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470A47" w14:paraId="7FCDB77B" w14:textId="77777777" w:rsidTr="00C85D0F">
        <w:trPr>
          <w:trHeight w:hRule="exact" w:val="1418"/>
        </w:trPr>
        <w:tc>
          <w:tcPr>
            <w:tcW w:w="6804" w:type="dxa"/>
            <w:vAlign w:val="center"/>
          </w:tcPr>
          <w:p w14:paraId="48A98107" w14:textId="77777777" w:rsidR="005E5FA1" w:rsidRPr="00470A47" w:rsidRDefault="0029138D" w:rsidP="00C85D0F">
            <w:pPr>
              <w:pStyle w:val="EPName"/>
            </w:pPr>
            <w:r w:rsidRPr="00470A47">
              <w:t>Eiropas Parlaments</w:t>
            </w:r>
          </w:p>
          <w:p w14:paraId="29C7D61E" w14:textId="4DE095E0" w:rsidR="005E5FA1" w:rsidRPr="00470A47" w:rsidRDefault="00225635" w:rsidP="00C85D0F">
            <w:pPr>
              <w:pStyle w:val="EPTerm"/>
            </w:pPr>
            <w:r w:rsidRPr="00470A47">
              <w:t>2019-2024</w:t>
            </w:r>
          </w:p>
        </w:tc>
        <w:tc>
          <w:tcPr>
            <w:tcW w:w="2268" w:type="dxa"/>
          </w:tcPr>
          <w:p w14:paraId="726DF7F0" w14:textId="77777777" w:rsidR="005E5FA1" w:rsidRPr="00470A47" w:rsidRDefault="005E5FA1" w:rsidP="00C85D0F">
            <w:pPr>
              <w:pStyle w:val="EPLogo"/>
            </w:pPr>
            <w:r w:rsidRPr="00470A47">
              <w:rPr>
                <w:noProof/>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204EF49" w14:textId="77777777" w:rsidR="00CF4E9D" w:rsidRPr="00470A47" w:rsidRDefault="00CF4E9D" w:rsidP="00CF4E9D">
      <w:pPr>
        <w:pStyle w:val="LineTop"/>
      </w:pPr>
    </w:p>
    <w:p w14:paraId="625C71E6" w14:textId="7CEAAE7E" w:rsidR="00CF4E9D" w:rsidRPr="00470A47" w:rsidRDefault="00CF4E9D" w:rsidP="00225635">
      <w:pPr>
        <w:pStyle w:val="EPBody"/>
      </w:pPr>
      <w:r w:rsidRPr="00470A47">
        <w:rPr>
          <w:rStyle w:val="HideTWBExt"/>
          <w:i w:val="0"/>
          <w:szCs w:val="20"/>
        </w:rPr>
        <w:t>&lt;Commission&gt;</w:t>
      </w:r>
      <w:r w:rsidR="00225635" w:rsidRPr="00470A47">
        <w:rPr>
          <w:rStyle w:val="HideTWBInt"/>
          <w:i w:val="0"/>
          <w:szCs w:val="20"/>
        </w:rPr>
        <w:t>{AFET}</w:t>
      </w:r>
      <w:r w:rsidR="00225635" w:rsidRPr="00470A47">
        <w:t>Ārlietu komiteja</w:t>
      </w:r>
      <w:r w:rsidRPr="00470A47">
        <w:rPr>
          <w:rStyle w:val="HideTWBExt"/>
          <w:i w:val="0"/>
          <w:szCs w:val="20"/>
        </w:rPr>
        <w:t>&lt;/Commission&gt;</w:t>
      </w:r>
    </w:p>
    <w:p w14:paraId="0F8A6F1B" w14:textId="77777777" w:rsidR="00CF4E9D" w:rsidRPr="00470A47" w:rsidRDefault="00CF4E9D" w:rsidP="00CF4E9D">
      <w:pPr>
        <w:pStyle w:val="LineBottom"/>
      </w:pPr>
    </w:p>
    <w:p w14:paraId="4CD51D86" w14:textId="013247FA" w:rsidR="00794E41" w:rsidRPr="00470A47" w:rsidRDefault="00794E41" w:rsidP="00794E41">
      <w:pPr>
        <w:pStyle w:val="CoverReference"/>
      </w:pPr>
      <w:r w:rsidRPr="00470A47">
        <w:rPr>
          <w:rStyle w:val="HideTWBExt"/>
          <w:b w:val="0"/>
        </w:rPr>
        <w:t>&lt;RefProc&gt;</w:t>
      </w:r>
      <w:r w:rsidR="00225635" w:rsidRPr="00470A47">
        <w:t>2025/2167</w:t>
      </w:r>
      <w:r w:rsidRPr="00470A47">
        <w:rPr>
          <w:rStyle w:val="HideTWBExt"/>
          <w:b w:val="0"/>
        </w:rPr>
        <w:t>&lt;/RefProc&gt;&lt;RefTypeProc&gt;</w:t>
      </w:r>
      <w:r w:rsidR="0029138D" w:rsidRPr="00470A47">
        <w:t>(</w:t>
      </w:r>
      <w:r w:rsidR="00225635" w:rsidRPr="00470A47">
        <w:t>INI</w:t>
      </w:r>
      <w:r w:rsidR="0029138D" w:rsidRPr="00470A47">
        <w:t>)</w:t>
      </w:r>
      <w:r w:rsidRPr="00470A47">
        <w:rPr>
          <w:rStyle w:val="HideTWBExt"/>
          <w:b w:val="0"/>
        </w:rPr>
        <w:t>&lt;/RefTypeProc&gt;</w:t>
      </w:r>
    </w:p>
    <w:p w14:paraId="26DA78CB" w14:textId="3FE259FA" w:rsidR="00794E41" w:rsidRPr="00470A47" w:rsidRDefault="00794E41" w:rsidP="00794E41">
      <w:pPr>
        <w:pStyle w:val="CoverDate"/>
      </w:pPr>
      <w:r w:rsidRPr="00470A47">
        <w:rPr>
          <w:rStyle w:val="HideTWBExt"/>
        </w:rPr>
        <w:t>&lt;Date&gt;</w:t>
      </w:r>
      <w:r w:rsidR="00225635" w:rsidRPr="00470A47">
        <w:rPr>
          <w:rStyle w:val="HideTWBInt"/>
        </w:rPr>
        <w:t>{20/02/2026}</w:t>
      </w:r>
      <w:r w:rsidR="00225635" w:rsidRPr="00470A47">
        <w:t>20.2.2026</w:t>
      </w:r>
      <w:r w:rsidRPr="00470A47">
        <w:rPr>
          <w:rStyle w:val="HideTWBExt"/>
        </w:rPr>
        <w:t>&lt;/Date&gt;</w:t>
      </w:r>
    </w:p>
    <w:p w14:paraId="2658D8CB" w14:textId="727438AC" w:rsidR="00794E41" w:rsidRPr="00470A47" w:rsidRDefault="00794E41" w:rsidP="00794E41">
      <w:pPr>
        <w:pStyle w:val="CoverDocType"/>
      </w:pPr>
      <w:r w:rsidRPr="00470A47">
        <w:rPr>
          <w:rStyle w:val="HideTWBExt"/>
          <w:b w:val="0"/>
        </w:rPr>
        <w:t>&lt;TypeAM&gt;</w:t>
      </w:r>
      <w:r w:rsidR="00225635" w:rsidRPr="00470A47">
        <w:t>GROZĪJUMI Nr.</w:t>
      </w:r>
      <w:r w:rsidRPr="00470A47">
        <w:rPr>
          <w:rStyle w:val="HideTWBExt"/>
          <w:b w:val="0"/>
        </w:rPr>
        <w:t>&lt;/TypeAM&gt;</w:t>
      </w:r>
    </w:p>
    <w:p w14:paraId="39819D71" w14:textId="59A4C506" w:rsidR="00794E41" w:rsidRPr="00470A47" w:rsidRDefault="00794E41" w:rsidP="00225635">
      <w:pPr>
        <w:pStyle w:val="CoverDocType24a"/>
      </w:pPr>
      <w:r w:rsidRPr="00470A47">
        <w:rPr>
          <w:rStyle w:val="HideTWBExt"/>
          <w:b w:val="0"/>
        </w:rPr>
        <w:t>&lt;RangeAM&gt;</w:t>
      </w:r>
      <w:r w:rsidR="00225635" w:rsidRPr="00470A47">
        <w:t>1 - 243</w:t>
      </w:r>
      <w:r w:rsidRPr="00470A47">
        <w:rPr>
          <w:rStyle w:val="HideTWBExt"/>
          <w:b w:val="0"/>
        </w:rPr>
        <w:t>&lt;/RangeAM&gt;</w:t>
      </w:r>
    </w:p>
    <w:p w14:paraId="3C81CCA5" w14:textId="77777777" w:rsidR="00794E41" w:rsidRPr="00470A47" w:rsidRDefault="00794E41" w:rsidP="007B1846">
      <w:pPr>
        <w:pStyle w:val="CoverBold"/>
      </w:pPr>
      <w:r w:rsidRPr="00470A47">
        <w:rPr>
          <w:rStyle w:val="HideTWBExt"/>
          <w:b w:val="0"/>
        </w:rPr>
        <w:t>&lt;TitreType&gt;</w:t>
      </w:r>
      <w:r w:rsidR="0029138D" w:rsidRPr="00470A47">
        <w:t>Ziņojuma projekts</w:t>
      </w:r>
      <w:r w:rsidRPr="00470A47">
        <w:rPr>
          <w:rStyle w:val="HideTWBExt"/>
          <w:b w:val="0"/>
        </w:rPr>
        <w:t>&lt;/TitreType&gt;</w:t>
      </w:r>
    </w:p>
    <w:p w14:paraId="5A94B28D" w14:textId="00A47830" w:rsidR="00794E41" w:rsidRPr="00470A47" w:rsidRDefault="00794E41" w:rsidP="007B1846">
      <w:pPr>
        <w:pStyle w:val="CoverBold"/>
      </w:pPr>
      <w:r w:rsidRPr="00470A47">
        <w:rPr>
          <w:rStyle w:val="HideTWBExt"/>
          <w:b w:val="0"/>
        </w:rPr>
        <w:t>&lt;Rapporteur&gt;</w:t>
      </w:r>
      <w:r w:rsidR="00225635" w:rsidRPr="00470A47">
        <w:rPr>
          <w:i/>
          <w:iCs/>
        </w:rPr>
        <w:t>Andrey Kovatchev</w:t>
      </w:r>
      <w:r w:rsidRPr="00470A47">
        <w:rPr>
          <w:rStyle w:val="HideTWBExt"/>
          <w:b w:val="0"/>
        </w:rPr>
        <w:t>&lt;/Rapporteur&gt;</w:t>
      </w:r>
    </w:p>
    <w:p w14:paraId="1592B88C" w14:textId="4ADE2DD8" w:rsidR="00794E41" w:rsidRPr="00470A47" w:rsidRDefault="00794E41" w:rsidP="00794E41">
      <w:pPr>
        <w:pStyle w:val="CoverNormal24a"/>
      </w:pPr>
      <w:r w:rsidRPr="00470A47">
        <w:rPr>
          <w:rStyle w:val="HideTWBExt"/>
        </w:rPr>
        <w:t>&lt;DocRefPE&gt;</w:t>
      </w:r>
      <w:r w:rsidR="0029138D" w:rsidRPr="00470A47">
        <w:t>(PE</w:t>
      </w:r>
      <w:r w:rsidR="00225635" w:rsidRPr="00470A47">
        <w:t>778.304</w:t>
      </w:r>
      <w:r w:rsidR="0029138D" w:rsidRPr="00470A47">
        <w:t>v</w:t>
      </w:r>
      <w:r w:rsidR="00225635" w:rsidRPr="00470A47">
        <w:t>01-00</w:t>
      </w:r>
      <w:r w:rsidR="0029138D" w:rsidRPr="00470A47">
        <w:t>)</w:t>
      </w:r>
      <w:r w:rsidRPr="00470A47">
        <w:rPr>
          <w:rStyle w:val="HideTWBExt"/>
        </w:rPr>
        <w:t>&lt;/DocRefPE&gt;</w:t>
      </w:r>
    </w:p>
    <w:p w14:paraId="38BE86DC" w14:textId="0D1E8993" w:rsidR="00794E41" w:rsidRPr="00470A47" w:rsidRDefault="00794E41" w:rsidP="00794E41">
      <w:pPr>
        <w:pStyle w:val="CoverNormal"/>
      </w:pPr>
      <w:r w:rsidRPr="00470A47">
        <w:rPr>
          <w:rStyle w:val="HideTWBExt"/>
        </w:rPr>
        <w:t>&lt;Titre&gt;</w:t>
      </w:r>
      <w:bookmarkStart w:id="0" w:name="DocEPLastVariable"/>
      <w:bookmarkEnd w:id="0"/>
      <w:r w:rsidR="00225635" w:rsidRPr="00470A47">
        <w:t>Ieteikums Padomei, Komisijai vai Komisijas priekšsēdētājas vietniecei/Savienības Augstajai pārstāvei ārlietās un drošības politikas jautājumos: Apvienoto Nāciju Organizācijas Ģenerālās asamblejas 81.</w:t>
      </w:r>
      <w:r w:rsidRPr="00470A47">
        <w:rPr>
          <w:rStyle w:val="HideTWBExt"/>
        </w:rPr>
        <w:t>&lt;/Titre&gt;</w:t>
      </w:r>
    </w:p>
    <w:p w14:paraId="00488203" w14:textId="33FD0432" w:rsidR="00794E41" w:rsidRPr="00470A47" w:rsidRDefault="00794E41" w:rsidP="00794E41">
      <w:pPr>
        <w:pStyle w:val="CoverNormal24a"/>
      </w:pPr>
      <w:r w:rsidRPr="00470A47">
        <w:rPr>
          <w:rStyle w:val="HideTWBExt"/>
        </w:rPr>
        <w:t>&lt;DocRef&gt;</w:t>
      </w:r>
      <w:r w:rsidR="00225635" w:rsidRPr="00470A47">
        <w:t>(2025/2167(INI))</w:t>
      </w:r>
      <w:r w:rsidRPr="00470A47">
        <w:rPr>
          <w:rStyle w:val="HideTWBExt"/>
        </w:rPr>
        <w:t>&lt;/DocRef&gt;</w:t>
      </w:r>
    </w:p>
    <w:p w14:paraId="78B069A1" w14:textId="77777777" w:rsidR="00794E41" w:rsidRPr="00470A47" w:rsidRDefault="00794E41" w:rsidP="008B040A">
      <w:pPr>
        <w:widowControl/>
        <w:tabs>
          <w:tab w:val="center" w:pos="4677"/>
        </w:tabs>
      </w:pPr>
      <w:r w:rsidRPr="00470A47">
        <w:br w:type="page"/>
      </w:r>
      <w:r w:rsidR="0029138D" w:rsidRPr="00470A47">
        <w:lastRenderedPageBreak/>
        <w:t>AM_Com_NonLegReport</w:t>
      </w:r>
    </w:p>
    <w:p w14:paraId="2A7B2DCB" w14:textId="75E323E9" w:rsidR="00104614" w:rsidRPr="00470A47" w:rsidRDefault="00794E41" w:rsidP="00104614">
      <w:pPr>
        <w:pStyle w:val="AmNumberTabs"/>
      </w:pPr>
      <w:r w:rsidRPr="00470A47">
        <w:br w:type="page"/>
      </w:r>
      <w:r w:rsidR="00104614" w:rsidRPr="00470A47">
        <w:rPr>
          <w:rStyle w:val="HideTWBExt"/>
          <w:b w:val="0"/>
        </w:rPr>
        <w:lastRenderedPageBreak/>
        <w:t>&lt;RepeatBlock-Amend&gt;&lt;Amend&gt;</w:t>
      </w:r>
      <w:r w:rsidR="00104614" w:rsidRPr="00470A47">
        <w:t>Grozījums Nr.</w:t>
      </w:r>
      <w:r w:rsidR="00104614" w:rsidRPr="00470A47">
        <w:tab/>
      </w:r>
      <w:r w:rsidR="00104614" w:rsidRPr="00470A47">
        <w:tab/>
      </w:r>
      <w:r w:rsidR="00104614" w:rsidRPr="00470A47">
        <w:rPr>
          <w:rStyle w:val="HideTWBExt"/>
          <w:b w:val="0"/>
        </w:rPr>
        <w:t>&lt;NumAm&gt;</w:t>
      </w:r>
      <w:r w:rsidR="00104614" w:rsidRPr="00470A47">
        <w:t>1</w:t>
      </w:r>
      <w:r w:rsidR="00104614" w:rsidRPr="00470A47">
        <w:rPr>
          <w:rStyle w:val="HideTWBExt"/>
          <w:b w:val="0"/>
        </w:rPr>
        <w:t>&lt;/NumAm&gt;</w:t>
      </w:r>
    </w:p>
    <w:p w14:paraId="52987F0A"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3F4E889C" w14:textId="77777777" w:rsidR="00104614" w:rsidRPr="00470A47" w:rsidRDefault="00104614" w:rsidP="00104614">
      <w:pPr>
        <w:pStyle w:val="NormalBold"/>
      </w:pPr>
      <w:r w:rsidRPr="00470A47">
        <w:rPr>
          <w:rStyle w:val="HideTWBExt"/>
          <w:b w:val="0"/>
        </w:rPr>
        <w:t>&lt;/RepeatBlock-By&gt;</w:t>
      </w:r>
    </w:p>
    <w:p w14:paraId="42DBAAA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02F9F2B" w14:textId="77777777" w:rsidR="00104614" w:rsidRPr="00470A47" w:rsidRDefault="00104614" w:rsidP="00104614">
      <w:pPr>
        <w:pStyle w:val="NormalBold"/>
      </w:pPr>
      <w:r w:rsidRPr="00470A47">
        <w:rPr>
          <w:rStyle w:val="HideTWBExt"/>
          <w:b w:val="0"/>
        </w:rPr>
        <w:t>&lt;Article&gt;</w:t>
      </w:r>
      <w:r w:rsidRPr="00470A47">
        <w:t>4. norāde</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8E4E643" w14:textId="77777777" w:rsidTr="00FF5DFF">
        <w:trPr>
          <w:trHeight w:hRule="exact" w:val="240"/>
          <w:jc w:val="center"/>
        </w:trPr>
        <w:tc>
          <w:tcPr>
            <w:tcW w:w="9752" w:type="dxa"/>
            <w:gridSpan w:val="2"/>
            <w:tcBorders>
              <w:top w:val="nil"/>
              <w:left w:val="nil"/>
              <w:bottom w:val="nil"/>
              <w:right w:val="nil"/>
            </w:tcBorders>
          </w:tcPr>
          <w:p w14:paraId="3DF9F2D0" w14:textId="77777777" w:rsidR="00104614" w:rsidRPr="00470A47" w:rsidRDefault="00104614" w:rsidP="00FF5DFF"/>
        </w:tc>
      </w:tr>
      <w:tr w:rsidR="00104614" w:rsidRPr="00470A47" w14:paraId="160492E2" w14:textId="77777777" w:rsidTr="00FF5DFF">
        <w:trPr>
          <w:trHeight w:val="240"/>
          <w:jc w:val="center"/>
        </w:trPr>
        <w:tc>
          <w:tcPr>
            <w:tcW w:w="4876" w:type="dxa"/>
            <w:tcBorders>
              <w:top w:val="nil"/>
              <w:left w:val="nil"/>
              <w:bottom w:val="nil"/>
              <w:right w:val="nil"/>
            </w:tcBorders>
          </w:tcPr>
          <w:p w14:paraId="4062724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BC60042" w14:textId="77777777" w:rsidR="00104614" w:rsidRPr="00470A47" w:rsidRDefault="00104614" w:rsidP="00FF5DFF">
            <w:pPr>
              <w:pStyle w:val="AmColumnHeading"/>
            </w:pPr>
            <w:r w:rsidRPr="00470A47">
              <w:t>Grozījums</w:t>
            </w:r>
          </w:p>
        </w:tc>
      </w:tr>
      <w:tr w:rsidR="00104614" w:rsidRPr="00470A47" w14:paraId="5603B47F" w14:textId="77777777" w:rsidTr="00FF5DFF">
        <w:trPr>
          <w:jc w:val="center"/>
        </w:trPr>
        <w:tc>
          <w:tcPr>
            <w:tcW w:w="4876" w:type="dxa"/>
            <w:tcBorders>
              <w:top w:val="nil"/>
              <w:left w:val="nil"/>
              <w:bottom w:val="nil"/>
              <w:right w:val="nil"/>
            </w:tcBorders>
          </w:tcPr>
          <w:p w14:paraId="4883B6B3" w14:textId="77777777" w:rsidR="00104614" w:rsidRPr="00470A47" w:rsidRDefault="00104614" w:rsidP="00FF5DFF">
            <w:pPr>
              <w:pStyle w:val="Normal6a"/>
            </w:pPr>
            <w:r w:rsidRPr="00470A47">
              <w:t>–</w:t>
            </w:r>
            <w:r w:rsidRPr="00470A47">
              <w:tab/>
              <w:t>ņemot vērā Apvienoto Nāciju Organizācijas Ģenerālās asamblejas 80. sesiju,</w:t>
            </w:r>
          </w:p>
        </w:tc>
        <w:tc>
          <w:tcPr>
            <w:tcW w:w="4876" w:type="dxa"/>
            <w:tcBorders>
              <w:top w:val="nil"/>
              <w:left w:val="nil"/>
              <w:bottom w:val="nil"/>
              <w:right w:val="nil"/>
            </w:tcBorders>
          </w:tcPr>
          <w:p w14:paraId="0004DFA0" w14:textId="77777777" w:rsidR="00104614" w:rsidRPr="00470A47" w:rsidRDefault="00104614" w:rsidP="00FF5DFF">
            <w:pPr>
              <w:pStyle w:val="Normal6a"/>
            </w:pPr>
            <w:r w:rsidRPr="00470A47">
              <w:t>–</w:t>
            </w:r>
            <w:r w:rsidRPr="00470A47">
              <w:tab/>
              <w:t>ņemot vērā Apvienoto Nāciju Organizācijas Ģenerālās asamblejas 80. sesiju</w:t>
            </w:r>
            <w:r w:rsidRPr="00470A47">
              <w:rPr>
                <w:b/>
                <w:i/>
              </w:rPr>
              <w:t xml:space="preserve"> un ģenerālsekretāra vēstījumu, lai atzīmētu ANO 80. gadadienu</w:t>
            </w:r>
            <w:r w:rsidRPr="00470A47">
              <w:t>,</w:t>
            </w:r>
          </w:p>
        </w:tc>
      </w:tr>
    </w:tbl>
    <w:p w14:paraId="67304EE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34F77F7" w14:textId="77777777" w:rsidR="00104614" w:rsidRPr="00470A47" w:rsidRDefault="00104614" w:rsidP="00104614">
      <w:r w:rsidRPr="00470A47">
        <w:rPr>
          <w:rStyle w:val="HideTWBExt"/>
        </w:rPr>
        <w:t>&lt;/Amend&gt;</w:t>
      </w:r>
    </w:p>
    <w:p w14:paraId="598CF4F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w:t>
      </w:r>
      <w:r w:rsidRPr="00470A47">
        <w:rPr>
          <w:rStyle w:val="HideTWBExt"/>
          <w:b w:val="0"/>
        </w:rPr>
        <w:t>&lt;/NumAm&gt;</w:t>
      </w:r>
    </w:p>
    <w:p w14:paraId="0F9F547F"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6E7943A8" w14:textId="77777777" w:rsidR="00104614" w:rsidRPr="00470A47" w:rsidRDefault="00104614" w:rsidP="00104614">
      <w:pPr>
        <w:pStyle w:val="NormalBold"/>
      </w:pPr>
      <w:r w:rsidRPr="00470A47">
        <w:rPr>
          <w:rStyle w:val="HideTWBExt"/>
          <w:b w:val="0"/>
        </w:rPr>
        <w:t>&lt;/RepeatBlock-By&gt;</w:t>
      </w:r>
    </w:p>
    <w:p w14:paraId="3D2574B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0FBBE3D" w14:textId="77777777" w:rsidR="00104614" w:rsidRPr="00470A47" w:rsidRDefault="00104614" w:rsidP="00104614">
      <w:pPr>
        <w:pStyle w:val="NormalBold"/>
      </w:pPr>
      <w:r w:rsidRPr="00470A47">
        <w:rPr>
          <w:rStyle w:val="HideTWBExt"/>
          <w:b w:val="0"/>
        </w:rPr>
        <w:t>&lt;Article&gt;</w:t>
      </w:r>
      <w:r w:rsidRPr="00470A47">
        <w:t>4.a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9F6D6CC" w14:textId="77777777" w:rsidTr="00FF5DFF">
        <w:trPr>
          <w:trHeight w:hRule="exact" w:val="240"/>
          <w:jc w:val="center"/>
        </w:trPr>
        <w:tc>
          <w:tcPr>
            <w:tcW w:w="9752" w:type="dxa"/>
            <w:gridSpan w:val="2"/>
            <w:tcBorders>
              <w:top w:val="nil"/>
              <w:left w:val="nil"/>
              <w:bottom w:val="nil"/>
              <w:right w:val="nil"/>
            </w:tcBorders>
          </w:tcPr>
          <w:p w14:paraId="34BE0C9E" w14:textId="77777777" w:rsidR="00104614" w:rsidRPr="00470A47" w:rsidRDefault="00104614" w:rsidP="00FF5DFF"/>
        </w:tc>
      </w:tr>
      <w:tr w:rsidR="00104614" w:rsidRPr="00470A47" w14:paraId="1D525222" w14:textId="77777777" w:rsidTr="00FF5DFF">
        <w:trPr>
          <w:trHeight w:val="240"/>
          <w:jc w:val="center"/>
        </w:trPr>
        <w:tc>
          <w:tcPr>
            <w:tcW w:w="4876" w:type="dxa"/>
            <w:tcBorders>
              <w:top w:val="nil"/>
              <w:left w:val="nil"/>
              <w:bottom w:val="nil"/>
              <w:right w:val="nil"/>
            </w:tcBorders>
          </w:tcPr>
          <w:p w14:paraId="0D9B424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84B56EC" w14:textId="77777777" w:rsidR="00104614" w:rsidRPr="00470A47" w:rsidRDefault="00104614" w:rsidP="00FF5DFF">
            <w:pPr>
              <w:pStyle w:val="AmColumnHeading"/>
            </w:pPr>
            <w:r w:rsidRPr="00470A47">
              <w:t>Grozījums</w:t>
            </w:r>
          </w:p>
        </w:tc>
      </w:tr>
      <w:tr w:rsidR="00104614" w:rsidRPr="00470A47" w14:paraId="08CD2F91" w14:textId="77777777" w:rsidTr="00FF5DFF">
        <w:trPr>
          <w:jc w:val="center"/>
        </w:trPr>
        <w:tc>
          <w:tcPr>
            <w:tcW w:w="4876" w:type="dxa"/>
            <w:tcBorders>
              <w:top w:val="nil"/>
              <w:left w:val="nil"/>
              <w:bottom w:val="nil"/>
              <w:right w:val="nil"/>
            </w:tcBorders>
          </w:tcPr>
          <w:p w14:paraId="7A25B73E" w14:textId="77777777" w:rsidR="00104614" w:rsidRPr="00470A47" w:rsidRDefault="00104614" w:rsidP="00FF5DFF">
            <w:pPr>
              <w:pStyle w:val="Normal6a"/>
            </w:pPr>
          </w:p>
        </w:tc>
        <w:tc>
          <w:tcPr>
            <w:tcW w:w="4876" w:type="dxa"/>
            <w:tcBorders>
              <w:top w:val="nil"/>
              <w:left w:val="nil"/>
              <w:bottom w:val="nil"/>
              <w:right w:val="nil"/>
            </w:tcBorders>
          </w:tcPr>
          <w:p w14:paraId="13F3BE03" w14:textId="77777777" w:rsidR="00104614" w:rsidRPr="00470A47" w:rsidRDefault="00104614" w:rsidP="00FF5DFF">
            <w:pPr>
              <w:pStyle w:val="Normal6a"/>
            </w:pPr>
            <w:r w:rsidRPr="00470A47">
              <w:rPr>
                <w:b/>
                <w:i/>
              </w:rPr>
              <w:t>–</w:t>
            </w:r>
            <w:r w:rsidRPr="00470A47">
              <w:tab/>
            </w:r>
            <w:r w:rsidRPr="00470A47">
              <w:rPr>
                <w:b/>
                <w:i/>
              </w:rPr>
              <w:t>ņemot vērā Vispārējo cilvēktiesību deklarāciju, jo īpaši tās preambulu un 18. pantu, un ANO cilvēktiesību konvencijas un tām pievienotos fakultatīvos protokolus,</w:t>
            </w:r>
          </w:p>
        </w:tc>
      </w:tr>
    </w:tbl>
    <w:p w14:paraId="42A6832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903235A" w14:textId="77777777" w:rsidR="00104614" w:rsidRPr="00470A47" w:rsidRDefault="00104614" w:rsidP="00104614">
      <w:r w:rsidRPr="00470A47">
        <w:rPr>
          <w:rStyle w:val="HideTWBExt"/>
        </w:rPr>
        <w:t>&lt;/Amend&gt;</w:t>
      </w:r>
    </w:p>
    <w:p w14:paraId="0C932DE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w:t>
      </w:r>
      <w:r w:rsidRPr="00470A47">
        <w:rPr>
          <w:rStyle w:val="HideTWBExt"/>
          <w:b w:val="0"/>
        </w:rPr>
        <w:t>&lt;/NumAm&gt;</w:t>
      </w:r>
    </w:p>
    <w:p w14:paraId="0555B91D"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44AB431C" w14:textId="77777777" w:rsidR="00104614" w:rsidRPr="00470A47" w:rsidRDefault="00104614" w:rsidP="00104614">
      <w:pPr>
        <w:pStyle w:val="NormalBold"/>
      </w:pPr>
      <w:r w:rsidRPr="00470A47">
        <w:rPr>
          <w:rStyle w:val="HideTWBExt"/>
          <w:b w:val="0"/>
        </w:rPr>
        <w:t>&lt;/RepeatBlock-By&gt;</w:t>
      </w:r>
    </w:p>
    <w:p w14:paraId="793A5E2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F3A642B" w14:textId="77777777" w:rsidR="00104614" w:rsidRPr="00470A47" w:rsidRDefault="00104614" w:rsidP="00104614">
      <w:pPr>
        <w:pStyle w:val="NormalBold"/>
      </w:pPr>
      <w:r w:rsidRPr="00470A47">
        <w:rPr>
          <w:rStyle w:val="HideTWBExt"/>
          <w:b w:val="0"/>
        </w:rPr>
        <w:t>&lt;Article&gt;</w:t>
      </w:r>
      <w:r w:rsidRPr="00470A47">
        <w:t>8.a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AC7055A" w14:textId="77777777" w:rsidTr="00FF5DFF">
        <w:trPr>
          <w:trHeight w:hRule="exact" w:val="240"/>
          <w:jc w:val="center"/>
        </w:trPr>
        <w:tc>
          <w:tcPr>
            <w:tcW w:w="9752" w:type="dxa"/>
            <w:gridSpan w:val="2"/>
            <w:tcBorders>
              <w:top w:val="nil"/>
              <w:left w:val="nil"/>
              <w:bottom w:val="nil"/>
              <w:right w:val="nil"/>
            </w:tcBorders>
          </w:tcPr>
          <w:p w14:paraId="0E219E6A" w14:textId="77777777" w:rsidR="00104614" w:rsidRPr="00470A47" w:rsidRDefault="00104614" w:rsidP="00FF5DFF"/>
        </w:tc>
      </w:tr>
      <w:tr w:rsidR="00104614" w:rsidRPr="00470A47" w14:paraId="0DE430DF" w14:textId="77777777" w:rsidTr="00FF5DFF">
        <w:trPr>
          <w:trHeight w:val="240"/>
          <w:jc w:val="center"/>
        </w:trPr>
        <w:tc>
          <w:tcPr>
            <w:tcW w:w="4876" w:type="dxa"/>
            <w:tcBorders>
              <w:top w:val="nil"/>
              <w:left w:val="nil"/>
              <w:bottom w:val="nil"/>
              <w:right w:val="nil"/>
            </w:tcBorders>
          </w:tcPr>
          <w:p w14:paraId="0025140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97F2611" w14:textId="77777777" w:rsidR="00104614" w:rsidRPr="00470A47" w:rsidRDefault="00104614" w:rsidP="00FF5DFF">
            <w:pPr>
              <w:pStyle w:val="AmColumnHeading"/>
            </w:pPr>
            <w:r w:rsidRPr="00470A47">
              <w:t>Grozījums</w:t>
            </w:r>
          </w:p>
        </w:tc>
      </w:tr>
      <w:tr w:rsidR="00104614" w:rsidRPr="00470A47" w14:paraId="1DDBA22C" w14:textId="77777777" w:rsidTr="00FF5DFF">
        <w:trPr>
          <w:jc w:val="center"/>
        </w:trPr>
        <w:tc>
          <w:tcPr>
            <w:tcW w:w="4876" w:type="dxa"/>
            <w:tcBorders>
              <w:top w:val="nil"/>
              <w:left w:val="nil"/>
              <w:bottom w:val="nil"/>
              <w:right w:val="nil"/>
            </w:tcBorders>
          </w:tcPr>
          <w:p w14:paraId="0633A2F2" w14:textId="77777777" w:rsidR="00104614" w:rsidRPr="00470A47" w:rsidRDefault="00104614" w:rsidP="00FF5DFF">
            <w:pPr>
              <w:pStyle w:val="Normal6a"/>
            </w:pPr>
          </w:p>
        </w:tc>
        <w:tc>
          <w:tcPr>
            <w:tcW w:w="4876" w:type="dxa"/>
            <w:tcBorders>
              <w:top w:val="nil"/>
              <w:left w:val="nil"/>
              <w:bottom w:val="nil"/>
              <w:right w:val="nil"/>
            </w:tcBorders>
          </w:tcPr>
          <w:p w14:paraId="05FEDFC8" w14:textId="77777777" w:rsidR="00104614" w:rsidRPr="00470A47" w:rsidRDefault="00104614" w:rsidP="00FF5DFF">
            <w:pPr>
              <w:pStyle w:val="Normal6a"/>
            </w:pPr>
            <w:r w:rsidRPr="00470A47">
              <w:rPr>
                <w:b/>
                <w:i/>
              </w:rPr>
              <w:t>–</w:t>
            </w:r>
            <w:r w:rsidRPr="00470A47">
              <w:tab/>
            </w:r>
            <w:r w:rsidRPr="00470A47">
              <w:rPr>
                <w:b/>
                <w:i/>
              </w:rPr>
              <w:t>ņemot vērā ANO Ģenerālās asamblejas 2022. gada 12. oktobra rezolūciju ES-11/4 par Ukrainas teritoriālo integritāti,</w:t>
            </w:r>
          </w:p>
        </w:tc>
      </w:tr>
    </w:tbl>
    <w:p w14:paraId="0DE9336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4665997C" w14:textId="77777777" w:rsidR="00104614" w:rsidRPr="00470A47" w:rsidRDefault="00104614" w:rsidP="00104614">
      <w:r w:rsidRPr="00470A47">
        <w:rPr>
          <w:rStyle w:val="HideTWBExt"/>
        </w:rPr>
        <w:t>&lt;/Amend&gt;</w:t>
      </w:r>
    </w:p>
    <w:p w14:paraId="40ABB14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w:t>
      </w:r>
      <w:r w:rsidRPr="00470A47">
        <w:rPr>
          <w:rStyle w:val="HideTWBExt"/>
          <w:b w:val="0"/>
        </w:rPr>
        <w:t>&lt;/NumAm&gt;</w:t>
      </w:r>
    </w:p>
    <w:p w14:paraId="15BCC551"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05EA7AB6" w14:textId="77777777" w:rsidR="00104614" w:rsidRPr="00470A47" w:rsidRDefault="00104614" w:rsidP="00104614">
      <w:pPr>
        <w:pStyle w:val="NormalBold"/>
      </w:pPr>
      <w:r w:rsidRPr="00470A47">
        <w:rPr>
          <w:rStyle w:val="HideTWBExt"/>
          <w:b w:val="0"/>
        </w:rPr>
        <w:t>&lt;/RepeatBlock-By&gt;</w:t>
      </w:r>
    </w:p>
    <w:p w14:paraId="0F725A2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0F87ECD" w14:textId="77777777" w:rsidR="00104614" w:rsidRPr="00470A47" w:rsidRDefault="00104614" w:rsidP="00104614">
      <w:pPr>
        <w:pStyle w:val="NormalBold"/>
      </w:pPr>
      <w:r w:rsidRPr="00470A47">
        <w:rPr>
          <w:rStyle w:val="HideTWBExt"/>
          <w:b w:val="0"/>
        </w:rPr>
        <w:t>&lt;Article&gt;</w:t>
      </w:r>
      <w:r w:rsidRPr="00470A47">
        <w:t>12.a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C943CE7" w14:textId="77777777" w:rsidTr="00FF5DFF">
        <w:trPr>
          <w:trHeight w:hRule="exact" w:val="240"/>
          <w:jc w:val="center"/>
        </w:trPr>
        <w:tc>
          <w:tcPr>
            <w:tcW w:w="9752" w:type="dxa"/>
            <w:gridSpan w:val="2"/>
            <w:tcBorders>
              <w:top w:val="nil"/>
              <w:left w:val="nil"/>
              <w:bottom w:val="nil"/>
              <w:right w:val="nil"/>
            </w:tcBorders>
          </w:tcPr>
          <w:p w14:paraId="48255E02" w14:textId="77777777" w:rsidR="00104614" w:rsidRPr="00470A47" w:rsidRDefault="00104614" w:rsidP="00FF5DFF"/>
        </w:tc>
      </w:tr>
      <w:tr w:rsidR="00104614" w:rsidRPr="00470A47" w14:paraId="3719880E" w14:textId="77777777" w:rsidTr="00FF5DFF">
        <w:trPr>
          <w:trHeight w:val="240"/>
          <w:jc w:val="center"/>
        </w:trPr>
        <w:tc>
          <w:tcPr>
            <w:tcW w:w="4876" w:type="dxa"/>
            <w:tcBorders>
              <w:top w:val="nil"/>
              <w:left w:val="nil"/>
              <w:bottom w:val="nil"/>
              <w:right w:val="nil"/>
            </w:tcBorders>
          </w:tcPr>
          <w:p w14:paraId="3DF1636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07E4492" w14:textId="77777777" w:rsidR="00104614" w:rsidRPr="00470A47" w:rsidRDefault="00104614" w:rsidP="00FF5DFF">
            <w:pPr>
              <w:pStyle w:val="AmColumnHeading"/>
            </w:pPr>
            <w:r w:rsidRPr="00470A47">
              <w:t>Grozījums</w:t>
            </w:r>
          </w:p>
        </w:tc>
      </w:tr>
      <w:tr w:rsidR="00104614" w:rsidRPr="00470A47" w14:paraId="7A2EDC03" w14:textId="77777777" w:rsidTr="00FF5DFF">
        <w:trPr>
          <w:jc w:val="center"/>
        </w:trPr>
        <w:tc>
          <w:tcPr>
            <w:tcW w:w="4876" w:type="dxa"/>
            <w:tcBorders>
              <w:top w:val="nil"/>
              <w:left w:val="nil"/>
              <w:bottom w:val="nil"/>
              <w:right w:val="nil"/>
            </w:tcBorders>
          </w:tcPr>
          <w:p w14:paraId="69855408" w14:textId="77777777" w:rsidR="00104614" w:rsidRPr="00470A47" w:rsidRDefault="00104614" w:rsidP="00FF5DFF">
            <w:pPr>
              <w:pStyle w:val="Normal6a"/>
            </w:pPr>
          </w:p>
        </w:tc>
        <w:tc>
          <w:tcPr>
            <w:tcW w:w="4876" w:type="dxa"/>
            <w:tcBorders>
              <w:top w:val="nil"/>
              <w:left w:val="nil"/>
              <w:bottom w:val="nil"/>
              <w:right w:val="nil"/>
            </w:tcBorders>
          </w:tcPr>
          <w:p w14:paraId="3AF593AB" w14:textId="77777777" w:rsidR="00104614" w:rsidRPr="00470A47" w:rsidRDefault="00104614" w:rsidP="00FF5DFF">
            <w:pPr>
              <w:pStyle w:val="Normal6a"/>
            </w:pPr>
            <w:r w:rsidRPr="00470A47">
              <w:rPr>
                <w:b/>
                <w:i/>
              </w:rPr>
              <w:t>–</w:t>
            </w:r>
            <w:r w:rsidRPr="00470A47">
              <w:tab/>
            </w:r>
            <w:r w:rsidRPr="00470A47">
              <w:rPr>
                <w:b/>
                <w:i/>
              </w:rPr>
              <w:t>ņemot vērā 2025. gada 21. novembra iniciatīvas “ANO 80” rīcības plānu,</w:t>
            </w:r>
          </w:p>
        </w:tc>
      </w:tr>
    </w:tbl>
    <w:p w14:paraId="72BB579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81B7F3E" w14:textId="77777777" w:rsidR="00104614" w:rsidRPr="00470A47" w:rsidRDefault="00104614" w:rsidP="00104614">
      <w:r w:rsidRPr="00470A47">
        <w:rPr>
          <w:rStyle w:val="HideTWBExt"/>
        </w:rPr>
        <w:t>&lt;/Amend&gt;</w:t>
      </w:r>
    </w:p>
    <w:p w14:paraId="7DDCF18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w:t>
      </w:r>
      <w:r w:rsidRPr="00470A47">
        <w:rPr>
          <w:rStyle w:val="HideTWBExt"/>
          <w:b w:val="0"/>
        </w:rPr>
        <w:t>&lt;/NumAm&gt;</w:t>
      </w:r>
    </w:p>
    <w:p w14:paraId="202A4E6A"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120EFCEC" w14:textId="77777777" w:rsidR="00104614" w:rsidRPr="00470A47" w:rsidRDefault="00104614" w:rsidP="00104614">
      <w:pPr>
        <w:pStyle w:val="NormalBold"/>
      </w:pPr>
      <w:r w:rsidRPr="00470A47">
        <w:rPr>
          <w:rStyle w:val="HideTWBExt"/>
          <w:b w:val="0"/>
        </w:rPr>
        <w:t>&lt;/RepeatBlock-By&gt;</w:t>
      </w:r>
    </w:p>
    <w:p w14:paraId="640996F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EF25D06" w14:textId="77777777" w:rsidR="00104614" w:rsidRPr="00470A47" w:rsidRDefault="00104614" w:rsidP="00104614">
      <w:pPr>
        <w:pStyle w:val="NormalBold"/>
      </w:pPr>
      <w:r w:rsidRPr="00470A47">
        <w:rPr>
          <w:rStyle w:val="HideTWBExt"/>
          <w:b w:val="0"/>
        </w:rPr>
        <w:t>&lt;Article&gt;</w:t>
      </w:r>
      <w:r w:rsidRPr="00470A47">
        <w:t>13.a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6F37CD3" w14:textId="77777777" w:rsidTr="00FF5DFF">
        <w:trPr>
          <w:trHeight w:hRule="exact" w:val="240"/>
          <w:jc w:val="center"/>
        </w:trPr>
        <w:tc>
          <w:tcPr>
            <w:tcW w:w="9752" w:type="dxa"/>
            <w:gridSpan w:val="2"/>
            <w:tcBorders>
              <w:top w:val="nil"/>
              <w:left w:val="nil"/>
              <w:bottom w:val="nil"/>
              <w:right w:val="nil"/>
            </w:tcBorders>
          </w:tcPr>
          <w:p w14:paraId="12E7855A" w14:textId="77777777" w:rsidR="00104614" w:rsidRPr="00470A47" w:rsidRDefault="00104614" w:rsidP="00FF5DFF"/>
        </w:tc>
      </w:tr>
      <w:tr w:rsidR="00104614" w:rsidRPr="00470A47" w14:paraId="0DD2F5B4" w14:textId="77777777" w:rsidTr="00FF5DFF">
        <w:trPr>
          <w:trHeight w:val="240"/>
          <w:jc w:val="center"/>
        </w:trPr>
        <w:tc>
          <w:tcPr>
            <w:tcW w:w="4876" w:type="dxa"/>
            <w:tcBorders>
              <w:top w:val="nil"/>
              <w:left w:val="nil"/>
              <w:bottom w:val="nil"/>
              <w:right w:val="nil"/>
            </w:tcBorders>
          </w:tcPr>
          <w:p w14:paraId="56088E2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14276C4" w14:textId="77777777" w:rsidR="00104614" w:rsidRPr="00470A47" w:rsidRDefault="00104614" w:rsidP="00FF5DFF">
            <w:pPr>
              <w:pStyle w:val="AmColumnHeading"/>
            </w:pPr>
            <w:r w:rsidRPr="00470A47">
              <w:t>Grozījums</w:t>
            </w:r>
          </w:p>
        </w:tc>
      </w:tr>
      <w:tr w:rsidR="00104614" w:rsidRPr="00470A47" w14:paraId="4BB6DC95" w14:textId="77777777" w:rsidTr="00FF5DFF">
        <w:trPr>
          <w:jc w:val="center"/>
        </w:trPr>
        <w:tc>
          <w:tcPr>
            <w:tcW w:w="4876" w:type="dxa"/>
            <w:tcBorders>
              <w:top w:val="nil"/>
              <w:left w:val="nil"/>
              <w:bottom w:val="nil"/>
              <w:right w:val="nil"/>
            </w:tcBorders>
          </w:tcPr>
          <w:p w14:paraId="7128AC37" w14:textId="77777777" w:rsidR="00104614" w:rsidRPr="00470A47" w:rsidRDefault="00104614" w:rsidP="00FF5DFF">
            <w:pPr>
              <w:pStyle w:val="Normal6a"/>
            </w:pPr>
          </w:p>
        </w:tc>
        <w:tc>
          <w:tcPr>
            <w:tcW w:w="4876" w:type="dxa"/>
            <w:tcBorders>
              <w:top w:val="nil"/>
              <w:left w:val="nil"/>
              <w:bottom w:val="nil"/>
              <w:right w:val="nil"/>
            </w:tcBorders>
          </w:tcPr>
          <w:p w14:paraId="4063B22A" w14:textId="77777777" w:rsidR="00104614" w:rsidRPr="00470A47" w:rsidRDefault="00104614" w:rsidP="00FF5DFF">
            <w:pPr>
              <w:pStyle w:val="Normal6a"/>
            </w:pPr>
            <w:r w:rsidRPr="00470A47">
              <w:rPr>
                <w:b/>
                <w:i/>
              </w:rPr>
              <w:t>–</w:t>
            </w:r>
            <w:r w:rsidRPr="00470A47">
              <w:tab/>
            </w:r>
            <w:r w:rsidRPr="00470A47">
              <w:rPr>
                <w:b/>
                <w:i/>
              </w:rPr>
              <w:t>ņemot vērā 2026. gada 21. janvāra rezolūcijas par gada ziņojumu par kopējās ārpolitikas un drošības politikas īstenošanu un par cilvēktiesībām un demokrātiju pasaulē un Eiropas Savienības politiku šajā jomā — 2025. gada ziņojums,</w:t>
            </w:r>
          </w:p>
        </w:tc>
      </w:tr>
    </w:tbl>
    <w:p w14:paraId="41392C7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96C10D2" w14:textId="77777777" w:rsidR="00104614" w:rsidRPr="00470A47" w:rsidRDefault="00104614" w:rsidP="00104614">
      <w:r w:rsidRPr="00470A47">
        <w:rPr>
          <w:rStyle w:val="HideTWBExt"/>
        </w:rPr>
        <w:t>&lt;/Amend&gt;</w:t>
      </w:r>
    </w:p>
    <w:p w14:paraId="1FD7B79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w:t>
      </w:r>
      <w:r w:rsidRPr="00470A47">
        <w:rPr>
          <w:rStyle w:val="HideTWBExt"/>
          <w:b w:val="0"/>
        </w:rPr>
        <w:t>&lt;/NumAm&gt;</w:t>
      </w:r>
    </w:p>
    <w:p w14:paraId="31AC1E7D"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331A5F14" w14:textId="77777777" w:rsidR="00104614" w:rsidRPr="00470A47" w:rsidRDefault="00104614" w:rsidP="00104614">
      <w:pPr>
        <w:pStyle w:val="NormalBold"/>
      </w:pPr>
      <w:r w:rsidRPr="00470A47">
        <w:rPr>
          <w:rStyle w:val="HideTWBExt"/>
          <w:b w:val="0"/>
        </w:rPr>
        <w:t>&lt;/RepeatBlock-By&gt;</w:t>
      </w:r>
    </w:p>
    <w:p w14:paraId="15BE488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FF20B3C" w14:textId="77777777" w:rsidR="00104614" w:rsidRPr="00470A47" w:rsidRDefault="00104614" w:rsidP="00104614">
      <w:pPr>
        <w:pStyle w:val="NormalBold"/>
      </w:pPr>
      <w:r w:rsidRPr="00470A47">
        <w:rPr>
          <w:rStyle w:val="HideTWBExt"/>
          <w:b w:val="0"/>
        </w:rPr>
        <w:t>&lt;Article&gt;</w:t>
      </w:r>
      <w:r w:rsidRPr="00470A47">
        <w:t>13.b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C4D5B34" w14:textId="77777777" w:rsidTr="00FF5DFF">
        <w:trPr>
          <w:trHeight w:hRule="exact" w:val="240"/>
          <w:jc w:val="center"/>
        </w:trPr>
        <w:tc>
          <w:tcPr>
            <w:tcW w:w="9752" w:type="dxa"/>
            <w:gridSpan w:val="2"/>
            <w:tcBorders>
              <w:top w:val="nil"/>
              <w:left w:val="nil"/>
              <w:bottom w:val="nil"/>
              <w:right w:val="nil"/>
            </w:tcBorders>
          </w:tcPr>
          <w:p w14:paraId="43A5D79C" w14:textId="77777777" w:rsidR="00104614" w:rsidRPr="00470A47" w:rsidRDefault="00104614" w:rsidP="00FF5DFF"/>
        </w:tc>
      </w:tr>
      <w:tr w:rsidR="00104614" w:rsidRPr="00470A47" w14:paraId="581F0E91" w14:textId="77777777" w:rsidTr="00FF5DFF">
        <w:trPr>
          <w:trHeight w:val="240"/>
          <w:jc w:val="center"/>
        </w:trPr>
        <w:tc>
          <w:tcPr>
            <w:tcW w:w="4876" w:type="dxa"/>
            <w:tcBorders>
              <w:top w:val="nil"/>
              <w:left w:val="nil"/>
              <w:bottom w:val="nil"/>
              <w:right w:val="nil"/>
            </w:tcBorders>
          </w:tcPr>
          <w:p w14:paraId="4EB0CA6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F52D76B" w14:textId="77777777" w:rsidR="00104614" w:rsidRPr="00470A47" w:rsidRDefault="00104614" w:rsidP="00FF5DFF">
            <w:pPr>
              <w:pStyle w:val="AmColumnHeading"/>
            </w:pPr>
            <w:r w:rsidRPr="00470A47">
              <w:t>Grozījums</w:t>
            </w:r>
          </w:p>
        </w:tc>
      </w:tr>
      <w:tr w:rsidR="00104614" w:rsidRPr="00470A47" w14:paraId="5012DDC7" w14:textId="77777777" w:rsidTr="00FF5DFF">
        <w:trPr>
          <w:jc w:val="center"/>
        </w:trPr>
        <w:tc>
          <w:tcPr>
            <w:tcW w:w="4876" w:type="dxa"/>
            <w:tcBorders>
              <w:top w:val="nil"/>
              <w:left w:val="nil"/>
              <w:bottom w:val="nil"/>
              <w:right w:val="nil"/>
            </w:tcBorders>
          </w:tcPr>
          <w:p w14:paraId="3A7EC3B1" w14:textId="77777777" w:rsidR="00104614" w:rsidRPr="00470A47" w:rsidRDefault="00104614" w:rsidP="00FF5DFF">
            <w:pPr>
              <w:pStyle w:val="Normal6a"/>
            </w:pPr>
          </w:p>
        </w:tc>
        <w:tc>
          <w:tcPr>
            <w:tcW w:w="4876" w:type="dxa"/>
            <w:tcBorders>
              <w:top w:val="nil"/>
              <w:left w:val="nil"/>
              <w:bottom w:val="nil"/>
              <w:right w:val="nil"/>
            </w:tcBorders>
          </w:tcPr>
          <w:p w14:paraId="2C26302C" w14:textId="77777777" w:rsidR="00104614" w:rsidRPr="00470A47" w:rsidRDefault="00104614" w:rsidP="00FF5DFF">
            <w:pPr>
              <w:pStyle w:val="Normal6a"/>
            </w:pPr>
            <w:r w:rsidRPr="00470A47">
              <w:rPr>
                <w:b/>
                <w:i/>
              </w:rPr>
              <w:t>–</w:t>
            </w:r>
            <w:r w:rsidRPr="00470A47">
              <w:tab/>
            </w:r>
            <w:r w:rsidRPr="00470A47">
              <w:rPr>
                <w:b/>
                <w:i/>
              </w:rPr>
              <w:t>ņemot vērā Ieroču tirdzniecības līgumu (ITL),</w:t>
            </w:r>
          </w:p>
        </w:tc>
      </w:tr>
    </w:tbl>
    <w:p w14:paraId="7ED2F44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DF34C71" w14:textId="77777777" w:rsidR="00104614" w:rsidRPr="00470A47" w:rsidRDefault="00104614" w:rsidP="00104614">
      <w:r w:rsidRPr="00470A47">
        <w:rPr>
          <w:rStyle w:val="HideTWBExt"/>
        </w:rPr>
        <w:t>&lt;/Amend&gt;</w:t>
      </w:r>
    </w:p>
    <w:p w14:paraId="251C839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w:t>
      </w:r>
      <w:r w:rsidRPr="00470A47">
        <w:rPr>
          <w:rStyle w:val="HideTWBExt"/>
          <w:b w:val="0"/>
        </w:rPr>
        <w:t>&lt;/NumAm&gt;</w:t>
      </w:r>
    </w:p>
    <w:p w14:paraId="51F20057"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4C03EF6F" w14:textId="77777777" w:rsidR="00104614" w:rsidRPr="00470A47" w:rsidRDefault="00104614" w:rsidP="00104614">
      <w:pPr>
        <w:pStyle w:val="NormalBold"/>
      </w:pPr>
      <w:r w:rsidRPr="00470A47">
        <w:rPr>
          <w:rStyle w:val="HideTWBExt"/>
          <w:b w:val="0"/>
        </w:rPr>
        <w:t>&lt;/RepeatBlock-By&gt;</w:t>
      </w:r>
    </w:p>
    <w:p w14:paraId="4E05496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BDD79E3" w14:textId="77777777" w:rsidR="00104614" w:rsidRPr="00470A47" w:rsidRDefault="00104614" w:rsidP="00104614">
      <w:pPr>
        <w:pStyle w:val="NormalBold"/>
      </w:pPr>
      <w:r w:rsidRPr="00470A47">
        <w:rPr>
          <w:rStyle w:val="HideTWBExt"/>
          <w:b w:val="0"/>
        </w:rPr>
        <w:t>&lt;Article&gt;</w:t>
      </w:r>
      <w:r w:rsidRPr="00470A47">
        <w:t>13.c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BCA77CF" w14:textId="77777777" w:rsidTr="00FF5DFF">
        <w:trPr>
          <w:trHeight w:hRule="exact" w:val="240"/>
          <w:jc w:val="center"/>
        </w:trPr>
        <w:tc>
          <w:tcPr>
            <w:tcW w:w="9752" w:type="dxa"/>
            <w:gridSpan w:val="2"/>
            <w:tcBorders>
              <w:top w:val="nil"/>
              <w:left w:val="nil"/>
              <w:bottom w:val="nil"/>
              <w:right w:val="nil"/>
            </w:tcBorders>
          </w:tcPr>
          <w:p w14:paraId="3A99DD45" w14:textId="77777777" w:rsidR="00104614" w:rsidRPr="00470A47" w:rsidRDefault="00104614" w:rsidP="00FF5DFF"/>
        </w:tc>
      </w:tr>
      <w:tr w:rsidR="00104614" w:rsidRPr="00470A47" w14:paraId="2E3E1775" w14:textId="77777777" w:rsidTr="00FF5DFF">
        <w:trPr>
          <w:trHeight w:val="240"/>
          <w:jc w:val="center"/>
        </w:trPr>
        <w:tc>
          <w:tcPr>
            <w:tcW w:w="4876" w:type="dxa"/>
            <w:tcBorders>
              <w:top w:val="nil"/>
              <w:left w:val="nil"/>
              <w:bottom w:val="nil"/>
              <w:right w:val="nil"/>
            </w:tcBorders>
          </w:tcPr>
          <w:p w14:paraId="61630E9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032F718" w14:textId="77777777" w:rsidR="00104614" w:rsidRPr="00470A47" w:rsidRDefault="00104614" w:rsidP="00FF5DFF">
            <w:pPr>
              <w:pStyle w:val="AmColumnHeading"/>
            </w:pPr>
            <w:r w:rsidRPr="00470A47">
              <w:t>Grozījums</w:t>
            </w:r>
          </w:p>
        </w:tc>
      </w:tr>
      <w:tr w:rsidR="00104614" w:rsidRPr="00470A47" w14:paraId="44E86B94" w14:textId="77777777" w:rsidTr="00FF5DFF">
        <w:trPr>
          <w:jc w:val="center"/>
        </w:trPr>
        <w:tc>
          <w:tcPr>
            <w:tcW w:w="4876" w:type="dxa"/>
            <w:tcBorders>
              <w:top w:val="nil"/>
              <w:left w:val="nil"/>
              <w:bottom w:val="nil"/>
              <w:right w:val="nil"/>
            </w:tcBorders>
          </w:tcPr>
          <w:p w14:paraId="1F169EC6" w14:textId="77777777" w:rsidR="00104614" w:rsidRPr="00470A47" w:rsidRDefault="00104614" w:rsidP="00FF5DFF">
            <w:pPr>
              <w:pStyle w:val="Normal6a"/>
            </w:pPr>
          </w:p>
        </w:tc>
        <w:tc>
          <w:tcPr>
            <w:tcW w:w="4876" w:type="dxa"/>
            <w:tcBorders>
              <w:top w:val="nil"/>
              <w:left w:val="nil"/>
              <w:bottom w:val="nil"/>
              <w:right w:val="nil"/>
            </w:tcBorders>
          </w:tcPr>
          <w:p w14:paraId="41D5DF68" w14:textId="77777777" w:rsidR="00104614" w:rsidRPr="00470A47" w:rsidRDefault="00104614" w:rsidP="00FF5DFF">
            <w:pPr>
              <w:pStyle w:val="Normal6a"/>
            </w:pPr>
            <w:r w:rsidRPr="00470A47">
              <w:rPr>
                <w:b/>
                <w:i/>
              </w:rPr>
              <w:t>–</w:t>
            </w:r>
            <w:r w:rsidRPr="00470A47">
              <w:tab/>
            </w:r>
            <w:r w:rsidRPr="00470A47">
              <w:rPr>
                <w:b/>
                <w:i/>
              </w:rPr>
              <w:t>ņemot vērā ANO Konvenciju par jebkuras sieviešu diskriminācijas izskaušanu,</w:t>
            </w:r>
          </w:p>
        </w:tc>
      </w:tr>
    </w:tbl>
    <w:p w14:paraId="2373DB9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EBC0CFE" w14:textId="77777777" w:rsidR="00104614" w:rsidRPr="00470A47" w:rsidRDefault="00104614" w:rsidP="00104614">
      <w:r w:rsidRPr="00470A47">
        <w:rPr>
          <w:rStyle w:val="HideTWBExt"/>
        </w:rPr>
        <w:t>&lt;/Amend&gt;</w:t>
      </w:r>
    </w:p>
    <w:p w14:paraId="0D04CDE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w:t>
      </w:r>
      <w:r w:rsidRPr="00470A47">
        <w:rPr>
          <w:rStyle w:val="HideTWBExt"/>
          <w:b w:val="0"/>
        </w:rPr>
        <w:t>&lt;/NumAm&gt;</w:t>
      </w:r>
    </w:p>
    <w:p w14:paraId="0C5B8311"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2DBFD17C" w14:textId="77777777" w:rsidR="00104614" w:rsidRPr="00470A47" w:rsidRDefault="00104614" w:rsidP="00104614">
      <w:pPr>
        <w:pStyle w:val="NormalBold"/>
      </w:pPr>
      <w:r w:rsidRPr="00470A47">
        <w:rPr>
          <w:rStyle w:val="HideTWBExt"/>
          <w:b w:val="0"/>
        </w:rPr>
        <w:t>&lt;/RepeatBlock-By&gt;</w:t>
      </w:r>
    </w:p>
    <w:p w14:paraId="32D43F4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38BD68B" w14:textId="77777777" w:rsidR="00104614" w:rsidRPr="00470A47" w:rsidRDefault="00104614" w:rsidP="00104614">
      <w:pPr>
        <w:pStyle w:val="NormalBold"/>
      </w:pPr>
      <w:r w:rsidRPr="00470A47">
        <w:rPr>
          <w:rStyle w:val="HideTWBExt"/>
          <w:b w:val="0"/>
        </w:rPr>
        <w:t>&lt;Article&gt;</w:t>
      </w:r>
      <w:r w:rsidRPr="00470A47">
        <w:t>13.d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055B194" w14:textId="77777777" w:rsidTr="00FF5DFF">
        <w:trPr>
          <w:trHeight w:hRule="exact" w:val="240"/>
          <w:jc w:val="center"/>
        </w:trPr>
        <w:tc>
          <w:tcPr>
            <w:tcW w:w="9752" w:type="dxa"/>
            <w:gridSpan w:val="2"/>
            <w:tcBorders>
              <w:top w:val="nil"/>
              <w:left w:val="nil"/>
              <w:bottom w:val="nil"/>
              <w:right w:val="nil"/>
            </w:tcBorders>
          </w:tcPr>
          <w:p w14:paraId="76B246DE" w14:textId="77777777" w:rsidR="00104614" w:rsidRPr="00470A47" w:rsidRDefault="00104614" w:rsidP="00FF5DFF"/>
        </w:tc>
      </w:tr>
      <w:tr w:rsidR="00104614" w:rsidRPr="00470A47" w14:paraId="01BD8A32" w14:textId="77777777" w:rsidTr="00FF5DFF">
        <w:trPr>
          <w:trHeight w:val="240"/>
          <w:jc w:val="center"/>
        </w:trPr>
        <w:tc>
          <w:tcPr>
            <w:tcW w:w="4876" w:type="dxa"/>
            <w:tcBorders>
              <w:top w:val="nil"/>
              <w:left w:val="nil"/>
              <w:bottom w:val="nil"/>
              <w:right w:val="nil"/>
            </w:tcBorders>
          </w:tcPr>
          <w:p w14:paraId="628A493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E27A3A3" w14:textId="77777777" w:rsidR="00104614" w:rsidRPr="00470A47" w:rsidRDefault="00104614" w:rsidP="00FF5DFF">
            <w:pPr>
              <w:pStyle w:val="AmColumnHeading"/>
            </w:pPr>
            <w:r w:rsidRPr="00470A47">
              <w:t>Grozījums</w:t>
            </w:r>
          </w:p>
        </w:tc>
      </w:tr>
      <w:tr w:rsidR="00104614" w:rsidRPr="00470A47" w14:paraId="7B76E39D" w14:textId="77777777" w:rsidTr="00FF5DFF">
        <w:trPr>
          <w:jc w:val="center"/>
        </w:trPr>
        <w:tc>
          <w:tcPr>
            <w:tcW w:w="4876" w:type="dxa"/>
            <w:tcBorders>
              <w:top w:val="nil"/>
              <w:left w:val="nil"/>
              <w:bottom w:val="nil"/>
              <w:right w:val="nil"/>
            </w:tcBorders>
          </w:tcPr>
          <w:p w14:paraId="5F6B5BE1" w14:textId="77777777" w:rsidR="00104614" w:rsidRPr="00470A47" w:rsidRDefault="00104614" w:rsidP="00FF5DFF">
            <w:pPr>
              <w:pStyle w:val="Normal6a"/>
            </w:pPr>
          </w:p>
        </w:tc>
        <w:tc>
          <w:tcPr>
            <w:tcW w:w="4876" w:type="dxa"/>
            <w:tcBorders>
              <w:top w:val="nil"/>
              <w:left w:val="nil"/>
              <w:bottom w:val="nil"/>
              <w:right w:val="nil"/>
            </w:tcBorders>
          </w:tcPr>
          <w:p w14:paraId="34B0BE07" w14:textId="77777777" w:rsidR="00104614" w:rsidRPr="00470A47" w:rsidRDefault="00104614" w:rsidP="00FF5DFF">
            <w:pPr>
              <w:pStyle w:val="Normal6a"/>
            </w:pPr>
            <w:r w:rsidRPr="00470A47">
              <w:rPr>
                <w:b/>
                <w:i/>
              </w:rPr>
              <w:t>–</w:t>
            </w:r>
            <w:r w:rsidRPr="00470A47">
              <w:tab/>
            </w:r>
            <w:r w:rsidRPr="00470A47">
              <w:rPr>
                <w:b/>
                <w:i/>
              </w:rPr>
              <w:t>ņemot vērā Apvienoto Nāciju Organizācijas Ilgtspējīgas attīstības programmu 2030. gadam un ilgtspējīgas attīstības mērķus (IAM),</w:t>
            </w:r>
          </w:p>
        </w:tc>
      </w:tr>
    </w:tbl>
    <w:p w14:paraId="1B06EC6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3A81AAF" w14:textId="77777777" w:rsidR="00104614" w:rsidRPr="00470A47" w:rsidRDefault="00104614" w:rsidP="00104614">
      <w:r w:rsidRPr="00470A47">
        <w:rPr>
          <w:rStyle w:val="HideTWBExt"/>
        </w:rPr>
        <w:t>&lt;/Amend&gt;</w:t>
      </w:r>
    </w:p>
    <w:p w14:paraId="3BD982D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w:t>
      </w:r>
      <w:r w:rsidRPr="00470A47">
        <w:rPr>
          <w:rStyle w:val="HideTWBExt"/>
          <w:b w:val="0"/>
        </w:rPr>
        <w:t>&lt;/NumAm&gt;</w:t>
      </w:r>
    </w:p>
    <w:p w14:paraId="227C6192"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18B7E91F" w14:textId="77777777" w:rsidR="00104614" w:rsidRPr="00470A47" w:rsidRDefault="00104614" w:rsidP="00104614">
      <w:pPr>
        <w:pStyle w:val="NormalBold"/>
      </w:pPr>
      <w:r w:rsidRPr="00470A47">
        <w:rPr>
          <w:rStyle w:val="HideTWBExt"/>
          <w:b w:val="0"/>
        </w:rPr>
        <w:t>&lt;/RepeatBlock-By&gt;</w:t>
      </w:r>
    </w:p>
    <w:p w14:paraId="6276FDE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9F6CD14" w14:textId="77777777" w:rsidR="00104614" w:rsidRPr="00470A47" w:rsidRDefault="00104614" w:rsidP="00104614">
      <w:pPr>
        <w:pStyle w:val="NormalBold"/>
      </w:pPr>
      <w:r w:rsidRPr="00470A47">
        <w:rPr>
          <w:rStyle w:val="HideTWBExt"/>
          <w:b w:val="0"/>
        </w:rPr>
        <w:t>&lt;Article&gt;</w:t>
      </w:r>
      <w:r w:rsidRPr="00470A47">
        <w:t>17.a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E1B78B3" w14:textId="77777777" w:rsidTr="00FF5DFF">
        <w:trPr>
          <w:trHeight w:hRule="exact" w:val="240"/>
          <w:jc w:val="center"/>
        </w:trPr>
        <w:tc>
          <w:tcPr>
            <w:tcW w:w="9752" w:type="dxa"/>
            <w:gridSpan w:val="2"/>
            <w:tcBorders>
              <w:top w:val="nil"/>
              <w:left w:val="nil"/>
              <w:bottom w:val="nil"/>
              <w:right w:val="nil"/>
            </w:tcBorders>
          </w:tcPr>
          <w:p w14:paraId="5C26230C" w14:textId="77777777" w:rsidR="00104614" w:rsidRPr="00470A47" w:rsidRDefault="00104614" w:rsidP="00FF5DFF"/>
        </w:tc>
      </w:tr>
      <w:tr w:rsidR="00104614" w:rsidRPr="00470A47" w14:paraId="5CF5E003" w14:textId="77777777" w:rsidTr="00FF5DFF">
        <w:trPr>
          <w:trHeight w:val="240"/>
          <w:jc w:val="center"/>
        </w:trPr>
        <w:tc>
          <w:tcPr>
            <w:tcW w:w="4876" w:type="dxa"/>
            <w:tcBorders>
              <w:top w:val="nil"/>
              <w:left w:val="nil"/>
              <w:bottom w:val="nil"/>
              <w:right w:val="nil"/>
            </w:tcBorders>
          </w:tcPr>
          <w:p w14:paraId="3EF22FB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C1E2ECA" w14:textId="77777777" w:rsidR="00104614" w:rsidRPr="00470A47" w:rsidRDefault="00104614" w:rsidP="00FF5DFF">
            <w:pPr>
              <w:pStyle w:val="AmColumnHeading"/>
            </w:pPr>
            <w:r w:rsidRPr="00470A47">
              <w:t>Grozījums</w:t>
            </w:r>
          </w:p>
        </w:tc>
      </w:tr>
      <w:tr w:rsidR="00104614" w:rsidRPr="00470A47" w14:paraId="68BD74CD" w14:textId="77777777" w:rsidTr="00FF5DFF">
        <w:trPr>
          <w:jc w:val="center"/>
        </w:trPr>
        <w:tc>
          <w:tcPr>
            <w:tcW w:w="4876" w:type="dxa"/>
            <w:tcBorders>
              <w:top w:val="nil"/>
              <w:left w:val="nil"/>
              <w:bottom w:val="nil"/>
              <w:right w:val="nil"/>
            </w:tcBorders>
          </w:tcPr>
          <w:p w14:paraId="5F9FAAD4" w14:textId="77777777" w:rsidR="00104614" w:rsidRPr="00470A47" w:rsidRDefault="00104614" w:rsidP="00FF5DFF">
            <w:pPr>
              <w:pStyle w:val="Normal6a"/>
            </w:pPr>
          </w:p>
        </w:tc>
        <w:tc>
          <w:tcPr>
            <w:tcW w:w="4876" w:type="dxa"/>
            <w:tcBorders>
              <w:top w:val="nil"/>
              <w:left w:val="nil"/>
              <w:bottom w:val="nil"/>
              <w:right w:val="nil"/>
            </w:tcBorders>
          </w:tcPr>
          <w:p w14:paraId="0B697BC2" w14:textId="77777777" w:rsidR="00104614" w:rsidRPr="00470A47" w:rsidRDefault="00104614" w:rsidP="00FF5DFF">
            <w:pPr>
              <w:pStyle w:val="Normal6a"/>
            </w:pPr>
            <w:r w:rsidRPr="00470A47">
              <w:rPr>
                <w:b/>
                <w:i/>
              </w:rPr>
              <w:t>–</w:t>
            </w:r>
            <w:r w:rsidRPr="00470A47">
              <w:tab/>
            </w:r>
            <w:r w:rsidRPr="00470A47">
              <w:rPr>
                <w:b/>
                <w:i/>
              </w:rPr>
              <w:t>ņemot vērā savu 2024. gada 24. oktobra rezolūciju par Ķīnas Tautas Republikas ANO Rezolūcijas Nr. 2758 nepareizo interpretāciju un tās pastāvīgajām militārajām provokācijām pie Taivānas krastiem,</w:t>
            </w:r>
          </w:p>
        </w:tc>
      </w:tr>
    </w:tbl>
    <w:p w14:paraId="4736C69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B6CB0AC" w14:textId="77777777" w:rsidR="00104614" w:rsidRPr="00470A47" w:rsidRDefault="00104614" w:rsidP="00104614">
      <w:r w:rsidRPr="00470A47">
        <w:rPr>
          <w:rStyle w:val="HideTWBExt"/>
        </w:rPr>
        <w:t>&lt;/Amend&gt;</w:t>
      </w:r>
    </w:p>
    <w:p w14:paraId="5ECC96C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w:t>
      </w:r>
      <w:r w:rsidRPr="00470A47">
        <w:rPr>
          <w:rStyle w:val="HideTWBExt"/>
          <w:b w:val="0"/>
        </w:rPr>
        <w:t>&lt;/NumAm&gt;</w:t>
      </w:r>
    </w:p>
    <w:p w14:paraId="69C1E646"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4EAC0749" w14:textId="77777777" w:rsidR="00104614" w:rsidRPr="00470A47" w:rsidRDefault="00104614" w:rsidP="00104614">
      <w:pPr>
        <w:pStyle w:val="NormalBold"/>
      </w:pPr>
      <w:r w:rsidRPr="00470A47">
        <w:rPr>
          <w:rStyle w:val="HideTWBExt"/>
          <w:b w:val="0"/>
        </w:rPr>
        <w:t>&lt;/RepeatBlock-By&gt;</w:t>
      </w:r>
    </w:p>
    <w:p w14:paraId="38A05F0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B6A4B68" w14:textId="77777777" w:rsidR="00104614" w:rsidRPr="00470A47" w:rsidRDefault="00104614" w:rsidP="00104614">
      <w:pPr>
        <w:pStyle w:val="NormalBold"/>
      </w:pPr>
      <w:r w:rsidRPr="00470A47">
        <w:rPr>
          <w:rStyle w:val="HideTWBExt"/>
          <w:b w:val="0"/>
        </w:rPr>
        <w:t>&lt;Article&gt;</w:t>
      </w:r>
      <w:r w:rsidRPr="00470A47">
        <w:t>17.a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84730B5" w14:textId="77777777" w:rsidTr="00FF5DFF">
        <w:trPr>
          <w:trHeight w:hRule="exact" w:val="240"/>
          <w:jc w:val="center"/>
        </w:trPr>
        <w:tc>
          <w:tcPr>
            <w:tcW w:w="9752" w:type="dxa"/>
            <w:gridSpan w:val="2"/>
            <w:tcBorders>
              <w:top w:val="nil"/>
              <w:left w:val="nil"/>
              <w:bottom w:val="nil"/>
              <w:right w:val="nil"/>
            </w:tcBorders>
          </w:tcPr>
          <w:p w14:paraId="37DBDA01" w14:textId="77777777" w:rsidR="00104614" w:rsidRPr="00470A47" w:rsidRDefault="00104614" w:rsidP="00FF5DFF"/>
        </w:tc>
      </w:tr>
      <w:tr w:rsidR="00104614" w:rsidRPr="00470A47" w14:paraId="2DAF9290" w14:textId="77777777" w:rsidTr="00FF5DFF">
        <w:trPr>
          <w:trHeight w:val="240"/>
          <w:jc w:val="center"/>
        </w:trPr>
        <w:tc>
          <w:tcPr>
            <w:tcW w:w="4876" w:type="dxa"/>
            <w:tcBorders>
              <w:top w:val="nil"/>
              <w:left w:val="nil"/>
              <w:bottom w:val="nil"/>
              <w:right w:val="nil"/>
            </w:tcBorders>
          </w:tcPr>
          <w:p w14:paraId="2E24492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11715E4" w14:textId="77777777" w:rsidR="00104614" w:rsidRPr="00470A47" w:rsidRDefault="00104614" w:rsidP="00FF5DFF">
            <w:pPr>
              <w:pStyle w:val="AmColumnHeading"/>
            </w:pPr>
            <w:r w:rsidRPr="00470A47">
              <w:t>Grozījums</w:t>
            </w:r>
          </w:p>
        </w:tc>
      </w:tr>
      <w:tr w:rsidR="00104614" w:rsidRPr="00470A47" w14:paraId="3AF62C3C" w14:textId="77777777" w:rsidTr="00FF5DFF">
        <w:trPr>
          <w:jc w:val="center"/>
        </w:trPr>
        <w:tc>
          <w:tcPr>
            <w:tcW w:w="4876" w:type="dxa"/>
            <w:tcBorders>
              <w:top w:val="nil"/>
              <w:left w:val="nil"/>
              <w:bottom w:val="nil"/>
              <w:right w:val="nil"/>
            </w:tcBorders>
          </w:tcPr>
          <w:p w14:paraId="439663C5" w14:textId="77777777" w:rsidR="00104614" w:rsidRPr="00470A47" w:rsidRDefault="00104614" w:rsidP="00FF5DFF">
            <w:pPr>
              <w:pStyle w:val="Normal6a"/>
            </w:pPr>
          </w:p>
        </w:tc>
        <w:tc>
          <w:tcPr>
            <w:tcW w:w="4876" w:type="dxa"/>
            <w:tcBorders>
              <w:top w:val="nil"/>
              <w:left w:val="nil"/>
              <w:bottom w:val="nil"/>
              <w:right w:val="nil"/>
            </w:tcBorders>
          </w:tcPr>
          <w:p w14:paraId="7B7E6503" w14:textId="77777777" w:rsidR="00104614" w:rsidRPr="00470A47" w:rsidRDefault="00104614" w:rsidP="00FF5DFF">
            <w:pPr>
              <w:pStyle w:val="Normal6a"/>
            </w:pPr>
            <w:r w:rsidRPr="00470A47">
              <w:rPr>
                <w:b/>
                <w:i/>
              </w:rPr>
              <w:t>–</w:t>
            </w:r>
            <w:r w:rsidRPr="00470A47">
              <w:tab/>
            </w:r>
            <w:r w:rsidRPr="00470A47">
              <w:rPr>
                <w:b/>
                <w:i/>
              </w:rPr>
              <w:t>ņemot vērā priekšsēdētāja António Costa mutiskos secinājumus pēc Eiropadomes locekļu neformālās sanāksmes 2026. gada 22. janvārī,</w:t>
            </w:r>
          </w:p>
        </w:tc>
      </w:tr>
    </w:tbl>
    <w:p w14:paraId="110BD54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E02230B" w14:textId="77777777" w:rsidR="00104614" w:rsidRPr="00470A47" w:rsidRDefault="00104614" w:rsidP="00104614">
      <w:r w:rsidRPr="00470A47">
        <w:rPr>
          <w:rStyle w:val="HideTWBExt"/>
        </w:rPr>
        <w:t>&lt;/Amend&gt;</w:t>
      </w:r>
    </w:p>
    <w:p w14:paraId="7E51A0F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w:t>
      </w:r>
      <w:r w:rsidRPr="00470A47">
        <w:rPr>
          <w:rStyle w:val="HideTWBExt"/>
          <w:b w:val="0"/>
        </w:rPr>
        <w:t>&lt;/NumAm&gt;</w:t>
      </w:r>
    </w:p>
    <w:p w14:paraId="1C996D71"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45083AA1"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67BDFD44" w14:textId="77777777" w:rsidR="00104614" w:rsidRPr="00470A47" w:rsidRDefault="00104614" w:rsidP="00104614">
      <w:pPr>
        <w:pStyle w:val="NormalBold"/>
      </w:pPr>
      <w:r w:rsidRPr="00470A47">
        <w:rPr>
          <w:rStyle w:val="HideTWBExt"/>
          <w:b w:val="0"/>
        </w:rPr>
        <w:t>&lt;/RepeatBlock-By&gt;</w:t>
      </w:r>
    </w:p>
    <w:p w14:paraId="7EA9FE2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A891ACD" w14:textId="77777777" w:rsidR="00104614" w:rsidRPr="00470A47" w:rsidRDefault="00104614" w:rsidP="00104614">
      <w:pPr>
        <w:pStyle w:val="NormalBold"/>
      </w:pPr>
      <w:r w:rsidRPr="00470A47">
        <w:rPr>
          <w:rStyle w:val="HideTWBExt"/>
          <w:b w:val="0"/>
        </w:rPr>
        <w:t>&lt;Article&gt;</w:t>
      </w:r>
      <w:r w:rsidRPr="00470A47">
        <w:t>17.a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9A9121C" w14:textId="77777777" w:rsidTr="00FF5DFF">
        <w:trPr>
          <w:trHeight w:hRule="exact" w:val="240"/>
          <w:jc w:val="center"/>
        </w:trPr>
        <w:tc>
          <w:tcPr>
            <w:tcW w:w="9752" w:type="dxa"/>
            <w:gridSpan w:val="2"/>
            <w:tcBorders>
              <w:top w:val="nil"/>
              <w:left w:val="nil"/>
              <w:bottom w:val="nil"/>
              <w:right w:val="nil"/>
            </w:tcBorders>
          </w:tcPr>
          <w:p w14:paraId="58D6207C" w14:textId="77777777" w:rsidR="00104614" w:rsidRPr="00470A47" w:rsidRDefault="00104614" w:rsidP="00FF5DFF"/>
        </w:tc>
      </w:tr>
      <w:tr w:rsidR="00104614" w:rsidRPr="00470A47" w14:paraId="310656C1" w14:textId="77777777" w:rsidTr="00FF5DFF">
        <w:trPr>
          <w:trHeight w:val="240"/>
          <w:jc w:val="center"/>
        </w:trPr>
        <w:tc>
          <w:tcPr>
            <w:tcW w:w="4876" w:type="dxa"/>
            <w:tcBorders>
              <w:top w:val="nil"/>
              <w:left w:val="nil"/>
              <w:bottom w:val="nil"/>
              <w:right w:val="nil"/>
            </w:tcBorders>
          </w:tcPr>
          <w:p w14:paraId="5628869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BBF9D67" w14:textId="77777777" w:rsidR="00104614" w:rsidRPr="00470A47" w:rsidRDefault="00104614" w:rsidP="00FF5DFF">
            <w:pPr>
              <w:pStyle w:val="AmColumnHeading"/>
            </w:pPr>
            <w:r w:rsidRPr="00470A47">
              <w:t>Grozījums</w:t>
            </w:r>
          </w:p>
        </w:tc>
      </w:tr>
      <w:tr w:rsidR="00104614" w:rsidRPr="00470A47" w14:paraId="541F9CF2" w14:textId="77777777" w:rsidTr="00FF5DFF">
        <w:trPr>
          <w:jc w:val="center"/>
        </w:trPr>
        <w:tc>
          <w:tcPr>
            <w:tcW w:w="4876" w:type="dxa"/>
            <w:tcBorders>
              <w:top w:val="nil"/>
              <w:left w:val="nil"/>
              <w:bottom w:val="nil"/>
              <w:right w:val="nil"/>
            </w:tcBorders>
          </w:tcPr>
          <w:p w14:paraId="5B3AF7F6" w14:textId="77777777" w:rsidR="00104614" w:rsidRPr="00470A47" w:rsidRDefault="00104614" w:rsidP="00FF5DFF">
            <w:pPr>
              <w:pStyle w:val="Normal6a"/>
            </w:pPr>
          </w:p>
        </w:tc>
        <w:tc>
          <w:tcPr>
            <w:tcW w:w="4876" w:type="dxa"/>
            <w:tcBorders>
              <w:top w:val="nil"/>
              <w:left w:val="nil"/>
              <w:bottom w:val="nil"/>
              <w:right w:val="nil"/>
            </w:tcBorders>
          </w:tcPr>
          <w:p w14:paraId="00478E02" w14:textId="77777777" w:rsidR="00104614" w:rsidRPr="00470A47" w:rsidRDefault="00104614" w:rsidP="00FF5DFF">
            <w:pPr>
              <w:pStyle w:val="Normal6a"/>
            </w:pPr>
            <w:r w:rsidRPr="00470A47">
              <w:rPr>
                <w:b/>
                <w:i/>
              </w:rPr>
              <w:t>–</w:t>
            </w:r>
            <w:r w:rsidRPr="00470A47">
              <w:tab/>
            </w:r>
            <w:r w:rsidRPr="00470A47">
              <w:rPr>
                <w:b/>
                <w:i/>
              </w:rPr>
              <w:t>ņemot vērā 1975. gada Konferences par drošību un sadarbību Eiropā noslēguma aktu (Helsinku Noslēguma akts), kas parakstīts 1975. gada 1. augustā,</w:t>
            </w:r>
          </w:p>
        </w:tc>
      </w:tr>
    </w:tbl>
    <w:p w14:paraId="5BD4CEE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E132840" w14:textId="77777777" w:rsidR="00104614" w:rsidRPr="00470A47" w:rsidRDefault="00104614" w:rsidP="00104614">
      <w:r w:rsidRPr="00470A47">
        <w:rPr>
          <w:rStyle w:val="HideTWBExt"/>
        </w:rPr>
        <w:t>&lt;/Amend&gt;</w:t>
      </w:r>
    </w:p>
    <w:p w14:paraId="3B7B07D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w:t>
      </w:r>
      <w:r w:rsidRPr="00470A47">
        <w:rPr>
          <w:rStyle w:val="HideTWBExt"/>
          <w:b w:val="0"/>
        </w:rPr>
        <w:t>&lt;/NumAm&gt;</w:t>
      </w:r>
    </w:p>
    <w:p w14:paraId="79E81BD7"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5881006A"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67F9BF58" w14:textId="77777777" w:rsidR="00104614" w:rsidRPr="00470A47" w:rsidRDefault="00104614" w:rsidP="00104614">
      <w:pPr>
        <w:pStyle w:val="NormalBold"/>
      </w:pPr>
      <w:r w:rsidRPr="00470A47">
        <w:rPr>
          <w:rStyle w:val="HideTWBExt"/>
          <w:b w:val="0"/>
        </w:rPr>
        <w:t>&lt;/RepeatBlock-By&gt;</w:t>
      </w:r>
    </w:p>
    <w:p w14:paraId="732E6ED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75EAF61" w14:textId="77777777" w:rsidR="00104614" w:rsidRPr="00470A47" w:rsidRDefault="00104614" w:rsidP="00104614">
      <w:pPr>
        <w:pStyle w:val="NormalBold"/>
      </w:pPr>
      <w:r w:rsidRPr="00470A47">
        <w:rPr>
          <w:rStyle w:val="HideTWBExt"/>
          <w:b w:val="0"/>
        </w:rPr>
        <w:t>&lt;Article&gt;</w:t>
      </w:r>
      <w:r w:rsidRPr="00470A47">
        <w:t>17.b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6C368FE" w14:textId="77777777" w:rsidTr="00FF5DFF">
        <w:trPr>
          <w:trHeight w:hRule="exact" w:val="240"/>
          <w:jc w:val="center"/>
        </w:trPr>
        <w:tc>
          <w:tcPr>
            <w:tcW w:w="9752" w:type="dxa"/>
            <w:gridSpan w:val="2"/>
            <w:tcBorders>
              <w:top w:val="nil"/>
              <w:left w:val="nil"/>
              <w:bottom w:val="nil"/>
              <w:right w:val="nil"/>
            </w:tcBorders>
          </w:tcPr>
          <w:p w14:paraId="667AF986" w14:textId="77777777" w:rsidR="00104614" w:rsidRPr="00470A47" w:rsidRDefault="00104614" w:rsidP="00FF5DFF"/>
        </w:tc>
      </w:tr>
      <w:tr w:rsidR="00104614" w:rsidRPr="00470A47" w14:paraId="211FF401" w14:textId="77777777" w:rsidTr="00FF5DFF">
        <w:trPr>
          <w:trHeight w:val="240"/>
          <w:jc w:val="center"/>
        </w:trPr>
        <w:tc>
          <w:tcPr>
            <w:tcW w:w="4876" w:type="dxa"/>
            <w:tcBorders>
              <w:top w:val="nil"/>
              <w:left w:val="nil"/>
              <w:bottom w:val="nil"/>
              <w:right w:val="nil"/>
            </w:tcBorders>
          </w:tcPr>
          <w:p w14:paraId="619F8D8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1061351" w14:textId="77777777" w:rsidR="00104614" w:rsidRPr="00470A47" w:rsidRDefault="00104614" w:rsidP="00FF5DFF">
            <w:pPr>
              <w:pStyle w:val="AmColumnHeading"/>
            </w:pPr>
            <w:r w:rsidRPr="00470A47">
              <w:t>Grozījums</w:t>
            </w:r>
          </w:p>
        </w:tc>
      </w:tr>
      <w:tr w:rsidR="00104614" w:rsidRPr="00470A47" w14:paraId="6EC79B82" w14:textId="77777777" w:rsidTr="00FF5DFF">
        <w:trPr>
          <w:jc w:val="center"/>
        </w:trPr>
        <w:tc>
          <w:tcPr>
            <w:tcW w:w="4876" w:type="dxa"/>
            <w:tcBorders>
              <w:top w:val="nil"/>
              <w:left w:val="nil"/>
              <w:bottom w:val="nil"/>
              <w:right w:val="nil"/>
            </w:tcBorders>
          </w:tcPr>
          <w:p w14:paraId="61E07B37" w14:textId="77777777" w:rsidR="00104614" w:rsidRPr="00470A47" w:rsidRDefault="00104614" w:rsidP="00FF5DFF">
            <w:pPr>
              <w:pStyle w:val="Normal6a"/>
            </w:pPr>
          </w:p>
        </w:tc>
        <w:tc>
          <w:tcPr>
            <w:tcW w:w="4876" w:type="dxa"/>
            <w:tcBorders>
              <w:top w:val="nil"/>
              <w:left w:val="nil"/>
              <w:bottom w:val="nil"/>
              <w:right w:val="nil"/>
            </w:tcBorders>
          </w:tcPr>
          <w:p w14:paraId="7BE3D74D" w14:textId="77777777" w:rsidR="00104614" w:rsidRPr="00470A47" w:rsidRDefault="00104614" w:rsidP="00FF5DFF">
            <w:pPr>
              <w:pStyle w:val="Normal6a"/>
            </w:pPr>
            <w:r w:rsidRPr="00470A47">
              <w:rPr>
                <w:b/>
                <w:i/>
              </w:rPr>
              <w:t>–</w:t>
            </w:r>
            <w:r w:rsidRPr="00470A47">
              <w:tab/>
            </w:r>
            <w:r w:rsidRPr="00470A47">
              <w:rPr>
                <w:b/>
                <w:i/>
              </w:rPr>
              <w:t>ņemot vērā ANO Drošības padomes 2000. gada 31. oktobra Rezolūciju Nr. 1325 par sievietēm, mieru un drošību,</w:t>
            </w:r>
          </w:p>
        </w:tc>
      </w:tr>
    </w:tbl>
    <w:p w14:paraId="7AA5B1D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1A4DA20" w14:textId="77777777" w:rsidR="00104614" w:rsidRPr="00470A47" w:rsidRDefault="00104614" w:rsidP="00104614">
      <w:r w:rsidRPr="00470A47">
        <w:rPr>
          <w:rStyle w:val="HideTWBExt"/>
        </w:rPr>
        <w:t>&lt;/Amend&gt;</w:t>
      </w:r>
    </w:p>
    <w:p w14:paraId="5BC0C3E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w:t>
      </w:r>
      <w:r w:rsidRPr="00470A47">
        <w:rPr>
          <w:rStyle w:val="HideTWBExt"/>
          <w:b w:val="0"/>
        </w:rPr>
        <w:t>&lt;/NumAm&gt;</w:t>
      </w:r>
    </w:p>
    <w:p w14:paraId="0D288336"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663E5F9E" w14:textId="77777777" w:rsidR="00104614" w:rsidRPr="00470A47" w:rsidRDefault="00104614" w:rsidP="00104614">
      <w:pPr>
        <w:pStyle w:val="NormalBold"/>
      </w:pPr>
      <w:r w:rsidRPr="00470A47">
        <w:rPr>
          <w:rStyle w:val="HideTWBExt"/>
          <w:b w:val="0"/>
        </w:rPr>
        <w:t>&lt;/RepeatBlock-By&gt;</w:t>
      </w:r>
    </w:p>
    <w:p w14:paraId="01E728A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C0FA354" w14:textId="77777777" w:rsidR="00104614" w:rsidRPr="00470A47" w:rsidRDefault="00104614" w:rsidP="00104614">
      <w:pPr>
        <w:pStyle w:val="NormalBold"/>
      </w:pPr>
      <w:r w:rsidRPr="00470A47">
        <w:rPr>
          <w:rStyle w:val="HideTWBExt"/>
          <w:b w:val="0"/>
        </w:rPr>
        <w:t>&lt;Article&gt;</w:t>
      </w:r>
      <w:r w:rsidRPr="00470A47">
        <w:t>17.b norāde (jauna)</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6FE601E" w14:textId="77777777" w:rsidTr="00FF5DFF">
        <w:trPr>
          <w:trHeight w:hRule="exact" w:val="240"/>
          <w:jc w:val="center"/>
        </w:trPr>
        <w:tc>
          <w:tcPr>
            <w:tcW w:w="9752" w:type="dxa"/>
            <w:gridSpan w:val="2"/>
            <w:tcBorders>
              <w:top w:val="nil"/>
              <w:left w:val="nil"/>
              <w:bottom w:val="nil"/>
              <w:right w:val="nil"/>
            </w:tcBorders>
          </w:tcPr>
          <w:p w14:paraId="1EF98F62" w14:textId="77777777" w:rsidR="00104614" w:rsidRPr="00470A47" w:rsidRDefault="00104614" w:rsidP="00FF5DFF"/>
        </w:tc>
      </w:tr>
      <w:tr w:rsidR="00104614" w:rsidRPr="00470A47" w14:paraId="28D2852A" w14:textId="77777777" w:rsidTr="00FF5DFF">
        <w:trPr>
          <w:trHeight w:val="240"/>
          <w:jc w:val="center"/>
        </w:trPr>
        <w:tc>
          <w:tcPr>
            <w:tcW w:w="4876" w:type="dxa"/>
            <w:tcBorders>
              <w:top w:val="nil"/>
              <w:left w:val="nil"/>
              <w:bottom w:val="nil"/>
              <w:right w:val="nil"/>
            </w:tcBorders>
          </w:tcPr>
          <w:p w14:paraId="47BA3D9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EDA53ED" w14:textId="77777777" w:rsidR="00104614" w:rsidRPr="00470A47" w:rsidRDefault="00104614" w:rsidP="00FF5DFF">
            <w:pPr>
              <w:pStyle w:val="AmColumnHeading"/>
            </w:pPr>
            <w:r w:rsidRPr="00470A47">
              <w:t>Grozījums</w:t>
            </w:r>
          </w:p>
        </w:tc>
      </w:tr>
      <w:tr w:rsidR="00104614" w:rsidRPr="00470A47" w14:paraId="75DA44E5" w14:textId="77777777" w:rsidTr="00FF5DFF">
        <w:trPr>
          <w:jc w:val="center"/>
        </w:trPr>
        <w:tc>
          <w:tcPr>
            <w:tcW w:w="4876" w:type="dxa"/>
            <w:tcBorders>
              <w:top w:val="nil"/>
              <w:left w:val="nil"/>
              <w:bottom w:val="nil"/>
              <w:right w:val="nil"/>
            </w:tcBorders>
          </w:tcPr>
          <w:p w14:paraId="2F4B5C79" w14:textId="77777777" w:rsidR="00104614" w:rsidRPr="00470A47" w:rsidRDefault="00104614" w:rsidP="00FF5DFF">
            <w:pPr>
              <w:pStyle w:val="Normal6a"/>
            </w:pPr>
          </w:p>
        </w:tc>
        <w:tc>
          <w:tcPr>
            <w:tcW w:w="4876" w:type="dxa"/>
            <w:tcBorders>
              <w:top w:val="nil"/>
              <w:left w:val="nil"/>
              <w:bottom w:val="nil"/>
              <w:right w:val="nil"/>
            </w:tcBorders>
          </w:tcPr>
          <w:p w14:paraId="79275AFB" w14:textId="77777777" w:rsidR="00104614" w:rsidRPr="00470A47" w:rsidRDefault="00104614" w:rsidP="00FF5DFF">
            <w:pPr>
              <w:pStyle w:val="Normal6a"/>
            </w:pPr>
            <w:r w:rsidRPr="00470A47">
              <w:rPr>
                <w:b/>
                <w:i/>
              </w:rPr>
              <w:t>–</w:t>
            </w:r>
            <w:r w:rsidRPr="00470A47">
              <w:tab/>
            </w:r>
            <w:r w:rsidRPr="00470A47">
              <w:rPr>
                <w:b/>
                <w:i/>
              </w:rPr>
              <w:t>ņemot vērā ANO Drošības padomes 2025. gada 17. novembra Rezolūciju Nr. 2803, ar ko pieņem Gazas pamiera plānu,</w:t>
            </w:r>
          </w:p>
        </w:tc>
      </w:tr>
    </w:tbl>
    <w:p w14:paraId="5191ECD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636EFDB" w14:textId="77777777" w:rsidR="00104614" w:rsidRPr="00470A47" w:rsidRDefault="00104614" w:rsidP="00104614">
      <w:r w:rsidRPr="00470A47">
        <w:rPr>
          <w:rStyle w:val="HideTWBExt"/>
        </w:rPr>
        <w:t>&lt;/Amend&gt;</w:t>
      </w:r>
    </w:p>
    <w:p w14:paraId="3272D15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w:t>
      </w:r>
      <w:r w:rsidRPr="00470A47">
        <w:rPr>
          <w:rStyle w:val="HideTWBExt"/>
          <w:b w:val="0"/>
        </w:rPr>
        <w:t>&lt;/NumAm&gt;</w:t>
      </w:r>
    </w:p>
    <w:p w14:paraId="79D6DC16"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42C62922" w14:textId="77777777" w:rsidR="00104614" w:rsidRPr="00470A47" w:rsidRDefault="00104614" w:rsidP="00104614">
      <w:pPr>
        <w:pStyle w:val="NormalBold"/>
      </w:pPr>
      <w:r w:rsidRPr="00470A47">
        <w:rPr>
          <w:rStyle w:val="HideTWBExt"/>
          <w:b w:val="0"/>
        </w:rPr>
        <w:t>&lt;/RepeatBlock-By&gt;</w:t>
      </w:r>
    </w:p>
    <w:p w14:paraId="4724E1F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CFE31D9" w14:textId="77777777" w:rsidR="00104614" w:rsidRPr="00470A47" w:rsidRDefault="00104614" w:rsidP="00104614">
      <w:pPr>
        <w:pStyle w:val="NormalBold"/>
      </w:pPr>
      <w:r w:rsidRPr="00470A47">
        <w:rPr>
          <w:rStyle w:val="HideTWBExt"/>
          <w:b w:val="0"/>
        </w:rPr>
        <w:t>&lt;Article&gt;</w:t>
      </w:r>
      <w:r w:rsidRPr="00470A47">
        <w:t>A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653D4D6" w14:textId="77777777" w:rsidTr="00FF5DFF">
        <w:trPr>
          <w:trHeight w:hRule="exact" w:val="240"/>
          <w:jc w:val="center"/>
        </w:trPr>
        <w:tc>
          <w:tcPr>
            <w:tcW w:w="9752" w:type="dxa"/>
            <w:gridSpan w:val="2"/>
            <w:tcBorders>
              <w:top w:val="nil"/>
              <w:left w:val="nil"/>
              <w:bottom w:val="nil"/>
              <w:right w:val="nil"/>
            </w:tcBorders>
          </w:tcPr>
          <w:p w14:paraId="6ECB3F99" w14:textId="77777777" w:rsidR="00104614" w:rsidRPr="00470A47" w:rsidRDefault="00104614" w:rsidP="00FF5DFF"/>
        </w:tc>
      </w:tr>
      <w:tr w:rsidR="00104614" w:rsidRPr="00470A47" w14:paraId="12F7AC5E" w14:textId="77777777" w:rsidTr="00FF5DFF">
        <w:trPr>
          <w:trHeight w:val="240"/>
          <w:jc w:val="center"/>
        </w:trPr>
        <w:tc>
          <w:tcPr>
            <w:tcW w:w="4876" w:type="dxa"/>
            <w:tcBorders>
              <w:top w:val="nil"/>
              <w:left w:val="nil"/>
              <w:bottom w:val="nil"/>
              <w:right w:val="nil"/>
            </w:tcBorders>
          </w:tcPr>
          <w:p w14:paraId="5918B9C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49C15A9" w14:textId="77777777" w:rsidR="00104614" w:rsidRPr="00470A47" w:rsidRDefault="00104614" w:rsidP="00FF5DFF">
            <w:pPr>
              <w:pStyle w:val="AmColumnHeading"/>
            </w:pPr>
            <w:r w:rsidRPr="00470A47">
              <w:t>Grozījums</w:t>
            </w:r>
          </w:p>
        </w:tc>
      </w:tr>
      <w:tr w:rsidR="00104614" w:rsidRPr="00470A47" w14:paraId="46D9871F" w14:textId="77777777" w:rsidTr="00FF5DFF">
        <w:trPr>
          <w:jc w:val="center"/>
        </w:trPr>
        <w:tc>
          <w:tcPr>
            <w:tcW w:w="4876" w:type="dxa"/>
            <w:tcBorders>
              <w:top w:val="nil"/>
              <w:left w:val="nil"/>
              <w:bottom w:val="nil"/>
              <w:right w:val="nil"/>
            </w:tcBorders>
          </w:tcPr>
          <w:p w14:paraId="429C5FED" w14:textId="77777777" w:rsidR="00104614" w:rsidRPr="00470A47" w:rsidRDefault="00104614" w:rsidP="00FF5DFF">
            <w:pPr>
              <w:pStyle w:val="Normal6a"/>
            </w:pPr>
            <w:r w:rsidRPr="00470A47">
              <w:t>A.</w:t>
            </w:r>
            <w:r w:rsidRPr="00470A47">
              <w:tab/>
              <w:t>tā kā</w:t>
            </w:r>
            <w:r w:rsidRPr="00470A47">
              <w:rPr>
                <w:b/>
                <w:i/>
              </w:rPr>
              <w:t xml:space="preserve"> pašreizējā ģeopolitiskajā situācijā</w:t>
            </w:r>
            <w:r w:rsidRPr="00470A47">
              <w:t xml:space="preserve"> ir izšķirīgi svarīgi</w:t>
            </w:r>
            <w:r w:rsidRPr="00470A47">
              <w:rPr>
                <w:b/>
                <w:i/>
              </w:rPr>
              <w:t xml:space="preserve"> uzturēt un stiprināt noteikumos balstītu starptautisko kārtību un</w:t>
            </w:r>
            <w:r w:rsidRPr="00470A47">
              <w:t xml:space="preserve"> nodrošināt efektīvu </w:t>
            </w:r>
            <w:r w:rsidRPr="00470A47">
              <w:rPr>
                <w:b/>
                <w:i/>
              </w:rPr>
              <w:t>starpvaldību</w:t>
            </w:r>
            <w:r w:rsidRPr="00470A47">
              <w:t xml:space="preserve"> organizāciju darbību;</w:t>
            </w:r>
          </w:p>
        </w:tc>
        <w:tc>
          <w:tcPr>
            <w:tcW w:w="4876" w:type="dxa"/>
            <w:tcBorders>
              <w:top w:val="nil"/>
              <w:left w:val="nil"/>
              <w:bottom w:val="nil"/>
              <w:right w:val="nil"/>
            </w:tcBorders>
          </w:tcPr>
          <w:p w14:paraId="0418CF68" w14:textId="77777777" w:rsidR="00104614" w:rsidRPr="00470A47" w:rsidRDefault="00104614" w:rsidP="00FF5DFF">
            <w:pPr>
              <w:pStyle w:val="Normal6a"/>
            </w:pPr>
            <w:r w:rsidRPr="00470A47">
              <w:t>A.</w:t>
            </w:r>
            <w:r w:rsidRPr="00470A47">
              <w:tab/>
              <w:t xml:space="preserve">tā kā ir izšķirīgi svarīgi nodrošināt efektīvu </w:t>
            </w:r>
            <w:r w:rsidRPr="00470A47">
              <w:rPr>
                <w:b/>
                <w:i/>
              </w:rPr>
              <w:t>ANO</w:t>
            </w:r>
            <w:r w:rsidRPr="00470A47">
              <w:t xml:space="preserve"> organizāciju darbību; </w:t>
            </w:r>
            <w:r w:rsidRPr="00470A47">
              <w:rPr>
                <w:b/>
                <w:i/>
              </w:rPr>
              <w:t>tā kā Apvienoto Nāciju Organizācija pirmām kārtām ir forums globāla mēroga jautājumu risināšanai un ir jāizvairās no dublēšanās ar Eiropas Savienību;</w:t>
            </w:r>
          </w:p>
        </w:tc>
      </w:tr>
    </w:tbl>
    <w:p w14:paraId="22218EE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C73D0D6" w14:textId="77777777" w:rsidR="00104614" w:rsidRPr="00470A47" w:rsidRDefault="00104614" w:rsidP="00104614">
      <w:r w:rsidRPr="00470A47">
        <w:rPr>
          <w:rStyle w:val="HideTWBExt"/>
        </w:rPr>
        <w:t>&lt;/Amend&gt;</w:t>
      </w:r>
    </w:p>
    <w:p w14:paraId="388BFBD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w:t>
      </w:r>
      <w:r w:rsidRPr="00470A47">
        <w:rPr>
          <w:rStyle w:val="HideTWBExt"/>
          <w:b w:val="0"/>
        </w:rPr>
        <w:t>&lt;/NumAm&gt;</w:t>
      </w:r>
    </w:p>
    <w:p w14:paraId="6D49FE23"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4AA76F0A" w14:textId="77777777" w:rsidR="00104614" w:rsidRPr="00470A47" w:rsidRDefault="00104614" w:rsidP="00104614">
      <w:pPr>
        <w:pStyle w:val="NormalBold"/>
      </w:pPr>
      <w:r w:rsidRPr="00470A47">
        <w:rPr>
          <w:rStyle w:val="HideTWBExt"/>
          <w:b w:val="0"/>
        </w:rPr>
        <w:t>&lt;/RepeatBlock-By&gt;</w:t>
      </w:r>
    </w:p>
    <w:p w14:paraId="145BA2E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A84802F" w14:textId="77777777" w:rsidR="00104614" w:rsidRPr="00470A47" w:rsidRDefault="00104614" w:rsidP="00104614">
      <w:pPr>
        <w:pStyle w:val="NormalBold"/>
      </w:pPr>
      <w:r w:rsidRPr="00470A47">
        <w:rPr>
          <w:rStyle w:val="HideTWBExt"/>
          <w:b w:val="0"/>
        </w:rPr>
        <w:t>&lt;Article&gt;</w:t>
      </w:r>
      <w:r w:rsidRPr="00470A47">
        <w:t>Aa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8490803" w14:textId="77777777" w:rsidTr="00FF5DFF">
        <w:trPr>
          <w:trHeight w:hRule="exact" w:val="240"/>
          <w:jc w:val="center"/>
        </w:trPr>
        <w:tc>
          <w:tcPr>
            <w:tcW w:w="9752" w:type="dxa"/>
            <w:gridSpan w:val="2"/>
            <w:tcBorders>
              <w:top w:val="nil"/>
              <w:left w:val="nil"/>
              <w:bottom w:val="nil"/>
              <w:right w:val="nil"/>
            </w:tcBorders>
          </w:tcPr>
          <w:p w14:paraId="68365ADF" w14:textId="77777777" w:rsidR="00104614" w:rsidRPr="00470A47" w:rsidRDefault="00104614" w:rsidP="00FF5DFF"/>
        </w:tc>
      </w:tr>
      <w:tr w:rsidR="00104614" w:rsidRPr="00470A47" w14:paraId="21661C72" w14:textId="77777777" w:rsidTr="00FF5DFF">
        <w:trPr>
          <w:trHeight w:val="240"/>
          <w:jc w:val="center"/>
        </w:trPr>
        <w:tc>
          <w:tcPr>
            <w:tcW w:w="4876" w:type="dxa"/>
            <w:tcBorders>
              <w:top w:val="nil"/>
              <w:left w:val="nil"/>
              <w:bottom w:val="nil"/>
              <w:right w:val="nil"/>
            </w:tcBorders>
          </w:tcPr>
          <w:p w14:paraId="74C51D4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9000900" w14:textId="77777777" w:rsidR="00104614" w:rsidRPr="00470A47" w:rsidRDefault="00104614" w:rsidP="00FF5DFF">
            <w:pPr>
              <w:pStyle w:val="AmColumnHeading"/>
            </w:pPr>
            <w:r w:rsidRPr="00470A47">
              <w:t>Grozījums</w:t>
            </w:r>
          </w:p>
        </w:tc>
      </w:tr>
      <w:tr w:rsidR="00104614" w:rsidRPr="00470A47" w14:paraId="5AEEC74F" w14:textId="77777777" w:rsidTr="00FF5DFF">
        <w:trPr>
          <w:jc w:val="center"/>
        </w:trPr>
        <w:tc>
          <w:tcPr>
            <w:tcW w:w="4876" w:type="dxa"/>
            <w:tcBorders>
              <w:top w:val="nil"/>
              <w:left w:val="nil"/>
              <w:bottom w:val="nil"/>
              <w:right w:val="nil"/>
            </w:tcBorders>
          </w:tcPr>
          <w:p w14:paraId="655DF3EA" w14:textId="77777777" w:rsidR="00104614" w:rsidRPr="00470A47" w:rsidRDefault="00104614" w:rsidP="00FF5DFF">
            <w:pPr>
              <w:pStyle w:val="Normal6a"/>
            </w:pPr>
          </w:p>
        </w:tc>
        <w:tc>
          <w:tcPr>
            <w:tcW w:w="4876" w:type="dxa"/>
            <w:tcBorders>
              <w:top w:val="nil"/>
              <w:left w:val="nil"/>
              <w:bottom w:val="nil"/>
              <w:right w:val="nil"/>
            </w:tcBorders>
          </w:tcPr>
          <w:p w14:paraId="6063422E" w14:textId="77777777" w:rsidR="00104614" w:rsidRPr="00470A47" w:rsidRDefault="00104614" w:rsidP="00FF5DFF">
            <w:pPr>
              <w:pStyle w:val="Normal6a"/>
            </w:pPr>
            <w:r w:rsidRPr="00470A47">
              <w:rPr>
                <w:b/>
                <w:i/>
              </w:rPr>
              <w:t>Aa.</w:t>
            </w:r>
            <w:r w:rsidRPr="00470A47">
              <w:tab/>
            </w:r>
            <w:r w:rsidRPr="00470A47">
              <w:rPr>
                <w:b/>
                <w:i/>
              </w:rPr>
              <w:t>tā kā demokrātija un tās sistēmas, standarti un vērtības ir pašreizējās daudzpusējās sistēmas pamatpīlāri; tā kā demokrātijas veicina multilaterālismu un parasti to sekmē, jo abi gūst savstarpējus ieguvumus; tā kā demokrātijas pasaule, ko saprot kā nostabilizējušās politiskās sistēmas, kopumā ir drošāka pasaule, jo tās nodrošina ievērojamu līdzsvaru un atsvaru, lai starptautiskajā kontekstā nepieļautu autokrātisku neprognozējamību; tā kā starptautiskajā vidē demokrātija ir nonākusi autoritāru, totalitāru un neliberālu režīmu aplenkumā, kuri tai uzbrūk no savām robežām un ārpus tām;</w:t>
            </w:r>
          </w:p>
        </w:tc>
      </w:tr>
    </w:tbl>
    <w:p w14:paraId="1561116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7E6090B" w14:textId="77777777" w:rsidR="00104614" w:rsidRPr="00470A47" w:rsidRDefault="00104614" w:rsidP="00104614">
      <w:r w:rsidRPr="00470A47">
        <w:rPr>
          <w:rStyle w:val="HideTWBExt"/>
        </w:rPr>
        <w:t>&lt;/Amend&gt;</w:t>
      </w:r>
    </w:p>
    <w:p w14:paraId="67003C6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w:t>
      </w:r>
      <w:r w:rsidRPr="00470A47">
        <w:rPr>
          <w:rStyle w:val="HideTWBExt"/>
          <w:b w:val="0"/>
        </w:rPr>
        <w:t>&lt;/NumAm&gt;</w:t>
      </w:r>
    </w:p>
    <w:p w14:paraId="0F1990C9"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62D43B4B" w14:textId="77777777" w:rsidR="00104614" w:rsidRPr="00470A47" w:rsidRDefault="00104614" w:rsidP="00104614">
      <w:pPr>
        <w:pStyle w:val="NormalBold"/>
      </w:pPr>
      <w:r w:rsidRPr="00470A47">
        <w:rPr>
          <w:rStyle w:val="HideTWBExt"/>
          <w:b w:val="0"/>
        </w:rPr>
        <w:t>&lt;/RepeatBlock-By&gt;</w:t>
      </w:r>
    </w:p>
    <w:p w14:paraId="02F3A90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8A74F66" w14:textId="77777777" w:rsidR="00104614" w:rsidRPr="00470A47" w:rsidRDefault="00104614" w:rsidP="00104614">
      <w:pPr>
        <w:pStyle w:val="NormalBold"/>
      </w:pPr>
      <w:r w:rsidRPr="00470A47">
        <w:rPr>
          <w:rStyle w:val="HideTWBExt"/>
          <w:b w:val="0"/>
        </w:rPr>
        <w:t>&lt;Article&gt;</w:t>
      </w:r>
      <w:r w:rsidRPr="00470A47">
        <w:t>B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2BC1F86" w14:textId="77777777" w:rsidTr="00FF5DFF">
        <w:trPr>
          <w:trHeight w:hRule="exact" w:val="240"/>
          <w:jc w:val="center"/>
        </w:trPr>
        <w:tc>
          <w:tcPr>
            <w:tcW w:w="9752" w:type="dxa"/>
            <w:gridSpan w:val="2"/>
            <w:tcBorders>
              <w:top w:val="nil"/>
              <w:left w:val="nil"/>
              <w:bottom w:val="nil"/>
              <w:right w:val="nil"/>
            </w:tcBorders>
          </w:tcPr>
          <w:p w14:paraId="259DD333" w14:textId="77777777" w:rsidR="00104614" w:rsidRPr="00470A47" w:rsidRDefault="00104614" w:rsidP="00FF5DFF"/>
        </w:tc>
      </w:tr>
      <w:tr w:rsidR="00104614" w:rsidRPr="00470A47" w14:paraId="0444F6B3" w14:textId="77777777" w:rsidTr="00FF5DFF">
        <w:trPr>
          <w:trHeight w:val="240"/>
          <w:jc w:val="center"/>
        </w:trPr>
        <w:tc>
          <w:tcPr>
            <w:tcW w:w="4876" w:type="dxa"/>
            <w:tcBorders>
              <w:top w:val="nil"/>
              <w:left w:val="nil"/>
              <w:bottom w:val="nil"/>
              <w:right w:val="nil"/>
            </w:tcBorders>
          </w:tcPr>
          <w:p w14:paraId="761222E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0D20635" w14:textId="77777777" w:rsidR="00104614" w:rsidRPr="00470A47" w:rsidRDefault="00104614" w:rsidP="00FF5DFF">
            <w:pPr>
              <w:pStyle w:val="AmColumnHeading"/>
            </w:pPr>
            <w:r w:rsidRPr="00470A47">
              <w:t>Grozījums</w:t>
            </w:r>
          </w:p>
        </w:tc>
      </w:tr>
      <w:tr w:rsidR="00104614" w:rsidRPr="00470A47" w14:paraId="535ED294" w14:textId="77777777" w:rsidTr="00FF5DFF">
        <w:trPr>
          <w:jc w:val="center"/>
        </w:trPr>
        <w:tc>
          <w:tcPr>
            <w:tcW w:w="4876" w:type="dxa"/>
            <w:tcBorders>
              <w:top w:val="nil"/>
              <w:left w:val="nil"/>
              <w:bottom w:val="nil"/>
              <w:right w:val="nil"/>
            </w:tcBorders>
          </w:tcPr>
          <w:p w14:paraId="64B8E387" w14:textId="77777777" w:rsidR="00104614" w:rsidRPr="00470A47" w:rsidRDefault="00104614" w:rsidP="00FF5DFF">
            <w:pPr>
              <w:pStyle w:val="Normal6a"/>
            </w:pPr>
            <w:r w:rsidRPr="00470A47">
              <w:rPr>
                <w:b/>
                <w:i/>
              </w:rPr>
              <w:t>B.</w:t>
            </w:r>
            <w:r w:rsidRPr="00470A47">
              <w:tab/>
            </w:r>
            <w:r w:rsidRPr="00470A47">
              <w:rPr>
                <w:b/>
                <w:i/>
              </w:rPr>
              <w:t>tā kā starptautiskā sistēma saskaras ar arvien spēcīgākiem draudiem, piemēram, Krievijas uzbrukumiem globālajai miera un drošības arhitektūrai, tostarp ANO Drošības padomē (ANO DP), Ķīnas pieaugošo ietekmi un izmaiņām attiecībā uz ASV dalību starptautiskajās organizācijās, kā arī finansējuma samazināšanu, kas skar tādas kritiski nozīmīgas jomas kā humānā palīdzība, izglītība, veselība un miera veidošana;</w:t>
            </w:r>
          </w:p>
        </w:tc>
        <w:tc>
          <w:tcPr>
            <w:tcW w:w="4876" w:type="dxa"/>
            <w:tcBorders>
              <w:top w:val="nil"/>
              <w:left w:val="nil"/>
              <w:bottom w:val="nil"/>
              <w:right w:val="nil"/>
            </w:tcBorders>
          </w:tcPr>
          <w:p w14:paraId="23FD9C38" w14:textId="77777777" w:rsidR="00104614" w:rsidRPr="00470A47" w:rsidRDefault="00104614" w:rsidP="00FF5DFF">
            <w:pPr>
              <w:pStyle w:val="Normal6a"/>
            </w:pPr>
            <w:r w:rsidRPr="00470A47">
              <w:rPr>
                <w:b/>
                <w:i/>
              </w:rPr>
              <w:t>svītrots</w:t>
            </w:r>
          </w:p>
        </w:tc>
      </w:tr>
    </w:tbl>
    <w:p w14:paraId="77C1677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1ABD337" w14:textId="77777777" w:rsidR="00104614" w:rsidRPr="00470A47" w:rsidRDefault="00104614" w:rsidP="00104614">
      <w:r w:rsidRPr="00470A47">
        <w:rPr>
          <w:rStyle w:val="HideTWBExt"/>
        </w:rPr>
        <w:t>&lt;/Amend&gt;</w:t>
      </w:r>
    </w:p>
    <w:p w14:paraId="152C6CA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w:t>
      </w:r>
      <w:r w:rsidRPr="00470A47">
        <w:rPr>
          <w:rStyle w:val="HideTWBExt"/>
          <w:b w:val="0"/>
        </w:rPr>
        <w:t>&lt;/NumAm&gt;</w:t>
      </w:r>
    </w:p>
    <w:p w14:paraId="64512D70"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19491BAC"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24B7643C" w14:textId="77777777" w:rsidR="00104614" w:rsidRPr="00470A47" w:rsidRDefault="00104614" w:rsidP="00104614">
      <w:pPr>
        <w:pStyle w:val="NormalBold"/>
      </w:pPr>
      <w:r w:rsidRPr="00470A47">
        <w:rPr>
          <w:rStyle w:val="HideTWBExt"/>
          <w:b w:val="0"/>
        </w:rPr>
        <w:t>&lt;/RepeatBlock-By&gt;</w:t>
      </w:r>
    </w:p>
    <w:p w14:paraId="2A8D27F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443043A" w14:textId="77777777" w:rsidR="00104614" w:rsidRPr="00470A47" w:rsidRDefault="00104614" w:rsidP="00104614">
      <w:pPr>
        <w:pStyle w:val="NormalBold"/>
      </w:pPr>
      <w:r w:rsidRPr="00470A47">
        <w:rPr>
          <w:rStyle w:val="HideTWBExt"/>
          <w:b w:val="0"/>
        </w:rPr>
        <w:t>&lt;Article&gt;</w:t>
      </w:r>
      <w:r w:rsidRPr="00470A47">
        <w:t>B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EC413D8" w14:textId="77777777" w:rsidTr="00FF5DFF">
        <w:trPr>
          <w:trHeight w:hRule="exact" w:val="240"/>
          <w:jc w:val="center"/>
        </w:trPr>
        <w:tc>
          <w:tcPr>
            <w:tcW w:w="9752" w:type="dxa"/>
            <w:gridSpan w:val="2"/>
            <w:tcBorders>
              <w:top w:val="nil"/>
              <w:left w:val="nil"/>
              <w:bottom w:val="nil"/>
              <w:right w:val="nil"/>
            </w:tcBorders>
          </w:tcPr>
          <w:p w14:paraId="1A05E237" w14:textId="77777777" w:rsidR="00104614" w:rsidRPr="00470A47" w:rsidRDefault="00104614" w:rsidP="00FF5DFF"/>
        </w:tc>
      </w:tr>
      <w:tr w:rsidR="00104614" w:rsidRPr="00470A47" w14:paraId="07CCB36A" w14:textId="77777777" w:rsidTr="00FF5DFF">
        <w:trPr>
          <w:trHeight w:val="240"/>
          <w:jc w:val="center"/>
        </w:trPr>
        <w:tc>
          <w:tcPr>
            <w:tcW w:w="4876" w:type="dxa"/>
            <w:tcBorders>
              <w:top w:val="nil"/>
              <w:left w:val="nil"/>
              <w:bottom w:val="nil"/>
              <w:right w:val="nil"/>
            </w:tcBorders>
          </w:tcPr>
          <w:p w14:paraId="733A4AB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E5040A5" w14:textId="77777777" w:rsidR="00104614" w:rsidRPr="00470A47" w:rsidRDefault="00104614" w:rsidP="00FF5DFF">
            <w:pPr>
              <w:pStyle w:val="AmColumnHeading"/>
            </w:pPr>
            <w:r w:rsidRPr="00470A47">
              <w:t>Grozījums</w:t>
            </w:r>
          </w:p>
        </w:tc>
      </w:tr>
      <w:tr w:rsidR="00104614" w:rsidRPr="00470A47" w14:paraId="5FB246E9" w14:textId="77777777" w:rsidTr="00FF5DFF">
        <w:trPr>
          <w:jc w:val="center"/>
        </w:trPr>
        <w:tc>
          <w:tcPr>
            <w:tcW w:w="4876" w:type="dxa"/>
            <w:tcBorders>
              <w:top w:val="nil"/>
              <w:left w:val="nil"/>
              <w:bottom w:val="nil"/>
              <w:right w:val="nil"/>
            </w:tcBorders>
          </w:tcPr>
          <w:p w14:paraId="530BA932" w14:textId="77777777" w:rsidR="00104614" w:rsidRPr="00470A47" w:rsidRDefault="00104614" w:rsidP="00FF5DFF">
            <w:pPr>
              <w:pStyle w:val="Normal6a"/>
            </w:pPr>
            <w:r w:rsidRPr="00470A47">
              <w:t>B.</w:t>
            </w:r>
            <w:r w:rsidRPr="00470A47">
              <w:tab/>
              <w:t>tā kā starptautiskā sistēma saskaras ar arvien spēcīgākiem draudiem,</w:t>
            </w:r>
            <w:r w:rsidRPr="00470A47">
              <w:rPr>
                <w:b/>
                <w:i/>
              </w:rPr>
              <w:t xml:space="preserve"> piemēram, Krievijas uzbrukumiem globālajai miera un drošības arhitektūrai,</w:t>
            </w:r>
            <w:r w:rsidRPr="00470A47">
              <w:t xml:space="preserve"> tostarp </w:t>
            </w:r>
            <w:r w:rsidRPr="00470A47">
              <w:rPr>
                <w:b/>
                <w:i/>
              </w:rPr>
              <w:t>ANO Drošības padomē (ANO DP), Ķīnas pieaugošo ietekmi un izmaiņām attiecībā uz ASV dalību starptautiskajās organizācijās, kā arī finansējuma samazināšanu, kas skar tādas kritiski nozīmīgas jomas kā humānā palīdzība, izglītība, veselība un miera veidošana</w:t>
            </w:r>
            <w:r w:rsidRPr="00470A47">
              <w:t>;</w:t>
            </w:r>
          </w:p>
        </w:tc>
        <w:tc>
          <w:tcPr>
            <w:tcW w:w="4876" w:type="dxa"/>
            <w:tcBorders>
              <w:top w:val="nil"/>
              <w:left w:val="nil"/>
              <w:bottom w:val="nil"/>
              <w:right w:val="nil"/>
            </w:tcBorders>
          </w:tcPr>
          <w:p w14:paraId="0166CC25" w14:textId="77777777" w:rsidR="00104614" w:rsidRPr="00470A47" w:rsidRDefault="00104614" w:rsidP="00FF5DFF">
            <w:pPr>
              <w:pStyle w:val="Normal6a"/>
            </w:pPr>
            <w:r w:rsidRPr="00470A47">
              <w:t>B.</w:t>
            </w:r>
            <w:r w:rsidRPr="00470A47">
              <w:tab/>
              <w:t xml:space="preserve">tā kā starptautiskā sistēma saskaras ar arvien spēcīgākiem draudiem, tostarp </w:t>
            </w:r>
            <w:r w:rsidRPr="00470A47">
              <w:rPr>
                <w:b/>
                <w:i/>
              </w:rPr>
              <w:t>vienpusējas politikas paplašināšanās dēļ, kura ir pretrunā starptautiskajām tiesībām, pieaugoša militārisma dēļ, aizvien lielākas spriedzes starp ģeopolitiskajiem blokiem dēļ, kā arī Apvienoto Nāciju Organizācijas paralīzes dēļ, kuru rada šīs daudzās krīzes</w:t>
            </w:r>
            <w:r w:rsidRPr="00470A47">
              <w:t>;</w:t>
            </w:r>
          </w:p>
        </w:tc>
      </w:tr>
    </w:tbl>
    <w:p w14:paraId="55573D9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EE2090C" w14:textId="77777777" w:rsidR="00104614" w:rsidRPr="00470A47" w:rsidRDefault="00104614" w:rsidP="00104614">
      <w:r w:rsidRPr="00470A47">
        <w:rPr>
          <w:rStyle w:val="HideTWBExt"/>
        </w:rPr>
        <w:t>&lt;/Amend&gt;</w:t>
      </w:r>
    </w:p>
    <w:p w14:paraId="1EDF86F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w:t>
      </w:r>
      <w:r w:rsidRPr="00470A47">
        <w:rPr>
          <w:rStyle w:val="HideTWBExt"/>
          <w:b w:val="0"/>
        </w:rPr>
        <w:t>&lt;/NumAm&gt;</w:t>
      </w:r>
    </w:p>
    <w:p w14:paraId="0048C610"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02E3069E" w14:textId="77777777" w:rsidR="00104614" w:rsidRPr="00470A47" w:rsidRDefault="00104614" w:rsidP="00104614">
      <w:pPr>
        <w:pStyle w:val="NormalBold"/>
      </w:pPr>
      <w:r w:rsidRPr="00470A47">
        <w:rPr>
          <w:rStyle w:val="HideTWBExt"/>
          <w:b w:val="0"/>
        </w:rPr>
        <w:t>&lt;/RepeatBlock-By&gt;</w:t>
      </w:r>
    </w:p>
    <w:p w14:paraId="5A8194B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8333D56" w14:textId="77777777" w:rsidR="00104614" w:rsidRPr="00470A47" w:rsidRDefault="00104614" w:rsidP="00104614">
      <w:pPr>
        <w:pStyle w:val="NormalBold"/>
      </w:pPr>
      <w:r w:rsidRPr="00470A47">
        <w:rPr>
          <w:rStyle w:val="HideTWBExt"/>
          <w:b w:val="0"/>
        </w:rPr>
        <w:t>&lt;Article&gt;</w:t>
      </w:r>
      <w:r w:rsidRPr="00470A47">
        <w:t>B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9C78750" w14:textId="77777777" w:rsidTr="00FF5DFF">
        <w:trPr>
          <w:trHeight w:hRule="exact" w:val="240"/>
          <w:jc w:val="center"/>
        </w:trPr>
        <w:tc>
          <w:tcPr>
            <w:tcW w:w="9752" w:type="dxa"/>
            <w:gridSpan w:val="2"/>
            <w:tcBorders>
              <w:top w:val="nil"/>
              <w:left w:val="nil"/>
              <w:bottom w:val="nil"/>
              <w:right w:val="nil"/>
            </w:tcBorders>
          </w:tcPr>
          <w:p w14:paraId="20C4D261" w14:textId="77777777" w:rsidR="00104614" w:rsidRPr="00470A47" w:rsidRDefault="00104614" w:rsidP="00FF5DFF"/>
        </w:tc>
      </w:tr>
      <w:tr w:rsidR="00104614" w:rsidRPr="00470A47" w14:paraId="0F8956CD" w14:textId="77777777" w:rsidTr="00FF5DFF">
        <w:trPr>
          <w:trHeight w:val="240"/>
          <w:jc w:val="center"/>
        </w:trPr>
        <w:tc>
          <w:tcPr>
            <w:tcW w:w="4876" w:type="dxa"/>
            <w:tcBorders>
              <w:top w:val="nil"/>
              <w:left w:val="nil"/>
              <w:bottom w:val="nil"/>
              <w:right w:val="nil"/>
            </w:tcBorders>
          </w:tcPr>
          <w:p w14:paraId="369EEB1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9AEBCB0" w14:textId="77777777" w:rsidR="00104614" w:rsidRPr="00470A47" w:rsidRDefault="00104614" w:rsidP="00FF5DFF">
            <w:pPr>
              <w:pStyle w:val="AmColumnHeading"/>
            </w:pPr>
            <w:r w:rsidRPr="00470A47">
              <w:t>Grozījums</w:t>
            </w:r>
          </w:p>
        </w:tc>
      </w:tr>
      <w:tr w:rsidR="00104614" w:rsidRPr="00470A47" w14:paraId="177CE15B" w14:textId="77777777" w:rsidTr="00FF5DFF">
        <w:trPr>
          <w:jc w:val="center"/>
        </w:trPr>
        <w:tc>
          <w:tcPr>
            <w:tcW w:w="4876" w:type="dxa"/>
            <w:tcBorders>
              <w:top w:val="nil"/>
              <w:left w:val="nil"/>
              <w:bottom w:val="nil"/>
              <w:right w:val="nil"/>
            </w:tcBorders>
          </w:tcPr>
          <w:p w14:paraId="22D3A60E" w14:textId="77777777" w:rsidR="00104614" w:rsidRPr="00470A47" w:rsidRDefault="00104614" w:rsidP="00FF5DFF">
            <w:pPr>
              <w:pStyle w:val="Normal6a"/>
            </w:pPr>
            <w:r w:rsidRPr="00470A47">
              <w:t>B.</w:t>
            </w:r>
            <w:r w:rsidRPr="00470A47">
              <w:tab/>
              <w:t xml:space="preserve">tā kā starptautiskā sistēma saskaras ar arvien spēcīgākiem draudiem, </w:t>
            </w:r>
            <w:r w:rsidRPr="00470A47">
              <w:rPr>
                <w:b/>
                <w:bCs/>
                <w:i/>
                <w:iCs/>
              </w:rPr>
              <w:t>piemēram,</w:t>
            </w:r>
            <w:r w:rsidRPr="00470A47">
              <w:t xml:space="preserve"> Krievijas </w:t>
            </w:r>
            <w:r w:rsidRPr="00470A47">
              <w:rPr>
                <w:b/>
                <w:bCs/>
                <w:i/>
                <w:iCs/>
              </w:rPr>
              <w:t>uzbrukumiem</w:t>
            </w:r>
            <w:r w:rsidRPr="00470A47">
              <w:t xml:space="preserve"> globālajai miera un drošības arhitektūrai, tostarp ANO Drošības padomē (ANO DP), Ķīnas </w:t>
            </w:r>
            <w:r w:rsidRPr="00470A47">
              <w:rPr>
                <w:b/>
                <w:bCs/>
                <w:i/>
                <w:iCs/>
              </w:rPr>
              <w:t>pieaugošo ietekmi un izmaiņām attiecībā uz ASV dalību starptautiskajās organizācijās, kā arī finansējuma samazināšanu, kas skar tādas kritiski nozīmīgas jomas kā humānā palīdzība, izglītība, veselība un miera veidošana</w:t>
            </w:r>
            <w:r w:rsidRPr="00470A47">
              <w:t>;</w:t>
            </w:r>
          </w:p>
        </w:tc>
        <w:tc>
          <w:tcPr>
            <w:tcW w:w="4876" w:type="dxa"/>
            <w:tcBorders>
              <w:top w:val="nil"/>
              <w:left w:val="nil"/>
              <w:bottom w:val="nil"/>
              <w:right w:val="nil"/>
            </w:tcBorders>
          </w:tcPr>
          <w:p w14:paraId="2C9627AD" w14:textId="77777777" w:rsidR="00104614" w:rsidRPr="00470A47" w:rsidRDefault="00104614" w:rsidP="00FF5DFF">
            <w:pPr>
              <w:pStyle w:val="Normal6a"/>
            </w:pPr>
            <w:r w:rsidRPr="00470A47">
              <w:t>B.</w:t>
            </w:r>
            <w:r w:rsidRPr="00470A47">
              <w:tab/>
              <w:t xml:space="preserve">tā kā starptautiskā sistēma saskaras ar arvien spēcīgākiem draudiem, </w:t>
            </w:r>
            <w:r w:rsidRPr="00470A47">
              <w:rPr>
                <w:b/>
                <w:bCs/>
                <w:i/>
                <w:iCs/>
              </w:rPr>
              <w:t>ko it īpaši rada</w:t>
            </w:r>
            <w:r w:rsidRPr="00470A47">
              <w:t xml:space="preserve"> Krievijas </w:t>
            </w:r>
            <w:r w:rsidRPr="00470A47">
              <w:rPr>
                <w:b/>
                <w:bCs/>
                <w:i/>
                <w:iCs/>
              </w:rPr>
              <w:t>agresijas karš pret Ukrainu un citi tās uzbrukumi</w:t>
            </w:r>
            <w:r w:rsidRPr="00470A47">
              <w:t xml:space="preserve"> globālajai miera un drošības arhitektūrai, tostarp ANO Drošības padomē (ANO DP), </w:t>
            </w:r>
            <w:r w:rsidRPr="00470A47">
              <w:rPr>
                <w:b/>
                <w:bCs/>
                <w:i/>
                <w:iCs/>
              </w:rPr>
              <w:t>kā arī</w:t>
            </w:r>
            <w:r w:rsidRPr="00470A47">
              <w:t xml:space="preserve"> Ķīnas </w:t>
            </w:r>
            <w:r w:rsidRPr="00470A47">
              <w:rPr>
                <w:b/>
                <w:bCs/>
                <w:i/>
                <w:iCs/>
              </w:rPr>
              <w:t>augošā ietekme</w:t>
            </w:r>
            <w:r w:rsidRPr="00470A47">
              <w:t>;</w:t>
            </w:r>
          </w:p>
        </w:tc>
      </w:tr>
    </w:tbl>
    <w:p w14:paraId="2CDE1AC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5FB713E5" w14:textId="77777777" w:rsidR="00104614" w:rsidRPr="00470A47" w:rsidRDefault="00104614" w:rsidP="00104614">
      <w:r w:rsidRPr="00470A47">
        <w:rPr>
          <w:rStyle w:val="HideTWBExt"/>
        </w:rPr>
        <w:t>&lt;/Amend&gt;</w:t>
      </w:r>
    </w:p>
    <w:p w14:paraId="7EB353C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w:t>
      </w:r>
      <w:r w:rsidRPr="00470A47">
        <w:rPr>
          <w:rStyle w:val="HideTWBExt"/>
          <w:b w:val="0"/>
        </w:rPr>
        <w:t>&lt;/NumAm&gt;</w:t>
      </w:r>
    </w:p>
    <w:p w14:paraId="40A1CCC3"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1A393C2B"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20C6039B" w14:textId="77777777" w:rsidR="00104614" w:rsidRPr="00470A47" w:rsidRDefault="00104614" w:rsidP="00104614">
      <w:pPr>
        <w:pStyle w:val="NormalBold"/>
      </w:pPr>
      <w:r w:rsidRPr="00470A47">
        <w:rPr>
          <w:rStyle w:val="HideTWBExt"/>
          <w:b w:val="0"/>
        </w:rPr>
        <w:t>&lt;/RepeatBlock-By&gt;</w:t>
      </w:r>
    </w:p>
    <w:p w14:paraId="67851DC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8D5797E" w14:textId="77777777" w:rsidR="00104614" w:rsidRPr="00470A47" w:rsidRDefault="00104614" w:rsidP="00104614">
      <w:pPr>
        <w:pStyle w:val="NormalBold"/>
      </w:pPr>
      <w:r w:rsidRPr="00470A47">
        <w:rPr>
          <w:rStyle w:val="HideTWBExt"/>
          <w:b w:val="0"/>
        </w:rPr>
        <w:t>&lt;Article&gt;</w:t>
      </w:r>
      <w:r w:rsidRPr="00470A47">
        <w:t>B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2BEFF52" w14:textId="77777777" w:rsidTr="00FF5DFF">
        <w:trPr>
          <w:trHeight w:hRule="exact" w:val="240"/>
          <w:jc w:val="center"/>
        </w:trPr>
        <w:tc>
          <w:tcPr>
            <w:tcW w:w="9752" w:type="dxa"/>
            <w:gridSpan w:val="2"/>
            <w:tcBorders>
              <w:top w:val="nil"/>
              <w:left w:val="nil"/>
              <w:bottom w:val="nil"/>
              <w:right w:val="nil"/>
            </w:tcBorders>
          </w:tcPr>
          <w:p w14:paraId="30A2DB2C" w14:textId="77777777" w:rsidR="00104614" w:rsidRPr="00470A47" w:rsidRDefault="00104614" w:rsidP="00FF5DFF"/>
        </w:tc>
      </w:tr>
      <w:tr w:rsidR="00104614" w:rsidRPr="00470A47" w14:paraId="1C859369" w14:textId="77777777" w:rsidTr="00FF5DFF">
        <w:trPr>
          <w:trHeight w:val="240"/>
          <w:jc w:val="center"/>
        </w:trPr>
        <w:tc>
          <w:tcPr>
            <w:tcW w:w="4876" w:type="dxa"/>
            <w:tcBorders>
              <w:top w:val="nil"/>
              <w:left w:val="nil"/>
              <w:bottom w:val="nil"/>
              <w:right w:val="nil"/>
            </w:tcBorders>
          </w:tcPr>
          <w:p w14:paraId="2455F2E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054B3E2" w14:textId="77777777" w:rsidR="00104614" w:rsidRPr="00470A47" w:rsidRDefault="00104614" w:rsidP="00FF5DFF">
            <w:pPr>
              <w:pStyle w:val="AmColumnHeading"/>
            </w:pPr>
            <w:r w:rsidRPr="00470A47">
              <w:t>Grozījums</w:t>
            </w:r>
          </w:p>
        </w:tc>
      </w:tr>
      <w:tr w:rsidR="00104614" w:rsidRPr="00470A47" w14:paraId="12673881" w14:textId="77777777" w:rsidTr="00FF5DFF">
        <w:trPr>
          <w:jc w:val="center"/>
        </w:trPr>
        <w:tc>
          <w:tcPr>
            <w:tcW w:w="4876" w:type="dxa"/>
            <w:tcBorders>
              <w:top w:val="nil"/>
              <w:left w:val="nil"/>
              <w:bottom w:val="nil"/>
              <w:right w:val="nil"/>
            </w:tcBorders>
          </w:tcPr>
          <w:p w14:paraId="4B74E05C" w14:textId="77777777" w:rsidR="00104614" w:rsidRPr="00470A47" w:rsidRDefault="00104614" w:rsidP="00FF5DFF">
            <w:pPr>
              <w:pStyle w:val="Normal6a"/>
            </w:pPr>
            <w:r w:rsidRPr="00470A47">
              <w:t>B.</w:t>
            </w:r>
            <w:r w:rsidRPr="00470A47">
              <w:tab/>
              <w:t xml:space="preserve">tā kā starptautiskā sistēma saskaras ar arvien spēcīgākiem draudiem, piemēram, Krievijas uzbrukumiem globālajai miera un drošības arhitektūrai, tostarp ANO Drošības padomē (ANO DP), Ķīnas pieaugošo ietekmi un </w:t>
            </w:r>
            <w:r w:rsidRPr="00470A47">
              <w:rPr>
                <w:b/>
                <w:i/>
              </w:rPr>
              <w:t>izmaiņām attiecībā uz</w:t>
            </w:r>
            <w:r w:rsidRPr="00470A47">
              <w:t xml:space="preserve"> ASV </w:t>
            </w:r>
            <w:r w:rsidRPr="00470A47">
              <w:rPr>
                <w:b/>
                <w:i/>
              </w:rPr>
              <w:t>dalību</w:t>
            </w:r>
            <w:r w:rsidRPr="00470A47">
              <w:t xml:space="preserve"> starptautiskajās organizācijās, kā arī finansējuma samazināšanu, kas skar tādas kritiski nozīmīgas jomas kā humānā palīdzība, izglītība, veselība un miera veidošana;</w:t>
            </w:r>
          </w:p>
        </w:tc>
        <w:tc>
          <w:tcPr>
            <w:tcW w:w="4876" w:type="dxa"/>
            <w:tcBorders>
              <w:top w:val="nil"/>
              <w:left w:val="nil"/>
              <w:bottom w:val="nil"/>
              <w:right w:val="nil"/>
            </w:tcBorders>
          </w:tcPr>
          <w:p w14:paraId="5DD0129F" w14:textId="77777777" w:rsidR="00104614" w:rsidRPr="00470A47" w:rsidRDefault="00104614" w:rsidP="00FF5DFF">
            <w:pPr>
              <w:pStyle w:val="Normal6a"/>
            </w:pPr>
            <w:r w:rsidRPr="00470A47">
              <w:t>B.</w:t>
            </w:r>
            <w:r w:rsidRPr="00470A47">
              <w:tab/>
              <w:t xml:space="preserve">tā kā starptautiskā sistēma saskaras ar arvien spēcīgākiem draudiem, piemēram, Krievijas uzbrukumiem globālajai miera un drošības arhitektūrai, tostarp ANO Drošības padomē (ANO DP), Ķīnas pieaugošo ietekmi un ASV </w:t>
            </w:r>
            <w:r w:rsidRPr="00470A47">
              <w:rPr>
                <w:b/>
                <w:i/>
              </w:rPr>
              <w:t>dalības izbeigšanu</w:t>
            </w:r>
            <w:r w:rsidRPr="00470A47">
              <w:t xml:space="preserve"> starptautiskajās organizācijās, kā arī finansējuma samazināšanu, kas skar tādas kritiski nozīmīgas jomas kā humānā palīdzība, izglītība, veselība un miera veidošana; </w:t>
            </w:r>
            <w:r w:rsidRPr="00470A47">
              <w:rPr>
                <w:b/>
                <w:i/>
              </w:rPr>
              <w:t>tā kā ANO Drošības padomes un tās pastāvīgo dalībvalstu nespēja rīkoties saistībā ar ANO Statūtu nozīmīgiem pārkāpumiem ir veicinājusi sabiedrības kritiku pret ANO kopumā;</w:t>
            </w:r>
          </w:p>
        </w:tc>
      </w:tr>
    </w:tbl>
    <w:p w14:paraId="1CEF5F1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61EDD7A" w14:textId="77777777" w:rsidR="00104614" w:rsidRPr="00470A47" w:rsidRDefault="00104614" w:rsidP="00104614">
      <w:r w:rsidRPr="00470A47">
        <w:rPr>
          <w:rStyle w:val="HideTWBExt"/>
        </w:rPr>
        <w:t>&lt;/Amend&gt;</w:t>
      </w:r>
    </w:p>
    <w:p w14:paraId="300C8C2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w:t>
      </w:r>
      <w:r w:rsidRPr="00470A47">
        <w:rPr>
          <w:rStyle w:val="HideTWBExt"/>
          <w:b w:val="0"/>
        </w:rPr>
        <w:t>&lt;/NumAm&gt;</w:t>
      </w:r>
    </w:p>
    <w:p w14:paraId="6C6AB3F3"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5486590D" w14:textId="77777777" w:rsidR="00104614" w:rsidRPr="00470A47" w:rsidRDefault="00104614" w:rsidP="00104614">
      <w:pPr>
        <w:pStyle w:val="NormalBold"/>
      </w:pPr>
      <w:r w:rsidRPr="00470A47">
        <w:rPr>
          <w:rStyle w:val="HideTWBExt"/>
          <w:b w:val="0"/>
        </w:rPr>
        <w:t>&lt;/RepeatBlock-By&gt;</w:t>
      </w:r>
    </w:p>
    <w:p w14:paraId="4113379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9487CF7" w14:textId="77777777" w:rsidR="00104614" w:rsidRPr="00470A47" w:rsidRDefault="00104614" w:rsidP="00104614">
      <w:pPr>
        <w:pStyle w:val="NormalBold"/>
      </w:pPr>
      <w:r w:rsidRPr="00470A47">
        <w:rPr>
          <w:rStyle w:val="HideTWBExt"/>
          <w:b w:val="0"/>
        </w:rPr>
        <w:t>&lt;Article&gt;</w:t>
      </w:r>
      <w:r w:rsidRPr="00470A47">
        <w:t>B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1197F07" w14:textId="77777777" w:rsidTr="00FF5DFF">
        <w:trPr>
          <w:trHeight w:hRule="exact" w:val="240"/>
          <w:jc w:val="center"/>
        </w:trPr>
        <w:tc>
          <w:tcPr>
            <w:tcW w:w="9752" w:type="dxa"/>
            <w:gridSpan w:val="2"/>
            <w:tcBorders>
              <w:top w:val="nil"/>
              <w:left w:val="nil"/>
              <w:bottom w:val="nil"/>
              <w:right w:val="nil"/>
            </w:tcBorders>
          </w:tcPr>
          <w:p w14:paraId="0CEED2CB" w14:textId="77777777" w:rsidR="00104614" w:rsidRPr="00470A47" w:rsidRDefault="00104614" w:rsidP="00FF5DFF"/>
        </w:tc>
      </w:tr>
      <w:tr w:rsidR="00104614" w:rsidRPr="00470A47" w14:paraId="1B9AFCB9" w14:textId="77777777" w:rsidTr="00FF5DFF">
        <w:trPr>
          <w:trHeight w:val="240"/>
          <w:jc w:val="center"/>
        </w:trPr>
        <w:tc>
          <w:tcPr>
            <w:tcW w:w="4876" w:type="dxa"/>
            <w:tcBorders>
              <w:top w:val="nil"/>
              <w:left w:val="nil"/>
              <w:bottom w:val="nil"/>
              <w:right w:val="nil"/>
            </w:tcBorders>
          </w:tcPr>
          <w:p w14:paraId="0A2AFBC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E089DD0" w14:textId="77777777" w:rsidR="00104614" w:rsidRPr="00470A47" w:rsidRDefault="00104614" w:rsidP="00FF5DFF">
            <w:pPr>
              <w:pStyle w:val="AmColumnHeading"/>
            </w:pPr>
            <w:r w:rsidRPr="00470A47">
              <w:t>Grozījums</w:t>
            </w:r>
          </w:p>
        </w:tc>
      </w:tr>
      <w:tr w:rsidR="00104614" w:rsidRPr="00470A47" w14:paraId="2C000BC3" w14:textId="77777777" w:rsidTr="00FF5DFF">
        <w:trPr>
          <w:jc w:val="center"/>
        </w:trPr>
        <w:tc>
          <w:tcPr>
            <w:tcW w:w="4876" w:type="dxa"/>
            <w:tcBorders>
              <w:top w:val="nil"/>
              <w:left w:val="nil"/>
              <w:bottom w:val="nil"/>
              <w:right w:val="nil"/>
            </w:tcBorders>
          </w:tcPr>
          <w:p w14:paraId="23DDF59D" w14:textId="77777777" w:rsidR="00104614" w:rsidRPr="00470A47" w:rsidRDefault="00104614" w:rsidP="00FF5DFF">
            <w:pPr>
              <w:pStyle w:val="Normal6a"/>
            </w:pPr>
            <w:r w:rsidRPr="00470A47">
              <w:t>B.</w:t>
            </w:r>
            <w:r w:rsidRPr="00470A47">
              <w:tab/>
              <w:t xml:space="preserve">tā kā starptautiskā sistēma saskaras ar arvien spēcīgākiem draudiem, piemēram, Krievijas uzbrukumiem globālajai miera un drošības arhitektūrai, tostarp ANO Drošības padomē (ANO DP), Ķīnas pieaugošo ietekmi un </w:t>
            </w:r>
            <w:r w:rsidRPr="00470A47">
              <w:rPr>
                <w:b/>
                <w:i/>
              </w:rPr>
              <w:t>izmaiņām attiecībā uz</w:t>
            </w:r>
            <w:r w:rsidRPr="00470A47">
              <w:t xml:space="preserve"> ASV </w:t>
            </w:r>
            <w:r w:rsidRPr="00470A47">
              <w:rPr>
                <w:b/>
                <w:i/>
              </w:rPr>
              <w:t>dalību starptautiskajās organizācijās</w:t>
            </w:r>
            <w:r w:rsidRPr="00470A47">
              <w:t>, kā arī finansējuma samazināšanu, kas skar tādas kritiski nozīmīgas jomas kā humānā palīdzība, izglītība, veselība un miera veidošana;</w:t>
            </w:r>
          </w:p>
        </w:tc>
        <w:tc>
          <w:tcPr>
            <w:tcW w:w="4876" w:type="dxa"/>
            <w:tcBorders>
              <w:top w:val="nil"/>
              <w:left w:val="nil"/>
              <w:bottom w:val="nil"/>
              <w:right w:val="nil"/>
            </w:tcBorders>
          </w:tcPr>
          <w:p w14:paraId="1524488D" w14:textId="77777777" w:rsidR="00104614" w:rsidRPr="00470A47" w:rsidRDefault="00104614" w:rsidP="00FF5DFF">
            <w:pPr>
              <w:pStyle w:val="Normal6a"/>
            </w:pPr>
            <w:r w:rsidRPr="00470A47">
              <w:t>B.</w:t>
            </w:r>
            <w:r w:rsidRPr="00470A47">
              <w:tab/>
              <w:t xml:space="preserve">tā kā starptautiskā sistēma saskaras ar arvien spēcīgākiem draudiem, piemēram, Krievijas uzbrukumiem globālajai miera un drošības arhitektūrai, tostarp ANO Drošības padomē (ANO DP), Ķīnas pieaugošo ietekmi un ASV </w:t>
            </w:r>
            <w:r w:rsidRPr="00470A47">
              <w:rPr>
                <w:b/>
                <w:i/>
              </w:rPr>
              <w:t>aktīvu izstāšanos no starptautiskajām organizācijām</w:t>
            </w:r>
            <w:r w:rsidRPr="00470A47">
              <w:t>, kā arī finansējuma samazināšanu, kas skar tādas kritiski nozīmīgas jomas kā humānā palīdzība, izglītība, veselība un miera veidošana;</w:t>
            </w:r>
          </w:p>
        </w:tc>
      </w:tr>
    </w:tbl>
    <w:p w14:paraId="18CFF6B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D384070" w14:textId="77777777" w:rsidR="00104614" w:rsidRPr="00470A47" w:rsidRDefault="00104614" w:rsidP="00104614">
      <w:r w:rsidRPr="00470A47">
        <w:rPr>
          <w:rStyle w:val="HideTWBExt"/>
        </w:rPr>
        <w:t>&lt;/Amend&gt;</w:t>
      </w:r>
    </w:p>
    <w:p w14:paraId="0C03C48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w:t>
      </w:r>
      <w:r w:rsidRPr="00470A47">
        <w:rPr>
          <w:rStyle w:val="HideTWBExt"/>
          <w:b w:val="0"/>
        </w:rPr>
        <w:t>&lt;/NumAm&gt;</w:t>
      </w:r>
    </w:p>
    <w:p w14:paraId="0798482B"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Michał Kobosko</w:t>
      </w:r>
      <w:r w:rsidRPr="00470A47">
        <w:rPr>
          <w:rStyle w:val="HideTWBExt"/>
          <w:b w:val="0"/>
        </w:rPr>
        <w:t>&lt;/Members&gt;</w:t>
      </w:r>
    </w:p>
    <w:p w14:paraId="78153F28" w14:textId="77777777" w:rsidR="00104614" w:rsidRPr="00470A47" w:rsidRDefault="00104614" w:rsidP="00104614">
      <w:pPr>
        <w:pStyle w:val="NormalBold"/>
      </w:pPr>
      <w:r w:rsidRPr="00470A47">
        <w:rPr>
          <w:rStyle w:val="HideTWBExt"/>
          <w:b w:val="0"/>
        </w:rPr>
        <w:t>&lt;/RepeatBlock-By&gt;</w:t>
      </w:r>
    </w:p>
    <w:p w14:paraId="6224E1C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BF79AD7" w14:textId="77777777" w:rsidR="00104614" w:rsidRPr="00470A47" w:rsidRDefault="00104614" w:rsidP="00104614">
      <w:pPr>
        <w:pStyle w:val="NormalBold"/>
      </w:pPr>
      <w:r w:rsidRPr="00470A47">
        <w:rPr>
          <w:rStyle w:val="HideTWBExt"/>
          <w:b w:val="0"/>
        </w:rPr>
        <w:t>&lt;Article&gt;</w:t>
      </w:r>
      <w:r w:rsidRPr="00470A47">
        <w:t>B apsvērums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280D479" w14:textId="77777777" w:rsidTr="00FF5DFF">
        <w:trPr>
          <w:trHeight w:hRule="exact" w:val="240"/>
          <w:jc w:val="center"/>
        </w:trPr>
        <w:tc>
          <w:tcPr>
            <w:tcW w:w="9752" w:type="dxa"/>
            <w:gridSpan w:val="2"/>
            <w:tcBorders>
              <w:top w:val="nil"/>
              <w:left w:val="nil"/>
              <w:bottom w:val="nil"/>
              <w:right w:val="nil"/>
            </w:tcBorders>
          </w:tcPr>
          <w:p w14:paraId="24FBFF60" w14:textId="77777777" w:rsidR="00104614" w:rsidRPr="00470A47" w:rsidRDefault="00104614" w:rsidP="00FF5DFF"/>
        </w:tc>
      </w:tr>
      <w:tr w:rsidR="00104614" w:rsidRPr="00470A47" w14:paraId="4A9693C2" w14:textId="77777777" w:rsidTr="00FF5DFF">
        <w:trPr>
          <w:trHeight w:val="240"/>
          <w:jc w:val="center"/>
        </w:trPr>
        <w:tc>
          <w:tcPr>
            <w:tcW w:w="4876" w:type="dxa"/>
            <w:tcBorders>
              <w:top w:val="nil"/>
              <w:left w:val="nil"/>
              <w:bottom w:val="nil"/>
              <w:right w:val="nil"/>
            </w:tcBorders>
          </w:tcPr>
          <w:p w14:paraId="5364148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17542F5" w14:textId="77777777" w:rsidR="00104614" w:rsidRPr="00470A47" w:rsidRDefault="00104614" w:rsidP="00FF5DFF">
            <w:pPr>
              <w:pStyle w:val="AmColumnHeading"/>
            </w:pPr>
            <w:r w:rsidRPr="00470A47">
              <w:t>Grozījums</w:t>
            </w:r>
          </w:p>
        </w:tc>
      </w:tr>
      <w:tr w:rsidR="00104614" w:rsidRPr="00470A47" w14:paraId="0017F9F4" w14:textId="77777777" w:rsidTr="00FF5DFF">
        <w:trPr>
          <w:jc w:val="center"/>
        </w:trPr>
        <w:tc>
          <w:tcPr>
            <w:tcW w:w="4876" w:type="dxa"/>
            <w:tcBorders>
              <w:top w:val="nil"/>
              <w:left w:val="nil"/>
              <w:bottom w:val="nil"/>
              <w:right w:val="nil"/>
            </w:tcBorders>
          </w:tcPr>
          <w:p w14:paraId="0DAF62C1" w14:textId="77777777" w:rsidR="00104614" w:rsidRPr="00470A47" w:rsidRDefault="00104614" w:rsidP="00FF5DFF">
            <w:pPr>
              <w:pStyle w:val="Normal6a"/>
            </w:pPr>
            <w:r w:rsidRPr="00470A47">
              <w:t>B.</w:t>
            </w:r>
            <w:r w:rsidRPr="00470A47">
              <w:tab/>
              <w:t>tā kā starptautiskā sistēma saskaras ar arvien spēcīgākiem draudiem, piemēram, Krievijas uzbrukumiem globālajai miera un drošības arhitektūrai, tostarp ANO Drošības padomē (ANO DP), Ķīnas pieaugošo ietekmi un izmaiņām attiecībā uz ASV dalību starptautiskajās organizācijās, kā arī finansējuma samazināšanu, kas skar tādas kritiski nozīmīgas jomas kā humānā palīdzība, izglītība, veselība un miera veidošana;</w:t>
            </w:r>
          </w:p>
        </w:tc>
        <w:tc>
          <w:tcPr>
            <w:tcW w:w="4876" w:type="dxa"/>
            <w:tcBorders>
              <w:top w:val="nil"/>
              <w:left w:val="nil"/>
              <w:bottom w:val="nil"/>
              <w:right w:val="nil"/>
            </w:tcBorders>
          </w:tcPr>
          <w:p w14:paraId="1C6C4176" w14:textId="77777777" w:rsidR="00104614" w:rsidRPr="00470A47" w:rsidRDefault="00104614" w:rsidP="00FF5DFF">
            <w:pPr>
              <w:pStyle w:val="Normal6a"/>
            </w:pPr>
            <w:r w:rsidRPr="00470A47">
              <w:t>B.</w:t>
            </w:r>
            <w:r w:rsidRPr="00470A47">
              <w:tab/>
              <w:t xml:space="preserve">tā kā starptautiskā sistēma saskaras ar arvien spēcīgākiem draudiem, piemēram, Krievijas uzbrukumiem globālajai miera un drošības arhitektūrai, tostarp ANO Drošības padomē (ANO DP), Ķīnas pieaugošo ietekmi un </w:t>
            </w:r>
            <w:r w:rsidRPr="00470A47">
              <w:rPr>
                <w:b/>
                <w:i/>
              </w:rPr>
              <w:t xml:space="preserve">nevēlamajām </w:t>
            </w:r>
            <w:r w:rsidRPr="00470A47">
              <w:t xml:space="preserve">izmaiņām attiecībā uz ASV dalību starptautiskajās organizācijās, kā arī finansējuma samazināšanu, kas skar tādas kritiski nozīmīgas jomas kā humānā palīdzība, izglītība, </w:t>
            </w:r>
            <w:r w:rsidRPr="00470A47">
              <w:rPr>
                <w:b/>
                <w:i/>
              </w:rPr>
              <w:t xml:space="preserve">klimata pārmaiņas, hibrīddraudi, starptautiskās tiesības, </w:t>
            </w:r>
            <w:r w:rsidRPr="00470A47">
              <w:t xml:space="preserve">veselība un miera veidošana; </w:t>
            </w:r>
            <w:r w:rsidRPr="00470A47">
              <w:rPr>
                <w:b/>
                <w:i/>
              </w:rPr>
              <w:t>tā kā uzbrukumi daudzpusējai sistēmai nāk arī no demokrātisku valstu un ES (dabisku) sabiedroto puses;</w:t>
            </w:r>
          </w:p>
        </w:tc>
      </w:tr>
    </w:tbl>
    <w:p w14:paraId="32DCADF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70A38D7" w14:textId="77777777" w:rsidR="00104614" w:rsidRPr="00470A47" w:rsidRDefault="00104614" w:rsidP="00104614">
      <w:r w:rsidRPr="00470A47">
        <w:rPr>
          <w:rStyle w:val="HideTWBExt"/>
        </w:rPr>
        <w:t>&lt;/Amend&gt;</w:t>
      </w:r>
    </w:p>
    <w:p w14:paraId="6C7EF3E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w:t>
      </w:r>
      <w:r w:rsidRPr="00470A47">
        <w:rPr>
          <w:rStyle w:val="HideTWBExt"/>
          <w:b w:val="0"/>
        </w:rPr>
        <w:t>&lt;/NumAm&gt;</w:t>
      </w:r>
    </w:p>
    <w:p w14:paraId="5D60A370"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5F6ADF85" w14:textId="77777777" w:rsidR="00104614" w:rsidRPr="00470A47" w:rsidRDefault="00104614" w:rsidP="00104614">
      <w:pPr>
        <w:pStyle w:val="NormalBold"/>
      </w:pPr>
      <w:r w:rsidRPr="00470A47">
        <w:rPr>
          <w:rStyle w:val="HideTWBExt"/>
          <w:b w:val="0"/>
        </w:rPr>
        <w:t>&lt;/RepeatBlock-By&gt;</w:t>
      </w:r>
    </w:p>
    <w:p w14:paraId="220DD75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80C1A20" w14:textId="77777777" w:rsidR="00104614" w:rsidRPr="00470A47" w:rsidRDefault="00104614" w:rsidP="00104614">
      <w:pPr>
        <w:pStyle w:val="NormalBold"/>
      </w:pPr>
      <w:r w:rsidRPr="00470A47">
        <w:rPr>
          <w:rStyle w:val="HideTWBExt"/>
          <w:b w:val="0"/>
        </w:rPr>
        <w:t>&lt;Article&gt;</w:t>
      </w:r>
      <w:r w:rsidRPr="00470A47">
        <w:t>Ba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2B8846F" w14:textId="77777777" w:rsidTr="00FF5DFF">
        <w:trPr>
          <w:trHeight w:hRule="exact" w:val="240"/>
          <w:jc w:val="center"/>
        </w:trPr>
        <w:tc>
          <w:tcPr>
            <w:tcW w:w="9752" w:type="dxa"/>
            <w:gridSpan w:val="2"/>
            <w:tcBorders>
              <w:top w:val="nil"/>
              <w:left w:val="nil"/>
              <w:bottom w:val="nil"/>
              <w:right w:val="nil"/>
            </w:tcBorders>
          </w:tcPr>
          <w:p w14:paraId="53530375" w14:textId="77777777" w:rsidR="00104614" w:rsidRPr="00470A47" w:rsidRDefault="00104614" w:rsidP="00FF5DFF"/>
        </w:tc>
      </w:tr>
      <w:tr w:rsidR="00104614" w:rsidRPr="00470A47" w14:paraId="7E3AB866" w14:textId="77777777" w:rsidTr="00FF5DFF">
        <w:trPr>
          <w:trHeight w:val="240"/>
          <w:jc w:val="center"/>
        </w:trPr>
        <w:tc>
          <w:tcPr>
            <w:tcW w:w="4876" w:type="dxa"/>
            <w:tcBorders>
              <w:top w:val="nil"/>
              <w:left w:val="nil"/>
              <w:bottom w:val="nil"/>
              <w:right w:val="nil"/>
            </w:tcBorders>
          </w:tcPr>
          <w:p w14:paraId="6BBD637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B9F02C9" w14:textId="77777777" w:rsidR="00104614" w:rsidRPr="00470A47" w:rsidRDefault="00104614" w:rsidP="00FF5DFF">
            <w:pPr>
              <w:pStyle w:val="AmColumnHeading"/>
            </w:pPr>
            <w:r w:rsidRPr="00470A47">
              <w:t>Grozījums</w:t>
            </w:r>
          </w:p>
        </w:tc>
      </w:tr>
      <w:tr w:rsidR="00104614" w:rsidRPr="00470A47" w14:paraId="5871C8E7" w14:textId="77777777" w:rsidTr="00FF5DFF">
        <w:trPr>
          <w:jc w:val="center"/>
        </w:trPr>
        <w:tc>
          <w:tcPr>
            <w:tcW w:w="4876" w:type="dxa"/>
            <w:tcBorders>
              <w:top w:val="nil"/>
              <w:left w:val="nil"/>
              <w:bottom w:val="nil"/>
              <w:right w:val="nil"/>
            </w:tcBorders>
          </w:tcPr>
          <w:p w14:paraId="2DC12A06" w14:textId="77777777" w:rsidR="00104614" w:rsidRPr="00470A47" w:rsidRDefault="00104614" w:rsidP="00FF5DFF">
            <w:pPr>
              <w:pStyle w:val="Normal6a"/>
            </w:pPr>
          </w:p>
        </w:tc>
        <w:tc>
          <w:tcPr>
            <w:tcW w:w="4876" w:type="dxa"/>
            <w:tcBorders>
              <w:top w:val="nil"/>
              <w:left w:val="nil"/>
              <w:bottom w:val="nil"/>
              <w:right w:val="nil"/>
            </w:tcBorders>
          </w:tcPr>
          <w:p w14:paraId="66760384" w14:textId="77777777" w:rsidR="00104614" w:rsidRPr="00470A47" w:rsidRDefault="00104614" w:rsidP="00FF5DFF">
            <w:pPr>
              <w:pStyle w:val="Normal6a"/>
            </w:pPr>
            <w:r w:rsidRPr="00470A47">
              <w:rPr>
                <w:b/>
                <w:i/>
              </w:rPr>
              <w:t>Ba.</w:t>
            </w:r>
            <w:r w:rsidRPr="00470A47">
              <w:tab/>
            </w:r>
            <w:r w:rsidRPr="00470A47">
              <w:rPr>
                <w:b/>
                <w:i/>
              </w:rPr>
              <w:t>tā kā ANO Statūtu plašie pārkāpumi, tostarp agresija un teritoriālās integritātes pārkāpumi, piemēram, Krievijas nelikumīgais agresijas karš pret Ukrainu, rada būtiskus draudus starptautiskajam mieram un drošībai;</w:t>
            </w:r>
          </w:p>
        </w:tc>
      </w:tr>
    </w:tbl>
    <w:p w14:paraId="2035199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02471C1" w14:textId="77777777" w:rsidR="00104614" w:rsidRPr="00470A47" w:rsidRDefault="00104614" w:rsidP="00104614">
      <w:r w:rsidRPr="00470A47">
        <w:rPr>
          <w:rStyle w:val="HideTWBExt"/>
        </w:rPr>
        <w:t>&lt;/Amend&gt;</w:t>
      </w:r>
    </w:p>
    <w:p w14:paraId="52036A6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w:t>
      </w:r>
      <w:r w:rsidRPr="00470A47">
        <w:rPr>
          <w:rStyle w:val="HideTWBExt"/>
          <w:b w:val="0"/>
        </w:rPr>
        <w:t>&lt;/NumAm&gt;</w:t>
      </w:r>
    </w:p>
    <w:p w14:paraId="6816D720"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4F47C64F" w14:textId="77777777" w:rsidR="00104614" w:rsidRPr="00470A47" w:rsidRDefault="00104614" w:rsidP="00104614">
      <w:pPr>
        <w:pStyle w:val="NormalBold"/>
      </w:pPr>
      <w:r w:rsidRPr="00470A47">
        <w:rPr>
          <w:rStyle w:val="HideTWBExt"/>
          <w:b w:val="0"/>
        </w:rPr>
        <w:t>&lt;/RepeatBlock-By&gt;</w:t>
      </w:r>
    </w:p>
    <w:p w14:paraId="0F8F9CD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37FC8C8" w14:textId="77777777" w:rsidR="00104614" w:rsidRPr="00470A47" w:rsidRDefault="00104614" w:rsidP="00104614">
      <w:pPr>
        <w:pStyle w:val="NormalBold"/>
      </w:pPr>
      <w:r w:rsidRPr="00470A47">
        <w:rPr>
          <w:rStyle w:val="HideTWBExt"/>
          <w:b w:val="0"/>
        </w:rPr>
        <w:t>&lt;Article&gt;</w:t>
      </w:r>
      <w:r w:rsidRPr="00470A47">
        <w:t>Bb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FB9EFA2" w14:textId="77777777" w:rsidTr="00FF5DFF">
        <w:trPr>
          <w:trHeight w:hRule="exact" w:val="240"/>
          <w:jc w:val="center"/>
        </w:trPr>
        <w:tc>
          <w:tcPr>
            <w:tcW w:w="9752" w:type="dxa"/>
            <w:gridSpan w:val="2"/>
            <w:tcBorders>
              <w:top w:val="nil"/>
              <w:left w:val="nil"/>
              <w:bottom w:val="nil"/>
              <w:right w:val="nil"/>
            </w:tcBorders>
          </w:tcPr>
          <w:p w14:paraId="284665BE" w14:textId="77777777" w:rsidR="00104614" w:rsidRPr="00470A47" w:rsidRDefault="00104614" w:rsidP="00FF5DFF"/>
        </w:tc>
      </w:tr>
      <w:tr w:rsidR="00104614" w:rsidRPr="00470A47" w14:paraId="287E602C" w14:textId="77777777" w:rsidTr="00FF5DFF">
        <w:trPr>
          <w:trHeight w:val="240"/>
          <w:jc w:val="center"/>
        </w:trPr>
        <w:tc>
          <w:tcPr>
            <w:tcW w:w="4876" w:type="dxa"/>
            <w:tcBorders>
              <w:top w:val="nil"/>
              <w:left w:val="nil"/>
              <w:bottom w:val="nil"/>
              <w:right w:val="nil"/>
            </w:tcBorders>
          </w:tcPr>
          <w:p w14:paraId="0B2AE9E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85B0FEB" w14:textId="77777777" w:rsidR="00104614" w:rsidRPr="00470A47" w:rsidRDefault="00104614" w:rsidP="00FF5DFF">
            <w:pPr>
              <w:pStyle w:val="AmColumnHeading"/>
            </w:pPr>
            <w:r w:rsidRPr="00470A47">
              <w:t>Grozījums</w:t>
            </w:r>
          </w:p>
        </w:tc>
      </w:tr>
      <w:tr w:rsidR="00104614" w:rsidRPr="00470A47" w14:paraId="460F4F20" w14:textId="77777777" w:rsidTr="00FF5DFF">
        <w:trPr>
          <w:jc w:val="center"/>
        </w:trPr>
        <w:tc>
          <w:tcPr>
            <w:tcW w:w="4876" w:type="dxa"/>
            <w:tcBorders>
              <w:top w:val="nil"/>
              <w:left w:val="nil"/>
              <w:bottom w:val="nil"/>
              <w:right w:val="nil"/>
            </w:tcBorders>
          </w:tcPr>
          <w:p w14:paraId="133C3B7F" w14:textId="77777777" w:rsidR="00104614" w:rsidRPr="00470A47" w:rsidRDefault="00104614" w:rsidP="00FF5DFF">
            <w:pPr>
              <w:pStyle w:val="Normal6a"/>
            </w:pPr>
          </w:p>
        </w:tc>
        <w:tc>
          <w:tcPr>
            <w:tcW w:w="4876" w:type="dxa"/>
            <w:tcBorders>
              <w:top w:val="nil"/>
              <w:left w:val="nil"/>
              <w:bottom w:val="nil"/>
              <w:right w:val="nil"/>
            </w:tcBorders>
          </w:tcPr>
          <w:p w14:paraId="08C343DE" w14:textId="77777777" w:rsidR="00104614" w:rsidRPr="00470A47" w:rsidRDefault="00104614" w:rsidP="00FF5DFF">
            <w:pPr>
              <w:pStyle w:val="Normal6a"/>
            </w:pPr>
            <w:r w:rsidRPr="00470A47">
              <w:rPr>
                <w:b/>
                <w:i/>
              </w:rPr>
              <w:t>Bb.</w:t>
            </w:r>
            <w:r w:rsidRPr="00470A47">
              <w:tab/>
            </w:r>
            <w:r w:rsidRPr="00470A47">
              <w:rPr>
                <w:b/>
                <w:i/>
              </w:rPr>
              <w:t>tā kā Eiropas Savienība joprojām ir apņēmusies ievērot ANO Statūtus un to noteikumus un principus, tostarp suverenitāti, teritoriālo integritāti un pašnoteikšanos, kā arī cilvēktiesības un pamatbrīvības, un stingri atbalsta daudzpusēju sistēmu, kura balstās uz starptautiskajām tiesībām un kuras centrā ir Apvienoto Nāciju Organizācija;</w:t>
            </w:r>
          </w:p>
        </w:tc>
      </w:tr>
    </w:tbl>
    <w:p w14:paraId="545B504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E244D00" w14:textId="77777777" w:rsidR="00104614" w:rsidRPr="00470A47" w:rsidRDefault="00104614" w:rsidP="00104614">
      <w:r w:rsidRPr="00470A47">
        <w:rPr>
          <w:rStyle w:val="HideTWBExt"/>
        </w:rPr>
        <w:t>&lt;/Amend&gt;</w:t>
      </w:r>
    </w:p>
    <w:p w14:paraId="52EDE44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24</w:t>
      </w:r>
      <w:r w:rsidRPr="00470A47">
        <w:rPr>
          <w:rStyle w:val="HideTWBExt"/>
          <w:b w:val="0"/>
        </w:rPr>
        <w:t>&lt;/NumAm&gt;</w:t>
      </w:r>
    </w:p>
    <w:p w14:paraId="0B5A3E0D"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200B2CA6" w14:textId="77777777" w:rsidR="00104614" w:rsidRPr="00470A47" w:rsidRDefault="00104614" w:rsidP="00104614">
      <w:pPr>
        <w:pStyle w:val="NormalBold"/>
      </w:pPr>
      <w:r w:rsidRPr="00470A47">
        <w:rPr>
          <w:rStyle w:val="HideTWBExt"/>
          <w:b w:val="0"/>
        </w:rPr>
        <w:t>&lt;/RepeatBlock-By&gt;</w:t>
      </w:r>
    </w:p>
    <w:p w14:paraId="67BCB16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CEF6343" w14:textId="77777777" w:rsidR="00104614" w:rsidRPr="00470A47" w:rsidRDefault="00104614" w:rsidP="00104614">
      <w:pPr>
        <w:pStyle w:val="NormalBold"/>
      </w:pPr>
      <w:r w:rsidRPr="00470A47">
        <w:rPr>
          <w:rStyle w:val="HideTWBExt"/>
          <w:b w:val="0"/>
        </w:rPr>
        <w:t>&lt;Article&gt;</w:t>
      </w:r>
      <w:r w:rsidRPr="00470A47">
        <w:t>Ba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7E0F58C" w14:textId="77777777" w:rsidTr="00FF5DFF">
        <w:trPr>
          <w:trHeight w:hRule="exact" w:val="240"/>
          <w:jc w:val="center"/>
        </w:trPr>
        <w:tc>
          <w:tcPr>
            <w:tcW w:w="9752" w:type="dxa"/>
            <w:gridSpan w:val="2"/>
            <w:tcBorders>
              <w:top w:val="nil"/>
              <w:left w:val="nil"/>
              <w:bottom w:val="nil"/>
              <w:right w:val="nil"/>
            </w:tcBorders>
          </w:tcPr>
          <w:p w14:paraId="16BFD1D1" w14:textId="77777777" w:rsidR="00104614" w:rsidRPr="00470A47" w:rsidRDefault="00104614" w:rsidP="00FF5DFF"/>
        </w:tc>
      </w:tr>
      <w:tr w:rsidR="00104614" w:rsidRPr="00470A47" w14:paraId="745C9833" w14:textId="77777777" w:rsidTr="00FF5DFF">
        <w:trPr>
          <w:trHeight w:val="240"/>
          <w:jc w:val="center"/>
        </w:trPr>
        <w:tc>
          <w:tcPr>
            <w:tcW w:w="4876" w:type="dxa"/>
            <w:tcBorders>
              <w:top w:val="nil"/>
              <w:left w:val="nil"/>
              <w:bottom w:val="nil"/>
              <w:right w:val="nil"/>
            </w:tcBorders>
          </w:tcPr>
          <w:p w14:paraId="6C38E5A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DCF4A27" w14:textId="77777777" w:rsidR="00104614" w:rsidRPr="00470A47" w:rsidRDefault="00104614" w:rsidP="00FF5DFF">
            <w:pPr>
              <w:pStyle w:val="AmColumnHeading"/>
            </w:pPr>
            <w:r w:rsidRPr="00470A47">
              <w:t>Grozījums</w:t>
            </w:r>
          </w:p>
        </w:tc>
      </w:tr>
      <w:tr w:rsidR="00104614" w:rsidRPr="00470A47" w14:paraId="3DFAFABC" w14:textId="77777777" w:rsidTr="00FF5DFF">
        <w:trPr>
          <w:jc w:val="center"/>
        </w:trPr>
        <w:tc>
          <w:tcPr>
            <w:tcW w:w="4876" w:type="dxa"/>
            <w:tcBorders>
              <w:top w:val="nil"/>
              <w:left w:val="nil"/>
              <w:bottom w:val="nil"/>
              <w:right w:val="nil"/>
            </w:tcBorders>
          </w:tcPr>
          <w:p w14:paraId="1F47DB29" w14:textId="77777777" w:rsidR="00104614" w:rsidRPr="00470A47" w:rsidRDefault="00104614" w:rsidP="00FF5DFF">
            <w:pPr>
              <w:pStyle w:val="Normal6a"/>
            </w:pPr>
          </w:p>
        </w:tc>
        <w:tc>
          <w:tcPr>
            <w:tcW w:w="4876" w:type="dxa"/>
            <w:tcBorders>
              <w:top w:val="nil"/>
              <w:left w:val="nil"/>
              <w:bottom w:val="nil"/>
              <w:right w:val="nil"/>
            </w:tcBorders>
          </w:tcPr>
          <w:p w14:paraId="22AF6679" w14:textId="77777777" w:rsidR="00104614" w:rsidRPr="00470A47" w:rsidRDefault="00104614" w:rsidP="00FF5DFF">
            <w:pPr>
              <w:pStyle w:val="Normal6a"/>
            </w:pPr>
            <w:r w:rsidRPr="00470A47">
              <w:rPr>
                <w:b/>
                <w:i/>
              </w:rPr>
              <w:t>Ba.</w:t>
            </w:r>
            <w:r w:rsidRPr="00470A47">
              <w:tab/>
            </w:r>
            <w:r w:rsidRPr="00470A47">
              <w:rPr>
                <w:b/>
                <w:i/>
              </w:rPr>
              <w:t>tā kā Amerikas Savienoto Valstu administrācija prezidenta Donalda Trampa vadībā ir aktīvi iesaistīta sistemātiskos uzbrukumos multilaterālismam un uz noteikumiem balstītai starptautiskajai kārtībai, cita starpā apzināti novājinot starptautiskās iestādes, pieņemot vienpusējus lēmumus un izmantojot politisko, ekonomisko un finanšu varu veidos, kas iedragā kolektīvu globālu pārvaldību;</w:t>
            </w:r>
          </w:p>
        </w:tc>
      </w:tr>
    </w:tbl>
    <w:p w14:paraId="6071E2C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C15B607" w14:textId="77777777" w:rsidR="00104614" w:rsidRPr="00470A47" w:rsidRDefault="00104614" w:rsidP="00104614">
      <w:r w:rsidRPr="00470A47">
        <w:rPr>
          <w:rStyle w:val="HideTWBExt"/>
        </w:rPr>
        <w:t>&lt;/Amend&gt;</w:t>
      </w:r>
    </w:p>
    <w:p w14:paraId="13CF0AA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25</w:t>
      </w:r>
      <w:r w:rsidRPr="00470A47">
        <w:rPr>
          <w:rStyle w:val="HideTWBExt"/>
          <w:b w:val="0"/>
        </w:rPr>
        <w:t>&lt;/NumAm&gt;</w:t>
      </w:r>
    </w:p>
    <w:p w14:paraId="08D77D3C"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DEC29DB" w14:textId="77777777" w:rsidR="00104614" w:rsidRPr="00470A47" w:rsidRDefault="00104614" w:rsidP="00104614">
      <w:pPr>
        <w:pStyle w:val="NormalBold"/>
      </w:pPr>
      <w:r w:rsidRPr="00470A47">
        <w:rPr>
          <w:rStyle w:val="HideTWBExt"/>
          <w:b w:val="0"/>
        </w:rPr>
        <w:t>&lt;/RepeatBlock-By&gt;</w:t>
      </w:r>
    </w:p>
    <w:p w14:paraId="780EA63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50AE517" w14:textId="77777777" w:rsidR="00104614" w:rsidRPr="00470A47" w:rsidRDefault="00104614" w:rsidP="00104614">
      <w:pPr>
        <w:pStyle w:val="NormalBold"/>
      </w:pPr>
      <w:r w:rsidRPr="00470A47">
        <w:rPr>
          <w:rStyle w:val="HideTWBExt"/>
          <w:b w:val="0"/>
        </w:rPr>
        <w:t>&lt;Article&gt;</w:t>
      </w:r>
      <w:r w:rsidRPr="00470A47">
        <w:t>Bf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B19C878" w14:textId="77777777" w:rsidTr="00FF5DFF">
        <w:trPr>
          <w:trHeight w:hRule="exact" w:val="240"/>
          <w:jc w:val="center"/>
        </w:trPr>
        <w:tc>
          <w:tcPr>
            <w:tcW w:w="9752" w:type="dxa"/>
            <w:gridSpan w:val="2"/>
            <w:tcBorders>
              <w:top w:val="nil"/>
              <w:left w:val="nil"/>
              <w:bottom w:val="nil"/>
              <w:right w:val="nil"/>
            </w:tcBorders>
          </w:tcPr>
          <w:p w14:paraId="6E039937" w14:textId="77777777" w:rsidR="00104614" w:rsidRPr="00470A47" w:rsidRDefault="00104614" w:rsidP="00FF5DFF"/>
        </w:tc>
      </w:tr>
      <w:tr w:rsidR="00104614" w:rsidRPr="00470A47" w14:paraId="76C74685" w14:textId="77777777" w:rsidTr="00FF5DFF">
        <w:trPr>
          <w:trHeight w:val="240"/>
          <w:jc w:val="center"/>
        </w:trPr>
        <w:tc>
          <w:tcPr>
            <w:tcW w:w="4876" w:type="dxa"/>
            <w:tcBorders>
              <w:top w:val="nil"/>
              <w:left w:val="nil"/>
              <w:bottom w:val="nil"/>
              <w:right w:val="nil"/>
            </w:tcBorders>
          </w:tcPr>
          <w:p w14:paraId="472C763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FC0E96A" w14:textId="77777777" w:rsidR="00104614" w:rsidRPr="00470A47" w:rsidRDefault="00104614" w:rsidP="00FF5DFF">
            <w:pPr>
              <w:pStyle w:val="AmColumnHeading"/>
            </w:pPr>
            <w:r w:rsidRPr="00470A47">
              <w:t>Grozījums</w:t>
            </w:r>
          </w:p>
        </w:tc>
      </w:tr>
      <w:tr w:rsidR="00104614" w:rsidRPr="00470A47" w14:paraId="37C281C0" w14:textId="77777777" w:rsidTr="00FF5DFF">
        <w:trPr>
          <w:jc w:val="center"/>
        </w:trPr>
        <w:tc>
          <w:tcPr>
            <w:tcW w:w="4876" w:type="dxa"/>
            <w:tcBorders>
              <w:top w:val="nil"/>
              <w:left w:val="nil"/>
              <w:bottom w:val="nil"/>
              <w:right w:val="nil"/>
            </w:tcBorders>
          </w:tcPr>
          <w:p w14:paraId="55E9534D" w14:textId="77777777" w:rsidR="00104614" w:rsidRPr="00470A47" w:rsidRDefault="00104614" w:rsidP="00FF5DFF">
            <w:pPr>
              <w:pStyle w:val="Normal6a"/>
            </w:pPr>
          </w:p>
        </w:tc>
        <w:tc>
          <w:tcPr>
            <w:tcW w:w="4876" w:type="dxa"/>
            <w:tcBorders>
              <w:top w:val="nil"/>
              <w:left w:val="nil"/>
              <w:bottom w:val="nil"/>
              <w:right w:val="nil"/>
            </w:tcBorders>
          </w:tcPr>
          <w:p w14:paraId="732D9BE4" w14:textId="77777777" w:rsidR="00104614" w:rsidRPr="00470A47" w:rsidRDefault="00104614" w:rsidP="00FF5DFF">
            <w:pPr>
              <w:pStyle w:val="Normal6a"/>
            </w:pPr>
            <w:r w:rsidRPr="00470A47">
              <w:rPr>
                <w:b/>
                <w:i/>
              </w:rPr>
              <w:t>Bf.</w:t>
            </w:r>
            <w:r w:rsidRPr="00470A47">
              <w:tab/>
            </w:r>
            <w:r w:rsidRPr="00470A47">
              <w:rPr>
                <w:b/>
                <w:i/>
              </w:rPr>
              <w:t>tā kā paziņojumi un darbības, kas apdraud Grenlandes un Dānijas suverenitāti un teritoriālo integritāti, ir starptautisko tiesību pamatprincipu, tostarp suverenitātes, teritoriālās integritātes un pašnoteikšanās ievērošanas, pārkāpums un veicina piespiedu diplomātijas normalizēšanu;</w:t>
            </w:r>
          </w:p>
        </w:tc>
      </w:tr>
    </w:tbl>
    <w:p w14:paraId="3BF8696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3F09FA3" w14:textId="77777777" w:rsidR="00104614" w:rsidRPr="00470A47" w:rsidRDefault="00104614" w:rsidP="00104614">
      <w:r w:rsidRPr="00470A47">
        <w:rPr>
          <w:rStyle w:val="HideTWBExt"/>
        </w:rPr>
        <w:t>&lt;/Amend&gt;</w:t>
      </w:r>
    </w:p>
    <w:p w14:paraId="46AF993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26</w:t>
      </w:r>
      <w:r w:rsidRPr="00470A47">
        <w:rPr>
          <w:rStyle w:val="HideTWBExt"/>
          <w:b w:val="0"/>
        </w:rPr>
        <w:t>&lt;/NumAm&gt;</w:t>
      </w:r>
    </w:p>
    <w:p w14:paraId="5995F56C"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68F528A4" w14:textId="77777777" w:rsidR="00104614" w:rsidRPr="00470A47" w:rsidRDefault="00104614" w:rsidP="00104614">
      <w:pPr>
        <w:pStyle w:val="NormalBold"/>
      </w:pPr>
      <w:r w:rsidRPr="00470A47">
        <w:rPr>
          <w:rStyle w:val="HideTWBExt"/>
          <w:b w:val="0"/>
        </w:rPr>
        <w:t>&lt;/RepeatBlock-By&gt;</w:t>
      </w:r>
    </w:p>
    <w:p w14:paraId="202517D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A0F402F" w14:textId="77777777" w:rsidR="00104614" w:rsidRPr="00470A47" w:rsidRDefault="00104614" w:rsidP="00104614">
      <w:pPr>
        <w:pStyle w:val="NormalBold"/>
      </w:pPr>
      <w:r w:rsidRPr="00470A47">
        <w:rPr>
          <w:rStyle w:val="HideTWBExt"/>
          <w:b w:val="0"/>
        </w:rPr>
        <w:t>&lt;Article&gt;</w:t>
      </w:r>
      <w:r w:rsidRPr="00470A47">
        <w:t>Bc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BA66BC3" w14:textId="77777777" w:rsidTr="00FF5DFF">
        <w:trPr>
          <w:trHeight w:hRule="exact" w:val="240"/>
          <w:jc w:val="center"/>
        </w:trPr>
        <w:tc>
          <w:tcPr>
            <w:tcW w:w="9752" w:type="dxa"/>
            <w:gridSpan w:val="2"/>
            <w:tcBorders>
              <w:top w:val="nil"/>
              <w:left w:val="nil"/>
              <w:bottom w:val="nil"/>
              <w:right w:val="nil"/>
            </w:tcBorders>
          </w:tcPr>
          <w:p w14:paraId="461E18B3" w14:textId="77777777" w:rsidR="00104614" w:rsidRPr="00470A47" w:rsidRDefault="00104614" w:rsidP="00FF5DFF"/>
        </w:tc>
      </w:tr>
      <w:tr w:rsidR="00104614" w:rsidRPr="00470A47" w14:paraId="49A17697" w14:textId="77777777" w:rsidTr="00FF5DFF">
        <w:trPr>
          <w:trHeight w:val="240"/>
          <w:jc w:val="center"/>
        </w:trPr>
        <w:tc>
          <w:tcPr>
            <w:tcW w:w="4876" w:type="dxa"/>
            <w:tcBorders>
              <w:top w:val="nil"/>
              <w:left w:val="nil"/>
              <w:bottom w:val="nil"/>
              <w:right w:val="nil"/>
            </w:tcBorders>
          </w:tcPr>
          <w:p w14:paraId="0A80DE6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CE1B31F" w14:textId="77777777" w:rsidR="00104614" w:rsidRPr="00470A47" w:rsidRDefault="00104614" w:rsidP="00FF5DFF">
            <w:pPr>
              <w:pStyle w:val="AmColumnHeading"/>
            </w:pPr>
            <w:r w:rsidRPr="00470A47">
              <w:t>Grozījums</w:t>
            </w:r>
          </w:p>
        </w:tc>
      </w:tr>
      <w:tr w:rsidR="00104614" w:rsidRPr="00470A47" w14:paraId="0BD25024" w14:textId="77777777" w:rsidTr="00FF5DFF">
        <w:trPr>
          <w:jc w:val="center"/>
        </w:trPr>
        <w:tc>
          <w:tcPr>
            <w:tcW w:w="4876" w:type="dxa"/>
            <w:tcBorders>
              <w:top w:val="nil"/>
              <w:left w:val="nil"/>
              <w:bottom w:val="nil"/>
              <w:right w:val="nil"/>
            </w:tcBorders>
          </w:tcPr>
          <w:p w14:paraId="524F5FE3" w14:textId="77777777" w:rsidR="00104614" w:rsidRPr="00470A47" w:rsidRDefault="00104614" w:rsidP="00FF5DFF">
            <w:pPr>
              <w:pStyle w:val="Normal6a"/>
            </w:pPr>
          </w:p>
        </w:tc>
        <w:tc>
          <w:tcPr>
            <w:tcW w:w="4876" w:type="dxa"/>
            <w:tcBorders>
              <w:top w:val="nil"/>
              <w:left w:val="nil"/>
              <w:bottom w:val="nil"/>
              <w:right w:val="nil"/>
            </w:tcBorders>
          </w:tcPr>
          <w:p w14:paraId="4A1E69EC" w14:textId="77777777" w:rsidR="00104614" w:rsidRPr="00470A47" w:rsidRDefault="00104614" w:rsidP="00FF5DFF">
            <w:pPr>
              <w:pStyle w:val="Normal6a"/>
            </w:pPr>
            <w:r w:rsidRPr="00470A47">
              <w:rPr>
                <w:b/>
                <w:i/>
              </w:rPr>
              <w:t>Bc.</w:t>
            </w:r>
            <w:r w:rsidRPr="00470A47">
              <w:tab/>
            </w:r>
            <w:r w:rsidRPr="00470A47">
              <w:rPr>
                <w:b/>
                <w:i/>
              </w:rPr>
              <w:t>tā kā Apvienoto Nāciju Organizācijas Ģenerālās asamblejas pēdējā sesijā Amerikas Savienoto Valstu prezidents Donalds Tramps atklāti uzbruka Apvienoto Nāciju Organizācijas sistēmai un apšaubīja tās leģitimitāti un efektivitāti; tā kā Apvienoto Nāciju Organizācijas Drošības padomes Rezolūcija Nr. 2803 apstiprināja Miera padomes izveidi kā pagaidu un tikai un vienīgi pārejas laika pārvaldi Gazas atjaunošanai; tā kā pēc tam prezidents Tramps publiski paziņoja par nolūku piešķirt Miera padomei pastāvīgas pilnvaras un paplašinātu ģeogrāfisko un funkcionālo darbības jomu, attiecinot to uz krietni plašāku teritoriju nekā Gaza, bet nesaņemot atjaunotu atļauju no Apvienoto Nāciju Organizācijas vai tās dalībvalstīm; tā kā publiski pieejami dokumenti un statūtu projekti, ko Amerikas Savienoto Valstu valdība ir laidusi apritē un kas attiecas uz Miera padomes dibināšanu, paredz izveidot jaunu starptautisku organizāciju, kura darbotos ārpus ANO sistēmas un dalību kurā noteiktu tikai un vienīgi uzaicinājumus, par ko lēmumu pieņemtu pašiecelts priekšsēdētājs ar amata pilnvarām uz visu mūžu, tādējādi atkāpjoties no iedibinātajiem multilaterālisma, valstu vienlīdzības un demokrātiskas pārvaldības principiem; tā kā šie instrumentu projekti turklāt apsver iespēju piemērot obligātas finanšu iemaksas, maksas vai “dalības izmaksas” skartajām tautām un iesaistītajām struktūrām bez reprezentatīvas piekrišanas, parlamentārās pārraudzības vai pārredzamas budžeta kontroles, un tas raisa nopietnas bažas par likumību, pārskatatbildību un iespējamu izmantošanu; tā kā Miera padomes ierosinātā pārvaldības struktūra, šķiet, pieļauj selektīvu dalību un izslēgšanu, pamatojoties uz politisku piederību vai stratēģiskām interesēm, tādējādi institucionalizējot diskriminācijas principu, kas ir pretrunā starptautiskajām cilvēktiesībām, ANO Statūtiem un valstu suverēnas vienlīdzības principam; tā kā bez izskatīšanas tiesā mehānisma, neatkarīgas pārraudzības un skaidri noteiktām pilnvaru robežām pastāv risks, ka Miera padomei tiks piešķirtas nekontrolētas izpildu, administratīvās un finanšu pilnvaras, iedragājot tiesiskumu un radot precedentu paralēlām pārvaldības struktūrām, kuras tiek piemērotas bez starptautiskas vienošanās; tā kā Miera padomes sastāvs un organizācija ir saistīta ar lielu nenoteiktību attiecībā uz palestīniešu faktisko dalību un iesaisti rekonstrukcijas procesā un viņu nākotnē, un tas ir pretrunā ANO Drošības padomes Rezolūcijā Nr. 2803 noteiktajiem mērķiem;</w:t>
            </w:r>
          </w:p>
        </w:tc>
      </w:tr>
    </w:tbl>
    <w:p w14:paraId="1E591A8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B5C1971" w14:textId="77777777" w:rsidR="00104614" w:rsidRPr="00470A47" w:rsidRDefault="00104614" w:rsidP="00104614">
      <w:r w:rsidRPr="00470A47">
        <w:rPr>
          <w:rStyle w:val="HideTWBExt"/>
        </w:rPr>
        <w:t>&lt;/Amend&gt;</w:t>
      </w:r>
    </w:p>
    <w:p w14:paraId="569146D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27</w:t>
      </w:r>
      <w:r w:rsidRPr="00470A47">
        <w:rPr>
          <w:rStyle w:val="HideTWBExt"/>
          <w:b w:val="0"/>
        </w:rPr>
        <w:t>&lt;/NumAm&gt;</w:t>
      </w:r>
    </w:p>
    <w:p w14:paraId="1E587F01"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40D005C" w14:textId="77777777" w:rsidR="00104614" w:rsidRPr="00470A47" w:rsidRDefault="00104614" w:rsidP="00104614">
      <w:pPr>
        <w:pStyle w:val="NormalBold"/>
      </w:pPr>
      <w:r w:rsidRPr="00470A47">
        <w:rPr>
          <w:rStyle w:val="HideTWBExt"/>
          <w:b w:val="0"/>
        </w:rPr>
        <w:t>&lt;/RepeatBlock-By&gt;</w:t>
      </w:r>
    </w:p>
    <w:p w14:paraId="41D3AFB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1083D8A" w14:textId="77777777" w:rsidR="00104614" w:rsidRPr="00470A47" w:rsidRDefault="00104614" w:rsidP="00104614">
      <w:pPr>
        <w:pStyle w:val="NormalBold"/>
      </w:pPr>
      <w:r w:rsidRPr="00470A47">
        <w:rPr>
          <w:rStyle w:val="HideTWBExt"/>
          <w:b w:val="0"/>
        </w:rPr>
        <w:t>&lt;Article&gt;</w:t>
      </w:r>
      <w:r w:rsidRPr="00470A47">
        <w:t>Bg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E90C5A4" w14:textId="77777777" w:rsidTr="00FF5DFF">
        <w:trPr>
          <w:trHeight w:hRule="exact" w:val="240"/>
          <w:jc w:val="center"/>
        </w:trPr>
        <w:tc>
          <w:tcPr>
            <w:tcW w:w="9752" w:type="dxa"/>
            <w:gridSpan w:val="2"/>
            <w:tcBorders>
              <w:top w:val="nil"/>
              <w:left w:val="nil"/>
              <w:bottom w:val="nil"/>
              <w:right w:val="nil"/>
            </w:tcBorders>
          </w:tcPr>
          <w:p w14:paraId="642DDD54" w14:textId="77777777" w:rsidR="00104614" w:rsidRPr="00470A47" w:rsidRDefault="00104614" w:rsidP="00FF5DFF"/>
        </w:tc>
      </w:tr>
      <w:tr w:rsidR="00104614" w:rsidRPr="00470A47" w14:paraId="16B453A2" w14:textId="77777777" w:rsidTr="00FF5DFF">
        <w:trPr>
          <w:trHeight w:val="240"/>
          <w:jc w:val="center"/>
        </w:trPr>
        <w:tc>
          <w:tcPr>
            <w:tcW w:w="4876" w:type="dxa"/>
            <w:tcBorders>
              <w:top w:val="nil"/>
              <w:left w:val="nil"/>
              <w:bottom w:val="nil"/>
              <w:right w:val="nil"/>
            </w:tcBorders>
          </w:tcPr>
          <w:p w14:paraId="22FB148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54F1A65" w14:textId="77777777" w:rsidR="00104614" w:rsidRPr="00470A47" w:rsidRDefault="00104614" w:rsidP="00FF5DFF">
            <w:pPr>
              <w:pStyle w:val="AmColumnHeading"/>
            </w:pPr>
            <w:r w:rsidRPr="00470A47">
              <w:t>Grozījums</w:t>
            </w:r>
          </w:p>
        </w:tc>
      </w:tr>
      <w:tr w:rsidR="00104614" w:rsidRPr="00470A47" w14:paraId="18212B77" w14:textId="77777777" w:rsidTr="00FF5DFF">
        <w:trPr>
          <w:jc w:val="center"/>
        </w:trPr>
        <w:tc>
          <w:tcPr>
            <w:tcW w:w="4876" w:type="dxa"/>
            <w:tcBorders>
              <w:top w:val="nil"/>
              <w:left w:val="nil"/>
              <w:bottom w:val="nil"/>
              <w:right w:val="nil"/>
            </w:tcBorders>
          </w:tcPr>
          <w:p w14:paraId="1EF93782" w14:textId="77777777" w:rsidR="00104614" w:rsidRPr="00470A47" w:rsidRDefault="00104614" w:rsidP="00FF5DFF">
            <w:pPr>
              <w:pStyle w:val="Normal6a"/>
            </w:pPr>
          </w:p>
        </w:tc>
        <w:tc>
          <w:tcPr>
            <w:tcW w:w="4876" w:type="dxa"/>
            <w:tcBorders>
              <w:top w:val="nil"/>
              <w:left w:val="nil"/>
              <w:bottom w:val="nil"/>
              <w:right w:val="nil"/>
            </w:tcBorders>
          </w:tcPr>
          <w:p w14:paraId="59D33EE8" w14:textId="77777777" w:rsidR="00104614" w:rsidRPr="00470A47" w:rsidRDefault="00104614" w:rsidP="00FF5DFF">
            <w:pPr>
              <w:pStyle w:val="Normal6a"/>
            </w:pPr>
            <w:r w:rsidRPr="00470A47">
              <w:rPr>
                <w:b/>
                <w:i/>
              </w:rPr>
              <w:t>Bg.</w:t>
            </w:r>
            <w:r w:rsidRPr="00470A47">
              <w:tab/>
            </w:r>
            <w:r w:rsidRPr="00470A47">
              <w:rPr>
                <w:b/>
                <w:i/>
              </w:rPr>
              <w:t>tā kā 2025. gada augustā prezidenta Trampa administrācija liedza Palestīnas prezidentam Mahmoud Abbas un 80 palestīniešu amatpersonām piedalīties pasaules vadītāju sanāksmē Apvienoto Nāciju Organizācijas Ģenerālajā asamblejā Ņujorkā; tā kā šāds lēmums ir ANO sistēmai pamatā esošo iekļautības un universāluma principu nopietns un nepieņemams pārkāpums, iedragā ANO kā miermīlīga dialoga foruma ticamību un ir mēģinājums deleģitimizēt tautas tiesības uz politisku pārstāvību un miera procesa virzīšanu Gazā un Tuvajos Austrumos;</w:t>
            </w:r>
          </w:p>
        </w:tc>
      </w:tr>
    </w:tbl>
    <w:p w14:paraId="4B8D3E4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49A5581" w14:textId="77777777" w:rsidR="00104614" w:rsidRPr="00470A47" w:rsidRDefault="00104614" w:rsidP="00104614">
      <w:r w:rsidRPr="00470A47">
        <w:rPr>
          <w:rStyle w:val="HideTWBExt"/>
        </w:rPr>
        <w:t>&lt;/Amend&gt;</w:t>
      </w:r>
    </w:p>
    <w:p w14:paraId="45E5419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28</w:t>
      </w:r>
      <w:r w:rsidRPr="00470A47">
        <w:rPr>
          <w:rStyle w:val="HideTWBExt"/>
          <w:b w:val="0"/>
        </w:rPr>
        <w:t>&lt;/NumAm&gt;</w:t>
      </w:r>
    </w:p>
    <w:p w14:paraId="0713064F"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7FE5AD75" w14:textId="77777777" w:rsidR="00104614" w:rsidRPr="00470A47" w:rsidRDefault="00104614" w:rsidP="00104614">
      <w:pPr>
        <w:pStyle w:val="NormalBold"/>
      </w:pPr>
      <w:r w:rsidRPr="00470A47">
        <w:rPr>
          <w:rStyle w:val="HideTWBExt"/>
          <w:b w:val="0"/>
        </w:rPr>
        <w:t>&lt;/RepeatBlock-By&gt;</w:t>
      </w:r>
    </w:p>
    <w:p w14:paraId="293C5A8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B693AEB" w14:textId="77777777" w:rsidR="00104614" w:rsidRPr="00470A47" w:rsidRDefault="00104614" w:rsidP="00104614">
      <w:pPr>
        <w:pStyle w:val="NormalBold"/>
      </w:pPr>
      <w:r w:rsidRPr="00470A47">
        <w:rPr>
          <w:rStyle w:val="HideTWBExt"/>
          <w:b w:val="0"/>
        </w:rPr>
        <w:t>&lt;Article&gt;</w:t>
      </w:r>
      <w:r w:rsidRPr="00470A47">
        <w:t>Bd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687E290" w14:textId="77777777" w:rsidTr="00FF5DFF">
        <w:trPr>
          <w:trHeight w:hRule="exact" w:val="240"/>
          <w:jc w:val="center"/>
        </w:trPr>
        <w:tc>
          <w:tcPr>
            <w:tcW w:w="9752" w:type="dxa"/>
            <w:gridSpan w:val="2"/>
            <w:tcBorders>
              <w:top w:val="nil"/>
              <w:left w:val="nil"/>
              <w:bottom w:val="nil"/>
              <w:right w:val="nil"/>
            </w:tcBorders>
          </w:tcPr>
          <w:p w14:paraId="5F060F5A" w14:textId="77777777" w:rsidR="00104614" w:rsidRPr="00470A47" w:rsidRDefault="00104614" w:rsidP="00FF5DFF"/>
        </w:tc>
      </w:tr>
      <w:tr w:rsidR="00104614" w:rsidRPr="00470A47" w14:paraId="61C2D700" w14:textId="77777777" w:rsidTr="00FF5DFF">
        <w:trPr>
          <w:trHeight w:val="240"/>
          <w:jc w:val="center"/>
        </w:trPr>
        <w:tc>
          <w:tcPr>
            <w:tcW w:w="4876" w:type="dxa"/>
            <w:tcBorders>
              <w:top w:val="nil"/>
              <w:left w:val="nil"/>
              <w:bottom w:val="nil"/>
              <w:right w:val="nil"/>
            </w:tcBorders>
          </w:tcPr>
          <w:p w14:paraId="260B734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05115ED" w14:textId="77777777" w:rsidR="00104614" w:rsidRPr="00470A47" w:rsidRDefault="00104614" w:rsidP="00FF5DFF">
            <w:pPr>
              <w:pStyle w:val="AmColumnHeading"/>
            </w:pPr>
            <w:r w:rsidRPr="00470A47">
              <w:t>Grozījums</w:t>
            </w:r>
          </w:p>
        </w:tc>
      </w:tr>
      <w:tr w:rsidR="00104614" w:rsidRPr="00470A47" w14:paraId="1814BA37" w14:textId="77777777" w:rsidTr="00FF5DFF">
        <w:trPr>
          <w:jc w:val="center"/>
        </w:trPr>
        <w:tc>
          <w:tcPr>
            <w:tcW w:w="4876" w:type="dxa"/>
            <w:tcBorders>
              <w:top w:val="nil"/>
              <w:left w:val="nil"/>
              <w:bottom w:val="nil"/>
              <w:right w:val="nil"/>
            </w:tcBorders>
          </w:tcPr>
          <w:p w14:paraId="0ABEF3CB" w14:textId="77777777" w:rsidR="00104614" w:rsidRPr="00470A47" w:rsidRDefault="00104614" w:rsidP="00FF5DFF">
            <w:pPr>
              <w:pStyle w:val="Normal6a"/>
            </w:pPr>
          </w:p>
        </w:tc>
        <w:tc>
          <w:tcPr>
            <w:tcW w:w="4876" w:type="dxa"/>
            <w:tcBorders>
              <w:top w:val="nil"/>
              <w:left w:val="nil"/>
              <w:bottom w:val="nil"/>
              <w:right w:val="nil"/>
            </w:tcBorders>
          </w:tcPr>
          <w:p w14:paraId="5A9B6F96" w14:textId="77777777" w:rsidR="00104614" w:rsidRPr="00470A47" w:rsidRDefault="00104614" w:rsidP="00FF5DFF">
            <w:pPr>
              <w:pStyle w:val="Normal6a"/>
            </w:pPr>
            <w:r w:rsidRPr="00470A47">
              <w:rPr>
                <w:b/>
                <w:i/>
              </w:rPr>
              <w:t>Bd.</w:t>
            </w:r>
            <w:r w:rsidRPr="00470A47">
              <w:tab/>
            </w:r>
            <w:r w:rsidRPr="00470A47">
              <w:rPr>
                <w:b/>
                <w:i/>
              </w:rPr>
              <w:t>tā kā tirdzniecības, tarifu un sankciju izmantošana par ieroci ārpus daudzpusējām sistēmām, to īstenojot ar vienpusēju rīcību, iedragā Pasaules Tirdzniecības organizāciju, sadrumstalo globālo ekonomiku, saasina globālās nevienlīdzības un nesamērīgi kaitē jaunattīstības valstīm un neaizsargātiem iedzīvotājiem;</w:t>
            </w:r>
          </w:p>
        </w:tc>
      </w:tr>
    </w:tbl>
    <w:p w14:paraId="6E3898F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C50EC10" w14:textId="77777777" w:rsidR="00104614" w:rsidRPr="00470A47" w:rsidRDefault="00104614" w:rsidP="00104614">
      <w:r w:rsidRPr="00470A47">
        <w:rPr>
          <w:rStyle w:val="HideTWBExt"/>
        </w:rPr>
        <w:t>&lt;/Amend&gt;</w:t>
      </w:r>
    </w:p>
    <w:p w14:paraId="45662B4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29</w:t>
      </w:r>
      <w:r w:rsidRPr="00470A47">
        <w:rPr>
          <w:rStyle w:val="HideTWBExt"/>
          <w:b w:val="0"/>
        </w:rPr>
        <w:t>&lt;/NumAm&gt;</w:t>
      </w:r>
    </w:p>
    <w:p w14:paraId="7B986198"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1FE4F3A4" w14:textId="77777777" w:rsidR="00104614" w:rsidRPr="00470A47" w:rsidRDefault="00104614" w:rsidP="00104614">
      <w:pPr>
        <w:pStyle w:val="NormalBold"/>
      </w:pPr>
      <w:r w:rsidRPr="00470A47">
        <w:rPr>
          <w:rStyle w:val="HideTWBExt"/>
          <w:b w:val="0"/>
        </w:rPr>
        <w:t>&lt;/RepeatBlock-By&gt;</w:t>
      </w:r>
    </w:p>
    <w:p w14:paraId="2D6391F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FE2FA08" w14:textId="77777777" w:rsidR="00104614" w:rsidRPr="00470A47" w:rsidRDefault="00104614" w:rsidP="00104614">
      <w:pPr>
        <w:pStyle w:val="NormalBold"/>
      </w:pPr>
      <w:r w:rsidRPr="00470A47">
        <w:rPr>
          <w:rStyle w:val="HideTWBExt"/>
          <w:b w:val="0"/>
        </w:rPr>
        <w:t>&lt;Article&gt;</w:t>
      </w:r>
      <w:r w:rsidRPr="00470A47">
        <w:t>Be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9243C6A" w14:textId="77777777" w:rsidTr="00FF5DFF">
        <w:trPr>
          <w:trHeight w:hRule="exact" w:val="240"/>
          <w:jc w:val="center"/>
        </w:trPr>
        <w:tc>
          <w:tcPr>
            <w:tcW w:w="9752" w:type="dxa"/>
            <w:gridSpan w:val="2"/>
            <w:tcBorders>
              <w:top w:val="nil"/>
              <w:left w:val="nil"/>
              <w:bottom w:val="nil"/>
              <w:right w:val="nil"/>
            </w:tcBorders>
          </w:tcPr>
          <w:p w14:paraId="219EEE2F" w14:textId="77777777" w:rsidR="00104614" w:rsidRPr="00470A47" w:rsidRDefault="00104614" w:rsidP="00FF5DFF"/>
        </w:tc>
      </w:tr>
      <w:tr w:rsidR="00104614" w:rsidRPr="00470A47" w14:paraId="73744FA4" w14:textId="77777777" w:rsidTr="00FF5DFF">
        <w:trPr>
          <w:trHeight w:val="240"/>
          <w:jc w:val="center"/>
        </w:trPr>
        <w:tc>
          <w:tcPr>
            <w:tcW w:w="4876" w:type="dxa"/>
            <w:tcBorders>
              <w:top w:val="nil"/>
              <w:left w:val="nil"/>
              <w:bottom w:val="nil"/>
              <w:right w:val="nil"/>
            </w:tcBorders>
          </w:tcPr>
          <w:p w14:paraId="2E2EA95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F22571A" w14:textId="77777777" w:rsidR="00104614" w:rsidRPr="00470A47" w:rsidRDefault="00104614" w:rsidP="00FF5DFF">
            <w:pPr>
              <w:pStyle w:val="AmColumnHeading"/>
            </w:pPr>
            <w:r w:rsidRPr="00470A47">
              <w:t>Grozījums</w:t>
            </w:r>
          </w:p>
        </w:tc>
      </w:tr>
      <w:tr w:rsidR="00104614" w:rsidRPr="00470A47" w14:paraId="7FD28A3B" w14:textId="77777777" w:rsidTr="00FF5DFF">
        <w:trPr>
          <w:jc w:val="center"/>
        </w:trPr>
        <w:tc>
          <w:tcPr>
            <w:tcW w:w="4876" w:type="dxa"/>
            <w:tcBorders>
              <w:top w:val="nil"/>
              <w:left w:val="nil"/>
              <w:bottom w:val="nil"/>
              <w:right w:val="nil"/>
            </w:tcBorders>
          </w:tcPr>
          <w:p w14:paraId="5020468E" w14:textId="77777777" w:rsidR="00104614" w:rsidRPr="00470A47" w:rsidRDefault="00104614" w:rsidP="00FF5DFF">
            <w:pPr>
              <w:pStyle w:val="Normal6a"/>
            </w:pPr>
          </w:p>
        </w:tc>
        <w:tc>
          <w:tcPr>
            <w:tcW w:w="4876" w:type="dxa"/>
            <w:tcBorders>
              <w:top w:val="nil"/>
              <w:left w:val="nil"/>
              <w:bottom w:val="nil"/>
              <w:right w:val="nil"/>
            </w:tcBorders>
          </w:tcPr>
          <w:p w14:paraId="013F98B8" w14:textId="77777777" w:rsidR="00104614" w:rsidRPr="00470A47" w:rsidRDefault="00104614" w:rsidP="00FF5DFF">
            <w:pPr>
              <w:pStyle w:val="Normal6a"/>
            </w:pPr>
            <w:r w:rsidRPr="00470A47">
              <w:rPr>
                <w:b/>
                <w:i/>
              </w:rPr>
              <w:t>Be.</w:t>
            </w:r>
            <w:r w:rsidRPr="00470A47">
              <w:tab/>
            </w:r>
            <w:r w:rsidRPr="00470A47">
              <w:rPr>
                <w:b/>
                <w:i/>
              </w:rPr>
              <w:t>tā kā finansējuma samazinājumi un atsaukšana no nozīmīgām daudzpusējām struktūrām un platformām, tostarp Pasaules Veselības organizācijas (PVO), UNRWA, UNESCO, ANO Cilvēktiesību padomes un ar klimatu saistītiem mehānismiem UNFCCC ietvaros, ir būtiski novājinājuši starptautiskās kopienas spēju efektīvi reaģēt uz humānajām krīzēm, globāliem veselības apdraudējumiem, cilvēktiesību pārkāpumiem un klimata pārmaiņām;</w:t>
            </w:r>
          </w:p>
        </w:tc>
      </w:tr>
    </w:tbl>
    <w:p w14:paraId="4B0DECE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046157C" w14:textId="77777777" w:rsidR="00104614" w:rsidRPr="00470A47" w:rsidRDefault="00104614" w:rsidP="00104614">
      <w:r w:rsidRPr="00470A47">
        <w:rPr>
          <w:rStyle w:val="HideTWBExt"/>
        </w:rPr>
        <w:t>&lt;/Amend&gt;</w:t>
      </w:r>
    </w:p>
    <w:p w14:paraId="2FE59E7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30</w:t>
      </w:r>
      <w:r w:rsidRPr="00470A47">
        <w:rPr>
          <w:rStyle w:val="HideTWBExt"/>
          <w:b w:val="0"/>
        </w:rPr>
        <w:t>&lt;/NumAm&gt;</w:t>
      </w:r>
    </w:p>
    <w:p w14:paraId="16FE3D30"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327E261E" w14:textId="77777777" w:rsidR="00104614" w:rsidRPr="00470A47" w:rsidRDefault="00104614" w:rsidP="00104614">
      <w:pPr>
        <w:pStyle w:val="NormalBold"/>
      </w:pPr>
      <w:r w:rsidRPr="00470A47">
        <w:rPr>
          <w:rStyle w:val="HideTWBExt"/>
          <w:b w:val="0"/>
        </w:rPr>
        <w:t>&lt;/RepeatBlock-By&gt;</w:t>
      </w:r>
    </w:p>
    <w:p w14:paraId="2C8911E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180D649" w14:textId="77777777" w:rsidR="00104614" w:rsidRPr="00470A47" w:rsidRDefault="00104614" w:rsidP="00104614">
      <w:pPr>
        <w:pStyle w:val="NormalBold"/>
      </w:pPr>
      <w:r w:rsidRPr="00470A47">
        <w:rPr>
          <w:rStyle w:val="HideTWBExt"/>
          <w:b w:val="0"/>
        </w:rPr>
        <w:t>&lt;Article&gt;</w:t>
      </w:r>
      <w:r w:rsidRPr="00470A47">
        <w:t>B b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0068CED" w14:textId="77777777" w:rsidTr="00FF5DFF">
        <w:trPr>
          <w:trHeight w:hRule="exact" w:val="240"/>
          <w:jc w:val="center"/>
        </w:trPr>
        <w:tc>
          <w:tcPr>
            <w:tcW w:w="9752" w:type="dxa"/>
            <w:gridSpan w:val="2"/>
            <w:tcBorders>
              <w:top w:val="nil"/>
              <w:left w:val="nil"/>
              <w:bottom w:val="nil"/>
              <w:right w:val="nil"/>
            </w:tcBorders>
          </w:tcPr>
          <w:p w14:paraId="66A982A9" w14:textId="77777777" w:rsidR="00104614" w:rsidRPr="00470A47" w:rsidRDefault="00104614" w:rsidP="00FF5DFF"/>
        </w:tc>
      </w:tr>
      <w:tr w:rsidR="00104614" w:rsidRPr="00470A47" w14:paraId="0859B5C4" w14:textId="77777777" w:rsidTr="00FF5DFF">
        <w:trPr>
          <w:trHeight w:val="240"/>
          <w:jc w:val="center"/>
        </w:trPr>
        <w:tc>
          <w:tcPr>
            <w:tcW w:w="4876" w:type="dxa"/>
            <w:tcBorders>
              <w:top w:val="nil"/>
              <w:left w:val="nil"/>
              <w:bottom w:val="nil"/>
              <w:right w:val="nil"/>
            </w:tcBorders>
          </w:tcPr>
          <w:p w14:paraId="6659196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330F5FE" w14:textId="77777777" w:rsidR="00104614" w:rsidRPr="00470A47" w:rsidRDefault="00104614" w:rsidP="00FF5DFF">
            <w:pPr>
              <w:pStyle w:val="AmColumnHeading"/>
            </w:pPr>
            <w:r w:rsidRPr="00470A47">
              <w:t>Grozījums</w:t>
            </w:r>
          </w:p>
        </w:tc>
      </w:tr>
      <w:tr w:rsidR="00104614" w:rsidRPr="00470A47" w14:paraId="3BB7873B" w14:textId="77777777" w:rsidTr="00FF5DFF">
        <w:trPr>
          <w:jc w:val="center"/>
        </w:trPr>
        <w:tc>
          <w:tcPr>
            <w:tcW w:w="4876" w:type="dxa"/>
            <w:tcBorders>
              <w:top w:val="nil"/>
              <w:left w:val="nil"/>
              <w:bottom w:val="nil"/>
              <w:right w:val="nil"/>
            </w:tcBorders>
          </w:tcPr>
          <w:p w14:paraId="749EE549" w14:textId="77777777" w:rsidR="00104614" w:rsidRPr="00470A47" w:rsidRDefault="00104614" w:rsidP="00FF5DFF">
            <w:pPr>
              <w:pStyle w:val="Normal6a"/>
            </w:pPr>
          </w:p>
        </w:tc>
        <w:tc>
          <w:tcPr>
            <w:tcW w:w="4876" w:type="dxa"/>
            <w:tcBorders>
              <w:top w:val="nil"/>
              <w:left w:val="nil"/>
              <w:bottom w:val="nil"/>
              <w:right w:val="nil"/>
            </w:tcBorders>
          </w:tcPr>
          <w:p w14:paraId="0ECF247D" w14:textId="77777777" w:rsidR="00104614" w:rsidRPr="00470A47" w:rsidRDefault="00104614" w:rsidP="00FF5DFF">
            <w:pPr>
              <w:pStyle w:val="Normal6a"/>
            </w:pPr>
            <w:r w:rsidRPr="00470A47">
              <w:rPr>
                <w:b/>
                <w:i/>
              </w:rPr>
              <w:t>Bb.</w:t>
            </w:r>
            <w:r w:rsidRPr="00470A47">
              <w:tab/>
            </w:r>
            <w:r w:rsidRPr="00470A47">
              <w:rPr>
                <w:b/>
                <w:i/>
              </w:rPr>
              <w:t>tā kā globalizācijai un tādiem būtiskiem problēmjautājumiem kā klimata pārmaiņas, migrācijas plūsmu pārvaldība, masu iznīcināšanas ieroču neizplatīšana, pandēmijas, terorisms un cīņa pret organizēto noziedzību un narkotiku tirdzniecību cita starpā vajadzīgi daudzpusēji risinājumi;</w:t>
            </w:r>
          </w:p>
        </w:tc>
      </w:tr>
    </w:tbl>
    <w:p w14:paraId="0ACBC8A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46DCE5C3" w14:textId="77777777" w:rsidR="00104614" w:rsidRPr="00470A47" w:rsidRDefault="00104614" w:rsidP="00104614">
      <w:r w:rsidRPr="00470A47">
        <w:rPr>
          <w:rStyle w:val="HideTWBExt"/>
        </w:rPr>
        <w:t>&lt;/Amend&gt;</w:t>
      </w:r>
    </w:p>
    <w:p w14:paraId="10DAF8D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31</w:t>
      </w:r>
      <w:r w:rsidRPr="00470A47">
        <w:rPr>
          <w:rStyle w:val="HideTWBExt"/>
          <w:b w:val="0"/>
        </w:rPr>
        <w:t>&lt;/NumAm&gt;</w:t>
      </w:r>
    </w:p>
    <w:p w14:paraId="3B889789"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022A42CB" w14:textId="77777777" w:rsidR="00104614" w:rsidRPr="00470A47" w:rsidRDefault="00104614" w:rsidP="00104614">
      <w:pPr>
        <w:pStyle w:val="NormalBold"/>
      </w:pPr>
      <w:r w:rsidRPr="00470A47">
        <w:rPr>
          <w:rStyle w:val="HideTWBExt"/>
          <w:b w:val="0"/>
        </w:rPr>
        <w:t>&lt;/RepeatBlock-By&gt;</w:t>
      </w:r>
    </w:p>
    <w:p w14:paraId="2A5123A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5D0FF69" w14:textId="77777777" w:rsidR="00104614" w:rsidRPr="00470A47" w:rsidRDefault="00104614" w:rsidP="00104614">
      <w:pPr>
        <w:pStyle w:val="NormalBold"/>
      </w:pPr>
      <w:r w:rsidRPr="00470A47">
        <w:rPr>
          <w:rStyle w:val="HideTWBExt"/>
          <w:b w:val="0"/>
        </w:rPr>
        <w:t>&lt;Article&gt;</w:t>
      </w:r>
      <w:r w:rsidRPr="00470A47">
        <w:t>B 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9544632" w14:textId="77777777" w:rsidTr="00FF5DFF">
        <w:trPr>
          <w:trHeight w:hRule="exact" w:val="240"/>
          <w:jc w:val="center"/>
        </w:trPr>
        <w:tc>
          <w:tcPr>
            <w:tcW w:w="9752" w:type="dxa"/>
            <w:gridSpan w:val="2"/>
            <w:tcBorders>
              <w:top w:val="nil"/>
              <w:left w:val="nil"/>
              <w:bottom w:val="nil"/>
              <w:right w:val="nil"/>
            </w:tcBorders>
          </w:tcPr>
          <w:p w14:paraId="3DE3056F" w14:textId="77777777" w:rsidR="00104614" w:rsidRPr="00470A47" w:rsidRDefault="00104614" w:rsidP="00FF5DFF"/>
        </w:tc>
      </w:tr>
      <w:tr w:rsidR="00104614" w:rsidRPr="00470A47" w14:paraId="00006A91" w14:textId="77777777" w:rsidTr="00FF5DFF">
        <w:trPr>
          <w:trHeight w:val="240"/>
          <w:jc w:val="center"/>
        </w:trPr>
        <w:tc>
          <w:tcPr>
            <w:tcW w:w="4876" w:type="dxa"/>
            <w:tcBorders>
              <w:top w:val="nil"/>
              <w:left w:val="nil"/>
              <w:bottom w:val="nil"/>
              <w:right w:val="nil"/>
            </w:tcBorders>
          </w:tcPr>
          <w:p w14:paraId="4115C1F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ABEAD04" w14:textId="77777777" w:rsidR="00104614" w:rsidRPr="00470A47" w:rsidRDefault="00104614" w:rsidP="00FF5DFF">
            <w:pPr>
              <w:pStyle w:val="AmColumnHeading"/>
            </w:pPr>
            <w:r w:rsidRPr="00470A47">
              <w:t>Grozījums</w:t>
            </w:r>
          </w:p>
        </w:tc>
      </w:tr>
      <w:tr w:rsidR="00104614" w:rsidRPr="00470A47" w14:paraId="1A4F5AAA" w14:textId="77777777" w:rsidTr="00FF5DFF">
        <w:trPr>
          <w:jc w:val="center"/>
        </w:trPr>
        <w:tc>
          <w:tcPr>
            <w:tcW w:w="4876" w:type="dxa"/>
            <w:tcBorders>
              <w:top w:val="nil"/>
              <w:left w:val="nil"/>
              <w:bottom w:val="nil"/>
              <w:right w:val="nil"/>
            </w:tcBorders>
          </w:tcPr>
          <w:p w14:paraId="2B04F6BF" w14:textId="77777777" w:rsidR="00104614" w:rsidRPr="00470A47" w:rsidRDefault="00104614" w:rsidP="00FF5DFF">
            <w:pPr>
              <w:pStyle w:val="Normal6a"/>
            </w:pPr>
          </w:p>
        </w:tc>
        <w:tc>
          <w:tcPr>
            <w:tcW w:w="4876" w:type="dxa"/>
            <w:tcBorders>
              <w:top w:val="nil"/>
              <w:left w:val="nil"/>
              <w:bottom w:val="nil"/>
              <w:right w:val="nil"/>
            </w:tcBorders>
          </w:tcPr>
          <w:p w14:paraId="787ACE75" w14:textId="77777777" w:rsidR="00104614" w:rsidRPr="00470A47" w:rsidRDefault="00104614" w:rsidP="00FF5DFF">
            <w:pPr>
              <w:pStyle w:val="Normal6a"/>
            </w:pPr>
            <w:r w:rsidRPr="00470A47">
              <w:rPr>
                <w:b/>
                <w:i/>
              </w:rPr>
              <w:t>Ba.</w:t>
            </w:r>
            <w:r w:rsidRPr="00470A47">
              <w:tab/>
            </w:r>
            <w:r w:rsidRPr="00470A47">
              <w:rPr>
                <w:b/>
                <w:i/>
              </w:rPr>
              <w:t>tā kā starptautisko tiesību un Apvienoto Nāciju Organizācijas Statūtu principu ievērošana ir ES ārējās darbības pamatprincipi;</w:t>
            </w:r>
          </w:p>
        </w:tc>
      </w:tr>
    </w:tbl>
    <w:p w14:paraId="7155DE7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064513C4" w14:textId="77777777" w:rsidR="00104614" w:rsidRPr="00470A47" w:rsidRDefault="00104614" w:rsidP="00104614">
      <w:r w:rsidRPr="00470A47">
        <w:rPr>
          <w:rStyle w:val="HideTWBExt"/>
        </w:rPr>
        <w:t>&lt;/Amend&gt;</w:t>
      </w:r>
    </w:p>
    <w:p w14:paraId="7F40019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32</w:t>
      </w:r>
      <w:r w:rsidRPr="00470A47">
        <w:rPr>
          <w:rStyle w:val="HideTWBExt"/>
          <w:b w:val="0"/>
        </w:rPr>
        <w:t>&lt;/NumAm&gt;</w:t>
      </w:r>
    </w:p>
    <w:p w14:paraId="558A39D9"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32DA2FFF" w14:textId="77777777" w:rsidR="00104614" w:rsidRPr="00470A47" w:rsidRDefault="00104614" w:rsidP="00104614">
      <w:pPr>
        <w:pStyle w:val="NormalBold"/>
      </w:pPr>
      <w:r w:rsidRPr="00470A47">
        <w:rPr>
          <w:rStyle w:val="HideTWBExt"/>
          <w:b w:val="0"/>
        </w:rPr>
        <w:t>&lt;/RepeatBlock-By&gt;</w:t>
      </w:r>
    </w:p>
    <w:p w14:paraId="77700E4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0E05598" w14:textId="77777777" w:rsidR="00104614" w:rsidRPr="00470A47" w:rsidRDefault="00104614" w:rsidP="00104614">
      <w:pPr>
        <w:pStyle w:val="NormalBold"/>
      </w:pPr>
      <w:r w:rsidRPr="00470A47">
        <w:rPr>
          <w:rStyle w:val="HideTWBExt"/>
          <w:b w:val="0"/>
        </w:rPr>
        <w:t>&lt;Article&gt;</w:t>
      </w:r>
      <w:r w:rsidRPr="00470A47">
        <w:t>B c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7497379" w14:textId="77777777" w:rsidTr="00FF5DFF">
        <w:trPr>
          <w:trHeight w:hRule="exact" w:val="240"/>
          <w:jc w:val="center"/>
        </w:trPr>
        <w:tc>
          <w:tcPr>
            <w:tcW w:w="9752" w:type="dxa"/>
            <w:gridSpan w:val="2"/>
            <w:tcBorders>
              <w:top w:val="nil"/>
              <w:left w:val="nil"/>
              <w:bottom w:val="nil"/>
              <w:right w:val="nil"/>
            </w:tcBorders>
          </w:tcPr>
          <w:p w14:paraId="59406AAE" w14:textId="77777777" w:rsidR="00104614" w:rsidRPr="00470A47" w:rsidRDefault="00104614" w:rsidP="00FF5DFF"/>
        </w:tc>
      </w:tr>
      <w:tr w:rsidR="00104614" w:rsidRPr="00470A47" w14:paraId="0FAC0AD2" w14:textId="77777777" w:rsidTr="00FF5DFF">
        <w:trPr>
          <w:trHeight w:val="240"/>
          <w:jc w:val="center"/>
        </w:trPr>
        <w:tc>
          <w:tcPr>
            <w:tcW w:w="4876" w:type="dxa"/>
            <w:tcBorders>
              <w:top w:val="nil"/>
              <w:left w:val="nil"/>
              <w:bottom w:val="nil"/>
              <w:right w:val="nil"/>
            </w:tcBorders>
          </w:tcPr>
          <w:p w14:paraId="77DFAFC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B66BEA1" w14:textId="77777777" w:rsidR="00104614" w:rsidRPr="00470A47" w:rsidRDefault="00104614" w:rsidP="00FF5DFF">
            <w:pPr>
              <w:pStyle w:val="AmColumnHeading"/>
            </w:pPr>
            <w:r w:rsidRPr="00470A47">
              <w:t>Grozījums</w:t>
            </w:r>
          </w:p>
        </w:tc>
      </w:tr>
      <w:tr w:rsidR="00104614" w:rsidRPr="00470A47" w14:paraId="07C2B9A2" w14:textId="77777777" w:rsidTr="00FF5DFF">
        <w:trPr>
          <w:jc w:val="center"/>
        </w:trPr>
        <w:tc>
          <w:tcPr>
            <w:tcW w:w="4876" w:type="dxa"/>
            <w:tcBorders>
              <w:top w:val="nil"/>
              <w:left w:val="nil"/>
              <w:bottom w:val="nil"/>
              <w:right w:val="nil"/>
            </w:tcBorders>
          </w:tcPr>
          <w:p w14:paraId="5627D615" w14:textId="77777777" w:rsidR="00104614" w:rsidRPr="00470A47" w:rsidRDefault="00104614" w:rsidP="00FF5DFF">
            <w:pPr>
              <w:pStyle w:val="Normal6a"/>
            </w:pPr>
          </w:p>
        </w:tc>
        <w:tc>
          <w:tcPr>
            <w:tcW w:w="4876" w:type="dxa"/>
            <w:tcBorders>
              <w:top w:val="nil"/>
              <w:left w:val="nil"/>
              <w:bottom w:val="nil"/>
              <w:right w:val="nil"/>
            </w:tcBorders>
          </w:tcPr>
          <w:p w14:paraId="514CBB85" w14:textId="77777777" w:rsidR="00104614" w:rsidRPr="00470A47" w:rsidRDefault="00104614" w:rsidP="00FF5DFF">
            <w:pPr>
              <w:pStyle w:val="Normal6a"/>
            </w:pPr>
            <w:r w:rsidRPr="00470A47">
              <w:rPr>
                <w:b/>
                <w:i/>
              </w:rPr>
              <w:t>Bc.</w:t>
            </w:r>
            <w:r w:rsidRPr="00470A47">
              <w:tab/>
            </w:r>
            <w:r w:rsidRPr="00470A47">
              <w:rPr>
                <w:b/>
                <w:i/>
              </w:rPr>
              <w:t>tā kā Apvienoto Nāciju Organizācijas Drošības padome ir ļoti svarīga institūcija starptautiskā miera un drošības uzturēšanai un, ņemot vērā pašreizējo problēmu nopietnību un sarežģītību, tai būtu jāuzņemas efektīvāka un noteicošāka loma;</w:t>
            </w:r>
          </w:p>
        </w:tc>
      </w:tr>
    </w:tbl>
    <w:p w14:paraId="545826E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54DA89AC" w14:textId="77777777" w:rsidR="00104614" w:rsidRPr="00470A47" w:rsidRDefault="00104614" w:rsidP="00104614">
      <w:r w:rsidRPr="00470A47">
        <w:rPr>
          <w:rStyle w:val="HideTWBExt"/>
        </w:rPr>
        <w:t>&lt;/Amend&gt;</w:t>
      </w:r>
    </w:p>
    <w:p w14:paraId="5B94FE3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33</w:t>
      </w:r>
      <w:r w:rsidRPr="00470A47">
        <w:rPr>
          <w:rStyle w:val="HideTWBExt"/>
          <w:b w:val="0"/>
        </w:rPr>
        <w:t>&lt;/NumAm&gt;</w:t>
      </w:r>
    </w:p>
    <w:p w14:paraId="7DE9FDCA"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14BA1EDA" w14:textId="77777777" w:rsidR="00104614" w:rsidRPr="00470A47" w:rsidRDefault="00104614" w:rsidP="00104614">
      <w:pPr>
        <w:pStyle w:val="NormalBold"/>
      </w:pPr>
      <w:r w:rsidRPr="00470A47">
        <w:rPr>
          <w:rStyle w:val="HideTWBExt"/>
          <w:b w:val="0"/>
        </w:rPr>
        <w:t>&lt;/RepeatBlock-By&gt;</w:t>
      </w:r>
    </w:p>
    <w:p w14:paraId="433E5D6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A91E17A" w14:textId="77777777" w:rsidR="00104614" w:rsidRPr="00470A47" w:rsidRDefault="00104614" w:rsidP="00104614">
      <w:pPr>
        <w:pStyle w:val="NormalBold"/>
      </w:pPr>
      <w:r w:rsidRPr="00470A47">
        <w:rPr>
          <w:rStyle w:val="HideTWBExt"/>
          <w:b w:val="0"/>
        </w:rPr>
        <w:t>&lt;Article&gt;</w:t>
      </w:r>
      <w:r w:rsidRPr="00470A47">
        <w:t>Ba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62E55E0" w14:textId="77777777" w:rsidTr="00FF5DFF">
        <w:trPr>
          <w:trHeight w:hRule="exact" w:val="240"/>
          <w:jc w:val="center"/>
        </w:trPr>
        <w:tc>
          <w:tcPr>
            <w:tcW w:w="9752" w:type="dxa"/>
            <w:gridSpan w:val="2"/>
            <w:tcBorders>
              <w:top w:val="nil"/>
              <w:left w:val="nil"/>
              <w:bottom w:val="nil"/>
              <w:right w:val="nil"/>
            </w:tcBorders>
          </w:tcPr>
          <w:p w14:paraId="5983F3D7" w14:textId="77777777" w:rsidR="00104614" w:rsidRPr="00470A47" w:rsidRDefault="00104614" w:rsidP="00FF5DFF"/>
        </w:tc>
      </w:tr>
      <w:tr w:rsidR="00104614" w:rsidRPr="00470A47" w14:paraId="3ACF3004" w14:textId="77777777" w:rsidTr="00FF5DFF">
        <w:trPr>
          <w:trHeight w:val="240"/>
          <w:jc w:val="center"/>
        </w:trPr>
        <w:tc>
          <w:tcPr>
            <w:tcW w:w="4876" w:type="dxa"/>
            <w:tcBorders>
              <w:top w:val="nil"/>
              <w:left w:val="nil"/>
              <w:bottom w:val="nil"/>
              <w:right w:val="nil"/>
            </w:tcBorders>
          </w:tcPr>
          <w:p w14:paraId="2AA132E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52A175E" w14:textId="77777777" w:rsidR="00104614" w:rsidRPr="00470A47" w:rsidRDefault="00104614" w:rsidP="00FF5DFF">
            <w:pPr>
              <w:pStyle w:val="AmColumnHeading"/>
            </w:pPr>
            <w:r w:rsidRPr="00470A47">
              <w:t>Grozījums</w:t>
            </w:r>
          </w:p>
        </w:tc>
      </w:tr>
      <w:tr w:rsidR="00104614" w:rsidRPr="00470A47" w14:paraId="7605918B" w14:textId="77777777" w:rsidTr="00FF5DFF">
        <w:trPr>
          <w:jc w:val="center"/>
        </w:trPr>
        <w:tc>
          <w:tcPr>
            <w:tcW w:w="4876" w:type="dxa"/>
            <w:tcBorders>
              <w:top w:val="nil"/>
              <w:left w:val="nil"/>
              <w:bottom w:val="nil"/>
              <w:right w:val="nil"/>
            </w:tcBorders>
          </w:tcPr>
          <w:p w14:paraId="3971CC24" w14:textId="77777777" w:rsidR="00104614" w:rsidRPr="00470A47" w:rsidRDefault="00104614" w:rsidP="00FF5DFF">
            <w:pPr>
              <w:pStyle w:val="Normal6a"/>
            </w:pPr>
          </w:p>
        </w:tc>
        <w:tc>
          <w:tcPr>
            <w:tcW w:w="4876" w:type="dxa"/>
            <w:tcBorders>
              <w:top w:val="nil"/>
              <w:left w:val="nil"/>
              <w:bottom w:val="nil"/>
              <w:right w:val="nil"/>
            </w:tcBorders>
          </w:tcPr>
          <w:p w14:paraId="5DB14DE1" w14:textId="77777777" w:rsidR="00104614" w:rsidRPr="00470A47" w:rsidRDefault="00104614" w:rsidP="00FF5DFF">
            <w:pPr>
              <w:pStyle w:val="Normal6a"/>
            </w:pPr>
            <w:r w:rsidRPr="00470A47">
              <w:rPr>
                <w:b/>
                <w:i/>
              </w:rPr>
              <w:t>Ba.</w:t>
            </w:r>
            <w:r w:rsidRPr="00470A47">
              <w:tab/>
            </w:r>
            <w:r w:rsidRPr="00470A47">
              <w:rPr>
                <w:b/>
                <w:i/>
              </w:rPr>
              <w:t>tā kā ANO sistēma ir pašreizējās daudzpusējās sistēmas stūrakmens; tā kā tā joprojām ir piemērotākā sistēma tās pamatmērķu virzīšanai, kas ir miera, cilvēktiesību un ilgtspējīgas attīstības veicināšana globālā līmenī; tā kā ANO sistēma, iespējams, saskaras ar strukturālām nepilnībām daļēji tāpēc, ka tā nepielāgojas jauniem starptautiskiem dalībniekiem, kuri atbalsta tās principus, piemēram, ES; tā kā ir vajadzīga ANO sistēmas reforma, lai nodrošinātu tās piemērotību mērķiem; tā kā iniciatīva “ANO 80” ir vērtējama atzinīgi, bet pastāv risks, ka tā kļūs par budžeta pārdales mehānismu, ko cita starpā izraisīs dažu valstu, piemēram, ASV, brīvprātīgo iemaksu samazinājums; tā kā šāda budžeta pārdale pakļauj riskam ANO sistēmas efektīvu darbību tādās būtiskās jomās kā cilvēktiesības vai klimata pārmaiņas; tā kā nevar sagaidīt, ka ANO izdarīs vairāk ar mazāk resursiem;</w:t>
            </w:r>
          </w:p>
        </w:tc>
      </w:tr>
    </w:tbl>
    <w:p w14:paraId="4EAD756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F7E16FB" w14:textId="77777777" w:rsidR="00104614" w:rsidRPr="00470A47" w:rsidRDefault="00104614" w:rsidP="00104614">
      <w:r w:rsidRPr="00470A47">
        <w:rPr>
          <w:rStyle w:val="HideTWBExt"/>
        </w:rPr>
        <w:t>&lt;/Amend&gt;</w:t>
      </w:r>
    </w:p>
    <w:p w14:paraId="063D7CC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34</w:t>
      </w:r>
      <w:r w:rsidRPr="00470A47">
        <w:rPr>
          <w:rStyle w:val="HideTWBExt"/>
          <w:b w:val="0"/>
        </w:rPr>
        <w:t>&lt;/NumAm&gt;</w:t>
      </w:r>
    </w:p>
    <w:p w14:paraId="7FE78A04"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70A6CB76"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49D87291" w14:textId="77777777" w:rsidR="00104614" w:rsidRPr="00470A47" w:rsidRDefault="00104614" w:rsidP="00104614">
      <w:pPr>
        <w:pStyle w:val="NormalBold"/>
      </w:pPr>
      <w:r w:rsidRPr="00470A47">
        <w:rPr>
          <w:rStyle w:val="HideTWBExt"/>
          <w:b w:val="0"/>
        </w:rPr>
        <w:t>&lt;/RepeatBlock-By&gt;</w:t>
      </w:r>
    </w:p>
    <w:p w14:paraId="0FAFF28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BF7F451" w14:textId="77777777" w:rsidR="00104614" w:rsidRPr="00470A47" w:rsidRDefault="00104614" w:rsidP="00104614">
      <w:pPr>
        <w:pStyle w:val="NormalBold"/>
      </w:pPr>
      <w:r w:rsidRPr="00470A47">
        <w:rPr>
          <w:rStyle w:val="HideTWBExt"/>
          <w:b w:val="0"/>
        </w:rPr>
        <w:t>&lt;Article&gt;</w:t>
      </w:r>
      <w:r w:rsidRPr="00470A47">
        <w:t>Ba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A8E33D0" w14:textId="77777777" w:rsidTr="00FF5DFF">
        <w:trPr>
          <w:trHeight w:hRule="exact" w:val="240"/>
          <w:jc w:val="center"/>
        </w:trPr>
        <w:tc>
          <w:tcPr>
            <w:tcW w:w="9752" w:type="dxa"/>
            <w:gridSpan w:val="2"/>
            <w:tcBorders>
              <w:top w:val="nil"/>
              <w:left w:val="nil"/>
              <w:bottom w:val="nil"/>
              <w:right w:val="nil"/>
            </w:tcBorders>
          </w:tcPr>
          <w:p w14:paraId="2264A803" w14:textId="77777777" w:rsidR="00104614" w:rsidRPr="00470A47" w:rsidRDefault="00104614" w:rsidP="00FF5DFF"/>
        </w:tc>
      </w:tr>
      <w:tr w:rsidR="00104614" w:rsidRPr="00470A47" w14:paraId="33B65AA0" w14:textId="77777777" w:rsidTr="00FF5DFF">
        <w:trPr>
          <w:trHeight w:val="240"/>
          <w:jc w:val="center"/>
        </w:trPr>
        <w:tc>
          <w:tcPr>
            <w:tcW w:w="4876" w:type="dxa"/>
            <w:tcBorders>
              <w:top w:val="nil"/>
              <w:left w:val="nil"/>
              <w:bottom w:val="nil"/>
              <w:right w:val="nil"/>
            </w:tcBorders>
          </w:tcPr>
          <w:p w14:paraId="0C66794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2481E11" w14:textId="77777777" w:rsidR="00104614" w:rsidRPr="00470A47" w:rsidRDefault="00104614" w:rsidP="00FF5DFF">
            <w:pPr>
              <w:pStyle w:val="AmColumnHeading"/>
            </w:pPr>
            <w:r w:rsidRPr="00470A47">
              <w:t>Grozījums</w:t>
            </w:r>
          </w:p>
        </w:tc>
      </w:tr>
      <w:tr w:rsidR="00104614" w:rsidRPr="00470A47" w14:paraId="1E8CEF38" w14:textId="77777777" w:rsidTr="00FF5DFF">
        <w:trPr>
          <w:jc w:val="center"/>
        </w:trPr>
        <w:tc>
          <w:tcPr>
            <w:tcW w:w="4876" w:type="dxa"/>
            <w:tcBorders>
              <w:top w:val="nil"/>
              <w:left w:val="nil"/>
              <w:bottom w:val="nil"/>
              <w:right w:val="nil"/>
            </w:tcBorders>
          </w:tcPr>
          <w:p w14:paraId="75BF8DE7" w14:textId="77777777" w:rsidR="00104614" w:rsidRPr="00470A47" w:rsidRDefault="00104614" w:rsidP="00FF5DFF">
            <w:pPr>
              <w:pStyle w:val="Normal6a"/>
            </w:pPr>
          </w:p>
        </w:tc>
        <w:tc>
          <w:tcPr>
            <w:tcW w:w="4876" w:type="dxa"/>
            <w:tcBorders>
              <w:top w:val="nil"/>
              <w:left w:val="nil"/>
              <w:bottom w:val="nil"/>
              <w:right w:val="nil"/>
            </w:tcBorders>
          </w:tcPr>
          <w:p w14:paraId="50B3D8B1" w14:textId="77777777" w:rsidR="00104614" w:rsidRPr="00470A47" w:rsidRDefault="00104614" w:rsidP="00FF5DFF">
            <w:pPr>
              <w:pStyle w:val="Normal6a"/>
            </w:pPr>
            <w:r w:rsidRPr="00470A47">
              <w:rPr>
                <w:b/>
                <w:i/>
              </w:rPr>
              <w:t>Ba.</w:t>
            </w:r>
            <w:r w:rsidRPr="00470A47">
              <w:tab/>
            </w:r>
            <w:r w:rsidRPr="00470A47">
              <w:rPr>
                <w:b/>
                <w:i/>
              </w:rPr>
              <w:t>tā kā 1975. gada 1. augustā parakstītajā Konferences par drošību un sadarbību Eiropā noslēguma aktā (Helsinku Noslēguma akts) tika noteikta vispusīga sistēma Eiropas drošībai, balstoties uz desmit pamatprincipiem, kuri vada attiecības starp dalībvalstīm, proti, suverēnu vienlīdzību, atturēšanos no draudiem vai spēka izmantošanas, robežu neaizskaramību, valstu teritoriālo integritāti, strīdu miermīlīgu izlīgumu, neiejaukšanos iekšlietās, cilvēktiesību un pamatbrīvību ievērošanu, ietverot domas, apziņas, reliģijas vai ticības brīvību, tautu vienlīdzīgām tiesībām un pašnoteikšanos, sadarbību starp valstīm un starptautiskajās tiesībās noteikto saistību labticīgu izpildi, un tā kā šiem principiem arī turpmāk vajadzētu būt Eiropas drošības kārtības stūrakmenim;</w:t>
            </w:r>
          </w:p>
        </w:tc>
      </w:tr>
    </w:tbl>
    <w:p w14:paraId="1FC206E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1903B76" w14:textId="77777777" w:rsidR="00104614" w:rsidRPr="00470A47" w:rsidRDefault="00104614" w:rsidP="00104614">
      <w:r w:rsidRPr="00470A47">
        <w:rPr>
          <w:rStyle w:val="HideTWBExt"/>
        </w:rPr>
        <w:t>&lt;/Amend&gt;</w:t>
      </w:r>
    </w:p>
    <w:p w14:paraId="6241B46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35</w:t>
      </w:r>
      <w:r w:rsidRPr="00470A47">
        <w:rPr>
          <w:rStyle w:val="HideTWBExt"/>
          <w:b w:val="0"/>
        </w:rPr>
        <w:t>&lt;/NumAm&gt;</w:t>
      </w:r>
    </w:p>
    <w:p w14:paraId="0DB24D94"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0C56D3CD" w14:textId="77777777" w:rsidR="00104614" w:rsidRPr="00470A47" w:rsidRDefault="00104614" w:rsidP="00104614">
      <w:pPr>
        <w:pStyle w:val="NormalBold"/>
      </w:pPr>
      <w:r w:rsidRPr="00470A47">
        <w:rPr>
          <w:rStyle w:val="HideTWBExt"/>
          <w:b w:val="0"/>
        </w:rPr>
        <w:t>&lt;/RepeatBlock-By&gt;</w:t>
      </w:r>
    </w:p>
    <w:p w14:paraId="7A08195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3C01AF5" w14:textId="77777777" w:rsidR="00104614" w:rsidRPr="00470A47" w:rsidRDefault="00104614" w:rsidP="00104614">
      <w:pPr>
        <w:pStyle w:val="NormalBold"/>
      </w:pPr>
      <w:r w:rsidRPr="00470A47">
        <w:rPr>
          <w:rStyle w:val="HideTWBExt"/>
          <w:b w:val="0"/>
        </w:rPr>
        <w:t>&lt;Article&gt;</w:t>
      </w:r>
      <w:r w:rsidRPr="00470A47">
        <w:t>Ba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1C5F374" w14:textId="77777777" w:rsidTr="00FF5DFF">
        <w:trPr>
          <w:trHeight w:hRule="exact" w:val="240"/>
          <w:jc w:val="center"/>
        </w:trPr>
        <w:tc>
          <w:tcPr>
            <w:tcW w:w="9752" w:type="dxa"/>
            <w:gridSpan w:val="2"/>
            <w:tcBorders>
              <w:top w:val="nil"/>
              <w:left w:val="nil"/>
              <w:bottom w:val="nil"/>
              <w:right w:val="nil"/>
            </w:tcBorders>
          </w:tcPr>
          <w:p w14:paraId="1BD6FD73" w14:textId="77777777" w:rsidR="00104614" w:rsidRPr="00470A47" w:rsidRDefault="00104614" w:rsidP="00FF5DFF"/>
        </w:tc>
      </w:tr>
      <w:tr w:rsidR="00104614" w:rsidRPr="00470A47" w14:paraId="06C5F67A" w14:textId="77777777" w:rsidTr="00FF5DFF">
        <w:trPr>
          <w:trHeight w:val="240"/>
          <w:jc w:val="center"/>
        </w:trPr>
        <w:tc>
          <w:tcPr>
            <w:tcW w:w="4876" w:type="dxa"/>
            <w:tcBorders>
              <w:top w:val="nil"/>
              <w:left w:val="nil"/>
              <w:bottom w:val="nil"/>
              <w:right w:val="nil"/>
            </w:tcBorders>
          </w:tcPr>
          <w:p w14:paraId="4219785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62A7B38" w14:textId="77777777" w:rsidR="00104614" w:rsidRPr="00470A47" w:rsidRDefault="00104614" w:rsidP="00FF5DFF">
            <w:pPr>
              <w:pStyle w:val="AmColumnHeading"/>
            </w:pPr>
            <w:r w:rsidRPr="00470A47">
              <w:t>Grozījums</w:t>
            </w:r>
          </w:p>
        </w:tc>
      </w:tr>
      <w:tr w:rsidR="00104614" w:rsidRPr="00470A47" w14:paraId="640B6EBC" w14:textId="77777777" w:rsidTr="00FF5DFF">
        <w:trPr>
          <w:jc w:val="center"/>
        </w:trPr>
        <w:tc>
          <w:tcPr>
            <w:tcW w:w="4876" w:type="dxa"/>
            <w:tcBorders>
              <w:top w:val="nil"/>
              <w:left w:val="nil"/>
              <w:bottom w:val="nil"/>
              <w:right w:val="nil"/>
            </w:tcBorders>
          </w:tcPr>
          <w:p w14:paraId="738D65B5" w14:textId="77777777" w:rsidR="00104614" w:rsidRPr="00470A47" w:rsidRDefault="00104614" w:rsidP="00FF5DFF">
            <w:pPr>
              <w:pStyle w:val="Normal6a"/>
            </w:pPr>
          </w:p>
        </w:tc>
        <w:tc>
          <w:tcPr>
            <w:tcW w:w="4876" w:type="dxa"/>
            <w:tcBorders>
              <w:top w:val="nil"/>
              <w:left w:val="nil"/>
              <w:bottom w:val="nil"/>
              <w:right w:val="nil"/>
            </w:tcBorders>
          </w:tcPr>
          <w:p w14:paraId="1283C439" w14:textId="77777777" w:rsidR="00104614" w:rsidRPr="00470A47" w:rsidRDefault="00104614" w:rsidP="00FF5DFF">
            <w:pPr>
              <w:pStyle w:val="Normal6a"/>
            </w:pPr>
            <w:r w:rsidRPr="00470A47">
              <w:rPr>
                <w:b/>
                <w:i/>
              </w:rPr>
              <w:t>Ba.</w:t>
            </w:r>
            <w:r w:rsidRPr="00470A47">
              <w:tab/>
            </w:r>
            <w:r w:rsidRPr="00470A47">
              <w:rPr>
                <w:b/>
                <w:i/>
              </w:rPr>
              <w:t>tā kā Eiropas Savienība nav ANO dalībvalsts un piedalās Apvienoto Nāciju Organizācijas darbā, pamatojoties uz privileģēta novērotāja statusu; tā kā Savienības lomu nevajadzētu uzskatīt par līdzvērtīgu dalībvalsts statusam; </w:t>
            </w:r>
          </w:p>
        </w:tc>
      </w:tr>
    </w:tbl>
    <w:p w14:paraId="25A40CB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187DFCF" w14:textId="77777777" w:rsidR="00104614" w:rsidRPr="00470A47" w:rsidRDefault="00104614" w:rsidP="00104614">
      <w:r w:rsidRPr="00470A47">
        <w:rPr>
          <w:rStyle w:val="HideTWBExt"/>
        </w:rPr>
        <w:t>&lt;/Amend&gt;</w:t>
      </w:r>
    </w:p>
    <w:p w14:paraId="6A365B5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36</w:t>
      </w:r>
      <w:r w:rsidRPr="00470A47">
        <w:rPr>
          <w:rStyle w:val="HideTWBExt"/>
          <w:b w:val="0"/>
        </w:rPr>
        <w:t>&lt;/NumAm&gt;</w:t>
      </w:r>
    </w:p>
    <w:p w14:paraId="425C4ABD"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69AC1ED5" w14:textId="77777777" w:rsidR="00104614" w:rsidRPr="00470A47" w:rsidRDefault="00104614" w:rsidP="00104614">
      <w:pPr>
        <w:pStyle w:val="NormalBold"/>
      </w:pPr>
      <w:r w:rsidRPr="00470A47">
        <w:rPr>
          <w:rStyle w:val="HideTWBExt"/>
          <w:b w:val="0"/>
        </w:rPr>
        <w:t>&lt;/RepeatBlock-By&gt;</w:t>
      </w:r>
    </w:p>
    <w:p w14:paraId="0B27B9F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E169B8B" w14:textId="77777777" w:rsidR="00104614" w:rsidRPr="00470A47" w:rsidRDefault="00104614" w:rsidP="00104614">
      <w:pPr>
        <w:pStyle w:val="NormalBold"/>
      </w:pPr>
      <w:r w:rsidRPr="00470A47">
        <w:rPr>
          <w:rStyle w:val="HideTWBExt"/>
          <w:b w:val="0"/>
        </w:rPr>
        <w:t>&lt;Article&gt;</w:t>
      </w:r>
      <w:r w:rsidRPr="00470A47">
        <w:t>Bb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4990BA3" w14:textId="77777777" w:rsidTr="00FF5DFF">
        <w:trPr>
          <w:trHeight w:hRule="exact" w:val="240"/>
          <w:jc w:val="center"/>
        </w:trPr>
        <w:tc>
          <w:tcPr>
            <w:tcW w:w="9752" w:type="dxa"/>
            <w:gridSpan w:val="2"/>
            <w:tcBorders>
              <w:top w:val="nil"/>
              <w:left w:val="nil"/>
              <w:bottom w:val="nil"/>
              <w:right w:val="nil"/>
            </w:tcBorders>
          </w:tcPr>
          <w:p w14:paraId="1459D04E" w14:textId="77777777" w:rsidR="00104614" w:rsidRPr="00470A47" w:rsidRDefault="00104614" w:rsidP="00FF5DFF"/>
        </w:tc>
      </w:tr>
      <w:tr w:rsidR="00104614" w:rsidRPr="00470A47" w14:paraId="48E01F24" w14:textId="77777777" w:rsidTr="00FF5DFF">
        <w:trPr>
          <w:trHeight w:val="240"/>
          <w:jc w:val="center"/>
        </w:trPr>
        <w:tc>
          <w:tcPr>
            <w:tcW w:w="4876" w:type="dxa"/>
            <w:tcBorders>
              <w:top w:val="nil"/>
              <w:left w:val="nil"/>
              <w:bottom w:val="nil"/>
              <w:right w:val="nil"/>
            </w:tcBorders>
          </w:tcPr>
          <w:p w14:paraId="0E605B1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194146B" w14:textId="77777777" w:rsidR="00104614" w:rsidRPr="00470A47" w:rsidRDefault="00104614" w:rsidP="00FF5DFF">
            <w:pPr>
              <w:pStyle w:val="AmColumnHeading"/>
            </w:pPr>
            <w:r w:rsidRPr="00470A47">
              <w:t>Grozījums</w:t>
            </w:r>
          </w:p>
        </w:tc>
      </w:tr>
      <w:tr w:rsidR="00104614" w:rsidRPr="00470A47" w14:paraId="03B288AE" w14:textId="77777777" w:rsidTr="00FF5DFF">
        <w:trPr>
          <w:jc w:val="center"/>
        </w:trPr>
        <w:tc>
          <w:tcPr>
            <w:tcW w:w="4876" w:type="dxa"/>
            <w:tcBorders>
              <w:top w:val="nil"/>
              <w:left w:val="nil"/>
              <w:bottom w:val="nil"/>
              <w:right w:val="nil"/>
            </w:tcBorders>
          </w:tcPr>
          <w:p w14:paraId="591792DA" w14:textId="77777777" w:rsidR="00104614" w:rsidRPr="00470A47" w:rsidRDefault="00104614" w:rsidP="00FF5DFF">
            <w:pPr>
              <w:pStyle w:val="Normal6a"/>
            </w:pPr>
          </w:p>
        </w:tc>
        <w:tc>
          <w:tcPr>
            <w:tcW w:w="4876" w:type="dxa"/>
            <w:tcBorders>
              <w:top w:val="nil"/>
              <w:left w:val="nil"/>
              <w:bottom w:val="nil"/>
              <w:right w:val="nil"/>
            </w:tcBorders>
          </w:tcPr>
          <w:p w14:paraId="786988D0" w14:textId="77777777" w:rsidR="00104614" w:rsidRPr="00470A47" w:rsidRDefault="00104614" w:rsidP="00FF5DFF">
            <w:pPr>
              <w:pStyle w:val="Normal6a"/>
            </w:pPr>
            <w:r w:rsidRPr="00470A47">
              <w:rPr>
                <w:b/>
                <w:i/>
              </w:rPr>
              <w:t>Bb.</w:t>
            </w:r>
            <w:r w:rsidRPr="00470A47">
              <w:tab/>
            </w:r>
            <w:r w:rsidRPr="00470A47">
              <w:rPr>
                <w:b/>
                <w:i/>
              </w:rPr>
              <w:t>tā kā būtu neatbilstīgi sagaidīt, ka Eiropas Savienībai būtu jāsaņem vieta ANO Drošības padomē, jo tas varētu apdraudēt ANO dalībvalstu lomu un pienākumus saskaņā ar ANO Statūtiem;</w:t>
            </w:r>
          </w:p>
        </w:tc>
      </w:tr>
    </w:tbl>
    <w:p w14:paraId="73322B1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6ABEDD1" w14:textId="77777777" w:rsidR="00104614" w:rsidRPr="00470A47" w:rsidRDefault="00104614" w:rsidP="00104614">
      <w:r w:rsidRPr="00470A47">
        <w:rPr>
          <w:rStyle w:val="HideTWBExt"/>
        </w:rPr>
        <w:t>&lt;/Amend&gt;</w:t>
      </w:r>
    </w:p>
    <w:p w14:paraId="3A28D5B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37</w:t>
      </w:r>
      <w:r w:rsidRPr="00470A47">
        <w:rPr>
          <w:rStyle w:val="HideTWBExt"/>
          <w:b w:val="0"/>
        </w:rPr>
        <w:t>&lt;/NumAm&gt;</w:t>
      </w:r>
    </w:p>
    <w:p w14:paraId="4B9ADCCA"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0F150408" w14:textId="77777777" w:rsidR="00104614" w:rsidRPr="00470A47" w:rsidRDefault="00104614" w:rsidP="00104614">
      <w:pPr>
        <w:pStyle w:val="NormalBold"/>
      </w:pPr>
      <w:r w:rsidRPr="00470A47">
        <w:rPr>
          <w:rStyle w:val="HideTWBExt"/>
          <w:b w:val="0"/>
        </w:rPr>
        <w:t>&lt;/RepeatBlock-By&gt;</w:t>
      </w:r>
    </w:p>
    <w:p w14:paraId="344867C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8C2BC1F" w14:textId="77777777" w:rsidR="00104614" w:rsidRPr="00470A47" w:rsidRDefault="00104614" w:rsidP="00104614">
      <w:pPr>
        <w:pStyle w:val="NormalBold"/>
      </w:pPr>
      <w:r w:rsidRPr="00470A47">
        <w:rPr>
          <w:rStyle w:val="HideTWBExt"/>
          <w:b w:val="0"/>
        </w:rPr>
        <w:t>&lt;Article&gt;</w:t>
      </w:r>
      <w:r w:rsidRPr="00470A47">
        <w:t>Bb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755A3CF" w14:textId="77777777" w:rsidTr="00FF5DFF">
        <w:trPr>
          <w:trHeight w:hRule="exact" w:val="240"/>
          <w:jc w:val="center"/>
        </w:trPr>
        <w:tc>
          <w:tcPr>
            <w:tcW w:w="9752" w:type="dxa"/>
            <w:gridSpan w:val="2"/>
            <w:tcBorders>
              <w:top w:val="nil"/>
              <w:left w:val="nil"/>
              <w:bottom w:val="nil"/>
              <w:right w:val="nil"/>
            </w:tcBorders>
          </w:tcPr>
          <w:p w14:paraId="41B7E840" w14:textId="77777777" w:rsidR="00104614" w:rsidRPr="00470A47" w:rsidRDefault="00104614" w:rsidP="00FF5DFF"/>
        </w:tc>
      </w:tr>
      <w:tr w:rsidR="00104614" w:rsidRPr="00470A47" w14:paraId="2CBFD777" w14:textId="77777777" w:rsidTr="00FF5DFF">
        <w:trPr>
          <w:trHeight w:val="240"/>
          <w:jc w:val="center"/>
        </w:trPr>
        <w:tc>
          <w:tcPr>
            <w:tcW w:w="4876" w:type="dxa"/>
            <w:tcBorders>
              <w:top w:val="nil"/>
              <w:left w:val="nil"/>
              <w:bottom w:val="nil"/>
              <w:right w:val="nil"/>
            </w:tcBorders>
          </w:tcPr>
          <w:p w14:paraId="3B7A1DC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6D461FC" w14:textId="77777777" w:rsidR="00104614" w:rsidRPr="00470A47" w:rsidRDefault="00104614" w:rsidP="00FF5DFF">
            <w:pPr>
              <w:pStyle w:val="AmColumnHeading"/>
            </w:pPr>
            <w:r w:rsidRPr="00470A47">
              <w:t>Grozījums</w:t>
            </w:r>
          </w:p>
        </w:tc>
      </w:tr>
      <w:tr w:rsidR="00104614" w:rsidRPr="00470A47" w14:paraId="3B829FA0" w14:textId="77777777" w:rsidTr="00FF5DFF">
        <w:trPr>
          <w:jc w:val="center"/>
        </w:trPr>
        <w:tc>
          <w:tcPr>
            <w:tcW w:w="4876" w:type="dxa"/>
            <w:tcBorders>
              <w:top w:val="nil"/>
              <w:left w:val="nil"/>
              <w:bottom w:val="nil"/>
              <w:right w:val="nil"/>
            </w:tcBorders>
          </w:tcPr>
          <w:p w14:paraId="56B9BEAE" w14:textId="77777777" w:rsidR="00104614" w:rsidRPr="00470A47" w:rsidRDefault="00104614" w:rsidP="00FF5DFF">
            <w:pPr>
              <w:pStyle w:val="Normal6a"/>
            </w:pPr>
          </w:p>
        </w:tc>
        <w:tc>
          <w:tcPr>
            <w:tcW w:w="4876" w:type="dxa"/>
            <w:tcBorders>
              <w:top w:val="nil"/>
              <w:left w:val="nil"/>
              <w:bottom w:val="nil"/>
              <w:right w:val="nil"/>
            </w:tcBorders>
          </w:tcPr>
          <w:p w14:paraId="2ED4F9DF" w14:textId="77777777" w:rsidR="00104614" w:rsidRPr="00470A47" w:rsidRDefault="00104614" w:rsidP="00FF5DFF">
            <w:pPr>
              <w:pStyle w:val="Normal6a"/>
            </w:pPr>
            <w:r w:rsidRPr="00470A47">
              <w:rPr>
                <w:b/>
                <w:i/>
              </w:rPr>
              <w:t>Bb.</w:t>
            </w:r>
            <w:r w:rsidRPr="00470A47">
              <w:tab/>
            </w:r>
            <w:r w:rsidRPr="00470A47">
              <w:rPr>
                <w:b/>
                <w:i/>
              </w:rPr>
              <w:t>tā kā mēģinājumi diskreditēt vai novājināt ANO miera arhitektūru, ietverot uzbrukumus ANO Miera veidošanas komisijai un plašākām miera pārvaldības struktūrām, ir centieni iedragāt ANO spēju novērst konfliktu, atbalstīt pēckonflikta rekonstrukciju un funkcionēt kā starptautiskā miera un drošības nodrošinātājai;</w:t>
            </w:r>
          </w:p>
        </w:tc>
      </w:tr>
    </w:tbl>
    <w:p w14:paraId="1D329F2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A0FA54E" w14:textId="77777777" w:rsidR="00104614" w:rsidRPr="00470A47" w:rsidRDefault="00104614" w:rsidP="00104614">
      <w:r w:rsidRPr="00470A47">
        <w:rPr>
          <w:rStyle w:val="HideTWBExt"/>
        </w:rPr>
        <w:t>&lt;/Amend&gt;</w:t>
      </w:r>
    </w:p>
    <w:p w14:paraId="4AC72C9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38</w:t>
      </w:r>
      <w:r w:rsidRPr="00470A47">
        <w:rPr>
          <w:rStyle w:val="HideTWBExt"/>
          <w:b w:val="0"/>
        </w:rPr>
        <w:t>&lt;/NumAm&gt;</w:t>
      </w:r>
    </w:p>
    <w:p w14:paraId="56072919"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6BC08869" w14:textId="77777777" w:rsidR="00104614" w:rsidRPr="00470A47" w:rsidRDefault="00104614" w:rsidP="00104614">
      <w:pPr>
        <w:pStyle w:val="NormalBold"/>
      </w:pPr>
      <w:r w:rsidRPr="00470A47">
        <w:rPr>
          <w:rStyle w:val="HideTWBExt"/>
          <w:b w:val="0"/>
        </w:rPr>
        <w:t>&lt;/RepeatBlock-By&gt;</w:t>
      </w:r>
    </w:p>
    <w:p w14:paraId="543E064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A849003" w14:textId="77777777" w:rsidR="00104614" w:rsidRPr="00470A47" w:rsidRDefault="00104614" w:rsidP="00104614">
      <w:pPr>
        <w:pStyle w:val="NormalBold"/>
      </w:pPr>
      <w:r w:rsidRPr="00470A47">
        <w:rPr>
          <w:rStyle w:val="HideTWBExt"/>
          <w:b w:val="0"/>
        </w:rPr>
        <w:t>&lt;Article&gt;</w:t>
      </w:r>
      <w:r w:rsidRPr="00470A47">
        <w:t>B d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B27ABCF" w14:textId="77777777" w:rsidTr="00FF5DFF">
        <w:trPr>
          <w:trHeight w:hRule="exact" w:val="240"/>
          <w:jc w:val="center"/>
        </w:trPr>
        <w:tc>
          <w:tcPr>
            <w:tcW w:w="9752" w:type="dxa"/>
            <w:gridSpan w:val="2"/>
            <w:tcBorders>
              <w:top w:val="nil"/>
              <w:left w:val="nil"/>
              <w:bottom w:val="nil"/>
              <w:right w:val="nil"/>
            </w:tcBorders>
          </w:tcPr>
          <w:p w14:paraId="7A95AD56" w14:textId="77777777" w:rsidR="00104614" w:rsidRPr="00470A47" w:rsidRDefault="00104614" w:rsidP="00FF5DFF"/>
        </w:tc>
      </w:tr>
      <w:tr w:rsidR="00104614" w:rsidRPr="00470A47" w14:paraId="653BD6B4" w14:textId="77777777" w:rsidTr="00FF5DFF">
        <w:trPr>
          <w:trHeight w:val="240"/>
          <w:jc w:val="center"/>
        </w:trPr>
        <w:tc>
          <w:tcPr>
            <w:tcW w:w="4876" w:type="dxa"/>
            <w:tcBorders>
              <w:top w:val="nil"/>
              <w:left w:val="nil"/>
              <w:bottom w:val="nil"/>
              <w:right w:val="nil"/>
            </w:tcBorders>
          </w:tcPr>
          <w:p w14:paraId="1BF70FE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028B886" w14:textId="77777777" w:rsidR="00104614" w:rsidRPr="00470A47" w:rsidRDefault="00104614" w:rsidP="00FF5DFF">
            <w:pPr>
              <w:pStyle w:val="AmColumnHeading"/>
            </w:pPr>
            <w:r w:rsidRPr="00470A47">
              <w:t>Grozījums</w:t>
            </w:r>
          </w:p>
        </w:tc>
      </w:tr>
      <w:tr w:rsidR="00104614" w:rsidRPr="00470A47" w14:paraId="15B919E4" w14:textId="77777777" w:rsidTr="00FF5DFF">
        <w:trPr>
          <w:jc w:val="center"/>
        </w:trPr>
        <w:tc>
          <w:tcPr>
            <w:tcW w:w="4876" w:type="dxa"/>
            <w:tcBorders>
              <w:top w:val="nil"/>
              <w:left w:val="nil"/>
              <w:bottom w:val="nil"/>
              <w:right w:val="nil"/>
            </w:tcBorders>
          </w:tcPr>
          <w:p w14:paraId="43A89221" w14:textId="77777777" w:rsidR="00104614" w:rsidRPr="00470A47" w:rsidRDefault="00104614" w:rsidP="00FF5DFF">
            <w:pPr>
              <w:pStyle w:val="Normal6a"/>
            </w:pPr>
          </w:p>
        </w:tc>
        <w:tc>
          <w:tcPr>
            <w:tcW w:w="4876" w:type="dxa"/>
            <w:tcBorders>
              <w:top w:val="nil"/>
              <w:left w:val="nil"/>
              <w:bottom w:val="nil"/>
              <w:right w:val="nil"/>
            </w:tcBorders>
          </w:tcPr>
          <w:p w14:paraId="34FAD48E" w14:textId="77777777" w:rsidR="00104614" w:rsidRPr="00470A47" w:rsidRDefault="00104614" w:rsidP="00FF5DFF">
            <w:pPr>
              <w:pStyle w:val="Normal6a"/>
            </w:pPr>
            <w:r w:rsidRPr="00470A47">
              <w:rPr>
                <w:b/>
                <w:i/>
              </w:rPr>
              <w:t>Bd.</w:t>
            </w:r>
            <w:r w:rsidRPr="00470A47">
              <w:tab/>
            </w:r>
            <w:r w:rsidRPr="00470A47">
              <w:rPr>
                <w:b/>
                <w:i/>
              </w:rPr>
              <w:t>tā kā Eiropas Savienībai kā globālai dalībniecei, kas apņēmusies ievērot multilaterālismu un Apvienoto Nāciju Organizācijas Statūtu principus, būtu jāuzņemas nozīmīgāka loma Apvienoto Nāciju Organizācijā; tā kā Eiropas Savienība pakāpeniski palielina savas drošības un aizsardzības spējas, lai uzņemtos lielāku atbildību konfliktu novēršanā, krīžu pārvaldībā, aizsardzībā un miera veidošanā;</w:t>
            </w:r>
          </w:p>
        </w:tc>
      </w:tr>
    </w:tbl>
    <w:p w14:paraId="7922EC2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4BCBB54B" w14:textId="77777777" w:rsidR="00104614" w:rsidRPr="00470A47" w:rsidRDefault="00104614" w:rsidP="00104614">
      <w:r w:rsidRPr="00470A47">
        <w:rPr>
          <w:rStyle w:val="HideTWBExt"/>
        </w:rPr>
        <w:t>&lt;/Amend&gt;</w:t>
      </w:r>
    </w:p>
    <w:p w14:paraId="6B2B172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39</w:t>
      </w:r>
      <w:r w:rsidRPr="00470A47">
        <w:rPr>
          <w:rStyle w:val="HideTWBExt"/>
          <w:b w:val="0"/>
        </w:rPr>
        <w:t>&lt;/NumAm&gt;</w:t>
      </w:r>
    </w:p>
    <w:p w14:paraId="6F24BCA3"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6F65A855" w14:textId="77777777" w:rsidR="00104614" w:rsidRPr="00470A47" w:rsidRDefault="00104614" w:rsidP="00104614">
      <w:pPr>
        <w:pStyle w:val="NormalBold"/>
      </w:pPr>
      <w:r w:rsidRPr="00470A47">
        <w:rPr>
          <w:rStyle w:val="HideTWBExt"/>
          <w:b w:val="0"/>
        </w:rPr>
        <w:t>&lt;/RepeatBlock-By&gt;</w:t>
      </w:r>
    </w:p>
    <w:p w14:paraId="29F7AD1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DB8B1C3" w14:textId="77777777" w:rsidR="00104614" w:rsidRPr="00470A47" w:rsidRDefault="00104614" w:rsidP="00104614">
      <w:pPr>
        <w:pStyle w:val="NormalBold"/>
      </w:pPr>
      <w:r w:rsidRPr="00470A47">
        <w:rPr>
          <w:rStyle w:val="HideTWBExt"/>
          <w:b w:val="0"/>
        </w:rPr>
        <w:t>&lt;Article&gt;</w:t>
      </w:r>
      <w:r w:rsidRPr="00470A47">
        <w:t>Bc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52DA603" w14:textId="77777777" w:rsidTr="00FF5DFF">
        <w:trPr>
          <w:trHeight w:hRule="exact" w:val="240"/>
          <w:jc w:val="center"/>
        </w:trPr>
        <w:tc>
          <w:tcPr>
            <w:tcW w:w="9752" w:type="dxa"/>
            <w:gridSpan w:val="2"/>
            <w:tcBorders>
              <w:top w:val="nil"/>
              <w:left w:val="nil"/>
              <w:bottom w:val="nil"/>
              <w:right w:val="nil"/>
            </w:tcBorders>
          </w:tcPr>
          <w:p w14:paraId="51884E38" w14:textId="77777777" w:rsidR="00104614" w:rsidRPr="00470A47" w:rsidRDefault="00104614" w:rsidP="00FF5DFF"/>
        </w:tc>
      </w:tr>
      <w:tr w:rsidR="00104614" w:rsidRPr="00470A47" w14:paraId="238568DA" w14:textId="77777777" w:rsidTr="00FF5DFF">
        <w:trPr>
          <w:trHeight w:val="240"/>
          <w:jc w:val="center"/>
        </w:trPr>
        <w:tc>
          <w:tcPr>
            <w:tcW w:w="4876" w:type="dxa"/>
            <w:tcBorders>
              <w:top w:val="nil"/>
              <w:left w:val="nil"/>
              <w:bottom w:val="nil"/>
              <w:right w:val="nil"/>
            </w:tcBorders>
          </w:tcPr>
          <w:p w14:paraId="7346C1F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C8C0AC0" w14:textId="77777777" w:rsidR="00104614" w:rsidRPr="00470A47" w:rsidRDefault="00104614" w:rsidP="00FF5DFF">
            <w:pPr>
              <w:pStyle w:val="AmColumnHeading"/>
            </w:pPr>
            <w:r w:rsidRPr="00470A47">
              <w:t>Grozījums</w:t>
            </w:r>
          </w:p>
        </w:tc>
      </w:tr>
      <w:tr w:rsidR="00104614" w:rsidRPr="00470A47" w14:paraId="74F50FB0" w14:textId="77777777" w:rsidTr="00FF5DFF">
        <w:trPr>
          <w:jc w:val="center"/>
        </w:trPr>
        <w:tc>
          <w:tcPr>
            <w:tcW w:w="4876" w:type="dxa"/>
            <w:tcBorders>
              <w:top w:val="nil"/>
              <w:left w:val="nil"/>
              <w:bottom w:val="nil"/>
              <w:right w:val="nil"/>
            </w:tcBorders>
          </w:tcPr>
          <w:p w14:paraId="50144BD6" w14:textId="77777777" w:rsidR="00104614" w:rsidRPr="00470A47" w:rsidRDefault="00104614" w:rsidP="00FF5DFF">
            <w:pPr>
              <w:pStyle w:val="Normal6a"/>
            </w:pPr>
          </w:p>
        </w:tc>
        <w:tc>
          <w:tcPr>
            <w:tcW w:w="4876" w:type="dxa"/>
            <w:tcBorders>
              <w:top w:val="nil"/>
              <w:left w:val="nil"/>
              <w:bottom w:val="nil"/>
              <w:right w:val="nil"/>
            </w:tcBorders>
          </w:tcPr>
          <w:p w14:paraId="35AE2603" w14:textId="77777777" w:rsidR="00104614" w:rsidRPr="00470A47" w:rsidRDefault="00104614" w:rsidP="00FF5DFF">
            <w:pPr>
              <w:pStyle w:val="Normal6a"/>
            </w:pPr>
            <w:r w:rsidRPr="00470A47">
              <w:rPr>
                <w:b/>
                <w:i/>
              </w:rPr>
              <w:t>Bc.</w:t>
            </w:r>
            <w:r w:rsidRPr="00470A47">
              <w:tab/>
            </w:r>
            <w:r w:rsidRPr="00470A47">
              <w:rPr>
                <w:b/>
                <w:i/>
              </w:rPr>
              <w:t>tā kā, šķiet, ir būtiski, lai Eiropas Savienība pastiprinātu sadarbību ar visiem partneriem, tostarp Apvienoto Nāciju Organizāciju un tās aģentūrām, lai kopīgi virzītu ANO iekšējās reforma procesu un tādējādi nodrošinātu, ka Apvienoto Nāciju Organizācija arī turpmāk ir efektīva, rentabla un spējīga risināt šobrīd pieaugošās globālās problēmas;</w:t>
            </w:r>
          </w:p>
        </w:tc>
      </w:tr>
    </w:tbl>
    <w:p w14:paraId="7867C18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F785C24" w14:textId="77777777" w:rsidR="00104614" w:rsidRPr="00470A47" w:rsidRDefault="00104614" w:rsidP="00104614">
      <w:r w:rsidRPr="00470A47">
        <w:rPr>
          <w:rStyle w:val="HideTWBExt"/>
        </w:rPr>
        <w:t>&lt;/Amend&gt;</w:t>
      </w:r>
    </w:p>
    <w:p w14:paraId="48495B4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40</w:t>
      </w:r>
      <w:r w:rsidRPr="00470A47">
        <w:rPr>
          <w:rStyle w:val="HideTWBExt"/>
          <w:b w:val="0"/>
        </w:rPr>
        <w:t>&lt;/NumAm&gt;</w:t>
      </w:r>
    </w:p>
    <w:p w14:paraId="413E81BD"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1604012F" w14:textId="77777777" w:rsidR="00104614" w:rsidRPr="00470A47" w:rsidRDefault="00104614" w:rsidP="00104614">
      <w:pPr>
        <w:pStyle w:val="NormalBold"/>
      </w:pPr>
      <w:r w:rsidRPr="00470A47">
        <w:rPr>
          <w:rStyle w:val="HideTWBExt"/>
          <w:b w:val="0"/>
        </w:rPr>
        <w:t>&lt;/RepeatBlock-By&gt;</w:t>
      </w:r>
    </w:p>
    <w:p w14:paraId="32AE338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FFB9882" w14:textId="77777777" w:rsidR="00104614" w:rsidRPr="00470A47" w:rsidRDefault="00104614" w:rsidP="00104614">
      <w:pPr>
        <w:pStyle w:val="NormalBold"/>
      </w:pPr>
      <w:r w:rsidRPr="00470A47">
        <w:rPr>
          <w:rStyle w:val="HideTWBExt"/>
          <w:b w:val="0"/>
        </w:rPr>
        <w:t>&lt;Article&gt;</w:t>
      </w:r>
      <w:r w:rsidRPr="00470A47">
        <w:t>Bd apsvērums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9B52E3D" w14:textId="77777777" w:rsidTr="00FF5DFF">
        <w:trPr>
          <w:trHeight w:hRule="exact" w:val="240"/>
          <w:jc w:val="center"/>
        </w:trPr>
        <w:tc>
          <w:tcPr>
            <w:tcW w:w="9752" w:type="dxa"/>
            <w:gridSpan w:val="2"/>
            <w:tcBorders>
              <w:top w:val="nil"/>
              <w:left w:val="nil"/>
              <w:bottom w:val="nil"/>
              <w:right w:val="nil"/>
            </w:tcBorders>
          </w:tcPr>
          <w:p w14:paraId="5216A498" w14:textId="77777777" w:rsidR="00104614" w:rsidRPr="00470A47" w:rsidRDefault="00104614" w:rsidP="00FF5DFF"/>
        </w:tc>
      </w:tr>
      <w:tr w:rsidR="00104614" w:rsidRPr="00470A47" w14:paraId="1B677A72" w14:textId="77777777" w:rsidTr="00FF5DFF">
        <w:trPr>
          <w:trHeight w:val="240"/>
          <w:jc w:val="center"/>
        </w:trPr>
        <w:tc>
          <w:tcPr>
            <w:tcW w:w="4876" w:type="dxa"/>
            <w:tcBorders>
              <w:top w:val="nil"/>
              <w:left w:val="nil"/>
              <w:bottom w:val="nil"/>
              <w:right w:val="nil"/>
            </w:tcBorders>
          </w:tcPr>
          <w:p w14:paraId="46BBBDE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B70A49A" w14:textId="77777777" w:rsidR="00104614" w:rsidRPr="00470A47" w:rsidRDefault="00104614" w:rsidP="00FF5DFF">
            <w:pPr>
              <w:pStyle w:val="AmColumnHeading"/>
            </w:pPr>
            <w:r w:rsidRPr="00470A47">
              <w:t>Grozījums</w:t>
            </w:r>
          </w:p>
        </w:tc>
      </w:tr>
      <w:tr w:rsidR="00104614" w:rsidRPr="00470A47" w14:paraId="5E0C18BA" w14:textId="77777777" w:rsidTr="00FF5DFF">
        <w:trPr>
          <w:jc w:val="center"/>
        </w:trPr>
        <w:tc>
          <w:tcPr>
            <w:tcW w:w="4876" w:type="dxa"/>
            <w:tcBorders>
              <w:top w:val="nil"/>
              <w:left w:val="nil"/>
              <w:bottom w:val="nil"/>
              <w:right w:val="nil"/>
            </w:tcBorders>
          </w:tcPr>
          <w:p w14:paraId="6BD11A5D" w14:textId="77777777" w:rsidR="00104614" w:rsidRPr="00470A47" w:rsidRDefault="00104614" w:rsidP="00FF5DFF">
            <w:pPr>
              <w:pStyle w:val="Normal6a"/>
            </w:pPr>
          </w:p>
        </w:tc>
        <w:tc>
          <w:tcPr>
            <w:tcW w:w="4876" w:type="dxa"/>
            <w:tcBorders>
              <w:top w:val="nil"/>
              <w:left w:val="nil"/>
              <w:bottom w:val="nil"/>
              <w:right w:val="nil"/>
            </w:tcBorders>
          </w:tcPr>
          <w:p w14:paraId="4FED4F68" w14:textId="77777777" w:rsidR="00104614" w:rsidRPr="00470A47" w:rsidRDefault="00104614" w:rsidP="00FF5DFF">
            <w:pPr>
              <w:pStyle w:val="Normal6a"/>
            </w:pPr>
            <w:r w:rsidRPr="00470A47">
              <w:rPr>
                <w:b/>
                <w:i/>
              </w:rPr>
              <w:t>Bd.</w:t>
            </w:r>
            <w:r w:rsidRPr="00470A47">
              <w:tab/>
            </w:r>
            <w:r w:rsidRPr="00470A47">
              <w:rPr>
                <w:b/>
                <w:i/>
              </w:rPr>
              <w:t>tā kā Eiropas Parlamenta Ārlietu komiteja (AFET) cita starpā ir atbildīga par attiecībām ar Apvienoto Nāciju Organizāciju tās kompetencē esošajos jautājumos un par Savienības kopējās ārpolitikas un drošības politikas veicināšanu, īstenošanu un uzraudzību, arī apmainoties ar informāciju ar starptautiskajiem partneriem un izmantojot parlamentāro diplomātiju, un atzīstot, ka ANO Ģenerālās asamblejas ikgadējā sesija ir nozīmīgs daudzpusējs forums, lai virzītu ES ārpolitikas prioritātes un īstenotu parlamentāro uzraudzību; tā kā, ņemot vērā iepriekš izklāstīto, AFET komitejas regulāras misijas uz ANO Ģenerālās asamblejas sesijām atbalstītu šīs pilnvaras, ļaujot Eiropas Parlamentam sadarboties ar partneriem, stiprināt Eiropas Parlamenta lomu daudzpusējos jautājumos un uzturēt ES apņemšanos īstenot efektīvu un saskaņotu ārējo rīcību;</w:t>
            </w:r>
            <w:r w:rsidRPr="00470A47">
              <w:br/>
            </w:r>
            <w:r w:rsidRPr="00470A47">
              <w:br/>
            </w:r>
          </w:p>
        </w:tc>
      </w:tr>
    </w:tbl>
    <w:p w14:paraId="111D908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63D8526" w14:textId="77777777" w:rsidR="00104614" w:rsidRPr="00470A47" w:rsidRDefault="00104614" w:rsidP="00104614">
      <w:r w:rsidRPr="00470A47">
        <w:rPr>
          <w:rStyle w:val="HideTWBExt"/>
        </w:rPr>
        <w:t>&lt;/Amend&gt;</w:t>
      </w:r>
    </w:p>
    <w:p w14:paraId="73F2DE7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41</w:t>
      </w:r>
      <w:r w:rsidRPr="00470A47">
        <w:rPr>
          <w:rStyle w:val="HideTWBExt"/>
          <w:b w:val="0"/>
        </w:rPr>
        <w:t>&lt;/NumAm&gt;</w:t>
      </w:r>
    </w:p>
    <w:p w14:paraId="474D354D"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78029C1E"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172C203D" w14:textId="77777777" w:rsidR="00104614" w:rsidRPr="00470A47" w:rsidRDefault="00104614" w:rsidP="00104614">
      <w:pPr>
        <w:pStyle w:val="NormalBold"/>
      </w:pPr>
      <w:r w:rsidRPr="00470A47">
        <w:rPr>
          <w:rStyle w:val="HideTWBExt"/>
          <w:b w:val="0"/>
        </w:rPr>
        <w:t>&lt;/RepeatBlock-By&gt;</w:t>
      </w:r>
    </w:p>
    <w:p w14:paraId="12DD890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7DE5BE2" w14:textId="77777777" w:rsidR="00104614" w:rsidRPr="00470A47" w:rsidRDefault="00104614" w:rsidP="00104614">
      <w:pPr>
        <w:pStyle w:val="NormalBold"/>
      </w:pPr>
      <w:r w:rsidRPr="00470A47">
        <w:rPr>
          <w:rStyle w:val="HideTWBExt"/>
          <w:b w:val="0"/>
        </w:rPr>
        <w:t>&lt;Article&gt;</w:t>
      </w:r>
      <w:r w:rsidRPr="00470A47">
        <w:t>1. punkts – 1.a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67998D3" w14:textId="77777777" w:rsidTr="00FF5DFF">
        <w:trPr>
          <w:trHeight w:hRule="exact" w:val="240"/>
          <w:jc w:val="center"/>
        </w:trPr>
        <w:tc>
          <w:tcPr>
            <w:tcW w:w="9752" w:type="dxa"/>
            <w:gridSpan w:val="2"/>
            <w:tcBorders>
              <w:top w:val="nil"/>
              <w:left w:val="nil"/>
              <w:bottom w:val="nil"/>
              <w:right w:val="nil"/>
            </w:tcBorders>
          </w:tcPr>
          <w:p w14:paraId="0877C97E" w14:textId="77777777" w:rsidR="00104614" w:rsidRPr="00470A47" w:rsidRDefault="00104614" w:rsidP="00FF5DFF"/>
        </w:tc>
      </w:tr>
      <w:tr w:rsidR="00104614" w:rsidRPr="00470A47" w14:paraId="0B282ADF" w14:textId="77777777" w:rsidTr="00FF5DFF">
        <w:trPr>
          <w:trHeight w:val="240"/>
          <w:jc w:val="center"/>
        </w:trPr>
        <w:tc>
          <w:tcPr>
            <w:tcW w:w="4876" w:type="dxa"/>
            <w:tcBorders>
              <w:top w:val="nil"/>
              <w:left w:val="nil"/>
              <w:bottom w:val="nil"/>
              <w:right w:val="nil"/>
            </w:tcBorders>
          </w:tcPr>
          <w:p w14:paraId="31E8BD6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8B60D47" w14:textId="77777777" w:rsidR="00104614" w:rsidRPr="00470A47" w:rsidRDefault="00104614" w:rsidP="00FF5DFF">
            <w:pPr>
              <w:pStyle w:val="AmColumnHeading"/>
            </w:pPr>
            <w:r w:rsidRPr="00470A47">
              <w:t>Grozījums</w:t>
            </w:r>
          </w:p>
        </w:tc>
      </w:tr>
      <w:tr w:rsidR="00104614" w:rsidRPr="00470A47" w14:paraId="125DACEF" w14:textId="77777777" w:rsidTr="00FF5DFF">
        <w:trPr>
          <w:jc w:val="center"/>
        </w:trPr>
        <w:tc>
          <w:tcPr>
            <w:tcW w:w="4876" w:type="dxa"/>
            <w:tcBorders>
              <w:top w:val="nil"/>
              <w:left w:val="nil"/>
              <w:bottom w:val="nil"/>
              <w:right w:val="nil"/>
            </w:tcBorders>
          </w:tcPr>
          <w:p w14:paraId="1F016AD4" w14:textId="77777777" w:rsidR="00104614" w:rsidRPr="00470A47" w:rsidRDefault="00104614" w:rsidP="00FF5DFF">
            <w:pPr>
              <w:pStyle w:val="Normal6a"/>
            </w:pPr>
          </w:p>
        </w:tc>
        <w:tc>
          <w:tcPr>
            <w:tcW w:w="4876" w:type="dxa"/>
            <w:tcBorders>
              <w:top w:val="nil"/>
              <w:left w:val="nil"/>
              <w:bottom w:val="nil"/>
              <w:right w:val="nil"/>
            </w:tcBorders>
          </w:tcPr>
          <w:p w14:paraId="146C1B3D" w14:textId="77777777" w:rsidR="00104614" w:rsidRPr="00470A47" w:rsidRDefault="00104614" w:rsidP="00FF5DFF">
            <w:pPr>
              <w:pStyle w:val="Normal6a"/>
            </w:pPr>
            <w:r w:rsidRPr="00470A47">
              <w:rPr>
                <w:b/>
                <w:i/>
              </w:rPr>
              <w:t>noraidīt konfrontāciju, balstoties uz ietekmes sfēru doktrīnām, kuras izmanto kāda vara; atkārtoti apstiprināt, ka šādas pieejas neatbilst valstu suverēnās vienlīdzības, neiejaukšanās un pašnoteikšanās principiem, kas apstiprinātu Apvienoto Nāciju Organizācijas Statūtos;</w:t>
            </w:r>
          </w:p>
        </w:tc>
      </w:tr>
    </w:tbl>
    <w:p w14:paraId="2EC0020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71A78AC" w14:textId="77777777" w:rsidR="00104614" w:rsidRPr="00470A47" w:rsidRDefault="00104614" w:rsidP="00104614">
      <w:r w:rsidRPr="00470A47">
        <w:rPr>
          <w:rStyle w:val="HideTWBExt"/>
        </w:rPr>
        <w:t>&lt;/Amend&gt;</w:t>
      </w:r>
    </w:p>
    <w:p w14:paraId="38BA43F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42</w:t>
      </w:r>
      <w:r w:rsidRPr="00470A47">
        <w:rPr>
          <w:rStyle w:val="HideTWBExt"/>
          <w:b w:val="0"/>
        </w:rPr>
        <w:t>&lt;/NumAm&gt;</w:t>
      </w:r>
    </w:p>
    <w:p w14:paraId="5CCF2EAE"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133EA706"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659A548A" w14:textId="77777777" w:rsidR="00104614" w:rsidRPr="00470A47" w:rsidRDefault="00104614" w:rsidP="00104614">
      <w:pPr>
        <w:pStyle w:val="NormalBold"/>
      </w:pPr>
      <w:r w:rsidRPr="00470A47">
        <w:rPr>
          <w:rStyle w:val="HideTWBExt"/>
          <w:b w:val="0"/>
        </w:rPr>
        <w:t>&lt;/RepeatBlock-By&gt;</w:t>
      </w:r>
    </w:p>
    <w:p w14:paraId="6CAA174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44C2D9A" w14:textId="77777777" w:rsidR="00104614" w:rsidRPr="00470A47" w:rsidRDefault="00104614" w:rsidP="00104614">
      <w:pPr>
        <w:pStyle w:val="NormalBold"/>
      </w:pPr>
      <w:r w:rsidRPr="00470A47">
        <w:rPr>
          <w:rStyle w:val="HideTWBExt"/>
          <w:b w:val="0"/>
        </w:rPr>
        <w:t>&lt;Article&gt;</w:t>
      </w:r>
      <w:r w:rsidRPr="00470A47">
        <w:t>1. punkts – 1.b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B1B2DF4" w14:textId="77777777" w:rsidTr="00FF5DFF">
        <w:trPr>
          <w:trHeight w:hRule="exact" w:val="240"/>
          <w:jc w:val="center"/>
        </w:trPr>
        <w:tc>
          <w:tcPr>
            <w:tcW w:w="9752" w:type="dxa"/>
            <w:gridSpan w:val="2"/>
            <w:tcBorders>
              <w:top w:val="nil"/>
              <w:left w:val="nil"/>
              <w:bottom w:val="nil"/>
              <w:right w:val="nil"/>
            </w:tcBorders>
          </w:tcPr>
          <w:p w14:paraId="097E3DF2" w14:textId="77777777" w:rsidR="00104614" w:rsidRPr="00470A47" w:rsidRDefault="00104614" w:rsidP="00FF5DFF"/>
        </w:tc>
      </w:tr>
      <w:tr w:rsidR="00104614" w:rsidRPr="00470A47" w14:paraId="3663B268" w14:textId="77777777" w:rsidTr="00FF5DFF">
        <w:trPr>
          <w:trHeight w:val="240"/>
          <w:jc w:val="center"/>
        </w:trPr>
        <w:tc>
          <w:tcPr>
            <w:tcW w:w="4876" w:type="dxa"/>
            <w:tcBorders>
              <w:top w:val="nil"/>
              <w:left w:val="nil"/>
              <w:bottom w:val="nil"/>
              <w:right w:val="nil"/>
            </w:tcBorders>
          </w:tcPr>
          <w:p w14:paraId="6CBEB69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B6FAD99" w14:textId="77777777" w:rsidR="00104614" w:rsidRPr="00470A47" w:rsidRDefault="00104614" w:rsidP="00FF5DFF">
            <w:pPr>
              <w:pStyle w:val="AmColumnHeading"/>
            </w:pPr>
            <w:r w:rsidRPr="00470A47">
              <w:t>Grozījums</w:t>
            </w:r>
          </w:p>
        </w:tc>
      </w:tr>
      <w:tr w:rsidR="00104614" w:rsidRPr="00470A47" w14:paraId="0A495845" w14:textId="77777777" w:rsidTr="00FF5DFF">
        <w:trPr>
          <w:jc w:val="center"/>
        </w:trPr>
        <w:tc>
          <w:tcPr>
            <w:tcW w:w="4876" w:type="dxa"/>
            <w:tcBorders>
              <w:top w:val="nil"/>
              <w:left w:val="nil"/>
              <w:bottom w:val="nil"/>
              <w:right w:val="nil"/>
            </w:tcBorders>
          </w:tcPr>
          <w:p w14:paraId="29C001F2" w14:textId="77777777" w:rsidR="00104614" w:rsidRPr="00470A47" w:rsidRDefault="00104614" w:rsidP="00FF5DFF">
            <w:pPr>
              <w:pStyle w:val="Normal6a"/>
            </w:pPr>
          </w:p>
        </w:tc>
        <w:tc>
          <w:tcPr>
            <w:tcW w:w="4876" w:type="dxa"/>
            <w:tcBorders>
              <w:top w:val="nil"/>
              <w:left w:val="nil"/>
              <w:bottom w:val="nil"/>
              <w:right w:val="nil"/>
            </w:tcBorders>
          </w:tcPr>
          <w:p w14:paraId="4617634D" w14:textId="77777777" w:rsidR="00104614" w:rsidRPr="00470A47" w:rsidRDefault="00104614" w:rsidP="00FF5DFF">
            <w:pPr>
              <w:pStyle w:val="Normal6a"/>
            </w:pPr>
            <w:r w:rsidRPr="00470A47">
              <w:rPr>
                <w:b/>
                <w:i/>
              </w:rPr>
              <w:t>paust dziļas bažas par Amerikas Savienoto Valstu vienpusējiem lēmumiem izstāties no starptautiskām organizācijām, nolīgumiem un daudzpusējām sistēmām vai apturēt dalību tajos, it sevišķi kad šādi lēmumi novājina starptautisko sadarbību būtiskos jautājumos, piemēram, miers un drošība, globālā veselība, tirdzniecība, klimats vai cilvēktiesības;</w:t>
            </w:r>
          </w:p>
        </w:tc>
      </w:tr>
    </w:tbl>
    <w:p w14:paraId="3ACBF3A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D4E59E7" w14:textId="77777777" w:rsidR="00104614" w:rsidRPr="00470A47" w:rsidRDefault="00104614" w:rsidP="00104614">
      <w:r w:rsidRPr="00470A47">
        <w:rPr>
          <w:rStyle w:val="HideTWBExt"/>
        </w:rPr>
        <w:t>&lt;/Amend&gt;</w:t>
      </w:r>
    </w:p>
    <w:p w14:paraId="1E4EB84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43</w:t>
      </w:r>
      <w:r w:rsidRPr="00470A47">
        <w:rPr>
          <w:rStyle w:val="HideTWBExt"/>
          <w:b w:val="0"/>
        </w:rPr>
        <w:t>&lt;/NumAm&gt;</w:t>
      </w:r>
    </w:p>
    <w:p w14:paraId="4CFFECCF" w14:textId="77777777" w:rsidR="00104614" w:rsidRPr="00470A47" w:rsidRDefault="00104614" w:rsidP="00104614">
      <w:pPr>
        <w:pStyle w:val="NormalBold"/>
      </w:pPr>
      <w:r w:rsidRPr="00470A47">
        <w:rPr>
          <w:rStyle w:val="HideTWBExt"/>
          <w:b w:val="0"/>
        </w:rPr>
        <w:t>&lt;RepeatBlock-By&gt;&lt;Members&gt;</w:t>
      </w:r>
      <w:r w:rsidRPr="00470A47">
        <w:t>Christophe Gomart</w:t>
      </w:r>
      <w:r w:rsidRPr="00470A47">
        <w:rPr>
          <w:rStyle w:val="HideTWBExt"/>
          <w:b w:val="0"/>
        </w:rPr>
        <w:t>&lt;/Members&gt;</w:t>
      </w:r>
    </w:p>
    <w:p w14:paraId="112C8E74" w14:textId="77777777" w:rsidR="00104614" w:rsidRPr="00470A47" w:rsidRDefault="00104614" w:rsidP="00104614">
      <w:pPr>
        <w:pStyle w:val="NormalBold"/>
      </w:pPr>
      <w:r w:rsidRPr="00470A47">
        <w:rPr>
          <w:rStyle w:val="HideTWBExt"/>
          <w:b w:val="0"/>
        </w:rPr>
        <w:t>&lt;/RepeatBlock-By&gt;</w:t>
      </w:r>
    </w:p>
    <w:p w14:paraId="7561B60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0912C18" w14:textId="77777777" w:rsidR="00104614" w:rsidRPr="00470A47" w:rsidRDefault="00104614" w:rsidP="00104614">
      <w:pPr>
        <w:pStyle w:val="NormalBold"/>
      </w:pPr>
      <w:r w:rsidRPr="00470A47">
        <w:rPr>
          <w:rStyle w:val="HideTWBExt"/>
          <w:b w:val="0"/>
        </w:rPr>
        <w:t>&lt;Article&gt;</w:t>
      </w:r>
      <w:r w:rsidRPr="00470A47">
        <w:t>1. punkts – a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4D571BF" w14:textId="77777777" w:rsidTr="00FF5DFF">
        <w:trPr>
          <w:trHeight w:hRule="exact" w:val="240"/>
          <w:jc w:val="center"/>
        </w:trPr>
        <w:tc>
          <w:tcPr>
            <w:tcW w:w="9752" w:type="dxa"/>
            <w:gridSpan w:val="2"/>
            <w:tcBorders>
              <w:top w:val="nil"/>
              <w:left w:val="nil"/>
              <w:bottom w:val="nil"/>
              <w:right w:val="nil"/>
            </w:tcBorders>
          </w:tcPr>
          <w:p w14:paraId="1C5570CF" w14:textId="77777777" w:rsidR="00104614" w:rsidRPr="00470A47" w:rsidRDefault="00104614" w:rsidP="00FF5DFF"/>
        </w:tc>
      </w:tr>
      <w:tr w:rsidR="00104614" w:rsidRPr="00470A47" w14:paraId="69C85783" w14:textId="77777777" w:rsidTr="00FF5DFF">
        <w:trPr>
          <w:trHeight w:val="240"/>
          <w:jc w:val="center"/>
        </w:trPr>
        <w:tc>
          <w:tcPr>
            <w:tcW w:w="4876" w:type="dxa"/>
            <w:tcBorders>
              <w:top w:val="nil"/>
              <w:left w:val="nil"/>
              <w:bottom w:val="nil"/>
              <w:right w:val="nil"/>
            </w:tcBorders>
          </w:tcPr>
          <w:p w14:paraId="5B7956D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906827A" w14:textId="77777777" w:rsidR="00104614" w:rsidRPr="00470A47" w:rsidRDefault="00104614" w:rsidP="00FF5DFF">
            <w:pPr>
              <w:pStyle w:val="AmColumnHeading"/>
            </w:pPr>
            <w:r w:rsidRPr="00470A47">
              <w:t>Grozījums</w:t>
            </w:r>
          </w:p>
        </w:tc>
      </w:tr>
      <w:tr w:rsidR="00104614" w:rsidRPr="00470A47" w14:paraId="0466A3D5" w14:textId="77777777" w:rsidTr="00FF5DFF">
        <w:trPr>
          <w:jc w:val="center"/>
        </w:trPr>
        <w:tc>
          <w:tcPr>
            <w:tcW w:w="4876" w:type="dxa"/>
            <w:tcBorders>
              <w:top w:val="nil"/>
              <w:left w:val="nil"/>
              <w:bottom w:val="nil"/>
              <w:right w:val="nil"/>
            </w:tcBorders>
          </w:tcPr>
          <w:p w14:paraId="45D22A96"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p>
        </w:tc>
        <w:tc>
          <w:tcPr>
            <w:tcW w:w="4876" w:type="dxa"/>
            <w:tcBorders>
              <w:top w:val="nil"/>
              <w:left w:val="nil"/>
              <w:bottom w:val="nil"/>
              <w:right w:val="nil"/>
            </w:tcBorders>
          </w:tcPr>
          <w:p w14:paraId="2AB888D9" w14:textId="77777777" w:rsidR="00104614" w:rsidRPr="00470A47" w:rsidRDefault="00104614" w:rsidP="00FF5DFF">
            <w:pPr>
              <w:pStyle w:val="Normal6a"/>
            </w:pPr>
            <w:r w:rsidRPr="00470A47">
              <w:t>a)</w:t>
            </w:r>
            <w:r w:rsidRPr="00470A47">
              <w:tab/>
              <w:t xml:space="preserve">turpināt atbalstīt efektīvu daudzpusējo starptautisko sistēmu, kuras centrālais elements ir ANO, </w:t>
            </w:r>
            <w:r w:rsidRPr="00470A47">
              <w:rPr>
                <w:b/>
                <w:bCs/>
                <w:i/>
                <w:iCs/>
              </w:rPr>
              <w:t>vienlaikus, ja tas ir lietderīgāk, dodot priekšroku Eiropas Savienības divpusējām attiecībām ar trešām valstīm, lai galvenā prioritāte būtu efektivitāte, kā arī</w:t>
            </w:r>
            <w:r w:rsidRPr="00470A47">
              <w:t xml:space="preserve"> virzīt un aizstāvēt starptautiskās tiesības un ievērot ANO Statūtu noteikumus un principus, tostarp suverenitātes, teritoriālās integritātes, politiskās neatkarības, pašnoteikšanās un cilvēktiesību un pamatbrīvību aizsardzības principus;</w:t>
            </w:r>
          </w:p>
        </w:tc>
      </w:tr>
    </w:tbl>
    <w:p w14:paraId="70A7E24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73A12EC2" w14:textId="77777777" w:rsidR="00104614" w:rsidRPr="00470A47" w:rsidRDefault="00104614" w:rsidP="00104614">
      <w:r w:rsidRPr="00470A47">
        <w:rPr>
          <w:rStyle w:val="HideTWBExt"/>
        </w:rPr>
        <w:t>&lt;/Amend&gt;</w:t>
      </w:r>
    </w:p>
    <w:p w14:paraId="4FFC4CC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44</w:t>
      </w:r>
      <w:r w:rsidRPr="00470A47">
        <w:rPr>
          <w:rStyle w:val="HideTWBExt"/>
          <w:b w:val="0"/>
        </w:rPr>
        <w:t>&lt;/NumAm&gt;</w:t>
      </w:r>
    </w:p>
    <w:p w14:paraId="1D1A86B3"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1DAE460A" w14:textId="77777777" w:rsidR="00104614" w:rsidRPr="00470A47" w:rsidRDefault="00104614" w:rsidP="00104614">
      <w:pPr>
        <w:pStyle w:val="NormalBold"/>
      </w:pPr>
      <w:r w:rsidRPr="00470A47">
        <w:rPr>
          <w:rStyle w:val="HideTWBExt"/>
          <w:b w:val="0"/>
        </w:rPr>
        <w:t>&lt;/RepeatBlock-By&gt;</w:t>
      </w:r>
    </w:p>
    <w:p w14:paraId="41C1AC4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DFACD93" w14:textId="77777777" w:rsidR="00104614" w:rsidRPr="00470A47" w:rsidRDefault="00104614" w:rsidP="00104614">
      <w:pPr>
        <w:pStyle w:val="NormalBold"/>
      </w:pPr>
      <w:r w:rsidRPr="00470A47">
        <w:rPr>
          <w:rStyle w:val="HideTWBExt"/>
          <w:b w:val="0"/>
        </w:rPr>
        <w:t>&lt;Article&gt;</w:t>
      </w:r>
      <w:r w:rsidRPr="00470A47">
        <w:t>1. punkts – a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A51EF5B" w14:textId="77777777" w:rsidTr="00FF5DFF">
        <w:trPr>
          <w:trHeight w:hRule="exact" w:val="240"/>
          <w:jc w:val="center"/>
        </w:trPr>
        <w:tc>
          <w:tcPr>
            <w:tcW w:w="9752" w:type="dxa"/>
            <w:gridSpan w:val="2"/>
            <w:tcBorders>
              <w:top w:val="nil"/>
              <w:left w:val="nil"/>
              <w:bottom w:val="nil"/>
              <w:right w:val="nil"/>
            </w:tcBorders>
          </w:tcPr>
          <w:p w14:paraId="59AD5991" w14:textId="77777777" w:rsidR="00104614" w:rsidRPr="00470A47" w:rsidRDefault="00104614" w:rsidP="00FF5DFF"/>
        </w:tc>
      </w:tr>
      <w:tr w:rsidR="00104614" w:rsidRPr="00470A47" w14:paraId="11425AFF" w14:textId="77777777" w:rsidTr="00FF5DFF">
        <w:trPr>
          <w:trHeight w:val="240"/>
          <w:jc w:val="center"/>
        </w:trPr>
        <w:tc>
          <w:tcPr>
            <w:tcW w:w="4876" w:type="dxa"/>
            <w:tcBorders>
              <w:top w:val="nil"/>
              <w:left w:val="nil"/>
              <w:bottom w:val="nil"/>
              <w:right w:val="nil"/>
            </w:tcBorders>
          </w:tcPr>
          <w:p w14:paraId="6458748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07B9CFD" w14:textId="77777777" w:rsidR="00104614" w:rsidRPr="00470A47" w:rsidRDefault="00104614" w:rsidP="00FF5DFF">
            <w:pPr>
              <w:pStyle w:val="AmColumnHeading"/>
            </w:pPr>
            <w:r w:rsidRPr="00470A47">
              <w:t>Grozījums</w:t>
            </w:r>
          </w:p>
        </w:tc>
      </w:tr>
      <w:tr w:rsidR="00104614" w:rsidRPr="00470A47" w14:paraId="1D74A230" w14:textId="77777777" w:rsidTr="00FF5DFF">
        <w:trPr>
          <w:jc w:val="center"/>
        </w:trPr>
        <w:tc>
          <w:tcPr>
            <w:tcW w:w="4876" w:type="dxa"/>
            <w:tcBorders>
              <w:top w:val="nil"/>
              <w:left w:val="nil"/>
              <w:bottom w:val="nil"/>
              <w:right w:val="nil"/>
            </w:tcBorders>
          </w:tcPr>
          <w:p w14:paraId="39A9AE3F"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p>
        </w:tc>
        <w:tc>
          <w:tcPr>
            <w:tcW w:w="4876" w:type="dxa"/>
            <w:tcBorders>
              <w:top w:val="nil"/>
              <w:left w:val="nil"/>
              <w:bottom w:val="nil"/>
              <w:right w:val="nil"/>
            </w:tcBorders>
          </w:tcPr>
          <w:p w14:paraId="3D8E76E9" w14:textId="77777777" w:rsidR="00104614" w:rsidRPr="00470A47" w:rsidRDefault="00104614" w:rsidP="00FF5DFF">
            <w:pPr>
              <w:pStyle w:val="Normal6a"/>
            </w:pPr>
            <w:r w:rsidRPr="00470A47">
              <w:t>a)</w:t>
            </w:r>
            <w:r w:rsidRPr="00470A47">
              <w:tab/>
              <w:t xml:space="preserve">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 </w:t>
            </w:r>
            <w:r w:rsidRPr="00470A47">
              <w:rPr>
                <w:b/>
                <w:i/>
              </w:rPr>
              <w:t>stingri iebilst pret vienpusēju rīcību, piespiedu diplomātiju un jebkuras valsts, neatkarīgi no tās ekonomiskās ietekmes, mēģinājumiem iedragāt daudzpusējas iestādes un globālo stabilitāti šauru valsts interešu nolūkā; un aicināt efektīvi piemērot un stiprināt ES Bloķēšanas statūtu, lai aizsargātu starptautisku tiesu iestāžu, it sevišķi SKT un Starptautiskās Tiesas, neatkarību un darbību;</w:t>
            </w:r>
          </w:p>
        </w:tc>
      </w:tr>
    </w:tbl>
    <w:p w14:paraId="1E7EC13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FC804AB" w14:textId="77777777" w:rsidR="00104614" w:rsidRPr="00470A47" w:rsidRDefault="00104614" w:rsidP="00104614">
      <w:r w:rsidRPr="00470A47">
        <w:rPr>
          <w:rStyle w:val="HideTWBExt"/>
        </w:rPr>
        <w:t>&lt;/Amend&gt;</w:t>
      </w:r>
    </w:p>
    <w:p w14:paraId="7721CF5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45</w:t>
      </w:r>
      <w:r w:rsidRPr="00470A47">
        <w:rPr>
          <w:rStyle w:val="HideTWBExt"/>
          <w:b w:val="0"/>
        </w:rPr>
        <w:t>&lt;/NumAm&gt;</w:t>
      </w:r>
    </w:p>
    <w:p w14:paraId="671CDF8D"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59B90A0D" w14:textId="77777777" w:rsidR="00104614" w:rsidRPr="00470A47" w:rsidRDefault="00104614" w:rsidP="00104614">
      <w:pPr>
        <w:pStyle w:val="NormalBold"/>
      </w:pPr>
      <w:r w:rsidRPr="00470A47">
        <w:rPr>
          <w:rStyle w:val="HideTWBExt"/>
          <w:b w:val="0"/>
        </w:rPr>
        <w:t>&lt;/RepeatBlock-By&gt;</w:t>
      </w:r>
    </w:p>
    <w:p w14:paraId="2AC368C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59805F2" w14:textId="77777777" w:rsidR="00104614" w:rsidRPr="00470A47" w:rsidRDefault="00104614" w:rsidP="00104614">
      <w:pPr>
        <w:pStyle w:val="NormalBold"/>
      </w:pPr>
      <w:r w:rsidRPr="00470A47">
        <w:rPr>
          <w:rStyle w:val="HideTWBExt"/>
          <w:b w:val="0"/>
        </w:rPr>
        <w:t>&lt;Article&gt;</w:t>
      </w:r>
      <w:r w:rsidRPr="00470A47">
        <w:t>1. punkts – a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D1AC4CD" w14:textId="77777777" w:rsidTr="00FF5DFF">
        <w:trPr>
          <w:trHeight w:hRule="exact" w:val="240"/>
          <w:jc w:val="center"/>
        </w:trPr>
        <w:tc>
          <w:tcPr>
            <w:tcW w:w="9752" w:type="dxa"/>
            <w:gridSpan w:val="2"/>
            <w:tcBorders>
              <w:top w:val="nil"/>
              <w:left w:val="nil"/>
              <w:bottom w:val="nil"/>
              <w:right w:val="nil"/>
            </w:tcBorders>
          </w:tcPr>
          <w:p w14:paraId="5428D25B" w14:textId="77777777" w:rsidR="00104614" w:rsidRPr="00470A47" w:rsidRDefault="00104614" w:rsidP="00FF5DFF"/>
        </w:tc>
      </w:tr>
      <w:tr w:rsidR="00104614" w:rsidRPr="00470A47" w14:paraId="4E50086A" w14:textId="77777777" w:rsidTr="00FF5DFF">
        <w:trPr>
          <w:trHeight w:val="240"/>
          <w:jc w:val="center"/>
        </w:trPr>
        <w:tc>
          <w:tcPr>
            <w:tcW w:w="4876" w:type="dxa"/>
            <w:tcBorders>
              <w:top w:val="nil"/>
              <w:left w:val="nil"/>
              <w:bottom w:val="nil"/>
              <w:right w:val="nil"/>
            </w:tcBorders>
          </w:tcPr>
          <w:p w14:paraId="46FCBAD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898F085" w14:textId="77777777" w:rsidR="00104614" w:rsidRPr="00470A47" w:rsidRDefault="00104614" w:rsidP="00FF5DFF">
            <w:pPr>
              <w:pStyle w:val="AmColumnHeading"/>
            </w:pPr>
            <w:r w:rsidRPr="00470A47">
              <w:t>Grozījums</w:t>
            </w:r>
          </w:p>
        </w:tc>
      </w:tr>
      <w:tr w:rsidR="00104614" w:rsidRPr="00470A47" w14:paraId="0C445089" w14:textId="77777777" w:rsidTr="00FF5DFF">
        <w:trPr>
          <w:jc w:val="center"/>
        </w:trPr>
        <w:tc>
          <w:tcPr>
            <w:tcW w:w="4876" w:type="dxa"/>
            <w:tcBorders>
              <w:top w:val="nil"/>
              <w:left w:val="nil"/>
              <w:bottom w:val="nil"/>
              <w:right w:val="nil"/>
            </w:tcBorders>
          </w:tcPr>
          <w:p w14:paraId="6F5FAC23"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p>
        </w:tc>
        <w:tc>
          <w:tcPr>
            <w:tcW w:w="4876" w:type="dxa"/>
            <w:tcBorders>
              <w:top w:val="nil"/>
              <w:left w:val="nil"/>
              <w:bottom w:val="nil"/>
              <w:right w:val="nil"/>
            </w:tcBorders>
          </w:tcPr>
          <w:p w14:paraId="445BAE8E" w14:textId="77777777" w:rsidR="00104614" w:rsidRPr="00470A47" w:rsidRDefault="00104614" w:rsidP="00FF5DFF">
            <w:pPr>
              <w:pStyle w:val="Normal6a"/>
            </w:pPr>
            <w:r w:rsidRPr="00470A47">
              <w:t>a)</w:t>
            </w:r>
            <w:r w:rsidRPr="00470A47">
              <w:tab/>
              <w:t xml:space="preserve">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 </w:t>
            </w:r>
            <w:r w:rsidRPr="00470A47">
              <w:rPr>
                <w:b/>
                <w:i/>
              </w:rPr>
              <w:t>atturēties no paralēlu struktūru izveides, kuras dublē ANO pilnvaras vai funkcionē kā Apvienoto Nāciju Organizācijas aizstājējs;</w:t>
            </w:r>
          </w:p>
        </w:tc>
      </w:tr>
    </w:tbl>
    <w:p w14:paraId="33D24E2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60D9C84" w14:textId="77777777" w:rsidR="00104614" w:rsidRPr="00470A47" w:rsidRDefault="00104614" w:rsidP="00104614">
      <w:r w:rsidRPr="00470A47">
        <w:rPr>
          <w:rStyle w:val="HideTWBExt"/>
        </w:rPr>
        <w:t>&lt;/Amend&gt;</w:t>
      </w:r>
    </w:p>
    <w:p w14:paraId="1068EEC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46</w:t>
      </w:r>
      <w:r w:rsidRPr="00470A47">
        <w:rPr>
          <w:rStyle w:val="HideTWBExt"/>
          <w:b w:val="0"/>
        </w:rPr>
        <w:t>&lt;/NumAm&gt;</w:t>
      </w:r>
    </w:p>
    <w:p w14:paraId="249DDF8D"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5795FD16" w14:textId="77777777" w:rsidR="00104614" w:rsidRPr="00470A47" w:rsidRDefault="00104614" w:rsidP="00104614">
      <w:pPr>
        <w:pStyle w:val="NormalBold"/>
      </w:pPr>
      <w:r w:rsidRPr="00470A47">
        <w:rPr>
          <w:rStyle w:val="HideTWBExt"/>
          <w:b w:val="0"/>
        </w:rPr>
        <w:t>&lt;/RepeatBlock-By&gt;</w:t>
      </w:r>
    </w:p>
    <w:p w14:paraId="301B1F2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B8776DC" w14:textId="77777777" w:rsidR="00104614" w:rsidRPr="00470A47" w:rsidRDefault="00104614" w:rsidP="00104614">
      <w:pPr>
        <w:pStyle w:val="NormalBold"/>
      </w:pPr>
      <w:r w:rsidRPr="00470A47">
        <w:rPr>
          <w:rStyle w:val="HideTWBExt"/>
          <w:b w:val="0"/>
        </w:rPr>
        <w:t>&lt;Article&gt;</w:t>
      </w:r>
      <w:r w:rsidRPr="00470A47">
        <w:t>1. punkts – a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ED639F6" w14:textId="77777777" w:rsidTr="00FF5DFF">
        <w:trPr>
          <w:trHeight w:hRule="exact" w:val="240"/>
          <w:jc w:val="center"/>
        </w:trPr>
        <w:tc>
          <w:tcPr>
            <w:tcW w:w="9752" w:type="dxa"/>
            <w:gridSpan w:val="2"/>
            <w:tcBorders>
              <w:top w:val="nil"/>
              <w:left w:val="nil"/>
              <w:bottom w:val="nil"/>
              <w:right w:val="nil"/>
            </w:tcBorders>
          </w:tcPr>
          <w:p w14:paraId="36E79F47" w14:textId="77777777" w:rsidR="00104614" w:rsidRPr="00470A47" w:rsidRDefault="00104614" w:rsidP="00FF5DFF"/>
        </w:tc>
      </w:tr>
      <w:tr w:rsidR="00104614" w:rsidRPr="00470A47" w14:paraId="1ADC0C97" w14:textId="77777777" w:rsidTr="00FF5DFF">
        <w:trPr>
          <w:trHeight w:val="240"/>
          <w:jc w:val="center"/>
        </w:trPr>
        <w:tc>
          <w:tcPr>
            <w:tcW w:w="4876" w:type="dxa"/>
            <w:tcBorders>
              <w:top w:val="nil"/>
              <w:left w:val="nil"/>
              <w:bottom w:val="nil"/>
              <w:right w:val="nil"/>
            </w:tcBorders>
          </w:tcPr>
          <w:p w14:paraId="2B7A840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62815E1" w14:textId="77777777" w:rsidR="00104614" w:rsidRPr="00470A47" w:rsidRDefault="00104614" w:rsidP="00FF5DFF">
            <w:pPr>
              <w:pStyle w:val="AmColumnHeading"/>
            </w:pPr>
            <w:r w:rsidRPr="00470A47">
              <w:t>Grozījums</w:t>
            </w:r>
          </w:p>
        </w:tc>
      </w:tr>
      <w:tr w:rsidR="00104614" w:rsidRPr="00470A47" w14:paraId="7BD701AF" w14:textId="77777777" w:rsidTr="00FF5DFF">
        <w:trPr>
          <w:jc w:val="center"/>
        </w:trPr>
        <w:tc>
          <w:tcPr>
            <w:tcW w:w="4876" w:type="dxa"/>
            <w:tcBorders>
              <w:top w:val="nil"/>
              <w:left w:val="nil"/>
              <w:bottom w:val="nil"/>
              <w:right w:val="nil"/>
            </w:tcBorders>
          </w:tcPr>
          <w:p w14:paraId="06DBCB02"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p>
        </w:tc>
        <w:tc>
          <w:tcPr>
            <w:tcW w:w="4876" w:type="dxa"/>
            <w:tcBorders>
              <w:top w:val="nil"/>
              <w:left w:val="nil"/>
              <w:bottom w:val="nil"/>
              <w:right w:val="nil"/>
            </w:tcBorders>
          </w:tcPr>
          <w:p w14:paraId="3907D083" w14:textId="77777777" w:rsidR="00104614" w:rsidRPr="00470A47" w:rsidRDefault="00104614" w:rsidP="00FF5DFF">
            <w:pPr>
              <w:pStyle w:val="Normal6a"/>
            </w:pPr>
            <w:r w:rsidRPr="00470A47">
              <w:t>a)</w:t>
            </w:r>
            <w:r w:rsidRPr="00470A47">
              <w:tab/>
              <w:t xml:space="preserve">turpināt atbalstīt efektīvu daudzpusējo starptautisko sistēmu, </w:t>
            </w:r>
            <w:r w:rsidRPr="00470A47">
              <w:rPr>
                <w:b/>
                <w:i/>
              </w:rPr>
              <w:t xml:space="preserve">kurā tiesību akti un normas ir spēcīgākas par konfliktu un </w:t>
            </w:r>
            <w:r w:rsidRPr="00470A47">
              <w:t>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r w:rsidRPr="00470A47">
              <w:rPr>
                <w:b/>
                <w:i/>
              </w:rPr>
              <w:t>, kā arī pretoties centieniem to iedragāt vai tai kaitēt</w:t>
            </w:r>
            <w:r w:rsidRPr="00470A47">
              <w:t>;</w:t>
            </w:r>
          </w:p>
        </w:tc>
      </w:tr>
    </w:tbl>
    <w:p w14:paraId="02689D7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26CF675" w14:textId="77777777" w:rsidR="00104614" w:rsidRPr="00470A47" w:rsidRDefault="00104614" w:rsidP="00104614">
      <w:r w:rsidRPr="00470A47">
        <w:rPr>
          <w:rStyle w:val="HideTWBExt"/>
        </w:rPr>
        <w:t>&lt;/Amend&gt;</w:t>
      </w:r>
    </w:p>
    <w:p w14:paraId="10AF047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47</w:t>
      </w:r>
      <w:r w:rsidRPr="00470A47">
        <w:rPr>
          <w:rStyle w:val="HideTWBExt"/>
          <w:b w:val="0"/>
        </w:rPr>
        <w:t>&lt;/NumAm&gt;</w:t>
      </w:r>
    </w:p>
    <w:p w14:paraId="254A10D5" w14:textId="77777777" w:rsidR="00104614" w:rsidRPr="00470A47" w:rsidRDefault="00104614" w:rsidP="00104614">
      <w:pPr>
        <w:pStyle w:val="NormalBold"/>
      </w:pPr>
      <w:r w:rsidRPr="00470A47">
        <w:rPr>
          <w:rStyle w:val="HideTWBExt"/>
          <w:b w:val="0"/>
        </w:rPr>
        <w:t>&lt;RepeatBlock-By&gt;&lt;Members&gt;</w:t>
      </w:r>
      <w:r w:rsidRPr="00470A47">
        <w:t>Geadis Geadi</w:t>
      </w:r>
      <w:r w:rsidRPr="00470A47">
        <w:rPr>
          <w:rStyle w:val="HideTWBExt"/>
          <w:b w:val="0"/>
        </w:rPr>
        <w:t>&lt;/Members&gt;</w:t>
      </w:r>
    </w:p>
    <w:p w14:paraId="2574948C" w14:textId="77777777" w:rsidR="00104614" w:rsidRPr="00470A47" w:rsidRDefault="00104614" w:rsidP="00104614">
      <w:pPr>
        <w:pStyle w:val="NormalBold"/>
      </w:pPr>
      <w:r w:rsidRPr="00470A47">
        <w:rPr>
          <w:rStyle w:val="HideTWBExt"/>
          <w:b w:val="0"/>
        </w:rPr>
        <w:t>&lt;/RepeatBlock-By&gt;</w:t>
      </w:r>
    </w:p>
    <w:p w14:paraId="0473782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CD654D3" w14:textId="77777777" w:rsidR="00104614" w:rsidRPr="00470A47" w:rsidRDefault="00104614" w:rsidP="00104614">
      <w:pPr>
        <w:pStyle w:val="NormalBold"/>
      </w:pPr>
      <w:r w:rsidRPr="00470A47">
        <w:rPr>
          <w:rStyle w:val="HideTWBExt"/>
          <w:b w:val="0"/>
        </w:rPr>
        <w:t>&lt;Article&gt;</w:t>
      </w:r>
      <w:r w:rsidRPr="00470A47">
        <w:t>1. punkts – a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3E41718" w14:textId="77777777" w:rsidTr="00FF5DFF">
        <w:trPr>
          <w:trHeight w:hRule="exact" w:val="240"/>
          <w:jc w:val="center"/>
        </w:trPr>
        <w:tc>
          <w:tcPr>
            <w:tcW w:w="9752" w:type="dxa"/>
            <w:gridSpan w:val="2"/>
            <w:tcBorders>
              <w:top w:val="nil"/>
              <w:left w:val="nil"/>
              <w:bottom w:val="nil"/>
              <w:right w:val="nil"/>
            </w:tcBorders>
          </w:tcPr>
          <w:p w14:paraId="258113DF" w14:textId="77777777" w:rsidR="00104614" w:rsidRPr="00470A47" w:rsidRDefault="00104614" w:rsidP="00FF5DFF"/>
        </w:tc>
      </w:tr>
      <w:tr w:rsidR="00104614" w:rsidRPr="00470A47" w14:paraId="56FF9EB1" w14:textId="77777777" w:rsidTr="00FF5DFF">
        <w:trPr>
          <w:trHeight w:val="240"/>
          <w:jc w:val="center"/>
        </w:trPr>
        <w:tc>
          <w:tcPr>
            <w:tcW w:w="4876" w:type="dxa"/>
            <w:tcBorders>
              <w:top w:val="nil"/>
              <w:left w:val="nil"/>
              <w:bottom w:val="nil"/>
              <w:right w:val="nil"/>
            </w:tcBorders>
          </w:tcPr>
          <w:p w14:paraId="4056DFB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FD05953" w14:textId="77777777" w:rsidR="00104614" w:rsidRPr="00470A47" w:rsidRDefault="00104614" w:rsidP="00FF5DFF">
            <w:pPr>
              <w:pStyle w:val="AmColumnHeading"/>
            </w:pPr>
            <w:r w:rsidRPr="00470A47">
              <w:t>Grozījums</w:t>
            </w:r>
          </w:p>
        </w:tc>
      </w:tr>
      <w:tr w:rsidR="00104614" w:rsidRPr="00470A47" w14:paraId="238A85C1" w14:textId="77777777" w:rsidTr="00FF5DFF">
        <w:trPr>
          <w:jc w:val="center"/>
        </w:trPr>
        <w:tc>
          <w:tcPr>
            <w:tcW w:w="4876" w:type="dxa"/>
            <w:tcBorders>
              <w:top w:val="nil"/>
              <w:left w:val="nil"/>
              <w:bottom w:val="nil"/>
              <w:right w:val="nil"/>
            </w:tcBorders>
          </w:tcPr>
          <w:p w14:paraId="2777C877"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p>
        </w:tc>
        <w:tc>
          <w:tcPr>
            <w:tcW w:w="4876" w:type="dxa"/>
            <w:tcBorders>
              <w:top w:val="nil"/>
              <w:left w:val="nil"/>
              <w:bottom w:val="nil"/>
              <w:right w:val="nil"/>
            </w:tcBorders>
          </w:tcPr>
          <w:p w14:paraId="395240BE"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w:t>
            </w:r>
            <w:r w:rsidRPr="00470A47">
              <w:rPr>
                <w:b/>
                <w:i/>
              </w:rPr>
              <w:t> — kas ietver Apvienoto Nāciju Organizācijas Jūras tiesību konvencijā noteiktās jūras zonas —</w:t>
            </w:r>
            <w:r w:rsidRPr="00470A47">
              <w:t>, politiskās neatkarības, pašnoteikšanās un cilvēktiesību un pamatbrīvību aizsardzības principus;</w:t>
            </w:r>
          </w:p>
        </w:tc>
      </w:tr>
    </w:tbl>
    <w:p w14:paraId="1439F09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DCFA288" w14:textId="77777777" w:rsidR="00104614" w:rsidRPr="00470A47" w:rsidRDefault="00104614" w:rsidP="00104614">
      <w:r w:rsidRPr="00470A47">
        <w:rPr>
          <w:rStyle w:val="HideTWBExt"/>
        </w:rPr>
        <w:t>&lt;/Amend&gt;</w:t>
      </w:r>
    </w:p>
    <w:p w14:paraId="12EB0E4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48</w:t>
      </w:r>
      <w:r w:rsidRPr="00470A47">
        <w:rPr>
          <w:rStyle w:val="HideTWBExt"/>
          <w:b w:val="0"/>
        </w:rPr>
        <w:t>&lt;/NumAm&gt;</w:t>
      </w:r>
    </w:p>
    <w:p w14:paraId="5E8FB01A"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4963CE61" w14:textId="77777777" w:rsidR="00104614" w:rsidRPr="00470A47" w:rsidRDefault="00104614" w:rsidP="00104614">
      <w:pPr>
        <w:pStyle w:val="NormalBold"/>
      </w:pPr>
      <w:r w:rsidRPr="00470A47">
        <w:rPr>
          <w:rStyle w:val="HideTWBExt"/>
          <w:b w:val="0"/>
        </w:rPr>
        <w:t>&lt;/RepeatBlock-By&gt;</w:t>
      </w:r>
    </w:p>
    <w:p w14:paraId="14F13F8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61EBAD2" w14:textId="77777777" w:rsidR="00104614" w:rsidRPr="00470A47" w:rsidRDefault="00104614" w:rsidP="00104614">
      <w:pPr>
        <w:pStyle w:val="NormalBold"/>
      </w:pPr>
      <w:r w:rsidRPr="00470A47">
        <w:rPr>
          <w:rStyle w:val="HideTWBExt"/>
          <w:b w:val="0"/>
        </w:rPr>
        <w:t>&lt;Article&gt;</w:t>
      </w:r>
      <w:r w:rsidRPr="00470A47">
        <w:t>1. punkts – a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A99EA6E" w14:textId="77777777" w:rsidTr="00FF5DFF">
        <w:trPr>
          <w:trHeight w:hRule="exact" w:val="240"/>
          <w:jc w:val="center"/>
        </w:trPr>
        <w:tc>
          <w:tcPr>
            <w:tcW w:w="9752" w:type="dxa"/>
            <w:gridSpan w:val="2"/>
            <w:tcBorders>
              <w:top w:val="nil"/>
              <w:left w:val="nil"/>
              <w:bottom w:val="nil"/>
              <w:right w:val="nil"/>
            </w:tcBorders>
          </w:tcPr>
          <w:p w14:paraId="63F1B42C" w14:textId="77777777" w:rsidR="00104614" w:rsidRPr="00470A47" w:rsidRDefault="00104614" w:rsidP="00FF5DFF"/>
        </w:tc>
      </w:tr>
      <w:tr w:rsidR="00104614" w:rsidRPr="00470A47" w14:paraId="261E687C" w14:textId="77777777" w:rsidTr="00FF5DFF">
        <w:trPr>
          <w:trHeight w:val="240"/>
          <w:jc w:val="center"/>
        </w:trPr>
        <w:tc>
          <w:tcPr>
            <w:tcW w:w="4876" w:type="dxa"/>
            <w:tcBorders>
              <w:top w:val="nil"/>
              <w:left w:val="nil"/>
              <w:bottom w:val="nil"/>
              <w:right w:val="nil"/>
            </w:tcBorders>
          </w:tcPr>
          <w:p w14:paraId="0DC34DC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88AF67A" w14:textId="77777777" w:rsidR="00104614" w:rsidRPr="00470A47" w:rsidRDefault="00104614" w:rsidP="00FF5DFF">
            <w:pPr>
              <w:pStyle w:val="AmColumnHeading"/>
            </w:pPr>
            <w:r w:rsidRPr="00470A47">
              <w:t>Grozījums</w:t>
            </w:r>
          </w:p>
        </w:tc>
      </w:tr>
      <w:tr w:rsidR="00104614" w:rsidRPr="00470A47" w14:paraId="647DC466" w14:textId="77777777" w:rsidTr="00FF5DFF">
        <w:trPr>
          <w:jc w:val="center"/>
        </w:trPr>
        <w:tc>
          <w:tcPr>
            <w:tcW w:w="4876" w:type="dxa"/>
            <w:tcBorders>
              <w:top w:val="nil"/>
              <w:left w:val="nil"/>
              <w:bottom w:val="nil"/>
              <w:right w:val="nil"/>
            </w:tcBorders>
          </w:tcPr>
          <w:p w14:paraId="779B1F6E" w14:textId="77777777" w:rsidR="00104614" w:rsidRPr="00470A47" w:rsidRDefault="00104614" w:rsidP="00FF5DFF">
            <w:pPr>
              <w:pStyle w:val="Normal6a"/>
            </w:pPr>
            <w:r w:rsidRPr="00470A47">
              <w:t>a)</w:t>
            </w:r>
            <w:r w:rsidRPr="00470A47">
              <w:tab/>
              <w:t>turpināt atbalstīt efektīvu daudzpusējo starptautisko sistēmu, kuras centrālais elements ir ANO, virzīt un aizstāvēt starptautiskās tiesības un ievērot ANO Statūtu noteikumus un principus, tostarp suverenitātes, teritoriālās integritātes, politiskās neatkarības, pašnoteikšanās un cilvēktiesību un pamatbrīvību aizsardzības principus;</w:t>
            </w:r>
          </w:p>
        </w:tc>
        <w:tc>
          <w:tcPr>
            <w:tcW w:w="4876" w:type="dxa"/>
            <w:tcBorders>
              <w:top w:val="nil"/>
              <w:left w:val="nil"/>
              <w:bottom w:val="nil"/>
              <w:right w:val="nil"/>
            </w:tcBorders>
          </w:tcPr>
          <w:p w14:paraId="1511BC9E" w14:textId="77777777" w:rsidR="00104614" w:rsidRPr="00470A47" w:rsidRDefault="00104614" w:rsidP="00FF5DFF">
            <w:pPr>
              <w:pStyle w:val="Normal6a"/>
            </w:pPr>
            <w:r w:rsidRPr="00470A47">
              <w:t>a)</w:t>
            </w:r>
            <w:r w:rsidRPr="00470A47">
              <w:tab/>
              <w:t xml:space="preserve">turpināt atbalstīt efektīvu daudzpusējo starptautisko sistēmu, kuras centrālais elements ir ANO, virzīt un aizstāvēt starptautiskās tiesības un ievērot ANO Statūtu noteikumus un principus, tostarp suverenitātes, teritoriālās integritātes, </w:t>
            </w:r>
            <w:r w:rsidRPr="00470A47">
              <w:rPr>
                <w:b/>
                <w:bCs/>
                <w:i/>
                <w:iCs/>
              </w:rPr>
              <w:t>spēka nelietošanas,</w:t>
            </w:r>
            <w:r w:rsidRPr="00470A47">
              <w:t xml:space="preserve"> politiskās neatkarības, pašnoteikšanās un cilvēktiesību un pamatbrīvību aizsardzības principus;</w:t>
            </w:r>
          </w:p>
        </w:tc>
      </w:tr>
    </w:tbl>
    <w:p w14:paraId="47E4767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22A08A6B" w14:textId="77777777" w:rsidR="00104614" w:rsidRPr="00470A47" w:rsidRDefault="00104614" w:rsidP="00104614">
      <w:r w:rsidRPr="00470A47">
        <w:rPr>
          <w:rStyle w:val="HideTWBExt"/>
        </w:rPr>
        <w:t>&lt;/Amend&gt;</w:t>
      </w:r>
    </w:p>
    <w:p w14:paraId="655547C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49</w:t>
      </w:r>
      <w:r w:rsidRPr="00470A47">
        <w:rPr>
          <w:rStyle w:val="HideTWBExt"/>
          <w:b w:val="0"/>
        </w:rPr>
        <w:t>&lt;/NumAm&gt;</w:t>
      </w:r>
    </w:p>
    <w:p w14:paraId="13B08D6B"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772E04B4" w14:textId="77777777" w:rsidR="00104614" w:rsidRPr="00470A47" w:rsidRDefault="00104614" w:rsidP="00104614">
      <w:pPr>
        <w:pStyle w:val="NormalBold"/>
      </w:pPr>
      <w:r w:rsidRPr="00470A47">
        <w:rPr>
          <w:rStyle w:val="HideTWBExt"/>
          <w:b w:val="0"/>
        </w:rPr>
        <w:t>&lt;/RepeatBlock-By&gt;</w:t>
      </w:r>
    </w:p>
    <w:p w14:paraId="3B776E7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FD6B069" w14:textId="77777777" w:rsidR="00104614" w:rsidRPr="00470A47" w:rsidRDefault="00104614" w:rsidP="00104614">
      <w:pPr>
        <w:pStyle w:val="NormalBold"/>
      </w:pPr>
      <w:r w:rsidRPr="00470A47">
        <w:rPr>
          <w:rStyle w:val="HideTWBExt"/>
          <w:b w:val="0"/>
        </w:rPr>
        <w:t>&lt;Article&gt;</w:t>
      </w:r>
      <w:r w:rsidRPr="00470A47">
        <w:t>1. punkts – aa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7434C0B" w14:textId="77777777" w:rsidTr="00FF5DFF">
        <w:trPr>
          <w:trHeight w:hRule="exact" w:val="240"/>
          <w:jc w:val="center"/>
        </w:trPr>
        <w:tc>
          <w:tcPr>
            <w:tcW w:w="9752" w:type="dxa"/>
            <w:gridSpan w:val="2"/>
            <w:tcBorders>
              <w:top w:val="nil"/>
              <w:left w:val="nil"/>
              <w:bottom w:val="nil"/>
              <w:right w:val="nil"/>
            </w:tcBorders>
          </w:tcPr>
          <w:p w14:paraId="1A3AA7C7" w14:textId="77777777" w:rsidR="00104614" w:rsidRPr="00470A47" w:rsidRDefault="00104614" w:rsidP="00FF5DFF"/>
        </w:tc>
      </w:tr>
      <w:tr w:rsidR="00104614" w:rsidRPr="00470A47" w14:paraId="27782142" w14:textId="77777777" w:rsidTr="00FF5DFF">
        <w:trPr>
          <w:trHeight w:val="240"/>
          <w:jc w:val="center"/>
        </w:trPr>
        <w:tc>
          <w:tcPr>
            <w:tcW w:w="4876" w:type="dxa"/>
            <w:tcBorders>
              <w:top w:val="nil"/>
              <w:left w:val="nil"/>
              <w:bottom w:val="nil"/>
              <w:right w:val="nil"/>
            </w:tcBorders>
          </w:tcPr>
          <w:p w14:paraId="4BC9182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CB0D8BF" w14:textId="77777777" w:rsidR="00104614" w:rsidRPr="00470A47" w:rsidRDefault="00104614" w:rsidP="00FF5DFF">
            <w:pPr>
              <w:pStyle w:val="AmColumnHeading"/>
            </w:pPr>
            <w:r w:rsidRPr="00470A47">
              <w:t>Grozījums</w:t>
            </w:r>
          </w:p>
        </w:tc>
      </w:tr>
      <w:tr w:rsidR="00104614" w:rsidRPr="00470A47" w14:paraId="1CDD13B5" w14:textId="77777777" w:rsidTr="00FF5DFF">
        <w:trPr>
          <w:jc w:val="center"/>
        </w:trPr>
        <w:tc>
          <w:tcPr>
            <w:tcW w:w="4876" w:type="dxa"/>
            <w:tcBorders>
              <w:top w:val="nil"/>
              <w:left w:val="nil"/>
              <w:bottom w:val="nil"/>
              <w:right w:val="nil"/>
            </w:tcBorders>
          </w:tcPr>
          <w:p w14:paraId="46A09CD8" w14:textId="77777777" w:rsidR="00104614" w:rsidRPr="00470A47" w:rsidRDefault="00104614" w:rsidP="00FF5DFF">
            <w:pPr>
              <w:pStyle w:val="Normal6a"/>
            </w:pPr>
          </w:p>
        </w:tc>
        <w:tc>
          <w:tcPr>
            <w:tcW w:w="4876" w:type="dxa"/>
            <w:tcBorders>
              <w:top w:val="nil"/>
              <w:left w:val="nil"/>
              <w:bottom w:val="nil"/>
              <w:right w:val="nil"/>
            </w:tcBorders>
          </w:tcPr>
          <w:p w14:paraId="1AADE955" w14:textId="77777777" w:rsidR="00104614" w:rsidRPr="00470A47" w:rsidRDefault="00104614" w:rsidP="00FF5DFF">
            <w:pPr>
              <w:pStyle w:val="Normal6a"/>
            </w:pPr>
            <w:r w:rsidRPr="00470A47">
              <w:rPr>
                <w:b/>
                <w:i/>
              </w:rPr>
              <w:t>aa)</w:t>
            </w:r>
            <w:r w:rsidRPr="00470A47">
              <w:tab/>
            </w:r>
            <w:r w:rsidRPr="00470A47">
              <w:rPr>
                <w:b/>
                <w:i/>
              </w:rPr>
              <w:t>atgādina, ka Apvienoto Nāciju Organizācijas Statūtos un ANO cilvēktiesību pamatinstrumentos nav nevienas atsauces uz jēdzienu “dzimums” vai “dzimumu ideoloģija” un ka tie stingri balstās uz principu par nediskrimināciju dzimuma dēļ</w:t>
            </w:r>
            <w:r w:rsidRPr="00470A47">
              <w:rPr>
                <w:b/>
                <w:i/>
                <w:vertAlign w:val="superscript"/>
              </w:rPr>
              <w:t>1a</w:t>
            </w:r>
            <w:r w:rsidRPr="00470A47">
              <w:rPr>
                <w:b/>
                <w:i/>
              </w:rPr>
              <w:t>; uzsver, ka cilvēktiesību politizēta pārformulēšana, tostarp ieviešot ideoloģijas virzītus jēdzienus saistībā ar dzimumu, var iedragāt cilvēktiesību aizsardzības universālumu, saskaņotību un juridisko noteiktību, politizēt starptautiskos cilvēktiesību satvarus un novājināt sieviešu, vīriešu un bērnu tiesību efektīvu aizsardzību;</w:t>
            </w:r>
          </w:p>
        </w:tc>
      </w:tr>
      <w:tr w:rsidR="00104614" w:rsidRPr="00470A47" w14:paraId="349FD9EB" w14:textId="77777777" w:rsidTr="00FF5DFF">
        <w:trPr>
          <w:jc w:val="center"/>
        </w:trPr>
        <w:tc>
          <w:tcPr>
            <w:tcW w:w="4876" w:type="dxa"/>
            <w:tcBorders>
              <w:top w:val="nil"/>
              <w:left w:val="nil"/>
              <w:bottom w:val="nil"/>
              <w:right w:val="nil"/>
            </w:tcBorders>
          </w:tcPr>
          <w:p w14:paraId="6849D893" w14:textId="77777777" w:rsidR="00104614" w:rsidRPr="00470A47" w:rsidRDefault="00104614" w:rsidP="00FF5DFF"/>
        </w:tc>
        <w:tc>
          <w:tcPr>
            <w:tcW w:w="4876" w:type="dxa"/>
            <w:tcBorders>
              <w:top w:val="nil"/>
              <w:left w:val="nil"/>
              <w:bottom w:val="nil"/>
              <w:right w:val="nil"/>
            </w:tcBorders>
          </w:tcPr>
          <w:p w14:paraId="740666BA" w14:textId="77777777" w:rsidR="00104614" w:rsidRPr="00470A47" w:rsidRDefault="00104614" w:rsidP="00FF5DFF">
            <w:pPr>
              <w:pStyle w:val="Normal6a"/>
            </w:pPr>
            <w:r w:rsidRPr="00470A47">
              <w:rPr>
                <w:b/>
                <w:i/>
              </w:rPr>
              <w:t>_________________</w:t>
            </w:r>
          </w:p>
        </w:tc>
      </w:tr>
      <w:tr w:rsidR="00104614" w:rsidRPr="00470A47" w14:paraId="03CF5EAB" w14:textId="77777777" w:rsidTr="00FF5DFF">
        <w:trPr>
          <w:jc w:val="center"/>
        </w:trPr>
        <w:tc>
          <w:tcPr>
            <w:tcW w:w="4876" w:type="dxa"/>
            <w:tcBorders>
              <w:top w:val="nil"/>
              <w:left w:val="nil"/>
              <w:bottom w:val="nil"/>
              <w:right w:val="nil"/>
            </w:tcBorders>
          </w:tcPr>
          <w:p w14:paraId="7377D905" w14:textId="77777777" w:rsidR="00104614" w:rsidRPr="00470A47" w:rsidRDefault="00104614" w:rsidP="00FF5DFF"/>
        </w:tc>
        <w:tc>
          <w:tcPr>
            <w:tcW w:w="4876" w:type="dxa"/>
            <w:tcBorders>
              <w:top w:val="nil"/>
              <w:left w:val="nil"/>
              <w:bottom w:val="nil"/>
              <w:right w:val="nil"/>
            </w:tcBorders>
          </w:tcPr>
          <w:p w14:paraId="57CD8E0D" w14:textId="77777777" w:rsidR="00104614" w:rsidRPr="00470A47" w:rsidRDefault="00104614" w:rsidP="00FF5DFF">
            <w:pPr>
              <w:pStyle w:val="Normal6a"/>
            </w:pPr>
            <w:r w:rsidRPr="00470A47">
              <w:rPr>
                <w:b/>
                <w:i/>
                <w:vertAlign w:val="superscript"/>
              </w:rPr>
              <w:t>1a</w:t>
            </w:r>
            <w:r w:rsidRPr="00470A47">
              <w:t xml:space="preserve"> </w:t>
            </w:r>
            <w:r w:rsidRPr="00470A47">
              <w:rPr>
                <w:b/>
                <w:i/>
              </w:rPr>
              <w:t>https://www.un.org/en/about-us/un-charter/full-text, 1., 13., 55. un 76. pants.</w:t>
            </w:r>
          </w:p>
        </w:tc>
      </w:tr>
    </w:tbl>
    <w:p w14:paraId="456F86B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28FBD9F" w14:textId="77777777" w:rsidR="00104614" w:rsidRPr="00470A47" w:rsidRDefault="00104614" w:rsidP="00104614">
      <w:r w:rsidRPr="00470A47">
        <w:rPr>
          <w:rStyle w:val="HideTWBExt"/>
        </w:rPr>
        <w:t>&lt;/Amend&gt;</w:t>
      </w:r>
    </w:p>
    <w:p w14:paraId="2A5C9FB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50</w:t>
      </w:r>
      <w:r w:rsidRPr="00470A47">
        <w:rPr>
          <w:rStyle w:val="HideTWBExt"/>
          <w:b w:val="0"/>
        </w:rPr>
        <w:t>&lt;/NumAm&gt;</w:t>
      </w:r>
    </w:p>
    <w:p w14:paraId="3E69224D"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6255BB7D" w14:textId="77777777" w:rsidR="00104614" w:rsidRPr="00470A47" w:rsidRDefault="00104614" w:rsidP="00104614">
      <w:pPr>
        <w:pStyle w:val="NormalBold"/>
      </w:pPr>
      <w:r w:rsidRPr="00470A47">
        <w:rPr>
          <w:rStyle w:val="HideTWBExt"/>
          <w:b w:val="0"/>
        </w:rPr>
        <w:t>&lt;/RepeatBlock-By&gt;</w:t>
      </w:r>
    </w:p>
    <w:p w14:paraId="0E068A3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BF25294" w14:textId="77777777" w:rsidR="00104614" w:rsidRPr="00470A47" w:rsidRDefault="00104614" w:rsidP="00104614">
      <w:pPr>
        <w:pStyle w:val="NormalBold"/>
      </w:pPr>
      <w:r w:rsidRPr="00470A47">
        <w:rPr>
          <w:rStyle w:val="HideTWBExt"/>
          <w:b w:val="0"/>
        </w:rPr>
        <w:t>&lt;Article&gt;</w:t>
      </w:r>
      <w:r w:rsidRPr="00470A47">
        <w:t>1. punkts – ab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C38E112" w14:textId="77777777" w:rsidTr="00FF5DFF">
        <w:trPr>
          <w:trHeight w:hRule="exact" w:val="240"/>
          <w:jc w:val="center"/>
        </w:trPr>
        <w:tc>
          <w:tcPr>
            <w:tcW w:w="9752" w:type="dxa"/>
            <w:gridSpan w:val="2"/>
            <w:tcBorders>
              <w:top w:val="nil"/>
              <w:left w:val="nil"/>
              <w:bottom w:val="nil"/>
              <w:right w:val="nil"/>
            </w:tcBorders>
          </w:tcPr>
          <w:p w14:paraId="0A56BA61" w14:textId="77777777" w:rsidR="00104614" w:rsidRPr="00470A47" w:rsidRDefault="00104614" w:rsidP="00FF5DFF"/>
        </w:tc>
      </w:tr>
      <w:tr w:rsidR="00104614" w:rsidRPr="00470A47" w14:paraId="01A5FF02" w14:textId="77777777" w:rsidTr="00FF5DFF">
        <w:trPr>
          <w:trHeight w:val="240"/>
          <w:jc w:val="center"/>
        </w:trPr>
        <w:tc>
          <w:tcPr>
            <w:tcW w:w="4876" w:type="dxa"/>
            <w:tcBorders>
              <w:top w:val="nil"/>
              <w:left w:val="nil"/>
              <w:bottom w:val="nil"/>
              <w:right w:val="nil"/>
            </w:tcBorders>
          </w:tcPr>
          <w:p w14:paraId="6D1F547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5F84CC5" w14:textId="77777777" w:rsidR="00104614" w:rsidRPr="00470A47" w:rsidRDefault="00104614" w:rsidP="00FF5DFF">
            <w:pPr>
              <w:pStyle w:val="AmColumnHeading"/>
            </w:pPr>
            <w:r w:rsidRPr="00470A47">
              <w:t>Grozījums</w:t>
            </w:r>
          </w:p>
        </w:tc>
      </w:tr>
      <w:tr w:rsidR="00104614" w:rsidRPr="00470A47" w14:paraId="3FDB79D4" w14:textId="77777777" w:rsidTr="00FF5DFF">
        <w:trPr>
          <w:jc w:val="center"/>
        </w:trPr>
        <w:tc>
          <w:tcPr>
            <w:tcW w:w="4876" w:type="dxa"/>
            <w:tcBorders>
              <w:top w:val="nil"/>
              <w:left w:val="nil"/>
              <w:bottom w:val="nil"/>
              <w:right w:val="nil"/>
            </w:tcBorders>
          </w:tcPr>
          <w:p w14:paraId="5834903F" w14:textId="77777777" w:rsidR="00104614" w:rsidRPr="00470A47" w:rsidRDefault="00104614" w:rsidP="00FF5DFF">
            <w:pPr>
              <w:pStyle w:val="Normal6a"/>
            </w:pPr>
          </w:p>
        </w:tc>
        <w:tc>
          <w:tcPr>
            <w:tcW w:w="4876" w:type="dxa"/>
            <w:tcBorders>
              <w:top w:val="nil"/>
              <w:left w:val="nil"/>
              <w:bottom w:val="nil"/>
              <w:right w:val="nil"/>
            </w:tcBorders>
          </w:tcPr>
          <w:p w14:paraId="738E9448" w14:textId="77777777" w:rsidR="00104614" w:rsidRPr="00470A47" w:rsidRDefault="00104614" w:rsidP="00FF5DFF">
            <w:pPr>
              <w:pStyle w:val="Normal6a"/>
            </w:pPr>
            <w:r w:rsidRPr="00470A47">
              <w:rPr>
                <w:b/>
                <w:i/>
              </w:rPr>
              <w:t>ab)</w:t>
            </w:r>
            <w:r w:rsidRPr="00470A47">
              <w:tab/>
            </w:r>
            <w:r w:rsidRPr="00470A47">
              <w:rPr>
                <w:b/>
                <w:i/>
              </w:rPr>
              <w:t>uzsvērt, ka Apvienoto Nāciju Organizācijas Statūtu</w:t>
            </w:r>
            <w:r w:rsidRPr="00470A47">
              <w:rPr>
                <w:b/>
                <w:i/>
                <w:vertAlign w:val="superscript"/>
              </w:rPr>
              <w:t>2a</w:t>
            </w:r>
            <w:r w:rsidRPr="00470A47">
              <w:rPr>
                <w:b/>
                <w:i/>
              </w:rPr>
              <w:t xml:space="preserve"> I nodaļas 1. pantā ir skaidri noteikts, ka viens no Apvienoto Nāciju Organizācijas mērķiem ir veicināt un sekmēt cilvēktiesību un pamatbrīvību ievērošanu visiem cilvēkiem neatkarīgi no rases, dzimuma, valodas vai reliģiskās pārliecības; tādēļ uzsver, ka cilvēktiesību aizsardzība balstās uz skaidrām un vispāratzītām kategorijām un ka tādu ideoloģijas virzītu “dzimuma” interpretāciju ieviešana, kuras pārsniedz Statūtos izmantotos valodas formulējumus, var novājināt šo sistēmu, radot juridisku neskaidrību un iedragājot tiesību, it sevišķi uz dzimumu balstīto tiesību, efektīvu un vienlīdzīgu aizsardzību;</w:t>
            </w:r>
          </w:p>
        </w:tc>
      </w:tr>
      <w:tr w:rsidR="00104614" w:rsidRPr="00470A47" w14:paraId="291B75BB" w14:textId="77777777" w:rsidTr="00FF5DFF">
        <w:trPr>
          <w:jc w:val="center"/>
        </w:trPr>
        <w:tc>
          <w:tcPr>
            <w:tcW w:w="4876" w:type="dxa"/>
            <w:tcBorders>
              <w:top w:val="nil"/>
              <w:left w:val="nil"/>
              <w:bottom w:val="nil"/>
              <w:right w:val="nil"/>
            </w:tcBorders>
          </w:tcPr>
          <w:p w14:paraId="61DD949A" w14:textId="77777777" w:rsidR="00104614" w:rsidRPr="00470A47" w:rsidRDefault="00104614" w:rsidP="00FF5DFF"/>
        </w:tc>
        <w:tc>
          <w:tcPr>
            <w:tcW w:w="4876" w:type="dxa"/>
            <w:tcBorders>
              <w:top w:val="nil"/>
              <w:left w:val="nil"/>
              <w:bottom w:val="nil"/>
              <w:right w:val="nil"/>
            </w:tcBorders>
          </w:tcPr>
          <w:p w14:paraId="0C9AC8F1" w14:textId="77777777" w:rsidR="00104614" w:rsidRPr="00470A47" w:rsidRDefault="00104614" w:rsidP="00FF5DFF">
            <w:pPr>
              <w:pStyle w:val="Normal6a"/>
            </w:pPr>
            <w:r w:rsidRPr="00470A47">
              <w:rPr>
                <w:b/>
                <w:i/>
              </w:rPr>
              <w:t>_________________</w:t>
            </w:r>
          </w:p>
        </w:tc>
      </w:tr>
      <w:tr w:rsidR="00104614" w:rsidRPr="00470A47" w14:paraId="1DEB47D1" w14:textId="77777777" w:rsidTr="00FF5DFF">
        <w:trPr>
          <w:jc w:val="center"/>
        </w:trPr>
        <w:tc>
          <w:tcPr>
            <w:tcW w:w="4876" w:type="dxa"/>
            <w:tcBorders>
              <w:top w:val="nil"/>
              <w:left w:val="nil"/>
              <w:bottom w:val="nil"/>
              <w:right w:val="nil"/>
            </w:tcBorders>
          </w:tcPr>
          <w:p w14:paraId="1D8058E8" w14:textId="77777777" w:rsidR="00104614" w:rsidRPr="00470A47" w:rsidRDefault="00104614" w:rsidP="00FF5DFF"/>
        </w:tc>
        <w:tc>
          <w:tcPr>
            <w:tcW w:w="4876" w:type="dxa"/>
            <w:tcBorders>
              <w:top w:val="nil"/>
              <w:left w:val="nil"/>
              <w:bottom w:val="nil"/>
              <w:right w:val="nil"/>
            </w:tcBorders>
          </w:tcPr>
          <w:p w14:paraId="5FDF8B2E" w14:textId="77777777" w:rsidR="00104614" w:rsidRPr="00470A47" w:rsidRDefault="00104614" w:rsidP="00FF5DFF">
            <w:pPr>
              <w:pStyle w:val="Normal6a"/>
            </w:pPr>
            <w:r w:rsidRPr="00470A47">
              <w:rPr>
                <w:b/>
                <w:i/>
                <w:vertAlign w:val="superscript"/>
              </w:rPr>
              <w:t>2a</w:t>
            </w:r>
            <w:r w:rsidRPr="00470A47">
              <w:t xml:space="preserve"> </w:t>
            </w:r>
            <w:r w:rsidRPr="00470A47">
              <w:rPr>
                <w:b/>
                <w:i/>
              </w:rPr>
              <w:t>https://www.un.org/en/about-us/un-charter/full-text.</w:t>
            </w:r>
          </w:p>
        </w:tc>
      </w:tr>
    </w:tbl>
    <w:p w14:paraId="662EEA2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0DAA49A" w14:textId="77777777" w:rsidR="00104614" w:rsidRPr="00470A47" w:rsidRDefault="00104614" w:rsidP="00104614">
      <w:r w:rsidRPr="00470A47">
        <w:rPr>
          <w:rStyle w:val="HideTWBExt"/>
        </w:rPr>
        <w:t>&lt;/Amend&gt;</w:t>
      </w:r>
    </w:p>
    <w:p w14:paraId="51ACF9C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51</w:t>
      </w:r>
      <w:r w:rsidRPr="00470A47">
        <w:rPr>
          <w:rStyle w:val="HideTWBExt"/>
          <w:b w:val="0"/>
        </w:rPr>
        <w:t>&lt;/NumAm&gt;</w:t>
      </w:r>
    </w:p>
    <w:p w14:paraId="73F7EA89"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08ED8B66" w14:textId="77777777" w:rsidR="00104614" w:rsidRPr="00470A47" w:rsidRDefault="00104614" w:rsidP="00104614">
      <w:pPr>
        <w:pStyle w:val="NormalBold"/>
      </w:pPr>
      <w:r w:rsidRPr="00470A47">
        <w:rPr>
          <w:rStyle w:val="HideTWBExt"/>
          <w:b w:val="0"/>
        </w:rPr>
        <w:t>&lt;/RepeatBlock-By&gt;</w:t>
      </w:r>
    </w:p>
    <w:p w14:paraId="1C0984D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439520B" w14:textId="77777777" w:rsidR="00104614" w:rsidRPr="00470A47" w:rsidRDefault="00104614" w:rsidP="00104614">
      <w:pPr>
        <w:pStyle w:val="NormalBold"/>
      </w:pPr>
      <w:r w:rsidRPr="00470A47">
        <w:rPr>
          <w:rStyle w:val="HideTWBExt"/>
          <w:b w:val="0"/>
        </w:rPr>
        <w:t>&lt;Article&gt;</w:t>
      </w:r>
      <w:r w:rsidRPr="00470A47">
        <w:t>1. punkts – b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4EDBE67" w14:textId="77777777" w:rsidTr="00FF5DFF">
        <w:trPr>
          <w:trHeight w:hRule="exact" w:val="240"/>
          <w:jc w:val="center"/>
        </w:trPr>
        <w:tc>
          <w:tcPr>
            <w:tcW w:w="9752" w:type="dxa"/>
            <w:gridSpan w:val="2"/>
            <w:tcBorders>
              <w:top w:val="nil"/>
              <w:left w:val="nil"/>
              <w:bottom w:val="nil"/>
              <w:right w:val="nil"/>
            </w:tcBorders>
          </w:tcPr>
          <w:p w14:paraId="160D3D1A" w14:textId="77777777" w:rsidR="00104614" w:rsidRPr="00470A47" w:rsidRDefault="00104614" w:rsidP="00FF5DFF"/>
        </w:tc>
      </w:tr>
      <w:tr w:rsidR="00104614" w:rsidRPr="00470A47" w14:paraId="48D3ABD4" w14:textId="77777777" w:rsidTr="00FF5DFF">
        <w:trPr>
          <w:trHeight w:val="240"/>
          <w:jc w:val="center"/>
        </w:trPr>
        <w:tc>
          <w:tcPr>
            <w:tcW w:w="4876" w:type="dxa"/>
            <w:tcBorders>
              <w:top w:val="nil"/>
              <w:left w:val="nil"/>
              <w:bottom w:val="nil"/>
              <w:right w:val="nil"/>
            </w:tcBorders>
          </w:tcPr>
          <w:p w14:paraId="7FAE327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8D39A4F" w14:textId="77777777" w:rsidR="00104614" w:rsidRPr="00470A47" w:rsidRDefault="00104614" w:rsidP="00FF5DFF">
            <w:pPr>
              <w:pStyle w:val="AmColumnHeading"/>
            </w:pPr>
            <w:r w:rsidRPr="00470A47">
              <w:t>Grozījums</w:t>
            </w:r>
          </w:p>
        </w:tc>
      </w:tr>
      <w:tr w:rsidR="00104614" w:rsidRPr="00470A47" w14:paraId="22001184" w14:textId="77777777" w:rsidTr="00FF5DFF">
        <w:trPr>
          <w:jc w:val="center"/>
        </w:trPr>
        <w:tc>
          <w:tcPr>
            <w:tcW w:w="4876" w:type="dxa"/>
            <w:tcBorders>
              <w:top w:val="nil"/>
              <w:left w:val="nil"/>
              <w:bottom w:val="nil"/>
              <w:right w:val="nil"/>
            </w:tcBorders>
          </w:tcPr>
          <w:p w14:paraId="7B73C9C4" w14:textId="77777777" w:rsidR="00104614" w:rsidRPr="00470A47" w:rsidRDefault="00104614" w:rsidP="00FF5DFF">
            <w:pPr>
              <w:pStyle w:val="Normal6a"/>
            </w:pPr>
            <w:r w:rsidRPr="00470A47">
              <w:t>b)</w:t>
            </w:r>
            <w:r w:rsidRPr="00470A47">
              <w:tab/>
              <w:t>turpināt nelokāmi aizstāvēt vispārējo cilvēktiesību, demokrātijas, cilvēka cieņas, vienlīdzības un tiesiskuma respektēšanu, aizsardzību un īstenošanu saskaņā ar Padomes 2025. gada secinājumiem par ES prioritātēm ANO cilvēktiesību forumos;</w:t>
            </w:r>
          </w:p>
        </w:tc>
        <w:tc>
          <w:tcPr>
            <w:tcW w:w="4876" w:type="dxa"/>
            <w:tcBorders>
              <w:top w:val="nil"/>
              <w:left w:val="nil"/>
              <w:bottom w:val="nil"/>
              <w:right w:val="nil"/>
            </w:tcBorders>
          </w:tcPr>
          <w:p w14:paraId="241057AB" w14:textId="77777777" w:rsidR="00104614" w:rsidRPr="00470A47" w:rsidRDefault="00104614" w:rsidP="00FF5DFF">
            <w:pPr>
              <w:pStyle w:val="Normal6a"/>
            </w:pPr>
            <w:r w:rsidRPr="00470A47">
              <w:t>b)</w:t>
            </w:r>
            <w:r w:rsidRPr="00470A47">
              <w:tab/>
              <w:t xml:space="preserve">turpināt nelokāmi aizstāvēt vispārējo cilvēktiesību, demokrātijas, cilvēka cieņas, vienlīdzības un tiesiskuma respektēšanu, aizsardzību un īstenošanu saskaņā ar Padomes 2025. gada secinājumiem par ES prioritātēm ANO cilvēktiesību forumos; </w:t>
            </w:r>
            <w:r w:rsidRPr="00470A47">
              <w:rPr>
                <w:b/>
                <w:i/>
              </w:rPr>
              <w:t>cilvēktiesības ir universālas, nedalāmas, savstarpēji atkarīgas un savstarpēji saistītas neatkarīgi no tā, vai tās ir pilsoniskās, kultūras, ekonomiskās, politiskās vai sociālās tiesības;</w:t>
            </w:r>
          </w:p>
        </w:tc>
      </w:tr>
    </w:tbl>
    <w:p w14:paraId="77ACB8F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841990D" w14:textId="77777777" w:rsidR="00104614" w:rsidRPr="00470A47" w:rsidRDefault="00104614" w:rsidP="00104614">
      <w:r w:rsidRPr="00470A47">
        <w:rPr>
          <w:rStyle w:val="HideTWBExt"/>
        </w:rPr>
        <w:t>&lt;/Amend&gt;</w:t>
      </w:r>
    </w:p>
    <w:p w14:paraId="4CF1626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52</w:t>
      </w:r>
      <w:r w:rsidRPr="00470A47">
        <w:rPr>
          <w:rStyle w:val="HideTWBExt"/>
          <w:b w:val="0"/>
        </w:rPr>
        <w:t>&lt;/NumAm&gt;</w:t>
      </w:r>
    </w:p>
    <w:p w14:paraId="6358C85B"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600B3B13" w14:textId="77777777" w:rsidR="00104614" w:rsidRPr="00470A47" w:rsidRDefault="00104614" w:rsidP="00104614">
      <w:pPr>
        <w:pStyle w:val="NormalBold"/>
      </w:pPr>
      <w:r w:rsidRPr="00470A47">
        <w:rPr>
          <w:rStyle w:val="HideTWBExt"/>
          <w:b w:val="0"/>
        </w:rPr>
        <w:t>&lt;/RepeatBlock-By&gt;</w:t>
      </w:r>
    </w:p>
    <w:p w14:paraId="29E636F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FD6C318" w14:textId="77777777" w:rsidR="00104614" w:rsidRPr="00470A47" w:rsidRDefault="00104614" w:rsidP="00104614">
      <w:pPr>
        <w:pStyle w:val="NormalBold"/>
      </w:pPr>
      <w:r w:rsidRPr="00470A47">
        <w:rPr>
          <w:rStyle w:val="HideTWBExt"/>
          <w:b w:val="0"/>
        </w:rPr>
        <w:t>&lt;Article&gt;</w:t>
      </w:r>
      <w:r w:rsidRPr="00470A47">
        <w:t>1. punkts – aa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EFEFDB2" w14:textId="77777777" w:rsidTr="00FF5DFF">
        <w:trPr>
          <w:trHeight w:hRule="exact" w:val="240"/>
          <w:jc w:val="center"/>
        </w:trPr>
        <w:tc>
          <w:tcPr>
            <w:tcW w:w="9752" w:type="dxa"/>
            <w:gridSpan w:val="2"/>
            <w:tcBorders>
              <w:top w:val="nil"/>
              <w:left w:val="nil"/>
              <w:bottom w:val="nil"/>
              <w:right w:val="nil"/>
            </w:tcBorders>
          </w:tcPr>
          <w:p w14:paraId="6D07601C" w14:textId="77777777" w:rsidR="00104614" w:rsidRPr="00470A47" w:rsidRDefault="00104614" w:rsidP="00FF5DFF"/>
        </w:tc>
      </w:tr>
      <w:tr w:rsidR="00104614" w:rsidRPr="00470A47" w14:paraId="2CA38967" w14:textId="77777777" w:rsidTr="00FF5DFF">
        <w:trPr>
          <w:trHeight w:val="240"/>
          <w:jc w:val="center"/>
        </w:trPr>
        <w:tc>
          <w:tcPr>
            <w:tcW w:w="4876" w:type="dxa"/>
            <w:tcBorders>
              <w:top w:val="nil"/>
              <w:left w:val="nil"/>
              <w:bottom w:val="nil"/>
              <w:right w:val="nil"/>
            </w:tcBorders>
          </w:tcPr>
          <w:p w14:paraId="2757625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E63904C" w14:textId="77777777" w:rsidR="00104614" w:rsidRPr="00470A47" w:rsidRDefault="00104614" w:rsidP="00FF5DFF">
            <w:pPr>
              <w:pStyle w:val="AmColumnHeading"/>
            </w:pPr>
            <w:r w:rsidRPr="00470A47">
              <w:t>Grozījums</w:t>
            </w:r>
          </w:p>
        </w:tc>
      </w:tr>
      <w:tr w:rsidR="00104614" w:rsidRPr="00470A47" w14:paraId="4390EBE6" w14:textId="77777777" w:rsidTr="00FF5DFF">
        <w:trPr>
          <w:jc w:val="center"/>
        </w:trPr>
        <w:tc>
          <w:tcPr>
            <w:tcW w:w="4876" w:type="dxa"/>
            <w:tcBorders>
              <w:top w:val="nil"/>
              <w:left w:val="nil"/>
              <w:bottom w:val="nil"/>
              <w:right w:val="nil"/>
            </w:tcBorders>
          </w:tcPr>
          <w:p w14:paraId="18DB0D6F" w14:textId="77777777" w:rsidR="00104614" w:rsidRPr="00470A47" w:rsidRDefault="00104614" w:rsidP="00FF5DFF">
            <w:pPr>
              <w:pStyle w:val="Normal6a"/>
            </w:pPr>
          </w:p>
        </w:tc>
        <w:tc>
          <w:tcPr>
            <w:tcW w:w="4876" w:type="dxa"/>
            <w:tcBorders>
              <w:top w:val="nil"/>
              <w:left w:val="nil"/>
              <w:bottom w:val="nil"/>
              <w:right w:val="nil"/>
            </w:tcBorders>
          </w:tcPr>
          <w:p w14:paraId="269F2D13" w14:textId="77777777" w:rsidR="00104614" w:rsidRPr="00470A47" w:rsidRDefault="00104614" w:rsidP="00FF5DFF">
            <w:pPr>
              <w:pStyle w:val="Normal6a"/>
            </w:pPr>
            <w:r w:rsidRPr="00470A47">
              <w:rPr>
                <w:b/>
                <w:i/>
              </w:rPr>
              <w:t>aa)</w:t>
            </w:r>
            <w:r w:rsidRPr="00470A47">
              <w:tab/>
            </w:r>
            <w:r w:rsidRPr="00470A47">
              <w:rPr>
                <w:b/>
                <w:i/>
              </w:rPr>
              <w:t>uzsvērt, ka, lai aizstāvētu multilaterālismu, ir jārīkojas plašāk par retorisku atbalstu un jāvirzās uz konkrētu politisko, finanšu un diplomātisku apņemšanos un ka ES ir jābūt gatavai uzņemties lielāku atbildību brīdī, kad citi svarīgākie dalībnieki izstājas no daudzpusējām iestādēm, kavē to darbību vai atklāti iedragā tās;</w:t>
            </w:r>
          </w:p>
        </w:tc>
      </w:tr>
    </w:tbl>
    <w:p w14:paraId="29B6A0A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E3E3F85" w14:textId="77777777" w:rsidR="00104614" w:rsidRPr="00470A47" w:rsidRDefault="00104614" w:rsidP="00104614">
      <w:r w:rsidRPr="00470A47">
        <w:rPr>
          <w:rStyle w:val="HideTWBExt"/>
        </w:rPr>
        <w:t>&lt;/Amend&gt;</w:t>
      </w:r>
    </w:p>
    <w:p w14:paraId="18D022B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53</w:t>
      </w:r>
      <w:r w:rsidRPr="00470A47">
        <w:rPr>
          <w:rStyle w:val="HideTWBExt"/>
          <w:b w:val="0"/>
        </w:rPr>
        <w:t>&lt;/NumAm&gt;</w:t>
      </w:r>
    </w:p>
    <w:p w14:paraId="03CF6806" w14:textId="77777777" w:rsidR="00104614" w:rsidRPr="00470A47" w:rsidRDefault="00104614" w:rsidP="00104614">
      <w:pPr>
        <w:pStyle w:val="NormalBold"/>
      </w:pPr>
      <w:r w:rsidRPr="00470A47">
        <w:rPr>
          <w:rStyle w:val="HideTWBExt"/>
          <w:b w:val="0"/>
        </w:rPr>
        <w:t>&lt;RepeatBlock-By&gt;&lt;Members&gt;</w:t>
      </w:r>
      <w:r w:rsidRPr="00470A47">
        <w:t>Jordan Bardella, Pierre-Romain Thionnet, Matthieu Valet</w:t>
      </w:r>
      <w:r w:rsidRPr="00470A47">
        <w:rPr>
          <w:rStyle w:val="HideTWBExt"/>
          <w:b w:val="0"/>
        </w:rPr>
        <w:t>&lt;/Members&gt;</w:t>
      </w:r>
    </w:p>
    <w:p w14:paraId="46D6567E" w14:textId="77777777" w:rsidR="00104614" w:rsidRPr="00470A47" w:rsidRDefault="00104614" w:rsidP="00104614">
      <w:pPr>
        <w:pStyle w:val="NormalBold"/>
      </w:pPr>
      <w:r w:rsidRPr="00470A47">
        <w:rPr>
          <w:rStyle w:val="HideTWBExt"/>
          <w:b w:val="0"/>
        </w:rPr>
        <w:t>&lt;/RepeatBlock-By&gt;</w:t>
      </w:r>
    </w:p>
    <w:p w14:paraId="27C0EEF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F9CA013" w14:textId="77777777" w:rsidR="00104614" w:rsidRPr="00470A47" w:rsidRDefault="00104614" w:rsidP="00104614">
      <w:pPr>
        <w:pStyle w:val="NormalBold"/>
      </w:pPr>
      <w:r w:rsidRPr="00470A47">
        <w:rPr>
          <w:rStyle w:val="HideTWBExt"/>
          <w:b w:val="0"/>
        </w:rPr>
        <w:t>&lt;Article&gt;</w:t>
      </w:r>
      <w:r w:rsidRPr="00470A47">
        <w:t>1. punkts – b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40746E0" w14:textId="77777777" w:rsidTr="00FF5DFF">
        <w:trPr>
          <w:trHeight w:hRule="exact" w:val="240"/>
          <w:jc w:val="center"/>
        </w:trPr>
        <w:tc>
          <w:tcPr>
            <w:tcW w:w="9752" w:type="dxa"/>
            <w:gridSpan w:val="2"/>
            <w:tcBorders>
              <w:top w:val="nil"/>
              <w:left w:val="nil"/>
              <w:bottom w:val="nil"/>
              <w:right w:val="nil"/>
            </w:tcBorders>
          </w:tcPr>
          <w:p w14:paraId="26B5B5AC" w14:textId="77777777" w:rsidR="00104614" w:rsidRPr="00470A47" w:rsidRDefault="00104614" w:rsidP="00FF5DFF"/>
        </w:tc>
      </w:tr>
      <w:tr w:rsidR="00104614" w:rsidRPr="00470A47" w14:paraId="5D8962A5" w14:textId="77777777" w:rsidTr="00FF5DFF">
        <w:trPr>
          <w:trHeight w:val="240"/>
          <w:jc w:val="center"/>
        </w:trPr>
        <w:tc>
          <w:tcPr>
            <w:tcW w:w="4876" w:type="dxa"/>
            <w:tcBorders>
              <w:top w:val="nil"/>
              <w:left w:val="nil"/>
              <w:bottom w:val="nil"/>
              <w:right w:val="nil"/>
            </w:tcBorders>
          </w:tcPr>
          <w:p w14:paraId="4636CC7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F4F3AA3" w14:textId="77777777" w:rsidR="00104614" w:rsidRPr="00470A47" w:rsidRDefault="00104614" w:rsidP="00FF5DFF">
            <w:pPr>
              <w:pStyle w:val="AmColumnHeading"/>
            </w:pPr>
            <w:r w:rsidRPr="00470A47">
              <w:t>Grozījums</w:t>
            </w:r>
          </w:p>
        </w:tc>
      </w:tr>
      <w:tr w:rsidR="00104614" w:rsidRPr="00470A47" w14:paraId="2C2102E7" w14:textId="77777777" w:rsidTr="00FF5DFF">
        <w:trPr>
          <w:jc w:val="center"/>
        </w:trPr>
        <w:tc>
          <w:tcPr>
            <w:tcW w:w="4876" w:type="dxa"/>
            <w:tcBorders>
              <w:top w:val="nil"/>
              <w:left w:val="nil"/>
              <w:bottom w:val="nil"/>
              <w:right w:val="nil"/>
            </w:tcBorders>
          </w:tcPr>
          <w:p w14:paraId="7A9A2F33" w14:textId="77777777" w:rsidR="00104614" w:rsidRPr="00470A47" w:rsidRDefault="00104614" w:rsidP="00FF5DFF">
            <w:pPr>
              <w:pStyle w:val="Normal6a"/>
            </w:pPr>
            <w:r w:rsidRPr="00470A47">
              <w:t>b)</w:t>
            </w:r>
            <w:r w:rsidRPr="00470A47">
              <w:tab/>
              <w:t>turpināt nelokāmi aizstāvēt vispārējo cilvēktiesību, demokrātijas, cilvēka cieņas, vienlīdzības un tiesiskuma respektēšanu, aizsardzību un īstenošanu saskaņā ar Padomes 2025. gada secinājumiem par ES prioritātēm ANO cilvēktiesību forumos;</w:t>
            </w:r>
          </w:p>
        </w:tc>
        <w:tc>
          <w:tcPr>
            <w:tcW w:w="4876" w:type="dxa"/>
            <w:tcBorders>
              <w:top w:val="nil"/>
              <w:left w:val="nil"/>
              <w:bottom w:val="nil"/>
              <w:right w:val="nil"/>
            </w:tcBorders>
          </w:tcPr>
          <w:p w14:paraId="0811C0E0" w14:textId="77777777" w:rsidR="00104614" w:rsidRPr="00470A47" w:rsidRDefault="00104614" w:rsidP="00FF5DFF">
            <w:pPr>
              <w:pStyle w:val="Normal6a"/>
            </w:pPr>
            <w:r w:rsidRPr="00470A47">
              <w:t>b)</w:t>
            </w:r>
            <w:r w:rsidRPr="00470A47">
              <w:tab/>
              <w:t>turpināt nelokāmi aizstāvēt vispārējo cilvēktiesību, demokrātijas, cilvēka cieņas, vienlīdzības un tiesiskuma respektēšanu, aizsardzību un īstenošanu</w:t>
            </w:r>
            <w:r w:rsidRPr="00470A47">
              <w:rPr>
                <w:b/>
                <w:bCs/>
                <w:i/>
                <w:iCs/>
              </w:rPr>
              <w:t>, ievērojot valstu konstitucionālo jurisdikciju un subsidiaritātes principu un</w:t>
            </w:r>
            <w:r w:rsidRPr="00470A47">
              <w:t xml:space="preserve"> saskaņā ar Padomes 2025. gada secinājumiem par ES prioritātēm ANO cilvēktiesību forumos;</w:t>
            </w:r>
          </w:p>
        </w:tc>
      </w:tr>
    </w:tbl>
    <w:p w14:paraId="0979343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09D58CE2" w14:textId="77777777" w:rsidR="00104614" w:rsidRPr="00470A47" w:rsidRDefault="00104614" w:rsidP="00104614">
      <w:r w:rsidRPr="00470A47">
        <w:rPr>
          <w:rStyle w:val="HideTWBExt"/>
        </w:rPr>
        <w:t>&lt;/Amend&gt;</w:t>
      </w:r>
    </w:p>
    <w:p w14:paraId="786CCAC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54</w:t>
      </w:r>
      <w:r w:rsidRPr="00470A47">
        <w:rPr>
          <w:rStyle w:val="HideTWBExt"/>
          <w:b w:val="0"/>
        </w:rPr>
        <w:t>&lt;/NumAm&gt;</w:t>
      </w:r>
    </w:p>
    <w:p w14:paraId="00ACF2F8"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05F1B524" w14:textId="77777777" w:rsidR="00104614" w:rsidRPr="00470A47" w:rsidRDefault="00104614" w:rsidP="00104614">
      <w:pPr>
        <w:pStyle w:val="NormalBold"/>
      </w:pPr>
      <w:r w:rsidRPr="00470A47">
        <w:rPr>
          <w:rStyle w:val="HideTWBExt"/>
          <w:b w:val="0"/>
        </w:rPr>
        <w:t>&lt;/RepeatBlock-By&gt;</w:t>
      </w:r>
    </w:p>
    <w:p w14:paraId="24BEDD8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94552E6" w14:textId="77777777" w:rsidR="00104614" w:rsidRPr="00470A47" w:rsidRDefault="00104614" w:rsidP="00104614">
      <w:pPr>
        <w:pStyle w:val="NormalBold"/>
      </w:pPr>
      <w:r w:rsidRPr="00470A47">
        <w:rPr>
          <w:rStyle w:val="HideTWBExt"/>
          <w:b w:val="0"/>
        </w:rPr>
        <w:t>&lt;Article&gt;</w:t>
      </w:r>
      <w:r w:rsidRPr="00470A47">
        <w:t>1. punkts – b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70893B4" w14:textId="77777777" w:rsidTr="00FF5DFF">
        <w:trPr>
          <w:trHeight w:hRule="exact" w:val="240"/>
          <w:jc w:val="center"/>
        </w:trPr>
        <w:tc>
          <w:tcPr>
            <w:tcW w:w="9752" w:type="dxa"/>
            <w:gridSpan w:val="2"/>
            <w:tcBorders>
              <w:top w:val="nil"/>
              <w:left w:val="nil"/>
              <w:bottom w:val="nil"/>
              <w:right w:val="nil"/>
            </w:tcBorders>
          </w:tcPr>
          <w:p w14:paraId="038A2DB8" w14:textId="77777777" w:rsidR="00104614" w:rsidRPr="00470A47" w:rsidRDefault="00104614" w:rsidP="00FF5DFF"/>
        </w:tc>
      </w:tr>
      <w:tr w:rsidR="00104614" w:rsidRPr="00470A47" w14:paraId="3F31D8C6" w14:textId="77777777" w:rsidTr="00FF5DFF">
        <w:trPr>
          <w:trHeight w:val="240"/>
          <w:jc w:val="center"/>
        </w:trPr>
        <w:tc>
          <w:tcPr>
            <w:tcW w:w="4876" w:type="dxa"/>
            <w:tcBorders>
              <w:top w:val="nil"/>
              <w:left w:val="nil"/>
              <w:bottom w:val="nil"/>
              <w:right w:val="nil"/>
            </w:tcBorders>
          </w:tcPr>
          <w:p w14:paraId="4F17528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CC51134" w14:textId="77777777" w:rsidR="00104614" w:rsidRPr="00470A47" w:rsidRDefault="00104614" w:rsidP="00FF5DFF">
            <w:pPr>
              <w:pStyle w:val="AmColumnHeading"/>
            </w:pPr>
            <w:r w:rsidRPr="00470A47">
              <w:t>Grozījums</w:t>
            </w:r>
          </w:p>
        </w:tc>
      </w:tr>
      <w:tr w:rsidR="00104614" w:rsidRPr="00470A47" w14:paraId="5526DF63" w14:textId="77777777" w:rsidTr="00FF5DFF">
        <w:trPr>
          <w:jc w:val="center"/>
        </w:trPr>
        <w:tc>
          <w:tcPr>
            <w:tcW w:w="4876" w:type="dxa"/>
            <w:tcBorders>
              <w:top w:val="nil"/>
              <w:left w:val="nil"/>
              <w:bottom w:val="nil"/>
              <w:right w:val="nil"/>
            </w:tcBorders>
          </w:tcPr>
          <w:p w14:paraId="7655F872" w14:textId="77777777" w:rsidR="00104614" w:rsidRPr="00470A47" w:rsidRDefault="00104614" w:rsidP="00FF5DFF">
            <w:pPr>
              <w:pStyle w:val="Normal6a"/>
            </w:pPr>
            <w:r w:rsidRPr="00470A47">
              <w:t>b)</w:t>
            </w:r>
            <w:r w:rsidRPr="00470A47">
              <w:tab/>
              <w:t xml:space="preserve">turpināt nelokāmi aizstāvēt vispārējo cilvēktiesību, demokrātijas, cilvēka cieņas, vienlīdzības </w:t>
            </w:r>
            <w:r w:rsidRPr="00470A47">
              <w:rPr>
                <w:b/>
                <w:bCs/>
                <w:i/>
                <w:iCs/>
              </w:rPr>
              <w:t>un</w:t>
            </w:r>
            <w:r w:rsidRPr="00470A47">
              <w:t xml:space="preserve"> tiesiskuma respektēšanu, aizsardzību un īstenošanu saskaņā ar Padomes 2025. gada secinājumiem par ES prioritātēm ANO cilvēktiesību forumos;</w:t>
            </w:r>
          </w:p>
        </w:tc>
        <w:tc>
          <w:tcPr>
            <w:tcW w:w="4876" w:type="dxa"/>
            <w:tcBorders>
              <w:top w:val="nil"/>
              <w:left w:val="nil"/>
              <w:bottom w:val="nil"/>
              <w:right w:val="nil"/>
            </w:tcBorders>
          </w:tcPr>
          <w:p w14:paraId="5B29296B" w14:textId="77777777" w:rsidR="00104614" w:rsidRPr="00470A47" w:rsidRDefault="00104614" w:rsidP="00FF5DFF">
            <w:pPr>
              <w:pStyle w:val="Normal6a"/>
            </w:pPr>
            <w:r w:rsidRPr="00470A47">
              <w:t>b)</w:t>
            </w:r>
            <w:r w:rsidRPr="00470A47">
              <w:tab/>
              <w:t>turpināt nelokāmi aizstāvēt vispārējo cilvēktiesību, demokrātijas, cilvēka cieņas, vienlīdzības</w:t>
            </w:r>
            <w:r w:rsidRPr="00470A47">
              <w:rPr>
                <w:b/>
                <w:bCs/>
                <w:i/>
                <w:iCs/>
              </w:rPr>
              <w:t>,</w:t>
            </w:r>
            <w:r w:rsidRPr="00470A47">
              <w:t xml:space="preserve"> tiesiskuma </w:t>
            </w:r>
            <w:r w:rsidRPr="00470A47">
              <w:rPr>
                <w:b/>
                <w:bCs/>
                <w:i/>
                <w:iCs/>
              </w:rPr>
              <w:t>un pārredzamu, ticamu un iekļaujošu vēlēšanu procesu</w:t>
            </w:r>
            <w:r w:rsidRPr="00470A47">
              <w:t xml:space="preserve"> respektēšanu, aizsardzību un īstenošanu saskaņā ar Padomes 2025. gada secinājumiem par ES prioritātēm ANO cilvēktiesību forumos;</w:t>
            </w:r>
          </w:p>
        </w:tc>
      </w:tr>
    </w:tbl>
    <w:p w14:paraId="4F54B9E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006D6E3A" w14:textId="77777777" w:rsidR="00104614" w:rsidRPr="00470A47" w:rsidRDefault="00104614" w:rsidP="00104614">
      <w:r w:rsidRPr="00470A47">
        <w:rPr>
          <w:rStyle w:val="HideTWBExt"/>
        </w:rPr>
        <w:t>&lt;/Amend&gt;</w:t>
      </w:r>
    </w:p>
    <w:p w14:paraId="6F3B4F4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55</w:t>
      </w:r>
      <w:r w:rsidRPr="00470A47">
        <w:rPr>
          <w:rStyle w:val="HideTWBExt"/>
          <w:b w:val="0"/>
        </w:rPr>
        <w:t>&lt;/NumAm&gt;</w:t>
      </w:r>
    </w:p>
    <w:p w14:paraId="515C820C"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64F5F5ED" w14:textId="77777777" w:rsidR="00104614" w:rsidRPr="00470A47" w:rsidRDefault="00104614" w:rsidP="00104614">
      <w:pPr>
        <w:pStyle w:val="NormalBold"/>
      </w:pPr>
      <w:r w:rsidRPr="00470A47">
        <w:rPr>
          <w:rStyle w:val="HideTWBExt"/>
          <w:b w:val="0"/>
        </w:rPr>
        <w:t>&lt;/RepeatBlock-By&gt;</w:t>
      </w:r>
    </w:p>
    <w:p w14:paraId="4AE870B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2383035" w14:textId="77777777" w:rsidR="00104614" w:rsidRPr="00470A47" w:rsidRDefault="00104614" w:rsidP="00104614">
      <w:pPr>
        <w:pStyle w:val="NormalBold"/>
      </w:pPr>
      <w:r w:rsidRPr="00470A47">
        <w:rPr>
          <w:rStyle w:val="HideTWBExt"/>
          <w:b w:val="0"/>
        </w:rPr>
        <w:t>&lt;Article&gt;</w:t>
      </w:r>
      <w:r w:rsidRPr="00470A47">
        <w:t>1. punkts – ba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458D657" w14:textId="77777777" w:rsidTr="00FF5DFF">
        <w:trPr>
          <w:trHeight w:hRule="exact" w:val="240"/>
          <w:jc w:val="center"/>
        </w:trPr>
        <w:tc>
          <w:tcPr>
            <w:tcW w:w="9752" w:type="dxa"/>
            <w:gridSpan w:val="2"/>
            <w:tcBorders>
              <w:top w:val="nil"/>
              <w:left w:val="nil"/>
              <w:bottom w:val="nil"/>
              <w:right w:val="nil"/>
            </w:tcBorders>
          </w:tcPr>
          <w:p w14:paraId="509E4F66" w14:textId="77777777" w:rsidR="00104614" w:rsidRPr="00470A47" w:rsidRDefault="00104614" w:rsidP="00FF5DFF"/>
        </w:tc>
      </w:tr>
      <w:tr w:rsidR="00104614" w:rsidRPr="00470A47" w14:paraId="4E8D324A" w14:textId="77777777" w:rsidTr="00FF5DFF">
        <w:trPr>
          <w:trHeight w:val="240"/>
          <w:jc w:val="center"/>
        </w:trPr>
        <w:tc>
          <w:tcPr>
            <w:tcW w:w="4876" w:type="dxa"/>
            <w:tcBorders>
              <w:top w:val="nil"/>
              <w:left w:val="nil"/>
              <w:bottom w:val="nil"/>
              <w:right w:val="nil"/>
            </w:tcBorders>
          </w:tcPr>
          <w:p w14:paraId="3F23C31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A000A04" w14:textId="77777777" w:rsidR="00104614" w:rsidRPr="00470A47" w:rsidRDefault="00104614" w:rsidP="00FF5DFF">
            <w:pPr>
              <w:pStyle w:val="AmColumnHeading"/>
            </w:pPr>
            <w:r w:rsidRPr="00470A47">
              <w:t>Grozījums</w:t>
            </w:r>
          </w:p>
        </w:tc>
      </w:tr>
      <w:tr w:rsidR="00104614" w:rsidRPr="00470A47" w14:paraId="24BF7C8A" w14:textId="77777777" w:rsidTr="00FF5DFF">
        <w:trPr>
          <w:jc w:val="center"/>
        </w:trPr>
        <w:tc>
          <w:tcPr>
            <w:tcW w:w="4876" w:type="dxa"/>
            <w:tcBorders>
              <w:top w:val="nil"/>
              <w:left w:val="nil"/>
              <w:bottom w:val="nil"/>
              <w:right w:val="nil"/>
            </w:tcBorders>
          </w:tcPr>
          <w:p w14:paraId="19CF1DDF" w14:textId="77777777" w:rsidR="00104614" w:rsidRPr="00470A47" w:rsidRDefault="00104614" w:rsidP="00FF5DFF">
            <w:pPr>
              <w:pStyle w:val="Normal6a"/>
            </w:pPr>
          </w:p>
        </w:tc>
        <w:tc>
          <w:tcPr>
            <w:tcW w:w="4876" w:type="dxa"/>
            <w:tcBorders>
              <w:top w:val="nil"/>
              <w:left w:val="nil"/>
              <w:bottom w:val="nil"/>
              <w:right w:val="nil"/>
            </w:tcBorders>
          </w:tcPr>
          <w:p w14:paraId="39B9B773" w14:textId="77777777" w:rsidR="00104614" w:rsidRPr="00470A47" w:rsidRDefault="00104614" w:rsidP="00FF5DFF">
            <w:pPr>
              <w:pStyle w:val="Normal6a"/>
            </w:pPr>
            <w:r w:rsidRPr="00470A47">
              <w:rPr>
                <w:b/>
                <w:i/>
              </w:rPr>
              <w:t>ba)</w:t>
            </w:r>
            <w:r w:rsidRPr="00470A47">
              <w:tab/>
            </w:r>
            <w:r w:rsidRPr="00470A47">
              <w:rPr>
                <w:b/>
                <w:i/>
              </w:rPr>
              <w:t>uzsvērt, ka ir svarīgi veicināt dzimumu līdztiesību un sieviešu un meiteņu iespējas, kā arī pilnībā īstenot attiecīgās starptautiskās saistības, tostarp SMD programmu un ANO programmu sievietēm; uzsver, ka šie principi ir atspoguļoti arī zviedru feministiskajā ārpolitikā, kas paredz modeli dzimumperspektīvas integrēšanai ārpolitikā, miera veidošanā un daudzpusējā iesaistē; un aicina ES un tās dalībvalstis aktīvi atbalstīt dzimumu līdztiesības integrēšanu visos ANO politikas virzienos un programmās, nodrošinot sieviešu līdztiesīgu dalību vadībā un lēmumu pieņemšanā, pietiekamus resursus un sieviešu un meiteņu tiesību aizsardzību un veicināšanu saskaņā ar starptautiskajiem standartiem; atzīst, ka bruņots konflikts nesamērīgi skar sievietes un meitenes un ka viņas ir spēcīgas pārmaiņu veicinātājas konfliktu novēršanā, starpniecībā, miera veidošanā un pēckonflikta atjaunošanā; aicina nodrošināt sieviešu pilnīgu, vienlīdzīgu un jēgpilnu līdzdalību miera procesos un lēmumu pieņemšanā, kā arī pietiekamus resursus un pārskatatbildību SMD programmas saistību īstenošanai visās ANO miera operācijās un starpniecības centienos;</w:t>
            </w:r>
          </w:p>
        </w:tc>
      </w:tr>
    </w:tbl>
    <w:p w14:paraId="611971B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82CE43C" w14:textId="77777777" w:rsidR="00104614" w:rsidRPr="00470A47" w:rsidRDefault="00104614" w:rsidP="00104614">
      <w:r w:rsidRPr="00470A47">
        <w:rPr>
          <w:rStyle w:val="HideTWBExt"/>
        </w:rPr>
        <w:t>&lt;/Amend&gt;</w:t>
      </w:r>
    </w:p>
    <w:p w14:paraId="3EB307D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56</w:t>
      </w:r>
      <w:r w:rsidRPr="00470A47">
        <w:rPr>
          <w:rStyle w:val="HideTWBExt"/>
          <w:b w:val="0"/>
        </w:rPr>
        <w:t>&lt;/NumAm&gt;</w:t>
      </w:r>
    </w:p>
    <w:p w14:paraId="7540A482"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4BF41486" w14:textId="77777777" w:rsidR="00104614" w:rsidRPr="00470A47" w:rsidRDefault="00104614" w:rsidP="00104614">
      <w:pPr>
        <w:pStyle w:val="NormalBold"/>
      </w:pPr>
      <w:r w:rsidRPr="00470A47">
        <w:rPr>
          <w:rStyle w:val="HideTWBExt"/>
          <w:b w:val="0"/>
        </w:rPr>
        <w:t>&lt;/RepeatBlock-By&gt;</w:t>
      </w:r>
    </w:p>
    <w:p w14:paraId="6DC437E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BA1E0AE" w14:textId="77777777" w:rsidR="00104614" w:rsidRPr="00470A47" w:rsidRDefault="00104614" w:rsidP="00104614">
      <w:pPr>
        <w:pStyle w:val="NormalBold"/>
      </w:pPr>
      <w:r w:rsidRPr="00470A47">
        <w:rPr>
          <w:rStyle w:val="HideTWBExt"/>
          <w:b w:val="0"/>
        </w:rPr>
        <w:t>&lt;Article&gt;</w:t>
      </w:r>
      <w:r w:rsidRPr="00470A47">
        <w:t>1. punkts – c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F956E8B" w14:textId="77777777" w:rsidTr="00FF5DFF">
        <w:trPr>
          <w:trHeight w:hRule="exact" w:val="240"/>
          <w:jc w:val="center"/>
        </w:trPr>
        <w:tc>
          <w:tcPr>
            <w:tcW w:w="9752" w:type="dxa"/>
            <w:gridSpan w:val="2"/>
            <w:tcBorders>
              <w:top w:val="nil"/>
              <w:left w:val="nil"/>
              <w:bottom w:val="nil"/>
              <w:right w:val="nil"/>
            </w:tcBorders>
          </w:tcPr>
          <w:p w14:paraId="2C353094" w14:textId="77777777" w:rsidR="00104614" w:rsidRPr="00470A47" w:rsidRDefault="00104614" w:rsidP="00FF5DFF"/>
        </w:tc>
      </w:tr>
      <w:tr w:rsidR="00104614" w:rsidRPr="00470A47" w14:paraId="3338C118" w14:textId="77777777" w:rsidTr="00FF5DFF">
        <w:trPr>
          <w:trHeight w:val="240"/>
          <w:jc w:val="center"/>
        </w:trPr>
        <w:tc>
          <w:tcPr>
            <w:tcW w:w="4876" w:type="dxa"/>
            <w:tcBorders>
              <w:top w:val="nil"/>
              <w:left w:val="nil"/>
              <w:bottom w:val="nil"/>
              <w:right w:val="nil"/>
            </w:tcBorders>
          </w:tcPr>
          <w:p w14:paraId="72BE76A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FD9D7CE" w14:textId="77777777" w:rsidR="00104614" w:rsidRPr="00470A47" w:rsidRDefault="00104614" w:rsidP="00FF5DFF">
            <w:pPr>
              <w:pStyle w:val="AmColumnHeading"/>
            </w:pPr>
            <w:r w:rsidRPr="00470A47">
              <w:t>Grozījums</w:t>
            </w:r>
          </w:p>
        </w:tc>
      </w:tr>
      <w:tr w:rsidR="00104614" w:rsidRPr="00470A47" w14:paraId="1D51D3B2" w14:textId="77777777" w:rsidTr="00FF5DFF">
        <w:trPr>
          <w:jc w:val="center"/>
        </w:trPr>
        <w:tc>
          <w:tcPr>
            <w:tcW w:w="4876" w:type="dxa"/>
            <w:tcBorders>
              <w:top w:val="nil"/>
              <w:left w:val="nil"/>
              <w:bottom w:val="nil"/>
              <w:right w:val="nil"/>
            </w:tcBorders>
          </w:tcPr>
          <w:p w14:paraId="23548598" w14:textId="77777777" w:rsidR="00104614" w:rsidRPr="00470A47" w:rsidRDefault="00104614" w:rsidP="00FF5DFF">
            <w:pPr>
              <w:pStyle w:val="Normal6a"/>
            </w:pPr>
            <w:r w:rsidRPr="00470A47">
              <w:t>c)</w:t>
            </w:r>
            <w:r w:rsidRPr="00470A47">
              <w:tab/>
              <w:t>atkārtoti apstiprināt to, ka daudzpusējām starptautiskajām organizācijām ir būtiska nozīme kā neaizstājamām konfliktu risināšanas un globālās pārvaldības platformām;</w:t>
            </w:r>
          </w:p>
        </w:tc>
        <w:tc>
          <w:tcPr>
            <w:tcW w:w="4876" w:type="dxa"/>
            <w:tcBorders>
              <w:top w:val="nil"/>
              <w:left w:val="nil"/>
              <w:bottom w:val="nil"/>
              <w:right w:val="nil"/>
            </w:tcBorders>
          </w:tcPr>
          <w:p w14:paraId="7C95E3D1" w14:textId="77777777" w:rsidR="00104614" w:rsidRPr="00470A47" w:rsidRDefault="00104614" w:rsidP="00FF5DFF">
            <w:pPr>
              <w:pStyle w:val="Normal6a"/>
            </w:pPr>
            <w:r w:rsidRPr="00470A47">
              <w:t>c)</w:t>
            </w:r>
            <w:r w:rsidRPr="00470A47">
              <w:tab/>
              <w:t>atkārtoti apstiprināt to, ka daudzpusējām starptautiskajām organizācijām ir būtiska nozīme kā neaizstājamām konfliktu risināšanas un globālās pārvaldības platformām</w:t>
            </w:r>
            <w:r w:rsidRPr="00470A47">
              <w:rPr>
                <w:b/>
                <w:bCs/>
                <w:i/>
                <w:iCs/>
              </w:rPr>
              <w:t>, kā arī</w:t>
            </w:r>
            <w:r w:rsidRPr="00470A47">
              <w:rPr>
                <w:b/>
                <w:i/>
              </w:rPr>
              <w:t xml:space="preserve"> reaģējot uz tādiem būtiskiem globāliem problēmjautājumiem kā klimata pārmaiņas, migrācijas plūsmu pārvaldība, masu iznīcināšanas ieroču neizplatīšana, pandēmijas, terorisms un cīņa pret organizēto noziedzību un narkotiku tirdzniecību cita starpā</w:t>
            </w:r>
            <w:r w:rsidRPr="00470A47">
              <w:t>;</w:t>
            </w:r>
          </w:p>
        </w:tc>
      </w:tr>
    </w:tbl>
    <w:p w14:paraId="6733166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2DF0275E" w14:textId="77777777" w:rsidR="00104614" w:rsidRPr="00470A47" w:rsidRDefault="00104614" w:rsidP="00104614">
      <w:r w:rsidRPr="00470A47">
        <w:rPr>
          <w:rStyle w:val="HideTWBExt"/>
        </w:rPr>
        <w:t>&lt;/Amend&gt;</w:t>
      </w:r>
    </w:p>
    <w:p w14:paraId="09F3ED4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57</w:t>
      </w:r>
      <w:r w:rsidRPr="00470A47">
        <w:rPr>
          <w:rStyle w:val="HideTWBExt"/>
          <w:b w:val="0"/>
        </w:rPr>
        <w:t>&lt;/NumAm&gt;</w:t>
      </w:r>
    </w:p>
    <w:p w14:paraId="6DE3A259"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50D82871" w14:textId="77777777" w:rsidR="00104614" w:rsidRPr="00470A47" w:rsidRDefault="00104614" w:rsidP="00104614">
      <w:pPr>
        <w:pStyle w:val="NormalBold"/>
      </w:pPr>
      <w:r w:rsidRPr="00470A47">
        <w:rPr>
          <w:rStyle w:val="HideTWBExt"/>
          <w:b w:val="0"/>
        </w:rPr>
        <w:t>&lt;/RepeatBlock-By&gt;</w:t>
      </w:r>
    </w:p>
    <w:p w14:paraId="0F94577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8ED011E" w14:textId="77777777" w:rsidR="00104614" w:rsidRPr="00470A47" w:rsidRDefault="00104614" w:rsidP="00104614">
      <w:pPr>
        <w:pStyle w:val="NormalBold"/>
      </w:pPr>
      <w:r w:rsidRPr="00470A47">
        <w:rPr>
          <w:rStyle w:val="HideTWBExt"/>
          <w:b w:val="0"/>
        </w:rPr>
        <w:t>&lt;Article&gt;</w:t>
      </w:r>
      <w:r w:rsidRPr="00470A47">
        <w:t>1. punkts – c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16C81E7" w14:textId="77777777" w:rsidTr="00FF5DFF">
        <w:trPr>
          <w:trHeight w:hRule="exact" w:val="240"/>
          <w:jc w:val="center"/>
        </w:trPr>
        <w:tc>
          <w:tcPr>
            <w:tcW w:w="9752" w:type="dxa"/>
            <w:gridSpan w:val="2"/>
            <w:tcBorders>
              <w:top w:val="nil"/>
              <w:left w:val="nil"/>
              <w:bottom w:val="nil"/>
              <w:right w:val="nil"/>
            </w:tcBorders>
          </w:tcPr>
          <w:p w14:paraId="4750CA45" w14:textId="77777777" w:rsidR="00104614" w:rsidRPr="00470A47" w:rsidRDefault="00104614" w:rsidP="00FF5DFF"/>
        </w:tc>
      </w:tr>
      <w:tr w:rsidR="00104614" w:rsidRPr="00470A47" w14:paraId="389E4791" w14:textId="77777777" w:rsidTr="00FF5DFF">
        <w:trPr>
          <w:trHeight w:val="240"/>
          <w:jc w:val="center"/>
        </w:trPr>
        <w:tc>
          <w:tcPr>
            <w:tcW w:w="4876" w:type="dxa"/>
            <w:tcBorders>
              <w:top w:val="nil"/>
              <w:left w:val="nil"/>
              <w:bottom w:val="nil"/>
              <w:right w:val="nil"/>
            </w:tcBorders>
          </w:tcPr>
          <w:p w14:paraId="3AC01D5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73147D9" w14:textId="77777777" w:rsidR="00104614" w:rsidRPr="00470A47" w:rsidRDefault="00104614" w:rsidP="00FF5DFF">
            <w:pPr>
              <w:pStyle w:val="AmColumnHeading"/>
            </w:pPr>
            <w:r w:rsidRPr="00470A47">
              <w:t>Grozījums</w:t>
            </w:r>
          </w:p>
        </w:tc>
      </w:tr>
      <w:tr w:rsidR="00104614" w:rsidRPr="00470A47" w14:paraId="6B1440A4" w14:textId="77777777" w:rsidTr="00FF5DFF">
        <w:trPr>
          <w:jc w:val="center"/>
        </w:trPr>
        <w:tc>
          <w:tcPr>
            <w:tcW w:w="4876" w:type="dxa"/>
            <w:tcBorders>
              <w:top w:val="nil"/>
              <w:left w:val="nil"/>
              <w:bottom w:val="nil"/>
              <w:right w:val="nil"/>
            </w:tcBorders>
          </w:tcPr>
          <w:p w14:paraId="2B2C69B5" w14:textId="77777777" w:rsidR="00104614" w:rsidRPr="00470A47" w:rsidRDefault="00104614" w:rsidP="00FF5DFF">
            <w:pPr>
              <w:pStyle w:val="Normal6a"/>
            </w:pPr>
            <w:r w:rsidRPr="00470A47">
              <w:t>c)</w:t>
            </w:r>
            <w:r w:rsidRPr="00470A47">
              <w:tab/>
              <w:t>atkārtoti apstiprināt to, ka daudzpusējām starptautiskajām organizācijām ir būtiska nozīme kā neaizstājamām konfliktu risināšanas un globālās pārvaldības platformām;</w:t>
            </w:r>
          </w:p>
        </w:tc>
        <w:tc>
          <w:tcPr>
            <w:tcW w:w="4876" w:type="dxa"/>
            <w:tcBorders>
              <w:top w:val="nil"/>
              <w:left w:val="nil"/>
              <w:bottom w:val="nil"/>
              <w:right w:val="nil"/>
            </w:tcBorders>
          </w:tcPr>
          <w:p w14:paraId="61E00B09" w14:textId="77777777" w:rsidR="00104614" w:rsidRPr="00470A47" w:rsidRDefault="00104614" w:rsidP="00FF5DFF">
            <w:pPr>
              <w:pStyle w:val="Normal6a"/>
            </w:pPr>
            <w:r w:rsidRPr="00470A47">
              <w:t>c)</w:t>
            </w:r>
            <w:r w:rsidRPr="00470A47">
              <w:tab/>
              <w:t xml:space="preserve">atkārtoti apstiprināt to, ka daudzpusējām starptautiskajām organizācijām ir būtiska nozīme kā neaizstājamām konfliktu risināšanas un globālās pārvaldības platformām; </w:t>
            </w:r>
            <w:r w:rsidRPr="00470A47">
              <w:rPr>
                <w:b/>
                <w:i/>
              </w:rPr>
              <w:t>nosodīt mēģinājumus iedragāt Apvienoto Nāciju Organizācijas leģitimitāti, pilnvaras un universālumu, ietverot centienus izslēgt konkrētus dalībniekus vai tautas no dalības ANO forumos, vājināt miera pārvaldības struktūras vai politizēt ANO struktūru darbību;</w:t>
            </w:r>
          </w:p>
        </w:tc>
      </w:tr>
    </w:tbl>
    <w:p w14:paraId="0300D4C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1EECFA5" w14:textId="77777777" w:rsidR="00104614" w:rsidRPr="00470A47" w:rsidRDefault="00104614" w:rsidP="00104614">
      <w:r w:rsidRPr="00470A47">
        <w:rPr>
          <w:rStyle w:val="HideTWBExt"/>
        </w:rPr>
        <w:t>&lt;/Amend&gt;</w:t>
      </w:r>
    </w:p>
    <w:p w14:paraId="583BBB7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58</w:t>
      </w:r>
      <w:r w:rsidRPr="00470A47">
        <w:rPr>
          <w:rStyle w:val="HideTWBExt"/>
          <w:b w:val="0"/>
        </w:rPr>
        <w:t>&lt;/NumAm&gt;</w:t>
      </w:r>
    </w:p>
    <w:p w14:paraId="0693F4C4"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7521B494" w14:textId="77777777" w:rsidR="00104614" w:rsidRPr="00470A47" w:rsidRDefault="00104614" w:rsidP="00104614">
      <w:pPr>
        <w:pStyle w:val="NormalBold"/>
      </w:pPr>
      <w:r w:rsidRPr="00470A47">
        <w:rPr>
          <w:rStyle w:val="HideTWBExt"/>
          <w:b w:val="0"/>
        </w:rPr>
        <w:t>&lt;/RepeatBlock-By&gt;</w:t>
      </w:r>
    </w:p>
    <w:p w14:paraId="2919868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349DCB4" w14:textId="77777777" w:rsidR="00104614" w:rsidRPr="00470A47" w:rsidRDefault="00104614" w:rsidP="00104614">
      <w:pPr>
        <w:pStyle w:val="NormalBold"/>
      </w:pPr>
      <w:r w:rsidRPr="00470A47">
        <w:rPr>
          <w:rStyle w:val="HideTWBExt"/>
          <w:b w:val="0"/>
        </w:rPr>
        <w:t>&lt;Article&gt;</w:t>
      </w:r>
      <w:r w:rsidRPr="00470A47">
        <w:t>1. punkts – c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10FBA33" w14:textId="77777777" w:rsidTr="00FF5DFF">
        <w:trPr>
          <w:trHeight w:hRule="exact" w:val="240"/>
          <w:jc w:val="center"/>
        </w:trPr>
        <w:tc>
          <w:tcPr>
            <w:tcW w:w="9752" w:type="dxa"/>
            <w:gridSpan w:val="2"/>
            <w:tcBorders>
              <w:top w:val="nil"/>
              <w:left w:val="nil"/>
              <w:bottom w:val="nil"/>
              <w:right w:val="nil"/>
            </w:tcBorders>
          </w:tcPr>
          <w:p w14:paraId="53A4B710" w14:textId="77777777" w:rsidR="00104614" w:rsidRPr="00470A47" w:rsidRDefault="00104614" w:rsidP="00FF5DFF"/>
        </w:tc>
      </w:tr>
      <w:tr w:rsidR="00104614" w:rsidRPr="00470A47" w14:paraId="6D2977A5" w14:textId="77777777" w:rsidTr="00FF5DFF">
        <w:trPr>
          <w:trHeight w:val="240"/>
          <w:jc w:val="center"/>
        </w:trPr>
        <w:tc>
          <w:tcPr>
            <w:tcW w:w="4876" w:type="dxa"/>
            <w:tcBorders>
              <w:top w:val="nil"/>
              <w:left w:val="nil"/>
              <w:bottom w:val="nil"/>
              <w:right w:val="nil"/>
            </w:tcBorders>
          </w:tcPr>
          <w:p w14:paraId="03672B1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7EDE9A7" w14:textId="77777777" w:rsidR="00104614" w:rsidRPr="00470A47" w:rsidRDefault="00104614" w:rsidP="00FF5DFF">
            <w:pPr>
              <w:pStyle w:val="AmColumnHeading"/>
            </w:pPr>
            <w:r w:rsidRPr="00470A47">
              <w:t>Grozījums</w:t>
            </w:r>
          </w:p>
        </w:tc>
      </w:tr>
      <w:tr w:rsidR="00104614" w:rsidRPr="00470A47" w14:paraId="284D5193" w14:textId="77777777" w:rsidTr="00FF5DFF">
        <w:trPr>
          <w:jc w:val="center"/>
        </w:trPr>
        <w:tc>
          <w:tcPr>
            <w:tcW w:w="4876" w:type="dxa"/>
            <w:tcBorders>
              <w:top w:val="nil"/>
              <w:left w:val="nil"/>
              <w:bottom w:val="nil"/>
              <w:right w:val="nil"/>
            </w:tcBorders>
          </w:tcPr>
          <w:p w14:paraId="6ADFD5D2" w14:textId="77777777" w:rsidR="00104614" w:rsidRPr="00470A47" w:rsidRDefault="00104614" w:rsidP="00FF5DFF">
            <w:pPr>
              <w:pStyle w:val="Normal6a"/>
            </w:pPr>
            <w:r w:rsidRPr="00470A47">
              <w:t>c)</w:t>
            </w:r>
            <w:r w:rsidRPr="00470A47">
              <w:tab/>
              <w:t>atkārtoti apstiprināt to, ka daudzpusējām starptautiskajām organizācijām ir būtiska nozīme kā neaizstājamām konfliktu risināšanas un globālās pārvaldības platformām;</w:t>
            </w:r>
          </w:p>
        </w:tc>
        <w:tc>
          <w:tcPr>
            <w:tcW w:w="4876" w:type="dxa"/>
            <w:tcBorders>
              <w:top w:val="nil"/>
              <w:left w:val="nil"/>
              <w:bottom w:val="nil"/>
              <w:right w:val="nil"/>
            </w:tcBorders>
          </w:tcPr>
          <w:p w14:paraId="281AD440" w14:textId="77777777" w:rsidR="00104614" w:rsidRPr="00470A47" w:rsidRDefault="00104614" w:rsidP="00FF5DFF">
            <w:pPr>
              <w:pStyle w:val="Normal6a"/>
            </w:pPr>
            <w:r w:rsidRPr="00470A47">
              <w:t>c)</w:t>
            </w:r>
            <w:r w:rsidRPr="00470A47">
              <w:tab/>
              <w:t xml:space="preserve">atkārtoti apstiprināt to, ka daudzpusējām starptautiskajām organizācijām ir būtiska nozīme kā neaizstājamām konfliktu risināšanas un globālās pārvaldības platformām; </w:t>
            </w:r>
            <w:r w:rsidRPr="00470A47">
              <w:rPr>
                <w:b/>
                <w:i/>
              </w:rPr>
              <w:t>uzsvērt, ka ir svarīgi nodrošināt sieviešu un jauniešu jēgpilnu dalību daudzpusējos lēmumu pieņemšanas procesos, arī ar strukturētiem jauniešu konsultāciju mehānismiem un atbalstu ANO jaunatnes, miera un drošības programmai;</w:t>
            </w:r>
          </w:p>
        </w:tc>
      </w:tr>
    </w:tbl>
    <w:p w14:paraId="393F425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AE066C2" w14:textId="77777777" w:rsidR="00104614" w:rsidRPr="00470A47" w:rsidRDefault="00104614" w:rsidP="00104614">
      <w:r w:rsidRPr="00470A47">
        <w:rPr>
          <w:rStyle w:val="HideTWBExt"/>
        </w:rPr>
        <w:t>&lt;/Amend&gt;</w:t>
      </w:r>
    </w:p>
    <w:p w14:paraId="5044161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59</w:t>
      </w:r>
      <w:r w:rsidRPr="00470A47">
        <w:rPr>
          <w:rStyle w:val="HideTWBExt"/>
          <w:b w:val="0"/>
        </w:rPr>
        <w:t>&lt;/NumAm&gt;</w:t>
      </w:r>
    </w:p>
    <w:p w14:paraId="5F106EAF"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147312DB" w14:textId="77777777" w:rsidR="00104614" w:rsidRPr="00470A47" w:rsidRDefault="00104614" w:rsidP="00104614">
      <w:pPr>
        <w:pStyle w:val="NormalBold"/>
      </w:pPr>
      <w:r w:rsidRPr="00470A47">
        <w:rPr>
          <w:rStyle w:val="HideTWBExt"/>
          <w:b w:val="0"/>
        </w:rPr>
        <w:t>&lt;/RepeatBlock-By&gt;</w:t>
      </w:r>
    </w:p>
    <w:p w14:paraId="1DA728E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0D85153" w14:textId="77777777" w:rsidR="00104614" w:rsidRPr="00470A47" w:rsidRDefault="00104614" w:rsidP="00104614">
      <w:pPr>
        <w:pStyle w:val="NormalBold"/>
      </w:pPr>
      <w:r w:rsidRPr="00470A47">
        <w:rPr>
          <w:rStyle w:val="HideTWBExt"/>
          <w:b w:val="0"/>
        </w:rPr>
        <w:t>&lt;Article&gt;</w:t>
      </w:r>
      <w:r w:rsidRPr="00470A47">
        <w:t>1. punkts – c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072A4BB" w14:textId="77777777" w:rsidTr="00FF5DFF">
        <w:trPr>
          <w:trHeight w:hRule="exact" w:val="240"/>
          <w:jc w:val="center"/>
        </w:trPr>
        <w:tc>
          <w:tcPr>
            <w:tcW w:w="9752" w:type="dxa"/>
            <w:gridSpan w:val="2"/>
            <w:tcBorders>
              <w:top w:val="nil"/>
              <w:left w:val="nil"/>
              <w:bottom w:val="nil"/>
              <w:right w:val="nil"/>
            </w:tcBorders>
          </w:tcPr>
          <w:p w14:paraId="75B4B437" w14:textId="77777777" w:rsidR="00104614" w:rsidRPr="00470A47" w:rsidRDefault="00104614" w:rsidP="00FF5DFF"/>
        </w:tc>
      </w:tr>
      <w:tr w:rsidR="00104614" w:rsidRPr="00470A47" w14:paraId="16452F4E" w14:textId="77777777" w:rsidTr="00FF5DFF">
        <w:trPr>
          <w:trHeight w:val="240"/>
          <w:jc w:val="center"/>
        </w:trPr>
        <w:tc>
          <w:tcPr>
            <w:tcW w:w="4876" w:type="dxa"/>
            <w:tcBorders>
              <w:top w:val="nil"/>
              <w:left w:val="nil"/>
              <w:bottom w:val="nil"/>
              <w:right w:val="nil"/>
            </w:tcBorders>
          </w:tcPr>
          <w:p w14:paraId="3926726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30086EF" w14:textId="77777777" w:rsidR="00104614" w:rsidRPr="00470A47" w:rsidRDefault="00104614" w:rsidP="00FF5DFF">
            <w:pPr>
              <w:pStyle w:val="AmColumnHeading"/>
            </w:pPr>
            <w:r w:rsidRPr="00470A47">
              <w:t>Grozījums</w:t>
            </w:r>
          </w:p>
        </w:tc>
      </w:tr>
      <w:tr w:rsidR="00104614" w:rsidRPr="00470A47" w14:paraId="625DD711" w14:textId="77777777" w:rsidTr="00FF5DFF">
        <w:trPr>
          <w:jc w:val="center"/>
        </w:trPr>
        <w:tc>
          <w:tcPr>
            <w:tcW w:w="4876" w:type="dxa"/>
            <w:tcBorders>
              <w:top w:val="nil"/>
              <w:left w:val="nil"/>
              <w:bottom w:val="nil"/>
              <w:right w:val="nil"/>
            </w:tcBorders>
          </w:tcPr>
          <w:p w14:paraId="77348AD1" w14:textId="77777777" w:rsidR="00104614" w:rsidRPr="00470A47" w:rsidRDefault="00104614" w:rsidP="00FF5DFF">
            <w:pPr>
              <w:pStyle w:val="Normal6a"/>
            </w:pPr>
            <w:r w:rsidRPr="00470A47">
              <w:t>c)</w:t>
            </w:r>
            <w:r w:rsidRPr="00470A47">
              <w:tab/>
              <w:t>atkārtoti apstiprināt to, ka daudzpusējām starptautiskajām organizācijām ir būtiska nozīme kā neaizstājamām konfliktu risināšanas un globālās pārvaldības platformām;</w:t>
            </w:r>
          </w:p>
        </w:tc>
        <w:tc>
          <w:tcPr>
            <w:tcW w:w="4876" w:type="dxa"/>
            <w:tcBorders>
              <w:top w:val="nil"/>
              <w:left w:val="nil"/>
              <w:bottom w:val="nil"/>
              <w:right w:val="nil"/>
            </w:tcBorders>
          </w:tcPr>
          <w:p w14:paraId="35BE58B5" w14:textId="77777777" w:rsidR="00104614" w:rsidRPr="00470A47" w:rsidRDefault="00104614" w:rsidP="00FF5DFF">
            <w:pPr>
              <w:pStyle w:val="Normal6a"/>
            </w:pPr>
            <w:r w:rsidRPr="00470A47">
              <w:t>c)</w:t>
            </w:r>
            <w:r w:rsidRPr="00470A47">
              <w:tab/>
              <w:t>atkārtoti apstiprināt to, ka daudzpusējām starptautiskajām organizācijām ir būtiska nozīme kā neaizstājamām konfliktu risināšanas un globālās pārvaldības platformām</w:t>
            </w:r>
            <w:r w:rsidRPr="00470A47">
              <w:rPr>
                <w:b/>
                <w:i/>
              </w:rPr>
              <w:t>, un ciešā sadarbībā ar ES līdzīgi domājošiem partneriem izvirzīt daudzpusējas iniciatīvas, kuras stingri balstās uz globāliem noteikumiem, kas palīdz garantēt Eiropas drošību un labklājību</w:t>
            </w:r>
            <w:r w:rsidRPr="00470A47">
              <w:t>;</w:t>
            </w:r>
          </w:p>
        </w:tc>
      </w:tr>
    </w:tbl>
    <w:p w14:paraId="451093A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7FE07ED" w14:textId="77777777" w:rsidR="00104614" w:rsidRPr="00470A47" w:rsidRDefault="00104614" w:rsidP="00104614">
      <w:r w:rsidRPr="00470A47">
        <w:rPr>
          <w:rStyle w:val="HideTWBExt"/>
        </w:rPr>
        <w:t>&lt;/Amend&gt;</w:t>
      </w:r>
    </w:p>
    <w:p w14:paraId="57D4C7A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60</w:t>
      </w:r>
      <w:r w:rsidRPr="00470A47">
        <w:rPr>
          <w:rStyle w:val="HideTWBExt"/>
          <w:b w:val="0"/>
        </w:rPr>
        <w:t>&lt;/NumAm&gt;</w:t>
      </w:r>
    </w:p>
    <w:p w14:paraId="18FC0EE3"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18D3DD4E" w14:textId="77777777" w:rsidR="00104614" w:rsidRPr="00470A47" w:rsidRDefault="00104614" w:rsidP="00104614">
      <w:pPr>
        <w:pStyle w:val="NormalBold"/>
      </w:pPr>
      <w:r w:rsidRPr="00470A47">
        <w:rPr>
          <w:rStyle w:val="HideTWBExt"/>
          <w:b w:val="0"/>
        </w:rPr>
        <w:t>&lt;/RepeatBlock-By&gt;</w:t>
      </w:r>
    </w:p>
    <w:p w14:paraId="12DDADB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D5DF7AE"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A87DE19" w14:textId="77777777" w:rsidTr="00FF5DFF">
        <w:trPr>
          <w:trHeight w:hRule="exact" w:val="240"/>
          <w:jc w:val="center"/>
        </w:trPr>
        <w:tc>
          <w:tcPr>
            <w:tcW w:w="9752" w:type="dxa"/>
            <w:gridSpan w:val="2"/>
            <w:tcBorders>
              <w:top w:val="nil"/>
              <w:left w:val="nil"/>
              <w:bottom w:val="nil"/>
              <w:right w:val="nil"/>
            </w:tcBorders>
          </w:tcPr>
          <w:p w14:paraId="78F3C2DF" w14:textId="77777777" w:rsidR="00104614" w:rsidRPr="00470A47" w:rsidRDefault="00104614" w:rsidP="00FF5DFF"/>
        </w:tc>
      </w:tr>
      <w:tr w:rsidR="00104614" w:rsidRPr="00470A47" w14:paraId="6CEAEA69" w14:textId="77777777" w:rsidTr="00FF5DFF">
        <w:trPr>
          <w:trHeight w:val="240"/>
          <w:jc w:val="center"/>
        </w:trPr>
        <w:tc>
          <w:tcPr>
            <w:tcW w:w="4876" w:type="dxa"/>
            <w:tcBorders>
              <w:top w:val="nil"/>
              <w:left w:val="nil"/>
              <w:bottom w:val="nil"/>
              <w:right w:val="nil"/>
            </w:tcBorders>
          </w:tcPr>
          <w:p w14:paraId="09602CF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9A8D472" w14:textId="77777777" w:rsidR="00104614" w:rsidRPr="00470A47" w:rsidRDefault="00104614" w:rsidP="00FF5DFF">
            <w:pPr>
              <w:pStyle w:val="AmColumnHeading"/>
            </w:pPr>
            <w:r w:rsidRPr="00470A47">
              <w:t>Grozījums</w:t>
            </w:r>
          </w:p>
        </w:tc>
      </w:tr>
      <w:tr w:rsidR="00104614" w:rsidRPr="00470A47" w14:paraId="0A34CBF2" w14:textId="77777777" w:rsidTr="00FF5DFF">
        <w:trPr>
          <w:jc w:val="center"/>
        </w:trPr>
        <w:tc>
          <w:tcPr>
            <w:tcW w:w="4876" w:type="dxa"/>
            <w:tcBorders>
              <w:top w:val="nil"/>
              <w:left w:val="nil"/>
              <w:bottom w:val="nil"/>
              <w:right w:val="nil"/>
            </w:tcBorders>
          </w:tcPr>
          <w:p w14:paraId="0B2FA58D" w14:textId="77777777" w:rsidR="00104614" w:rsidRPr="00470A47" w:rsidRDefault="00104614" w:rsidP="00FF5DFF">
            <w:pPr>
              <w:pStyle w:val="Normal6a"/>
            </w:pPr>
          </w:p>
        </w:tc>
        <w:tc>
          <w:tcPr>
            <w:tcW w:w="4876" w:type="dxa"/>
            <w:tcBorders>
              <w:top w:val="nil"/>
              <w:left w:val="nil"/>
              <w:bottom w:val="nil"/>
              <w:right w:val="nil"/>
            </w:tcBorders>
          </w:tcPr>
          <w:p w14:paraId="3DEEB8D0" w14:textId="77777777" w:rsidR="00104614" w:rsidRPr="00470A47" w:rsidRDefault="00104614" w:rsidP="00FF5DFF">
            <w:pPr>
              <w:pStyle w:val="Normal6a"/>
            </w:pPr>
            <w:r w:rsidRPr="00470A47">
              <w:rPr>
                <w:b/>
                <w:i/>
              </w:rPr>
              <w:t>ca)</w:t>
            </w:r>
            <w:r w:rsidRPr="00470A47">
              <w:tab/>
            </w:r>
            <w:r w:rsidRPr="00470A47">
              <w:rPr>
                <w:b/>
                <w:i/>
              </w:rPr>
              <w:t>atkārtoti paust nožēlu par ASV prezidenta lēmumu samazināt finansējumu un izstāties no liela skaita starptautisko organizāciju, tostarp vairākām Apvienoto Nāciju Organizācijas struktūrām, apturēt dalību tajās vai izbeigt sadarbību ar tām; paust nopietnas bažas par to, ka šāda rīcība apdraudētu ANO sistēmas finansiālo ilgtspēju, vājinātu daudzpusējo sadarbību laikā, kad tā ir visvairāk vajadzīga, un iedrošinātu autoritārus un revizionistiskus dalībniekus, kuri vēsturiski ir centušies izmantot Rietumu spēku izstāšanos no starptautiskām organizācijām vai nesadarbošanos ar tām; mudināt ASV administrāciju pārdomāt savu lēmumu un atkārtoti apstiprināt savu apņemšanos attiecībā uz ANO un daudzpusējo sadarbību;</w:t>
            </w:r>
          </w:p>
        </w:tc>
      </w:tr>
    </w:tbl>
    <w:p w14:paraId="2680C83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58E0D39" w14:textId="77777777" w:rsidR="00104614" w:rsidRPr="00470A47" w:rsidRDefault="00104614" w:rsidP="00104614">
      <w:r w:rsidRPr="00470A47">
        <w:rPr>
          <w:rStyle w:val="HideTWBExt"/>
        </w:rPr>
        <w:t>&lt;/Amend&gt;</w:t>
      </w:r>
    </w:p>
    <w:p w14:paraId="65629F4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61</w:t>
      </w:r>
      <w:r w:rsidRPr="00470A47">
        <w:rPr>
          <w:rStyle w:val="HideTWBExt"/>
          <w:b w:val="0"/>
        </w:rPr>
        <w:t>&lt;/NumAm&gt;</w:t>
      </w:r>
    </w:p>
    <w:p w14:paraId="138657F8"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23E97666" w14:textId="77777777" w:rsidR="00104614" w:rsidRPr="00470A47" w:rsidRDefault="00104614" w:rsidP="00104614">
      <w:pPr>
        <w:pStyle w:val="NormalBold"/>
      </w:pPr>
      <w:r w:rsidRPr="00470A47">
        <w:rPr>
          <w:rStyle w:val="HideTWBExt"/>
          <w:b w:val="0"/>
        </w:rPr>
        <w:t>&lt;/RepeatBlock-By&gt;</w:t>
      </w:r>
    </w:p>
    <w:p w14:paraId="4E6FEE7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71C02AE"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C7A1632" w14:textId="77777777" w:rsidTr="00FF5DFF">
        <w:trPr>
          <w:trHeight w:hRule="exact" w:val="240"/>
          <w:jc w:val="center"/>
        </w:trPr>
        <w:tc>
          <w:tcPr>
            <w:tcW w:w="9752" w:type="dxa"/>
            <w:gridSpan w:val="2"/>
            <w:tcBorders>
              <w:top w:val="nil"/>
              <w:left w:val="nil"/>
              <w:bottom w:val="nil"/>
              <w:right w:val="nil"/>
            </w:tcBorders>
          </w:tcPr>
          <w:p w14:paraId="489F9092" w14:textId="77777777" w:rsidR="00104614" w:rsidRPr="00470A47" w:rsidRDefault="00104614" w:rsidP="00FF5DFF"/>
        </w:tc>
      </w:tr>
      <w:tr w:rsidR="00104614" w:rsidRPr="00470A47" w14:paraId="0285889E" w14:textId="77777777" w:rsidTr="00FF5DFF">
        <w:trPr>
          <w:trHeight w:val="240"/>
          <w:jc w:val="center"/>
        </w:trPr>
        <w:tc>
          <w:tcPr>
            <w:tcW w:w="4876" w:type="dxa"/>
            <w:tcBorders>
              <w:top w:val="nil"/>
              <w:left w:val="nil"/>
              <w:bottom w:val="nil"/>
              <w:right w:val="nil"/>
            </w:tcBorders>
          </w:tcPr>
          <w:p w14:paraId="62B237E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A16AA06" w14:textId="77777777" w:rsidR="00104614" w:rsidRPr="00470A47" w:rsidRDefault="00104614" w:rsidP="00FF5DFF">
            <w:pPr>
              <w:pStyle w:val="AmColumnHeading"/>
            </w:pPr>
            <w:r w:rsidRPr="00470A47">
              <w:t>Grozījums</w:t>
            </w:r>
          </w:p>
        </w:tc>
      </w:tr>
      <w:tr w:rsidR="00104614" w:rsidRPr="00470A47" w14:paraId="38B7568C" w14:textId="77777777" w:rsidTr="00FF5DFF">
        <w:trPr>
          <w:jc w:val="center"/>
        </w:trPr>
        <w:tc>
          <w:tcPr>
            <w:tcW w:w="4876" w:type="dxa"/>
            <w:tcBorders>
              <w:top w:val="nil"/>
              <w:left w:val="nil"/>
              <w:bottom w:val="nil"/>
              <w:right w:val="nil"/>
            </w:tcBorders>
          </w:tcPr>
          <w:p w14:paraId="57D6C01B" w14:textId="77777777" w:rsidR="00104614" w:rsidRPr="00470A47" w:rsidRDefault="00104614" w:rsidP="00FF5DFF">
            <w:pPr>
              <w:pStyle w:val="Normal6a"/>
            </w:pPr>
          </w:p>
        </w:tc>
        <w:tc>
          <w:tcPr>
            <w:tcW w:w="4876" w:type="dxa"/>
            <w:tcBorders>
              <w:top w:val="nil"/>
              <w:left w:val="nil"/>
              <w:bottom w:val="nil"/>
              <w:right w:val="nil"/>
            </w:tcBorders>
          </w:tcPr>
          <w:p w14:paraId="6494BA2E" w14:textId="77777777" w:rsidR="00104614" w:rsidRPr="00470A47" w:rsidRDefault="00104614" w:rsidP="00FF5DFF">
            <w:pPr>
              <w:pStyle w:val="Normal6a"/>
            </w:pPr>
            <w:r w:rsidRPr="00470A47">
              <w:rPr>
                <w:b/>
                <w:i/>
              </w:rPr>
              <w:t>ca)</w:t>
            </w:r>
            <w:r w:rsidRPr="00470A47">
              <w:tab/>
            </w:r>
            <w:r w:rsidRPr="00470A47">
              <w:rPr>
                <w:b/>
                <w:i/>
              </w:rPr>
              <w:t>aicina Amerikas Savienotās Valstis piešķirt Palestīnas vadītājiem vīzas pirms ANO Ģenerālajām asamblejām Ņujorkā un atcelt diskriminējošo apturēšanu attiecībā uz visu Palestīnas valstspiederīgo ieceļošanas vīzu izskatīšanu; aicina Apvienoto Nāciju Organizāciju piešķirt aktīvistiem, pilsoniskās sabiedrības pārstāvjiem un žurnālistiem ar Taivānas pasi piekļuvi ANO pasākumiem;</w:t>
            </w:r>
          </w:p>
        </w:tc>
      </w:tr>
    </w:tbl>
    <w:p w14:paraId="6C7FF88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46EFBD6" w14:textId="77777777" w:rsidR="00104614" w:rsidRPr="00470A47" w:rsidRDefault="00104614" w:rsidP="00104614">
      <w:r w:rsidRPr="00470A47">
        <w:rPr>
          <w:rStyle w:val="HideTWBExt"/>
        </w:rPr>
        <w:t>&lt;/Amend&gt;</w:t>
      </w:r>
    </w:p>
    <w:p w14:paraId="7000F73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62</w:t>
      </w:r>
      <w:r w:rsidRPr="00470A47">
        <w:rPr>
          <w:rStyle w:val="HideTWBExt"/>
          <w:b w:val="0"/>
        </w:rPr>
        <w:t>&lt;/NumAm&gt;</w:t>
      </w:r>
    </w:p>
    <w:p w14:paraId="7017EC0A"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60C7225C" w14:textId="77777777" w:rsidR="00104614" w:rsidRPr="00470A47" w:rsidRDefault="00104614" w:rsidP="00104614">
      <w:pPr>
        <w:pStyle w:val="NormalBold"/>
      </w:pPr>
      <w:r w:rsidRPr="00470A47">
        <w:rPr>
          <w:rStyle w:val="HideTWBExt"/>
          <w:b w:val="0"/>
        </w:rPr>
        <w:t>&lt;/RepeatBlock-By&gt;</w:t>
      </w:r>
    </w:p>
    <w:p w14:paraId="527DFE7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697C2F1"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77D8926" w14:textId="77777777" w:rsidTr="00FF5DFF">
        <w:trPr>
          <w:trHeight w:hRule="exact" w:val="240"/>
          <w:jc w:val="center"/>
        </w:trPr>
        <w:tc>
          <w:tcPr>
            <w:tcW w:w="9752" w:type="dxa"/>
            <w:gridSpan w:val="2"/>
            <w:tcBorders>
              <w:top w:val="nil"/>
              <w:left w:val="nil"/>
              <w:bottom w:val="nil"/>
              <w:right w:val="nil"/>
            </w:tcBorders>
          </w:tcPr>
          <w:p w14:paraId="471E7BBB" w14:textId="77777777" w:rsidR="00104614" w:rsidRPr="00470A47" w:rsidRDefault="00104614" w:rsidP="00FF5DFF"/>
        </w:tc>
      </w:tr>
      <w:tr w:rsidR="00104614" w:rsidRPr="00470A47" w14:paraId="41051621" w14:textId="77777777" w:rsidTr="00FF5DFF">
        <w:trPr>
          <w:trHeight w:val="240"/>
          <w:jc w:val="center"/>
        </w:trPr>
        <w:tc>
          <w:tcPr>
            <w:tcW w:w="4876" w:type="dxa"/>
            <w:tcBorders>
              <w:top w:val="nil"/>
              <w:left w:val="nil"/>
              <w:bottom w:val="nil"/>
              <w:right w:val="nil"/>
            </w:tcBorders>
          </w:tcPr>
          <w:p w14:paraId="26037D4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EEACE9B" w14:textId="77777777" w:rsidR="00104614" w:rsidRPr="00470A47" w:rsidRDefault="00104614" w:rsidP="00FF5DFF">
            <w:pPr>
              <w:pStyle w:val="AmColumnHeading"/>
            </w:pPr>
            <w:r w:rsidRPr="00470A47">
              <w:t>Grozījums</w:t>
            </w:r>
          </w:p>
        </w:tc>
      </w:tr>
      <w:tr w:rsidR="00104614" w:rsidRPr="00470A47" w14:paraId="240E394D" w14:textId="77777777" w:rsidTr="00FF5DFF">
        <w:trPr>
          <w:jc w:val="center"/>
        </w:trPr>
        <w:tc>
          <w:tcPr>
            <w:tcW w:w="4876" w:type="dxa"/>
            <w:tcBorders>
              <w:top w:val="nil"/>
              <w:left w:val="nil"/>
              <w:bottom w:val="nil"/>
              <w:right w:val="nil"/>
            </w:tcBorders>
          </w:tcPr>
          <w:p w14:paraId="7B2ED9B5" w14:textId="77777777" w:rsidR="00104614" w:rsidRPr="00470A47" w:rsidRDefault="00104614" w:rsidP="00FF5DFF">
            <w:pPr>
              <w:pStyle w:val="Normal6a"/>
            </w:pPr>
          </w:p>
        </w:tc>
        <w:tc>
          <w:tcPr>
            <w:tcW w:w="4876" w:type="dxa"/>
            <w:tcBorders>
              <w:top w:val="nil"/>
              <w:left w:val="nil"/>
              <w:bottom w:val="nil"/>
              <w:right w:val="nil"/>
            </w:tcBorders>
          </w:tcPr>
          <w:p w14:paraId="4F630045" w14:textId="77777777" w:rsidR="00104614" w:rsidRPr="00470A47" w:rsidRDefault="00104614" w:rsidP="00FF5DFF">
            <w:pPr>
              <w:pStyle w:val="Normal6a"/>
            </w:pPr>
            <w:r w:rsidRPr="00470A47">
              <w:rPr>
                <w:b/>
                <w:i/>
              </w:rPr>
              <w:t>ca)</w:t>
            </w:r>
            <w:r w:rsidRPr="00470A47">
              <w:tab/>
            </w:r>
            <w:r w:rsidRPr="00470A47">
              <w:rPr>
                <w:b/>
                <w:i/>
              </w:rPr>
              <w:t>ierosināt pamatotus priekšlikumus, lai nodrošinātu ES pastāvīgu vietu visos daudzpusējos forumos, jo tas palīdzētu nodrošināt ES ārējās darbības saskaņotību, kā arī nostiprināt ES kā partnera lomu sarunās ar trešām valstīm daudzpusējā dimensijā, it sevišķi attiecībā uz globālajiem dienvidiem;</w:t>
            </w:r>
          </w:p>
        </w:tc>
      </w:tr>
    </w:tbl>
    <w:p w14:paraId="50B8F77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2FA8EC8" w14:textId="77777777" w:rsidR="00104614" w:rsidRPr="00470A47" w:rsidRDefault="00104614" w:rsidP="00104614">
      <w:r w:rsidRPr="00470A47">
        <w:rPr>
          <w:rStyle w:val="HideTWBExt"/>
        </w:rPr>
        <w:t>&lt;/Amend&gt;</w:t>
      </w:r>
    </w:p>
    <w:p w14:paraId="48D4407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63</w:t>
      </w:r>
      <w:r w:rsidRPr="00470A47">
        <w:rPr>
          <w:rStyle w:val="HideTWBExt"/>
          <w:b w:val="0"/>
        </w:rPr>
        <w:t>&lt;/NumAm&gt;</w:t>
      </w:r>
    </w:p>
    <w:p w14:paraId="11B9D72C"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21806078" w14:textId="77777777" w:rsidR="00104614" w:rsidRPr="00470A47" w:rsidRDefault="00104614" w:rsidP="00104614">
      <w:pPr>
        <w:pStyle w:val="NormalBold"/>
      </w:pPr>
      <w:r w:rsidRPr="00470A47">
        <w:rPr>
          <w:rStyle w:val="HideTWBExt"/>
          <w:b w:val="0"/>
        </w:rPr>
        <w:t>&lt;/RepeatBlock-By&gt;</w:t>
      </w:r>
    </w:p>
    <w:p w14:paraId="550198E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9530645"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ADE2184" w14:textId="77777777" w:rsidTr="00FF5DFF">
        <w:trPr>
          <w:trHeight w:hRule="exact" w:val="240"/>
          <w:jc w:val="center"/>
        </w:trPr>
        <w:tc>
          <w:tcPr>
            <w:tcW w:w="9752" w:type="dxa"/>
            <w:gridSpan w:val="2"/>
            <w:tcBorders>
              <w:top w:val="nil"/>
              <w:left w:val="nil"/>
              <w:bottom w:val="nil"/>
              <w:right w:val="nil"/>
            </w:tcBorders>
          </w:tcPr>
          <w:p w14:paraId="41245BAF" w14:textId="77777777" w:rsidR="00104614" w:rsidRPr="00470A47" w:rsidRDefault="00104614" w:rsidP="00FF5DFF"/>
        </w:tc>
      </w:tr>
      <w:tr w:rsidR="00104614" w:rsidRPr="00470A47" w14:paraId="6530F53C" w14:textId="77777777" w:rsidTr="00FF5DFF">
        <w:trPr>
          <w:trHeight w:val="240"/>
          <w:jc w:val="center"/>
        </w:trPr>
        <w:tc>
          <w:tcPr>
            <w:tcW w:w="4876" w:type="dxa"/>
            <w:tcBorders>
              <w:top w:val="nil"/>
              <w:left w:val="nil"/>
              <w:bottom w:val="nil"/>
              <w:right w:val="nil"/>
            </w:tcBorders>
          </w:tcPr>
          <w:p w14:paraId="26B88FB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16EDD6A" w14:textId="77777777" w:rsidR="00104614" w:rsidRPr="00470A47" w:rsidRDefault="00104614" w:rsidP="00FF5DFF">
            <w:pPr>
              <w:pStyle w:val="AmColumnHeading"/>
            </w:pPr>
            <w:r w:rsidRPr="00470A47">
              <w:t>Grozījums</w:t>
            </w:r>
          </w:p>
        </w:tc>
      </w:tr>
      <w:tr w:rsidR="00104614" w:rsidRPr="00470A47" w14:paraId="6B9382BE" w14:textId="77777777" w:rsidTr="00FF5DFF">
        <w:trPr>
          <w:jc w:val="center"/>
        </w:trPr>
        <w:tc>
          <w:tcPr>
            <w:tcW w:w="4876" w:type="dxa"/>
            <w:tcBorders>
              <w:top w:val="nil"/>
              <w:left w:val="nil"/>
              <w:bottom w:val="nil"/>
              <w:right w:val="nil"/>
            </w:tcBorders>
          </w:tcPr>
          <w:p w14:paraId="223CF4D0" w14:textId="77777777" w:rsidR="00104614" w:rsidRPr="00470A47" w:rsidRDefault="00104614" w:rsidP="00FF5DFF">
            <w:pPr>
              <w:pStyle w:val="Normal6a"/>
            </w:pPr>
          </w:p>
        </w:tc>
        <w:tc>
          <w:tcPr>
            <w:tcW w:w="4876" w:type="dxa"/>
            <w:tcBorders>
              <w:top w:val="nil"/>
              <w:left w:val="nil"/>
              <w:bottom w:val="nil"/>
              <w:right w:val="nil"/>
            </w:tcBorders>
          </w:tcPr>
          <w:p w14:paraId="17888643" w14:textId="77777777" w:rsidR="00104614" w:rsidRPr="00470A47" w:rsidRDefault="00104614" w:rsidP="00FF5DFF">
            <w:pPr>
              <w:pStyle w:val="Normal6a"/>
            </w:pPr>
            <w:r w:rsidRPr="00470A47">
              <w:rPr>
                <w:b/>
                <w:i/>
              </w:rPr>
              <w:t>ca)</w:t>
            </w:r>
            <w:r w:rsidRPr="00470A47">
              <w:tab/>
            </w:r>
            <w:r w:rsidRPr="00470A47">
              <w:rPr>
                <w:b/>
                <w:i/>
              </w:rPr>
              <w:t>darīt visu iespējamo, lai nodrošinātu, ka 2025. gada budžeta nepilnības var pēc iespējas ātrāk novērst, lai izvairītos no finansiāla sabrukuma un nodrošinātu programmu nepārtrauktu īstenošanu visā pasaulē, kā arī ANO galvenās mītnes nepārtrauktu darbību un ANO ĢA 81. sesijas norisi;</w:t>
            </w:r>
          </w:p>
        </w:tc>
      </w:tr>
    </w:tbl>
    <w:p w14:paraId="150B9B0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9471383" w14:textId="77777777" w:rsidR="00104614" w:rsidRPr="00470A47" w:rsidRDefault="00104614" w:rsidP="00104614">
      <w:r w:rsidRPr="00470A47">
        <w:rPr>
          <w:rStyle w:val="HideTWBExt"/>
        </w:rPr>
        <w:t>&lt;/Amend&gt;</w:t>
      </w:r>
    </w:p>
    <w:p w14:paraId="0DA3EB8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64</w:t>
      </w:r>
      <w:r w:rsidRPr="00470A47">
        <w:rPr>
          <w:rStyle w:val="HideTWBExt"/>
          <w:b w:val="0"/>
        </w:rPr>
        <w:t>&lt;/NumAm&gt;</w:t>
      </w:r>
    </w:p>
    <w:p w14:paraId="648ECAFE"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550E5A46" w14:textId="77777777" w:rsidR="00104614" w:rsidRPr="00470A47" w:rsidRDefault="00104614" w:rsidP="00104614">
      <w:pPr>
        <w:pStyle w:val="NormalBold"/>
      </w:pPr>
      <w:r w:rsidRPr="00470A47">
        <w:rPr>
          <w:rStyle w:val="HideTWBExt"/>
          <w:b w:val="0"/>
        </w:rPr>
        <w:t>&lt;/RepeatBlock-By&gt;</w:t>
      </w:r>
    </w:p>
    <w:p w14:paraId="22AA0DC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0DEE5FA"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07F1E31" w14:textId="77777777" w:rsidTr="00FF5DFF">
        <w:trPr>
          <w:trHeight w:hRule="exact" w:val="240"/>
          <w:jc w:val="center"/>
        </w:trPr>
        <w:tc>
          <w:tcPr>
            <w:tcW w:w="9752" w:type="dxa"/>
            <w:gridSpan w:val="2"/>
            <w:tcBorders>
              <w:top w:val="nil"/>
              <w:left w:val="nil"/>
              <w:bottom w:val="nil"/>
              <w:right w:val="nil"/>
            </w:tcBorders>
          </w:tcPr>
          <w:p w14:paraId="3229967E" w14:textId="77777777" w:rsidR="00104614" w:rsidRPr="00470A47" w:rsidRDefault="00104614" w:rsidP="00FF5DFF"/>
        </w:tc>
      </w:tr>
      <w:tr w:rsidR="00104614" w:rsidRPr="00470A47" w14:paraId="5EF864F4" w14:textId="77777777" w:rsidTr="00FF5DFF">
        <w:trPr>
          <w:trHeight w:val="240"/>
          <w:jc w:val="center"/>
        </w:trPr>
        <w:tc>
          <w:tcPr>
            <w:tcW w:w="4876" w:type="dxa"/>
            <w:tcBorders>
              <w:top w:val="nil"/>
              <w:left w:val="nil"/>
              <w:bottom w:val="nil"/>
              <w:right w:val="nil"/>
            </w:tcBorders>
          </w:tcPr>
          <w:p w14:paraId="27B5FD0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BB94E2A" w14:textId="77777777" w:rsidR="00104614" w:rsidRPr="00470A47" w:rsidRDefault="00104614" w:rsidP="00FF5DFF">
            <w:pPr>
              <w:pStyle w:val="AmColumnHeading"/>
            </w:pPr>
            <w:r w:rsidRPr="00470A47">
              <w:t>Grozījums</w:t>
            </w:r>
          </w:p>
        </w:tc>
      </w:tr>
      <w:tr w:rsidR="00104614" w:rsidRPr="00470A47" w14:paraId="64390741" w14:textId="77777777" w:rsidTr="00FF5DFF">
        <w:trPr>
          <w:jc w:val="center"/>
        </w:trPr>
        <w:tc>
          <w:tcPr>
            <w:tcW w:w="4876" w:type="dxa"/>
            <w:tcBorders>
              <w:top w:val="nil"/>
              <w:left w:val="nil"/>
              <w:bottom w:val="nil"/>
              <w:right w:val="nil"/>
            </w:tcBorders>
          </w:tcPr>
          <w:p w14:paraId="7A45D5F7" w14:textId="77777777" w:rsidR="00104614" w:rsidRPr="00470A47" w:rsidRDefault="00104614" w:rsidP="00FF5DFF">
            <w:pPr>
              <w:pStyle w:val="Normal6a"/>
            </w:pPr>
          </w:p>
        </w:tc>
        <w:tc>
          <w:tcPr>
            <w:tcW w:w="4876" w:type="dxa"/>
            <w:tcBorders>
              <w:top w:val="nil"/>
              <w:left w:val="nil"/>
              <w:bottom w:val="nil"/>
              <w:right w:val="nil"/>
            </w:tcBorders>
          </w:tcPr>
          <w:p w14:paraId="642E6DD9" w14:textId="77777777" w:rsidR="00104614" w:rsidRPr="00470A47" w:rsidRDefault="00104614" w:rsidP="00FF5DFF">
            <w:pPr>
              <w:pStyle w:val="Normal6a"/>
            </w:pPr>
            <w:r w:rsidRPr="00470A47">
              <w:rPr>
                <w:b/>
                <w:i/>
              </w:rPr>
              <w:t>ca)</w:t>
            </w:r>
            <w:r w:rsidRPr="00470A47">
              <w:tab/>
            </w:r>
            <w:r w:rsidRPr="00470A47">
              <w:rPr>
                <w:b/>
                <w:i/>
              </w:rPr>
              <w:t>uzsvērt, ka efektīvam multilaterālismam ir jāciena valstu suverenitāte un demokrātiskā pārskatatbildība; iebilst pret ANO pilnvaru paplašināšanu jomās, kas iedragā dalībvalstu kompetenci migrācijas, izglītības un vārda brīvības jautājumos; </w:t>
            </w:r>
          </w:p>
        </w:tc>
      </w:tr>
    </w:tbl>
    <w:p w14:paraId="7AD8384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3F3082E" w14:textId="77777777" w:rsidR="00104614" w:rsidRPr="00470A47" w:rsidRDefault="00104614" w:rsidP="00104614">
      <w:r w:rsidRPr="00470A47">
        <w:rPr>
          <w:rStyle w:val="HideTWBExt"/>
        </w:rPr>
        <w:t>&lt;/Amend&gt;</w:t>
      </w:r>
    </w:p>
    <w:p w14:paraId="1535D12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65</w:t>
      </w:r>
      <w:r w:rsidRPr="00470A47">
        <w:rPr>
          <w:rStyle w:val="HideTWBExt"/>
          <w:b w:val="0"/>
        </w:rPr>
        <w:t>&lt;/NumAm&gt;</w:t>
      </w:r>
    </w:p>
    <w:p w14:paraId="4CA520FB" w14:textId="77777777" w:rsidR="00104614" w:rsidRPr="00470A47" w:rsidRDefault="00104614" w:rsidP="00104614">
      <w:pPr>
        <w:pStyle w:val="NormalBold"/>
      </w:pPr>
      <w:r w:rsidRPr="00470A47">
        <w:rPr>
          <w:rStyle w:val="HideTWBExt"/>
          <w:b w:val="0"/>
        </w:rPr>
        <w:t>&lt;RepeatBlock-By&gt;&lt;Members&gt;</w:t>
      </w:r>
      <w:r w:rsidRPr="00470A47">
        <w:t>Dan Barna, Petras Auštrevičius, Lucia Yar, Bernard Guetta, Urmas Paet, Michał Kobosko</w:t>
      </w:r>
      <w:r w:rsidRPr="00470A47">
        <w:rPr>
          <w:rStyle w:val="HideTWBExt"/>
          <w:b w:val="0"/>
        </w:rPr>
        <w:t>&lt;/Members&gt;</w:t>
      </w:r>
    </w:p>
    <w:p w14:paraId="75EF11ED" w14:textId="77777777" w:rsidR="00104614" w:rsidRPr="00470A47" w:rsidRDefault="00104614" w:rsidP="00104614">
      <w:pPr>
        <w:pStyle w:val="NormalBold"/>
      </w:pPr>
      <w:r w:rsidRPr="00470A47">
        <w:rPr>
          <w:rStyle w:val="HideTWBExt"/>
          <w:b w:val="0"/>
        </w:rPr>
        <w:t>&lt;/RepeatBlock-By&gt;</w:t>
      </w:r>
    </w:p>
    <w:p w14:paraId="6F8F9BA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352EE2B"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860033C" w14:textId="77777777" w:rsidTr="00FF5DFF">
        <w:trPr>
          <w:trHeight w:hRule="exact" w:val="240"/>
          <w:jc w:val="center"/>
        </w:trPr>
        <w:tc>
          <w:tcPr>
            <w:tcW w:w="9752" w:type="dxa"/>
            <w:gridSpan w:val="2"/>
            <w:tcBorders>
              <w:top w:val="nil"/>
              <w:left w:val="nil"/>
              <w:bottom w:val="nil"/>
              <w:right w:val="nil"/>
            </w:tcBorders>
          </w:tcPr>
          <w:p w14:paraId="4F87D0BF" w14:textId="77777777" w:rsidR="00104614" w:rsidRPr="00470A47" w:rsidRDefault="00104614" w:rsidP="00FF5DFF"/>
        </w:tc>
      </w:tr>
      <w:tr w:rsidR="00104614" w:rsidRPr="00470A47" w14:paraId="7237A982" w14:textId="77777777" w:rsidTr="00FF5DFF">
        <w:trPr>
          <w:trHeight w:val="240"/>
          <w:jc w:val="center"/>
        </w:trPr>
        <w:tc>
          <w:tcPr>
            <w:tcW w:w="4876" w:type="dxa"/>
            <w:tcBorders>
              <w:top w:val="nil"/>
              <w:left w:val="nil"/>
              <w:bottom w:val="nil"/>
              <w:right w:val="nil"/>
            </w:tcBorders>
          </w:tcPr>
          <w:p w14:paraId="0668D21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E508628" w14:textId="77777777" w:rsidR="00104614" w:rsidRPr="00470A47" w:rsidRDefault="00104614" w:rsidP="00FF5DFF">
            <w:pPr>
              <w:pStyle w:val="AmColumnHeading"/>
            </w:pPr>
            <w:r w:rsidRPr="00470A47">
              <w:t>Grozījums</w:t>
            </w:r>
          </w:p>
        </w:tc>
      </w:tr>
      <w:tr w:rsidR="00104614" w:rsidRPr="00470A47" w14:paraId="315BE26D" w14:textId="77777777" w:rsidTr="00FF5DFF">
        <w:trPr>
          <w:jc w:val="center"/>
        </w:trPr>
        <w:tc>
          <w:tcPr>
            <w:tcW w:w="4876" w:type="dxa"/>
            <w:tcBorders>
              <w:top w:val="nil"/>
              <w:left w:val="nil"/>
              <w:bottom w:val="nil"/>
              <w:right w:val="nil"/>
            </w:tcBorders>
          </w:tcPr>
          <w:p w14:paraId="5C6EDF87" w14:textId="77777777" w:rsidR="00104614" w:rsidRPr="00470A47" w:rsidRDefault="00104614" w:rsidP="00FF5DFF">
            <w:pPr>
              <w:pStyle w:val="Normal6a"/>
            </w:pPr>
          </w:p>
        </w:tc>
        <w:tc>
          <w:tcPr>
            <w:tcW w:w="4876" w:type="dxa"/>
            <w:tcBorders>
              <w:top w:val="nil"/>
              <w:left w:val="nil"/>
              <w:bottom w:val="nil"/>
              <w:right w:val="nil"/>
            </w:tcBorders>
          </w:tcPr>
          <w:p w14:paraId="24822F43" w14:textId="77777777" w:rsidR="00104614" w:rsidRPr="00470A47" w:rsidRDefault="00104614" w:rsidP="00FF5DFF">
            <w:pPr>
              <w:pStyle w:val="Normal6a"/>
            </w:pPr>
            <w:r w:rsidRPr="00470A47">
              <w:rPr>
                <w:b/>
                <w:i/>
              </w:rPr>
              <w:t>ca)</w:t>
            </w:r>
            <w:r w:rsidRPr="00470A47">
              <w:tab/>
            </w:r>
            <w:r w:rsidRPr="00470A47">
              <w:rPr>
                <w:b/>
                <w:i/>
              </w:rPr>
              <w:t>uzsver, ka daudzpusēji forumi, piemēram, ANO, ir sevišķi svarīgi pieaugošās ģeopolitiskās spriedzes un daudzo humāno krīžu pasaules karstajos punktos kontekstā;</w:t>
            </w:r>
          </w:p>
        </w:tc>
      </w:tr>
    </w:tbl>
    <w:p w14:paraId="2D0A353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BA80246" w14:textId="77777777" w:rsidR="00104614" w:rsidRPr="00470A47" w:rsidRDefault="00104614" w:rsidP="00104614">
      <w:r w:rsidRPr="00470A47">
        <w:rPr>
          <w:rStyle w:val="HideTWBExt"/>
        </w:rPr>
        <w:t>&lt;/Amend&gt;</w:t>
      </w:r>
    </w:p>
    <w:p w14:paraId="5E0D1D6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66</w:t>
      </w:r>
      <w:r w:rsidRPr="00470A47">
        <w:rPr>
          <w:rStyle w:val="HideTWBExt"/>
          <w:b w:val="0"/>
        </w:rPr>
        <w:t>&lt;/NumAm&gt;</w:t>
      </w:r>
    </w:p>
    <w:p w14:paraId="382E4606"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624117D7"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763C6DC4" w14:textId="77777777" w:rsidR="00104614" w:rsidRPr="00470A47" w:rsidRDefault="00104614" w:rsidP="00104614">
      <w:pPr>
        <w:pStyle w:val="NormalBold"/>
      </w:pPr>
      <w:r w:rsidRPr="00470A47">
        <w:rPr>
          <w:rStyle w:val="HideTWBExt"/>
          <w:b w:val="0"/>
        </w:rPr>
        <w:t>&lt;/RepeatBlock-By&gt;</w:t>
      </w:r>
    </w:p>
    <w:p w14:paraId="074BF02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7494DC2" w14:textId="77777777" w:rsidR="00104614" w:rsidRPr="00470A47" w:rsidRDefault="00104614" w:rsidP="00104614">
      <w:pPr>
        <w:pStyle w:val="NormalBold"/>
      </w:pPr>
      <w:r w:rsidRPr="00470A47">
        <w:rPr>
          <w:rStyle w:val="HideTWBExt"/>
          <w:b w:val="0"/>
        </w:rPr>
        <w:t>&lt;Article&gt;</w:t>
      </w:r>
      <w:r w:rsidRPr="00470A47">
        <w:t>1. punkts – ca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5EE4937" w14:textId="77777777" w:rsidTr="00FF5DFF">
        <w:trPr>
          <w:trHeight w:hRule="exact" w:val="240"/>
          <w:jc w:val="center"/>
        </w:trPr>
        <w:tc>
          <w:tcPr>
            <w:tcW w:w="9752" w:type="dxa"/>
            <w:gridSpan w:val="2"/>
            <w:tcBorders>
              <w:top w:val="nil"/>
              <w:left w:val="nil"/>
              <w:bottom w:val="nil"/>
              <w:right w:val="nil"/>
            </w:tcBorders>
          </w:tcPr>
          <w:p w14:paraId="2238BE6E" w14:textId="77777777" w:rsidR="00104614" w:rsidRPr="00470A47" w:rsidRDefault="00104614" w:rsidP="00FF5DFF"/>
        </w:tc>
      </w:tr>
      <w:tr w:rsidR="00104614" w:rsidRPr="00470A47" w14:paraId="6F9C3C0F" w14:textId="77777777" w:rsidTr="00FF5DFF">
        <w:trPr>
          <w:trHeight w:val="240"/>
          <w:jc w:val="center"/>
        </w:trPr>
        <w:tc>
          <w:tcPr>
            <w:tcW w:w="4876" w:type="dxa"/>
            <w:tcBorders>
              <w:top w:val="nil"/>
              <w:left w:val="nil"/>
              <w:bottom w:val="nil"/>
              <w:right w:val="nil"/>
            </w:tcBorders>
          </w:tcPr>
          <w:p w14:paraId="517BB93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27D6519" w14:textId="77777777" w:rsidR="00104614" w:rsidRPr="00470A47" w:rsidRDefault="00104614" w:rsidP="00FF5DFF">
            <w:pPr>
              <w:pStyle w:val="AmColumnHeading"/>
            </w:pPr>
            <w:r w:rsidRPr="00470A47">
              <w:t>Grozījums</w:t>
            </w:r>
          </w:p>
        </w:tc>
      </w:tr>
      <w:tr w:rsidR="00104614" w:rsidRPr="00470A47" w14:paraId="395BF792" w14:textId="77777777" w:rsidTr="00FF5DFF">
        <w:trPr>
          <w:jc w:val="center"/>
        </w:trPr>
        <w:tc>
          <w:tcPr>
            <w:tcW w:w="4876" w:type="dxa"/>
            <w:tcBorders>
              <w:top w:val="nil"/>
              <w:left w:val="nil"/>
              <w:bottom w:val="nil"/>
              <w:right w:val="nil"/>
            </w:tcBorders>
          </w:tcPr>
          <w:p w14:paraId="57B8EC55" w14:textId="77777777" w:rsidR="00104614" w:rsidRPr="00470A47" w:rsidRDefault="00104614" w:rsidP="00FF5DFF">
            <w:pPr>
              <w:pStyle w:val="Normal6a"/>
            </w:pPr>
          </w:p>
        </w:tc>
        <w:tc>
          <w:tcPr>
            <w:tcW w:w="4876" w:type="dxa"/>
            <w:tcBorders>
              <w:top w:val="nil"/>
              <w:left w:val="nil"/>
              <w:bottom w:val="nil"/>
              <w:right w:val="nil"/>
            </w:tcBorders>
          </w:tcPr>
          <w:p w14:paraId="6C4F4D78" w14:textId="77777777" w:rsidR="00104614" w:rsidRPr="00470A47" w:rsidRDefault="00104614" w:rsidP="00FF5DFF">
            <w:pPr>
              <w:pStyle w:val="Normal6a"/>
            </w:pPr>
            <w:r w:rsidRPr="00470A47">
              <w:rPr>
                <w:b/>
                <w:i/>
              </w:rPr>
              <w:t>ca)</w:t>
            </w:r>
            <w:r w:rsidRPr="00470A47">
              <w:tab/>
            </w:r>
            <w:r w:rsidRPr="00470A47">
              <w:rPr>
                <w:b/>
                <w:i/>
              </w:rPr>
              <w:t>atkārtoti norāda, ka stabila, uzticama un līdztiesīga daudzpusēja sistēma ir būtiska, lai garantētu mieru un drošību, tādēļ tai ir jābūt ES drošības arhitektūras prioritātei;</w:t>
            </w:r>
          </w:p>
        </w:tc>
      </w:tr>
    </w:tbl>
    <w:p w14:paraId="1835630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323AB00" w14:textId="77777777" w:rsidR="00104614" w:rsidRPr="00470A47" w:rsidRDefault="00104614" w:rsidP="00104614">
      <w:r w:rsidRPr="00470A47">
        <w:rPr>
          <w:rStyle w:val="HideTWBExt"/>
        </w:rPr>
        <w:t>&lt;/Amend&gt;</w:t>
      </w:r>
    </w:p>
    <w:p w14:paraId="4E18E44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67</w:t>
      </w:r>
      <w:r w:rsidRPr="00470A47">
        <w:rPr>
          <w:rStyle w:val="HideTWBExt"/>
          <w:b w:val="0"/>
        </w:rPr>
        <w:t>&lt;/NumAm&gt;</w:t>
      </w:r>
    </w:p>
    <w:p w14:paraId="2BFB2D9F"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5E1209D2" w14:textId="77777777" w:rsidR="00104614" w:rsidRPr="00470A47" w:rsidRDefault="00104614" w:rsidP="00104614">
      <w:pPr>
        <w:pStyle w:val="NormalBold"/>
      </w:pPr>
      <w:r w:rsidRPr="00470A47">
        <w:rPr>
          <w:rStyle w:val="HideTWBExt"/>
          <w:b w:val="0"/>
        </w:rPr>
        <w:t>&lt;/RepeatBlock-By&gt;</w:t>
      </w:r>
    </w:p>
    <w:p w14:paraId="750FAE0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5953715" w14:textId="77777777" w:rsidR="00104614" w:rsidRPr="00470A47" w:rsidRDefault="00104614" w:rsidP="00104614">
      <w:pPr>
        <w:pStyle w:val="NormalBold"/>
      </w:pPr>
      <w:r w:rsidRPr="00470A47">
        <w:rPr>
          <w:rStyle w:val="HideTWBExt"/>
          <w:b w:val="0"/>
        </w:rPr>
        <w:t>&lt;Article&gt;</w:t>
      </w:r>
      <w:r w:rsidRPr="00470A47">
        <w:t>1. punkts – cb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AF7D55D" w14:textId="77777777" w:rsidTr="00FF5DFF">
        <w:trPr>
          <w:trHeight w:hRule="exact" w:val="240"/>
          <w:jc w:val="center"/>
        </w:trPr>
        <w:tc>
          <w:tcPr>
            <w:tcW w:w="9752" w:type="dxa"/>
            <w:gridSpan w:val="2"/>
            <w:tcBorders>
              <w:top w:val="nil"/>
              <w:left w:val="nil"/>
              <w:bottom w:val="nil"/>
              <w:right w:val="nil"/>
            </w:tcBorders>
          </w:tcPr>
          <w:p w14:paraId="786F2553" w14:textId="77777777" w:rsidR="00104614" w:rsidRPr="00470A47" w:rsidRDefault="00104614" w:rsidP="00FF5DFF"/>
        </w:tc>
      </w:tr>
      <w:tr w:rsidR="00104614" w:rsidRPr="00470A47" w14:paraId="25A903FA" w14:textId="77777777" w:rsidTr="00FF5DFF">
        <w:trPr>
          <w:trHeight w:val="240"/>
          <w:jc w:val="center"/>
        </w:trPr>
        <w:tc>
          <w:tcPr>
            <w:tcW w:w="4876" w:type="dxa"/>
            <w:tcBorders>
              <w:top w:val="nil"/>
              <w:left w:val="nil"/>
              <w:bottom w:val="nil"/>
              <w:right w:val="nil"/>
            </w:tcBorders>
          </w:tcPr>
          <w:p w14:paraId="70C1467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1BA5DB0" w14:textId="77777777" w:rsidR="00104614" w:rsidRPr="00470A47" w:rsidRDefault="00104614" w:rsidP="00FF5DFF">
            <w:pPr>
              <w:pStyle w:val="AmColumnHeading"/>
            </w:pPr>
            <w:r w:rsidRPr="00470A47">
              <w:t>Grozījums</w:t>
            </w:r>
          </w:p>
        </w:tc>
      </w:tr>
      <w:tr w:rsidR="00104614" w:rsidRPr="00470A47" w14:paraId="6F6FC4BB" w14:textId="77777777" w:rsidTr="00FF5DFF">
        <w:trPr>
          <w:jc w:val="center"/>
        </w:trPr>
        <w:tc>
          <w:tcPr>
            <w:tcW w:w="4876" w:type="dxa"/>
            <w:tcBorders>
              <w:top w:val="nil"/>
              <w:left w:val="nil"/>
              <w:bottom w:val="nil"/>
              <w:right w:val="nil"/>
            </w:tcBorders>
          </w:tcPr>
          <w:p w14:paraId="600A5BE5" w14:textId="77777777" w:rsidR="00104614" w:rsidRPr="00470A47" w:rsidRDefault="00104614" w:rsidP="00FF5DFF">
            <w:pPr>
              <w:pStyle w:val="Normal6a"/>
            </w:pPr>
          </w:p>
        </w:tc>
        <w:tc>
          <w:tcPr>
            <w:tcW w:w="4876" w:type="dxa"/>
            <w:tcBorders>
              <w:top w:val="nil"/>
              <w:left w:val="nil"/>
              <w:bottom w:val="nil"/>
              <w:right w:val="nil"/>
            </w:tcBorders>
          </w:tcPr>
          <w:p w14:paraId="08744460" w14:textId="77777777" w:rsidR="00104614" w:rsidRPr="00470A47" w:rsidRDefault="00104614" w:rsidP="00FF5DFF">
            <w:pPr>
              <w:pStyle w:val="Normal6a"/>
            </w:pPr>
            <w:r w:rsidRPr="00470A47">
              <w:rPr>
                <w:b/>
                <w:i/>
              </w:rPr>
              <w:t>cb)</w:t>
            </w:r>
            <w:r w:rsidRPr="00470A47">
              <w:tab/>
            </w:r>
            <w:r w:rsidRPr="00470A47">
              <w:rPr>
                <w:b/>
                <w:i/>
              </w:rPr>
              <w:t>atbalstīt ar ANO Drošības padomes Rezolūciju Nr. 2803 izveidotās Miera padomes ierobežoto un pagaidu darbības jomu; stingri noraidīt un iebilst pret Miera padomi tādā formātā, kā izklāstīts publiski pieejamos dokumentos un statūtu projektos, ko Amerikas Savienoto Valstu valdība ir laidusi apritē, jo tas, šķiet, neatbilst iekļaujošu, daudzpusējas diplomātijas un starptautisko tiesību iedibinātajām normām; uzsver, ka šāda pieeja var iedragāt saskaņā ar Apvienoto Nāciju Organizācijas Statūtiem esošo starptautisko miera un drošības struktūru leģitimitāti, pilnvaras un saskaņotību; pauž nopietnas bažas par to, ka vairākas valstis, kuras ir iesaistījušās vai paudušas gatavību piedalīties Miera padomē, ir klaji autoritāri režīmi, piemēram, Baltkrievija; aicina ES dalībvalstis nodrošināt ANO centrālo nozīmi un ieņemt kopēju nostāju attiecībā uz dalību tādā Miera padomē vai tādas Miera padomes apstiprināšanu, kura neiedragā ES kopējo stāvokli; nosoda Ungārijas un Bulgārijas valdību atbalstu ASV Miera padomei;</w:t>
            </w:r>
          </w:p>
        </w:tc>
      </w:tr>
    </w:tbl>
    <w:p w14:paraId="2DDB1A1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983D9D0" w14:textId="77777777" w:rsidR="00104614" w:rsidRPr="00470A47" w:rsidRDefault="00104614" w:rsidP="00104614">
      <w:r w:rsidRPr="00470A47">
        <w:rPr>
          <w:rStyle w:val="HideTWBExt"/>
        </w:rPr>
        <w:t>&lt;/Amend&gt;</w:t>
      </w:r>
    </w:p>
    <w:p w14:paraId="4CD027D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68</w:t>
      </w:r>
      <w:r w:rsidRPr="00470A47">
        <w:rPr>
          <w:rStyle w:val="HideTWBExt"/>
          <w:b w:val="0"/>
        </w:rPr>
        <w:t>&lt;/NumAm&gt;</w:t>
      </w:r>
    </w:p>
    <w:p w14:paraId="68942EAD"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17CF9411" w14:textId="77777777" w:rsidR="00104614" w:rsidRPr="00470A47" w:rsidRDefault="00104614" w:rsidP="00104614">
      <w:pPr>
        <w:pStyle w:val="NormalBold"/>
      </w:pPr>
      <w:r w:rsidRPr="00470A47">
        <w:rPr>
          <w:rStyle w:val="HideTWBExt"/>
          <w:b w:val="0"/>
        </w:rPr>
        <w:t>&lt;/RepeatBlock-By&gt;</w:t>
      </w:r>
    </w:p>
    <w:p w14:paraId="1170154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3EC70F4" w14:textId="77777777" w:rsidR="00104614" w:rsidRPr="00470A47" w:rsidRDefault="00104614" w:rsidP="00104614">
      <w:pPr>
        <w:pStyle w:val="NormalBold"/>
      </w:pPr>
      <w:r w:rsidRPr="00470A47">
        <w:rPr>
          <w:rStyle w:val="HideTWBExt"/>
          <w:b w:val="0"/>
        </w:rPr>
        <w:t>&lt;Article&gt;</w:t>
      </w:r>
      <w:r w:rsidRPr="00470A47">
        <w:t>1. punkts – cb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DEA6584" w14:textId="77777777" w:rsidTr="00FF5DFF">
        <w:trPr>
          <w:trHeight w:hRule="exact" w:val="240"/>
          <w:jc w:val="center"/>
        </w:trPr>
        <w:tc>
          <w:tcPr>
            <w:tcW w:w="9752" w:type="dxa"/>
            <w:gridSpan w:val="2"/>
            <w:tcBorders>
              <w:top w:val="nil"/>
              <w:left w:val="nil"/>
              <w:bottom w:val="nil"/>
              <w:right w:val="nil"/>
            </w:tcBorders>
          </w:tcPr>
          <w:p w14:paraId="70B5EA4C" w14:textId="77777777" w:rsidR="00104614" w:rsidRPr="00470A47" w:rsidRDefault="00104614" w:rsidP="00FF5DFF"/>
        </w:tc>
      </w:tr>
      <w:tr w:rsidR="00104614" w:rsidRPr="00470A47" w14:paraId="46D0E1E4" w14:textId="77777777" w:rsidTr="00FF5DFF">
        <w:trPr>
          <w:trHeight w:val="240"/>
          <w:jc w:val="center"/>
        </w:trPr>
        <w:tc>
          <w:tcPr>
            <w:tcW w:w="4876" w:type="dxa"/>
            <w:tcBorders>
              <w:top w:val="nil"/>
              <w:left w:val="nil"/>
              <w:bottom w:val="nil"/>
              <w:right w:val="nil"/>
            </w:tcBorders>
          </w:tcPr>
          <w:p w14:paraId="74452ED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D22457F" w14:textId="77777777" w:rsidR="00104614" w:rsidRPr="00470A47" w:rsidRDefault="00104614" w:rsidP="00FF5DFF">
            <w:pPr>
              <w:pStyle w:val="AmColumnHeading"/>
            </w:pPr>
            <w:r w:rsidRPr="00470A47">
              <w:t>Grozījums</w:t>
            </w:r>
          </w:p>
        </w:tc>
      </w:tr>
      <w:tr w:rsidR="00104614" w:rsidRPr="00470A47" w14:paraId="022BDC42" w14:textId="77777777" w:rsidTr="00FF5DFF">
        <w:trPr>
          <w:jc w:val="center"/>
        </w:trPr>
        <w:tc>
          <w:tcPr>
            <w:tcW w:w="4876" w:type="dxa"/>
            <w:tcBorders>
              <w:top w:val="nil"/>
              <w:left w:val="nil"/>
              <w:bottom w:val="nil"/>
              <w:right w:val="nil"/>
            </w:tcBorders>
          </w:tcPr>
          <w:p w14:paraId="5676CFFA" w14:textId="77777777" w:rsidR="00104614" w:rsidRPr="00470A47" w:rsidRDefault="00104614" w:rsidP="00FF5DFF">
            <w:pPr>
              <w:pStyle w:val="Normal6a"/>
            </w:pPr>
          </w:p>
        </w:tc>
        <w:tc>
          <w:tcPr>
            <w:tcW w:w="4876" w:type="dxa"/>
            <w:tcBorders>
              <w:top w:val="nil"/>
              <w:left w:val="nil"/>
              <w:bottom w:val="nil"/>
              <w:right w:val="nil"/>
            </w:tcBorders>
          </w:tcPr>
          <w:p w14:paraId="27159618" w14:textId="77777777" w:rsidR="00104614" w:rsidRPr="00470A47" w:rsidRDefault="00104614" w:rsidP="00FF5DFF">
            <w:pPr>
              <w:pStyle w:val="Normal6a"/>
            </w:pPr>
            <w:r w:rsidRPr="00470A47">
              <w:rPr>
                <w:b/>
                <w:i/>
              </w:rPr>
              <w:t>cb)</w:t>
            </w:r>
            <w:r w:rsidRPr="00470A47">
              <w:tab/>
            </w:r>
            <w:r w:rsidRPr="00470A47">
              <w:rPr>
                <w:b/>
                <w:i/>
              </w:rPr>
              <w:t>uzsver nākamā Apvienoto Nāciju Organizācijas ģenerālsekretāra gaidāmās izraudzīšanās stratēģisko nozīmi, kā arī to, ka ir jārīkojas koordinēti un pārredzami, atbalstot atklātu, iekļaujošu un uz nopelniem balstītu izraudzīšanās procesu, lai nodrošinātu, ka tiek iecelts kandidāts ar apliecinātām vadīšanas prasmēm, neatkarību un apņemšanos ievērot ANO Statūtus, starptautiskās tiesības un efektīvu multilaterālismu, lai šī persona spētu virzīt ANO reformu, stiprināt konfliktu novēršanu un izlēmīgi reaģēt uz pašreizējām un jaunām globālām drošības problēmām un atbalsta vajadzībām; ja kandidāti ir vienlīdz kvalificēti nopelnu ziņā, pienācīga uzmanība jāpievērš dzimumu līdztiesības veicināšanai, tostarp ar mērķi iecelt ģenerālsekretāra amatā sievieti;</w:t>
            </w:r>
          </w:p>
        </w:tc>
      </w:tr>
    </w:tbl>
    <w:p w14:paraId="67AD72A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414E7CA" w14:textId="77777777" w:rsidR="00104614" w:rsidRPr="00470A47" w:rsidRDefault="00104614" w:rsidP="00104614">
      <w:r w:rsidRPr="00470A47">
        <w:rPr>
          <w:rStyle w:val="HideTWBExt"/>
        </w:rPr>
        <w:t>&lt;/Amend&gt;</w:t>
      </w:r>
    </w:p>
    <w:p w14:paraId="7D3D7C5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69</w:t>
      </w:r>
      <w:r w:rsidRPr="00470A47">
        <w:rPr>
          <w:rStyle w:val="HideTWBExt"/>
          <w:b w:val="0"/>
        </w:rPr>
        <w:t>&lt;/NumAm&gt;</w:t>
      </w:r>
    </w:p>
    <w:p w14:paraId="3AD8A705" w14:textId="77777777" w:rsidR="00104614" w:rsidRPr="00470A47" w:rsidRDefault="00104614" w:rsidP="00104614">
      <w:pPr>
        <w:pStyle w:val="NormalBold"/>
      </w:pPr>
      <w:r w:rsidRPr="00470A47">
        <w:rPr>
          <w:rStyle w:val="HideTWBExt"/>
          <w:b w:val="0"/>
        </w:rPr>
        <w:t>&lt;RepeatBlock-By&gt;&lt;Members&gt;</w:t>
      </w:r>
      <w:r w:rsidRPr="00470A47">
        <w:t>Dan Barna, Lucia Yar, Petras Auštrevičius, Urmas Paet, Michał Kobosko, Bernard Guetta, Marie-Agnes Strack-Zimmermann</w:t>
      </w:r>
      <w:r w:rsidRPr="00470A47">
        <w:rPr>
          <w:rStyle w:val="HideTWBExt"/>
          <w:b w:val="0"/>
        </w:rPr>
        <w:t>&lt;/Members&gt;</w:t>
      </w:r>
    </w:p>
    <w:p w14:paraId="248C3D51" w14:textId="77777777" w:rsidR="00104614" w:rsidRPr="00470A47" w:rsidRDefault="00104614" w:rsidP="00104614">
      <w:pPr>
        <w:pStyle w:val="NormalBold"/>
      </w:pPr>
      <w:r w:rsidRPr="00470A47">
        <w:rPr>
          <w:rStyle w:val="HideTWBExt"/>
          <w:b w:val="0"/>
        </w:rPr>
        <w:t>&lt;/RepeatBlock-By&gt;</w:t>
      </w:r>
    </w:p>
    <w:p w14:paraId="3318FF6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109F37E" w14:textId="77777777" w:rsidR="00104614" w:rsidRPr="00470A47" w:rsidRDefault="00104614" w:rsidP="00104614">
      <w:pPr>
        <w:pStyle w:val="NormalBold"/>
      </w:pPr>
      <w:r w:rsidRPr="00470A47">
        <w:rPr>
          <w:rStyle w:val="HideTWBExt"/>
          <w:b w:val="0"/>
        </w:rPr>
        <w:t>&lt;Article&gt;</w:t>
      </w:r>
      <w:r w:rsidRPr="00470A47">
        <w:t>1. punkts – cb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5E581B2" w14:textId="77777777" w:rsidTr="00FF5DFF">
        <w:trPr>
          <w:trHeight w:hRule="exact" w:val="240"/>
          <w:jc w:val="center"/>
        </w:trPr>
        <w:tc>
          <w:tcPr>
            <w:tcW w:w="9752" w:type="dxa"/>
            <w:gridSpan w:val="2"/>
            <w:tcBorders>
              <w:top w:val="nil"/>
              <w:left w:val="nil"/>
              <w:bottom w:val="nil"/>
              <w:right w:val="nil"/>
            </w:tcBorders>
          </w:tcPr>
          <w:p w14:paraId="55CF1F02" w14:textId="77777777" w:rsidR="00104614" w:rsidRPr="00470A47" w:rsidRDefault="00104614" w:rsidP="00FF5DFF"/>
        </w:tc>
      </w:tr>
      <w:tr w:rsidR="00104614" w:rsidRPr="00470A47" w14:paraId="22A174BA" w14:textId="77777777" w:rsidTr="00FF5DFF">
        <w:trPr>
          <w:trHeight w:val="240"/>
          <w:jc w:val="center"/>
        </w:trPr>
        <w:tc>
          <w:tcPr>
            <w:tcW w:w="4876" w:type="dxa"/>
            <w:tcBorders>
              <w:top w:val="nil"/>
              <w:left w:val="nil"/>
              <w:bottom w:val="nil"/>
              <w:right w:val="nil"/>
            </w:tcBorders>
          </w:tcPr>
          <w:p w14:paraId="50AD47B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2A4AD84" w14:textId="77777777" w:rsidR="00104614" w:rsidRPr="00470A47" w:rsidRDefault="00104614" w:rsidP="00FF5DFF">
            <w:pPr>
              <w:pStyle w:val="AmColumnHeading"/>
            </w:pPr>
            <w:r w:rsidRPr="00470A47">
              <w:t>Grozījums</w:t>
            </w:r>
          </w:p>
        </w:tc>
      </w:tr>
      <w:tr w:rsidR="00104614" w:rsidRPr="00470A47" w14:paraId="596ED924" w14:textId="77777777" w:rsidTr="00FF5DFF">
        <w:trPr>
          <w:jc w:val="center"/>
        </w:trPr>
        <w:tc>
          <w:tcPr>
            <w:tcW w:w="4876" w:type="dxa"/>
            <w:tcBorders>
              <w:top w:val="nil"/>
              <w:left w:val="nil"/>
              <w:bottom w:val="nil"/>
              <w:right w:val="nil"/>
            </w:tcBorders>
          </w:tcPr>
          <w:p w14:paraId="2707B9E5" w14:textId="77777777" w:rsidR="00104614" w:rsidRPr="00470A47" w:rsidRDefault="00104614" w:rsidP="00FF5DFF">
            <w:pPr>
              <w:pStyle w:val="Normal6a"/>
            </w:pPr>
          </w:p>
        </w:tc>
        <w:tc>
          <w:tcPr>
            <w:tcW w:w="4876" w:type="dxa"/>
            <w:tcBorders>
              <w:top w:val="nil"/>
              <w:left w:val="nil"/>
              <w:bottom w:val="nil"/>
              <w:right w:val="nil"/>
            </w:tcBorders>
          </w:tcPr>
          <w:p w14:paraId="6E73541D" w14:textId="77777777" w:rsidR="00104614" w:rsidRPr="00470A47" w:rsidRDefault="00104614" w:rsidP="00FF5DFF">
            <w:pPr>
              <w:pStyle w:val="Normal6a"/>
            </w:pPr>
            <w:r w:rsidRPr="00470A47">
              <w:rPr>
                <w:b/>
                <w:i/>
              </w:rPr>
              <w:t>cb)</w:t>
            </w:r>
            <w:r w:rsidRPr="00470A47">
              <w:tab/>
            </w:r>
            <w:r w:rsidRPr="00470A47">
              <w:rPr>
                <w:b/>
                <w:i/>
              </w:rPr>
              <w:t>atzīst dziļo likviditātes krīzi, kas izriet no lielu finansējuma piešķīrēju kavētiem maksājumiem vai to neveikšanas, kā arī līdzekļu devēju, galvenokārt ASV, brīvprātīgo atbalsta maksājumu lieliem samazinājumiem, kas negatīvi ietekmē ANO pilnvaru īstenošanu, it sevišķi humānajā jomā;</w:t>
            </w:r>
          </w:p>
        </w:tc>
      </w:tr>
    </w:tbl>
    <w:p w14:paraId="0C8D169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BA96B64" w14:textId="77777777" w:rsidR="00104614" w:rsidRPr="00470A47" w:rsidRDefault="00104614" w:rsidP="00104614">
      <w:r w:rsidRPr="00470A47">
        <w:rPr>
          <w:rStyle w:val="HideTWBExt"/>
        </w:rPr>
        <w:t>&lt;/Amend&gt;</w:t>
      </w:r>
    </w:p>
    <w:p w14:paraId="47FF48B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70</w:t>
      </w:r>
      <w:r w:rsidRPr="00470A47">
        <w:rPr>
          <w:rStyle w:val="HideTWBExt"/>
          <w:b w:val="0"/>
        </w:rPr>
        <w:t>&lt;/NumAm&gt;</w:t>
      </w:r>
    </w:p>
    <w:p w14:paraId="2795EADA"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3D5F7A86" w14:textId="77777777" w:rsidR="00104614" w:rsidRPr="00470A47" w:rsidRDefault="00104614" w:rsidP="00104614">
      <w:pPr>
        <w:pStyle w:val="NormalBold"/>
      </w:pPr>
      <w:r w:rsidRPr="00470A47">
        <w:rPr>
          <w:rStyle w:val="HideTWBExt"/>
          <w:b w:val="0"/>
        </w:rPr>
        <w:t>&lt;/RepeatBlock-By&gt;</w:t>
      </w:r>
    </w:p>
    <w:p w14:paraId="12EC2B8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94F2434" w14:textId="77777777" w:rsidR="00104614" w:rsidRPr="00470A47" w:rsidRDefault="00104614" w:rsidP="00104614">
      <w:pPr>
        <w:pStyle w:val="NormalBold"/>
      </w:pPr>
      <w:r w:rsidRPr="00470A47">
        <w:rPr>
          <w:rStyle w:val="HideTWBExt"/>
          <w:b w:val="0"/>
        </w:rPr>
        <w:t>&lt;Article&gt;</w:t>
      </w:r>
      <w:r w:rsidRPr="00470A47">
        <w:t>1. punkts – d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559AD6D" w14:textId="77777777" w:rsidTr="00FF5DFF">
        <w:trPr>
          <w:trHeight w:hRule="exact" w:val="240"/>
          <w:jc w:val="center"/>
        </w:trPr>
        <w:tc>
          <w:tcPr>
            <w:tcW w:w="9752" w:type="dxa"/>
            <w:gridSpan w:val="2"/>
            <w:tcBorders>
              <w:top w:val="nil"/>
              <w:left w:val="nil"/>
              <w:bottom w:val="nil"/>
              <w:right w:val="nil"/>
            </w:tcBorders>
          </w:tcPr>
          <w:p w14:paraId="3C2C94EA" w14:textId="77777777" w:rsidR="00104614" w:rsidRPr="00470A47" w:rsidRDefault="00104614" w:rsidP="00FF5DFF"/>
        </w:tc>
      </w:tr>
      <w:tr w:rsidR="00104614" w:rsidRPr="00470A47" w14:paraId="5BB839FC" w14:textId="77777777" w:rsidTr="00FF5DFF">
        <w:trPr>
          <w:trHeight w:val="240"/>
          <w:jc w:val="center"/>
        </w:trPr>
        <w:tc>
          <w:tcPr>
            <w:tcW w:w="4876" w:type="dxa"/>
            <w:tcBorders>
              <w:top w:val="nil"/>
              <w:left w:val="nil"/>
              <w:bottom w:val="nil"/>
              <w:right w:val="nil"/>
            </w:tcBorders>
          </w:tcPr>
          <w:p w14:paraId="2C5EEEF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1022E54" w14:textId="77777777" w:rsidR="00104614" w:rsidRPr="00470A47" w:rsidRDefault="00104614" w:rsidP="00FF5DFF">
            <w:pPr>
              <w:pStyle w:val="AmColumnHeading"/>
            </w:pPr>
            <w:r w:rsidRPr="00470A47">
              <w:t>Grozījums</w:t>
            </w:r>
          </w:p>
        </w:tc>
      </w:tr>
      <w:tr w:rsidR="00104614" w:rsidRPr="00470A47" w14:paraId="3FD82881" w14:textId="77777777" w:rsidTr="00FF5DFF">
        <w:trPr>
          <w:jc w:val="center"/>
        </w:trPr>
        <w:tc>
          <w:tcPr>
            <w:tcW w:w="4876" w:type="dxa"/>
            <w:tcBorders>
              <w:top w:val="nil"/>
              <w:left w:val="nil"/>
              <w:bottom w:val="nil"/>
              <w:right w:val="nil"/>
            </w:tcBorders>
          </w:tcPr>
          <w:p w14:paraId="459560D9" w14:textId="77777777" w:rsidR="00104614" w:rsidRPr="00470A47" w:rsidRDefault="00104614" w:rsidP="00FF5DFF">
            <w:pPr>
              <w:pStyle w:val="Normal6a"/>
            </w:pPr>
            <w:r w:rsidRPr="00470A47">
              <w:t>d)</w:t>
            </w:r>
            <w:r w:rsidRPr="00470A47">
              <w:tab/>
              <w:t xml:space="preserve">atbalstīt vērienīgu ANO sistēmas reformēšanu un </w:t>
            </w:r>
            <w:r w:rsidRPr="00470A47">
              <w:rPr>
                <w:b/>
                <w:i/>
              </w:rPr>
              <w:t>virzīt</w:t>
            </w:r>
            <w:r w:rsidRPr="00470A47">
              <w:t xml:space="preserve"> uz priekšu “ANO 80” reformu programmu, tā nodrošinot efektīvāk un rezultatīvāk darbojošos, pārredzamāku, finansiāli ilgtspējīgāku un reaģētspējīgāku ANO, kas spēj risināt kā tagadējos, tā jaunus globālos problēmjautājumus;</w:t>
            </w:r>
          </w:p>
        </w:tc>
        <w:tc>
          <w:tcPr>
            <w:tcW w:w="4876" w:type="dxa"/>
            <w:tcBorders>
              <w:top w:val="nil"/>
              <w:left w:val="nil"/>
              <w:bottom w:val="nil"/>
              <w:right w:val="nil"/>
            </w:tcBorders>
          </w:tcPr>
          <w:p w14:paraId="0EB138AE" w14:textId="77777777" w:rsidR="00104614" w:rsidRPr="00470A47" w:rsidRDefault="00104614" w:rsidP="00FF5DFF">
            <w:pPr>
              <w:pStyle w:val="Normal6a"/>
            </w:pPr>
            <w:r w:rsidRPr="00470A47">
              <w:t>d)</w:t>
            </w:r>
            <w:r w:rsidRPr="00470A47">
              <w:tab/>
              <w:t xml:space="preserve">atbalstīt vērienīgu ANO sistēmas reformēšanu un </w:t>
            </w:r>
            <w:r w:rsidRPr="00470A47">
              <w:rPr>
                <w:b/>
                <w:i/>
              </w:rPr>
              <w:t>sadarboties ar ANO dalībvalstīm, ANO sistēmu un ANO ģenerālsekretāru, lai virzītu</w:t>
            </w:r>
            <w:r w:rsidRPr="00470A47">
              <w:t xml:space="preserve"> uz priekšu “ANO 80” reformu programmu</w:t>
            </w:r>
            <w:r w:rsidRPr="00470A47">
              <w:rPr>
                <w:b/>
                <w:i/>
              </w:rPr>
              <w:t>, kura spētu panākt efektīvu īstenošanu trijos pīlāros: miers un drošība, ilgtspējīga attīstība un cilvēktiesības</w:t>
            </w:r>
            <w:r w:rsidRPr="00470A47">
              <w:t xml:space="preserve">, tā nodrošinot efektīvāk un rezultatīvāk darbojošos, pārredzamāku, finansiāli ilgtspējīgāku un reaģētspējīgāku ANO, kas spēj risināt kā tagadējos, tā jaunus globālos problēmjautājumus; </w:t>
            </w:r>
            <w:r w:rsidRPr="00470A47">
              <w:rPr>
                <w:b/>
                <w:i/>
              </w:rPr>
              <w:t>pieņemt zināšanai iniciatīvas “ANO 80” rīcības plānu, ar kuru iepazīstināja 2025. gada novembrī, un iesaistīties attiecīgajos nākamajos posmos; aktīvi piedalīties visās diskusijās par finanšu iemaksu un atdeves sistēmas reformu ANO budžeta virzībā, lai nodrošinātu savlaicīgāku iekasēšanu, kurai sekotu efektīva resursu sadale, lai mazinātu bažas par ANO ieguldīto līdzekļu pienācīgu izlietošanu;</w:t>
            </w:r>
          </w:p>
        </w:tc>
      </w:tr>
    </w:tbl>
    <w:p w14:paraId="6296A6A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884C4BD" w14:textId="77777777" w:rsidR="00104614" w:rsidRPr="00470A47" w:rsidRDefault="00104614" w:rsidP="00104614">
      <w:r w:rsidRPr="00470A47">
        <w:rPr>
          <w:rStyle w:val="HideTWBExt"/>
        </w:rPr>
        <w:t>&lt;/Amend&gt;</w:t>
      </w:r>
    </w:p>
    <w:p w14:paraId="3246EFB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71</w:t>
      </w:r>
      <w:r w:rsidRPr="00470A47">
        <w:rPr>
          <w:rStyle w:val="HideTWBExt"/>
          <w:b w:val="0"/>
        </w:rPr>
        <w:t>&lt;/NumAm&gt;</w:t>
      </w:r>
    </w:p>
    <w:p w14:paraId="66672A7A" w14:textId="77777777" w:rsidR="00104614" w:rsidRPr="00470A47" w:rsidRDefault="00104614" w:rsidP="00104614">
      <w:pPr>
        <w:pStyle w:val="NormalBold"/>
      </w:pPr>
      <w:r w:rsidRPr="00470A47">
        <w:rPr>
          <w:rStyle w:val="HideTWBExt"/>
          <w:b w:val="0"/>
        </w:rPr>
        <w:t>&lt;RepeatBlock-By&gt;&lt;Members&gt;</w:t>
      </w:r>
      <w:r w:rsidRPr="00470A47">
        <w:t>Nacho Sánchez Amor</w:t>
      </w:r>
      <w:r w:rsidRPr="00470A47">
        <w:rPr>
          <w:rStyle w:val="HideTWBExt"/>
          <w:b w:val="0"/>
        </w:rPr>
        <w:t>&lt;/Members&gt;</w:t>
      </w:r>
    </w:p>
    <w:p w14:paraId="1ED572D9" w14:textId="77777777" w:rsidR="00104614" w:rsidRPr="00470A47" w:rsidRDefault="00104614" w:rsidP="00104614">
      <w:pPr>
        <w:pStyle w:val="NormalBold"/>
      </w:pPr>
      <w:r w:rsidRPr="00470A47">
        <w:rPr>
          <w:rStyle w:val="HideTWBExt"/>
          <w:b w:val="0"/>
        </w:rPr>
        <w:t>&lt;/RepeatBlock-By&gt;</w:t>
      </w:r>
    </w:p>
    <w:p w14:paraId="7DA3B13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BD288A4" w14:textId="77777777" w:rsidR="00104614" w:rsidRPr="00470A47" w:rsidRDefault="00104614" w:rsidP="00104614">
      <w:pPr>
        <w:pStyle w:val="NormalBold"/>
      </w:pPr>
      <w:r w:rsidRPr="00470A47">
        <w:rPr>
          <w:rStyle w:val="HideTWBExt"/>
          <w:b w:val="0"/>
        </w:rPr>
        <w:t>&lt;Article&gt;</w:t>
      </w:r>
      <w:r w:rsidRPr="00470A47">
        <w:t>1. punkts – d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C9F575E" w14:textId="77777777" w:rsidTr="00FF5DFF">
        <w:trPr>
          <w:trHeight w:hRule="exact" w:val="240"/>
          <w:jc w:val="center"/>
        </w:trPr>
        <w:tc>
          <w:tcPr>
            <w:tcW w:w="9752" w:type="dxa"/>
            <w:gridSpan w:val="2"/>
            <w:tcBorders>
              <w:top w:val="nil"/>
              <w:left w:val="nil"/>
              <w:bottom w:val="nil"/>
              <w:right w:val="nil"/>
            </w:tcBorders>
          </w:tcPr>
          <w:p w14:paraId="26D0A038" w14:textId="77777777" w:rsidR="00104614" w:rsidRPr="00470A47" w:rsidRDefault="00104614" w:rsidP="00FF5DFF"/>
        </w:tc>
      </w:tr>
      <w:tr w:rsidR="00104614" w:rsidRPr="00470A47" w14:paraId="5F7B4837" w14:textId="77777777" w:rsidTr="00FF5DFF">
        <w:trPr>
          <w:trHeight w:val="240"/>
          <w:jc w:val="center"/>
        </w:trPr>
        <w:tc>
          <w:tcPr>
            <w:tcW w:w="4876" w:type="dxa"/>
            <w:tcBorders>
              <w:top w:val="nil"/>
              <w:left w:val="nil"/>
              <w:bottom w:val="nil"/>
              <w:right w:val="nil"/>
            </w:tcBorders>
          </w:tcPr>
          <w:p w14:paraId="77E76E8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4878EBB" w14:textId="77777777" w:rsidR="00104614" w:rsidRPr="00470A47" w:rsidRDefault="00104614" w:rsidP="00FF5DFF">
            <w:pPr>
              <w:pStyle w:val="AmColumnHeading"/>
            </w:pPr>
            <w:r w:rsidRPr="00470A47">
              <w:t>Grozījums</w:t>
            </w:r>
          </w:p>
        </w:tc>
      </w:tr>
      <w:tr w:rsidR="00104614" w:rsidRPr="00470A47" w14:paraId="2C8CBD30" w14:textId="77777777" w:rsidTr="00FF5DFF">
        <w:trPr>
          <w:jc w:val="center"/>
        </w:trPr>
        <w:tc>
          <w:tcPr>
            <w:tcW w:w="4876" w:type="dxa"/>
            <w:tcBorders>
              <w:top w:val="nil"/>
              <w:left w:val="nil"/>
              <w:bottom w:val="nil"/>
              <w:right w:val="nil"/>
            </w:tcBorders>
          </w:tcPr>
          <w:p w14:paraId="178E4D3C" w14:textId="77777777" w:rsidR="00104614" w:rsidRPr="00470A47" w:rsidRDefault="00104614" w:rsidP="00FF5DFF">
            <w:pPr>
              <w:pStyle w:val="Normal6a"/>
            </w:pPr>
            <w:r w:rsidRPr="00470A47">
              <w:t>d)</w:t>
            </w:r>
            <w:r w:rsidRPr="00470A47">
              <w:tab/>
              <w:t>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w:t>
            </w:r>
          </w:p>
        </w:tc>
        <w:tc>
          <w:tcPr>
            <w:tcW w:w="4876" w:type="dxa"/>
            <w:tcBorders>
              <w:top w:val="nil"/>
              <w:left w:val="nil"/>
              <w:bottom w:val="nil"/>
              <w:right w:val="nil"/>
            </w:tcBorders>
          </w:tcPr>
          <w:p w14:paraId="4935B5D0" w14:textId="77777777" w:rsidR="00104614" w:rsidRPr="00470A47" w:rsidRDefault="00104614" w:rsidP="00FF5DFF">
            <w:pPr>
              <w:pStyle w:val="Normal6a"/>
            </w:pPr>
            <w:r w:rsidRPr="00470A47">
              <w:t>d)</w:t>
            </w:r>
            <w:r w:rsidRPr="00470A47">
              <w:tab/>
              <w:t xml:space="preserve">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 </w:t>
            </w:r>
            <w:r w:rsidRPr="00470A47">
              <w:rPr>
                <w:b/>
                <w:i/>
              </w:rPr>
              <w:t>sadarboties ar ANO, lai nodrošinātu, ka iniciatīva “ANO 80” nekļūst par vienkāršu budžeta pārdales mehānismu, kas pakļauj riskam organizācijas efektīvu darbību tādās būtiskās jomās kā cilvēktiesības; šajā saistībā sadarboties ar trešām valstīm, piemēram, Ķīnu vai ASV, lai nodrošinātu, ka to brīvprātīgās iemaksas ANO sistēmā ir samērīgas ar to ekonomikas attīstību un nozīmīgo lomu, esot ANO Drošības padomes dalībvalstīm;</w:t>
            </w:r>
          </w:p>
        </w:tc>
      </w:tr>
    </w:tbl>
    <w:p w14:paraId="2E429F0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CDA7E31" w14:textId="77777777" w:rsidR="00104614" w:rsidRPr="00470A47" w:rsidRDefault="00104614" w:rsidP="00104614">
      <w:r w:rsidRPr="00470A47">
        <w:rPr>
          <w:rStyle w:val="HideTWBExt"/>
        </w:rPr>
        <w:t>&lt;/Amend&gt;</w:t>
      </w:r>
    </w:p>
    <w:p w14:paraId="0CBCCAD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72</w:t>
      </w:r>
      <w:r w:rsidRPr="00470A47">
        <w:rPr>
          <w:rStyle w:val="HideTWBExt"/>
          <w:b w:val="0"/>
        </w:rPr>
        <w:t>&lt;/NumAm&gt;</w:t>
      </w:r>
    </w:p>
    <w:p w14:paraId="41BDBF71"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27663422" w14:textId="77777777" w:rsidR="00104614" w:rsidRPr="00470A47" w:rsidRDefault="00104614" w:rsidP="00104614">
      <w:pPr>
        <w:pStyle w:val="NormalBold"/>
      </w:pPr>
      <w:r w:rsidRPr="00470A47">
        <w:rPr>
          <w:rStyle w:val="HideTWBExt"/>
          <w:b w:val="0"/>
        </w:rPr>
        <w:t>&lt;/RepeatBlock-By&gt;</w:t>
      </w:r>
    </w:p>
    <w:p w14:paraId="16EACD4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8D1D6DD" w14:textId="77777777" w:rsidR="00104614" w:rsidRPr="00470A47" w:rsidRDefault="00104614" w:rsidP="00104614">
      <w:pPr>
        <w:pStyle w:val="NormalBold"/>
      </w:pPr>
      <w:r w:rsidRPr="00470A47">
        <w:rPr>
          <w:rStyle w:val="HideTWBExt"/>
          <w:b w:val="0"/>
        </w:rPr>
        <w:t>&lt;Article&gt;</w:t>
      </w:r>
      <w:r w:rsidRPr="00470A47">
        <w:t>1. punkts – d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E036A6E" w14:textId="77777777" w:rsidTr="00FF5DFF">
        <w:trPr>
          <w:trHeight w:hRule="exact" w:val="240"/>
          <w:jc w:val="center"/>
        </w:trPr>
        <w:tc>
          <w:tcPr>
            <w:tcW w:w="9752" w:type="dxa"/>
            <w:gridSpan w:val="2"/>
            <w:tcBorders>
              <w:top w:val="nil"/>
              <w:left w:val="nil"/>
              <w:bottom w:val="nil"/>
              <w:right w:val="nil"/>
            </w:tcBorders>
          </w:tcPr>
          <w:p w14:paraId="352CAD5C" w14:textId="77777777" w:rsidR="00104614" w:rsidRPr="00470A47" w:rsidRDefault="00104614" w:rsidP="00FF5DFF"/>
        </w:tc>
      </w:tr>
      <w:tr w:rsidR="00104614" w:rsidRPr="00470A47" w14:paraId="539970A6" w14:textId="77777777" w:rsidTr="00FF5DFF">
        <w:trPr>
          <w:trHeight w:val="240"/>
          <w:jc w:val="center"/>
        </w:trPr>
        <w:tc>
          <w:tcPr>
            <w:tcW w:w="4876" w:type="dxa"/>
            <w:tcBorders>
              <w:top w:val="nil"/>
              <w:left w:val="nil"/>
              <w:bottom w:val="nil"/>
              <w:right w:val="nil"/>
            </w:tcBorders>
          </w:tcPr>
          <w:p w14:paraId="3416C6C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8D52280" w14:textId="77777777" w:rsidR="00104614" w:rsidRPr="00470A47" w:rsidRDefault="00104614" w:rsidP="00FF5DFF">
            <w:pPr>
              <w:pStyle w:val="AmColumnHeading"/>
            </w:pPr>
            <w:r w:rsidRPr="00470A47">
              <w:t>Grozījums</w:t>
            </w:r>
          </w:p>
        </w:tc>
      </w:tr>
      <w:tr w:rsidR="00104614" w:rsidRPr="00470A47" w14:paraId="64A4F607" w14:textId="77777777" w:rsidTr="00FF5DFF">
        <w:trPr>
          <w:jc w:val="center"/>
        </w:trPr>
        <w:tc>
          <w:tcPr>
            <w:tcW w:w="4876" w:type="dxa"/>
            <w:tcBorders>
              <w:top w:val="nil"/>
              <w:left w:val="nil"/>
              <w:bottom w:val="nil"/>
              <w:right w:val="nil"/>
            </w:tcBorders>
          </w:tcPr>
          <w:p w14:paraId="40837C94" w14:textId="77777777" w:rsidR="00104614" w:rsidRPr="00470A47" w:rsidRDefault="00104614" w:rsidP="00FF5DFF">
            <w:pPr>
              <w:pStyle w:val="Normal6a"/>
            </w:pPr>
            <w:r w:rsidRPr="00470A47">
              <w:t>d)</w:t>
            </w:r>
            <w:r w:rsidRPr="00470A47">
              <w:tab/>
              <w:t>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w:t>
            </w:r>
          </w:p>
        </w:tc>
        <w:tc>
          <w:tcPr>
            <w:tcW w:w="4876" w:type="dxa"/>
            <w:tcBorders>
              <w:top w:val="nil"/>
              <w:left w:val="nil"/>
              <w:bottom w:val="nil"/>
              <w:right w:val="nil"/>
            </w:tcBorders>
          </w:tcPr>
          <w:p w14:paraId="0F4EFF4D" w14:textId="77777777" w:rsidR="00104614" w:rsidRPr="00470A47" w:rsidRDefault="00104614" w:rsidP="00FF5DFF">
            <w:pPr>
              <w:pStyle w:val="Normal6a"/>
            </w:pPr>
            <w:r w:rsidRPr="00470A47">
              <w:t>d)</w:t>
            </w:r>
            <w:r w:rsidRPr="00470A47">
              <w:tab/>
              <w:t xml:space="preserve">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 </w:t>
            </w:r>
            <w:r w:rsidRPr="00470A47">
              <w:rPr>
                <w:b/>
                <w:i/>
              </w:rPr>
              <w:t>uzsvērt, ka — it sevišķi laikā, kad globāli dalībnieki pārtrauc dalību —, ES ir jāuzņemas lielāka atbildība, lai atbalstītu, finansētu un stiprinātu daudzpusējas iestādes, tostarp Apvienoto Nāciju Organizāciju, jo īpaši ar Drošības padomes reformu, lai labāk atspoguļotu pašreizējo pasauli, kā arī saglabājot un palielinot pamatatbalstu ANO un tās aģentūrām;</w:t>
            </w:r>
          </w:p>
        </w:tc>
      </w:tr>
    </w:tbl>
    <w:p w14:paraId="277F483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901CEAD" w14:textId="77777777" w:rsidR="00104614" w:rsidRPr="00470A47" w:rsidRDefault="00104614" w:rsidP="00104614">
      <w:r w:rsidRPr="00470A47">
        <w:rPr>
          <w:rStyle w:val="HideTWBExt"/>
        </w:rPr>
        <w:t>&lt;/Amend&gt;</w:t>
      </w:r>
    </w:p>
    <w:p w14:paraId="6D85884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73</w:t>
      </w:r>
      <w:r w:rsidRPr="00470A47">
        <w:rPr>
          <w:rStyle w:val="HideTWBExt"/>
          <w:b w:val="0"/>
        </w:rPr>
        <w:t>&lt;/NumAm&gt;</w:t>
      </w:r>
    </w:p>
    <w:p w14:paraId="36C8EF6B"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5595B290" w14:textId="77777777" w:rsidR="00104614" w:rsidRPr="00470A47" w:rsidRDefault="00104614" w:rsidP="00104614">
      <w:pPr>
        <w:pStyle w:val="NormalBold"/>
      </w:pPr>
      <w:r w:rsidRPr="00470A47">
        <w:rPr>
          <w:rStyle w:val="HideTWBExt"/>
          <w:b w:val="0"/>
        </w:rPr>
        <w:t>&lt;/RepeatBlock-By&gt;</w:t>
      </w:r>
    </w:p>
    <w:p w14:paraId="6AF01E3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8C4375E" w14:textId="77777777" w:rsidR="00104614" w:rsidRPr="00470A47" w:rsidRDefault="00104614" w:rsidP="00104614">
      <w:pPr>
        <w:pStyle w:val="NormalBold"/>
      </w:pPr>
      <w:r w:rsidRPr="00470A47">
        <w:rPr>
          <w:rStyle w:val="HideTWBExt"/>
          <w:b w:val="0"/>
        </w:rPr>
        <w:t>&lt;Article&gt;</w:t>
      </w:r>
      <w:r w:rsidRPr="00470A47">
        <w:t>1. punkts – d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7096CA8" w14:textId="77777777" w:rsidTr="00FF5DFF">
        <w:trPr>
          <w:trHeight w:hRule="exact" w:val="240"/>
          <w:jc w:val="center"/>
        </w:trPr>
        <w:tc>
          <w:tcPr>
            <w:tcW w:w="9752" w:type="dxa"/>
            <w:gridSpan w:val="2"/>
            <w:tcBorders>
              <w:top w:val="nil"/>
              <w:left w:val="nil"/>
              <w:bottom w:val="nil"/>
              <w:right w:val="nil"/>
            </w:tcBorders>
          </w:tcPr>
          <w:p w14:paraId="3A8CCFB7" w14:textId="77777777" w:rsidR="00104614" w:rsidRPr="00470A47" w:rsidRDefault="00104614" w:rsidP="00FF5DFF"/>
        </w:tc>
      </w:tr>
      <w:tr w:rsidR="00104614" w:rsidRPr="00470A47" w14:paraId="4959B7EF" w14:textId="77777777" w:rsidTr="00FF5DFF">
        <w:trPr>
          <w:trHeight w:val="240"/>
          <w:jc w:val="center"/>
        </w:trPr>
        <w:tc>
          <w:tcPr>
            <w:tcW w:w="4876" w:type="dxa"/>
            <w:tcBorders>
              <w:top w:val="nil"/>
              <w:left w:val="nil"/>
              <w:bottom w:val="nil"/>
              <w:right w:val="nil"/>
            </w:tcBorders>
          </w:tcPr>
          <w:p w14:paraId="4F9A465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C8870BB" w14:textId="77777777" w:rsidR="00104614" w:rsidRPr="00470A47" w:rsidRDefault="00104614" w:rsidP="00FF5DFF">
            <w:pPr>
              <w:pStyle w:val="AmColumnHeading"/>
            </w:pPr>
            <w:r w:rsidRPr="00470A47">
              <w:t>Grozījums</w:t>
            </w:r>
          </w:p>
        </w:tc>
      </w:tr>
      <w:tr w:rsidR="00104614" w:rsidRPr="00470A47" w14:paraId="5B80110A" w14:textId="77777777" w:rsidTr="00FF5DFF">
        <w:trPr>
          <w:jc w:val="center"/>
        </w:trPr>
        <w:tc>
          <w:tcPr>
            <w:tcW w:w="4876" w:type="dxa"/>
            <w:tcBorders>
              <w:top w:val="nil"/>
              <w:left w:val="nil"/>
              <w:bottom w:val="nil"/>
              <w:right w:val="nil"/>
            </w:tcBorders>
          </w:tcPr>
          <w:p w14:paraId="11F22B5C" w14:textId="77777777" w:rsidR="00104614" w:rsidRPr="00470A47" w:rsidRDefault="00104614" w:rsidP="00FF5DFF">
            <w:pPr>
              <w:pStyle w:val="Normal6a"/>
            </w:pPr>
            <w:r w:rsidRPr="00470A47">
              <w:t>d)</w:t>
            </w:r>
            <w:r w:rsidRPr="00470A47">
              <w:tab/>
              <w:t>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w:t>
            </w:r>
          </w:p>
        </w:tc>
        <w:tc>
          <w:tcPr>
            <w:tcW w:w="4876" w:type="dxa"/>
            <w:tcBorders>
              <w:top w:val="nil"/>
              <w:left w:val="nil"/>
              <w:bottom w:val="nil"/>
              <w:right w:val="nil"/>
            </w:tcBorders>
          </w:tcPr>
          <w:p w14:paraId="1276329B" w14:textId="77777777" w:rsidR="00104614" w:rsidRPr="00470A47" w:rsidRDefault="00104614" w:rsidP="00FF5DFF">
            <w:pPr>
              <w:pStyle w:val="Normal6a"/>
            </w:pPr>
            <w:r w:rsidRPr="00470A47">
              <w:t>d)</w:t>
            </w:r>
            <w:r w:rsidRPr="00470A47">
              <w:tab/>
              <w:t>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w:t>
            </w:r>
            <w:r w:rsidRPr="00470A47">
              <w:rPr>
                <w:b/>
                <w:i/>
              </w:rPr>
              <w:t>, izvairoties no politizācijas un ideoloģiskām programmām</w:t>
            </w:r>
            <w:r w:rsidRPr="00470A47">
              <w:t>;</w:t>
            </w:r>
          </w:p>
        </w:tc>
      </w:tr>
    </w:tbl>
    <w:p w14:paraId="5B1A975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62C6488" w14:textId="77777777" w:rsidR="00104614" w:rsidRPr="00470A47" w:rsidRDefault="00104614" w:rsidP="00104614">
      <w:r w:rsidRPr="00470A47">
        <w:rPr>
          <w:rStyle w:val="HideTWBExt"/>
        </w:rPr>
        <w:t>&lt;/Amend&gt;</w:t>
      </w:r>
    </w:p>
    <w:p w14:paraId="3BBBA8F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74</w:t>
      </w:r>
      <w:r w:rsidRPr="00470A47">
        <w:rPr>
          <w:rStyle w:val="HideTWBExt"/>
          <w:b w:val="0"/>
        </w:rPr>
        <w:t>&lt;/NumAm&gt;</w:t>
      </w:r>
    </w:p>
    <w:p w14:paraId="294DE3EC"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2C2DA68F" w14:textId="77777777" w:rsidR="00104614" w:rsidRPr="00470A47" w:rsidRDefault="00104614" w:rsidP="00104614">
      <w:pPr>
        <w:pStyle w:val="NormalBold"/>
      </w:pPr>
      <w:r w:rsidRPr="00470A47">
        <w:rPr>
          <w:rStyle w:val="HideTWBExt"/>
          <w:b w:val="0"/>
        </w:rPr>
        <w:t>&lt;/RepeatBlock-By&gt;</w:t>
      </w:r>
    </w:p>
    <w:p w14:paraId="6E5B7CE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6D3E2FE" w14:textId="77777777" w:rsidR="00104614" w:rsidRPr="00470A47" w:rsidRDefault="00104614" w:rsidP="00104614">
      <w:pPr>
        <w:pStyle w:val="NormalBold"/>
      </w:pPr>
      <w:r w:rsidRPr="00470A47">
        <w:rPr>
          <w:rStyle w:val="HideTWBExt"/>
          <w:b w:val="0"/>
        </w:rPr>
        <w:t>&lt;Article&gt;</w:t>
      </w:r>
      <w:r w:rsidRPr="00470A47">
        <w:t>1. punkts – d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188B4F8" w14:textId="77777777" w:rsidTr="00FF5DFF">
        <w:trPr>
          <w:trHeight w:hRule="exact" w:val="240"/>
          <w:jc w:val="center"/>
        </w:trPr>
        <w:tc>
          <w:tcPr>
            <w:tcW w:w="9752" w:type="dxa"/>
            <w:gridSpan w:val="2"/>
            <w:tcBorders>
              <w:top w:val="nil"/>
              <w:left w:val="nil"/>
              <w:bottom w:val="nil"/>
              <w:right w:val="nil"/>
            </w:tcBorders>
          </w:tcPr>
          <w:p w14:paraId="49B7F6ED" w14:textId="77777777" w:rsidR="00104614" w:rsidRPr="00470A47" w:rsidRDefault="00104614" w:rsidP="00FF5DFF"/>
        </w:tc>
      </w:tr>
      <w:tr w:rsidR="00104614" w:rsidRPr="00470A47" w14:paraId="14C3446F" w14:textId="77777777" w:rsidTr="00FF5DFF">
        <w:trPr>
          <w:trHeight w:val="240"/>
          <w:jc w:val="center"/>
        </w:trPr>
        <w:tc>
          <w:tcPr>
            <w:tcW w:w="4876" w:type="dxa"/>
            <w:tcBorders>
              <w:top w:val="nil"/>
              <w:left w:val="nil"/>
              <w:bottom w:val="nil"/>
              <w:right w:val="nil"/>
            </w:tcBorders>
          </w:tcPr>
          <w:p w14:paraId="649363E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56BD47C" w14:textId="77777777" w:rsidR="00104614" w:rsidRPr="00470A47" w:rsidRDefault="00104614" w:rsidP="00FF5DFF">
            <w:pPr>
              <w:pStyle w:val="AmColumnHeading"/>
            </w:pPr>
            <w:r w:rsidRPr="00470A47">
              <w:t>Grozījums</w:t>
            </w:r>
          </w:p>
        </w:tc>
      </w:tr>
      <w:tr w:rsidR="00104614" w:rsidRPr="00470A47" w14:paraId="48069452" w14:textId="77777777" w:rsidTr="00FF5DFF">
        <w:trPr>
          <w:jc w:val="center"/>
        </w:trPr>
        <w:tc>
          <w:tcPr>
            <w:tcW w:w="4876" w:type="dxa"/>
            <w:tcBorders>
              <w:top w:val="nil"/>
              <w:left w:val="nil"/>
              <w:bottom w:val="nil"/>
              <w:right w:val="nil"/>
            </w:tcBorders>
          </w:tcPr>
          <w:p w14:paraId="22251052" w14:textId="77777777" w:rsidR="00104614" w:rsidRPr="00470A47" w:rsidRDefault="00104614" w:rsidP="00FF5DFF">
            <w:pPr>
              <w:pStyle w:val="Normal6a"/>
            </w:pPr>
            <w:r w:rsidRPr="00470A47">
              <w:t>d)</w:t>
            </w:r>
            <w:r w:rsidRPr="00470A47">
              <w:tab/>
              <w:t>atbalstīt vērienīgu ANO sistēmas reformēšanu un virzīt uz priekšu “ANO 80” reformu programmu, tā nodrošinot efektīvāk un rezultatīvāk darbojošos, pārredzamāku, finansiāli ilgtspējīgāku un reaģētspējīgāku ANO, kas spēj risināt kā tagadējos, tā jaunus globālos problēmjautājumus;</w:t>
            </w:r>
          </w:p>
        </w:tc>
        <w:tc>
          <w:tcPr>
            <w:tcW w:w="4876" w:type="dxa"/>
            <w:tcBorders>
              <w:top w:val="nil"/>
              <w:left w:val="nil"/>
              <w:bottom w:val="nil"/>
              <w:right w:val="nil"/>
            </w:tcBorders>
          </w:tcPr>
          <w:p w14:paraId="02EFE3E6" w14:textId="77777777" w:rsidR="00104614" w:rsidRPr="00470A47" w:rsidRDefault="00104614" w:rsidP="00FF5DFF">
            <w:pPr>
              <w:pStyle w:val="Normal6a"/>
            </w:pPr>
            <w:r w:rsidRPr="00470A47">
              <w:t>d)</w:t>
            </w:r>
            <w:r w:rsidRPr="00470A47">
              <w:tab/>
              <w:t>atbalstīt vērienīgu ANO sistēmas reformēšanu un virzīt uz priekšu “ANO 80” reformu programmu, tā nodrošinot efektīvāk un rezultatīvāk darbojošos</w:t>
            </w:r>
            <w:r w:rsidRPr="00470A47">
              <w:rPr>
                <w:b/>
                <w:i/>
              </w:rPr>
              <w:t>, objektīvāku</w:t>
            </w:r>
            <w:r w:rsidRPr="00470A47">
              <w:t>, pārredzamāku, finansiāli ilgtspējīgāku un reaģētspējīgāku ANO, kas spēj risināt kā tagadējos, tā jaunus globālos problēmjautājumus;</w:t>
            </w:r>
          </w:p>
        </w:tc>
      </w:tr>
    </w:tbl>
    <w:p w14:paraId="3F74D63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04C122C" w14:textId="77777777" w:rsidR="00104614" w:rsidRPr="00470A47" w:rsidRDefault="00104614" w:rsidP="00104614">
      <w:r w:rsidRPr="00470A47">
        <w:rPr>
          <w:rStyle w:val="HideTWBExt"/>
        </w:rPr>
        <w:t>&lt;/Amend&gt;</w:t>
      </w:r>
    </w:p>
    <w:p w14:paraId="0DBF650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75</w:t>
      </w:r>
      <w:r w:rsidRPr="00470A47">
        <w:rPr>
          <w:rStyle w:val="HideTWBExt"/>
          <w:b w:val="0"/>
        </w:rPr>
        <w:t>&lt;/NumAm&gt;</w:t>
      </w:r>
    </w:p>
    <w:p w14:paraId="0293F712"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017A1721" w14:textId="77777777" w:rsidR="00104614" w:rsidRPr="00470A47" w:rsidRDefault="00104614" w:rsidP="00104614">
      <w:pPr>
        <w:pStyle w:val="NormalBold"/>
      </w:pPr>
      <w:r w:rsidRPr="00470A47">
        <w:rPr>
          <w:rStyle w:val="HideTWBExt"/>
          <w:b w:val="0"/>
        </w:rPr>
        <w:t>&lt;/RepeatBlock-By&gt;</w:t>
      </w:r>
    </w:p>
    <w:p w14:paraId="43D5F93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2C5EA73" w14:textId="77777777" w:rsidR="00104614" w:rsidRPr="00470A47" w:rsidRDefault="00104614" w:rsidP="00104614">
      <w:pPr>
        <w:pStyle w:val="NormalBold"/>
      </w:pPr>
      <w:r w:rsidRPr="00470A47">
        <w:rPr>
          <w:rStyle w:val="HideTWBExt"/>
          <w:b w:val="0"/>
        </w:rPr>
        <w:t>&lt;Article&gt;</w:t>
      </w:r>
      <w:r w:rsidRPr="00470A47">
        <w:t>1. punkts – da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5B711E3" w14:textId="77777777" w:rsidTr="00FF5DFF">
        <w:trPr>
          <w:trHeight w:hRule="exact" w:val="240"/>
          <w:jc w:val="center"/>
        </w:trPr>
        <w:tc>
          <w:tcPr>
            <w:tcW w:w="9752" w:type="dxa"/>
            <w:gridSpan w:val="2"/>
            <w:tcBorders>
              <w:top w:val="nil"/>
              <w:left w:val="nil"/>
              <w:bottom w:val="nil"/>
              <w:right w:val="nil"/>
            </w:tcBorders>
          </w:tcPr>
          <w:p w14:paraId="7DBFE4BD" w14:textId="77777777" w:rsidR="00104614" w:rsidRPr="00470A47" w:rsidRDefault="00104614" w:rsidP="00FF5DFF"/>
        </w:tc>
      </w:tr>
      <w:tr w:rsidR="00104614" w:rsidRPr="00470A47" w14:paraId="503DE993" w14:textId="77777777" w:rsidTr="00FF5DFF">
        <w:trPr>
          <w:trHeight w:val="240"/>
          <w:jc w:val="center"/>
        </w:trPr>
        <w:tc>
          <w:tcPr>
            <w:tcW w:w="4876" w:type="dxa"/>
            <w:tcBorders>
              <w:top w:val="nil"/>
              <w:left w:val="nil"/>
              <w:bottom w:val="nil"/>
              <w:right w:val="nil"/>
            </w:tcBorders>
          </w:tcPr>
          <w:p w14:paraId="1B35F92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0A4E04F" w14:textId="77777777" w:rsidR="00104614" w:rsidRPr="00470A47" w:rsidRDefault="00104614" w:rsidP="00FF5DFF">
            <w:pPr>
              <w:pStyle w:val="AmColumnHeading"/>
            </w:pPr>
            <w:r w:rsidRPr="00470A47">
              <w:t>Grozījums</w:t>
            </w:r>
          </w:p>
        </w:tc>
      </w:tr>
      <w:tr w:rsidR="00104614" w:rsidRPr="00470A47" w14:paraId="4CC24138" w14:textId="77777777" w:rsidTr="00FF5DFF">
        <w:trPr>
          <w:jc w:val="center"/>
        </w:trPr>
        <w:tc>
          <w:tcPr>
            <w:tcW w:w="4876" w:type="dxa"/>
            <w:tcBorders>
              <w:top w:val="nil"/>
              <w:left w:val="nil"/>
              <w:bottom w:val="nil"/>
              <w:right w:val="nil"/>
            </w:tcBorders>
          </w:tcPr>
          <w:p w14:paraId="7236930D" w14:textId="77777777" w:rsidR="00104614" w:rsidRPr="00470A47" w:rsidRDefault="00104614" w:rsidP="00FF5DFF">
            <w:pPr>
              <w:pStyle w:val="Normal6a"/>
            </w:pPr>
          </w:p>
        </w:tc>
        <w:tc>
          <w:tcPr>
            <w:tcW w:w="4876" w:type="dxa"/>
            <w:tcBorders>
              <w:top w:val="nil"/>
              <w:left w:val="nil"/>
              <w:bottom w:val="nil"/>
              <w:right w:val="nil"/>
            </w:tcBorders>
          </w:tcPr>
          <w:p w14:paraId="32B45F8C" w14:textId="77777777" w:rsidR="00104614" w:rsidRPr="00470A47" w:rsidRDefault="00104614" w:rsidP="00FF5DFF">
            <w:pPr>
              <w:pStyle w:val="Normal6a"/>
            </w:pPr>
            <w:r w:rsidRPr="00470A47">
              <w:rPr>
                <w:b/>
                <w:i/>
              </w:rPr>
              <w:t>da)</w:t>
            </w:r>
            <w:r w:rsidRPr="00470A47">
              <w:tab/>
            </w:r>
            <w:r w:rsidRPr="00470A47">
              <w:rPr>
                <w:b/>
                <w:i/>
              </w:rPr>
              <w:t>atkārtoti apstiprināt apņemšanos īstenot Nākotnes paktu kā nozīmīgu soli ANO atjaunošanai, Programmas 2030. gadam un ilgtspējīgas attīstības mērķu (IAM) īstenošanai un starptautiskā miera un drošības uzturēšanai;</w:t>
            </w:r>
          </w:p>
        </w:tc>
      </w:tr>
    </w:tbl>
    <w:p w14:paraId="534CE67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8337838" w14:textId="77777777" w:rsidR="00104614" w:rsidRPr="00470A47" w:rsidRDefault="00104614" w:rsidP="00104614">
      <w:r w:rsidRPr="00470A47">
        <w:rPr>
          <w:rStyle w:val="HideTWBExt"/>
        </w:rPr>
        <w:t>&lt;/Amend&gt;</w:t>
      </w:r>
    </w:p>
    <w:p w14:paraId="47BA983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76</w:t>
      </w:r>
      <w:r w:rsidRPr="00470A47">
        <w:rPr>
          <w:rStyle w:val="HideTWBExt"/>
          <w:b w:val="0"/>
        </w:rPr>
        <w:t>&lt;/NumAm&gt;</w:t>
      </w:r>
    </w:p>
    <w:p w14:paraId="5C6DA4AF"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7553A457" w14:textId="77777777" w:rsidR="00104614" w:rsidRPr="00470A47" w:rsidRDefault="00104614" w:rsidP="00104614">
      <w:pPr>
        <w:pStyle w:val="NormalBold"/>
      </w:pPr>
      <w:r w:rsidRPr="00470A47">
        <w:rPr>
          <w:rStyle w:val="HideTWBExt"/>
          <w:b w:val="0"/>
        </w:rPr>
        <w:t>&lt;/RepeatBlock-By&gt;</w:t>
      </w:r>
    </w:p>
    <w:p w14:paraId="24D4847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7EB4BA9"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2BF8E01" w14:textId="77777777" w:rsidTr="00FF5DFF">
        <w:trPr>
          <w:trHeight w:hRule="exact" w:val="240"/>
          <w:jc w:val="center"/>
        </w:trPr>
        <w:tc>
          <w:tcPr>
            <w:tcW w:w="9752" w:type="dxa"/>
            <w:gridSpan w:val="2"/>
            <w:tcBorders>
              <w:top w:val="nil"/>
              <w:left w:val="nil"/>
              <w:bottom w:val="nil"/>
              <w:right w:val="nil"/>
            </w:tcBorders>
          </w:tcPr>
          <w:p w14:paraId="68C2583A" w14:textId="77777777" w:rsidR="00104614" w:rsidRPr="00470A47" w:rsidRDefault="00104614" w:rsidP="00FF5DFF"/>
        </w:tc>
      </w:tr>
      <w:tr w:rsidR="00104614" w:rsidRPr="00470A47" w14:paraId="3C5A4728" w14:textId="77777777" w:rsidTr="00FF5DFF">
        <w:trPr>
          <w:trHeight w:val="240"/>
          <w:jc w:val="center"/>
        </w:trPr>
        <w:tc>
          <w:tcPr>
            <w:tcW w:w="4876" w:type="dxa"/>
            <w:tcBorders>
              <w:top w:val="nil"/>
              <w:left w:val="nil"/>
              <w:bottom w:val="nil"/>
              <w:right w:val="nil"/>
            </w:tcBorders>
          </w:tcPr>
          <w:p w14:paraId="09B7632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B6492A2" w14:textId="77777777" w:rsidR="00104614" w:rsidRPr="00470A47" w:rsidRDefault="00104614" w:rsidP="00FF5DFF">
            <w:pPr>
              <w:pStyle w:val="AmColumnHeading"/>
            </w:pPr>
            <w:r w:rsidRPr="00470A47">
              <w:t>Grozījums</w:t>
            </w:r>
          </w:p>
        </w:tc>
      </w:tr>
      <w:tr w:rsidR="00104614" w:rsidRPr="00470A47" w14:paraId="5CB07473" w14:textId="77777777" w:rsidTr="00FF5DFF">
        <w:trPr>
          <w:jc w:val="center"/>
        </w:trPr>
        <w:tc>
          <w:tcPr>
            <w:tcW w:w="4876" w:type="dxa"/>
            <w:tcBorders>
              <w:top w:val="nil"/>
              <w:left w:val="nil"/>
              <w:bottom w:val="nil"/>
              <w:right w:val="nil"/>
            </w:tcBorders>
          </w:tcPr>
          <w:p w14:paraId="6E688CD0" w14:textId="77777777" w:rsidR="00104614" w:rsidRPr="00470A47" w:rsidRDefault="00104614" w:rsidP="00FF5DFF">
            <w:pPr>
              <w:pStyle w:val="Normal6a"/>
            </w:pPr>
            <w:r w:rsidRPr="00470A47">
              <w:t>e)</w:t>
            </w:r>
            <w:r w:rsidRPr="00470A47">
              <w:tab/>
              <w:t>iestāties par vispusīgu ANO DP reformu, lai DP padarītu efektīvāku</w:t>
            </w:r>
            <w:r w:rsidRPr="00470A47">
              <w:rPr>
                <w:b/>
                <w:i/>
              </w:rPr>
              <w:t>,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r w:rsidRPr="00470A47">
              <w:t>;</w:t>
            </w:r>
          </w:p>
        </w:tc>
        <w:tc>
          <w:tcPr>
            <w:tcW w:w="4876" w:type="dxa"/>
            <w:tcBorders>
              <w:top w:val="nil"/>
              <w:left w:val="nil"/>
              <w:bottom w:val="nil"/>
              <w:right w:val="nil"/>
            </w:tcBorders>
          </w:tcPr>
          <w:p w14:paraId="3BEF0C1C" w14:textId="77777777" w:rsidR="00104614" w:rsidRPr="00470A47" w:rsidRDefault="00104614" w:rsidP="00FF5DFF">
            <w:pPr>
              <w:pStyle w:val="Normal6a"/>
            </w:pPr>
            <w:r w:rsidRPr="00470A47">
              <w:t>e)</w:t>
            </w:r>
            <w:r w:rsidRPr="00470A47">
              <w:tab/>
              <w:t>iestāties par vispusīgu ANO DP reformu, lai DP padarītu efektīvāku;</w:t>
            </w:r>
          </w:p>
        </w:tc>
      </w:tr>
    </w:tbl>
    <w:p w14:paraId="7870374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4061815" w14:textId="77777777" w:rsidR="00104614" w:rsidRPr="00470A47" w:rsidRDefault="00104614" w:rsidP="00104614">
      <w:r w:rsidRPr="00470A47">
        <w:rPr>
          <w:rStyle w:val="HideTWBExt"/>
        </w:rPr>
        <w:t>&lt;/Amend&gt;</w:t>
      </w:r>
    </w:p>
    <w:p w14:paraId="56AC3D4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77</w:t>
      </w:r>
      <w:r w:rsidRPr="00470A47">
        <w:rPr>
          <w:rStyle w:val="HideTWBExt"/>
          <w:b w:val="0"/>
        </w:rPr>
        <w:t>&lt;/NumAm&gt;</w:t>
      </w:r>
    </w:p>
    <w:p w14:paraId="28B88638"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4A01E49D" w14:textId="77777777" w:rsidR="00104614" w:rsidRPr="00470A47" w:rsidRDefault="00104614" w:rsidP="00104614">
      <w:pPr>
        <w:pStyle w:val="NormalBold"/>
      </w:pPr>
      <w:r w:rsidRPr="00470A47">
        <w:rPr>
          <w:rStyle w:val="HideTWBExt"/>
          <w:b w:val="0"/>
        </w:rPr>
        <w:t>&lt;/RepeatBlock-By&gt;</w:t>
      </w:r>
    </w:p>
    <w:p w14:paraId="45AC45C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CFEE9D1"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9D811E0" w14:textId="77777777" w:rsidTr="00FF5DFF">
        <w:trPr>
          <w:trHeight w:hRule="exact" w:val="240"/>
          <w:jc w:val="center"/>
        </w:trPr>
        <w:tc>
          <w:tcPr>
            <w:tcW w:w="9752" w:type="dxa"/>
            <w:gridSpan w:val="2"/>
            <w:tcBorders>
              <w:top w:val="nil"/>
              <w:left w:val="nil"/>
              <w:bottom w:val="nil"/>
              <w:right w:val="nil"/>
            </w:tcBorders>
          </w:tcPr>
          <w:p w14:paraId="5A5CEC0A" w14:textId="77777777" w:rsidR="00104614" w:rsidRPr="00470A47" w:rsidRDefault="00104614" w:rsidP="00FF5DFF"/>
        </w:tc>
      </w:tr>
      <w:tr w:rsidR="00104614" w:rsidRPr="00470A47" w14:paraId="0898253C" w14:textId="77777777" w:rsidTr="00FF5DFF">
        <w:trPr>
          <w:trHeight w:val="240"/>
          <w:jc w:val="center"/>
        </w:trPr>
        <w:tc>
          <w:tcPr>
            <w:tcW w:w="4876" w:type="dxa"/>
            <w:tcBorders>
              <w:top w:val="nil"/>
              <w:left w:val="nil"/>
              <w:bottom w:val="nil"/>
              <w:right w:val="nil"/>
            </w:tcBorders>
          </w:tcPr>
          <w:p w14:paraId="31329AD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D6AE31F" w14:textId="77777777" w:rsidR="00104614" w:rsidRPr="00470A47" w:rsidRDefault="00104614" w:rsidP="00FF5DFF">
            <w:pPr>
              <w:pStyle w:val="AmColumnHeading"/>
            </w:pPr>
            <w:r w:rsidRPr="00470A47">
              <w:t>Grozījums</w:t>
            </w:r>
          </w:p>
        </w:tc>
      </w:tr>
      <w:tr w:rsidR="00104614" w:rsidRPr="00470A47" w14:paraId="635869A5" w14:textId="77777777" w:rsidTr="00FF5DFF">
        <w:trPr>
          <w:jc w:val="center"/>
        </w:trPr>
        <w:tc>
          <w:tcPr>
            <w:tcW w:w="4876" w:type="dxa"/>
            <w:tcBorders>
              <w:top w:val="nil"/>
              <w:left w:val="nil"/>
              <w:bottom w:val="nil"/>
              <w:right w:val="nil"/>
            </w:tcBorders>
          </w:tcPr>
          <w:p w14:paraId="4FD923C5" w14:textId="77777777" w:rsidR="00104614" w:rsidRPr="00470A47" w:rsidRDefault="00104614" w:rsidP="00FF5DFF">
            <w:pPr>
              <w:pStyle w:val="Normal6a"/>
            </w:pPr>
            <w:r w:rsidRPr="00470A47">
              <w:t>e)</w:t>
            </w:r>
            <w:r w:rsidRPr="00470A47">
              <w:tab/>
              <w:t>iestāties par</w:t>
            </w:r>
            <w:r w:rsidRPr="00470A47">
              <w:rPr>
                <w:b/>
                <w:i/>
              </w:rPr>
              <w:t xml:space="preserve"> vispusīgu</w:t>
            </w:r>
            <w:r w:rsidRPr="00470A47">
              <w:t xml:space="preserve"> ANO DP </w:t>
            </w:r>
            <w:r w:rsidRPr="00470A47">
              <w:rPr>
                <w:b/>
                <w:i/>
              </w:rPr>
              <w:t>reformu, lai DP padarītu efektīvāku, iekļaujošāku, pārredzamāku, demokrātiskāku un atbildīgāku, nodrošinot, ka tajā labāk atspoguļojas mūsdienu pasaules realitāte, un izveidojot nosacījumus stingriem veto izmantošanas ierobežojumiem situācijās, kad</w:t>
            </w:r>
            <w:r w:rsidRPr="00470A47">
              <w:t xml:space="preserve"> veto </w:t>
            </w:r>
            <w:r w:rsidRPr="00470A47">
              <w:rPr>
                <w:b/>
                <w:i/>
              </w:rPr>
              <w:t>bloķētu būtisku ANO rīcību, un tiecoties to nākotnē pilnībā atcelt</w:t>
            </w:r>
            <w:r w:rsidRPr="00470A47">
              <w:t>;</w:t>
            </w:r>
          </w:p>
        </w:tc>
        <w:tc>
          <w:tcPr>
            <w:tcW w:w="4876" w:type="dxa"/>
            <w:tcBorders>
              <w:top w:val="nil"/>
              <w:left w:val="nil"/>
              <w:bottom w:val="nil"/>
              <w:right w:val="nil"/>
            </w:tcBorders>
          </w:tcPr>
          <w:p w14:paraId="583E2684" w14:textId="77777777" w:rsidR="00104614" w:rsidRPr="00470A47" w:rsidRDefault="00104614" w:rsidP="00FF5DFF">
            <w:pPr>
              <w:pStyle w:val="Normal6a"/>
            </w:pPr>
            <w:r w:rsidRPr="00470A47">
              <w:t>e)</w:t>
            </w:r>
            <w:r w:rsidRPr="00470A47">
              <w:tab/>
              <w:t xml:space="preserve">iestāties par ANO DP </w:t>
            </w:r>
            <w:r w:rsidRPr="00470A47">
              <w:rPr>
                <w:b/>
                <w:i/>
              </w:rPr>
              <w:t>pragmatiskām un reālistiskām reformām, kuru mērķis ir uzlabot pārredzamību un efektivitāti, nenovājinot</w:t>
            </w:r>
            <w:r w:rsidRPr="00470A47">
              <w:t xml:space="preserve"> veto </w:t>
            </w:r>
            <w:r w:rsidRPr="00470A47">
              <w:rPr>
                <w:b/>
                <w:i/>
              </w:rPr>
              <w:t>mehānismu, kas joprojām ir valstu suverenitātes aizsardzības pamatpasākums</w:t>
            </w:r>
            <w:r w:rsidRPr="00470A47">
              <w:t>;</w:t>
            </w:r>
          </w:p>
        </w:tc>
      </w:tr>
    </w:tbl>
    <w:p w14:paraId="51D9DB0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DB4473A" w14:textId="77777777" w:rsidR="00104614" w:rsidRPr="00470A47" w:rsidRDefault="00104614" w:rsidP="00104614">
      <w:r w:rsidRPr="00470A47">
        <w:rPr>
          <w:rStyle w:val="HideTWBExt"/>
        </w:rPr>
        <w:t>&lt;/Amend&gt;</w:t>
      </w:r>
    </w:p>
    <w:p w14:paraId="440E566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78</w:t>
      </w:r>
      <w:r w:rsidRPr="00470A47">
        <w:rPr>
          <w:rStyle w:val="HideTWBExt"/>
          <w:b w:val="0"/>
        </w:rPr>
        <w:t>&lt;/NumAm&gt;</w:t>
      </w:r>
    </w:p>
    <w:p w14:paraId="75153EB9" w14:textId="77777777" w:rsidR="00104614" w:rsidRPr="00470A47" w:rsidRDefault="00104614" w:rsidP="00104614">
      <w:pPr>
        <w:pStyle w:val="NormalBold"/>
      </w:pPr>
      <w:r w:rsidRPr="00470A47">
        <w:rPr>
          <w:rStyle w:val="HideTWBExt"/>
          <w:b w:val="0"/>
        </w:rPr>
        <w:t>&lt;RepeatBlock-By&gt;&lt;Members&gt;</w:t>
      </w:r>
      <w:r w:rsidRPr="00470A47">
        <w:t>Jordan Bardella, Pierre-Romain Thionnet, Matthieu Valet</w:t>
      </w:r>
      <w:r w:rsidRPr="00470A47">
        <w:rPr>
          <w:rStyle w:val="HideTWBExt"/>
          <w:b w:val="0"/>
        </w:rPr>
        <w:t>&lt;/Members&gt;</w:t>
      </w:r>
    </w:p>
    <w:p w14:paraId="4B143DD6" w14:textId="77777777" w:rsidR="00104614" w:rsidRPr="00470A47" w:rsidRDefault="00104614" w:rsidP="00104614">
      <w:pPr>
        <w:pStyle w:val="NormalBold"/>
      </w:pPr>
      <w:r w:rsidRPr="00470A47">
        <w:rPr>
          <w:rStyle w:val="HideTWBExt"/>
          <w:b w:val="0"/>
        </w:rPr>
        <w:t>&lt;/RepeatBlock-By&gt;</w:t>
      </w:r>
    </w:p>
    <w:p w14:paraId="629513A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C20EB5B"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6664815" w14:textId="77777777" w:rsidTr="00FF5DFF">
        <w:trPr>
          <w:trHeight w:hRule="exact" w:val="240"/>
          <w:jc w:val="center"/>
        </w:trPr>
        <w:tc>
          <w:tcPr>
            <w:tcW w:w="9752" w:type="dxa"/>
            <w:gridSpan w:val="2"/>
            <w:tcBorders>
              <w:top w:val="nil"/>
              <w:left w:val="nil"/>
              <w:bottom w:val="nil"/>
              <w:right w:val="nil"/>
            </w:tcBorders>
          </w:tcPr>
          <w:p w14:paraId="65F1C02C" w14:textId="77777777" w:rsidR="00104614" w:rsidRPr="00470A47" w:rsidRDefault="00104614" w:rsidP="00FF5DFF"/>
        </w:tc>
      </w:tr>
      <w:tr w:rsidR="00104614" w:rsidRPr="00470A47" w14:paraId="158B18F2" w14:textId="77777777" w:rsidTr="00FF5DFF">
        <w:trPr>
          <w:trHeight w:val="240"/>
          <w:jc w:val="center"/>
        </w:trPr>
        <w:tc>
          <w:tcPr>
            <w:tcW w:w="4876" w:type="dxa"/>
            <w:tcBorders>
              <w:top w:val="nil"/>
              <w:left w:val="nil"/>
              <w:bottom w:val="nil"/>
              <w:right w:val="nil"/>
            </w:tcBorders>
          </w:tcPr>
          <w:p w14:paraId="1CE7F6E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9F84C13" w14:textId="77777777" w:rsidR="00104614" w:rsidRPr="00470A47" w:rsidRDefault="00104614" w:rsidP="00FF5DFF">
            <w:pPr>
              <w:pStyle w:val="AmColumnHeading"/>
            </w:pPr>
            <w:r w:rsidRPr="00470A47">
              <w:t>Grozījums</w:t>
            </w:r>
          </w:p>
        </w:tc>
      </w:tr>
      <w:tr w:rsidR="00104614" w:rsidRPr="00470A47" w14:paraId="25FB43BA" w14:textId="77777777" w:rsidTr="00FF5DFF">
        <w:trPr>
          <w:jc w:val="center"/>
        </w:trPr>
        <w:tc>
          <w:tcPr>
            <w:tcW w:w="4876" w:type="dxa"/>
            <w:tcBorders>
              <w:top w:val="nil"/>
              <w:left w:val="nil"/>
              <w:bottom w:val="nil"/>
              <w:right w:val="nil"/>
            </w:tcBorders>
          </w:tcPr>
          <w:p w14:paraId="1448BD8E"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w:t>
            </w:r>
            <w:r w:rsidRPr="00470A47">
              <w:rPr>
                <w:b/>
                <w:bCs/>
                <w:i/>
                <w:iCs/>
              </w:rPr>
              <w:t>, un izveidojot nosacījumus stingriem</w:t>
            </w:r>
            <w:r w:rsidRPr="00470A47">
              <w:t xml:space="preserve"> veto </w:t>
            </w:r>
            <w:r w:rsidRPr="00470A47">
              <w:rPr>
                <w:b/>
                <w:bCs/>
                <w:i/>
                <w:iCs/>
              </w:rPr>
              <w:t>izmantošanas ierobežojumiem situācijās, kad veto bloķētu būtisku ANO rīcību, un tiecoties to nākotnē pilnībā atcelt</w:t>
            </w:r>
            <w:r w:rsidRPr="00470A47">
              <w:t>;</w:t>
            </w:r>
          </w:p>
        </w:tc>
        <w:tc>
          <w:tcPr>
            <w:tcW w:w="4876" w:type="dxa"/>
            <w:tcBorders>
              <w:top w:val="nil"/>
              <w:left w:val="nil"/>
              <w:bottom w:val="nil"/>
              <w:right w:val="nil"/>
            </w:tcBorders>
          </w:tcPr>
          <w:p w14:paraId="459CA88F"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w:t>
            </w:r>
            <w:r w:rsidRPr="00470A47">
              <w:rPr>
                <w:b/>
                <w:bCs/>
                <w:i/>
                <w:iCs/>
              </w:rPr>
              <w:t>;</w:t>
            </w:r>
            <w:r w:rsidRPr="00470A47">
              <w:rPr>
                <w:b/>
                <w:i/>
              </w:rPr>
              <w:t xml:space="preserve"> </w:t>
            </w:r>
            <w:r w:rsidRPr="00470A47">
              <w:rPr>
                <w:b/>
                <w:bCs/>
                <w:i/>
                <w:iCs/>
              </w:rPr>
              <w:t>atgādina, ka</w:t>
            </w:r>
            <w:r w:rsidRPr="00470A47">
              <w:t xml:space="preserve"> veto </w:t>
            </w:r>
            <w:r w:rsidRPr="00470A47">
              <w:rPr>
                <w:b/>
                <w:bCs/>
                <w:i/>
                <w:iCs/>
              </w:rPr>
              <w:t>tiesības ir būtiska garantija, kas nodrošina līdzsvaru starp suverēnām valstīm Drošības padomē</w:t>
            </w:r>
            <w:r w:rsidRPr="00470A47">
              <w:t>;</w:t>
            </w:r>
          </w:p>
        </w:tc>
      </w:tr>
    </w:tbl>
    <w:p w14:paraId="3361FEE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517BBC14" w14:textId="77777777" w:rsidR="00104614" w:rsidRPr="00470A47" w:rsidRDefault="00104614" w:rsidP="00104614">
      <w:r w:rsidRPr="00470A47">
        <w:rPr>
          <w:rStyle w:val="HideTWBExt"/>
        </w:rPr>
        <w:t>&lt;/Amend&gt;</w:t>
      </w:r>
    </w:p>
    <w:p w14:paraId="1FB94F6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79</w:t>
      </w:r>
      <w:r w:rsidRPr="00470A47">
        <w:rPr>
          <w:rStyle w:val="HideTWBExt"/>
          <w:b w:val="0"/>
        </w:rPr>
        <w:t>&lt;/NumAm&gt;</w:t>
      </w:r>
    </w:p>
    <w:p w14:paraId="232754CB" w14:textId="77777777" w:rsidR="00104614" w:rsidRPr="00470A47" w:rsidRDefault="00104614" w:rsidP="00104614">
      <w:pPr>
        <w:pStyle w:val="NormalBold"/>
      </w:pPr>
      <w:r w:rsidRPr="00470A47">
        <w:rPr>
          <w:rStyle w:val="HideTWBExt"/>
          <w:b w:val="0"/>
        </w:rPr>
        <w:t>&lt;RepeatBlock-By&gt;&lt;Members&gt;</w:t>
      </w:r>
      <w:r w:rsidRPr="00470A47">
        <w:t>Silvia Sardone, António Tânger Corrêa, Jaroslav Bžoch, Susanna Ceccardi, Hermann Tertsch, Jorge Martín Frías</w:t>
      </w:r>
      <w:r w:rsidRPr="00470A47">
        <w:rPr>
          <w:rStyle w:val="HideTWBExt"/>
          <w:b w:val="0"/>
        </w:rPr>
        <w:t>&lt;/Members&gt;</w:t>
      </w:r>
    </w:p>
    <w:p w14:paraId="36ECC2B1" w14:textId="77777777" w:rsidR="00104614" w:rsidRPr="00470A47" w:rsidRDefault="00104614" w:rsidP="00104614">
      <w:pPr>
        <w:pStyle w:val="NormalBold"/>
      </w:pPr>
      <w:r w:rsidRPr="00470A47">
        <w:rPr>
          <w:rStyle w:val="HideTWBExt"/>
          <w:b w:val="0"/>
        </w:rPr>
        <w:t>&lt;/RepeatBlock-By&gt;</w:t>
      </w:r>
    </w:p>
    <w:p w14:paraId="33F5DD1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A2E83B4"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8B2D636" w14:textId="77777777" w:rsidTr="00FF5DFF">
        <w:trPr>
          <w:trHeight w:hRule="exact" w:val="240"/>
          <w:jc w:val="center"/>
        </w:trPr>
        <w:tc>
          <w:tcPr>
            <w:tcW w:w="9752" w:type="dxa"/>
            <w:gridSpan w:val="2"/>
            <w:tcBorders>
              <w:top w:val="nil"/>
              <w:left w:val="nil"/>
              <w:bottom w:val="nil"/>
              <w:right w:val="nil"/>
            </w:tcBorders>
          </w:tcPr>
          <w:p w14:paraId="657F88E0" w14:textId="77777777" w:rsidR="00104614" w:rsidRPr="00470A47" w:rsidRDefault="00104614" w:rsidP="00FF5DFF"/>
        </w:tc>
      </w:tr>
      <w:tr w:rsidR="00104614" w:rsidRPr="00470A47" w14:paraId="44EFDBC9" w14:textId="77777777" w:rsidTr="00FF5DFF">
        <w:trPr>
          <w:trHeight w:val="240"/>
          <w:jc w:val="center"/>
        </w:trPr>
        <w:tc>
          <w:tcPr>
            <w:tcW w:w="4876" w:type="dxa"/>
            <w:tcBorders>
              <w:top w:val="nil"/>
              <w:left w:val="nil"/>
              <w:bottom w:val="nil"/>
              <w:right w:val="nil"/>
            </w:tcBorders>
          </w:tcPr>
          <w:p w14:paraId="2FD0B17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43589AE" w14:textId="77777777" w:rsidR="00104614" w:rsidRPr="00470A47" w:rsidRDefault="00104614" w:rsidP="00FF5DFF">
            <w:pPr>
              <w:pStyle w:val="AmColumnHeading"/>
            </w:pPr>
            <w:r w:rsidRPr="00470A47">
              <w:t>Grozījums</w:t>
            </w:r>
          </w:p>
        </w:tc>
      </w:tr>
      <w:tr w:rsidR="00104614" w:rsidRPr="00470A47" w14:paraId="7BB75ECB" w14:textId="77777777" w:rsidTr="00FF5DFF">
        <w:trPr>
          <w:jc w:val="center"/>
        </w:trPr>
        <w:tc>
          <w:tcPr>
            <w:tcW w:w="4876" w:type="dxa"/>
            <w:tcBorders>
              <w:top w:val="nil"/>
              <w:left w:val="nil"/>
              <w:bottom w:val="nil"/>
              <w:right w:val="nil"/>
            </w:tcBorders>
          </w:tcPr>
          <w:p w14:paraId="40CF865C"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w:t>
            </w:r>
            <w:r w:rsidRPr="00470A47">
              <w:rPr>
                <w:b/>
                <w:i/>
              </w:rPr>
              <w:t>, un izveidojot nosacījumus stingriem veto izmantošanas ierobežojumiem situācijās, kad veto bloķētu būtisku ANO rīcību, un tiecoties to nākotnē pilnībā atcelt</w:t>
            </w:r>
            <w:r w:rsidRPr="00470A47">
              <w:t>;</w:t>
            </w:r>
          </w:p>
        </w:tc>
        <w:tc>
          <w:tcPr>
            <w:tcW w:w="4876" w:type="dxa"/>
            <w:tcBorders>
              <w:top w:val="nil"/>
              <w:left w:val="nil"/>
              <w:bottom w:val="nil"/>
              <w:right w:val="nil"/>
            </w:tcBorders>
          </w:tcPr>
          <w:p w14:paraId="7462572D"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w:t>
            </w:r>
          </w:p>
        </w:tc>
      </w:tr>
    </w:tbl>
    <w:p w14:paraId="44BC7EE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E5DC9E0" w14:textId="77777777" w:rsidR="00104614" w:rsidRPr="00470A47" w:rsidRDefault="00104614" w:rsidP="00104614">
      <w:r w:rsidRPr="00470A47">
        <w:rPr>
          <w:rStyle w:val="HideTWBExt"/>
        </w:rPr>
        <w:t>&lt;/Amend&gt;</w:t>
      </w:r>
    </w:p>
    <w:p w14:paraId="7B4AC53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80</w:t>
      </w:r>
      <w:r w:rsidRPr="00470A47">
        <w:rPr>
          <w:rStyle w:val="HideTWBExt"/>
          <w:b w:val="0"/>
        </w:rPr>
        <w:t>&lt;/NumAm&gt;</w:t>
      </w:r>
    </w:p>
    <w:p w14:paraId="7E7BF058"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73C0506F" w14:textId="77777777" w:rsidR="00104614" w:rsidRPr="00470A47" w:rsidRDefault="00104614" w:rsidP="00104614">
      <w:pPr>
        <w:pStyle w:val="NormalBold"/>
      </w:pPr>
      <w:r w:rsidRPr="00470A47">
        <w:rPr>
          <w:rStyle w:val="HideTWBExt"/>
          <w:b w:val="0"/>
        </w:rPr>
        <w:t>&lt;/RepeatBlock-By&gt;</w:t>
      </w:r>
    </w:p>
    <w:p w14:paraId="33DAA4E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5F48E53"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4369539" w14:textId="77777777" w:rsidTr="00FF5DFF">
        <w:trPr>
          <w:trHeight w:hRule="exact" w:val="240"/>
          <w:jc w:val="center"/>
        </w:trPr>
        <w:tc>
          <w:tcPr>
            <w:tcW w:w="9752" w:type="dxa"/>
            <w:gridSpan w:val="2"/>
            <w:tcBorders>
              <w:top w:val="nil"/>
              <w:left w:val="nil"/>
              <w:bottom w:val="nil"/>
              <w:right w:val="nil"/>
            </w:tcBorders>
          </w:tcPr>
          <w:p w14:paraId="7204FBA3" w14:textId="77777777" w:rsidR="00104614" w:rsidRPr="00470A47" w:rsidRDefault="00104614" w:rsidP="00FF5DFF"/>
        </w:tc>
      </w:tr>
      <w:tr w:rsidR="00104614" w:rsidRPr="00470A47" w14:paraId="774B3843" w14:textId="77777777" w:rsidTr="00FF5DFF">
        <w:trPr>
          <w:trHeight w:val="240"/>
          <w:jc w:val="center"/>
        </w:trPr>
        <w:tc>
          <w:tcPr>
            <w:tcW w:w="4876" w:type="dxa"/>
            <w:tcBorders>
              <w:top w:val="nil"/>
              <w:left w:val="nil"/>
              <w:bottom w:val="nil"/>
              <w:right w:val="nil"/>
            </w:tcBorders>
          </w:tcPr>
          <w:p w14:paraId="7D07930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6A08641" w14:textId="77777777" w:rsidR="00104614" w:rsidRPr="00470A47" w:rsidRDefault="00104614" w:rsidP="00FF5DFF">
            <w:pPr>
              <w:pStyle w:val="AmColumnHeading"/>
            </w:pPr>
            <w:r w:rsidRPr="00470A47">
              <w:t>Grozījums</w:t>
            </w:r>
          </w:p>
        </w:tc>
      </w:tr>
      <w:tr w:rsidR="00104614" w:rsidRPr="00470A47" w14:paraId="6312D2EB" w14:textId="77777777" w:rsidTr="00FF5DFF">
        <w:trPr>
          <w:jc w:val="center"/>
        </w:trPr>
        <w:tc>
          <w:tcPr>
            <w:tcW w:w="4876" w:type="dxa"/>
            <w:tcBorders>
              <w:top w:val="nil"/>
              <w:left w:val="nil"/>
              <w:bottom w:val="nil"/>
              <w:right w:val="nil"/>
            </w:tcBorders>
          </w:tcPr>
          <w:p w14:paraId="1BBA5B94" w14:textId="77777777" w:rsidR="00104614" w:rsidRPr="00470A47" w:rsidRDefault="00104614" w:rsidP="00FF5DFF">
            <w:pPr>
              <w:pStyle w:val="Normal6a"/>
            </w:pPr>
            <w:r w:rsidRPr="00470A47">
              <w:t>e)</w:t>
            </w:r>
            <w:r w:rsidRPr="00470A47">
              <w:tab/>
              <w:t xml:space="preserve">iestāties par vispusīgu ANO DP reformu, lai DP padarītu efektīvāku, iekļaujošāku, pārredzamāku, demokrātiskāku un atbildīgāku, nodrošinot, ka tajā labāk atspoguļojas mūsdienu pasaules realitāte, un izveidojot nosacījumus </w:t>
            </w:r>
            <w:r w:rsidRPr="00470A47">
              <w:rPr>
                <w:b/>
                <w:bCs/>
                <w:i/>
                <w:iCs/>
              </w:rPr>
              <w:t>stingriem veto izmantošanas ierobežojumiem situācijās, kad veto bloķētu</w:t>
            </w:r>
            <w:r w:rsidRPr="00470A47">
              <w:t xml:space="preserve"> būtisku ANO rīcību</w:t>
            </w:r>
            <w:r w:rsidRPr="00470A47">
              <w:rPr>
                <w:b/>
                <w:bCs/>
                <w:i/>
                <w:iCs/>
              </w:rPr>
              <w:t>, un tiecoties to nākotnē pilnībā atcelt</w:t>
            </w:r>
            <w:r w:rsidRPr="00470A47">
              <w:t>;</w:t>
            </w:r>
          </w:p>
        </w:tc>
        <w:tc>
          <w:tcPr>
            <w:tcW w:w="4876" w:type="dxa"/>
            <w:tcBorders>
              <w:top w:val="nil"/>
              <w:left w:val="nil"/>
              <w:bottom w:val="nil"/>
              <w:right w:val="nil"/>
            </w:tcBorders>
          </w:tcPr>
          <w:p w14:paraId="5757EC58" w14:textId="77777777" w:rsidR="00104614" w:rsidRPr="00470A47" w:rsidRDefault="00104614" w:rsidP="00FF5DFF">
            <w:pPr>
              <w:pStyle w:val="Normal6a"/>
            </w:pPr>
            <w:r w:rsidRPr="00470A47">
              <w:t>e)</w:t>
            </w:r>
            <w:r w:rsidRPr="00470A47">
              <w:tab/>
              <w:t xml:space="preserve">iestāties par vispusīgu ANO DP reformu, lai DP padarītu efektīvāku, iekļaujošāku, pārredzamāku, demokrātiskāku un atbildīgāku, nodrošinot, ka tajā labāk atspoguļojas mūsdienu pasaules realitāte, un izveidojot nosacījumus </w:t>
            </w:r>
            <w:r w:rsidRPr="00470A47">
              <w:rPr>
                <w:b/>
                <w:bCs/>
                <w:i/>
                <w:iCs/>
              </w:rPr>
              <w:t>plašākai vienprātībai, lai atbalstītu</w:t>
            </w:r>
            <w:r w:rsidRPr="00470A47">
              <w:t xml:space="preserve"> būtisku ANO rīcību;</w:t>
            </w:r>
          </w:p>
        </w:tc>
      </w:tr>
    </w:tbl>
    <w:p w14:paraId="6432713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7E2F1244" w14:textId="77777777" w:rsidR="00104614" w:rsidRPr="00470A47" w:rsidRDefault="00104614" w:rsidP="00104614">
      <w:r w:rsidRPr="00470A47">
        <w:rPr>
          <w:rStyle w:val="HideTWBExt"/>
        </w:rPr>
        <w:t>&lt;/Amend&gt;</w:t>
      </w:r>
    </w:p>
    <w:p w14:paraId="70C482B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81</w:t>
      </w:r>
      <w:r w:rsidRPr="00470A47">
        <w:rPr>
          <w:rStyle w:val="HideTWBExt"/>
          <w:b w:val="0"/>
        </w:rPr>
        <w:t>&lt;/NumAm&gt;</w:t>
      </w:r>
    </w:p>
    <w:p w14:paraId="3DD87496" w14:textId="77777777" w:rsidR="00104614" w:rsidRPr="00470A47" w:rsidRDefault="00104614" w:rsidP="00104614">
      <w:pPr>
        <w:pStyle w:val="NormalBold"/>
      </w:pPr>
      <w:r w:rsidRPr="00470A47">
        <w:rPr>
          <w:rStyle w:val="HideTWBExt"/>
          <w:b w:val="0"/>
        </w:rPr>
        <w:t>&lt;RepeatBlock-By&gt;&lt;Members&gt;</w:t>
      </w:r>
      <w:r w:rsidRPr="00470A47">
        <w:t>Christophe Gomart</w:t>
      </w:r>
      <w:r w:rsidRPr="00470A47">
        <w:rPr>
          <w:rStyle w:val="HideTWBExt"/>
          <w:b w:val="0"/>
        </w:rPr>
        <w:t>&lt;/Members&gt;</w:t>
      </w:r>
    </w:p>
    <w:p w14:paraId="33FD75EF" w14:textId="77777777" w:rsidR="00104614" w:rsidRPr="00470A47" w:rsidRDefault="00104614" w:rsidP="00104614">
      <w:pPr>
        <w:pStyle w:val="NormalBold"/>
      </w:pPr>
      <w:r w:rsidRPr="00470A47">
        <w:rPr>
          <w:rStyle w:val="HideTWBExt"/>
          <w:b w:val="0"/>
        </w:rPr>
        <w:t>&lt;/RepeatBlock-By&gt;</w:t>
      </w:r>
    </w:p>
    <w:p w14:paraId="1DA22AB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14C8C1C"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6B2D348" w14:textId="77777777" w:rsidTr="00FF5DFF">
        <w:trPr>
          <w:trHeight w:hRule="exact" w:val="240"/>
          <w:jc w:val="center"/>
        </w:trPr>
        <w:tc>
          <w:tcPr>
            <w:tcW w:w="9752" w:type="dxa"/>
            <w:gridSpan w:val="2"/>
            <w:tcBorders>
              <w:top w:val="nil"/>
              <w:left w:val="nil"/>
              <w:bottom w:val="nil"/>
              <w:right w:val="nil"/>
            </w:tcBorders>
          </w:tcPr>
          <w:p w14:paraId="20A7F6C6" w14:textId="77777777" w:rsidR="00104614" w:rsidRPr="00470A47" w:rsidRDefault="00104614" w:rsidP="00FF5DFF"/>
        </w:tc>
      </w:tr>
      <w:tr w:rsidR="00104614" w:rsidRPr="00470A47" w14:paraId="3B67A9EA" w14:textId="77777777" w:rsidTr="00FF5DFF">
        <w:trPr>
          <w:trHeight w:val="240"/>
          <w:jc w:val="center"/>
        </w:trPr>
        <w:tc>
          <w:tcPr>
            <w:tcW w:w="4876" w:type="dxa"/>
            <w:tcBorders>
              <w:top w:val="nil"/>
              <w:left w:val="nil"/>
              <w:bottom w:val="nil"/>
              <w:right w:val="nil"/>
            </w:tcBorders>
          </w:tcPr>
          <w:p w14:paraId="75606AB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EE9D39B" w14:textId="77777777" w:rsidR="00104614" w:rsidRPr="00470A47" w:rsidRDefault="00104614" w:rsidP="00FF5DFF">
            <w:pPr>
              <w:pStyle w:val="AmColumnHeading"/>
            </w:pPr>
            <w:r w:rsidRPr="00470A47">
              <w:t>Grozījums</w:t>
            </w:r>
          </w:p>
        </w:tc>
      </w:tr>
      <w:tr w:rsidR="00104614" w:rsidRPr="00470A47" w14:paraId="1B2B84B5" w14:textId="77777777" w:rsidTr="00FF5DFF">
        <w:trPr>
          <w:jc w:val="center"/>
        </w:trPr>
        <w:tc>
          <w:tcPr>
            <w:tcW w:w="4876" w:type="dxa"/>
            <w:tcBorders>
              <w:top w:val="nil"/>
              <w:left w:val="nil"/>
              <w:bottom w:val="nil"/>
              <w:right w:val="nil"/>
            </w:tcBorders>
          </w:tcPr>
          <w:p w14:paraId="12EE5039"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w:t>
            </w:r>
            <w:r w:rsidRPr="00470A47">
              <w:rPr>
                <w:b/>
                <w:bCs/>
                <w:i/>
                <w:iCs/>
              </w:rPr>
              <w:t>, un tiecoties to nākotnē pilnībā atcelt</w:t>
            </w:r>
            <w:r w:rsidRPr="00470A47">
              <w:t>;</w:t>
            </w:r>
          </w:p>
        </w:tc>
        <w:tc>
          <w:tcPr>
            <w:tcW w:w="4876" w:type="dxa"/>
            <w:tcBorders>
              <w:top w:val="nil"/>
              <w:left w:val="nil"/>
              <w:bottom w:val="nil"/>
              <w:right w:val="nil"/>
            </w:tcBorders>
          </w:tcPr>
          <w:p w14:paraId="5B8868DB"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w:t>
            </w:r>
          </w:p>
        </w:tc>
      </w:tr>
    </w:tbl>
    <w:p w14:paraId="6F8EE3D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57C802B4" w14:textId="77777777" w:rsidR="00104614" w:rsidRPr="00470A47" w:rsidRDefault="00104614" w:rsidP="00104614">
      <w:r w:rsidRPr="00470A47">
        <w:rPr>
          <w:rStyle w:val="HideTWBExt"/>
        </w:rPr>
        <w:t>&lt;/Amend&gt;</w:t>
      </w:r>
    </w:p>
    <w:p w14:paraId="062BE38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82</w:t>
      </w:r>
      <w:r w:rsidRPr="00470A47">
        <w:rPr>
          <w:rStyle w:val="HideTWBExt"/>
          <w:b w:val="0"/>
        </w:rPr>
        <w:t>&lt;/NumAm&gt;</w:t>
      </w:r>
    </w:p>
    <w:p w14:paraId="5CC55331"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191556C5"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62AE807B" w14:textId="77777777" w:rsidR="00104614" w:rsidRPr="00470A47" w:rsidRDefault="00104614" w:rsidP="00104614">
      <w:pPr>
        <w:pStyle w:val="NormalBold"/>
      </w:pPr>
      <w:r w:rsidRPr="00470A47">
        <w:rPr>
          <w:rStyle w:val="HideTWBExt"/>
          <w:b w:val="0"/>
        </w:rPr>
        <w:t>&lt;/RepeatBlock-By&gt;</w:t>
      </w:r>
    </w:p>
    <w:p w14:paraId="5B83E25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D9041BB"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4B2EC53" w14:textId="77777777" w:rsidTr="00FF5DFF">
        <w:trPr>
          <w:trHeight w:hRule="exact" w:val="240"/>
          <w:jc w:val="center"/>
        </w:trPr>
        <w:tc>
          <w:tcPr>
            <w:tcW w:w="9752" w:type="dxa"/>
            <w:gridSpan w:val="2"/>
            <w:tcBorders>
              <w:top w:val="nil"/>
              <w:left w:val="nil"/>
              <w:bottom w:val="nil"/>
              <w:right w:val="nil"/>
            </w:tcBorders>
          </w:tcPr>
          <w:p w14:paraId="5236A05D" w14:textId="77777777" w:rsidR="00104614" w:rsidRPr="00470A47" w:rsidRDefault="00104614" w:rsidP="00FF5DFF"/>
        </w:tc>
      </w:tr>
      <w:tr w:rsidR="00104614" w:rsidRPr="00470A47" w14:paraId="09CC1307" w14:textId="77777777" w:rsidTr="00FF5DFF">
        <w:trPr>
          <w:trHeight w:val="240"/>
          <w:jc w:val="center"/>
        </w:trPr>
        <w:tc>
          <w:tcPr>
            <w:tcW w:w="4876" w:type="dxa"/>
            <w:tcBorders>
              <w:top w:val="nil"/>
              <w:left w:val="nil"/>
              <w:bottom w:val="nil"/>
              <w:right w:val="nil"/>
            </w:tcBorders>
          </w:tcPr>
          <w:p w14:paraId="2F20EC2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D0FFF91" w14:textId="77777777" w:rsidR="00104614" w:rsidRPr="00470A47" w:rsidRDefault="00104614" w:rsidP="00FF5DFF">
            <w:pPr>
              <w:pStyle w:val="AmColumnHeading"/>
            </w:pPr>
            <w:r w:rsidRPr="00470A47">
              <w:t>Grozījums</w:t>
            </w:r>
          </w:p>
        </w:tc>
      </w:tr>
      <w:tr w:rsidR="00104614" w:rsidRPr="00470A47" w14:paraId="3E28DE95" w14:textId="77777777" w:rsidTr="00FF5DFF">
        <w:trPr>
          <w:jc w:val="center"/>
        </w:trPr>
        <w:tc>
          <w:tcPr>
            <w:tcW w:w="4876" w:type="dxa"/>
            <w:tcBorders>
              <w:top w:val="nil"/>
              <w:left w:val="nil"/>
              <w:bottom w:val="nil"/>
              <w:right w:val="nil"/>
            </w:tcBorders>
          </w:tcPr>
          <w:p w14:paraId="7502B39B"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03B126C4" w14:textId="77777777" w:rsidR="00104614" w:rsidRPr="00470A47" w:rsidRDefault="00104614" w:rsidP="00FF5DFF">
            <w:pPr>
              <w:pStyle w:val="Normal6a"/>
            </w:pPr>
            <w:r w:rsidRPr="00470A47">
              <w:t>e)</w:t>
            </w:r>
            <w:r w:rsidRPr="00470A47">
              <w:tab/>
            </w:r>
            <w:r w:rsidRPr="00470A47">
              <w:rPr>
                <w:b/>
                <w:i/>
              </w:rPr>
              <w:t>paust nožēlu par to, ka Apvienoto Nāciju Organizācijas Drošības padomes sastāvs atspoguļo varu struktūru pēc Otrā pasaules kara un neatbilst mūsdienu modernajai dinamikai, reģionālajai pārstāvībai, demogrāfiskajam svērumam vai politiskajai un ekonomikas realitātei;</w:t>
            </w:r>
            <w:r w:rsidRPr="00470A47">
              <w:t xml:space="preserve"> 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r>
    </w:tbl>
    <w:p w14:paraId="40EFC88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9EBD68D" w14:textId="77777777" w:rsidR="00104614" w:rsidRPr="00470A47" w:rsidRDefault="00104614" w:rsidP="00104614">
      <w:r w:rsidRPr="00470A47">
        <w:rPr>
          <w:rStyle w:val="HideTWBExt"/>
        </w:rPr>
        <w:t>&lt;/Amend&gt;</w:t>
      </w:r>
    </w:p>
    <w:p w14:paraId="7787BC7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83</w:t>
      </w:r>
      <w:r w:rsidRPr="00470A47">
        <w:rPr>
          <w:rStyle w:val="HideTWBExt"/>
          <w:b w:val="0"/>
        </w:rPr>
        <w:t>&lt;/NumAm&gt;</w:t>
      </w:r>
    </w:p>
    <w:p w14:paraId="2D5595FE"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76801D2" w14:textId="77777777" w:rsidR="00104614" w:rsidRPr="00470A47" w:rsidRDefault="00104614" w:rsidP="00104614">
      <w:pPr>
        <w:pStyle w:val="NormalBold"/>
      </w:pPr>
      <w:r w:rsidRPr="00470A47">
        <w:rPr>
          <w:rStyle w:val="HideTWBExt"/>
          <w:b w:val="0"/>
        </w:rPr>
        <w:t>&lt;/RepeatBlock-By&gt;</w:t>
      </w:r>
    </w:p>
    <w:p w14:paraId="7C1AB93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8416534"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CF89A7D" w14:textId="77777777" w:rsidTr="00FF5DFF">
        <w:trPr>
          <w:trHeight w:hRule="exact" w:val="240"/>
          <w:jc w:val="center"/>
        </w:trPr>
        <w:tc>
          <w:tcPr>
            <w:tcW w:w="9752" w:type="dxa"/>
            <w:gridSpan w:val="2"/>
            <w:tcBorders>
              <w:top w:val="nil"/>
              <w:left w:val="nil"/>
              <w:bottom w:val="nil"/>
              <w:right w:val="nil"/>
            </w:tcBorders>
          </w:tcPr>
          <w:p w14:paraId="6FD44219" w14:textId="77777777" w:rsidR="00104614" w:rsidRPr="00470A47" w:rsidRDefault="00104614" w:rsidP="00FF5DFF"/>
        </w:tc>
      </w:tr>
      <w:tr w:rsidR="00104614" w:rsidRPr="00470A47" w14:paraId="2F701EB1" w14:textId="77777777" w:rsidTr="00FF5DFF">
        <w:trPr>
          <w:trHeight w:val="240"/>
          <w:jc w:val="center"/>
        </w:trPr>
        <w:tc>
          <w:tcPr>
            <w:tcW w:w="4876" w:type="dxa"/>
            <w:tcBorders>
              <w:top w:val="nil"/>
              <w:left w:val="nil"/>
              <w:bottom w:val="nil"/>
              <w:right w:val="nil"/>
            </w:tcBorders>
          </w:tcPr>
          <w:p w14:paraId="284B8C5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553EB20" w14:textId="77777777" w:rsidR="00104614" w:rsidRPr="00470A47" w:rsidRDefault="00104614" w:rsidP="00FF5DFF">
            <w:pPr>
              <w:pStyle w:val="AmColumnHeading"/>
            </w:pPr>
            <w:r w:rsidRPr="00470A47">
              <w:t>Grozījums</w:t>
            </w:r>
          </w:p>
        </w:tc>
      </w:tr>
      <w:tr w:rsidR="00104614" w:rsidRPr="00470A47" w14:paraId="798B5AC8" w14:textId="77777777" w:rsidTr="00FF5DFF">
        <w:trPr>
          <w:jc w:val="center"/>
        </w:trPr>
        <w:tc>
          <w:tcPr>
            <w:tcW w:w="4876" w:type="dxa"/>
            <w:tcBorders>
              <w:top w:val="nil"/>
              <w:left w:val="nil"/>
              <w:bottom w:val="nil"/>
              <w:right w:val="nil"/>
            </w:tcBorders>
          </w:tcPr>
          <w:p w14:paraId="7B562DB6" w14:textId="77777777" w:rsidR="00104614" w:rsidRPr="00470A47" w:rsidRDefault="00104614" w:rsidP="00FF5DFF">
            <w:pPr>
              <w:pStyle w:val="Normal6a"/>
            </w:pPr>
            <w:r w:rsidRPr="00470A47">
              <w:t>e)</w:t>
            </w:r>
            <w:r w:rsidRPr="00470A47">
              <w:tab/>
            </w:r>
            <w:r w:rsidRPr="00470A47">
              <w:rPr>
                <w:b/>
                <w:i/>
              </w:rPr>
              <w:t>iestāties par vispusīgu</w:t>
            </w:r>
            <w:r w:rsidRPr="00470A47">
              <w:t xml:space="preserve"> ANO DP </w:t>
            </w:r>
            <w:r w:rsidRPr="00470A47">
              <w:rPr>
                <w:b/>
                <w:i/>
              </w:rPr>
              <w:t>reformu</w:t>
            </w:r>
            <w:r w:rsidRPr="00470A47">
              <w:t>,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34248EE9" w14:textId="77777777" w:rsidR="00104614" w:rsidRPr="00470A47" w:rsidRDefault="00104614" w:rsidP="00FF5DFF">
            <w:pPr>
              <w:pStyle w:val="Normal6a"/>
            </w:pPr>
            <w:r w:rsidRPr="00470A47">
              <w:t>e)</w:t>
            </w:r>
            <w:r w:rsidRPr="00470A47">
              <w:tab/>
            </w:r>
            <w:r w:rsidRPr="00470A47">
              <w:rPr>
                <w:b/>
                <w:i/>
              </w:rPr>
              <w:t>atzīst, ka pašreizējā daudzpusējā sistēma, lai gan tā ir neaizstājama, joprojām ir de facto hegemonistiska, jo tajā valda dažu ietekmīgu valstu intereses; uzsvērt, ka starptautiskās kārtības leģitimitāte un ilgtspēja ir atkarīga no vispusīgas</w:t>
            </w:r>
            <w:r w:rsidRPr="00470A47">
              <w:t xml:space="preserve"> ANO DP </w:t>
            </w:r>
            <w:r w:rsidRPr="00470A47">
              <w:rPr>
                <w:b/>
                <w:i/>
              </w:rPr>
              <w:t>reformas</w:t>
            </w:r>
            <w:r w:rsidRPr="00470A47">
              <w:t>,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r>
    </w:tbl>
    <w:p w14:paraId="7226983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DA9CBF2" w14:textId="77777777" w:rsidR="00104614" w:rsidRPr="00470A47" w:rsidRDefault="00104614" w:rsidP="00104614">
      <w:r w:rsidRPr="00470A47">
        <w:rPr>
          <w:rStyle w:val="HideTWBExt"/>
        </w:rPr>
        <w:t>&lt;/Amend&gt;</w:t>
      </w:r>
    </w:p>
    <w:p w14:paraId="2B18C4A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84</w:t>
      </w:r>
      <w:r w:rsidRPr="00470A47">
        <w:rPr>
          <w:rStyle w:val="HideTWBExt"/>
          <w:b w:val="0"/>
        </w:rPr>
        <w:t>&lt;/NumAm&gt;</w:t>
      </w:r>
    </w:p>
    <w:p w14:paraId="703BEB44"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45BD71EF" w14:textId="77777777" w:rsidR="00104614" w:rsidRPr="00470A47" w:rsidRDefault="00104614" w:rsidP="00104614">
      <w:pPr>
        <w:pStyle w:val="NormalBold"/>
      </w:pPr>
      <w:r w:rsidRPr="00470A47">
        <w:rPr>
          <w:rStyle w:val="HideTWBExt"/>
          <w:b w:val="0"/>
        </w:rPr>
        <w:t>&lt;/RepeatBlock-By&gt;</w:t>
      </w:r>
    </w:p>
    <w:p w14:paraId="0FC8BCC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2FE3DA3"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DF8EFB6" w14:textId="77777777" w:rsidTr="00FF5DFF">
        <w:trPr>
          <w:trHeight w:hRule="exact" w:val="240"/>
          <w:jc w:val="center"/>
        </w:trPr>
        <w:tc>
          <w:tcPr>
            <w:tcW w:w="9752" w:type="dxa"/>
            <w:gridSpan w:val="2"/>
            <w:tcBorders>
              <w:top w:val="nil"/>
              <w:left w:val="nil"/>
              <w:bottom w:val="nil"/>
              <w:right w:val="nil"/>
            </w:tcBorders>
          </w:tcPr>
          <w:p w14:paraId="0E8F63EB" w14:textId="77777777" w:rsidR="00104614" w:rsidRPr="00470A47" w:rsidRDefault="00104614" w:rsidP="00FF5DFF"/>
        </w:tc>
      </w:tr>
      <w:tr w:rsidR="00104614" w:rsidRPr="00470A47" w14:paraId="607C2259" w14:textId="77777777" w:rsidTr="00FF5DFF">
        <w:trPr>
          <w:trHeight w:val="240"/>
          <w:jc w:val="center"/>
        </w:trPr>
        <w:tc>
          <w:tcPr>
            <w:tcW w:w="4876" w:type="dxa"/>
            <w:tcBorders>
              <w:top w:val="nil"/>
              <w:left w:val="nil"/>
              <w:bottom w:val="nil"/>
              <w:right w:val="nil"/>
            </w:tcBorders>
          </w:tcPr>
          <w:p w14:paraId="4210DB9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BC49B07" w14:textId="77777777" w:rsidR="00104614" w:rsidRPr="00470A47" w:rsidRDefault="00104614" w:rsidP="00FF5DFF">
            <w:pPr>
              <w:pStyle w:val="AmColumnHeading"/>
            </w:pPr>
            <w:r w:rsidRPr="00470A47">
              <w:t>Grozījums</w:t>
            </w:r>
          </w:p>
        </w:tc>
      </w:tr>
      <w:tr w:rsidR="00104614" w:rsidRPr="00470A47" w14:paraId="145D4304" w14:textId="77777777" w:rsidTr="00FF5DFF">
        <w:trPr>
          <w:jc w:val="center"/>
        </w:trPr>
        <w:tc>
          <w:tcPr>
            <w:tcW w:w="4876" w:type="dxa"/>
            <w:tcBorders>
              <w:top w:val="nil"/>
              <w:left w:val="nil"/>
              <w:bottom w:val="nil"/>
              <w:right w:val="nil"/>
            </w:tcBorders>
          </w:tcPr>
          <w:p w14:paraId="153EA320"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1F04C098" w14:textId="77777777" w:rsidR="00104614" w:rsidRPr="00470A47" w:rsidRDefault="00104614" w:rsidP="00FF5DFF">
            <w:pPr>
              <w:pStyle w:val="Normal6a"/>
            </w:pPr>
            <w:r w:rsidRPr="00470A47">
              <w:t>e)</w:t>
            </w:r>
            <w:r w:rsidRPr="00470A47">
              <w:tab/>
              <w:t xml:space="preserve">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 </w:t>
            </w:r>
            <w:r w:rsidRPr="00470A47">
              <w:rPr>
                <w:b/>
                <w:i/>
              </w:rPr>
              <w:t>uzsvērt, ka Krievija ir zaudējusi leģitimitāti kā ANO Drošības padomes pastāvīgā locekle, jo tā ir klaji pārkāpusi ANO Statūtu pamatprincipus, it īpaši izvēršot agresijas karu pret Ukrainu un ar veto bloķējot lēmumus par savām nelikumīgajām darbībām;</w:t>
            </w:r>
          </w:p>
        </w:tc>
      </w:tr>
    </w:tbl>
    <w:p w14:paraId="58E0A1F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3CB2F67F" w14:textId="77777777" w:rsidR="00104614" w:rsidRPr="00470A47" w:rsidRDefault="00104614" w:rsidP="00104614">
      <w:r w:rsidRPr="00470A47">
        <w:rPr>
          <w:rStyle w:val="HideTWBExt"/>
        </w:rPr>
        <w:t>&lt;/Amend&gt;</w:t>
      </w:r>
    </w:p>
    <w:p w14:paraId="1FF83BF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85</w:t>
      </w:r>
      <w:r w:rsidRPr="00470A47">
        <w:rPr>
          <w:rStyle w:val="HideTWBExt"/>
          <w:b w:val="0"/>
        </w:rPr>
        <w:t>&lt;/NumAm&gt;</w:t>
      </w:r>
    </w:p>
    <w:p w14:paraId="11202894"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Urmas Paet, Michał Kobosko</w:t>
      </w:r>
      <w:r w:rsidRPr="00470A47">
        <w:rPr>
          <w:rStyle w:val="HideTWBExt"/>
          <w:b w:val="0"/>
        </w:rPr>
        <w:t>&lt;/Members&gt;</w:t>
      </w:r>
    </w:p>
    <w:p w14:paraId="19C166B2" w14:textId="77777777" w:rsidR="00104614" w:rsidRPr="00470A47" w:rsidRDefault="00104614" w:rsidP="00104614">
      <w:pPr>
        <w:pStyle w:val="NormalBold"/>
      </w:pPr>
      <w:r w:rsidRPr="00470A47">
        <w:rPr>
          <w:rStyle w:val="HideTWBExt"/>
          <w:b w:val="0"/>
        </w:rPr>
        <w:t>&lt;/RepeatBlock-By&gt;</w:t>
      </w:r>
    </w:p>
    <w:p w14:paraId="2B8D859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F4AE445"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DF691EC" w14:textId="77777777" w:rsidTr="00FF5DFF">
        <w:trPr>
          <w:trHeight w:hRule="exact" w:val="240"/>
          <w:jc w:val="center"/>
        </w:trPr>
        <w:tc>
          <w:tcPr>
            <w:tcW w:w="9752" w:type="dxa"/>
            <w:gridSpan w:val="2"/>
            <w:tcBorders>
              <w:top w:val="nil"/>
              <w:left w:val="nil"/>
              <w:bottom w:val="nil"/>
              <w:right w:val="nil"/>
            </w:tcBorders>
          </w:tcPr>
          <w:p w14:paraId="272412EB" w14:textId="77777777" w:rsidR="00104614" w:rsidRPr="00470A47" w:rsidRDefault="00104614" w:rsidP="00FF5DFF"/>
        </w:tc>
      </w:tr>
      <w:tr w:rsidR="00104614" w:rsidRPr="00470A47" w14:paraId="41CB9A83" w14:textId="77777777" w:rsidTr="00FF5DFF">
        <w:trPr>
          <w:trHeight w:val="240"/>
          <w:jc w:val="center"/>
        </w:trPr>
        <w:tc>
          <w:tcPr>
            <w:tcW w:w="4876" w:type="dxa"/>
            <w:tcBorders>
              <w:top w:val="nil"/>
              <w:left w:val="nil"/>
              <w:bottom w:val="nil"/>
              <w:right w:val="nil"/>
            </w:tcBorders>
          </w:tcPr>
          <w:p w14:paraId="6748C85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E39FDD4" w14:textId="77777777" w:rsidR="00104614" w:rsidRPr="00470A47" w:rsidRDefault="00104614" w:rsidP="00FF5DFF">
            <w:pPr>
              <w:pStyle w:val="AmColumnHeading"/>
            </w:pPr>
            <w:r w:rsidRPr="00470A47">
              <w:t>Grozījums</w:t>
            </w:r>
          </w:p>
        </w:tc>
      </w:tr>
      <w:tr w:rsidR="00104614" w:rsidRPr="00470A47" w14:paraId="1404FD5F" w14:textId="77777777" w:rsidTr="00FF5DFF">
        <w:trPr>
          <w:jc w:val="center"/>
        </w:trPr>
        <w:tc>
          <w:tcPr>
            <w:tcW w:w="4876" w:type="dxa"/>
            <w:tcBorders>
              <w:top w:val="nil"/>
              <w:left w:val="nil"/>
              <w:bottom w:val="nil"/>
              <w:right w:val="nil"/>
            </w:tcBorders>
          </w:tcPr>
          <w:p w14:paraId="3AF36E07"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27D0E59A" w14:textId="77777777" w:rsidR="00104614" w:rsidRPr="00470A47" w:rsidRDefault="00104614" w:rsidP="00FF5DFF">
            <w:pPr>
              <w:pStyle w:val="Normal6a"/>
            </w:pPr>
            <w:r w:rsidRPr="00470A47">
              <w:t>e)</w:t>
            </w:r>
            <w:r w:rsidRPr="00470A47">
              <w:tab/>
              <w:t>iestāties par vispusīgu ANO DP reformu</w:t>
            </w:r>
            <w:r w:rsidRPr="00470A47">
              <w:rPr>
                <w:b/>
                <w:i/>
              </w:rPr>
              <w:t>, ietverot pastāvīgu vietu Eiropas Savienībai papildus jau esošajai Francijas vietai</w:t>
            </w:r>
            <w:r w:rsidRPr="00470A47">
              <w:t xml:space="preserve">,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w:t>
            </w:r>
            <w:r w:rsidRPr="00470A47">
              <w:rPr>
                <w:b/>
                <w:i/>
              </w:rPr>
              <w:t xml:space="preserve">it sevišķi kara noziegumu un noziegumu pret cilvēci gadījumos, </w:t>
            </w:r>
            <w:r w:rsidRPr="00470A47">
              <w:t>un tiecoties to nākotnē pilnībā atcelt;</w:t>
            </w:r>
          </w:p>
        </w:tc>
      </w:tr>
    </w:tbl>
    <w:p w14:paraId="1E78D06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BDEA275" w14:textId="77777777" w:rsidR="00104614" w:rsidRPr="00470A47" w:rsidRDefault="00104614" w:rsidP="00104614">
      <w:r w:rsidRPr="00470A47">
        <w:rPr>
          <w:rStyle w:val="HideTWBExt"/>
        </w:rPr>
        <w:t>&lt;/Amend&gt;</w:t>
      </w:r>
    </w:p>
    <w:p w14:paraId="5BE73FA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86</w:t>
      </w:r>
      <w:r w:rsidRPr="00470A47">
        <w:rPr>
          <w:rStyle w:val="HideTWBExt"/>
          <w:b w:val="0"/>
        </w:rPr>
        <w:t>&lt;/NumAm&gt;</w:t>
      </w:r>
    </w:p>
    <w:p w14:paraId="5182AA49" w14:textId="77777777" w:rsidR="00104614" w:rsidRPr="00470A47" w:rsidRDefault="00104614" w:rsidP="00104614">
      <w:pPr>
        <w:pStyle w:val="NormalBold"/>
      </w:pPr>
      <w:r w:rsidRPr="00470A47">
        <w:rPr>
          <w:rStyle w:val="HideTWBExt"/>
          <w:b w:val="0"/>
        </w:rPr>
        <w:t>&lt;RepeatBlock-By&gt;&lt;Members&gt;</w:t>
      </w:r>
      <w:r w:rsidRPr="00470A47">
        <w:t>Petras Auštrevičius, Michał Kobosko, Hilde Vautmans, Dan Barna, Urmas Paet</w:t>
      </w:r>
      <w:r w:rsidRPr="00470A47">
        <w:rPr>
          <w:rStyle w:val="HideTWBExt"/>
          <w:b w:val="0"/>
        </w:rPr>
        <w:t>&lt;/Members&gt;</w:t>
      </w:r>
    </w:p>
    <w:p w14:paraId="1CCB9594" w14:textId="77777777" w:rsidR="00104614" w:rsidRPr="00470A47" w:rsidRDefault="00104614" w:rsidP="00104614">
      <w:pPr>
        <w:pStyle w:val="NormalBold"/>
      </w:pPr>
      <w:r w:rsidRPr="00470A47">
        <w:rPr>
          <w:rStyle w:val="HideTWBExt"/>
          <w:b w:val="0"/>
        </w:rPr>
        <w:t>&lt;/RepeatBlock-By&gt;</w:t>
      </w:r>
    </w:p>
    <w:p w14:paraId="4936073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8BE8DA9"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0C26432" w14:textId="77777777" w:rsidTr="00FF5DFF">
        <w:trPr>
          <w:trHeight w:hRule="exact" w:val="240"/>
          <w:jc w:val="center"/>
        </w:trPr>
        <w:tc>
          <w:tcPr>
            <w:tcW w:w="9752" w:type="dxa"/>
            <w:gridSpan w:val="2"/>
            <w:tcBorders>
              <w:top w:val="nil"/>
              <w:left w:val="nil"/>
              <w:bottom w:val="nil"/>
              <w:right w:val="nil"/>
            </w:tcBorders>
          </w:tcPr>
          <w:p w14:paraId="014D6257" w14:textId="77777777" w:rsidR="00104614" w:rsidRPr="00470A47" w:rsidRDefault="00104614" w:rsidP="00FF5DFF"/>
        </w:tc>
      </w:tr>
      <w:tr w:rsidR="00104614" w:rsidRPr="00470A47" w14:paraId="033466A6" w14:textId="77777777" w:rsidTr="00FF5DFF">
        <w:trPr>
          <w:trHeight w:val="240"/>
          <w:jc w:val="center"/>
        </w:trPr>
        <w:tc>
          <w:tcPr>
            <w:tcW w:w="4876" w:type="dxa"/>
            <w:tcBorders>
              <w:top w:val="nil"/>
              <w:left w:val="nil"/>
              <w:bottom w:val="nil"/>
              <w:right w:val="nil"/>
            </w:tcBorders>
          </w:tcPr>
          <w:p w14:paraId="0C8A9BA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C82DBBB" w14:textId="77777777" w:rsidR="00104614" w:rsidRPr="00470A47" w:rsidRDefault="00104614" w:rsidP="00FF5DFF">
            <w:pPr>
              <w:pStyle w:val="AmColumnHeading"/>
            </w:pPr>
            <w:r w:rsidRPr="00470A47">
              <w:t>Grozījums</w:t>
            </w:r>
          </w:p>
        </w:tc>
      </w:tr>
      <w:tr w:rsidR="00104614" w:rsidRPr="00470A47" w14:paraId="033B6369" w14:textId="77777777" w:rsidTr="00FF5DFF">
        <w:trPr>
          <w:jc w:val="center"/>
        </w:trPr>
        <w:tc>
          <w:tcPr>
            <w:tcW w:w="4876" w:type="dxa"/>
            <w:tcBorders>
              <w:top w:val="nil"/>
              <w:left w:val="nil"/>
              <w:bottom w:val="nil"/>
              <w:right w:val="nil"/>
            </w:tcBorders>
          </w:tcPr>
          <w:p w14:paraId="0C5291AD"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56AB4322" w14:textId="77777777" w:rsidR="00104614" w:rsidRPr="00470A47" w:rsidRDefault="00104614" w:rsidP="00FF5DFF">
            <w:pPr>
              <w:pStyle w:val="Normal6a"/>
            </w:pPr>
            <w:r w:rsidRPr="00470A47">
              <w:t>e)</w:t>
            </w:r>
            <w:r w:rsidRPr="00470A47">
              <w:tab/>
              <w:t xml:space="preserve">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 </w:t>
            </w:r>
            <w:r w:rsidRPr="00470A47">
              <w:rPr>
                <w:b/>
                <w:i/>
              </w:rPr>
              <w:t>strādāt pie pastāvīgas vietas Eiropas Savienībai ANO Drošības padomē papildus jau esošajai Francijas vietai;</w:t>
            </w:r>
          </w:p>
        </w:tc>
      </w:tr>
    </w:tbl>
    <w:p w14:paraId="1861653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B7415E4" w14:textId="77777777" w:rsidR="00104614" w:rsidRPr="00470A47" w:rsidRDefault="00104614" w:rsidP="00104614">
      <w:r w:rsidRPr="00470A47">
        <w:rPr>
          <w:rStyle w:val="HideTWBExt"/>
        </w:rPr>
        <w:t>&lt;/Amend&gt;</w:t>
      </w:r>
    </w:p>
    <w:p w14:paraId="50251A5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87</w:t>
      </w:r>
      <w:r w:rsidRPr="00470A47">
        <w:rPr>
          <w:rStyle w:val="HideTWBExt"/>
          <w:b w:val="0"/>
        </w:rPr>
        <w:t>&lt;/NumAm&gt;</w:t>
      </w:r>
    </w:p>
    <w:p w14:paraId="3A7190AB"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31C7C803"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5850F766" w14:textId="77777777" w:rsidR="00104614" w:rsidRPr="00470A47" w:rsidRDefault="00104614" w:rsidP="00104614">
      <w:pPr>
        <w:pStyle w:val="NormalBold"/>
      </w:pPr>
      <w:r w:rsidRPr="00470A47">
        <w:rPr>
          <w:rStyle w:val="HideTWBExt"/>
          <w:b w:val="0"/>
        </w:rPr>
        <w:t>&lt;/RepeatBlock-By&gt;</w:t>
      </w:r>
    </w:p>
    <w:p w14:paraId="352FFBD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CDE3823"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C73CA2F" w14:textId="77777777" w:rsidTr="00FF5DFF">
        <w:trPr>
          <w:trHeight w:hRule="exact" w:val="240"/>
          <w:jc w:val="center"/>
        </w:trPr>
        <w:tc>
          <w:tcPr>
            <w:tcW w:w="9752" w:type="dxa"/>
            <w:gridSpan w:val="2"/>
            <w:tcBorders>
              <w:top w:val="nil"/>
              <w:left w:val="nil"/>
              <w:bottom w:val="nil"/>
              <w:right w:val="nil"/>
            </w:tcBorders>
          </w:tcPr>
          <w:p w14:paraId="441C4AF1" w14:textId="77777777" w:rsidR="00104614" w:rsidRPr="00470A47" w:rsidRDefault="00104614" w:rsidP="00FF5DFF"/>
        </w:tc>
      </w:tr>
      <w:tr w:rsidR="00104614" w:rsidRPr="00470A47" w14:paraId="562F0164" w14:textId="77777777" w:rsidTr="00FF5DFF">
        <w:trPr>
          <w:trHeight w:val="240"/>
          <w:jc w:val="center"/>
        </w:trPr>
        <w:tc>
          <w:tcPr>
            <w:tcW w:w="4876" w:type="dxa"/>
            <w:tcBorders>
              <w:top w:val="nil"/>
              <w:left w:val="nil"/>
              <w:bottom w:val="nil"/>
              <w:right w:val="nil"/>
            </w:tcBorders>
          </w:tcPr>
          <w:p w14:paraId="51201D4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80F1895" w14:textId="77777777" w:rsidR="00104614" w:rsidRPr="00470A47" w:rsidRDefault="00104614" w:rsidP="00FF5DFF">
            <w:pPr>
              <w:pStyle w:val="AmColumnHeading"/>
            </w:pPr>
            <w:r w:rsidRPr="00470A47">
              <w:t>Grozījums</w:t>
            </w:r>
          </w:p>
        </w:tc>
      </w:tr>
      <w:tr w:rsidR="00104614" w:rsidRPr="00470A47" w14:paraId="0B4423A9" w14:textId="77777777" w:rsidTr="00FF5DFF">
        <w:trPr>
          <w:jc w:val="center"/>
        </w:trPr>
        <w:tc>
          <w:tcPr>
            <w:tcW w:w="4876" w:type="dxa"/>
            <w:tcBorders>
              <w:top w:val="nil"/>
              <w:left w:val="nil"/>
              <w:bottom w:val="nil"/>
              <w:right w:val="nil"/>
            </w:tcBorders>
          </w:tcPr>
          <w:p w14:paraId="64553D6E"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35229894" w14:textId="77777777" w:rsidR="00104614" w:rsidRPr="00470A47" w:rsidRDefault="00104614" w:rsidP="00FF5DFF">
            <w:pPr>
              <w:pStyle w:val="Normal6a"/>
            </w:pPr>
            <w:r w:rsidRPr="00470A47">
              <w:t>e)</w:t>
            </w:r>
            <w:r w:rsidRPr="00470A47">
              <w:tab/>
              <w:t xml:space="preserve">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 </w:t>
            </w:r>
            <w:r w:rsidRPr="00470A47">
              <w:rPr>
                <w:b/>
                <w:i/>
              </w:rPr>
              <w:t>aicina ES un tās dalībvalstis izskatīt iespēju par ES pastāvīgu vietu ANO Drošības padomē;</w:t>
            </w:r>
          </w:p>
        </w:tc>
      </w:tr>
    </w:tbl>
    <w:p w14:paraId="5018BF3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06CA35B" w14:textId="77777777" w:rsidR="00104614" w:rsidRPr="00470A47" w:rsidRDefault="00104614" w:rsidP="00104614">
      <w:r w:rsidRPr="00470A47">
        <w:rPr>
          <w:rStyle w:val="HideTWBExt"/>
        </w:rPr>
        <w:t>&lt;/Amend&gt;</w:t>
      </w:r>
    </w:p>
    <w:p w14:paraId="0486357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88</w:t>
      </w:r>
      <w:r w:rsidRPr="00470A47">
        <w:rPr>
          <w:rStyle w:val="HideTWBExt"/>
          <w:b w:val="0"/>
        </w:rPr>
        <w:t>&lt;/NumAm&gt;</w:t>
      </w:r>
    </w:p>
    <w:p w14:paraId="2BBCC974"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048930B9" w14:textId="77777777" w:rsidR="00104614" w:rsidRPr="00470A47" w:rsidRDefault="00104614" w:rsidP="00104614">
      <w:pPr>
        <w:pStyle w:val="NormalBold"/>
      </w:pPr>
      <w:r w:rsidRPr="00470A47">
        <w:rPr>
          <w:rStyle w:val="HideTWBExt"/>
          <w:b w:val="0"/>
        </w:rPr>
        <w:t>&lt;/RepeatBlock-By&gt;</w:t>
      </w:r>
    </w:p>
    <w:p w14:paraId="1E1EEAE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3271EAD" w14:textId="77777777" w:rsidR="00104614" w:rsidRPr="00470A47" w:rsidRDefault="00104614" w:rsidP="00104614">
      <w:pPr>
        <w:pStyle w:val="NormalBold"/>
      </w:pPr>
      <w:r w:rsidRPr="00470A47">
        <w:rPr>
          <w:rStyle w:val="HideTWBExt"/>
          <w:b w:val="0"/>
        </w:rPr>
        <w:t>&lt;Article&gt;</w:t>
      </w:r>
      <w:r w:rsidRPr="00470A47">
        <w:t>1. punkts – e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410C98C" w14:textId="77777777" w:rsidTr="00FF5DFF">
        <w:trPr>
          <w:trHeight w:hRule="exact" w:val="240"/>
          <w:jc w:val="center"/>
        </w:trPr>
        <w:tc>
          <w:tcPr>
            <w:tcW w:w="9752" w:type="dxa"/>
            <w:gridSpan w:val="2"/>
            <w:tcBorders>
              <w:top w:val="nil"/>
              <w:left w:val="nil"/>
              <w:bottom w:val="nil"/>
              <w:right w:val="nil"/>
            </w:tcBorders>
          </w:tcPr>
          <w:p w14:paraId="2ED09C81" w14:textId="77777777" w:rsidR="00104614" w:rsidRPr="00470A47" w:rsidRDefault="00104614" w:rsidP="00FF5DFF"/>
        </w:tc>
      </w:tr>
      <w:tr w:rsidR="00104614" w:rsidRPr="00470A47" w14:paraId="247662AF" w14:textId="77777777" w:rsidTr="00FF5DFF">
        <w:trPr>
          <w:trHeight w:val="240"/>
          <w:jc w:val="center"/>
        </w:trPr>
        <w:tc>
          <w:tcPr>
            <w:tcW w:w="4876" w:type="dxa"/>
            <w:tcBorders>
              <w:top w:val="nil"/>
              <w:left w:val="nil"/>
              <w:bottom w:val="nil"/>
              <w:right w:val="nil"/>
            </w:tcBorders>
          </w:tcPr>
          <w:p w14:paraId="6310BAA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3D66F3E" w14:textId="77777777" w:rsidR="00104614" w:rsidRPr="00470A47" w:rsidRDefault="00104614" w:rsidP="00FF5DFF">
            <w:pPr>
              <w:pStyle w:val="AmColumnHeading"/>
            </w:pPr>
            <w:r w:rsidRPr="00470A47">
              <w:t>Grozījums</w:t>
            </w:r>
          </w:p>
        </w:tc>
      </w:tr>
      <w:tr w:rsidR="00104614" w:rsidRPr="00470A47" w14:paraId="491EC087" w14:textId="77777777" w:rsidTr="00FF5DFF">
        <w:trPr>
          <w:jc w:val="center"/>
        </w:trPr>
        <w:tc>
          <w:tcPr>
            <w:tcW w:w="4876" w:type="dxa"/>
            <w:tcBorders>
              <w:top w:val="nil"/>
              <w:left w:val="nil"/>
              <w:bottom w:val="nil"/>
              <w:right w:val="nil"/>
            </w:tcBorders>
          </w:tcPr>
          <w:p w14:paraId="6CB4A026" w14:textId="77777777" w:rsidR="00104614" w:rsidRPr="00470A47" w:rsidRDefault="00104614" w:rsidP="00FF5DFF">
            <w:pPr>
              <w:pStyle w:val="Normal6a"/>
            </w:pPr>
            <w:r w:rsidRPr="00470A47">
              <w:t>e)</w:t>
            </w:r>
            <w:r w:rsidRPr="00470A47">
              <w:tab/>
              <w:t>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w:t>
            </w:r>
          </w:p>
        </w:tc>
        <w:tc>
          <w:tcPr>
            <w:tcW w:w="4876" w:type="dxa"/>
            <w:tcBorders>
              <w:top w:val="nil"/>
              <w:left w:val="nil"/>
              <w:bottom w:val="nil"/>
              <w:right w:val="nil"/>
            </w:tcBorders>
          </w:tcPr>
          <w:p w14:paraId="6870C411" w14:textId="77777777" w:rsidR="00104614" w:rsidRPr="00470A47" w:rsidRDefault="00104614" w:rsidP="00FF5DFF">
            <w:pPr>
              <w:pStyle w:val="Normal6a"/>
            </w:pPr>
            <w:r w:rsidRPr="00470A47">
              <w:t>e)</w:t>
            </w:r>
            <w:r w:rsidRPr="00470A47">
              <w:tab/>
              <w:t xml:space="preserve">iestāties par vispusīgu ANO DP reformu, lai DP padarītu efektīvāku, iekļaujošāku, pārredzamāku, demokrātiskāku un atbildīgāku, nodrošinot, ka tajā labāk atspoguļojas mūsdienu pasaules realitāte, un izveidojot nosacījumus stingriem veto izmantošanas ierobežojumiem situācijās, kad veto bloķētu būtisku ANO rīcību, un tiecoties to nākotnē pilnībā atcelt; </w:t>
            </w:r>
            <w:r w:rsidRPr="00470A47">
              <w:rPr>
                <w:b/>
                <w:i/>
              </w:rPr>
              <w:t>strādāt pie pastāvīgas vietas Eiropas Savienībai ANO Drošības padomē;</w:t>
            </w:r>
          </w:p>
        </w:tc>
      </w:tr>
    </w:tbl>
    <w:p w14:paraId="3BCCDAA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CED09D1" w14:textId="77777777" w:rsidR="00104614" w:rsidRPr="00470A47" w:rsidRDefault="00104614" w:rsidP="00104614">
      <w:r w:rsidRPr="00470A47">
        <w:rPr>
          <w:rStyle w:val="HideTWBExt"/>
        </w:rPr>
        <w:t>&lt;/Amend&gt;</w:t>
      </w:r>
    </w:p>
    <w:p w14:paraId="0D5FFE5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89</w:t>
      </w:r>
      <w:r w:rsidRPr="00470A47">
        <w:rPr>
          <w:rStyle w:val="HideTWBExt"/>
          <w:b w:val="0"/>
        </w:rPr>
        <w:t>&lt;/NumAm&gt;</w:t>
      </w:r>
    </w:p>
    <w:p w14:paraId="36AC8521"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137C1EB4" w14:textId="77777777" w:rsidR="00104614" w:rsidRPr="00470A47" w:rsidRDefault="00104614" w:rsidP="00104614">
      <w:pPr>
        <w:pStyle w:val="NormalBold"/>
      </w:pPr>
      <w:r w:rsidRPr="00470A47">
        <w:rPr>
          <w:rStyle w:val="HideTWBExt"/>
          <w:b w:val="0"/>
        </w:rPr>
        <w:t>&lt;/RepeatBlock-By&gt;</w:t>
      </w:r>
    </w:p>
    <w:p w14:paraId="1BB29F7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E9C0A98" w14:textId="77777777" w:rsidR="00104614" w:rsidRPr="00470A47" w:rsidRDefault="00104614" w:rsidP="00104614">
      <w:pPr>
        <w:pStyle w:val="NormalBold"/>
      </w:pPr>
      <w:r w:rsidRPr="00470A47">
        <w:rPr>
          <w:rStyle w:val="HideTWBExt"/>
          <w:b w:val="0"/>
        </w:rPr>
        <w:t>&lt;Article&gt;</w:t>
      </w:r>
      <w:r w:rsidRPr="00470A47">
        <w:t>1. punkts – e 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2762C01" w14:textId="77777777" w:rsidTr="00FF5DFF">
        <w:trPr>
          <w:trHeight w:hRule="exact" w:val="240"/>
          <w:jc w:val="center"/>
        </w:trPr>
        <w:tc>
          <w:tcPr>
            <w:tcW w:w="9752" w:type="dxa"/>
            <w:gridSpan w:val="2"/>
            <w:tcBorders>
              <w:top w:val="nil"/>
              <w:left w:val="nil"/>
              <w:bottom w:val="nil"/>
              <w:right w:val="nil"/>
            </w:tcBorders>
          </w:tcPr>
          <w:p w14:paraId="334F40D0" w14:textId="77777777" w:rsidR="00104614" w:rsidRPr="00470A47" w:rsidRDefault="00104614" w:rsidP="00FF5DFF"/>
        </w:tc>
      </w:tr>
      <w:tr w:rsidR="00104614" w:rsidRPr="00470A47" w14:paraId="728BF0DD" w14:textId="77777777" w:rsidTr="00FF5DFF">
        <w:trPr>
          <w:trHeight w:val="240"/>
          <w:jc w:val="center"/>
        </w:trPr>
        <w:tc>
          <w:tcPr>
            <w:tcW w:w="4876" w:type="dxa"/>
            <w:tcBorders>
              <w:top w:val="nil"/>
              <w:left w:val="nil"/>
              <w:bottom w:val="nil"/>
              <w:right w:val="nil"/>
            </w:tcBorders>
          </w:tcPr>
          <w:p w14:paraId="0A82DDE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988DCD0" w14:textId="77777777" w:rsidR="00104614" w:rsidRPr="00470A47" w:rsidRDefault="00104614" w:rsidP="00FF5DFF">
            <w:pPr>
              <w:pStyle w:val="AmColumnHeading"/>
            </w:pPr>
            <w:r w:rsidRPr="00470A47">
              <w:t>Grozījums</w:t>
            </w:r>
          </w:p>
        </w:tc>
      </w:tr>
      <w:tr w:rsidR="00104614" w:rsidRPr="00470A47" w14:paraId="228F2768" w14:textId="77777777" w:rsidTr="00FF5DFF">
        <w:trPr>
          <w:jc w:val="center"/>
        </w:trPr>
        <w:tc>
          <w:tcPr>
            <w:tcW w:w="4876" w:type="dxa"/>
            <w:tcBorders>
              <w:top w:val="nil"/>
              <w:left w:val="nil"/>
              <w:bottom w:val="nil"/>
              <w:right w:val="nil"/>
            </w:tcBorders>
          </w:tcPr>
          <w:p w14:paraId="7DA452FB" w14:textId="77777777" w:rsidR="00104614" w:rsidRPr="00470A47" w:rsidRDefault="00104614" w:rsidP="00FF5DFF">
            <w:pPr>
              <w:pStyle w:val="Normal6a"/>
            </w:pPr>
          </w:p>
        </w:tc>
        <w:tc>
          <w:tcPr>
            <w:tcW w:w="4876" w:type="dxa"/>
            <w:tcBorders>
              <w:top w:val="nil"/>
              <w:left w:val="nil"/>
              <w:bottom w:val="nil"/>
              <w:right w:val="nil"/>
            </w:tcBorders>
          </w:tcPr>
          <w:p w14:paraId="24105B66" w14:textId="77777777" w:rsidR="00104614" w:rsidRPr="00470A47" w:rsidRDefault="00104614" w:rsidP="00FF5DFF">
            <w:pPr>
              <w:pStyle w:val="Normal6a"/>
            </w:pPr>
            <w:r w:rsidRPr="00470A47">
              <w:rPr>
                <w:b/>
                <w:i/>
              </w:rPr>
              <w:t>ea)</w:t>
            </w:r>
            <w:r w:rsidRPr="00470A47">
              <w:tab/>
            </w:r>
            <w:r w:rsidRPr="00470A47">
              <w:rPr>
                <w:b/>
                <w:i/>
              </w:rPr>
              <w:t>iestāties par to, ka Eiropas Savienībai būtu jāieņem pastāvīga vieta Drošības padomē saistībā ar šīs struktūras turpmāku saskaņotu reformu;</w:t>
            </w:r>
          </w:p>
        </w:tc>
      </w:tr>
    </w:tbl>
    <w:p w14:paraId="68E781F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1471E1FC" w14:textId="77777777" w:rsidR="00104614" w:rsidRPr="00470A47" w:rsidRDefault="00104614" w:rsidP="00104614">
      <w:r w:rsidRPr="00470A47">
        <w:rPr>
          <w:rStyle w:val="HideTWBExt"/>
        </w:rPr>
        <w:t>&lt;/Amend&gt;</w:t>
      </w:r>
    </w:p>
    <w:p w14:paraId="273019D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90</w:t>
      </w:r>
      <w:r w:rsidRPr="00470A47">
        <w:rPr>
          <w:rStyle w:val="HideTWBExt"/>
          <w:b w:val="0"/>
        </w:rPr>
        <w:t>&lt;/NumAm&gt;</w:t>
      </w:r>
    </w:p>
    <w:p w14:paraId="7B5CF200"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37BCDC1E" w14:textId="77777777" w:rsidR="00104614" w:rsidRPr="00470A47" w:rsidRDefault="00104614" w:rsidP="00104614">
      <w:pPr>
        <w:pStyle w:val="NormalBold"/>
      </w:pPr>
      <w:r w:rsidRPr="00470A47">
        <w:rPr>
          <w:rStyle w:val="HideTWBExt"/>
          <w:b w:val="0"/>
        </w:rPr>
        <w:t>&lt;/RepeatBlock-By&gt;</w:t>
      </w:r>
    </w:p>
    <w:p w14:paraId="635536F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729F020" w14:textId="77777777" w:rsidR="00104614" w:rsidRPr="00470A47" w:rsidRDefault="00104614" w:rsidP="00104614">
      <w:pPr>
        <w:pStyle w:val="NormalBold"/>
      </w:pPr>
      <w:r w:rsidRPr="00470A47">
        <w:rPr>
          <w:rStyle w:val="HideTWBExt"/>
          <w:b w:val="0"/>
        </w:rPr>
        <w:t>&lt;Article&gt;</w:t>
      </w:r>
      <w:r w:rsidRPr="00470A47">
        <w:t>1. punkts – ea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97895FC" w14:textId="77777777" w:rsidTr="00FF5DFF">
        <w:trPr>
          <w:trHeight w:hRule="exact" w:val="240"/>
          <w:jc w:val="center"/>
        </w:trPr>
        <w:tc>
          <w:tcPr>
            <w:tcW w:w="9752" w:type="dxa"/>
            <w:gridSpan w:val="2"/>
            <w:tcBorders>
              <w:top w:val="nil"/>
              <w:left w:val="nil"/>
              <w:bottom w:val="nil"/>
              <w:right w:val="nil"/>
            </w:tcBorders>
          </w:tcPr>
          <w:p w14:paraId="7EEDF262" w14:textId="77777777" w:rsidR="00104614" w:rsidRPr="00470A47" w:rsidRDefault="00104614" w:rsidP="00FF5DFF"/>
        </w:tc>
      </w:tr>
      <w:tr w:rsidR="00104614" w:rsidRPr="00470A47" w14:paraId="02473270" w14:textId="77777777" w:rsidTr="00FF5DFF">
        <w:trPr>
          <w:trHeight w:val="240"/>
          <w:jc w:val="center"/>
        </w:trPr>
        <w:tc>
          <w:tcPr>
            <w:tcW w:w="4876" w:type="dxa"/>
            <w:tcBorders>
              <w:top w:val="nil"/>
              <w:left w:val="nil"/>
              <w:bottom w:val="nil"/>
              <w:right w:val="nil"/>
            </w:tcBorders>
          </w:tcPr>
          <w:p w14:paraId="721EAC1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DBD4D32" w14:textId="77777777" w:rsidR="00104614" w:rsidRPr="00470A47" w:rsidRDefault="00104614" w:rsidP="00FF5DFF">
            <w:pPr>
              <w:pStyle w:val="AmColumnHeading"/>
            </w:pPr>
            <w:r w:rsidRPr="00470A47">
              <w:t>Grozījums</w:t>
            </w:r>
          </w:p>
        </w:tc>
      </w:tr>
      <w:tr w:rsidR="00104614" w:rsidRPr="00470A47" w14:paraId="270DDCE4" w14:textId="77777777" w:rsidTr="00FF5DFF">
        <w:trPr>
          <w:jc w:val="center"/>
        </w:trPr>
        <w:tc>
          <w:tcPr>
            <w:tcW w:w="4876" w:type="dxa"/>
            <w:tcBorders>
              <w:top w:val="nil"/>
              <w:left w:val="nil"/>
              <w:bottom w:val="nil"/>
              <w:right w:val="nil"/>
            </w:tcBorders>
          </w:tcPr>
          <w:p w14:paraId="006699CE" w14:textId="77777777" w:rsidR="00104614" w:rsidRPr="00470A47" w:rsidRDefault="00104614" w:rsidP="00FF5DFF">
            <w:pPr>
              <w:pStyle w:val="Normal6a"/>
            </w:pPr>
          </w:p>
        </w:tc>
        <w:tc>
          <w:tcPr>
            <w:tcW w:w="4876" w:type="dxa"/>
            <w:tcBorders>
              <w:top w:val="nil"/>
              <w:left w:val="nil"/>
              <w:bottom w:val="nil"/>
              <w:right w:val="nil"/>
            </w:tcBorders>
          </w:tcPr>
          <w:p w14:paraId="7B272044" w14:textId="77777777" w:rsidR="00104614" w:rsidRPr="00470A47" w:rsidRDefault="00104614" w:rsidP="00FF5DFF">
            <w:pPr>
              <w:pStyle w:val="Normal6a"/>
            </w:pPr>
            <w:r w:rsidRPr="00470A47">
              <w:rPr>
                <w:b/>
                <w:i/>
              </w:rPr>
              <w:t>ea)</w:t>
            </w:r>
            <w:r w:rsidRPr="00470A47">
              <w:tab/>
            </w:r>
            <w:r w:rsidRPr="00470A47">
              <w:rPr>
                <w:b/>
                <w:i/>
              </w:rPr>
              <w:t>atbalstīt nostāju, ka Krievijas vieta ANO Drošības padomes pastāvīgo locekļu vidū ir juridiski apšaubāma, jo ANO Statūtu 23. pantā kā pastāvīgā locekle ir minēta Padomju Savienība, nevis Krievija;</w:t>
            </w:r>
            <w:r w:rsidRPr="00470A47">
              <w:t xml:space="preserve"> </w:t>
            </w:r>
            <w:r w:rsidRPr="00470A47">
              <w:rPr>
                <w:b/>
                <w:i/>
              </w:rPr>
              <w:t>uzsvērt, ka Padomju Savienības sabrukums bija valsts pilnīga sadalīšanās 15 neatkarīgās republikās un Krievija ir tikai viena no tām, turklāt nav ticis pieņemts nekāds oficiāls lēmums par to, ka Krievija manto pastāvīgās locekles vietu no savas priekšgājējas;</w:t>
            </w:r>
            <w:r w:rsidRPr="00470A47">
              <w:t xml:space="preserve"> </w:t>
            </w:r>
            <w:r w:rsidRPr="00470A47">
              <w:rPr>
                <w:b/>
                <w:i/>
              </w:rPr>
              <w:t>norādīt, ka pārējās bijušās Padomju Savienības republikas pieteicās dalībai ANO atsevišķi, bet Krievija apgāja šo procedūru un pārņēma Padomju Savienības vietu saskaņā ar vienpusēju deklarāciju;</w:t>
            </w:r>
            <w:r w:rsidRPr="00470A47">
              <w:t xml:space="preserve"> </w:t>
            </w:r>
            <w:r w:rsidRPr="00470A47">
              <w:rPr>
                <w:b/>
                <w:i/>
              </w:rPr>
              <w:t>uzsvērt, ka Krievijas kā Drošības padomes pastāvīgās locekles statuss balstās uz klusu piekrišanu un politisko praksi, nevis uz skaidru juridisku lēmumu;</w:t>
            </w:r>
          </w:p>
        </w:tc>
      </w:tr>
    </w:tbl>
    <w:p w14:paraId="59DFDAC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7BD9478E" w14:textId="77777777" w:rsidR="00104614" w:rsidRPr="00470A47" w:rsidRDefault="00104614" w:rsidP="00104614">
      <w:r w:rsidRPr="00470A47">
        <w:rPr>
          <w:rStyle w:val="HideTWBExt"/>
        </w:rPr>
        <w:t>&lt;/Amend&gt;</w:t>
      </w:r>
    </w:p>
    <w:p w14:paraId="3CF59D0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91</w:t>
      </w:r>
      <w:r w:rsidRPr="00470A47">
        <w:rPr>
          <w:rStyle w:val="HideTWBExt"/>
          <w:b w:val="0"/>
        </w:rPr>
        <w:t>&lt;/NumAm&gt;</w:t>
      </w:r>
    </w:p>
    <w:p w14:paraId="35950263"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30896456" w14:textId="77777777" w:rsidR="00104614" w:rsidRPr="00470A47" w:rsidRDefault="00104614" w:rsidP="00104614">
      <w:pPr>
        <w:pStyle w:val="NormalBold"/>
      </w:pPr>
      <w:r w:rsidRPr="00470A47">
        <w:rPr>
          <w:rStyle w:val="HideTWBExt"/>
          <w:b w:val="0"/>
        </w:rPr>
        <w:t>&lt;/RepeatBlock-By&gt;</w:t>
      </w:r>
    </w:p>
    <w:p w14:paraId="21DAFEF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9738398" w14:textId="77777777" w:rsidR="00104614" w:rsidRPr="00470A47" w:rsidRDefault="00104614" w:rsidP="00104614">
      <w:pPr>
        <w:pStyle w:val="NormalBold"/>
      </w:pPr>
      <w:r w:rsidRPr="00470A47">
        <w:rPr>
          <w:rStyle w:val="HideTWBExt"/>
          <w:b w:val="0"/>
        </w:rPr>
        <w:t>&lt;Article&gt;</w:t>
      </w:r>
      <w:r w:rsidRPr="00470A47">
        <w:t>1. punkts – ea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6F827F2" w14:textId="77777777" w:rsidTr="00FF5DFF">
        <w:trPr>
          <w:trHeight w:hRule="exact" w:val="240"/>
          <w:jc w:val="center"/>
        </w:trPr>
        <w:tc>
          <w:tcPr>
            <w:tcW w:w="9752" w:type="dxa"/>
            <w:gridSpan w:val="2"/>
            <w:tcBorders>
              <w:top w:val="nil"/>
              <w:left w:val="nil"/>
              <w:bottom w:val="nil"/>
              <w:right w:val="nil"/>
            </w:tcBorders>
          </w:tcPr>
          <w:p w14:paraId="0F8C5DD3" w14:textId="77777777" w:rsidR="00104614" w:rsidRPr="00470A47" w:rsidRDefault="00104614" w:rsidP="00FF5DFF"/>
        </w:tc>
      </w:tr>
      <w:tr w:rsidR="00104614" w:rsidRPr="00470A47" w14:paraId="3A641DEB" w14:textId="77777777" w:rsidTr="00FF5DFF">
        <w:trPr>
          <w:trHeight w:val="240"/>
          <w:jc w:val="center"/>
        </w:trPr>
        <w:tc>
          <w:tcPr>
            <w:tcW w:w="4876" w:type="dxa"/>
            <w:tcBorders>
              <w:top w:val="nil"/>
              <w:left w:val="nil"/>
              <w:bottom w:val="nil"/>
              <w:right w:val="nil"/>
            </w:tcBorders>
          </w:tcPr>
          <w:p w14:paraId="49211C8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650F217" w14:textId="77777777" w:rsidR="00104614" w:rsidRPr="00470A47" w:rsidRDefault="00104614" w:rsidP="00FF5DFF">
            <w:pPr>
              <w:pStyle w:val="AmColumnHeading"/>
            </w:pPr>
            <w:r w:rsidRPr="00470A47">
              <w:t>Grozījums</w:t>
            </w:r>
          </w:p>
        </w:tc>
      </w:tr>
      <w:tr w:rsidR="00104614" w:rsidRPr="00470A47" w14:paraId="1B19D8E2" w14:textId="77777777" w:rsidTr="00FF5DFF">
        <w:trPr>
          <w:jc w:val="center"/>
        </w:trPr>
        <w:tc>
          <w:tcPr>
            <w:tcW w:w="4876" w:type="dxa"/>
            <w:tcBorders>
              <w:top w:val="nil"/>
              <w:left w:val="nil"/>
              <w:bottom w:val="nil"/>
              <w:right w:val="nil"/>
            </w:tcBorders>
          </w:tcPr>
          <w:p w14:paraId="2DDC97BD" w14:textId="77777777" w:rsidR="00104614" w:rsidRPr="00470A47" w:rsidRDefault="00104614" w:rsidP="00FF5DFF">
            <w:pPr>
              <w:pStyle w:val="Normal6a"/>
            </w:pPr>
          </w:p>
        </w:tc>
        <w:tc>
          <w:tcPr>
            <w:tcW w:w="4876" w:type="dxa"/>
            <w:tcBorders>
              <w:top w:val="nil"/>
              <w:left w:val="nil"/>
              <w:bottom w:val="nil"/>
              <w:right w:val="nil"/>
            </w:tcBorders>
          </w:tcPr>
          <w:p w14:paraId="02B5FF90" w14:textId="77777777" w:rsidR="00104614" w:rsidRPr="00470A47" w:rsidRDefault="00104614" w:rsidP="00FF5DFF">
            <w:pPr>
              <w:pStyle w:val="Normal6a"/>
            </w:pPr>
            <w:r w:rsidRPr="00470A47">
              <w:rPr>
                <w:b/>
                <w:i/>
              </w:rPr>
              <w:t>ea)</w:t>
            </w:r>
            <w:r w:rsidRPr="00470A47">
              <w:tab/>
            </w:r>
            <w:r w:rsidRPr="00470A47">
              <w:rPr>
                <w:b/>
                <w:i/>
              </w:rPr>
              <w:t>uzsvērt steidzamo nepieciešamību pēc ES patiesas un strukturētas iesaistes globālajos dienvidos kā līdztiesīgiem partneriem globālajā pārvaldībā, arī ar uzlabotu pārstāvību lēmumu pieņemšanas struktūrās, taisnīgu piekļuvi finansējumam un tehnoloģijām un dalību starptautiskās attiecībās tādās jomās kā attīstība, klimatrīcība, digitālā pārvalde un miera veidošana; aicina ES dalībvalstis, kā arī Eiropadomi un EĀDD strādāt pie tā, lai uzlabotu ES iesaisti šajās valstīs, cita starpā apkarojot pret ES vērstas dezinformācijas kampaņas un naratīvus, ko stratēģiski izmanto autoritāri un neliberāli režīmi, kuri vēlas iedragāt ES attiecības ar Latīņameriku, Āfriku un Āziju;</w:t>
            </w:r>
          </w:p>
        </w:tc>
      </w:tr>
    </w:tbl>
    <w:p w14:paraId="49A217F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A7E429C" w14:textId="77777777" w:rsidR="00104614" w:rsidRPr="00470A47" w:rsidRDefault="00104614" w:rsidP="00104614">
      <w:r w:rsidRPr="00470A47">
        <w:rPr>
          <w:rStyle w:val="HideTWBExt"/>
        </w:rPr>
        <w:t>&lt;/Amend&gt;</w:t>
      </w:r>
    </w:p>
    <w:p w14:paraId="3480466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92</w:t>
      </w:r>
      <w:r w:rsidRPr="00470A47">
        <w:rPr>
          <w:rStyle w:val="HideTWBExt"/>
          <w:b w:val="0"/>
        </w:rPr>
        <w:t>&lt;/NumAm&gt;</w:t>
      </w:r>
    </w:p>
    <w:p w14:paraId="3818BB93"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27E0C30E" w14:textId="77777777" w:rsidR="00104614" w:rsidRPr="00470A47" w:rsidRDefault="00104614" w:rsidP="00104614">
      <w:pPr>
        <w:pStyle w:val="NormalBold"/>
      </w:pPr>
      <w:r w:rsidRPr="00470A47">
        <w:rPr>
          <w:rStyle w:val="HideTWBExt"/>
          <w:b w:val="0"/>
        </w:rPr>
        <w:t>&lt;/RepeatBlock-By&gt;</w:t>
      </w:r>
    </w:p>
    <w:p w14:paraId="74A7C2F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2EF06CC" w14:textId="77777777" w:rsidR="00104614" w:rsidRPr="00470A47" w:rsidRDefault="00104614" w:rsidP="00104614">
      <w:pPr>
        <w:pStyle w:val="NormalBold"/>
      </w:pPr>
      <w:r w:rsidRPr="00470A47">
        <w:rPr>
          <w:rStyle w:val="HideTWBExt"/>
          <w:b w:val="0"/>
        </w:rPr>
        <w:t>&lt;Article&gt;</w:t>
      </w:r>
      <w:r w:rsidRPr="00470A47">
        <w:t>1. punkts – ea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AD6123F" w14:textId="77777777" w:rsidTr="00FF5DFF">
        <w:trPr>
          <w:trHeight w:hRule="exact" w:val="240"/>
          <w:jc w:val="center"/>
        </w:trPr>
        <w:tc>
          <w:tcPr>
            <w:tcW w:w="9752" w:type="dxa"/>
            <w:gridSpan w:val="2"/>
            <w:tcBorders>
              <w:top w:val="nil"/>
              <w:left w:val="nil"/>
              <w:bottom w:val="nil"/>
              <w:right w:val="nil"/>
            </w:tcBorders>
          </w:tcPr>
          <w:p w14:paraId="06E49934" w14:textId="77777777" w:rsidR="00104614" w:rsidRPr="00470A47" w:rsidRDefault="00104614" w:rsidP="00FF5DFF"/>
        </w:tc>
      </w:tr>
      <w:tr w:rsidR="00104614" w:rsidRPr="00470A47" w14:paraId="787E5964" w14:textId="77777777" w:rsidTr="00FF5DFF">
        <w:trPr>
          <w:trHeight w:val="240"/>
          <w:jc w:val="center"/>
        </w:trPr>
        <w:tc>
          <w:tcPr>
            <w:tcW w:w="4876" w:type="dxa"/>
            <w:tcBorders>
              <w:top w:val="nil"/>
              <w:left w:val="nil"/>
              <w:bottom w:val="nil"/>
              <w:right w:val="nil"/>
            </w:tcBorders>
          </w:tcPr>
          <w:p w14:paraId="5186B0C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737F352" w14:textId="77777777" w:rsidR="00104614" w:rsidRPr="00470A47" w:rsidRDefault="00104614" w:rsidP="00FF5DFF">
            <w:pPr>
              <w:pStyle w:val="AmColumnHeading"/>
            </w:pPr>
            <w:r w:rsidRPr="00470A47">
              <w:t>Grozījums</w:t>
            </w:r>
          </w:p>
        </w:tc>
      </w:tr>
      <w:tr w:rsidR="00104614" w:rsidRPr="00470A47" w14:paraId="6C160A1B" w14:textId="77777777" w:rsidTr="00FF5DFF">
        <w:trPr>
          <w:jc w:val="center"/>
        </w:trPr>
        <w:tc>
          <w:tcPr>
            <w:tcW w:w="4876" w:type="dxa"/>
            <w:tcBorders>
              <w:top w:val="nil"/>
              <w:left w:val="nil"/>
              <w:bottom w:val="nil"/>
              <w:right w:val="nil"/>
            </w:tcBorders>
          </w:tcPr>
          <w:p w14:paraId="223851E8" w14:textId="77777777" w:rsidR="00104614" w:rsidRPr="00470A47" w:rsidRDefault="00104614" w:rsidP="00FF5DFF">
            <w:pPr>
              <w:pStyle w:val="Normal6a"/>
            </w:pPr>
          </w:p>
        </w:tc>
        <w:tc>
          <w:tcPr>
            <w:tcW w:w="4876" w:type="dxa"/>
            <w:tcBorders>
              <w:top w:val="nil"/>
              <w:left w:val="nil"/>
              <w:bottom w:val="nil"/>
              <w:right w:val="nil"/>
            </w:tcBorders>
          </w:tcPr>
          <w:p w14:paraId="65AAFF6E" w14:textId="77777777" w:rsidR="00104614" w:rsidRPr="00470A47" w:rsidRDefault="00104614" w:rsidP="00FF5DFF">
            <w:pPr>
              <w:pStyle w:val="Normal6a"/>
            </w:pPr>
            <w:r w:rsidRPr="00470A47">
              <w:rPr>
                <w:b/>
                <w:i/>
              </w:rPr>
              <w:t>ea)</w:t>
            </w:r>
            <w:r w:rsidRPr="00470A47">
              <w:tab/>
            </w:r>
            <w:r w:rsidRPr="00470A47">
              <w:rPr>
                <w:b/>
                <w:i/>
              </w:rPr>
              <w:t>atzinīgi vērtē ANO un tās aģentūru lomu, jo īpaši konfliktu zonās; prasa, lai ES vēl apņēmīgāk atbalstītu multilaterālismu, palielinot politisko un finansiālo atbalstu ANO un tās aģentūru darbam; prasa nākamajā DFS nodrošināt īpašu, pienācīgu un paredzamu finansējumu ANO un tās aģentūrām, jo īpaši UNRWA, kuras darbs kā pamatpakalpojumu sniedzējai Gazā un Rietumkrastā ir neaizstājams un ļoti svarīgs reģiona iedzīvotājiem;</w:t>
            </w:r>
          </w:p>
        </w:tc>
      </w:tr>
    </w:tbl>
    <w:p w14:paraId="248EA44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F40CBA7" w14:textId="77777777" w:rsidR="00104614" w:rsidRPr="00470A47" w:rsidRDefault="00104614" w:rsidP="00104614">
      <w:r w:rsidRPr="00470A47">
        <w:rPr>
          <w:rStyle w:val="HideTWBExt"/>
        </w:rPr>
        <w:t>&lt;/Amend&gt;</w:t>
      </w:r>
    </w:p>
    <w:p w14:paraId="66D19D1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93</w:t>
      </w:r>
      <w:r w:rsidRPr="00470A47">
        <w:rPr>
          <w:rStyle w:val="HideTWBExt"/>
          <w:b w:val="0"/>
        </w:rPr>
        <w:t>&lt;/NumAm&gt;</w:t>
      </w:r>
    </w:p>
    <w:p w14:paraId="1284BC00" w14:textId="77777777" w:rsidR="00104614" w:rsidRPr="00470A47" w:rsidRDefault="00104614" w:rsidP="00104614">
      <w:pPr>
        <w:pStyle w:val="NormalBold"/>
      </w:pPr>
      <w:r w:rsidRPr="00470A47">
        <w:rPr>
          <w:rStyle w:val="HideTWBExt"/>
          <w:b w:val="0"/>
        </w:rPr>
        <w:t>&lt;RepeatBlock-By&gt;&lt;Members&gt;</w:t>
      </w:r>
      <w:r w:rsidRPr="00470A47">
        <w:t>Dan Barna, Lucia Yar, Petras Auštrevičius, Urmas Paet, Michał Kobosko, Bernard Guetta, Marie-Agnes Strack-Zimmermann</w:t>
      </w:r>
      <w:r w:rsidRPr="00470A47">
        <w:rPr>
          <w:rStyle w:val="HideTWBExt"/>
          <w:b w:val="0"/>
        </w:rPr>
        <w:t>&lt;/Members&gt;</w:t>
      </w:r>
    </w:p>
    <w:p w14:paraId="092CFF68" w14:textId="77777777" w:rsidR="00104614" w:rsidRPr="00470A47" w:rsidRDefault="00104614" w:rsidP="00104614">
      <w:pPr>
        <w:pStyle w:val="NormalBold"/>
      </w:pPr>
      <w:r w:rsidRPr="00470A47">
        <w:rPr>
          <w:rStyle w:val="HideTWBExt"/>
          <w:b w:val="0"/>
        </w:rPr>
        <w:t>&lt;/RepeatBlock-By&gt;</w:t>
      </w:r>
    </w:p>
    <w:p w14:paraId="1E4EDD2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285CBC5" w14:textId="77777777" w:rsidR="00104614" w:rsidRPr="00470A47" w:rsidRDefault="00104614" w:rsidP="00104614">
      <w:pPr>
        <w:pStyle w:val="NormalBold"/>
      </w:pPr>
      <w:r w:rsidRPr="00470A47">
        <w:rPr>
          <w:rStyle w:val="HideTWBExt"/>
          <w:b w:val="0"/>
        </w:rPr>
        <w:t>&lt;Article&gt;</w:t>
      </w:r>
      <w:r w:rsidRPr="00470A47">
        <w:t>1. punkts – ea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E7A1FEE" w14:textId="77777777" w:rsidTr="00FF5DFF">
        <w:trPr>
          <w:trHeight w:hRule="exact" w:val="240"/>
          <w:jc w:val="center"/>
        </w:trPr>
        <w:tc>
          <w:tcPr>
            <w:tcW w:w="9752" w:type="dxa"/>
            <w:gridSpan w:val="2"/>
            <w:tcBorders>
              <w:top w:val="nil"/>
              <w:left w:val="nil"/>
              <w:bottom w:val="nil"/>
              <w:right w:val="nil"/>
            </w:tcBorders>
          </w:tcPr>
          <w:p w14:paraId="71E738C7" w14:textId="77777777" w:rsidR="00104614" w:rsidRPr="00470A47" w:rsidRDefault="00104614" w:rsidP="00FF5DFF"/>
        </w:tc>
      </w:tr>
      <w:tr w:rsidR="00104614" w:rsidRPr="00470A47" w14:paraId="55F4EF45" w14:textId="77777777" w:rsidTr="00FF5DFF">
        <w:trPr>
          <w:trHeight w:val="240"/>
          <w:jc w:val="center"/>
        </w:trPr>
        <w:tc>
          <w:tcPr>
            <w:tcW w:w="4876" w:type="dxa"/>
            <w:tcBorders>
              <w:top w:val="nil"/>
              <w:left w:val="nil"/>
              <w:bottom w:val="nil"/>
              <w:right w:val="nil"/>
            </w:tcBorders>
          </w:tcPr>
          <w:p w14:paraId="3E27CE3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81E1AC0" w14:textId="77777777" w:rsidR="00104614" w:rsidRPr="00470A47" w:rsidRDefault="00104614" w:rsidP="00FF5DFF">
            <w:pPr>
              <w:pStyle w:val="AmColumnHeading"/>
            </w:pPr>
            <w:r w:rsidRPr="00470A47">
              <w:t>Grozījums</w:t>
            </w:r>
          </w:p>
        </w:tc>
      </w:tr>
      <w:tr w:rsidR="00104614" w:rsidRPr="00470A47" w14:paraId="26A20EAF" w14:textId="77777777" w:rsidTr="00FF5DFF">
        <w:trPr>
          <w:jc w:val="center"/>
        </w:trPr>
        <w:tc>
          <w:tcPr>
            <w:tcW w:w="4876" w:type="dxa"/>
            <w:tcBorders>
              <w:top w:val="nil"/>
              <w:left w:val="nil"/>
              <w:bottom w:val="nil"/>
              <w:right w:val="nil"/>
            </w:tcBorders>
          </w:tcPr>
          <w:p w14:paraId="308C1AC3" w14:textId="77777777" w:rsidR="00104614" w:rsidRPr="00470A47" w:rsidRDefault="00104614" w:rsidP="00FF5DFF">
            <w:pPr>
              <w:pStyle w:val="Normal6a"/>
            </w:pPr>
          </w:p>
        </w:tc>
        <w:tc>
          <w:tcPr>
            <w:tcW w:w="4876" w:type="dxa"/>
            <w:tcBorders>
              <w:top w:val="nil"/>
              <w:left w:val="nil"/>
              <w:bottom w:val="nil"/>
              <w:right w:val="nil"/>
            </w:tcBorders>
          </w:tcPr>
          <w:p w14:paraId="09EB6583" w14:textId="77777777" w:rsidR="00104614" w:rsidRPr="00470A47" w:rsidRDefault="00104614" w:rsidP="00FF5DFF">
            <w:pPr>
              <w:pStyle w:val="Normal6a"/>
            </w:pPr>
            <w:r w:rsidRPr="00470A47">
              <w:rPr>
                <w:b/>
                <w:i/>
              </w:rPr>
              <w:t>ea)</w:t>
            </w:r>
            <w:r w:rsidRPr="00470A47">
              <w:tab/>
            </w:r>
            <w:r w:rsidRPr="00470A47">
              <w:rPr>
                <w:b/>
                <w:i/>
              </w:rPr>
              <w:t>uzsvērt nepieciešamību risināt organizāciju sistemātisko savstarpējo un iekšējo sadrumstalotību, dublēšanos un nesaskaņotību attiecībā uz pilnvarām un finansējumu ANO struktūrās un iestādēs;</w:t>
            </w:r>
          </w:p>
        </w:tc>
      </w:tr>
    </w:tbl>
    <w:p w14:paraId="321A1CF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ED66EA6" w14:textId="77777777" w:rsidR="00104614" w:rsidRPr="00470A47" w:rsidRDefault="00104614" w:rsidP="00104614">
      <w:r w:rsidRPr="00470A47">
        <w:rPr>
          <w:rStyle w:val="HideTWBExt"/>
        </w:rPr>
        <w:t>&lt;/Amend&gt;</w:t>
      </w:r>
    </w:p>
    <w:p w14:paraId="5ABB42A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94</w:t>
      </w:r>
      <w:r w:rsidRPr="00470A47">
        <w:rPr>
          <w:rStyle w:val="HideTWBExt"/>
          <w:b w:val="0"/>
        </w:rPr>
        <w:t>&lt;/NumAm&gt;</w:t>
      </w:r>
    </w:p>
    <w:p w14:paraId="5CF8F960"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5683C99D" w14:textId="77777777" w:rsidR="00104614" w:rsidRPr="00470A47" w:rsidRDefault="00104614" w:rsidP="00104614">
      <w:pPr>
        <w:pStyle w:val="NormalBold"/>
      </w:pPr>
      <w:r w:rsidRPr="00470A47">
        <w:rPr>
          <w:rStyle w:val="HideTWBExt"/>
          <w:b w:val="0"/>
        </w:rPr>
        <w:t>&lt;/RepeatBlock-By&gt;</w:t>
      </w:r>
    </w:p>
    <w:p w14:paraId="18DA81E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1B623AF" w14:textId="77777777" w:rsidR="00104614" w:rsidRPr="00470A47" w:rsidRDefault="00104614" w:rsidP="00104614">
      <w:pPr>
        <w:pStyle w:val="NormalBold"/>
      </w:pPr>
      <w:r w:rsidRPr="00470A47">
        <w:rPr>
          <w:rStyle w:val="HideTWBExt"/>
          <w:b w:val="0"/>
        </w:rPr>
        <w:t>&lt;Article&gt;</w:t>
      </w:r>
      <w:r w:rsidRPr="00470A47">
        <w:t>1. punkts – eb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B2564CF" w14:textId="77777777" w:rsidTr="00FF5DFF">
        <w:trPr>
          <w:trHeight w:hRule="exact" w:val="240"/>
          <w:jc w:val="center"/>
        </w:trPr>
        <w:tc>
          <w:tcPr>
            <w:tcW w:w="9752" w:type="dxa"/>
            <w:gridSpan w:val="2"/>
            <w:tcBorders>
              <w:top w:val="nil"/>
              <w:left w:val="nil"/>
              <w:bottom w:val="nil"/>
              <w:right w:val="nil"/>
            </w:tcBorders>
          </w:tcPr>
          <w:p w14:paraId="13839CDC" w14:textId="77777777" w:rsidR="00104614" w:rsidRPr="00470A47" w:rsidRDefault="00104614" w:rsidP="00FF5DFF"/>
        </w:tc>
      </w:tr>
      <w:tr w:rsidR="00104614" w:rsidRPr="00470A47" w14:paraId="499DB4E3" w14:textId="77777777" w:rsidTr="00FF5DFF">
        <w:trPr>
          <w:trHeight w:val="240"/>
          <w:jc w:val="center"/>
        </w:trPr>
        <w:tc>
          <w:tcPr>
            <w:tcW w:w="4876" w:type="dxa"/>
            <w:tcBorders>
              <w:top w:val="nil"/>
              <w:left w:val="nil"/>
              <w:bottom w:val="nil"/>
              <w:right w:val="nil"/>
            </w:tcBorders>
          </w:tcPr>
          <w:p w14:paraId="24993E9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6028464" w14:textId="77777777" w:rsidR="00104614" w:rsidRPr="00470A47" w:rsidRDefault="00104614" w:rsidP="00FF5DFF">
            <w:pPr>
              <w:pStyle w:val="AmColumnHeading"/>
            </w:pPr>
            <w:r w:rsidRPr="00470A47">
              <w:t>Grozījums</w:t>
            </w:r>
          </w:p>
        </w:tc>
      </w:tr>
      <w:tr w:rsidR="00104614" w:rsidRPr="00470A47" w14:paraId="08FBCCDC" w14:textId="77777777" w:rsidTr="00FF5DFF">
        <w:trPr>
          <w:jc w:val="center"/>
        </w:trPr>
        <w:tc>
          <w:tcPr>
            <w:tcW w:w="4876" w:type="dxa"/>
            <w:tcBorders>
              <w:top w:val="nil"/>
              <w:left w:val="nil"/>
              <w:bottom w:val="nil"/>
              <w:right w:val="nil"/>
            </w:tcBorders>
          </w:tcPr>
          <w:p w14:paraId="42314A06" w14:textId="77777777" w:rsidR="00104614" w:rsidRPr="00470A47" w:rsidRDefault="00104614" w:rsidP="00FF5DFF">
            <w:pPr>
              <w:pStyle w:val="Normal6a"/>
            </w:pPr>
          </w:p>
        </w:tc>
        <w:tc>
          <w:tcPr>
            <w:tcW w:w="4876" w:type="dxa"/>
            <w:tcBorders>
              <w:top w:val="nil"/>
              <w:left w:val="nil"/>
              <w:bottom w:val="nil"/>
              <w:right w:val="nil"/>
            </w:tcBorders>
          </w:tcPr>
          <w:p w14:paraId="77F18EAF" w14:textId="77777777" w:rsidR="00104614" w:rsidRPr="00470A47" w:rsidRDefault="00104614" w:rsidP="00FF5DFF">
            <w:pPr>
              <w:pStyle w:val="Normal6a"/>
            </w:pPr>
            <w:r w:rsidRPr="00470A47">
              <w:rPr>
                <w:b/>
                <w:i/>
              </w:rPr>
              <w:t>eb)</w:t>
            </w:r>
            <w:r w:rsidRPr="00470A47">
              <w:tab/>
            </w:r>
            <w:r w:rsidRPr="00470A47">
              <w:rPr>
                <w:b/>
                <w:i/>
              </w:rPr>
              <w:t>nodrošināt pietiekamus resursus EĀDD Stratēģiskās komunikācijas un nākotnes plānošanas nodaļai, lai efektīvi apkarotu pret ES vērstas dezinformācijas kampaņas un naratīvus, ko stratēģiski izmanto autoritāri un neliberāli režīmi, kuri vēlas iedragāt ES ārējās darbības daudzpusējos forumos, it sevišķi attiecībā uz globālajiem dienvidiem;</w:t>
            </w:r>
          </w:p>
        </w:tc>
      </w:tr>
    </w:tbl>
    <w:p w14:paraId="3EEEBC0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7AF7962" w14:textId="77777777" w:rsidR="00104614" w:rsidRPr="00470A47" w:rsidRDefault="00104614" w:rsidP="00104614">
      <w:r w:rsidRPr="00470A47">
        <w:rPr>
          <w:rStyle w:val="HideTWBExt"/>
        </w:rPr>
        <w:t>&lt;/Amend&gt;</w:t>
      </w:r>
    </w:p>
    <w:p w14:paraId="0A54028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95</w:t>
      </w:r>
      <w:r w:rsidRPr="00470A47">
        <w:rPr>
          <w:rStyle w:val="HideTWBExt"/>
          <w:b w:val="0"/>
        </w:rPr>
        <w:t>&lt;/NumAm&gt;</w:t>
      </w:r>
    </w:p>
    <w:p w14:paraId="53F08CFD"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4E5DB15B"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7B69DC07" w14:textId="77777777" w:rsidR="00104614" w:rsidRPr="00470A47" w:rsidRDefault="00104614" w:rsidP="00104614">
      <w:pPr>
        <w:pStyle w:val="NormalBold"/>
      </w:pPr>
      <w:r w:rsidRPr="00470A47">
        <w:rPr>
          <w:rStyle w:val="HideTWBExt"/>
          <w:b w:val="0"/>
        </w:rPr>
        <w:t>&lt;/RepeatBlock-By&gt;</w:t>
      </w:r>
    </w:p>
    <w:p w14:paraId="272AEEE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51CFA00"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5B944C4" w14:textId="77777777" w:rsidTr="00FF5DFF">
        <w:trPr>
          <w:trHeight w:hRule="exact" w:val="240"/>
          <w:jc w:val="center"/>
        </w:trPr>
        <w:tc>
          <w:tcPr>
            <w:tcW w:w="9752" w:type="dxa"/>
            <w:gridSpan w:val="2"/>
            <w:tcBorders>
              <w:top w:val="nil"/>
              <w:left w:val="nil"/>
              <w:bottom w:val="nil"/>
              <w:right w:val="nil"/>
            </w:tcBorders>
          </w:tcPr>
          <w:p w14:paraId="33AFAE2A" w14:textId="77777777" w:rsidR="00104614" w:rsidRPr="00470A47" w:rsidRDefault="00104614" w:rsidP="00FF5DFF"/>
        </w:tc>
      </w:tr>
      <w:tr w:rsidR="00104614" w:rsidRPr="00470A47" w14:paraId="5CBD2EAA" w14:textId="77777777" w:rsidTr="00FF5DFF">
        <w:trPr>
          <w:trHeight w:val="240"/>
          <w:jc w:val="center"/>
        </w:trPr>
        <w:tc>
          <w:tcPr>
            <w:tcW w:w="4876" w:type="dxa"/>
            <w:tcBorders>
              <w:top w:val="nil"/>
              <w:left w:val="nil"/>
              <w:bottom w:val="nil"/>
              <w:right w:val="nil"/>
            </w:tcBorders>
          </w:tcPr>
          <w:p w14:paraId="5F90064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34E4516" w14:textId="77777777" w:rsidR="00104614" w:rsidRPr="00470A47" w:rsidRDefault="00104614" w:rsidP="00FF5DFF">
            <w:pPr>
              <w:pStyle w:val="AmColumnHeading"/>
            </w:pPr>
            <w:r w:rsidRPr="00470A47">
              <w:t>Grozījums</w:t>
            </w:r>
          </w:p>
        </w:tc>
      </w:tr>
      <w:tr w:rsidR="00104614" w:rsidRPr="00470A47" w14:paraId="3EC68FA9" w14:textId="77777777" w:rsidTr="00FF5DFF">
        <w:trPr>
          <w:jc w:val="center"/>
        </w:trPr>
        <w:tc>
          <w:tcPr>
            <w:tcW w:w="4876" w:type="dxa"/>
            <w:tcBorders>
              <w:top w:val="nil"/>
              <w:left w:val="nil"/>
              <w:bottom w:val="nil"/>
              <w:right w:val="nil"/>
            </w:tcBorders>
          </w:tcPr>
          <w:p w14:paraId="60B40925" w14:textId="77777777" w:rsidR="00104614" w:rsidRPr="00470A47" w:rsidRDefault="00104614" w:rsidP="00FF5DFF">
            <w:pPr>
              <w:pStyle w:val="Normal6a"/>
            </w:pPr>
            <w:r w:rsidRPr="00470A47">
              <w:t>f)</w:t>
            </w:r>
            <w:r w:rsidRPr="00470A47">
              <w:tab/>
              <w:t xml:space="preserve">mudināt dalībvalstis koordinēt savu darbību ANO struktūrās un aģentūrās un </w:t>
            </w:r>
            <w:r w:rsidRPr="00470A47">
              <w:rPr>
                <w:b/>
                <w:i/>
              </w:rPr>
              <w:t>strādāt pie tā, lai tiktu reformēta ANO īpašo referentu sistēma;</w:t>
            </w:r>
            <w:r w:rsidRPr="00470A47">
              <w:t xml:space="preserve"> ieviest procedūras, ar kuru palīdzību efektīvi novērst jebkādu</w:t>
            </w:r>
            <w:r w:rsidRPr="00470A47">
              <w:rPr>
                <w:b/>
                <w:i/>
              </w:rPr>
              <w:t xml:space="preserve"> iespējamu neobjektivitāti un</w:t>
            </w:r>
            <w:r w:rsidRPr="00470A47">
              <w:t xml:space="preserve"> neefektivitāti, kas varētu apdraudēt ANO aģentūru pilnvaras, šajā nolūkā nodrošinot pienācīgas darbinieku piemērotības pārbaudes un uzraudzību un attiecīgā gadījumā darba attiecību pārtraukšanu;</w:t>
            </w:r>
          </w:p>
        </w:tc>
        <w:tc>
          <w:tcPr>
            <w:tcW w:w="4876" w:type="dxa"/>
            <w:tcBorders>
              <w:top w:val="nil"/>
              <w:left w:val="nil"/>
              <w:bottom w:val="nil"/>
              <w:right w:val="nil"/>
            </w:tcBorders>
          </w:tcPr>
          <w:p w14:paraId="75CFC507" w14:textId="77777777" w:rsidR="00104614" w:rsidRPr="00470A47" w:rsidRDefault="00104614" w:rsidP="00FF5DFF">
            <w:pPr>
              <w:pStyle w:val="Normal6a"/>
            </w:pPr>
            <w:r w:rsidRPr="00470A47">
              <w:t>f)</w:t>
            </w:r>
            <w:r w:rsidRPr="00470A47">
              <w:tab/>
              <w:t xml:space="preserve">mudināt dalībvalstis koordinēt savu darbību ANO struktūrās un aģentūrās un ieviest procedūras, ar kuru palīdzību efektīvi novērst jebkādu neefektivitāti, kas varētu apdraudēt ANO aģentūru pilnvaras, šajā nolūkā nodrošinot pienācīgas darbinieku piemērotības pārbaudes un uzraudzību un attiecīgā gadījumā darba attiecību pārtraukšanu; </w:t>
            </w:r>
            <w:r w:rsidRPr="00470A47">
              <w:rPr>
                <w:b/>
                <w:i/>
              </w:rPr>
              <w:t>aicina ES un tās dalībvalstis pārskatīt un pieņemt lēmumus par saviem ieguldījumiem ANO aģentūrās, no kurām Amerikas Savienotās Valstis ir nesen izstājušās, piemēram, UNESCO, PTO, UNRWA, UNHRC, UNFCCC un UNFPA, ņemot vērā ievērojamos finansējuma zudumus, ar ko ir saskārušās šīs organizācijas;</w:t>
            </w:r>
          </w:p>
        </w:tc>
      </w:tr>
    </w:tbl>
    <w:p w14:paraId="6282127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30A8744" w14:textId="77777777" w:rsidR="00104614" w:rsidRPr="00470A47" w:rsidRDefault="00104614" w:rsidP="00104614">
      <w:r w:rsidRPr="00470A47">
        <w:rPr>
          <w:rStyle w:val="HideTWBExt"/>
        </w:rPr>
        <w:t>&lt;/Amend&gt;</w:t>
      </w:r>
    </w:p>
    <w:p w14:paraId="427E426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96</w:t>
      </w:r>
      <w:r w:rsidRPr="00470A47">
        <w:rPr>
          <w:rStyle w:val="HideTWBExt"/>
          <w:b w:val="0"/>
        </w:rPr>
        <w:t>&lt;/NumAm&gt;</w:t>
      </w:r>
    </w:p>
    <w:p w14:paraId="00C581DF"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3413FA71" w14:textId="77777777" w:rsidR="00104614" w:rsidRPr="00470A47" w:rsidRDefault="00104614" w:rsidP="00104614">
      <w:pPr>
        <w:pStyle w:val="NormalBold"/>
      </w:pPr>
      <w:r w:rsidRPr="00470A47">
        <w:rPr>
          <w:rStyle w:val="HideTWBExt"/>
          <w:b w:val="0"/>
        </w:rPr>
        <w:t>&lt;/RepeatBlock-By&gt;</w:t>
      </w:r>
    </w:p>
    <w:p w14:paraId="7D7B7DE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5998C0E"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764F19B" w14:textId="77777777" w:rsidTr="00FF5DFF">
        <w:trPr>
          <w:trHeight w:hRule="exact" w:val="240"/>
          <w:jc w:val="center"/>
        </w:trPr>
        <w:tc>
          <w:tcPr>
            <w:tcW w:w="9752" w:type="dxa"/>
            <w:gridSpan w:val="2"/>
            <w:tcBorders>
              <w:top w:val="nil"/>
              <w:left w:val="nil"/>
              <w:bottom w:val="nil"/>
              <w:right w:val="nil"/>
            </w:tcBorders>
          </w:tcPr>
          <w:p w14:paraId="6E9EA676" w14:textId="77777777" w:rsidR="00104614" w:rsidRPr="00470A47" w:rsidRDefault="00104614" w:rsidP="00FF5DFF"/>
        </w:tc>
      </w:tr>
      <w:tr w:rsidR="00104614" w:rsidRPr="00470A47" w14:paraId="42A321B6" w14:textId="77777777" w:rsidTr="00FF5DFF">
        <w:trPr>
          <w:trHeight w:val="240"/>
          <w:jc w:val="center"/>
        </w:trPr>
        <w:tc>
          <w:tcPr>
            <w:tcW w:w="4876" w:type="dxa"/>
            <w:tcBorders>
              <w:top w:val="nil"/>
              <w:left w:val="nil"/>
              <w:bottom w:val="nil"/>
              <w:right w:val="nil"/>
            </w:tcBorders>
          </w:tcPr>
          <w:p w14:paraId="5695A12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554007A" w14:textId="77777777" w:rsidR="00104614" w:rsidRPr="00470A47" w:rsidRDefault="00104614" w:rsidP="00FF5DFF">
            <w:pPr>
              <w:pStyle w:val="AmColumnHeading"/>
            </w:pPr>
            <w:r w:rsidRPr="00470A47">
              <w:t>Grozījums</w:t>
            </w:r>
          </w:p>
        </w:tc>
      </w:tr>
      <w:tr w:rsidR="00104614" w:rsidRPr="00470A47" w14:paraId="160E0D30" w14:textId="77777777" w:rsidTr="00FF5DFF">
        <w:trPr>
          <w:jc w:val="center"/>
        </w:trPr>
        <w:tc>
          <w:tcPr>
            <w:tcW w:w="4876" w:type="dxa"/>
            <w:tcBorders>
              <w:top w:val="nil"/>
              <w:left w:val="nil"/>
              <w:bottom w:val="nil"/>
              <w:right w:val="nil"/>
            </w:tcBorders>
          </w:tcPr>
          <w:p w14:paraId="07511159" w14:textId="77777777" w:rsidR="00104614" w:rsidRPr="00470A47" w:rsidRDefault="00104614" w:rsidP="00FF5DFF">
            <w:pPr>
              <w:pStyle w:val="Normal6a"/>
            </w:pPr>
            <w:r w:rsidRPr="00470A47">
              <w:t>f)</w:t>
            </w:r>
            <w:r w:rsidRPr="00470A47">
              <w:tab/>
              <w:t xml:space="preserve">mudināt dalībvalstis koordinēt savu darbību ANO struktūrās un aģentūrās un strādāt pie tā, lai tiktu reformēta ANO īpašo referentu sistēma; ieviest procedūras, ar kuru palīdzību efektīvi novērst </w:t>
            </w:r>
            <w:r w:rsidRPr="00470A47">
              <w:rPr>
                <w:b/>
                <w:i/>
              </w:rPr>
              <w:t>jebkādu iespējamu neobjektivitāti un neefektivitāti</w:t>
            </w:r>
            <w:r w:rsidRPr="00470A47">
              <w:t xml:space="preserve">, kas varētu apdraudēt ANO aģentūru pilnvaras, šajā </w:t>
            </w:r>
            <w:r w:rsidRPr="00470A47">
              <w:rPr>
                <w:b/>
                <w:i/>
              </w:rPr>
              <w:t>nolūkā nodrošinot pienācīgas darbinieku piemērotības pārbaudes un uzraudzību un attiecīgā gadījumā darba attiecību pārtraukšanu</w:t>
            </w:r>
            <w:r w:rsidRPr="00470A47">
              <w:t>;</w:t>
            </w:r>
          </w:p>
        </w:tc>
        <w:tc>
          <w:tcPr>
            <w:tcW w:w="4876" w:type="dxa"/>
            <w:tcBorders>
              <w:top w:val="nil"/>
              <w:left w:val="nil"/>
              <w:bottom w:val="nil"/>
              <w:right w:val="nil"/>
            </w:tcBorders>
          </w:tcPr>
          <w:p w14:paraId="4C1328B9" w14:textId="77777777" w:rsidR="00104614" w:rsidRPr="00470A47" w:rsidRDefault="00104614" w:rsidP="00FF5DFF">
            <w:pPr>
              <w:pStyle w:val="Normal6a"/>
            </w:pPr>
            <w:r w:rsidRPr="00470A47">
              <w:t>f)</w:t>
            </w:r>
            <w:r w:rsidRPr="00470A47">
              <w:tab/>
              <w:t xml:space="preserve">mudināt dalībvalstis koordinēt savu darbību ANO struktūrās un aģentūrās un strādāt pie tā, lai tiktu reformēta ANO īpašo referentu sistēma; ieviest procedūras, ar kuru palīdzību efektīvi novērst </w:t>
            </w:r>
            <w:r w:rsidRPr="00470A47">
              <w:rPr>
                <w:b/>
                <w:i/>
              </w:rPr>
              <w:t>jebkādus iespējamus šķēršļus vai ierobežojumus</w:t>
            </w:r>
            <w:r w:rsidRPr="00470A47">
              <w:t xml:space="preserve">, kas varētu apdraudēt ANO aģentūru pilnvaras, </w:t>
            </w:r>
            <w:r w:rsidRPr="00470A47">
              <w:rPr>
                <w:b/>
                <w:i/>
              </w:rPr>
              <w:t xml:space="preserve">it sevišķi attiecībā uz ES iemaksām un finansējumu; </w:t>
            </w:r>
            <w:r w:rsidRPr="00470A47">
              <w:t xml:space="preserve">šajā </w:t>
            </w:r>
            <w:r w:rsidRPr="00470A47">
              <w:rPr>
                <w:b/>
                <w:i/>
              </w:rPr>
              <w:t>saistībā nodrošināt, ka ES iemaksas ANO aģentūrās arī turpmāk tiek veiktas laikus un ir pietiekamas</w:t>
            </w:r>
            <w:r w:rsidRPr="00470A47">
              <w:t>;</w:t>
            </w:r>
          </w:p>
        </w:tc>
      </w:tr>
    </w:tbl>
    <w:p w14:paraId="341CA4F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9F11F86" w14:textId="77777777" w:rsidR="00104614" w:rsidRPr="00470A47" w:rsidRDefault="00104614" w:rsidP="00104614">
      <w:r w:rsidRPr="00470A47">
        <w:rPr>
          <w:rStyle w:val="HideTWBExt"/>
        </w:rPr>
        <w:t>&lt;/Amend&gt;</w:t>
      </w:r>
    </w:p>
    <w:p w14:paraId="34ED33C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97</w:t>
      </w:r>
      <w:r w:rsidRPr="00470A47">
        <w:rPr>
          <w:rStyle w:val="HideTWBExt"/>
          <w:b w:val="0"/>
        </w:rPr>
        <w:t>&lt;/NumAm&gt;</w:t>
      </w:r>
    </w:p>
    <w:p w14:paraId="0AE839F4"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0A040542" w14:textId="77777777" w:rsidR="00104614" w:rsidRPr="00470A47" w:rsidRDefault="00104614" w:rsidP="00104614">
      <w:pPr>
        <w:pStyle w:val="NormalBold"/>
      </w:pPr>
      <w:r w:rsidRPr="00470A47">
        <w:rPr>
          <w:rStyle w:val="HideTWBExt"/>
          <w:b w:val="0"/>
        </w:rPr>
        <w:t>&lt;/RepeatBlock-By&gt;</w:t>
      </w:r>
    </w:p>
    <w:p w14:paraId="574A709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DCF4DB7"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B560BF8" w14:textId="77777777" w:rsidTr="00FF5DFF">
        <w:trPr>
          <w:trHeight w:hRule="exact" w:val="240"/>
          <w:jc w:val="center"/>
        </w:trPr>
        <w:tc>
          <w:tcPr>
            <w:tcW w:w="9752" w:type="dxa"/>
            <w:gridSpan w:val="2"/>
            <w:tcBorders>
              <w:top w:val="nil"/>
              <w:left w:val="nil"/>
              <w:bottom w:val="nil"/>
              <w:right w:val="nil"/>
            </w:tcBorders>
          </w:tcPr>
          <w:p w14:paraId="74E54A08" w14:textId="77777777" w:rsidR="00104614" w:rsidRPr="00470A47" w:rsidRDefault="00104614" w:rsidP="00FF5DFF"/>
        </w:tc>
      </w:tr>
      <w:tr w:rsidR="00104614" w:rsidRPr="00470A47" w14:paraId="3155B64D" w14:textId="77777777" w:rsidTr="00FF5DFF">
        <w:trPr>
          <w:trHeight w:val="240"/>
          <w:jc w:val="center"/>
        </w:trPr>
        <w:tc>
          <w:tcPr>
            <w:tcW w:w="4876" w:type="dxa"/>
            <w:tcBorders>
              <w:top w:val="nil"/>
              <w:left w:val="nil"/>
              <w:bottom w:val="nil"/>
              <w:right w:val="nil"/>
            </w:tcBorders>
          </w:tcPr>
          <w:p w14:paraId="4F15F4B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8593512" w14:textId="77777777" w:rsidR="00104614" w:rsidRPr="00470A47" w:rsidRDefault="00104614" w:rsidP="00FF5DFF">
            <w:pPr>
              <w:pStyle w:val="AmColumnHeading"/>
            </w:pPr>
            <w:r w:rsidRPr="00470A47">
              <w:t>Grozījums</w:t>
            </w:r>
          </w:p>
        </w:tc>
      </w:tr>
      <w:tr w:rsidR="00104614" w:rsidRPr="00470A47" w14:paraId="3070880B" w14:textId="77777777" w:rsidTr="00FF5DFF">
        <w:trPr>
          <w:jc w:val="center"/>
        </w:trPr>
        <w:tc>
          <w:tcPr>
            <w:tcW w:w="4876" w:type="dxa"/>
            <w:tcBorders>
              <w:top w:val="nil"/>
              <w:left w:val="nil"/>
              <w:bottom w:val="nil"/>
              <w:right w:val="nil"/>
            </w:tcBorders>
          </w:tcPr>
          <w:p w14:paraId="403F7BBE" w14:textId="77777777" w:rsidR="00104614" w:rsidRPr="00470A47" w:rsidRDefault="00104614" w:rsidP="00FF5DFF">
            <w:pPr>
              <w:pStyle w:val="Normal6a"/>
            </w:pPr>
            <w:r w:rsidRPr="00470A47">
              <w:t>f)</w:t>
            </w:r>
            <w:r w:rsidRPr="00470A47">
              <w:tab/>
              <w:t>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c>
          <w:tcPr>
            <w:tcW w:w="4876" w:type="dxa"/>
            <w:tcBorders>
              <w:top w:val="nil"/>
              <w:left w:val="nil"/>
              <w:bottom w:val="nil"/>
              <w:right w:val="nil"/>
            </w:tcBorders>
          </w:tcPr>
          <w:p w14:paraId="5E7B04B5" w14:textId="77777777" w:rsidR="00104614" w:rsidRPr="00470A47" w:rsidRDefault="00104614" w:rsidP="00FF5DFF">
            <w:pPr>
              <w:pStyle w:val="Normal6a"/>
            </w:pPr>
            <w:r w:rsidRPr="00470A47">
              <w:t>f)</w:t>
            </w:r>
            <w:r w:rsidRPr="00470A47">
              <w:tab/>
              <w:t xml:space="preserve">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 </w:t>
            </w:r>
            <w:r w:rsidRPr="00470A47">
              <w:rPr>
                <w:b/>
                <w:i/>
              </w:rPr>
              <w:t>nodrošināt, ka ANO pilnvaru turētāji un amatpersonas ievēro augstākos profesionālās ētikas standartus, izvairoties no izteikti politizētas rīcības un konkrētu pilnvaru turētāju, tostarp ANO īpašās referentes Francesca Albanese, publiskiem paziņojumiem, kas var iedragāt Apvienoto Nāciju Organizācijas ticamību un objektivitātes principu;</w:t>
            </w:r>
          </w:p>
        </w:tc>
      </w:tr>
    </w:tbl>
    <w:p w14:paraId="681FE43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A83D4A0" w14:textId="77777777" w:rsidR="00104614" w:rsidRPr="00470A47" w:rsidRDefault="00104614" w:rsidP="00104614">
      <w:r w:rsidRPr="00470A47">
        <w:rPr>
          <w:rStyle w:val="HideTWBExt"/>
        </w:rPr>
        <w:t>&lt;/Amend&gt;</w:t>
      </w:r>
    </w:p>
    <w:p w14:paraId="279F990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98</w:t>
      </w:r>
      <w:r w:rsidRPr="00470A47">
        <w:rPr>
          <w:rStyle w:val="HideTWBExt"/>
          <w:b w:val="0"/>
        </w:rPr>
        <w:t>&lt;/NumAm&gt;</w:t>
      </w:r>
    </w:p>
    <w:p w14:paraId="30BF6815"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3A08B7BC"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7B7D736C" w14:textId="77777777" w:rsidR="00104614" w:rsidRPr="00470A47" w:rsidRDefault="00104614" w:rsidP="00104614">
      <w:pPr>
        <w:pStyle w:val="NormalBold"/>
      </w:pPr>
      <w:r w:rsidRPr="00470A47">
        <w:rPr>
          <w:rStyle w:val="HideTWBExt"/>
          <w:b w:val="0"/>
        </w:rPr>
        <w:t>&lt;/RepeatBlock-By&gt;</w:t>
      </w:r>
    </w:p>
    <w:p w14:paraId="16C1E50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77D1671"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FEC46A4" w14:textId="77777777" w:rsidTr="00FF5DFF">
        <w:trPr>
          <w:trHeight w:hRule="exact" w:val="240"/>
          <w:jc w:val="center"/>
        </w:trPr>
        <w:tc>
          <w:tcPr>
            <w:tcW w:w="9752" w:type="dxa"/>
            <w:gridSpan w:val="2"/>
            <w:tcBorders>
              <w:top w:val="nil"/>
              <w:left w:val="nil"/>
              <w:bottom w:val="nil"/>
              <w:right w:val="nil"/>
            </w:tcBorders>
          </w:tcPr>
          <w:p w14:paraId="04D2A40D" w14:textId="77777777" w:rsidR="00104614" w:rsidRPr="00470A47" w:rsidRDefault="00104614" w:rsidP="00FF5DFF"/>
        </w:tc>
      </w:tr>
      <w:tr w:rsidR="00104614" w:rsidRPr="00470A47" w14:paraId="02C73842" w14:textId="77777777" w:rsidTr="00FF5DFF">
        <w:trPr>
          <w:trHeight w:val="240"/>
          <w:jc w:val="center"/>
        </w:trPr>
        <w:tc>
          <w:tcPr>
            <w:tcW w:w="4876" w:type="dxa"/>
            <w:tcBorders>
              <w:top w:val="nil"/>
              <w:left w:val="nil"/>
              <w:bottom w:val="nil"/>
              <w:right w:val="nil"/>
            </w:tcBorders>
          </w:tcPr>
          <w:p w14:paraId="465EB2B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9FB8FC4" w14:textId="77777777" w:rsidR="00104614" w:rsidRPr="00470A47" w:rsidRDefault="00104614" w:rsidP="00FF5DFF">
            <w:pPr>
              <w:pStyle w:val="AmColumnHeading"/>
            </w:pPr>
            <w:r w:rsidRPr="00470A47">
              <w:t>Grozījums</w:t>
            </w:r>
          </w:p>
        </w:tc>
      </w:tr>
      <w:tr w:rsidR="00104614" w:rsidRPr="00470A47" w14:paraId="6921D7DE" w14:textId="77777777" w:rsidTr="00FF5DFF">
        <w:trPr>
          <w:jc w:val="center"/>
        </w:trPr>
        <w:tc>
          <w:tcPr>
            <w:tcW w:w="4876" w:type="dxa"/>
            <w:tcBorders>
              <w:top w:val="nil"/>
              <w:left w:val="nil"/>
              <w:bottom w:val="nil"/>
              <w:right w:val="nil"/>
            </w:tcBorders>
          </w:tcPr>
          <w:p w14:paraId="2FC5FE97" w14:textId="77777777" w:rsidR="00104614" w:rsidRPr="00470A47" w:rsidRDefault="00104614" w:rsidP="00FF5DFF">
            <w:pPr>
              <w:pStyle w:val="Normal6a"/>
            </w:pPr>
            <w:r w:rsidRPr="00470A47">
              <w:t>f)</w:t>
            </w:r>
            <w:r w:rsidRPr="00470A47">
              <w:tab/>
              <w:t>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c>
          <w:tcPr>
            <w:tcW w:w="4876" w:type="dxa"/>
            <w:tcBorders>
              <w:top w:val="nil"/>
              <w:left w:val="nil"/>
              <w:bottom w:val="nil"/>
              <w:right w:val="nil"/>
            </w:tcBorders>
          </w:tcPr>
          <w:p w14:paraId="59C4ACB1" w14:textId="77777777" w:rsidR="00104614" w:rsidRPr="00470A47" w:rsidRDefault="00104614" w:rsidP="00FF5DFF">
            <w:pPr>
              <w:pStyle w:val="Normal6a"/>
            </w:pPr>
            <w:r w:rsidRPr="00470A47">
              <w:t>f)</w:t>
            </w:r>
            <w:r w:rsidRPr="00470A47">
              <w:tab/>
              <w:t xml:space="preserve">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 </w:t>
            </w:r>
            <w:r w:rsidRPr="00470A47">
              <w:rPr>
                <w:b/>
                <w:i/>
              </w:rPr>
              <w:t>izskatīt iespēju Apvienoto Nāciju Organizācijas ietvaros izveidot parlamentāru asambleju, kuras sastāvā būtu demokrātiski ievēlēti pārstāvji, lai stiprinātu daudzpusējās sistēmas demokrātisko leģitimitāti un pārredzami un sadarbīgi risinātu globālās problēmas, kuras skar cilvēces nākotni;</w:t>
            </w:r>
          </w:p>
        </w:tc>
      </w:tr>
    </w:tbl>
    <w:p w14:paraId="52634A1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61F655F" w14:textId="77777777" w:rsidR="00104614" w:rsidRPr="00470A47" w:rsidRDefault="00104614" w:rsidP="00104614">
      <w:r w:rsidRPr="00470A47">
        <w:rPr>
          <w:rStyle w:val="HideTWBExt"/>
        </w:rPr>
        <w:t>&lt;/Amend&gt;</w:t>
      </w:r>
    </w:p>
    <w:p w14:paraId="35E8CA2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99</w:t>
      </w:r>
      <w:r w:rsidRPr="00470A47">
        <w:rPr>
          <w:rStyle w:val="HideTWBExt"/>
          <w:b w:val="0"/>
        </w:rPr>
        <w:t>&lt;/NumAm&gt;</w:t>
      </w:r>
    </w:p>
    <w:p w14:paraId="3EA054F8" w14:textId="77777777" w:rsidR="00104614" w:rsidRPr="00470A47" w:rsidRDefault="00104614" w:rsidP="00104614">
      <w:pPr>
        <w:pStyle w:val="NormalBold"/>
      </w:pPr>
      <w:r w:rsidRPr="00470A47">
        <w:rPr>
          <w:rStyle w:val="HideTWBExt"/>
          <w:b w:val="0"/>
        </w:rPr>
        <w:t>&lt;RepeatBlock-By&gt;&lt;Members&gt;</w:t>
      </w:r>
      <w:r w:rsidRPr="00470A47">
        <w:t>Petras Auštrevičius, Michał Kobosko, Marie-Agnes Strack-Zimmermann, Engin Eroglu, Hilde Vautmans, Dan Barna, Urmas Paet</w:t>
      </w:r>
      <w:r w:rsidRPr="00470A47">
        <w:rPr>
          <w:rStyle w:val="HideTWBExt"/>
          <w:b w:val="0"/>
        </w:rPr>
        <w:t>&lt;/Members&gt;</w:t>
      </w:r>
    </w:p>
    <w:p w14:paraId="27E89246" w14:textId="77777777" w:rsidR="00104614" w:rsidRPr="00470A47" w:rsidRDefault="00104614" w:rsidP="00104614">
      <w:pPr>
        <w:pStyle w:val="NormalBold"/>
      </w:pPr>
      <w:r w:rsidRPr="00470A47">
        <w:rPr>
          <w:rStyle w:val="HideTWBExt"/>
          <w:b w:val="0"/>
        </w:rPr>
        <w:t>&lt;/RepeatBlock-By&gt;</w:t>
      </w:r>
    </w:p>
    <w:p w14:paraId="20405BA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008CF70"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3F08ABE" w14:textId="77777777" w:rsidTr="00FF5DFF">
        <w:trPr>
          <w:trHeight w:hRule="exact" w:val="240"/>
          <w:jc w:val="center"/>
        </w:trPr>
        <w:tc>
          <w:tcPr>
            <w:tcW w:w="9752" w:type="dxa"/>
            <w:gridSpan w:val="2"/>
            <w:tcBorders>
              <w:top w:val="nil"/>
              <w:left w:val="nil"/>
              <w:bottom w:val="nil"/>
              <w:right w:val="nil"/>
            </w:tcBorders>
          </w:tcPr>
          <w:p w14:paraId="4D0AD740" w14:textId="77777777" w:rsidR="00104614" w:rsidRPr="00470A47" w:rsidRDefault="00104614" w:rsidP="00FF5DFF"/>
        </w:tc>
      </w:tr>
      <w:tr w:rsidR="00104614" w:rsidRPr="00470A47" w14:paraId="16E94C67" w14:textId="77777777" w:rsidTr="00FF5DFF">
        <w:trPr>
          <w:trHeight w:val="240"/>
          <w:jc w:val="center"/>
        </w:trPr>
        <w:tc>
          <w:tcPr>
            <w:tcW w:w="4876" w:type="dxa"/>
            <w:tcBorders>
              <w:top w:val="nil"/>
              <w:left w:val="nil"/>
              <w:bottom w:val="nil"/>
              <w:right w:val="nil"/>
            </w:tcBorders>
          </w:tcPr>
          <w:p w14:paraId="2E07625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C5513E6" w14:textId="77777777" w:rsidR="00104614" w:rsidRPr="00470A47" w:rsidRDefault="00104614" w:rsidP="00FF5DFF">
            <w:pPr>
              <w:pStyle w:val="AmColumnHeading"/>
            </w:pPr>
            <w:r w:rsidRPr="00470A47">
              <w:t>Grozījums</w:t>
            </w:r>
          </w:p>
        </w:tc>
      </w:tr>
      <w:tr w:rsidR="00104614" w:rsidRPr="00470A47" w14:paraId="012DB77F" w14:textId="77777777" w:rsidTr="00FF5DFF">
        <w:trPr>
          <w:jc w:val="center"/>
        </w:trPr>
        <w:tc>
          <w:tcPr>
            <w:tcW w:w="4876" w:type="dxa"/>
            <w:tcBorders>
              <w:top w:val="nil"/>
              <w:left w:val="nil"/>
              <w:bottom w:val="nil"/>
              <w:right w:val="nil"/>
            </w:tcBorders>
          </w:tcPr>
          <w:p w14:paraId="0F24C9FD" w14:textId="77777777" w:rsidR="00104614" w:rsidRPr="00470A47" w:rsidRDefault="00104614" w:rsidP="00FF5DFF">
            <w:pPr>
              <w:pStyle w:val="Normal6a"/>
            </w:pPr>
            <w:r w:rsidRPr="00470A47">
              <w:t>f)</w:t>
            </w:r>
            <w:r w:rsidRPr="00470A47">
              <w:tab/>
              <w:t>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c>
          <w:tcPr>
            <w:tcW w:w="4876" w:type="dxa"/>
            <w:tcBorders>
              <w:top w:val="nil"/>
              <w:left w:val="nil"/>
              <w:bottom w:val="nil"/>
              <w:right w:val="nil"/>
            </w:tcBorders>
          </w:tcPr>
          <w:p w14:paraId="116595BA" w14:textId="77777777" w:rsidR="00104614" w:rsidRPr="00470A47" w:rsidRDefault="00104614" w:rsidP="00FF5DFF">
            <w:pPr>
              <w:pStyle w:val="Normal6a"/>
            </w:pPr>
            <w:r w:rsidRPr="00470A47">
              <w:t>f)</w:t>
            </w:r>
            <w:r w:rsidRPr="00470A47">
              <w:tab/>
              <w:t>mudināt dalībvalstis koordinēt savu darbību ANO struktūrās un aģentūrās un strādāt pie tā, lai tiktu reformēta ANO īpašo referentu sistēma;</w:t>
            </w:r>
            <w:r w:rsidRPr="00470A47">
              <w:rPr>
                <w:b/>
                <w:i/>
              </w:rPr>
              <w:t xml:space="preserve"> atkārtoti norāda uz to, ka ir svarīgi, lai visas valstis no jauna apņemtos piešķirt pilnīgu piekļuvi ANO īpašajiem referentiem;</w:t>
            </w:r>
            <w:r w:rsidRPr="00470A47">
              <w:t xml:space="preserve">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r>
    </w:tbl>
    <w:p w14:paraId="51E53C1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23ECD44" w14:textId="77777777" w:rsidR="00104614" w:rsidRPr="00470A47" w:rsidRDefault="00104614" w:rsidP="00104614">
      <w:r w:rsidRPr="00470A47">
        <w:rPr>
          <w:rStyle w:val="HideTWBExt"/>
        </w:rPr>
        <w:t>&lt;/Amend&gt;</w:t>
      </w:r>
    </w:p>
    <w:p w14:paraId="7ACD194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100</w:t>
      </w:r>
      <w:r w:rsidRPr="00470A47">
        <w:rPr>
          <w:rStyle w:val="HideTWBExt"/>
          <w:b w:val="0"/>
        </w:rPr>
        <w:t>&lt;/NumAm&gt;</w:t>
      </w:r>
    </w:p>
    <w:p w14:paraId="29507EE2" w14:textId="77777777" w:rsidR="00104614" w:rsidRPr="00470A47" w:rsidRDefault="00104614" w:rsidP="00104614">
      <w:pPr>
        <w:pStyle w:val="NormalBold"/>
      </w:pPr>
      <w:r w:rsidRPr="00470A47">
        <w:rPr>
          <w:rStyle w:val="HideTWBExt"/>
          <w:b w:val="0"/>
        </w:rPr>
        <w:t>&lt;RepeatBlock-By&gt;&lt;Members&gt;</w:t>
      </w:r>
      <w:r w:rsidRPr="00470A47">
        <w:t>Stanislav Stoyanov</w:t>
      </w:r>
      <w:r w:rsidRPr="00470A47">
        <w:rPr>
          <w:rStyle w:val="HideTWBExt"/>
          <w:b w:val="0"/>
        </w:rPr>
        <w:t>&lt;/Members&gt;</w:t>
      </w:r>
    </w:p>
    <w:p w14:paraId="10206AC3" w14:textId="77777777" w:rsidR="00104614" w:rsidRPr="00470A47" w:rsidRDefault="00104614" w:rsidP="00104614">
      <w:r w:rsidRPr="00470A47">
        <w:rPr>
          <w:rStyle w:val="HideTWBExt"/>
        </w:rPr>
        <w:t>&lt;AuNomDe&gt;</w:t>
      </w:r>
      <w:r w:rsidRPr="00470A47">
        <w:rPr>
          <w:rStyle w:val="HideTWBInt"/>
        </w:rPr>
        <w:t>{ESN}</w:t>
      </w:r>
      <w:r w:rsidRPr="00470A47">
        <w:t>ESN grupas vārdā</w:t>
      </w:r>
      <w:r w:rsidRPr="00470A47">
        <w:rPr>
          <w:rStyle w:val="HideTWBExt"/>
        </w:rPr>
        <w:t>&lt;/AuNomDe&gt;</w:t>
      </w:r>
    </w:p>
    <w:p w14:paraId="46AC7954" w14:textId="77777777" w:rsidR="00104614" w:rsidRPr="00470A47" w:rsidRDefault="00104614" w:rsidP="00104614">
      <w:pPr>
        <w:pStyle w:val="NormalBold"/>
      </w:pPr>
      <w:r w:rsidRPr="00470A47">
        <w:rPr>
          <w:rStyle w:val="HideTWBExt"/>
          <w:b w:val="0"/>
        </w:rPr>
        <w:t>&lt;/RepeatBlock-By&gt;</w:t>
      </w:r>
    </w:p>
    <w:p w14:paraId="61B7781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686C566"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C78A113" w14:textId="77777777" w:rsidTr="00FF5DFF">
        <w:trPr>
          <w:trHeight w:hRule="exact" w:val="240"/>
          <w:jc w:val="center"/>
        </w:trPr>
        <w:tc>
          <w:tcPr>
            <w:tcW w:w="9752" w:type="dxa"/>
            <w:gridSpan w:val="2"/>
            <w:tcBorders>
              <w:top w:val="nil"/>
              <w:left w:val="nil"/>
              <w:bottom w:val="nil"/>
              <w:right w:val="nil"/>
            </w:tcBorders>
          </w:tcPr>
          <w:p w14:paraId="0B4FB8FE" w14:textId="77777777" w:rsidR="00104614" w:rsidRPr="00470A47" w:rsidRDefault="00104614" w:rsidP="00FF5DFF"/>
        </w:tc>
      </w:tr>
      <w:tr w:rsidR="00104614" w:rsidRPr="00470A47" w14:paraId="17A084C0" w14:textId="77777777" w:rsidTr="00FF5DFF">
        <w:trPr>
          <w:trHeight w:val="240"/>
          <w:jc w:val="center"/>
        </w:trPr>
        <w:tc>
          <w:tcPr>
            <w:tcW w:w="4876" w:type="dxa"/>
            <w:tcBorders>
              <w:top w:val="nil"/>
              <w:left w:val="nil"/>
              <w:bottom w:val="nil"/>
              <w:right w:val="nil"/>
            </w:tcBorders>
          </w:tcPr>
          <w:p w14:paraId="0AC7FD3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54AF4DD" w14:textId="77777777" w:rsidR="00104614" w:rsidRPr="00470A47" w:rsidRDefault="00104614" w:rsidP="00FF5DFF">
            <w:pPr>
              <w:pStyle w:val="AmColumnHeading"/>
            </w:pPr>
            <w:r w:rsidRPr="00470A47">
              <w:t>Grozījums</w:t>
            </w:r>
          </w:p>
        </w:tc>
      </w:tr>
      <w:tr w:rsidR="00104614" w:rsidRPr="00470A47" w14:paraId="6FA788F6" w14:textId="77777777" w:rsidTr="00FF5DFF">
        <w:trPr>
          <w:jc w:val="center"/>
        </w:trPr>
        <w:tc>
          <w:tcPr>
            <w:tcW w:w="4876" w:type="dxa"/>
            <w:tcBorders>
              <w:top w:val="nil"/>
              <w:left w:val="nil"/>
              <w:bottom w:val="nil"/>
              <w:right w:val="nil"/>
            </w:tcBorders>
          </w:tcPr>
          <w:p w14:paraId="041171A7" w14:textId="77777777" w:rsidR="00104614" w:rsidRPr="00470A47" w:rsidRDefault="00104614" w:rsidP="00FF5DFF">
            <w:pPr>
              <w:pStyle w:val="Normal6a"/>
            </w:pPr>
            <w:r w:rsidRPr="00470A47">
              <w:t>f)</w:t>
            </w:r>
            <w:r w:rsidRPr="00470A47">
              <w:tab/>
              <w:t>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c>
          <w:tcPr>
            <w:tcW w:w="4876" w:type="dxa"/>
            <w:tcBorders>
              <w:top w:val="nil"/>
              <w:left w:val="nil"/>
              <w:bottom w:val="nil"/>
              <w:right w:val="nil"/>
            </w:tcBorders>
          </w:tcPr>
          <w:p w14:paraId="2C41B41D" w14:textId="77777777" w:rsidR="00104614" w:rsidRPr="00470A47" w:rsidRDefault="00104614" w:rsidP="00FF5DFF">
            <w:pPr>
              <w:pStyle w:val="Normal6a"/>
            </w:pPr>
            <w:r w:rsidRPr="00470A47">
              <w:t>f)</w:t>
            </w:r>
            <w:r w:rsidRPr="00470A47">
              <w:tab/>
              <w:t xml:space="preserve">mudināt dalībvalstis </w:t>
            </w:r>
            <w:r w:rsidRPr="00470A47">
              <w:rPr>
                <w:b/>
                <w:i/>
              </w:rPr>
              <w:t xml:space="preserve">apsvērt iespēju </w:t>
            </w:r>
            <w:r w:rsidRPr="00470A47">
              <w:t xml:space="preserve">koordinēt savu darbību ANO struktūrās un aģentūrās </w:t>
            </w:r>
            <w:r w:rsidRPr="00470A47">
              <w:rPr>
                <w:b/>
                <w:i/>
              </w:rPr>
              <w:t xml:space="preserve">atzītu kopīgu interešu jomā </w:t>
            </w:r>
            <w:r w:rsidRPr="00470A47">
              <w:t>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r>
    </w:tbl>
    <w:p w14:paraId="093E29B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0D273E5" w14:textId="77777777" w:rsidR="00104614" w:rsidRPr="00470A47" w:rsidRDefault="00104614" w:rsidP="00104614">
      <w:r w:rsidRPr="00470A47">
        <w:rPr>
          <w:rStyle w:val="HideTWBExt"/>
        </w:rPr>
        <w:t>&lt;/Amend&gt;</w:t>
      </w:r>
    </w:p>
    <w:p w14:paraId="46A5332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101</w:t>
      </w:r>
      <w:r w:rsidRPr="00470A47">
        <w:rPr>
          <w:rStyle w:val="HideTWBExt"/>
          <w:b w:val="0"/>
        </w:rPr>
        <w:t>&lt;/NumAm&gt;</w:t>
      </w:r>
    </w:p>
    <w:p w14:paraId="4AA726B2" w14:textId="77777777" w:rsidR="00104614" w:rsidRPr="00470A47" w:rsidRDefault="00104614" w:rsidP="00104614">
      <w:pPr>
        <w:pStyle w:val="NormalBold"/>
      </w:pPr>
      <w:r w:rsidRPr="00470A47">
        <w:rPr>
          <w:rStyle w:val="HideTWBExt"/>
          <w:b w:val="0"/>
        </w:rPr>
        <w:t>&lt;RepeatBlock-By&gt;&lt;Members&gt;</w:t>
      </w:r>
      <w:r w:rsidRPr="00470A47">
        <w:t>Dan Barna, Lucia Yar, Petras Auštrevičius, Urmas Paet, Michał Kobosko, Bernard Guetta</w:t>
      </w:r>
      <w:r w:rsidRPr="00470A47">
        <w:rPr>
          <w:rStyle w:val="HideTWBExt"/>
          <w:b w:val="0"/>
        </w:rPr>
        <w:t>&lt;/Members&gt;</w:t>
      </w:r>
    </w:p>
    <w:p w14:paraId="09844CDD" w14:textId="77777777" w:rsidR="00104614" w:rsidRPr="00470A47" w:rsidRDefault="00104614" w:rsidP="00104614">
      <w:pPr>
        <w:pStyle w:val="NormalBold"/>
      </w:pPr>
      <w:r w:rsidRPr="00470A47">
        <w:rPr>
          <w:rStyle w:val="HideTWBExt"/>
          <w:b w:val="0"/>
        </w:rPr>
        <w:t>&lt;/RepeatBlock-By&gt;</w:t>
      </w:r>
    </w:p>
    <w:p w14:paraId="338577B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24EF250" w14:textId="77777777" w:rsidR="00104614" w:rsidRPr="00470A47" w:rsidRDefault="00104614" w:rsidP="00104614">
      <w:pPr>
        <w:pStyle w:val="NormalBold"/>
      </w:pPr>
      <w:r w:rsidRPr="00470A47">
        <w:rPr>
          <w:rStyle w:val="HideTWBExt"/>
          <w:b w:val="0"/>
        </w:rPr>
        <w:t>&lt;Article&gt;</w:t>
      </w:r>
      <w:r w:rsidRPr="00470A47">
        <w:t>1. punkts – f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7E76360" w14:textId="77777777" w:rsidTr="00FF5DFF">
        <w:trPr>
          <w:trHeight w:hRule="exact" w:val="240"/>
          <w:jc w:val="center"/>
        </w:trPr>
        <w:tc>
          <w:tcPr>
            <w:tcW w:w="9752" w:type="dxa"/>
            <w:gridSpan w:val="2"/>
            <w:tcBorders>
              <w:top w:val="nil"/>
              <w:left w:val="nil"/>
              <w:bottom w:val="nil"/>
              <w:right w:val="nil"/>
            </w:tcBorders>
          </w:tcPr>
          <w:p w14:paraId="49B2B570" w14:textId="77777777" w:rsidR="00104614" w:rsidRPr="00470A47" w:rsidRDefault="00104614" w:rsidP="00FF5DFF"/>
        </w:tc>
      </w:tr>
      <w:tr w:rsidR="00104614" w:rsidRPr="00470A47" w14:paraId="792004D4" w14:textId="77777777" w:rsidTr="00FF5DFF">
        <w:trPr>
          <w:trHeight w:val="240"/>
          <w:jc w:val="center"/>
        </w:trPr>
        <w:tc>
          <w:tcPr>
            <w:tcW w:w="4876" w:type="dxa"/>
            <w:tcBorders>
              <w:top w:val="nil"/>
              <w:left w:val="nil"/>
              <w:bottom w:val="nil"/>
              <w:right w:val="nil"/>
            </w:tcBorders>
          </w:tcPr>
          <w:p w14:paraId="32DC43F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7288917" w14:textId="77777777" w:rsidR="00104614" w:rsidRPr="00470A47" w:rsidRDefault="00104614" w:rsidP="00FF5DFF">
            <w:pPr>
              <w:pStyle w:val="AmColumnHeading"/>
            </w:pPr>
            <w:r w:rsidRPr="00470A47">
              <w:t>Grozījums</w:t>
            </w:r>
          </w:p>
        </w:tc>
      </w:tr>
      <w:tr w:rsidR="00104614" w:rsidRPr="00470A47" w14:paraId="2545CFFE" w14:textId="77777777" w:rsidTr="00FF5DFF">
        <w:trPr>
          <w:jc w:val="center"/>
        </w:trPr>
        <w:tc>
          <w:tcPr>
            <w:tcW w:w="4876" w:type="dxa"/>
            <w:tcBorders>
              <w:top w:val="nil"/>
              <w:left w:val="nil"/>
              <w:bottom w:val="nil"/>
              <w:right w:val="nil"/>
            </w:tcBorders>
          </w:tcPr>
          <w:p w14:paraId="5C66322C" w14:textId="77777777" w:rsidR="00104614" w:rsidRPr="00470A47" w:rsidRDefault="00104614" w:rsidP="00FF5DFF">
            <w:pPr>
              <w:pStyle w:val="Normal6a"/>
            </w:pPr>
            <w:r w:rsidRPr="00470A47">
              <w:t>f)</w:t>
            </w:r>
            <w:r w:rsidRPr="00470A47">
              <w:tab/>
              <w:t>mudināt dalībvalstis koordinēt 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c>
          <w:tcPr>
            <w:tcW w:w="4876" w:type="dxa"/>
            <w:tcBorders>
              <w:top w:val="nil"/>
              <w:left w:val="nil"/>
              <w:bottom w:val="nil"/>
              <w:right w:val="nil"/>
            </w:tcBorders>
          </w:tcPr>
          <w:p w14:paraId="579FB73F" w14:textId="77777777" w:rsidR="00104614" w:rsidRPr="00470A47" w:rsidRDefault="00104614" w:rsidP="00FF5DFF">
            <w:pPr>
              <w:pStyle w:val="Normal6a"/>
            </w:pPr>
            <w:r w:rsidRPr="00470A47">
              <w:t>f)</w:t>
            </w:r>
            <w:r w:rsidRPr="00470A47">
              <w:tab/>
              <w:t xml:space="preserve">mudināt dalībvalstis koordinēt </w:t>
            </w:r>
            <w:r w:rsidRPr="00470A47">
              <w:rPr>
                <w:b/>
                <w:i/>
              </w:rPr>
              <w:t xml:space="preserve">un saskaņot </w:t>
            </w:r>
            <w:r w:rsidRPr="00470A47">
              <w:t>savu darbību ANO struktūrās un aģentūrās un strādāt pie tā, lai tiktu reformēta ANO īpašo referentu sistēma; ieviest procedūras, ar kuru palīdzību efektīvi novērst jebkādu iespējamu neobjektivitāti un neefektivitāti, kas varētu apdraudēt ANO aģentūru pilnvaras, šajā nolūkā nodrošinot pienācīgas darbinieku piemērotības pārbaudes un uzraudzību un attiecīgā gadījumā darba attiecību pārtraukšanu;</w:t>
            </w:r>
          </w:p>
        </w:tc>
      </w:tr>
    </w:tbl>
    <w:p w14:paraId="0249108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80BC8EF" w14:textId="77777777" w:rsidR="00104614" w:rsidRPr="00470A47" w:rsidRDefault="00104614" w:rsidP="00104614">
      <w:r w:rsidRPr="00470A47">
        <w:rPr>
          <w:rStyle w:val="HideTWBExt"/>
        </w:rPr>
        <w:t>&lt;/Amend&gt;</w:t>
      </w:r>
    </w:p>
    <w:p w14:paraId="577F0AC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102</w:t>
      </w:r>
      <w:r w:rsidRPr="00470A47">
        <w:rPr>
          <w:rStyle w:val="HideTWBExt"/>
          <w:b w:val="0"/>
        </w:rPr>
        <w:t>&lt;/NumAm&gt;</w:t>
      </w:r>
    </w:p>
    <w:p w14:paraId="3FCDCE7C"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5577427D" w14:textId="77777777" w:rsidR="00104614" w:rsidRPr="00470A47" w:rsidRDefault="00104614" w:rsidP="00104614">
      <w:pPr>
        <w:pStyle w:val="NormalBold"/>
      </w:pPr>
      <w:r w:rsidRPr="00470A47">
        <w:rPr>
          <w:rStyle w:val="HideTWBExt"/>
          <w:b w:val="0"/>
        </w:rPr>
        <w:t>&lt;/RepeatBlock-By&gt;</w:t>
      </w:r>
    </w:p>
    <w:p w14:paraId="5B3E8E4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9E4FD9B" w14:textId="77777777" w:rsidR="00104614" w:rsidRPr="00470A47" w:rsidRDefault="00104614" w:rsidP="00104614">
      <w:pPr>
        <w:pStyle w:val="NormalBold"/>
      </w:pPr>
      <w:r w:rsidRPr="00470A47">
        <w:rPr>
          <w:rStyle w:val="HideTWBExt"/>
          <w:b w:val="0"/>
        </w:rPr>
        <w:t>&lt;Article&gt;</w:t>
      </w:r>
      <w:r w:rsidRPr="00470A47">
        <w:t>1. punkts – fa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52FF536" w14:textId="77777777" w:rsidTr="00FF5DFF">
        <w:trPr>
          <w:trHeight w:hRule="exact" w:val="240"/>
          <w:jc w:val="center"/>
        </w:trPr>
        <w:tc>
          <w:tcPr>
            <w:tcW w:w="9752" w:type="dxa"/>
            <w:gridSpan w:val="2"/>
            <w:tcBorders>
              <w:top w:val="nil"/>
              <w:left w:val="nil"/>
              <w:bottom w:val="nil"/>
              <w:right w:val="nil"/>
            </w:tcBorders>
          </w:tcPr>
          <w:p w14:paraId="30E1E58C" w14:textId="77777777" w:rsidR="00104614" w:rsidRPr="00470A47" w:rsidRDefault="00104614" w:rsidP="00FF5DFF"/>
        </w:tc>
      </w:tr>
      <w:tr w:rsidR="00104614" w:rsidRPr="00470A47" w14:paraId="15854391" w14:textId="77777777" w:rsidTr="00FF5DFF">
        <w:trPr>
          <w:trHeight w:val="240"/>
          <w:jc w:val="center"/>
        </w:trPr>
        <w:tc>
          <w:tcPr>
            <w:tcW w:w="4876" w:type="dxa"/>
            <w:tcBorders>
              <w:top w:val="nil"/>
              <w:left w:val="nil"/>
              <w:bottom w:val="nil"/>
              <w:right w:val="nil"/>
            </w:tcBorders>
          </w:tcPr>
          <w:p w14:paraId="7BDF122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7C82D79" w14:textId="77777777" w:rsidR="00104614" w:rsidRPr="00470A47" w:rsidRDefault="00104614" w:rsidP="00FF5DFF">
            <w:pPr>
              <w:pStyle w:val="AmColumnHeading"/>
            </w:pPr>
            <w:r w:rsidRPr="00470A47">
              <w:t>Grozījums</w:t>
            </w:r>
          </w:p>
        </w:tc>
      </w:tr>
      <w:tr w:rsidR="00104614" w:rsidRPr="00470A47" w14:paraId="699B34F2" w14:textId="77777777" w:rsidTr="00FF5DFF">
        <w:trPr>
          <w:jc w:val="center"/>
        </w:trPr>
        <w:tc>
          <w:tcPr>
            <w:tcW w:w="4876" w:type="dxa"/>
            <w:tcBorders>
              <w:top w:val="nil"/>
              <w:left w:val="nil"/>
              <w:bottom w:val="nil"/>
              <w:right w:val="nil"/>
            </w:tcBorders>
          </w:tcPr>
          <w:p w14:paraId="347DC587" w14:textId="77777777" w:rsidR="00104614" w:rsidRPr="00470A47" w:rsidRDefault="00104614" w:rsidP="00FF5DFF">
            <w:pPr>
              <w:pStyle w:val="Normal6a"/>
            </w:pPr>
          </w:p>
        </w:tc>
        <w:tc>
          <w:tcPr>
            <w:tcW w:w="4876" w:type="dxa"/>
            <w:tcBorders>
              <w:top w:val="nil"/>
              <w:left w:val="nil"/>
              <w:bottom w:val="nil"/>
              <w:right w:val="nil"/>
            </w:tcBorders>
          </w:tcPr>
          <w:p w14:paraId="580F9A31" w14:textId="77777777" w:rsidR="00104614" w:rsidRPr="00470A47" w:rsidRDefault="00104614" w:rsidP="00FF5DFF">
            <w:pPr>
              <w:pStyle w:val="Normal6a"/>
            </w:pPr>
            <w:r w:rsidRPr="00470A47">
              <w:rPr>
                <w:b/>
                <w:i/>
              </w:rPr>
              <w:t>fa)</w:t>
            </w:r>
            <w:r w:rsidRPr="00470A47">
              <w:tab/>
            </w:r>
            <w:r w:rsidRPr="00470A47">
              <w:rPr>
                <w:b/>
                <w:i/>
              </w:rPr>
              <w:t>aicina saistībā ar ES finansējumu ANO aģentūrām paredzēt stingrus nosacījumus un veikt novērtēšanu katrā gadījumā atsevišķi, ietverot iespēju atsaukt finansējumu gadījumos, kad nav iespējams garantēt neitralitāti, pārredzamību vai pārskatatbildību;</w:t>
            </w:r>
          </w:p>
        </w:tc>
      </w:tr>
    </w:tbl>
    <w:p w14:paraId="024B1E6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6D92963" w14:textId="77777777" w:rsidR="00104614" w:rsidRPr="00470A47" w:rsidRDefault="00104614" w:rsidP="00104614">
      <w:r w:rsidRPr="00470A47">
        <w:rPr>
          <w:rStyle w:val="HideTWBExt"/>
        </w:rPr>
        <w:t>&lt;/Amend&gt;</w:t>
      </w:r>
    </w:p>
    <w:p w14:paraId="2B2A4D7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103</w:t>
      </w:r>
      <w:r w:rsidRPr="00470A47">
        <w:rPr>
          <w:rStyle w:val="HideTWBExt"/>
          <w:b w:val="0"/>
        </w:rPr>
        <w:t>&lt;/NumAm&gt;</w:t>
      </w:r>
    </w:p>
    <w:p w14:paraId="10EBD8E2"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42EBFE1D" w14:textId="77777777" w:rsidR="00104614" w:rsidRPr="00470A47" w:rsidRDefault="00104614" w:rsidP="00104614">
      <w:pPr>
        <w:pStyle w:val="NormalBold"/>
      </w:pPr>
      <w:r w:rsidRPr="00470A47">
        <w:rPr>
          <w:rStyle w:val="HideTWBExt"/>
          <w:b w:val="0"/>
        </w:rPr>
        <w:t>&lt;/RepeatBlock-By&gt;</w:t>
      </w:r>
    </w:p>
    <w:p w14:paraId="7280783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5910CCE" w14:textId="77777777" w:rsidR="00104614" w:rsidRPr="00470A47" w:rsidRDefault="00104614" w:rsidP="00104614">
      <w:pPr>
        <w:pStyle w:val="NormalBold"/>
      </w:pPr>
      <w:r w:rsidRPr="00470A47">
        <w:rPr>
          <w:rStyle w:val="HideTWBExt"/>
          <w:b w:val="0"/>
        </w:rPr>
        <w:t>&lt;Article&gt;</w:t>
      </w:r>
      <w:r w:rsidRPr="00470A47">
        <w:t>1. punkts – fb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141F512" w14:textId="77777777" w:rsidTr="00FF5DFF">
        <w:trPr>
          <w:trHeight w:hRule="exact" w:val="240"/>
          <w:jc w:val="center"/>
        </w:trPr>
        <w:tc>
          <w:tcPr>
            <w:tcW w:w="9752" w:type="dxa"/>
            <w:gridSpan w:val="2"/>
            <w:tcBorders>
              <w:top w:val="nil"/>
              <w:left w:val="nil"/>
              <w:bottom w:val="nil"/>
              <w:right w:val="nil"/>
            </w:tcBorders>
          </w:tcPr>
          <w:p w14:paraId="68A51C77" w14:textId="77777777" w:rsidR="00104614" w:rsidRPr="00470A47" w:rsidRDefault="00104614" w:rsidP="00FF5DFF"/>
        </w:tc>
      </w:tr>
      <w:tr w:rsidR="00104614" w:rsidRPr="00470A47" w14:paraId="4FE34950" w14:textId="77777777" w:rsidTr="00FF5DFF">
        <w:trPr>
          <w:trHeight w:val="240"/>
          <w:jc w:val="center"/>
        </w:trPr>
        <w:tc>
          <w:tcPr>
            <w:tcW w:w="4876" w:type="dxa"/>
            <w:tcBorders>
              <w:top w:val="nil"/>
              <w:left w:val="nil"/>
              <w:bottom w:val="nil"/>
              <w:right w:val="nil"/>
            </w:tcBorders>
          </w:tcPr>
          <w:p w14:paraId="7A63865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7256011" w14:textId="77777777" w:rsidR="00104614" w:rsidRPr="00470A47" w:rsidRDefault="00104614" w:rsidP="00FF5DFF">
            <w:pPr>
              <w:pStyle w:val="AmColumnHeading"/>
            </w:pPr>
            <w:r w:rsidRPr="00470A47">
              <w:t>Grozījums</w:t>
            </w:r>
          </w:p>
        </w:tc>
      </w:tr>
      <w:tr w:rsidR="00104614" w:rsidRPr="00470A47" w14:paraId="6ABA8299" w14:textId="77777777" w:rsidTr="00FF5DFF">
        <w:trPr>
          <w:jc w:val="center"/>
        </w:trPr>
        <w:tc>
          <w:tcPr>
            <w:tcW w:w="4876" w:type="dxa"/>
            <w:tcBorders>
              <w:top w:val="nil"/>
              <w:left w:val="nil"/>
              <w:bottom w:val="nil"/>
              <w:right w:val="nil"/>
            </w:tcBorders>
          </w:tcPr>
          <w:p w14:paraId="5D80536F" w14:textId="77777777" w:rsidR="00104614" w:rsidRPr="00470A47" w:rsidRDefault="00104614" w:rsidP="00FF5DFF">
            <w:pPr>
              <w:pStyle w:val="Normal6a"/>
            </w:pPr>
          </w:p>
        </w:tc>
        <w:tc>
          <w:tcPr>
            <w:tcW w:w="4876" w:type="dxa"/>
            <w:tcBorders>
              <w:top w:val="nil"/>
              <w:left w:val="nil"/>
              <w:bottom w:val="nil"/>
              <w:right w:val="nil"/>
            </w:tcBorders>
          </w:tcPr>
          <w:p w14:paraId="1F0DAD35" w14:textId="77777777" w:rsidR="00104614" w:rsidRPr="00470A47" w:rsidRDefault="00104614" w:rsidP="00FF5DFF">
            <w:pPr>
              <w:pStyle w:val="Normal6a"/>
            </w:pPr>
            <w:r w:rsidRPr="00470A47">
              <w:rPr>
                <w:b/>
                <w:i/>
              </w:rPr>
              <w:t>fb)</w:t>
            </w:r>
            <w:r w:rsidRPr="00470A47">
              <w:tab/>
            </w:r>
            <w:r w:rsidRPr="00470A47">
              <w:rPr>
                <w:b/>
                <w:i/>
              </w:rPr>
              <w:t>aicināt veikt to izglītojošo materiālu neatkarīgu un atkārtotu ārēju pārskatīšanu, kurus atbalsta UNRWA, lai nodrošinātu to atbilstību ANO standartiem un to, ka tie neveicina naidu, vardarbību vai terorisma slavināšanu;</w:t>
            </w:r>
          </w:p>
        </w:tc>
      </w:tr>
    </w:tbl>
    <w:p w14:paraId="1031183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67A3697" w14:textId="77777777" w:rsidR="00104614" w:rsidRPr="00470A47" w:rsidRDefault="00104614" w:rsidP="00104614">
      <w:r w:rsidRPr="00470A47">
        <w:rPr>
          <w:rStyle w:val="HideTWBExt"/>
        </w:rPr>
        <w:t>&lt;/Amend&gt;</w:t>
      </w:r>
    </w:p>
    <w:p w14:paraId="0DE1839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104</w:t>
      </w:r>
      <w:r w:rsidRPr="00470A47">
        <w:rPr>
          <w:rStyle w:val="HideTWBExt"/>
          <w:b w:val="0"/>
        </w:rPr>
        <w:t>&lt;/NumAm&gt;</w:t>
      </w:r>
    </w:p>
    <w:p w14:paraId="1F820CAD"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5B2D1400" w14:textId="77777777" w:rsidR="00104614" w:rsidRPr="00470A47" w:rsidRDefault="00104614" w:rsidP="00104614">
      <w:pPr>
        <w:pStyle w:val="NormalBold"/>
      </w:pPr>
      <w:r w:rsidRPr="00470A47">
        <w:rPr>
          <w:rStyle w:val="HideTWBExt"/>
          <w:b w:val="0"/>
        </w:rPr>
        <w:t>&lt;/RepeatBlock-By&gt;</w:t>
      </w:r>
    </w:p>
    <w:p w14:paraId="6B6524F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247A67E" w14:textId="77777777" w:rsidR="00104614" w:rsidRPr="00470A47" w:rsidRDefault="00104614" w:rsidP="00104614">
      <w:pPr>
        <w:pStyle w:val="NormalBold"/>
      </w:pPr>
      <w:r w:rsidRPr="00470A47">
        <w:rPr>
          <w:rStyle w:val="HideTWBExt"/>
          <w:b w:val="0"/>
        </w:rPr>
        <w:t>&lt;Article&gt;</w:t>
      </w:r>
      <w:r w:rsidRPr="00470A47">
        <w:t>1. punkts – g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4006BEF" w14:textId="77777777" w:rsidTr="00FF5DFF">
        <w:trPr>
          <w:trHeight w:hRule="exact" w:val="240"/>
          <w:jc w:val="center"/>
        </w:trPr>
        <w:tc>
          <w:tcPr>
            <w:tcW w:w="9752" w:type="dxa"/>
            <w:gridSpan w:val="2"/>
            <w:tcBorders>
              <w:top w:val="nil"/>
              <w:left w:val="nil"/>
              <w:bottom w:val="nil"/>
              <w:right w:val="nil"/>
            </w:tcBorders>
          </w:tcPr>
          <w:p w14:paraId="31CB015F" w14:textId="77777777" w:rsidR="00104614" w:rsidRPr="00470A47" w:rsidRDefault="00104614" w:rsidP="00FF5DFF"/>
        </w:tc>
      </w:tr>
      <w:tr w:rsidR="00104614" w:rsidRPr="00470A47" w14:paraId="58F8C848" w14:textId="77777777" w:rsidTr="00FF5DFF">
        <w:trPr>
          <w:trHeight w:val="240"/>
          <w:jc w:val="center"/>
        </w:trPr>
        <w:tc>
          <w:tcPr>
            <w:tcW w:w="4876" w:type="dxa"/>
            <w:tcBorders>
              <w:top w:val="nil"/>
              <w:left w:val="nil"/>
              <w:bottom w:val="nil"/>
              <w:right w:val="nil"/>
            </w:tcBorders>
          </w:tcPr>
          <w:p w14:paraId="2F39822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C439D5D" w14:textId="77777777" w:rsidR="00104614" w:rsidRPr="00470A47" w:rsidRDefault="00104614" w:rsidP="00FF5DFF">
            <w:pPr>
              <w:pStyle w:val="AmColumnHeading"/>
            </w:pPr>
            <w:r w:rsidRPr="00470A47">
              <w:t>Grozījums</w:t>
            </w:r>
          </w:p>
        </w:tc>
      </w:tr>
      <w:tr w:rsidR="00104614" w:rsidRPr="00470A47" w14:paraId="4A531CBE" w14:textId="77777777" w:rsidTr="00FF5DFF">
        <w:trPr>
          <w:jc w:val="center"/>
        </w:trPr>
        <w:tc>
          <w:tcPr>
            <w:tcW w:w="4876" w:type="dxa"/>
            <w:tcBorders>
              <w:top w:val="nil"/>
              <w:left w:val="nil"/>
              <w:bottom w:val="nil"/>
              <w:right w:val="nil"/>
            </w:tcBorders>
          </w:tcPr>
          <w:p w14:paraId="5B2867A4" w14:textId="77777777" w:rsidR="00104614" w:rsidRPr="00470A47" w:rsidRDefault="00104614" w:rsidP="00FF5DFF">
            <w:pPr>
              <w:pStyle w:val="Normal6a"/>
            </w:pPr>
            <w:r w:rsidRPr="00470A47">
              <w:t>g)</w:t>
            </w:r>
            <w:r w:rsidRPr="00470A47">
              <w:tab/>
              <w:t>turpināt stiprināt sadarbību ar</w:t>
            </w:r>
            <w:r w:rsidRPr="00470A47">
              <w:rPr>
                <w:b/>
                <w:i/>
              </w:rPr>
              <w:t xml:space="preserve"> tādiem</w:t>
            </w:r>
            <w:r w:rsidRPr="00470A47">
              <w:t xml:space="preserve"> partneriem</w:t>
            </w:r>
            <w:r w:rsidRPr="00470A47">
              <w:rPr>
                <w:b/>
                <w:i/>
              </w:rPr>
              <w:t xml:space="preserve"> kā Amerikas Savienotās Valstis</w:t>
            </w:r>
            <w:r w:rsidRPr="00470A47">
              <w:t>, lai nonāktu pie vienprātības un panāktu efektīvas daudzpusējās starptautiskās kārtības tālāku attīstību;</w:t>
            </w:r>
          </w:p>
        </w:tc>
        <w:tc>
          <w:tcPr>
            <w:tcW w:w="4876" w:type="dxa"/>
            <w:tcBorders>
              <w:top w:val="nil"/>
              <w:left w:val="nil"/>
              <w:bottom w:val="nil"/>
              <w:right w:val="nil"/>
            </w:tcBorders>
          </w:tcPr>
          <w:p w14:paraId="381CF797" w14:textId="77777777" w:rsidR="00104614" w:rsidRPr="00470A47" w:rsidRDefault="00104614" w:rsidP="00FF5DFF">
            <w:pPr>
              <w:pStyle w:val="Normal6a"/>
            </w:pPr>
            <w:r w:rsidRPr="00470A47">
              <w:t>g)</w:t>
            </w:r>
            <w:r w:rsidRPr="00470A47">
              <w:tab/>
              <w:t xml:space="preserve">turpināt stiprināt sadarbību ar partneriem, lai nonāktu pie vienprātības un panāktu efektīvas daudzpusējās starptautiskās kārtības tālāku attīstību; </w:t>
            </w:r>
            <w:r w:rsidRPr="00470A47">
              <w:rPr>
                <w:b/>
                <w:i/>
              </w:rPr>
              <w:t>it sevišķi ar līdzīgi domājošām valstīm un tām valstīm, kuras ir gatavas ievērot, atbalstīt un uzlabot daudzpusējo sistēmu; uzsver, ka šādas sadarbības pamatā ir jābūt multilaterālisma, starptautisko tiesību un cilvēktiesību ievērošanai, kā arī kopīgai lēmumu pieņemšanai starptautiskās iestādēs;</w:t>
            </w:r>
          </w:p>
        </w:tc>
      </w:tr>
    </w:tbl>
    <w:p w14:paraId="71828A6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804620B" w14:textId="77777777" w:rsidR="00104614" w:rsidRPr="00470A47" w:rsidRDefault="00104614" w:rsidP="00104614">
      <w:r w:rsidRPr="00470A47">
        <w:rPr>
          <w:rStyle w:val="HideTWBExt"/>
        </w:rPr>
        <w:t>&lt;/Amend&gt;</w:t>
      </w:r>
    </w:p>
    <w:p w14:paraId="4523F4A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105</w:t>
      </w:r>
      <w:r w:rsidRPr="00470A47">
        <w:rPr>
          <w:rStyle w:val="HideTWBExt"/>
          <w:b w:val="0"/>
        </w:rPr>
        <w:t>&lt;/NumAm&gt;</w:t>
      </w:r>
    </w:p>
    <w:p w14:paraId="0F6E00E4" w14:textId="77777777" w:rsidR="00104614" w:rsidRPr="00470A47" w:rsidRDefault="00104614" w:rsidP="00104614">
      <w:pPr>
        <w:pStyle w:val="NormalBold"/>
      </w:pPr>
      <w:r w:rsidRPr="00470A47">
        <w:rPr>
          <w:rStyle w:val="HideTWBExt"/>
          <w:b w:val="0"/>
        </w:rPr>
        <w:t>&lt;RepeatBlock-By&gt;&lt;Members&gt;</w:t>
      </w:r>
      <w:r w:rsidRPr="00470A47">
        <w:t>Hilde Vautmans, Dan Barna, Bernard Guetta, Lucia Yar, Engin Eroglu, Urmas Paet, Michał Kobosko, Marie-Agnes Strack-Zimmermann</w:t>
      </w:r>
      <w:r w:rsidRPr="00470A47">
        <w:rPr>
          <w:rStyle w:val="HideTWBExt"/>
          <w:b w:val="0"/>
        </w:rPr>
        <w:t>&lt;/Members&gt;</w:t>
      </w:r>
    </w:p>
    <w:p w14:paraId="0A24EA39" w14:textId="77777777" w:rsidR="00104614" w:rsidRPr="00470A47" w:rsidRDefault="00104614" w:rsidP="00104614">
      <w:pPr>
        <w:pStyle w:val="NormalBold"/>
      </w:pPr>
      <w:r w:rsidRPr="00470A47">
        <w:rPr>
          <w:rStyle w:val="HideTWBExt"/>
          <w:b w:val="0"/>
        </w:rPr>
        <w:t>&lt;/RepeatBlock-By&gt;</w:t>
      </w:r>
    </w:p>
    <w:p w14:paraId="453A337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4D472BB" w14:textId="77777777" w:rsidR="00104614" w:rsidRPr="00470A47" w:rsidRDefault="00104614" w:rsidP="00104614">
      <w:pPr>
        <w:pStyle w:val="NormalBold"/>
      </w:pPr>
      <w:r w:rsidRPr="00470A47">
        <w:rPr>
          <w:rStyle w:val="HideTWBExt"/>
          <w:b w:val="0"/>
        </w:rPr>
        <w:t>&lt;Article&gt;</w:t>
      </w:r>
      <w:r w:rsidRPr="00470A47">
        <w:t>1. punkts – g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C84F20D" w14:textId="77777777" w:rsidTr="00FF5DFF">
        <w:trPr>
          <w:trHeight w:hRule="exact" w:val="240"/>
          <w:jc w:val="center"/>
        </w:trPr>
        <w:tc>
          <w:tcPr>
            <w:tcW w:w="9752" w:type="dxa"/>
            <w:gridSpan w:val="2"/>
            <w:tcBorders>
              <w:top w:val="nil"/>
              <w:left w:val="nil"/>
              <w:bottom w:val="nil"/>
              <w:right w:val="nil"/>
            </w:tcBorders>
          </w:tcPr>
          <w:p w14:paraId="4542535D" w14:textId="77777777" w:rsidR="00104614" w:rsidRPr="00470A47" w:rsidRDefault="00104614" w:rsidP="00FF5DFF"/>
        </w:tc>
      </w:tr>
      <w:tr w:rsidR="00104614" w:rsidRPr="00470A47" w14:paraId="534CE294" w14:textId="77777777" w:rsidTr="00FF5DFF">
        <w:trPr>
          <w:trHeight w:val="240"/>
          <w:jc w:val="center"/>
        </w:trPr>
        <w:tc>
          <w:tcPr>
            <w:tcW w:w="4876" w:type="dxa"/>
            <w:tcBorders>
              <w:top w:val="nil"/>
              <w:left w:val="nil"/>
              <w:bottom w:val="nil"/>
              <w:right w:val="nil"/>
            </w:tcBorders>
          </w:tcPr>
          <w:p w14:paraId="3346995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675766C" w14:textId="77777777" w:rsidR="00104614" w:rsidRPr="00470A47" w:rsidRDefault="00104614" w:rsidP="00FF5DFF">
            <w:pPr>
              <w:pStyle w:val="AmColumnHeading"/>
            </w:pPr>
            <w:r w:rsidRPr="00470A47">
              <w:t>Grozījums</w:t>
            </w:r>
          </w:p>
        </w:tc>
      </w:tr>
      <w:tr w:rsidR="00104614" w:rsidRPr="00470A47" w14:paraId="1DFACACF" w14:textId="77777777" w:rsidTr="00FF5DFF">
        <w:trPr>
          <w:jc w:val="center"/>
        </w:trPr>
        <w:tc>
          <w:tcPr>
            <w:tcW w:w="4876" w:type="dxa"/>
            <w:tcBorders>
              <w:top w:val="nil"/>
              <w:left w:val="nil"/>
              <w:bottom w:val="nil"/>
              <w:right w:val="nil"/>
            </w:tcBorders>
          </w:tcPr>
          <w:p w14:paraId="479D1D55" w14:textId="77777777" w:rsidR="00104614" w:rsidRPr="00470A47" w:rsidRDefault="00104614" w:rsidP="00FF5DFF">
            <w:pPr>
              <w:pStyle w:val="Normal6a"/>
            </w:pPr>
            <w:r w:rsidRPr="00470A47">
              <w:t>g)</w:t>
            </w:r>
            <w:r w:rsidRPr="00470A47">
              <w:tab/>
              <w:t>turpināt stiprināt sadarbību ar</w:t>
            </w:r>
            <w:r w:rsidRPr="00470A47">
              <w:rPr>
                <w:b/>
                <w:i/>
              </w:rPr>
              <w:t xml:space="preserve"> tādiem</w:t>
            </w:r>
            <w:r w:rsidRPr="00470A47">
              <w:t xml:space="preserve"> partneriem</w:t>
            </w:r>
            <w:r w:rsidRPr="00470A47">
              <w:rPr>
                <w:b/>
                <w:i/>
              </w:rPr>
              <w:t xml:space="preserve"> kā Amerikas Savienotās Valstis</w:t>
            </w:r>
            <w:r w:rsidRPr="00470A47">
              <w:t>, lai nonāktu pie vienprātības un panāktu efektīvas daudzpusējās starptautiskās kārtības tālāku attīstību;</w:t>
            </w:r>
          </w:p>
        </w:tc>
        <w:tc>
          <w:tcPr>
            <w:tcW w:w="4876" w:type="dxa"/>
            <w:tcBorders>
              <w:top w:val="nil"/>
              <w:left w:val="nil"/>
              <w:bottom w:val="nil"/>
              <w:right w:val="nil"/>
            </w:tcBorders>
          </w:tcPr>
          <w:p w14:paraId="717B3059" w14:textId="77777777" w:rsidR="00104614" w:rsidRPr="00470A47" w:rsidRDefault="00104614" w:rsidP="00FF5DFF">
            <w:pPr>
              <w:pStyle w:val="Normal6a"/>
            </w:pPr>
            <w:r w:rsidRPr="00470A47">
              <w:t>g)</w:t>
            </w:r>
            <w:r w:rsidRPr="00470A47">
              <w:tab/>
              <w:t>turpināt stiprināt sadarbību ar partneriem, lai nonāktu pie vienprātības un panāktu efektīvas daudzpusējās starptautiskās kārtības tālāku attīstību</w:t>
            </w:r>
            <w:r w:rsidRPr="00470A47">
              <w:rPr>
                <w:b/>
                <w:i/>
              </w:rPr>
              <w:t>, vienlaikus nodrošinot, ka Savienība attīsta politisko, finansiālo un institucionālo spēju rīkoties autonomi gadījumos, kad partneri izstājas no daudzpusējām sistēmām, iedragā tās vai izmanto</w:t>
            </w:r>
            <w:r w:rsidRPr="00470A47">
              <w:t>;</w:t>
            </w:r>
          </w:p>
        </w:tc>
      </w:tr>
    </w:tbl>
    <w:p w14:paraId="3943201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F322735" w14:textId="77777777" w:rsidR="00104614" w:rsidRPr="00470A47" w:rsidRDefault="00104614" w:rsidP="00104614">
      <w:r w:rsidRPr="00470A47">
        <w:rPr>
          <w:rStyle w:val="HideTWBExt"/>
        </w:rPr>
        <w:t>&lt;/Amend&gt;</w:t>
      </w:r>
    </w:p>
    <w:p w14:paraId="646A4A5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106</w:t>
      </w:r>
      <w:r w:rsidRPr="00470A47">
        <w:rPr>
          <w:rStyle w:val="HideTWBExt"/>
          <w:b w:val="0"/>
        </w:rPr>
        <w:t>&lt;/NumAm&gt;</w:t>
      </w:r>
    </w:p>
    <w:p w14:paraId="5CB1F73E"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3266DBFE"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2F126A47" w14:textId="77777777" w:rsidR="00104614" w:rsidRPr="00470A47" w:rsidRDefault="00104614" w:rsidP="00104614">
      <w:pPr>
        <w:pStyle w:val="NormalBold"/>
      </w:pPr>
      <w:r w:rsidRPr="00470A47">
        <w:rPr>
          <w:rStyle w:val="HideTWBExt"/>
          <w:b w:val="0"/>
        </w:rPr>
        <w:t>&lt;/RepeatBlock-By&gt;</w:t>
      </w:r>
    </w:p>
    <w:p w14:paraId="7083F8D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1ED274C" w14:textId="77777777" w:rsidR="00104614" w:rsidRPr="00470A47" w:rsidRDefault="00104614" w:rsidP="00104614">
      <w:pPr>
        <w:pStyle w:val="NormalBold"/>
      </w:pPr>
      <w:r w:rsidRPr="00470A47">
        <w:rPr>
          <w:rStyle w:val="HideTWBExt"/>
          <w:b w:val="0"/>
        </w:rPr>
        <w:t>&lt;Article&gt;</w:t>
      </w:r>
      <w:r w:rsidRPr="00470A47">
        <w:t>1. punkts – g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6E0272F" w14:textId="77777777" w:rsidTr="00FF5DFF">
        <w:trPr>
          <w:trHeight w:hRule="exact" w:val="240"/>
          <w:jc w:val="center"/>
        </w:trPr>
        <w:tc>
          <w:tcPr>
            <w:tcW w:w="9752" w:type="dxa"/>
            <w:gridSpan w:val="2"/>
            <w:tcBorders>
              <w:top w:val="nil"/>
              <w:left w:val="nil"/>
              <w:bottom w:val="nil"/>
              <w:right w:val="nil"/>
            </w:tcBorders>
          </w:tcPr>
          <w:p w14:paraId="52093918" w14:textId="77777777" w:rsidR="00104614" w:rsidRPr="00470A47" w:rsidRDefault="00104614" w:rsidP="00FF5DFF"/>
        </w:tc>
      </w:tr>
      <w:tr w:rsidR="00104614" w:rsidRPr="00470A47" w14:paraId="15D52862" w14:textId="77777777" w:rsidTr="00FF5DFF">
        <w:trPr>
          <w:trHeight w:val="240"/>
          <w:jc w:val="center"/>
        </w:trPr>
        <w:tc>
          <w:tcPr>
            <w:tcW w:w="4876" w:type="dxa"/>
            <w:tcBorders>
              <w:top w:val="nil"/>
              <w:left w:val="nil"/>
              <w:bottom w:val="nil"/>
              <w:right w:val="nil"/>
            </w:tcBorders>
          </w:tcPr>
          <w:p w14:paraId="204C0B4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0591DB3" w14:textId="77777777" w:rsidR="00104614" w:rsidRPr="00470A47" w:rsidRDefault="00104614" w:rsidP="00FF5DFF">
            <w:pPr>
              <w:pStyle w:val="AmColumnHeading"/>
            </w:pPr>
            <w:r w:rsidRPr="00470A47">
              <w:t>Grozījums</w:t>
            </w:r>
          </w:p>
        </w:tc>
      </w:tr>
      <w:tr w:rsidR="00104614" w:rsidRPr="00470A47" w14:paraId="51BE5470" w14:textId="77777777" w:rsidTr="00FF5DFF">
        <w:trPr>
          <w:jc w:val="center"/>
        </w:trPr>
        <w:tc>
          <w:tcPr>
            <w:tcW w:w="4876" w:type="dxa"/>
            <w:tcBorders>
              <w:top w:val="nil"/>
              <w:left w:val="nil"/>
              <w:bottom w:val="nil"/>
              <w:right w:val="nil"/>
            </w:tcBorders>
          </w:tcPr>
          <w:p w14:paraId="2D7AEE9A" w14:textId="77777777" w:rsidR="00104614" w:rsidRPr="00470A47" w:rsidRDefault="00104614" w:rsidP="00FF5DFF">
            <w:pPr>
              <w:pStyle w:val="Normal6a"/>
            </w:pPr>
            <w:r w:rsidRPr="00470A47">
              <w:t>g)</w:t>
            </w:r>
            <w:r w:rsidRPr="00470A47">
              <w:tab/>
              <w:t>turpināt stiprināt sadarbību ar</w:t>
            </w:r>
            <w:r w:rsidRPr="00470A47">
              <w:rPr>
                <w:b/>
                <w:i/>
              </w:rPr>
              <w:t xml:space="preserve"> tādiem</w:t>
            </w:r>
            <w:r w:rsidRPr="00470A47">
              <w:t xml:space="preserve"> partneriem</w:t>
            </w:r>
            <w:r w:rsidRPr="00470A47">
              <w:rPr>
                <w:b/>
                <w:i/>
              </w:rPr>
              <w:t xml:space="preserve"> kā Amerikas Savienotās Valstis</w:t>
            </w:r>
            <w:r w:rsidRPr="00470A47">
              <w:t>, lai nonāktu pie vienprātības un panāktu efektīvas daudzpusējās starptautiskās kārtības tālāku attīstību;</w:t>
            </w:r>
          </w:p>
        </w:tc>
        <w:tc>
          <w:tcPr>
            <w:tcW w:w="4876" w:type="dxa"/>
            <w:tcBorders>
              <w:top w:val="nil"/>
              <w:left w:val="nil"/>
              <w:bottom w:val="nil"/>
              <w:right w:val="nil"/>
            </w:tcBorders>
          </w:tcPr>
          <w:p w14:paraId="602049DC" w14:textId="77777777" w:rsidR="00104614" w:rsidRPr="00470A47" w:rsidRDefault="00104614" w:rsidP="00FF5DFF">
            <w:pPr>
              <w:pStyle w:val="Normal6a"/>
            </w:pPr>
            <w:r w:rsidRPr="00470A47">
              <w:t>g)</w:t>
            </w:r>
            <w:r w:rsidRPr="00470A47">
              <w:tab/>
              <w:t>turpināt stiprināt sadarbību ar partneriem, lai nonāktu pie vienprātības un panāktu efektīvas daudzpusējās starptautiskās kārtības tālāku attīstību;</w:t>
            </w:r>
          </w:p>
        </w:tc>
      </w:tr>
    </w:tbl>
    <w:p w14:paraId="0DBA2C8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A4AD05F" w14:textId="77777777" w:rsidR="00104614" w:rsidRPr="00470A47" w:rsidRDefault="00104614" w:rsidP="00104614">
      <w:r w:rsidRPr="00470A47">
        <w:rPr>
          <w:rStyle w:val="HideTWBExt"/>
        </w:rPr>
        <w:t>&lt;/Amend&gt;</w:t>
      </w:r>
    </w:p>
    <w:p w14:paraId="3F2AEEF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107</w:t>
      </w:r>
      <w:r w:rsidRPr="00470A47">
        <w:rPr>
          <w:rStyle w:val="HideTWBExt"/>
          <w:b w:val="0"/>
        </w:rPr>
        <w:t>&lt;/NumAm&gt;</w:t>
      </w:r>
    </w:p>
    <w:p w14:paraId="6D1E986D"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9CA82DC" w14:textId="77777777" w:rsidR="00104614" w:rsidRPr="00470A47" w:rsidRDefault="00104614" w:rsidP="00104614">
      <w:pPr>
        <w:pStyle w:val="NormalBold"/>
      </w:pPr>
      <w:r w:rsidRPr="00470A47">
        <w:rPr>
          <w:rStyle w:val="HideTWBExt"/>
          <w:b w:val="0"/>
        </w:rPr>
        <w:t>&lt;/RepeatBlock-By&gt;</w:t>
      </w:r>
    </w:p>
    <w:p w14:paraId="790B161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95BB7AA" w14:textId="77777777" w:rsidR="00104614" w:rsidRPr="00470A47" w:rsidRDefault="00104614" w:rsidP="00104614">
      <w:pPr>
        <w:pStyle w:val="NormalBold"/>
      </w:pPr>
      <w:r w:rsidRPr="00470A47">
        <w:rPr>
          <w:rStyle w:val="HideTWBExt"/>
          <w:b w:val="0"/>
        </w:rPr>
        <w:t>&lt;Article&gt;</w:t>
      </w:r>
      <w:r w:rsidRPr="00470A47">
        <w:t>1. punkts – ga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1710A63" w14:textId="77777777" w:rsidTr="00FF5DFF">
        <w:trPr>
          <w:trHeight w:hRule="exact" w:val="240"/>
          <w:jc w:val="center"/>
        </w:trPr>
        <w:tc>
          <w:tcPr>
            <w:tcW w:w="9752" w:type="dxa"/>
            <w:gridSpan w:val="2"/>
            <w:tcBorders>
              <w:top w:val="nil"/>
              <w:left w:val="nil"/>
              <w:bottom w:val="nil"/>
              <w:right w:val="nil"/>
            </w:tcBorders>
          </w:tcPr>
          <w:p w14:paraId="0EA1D4E5" w14:textId="77777777" w:rsidR="00104614" w:rsidRPr="00470A47" w:rsidRDefault="00104614" w:rsidP="00FF5DFF"/>
        </w:tc>
      </w:tr>
      <w:tr w:rsidR="00104614" w:rsidRPr="00470A47" w14:paraId="50F71379" w14:textId="77777777" w:rsidTr="00FF5DFF">
        <w:trPr>
          <w:trHeight w:val="240"/>
          <w:jc w:val="center"/>
        </w:trPr>
        <w:tc>
          <w:tcPr>
            <w:tcW w:w="4876" w:type="dxa"/>
            <w:tcBorders>
              <w:top w:val="nil"/>
              <w:left w:val="nil"/>
              <w:bottom w:val="nil"/>
              <w:right w:val="nil"/>
            </w:tcBorders>
          </w:tcPr>
          <w:p w14:paraId="18A876D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1E31DB3" w14:textId="77777777" w:rsidR="00104614" w:rsidRPr="00470A47" w:rsidRDefault="00104614" w:rsidP="00FF5DFF">
            <w:pPr>
              <w:pStyle w:val="AmColumnHeading"/>
            </w:pPr>
            <w:r w:rsidRPr="00470A47">
              <w:t>Grozījums</w:t>
            </w:r>
          </w:p>
        </w:tc>
      </w:tr>
      <w:tr w:rsidR="00104614" w:rsidRPr="00470A47" w14:paraId="713CEBDD" w14:textId="77777777" w:rsidTr="00FF5DFF">
        <w:trPr>
          <w:jc w:val="center"/>
        </w:trPr>
        <w:tc>
          <w:tcPr>
            <w:tcW w:w="4876" w:type="dxa"/>
            <w:tcBorders>
              <w:top w:val="nil"/>
              <w:left w:val="nil"/>
              <w:bottom w:val="nil"/>
              <w:right w:val="nil"/>
            </w:tcBorders>
          </w:tcPr>
          <w:p w14:paraId="31B2F2AF" w14:textId="77777777" w:rsidR="00104614" w:rsidRPr="00470A47" w:rsidRDefault="00104614" w:rsidP="00FF5DFF">
            <w:pPr>
              <w:pStyle w:val="Normal6a"/>
            </w:pPr>
          </w:p>
        </w:tc>
        <w:tc>
          <w:tcPr>
            <w:tcW w:w="4876" w:type="dxa"/>
            <w:tcBorders>
              <w:top w:val="nil"/>
              <w:left w:val="nil"/>
              <w:bottom w:val="nil"/>
              <w:right w:val="nil"/>
            </w:tcBorders>
          </w:tcPr>
          <w:p w14:paraId="3914E25D" w14:textId="77777777" w:rsidR="00104614" w:rsidRPr="00470A47" w:rsidRDefault="00104614" w:rsidP="00FF5DFF">
            <w:pPr>
              <w:pStyle w:val="Normal6a"/>
            </w:pPr>
            <w:r w:rsidRPr="00470A47">
              <w:rPr>
                <w:b/>
                <w:i/>
              </w:rPr>
              <w:t>ga)</w:t>
            </w:r>
            <w:r w:rsidRPr="00470A47">
              <w:tab/>
            </w:r>
            <w:r w:rsidRPr="00470A47">
              <w:rPr>
                <w:b/>
                <w:i/>
              </w:rPr>
              <w:t>aicina Eiropas Savienību un tās dalībvalstis stingri un augstākajā politiskajā līmenī sadarboties ar ASV un paust dziļas bažas par prezidenta Trampa atkārtotajiem publiskajiem uzbrukumiem ANO un daudzpusējai sistēmai kopumā; brīdina, ka šādas darbības un retorika rada risku, ka tiks iedragāta uz noteikumiem balstīta starptautiskā kārtība un ka Amerikas Savienotās Valstis no multilaterālisma pīlāra pārtaps par divpusēju darījuma attiecību čempionu; uzsver, ka daudzpusēju iestāžu, starptautisko tiesību un valstu suverēnās vienlīdzības ievērošana ir neaizstājama globālā miera, drošības un ilgtspējīgas attīstības panākšanā;</w:t>
            </w:r>
          </w:p>
        </w:tc>
      </w:tr>
    </w:tbl>
    <w:p w14:paraId="4931749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951E57A" w14:textId="77777777" w:rsidR="00104614" w:rsidRPr="00470A47" w:rsidRDefault="00104614" w:rsidP="00104614">
      <w:r w:rsidRPr="00470A47">
        <w:rPr>
          <w:rStyle w:val="HideTWBExt"/>
        </w:rPr>
        <w:t>&lt;/Amend&gt;</w:t>
      </w:r>
    </w:p>
    <w:p w14:paraId="18961E8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108</w:t>
      </w:r>
      <w:r w:rsidRPr="00470A47">
        <w:rPr>
          <w:rStyle w:val="HideTWBExt"/>
          <w:b w:val="0"/>
        </w:rPr>
        <w:t>&lt;/NumAm&gt;</w:t>
      </w:r>
    </w:p>
    <w:p w14:paraId="521E25E4" w14:textId="77777777" w:rsidR="00104614" w:rsidRPr="00470A47" w:rsidRDefault="00104614" w:rsidP="00104614">
      <w:pPr>
        <w:pStyle w:val="NormalBold"/>
      </w:pPr>
      <w:r w:rsidRPr="00470A47">
        <w:rPr>
          <w:rStyle w:val="HideTWBExt"/>
          <w:b w:val="0"/>
        </w:rPr>
        <w:t>&lt;RepeatBlock-By&gt;&lt;Members&gt;</w:t>
      </w:r>
      <w:r w:rsidRPr="00470A47">
        <w:t>Francisco José Millán Mon</w:t>
      </w:r>
      <w:r w:rsidRPr="00470A47">
        <w:rPr>
          <w:rStyle w:val="HideTWBExt"/>
          <w:b w:val="0"/>
        </w:rPr>
        <w:t>&lt;/Members&gt;</w:t>
      </w:r>
    </w:p>
    <w:p w14:paraId="69A0778A" w14:textId="77777777" w:rsidR="00104614" w:rsidRPr="00470A47" w:rsidRDefault="00104614" w:rsidP="00104614">
      <w:pPr>
        <w:pStyle w:val="NormalBold"/>
      </w:pPr>
      <w:r w:rsidRPr="00470A47">
        <w:rPr>
          <w:rStyle w:val="HideTWBExt"/>
          <w:b w:val="0"/>
        </w:rPr>
        <w:t>&lt;/RepeatBlock-By&gt;</w:t>
      </w:r>
    </w:p>
    <w:p w14:paraId="4C16CF8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2258667" w14:textId="77777777" w:rsidR="00104614" w:rsidRPr="00470A47" w:rsidRDefault="00104614" w:rsidP="00104614">
      <w:pPr>
        <w:pStyle w:val="NormalBold"/>
      </w:pPr>
      <w:r w:rsidRPr="00470A47">
        <w:rPr>
          <w:rStyle w:val="HideTWBExt"/>
          <w:b w:val="0"/>
        </w:rPr>
        <w:t>&lt;Article&gt;</w:t>
      </w:r>
      <w:r w:rsidRPr="00470A47">
        <w:t>1. punkts – g 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4413488" w14:textId="77777777" w:rsidTr="00FF5DFF">
        <w:trPr>
          <w:trHeight w:hRule="exact" w:val="240"/>
          <w:jc w:val="center"/>
        </w:trPr>
        <w:tc>
          <w:tcPr>
            <w:tcW w:w="9752" w:type="dxa"/>
            <w:gridSpan w:val="2"/>
            <w:tcBorders>
              <w:top w:val="nil"/>
              <w:left w:val="nil"/>
              <w:bottom w:val="nil"/>
              <w:right w:val="nil"/>
            </w:tcBorders>
          </w:tcPr>
          <w:p w14:paraId="14A1F503" w14:textId="77777777" w:rsidR="00104614" w:rsidRPr="00470A47" w:rsidRDefault="00104614" w:rsidP="00FF5DFF"/>
        </w:tc>
      </w:tr>
      <w:tr w:rsidR="00104614" w:rsidRPr="00470A47" w14:paraId="15717CAA" w14:textId="77777777" w:rsidTr="00FF5DFF">
        <w:trPr>
          <w:trHeight w:val="240"/>
          <w:jc w:val="center"/>
        </w:trPr>
        <w:tc>
          <w:tcPr>
            <w:tcW w:w="4876" w:type="dxa"/>
            <w:tcBorders>
              <w:top w:val="nil"/>
              <w:left w:val="nil"/>
              <w:bottom w:val="nil"/>
              <w:right w:val="nil"/>
            </w:tcBorders>
          </w:tcPr>
          <w:p w14:paraId="748900F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6F739CE" w14:textId="77777777" w:rsidR="00104614" w:rsidRPr="00470A47" w:rsidRDefault="00104614" w:rsidP="00FF5DFF">
            <w:pPr>
              <w:pStyle w:val="AmColumnHeading"/>
            </w:pPr>
            <w:r w:rsidRPr="00470A47">
              <w:t>Grozījums</w:t>
            </w:r>
          </w:p>
        </w:tc>
      </w:tr>
      <w:tr w:rsidR="00104614" w:rsidRPr="00470A47" w14:paraId="74493088" w14:textId="77777777" w:rsidTr="00FF5DFF">
        <w:trPr>
          <w:jc w:val="center"/>
        </w:trPr>
        <w:tc>
          <w:tcPr>
            <w:tcW w:w="4876" w:type="dxa"/>
            <w:tcBorders>
              <w:top w:val="nil"/>
              <w:left w:val="nil"/>
              <w:bottom w:val="nil"/>
              <w:right w:val="nil"/>
            </w:tcBorders>
          </w:tcPr>
          <w:p w14:paraId="3DC83DA8" w14:textId="77777777" w:rsidR="00104614" w:rsidRPr="00470A47" w:rsidRDefault="00104614" w:rsidP="00FF5DFF">
            <w:pPr>
              <w:pStyle w:val="Normal6a"/>
            </w:pPr>
          </w:p>
        </w:tc>
        <w:tc>
          <w:tcPr>
            <w:tcW w:w="4876" w:type="dxa"/>
            <w:tcBorders>
              <w:top w:val="nil"/>
              <w:left w:val="nil"/>
              <w:bottom w:val="nil"/>
              <w:right w:val="nil"/>
            </w:tcBorders>
          </w:tcPr>
          <w:p w14:paraId="45F21CD7" w14:textId="77777777" w:rsidR="00104614" w:rsidRPr="00470A47" w:rsidRDefault="00104614" w:rsidP="00FF5DFF">
            <w:pPr>
              <w:pStyle w:val="Normal6a"/>
            </w:pPr>
            <w:r w:rsidRPr="00470A47">
              <w:rPr>
                <w:b/>
                <w:i/>
              </w:rPr>
              <w:t>ga)</w:t>
            </w:r>
            <w:r w:rsidRPr="00470A47">
              <w:tab/>
            </w:r>
            <w:r w:rsidRPr="00470A47">
              <w:rPr>
                <w:b/>
                <w:i/>
              </w:rPr>
              <w:t>palielināt koordināciju ar Latīņamerikas valstīm, ar kurām mūs vieno tik daudz saikņu un kopīgs redzējums par starptautisko kārtību, kas balstīta uz noteikumiem un multilaterālismu, ņemot vērā, ka abi reģioni kopā pārstāv vienu trešdaļu balsstiesību Apvienoto Nāciju Organizācijā;</w:t>
            </w:r>
          </w:p>
        </w:tc>
      </w:tr>
    </w:tbl>
    <w:p w14:paraId="36D7B5B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{ES}</w:t>
      </w:r>
      <w:r w:rsidRPr="00470A47">
        <w:t>es</w:t>
      </w:r>
      <w:r w:rsidRPr="00470A47">
        <w:rPr>
          <w:rStyle w:val="HideTWBExt"/>
        </w:rPr>
        <w:t>&lt;/Original&gt;</w:t>
      </w:r>
    </w:p>
    <w:p w14:paraId="3595BF99" w14:textId="6678F735" w:rsidR="00104614" w:rsidRPr="00470A47" w:rsidRDefault="00104614" w:rsidP="00104614">
      <w:r w:rsidRPr="00470A47">
        <w:rPr>
          <w:rStyle w:val="HideTWBExt"/>
        </w:rPr>
        <w:t>&lt;/Amend&gt;</w:t>
      </w:r>
    </w:p>
    <w:p w14:paraId="1D5BCF6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109</w:t>
      </w:r>
      <w:r w:rsidRPr="00470A47">
        <w:rPr>
          <w:rStyle w:val="HideTWBExt"/>
          <w:b w:val="0"/>
        </w:rPr>
        <w:t>&lt;/NumAm&gt;</w:t>
      </w:r>
    </w:p>
    <w:p w14:paraId="662FA86F"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4D5D8F41" w14:textId="77777777" w:rsidR="00104614" w:rsidRPr="00470A47" w:rsidRDefault="00104614" w:rsidP="00104614">
      <w:pPr>
        <w:pStyle w:val="NormalBold"/>
      </w:pPr>
      <w:r w:rsidRPr="00470A47">
        <w:rPr>
          <w:rStyle w:val="HideTWBExt"/>
          <w:b w:val="0"/>
        </w:rPr>
        <w:t>&lt;/RepeatBlock-By&gt;</w:t>
      </w:r>
    </w:p>
    <w:p w14:paraId="194D7DC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CDF8BAB"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9169D99" w14:textId="77777777" w:rsidTr="00FF5DFF">
        <w:trPr>
          <w:trHeight w:hRule="exact" w:val="240"/>
          <w:jc w:val="center"/>
        </w:trPr>
        <w:tc>
          <w:tcPr>
            <w:tcW w:w="9752" w:type="dxa"/>
            <w:gridSpan w:val="2"/>
            <w:tcBorders>
              <w:top w:val="nil"/>
              <w:left w:val="nil"/>
              <w:bottom w:val="nil"/>
              <w:right w:val="nil"/>
            </w:tcBorders>
          </w:tcPr>
          <w:p w14:paraId="36FDFE6E" w14:textId="77777777" w:rsidR="00104614" w:rsidRPr="00470A47" w:rsidRDefault="00104614" w:rsidP="00FF5DFF"/>
        </w:tc>
      </w:tr>
      <w:tr w:rsidR="00104614" w:rsidRPr="00470A47" w14:paraId="4274F378" w14:textId="77777777" w:rsidTr="00FF5DFF">
        <w:trPr>
          <w:trHeight w:val="240"/>
          <w:jc w:val="center"/>
        </w:trPr>
        <w:tc>
          <w:tcPr>
            <w:tcW w:w="4876" w:type="dxa"/>
            <w:tcBorders>
              <w:top w:val="nil"/>
              <w:left w:val="nil"/>
              <w:bottom w:val="nil"/>
              <w:right w:val="nil"/>
            </w:tcBorders>
          </w:tcPr>
          <w:p w14:paraId="03A8D60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F282734" w14:textId="77777777" w:rsidR="00104614" w:rsidRPr="00470A47" w:rsidRDefault="00104614" w:rsidP="00FF5DFF">
            <w:pPr>
              <w:pStyle w:val="AmColumnHeading"/>
            </w:pPr>
            <w:r w:rsidRPr="00470A47">
              <w:t>Grozījums</w:t>
            </w:r>
          </w:p>
        </w:tc>
      </w:tr>
      <w:tr w:rsidR="00104614" w:rsidRPr="00470A47" w14:paraId="0511D2FA" w14:textId="77777777" w:rsidTr="00FF5DFF">
        <w:trPr>
          <w:jc w:val="center"/>
        </w:trPr>
        <w:tc>
          <w:tcPr>
            <w:tcW w:w="4876" w:type="dxa"/>
            <w:tcBorders>
              <w:top w:val="nil"/>
              <w:left w:val="nil"/>
              <w:bottom w:val="nil"/>
              <w:right w:val="nil"/>
            </w:tcBorders>
          </w:tcPr>
          <w:p w14:paraId="1BAD2CEB" w14:textId="77777777" w:rsidR="00104614" w:rsidRPr="00470A47" w:rsidRDefault="00104614" w:rsidP="00FF5DFF">
            <w:pPr>
              <w:pStyle w:val="Normal6a"/>
            </w:pPr>
            <w:r w:rsidRPr="00470A47">
              <w:rPr>
                <w:b/>
                <w:i/>
              </w:rPr>
              <w:t>h)</w:t>
            </w:r>
            <w:r w:rsidRPr="00470A47">
              <w:tab/>
            </w:r>
            <w:r w:rsidRPr="00470A47">
              <w:rPr>
                <w:b/>
                <w:i/>
              </w:rPr>
              <w:t>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 kuri pārstāv divas trešdaļas iedzīvotāju;</w:t>
            </w:r>
          </w:p>
        </w:tc>
        <w:tc>
          <w:tcPr>
            <w:tcW w:w="4876" w:type="dxa"/>
            <w:tcBorders>
              <w:top w:val="nil"/>
              <w:left w:val="nil"/>
              <w:bottom w:val="nil"/>
              <w:right w:val="nil"/>
            </w:tcBorders>
          </w:tcPr>
          <w:p w14:paraId="5DA1038B" w14:textId="77777777" w:rsidR="00104614" w:rsidRPr="00470A47" w:rsidRDefault="00104614" w:rsidP="00FF5DFF">
            <w:pPr>
              <w:pStyle w:val="Normal6a"/>
            </w:pPr>
            <w:r w:rsidRPr="00470A47">
              <w:rPr>
                <w:b/>
                <w:i/>
              </w:rPr>
              <w:t>svītrots</w:t>
            </w:r>
          </w:p>
        </w:tc>
      </w:tr>
    </w:tbl>
    <w:p w14:paraId="17D76E6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EB24380" w14:textId="77777777" w:rsidR="00104614" w:rsidRPr="00470A47" w:rsidRDefault="00104614" w:rsidP="00104614">
      <w:r w:rsidRPr="00470A47">
        <w:rPr>
          <w:rStyle w:val="HideTWBExt"/>
        </w:rPr>
        <w:t>&lt;/Amend&gt;</w:t>
      </w:r>
    </w:p>
    <w:p w14:paraId="663B16C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110</w:t>
      </w:r>
      <w:r w:rsidRPr="00470A47">
        <w:rPr>
          <w:rStyle w:val="HideTWBExt"/>
          <w:b w:val="0"/>
        </w:rPr>
        <w:t>&lt;/NumAm&gt;</w:t>
      </w:r>
    </w:p>
    <w:p w14:paraId="03E5E1BC" w14:textId="77777777" w:rsidR="00104614" w:rsidRPr="00470A47" w:rsidRDefault="00104614" w:rsidP="00104614">
      <w:pPr>
        <w:pStyle w:val="NormalBold"/>
      </w:pPr>
      <w:r w:rsidRPr="00470A47">
        <w:rPr>
          <w:rStyle w:val="HideTWBExt"/>
          <w:b w:val="0"/>
        </w:rPr>
        <w:t>&lt;RepeatBlock-By&gt;&lt;Members&gt;</w:t>
      </w:r>
      <w:r w:rsidRPr="00470A47">
        <w:t>Marion Maréchal</w:t>
      </w:r>
      <w:r w:rsidRPr="00470A47">
        <w:rPr>
          <w:rStyle w:val="HideTWBExt"/>
          <w:b w:val="0"/>
        </w:rPr>
        <w:t>&lt;/Members&gt;</w:t>
      </w:r>
    </w:p>
    <w:p w14:paraId="25118C11" w14:textId="77777777" w:rsidR="00104614" w:rsidRPr="00470A47" w:rsidRDefault="00104614" w:rsidP="00104614">
      <w:pPr>
        <w:pStyle w:val="NormalBold"/>
      </w:pPr>
      <w:r w:rsidRPr="00470A47">
        <w:rPr>
          <w:rStyle w:val="HideTWBExt"/>
          <w:b w:val="0"/>
        </w:rPr>
        <w:t>&lt;/RepeatBlock-By&gt;</w:t>
      </w:r>
    </w:p>
    <w:p w14:paraId="2D37267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7CA94B8"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F6D5B10" w14:textId="77777777" w:rsidTr="00FF5DFF">
        <w:trPr>
          <w:trHeight w:hRule="exact" w:val="240"/>
          <w:jc w:val="center"/>
        </w:trPr>
        <w:tc>
          <w:tcPr>
            <w:tcW w:w="9752" w:type="dxa"/>
            <w:gridSpan w:val="2"/>
            <w:tcBorders>
              <w:top w:val="nil"/>
              <w:left w:val="nil"/>
              <w:bottom w:val="nil"/>
              <w:right w:val="nil"/>
            </w:tcBorders>
          </w:tcPr>
          <w:p w14:paraId="71B81E3F" w14:textId="77777777" w:rsidR="00104614" w:rsidRPr="00470A47" w:rsidRDefault="00104614" w:rsidP="00FF5DFF"/>
        </w:tc>
      </w:tr>
      <w:tr w:rsidR="00104614" w:rsidRPr="00470A47" w14:paraId="0A1B81CD" w14:textId="77777777" w:rsidTr="00FF5DFF">
        <w:trPr>
          <w:trHeight w:val="240"/>
          <w:jc w:val="center"/>
        </w:trPr>
        <w:tc>
          <w:tcPr>
            <w:tcW w:w="4876" w:type="dxa"/>
            <w:tcBorders>
              <w:top w:val="nil"/>
              <w:left w:val="nil"/>
              <w:bottom w:val="nil"/>
              <w:right w:val="nil"/>
            </w:tcBorders>
          </w:tcPr>
          <w:p w14:paraId="614B382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DB6D524" w14:textId="77777777" w:rsidR="00104614" w:rsidRPr="00470A47" w:rsidRDefault="00104614" w:rsidP="00FF5DFF">
            <w:pPr>
              <w:pStyle w:val="AmColumnHeading"/>
            </w:pPr>
            <w:r w:rsidRPr="00470A47">
              <w:t>Grozījums</w:t>
            </w:r>
          </w:p>
        </w:tc>
      </w:tr>
      <w:tr w:rsidR="00104614" w:rsidRPr="00470A47" w14:paraId="428201AE" w14:textId="77777777" w:rsidTr="00FF5DFF">
        <w:trPr>
          <w:jc w:val="center"/>
        </w:trPr>
        <w:tc>
          <w:tcPr>
            <w:tcW w:w="4876" w:type="dxa"/>
            <w:tcBorders>
              <w:top w:val="nil"/>
              <w:left w:val="nil"/>
              <w:bottom w:val="nil"/>
              <w:right w:val="nil"/>
            </w:tcBorders>
          </w:tcPr>
          <w:p w14:paraId="5C4F4008"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w:t>
            </w:r>
            <w:r w:rsidRPr="00470A47">
              <w:rPr>
                <w:b/>
                <w:bCs/>
                <w:i/>
                <w:iCs/>
              </w:rPr>
              <w:t>, un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 kuri pārstāv divas trešdaļas iedzīvotāju</w:t>
            </w:r>
            <w:r w:rsidRPr="00470A47">
              <w:t>;</w:t>
            </w:r>
          </w:p>
        </w:tc>
        <w:tc>
          <w:tcPr>
            <w:tcW w:w="4876" w:type="dxa"/>
            <w:tcBorders>
              <w:top w:val="nil"/>
              <w:left w:val="nil"/>
              <w:bottom w:val="nil"/>
              <w:right w:val="nil"/>
            </w:tcBorders>
          </w:tcPr>
          <w:p w14:paraId="67585356"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w:t>
            </w:r>
          </w:p>
        </w:tc>
      </w:tr>
    </w:tbl>
    <w:p w14:paraId="1087383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2E84852D" w14:textId="77777777" w:rsidR="00104614" w:rsidRPr="00470A47" w:rsidRDefault="00104614" w:rsidP="00104614">
      <w:r w:rsidRPr="00470A47">
        <w:rPr>
          <w:rStyle w:val="HideTWBExt"/>
        </w:rPr>
        <w:t>&lt;/Amend&gt;</w:t>
      </w:r>
    </w:p>
    <w:p w14:paraId="6CF4479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111</w:t>
      </w:r>
      <w:r w:rsidRPr="00470A47">
        <w:rPr>
          <w:rStyle w:val="HideTWBExt"/>
          <w:b w:val="0"/>
        </w:rPr>
        <w:t>&lt;/NumAm&gt;</w:t>
      </w:r>
    </w:p>
    <w:p w14:paraId="726C6A36" w14:textId="77777777" w:rsidR="00104614" w:rsidRPr="00470A47" w:rsidRDefault="00104614" w:rsidP="00104614">
      <w:pPr>
        <w:pStyle w:val="NormalBold"/>
      </w:pPr>
      <w:r w:rsidRPr="00470A47">
        <w:rPr>
          <w:rStyle w:val="HideTWBExt"/>
          <w:b w:val="0"/>
        </w:rPr>
        <w:t>&lt;RepeatBlock-By&gt;&lt;Members&gt;</w:t>
      </w:r>
      <w:r w:rsidRPr="00470A47">
        <w:t>Silvia Sardone, António Tânger Corrêa, Jaroslav Bžoch, Susanna Ceccardi, Hermann Tertsch, Jorge Martín Frías</w:t>
      </w:r>
      <w:r w:rsidRPr="00470A47">
        <w:rPr>
          <w:rStyle w:val="HideTWBExt"/>
          <w:b w:val="0"/>
        </w:rPr>
        <w:t>&lt;/Members&gt;</w:t>
      </w:r>
    </w:p>
    <w:p w14:paraId="44339686" w14:textId="77777777" w:rsidR="00104614" w:rsidRPr="00470A47" w:rsidRDefault="00104614" w:rsidP="00104614">
      <w:pPr>
        <w:pStyle w:val="NormalBold"/>
      </w:pPr>
      <w:r w:rsidRPr="00470A47">
        <w:rPr>
          <w:rStyle w:val="HideTWBExt"/>
          <w:b w:val="0"/>
        </w:rPr>
        <w:t>&lt;/RepeatBlock-By&gt;</w:t>
      </w:r>
    </w:p>
    <w:p w14:paraId="0A2264B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47F0970"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43FAD1C" w14:textId="77777777" w:rsidTr="00FF5DFF">
        <w:trPr>
          <w:trHeight w:hRule="exact" w:val="240"/>
          <w:jc w:val="center"/>
        </w:trPr>
        <w:tc>
          <w:tcPr>
            <w:tcW w:w="9752" w:type="dxa"/>
            <w:gridSpan w:val="2"/>
            <w:tcBorders>
              <w:top w:val="nil"/>
              <w:left w:val="nil"/>
              <w:bottom w:val="nil"/>
              <w:right w:val="nil"/>
            </w:tcBorders>
          </w:tcPr>
          <w:p w14:paraId="7899EDAB" w14:textId="77777777" w:rsidR="00104614" w:rsidRPr="00470A47" w:rsidRDefault="00104614" w:rsidP="00FF5DFF"/>
        </w:tc>
      </w:tr>
      <w:tr w:rsidR="00104614" w:rsidRPr="00470A47" w14:paraId="7E06A12B" w14:textId="77777777" w:rsidTr="00FF5DFF">
        <w:trPr>
          <w:trHeight w:val="240"/>
          <w:jc w:val="center"/>
        </w:trPr>
        <w:tc>
          <w:tcPr>
            <w:tcW w:w="4876" w:type="dxa"/>
            <w:tcBorders>
              <w:top w:val="nil"/>
              <w:left w:val="nil"/>
              <w:bottom w:val="nil"/>
              <w:right w:val="nil"/>
            </w:tcBorders>
          </w:tcPr>
          <w:p w14:paraId="59E0EBE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4C6E9DE" w14:textId="77777777" w:rsidR="00104614" w:rsidRPr="00470A47" w:rsidRDefault="00104614" w:rsidP="00FF5DFF">
            <w:pPr>
              <w:pStyle w:val="AmColumnHeading"/>
            </w:pPr>
            <w:r w:rsidRPr="00470A47">
              <w:t>Grozījums</w:t>
            </w:r>
          </w:p>
        </w:tc>
      </w:tr>
      <w:tr w:rsidR="00104614" w:rsidRPr="00470A47" w14:paraId="2A88382D" w14:textId="77777777" w:rsidTr="00FF5DFF">
        <w:trPr>
          <w:jc w:val="center"/>
        </w:trPr>
        <w:tc>
          <w:tcPr>
            <w:tcW w:w="4876" w:type="dxa"/>
            <w:tcBorders>
              <w:top w:val="nil"/>
              <w:left w:val="nil"/>
              <w:bottom w:val="nil"/>
              <w:right w:val="nil"/>
            </w:tcBorders>
          </w:tcPr>
          <w:p w14:paraId="5F61DF50"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w:t>
            </w:r>
            <w:r w:rsidRPr="00470A47">
              <w:rPr>
                <w:b/>
                <w:i/>
              </w:rPr>
              <w:t>, un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 kuri pārstāv divas trešdaļas iedzīvotāju</w:t>
            </w:r>
            <w:r w:rsidRPr="00470A47">
              <w:t>;</w:t>
            </w:r>
          </w:p>
        </w:tc>
        <w:tc>
          <w:tcPr>
            <w:tcW w:w="4876" w:type="dxa"/>
            <w:tcBorders>
              <w:top w:val="nil"/>
              <w:left w:val="nil"/>
              <w:bottom w:val="nil"/>
              <w:right w:val="nil"/>
            </w:tcBorders>
          </w:tcPr>
          <w:p w14:paraId="48C0E118"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w:t>
            </w:r>
          </w:p>
        </w:tc>
      </w:tr>
    </w:tbl>
    <w:p w14:paraId="46DFE3C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6310895" w14:textId="77777777" w:rsidR="00104614" w:rsidRPr="00470A47" w:rsidRDefault="00104614" w:rsidP="00104614">
      <w:r w:rsidRPr="00470A47">
        <w:rPr>
          <w:rStyle w:val="HideTWBExt"/>
        </w:rPr>
        <w:t>&lt;/Amend&gt;</w:t>
      </w:r>
    </w:p>
    <w:p w14:paraId="035320D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112</w:t>
      </w:r>
      <w:r w:rsidRPr="00470A47">
        <w:rPr>
          <w:rStyle w:val="HideTWBExt"/>
          <w:b w:val="0"/>
        </w:rPr>
        <w:t>&lt;/NumAm&gt;</w:t>
      </w:r>
    </w:p>
    <w:p w14:paraId="271E72AD" w14:textId="77777777" w:rsidR="00104614" w:rsidRPr="00470A47" w:rsidRDefault="00104614" w:rsidP="00104614">
      <w:pPr>
        <w:pStyle w:val="NormalBold"/>
      </w:pPr>
      <w:r w:rsidRPr="00470A47">
        <w:rPr>
          <w:rStyle w:val="HideTWBExt"/>
          <w:b w:val="0"/>
        </w:rPr>
        <w:t>&lt;RepeatBlock-By&gt;&lt;Members&gt;</w:t>
      </w:r>
      <w:r w:rsidRPr="00470A47">
        <w:t>Jordan Bardella, Pierre-Romain Thionnet, Matthieu Valet</w:t>
      </w:r>
      <w:r w:rsidRPr="00470A47">
        <w:rPr>
          <w:rStyle w:val="HideTWBExt"/>
          <w:b w:val="0"/>
        </w:rPr>
        <w:t>&lt;/Members&gt;</w:t>
      </w:r>
    </w:p>
    <w:p w14:paraId="562229A5" w14:textId="77777777" w:rsidR="00104614" w:rsidRPr="00470A47" w:rsidRDefault="00104614" w:rsidP="00104614">
      <w:pPr>
        <w:pStyle w:val="NormalBold"/>
      </w:pPr>
      <w:r w:rsidRPr="00470A47">
        <w:rPr>
          <w:rStyle w:val="HideTWBExt"/>
          <w:b w:val="0"/>
        </w:rPr>
        <w:t>&lt;/RepeatBlock-By&gt;</w:t>
      </w:r>
    </w:p>
    <w:p w14:paraId="77A484C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D864DA2"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74FB7C4" w14:textId="77777777" w:rsidTr="00FF5DFF">
        <w:trPr>
          <w:trHeight w:hRule="exact" w:val="240"/>
          <w:jc w:val="center"/>
        </w:trPr>
        <w:tc>
          <w:tcPr>
            <w:tcW w:w="9752" w:type="dxa"/>
            <w:gridSpan w:val="2"/>
            <w:tcBorders>
              <w:top w:val="nil"/>
              <w:left w:val="nil"/>
              <w:bottom w:val="nil"/>
              <w:right w:val="nil"/>
            </w:tcBorders>
          </w:tcPr>
          <w:p w14:paraId="245D3890" w14:textId="77777777" w:rsidR="00104614" w:rsidRPr="00470A47" w:rsidRDefault="00104614" w:rsidP="00FF5DFF"/>
        </w:tc>
      </w:tr>
      <w:tr w:rsidR="00104614" w:rsidRPr="00470A47" w14:paraId="1A736B6F" w14:textId="77777777" w:rsidTr="00FF5DFF">
        <w:trPr>
          <w:trHeight w:val="240"/>
          <w:jc w:val="center"/>
        </w:trPr>
        <w:tc>
          <w:tcPr>
            <w:tcW w:w="4876" w:type="dxa"/>
            <w:tcBorders>
              <w:top w:val="nil"/>
              <w:left w:val="nil"/>
              <w:bottom w:val="nil"/>
              <w:right w:val="nil"/>
            </w:tcBorders>
          </w:tcPr>
          <w:p w14:paraId="3849B0A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E0B817C" w14:textId="77777777" w:rsidR="00104614" w:rsidRPr="00470A47" w:rsidRDefault="00104614" w:rsidP="00FF5DFF">
            <w:pPr>
              <w:pStyle w:val="AmColumnHeading"/>
            </w:pPr>
            <w:r w:rsidRPr="00470A47">
              <w:t>Grozījums</w:t>
            </w:r>
          </w:p>
        </w:tc>
      </w:tr>
      <w:tr w:rsidR="00104614" w:rsidRPr="00470A47" w14:paraId="0A4FF467" w14:textId="77777777" w:rsidTr="00FF5DFF">
        <w:trPr>
          <w:jc w:val="center"/>
        </w:trPr>
        <w:tc>
          <w:tcPr>
            <w:tcW w:w="4876" w:type="dxa"/>
            <w:tcBorders>
              <w:top w:val="nil"/>
              <w:left w:val="nil"/>
              <w:bottom w:val="nil"/>
              <w:right w:val="nil"/>
            </w:tcBorders>
          </w:tcPr>
          <w:p w14:paraId="58ED3EB0"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w:t>
            </w:r>
            <w:r w:rsidRPr="00470A47">
              <w:rPr>
                <w:b/>
                <w:bCs/>
                <w:i/>
                <w:iCs/>
              </w:rPr>
              <w:t>, un izpētīt veidus</w:t>
            </w:r>
            <w:r w:rsidRPr="00470A47">
              <w:t xml:space="preserve">, kā stiprināt </w:t>
            </w:r>
            <w:r w:rsidRPr="00470A47">
              <w:rPr>
                <w:b/>
                <w:bCs/>
                <w:i/>
                <w:iCs/>
              </w:rPr>
              <w:t>Apvienoto Nāciju Organizācijas</w:t>
            </w:r>
            <w:r w:rsidRPr="00470A47">
              <w:t xml:space="preserve"> Ģenerālās asamblejas </w:t>
            </w:r>
            <w:r w:rsidRPr="00470A47">
              <w:rPr>
                <w:b/>
                <w:bCs/>
                <w:i/>
                <w:iCs/>
              </w:rPr>
              <w:t>(ANO ĢA)</w:t>
            </w:r>
            <w:r w:rsidRPr="00470A47">
              <w:t xml:space="preserve"> lomu </w:t>
            </w:r>
            <w:r w:rsidRPr="00470A47">
              <w:rPr>
                <w:b/>
                <w:bCs/>
                <w:i/>
                <w:iCs/>
              </w:rPr>
              <w:t>šajā jomā, izmantojot ES sistēmai līdzīgu kvalificēta vairākuma balsošanas sistēmu, kas ļautu uzskatīt par saistošām ANO Ģenerālās asamblejas rezolūcijas, ja “par” nobalsojušais vairākums ir divas trešdaļas</w:t>
            </w:r>
            <w:r w:rsidRPr="00470A47">
              <w:t xml:space="preserve"> locekļu</w:t>
            </w:r>
            <w:r w:rsidRPr="00470A47">
              <w:rPr>
                <w:b/>
                <w:bCs/>
                <w:i/>
                <w:iCs/>
              </w:rPr>
              <w:t>, kuri pārstāv divas trešdaļas iedzīvotāju</w:t>
            </w:r>
            <w:r w:rsidRPr="00470A47">
              <w:t>;</w:t>
            </w:r>
          </w:p>
        </w:tc>
        <w:tc>
          <w:tcPr>
            <w:tcW w:w="4876" w:type="dxa"/>
            <w:tcBorders>
              <w:top w:val="nil"/>
              <w:left w:val="nil"/>
              <w:bottom w:val="nil"/>
              <w:right w:val="nil"/>
            </w:tcBorders>
          </w:tcPr>
          <w:p w14:paraId="208ADD13"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kā </w:t>
            </w:r>
            <w:r w:rsidRPr="00470A47">
              <w:rPr>
                <w:b/>
                <w:bCs/>
                <w:i/>
                <w:iCs/>
              </w:rPr>
              <w:t>arī</w:t>
            </w:r>
            <w:r w:rsidRPr="00470A47">
              <w:t xml:space="preserve"> stiprināt Ģenerālās asamblejas </w:t>
            </w:r>
            <w:r w:rsidRPr="00470A47">
              <w:rPr>
                <w:b/>
                <w:bCs/>
                <w:i/>
                <w:iCs/>
              </w:rPr>
              <w:t>konsultatīvo</w:t>
            </w:r>
            <w:r w:rsidRPr="00470A47">
              <w:t xml:space="preserve"> lomu</w:t>
            </w:r>
            <w:r w:rsidRPr="00470A47">
              <w:rPr>
                <w:b/>
                <w:bCs/>
                <w:i/>
                <w:iCs/>
              </w:rPr>
              <w:t>, neskarot</w:t>
            </w:r>
            <w:r w:rsidRPr="00470A47">
              <w:t xml:space="preserve"> locekļu </w:t>
            </w:r>
            <w:r w:rsidRPr="00470A47">
              <w:rPr>
                <w:b/>
                <w:bCs/>
                <w:i/>
                <w:iCs/>
              </w:rPr>
              <w:t>suverenitāti</w:t>
            </w:r>
            <w:r w:rsidRPr="00470A47">
              <w:t>;</w:t>
            </w:r>
          </w:p>
        </w:tc>
      </w:tr>
    </w:tbl>
    <w:p w14:paraId="385FC65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4D49F1C5" w14:textId="77777777" w:rsidR="00104614" w:rsidRPr="00470A47" w:rsidRDefault="00104614" w:rsidP="00104614">
      <w:r w:rsidRPr="00470A47">
        <w:rPr>
          <w:rStyle w:val="HideTWBExt"/>
        </w:rPr>
        <w:t>&lt;/Amend&gt;</w:t>
      </w:r>
    </w:p>
    <w:p w14:paraId="002EF43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113</w:t>
      </w:r>
      <w:r w:rsidRPr="00470A47">
        <w:rPr>
          <w:rStyle w:val="HideTWBExt"/>
          <w:b w:val="0"/>
        </w:rPr>
        <w:t>&lt;/NumAm&gt;</w:t>
      </w:r>
    </w:p>
    <w:p w14:paraId="245C7E2F"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0B61A97F" w14:textId="77777777" w:rsidR="00104614" w:rsidRPr="00470A47" w:rsidRDefault="00104614" w:rsidP="00104614">
      <w:pPr>
        <w:pStyle w:val="NormalBold"/>
      </w:pPr>
      <w:r w:rsidRPr="00470A47">
        <w:rPr>
          <w:rStyle w:val="HideTWBExt"/>
          <w:b w:val="0"/>
        </w:rPr>
        <w:t>&lt;/RepeatBlock-By&gt;</w:t>
      </w:r>
    </w:p>
    <w:p w14:paraId="3CB0158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A368BD9"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46128A7" w14:textId="77777777" w:rsidTr="00FF5DFF">
        <w:trPr>
          <w:trHeight w:hRule="exact" w:val="240"/>
          <w:jc w:val="center"/>
        </w:trPr>
        <w:tc>
          <w:tcPr>
            <w:tcW w:w="9752" w:type="dxa"/>
            <w:gridSpan w:val="2"/>
            <w:tcBorders>
              <w:top w:val="nil"/>
              <w:left w:val="nil"/>
              <w:bottom w:val="nil"/>
              <w:right w:val="nil"/>
            </w:tcBorders>
          </w:tcPr>
          <w:p w14:paraId="299FD954" w14:textId="77777777" w:rsidR="00104614" w:rsidRPr="00470A47" w:rsidRDefault="00104614" w:rsidP="00FF5DFF"/>
        </w:tc>
      </w:tr>
      <w:tr w:rsidR="00104614" w:rsidRPr="00470A47" w14:paraId="191A9097" w14:textId="77777777" w:rsidTr="00FF5DFF">
        <w:trPr>
          <w:trHeight w:val="240"/>
          <w:jc w:val="center"/>
        </w:trPr>
        <w:tc>
          <w:tcPr>
            <w:tcW w:w="4876" w:type="dxa"/>
            <w:tcBorders>
              <w:top w:val="nil"/>
              <w:left w:val="nil"/>
              <w:bottom w:val="nil"/>
              <w:right w:val="nil"/>
            </w:tcBorders>
          </w:tcPr>
          <w:p w14:paraId="4E61974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0F4C447" w14:textId="77777777" w:rsidR="00104614" w:rsidRPr="00470A47" w:rsidRDefault="00104614" w:rsidP="00FF5DFF">
            <w:pPr>
              <w:pStyle w:val="AmColumnHeading"/>
            </w:pPr>
            <w:r w:rsidRPr="00470A47">
              <w:t>Grozījums</w:t>
            </w:r>
          </w:p>
        </w:tc>
      </w:tr>
      <w:tr w:rsidR="00104614" w:rsidRPr="00470A47" w14:paraId="00891A59" w14:textId="77777777" w:rsidTr="00FF5DFF">
        <w:trPr>
          <w:jc w:val="center"/>
        </w:trPr>
        <w:tc>
          <w:tcPr>
            <w:tcW w:w="4876" w:type="dxa"/>
            <w:tcBorders>
              <w:top w:val="nil"/>
              <w:left w:val="nil"/>
              <w:bottom w:val="nil"/>
              <w:right w:val="nil"/>
            </w:tcBorders>
          </w:tcPr>
          <w:p w14:paraId="2B29BE8F"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 un izpētīt veidus, kā stiprināt Apvienoto Nāciju Organizācijas Ģenerālās asamblejas (ANO ĢA) lomu šajā jomā</w:t>
            </w:r>
            <w:r w:rsidRPr="00470A47">
              <w:rPr>
                <w:b/>
                <w:i/>
              </w:rPr>
              <w:t>, izmantojot ES sistēmai līdzīgu kvalificēta vairākuma balsošanas sistēmu, kas ļautu uzskatīt par saistošām ANO Ģenerālās asamblejas rezolūcijas, ja “par” nobalsojušais vairākums ir divas trešdaļas locekļu, kuri pārstāv divas trešdaļas iedzīvotāju</w:t>
            </w:r>
            <w:r w:rsidRPr="00470A47">
              <w:t>;</w:t>
            </w:r>
          </w:p>
        </w:tc>
        <w:tc>
          <w:tcPr>
            <w:tcW w:w="4876" w:type="dxa"/>
            <w:tcBorders>
              <w:top w:val="nil"/>
              <w:left w:val="nil"/>
              <w:bottom w:val="nil"/>
              <w:right w:val="nil"/>
            </w:tcBorders>
          </w:tcPr>
          <w:p w14:paraId="7B803549"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 un izpētīt veidus, kā stiprināt Apvienoto Nāciju Organizācijas Ģenerālās asamblejas (ANO ĢA) lomu šajā jomā;</w:t>
            </w:r>
          </w:p>
        </w:tc>
      </w:tr>
    </w:tbl>
    <w:p w14:paraId="26C4804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B7AFE1C" w14:textId="77777777" w:rsidR="00104614" w:rsidRPr="00470A47" w:rsidRDefault="00104614" w:rsidP="00104614">
      <w:r w:rsidRPr="00470A47">
        <w:rPr>
          <w:rStyle w:val="HideTWBExt"/>
        </w:rPr>
        <w:t>&lt;/Amend&gt;</w:t>
      </w:r>
    </w:p>
    <w:p w14:paraId="1C619D3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114</w:t>
      </w:r>
      <w:r w:rsidRPr="00470A47">
        <w:rPr>
          <w:rStyle w:val="HideTWBExt"/>
          <w:b w:val="0"/>
        </w:rPr>
        <w:t>&lt;/NumAm&gt;</w:t>
      </w:r>
    </w:p>
    <w:p w14:paraId="67D8DC2F" w14:textId="77777777" w:rsidR="00104614" w:rsidRPr="00470A47" w:rsidRDefault="00104614" w:rsidP="00104614">
      <w:pPr>
        <w:pStyle w:val="NormalBold"/>
      </w:pPr>
      <w:r w:rsidRPr="00470A47">
        <w:rPr>
          <w:rStyle w:val="HideTWBExt"/>
          <w:b w:val="0"/>
        </w:rPr>
        <w:t>&lt;RepeatBlock-By&gt;&lt;Members&gt;</w:t>
      </w:r>
      <w:r w:rsidRPr="00470A47">
        <w:t>Nacho Sánchez Amor</w:t>
      </w:r>
      <w:r w:rsidRPr="00470A47">
        <w:rPr>
          <w:rStyle w:val="HideTWBExt"/>
          <w:b w:val="0"/>
        </w:rPr>
        <w:t>&lt;/Members&gt;</w:t>
      </w:r>
    </w:p>
    <w:p w14:paraId="0583E06D" w14:textId="77777777" w:rsidR="00104614" w:rsidRPr="00470A47" w:rsidRDefault="00104614" w:rsidP="00104614">
      <w:pPr>
        <w:pStyle w:val="NormalBold"/>
      </w:pPr>
      <w:r w:rsidRPr="00470A47">
        <w:rPr>
          <w:rStyle w:val="HideTWBExt"/>
          <w:b w:val="0"/>
        </w:rPr>
        <w:t>&lt;/RepeatBlock-By&gt;</w:t>
      </w:r>
    </w:p>
    <w:p w14:paraId="2F4577E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715F5F8"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84E291F" w14:textId="77777777" w:rsidTr="00FF5DFF">
        <w:trPr>
          <w:trHeight w:hRule="exact" w:val="240"/>
          <w:jc w:val="center"/>
        </w:trPr>
        <w:tc>
          <w:tcPr>
            <w:tcW w:w="9752" w:type="dxa"/>
            <w:gridSpan w:val="2"/>
            <w:tcBorders>
              <w:top w:val="nil"/>
              <w:left w:val="nil"/>
              <w:bottom w:val="nil"/>
              <w:right w:val="nil"/>
            </w:tcBorders>
          </w:tcPr>
          <w:p w14:paraId="4089FA25" w14:textId="77777777" w:rsidR="00104614" w:rsidRPr="00470A47" w:rsidRDefault="00104614" w:rsidP="00FF5DFF"/>
        </w:tc>
      </w:tr>
      <w:tr w:rsidR="00104614" w:rsidRPr="00470A47" w14:paraId="1BE559B0" w14:textId="77777777" w:rsidTr="00FF5DFF">
        <w:trPr>
          <w:trHeight w:val="240"/>
          <w:jc w:val="center"/>
        </w:trPr>
        <w:tc>
          <w:tcPr>
            <w:tcW w:w="4876" w:type="dxa"/>
            <w:tcBorders>
              <w:top w:val="nil"/>
              <w:left w:val="nil"/>
              <w:bottom w:val="nil"/>
              <w:right w:val="nil"/>
            </w:tcBorders>
          </w:tcPr>
          <w:p w14:paraId="398C4F4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6C9EF12" w14:textId="77777777" w:rsidR="00104614" w:rsidRPr="00470A47" w:rsidRDefault="00104614" w:rsidP="00FF5DFF">
            <w:pPr>
              <w:pStyle w:val="AmColumnHeading"/>
            </w:pPr>
            <w:r w:rsidRPr="00470A47">
              <w:t>Grozījums</w:t>
            </w:r>
          </w:p>
        </w:tc>
      </w:tr>
      <w:tr w:rsidR="00104614" w:rsidRPr="00470A47" w14:paraId="42771116" w14:textId="77777777" w:rsidTr="00FF5DFF">
        <w:trPr>
          <w:jc w:val="center"/>
        </w:trPr>
        <w:tc>
          <w:tcPr>
            <w:tcW w:w="4876" w:type="dxa"/>
            <w:tcBorders>
              <w:top w:val="nil"/>
              <w:left w:val="nil"/>
              <w:bottom w:val="nil"/>
              <w:right w:val="nil"/>
            </w:tcBorders>
          </w:tcPr>
          <w:p w14:paraId="48AE67BD"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w:t>
            </w:r>
            <w:r w:rsidRPr="00470A47">
              <w:rPr>
                <w:b/>
                <w:i/>
              </w:rPr>
              <w:t xml:space="preserve">un </w:t>
            </w:r>
            <w:r w:rsidRPr="00470A47">
              <w:t xml:space="preserve">izpētīt veidus, kā stiprināt Apvienoto Nāciju Organizācijas Ģenerālās asamblejas (ANO ĢA) </w:t>
            </w:r>
            <w:r w:rsidRPr="00470A47">
              <w:rPr>
                <w:b/>
                <w:i/>
              </w:rPr>
              <w:t>lomu</w:t>
            </w:r>
            <w:r w:rsidRPr="00470A47">
              <w:t xml:space="preserve"> šajā </w:t>
            </w:r>
            <w:r w:rsidRPr="00470A47">
              <w:rPr>
                <w:b/>
                <w:i/>
              </w:rPr>
              <w:t>jomā, izmantojot ES sistēmai līdzīgu kvalificēta</w:t>
            </w:r>
            <w:r w:rsidRPr="00470A47">
              <w:t xml:space="preserve"> vairākuma </w:t>
            </w:r>
            <w:r w:rsidRPr="00470A47">
              <w:rPr>
                <w:b/>
                <w:i/>
              </w:rPr>
              <w:t xml:space="preserve">balsošanas sistēmu, kas ļautu uzskatīt par saistošām </w:t>
            </w:r>
            <w:r w:rsidRPr="00470A47">
              <w:t>ANO</w:t>
            </w:r>
            <w:r w:rsidRPr="00470A47">
              <w:rPr>
                <w:b/>
                <w:i/>
              </w:rPr>
              <w:t xml:space="preserve"> Ģenerālās asamblejas </w:t>
            </w:r>
            <w:r w:rsidRPr="00470A47">
              <w:rPr>
                <w:b/>
                <w:bCs/>
                <w:i/>
                <w:iCs/>
              </w:rPr>
              <w:t>rezolūcijas</w:t>
            </w:r>
            <w:r w:rsidRPr="00470A47">
              <w:rPr>
                <w:b/>
                <w:i/>
              </w:rPr>
              <w:t>, ja “par” nobalsojušais vairākums ir divas trešdaļas locekļu, kuri pārstāv divas trešdaļas iedzīvotāju</w:t>
            </w:r>
            <w:r w:rsidRPr="00470A47">
              <w:t>;</w:t>
            </w:r>
          </w:p>
        </w:tc>
        <w:tc>
          <w:tcPr>
            <w:tcW w:w="4876" w:type="dxa"/>
            <w:tcBorders>
              <w:top w:val="nil"/>
              <w:left w:val="nil"/>
              <w:bottom w:val="nil"/>
              <w:right w:val="nil"/>
            </w:tcBorders>
          </w:tcPr>
          <w:p w14:paraId="65CE9D57"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w:t>
            </w:r>
            <w:r w:rsidRPr="00470A47">
              <w:rPr>
                <w:b/>
                <w:i/>
              </w:rPr>
              <w:t>it sevišķi runājot par tās pastāvīgajām dalībvalstīm;</w:t>
            </w:r>
            <w:r w:rsidRPr="00470A47">
              <w:t xml:space="preserve"> izpētīt veidus, kā stiprināt Apvienoto Nāciju Organizācijas Ģenerālās asamblejas (ANO ĢA) </w:t>
            </w:r>
            <w:r w:rsidRPr="00470A47">
              <w:rPr>
                <w:b/>
                <w:i/>
              </w:rPr>
              <w:t xml:space="preserve">spējas rīkoties gadījumos, kad ANO DP nepilda savu galveno pienākumu; </w:t>
            </w:r>
            <w:r w:rsidRPr="00470A47">
              <w:t xml:space="preserve">šajā </w:t>
            </w:r>
            <w:r w:rsidRPr="00470A47">
              <w:rPr>
                <w:b/>
                <w:i/>
              </w:rPr>
              <w:t>saistībā aktīvi izskatīt iespējas kopā ar līdzīgi domājošām valstīm palielināt un koordinēt prerogatīvu izmantošanu, lai rīkotos saistībā ar ANO ĢA atbilstīgi doktrīnai “Vienoti mieram”, kas atļauj ANO ĢA rezolūcijas, kuras ir apstiprinātas ar kvalificētu</w:t>
            </w:r>
            <w:r w:rsidRPr="00470A47">
              <w:t xml:space="preserve"> vairākuma </w:t>
            </w:r>
            <w:r w:rsidRPr="00470A47">
              <w:rPr>
                <w:b/>
                <w:i/>
              </w:rPr>
              <w:t xml:space="preserve">balsojumu un kuras varētu aktivizēt </w:t>
            </w:r>
            <w:r w:rsidRPr="00470A47">
              <w:t>ANO</w:t>
            </w:r>
            <w:r w:rsidRPr="00470A47">
              <w:rPr>
                <w:b/>
                <w:i/>
              </w:rPr>
              <w:t xml:space="preserve"> rīcību, tādējādi izvairoties no UNO DP veto strupceļa</w:t>
            </w:r>
            <w:r w:rsidRPr="00470A47">
              <w:t>;</w:t>
            </w:r>
          </w:p>
        </w:tc>
      </w:tr>
    </w:tbl>
    <w:p w14:paraId="6CD743D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952A0EB" w14:textId="77777777" w:rsidR="00104614" w:rsidRPr="00470A47" w:rsidRDefault="00104614" w:rsidP="00104614">
      <w:r w:rsidRPr="00470A47">
        <w:rPr>
          <w:rStyle w:val="HideTWBExt"/>
        </w:rPr>
        <w:t>&lt;/Amend&gt;</w:t>
      </w:r>
    </w:p>
    <w:p w14:paraId="72D249B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115</w:t>
      </w:r>
      <w:r w:rsidRPr="00470A47">
        <w:rPr>
          <w:rStyle w:val="HideTWBExt"/>
          <w:b w:val="0"/>
        </w:rPr>
        <w:t>&lt;/NumAm&gt;</w:t>
      </w:r>
    </w:p>
    <w:p w14:paraId="0862EB9E"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55F5C2DF" w14:textId="77777777" w:rsidR="00104614" w:rsidRPr="00470A47" w:rsidRDefault="00104614" w:rsidP="00104614">
      <w:pPr>
        <w:pStyle w:val="NormalBold"/>
      </w:pPr>
      <w:r w:rsidRPr="00470A47">
        <w:rPr>
          <w:rStyle w:val="HideTWBExt"/>
          <w:b w:val="0"/>
        </w:rPr>
        <w:t>&lt;/RepeatBlock-By&gt;</w:t>
      </w:r>
    </w:p>
    <w:p w14:paraId="5041C0E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5911F61"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34ABB56" w14:textId="77777777" w:rsidTr="00FF5DFF">
        <w:trPr>
          <w:trHeight w:hRule="exact" w:val="240"/>
          <w:jc w:val="center"/>
        </w:trPr>
        <w:tc>
          <w:tcPr>
            <w:tcW w:w="9752" w:type="dxa"/>
            <w:gridSpan w:val="2"/>
            <w:tcBorders>
              <w:top w:val="nil"/>
              <w:left w:val="nil"/>
              <w:bottom w:val="nil"/>
              <w:right w:val="nil"/>
            </w:tcBorders>
          </w:tcPr>
          <w:p w14:paraId="2B6D8316" w14:textId="77777777" w:rsidR="00104614" w:rsidRPr="00470A47" w:rsidRDefault="00104614" w:rsidP="00FF5DFF"/>
        </w:tc>
      </w:tr>
      <w:tr w:rsidR="00104614" w:rsidRPr="00470A47" w14:paraId="47C20FB4" w14:textId="77777777" w:rsidTr="00FF5DFF">
        <w:trPr>
          <w:trHeight w:val="240"/>
          <w:jc w:val="center"/>
        </w:trPr>
        <w:tc>
          <w:tcPr>
            <w:tcW w:w="4876" w:type="dxa"/>
            <w:tcBorders>
              <w:top w:val="nil"/>
              <w:left w:val="nil"/>
              <w:bottom w:val="nil"/>
              <w:right w:val="nil"/>
            </w:tcBorders>
          </w:tcPr>
          <w:p w14:paraId="05018BA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756CB4D" w14:textId="77777777" w:rsidR="00104614" w:rsidRPr="00470A47" w:rsidRDefault="00104614" w:rsidP="00FF5DFF">
            <w:pPr>
              <w:pStyle w:val="AmColumnHeading"/>
            </w:pPr>
            <w:r w:rsidRPr="00470A47">
              <w:t>Grozījums</w:t>
            </w:r>
          </w:p>
        </w:tc>
      </w:tr>
      <w:tr w:rsidR="00104614" w:rsidRPr="00470A47" w14:paraId="1096861C" w14:textId="77777777" w:rsidTr="00FF5DFF">
        <w:trPr>
          <w:jc w:val="center"/>
        </w:trPr>
        <w:tc>
          <w:tcPr>
            <w:tcW w:w="4876" w:type="dxa"/>
            <w:tcBorders>
              <w:top w:val="nil"/>
              <w:left w:val="nil"/>
              <w:bottom w:val="nil"/>
              <w:right w:val="nil"/>
            </w:tcBorders>
          </w:tcPr>
          <w:p w14:paraId="7AE15836"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w:t>
            </w:r>
            <w:r w:rsidRPr="00470A47">
              <w:rPr>
                <w:b/>
                <w:i/>
              </w:rPr>
              <w:t>un</w:t>
            </w:r>
            <w:r w:rsidRPr="00470A47">
              <w:t xml:space="preserve">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 kuri pārstāv divas trešdaļas iedzīvotāju;</w:t>
            </w:r>
          </w:p>
        </w:tc>
        <w:tc>
          <w:tcPr>
            <w:tcW w:w="4876" w:type="dxa"/>
            <w:tcBorders>
              <w:top w:val="nil"/>
              <w:left w:val="nil"/>
              <w:bottom w:val="nil"/>
              <w:right w:val="nil"/>
            </w:tcBorders>
          </w:tcPr>
          <w:p w14:paraId="3201F812"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w:t>
            </w:r>
            <w:r w:rsidRPr="00470A47">
              <w:rPr>
                <w:b/>
                <w:i/>
              </w:rPr>
              <w:t>atturoties no dubultiem standartiem un starptautisko noteikumu selektīvas piemērošanas; stingri mudināt</w:t>
            </w:r>
            <w:r w:rsidRPr="00470A47">
              <w:t xml:space="preserve">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 kuri pārstāv divas trešdaļas iedzīvotāju;</w:t>
            </w:r>
          </w:p>
        </w:tc>
      </w:tr>
    </w:tbl>
    <w:p w14:paraId="79A3A32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5B71E36" w14:textId="77777777" w:rsidR="00104614" w:rsidRPr="00470A47" w:rsidRDefault="00104614" w:rsidP="00104614">
      <w:r w:rsidRPr="00470A47">
        <w:rPr>
          <w:rStyle w:val="HideTWBExt"/>
        </w:rPr>
        <w:t>&lt;/Amend&gt;</w:t>
      </w:r>
    </w:p>
    <w:p w14:paraId="3A2DB10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116</w:t>
      </w:r>
      <w:r w:rsidRPr="00470A47">
        <w:rPr>
          <w:rStyle w:val="HideTWBExt"/>
          <w:b w:val="0"/>
        </w:rPr>
        <w:t>&lt;/NumAm&gt;</w:t>
      </w:r>
    </w:p>
    <w:p w14:paraId="05ECE709" w14:textId="77777777" w:rsidR="00104614" w:rsidRPr="00470A47" w:rsidRDefault="00104614" w:rsidP="00104614">
      <w:pPr>
        <w:pStyle w:val="NormalBold"/>
      </w:pPr>
      <w:r w:rsidRPr="00470A47">
        <w:rPr>
          <w:rStyle w:val="HideTWBExt"/>
          <w:b w:val="0"/>
        </w:rPr>
        <w:t>&lt;RepeatBlock-By&gt;&lt;Members&gt;</w:t>
      </w:r>
      <w:r w:rsidRPr="00470A47">
        <w:t>Christophe Gomart</w:t>
      </w:r>
      <w:r w:rsidRPr="00470A47">
        <w:rPr>
          <w:rStyle w:val="HideTWBExt"/>
          <w:b w:val="0"/>
        </w:rPr>
        <w:t>&lt;/Members&gt;</w:t>
      </w:r>
    </w:p>
    <w:p w14:paraId="6C67EC0E" w14:textId="77777777" w:rsidR="00104614" w:rsidRPr="00470A47" w:rsidRDefault="00104614" w:rsidP="00104614">
      <w:pPr>
        <w:pStyle w:val="NormalBold"/>
      </w:pPr>
      <w:r w:rsidRPr="00470A47">
        <w:rPr>
          <w:rStyle w:val="HideTWBExt"/>
          <w:b w:val="0"/>
        </w:rPr>
        <w:t>&lt;/RepeatBlock-By&gt;</w:t>
      </w:r>
    </w:p>
    <w:p w14:paraId="69D7C03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4F68E0C"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7CD00DA" w14:textId="77777777" w:rsidTr="00FF5DFF">
        <w:trPr>
          <w:trHeight w:hRule="exact" w:val="240"/>
          <w:jc w:val="center"/>
        </w:trPr>
        <w:tc>
          <w:tcPr>
            <w:tcW w:w="9752" w:type="dxa"/>
            <w:gridSpan w:val="2"/>
            <w:tcBorders>
              <w:top w:val="nil"/>
              <w:left w:val="nil"/>
              <w:bottom w:val="nil"/>
              <w:right w:val="nil"/>
            </w:tcBorders>
          </w:tcPr>
          <w:p w14:paraId="51B42A71" w14:textId="77777777" w:rsidR="00104614" w:rsidRPr="00470A47" w:rsidRDefault="00104614" w:rsidP="00FF5DFF"/>
        </w:tc>
      </w:tr>
      <w:tr w:rsidR="00104614" w:rsidRPr="00470A47" w14:paraId="1DAA96E3" w14:textId="77777777" w:rsidTr="00FF5DFF">
        <w:trPr>
          <w:trHeight w:val="240"/>
          <w:jc w:val="center"/>
        </w:trPr>
        <w:tc>
          <w:tcPr>
            <w:tcW w:w="4876" w:type="dxa"/>
            <w:tcBorders>
              <w:top w:val="nil"/>
              <w:left w:val="nil"/>
              <w:bottom w:val="nil"/>
              <w:right w:val="nil"/>
            </w:tcBorders>
          </w:tcPr>
          <w:p w14:paraId="5EA66FD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21D008B" w14:textId="77777777" w:rsidR="00104614" w:rsidRPr="00470A47" w:rsidRDefault="00104614" w:rsidP="00FF5DFF">
            <w:pPr>
              <w:pStyle w:val="AmColumnHeading"/>
            </w:pPr>
            <w:r w:rsidRPr="00470A47">
              <w:t>Grozījums</w:t>
            </w:r>
          </w:p>
        </w:tc>
      </w:tr>
      <w:tr w:rsidR="00104614" w:rsidRPr="00470A47" w14:paraId="7349C3D0" w14:textId="77777777" w:rsidTr="00FF5DFF">
        <w:trPr>
          <w:jc w:val="center"/>
        </w:trPr>
        <w:tc>
          <w:tcPr>
            <w:tcW w:w="4876" w:type="dxa"/>
            <w:tcBorders>
              <w:top w:val="nil"/>
              <w:left w:val="nil"/>
              <w:bottom w:val="nil"/>
              <w:right w:val="nil"/>
            </w:tcBorders>
          </w:tcPr>
          <w:p w14:paraId="346B3365"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w:t>
            </w:r>
            <w:r w:rsidRPr="00470A47">
              <w:rPr>
                <w:b/>
                <w:bCs/>
                <w:i/>
                <w:iCs/>
              </w:rPr>
              <w:t>, kuri pārstāv divas trešdaļas iedzīvotāju</w:t>
            </w:r>
            <w:r w:rsidRPr="00470A47">
              <w:t>;</w:t>
            </w:r>
          </w:p>
        </w:tc>
        <w:tc>
          <w:tcPr>
            <w:tcW w:w="4876" w:type="dxa"/>
            <w:tcBorders>
              <w:top w:val="nil"/>
              <w:left w:val="nil"/>
              <w:bottom w:val="nil"/>
              <w:right w:val="nil"/>
            </w:tcBorders>
          </w:tcPr>
          <w:p w14:paraId="0F9F749F"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ES sistēmai līdzīgu kvalificēta vairākuma balsošanas sistēmu, kas ļautu uzskatīt par saistošām ANO Ģenerālās asamblejas rezolūcijas, ja “par” nobalsojušais vairākums ir divas trešdaļas locekļu;</w:t>
            </w:r>
          </w:p>
        </w:tc>
      </w:tr>
    </w:tbl>
    <w:p w14:paraId="6FE9EA6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7BD2B50D" w14:textId="77777777" w:rsidR="00104614" w:rsidRPr="00470A47" w:rsidRDefault="00104614" w:rsidP="00104614">
      <w:r w:rsidRPr="00470A47">
        <w:rPr>
          <w:rStyle w:val="HideTWBExt"/>
        </w:rPr>
        <w:t>&lt;/Amend&gt;</w:t>
      </w:r>
    </w:p>
    <w:p w14:paraId="09C01E8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117</w:t>
      </w:r>
      <w:r w:rsidRPr="00470A47">
        <w:rPr>
          <w:rStyle w:val="HideTWBExt"/>
          <w:b w:val="0"/>
        </w:rPr>
        <w:t>&lt;/NumAm&gt;</w:t>
      </w:r>
    </w:p>
    <w:p w14:paraId="2A5F8F83" w14:textId="77777777" w:rsidR="00104614" w:rsidRPr="00470A47" w:rsidRDefault="00104614" w:rsidP="00104614">
      <w:pPr>
        <w:pStyle w:val="NormalBold"/>
      </w:pPr>
      <w:r w:rsidRPr="00470A47">
        <w:rPr>
          <w:rStyle w:val="HideTWBExt"/>
          <w:b w:val="0"/>
        </w:rPr>
        <w:t>&lt;RepeatBlock-By&gt;&lt;Members&gt;</w:t>
      </w:r>
      <w:r w:rsidRPr="00470A47">
        <w:t>Stanislav Stoyanov</w:t>
      </w:r>
      <w:r w:rsidRPr="00470A47">
        <w:rPr>
          <w:rStyle w:val="HideTWBExt"/>
          <w:b w:val="0"/>
        </w:rPr>
        <w:t>&lt;/Members&gt;</w:t>
      </w:r>
    </w:p>
    <w:p w14:paraId="2F115B19" w14:textId="77777777" w:rsidR="00104614" w:rsidRPr="00470A47" w:rsidRDefault="00104614" w:rsidP="00104614">
      <w:r w:rsidRPr="00470A47">
        <w:rPr>
          <w:rStyle w:val="HideTWBExt"/>
        </w:rPr>
        <w:t>&lt;AuNomDe&gt;</w:t>
      </w:r>
      <w:r w:rsidRPr="00470A47">
        <w:rPr>
          <w:rStyle w:val="HideTWBInt"/>
        </w:rPr>
        <w:t>{ESN}</w:t>
      </w:r>
      <w:r w:rsidRPr="00470A47">
        <w:t>ESN grupas vārdā</w:t>
      </w:r>
      <w:r w:rsidRPr="00470A47">
        <w:rPr>
          <w:rStyle w:val="HideTWBExt"/>
        </w:rPr>
        <w:t>&lt;/AuNomDe&gt;</w:t>
      </w:r>
    </w:p>
    <w:p w14:paraId="47E0A500" w14:textId="77777777" w:rsidR="00104614" w:rsidRPr="00470A47" w:rsidRDefault="00104614" w:rsidP="00104614">
      <w:pPr>
        <w:pStyle w:val="NormalBold"/>
      </w:pPr>
      <w:r w:rsidRPr="00470A47">
        <w:rPr>
          <w:rStyle w:val="HideTWBExt"/>
          <w:b w:val="0"/>
        </w:rPr>
        <w:t>&lt;/RepeatBlock-By&gt;</w:t>
      </w:r>
    </w:p>
    <w:p w14:paraId="1026BF7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98B7F70"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34C8AFB" w14:textId="77777777" w:rsidTr="00FF5DFF">
        <w:trPr>
          <w:trHeight w:hRule="exact" w:val="240"/>
          <w:jc w:val="center"/>
        </w:trPr>
        <w:tc>
          <w:tcPr>
            <w:tcW w:w="9752" w:type="dxa"/>
            <w:gridSpan w:val="2"/>
            <w:tcBorders>
              <w:top w:val="nil"/>
              <w:left w:val="nil"/>
              <w:bottom w:val="nil"/>
              <w:right w:val="nil"/>
            </w:tcBorders>
          </w:tcPr>
          <w:p w14:paraId="37A4AB4D" w14:textId="77777777" w:rsidR="00104614" w:rsidRPr="00470A47" w:rsidRDefault="00104614" w:rsidP="00FF5DFF"/>
        </w:tc>
      </w:tr>
      <w:tr w:rsidR="00104614" w:rsidRPr="00470A47" w14:paraId="65CC6FC3" w14:textId="77777777" w:rsidTr="00FF5DFF">
        <w:trPr>
          <w:trHeight w:val="240"/>
          <w:jc w:val="center"/>
        </w:trPr>
        <w:tc>
          <w:tcPr>
            <w:tcW w:w="4876" w:type="dxa"/>
            <w:tcBorders>
              <w:top w:val="nil"/>
              <w:left w:val="nil"/>
              <w:bottom w:val="nil"/>
              <w:right w:val="nil"/>
            </w:tcBorders>
          </w:tcPr>
          <w:p w14:paraId="6A7C892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6A5E845" w14:textId="77777777" w:rsidR="00104614" w:rsidRPr="00470A47" w:rsidRDefault="00104614" w:rsidP="00FF5DFF">
            <w:pPr>
              <w:pStyle w:val="AmColumnHeading"/>
            </w:pPr>
            <w:r w:rsidRPr="00470A47">
              <w:t>Grozījums</w:t>
            </w:r>
          </w:p>
        </w:tc>
      </w:tr>
      <w:tr w:rsidR="00104614" w:rsidRPr="00470A47" w14:paraId="067A9F79" w14:textId="77777777" w:rsidTr="00FF5DFF">
        <w:trPr>
          <w:jc w:val="center"/>
        </w:trPr>
        <w:tc>
          <w:tcPr>
            <w:tcW w:w="4876" w:type="dxa"/>
            <w:tcBorders>
              <w:top w:val="nil"/>
              <w:left w:val="nil"/>
              <w:bottom w:val="nil"/>
              <w:right w:val="nil"/>
            </w:tcBorders>
          </w:tcPr>
          <w:p w14:paraId="6EE87DBA"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w:t>
            </w:r>
            <w:r w:rsidRPr="00470A47">
              <w:rPr>
                <w:b/>
                <w:i/>
              </w:rPr>
              <w:t>ES sistēmai līdzīgu</w:t>
            </w:r>
            <w:r w:rsidRPr="00470A47">
              <w:t xml:space="preserve"> kvalificēta vairākuma balsošanas sistēmu, kas ļautu uzskatīt par saistošām ANO Ģenerālās asamblejas rezolūcijas, ja “par” nobalsojušais vairākums ir divas trešdaļas locekļu, kuri pārstāv divas trešdaļas iedzīvotāju;</w:t>
            </w:r>
          </w:p>
        </w:tc>
        <w:tc>
          <w:tcPr>
            <w:tcW w:w="4876" w:type="dxa"/>
            <w:tcBorders>
              <w:top w:val="nil"/>
              <w:left w:val="nil"/>
              <w:bottom w:val="nil"/>
              <w:right w:val="nil"/>
            </w:tcBorders>
          </w:tcPr>
          <w:p w14:paraId="682C4C5E"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w:t>
            </w:r>
            <w:r w:rsidRPr="00470A47">
              <w:rPr>
                <w:b/>
                <w:i/>
              </w:rPr>
              <w:t>uzlabotu</w:t>
            </w:r>
            <w:r w:rsidRPr="00470A47">
              <w:t xml:space="preserve"> kvalificēta vairākuma balsošanas sistēmu, kas ļautu uzskatīt par saistošām ANO Ģenerālās asamblejas rezolūcijas, ja “par” nobalsojušais vairākums ir divas trešdaļas locekļu, kuri pārstāv divas trešdaļas iedzīvotāju;</w:t>
            </w:r>
          </w:p>
        </w:tc>
      </w:tr>
    </w:tbl>
    <w:p w14:paraId="294498F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7ACCB17" w14:textId="77777777" w:rsidR="00104614" w:rsidRPr="00470A47" w:rsidRDefault="00104614" w:rsidP="00104614">
      <w:r w:rsidRPr="00470A47">
        <w:rPr>
          <w:rStyle w:val="HideTWBExt"/>
        </w:rPr>
        <w:t>&lt;/Amend&gt;</w:t>
      </w:r>
    </w:p>
    <w:p w14:paraId="101938E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118</w:t>
      </w:r>
      <w:r w:rsidRPr="00470A47">
        <w:rPr>
          <w:rStyle w:val="HideTWBExt"/>
          <w:b w:val="0"/>
        </w:rPr>
        <w:t>&lt;/NumAm&gt;</w:t>
      </w:r>
    </w:p>
    <w:p w14:paraId="32A80CA5"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73F9E7E9" w14:textId="77777777" w:rsidR="00104614" w:rsidRPr="00470A47" w:rsidRDefault="00104614" w:rsidP="00104614">
      <w:pPr>
        <w:pStyle w:val="NormalBold"/>
      </w:pPr>
      <w:r w:rsidRPr="00470A47">
        <w:rPr>
          <w:rStyle w:val="HideTWBExt"/>
          <w:b w:val="0"/>
        </w:rPr>
        <w:t>&lt;/RepeatBlock-By&gt;</w:t>
      </w:r>
    </w:p>
    <w:p w14:paraId="5542CAE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E6F0A75" w14:textId="77777777" w:rsidR="00104614" w:rsidRPr="00470A47" w:rsidRDefault="00104614" w:rsidP="00104614">
      <w:pPr>
        <w:pStyle w:val="NormalBold"/>
      </w:pPr>
      <w:r w:rsidRPr="00470A47">
        <w:rPr>
          <w:rStyle w:val="HideTWBExt"/>
          <w:b w:val="0"/>
        </w:rPr>
        <w:t>&lt;Article&gt;</w:t>
      </w:r>
      <w:r w:rsidRPr="00470A47">
        <w:t>1. punkts – h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2289D20" w14:textId="77777777" w:rsidTr="00FF5DFF">
        <w:trPr>
          <w:trHeight w:hRule="exact" w:val="240"/>
          <w:jc w:val="center"/>
        </w:trPr>
        <w:tc>
          <w:tcPr>
            <w:tcW w:w="9752" w:type="dxa"/>
            <w:gridSpan w:val="2"/>
            <w:tcBorders>
              <w:top w:val="nil"/>
              <w:left w:val="nil"/>
              <w:bottom w:val="nil"/>
              <w:right w:val="nil"/>
            </w:tcBorders>
          </w:tcPr>
          <w:p w14:paraId="04F12517" w14:textId="77777777" w:rsidR="00104614" w:rsidRPr="00470A47" w:rsidRDefault="00104614" w:rsidP="00FF5DFF"/>
        </w:tc>
      </w:tr>
      <w:tr w:rsidR="00104614" w:rsidRPr="00470A47" w14:paraId="6967E6CA" w14:textId="77777777" w:rsidTr="00FF5DFF">
        <w:trPr>
          <w:trHeight w:val="240"/>
          <w:jc w:val="center"/>
        </w:trPr>
        <w:tc>
          <w:tcPr>
            <w:tcW w:w="4876" w:type="dxa"/>
            <w:tcBorders>
              <w:top w:val="nil"/>
              <w:left w:val="nil"/>
              <w:bottom w:val="nil"/>
              <w:right w:val="nil"/>
            </w:tcBorders>
          </w:tcPr>
          <w:p w14:paraId="5B20B03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013F9EE" w14:textId="77777777" w:rsidR="00104614" w:rsidRPr="00470A47" w:rsidRDefault="00104614" w:rsidP="00FF5DFF">
            <w:pPr>
              <w:pStyle w:val="AmColumnHeading"/>
            </w:pPr>
            <w:r w:rsidRPr="00470A47">
              <w:t>Grozījums</w:t>
            </w:r>
          </w:p>
        </w:tc>
      </w:tr>
      <w:tr w:rsidR="00104614" w:rsidRPr="00470A47" w14:paraId="07CEE006" w14:textId="77777777" w:rsidTr="00FF5DFF">
        <w:trPr>
          <w:jc w:val="center"/>
        </w:trPr>
        <w:tc>
          <w:tcPr>
            <w:tcW w:w="4876" w:type="dxa"/>
            <w:tcBorders>
              <w:top w:val="nil"/>
              <w:left w:val="nil"/>
              <w:bottom w:val="nil"/>
              <w:right w:val="nil"/>
            </w:tcBorders>
          </w:tcPr>
          <w:p w14:paraId="520DD096" w14:textId="77777777" w:rsidR="00104614" w:rsidRPr="00470A47" w:rsidRDefault="00104614" w:rsidP="00FF5DFF">
            <w:pPr>
              <w:pStyle w:val="Normal6a"/>
            </w:pPr>
            <w:r w:rsidRPr="00470A47">
              <w:t>h)</w:t>
            </w:r>
            <w:r w:rsidRPr="00470A47">
              <w:tab/>
              <w:t xml:space="preserve">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w:t>
            </w:r>
            <w:r w:rsidRPr="00470A47">
              <w:rPr>
                <w:b/>
                <w:bCs/>
                <w:i/>
                <w:iCs/>
              </w:rPr>
              <w:t>ES sistēmai līdzīgu</w:t>
            </w:r>
            <w:r w:rsidRPr="00470A47">
              <w:t xml:space="preserve"> kvalificēta vairākuma balsošanas sistēmu, kas ļautu uzskatīt par saistošām ANO Ģenerālās asamblejas rezolūcijas, ja “par” nobalsojušais vairākums ir divas trešdaļas locekļu, kuri pārstāv divas trešdaļas iedzīvotāju;</w:t>
            </w:r>
          </w:p>
        </w:tc>
        <w:tc>
          <w:tcPr>
            <w:tcW w:w="4876" w:type="dxa"/>
            <w:tcBorders>
              <w:top w:val="nil"/>
              <w:left w:val="nil"/>
              <w:bottom w:val="nil"/>
              <w:right w:val="nil"/>
            </w:tcBorders>
          </w:tcPr>
          <w:p w14:paraId="7707F856" w14:textId="77777777" w:rsidR="00104614" w:rsidRPr="00470A47" w:rsidRDefault="00104614" w:rsidP="00FF5DFF">
            <w:pPr>
              <w:pStyle w:val="Normal6a"/>
            </w:pPr>
            <w:r w:rsidRPr="00470A47">
              <w:t>h)</w:t>
            </w:r>
            <w:r w:rsidRPr="00470A47">
              <w:tab/>
              <w:t>atgādināt par ANO DP pienākumu uzturēt starptautisko mieru un drošību un nodrošināt saukšanu pie atbildības par starptautisko tiesību pārkāpumiem, un izpētīt veidus, kā stiprināt Apvienoto Nāciju Organizācijas Ģenerālās asamblejas (ANO ĢA) lomu šajā jomā, izmantojot kvalificēta vairākuma balsošanas sistēmu, kas ļautu uzskatīt par saistošām ANO Ģenerālās asamblejas rezolūcijas, ja “par” nobalsojušais vairākums ir divas trešdaļas locekļu, kuri pārstāv divas trešdaļas iedzīvotāju;</w:t>
            </w:r>
          </w:p>
        </w:tc>
      </w:tr>
    </w:tbl>
    <w:p w14:paraId="2675057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72609F44" w14:textId="77777777" w:rsidR="00104614" w:rsidRPr="00470A47" w:rsidRDefault="00104614" w:rsidP="00104614">
      <w:r w:rsidRPr="00470A47">
        <w:rPr>
          <w:rStyle w:val="HideTWBExt"/>
        </w:rPr>
        <w:t>&lt;/Amend&gt;</w:t>
      </w:r>
    </w:p>
    <w:p w14:paraId="52DBD09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119</w:t>
      </w:r>
      <w:r w:rsidRPr="00470A47">
        <w:rPr>
          <w:rStyle w:val="HideTWBExt"/>
          <w:b w:val="0"/>
        </w:rPr>
        <w:t>&lt;/NumAm&gt;</w:t>
      </w:r>
    </w:p>
    <w:p w14:paraId="55DD6FBE"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B14ABC9"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530EF6BD" w14:textId="77777777" w:rsidR="00104614" w:rsidRPr="00470A47" w:rsidRDefault="00104614" w:rsidP="00104614">
      <w:pPr>
        <w:pStyle w:val="NormalBold"/>
      </w:pPr>
      <w:r w:rsidRPr="00470A47">
        <w:rPr>
          <w:rStyle w:val="HideTWBExt"/>
          <w:b w:val="0"/>
        </w:rPr>
        <w:t>&lt;/RepeatBlock-By&gt;</w:t>
      </w:r>
    </w:p>
    <w:p w14:paraId="001C9DC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4DCE0EF" w14:textId="77777777" w:rsidR="00104614" w:rsidRPr="00470A47" w:rsidRDefault="00104614" w:rsidP="00104614">
      <w:pPr>
        <w:pStyle w:val="NormalBold"/>
      </w:pPr>
      <w:r w:rsidRPr="00470A47">
        <w:rPr>
          <w:rStyle w:val="HideTWBExt"/>
          <w:b w:val="0"/>
        </w:rPr>
        <w:t>&lt;Article&gt;</w:t>
      </w:r>
      <w:r w:rsidRPr="00470A47">
        <w:t>1. punkts – ha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A0C829A" w14:textId="77777777" w:rsidTr="00FF5DFF">
        <w:trPr>
          <w:trHeight w:hRule="exact" w:val="240"/>
          <w:jc w:val="center"/>
        </w:trPr>
        <w:tc>
          <w:tcPr>
            <w:tcW w:w="9752" w:type="dxa"/>
            <w:gridSpan w:val="2"/>
            <w:tcBorders>
              <w:top w:val="nil"/>
              <w:left w:val="nil"/>
              <w:bottom w:val="nil"/>
              <w:right w:val="nil"/>
            </w:tcBorders>
          </w:tcPr>
          <w:p w14:paraId="08AE1948" w14:textId="77777777" w:rsidR="00104614" w:rsidRPr="00470A47" w:rsidRDefault="00104614" w:rsidP="00FF5DFF"/>
        </w:tc>
      </w:tr>
      <w:tr w:rsidR="00104614" w:rsidRPr="00470A47" w14:paraId="5CB59D72" w14:textId="77777777" w:rsidTr="00FF5DFF">
        <w:trPr>
          <w:trHeight w:val="240"/>
          <w:jc w:val="center"/>
        </w:trPr>
        <w:tc>
          <w:tcPr>
            <w:tcW w:w="4876" w:type="dxa"/>
            <w:tcBorders>
              <w:top w:val="nil"/>
              <w:left w:val="nil"/>
              <w:bottom w:val="nil"/>
              <w:right w:val="nil"/>
            </w:tcBorders>
          </w:tcPr>
          <w:p w14:paraId="6CFAFE3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3F6C377" w14:textId="77777777" w:rsidR="00104614" w:rsidRPr="00470A47" w:rsidRDefault="00104614" w:rsidP="00FF5DFF">
            <w:pPr>
              <w:pStyle w:val="AmColumnHeading"/>
            </w:pPr>
            <w:r w:rsidRPr="00470A47">
              <w:t>Grozījums</w:t>
            </w:r>
          </w:p>
        </w:tc>
      </w:tr>
      <w:tr w:rsidR="00104614" w:rsidRPr="00470A47" w14:paraId="4295131B" w14:textId="77777777" w:rsidTr="00FF5DFF">
        <w:trPr>
          <w:jc w:val="center"/>
        </w:trPr>
        <w:tc>
          <w:tcPr>
            <w:tcW w:w="4876" w:type="dxa"/>
            <w:tcBorders>
              <w:top w:val="nil"/>
              <w:left w:val="nil"/>
              <w:bottom w:val="nil"/>
              <w:right w:val="nil"/>
            </w:tcBorders>
          </w:tcPr>
          <w:p w14:paraId="3E6609F0" w14:textId="77777777" w:rsidR="00104614" w:rsidRPr="00470A47" w:rsidRDefault="00104614" w:rsidP="00FF5DFF">
            <w:pPr>
              <w:pStyle w:val="Normal6a"/>
            </w:pPr>
          </w:p>
        </w:tc>
        <w:tc>
          <w:tcPr>
            <w:tcW w:w="4876" w:type="dxa"/>
            <w:tcBorders>
              <w:top w:val="nil"/>
              <w:left w:val="nil"/>
              <w:bottom w:val="nil"/>
              <w:right w:val="nil"/>
            </w:tcBorders>
          </w:tcPr>
          <w:p w14:paraId="6B9808C3" w14:textId="77777777" w:rsidR="00104614" w:rsidRPr="00470A47" w:rsidRDefault="00104614" w:rsidP="00FF5DFF">
            <w:pPr>
              <w:pStyle w:val="Normal6a"/>
            </w:pPr>
            <w:r w:rsidRPr="00470A47">
              <w:rPr>
                <w:b/>
                <w:i/>
              </w:rPr>
              <w:t>ha)</w:t>
            </w:r>
            <w:r w:rsidRPr="00470A47">
              <w:tab/>
            </w:r>
            <w:r w:rsidRPr="00470A47">
              <w:rPr>
                <w:b/>
                <w:i/>
              </w:rPr>
              <w:t>paust dziļas bažas par Amerikas Savienoto Valstu vienpusējiem lēmumiem izstāties no starptautiskām organizācijām, nolīgumiem un daudzpusējām sistēmām vai apturēt dalību tajās, it sevišķi, kad šādi lēmumi novājina starptautisko sadarbību būtiskos jautājumos, piemēram, miers un drošība, globālā veselība, tirdzniecība, klimats vai cilvēktiesības;</w:t>
            </w:r>
          </w:p>
        </w:tc>
      </w:tr>
    </w:tbl>
    <w:p w14:paraId="6C0ACCC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55F8DB7" w14:textId="77777777" w:rsidR="00104614" w:rsidRPr="00470A47" w:rsidRDefault="00104614" w:rsidP="00104614">
      <w:r w:rsidRPr="00470A47">
        <w:rPr>
          <w:rStyle w:val="HideTWBExt"/>
        </w:rPr>
        <w:t>&lt;/Amend&gt;</w:t>
      </w:r>
    </w:p>
    <w:p w14:paraId="4CC9D1B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120</w:t>
      </w:r>
      <w:r w:rsidRPr="00470A47">
        <w:rPr>
          <w:rStyle w:val="HideTWBExt"/>
          <w:b w:val="0"/>
        </w:rPr>
        <w:t>&lt;/NumAm&gt;</w:t>
      </w:r>
    </w:p>
    <w:p w14:paraId="757E23A0"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0329B767" w14:textId="77777777" w:rsidR="00104614" w:rsidRPr="00470A47" w:rsidRDefault="00104614" w:rsidP="00104614">
      <w:pPr>
        <w:pStyle w:val="NormalBold"/>
      </w:pPr>
      <w:r w:rsidRPr="00470A47">
        <w:rPr>
          <w:rStyle w:val="HideTWBExt"/>
          <w:b w:val="0"/>
        </w:rPr>
        <w:t>&lt;/RepeatBlock-By&gt;</w:t>
      </w:r>
    </w:p>
    <w:p w14:paraId="726D8AB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F6F4CF8" w14:textId="77777777" w:rsidR="00104614" w:rsidRPr="00470A47" w:rsidRDefault="00104614" w:rsidP="00104614">
      <w:pPr>
        <w:pStyle w:val="NormalBold"/>
      </w:pPr>
      <w:r w:rsidRPr="00470A47">
        <w:rPr>
          <w:rStyle w:val="HideTWBExt"/>
          <w:b w:val="0"/>
        </w:rPr>
        <w:t>&lt;Article&gt;</w:t>
      </w:r>
      <w:r w:rsidRPr="00470A47">
        <w:t>1. punkts – ha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C905D68" w14:textId="77777777" w:rsidTr="00FF5DFF">
        <w:trPr>
          <w:trHeight w:hRule="exact" w:val="240"/>
          <w:jc w:val="center"/>
        </w:trPr>
        <w:tc>
          <w:tcPr>
            <w:tcW w:w="9752" w:type="dxa"/>
            <w:gridSpan w:val="2"/>
            <w:tcBorders>
              <w:top w:val="nil"/>
              <w:left w:val="nil"/>
              <w:bottom w:val="nil"/>
              <w:right w:val="nil"/>
            </w:tcBorders>
          </w:tcPr>
          <w:p w14:paraId="1BE8C9BF" w14:textId="77777777" w:rsidR="00104614" w:rsidRPr="00470A47" w:rsidRDefault="00104614" w:rsidP="00FF5DFF"/>
        </w:tc>
      </w:tr>
      <w:tr w:rsidR="00104614" w:rsidRPr="00470A47" w14:paraId="54D9C9EC" w14:textId="77777777" w:rsidTr="00FF5DFF">
        <w:trPr>
          <w:trHeight w:val="240"/>
          <w:jc w:val="center"/>
        </w:trPr>
        <w:tc>
          <w:tcPr>
            <w:tcW w:w="4876" w:type="dxa"/>
            <w:tcBorders>
              <w:top w:val="nil"/>
              <w:left w:val="nil"/>
              <w:bottom w:val="nil"/>
              <w:right w:val="nil"/>
            </w:tcBorders>
          </w:tcPr>
          <w:p w14:paraId="595C416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3454E4D" w14:textId="77777777" w:rsidR="00104614" w:rsidRPr="00470A47" w:rsidRDefault="00104614" w:rsidP="00FF5DFF">
            <w:pPr>
              <w:pStyle w:val="AmColumnHeading"/>
            </w:pPr>
            <w:r w:rsidRPr="00470A47">
              <w:t>Grozījums</w:t>
            </w:r>
          </w:p>
        </w:tc>
      </w:tr>
      <w:tr w:rsidR="00104614" w:rsidRPr="00470A47" w14:paraId="431FB842" w14:textId="77777777" w:rsidTr="00FF5DFF">
        <w:trPr>
          <w:jc w:val="center"/>
        </w:trPr>
        <w:tc>
          <w:tcPr>
            <w:tcW w:w="4876" w:type="dxa"/>
            <w:tcBorders>
              <w:top w:val="nil"/>
              <w:left w:val="nil"/>
              <w:bottom w:val="nil"/>
              <w:right w:val="nil"/>
            </w:tcBorders>
          </w:tcPr>
          <w:p w14:paraId="4224366E" w14:textId="77777777" w:rsidR="00104614" w:rsidRPr="00470A47" w:rsidRDefault="00104614" w:rsidP="00FF5DFF">
            <w:pPr>
              <w:pStyle w:val="Normal6a"/>
            </w:pPr>
          </w:p>
        </w:tc>
        <w:tc>
          <w:tcPr>
            <w:tcW w:w="4876" w:type="dxa"/>
            <w:tcBorders>
              <w:top w:val="nil"/>
              <w:left w:val="nil"/>
              <w:bottom w:val="nil"/>
              <w:right w:val="nil"/>
            </w:tcBorders>
          </w:tcPr>
          <w:p w14:paraId="0248EFAF" w14:textId="77777777" w:rsidR="00104614" w:rsidRPr="00470A47" w:rsidRDefault="00104614" w:rsidP="00FF5DFF">
            <w:pPr>
              <w:pStyle w:val="Normal6a"/>
            </w:pPr>
            <w:r w:rsidRPr="00470A47">
              <w:rPr>
                <w:b/>
                <w:i/>
              </w:rPr>
              <w:t>ha)</w:t>
            </w:r>
            <w:r w:rsidRPr="00470A47">
              <w:tab/>
            </w:r>
            <w:r w:rsidRPr="00470A47">
              <w:rPr>
                <w:b/>
                <w:i/>
              </w:rPr>
              <w:t>aicināt ES un tās dalībvalstis piemērot stingru kontroli sadarbībai un finansējumam saistībā ar starptautiskajām tiesu iestādēm, tostarp Starptautisko Tiesu un SKT, un iebilst pret jebkādiem mēģinājumiem izmantot šādus forumus nolūkā deleģitimizēt demokrātiskas valstis vai atzīt teroristu organizācijas par vienlīdzīgām ar valstīm, kuras izmanto savas nenoliedzamās tiesības uz pašaizsardzību; </w:t>
            </w:r>
          </w:p>
        </w:tc>
      </w:tr>
    </w:tbl>
    <w:p w14:paraId="32EC91D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8A40275" w14:textId="77777777" w:rsidR="00104614" w:rsidRPr="00470A47" w:rsidRDefault="00104614" w:rsidP="00104614">
      <w:r w:rsidRPr="00470A47">
        <w:rPr>
          <w:rStyle w:val="HideTWBExt"/>
        </w:rPr>
        <w:t>&lt;/Amend&gt;</w:t>
      </w:r>
    </w:p>
    <w:p w14:paraId="2478D4F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121</w:t>
      </w:r>
      <w:r w:rsidRPr="00470A47">
        <w:rPr>
          <w:rStyle w:val="HideTWBExt"/>
          <w:b w:val="0"/>
        </w:rPr>
        <w:t>&lt;/NumAm&gt;</w:t>
      </w:r>
    </w:p>
    <w:p w14:paraId="4A8DB1F6"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38F0FBBD" w14:textId="77777777" w:rsidR="00104614" w:rsidRPr="00470A47" w:rsidRDefault="00104614" w:rsidP="00104614">
      <w:pPr>
        <w:pStyle w:val="NormalBold"/>
      </w:pPr>
      <w:r w:rsidRPr="00470A47">
        <w:rPr>
          <w:rStyle w:val="HideTWBExt"/>
          <w:b w:val="0"/>
        </w:rPr>
        <w:t>&lt;/RepeatBlock-By&gt;</w:t>
      </w:r>
    </w:p>
    <w:p w14:paraId="0FF6658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AA23DD7" w14:textId="77777777" w:rsidR="00104614" w:rsidRPr="00470A47" w:rsidRDefault="00104614" w:rsidP="00104614">
      <w:pPr>
        <w:pStyle w:val="NormalBold"/>
      </w:pPr>
      <w:r w:rsidRPr="00470A47">
        <w:rPr>
          <w:rStyle w:val="HideTWBExt"/>
          <w:b w:val="0"/>
        </w:rPr>
        <w:t>&lt;Article&gt;</w:t>
      </w:r>
      <w:r w:rsidRPr="00470A47">
        <w:t>1. punkts – ha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1EB0059" w14:textId="77777777" w:rsidTr="00FF5DFF">
        <w:trPr>
          <w:trHeight w:hRule="exact" w:val="240"/>
          <w:jc w:val="center"/>
        </w:trPr>
        <w:tc>
          <w:tcPr>
            <w:tcW w:w="9752" w:type="dxa"/>
            <w:gridSpan w:val="2"/>
            <w:tcBorders>
              <w:top w:val="nil"/>
              <w:left w:val="nil"/>
              <w:bottom w:val="nil"/>
              <w:right w:val="nil"/>
            </w:tcBorders>
          </w:tcPr>
          <w:p w14:paraId="3D2B51B9" w14:textId="77777777" w:rsidR="00104614" w:rsidRPr="00470A47" w:rsidRDefault="00104614" w:rsidP="00FF5DFF"/>
        </w:tc>
      </w:tr>
      <w:tr w:rsidR="00104614" w:rsidRPr="00470A47" w14:paraId="5EE2DCB8" w14:textId="77777777" w:rsidTr="00FF5DFF">
        <w:trPr>
          <w:trHeight w:val="240"/>
          <w:jc w:val="center"/>
        </w:trPr>
        <w:tc>
          <w:tcPr>
            <w:tcW w:w="4876" w:type="dxa"/>
            <w:tcBorders>
              <w:top w:val="nil"/>
              <w:left w:val="nil"/>
              <w:bottom w:val="nil"/>
              <w:right w:val="nil"/>
            </w:tcBorders>
          </w:tcPr>
          <w:p w14:paraId="6F791D8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46E19DD" w14:textId="77777777" w:rsidR="00104614" w:rsidRPr="00470A47" w:rsidRDefault="00104614" w:rsidP="00FF5DFF">
            <w:pPr>
              <w:pStyle w:val="AmColumnHeading"/>
            </w:pPr>
            <w:r w:rsidRPr="00470A47">
              <w:t>Grozījums</w:t>
            </w:r>
          </w:p>
        </w:tc>
      </w:tr>
      <w:tr w:rsidR="00104614" w:rsidRPr="00470A47" w14:paraId="11AB1A3E" w14:textId="77777777" w:rsidTr="00FF5DFF">
        <w:trPr>
          <w:jc w:val="center"/>
        </w:trPr>
        <w:tc>
          <w:tcPr>
            <w:tcW w:w="4876" w:type="dxa"/>
            <w:tcBorders>
              <w:top w:val="nil"/>
              <w:left w:val="nil"/>
              <w:bottom w:val="nil"/>
              <w:right w:val="nil"/>
            </w:tcBorders>
          </w:tcPr>
          <w:p w14:paraId="403A69D7" w14:textId="77777777" w:rsidR="00104614" w:rsidRPr="00470A47" w:rsidRDefault="00104614" w:rsidP="00FF5DFF">
            <w:pPr>
              <w:pStyle w:val="Normal6a"/>
            </w:pPr>
          </w:p>
        </w:tc>
        <w:tc>
          <w:tcPr>
            <w:tcW w:w="4876" w:type="dxa"/>
            <w:tcBorders>
              <w:top w:val="nil"/>
              <w:left w:val="nil"/>
              <w:bottom w:val="nil"/>
              <w:right w:val="nil"/>
            </w:tcBorders>
          </w:tcPr>
          <w:p w14:paraId="1BFB45A2" w14:textId="77777777" w:rsidR="00104614" w:rsidRPr="00470A47" w:rsidRDefault="00104614" w:rsidP="00FF5DFF">
            <w:pPr>
              <w:pStyle w:val="Normal6a"/>
            </w:pPr>
            <w:r w:rsidRPr="00470A47">
              <w:rPr>
                <w:b/>
                <w:i/>
              </w:rPr>
              <w:t>ha)</w:t>
            </w:r>
            <w:r w:rsidRPr="00470A47">
              <w:tab/>
            </w:r>
            <w:r w:rsidRPr="00470A47">
              <w:rPr>
                <w:b/>
                <w:i/>
              </w:rPr>
              <w:t>atbalstīt pienākumu aizsargāt (R2P), kas ir jauna norma, kuru ierosināja Augsta līmeņa darba grupa un Starptautiskā intervences un valsts suverenitātes komisija, un ieteikt, lai R2P kļūst par pamatu kolektīvai rīcībai nolūkā glābt iedzīvotājus, kas atrodas lielās briesmās, kad viņu valdības nespēj vai nevēlas rīkoties;</w:t>
            </w:r>
          </w:p>
        </w:tc>
      </w:tr>
    </w:tbl>
    <w:p w14:paraId="6C1A6D7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CE5C612" w14:textId="77777777" w:rsidR="00104614" w:rsidRPr="00470A47" w:rsidRDefault="00104614" w:rsidP="00104614">
      <w:r w:rsidRPr="00470A47">
        <w:rPr>
          <w:rStyle w:val="HideTWBExt"/>
        </w:rPr>
        <w:t>&lt;/Amend&gt;</w:t>
      </w:r>
    </w:p>
    <w:p w14:paraId="4EE81F1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122</w:t>
      </w:r>
      <w:r w:rsidRPr="00470A47">
        <w:rPr>
          <w:rStyle w:val="HideTWBExt"/>
          <w:b w:val="0"/>
        </w:rPr>
        <w:t>&lt;/NumAm&gt;</w:t>
      </w:r>
    </w:p>
    <w:p w14:paraId="39FD84A1"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4DD5F512" w14:textId="77777777" w:rsidR="00104614" w:rsidRPr="00470A47" w:rsidRDefault="00104614" w:rsidP="00104614">
      <w:pPr>
        <w:pStyle w:val="NormalBold"/>
      </w:pPr>
      <w:r w:rsidRPr="00470A47">
        <w:rPr>
          <w:rStyle w:val="HideTWBExt"/>
          <w:b w:val="0"/>
        </w:rPr>
        <w:t>&lt;/RepeatBlock-By&gt;</w:t>
      </w:r>
    </w:p>
    <w:p w14:paraId="2427928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D2DEAFD"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7EB647C" w14:textId="77777777" w:rsidTr="00FF5DFF">
        <w:trPr>
          <w:trHeight w:hRule="exact" w:val="240"/>
          <w:jc w:val="center"/>
        </w:trPr>
        <w:tc>
          <w:tcPr>
            <w:tcW w:w="9752" w:type="dxa"/>
            <w:gridSpan w:val="2"/>
            <w:tcBorders>
              <w:top w:val="nil"/>
              <w:left w:val="nil"/>
              <w:bottom w:val="nil"/>
              <w:right w:val="nil"/>
            </w:tcBorders>
          </w:tcPr>
          <w:p w14:paraId="059CB57E" w14:textId="77777777" w:rsidR="00104614" w:rsidRPr="00470A47" w:rsidRDefault="00104614" w:rsidP="00FF5DFF"/>
        </w:tc>
      </w:tr>
      <w:tr w:rsidR="00104614" w:rsidRPr="00470A47" w14:paraId="428B7160" w14:textId="77777777" w:rsidTr="00FF5DFF">
        <w:trPr>
          <w:trHeight w:val="240"/>
          <w:jc w:val="center"/>
        </w:trPr>
        <w:tc>
          <w:tcPr>
            <w:tcW w:w="4876" w:type="dxa"/>
            <w:tcBorders>
              <w:top w:val="nil"/>
              <w:left w:val="nil"/>
              <w:bottom w:val="nil"/>
              <w:right w:val="nil"/>
            </w:tcBorders>
          </w:tcPr>
          <w:p w14:paraId="4C7ACE5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E4B1C5A" w14:textId="77777777" w:rsidR="00104614" w:rsidRPr="00470A47" w:rsidRDefault="00104614" w:rsidP="00FF5DFF">
            <w:pPr>
              <w:pStyle w:val="AmColumnHeading"/>
            </w:pPr>
            <w:r w:rsidRPr="00470A47">
              <w:t>Grozījums</w:t>
            </w:r>
          </w:p>
        </w:tc>
      </w:tr>
      <w:tr w:rsidR="00104614" w:rsidRPr="00470A47" w14:paraId="308911D8" w14:textId="77777777" w:rsidTr="00FF5DFF">
        <w:trPr>
          <w:jc w:val="center"/>
        </w:trPr>
        <w:tc>
          <w:tcPr>
            <w:tcW w:w="4876" w:type="dxa"/>
            <w:tcBorders>
              <w:top w:val="nil"/>
              <w:left w:val="nil"/>
              <w:bottom w:val="nil"/>
              <w:right w:val="nil"/>
            </w:tcBorders>
          </w:tcPr>
          <w:p w14:paraId="7A89510E" w14:textId="77777777" w:rsidR="00104614" w:rsidRPr="00470A47" w:rsidRDefault="00104614" w:rsidP="00FF5DFF">
            <w:pPr>
              <w:pStyle w:val="Normal6a"/>
            </w:pPr>
            <w:r w:rsidRPr="00470A47">
              <w:t>i)</w:t>
            </w:r>
            <w:r w:rsidRPr="00470A47">
              <w:tab/>
            </w:r>
            <w:r w:rsidRPr="00470A47">
              <w:rPr>
                <w:b/>
                <w:i/>
              </w:rPr>
              <w:t>atkārtoti nosodīt Krievijas nelikumīgo agresijas karu pret Ukrainu un uzbrukumus, kas vērsti pret globālo miera un drošības arhitektūru, tostarp ANO DP instrumentiem;</w:t>
            </w:r>
            <w:r w:rsidRPr="00470A47">
              <w:t xml:space="preserve">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w:t>
            </w:r>
            <w:r w:rsidRPr="00470A47">
              <w:rPr>
                <w:b/>
                <w:i/>
              </w:rPr>
              <w:t>atbalstīt ANO saistībā ar juridisko mehānismu apzināšanu, kuri ļautu mobilizēt iesaldētos Krievijas aktīvus Ukrainas atjaunošanai, neradot finansiālu slogu ES dalībvalstīm;</w:t>
            </w:r>
          </w:p>
        </w:tc>
        <w:tc>
          <w:tcPr>
            <w:tcW w:w="4876" w:type="dxa"/>
            <w:tcBorders>
              <w:top w:val="nil"/>
              <w:left w:val="nil"/>
              <w:bottom w:val="nil"/>
              <w:right w:val="nil"/>
            </w:tcBorders>
          </w:tcPr>
          <w:p w14:paraId="00F7767C" w14:textId="77777777" w:rsidR="00104614" w:rsidRPr="00470A47" w:rsidRDefault="00104614" w:rsidP="00FF5DFF">
            <w:pPr>
              <w:pStyle w:val="Normal6a"/>
            </w:pPr>
            <w:r w:rsidRPr="00470A47">
              <w:t>i)</w:t>
            </w:r>
            <w:r w:rsidRPr="00470A47">
              <w:tab/>
              <w:t>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w:t>
            </w:r>
          </w:p>
        </w:tc>
      </w:tr>
    </w:tbl>
    <w:p w14:paraId="157E580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B049BC4" w14:textId="77777777" w:rsidR="00104614" w:rsidRPr="00470A47" w:rsidRDefault="00104614" w:rsidP="00104614">
      <w:r w:rsidRPr="00470A47">
        <w:rPr>
          <w:rStyle w:val="HideTWBExt"/>
        </w:rPr>
        <w:t>&lt;/Amend&gt;</w:t>
      </w:r>
    </w:p>
    <w:p w14:paraId="6C8CC0D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123</w:t>
      </w:r>
      <w:r w:rsidRPr="00470A47">
        <w:rPr>
          <w:rStyle w:val="HideTWBExt"/>
          <w:b w:val="0"/>
        </w:rPr>
        <w:t>&lt;/NumAm&gt;</w:t>
      </w:r>
    </w:p>
    <w:p w14:paraId="6ECFC48F" w14:textId="77777777" w:rsidR="00104614" w:rsidRPr="00470A47" w:rsidRDefault="00104614" w:rsidP="00104614">
      <w:pPr>
        <w:pStyle w:val="NormalBold"/>
      </w:pPr>
      <w:r w:rsidRPr="00470A47">
        <w:rPr>
          <w:rStyle w:val="HideTWBExt"/>
          <w:b w:val="0"/>
        </w:rPr>
        <w:t>&lt;RepeatBlock-By&gt;&lt;Members&gt;</w:t>
      </w:r>
      <w:r w:rsidRPr="00470A47">
        <w:t>Petras Auštrevičius, Michał Kobosko, Marie-Agnes Strack-Zimmermann, Engin Eroglu, Hilde Vautmans, Dan Barna, Urmas Paet</w:t>
      </w:r>
      <w:r w:rsidRPr="00470A47">
        <w:rPr>
          <w:rStyle w:val="HideTWBExt"/>
          <w:b w:val="0"/>
        </w:rPr>
        <w:t>&lt;/Members&gt;</w:t>
      </w:r>
    </w:p>
    <w:p w14:paraId="33B49FE8" w14:textId="77777777" w:rsidR="00104614" w:rsidRPr="00470A47" w:rsidRDefault="00104614" w:rsidP="00104614">
      <w:pPr>
        <w:pStyle w:val="NormalBold"/>
      </w:pPr>
      <w:r w:rsidRPr="00470A47">
        <w:rPr>
          <w:rStyle w:val="HideTWBExt"/>
          <w:b w:val="0"/>
        </w:rPr>
        <w:t>&lt;/RepeatBlock-By&gt;</w:t>
      </w:r>
    </w:p>
    <w:p w14:paraId="336747C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C3A1FA6"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0DD74AC" w14:textId="77777777" w:rsidTr="00FF5DFF">
        <w:trPr>
          <w:trHeight w:hRule="exact" w:val="240"/>
          <w:jc w:val="center"/>
        </w:trPr>
        <w:tc>
          <w:tcPr>
            <w:tcW w:w="9752" w:type="dxa"/>
            <w:gridSpan w:val="2"/>
            <w:tcBorders>
              <w:top w:val="nil"/>
              <w:left w:val="nil"/>
              <w:bottom w:val="nil"/>
              <w:right w:val="nil"/>
            </w:tcBorders>
          </w:tcPr>
          <w:p w14:paraId="7CDCE22B" w14:textId="77777777" w:rsidR="00104614" w:rsidRPr="00470A47" w:rsidRDefault="00104614" w:rsidP="00FF5DFF"/>
        </w:tc>
      </w:tr>
      <w:tr w:rsidR="00104614" w:rsidRPr="00470A47" w14:paraId="3416D3D9" w14:textId="77777777" w:rsidTr="00FF5DFF">
        <w:trPr>
          <w:trHeight w:val="240"/>
          <w:jc w:val="center"/>
        </w:trPr>
        <w:tc>
          <w:tcPr>
            <w:tcW w:w="4876" w:type="dxa"/>
            <w:tcBorders>
              <w:top w:val="nil"/>
              <w:left w:val="nil"/>
              <w:bottom w:val="nil"/>
              <w:right w:val="nil"/>
            </w:tcBorders>
          </w:tcPr>
          <w:p w14:paraId="0AD1B77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A770C12" w14:textId="77777777" w:rsidR="00104614" w:rsidRPr="00470A47" w:rsidRDefault="00104614" w:rsidP="00FF5DFF">
            <w:pPr>
              <w:pStyle w:val="AmColumnHeading"/>
            </w:pPr>
            <w:r w:rsidRPr="00470A47">
              <w:t>Grozījums</w:t>
            </w:r>
          </w:p>
        </w:tc>
      </w:tr>
      <w:tr w:rsidR="00104614" w:rsidRPr="00470A47" w14:paraId="4C70B603" w14:textId="77777777" w:rsidTr="00FF5DFF">
        <w:trPr>
          <w:jc w:val="center"/>
        </w:trPr>
        <w:tc>
          <w:tcPr>
            <w:tcW w:w="4876" w:type="dxa"/>
            <w:tcBorders>
              <w:top w:val="nil"/>
              <w:left w:val="nil"/>
              <w:bottom w:val="nil"/>
              <w:right w:val="nil"/>
            </w:tcBorders>
          </w:tcPr>
          <w:p w14:paraId="6ACA0658"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w:t>
            </w:r>
          </w:p>
        </w:tc>
        <w:tc>
          <w:tcPr>
            <w:tcW w:w="4876" w:type="dxa"/>
            <w:tcBorders>
              <w:top w:val="nil"/>
              <w:left w:val="nil"/>
              <w:bottom w:val="nil"/>
              <w:right w:val="nil"/>
            </w:tcBorders>
          </w:tcPr>
          <w:p w14:paraId="636247FE" w14:textId="77777777" w:rsidR="00104614" w:rsidRPr="00470A47" w:rsidRDefault="00104614" w:rsidP="00FF5DFF">
            <w:pPr>
              <w:pStyle w:val="Normal6a"/>
            </w:pPr>
            <w:r w:rsidRPr="00470A47">
              <w:t>i)</w:t>
            </w:r>
            <w:r w:rsidRPr="00470A47">
              <w:tab/>
              <w:t xml:space="preserve">atkārtoti </w:t>
            </w:r>
            <w:r w:rsidRPr="00470A47">
              <w:rPr>
                <w:b/>
                <w:i/>
              </w:rPr>
              <w:t xml:space="preserve">stingri </w:t>
            </w:r>
            <w:r w:rsidRPr="00470A47">
              <w:t>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w:t>
            </w:r>
            <w:r w:rsidRPr="00470A47">
              <w:rPr>
                <w:b/>
                <w:i/>
              </w:rPr>
              <w:t xml:space="preserve"> un nolaupīto ukraiņu bērnu, apcietināto civiliedzīvotāju un kara gūstekņu atgriešanu</w:t>
            </w:r>
            <w:r w:rsidRPr="00470A47">
              <w:t xml:space="preserve">; atbalstīt ANO saistībā ar juridisko mehānismu apzināšanu, kuri ļautu mobilizēt iesaldētos Krievijas aktīvus Ukrainas atjaunošanai, neradot finansiālu slogu ES dalībvalstīm; </w:t>
            </w:r>
            <w:r w:rsidRPr="00470A47">
              <w:rPr>
                <w:b/>
                <w:i/>
              </w:rPr>
              <w:t>pieprasīt nosodīt Krievijas un tās sabiedroto kiberuzbrukumus trešo valstu subjektiem un privātpersonām;</w:t>
            </w:r>
          </w:p>
        </w:tc>
      </w:tr>
    </w:tbl>
    <w:p w14:paraId="1B0369A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CF92054" w14:textId="77777777" w:rsidR="00104614" w:rsidRPr="00470A47" w:rsidRDefault="00104614" w:rsidP="00104614">
      <w:r w:rsidRPr="00470A47">
        <w:rPr>
          <w:rStyle w:val="HideTWBExt"/>
        </w:rPr>
        <w:t>&lt;/Amend&gt;</w:t>
      </w:r>
    </w:p>
    <w:p w14:paraId="24B933D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124</w:t>
      </w:r>
      <w:r w:rsidRPr="00470A47">
        <w:rPr>
          <w:rStyle w:val="HideTWBExt"/>
          <w:b w:val="0"/>
        </w:rPr>
        <w:t>&lt;/NumAm&gt;</w:t>
      </w:r>
    </w:p>
    <w:p w14:paraId="7006EBBD"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548E9EAE" w14:textId="77777777" w:rsidR="00104614" w:rsidRPr="00470A47" w:rsidRDefault="00104614" w:rsidP="00104614">
      <w:pPr>
        <w:pStyle w:val="NormalBold"/>
      </w:pPr>
      <w:r w:rsidRPr="00470A47">
        <w:rPr>
          <w:rStyle w:val="HideTWBExt"/>
          <w:b w:val="0"/>
        </w:rPr>
        <w:t>&lt;/RepeatBlock-By&gt;</w:t>
      </w:r>
    </w:p>
    <w:p w14:paraId="7E6A5E2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1AA5841"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6FE209B" w14:textId="77777777" w:rsidTr="00FF5DFF">
        <w:trPr>
          <w:trHeight w:hRule="exact" w:val="240"/>
          <w:jc w:val="center"/>
        </w:trPr>
        <w:tc>
          <w:tcPr>
            <w:tcW w:w="9752" w:type="dxa"/>
            <w:gridSpan w:val="2"/>
            <w:tcBorders>
              <w:top w:val="nil"/>
              <w:left w:val="nil"/>
              <w:bottom w:val="nil"/>
              <w:right w:val="nil"/>
            </w:tcBorders>
          </w:tcPr>
          <w:p w14:paraId="0F08930D" w14:textId="77777777" w:rsidR="00104614" w:rsidRPr="00470A47" w:rsidRDefault="00104614" w:rsidP="00FF5DFF"/>
        </w:tc>
      </w:tr>
      <w:tr w:rsidR="00104614" w:rsidRPr="00470A47" w14:paraId="1EB17A1D" w14:textId="77777777" w:rsidTr="00FF5DFF">
        <w:trPr>
          <w:trHeight w:val="240"/>
          <w:jc w:val="center"/>
        </w:trPr>
        <w:tc>
          <w:tcPr>
            <w:tcW w:w="4876" w:type="dxa"/>
            <w:tcBorders>
              <w:top w:val="nil"/>
              <w:left w:val="nil"/>
              <w:bottom w:val="nil"/>
              <w:right w:val="nil"/>
            </w:tcBorders>
          </w:tcPr>
          <w:p w14:paraId="6E35ADB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C55B29A" w14:textId="77777777" w:rsidR="00104614" w:rsidRPr="00470A47" w:rsidRDefault="00104614" w:rsidP="00FF5DFF">
            <w:pPr>
              <w:pStyle w:val="AmColumnHeading"/>
            </w:pPr>
            <w:r w:rsidRPr="00470A47">
              <w:t>Grozījums</w:t>
            </w:r>
          </w:p>
        </w:tc>
      </w:tr>
      <w:tr w:rsidR="00104614" w:rsidRPr="00470A47" w14:paraId="1AD92A3C" w14:textId="77777777" w:rsidTr="00FF5DFF">
        <w:trPr>
          <w:jc w:val="center"/>
        </w:trPr>
        <w:tc>
          <w:tcPr>
            <w:tcW w:w="4876" w:type="dxa"/>
            <w:tcBorders>
              <w:top w:val="nil"/>
              <w:left w:val="nil"/>
              <w:bottom w:val="nil"/>
              <w:right w:val="nil"/>
            </w:tcBorders>
          </w:tcPr>
          <w:p w14:paraId="19A67EE8"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w:t>
            </w:r>
          </w:p>
        </w:tc>
        <w:tc>
          <w:tcPr>
            <w:tcW w:w="4876" w:type="dxa"/>
            <w:tcBorders>
              <w:top w:val="nil"/>
              <w:left w:val="nil"/>
              <w:bottom w:val="nil"/>
              <w:right w:val="nil"/>
            </w:tcBorders>
          </w:tcPr>
          <w:p w14:paraId="235F51FD" w14:textId="77777777" w:rsidR="00104614" w:rsidRPr="00470A47" w:rsidRDefault="00104614" w:rsidP="00FF5DFF">
            <w:pPr>
              <w:pStyle w:val="Normal6a"/>
            </w:pPr>
            <w:r w:rsidRPr="00470A47">
              <w:t>i)</w:t>
            </w:r>
            <w:r w:rsidRPr="00470A47">
              <w:tab/>
              <w:t xml:space="preserve">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 </w:t>
            </w:r>
            <w:r w:rsidRPr="00470A47">
              <w:rPr>
                <w:b/>
                <w:i/>
              </w:rPr>
              <w:t>izpētīt iespējas pēckara periodam veidot sistēmu, kas vērsta uz miera un sadarbības iedibināšanu un attiecību atjaunošanu saskaņā ar starptautiskajām tiesībām un ANO Statūtu principiem;</w:t>
            </w:r>
          </w:p>
        </w:tc>
      </w:tr>
    </w:tbl>
    <w:p w14:paraId="1835F2A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68AB9722" w14:textId="77777777" w:rsidR="00104614" w:rsidRPr="00470A47" w:rsidRDefault="00104614" w:rsidP="00104614">
      <w:r w:rsidRPr="00470A47">
        <w:rPr>
          <w:rStyle w:val="HideTWBExt"/>
        </w:rPr>
        <w:t>&lt;/Amend&gt;</w:t>
      </w:r>
    </w:p>
    <w:p w14:paraId="020BA9A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125</w:t>
      </w:r>
      <w:r w:rsidRPr="00470A47">
        <w:rPr>
          <w:rStyle w:val="HideTWBExt"/>
          <w:b w:val="0"/>
        </w:rPr>
        <w:t>&lt;/NumAm&gt;</w:t>
      </w:r>
    </w:p>
    <w:p w14:paraId="14779AD3"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4B7B4481" w14:textId="77777777" w:rsidR="00104614" w:rsidRPr="00470A47" w:rsidRDefault="00104614" w:rsidP="00104614">
      <w:pPr>
        <w:pStyle w:val="NormalBold"/>
      </w:pPr>
      <w:r w:rsidRPr="00470A47">
        <w:rPr>
          <w:rStyle w:val="HideTWBExt"/>
          <w:b w:val="0"/>
        </w:rPr>
        <w:t>&lt;/RepeatBlock-By&gt;</w:t>
      </w:r>
    </w:p>
    <w:p w14:paraId="52FFEE0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F5AF189"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AA897BC" w14:textId="77777777" w:rsidTr="00FF5DFF">
        <w:trPr>
          <w:trHeight w:hRule="exact" w:val="240"/>
          <w:jc w:val="center"/>
        </w:trPr>
        <w:tc>
          <w:tcPr>
            <w:tcW w:w="9752" w:type="dxa"/>
            <w:gridSpan w:val="2"/>
            <w:tcBorders>
              <w:top w:val="nil"/>
              <w:left w:val="nil"/>
              <w:bottom w:val="nil"/>
              <w:right w:val="nil"/>
            </w:tcBorders>
          </w:tcPr>
          <w:p w14:paraId="1EF0E5B2" w14:textId="77777777" w:rsidR="00104614" w:rsidRPr="00470A47" w:rsidRDefault="00104614" w:rsidP="00FF5DFF"/>
        </w:tc>
      </w:tr>
      <w:tr w:rsidR="00104614" w:rsidRPr="00470A47" w14:paraId="7FC3C325" w14:textId="77777777" w:rsidTr="00FF5DFF">
        <w:trPr>
          <w:trHeight w:val="240"/>
          <w:jc w:val="center"/>
        </w:trPr>
        <w:tc>
          <w:tcPr>
            <w:tcW w:w="4876" w:type="dxa"/>
            <w:tcBorders>
              <w:top w:val="nil"/>
              <w:left w:val="nil"/>
              <w:bottom w:val="nil"/>
              <w:right w:val="nil"/>
            </w:tcBorders>
          </w:tcPr>
          <w:p w14:paraId="50D1D85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D667C85" w14:textId="77777777" w:rsidR="00104614" w:rsidRPr="00470A47" w:rsidRDefault="00104614" w:rsidP="00FF5DFF">
            <w:pPr>
              <w:pStyle w:val="AmColumnHeading"/>
            </w:pPr>
            <w:r w:rsidRPr="00470A47">
              <w:t>Grozījums</w:t>
            </w:r>
          </w:p>
        </w:tc>
      </w:tr>
      <w:tr w:rsidR="00104614" w:rsidRPr="00470A47" w14:paraId="230F623A" w14:textId="77777777" w:rsidTr="00FF5DFF">
        <w:trPr>
          <w:jc w:val="center"/>
        </w:trPr>
        <w:tc>
          <w:tcPr>
            <w:tcW w:w="4876" w:type="dxa"/>
            <w:tcBorders>
              <w:top w:val="nil"/>
              <w:left w:val="nil"/>
              <w:bottom w:val="nil"/>
              <w:right w:val="nil"/>
            </w:tcBorders>
          </w:tcPr>
          <w:p w14:paraId="14225190"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w:t>
            </w:r>
            <w:r w:rsidRPr="00470A47">
              <w:rPr>
                <w:b/>
                <w:bCs/>
                <w:i/>
                <w:iCs/>
              </w:rPr>
              <w:t>, vienlaikus nodrošinot pilnīgu</w:t>
            </w:r>
            <w:r w:rsidRPr="00470A47">
              <w:t xml:space="preserve"> saukšanu pie atbildības </w:t>
            </w:r>
            <w:r w:rsidRPr="00470A47">
              <w:rPr>
                <w:b/>
                <w:bCs/>
                <w:i/>
                <w:iCs/>
              </w:rPr>
              <w:t>par kara noziegumiem</w:t>
            </w:r>
            <w:r w:rsidRPr="00470A47">
              <w:t>; atbalstīt ANO saistībā ar juridisko mehānismu apzināšanu, kuri ļautu mobilizēt iesaldētos Krievijas aktīvus Ukrainas atjaunošanai</w:t>
            </w:r>
            <w:r w:rsidRPr="00470A47">
              <w:rPr>
                <w:b/>
                <w:bCs/>
                <w:i/>
                <w:iCs/>
              </w:rPr>
              <w:t>, neradot finansiālu slogu ES dalībvalstīm</w:t>
            </w:r>
            <w:r w:rsidRPr="00470A47">
              <w:t>;</w:t>
            </w:r>
          </w:p>
        </w:tc>
        <w:tc>
          <w:tcPr>
            <w:tcW w:w="4876" w:type="dxa"/>
            <w:tcBorders>
              <w:top w:val="nil"/>
              <w:left w:val="nil"/>
              <w:bottom w:val="nil"/>
              <w:right w:val="nil"/>
            </w:tcBorders>
          </w:tcPr>
          <w:p w14:paraId="039FC32E" w14:textId="77777777" w:rsidR="00104614" w:rsidRPr="00470A47" w:rsidRDefault="00104614" w:rsidP="00FF5DFF">
            <w:pPr>
              <w:pStyle w:val="Normal6a"/>
            </w:pPr>
            <w:r w:rsidRPr="00470A47">
              <w:t>i)</w:t>
            </w:r>
            <w:r w:rsidRPr="00470A47">
              <w:tab/>
              <w:t xml:space="preserve">atkārtoti </w:t>
            </w:r>
            <w:r w:rsidRPr="00470A47">
              <w:rPr>
                <w:b/>
                <w:bCs/>
                <w:i/>
                <w:iCs/>
              </w:rPr>
              <w:t>visstingrākajā veidā</w:t>
            </w:r>
            <w:r w:rsidRPr="00470A47">
              <w:t xml:space="preserve">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w:t>
            </w:r>
            <w:r w:rsidRPr="00470A47">
              <w:rPr>
                <w:b/>
                <w:bCs/>
                <w:i/>
                <w:iCs/>
              </w:rPr>
              <w:t xml:space="preserve"> un par Krievijas karaspēka pagaidu izvešanu no okupētajām teritorijām, kara reparāciju samaksāšanu un kara noziedznieku – to vidū par agresijas nozieguma plānošanu un izdarīšanu atbildīgo personu – </w:t>
            </w:r>
            <w:r w:rsidRPr="00470A47">
              <w:t xml:space="preserve">saukšanu pie atbildības; atbalstīt ANO saistībā ar juridisko mehānismu apzināšanu, kuri ļautu mobilizēt iesaldētos Krievijas aktīvus Ukrainas atjaunošanai </w:t>
            </w:r>
            <w:r w:rsidRPr="00470A47">
              <w:rPr>
                <w:b/>
                <w:bCs/>
                <w:i/>
                <w:iCs/>
              </w:rPr>
              <w:t>un tās militārai un ekonomiskai atbalstīšanai</w:t>
            </w:r>
            <w:r w:rsidRPr="00470A47">
              <w:t>;</w:t>
            </w:r>
          </w:p>
        </w:tc>
      </w:tr>
    </w:tbl>
    <w:p w14:paraId="20380C7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2143BA7B" w14:textId="77777777" w:rsidR="00104614" w:rsidRPr="00470A47" w:rsidRDefault="00104614" w:rsidP="00104614">
      <w:r w:rsidRPr="00470A47">
        <w:rPr>
          <w:rStyle w:val="HideTWBExt"/>
        </w:rPr>
        <w:t>&lt;/Amend&gt;</w:t>
      </w:r>
    </w:p>
    <w:p w14:paraId="162071E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126</w:t>
      </w:r>
      <w:r w:rsidRPr="00470A47">
        <w:rPr>
          <w:rStyle w:val="HideTWBExt"/>
          <w:b w:val="0"/>
        </w:rPr>
        <w:t>&lt;/NumAm&gt;</w:t>
      </w:r>
    </w:p>
    <w:p w14:paraId="75BE8A99" w14:textId="77777777" w:rsidR="00104614" w:rsidRPr="00470A47" w:rsidRDefault="00104614" w:rsidP="00104614">
      <w:pPr>
        <w:pStyle w:val="NormalBold"/>
      </w:pPr>
      <w:r w:rsidRPr="00470A47">
        <w:rPr>
          <w:rStyle w:val="HideTWBExt"/>
          <w:b w:val="0"/>
        </w:rPr>
        <w:t>&lt;RepeatBlock-By&gt;&lt;Members&gt;</w:t>
      </w:r>
      <w:r w:rsidRPr="00470A47">
        <w:t>Claudiu-Richard Târziu</w:t>
      </w:r>
      <w:r w:rsidRPr="00470A47">
        <w:rPr>
          <w:rStyle w:val="HideTWBExt"/>
          <w:b w:val="0"/>
        </w:rPr>
        <w:t>&lt;/Members&gt;</w:t>
      </w:r>
    </w:p>
    <w:p w14:paraId="29D80E10" w14:textId="77777777" w:rsidR="00104614" w:rsidRPr="00470A47" w:rsidRDefault="00104614" w:rsidP="00104614">
      <w:pPr>
        <w:pStyle w:val="NormalBold"/>
      </w:pPr>
      <w:r w:rsidRPr="00470A47">
        <w:rPr>
          <w:rStyle w:val="HideTWBExt"/>
          <w:b w:val="0"/>
        </w:rPr>
        <w:t>&lt;/RepeatBlock-By&gt;</w:t>
      </w:r>
    </w:p>
    <w:p w14:paraId="60A046A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FC3D334"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53FB762" w14:textId="77777777" w:rsidTr="00FF5DFF">
        <w:trPr>
          <w:trHeight w:hRule="exact" w:val="240"/>
          <w:jc w:val="center"/>
        </w:trPr>
        <w:tc>
          <w:tcPr>
            <w:tcW w:w="9752" w:type="dxa"/>
            <w:gridSpan w:val="2"/>
            <w:tcBorders>
              <w:top w:val="nil"/>
              <w:left w:val="nil"/>
              <w:bottom w:val="nil"/>
              <w:right w:val="nil"/>
            </w:tcBorders>
          </w:tcPr>
          <w:p w14:paraId="168A5DDD" w14:textId="77777777" w:rsidR="00104614" w:rsidRPr="00470A47" w:rsidRDefault="00104614" w:rsidP="00FF5DFF"/>
        </w:tc>
      </w:tr>
      <w:tr w:rsidR="00104614" w:rsidRPr="00470A47" w14:paraId="4FEC46DD" w14:textId="77777777" w:rsidTr="00FF5DFF">
        <w:trPr>
          <w:trHeight w:val="240"/>
          <w:jc w:val="center"/>
        </w:trPr>
        <w:tc>
          <w:tcPr>
            <w:tcW w:w="4876" w:type="dxa"/>
            <w:tcBorders>
              <w:top w:val="nil"/>
              <w:left w:val="nil"/>
              <w:bottom w:val="nil"/>
              <w:right w:val="nil"/>
            </w:tcBorders>
          </w:tcPr>
          <w:p w14:paraId="086B0B1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D960937" w14:textId="77777777" w:rsidR="00104614" w:rsidRPr="00470A47" w:rsidRDefault="00104614" w:rsidP="00FF5DFF">
            <w:pPr>
              <w:pStyle w:val="AmColumnHeading"/>
            </w:pPr>
            <w:r w:rsidRPr="00470A47">
              <w:t>Grozījums</w:t>
            </w:r>
          </w:p>
        </w:tc>
      </w:tr>
      <w:tr w:rsidR="00104614" w:rsidRPr="00470A47" w14:paraId="210D504B" w14:textId="77777777" w:rsidTr="00FF5DFF">
        <w:trPr>
          <w:jc w:val="center"/>
        </w:trPr>
        <w:tc>
          <w:tcPr>
            <w:tcW w:w="4876" w:type="dxa"/>
            <w:tcBorders>
              <w:top w:val="nil"/>
              <w:left w:val="nil"/>
              <w:bottom w:val="nil"/>
              <w:right w:val="nil"/>
            </w:tcBorders>
          </w:tcPr>
          <w:p w14:paraId="36677BDB"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w:t>
            </w:r>
          </w:p>
        </w:tc>
        <w:tc>
          <w:tcPr>
            <w:tcW w:w="4876" w:type="dxa"/>
            <w:tcBorders>
              <w:top w:val="nil"/>
              <w:left w:val="nil"/>
              <w:bottom w:val="nil"/>
              <w:right w:val="nil"/>
            </w:tcBorders>
          </w:tcPr>
          <w:p w14:paraId="3B0745CB"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w:t>
            </w:r>
            <w:r w:rsidRPr="00470A47">
              <w:rPr>
                <w:b/>
                <w:bCs/>
                <w:i/>
                <w:iCs/>
              </w:rPr>
              <w:t xml:space="preserve"> ar nosacījumu, ka šie aktīvi tiek izmantoti atbilstoši starptautiskajām tiesībām, privātīpašuma tiesībām un starptautiskajām tiesas procedūrām,</w:t>
            </w:r>
            <w:r w:rsidRPr="00470A47">
              <w:t xml:space="preserve"> neradot finansiālu slogu ES dalībvalstīm;</w:t>
            </w:r>
          </w:p>
        </w:tc>
      </w:tr>
    </w:tbl>
    <w:p w14:paraId="16CE150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{RO}</w:t>
      </w:r>
      <w:r w:rsidRPr="00470A47">
        <w:t>ro</w:t>
      </w:r>
      <w:r w:rsidRPr="00470A47">
        <w:rPr>
          <w:rStyle w:val="HideTWBExt"/>
        </w:rPr>
        <w:t>&lt;/Original&gt;</w:t>
      </w:r>
    </w:p>
    <w:p w14:paraId="7B0987D4" w14:textId="77777777" w:rsidR="00104614" w:rsidRPr="00470A47" w:rsidRDefault="00104614" w:rsidP="00104614">
      <w:r w:rsidRPr="00470A47">
        <w:rPr>
          <w:rStyle w:val="HideTWBExt"/>
        </w:rPr>
        <w:t>&lt;/Amend&gt;</w:t>
      </w:r>
    </w:p>
    <w:p w14:paraId="47C4D25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127</w:t>
      </w:r>
      <w:r w:rsidRPr="00470A47">
        <w:rPr>
          <w:rStyle w:val="HideTWBExt"/>
          <w:b w:val="0"/>
        </w:rPr>
        <w:t>&lt;/NumAm&gt;</w:t>
      </w:r>
    </w:p>
    <w:p w14:paraId="64C74526" w14:textId="77777777" w:rsidR="00104614" w:rsidRPr="00470A47" w:rsidRDefault="00104614" w:rsidP="00104614">
      <w:pPr>
        <w:pStyle w:val="NormalBold"/>
      </w:pPr>
      <w:r w:rsidRPr="00470A47">
        <w:rPr>
          <w:rStyle w:val="HideTWBExt"/>
          <w:b w:val="0"/>
        </w:rPr>
        <w:t>&lt;RepeatBlock-By&gt;&lt;Members&gt;</w:t>
      </w:r>
      <w:r w:rsidRPr="00470A47">
        <w:t>Jordan Bardella, Pierre-Romain Thionnet, Matthieu Valet</w:t>
      </w:r>
      <w:r w:rsidRPr="00470A47">
        <w:rPr>
          <w:rStyle w:val="HideTWBExt"/>
          <w:b w:val="0"/>
        </w:rPr>
        <w:t>&lt;/Members&gt;</w:t>
      </w:r>
    </w:p>
    <w:p w14:paraId="4BB4BD50" w14:textId="77777777" w:rsidR="00104614" w:rsidRPr="00470A47" w:rsidRDefault="00104614" w:rsidP="00104614">
      <w:pPr>
        <w:pStyle w:val="NormalBold"/>
      </w:pPr>
      <w:r w:rsidRPr="00470A47">
        <w:rPr>
          <w:rStyle w:val="HideTWBExt"/>
          <w:b w:val="0"/>
        </w:rPr>
        <w:t>&lt;/RepeatBlock-By&gt;</w:t>
      </w:r>
    </w:p>
    <w:p w14:paraId="6FCF7F3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650B3C2"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2E04128" w14:textId="77777777" w:rsidTr="00FF5DFF">
        <w:trPr>
          <w:trHeight w:hRule="exact" w:val="240"/>
          <w:jc w:val="center"/>
        </w:trPr>
        <w:tc>
          <w:tcPr>
            <w:tcW w:w="9752" w:type="dxa"/>
            <w:gridSpan w:val="2"/>
            <w:tcBorders>
              <w:top w:val="nil"/>
              <w:left w:val="nil"/>
              <w:bottom w:val="nil"/>
              <w:right w:val="nil"/>
            </w:tcBorders>
          </w:tcPr>
          <w:p w14:paraId="610CCB4D" w14:textId="77777777" w:rsidR="00104614" w:rsidRPr="00470A47" w:rsidRDefault="00104614" w:rsidP="00FF5DFF"/>
        </w:tc>
      </w:tr>
      <w:tr w:rsidR="00104614" w:rsidRPr="00470A47" w14:paraId="68EB4BC8" w14:textId="77777777" w:rsidTr="00FF5DFF">
        <w:trPr>
          <w:trHeight w:val="240"/>
          <w:jc w:val="center"/>
        </w:trPr>
        <w:tc>
          <w:tcPr>
            <w:tcW w:w="4876" w:type="dxa"/>
            <w:tcBorders>
              <w:top w:val="nil"/>
              <w:left w:val="nil"/>
              <w:bottom w:val="nil"/>
              <w:right w:val="nil"/>
            </w:tcBorders>
          </w:tcPr>
          <w:p w14:paraId="303082D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018F7E7" w14:textId="77777777" w:rsidR="00104614" w:rsidRPr="00470A47" w:rsidRDefault="00104614" w:rsidP="00FF5DFF">
            <w:pPr>
              <w:pStyle w:val="AmColumnHeading"/>
            </w:pPr>
            <w:r w:rsidRPr="00470A47">
              <w:t>Grozījums</w:t>
            </w:r>
          </w:p>
        </w:tc>
      </w:tr>
      <w:tr w:rsidR="00104614" w:rsidRPr="00470A47" w14:paraId="5DE36D1D" w14:textId="77777777" w:rsidTr="00FF5DFF">
        <w:trPr>
          <w:jc w:val="center"/>
        </w:trPr>
        <w:tc>
          <w:tcPr>
            <w:tcW w:w="4876" w:type="dxa"/>
            <w:tcBorders>
              <w:top w:val="nil"/>
              <w:left w:val="nil"/>
              <w:bottom w:val="nil"/>
              <w:right w:val="nil"/>
            </w:tcBorders>
          </w:tcPr>
          <w:p w14:paraId="25C722F5" w14:textId="77777777" w:rsidR="00104614" w:rsidRPr="00470A47" w:rsidRDefault="00104614" w:rsidP="00FF5DFF">
            <w:pPr>
              <w:pStyle w:val="Normal6a"/>
            </w:pPr>
            <w:r w:rsidRPr="00470A47">
              <w:t>i)</w:t>
            </w:r>
            <w:r w:rsidRPr="00470A47">
              <w:tab/>
              <w:t xml:space="preserve">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w:t>
            </w:r>
            <w:r w:rsidRPr="00470A47">
              <w:rPr>
                <w:b/>
                <w:bCs/>
                <w:i/>
                <w:iCs/>
              </w:rPr>
              <w:t>Ukrainā</w:t>
            </w:r>
            <w:r w:rsidRPr="00470A47">
              <w:t>,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w:t>
            </w:r>
          </w:p>
        </w:tc>
        <w:tc>
          <w:tcPr>
            <w:tcW w:w="4876" w:type="dxa"/>
            <w:tcBorders>
              <w:top w:val="nil"/>
              <w:left w:val="nil"/>
              <w:bottom w:val="nil"/>
              <w:right w:val="nil"/>
            </w:tcBorders>
          </w:tcPr>
          <w:p w14:paraId="6394C8AC"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w:t>
            </w:r>
            <w:r w:rsidRPr="00470A47">
              <w:rPr>
                <w:b/>
                <w:bCs/>
                <w:i/>
                <w:iCs/>
              </w:rPr>
              <w:t>, kas būtu balstīts uz Ukrainas suverenitātes ievērošanu un dzīvotspējīgu diplomātisku risinājumu</w:t>
            </w:r>
            <w:r w:rsidRPr="00470A47">
              <w:t xml:space="preserve">, tostarp </w:t>
            </w:r>
            <w:r w:rsidRPr="00470A47">
              <w:rPr>
                <w:b/>
                <w:bCs/>
                <w:i/>
                <w:iCs/>
              </w:rPr>
              <w:t>iestāties</w:t>
            </w:r>
            <w:r w:rsidRPr="00470A47">
              <w:t xml:space="preserve">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w:t>
            </w:r>
          </w:p>
        </w:tc>
      </w:tr>
    </w:tbl>
    <w:p w14:paraId="78DDCA5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6FA7B55B" w14:textId="77777777" w:rsidR="00104614" w:rsidRPr="00470A47" w:rsidRDefault="00104614" w:rsidP="00104614">
      <w:r w:rsidRPr="00470A47">
        <w:rPr>
          <w:rStyle w:val="HideTWBExt"/>
        </w:rPr>
        <w:t>&lt;/Amend&gt;</w:t>
      </w:r>
    </w:p>
    <w:p w14:paraId="2185713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128</w:t>
      </w:r>
      <w:r w:rsidRPr="00470A47">
        <w:rPr>
          <w:rStyle w:val="HideTWBExt"/>
          <w:b w:val="0"/>
        </w:rPr>
        <w:t>&lt;/NumAm&gt;</w:t>
      </w:r>
    </w:p>
    <w:p w14:paraId="17555F91"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413FF892" w14:textId="77777777" w:rsidR="00104614" w:rsidRPr="00470A47" w:rsidRDefault="00104614" w:rsidP="00104614">
      <w:pPr>
        <w:pStyle w:val="NormalBold"/>
      </w:pPr>
      <w:r w:rsidRPr="00470A47">
        <w:rPr>
          <w:rStyle w:val="HideTWBExt"/>
          <w:b w:val="0"/>
        </w:rPr>
        <w:t>&lt;/RepeatBlock-By&gt;</w:t>
      </w:r>
    </w:p>
    <w:p w14:paraId="4E2FCA0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A66A2AC" w14:textId="77777777" w:rsidR="00104614" w:rsidRPr="00470A47" w:rsidRDefault="00104614" w:rsidP="00104614">
      <w:pPr>
        <w:pStyle w:val="NormalBold"/>
      </w:pPr>
      <w:r w:rsidRPr="00470A47">
        <w:rPr>
          <w:rStyle w:val="HideTWBExt"/>
          <w:b w:val="0"/>
        </w:rPr>
        <w:t>&lt;Article&gt;</w:t>
      </w:r>
      <w:r w:rsidRPr="00470A47">
        <w:t>1. punkts – i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0222A12" w14:textId="77777777" w:rsidTr="00FF5DFF">
        <w:trPr>
          <w:trHeight w:hRule="exact" w:val="240"/>
          <w:jc w:val="center"/>
        </w:trPr>
        <w:tc>
          <w:tcPr>
            <w:tcW w:w="9752" w:type="dxa"/>
            <w:gridSpan w:val="2"/>
            <w:tcBorders>
              <w:top w:val="nil"/>
              <w:left w:val="nil"/>
              <w:bottom w:val="nil"/>
              <w:right w:val="nil"/>
            </w:tcBorders>
          </w:tcPr>
          <w:p w14:paraId="6E7B6D6F" w14:textId="77777777" w:rsidR="00104614" w:rsidRPr="00470A47" w:rsidRDefault="00104614" w:rsidP="00FF5DFF"/>
        </w:tc>
      </w:tr>
      <w:tr w:rsidR="00104614" w:rsidRPr="00470A47" w14:paraId="25B6B1C7" w14:textId="77777777" w:rsidTr="00FF5DFF">
        <w:trPr>
          <w:trHeight w:val="240"/>
          <w:jc w:val="center"/>
        </w:trPr>
        <w:tc>
          <w:tcPr>
            <w:tcW w:w="4876" w:type="dxa"/>
            <w:tcBorders>
              <w:top w:val="nil"/>
              <w:left w:val="nil"/>
              <w:bottom w:val="nil"/>
              <w:right w:val="nil"/>
            </w:tcBorders>
          </w:tcPr>
          <w:p w14:paraId="09B4BA0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5505415" w14:textId="77777777" w:rsidR="00104614" w:rsidRPr="00470A47" w:rsidRDefault="00104614" w:rsidP="00FF5DFF">
            <w:pPr>
              <w:pStyle w:val="AmColumnHeading"/>
            </w:pPr>
            <w:r w:rsidRPr="00470A47">
              <w:t>Grozījums</w:t>
            </w:r>
          </w:p>
        </w:tc>
      </w:tr>
      <w:tr w:rsidR="00104614" w:rsidRPr="00470A47" w14:paraId="09DB9426" w14:textId="77777777" w:rsidTr="00FF5DFF">
        <w:trPr>
          <w:jc w:val="center"/>
        </w:trPr>
        <w:tc>
          <w:tcPr>
            <w:tcW w:w="4876" w:type="dxa"/>
            <w:tcBorders>
              <w:top w:val="nil"/>
              <w:left w:val="nil"/>
              <w:bottom w:val="nil"/>
              <w:right w:val="nil"/>
            </w:tcBorders>
          </w:tcPr>
          <w:p w14:paraId="6CCED46A" w14:textId="77777777" w:rsidR="00104614" w:rsidRPr="00470A47" w:rsidRDefault="00104614" w:rsidP="00FF5DFF">
            <w:pPr>
              <w:pStyle w:val="Normal6a"/>
            </w:pPr>
            <w:r w:rsidRPr="00470A47">
              <w:t>i)</w:t>
            </w:r>
            <w:r w:rsidRPr="00470A47">
              <w:tab/>
              <w:t>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vienlaikus nodrošinot pilnīgu saukšanu pie atbildības par kara noziegumiem; atbalstīt ANO saistībā ar juridisko mehānismu apzināšanu, kuri ļautu mobilizēt iesaldētos Krievijas aktīvus Ukrainas atjaunošanai, neradot finansiālu slogu ES dalībvalstīm;</w:t>
            </w:r>
          </w:p>
        </w:tc>
        <w:tc>
          <w:tcPr>
            <w:tcW w:w="4876" w:type="dxa"/>
            <w:tcBorders>
              <w:top w:val="nil"/>
              <w:left w:val="nil"/>
              <w:bottom w:val="nil"/>
              <w:right w:val="nil"/>
            </w:tcBorders>
          </w:tcPr>
          <w:p w14:paraId="55B7DE64" w14:textId="77777777" w:rsidR="00104614" w:rsidRPr="00470A47" w:rsidRDefault="00104614" w:rsidP="00FF5DFF">
            <w:pPr>
              <w:pStyle w:val="Normal6a"/>
            </w:pPr>
            <w:r w:rsidRPr="00470A47">
              <w:t>i)</w:t>
            </w:r>
            <w:r w:rsidRPr="00470A47">
              <w:tab/>
              <w:t xml:space="preserve">atkārtoti nosodīt Krievijas nelikumīgo agresijas karu pret Ukrainu un uzbrukumus, kas vērsti pret globālo miera un drošības arhitektūru, tostarp ANO DP instrumentiem; iestāties par pilnīgu pamieru, kas ļautu mazināt civiliedzīvotāju ciešanas, un par visaptverošu, taisnīgu un noturīgu mieru Ukrainā, tostarp par ANO Statūtos un starptautiskajās tiesībās balstītām stingrām drošības garantijām, </w:t>
            </w:r>
            <w:r w:rsidRPr="00470A47">
              <w:rPr>
                <w:b/>
                <w:i/>
              </w:rPr>
              <w:t xml:space="preserve">kas novērsīs jebkādu jaunu agresiju un nekavējoties reaģēs ar pretpasākumiem uz to, </w:t>
            </w:r>
            <w:r w:rsidRPr="00470A47">
              <w:t>vienlaikus nodrošinot pilnīgu saukšanu pie atbildības par kara noziegumiem; atbalstīt ANO saistībā ar juridisko mehānismu apzināšanu, kuri ļautu mobilizēt iesaldētos Krievijas aktīvus Ukrainas atjaunošanai, neradot finansiālu slogu ES dalībvalstīm;</w:t>
            </w:r>
          </w:p>
        </w:tc>
      </w:tr>
    </w:tbl>
    <w:p w14:paraId="47CF25E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0EE26A5" w14:textId="77777777" w:rsidR="00104614" w:rsidRPr="00470A47" w:rsidRDefault="00104614" w:rsidP="00104614">
      <w:r w:rsidRPr="00470A47">
        <w:rPr>
          <w:rStyle w:val="HideTWBExt"/>
        </w:rPr>
        <w:t>&lt;/Amend&gt;</w:t>
      </w:r>
    </w:p>
    <w:p w14:paraId="3549F31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129</w:t>
      </w:r>
      <w:r w:rsidRPr="00470A47">
        <w:rPr>
          <w:rStyle w:val="HideTWBExt"/>
          <w:b w:val="0"/>
        </w:rPr>
        <w:t>&lt;/NumAm&gt;</w:t>
      </w:r>
    </w:p>
    <w:p w14:paraId="7100CA25"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657DE22" w14:textId="77777777" w:rsidR="00104614" w:rsidRPr="00470A47" w:rsidRDefault="00104614" w:rsidP="00104614">
      <w:pPr>
        <w:pStyle w:val="NormalBold"/>
      </w:pPr>
      <w:r w:rsidRPr="00470A47">
        <w:rPr>
          <w:rStyle w:val="HideTWBExt"/>
          <w:b w:val="0"/>
        </w:rPr>
        <w:t>&lt;/RepeatBlock-By&gt;</w:t>
      </w:r>
    </w:p>
    <w:p w14:paraId="33F19F6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77C550E" w14:textId="77777777" w:rsidR="00104614" w:rsidRPr="00470A47" w:rsidRDefault="00104614" w:rsidP="00104614">
      <w:pPr>
        <w:pStyle w:val="NormalBold"/>
      </w:pPr>
      <w:r w:rsidRPr="00470A47">
        <w:rPr>
          <w:rStyle w:val="HideTWBExt"/>
          <w:b w:val="0"/>
        </w:rPr>
        <w:t>&lt;Article&gt;</w:t>
      </w:r>
      <w:r w:rsidRPr="00470A47">
        <w:t>1. punkts – ia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1CC9007" w14:textId="77777777" w:rsidTr="00FF5DFF">
        <w:trPr>
          <w:trHeight w:hRule="exact" w:val="240"/>
          <w:jc w:val="center"/>
        </w:trPr>
        <w:tc>
          <w:tcPr>
            <w:tcW w:w="9752" w:type="dxa"/>
            <w:gridSpan w:val="2"/>
            <w:tcBorders>
              <w:top w:val="nil"/>
              <w:left w:val="nil"/>
              <w:bottom w:val="nil"/>
              <w:right w:val="nil"/>
            </w:tcBorders>
          </w:tcPr>
          <w:p w14:paraId="57D7EDD9" w14:textId="77777777" w:rsidR="00104614" w:rsidRPr="00470A47" w:rsidRDefault="00104614" w:rsidP="00FF5DFF"/>
        </w:tc>
      </w:tr>
      <w:tr w:rsidR="00104614" w:rsidRPr="00470A47" w14:paraId="4F4FC402" w14:textId="77777777" w:rsidTr="00FF5DFF">
        <w:trPr>
          <w:trHeight w:val="240"/>
          <w:jc w:val="center"/>
        </w:trPr>
        <w:tc>
          <w:tcPr>
            <w:tcW w:w="4876" w:type="dxa"/>
            <w:tcBorders>
              <w:top w:val="nil"/>
              <w:left w:val="nil"/>
              <w:bottom w:val="nil"/>
              <w:right w:val="nil"/>
            </w:tcBorders>
          </w:tcPr>
          <w:p w14:paraId="6FBE091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870ED62" w14:textId="77777777" w:rsidR="00104614" w:rsidRPr="00470A47" w:rsidRDefault="00104614" w:rsidP="00FF5DFF">
            <w:pPr>
              <w:pStyle w:val="AmColumnHeading"/>
            </w:pPr>
            <w:r w:rsidRPr="00470A47">
              <w:t>Grozījums</w:t>
            </w:r>
          </w:p>
        </w:tc>
      </w:tr>
      <w:tr w:rsidR="00104614" w:rsidRPr="00470A47" w14:paraId="0E530AA6" w14:textId="77777777" w:rsidTr="00FF5DFF">
        <w:trPr>
          <w:jc w:val="center"/>
        </w:trPr>
        <w:tc>
          <w:tcPr>
            <w:tcW w:w="4876" w:type="dxa"/>
            <w:tcBorders>
              <w:top w:val="nil"/>
              <w:left w:val="nil"/>
              <w:bottom w:val="nil"/>
              <w:right w:val="nil"/>
            </w:tcBorders>
          </w:tcPr>
          <w:p w14:paraId="421F60C9" w14:textId="77777777" w:rsidR="00104614" w:rsidRPr="00470A47" w:rsidRDefault="00104614" w:rsidP="00FF5DFF">
            <w:pPr>
              <w:pStyle w:val="Normal6a"/>
            </w:pPr>
          </w:p>
        </w:tc>
        <w:tc>
          <w:tcPr>
            <w:tcW w:w="4876" w:type="dxa"/>
            <w:tcBorders>
              <w:top w:val="nil"/>
              <w:left w:val="nil"/>
              <w:bottom w:val="nil"/>
              <w:right w:val="nil"/>
            </w:tcBorders>
          </w:tcPr>
          <w:p w14:paraId="48D0D39D" w14:textId="77777777" w:rsidR="00104614" w:rsidRPr="00470A47" w:rsidRDefault="00104614" w:rsidP="00FF5DFF">
            <w:pPr>
              <w:pStyle w:val="Normal6a"/>
            </w:pPr>
            <w:r w:rsidRPr="00470A47">
              <w:rPr>
                <w:b/>
                <w:i/>
              </w:rPr>
              <w:t>ia)</w:t>
            </w:r>
            <w:r w:rsidRPr="00470A47">
              <w:tab/>
            </w:r>
            <w:r w:rsidRPr="00470A47">
              <w:rPr>
                <w:b/>
                <w:i/>
              </w:rPr>
              <w:t>uzsver, ka Arktikas reģionā pieaug ģeopolitiskā spriedze, kuru veido konkurence par dabas resursiem un tieša militārā pozicionēšana; pauž dziļas bažas par Krievijas īstenotajām destabilizējošajām drošības un stratēģiskajām darbībām reģionā; uzsver, ka ES un ANO ir jāpievērš lielāka uzmanība stabilitātei un starptautisko tiesību ievērošanai Arktikas jautājumos; un aicina ieinteresētās personas iesaistīties konstruktīvā dialogā, stiprināt uz noteikumiem balstītas starptautiskas sistēmas un nodrošināt, ka visas norises reģionā pilnībā atbilst ANO Statūtiem;</w:t>
            </w:r>
          </w:p>
        </w:tc>
      </w:tr>
    </w:tbl>
    <w:p w14:paraId="22CC494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22369B5" w14:textId="77777777" w:rsidR="00104614" w:rsidRPr="00470A47" w:rsidRDefault="00104614" w:rsidP="00104614">
      <w:r w:rsidRPr="00470A47">
        <w:rPr>
          <w:rStyle w:val="HideTWBExt"/>
        </w:rPr>
        <w:t>&lt;/Amend&gt;</w:t>
      </w:r>
    </w:p>
    <w:p w14:paraId="33C711C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130</w:t>
      </w:r>
      <w:r w:rsidRPr="00470A47">
        <w:rPr>
          <w:rStyle w:val="HideTWBExt"/>
          <w:b w:val="0"/>
        </w:rPr>
        <w:t>&lt;/NumAm&gt;</w:t>
      </w:r>
    </w:p>
    <w:p w14:paraId="770243E7"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2CF3E6BC" w14:textId="77777777" w:rsidR="00104614" w:rsidRPr="00470A47" w:rsidRDefault="00104614" w:rsidP="00104614">
      <w:pPr>
        <w:pStyle w:val="NormalBold"/>
      </w:pPr>
      <w:r w:rsidRPr="00470A47">
        <w:rPr>
          <w:rStyle w:val="HideTWBExt"/>
          <w:b w:val="0"/>
        </w:rPr>
        <w:t>&lt;/RepeatBlock-By&gt;</w:t>
      </w:r>
    </w:p>
    <w:p w14:paraId="23E790D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5AC5A15" w14:textId="77777777" w:rsidR="00104614" w:rsidRPr="00470A47" w:rsidRDefault="00104614" w:rsidP="00104614">
      <w:pPr>
        <w:pStyle w:val="NormalBold"/>
      </w:pPr>
      <w:r w:rsidRPr="00470A47">
        <w:rPr>
          <w:rStyle w:val="HideTWBExt"/>
          <w:b w:val="0"/>
        </w:rPr>
        <w:t>&lt;Article&gt;</w:t>
      </w:r>
      <w:r w:rsidRPr="00470A47">
        <w:t>1. punkts – ia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129AF5D" w14:textId="77777777" w:rsidTr="00FF5DFF">
        <w:trPr>
          <w:trHeight w:hRule="exact" w:val="240"/>
          <w:jc w:val="center"/>
        </w:trPr>
        <w:tc>
          <w:tcPr>
            <w:tcW w:w="9752" w:type="dxa"/>
            <w:gridSpan w:val="2"/>
            <w:tcBorders>
              <w:top w:val="nil"/>
              <w:left w:val="nil"/>
              <w:bottom w:val="nil"/>
              <w:right w:val="nil"/>
            </w:tcBorders>
          </w:tcPr>
          <w:p w14:paraId="4008802A" w14:textId="77777777" w:rsidR="00104614" w:rsidRPr="00470A47" w:rsidRDefault="00104614" w:rsidP="00FF5DFF"/>
        </w:tc>
      </w:tr>
      <w:tr w:rsidR="00104614" w:rsidRPr="00470A47" w14:paraId="086AE8DF" w14:textId="77777777" w:rsidTr="00FF5DFF">
        <w:trPr>
          <w:trHeight w:val="240"/>
          <w:jc w:val="center"/>
        </w:trPr>
        <w:tc>
          <w:tcPr>
            <w:tcW w:w="4876" w:type="dxa"/>
            <w:tcBorders>
              <w:top w:val="nil"/>
              <w:left w:val="nil"/>
              <w:bottom w:val="nil"/>
              <w:right w:val="nil"/>
            </w:tcBorders>
          </w:tcPr>
          <w:p w14:paraId="5739500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CC04D86" w14:textId="77777777" w:rsidR="00104614" w:rsidRPr="00470A47" w:rsidRDefault="00104614" w:rsidP="00FF5DFF">
            <w:pPr>
              <w:pStyle w:val="AmColumnHeading"/>
            </w:pPr>
            <w:r w:rsidRPr="00470A47">
              <w:t>Grozījums</w:t>
            </w:r>
          </w:p>
        </w:tc>
      </w:tr>
      <w:tr w:rsidR="00104614" w:rsidRPr="00470A47" w14:paraId="4F204CD9" w14:textId="77777777" w:rsidTr="00FF5DFF">
        <w:trPr>
          <w:jc w:val="center"/>
        </w:trPr>
        <w:tc>
          <w:tcPr>
            <w:tcW w:w="4876" w:type="dxa"/>
            <w:tcBorders>
              <w:top w:val="nil"/>
              <w:left w:val="nil"/>
              <w:bottom w:val="nil"/>
              <w:right w:val="nil"/>
            </w:tcBorders>
          </w:tcPr>
          <w:p w14:paraId="087468AA" w14:textId="77777777" w:rsidR="00104614" w:rsidRPr="00470A47" w:rsidRDefault="00104614" w:rsidP="00FF5DFF">
            <w:pPr>
              <w:pStyle w:val="Normal6a"/>
            </w:pPr>
          </w:p>
        </w:tc>
        <w:tc>
          <w:tcPr>
            <w:tcW w:w="4876" w:type="dxa"/>
            <w:tcBorders>
              <w:top w:val="nil"/>
              <w:left w:val="nil"/>
              <w:bottom w:val="nil"/>
              <w:right w:val="nil"/>
            </w:tcBorders>
          </w:tcPr>
          <w:p w14:paraId="74DFF754" w14:textId="77777777" w:rsidR="00104614" w:rsidRPr="00470A47" w:rsidRDefault="00104614" w:rsidP="00FF5DFF">
            <w:pPr>
              <w:pStyle w:val="Normal6a"/>
            </w:pPr>
            <w:r w:rsidRPr="00470A47">
              <w:rPr>
                <w:b/>
                <w:i/>
              </w:rPr>
              <w:t>ia)</w:t>
            </w:r>
            <w:r w:rsidRPr="00470A47">
              <w:tab/>
            </w:r>
            <w:r w:rsidRPr="00470A47">
              <w:rPr>
                <w:b/>
                <w:i/>
              </w:rPr>
              <w:t>aicina Apvienoto Nāciju Organizāciju pastiprināt centienus, reaģējot uz Krievijas agresijas karu pret Ukrainu, pilnvērtīgāk izmantojot tās politiskos, diplomātijas un tiesību instrumentus, lai uzturētu atbilstību ANO Statūtiem, stiprinātu starptautisko spiedienu uz agresoru, uzlabotu civiliedzīvotāju aizsardzību un aktīvi atbalstītu pārskatatbildības mehānismus nolūkā nodrošināt taisnīgumu cietušajiem un Ukrainas suverenitātes un pilnīgas teritoriālās integritātes atjaunošanu tās starptautiski atzītajās robežās;</w:t>
            </w:r>
          </w:p>
        </w:tc>
      </w:tr>
    </w:tbl>
    <w:p w14:paraId="2530FA1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2F66B30" w14:textId="77777777" w:rsidR="00104614" w:rsidRPr="00470A47" w:rsidRDefault="00104614" w:rsidP="00104614">
      <w:r w:rsidRPr="00470A47">
        <w:rPr>
          <w:rStyle w:val="HideTWBExt"/>
        </w:rPr>
        <w:t>&lt;/Amend&gt;</w:t>
      </w:r>
    </w:p>
    <w:p w14:paraId="634D69B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131</w:t>
      </w:r>
      <w:r w:rsidRPr="00470A47">
        <w:rPr>
          <w:rStyle w:val="HideTWBExt"/>
          <w:b w:val="0"/>
        </w:rPr>
        <w:t>&lt;/NumAm&gt;</w:t>
      </w:r>
    </w:p>
    <w:p w14:paraId="2BDD8BEA"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6D4D6234"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4CBD48B2" w14:textId="77777777" w:rsidR="00104614" w:rsidRPr="00470A47" w:rsidRDefault="00104614" w:rsidP="00104614">
      <w:pPr>
        <w:pStyle w:val="NormalBold"/>
      </w:pPr>
      <w:r w:rsidRPr="00470A47">
        <w:rPr>
          <w:rStyle w:val="HideTWBExt"/>
          <w:b w:val="0"/>
        </w:rPr>
        <w:t>&lt;/RepeatBlock-By&gt;</w:t>
      </w:r>
    </w:p>
    <w:p w14:paraId="149AAC6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CD4E029" w14:textId="77777777" w:rsidR="00104614" w:rsidRPr="00470A47" w:rsidRDefault="00104614" w:rsidP="00104614">
      <w:pPr>
        <w:pStyle w:val="NormalBold"/>
      </w:pPr>
      <w:r w:rsidRPr="00470A47">
        <w:rPr>
          <w:rStyle w:val="HideTWBExt"/>
          <w:b w:val="0"/>
        </w:rPr>
        <w:t>&lt;Article&gt;</w:t>
      </w:r>
      <w:r w:rsidRPr="00470A47">
        <w:t>1. punkts – ia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981A672" w14:textId="77777777" w:rsidTr="00FF5DFF">
        <w:trPr>
          <w:trHeight w:hRule="exact" w:val="240"/>
          <w:jc w:val="center"/>
        </w:trPr>
        <w:tc>
          <w:tcPr>
            <w:tcW w:w="9752" w:type="dxa"/>
            <w:gridSpan w:val="2"/>
            <w:tcBorders>
              <w:top w:val="nil"/>
              <w:left w:val="nil"/>
              <w:bottom w:val="nil"/>
              <w:right w:val="nil"/>
            </w:tcBorders>
          </w:tcPr>
          <w:p w14:paraId="5DA83838" w14:textId="77777777" w:rsidR="00104614" w:rsidRPr="00470A47" w:rsidRDefault="00104614" w:rsidP="00FF5DFF"/>
        </w:tc>
      </w:tr>
      <w:tr w:rsidR="00104614" w:rsidRPr="00470A47" w14:paraId="5B76DE84" w14:textId="77777777" w:rsidTr="00FF5DFF">
        <w:trPr>
          <w:trHeight w:val="240"/>
          <w:jc w:val="center"/>
        </w:trPr>
        <w:tc>
          <w:tcPr>
            <w:tcW w:w="4876" w:type="dxa"/>
            <w:tcBorders>
              <w:top w:val="nil"/>
              <w:left w:val="nil"/>
              <w:bottom w:val="nil"/>
              <w:right w:val="nil"/>
            </w:tcBorders>
          </w:tcPr>
          <w:p w14:paraId="1DDB1EA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A34ED0C" w14:textId="77777777" w:rsidR="00104614" w:rsidRPr="00470A47" w:rsidRDefault="00104614" w:rsidP="00FF5DFF">
            <w:pPr>
              <w:pStyle w:val="AmColumnHeading"/>
            </w:pPr>
            <w:r w:rsidRPr="00470A47">
              <w:t>Grozījums</w:t>
            </w:r>
          </w:p>
        </w:tc>
      </w:tr>
      <w:tr w:rsidR="00104614" w:rsidRPr="00470A47" w14:paraId="30C92E3F" w14:textId="77777777" w:rsidTr="00FF5DFF">
        <w:trPr>
          <w:jc w:val="center"/>
        </w:trPr>
        <w:tc>
          <w:tcPr>
            <w:tcW w:w="4876" w:type="dxa"/>
            <w:tcBorders>
              <w:top w:val="nil"/>
              <w:left w:val="nil"/>
              <w:bottom w:val="nil"/>
              <w:right w:val="nil"/>
            </w:tcBorders>
          </w:tcPr>
          <w:p w14:paraId="7A436336" w14:textId="77777777" w:rsidR="00104614" w:rsidRPr="00470A47" w:rsidRDefault="00104614" w:rsidP="00FF5DFF">
            <w:pPr>
              <w:pStyle w:val="Normal6a"/>
            </w:pPr>
          </w:p>
        </w:tc>
        <w:tc>
          <w:tcPr>
            <w:tcW w:w="4876" w:type="dxa"/>
            <w:tcBorders>
              <w:top w:val="nil"/>
              <w:left w:val="nil"/>
              <w:bottom w:val="nil"/>
              <w:right w:val="nil"/>
            </w:tcBorders>
          </w:tcPr>
          <w:p w14:paraId="06421917" w14:textId="77777777" w:rsidR="00104614" w:rsidRPr="00470A47" w:rsidRDefault="00104614" w:rsidP="00FF5DFF">
            <w:pPr>
              <w:pStyle w:val="Normal6a"/>
            </w:pPr>
            <w:r w:rsidRPr="00470A47">
              <w:rPr>
                <w:b/>
                <w:i/>
              </w:rPr>
              <w:t>ia)</w:t>
            </w:r>
            <w:r w:rsidRPr="00470A47">
              <w:tab/>
            </w:r>
            <w:r w:rsidRPr="00470A47">
              <w:rPr>
                <w:b/>
                <w:i/>
              </w:rPr>
              <w:t>uzsvērt, ka Ukrainas rekonstrukcija būtu pirmām kārtām jāvērš uz sabiedrisko pakalpojumu, mājokļu, veselības aprūpes, izglītības un civilās infrastruktūras stiprināšanu, paredzot, ka pārredzamība, demokrātiska līdzdalība un cīņa pret korupciju ir taisnīgas rekonstrukcijas priekšnoteikumi;</w:t>
            </w:r>
          </w:p>
        </w:tc>
      </w:tr>
    </w:tbl>
    <w:p w14:paraId="30FFE4C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3F8817B" w14:textId="77777777" w:rsidR="00104614" w:rsidRPr="00470A47" w:rsidRDefault="00104614" w:rsidP="00104614">
      <w:r w:rsidRPr="00470A47">
        <w:rPr>
          <w:rStyle w:val="HideTWBExt"/>
        </w:rPr>
        <w:t>&lt;/Amend&gt;</w:t>
      </w:r>
    </w:p>
    <w:p w14:paraId="24BB5C3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132</w:t>
      </w:r>
      <w:r w:rsidRPr="00470A47">
        <w:rPr>
          <w:rStyle w:val="HideTWBExt"/>
          <w:b w:val="0"/>
        </w:rPr>
        <w:t>&lt;/NumAm&gt;</w:t>
      </w:r>
    </w:p>
    <w:p w14:paraId="42CD99EC"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6496DACF" w14:textId="77777777" w:rsidR="00104614" w:rsidRPr="00470A47" w:rsidRDefault="00104614" w:rsidP="00104614">
      <w:pPr>
        <w:pStyle w:val="NormalBold"/>
      </w:pPr>
      <w:r w:rsidRPr="00470A47">
        <w:rPr>
          <w:rStyle w:val="HideTWBExt"/>
          <w:b w:val="0"/>
        </w:rPr>
        <w:t>&lt;/RepeatBlock-By&gt;</w:t>
      </w:r>
    </w:p>
    <w:p w14:paraId="0A551C8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E334A84" w14:textId="77777777" w:rsidR="00104614" w:rsidRPr="00470A47" w:rsidRDefault="00104614" w:rsidP="00104614">
      <w:pPr>
        <w:pStyle w:val="NormalBold"/>
      </w:pPr>
      <w:r w:rsidRPr="00470A47">
        <w:rPr>
          <w:rStyle w:val="HideTWBExt"/>
          <w:b w:val="0"/>
        </w:rPr>
        <w:t>&lt;Article&gt;</w:t>
      </w:r>
      <w:r w:rsidRPr="00470A47">
        <w:t>1. punkts – ib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B004FF7" w14:textId="77777777" w:rsidTr="00FF5DFF">
        <w:trPr>
          <w:trHeight w:hRule="exact" w:val="240"/>
          <w:jc w:val="center"/>
        </w:trPr>
        <w:tc>
          <w:tcPr>
            <w:tcW w:w="9752" w:type="dxa"/>
            <w:gridSpan w:val="2"/>
            <w:tcBorders>
              <w:top w:val="nil"/>
              <w:left w:val="nil"/>
              <w:bottom w:val="nil"/>
              <w:right w:val="nil"/>
            </w:tcBorders>
          </w:tcPr>
          <w:p w14:paraId="10BE9900" w14:textId="77777777" w:rsidR="00104614" w:rsidRPr="00470A47" w:rsidRDefault="00104614" w:rsidP="00FF5DFF"/>
        </w:tc>
      </w:tr>
      <w:tr w:rsidR="00104614" w:rsidRPr="00470A47" w14:paraId="34310A01" w14:textId="77777777" w:rsidTr="00FF5DFF">
        <w:trPr>
          <w:trHeight w:val="240"/>
          <w:jc w:val="center"/>
        </w:trPr>
        <w:tc>
          <w:tcPr>
            <w:tcW w:w="4876" w:type="dxa"/>
            <w:tcBorders>
              <w:top w:val="nil"/>
              <w:left w:val="nil"/>
              <w:bottom w:val="nil"/>
              <w:right w:val="nil"/>
            </w:tcBorders>
          </w:tcPr>
          <w:p w14:paraId="5608B50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716E3E2" w14:textId="77777777" w:rsidR="00104614" w:rsidRPr="00470A47" w:rsidRDefault="00104614" w:rsidP="00FF5DFF">
            <w:pPr>
              <w:pStyle w:val="AmColumnHeading"/>
            </w:pPr>
            <w:r w:rsidRPr="00470A47">
              <w:t>Grozījums</w:t>
            </w:r>
          </w:p>
        </w:tc>
      </w:tr>
      <w:tr w:rsidR="00104614" w:rsidRPr="00470A47" w14:paraId="6A7BFA57" w14:textId="77777777" w:rsidTr="00FF5DFF">
        <w:trPr>
          <w:jc w:val="center"/>
        </w:trPr>
        <w:tc>
          <w:tcPr>
            <w:tcW w:w="4876" w:type="dxa"/>
            <w:tcBorders>
              <w:top w:val="nil"/>
              <w:left w:val="nil"/>
              <w:bottom w:val="nil"/>
              <w:right w:val="nil"/>
            </w:tcBorders>
          </w:tcPr>
          <w:p w14:paraId="585984FB" w14:textId="77777777" w:rsidR="00104614" w:rsidRPr="00470A47" w:rsidRDefault="00104614" w:rsidP="00FF5DFF">
            <w:pPr>
              <w:pStyle w:val="Normal6a"/>
            </w:pPr>
          </w:p>
        </w:tc>
        <w:tc>
          <w:tcPr>
            <w:tcW w:w="4876" w:type="dxa"/>
            <w:tcBorders>
              <w:top w:val="nil"/>
              <w:left w:val="nil"/>
              <w:bottom w:val="nil"/>
              <w:right w:val="nil"/>
            </w:tcBorders>
          </w:tcPr>
          <w:p w14:paraId="7D4F68FF" w14:textId="77777777" w:rsidR="00104614" w:rsidRPr="00470A47" w:rsidRDefault="00104614" w:rsidP="00FF5DFF">
            <w:pPr>
              <w:pStyle w:val="Normal6a"/>
            </w:pPr>
            <w:r w:rsidRPr="00470A47">
              <w:rPr>
                <w:b/>
                <w:i/>
              </w:rPr>
              <w:t>ib)</w:t>
            </w:r>
            <w:r w:rsidRPr="00470A47">
              <w:tab/>
            </w:r>
            <w:r w:rsidRPr="00470A47">
              <w:rPr>
                <w:b/>
                <w:i/>
              </w:rPr>
              <w:t>ar lielām bažām atgādināt par Krievijas veikto civiliedzīvotāju masu noslepkavošanu Bučā un citās Ukrainas vietās; uzsver nozīmi, kas Apvienoto Nāciju Organizācijai, tostarp Augstā cilvēktiesību komisāra birojam un Neatkarīgajai starptautiskajai izmeklēšanas komisijai Ukrainas jautājumā, ir starptautisko humanitāro tiesību smago pārkāpumu dokumentēšanā; tomēr uzsver nepieciešamību turpināt un stiprināt ANO un ES iesaisti, lai nodrošinātu pilnīgas un neatkarīgas izmeklēšanas, pierādījumu saglabāšanu un pārskatatbildību par kara noziegumiem un noziegumiem pret cilvēci, kurus Krievija izdarījusi agresijas kara laikā pret Ukrainu;</w:t>
            </w:r>
          </w:p>
        </w:tc>
      </w:tr>
    </w:tbl>
    <w:p w14:paraId="313FD79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93F6D1C" w14:textId="77777777" w:rsidR="00104614" w:rsidRPr="00470A47" w:rsidRDefault="00104614" w:rsidP="00104614">
      <w:r w:rsidRPr="00470A47">
        <w:rPr>
          <w:rStyle w:val="HideTWBExt"/>
        </w:rPr>
        <w:t>&lt;/Amend&gt;</w:t>
      </w:r>
    </w:p>
    <w:p w14:paraId="58D40B2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133</w:t>
      </w:r>
      <w:r w:rsidRPr="00470A47">
        <w:rPr>
          <w:rStyle w:val="HideTWBExt"/>
          <w:b w:val="0"/>
        </w:rPr>
        <w:t>&lt;/NumAm&gt;</w:t>
      </w:r>
    </w:p>
    <w:p w14:paraId="59BC5CDC"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A435CA2"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75457E3A" w14:textId="77777777" w:rsidR="00104614" w:rsidRPr="00470A47" w:rsidRDefault="00104614" w:rsidP="00104614">
      <w:pPr>
        <w:pStyle w:val="NormalBold"/>
      </w:pPr>
      <w:r w:rsidRPr="00470A47">
        <w:rPr>
          <w:rStyle w:val="HideTWBExt"/>
          <w:b w:val="0"/>
        </w:rPr>
        <w:t>&lt;/RepeatBlock-By&gt;</w:t>
      </w:r>
    </w:p>
    <w:p w14:paraId="06086CF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C47DC07" w14:textId="77777777" w:rsidR="00104614" w:rsidRPr="00470A47" w:rsidRDefault="00104614" w:rsidP="00104614">
      <w:pPr>
        <w:pStyle w:val="NormalBold"/>
      </w:pPr>
      <w:r w:rsidRPr="00470A47">
        <w:rPr>
          <w:rStyle w:val="HideTWBExt"/>
          <w:b w:val="0"/>
        </w:rPr>
        <w:t>&lt;Article&gt;</w:t>
      </w:r>
      <w:r w:rsidRPr="00470A47">
        <w:t>1. punkts – ib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F5B6DE0" w14:textId="77777777" w:rsidTr="00FF5DFF">
        <w:trPr>
          <w:trHeight w:hRule="exact" w:val="240"/>
          <w:jc w:val="center"/>
        </w:trPr>
        <w:tc>
          <w:tcPr>
            <w:tcW w:w="9752" w:type="dxa"/>
            <w:gridSpan w:val="2"/>
            <w:tcBorders>
              <w:top w:val="nil"/>
              <w:left w:val="nil"/>
              <w:bottom w:val="nil"/>
              <w:right w:val="nil"/>
            </w:tcBorders>
          </w:tcPr>
          <w:p w14:paraId="3BD0ABCB" w14:textId="77777777" w:rsidR="00104614" w:rsidRPr="00470A47" w:rsidRDefault="00104614" w:rsidP="00FF5DFF"/>
        </w:tc>
      </w:tr>
      <w:tr w:rsidR="00104614" w:rsidRPr="00470A47" w14:paraId="52243BAC" w14:textId="77777777" w:rsidTr="00FF5DFF">
        <w:trPr>
          <w:trHeight w:val="240"/>
          <w:jc w:val="center"/>
        </w:trPr>
        <w:tc>
          <w:tcPr>
            <w:tcW w:w="4876" w:type="dxa"/>
            <w:tcBorders>
              <w:top w:val="nil"/>
              <w:left w:val="nil"/>
              <w:bottom w:val="nil"/>
              <w:right w:val="nil"/>
            </w:tcBorders>
          </w:tcPr>
          <w:p w14:paraId="0193102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1DE8F18" w14:textId="77777777" w:rsidR="00104614" w:rsidRPr="00470A47" w:rsidRDefault="00104614" w:rsidP="00FF5DFF">
            <w:pPr>
              <w:pStyle w:val="AmColumnHeading"/>
            </w:pPr>
            <w:r w:rsidRPr="00470A47">
              <w:t>Grozījums</w:t>
            </w:r>
          </w:p>
        </w:tc>
      </w:tr>
      <w:tr w:rsidR="00104614" w:rsidRPr="00470A47" w14:paraId="313C43E7" w14:textId="77777777" w:rsidTr="00FF5DFF">
        <w:trPr>
          <w:jc w:val="center"/>
        </w:trPr>
        <w:tc>
          <w:tcPr>
            <w:tcW w:w="4876" w:type="dxa"/>
            <w:tcBorders>
              <w:top w:val="nil"/>
              <w:left w:val="nil"/>
              <w:bottom w:val="nil"/>
              <w:right w:val="nil"/>
            </w:tcBorders>
          </w:tcPr>
          <w:p w14:paraId="5312246A" w14:textId="77777777" w:rsidR="00104614" w:rsidRPr="00470A47" w:rsidRDefault="00104614" w:rsidP="00FF5DFF">
            <w:pPr>
              <w:pStyle w:val="Normal6a"/>
            </w:pPr>
          </w:p>
        </w:tc>
        <w:tc>
          <w:tcPr>
            <w:tcW w:w="4876" w:type="dxa"/>
            <w:tcBorders>
              <w:top w:val="nil"/>
              <w:left w:val="nil"/>
              <w:bottom w:val="nil"/>
              <w:right w:val="nil"/>
            </w:tcBorders>
          </w:tcPr>
          <w:p w14:paraId="7A0BC973" w14:textId="77777777" w:rsidR="00104614" w:rsidRPr="00470A47" w:rsidRDefault="00104614" w:rsidP="00FF5DFF">
            <w:pPr>
              <w:pStyle w:val="Normal6a"/>
            </w:pPr>
            <w:r w:rsidRPr="00470A47">
              <w:rPr>
                <w:b/>
                <w:i/>
              </w:rPr>
              <w:t>ib)</w:t>
            </w:r>
            <w:r w:rsidRPr="00470A47">
              <w:tab/>
            </w:r>
            <w:r w:rsidRPr="00470A47">
              <w:rPr>
                <w:b/>
                <w:i/>
              </w:rPr>
              <w:t>atbalstīt Ukrainas parāda anulēšanu vai būtisku pārstrukturēšanu, lai izvairītos no neilgtspējīgiem slogiem;</w:t>
            </w:r>
          </w:p>
        </w:tc>
      </w:tr>
    </w:tbl>
    <w:p w14:paraId="7005C9F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921C26D" w14:textId="77777777" w:rsidR="00104614" w:rsidRPr="00470A47" w:rsidRDefault="00104614" w:rsidP="00104614">
      <w:r w:rsidRPr="00470A47">
        <w:rPr>
          <w:rStyle w:val="HideTWBExt"/>
        </w:rPr>
        <w:t>&lt;/Amend&gt;</w:t>
      </w:r>
    </w:p>
    <w:p w14:paraId="045EBE9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134</w:t>
      </w:r>
      <w:r w:rsidRPr="00470A47">
        <w:rPr>
          <w:rStyle w:val="HideTWBExt"/>
          <w:b w:val="0"/>
        </w:rPr>
        <w:t>&lt;/NumAm&gt;</w:t>
      </w:r>
    </w:p>
    <w:p w14:paraId="41C266D8"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59F04AF4" w14:textId="77777777" w:rsidR="00104614" w:rsidRPr="00470A47" w:rsidRDefault="00104614" w:rsidP="00104614">
      <w:pPr>
        <w:pStyle w:val="NormalBold"/>
      </w:pPr>
      <w:r w:rsidRPr="00470A47">
        <w:rPr>
          <w:rStyle w:val="HideTWBExt"/>
          <w:b w:val="0"/>
        </w:rPr>
        <w:t>&lt;/RepeatBlock-By&gt;</w:t>
      </w:r>
    </w:p>
    <w:p w14:paraId="72784E5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C62B920" w14:textId="77777777" w:rsidR="00104614" w:rsidRPr="00470A47" w:rsidRDefault="00104614" w:rsidP="00104614">
      <w:pPr>
        <w:pStyle w:val="NormalBold"/>
      </w:pPr>
      <w:r w:rsidRPr="00470A47">
        <w:rPr>
          <w:rStyle w:val="HideTWBExt"/>
          <w:b w:val="0"/>
        </w:rPr>
        <w:t>&lt;Article&gt;</w:t>
      </w:r>
      <w:r w:rsidRPr="00470A47">
        <w:t>1. pants – ic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E1E86F2" w14:textId="77777777" w:rsidTr="00FF5DFF">
        <w:trPr>
          <w:trHeight w:hRule="exact" w:val="240"/>
          <w:jc w:val="center"/>
        </w:trPr>
        <w:tc>
          <w:tcPr>
            <w:tcW w:w="9752" w:type="dxa"/>
            <w:gridSpan w:val="2"/>
            <w:tcBorders>
              <w:top w:val="nil"/>
              <w:left w:val="nil"/>
              <w:bottom w:val="nil"/>
              <w:right w:val="nil"/>
            </w:tcBorders>
          </w:tcPr>
          <w:p w14:paraId="4264BFCA" w14:textId="77777777" w:rsidR="00104614" w:rsidRPr="00470A47" w:rsidRDefault="00104614" w:rsidP="00FF5DFF"/>
        </w:tc>
      </w:tr>
      <w:tr w:rsidR="00104614" w:rsidRPr="00470A47" w14:paraId="63450B7C" w14:textId="77777777" w:rsidTr="00FF5DFF">
        <w:trPr>
          <w:trHeight w:val="240"/>
          <w:jc w:val="center"/>
        </w:trPr>
        <w:tc>
          <w:tcPr>
            <w:tcW w:w="4876" w:type="dxa"/>
            <w:tcBorders>
              <w:top w:val="nil"/>
              <w:left w:val="nil"/>
              <w:bottom w:val="nil"/>
              <w:right w:val="nil"/>
            </w:tcBorders>
          </w:tcPr>
          <w:p w14:paraId="642BAE3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AC7EFBC" w14:textId="77777777" w:rsidR="00104614" w:rsidRPr="00470A47" w:rsidRDefault="00104614" w:rsidP="00FF5DFF">
            <w:pPr>
              <w:pStyle w:val="AmColumnHeading"/>
            </w:pPr>
            <w:r w:rsidRPr="00470A47">
              <w:t>Grozījums</w:t>
            </w:r>
          </w:p>
        </w:tc>
      </w:tr>
      <w:tr w:rsidR="00104614" w:rsidRPr="00470A47" w14:paraId="429AC395" w14:textId="77777777" w:rsidTr="00FF5DFF">
        <w:trPr>
          <w:jc w:val="center"/>
        </w:trPr>
        <w:tc>
          <w:tcPr>
            <w:tcW w:w="4876" w:type="dxa"/>
            <w:tcBorders>
              <w:top w:val="nil"/>
              <w:left w:val="nil"/>
              <w:bottom w:val="nil"/>
              <w:right w:val="nil"/>
            </w:tcBorders>
          </w:tcPr>
          <w:p w14:paraId="6AD68E8D" w14:textId="77777777" w:rsidR="00104614" w:rsidRPr="00470A47" w:rsidRDefault="00104614" w:rsidP="00FF5DFF">
            <w:pPr>
              <w:pStyle w:val="Normal6a"/>
            </w:pPr>
          </w:p>
        </w:tc>
        <w:tc>
          <w:tcPr>
            <w:tcW w:w="4876" w:type="dxa"/>
            <w:tcBorders>
              <w:top w:val="nil"/>
              <w:left w:val="nil"/>
              <w:bottom w:val="nil"/>
              <w:right w:val="nil"/>
            </w:tcBorders>
          </w:tcPr>
          <w:p w14:paraId="4427B6C0" w14:textId="77777777" w:rsidR="00104614" w:rsidRPr="00470A47" w:rsidRDefault="00104614" w:rsidP="00FF5DFF">
            <w:pPr>
              <w:pStyle w:val="Normal6a"/>
            </w:pPr>
            <w:r w:rsidRPr="00470A47">
              <w:rPr>
                <w:b/>
                <w:i/>
              </w:rPr>
              <w:t>ic)</w:t>
            </w:r>
            <w:r w:rsidRPr="00470A47">
              <w:tab/>
            </w:r>
            <w:r w:rsidRPr="00470A47">
              <w:rPr>
                <w:b/>
                <w:i/>
              </w:rPr>
              <w:t>aicināt Apvienoto Nāciju Organizāciju pastiprināt savu iesaisti atbalsta sniegšanā Gruzijai, atgādinot, ka aptuveni 20 % no tās starptautiski atzītās teritorijas joprojām ir nelikumīgi okupējusi Krievija; mudināt ANO stiprināt centienus saglabāt Gruzijas suverenitāti un teritoriālo integritāti, uzlabot starptautisko uzraudzību un konfliktu novēršanas mehānismus, risināt cilvēktiesību situāciju Krievijas okupētajos Gruzijas reģionos un atbalstīt iekšzemē pārvietoto personu drošu un cieņpilnu atgriešanos, pilnībā ievērojot starptautiskās tiesības un ANO Statūtus;</w:t>
            </w:r>
          </w:p>
        </w:tc>
      </w:tr>
    </w:tbl>
    <w:p w14:paraId="464E112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BF5FAB0" w14:textId="77777777" w:rsidR="00104614" w:rsidRPr="00470A47" w:rsidRDefault="00104614" w:rsidP="00104614">
      <w:r w:rsidRPr="00470A47">
        <w:rPr>
          <w:rStyle w:val="HideTWBExt"/>
        </w:rPr>
        <w:t>&lt;/Amend&gt;</w:t>
      </w:r>
    </w:p>
    <w:p w14:paraId="55F2CF3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135</w:t>
      </w:r>
      <w:r w:rsidRPr="00470A47">
        <w:rPr>
          <w:rStyle w:val="HideTWBExt"/>
          <w:b w:val="0"/>
        </w:rPr>
        <w:t>&lt;/NumAm&gt;</w:t>
      </w:r>
    </w:p>
    <w:p w14:paraId="5F04CA6C"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55D66FB8"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1E88C18F" w14:textId="77777777" w:rsidR="00104614" w:rsidRPr="00470A47" w:rsidRDefault="00104614" w:rsidP="00104614">
      <w:pPr>
        <w:pStyle w:val="NormalBold"/>
      </w:pPr>
      <w:r w:rsidRPr="00470A47">
        <w:rPr>
          <w:rStyle w:val="HideTWBExt"/>
          <w:b w:val="0"/>
        </w:rPr>
        <w:t>&lt;/RepeatBlock-By&gt;</w:t>
      </w:r>
    </w:p>
    <w:p w14:paraId="7F764B0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828978A" w14:textId="77777777" w:rsidR="00104614" w:rsidRPr="00470A47" w:rsidRDefault="00104614" w:rsidP="00104614">
      <w:pPr>
        <w:pStyle w:val="NormalBold"/>
      </w:pPr>
      <w:r w:rsidRPr="00470A47">
        <w:rPr>
          <w:rStyle w:val="HideTWBExt"/>
          <w:b w:val="0"/>
        </w:rPr>
        <w:t>&lt;Article&gt;</w:t>
      </w:r>
      <w:r w:rsidRPr="00470A47">
        <w:t>1. pants – ic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E32FD9C" w14:textId="77777777" w:rsidTr="00FF5DFF">
        <w:trPr>
          <w:trHeight w:hRule="exact" w:val="240"/>
          <w:jc w:val="center"/>
        </w:trPr>
        <w:tc>
          <w:tcPr>
            <w:tcW w:w="9752" w:type="dxa"/>
            <w:gridSpan w:val="2"/>
            <w:tcBorders>
              <w:top w:val="nil"/>
              <w:left w:val="nil"/>
              <w:bottom w:val="nil"/>
              <w:right w:val="nil"/>
            </w:tcBorders>
          </w:tcPr>
          <w:p w14:paraId="484A873D" w14:textId="77777777" w:rsidR="00104614" w:rsidRPr="00470A47" w:rsidRDefault="00104614" w:rsidP="00FF5DFF"/>
        </w:tc>
      </w:tr>
      <w:tr w:rsidR="00104614" w:rsidRPr="00470A47" w14:paraId="51EA8985" w14:textId="77777777" w:rsidTr="00FF5DFF">
        <w:trPr>
          <w:trHeight w:val="240"/>
          <w:jc w:val="center"/>
        </w:trPr>
        <w:tc>
          <w:tcPr>
            <w:tcW w:w="4876" w:type="dxa"/>
            <w:tcBorders>
              <w:top w:val="nil"/>
              <w:left w:val="nil"/>
              <w:bottom w:val="nil"/>
              <w:right w:val="nil"/>
            </w:tcBorders>
          </w:tcPr>
          <w:p w14:paraId="35382A5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6BCBEA5" w14:textId="77777777" w:rsidR="00104614" w:rsidRPr="00470A47" w:rsidRDefault="00104614" w:rsidP="00FF5DFF">
            <w:pPr>
              <w:pStyle w:val="AmColumnHeading"/>
            </w:pPr>
            <w:r w:rsidRPr="00470A47">
              <w:t>Grozījums</w:t>
            </w:r>
          </w:p>
        </w:tc>
      </w:tr>
      <w:tr w:rsidR="00104614" w:rsidRPr="00470A47" w14:paraId="0C0E8082" w14:textId="77777777" w:rsidTr="00FF5DFF">
        <w:trPr>
          <w:jc w:val="center"/>
        </w:trPr>
        <w:tc>
          <w:tcPr>
            <w:tcW w:w="4876" w:type="dxa"/>
            <w:tcBorders>
              <w:top w:val="nil"/>
              <w:left w:val="nil"/>
              <w:bottom w:val="nil"/>
              <w:right w:val="nil"/>
            </w:tcBorders>
          </w:tcPr>
          <w:p w14:paraId="2DAA9B65" w14:textId="77777777" w:rsidR="00104614" w:rsidRPr="00470A47" w:rsidRDefault="00104614" w:rsidP="00FF5DFF">
            <w:pPr>
              <w:pStyle w:val="Normal6a"/>
            </w:pPr>
          </w:p>
        </w:tc>
        <w:tc>
          <w:tcPr>
            <w:tcW w:w="4876" w:type="dxa"/>
            <w:tcBorders>
              <w:top w:val="nil"/>
              <w:left w:val="nil"/>
              <w:bottom w:val="nil"/>
              <w:right w:val="nil"/>
            </w:tcBorders>
          </w:tcPr>
          <w:p w14:paraId="051830A3" w14:textId="77777777" w:rsidR="00104614" w:rsidRPr="00470A47" w:rsidRDefault="00104614" w:rsidP="00FF5DFF">
            <w:pPr>
              <w:pStyle w:val="Normal6a"/>
            </w:pPr>
            <w:r w:rsidRPr="00470A47">
              <w:rPr>
                <w:b/>
                <w:i/>
              </w:rPr>
              <w:t>ic)</w:t>
            </w:r>
            <w:r w:rsidRPr="00470A47">
              <w:tab/>
            </w:r>
            <w:r w:rsidRPr="00470A47">
              <w:rPr>
                <w:b/>
                <w:i/>
              </w:rPr>
              <w:t>noraidīt programmu piespiedu privatizācijai vai resursu izmantošanai lielām starptautiskām korporatīvajām interesēm;</w:t>
            </w:r>
          </w:p>
        </w:tc>
      </w:tr>
    </w:tbl>
    <w:p w14:paraId="2364C3E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BBC7C76" w14:textId="77777777" w:rsidR="00104614" w:rsidRPr="00470A47" w:rsidRDefault="00104614" w:rsidP="00104614">
      <w:r w:rsidRPr="00470A47">
        <w:rPr>
          <w:rStyle w:val="HideTWBExt"/>
        </w:rPr>
        <w:t>&lt;/Amend&gt;</w:t>
      </w:r>
    </w:p>
    <w:p w14:paraId="65788DE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136</w:t>
      </w:r>
      <w:r w:rsidRPr="00470A47">
        <w:rPr>
          <w:rStyle w:val="HideTWBExt"/>
          <w:b w:val="0"/>
        </w:rPr>
        <w:t>&lt;/NumAm&gt;</w:t>
      </w:r>
    </w:p>
    <w:p w14:paraId="5CE85B56"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5904E794" w14:textId="77777777" w:rsidR="00104614" w:rsidRPr="00470A47" w:rsidRDefault="00104614" w:rsidP="00104614">
      <w:pPr>
        <w:pStyle w:val="NormalBold"/>
      </w:pPr>
      <w:r w:rsidRPr="00470A47">
        <w:rPr>
          <w:rStyle w:val="HideTWBExt"/>
          <w:b w:val="0"/>
        </w:rPr>
        <w:t>&lt;/RepeatBlock-By&gt;</w:t>
      </w:r>
    </w:p>
    <w:p w14:paraId="2C3503D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8E1183D" w14:textId="77777777" w:rsidR="00104614" w:rsidRPr="00470A47" w:rsidRDefault="00104614" w:rsidP="00104614">
      <w:pPr>
        <w:pStyle w:val="NormalBold"/>
      </w:pPr>
      <w:r w:rsidRPr="00470A47">
        <w:rPr>
          <w:rStyle w:val="HideTWBExt"/>
          <w:b w:val="0"/>
        </w:rPr>
        <w:t>&lt;Article&gt;</w:t>
      </w:r>
      <w:r w:rsidRPr="00470A47">
        <w:t>1. punkts – id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1101F44" w14:textId="77777777" w:rsidTr="00FF5DFF">
        <w:trPr>
          <w:trHeight w:hRule="exact" w:val="240"/>
          <w:jc w:val="center"/>
        </w:trPr>
        <w:tc>
          <w:tcPr>
            <w:tcW w:w="9752" w:type="dxa"/>
            <w:gridSpan w:val="2"/>
            <w:tcBorders>
              <w:top w:val="nil"/>
              <w:left w:val="nil"/>
              <w:bottom w:val="nil"/>
              <w:right w:val="nil"/>
            </w:tcBorders>
          </w:tcPr>
          <w:p w14:paraId="3E6B9A6D" w14:textId="77777777" w:rsidR="00104614" w:rsidRPr="00470A47" w:rsidRDefault="00104614" w:rsidP="00FF5DFF"/>
        </w:tc>
      </w:tr>
      <w:tr w:rsidR="00104614" w:rsidRPr="00470A47" w14:paraId="25484CE9" w14:textId="77777777" w:rsidTr="00FF5DFF">
        <w:trPr>
          <w:trHeight w:val="240"/>
          <w:jc w:val="center"/>
        </w:trPr>
        <w:tc>
          <w:tcPr>
            <w:tcW w:w="4876" w:type="dxa"/>
            <w:tcBorders>
              <w:top w:val="nil"/>
              <w:left w:val="nil"/>
              <w:bottom w:val="nil"/>
              <w:right w:val="nil"/>
            </w:tcBorders>
          </w:tcPr>
          <w:p w14:paraId="228C3B1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8C47EFB" w14:textId="77777777" w:rsidR="00104614" w:rsidRPr="00470A47" w:rsidRDefault="00104614" w:rsidP="00FF5DFF">
            <w:pPr>
              <w:pStyle w:val="AmColumnHeading"/>
            </w:pPr>
            <w:r w:rsidRPr="00470A47">
              <w:t>Grozījums</w:t>
            </w:r>
          </w:p>
        </w:tc>
      </w:tr>
      <w:tr w:rsidR="00104614" w:rsidRPr="00470A47" w14:paraId="3DADF198" w14:textId="77777777" w:rsidTr="00FF5DFF">
        <w:trPr>
          <w:jc w:val="center"/>
        </w:trPr>
        <w:tc>
          <w:tcPr>
            <w:tcW w:w="4876" w:type="dxa"/>
            <w:tcBorders>
              <w:top w:val="nil"/>
              <w:left w:val="nil"/>
              <w:bottom w:val="nil"/>
              <w:right w:val="nil"/>
            </w:tcBorders>
          </w:tcPr>
          <w:p w14:paraId="61BB4582" w14:textId="77777777" w:rsidR="00104614" w:rsidRPr="00470A47" w:rsidRDefault="00104614" w:rsidP="00FF5DFF">
            <w:pPr>
              <w:pStyle w:val="Normal6a"/>
            </w:pPr>
          </w:p>
        </w:tc>
        <w:tc>
          <w:tcPr>
            <w:tcW w:w="4876" w:type="dxa"/>
            <w:tcBorders>
              <w:top w:val="nil"/>
              <w:left w:val="nil"/>
              <w:bottom w:val="nil"/>
              <w:right w:val="nil"/>
            </w:tcBorders>
          </w:tcPr>
          <w:p w14:paraId="68667546" w14:textId="77777777" w:rsidR="00104614" w:rsidRPr="00470A47" w:rsidRDefault="00104614" w:rsidP="00FF5DFF">
            <w:pPr>
              <w:pStyle w:val="Normal6a"/>
            </w:pPr>
            <w:r w:rsidRPr="00470A47">
              <w:rPr>
                <w:b/>
                <w:i/>
              </w:rPr>
              <w:t>id)</w:t>
            </w:r>
            <w:r w:rsidRPr="00470A47">
              <w:tab/>
            </w:r>
            <w:r w:rsidRPr="00470A47">
              <w:rPr>
                <w:b/>
                <w:i/>
              </w:rPr>
              <w:t>atzinīgi vērtēt to, ka Apvienoto Nāciju Organizācijas Cilvēktiesību padome 2024. gadā vienprātīgi pieņēma rezolūciju par sadarbību ar Gruziju, aicinot nodrošināt Augstā cilvēktiesību komisāra biroja un citu starptautisku un reģionālu cilvēktiesību mehānismu tūlītēju un neierobežotu piekļuvi Krievijas okupētajām Gruzijas teritorijām un paužot nopietnas bažas par nepārtrauktajiem cilvēktiesību pārkāpumiem un diskrimināciju, tostarp pret etniskiem gruzīniem Abhāzijā un Chinvali reģionā</w:t>
            </w:r>
            <w:r w:rsidRPr="00470A47">
              <w:rPr>
                <w:b/>
                <w:i/>
                <w:vertAlign w:val="superscript"/>
              </w:rPr>
              <w:t>1a</w:t>
            </w:r>
            <w:r w:rsidRPr="00470A47">
              <w:rPr>
                <w:b/>
                <w:i/>
              </w:rPr>
              <w:t>; uzsvērt, ka šī rezolūcija atkārtoti apstiprina starptautiskās kopienas atbalstu Gruzijas suverenitātei, neatkarībai un teritoriālajai integritātei un ir bezprecedenta atbalsts kopš rezolūciju pirmo reizi iesniedza 2017. gadā; aicināt ANO un tās dalībvalstis turpināt veikt konkrētus uzraudzības, ziņošanas un pārskatatbildības pasākumus, lai nodrošinātu cilvēktiesību efektīvu aizsardzību un humānās palīdzības piekļuvi Gruzijas okupētajos reģionos;</w:t>
            </w:r>
          </w:p>
        </w:tc>
      </w:tr>
      <w:tr w:rsidR="00104614" w:rsidRPr="00470A47" w14:paraId="3329417C" w14:textId="77777777" w:rsidTr="00FF5DFF">
        <w:trPr>
          <w:jc w:val="center"/>
        </w:trPr>
        <w:tc>
          <w:tcPr>
            <w:tcW w:w="4876" w:type="dxa"/>
            <w:tcBorders>
              <w:top w:val="nil"/>
              <w:left w:val="nil"/>
              <w:bottom w:val="nil"/>
              <w:right w:val="nil"/>
            </w:tcBorders>
          </w:tcPr>
          <w:p w14:paraId="551A3506" w14:textId="77777777" w:rsidR="00104614" w:rsidRPr="00470A47" w:rsidRDefault="00104614" w:rsidP="00FF5DFF"/>
        </w:tc>
        <w:tc>
          <w:tcPr>
            <w:tcW w:w="4876" w:type="dxa"/>
            <w:tcBorders>
              <w:top w:val="nil"/>
              <w:left w:val="nil"/>
              <w:bottom w:val="nil"/>
              <w:right w:val="nil"/>
            </w:tcBorders>
          </w:tcPr>
          <w:p w14:paraId="69711B17" w14:textId="77777777" w:rsidR="00104614" w:rsidRPr="00470A47" w:rsidRDefault="00104614" w:rsidP="00FF5DFF">
            <w:pPr>
              <w:pStyle w:val="Normal6a"/>
            </w:pPr>
            <w:r w:rsidRPr="00470A47">
              <w:rPr>
                <w:b/>
                <w:i/>
              </w:rPr>
              <w:t>_________________</w:t>
            </w:r>
          </w:p>
        </w:tc>
      </w:tr>
      <w:tr w:rsidR="00104614" w:rsidRPr="00470A47" w14:paraId="4AC3EB31" w14:textId="77777777" w:rsidTr="00FF5DFF">
        <w:trPr>
          <w:jc w:val="center"/>
        </w:trPr>
        <w:tc>
          <w:tcPr>
            <w:tcW w:w="4876" w:type="dxa"/>
            <w:tcBorders>
              <w:top w:val="nil"/>
              <w:left w:val="nil"/>
              <w:bottom w:val="nil"/>
              <w:right w:val="nil"/>
            </w:tcBorders>
          </w:tcPr>
          <w:p w14:paraId="50C1FCC0" w14:textId="77777777" w:rsidR="00104614" w:rsidRPr="00470A47" w:rsidRDefault="00104614" w:rsidP="00FF5DFF"/>
        </w:tc>
        <w:tc>
          <w:tcPr>
            <w:tcW w:w="4876" w:type="dxa"/>
            <w:tcBorders>
              <w:top w:val="nil"/>
              <w:left w:val="nil"/>
              <w:bottom w:val="nil"/>
              <w:right w:val="nil"/>
            </w:tcBorders>
          </w:tcPr>
          <w:p w14:paraId="3D0A2F43" w14:textId="77777777" w:rsidR="00104614" w:rsidRPr="00470A47" w:rsidRDefault="00104614" w:rsidP="00FF5DFF">
            <w:pPr>
              <w:pStyle w:val="Normal6a"/>
            </w:pPr>
            <w:r w:rsidRPr="00470A47">
              <w:rPr>
                <w:b/>
                <w:i/>
                <w:vertAlign w:val="superscript"/>
              </w:rPr>
              <w:t>1a</w:t>
            </w:r>
            <w:r w:rsidRPr="00470A47">
              <w:t xml:space="preserve"> </w:t>
            </w:r>
            <w:r w:rsidRPr="00470A47">
              <w:rPr>
                <w:b/>
                <w:i/>
              </w:rPr>
              <w:t>https://digitallibrary.un.org/record/4063065.</w:t>
            </w:r>
          </w:p>
        </w:tc>
      </w:tr>
    </w:tbl>
    <w:p w14:paraId="5922861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C7E677D" w14:textId="77777777" w:rsidR="00104614" w:rsidRPr="00470A47" w:rsidRDefault="00104614" w:rsidP="00104614">
      <w:r w:rsidRPr="00470A47">
        <w:rPr>
          <w:rStyle w:val="HideTWBExt"/>
        </w:rPr>
        <w:t>&lt;/Amend&gt;</w:t>
      </w:r>
    </w:p>
    <w:p w14:paraId="6530AFF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137</w:t>
      </w:r>
      <w:r w:rsidRPr="00470A47">
        <w:rPr>
          <w:rStyle w:val="HideTWBExt"/>
          <w:b w:val="0"/>
        </w:rPr>
        <w:t>&lt;/NumAm&gt;</w:t>
      </w:r>
    </w:p>
    <w:p w14:paraId="17DC9864"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04CEE423" w14:textId="77777777" w:rsidR="00104614" w:rsidRPr="00470A47" w:rsidRDefault="00104614" w:rsidP="00104614">
      <w:pPr>
        <w:pStyle w:val="NormalBold"/>
      </w:pPr>
      <w:r w:rsidRPr="00470A47">
        <w:rPr>
          <w:rStyle w:val="HideTWBExt"/>
          <w:b w:val="0"/>
        </w:rPr>
        <w:t>&lt;/RepeatBlock-By&gt;</w:t>
      </w:r>
    </w:p>
    <w:p w14:paraId="1012C1D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AA35EF9" w14:textId="77777777" w:rsidR="00104614" w:rsidRPr="00470A47" w:rsidRDefault="00104614" w:rsidP="00104614">
      <w:pPr>
        <w:pStyle w:val="NormalBold"/>
      </w:pPr>
      <w:r w:rsidRPr="00470A47">
        <w:rPr>
          <w:rStyle w:val="HideTWBExt"/>
          <w:b w:val="0"/>
        </w:rPr>
        <w:t>&lt;Article&gt;</w:t>
      </w:r>
      <w:r w:rsidRPr="00470A47">
        <w:t>1. punkts – ia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87A36CC" w14:textId="77777777" w:rsidTr="00FF5DFF">
        <w:trPr>
          <w:trHeight w:hRule="exact" w:val="240"/>
          <w:jc w:val="center"/>
        </w:trPr>
        <w:tc>
          <w:tcPr>
            <w:tcW w:w="9752" w:type="dxa"/>
            <w:gridSpan w:val="2"/>
            <w:tcBorders>
              <w:top w:val="nil"/>
              <w:left w:val="nil"/>
              <w:bottom w:val="nil"/>
              <w:right w:val="nil"/>
            </w:tcBorders>
          </w:tcPr>
          <w:p w14:paraId="287F58B1" w14:textId="77777777" w:rsidR="00104614" w:rsidRPr="00470A47" w:rsidRDefault="00104614" w:rsidP="00FF5DFF"/>
        </w:tc>
      </w:tr>
      <w:tr w:rsidR="00104614" w:rsidRPr="00470A47" w14:paraId="1F71AA13" w14:textId="77777777" w:rsidTr="00FF5DFF">
        <w:trPr>
          <w:trHeight w:val="240"/>
          <w:jc w:val="center"/>
        </w:trPr>
        <w:tc>
          <w:tcPr>
            <w:tcW w:w="4876" w:type="dxa"/>
            <w:tcBorders>
              <w:top w:val="nil"/>
              <w:left w:val="nil"/>
              <w:bottom w:val="nil"/>
              <w:right w:val="nil"/>
            </w:tcBorders>
          </w:tcPr>
          <w:p w14:paraId="4395084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76C43CB" w14:textId="77777777" w:rsidR="00104614" w:rsidRPr="00470A47" w:rsidRDefault="00104614" w:rsidP="00FF5DFF">
            <w:pPr>
              <w:pStyle w:val="AmColumnHeading"/>
            </w:pPr>
            <w:r w:rsidRPr="00470A47">
              <w:t>Grozījums</w:t>
            </w:r>
          </w:p>
        </w:tc>
      </w:tr>
      <w:tr w:rsidR="00104614" w:rsidRPr="00470A47" w14:paraId="1F04DF08" w14:textId="77777777" w:rsidTr="00FF5DFF">
        <w:trPr>
          <w:jc w:val="center"/>
        </w:trPr>
        <w:tc>
          <w:tcPr>
            <w:tcW w:w="4876" w:type="dxa"/>
            <w:tcBorders>
              <w:top w:val="nil"/>
              <w:left w:val="nil"/>
              <w:bottom w:val="nil"/>
              <w:right w:val="nil"/>
            </w:tcBorders>
          </w:tcPr>
          <w:p w14:paraId="669660E2" w14:textId="77777777" w:rsidR="00104614" w:rsidRPr="00470A47" w:rsidRDefault="00104614" w:rsidP="00FF5DFF">
            <w:pPr>
              <w:pStyle w:val="Normal6a"/>
            </w:pPr>
          </w:p>
        </w:tc>
        <w:tc>
          <w:tcPr>
            <w:tcW w:w="4876" w:type="dxa"/>
            <w:tcBorders>
              <w:top w:val="nil"/>
              <w:left w:val="nil"/>
              <w:bottom w:val="nil"/>
              <w:right w:val="nil"/>
            </w:tcBorders>
          </w:tcPr>
          <w:p w14:paraId="320FB0F8" w14:textId="77777777" w:rsidR="00104614" w:rsidRPr="00470A47" w:rsidRDefault="00104614" w:rsidP="00FF5DFF">
            <w:pPr>
              <w:pStyle w:val="Normal6a"/>
            </w:pPr>
            <w:r w:rsidRPr="00470A47">
              <w:rPr>
                <w:b/>
                <w:i/>
              </w:rPr>
              <w:t>ia)</w:t>
            </w:r>
            <w:r w:rsidRPr="00470A47">
              <w:tab/>
            </w:r>
            <w:r w:rsidRPr="00470A47">
              <w:rPr>
                <w:b/>
                <w:i/>
              </w:rPr>
              <w:t>uzsvērt, ka starptautiskās tiesības tika iedragātas jau tad, kad Turcija nelikumīgi iebruka Kipras Republikas ziemeļu daļā un to okupēja;</w:t>
            </w:r>
          </w:p>
        </w:tc>
      </w:tr>
    </w:tbl>
    <w:p w14:paraId="18ECED9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54631F08" w14:textId="77777777" w:rsidR="00104614" w:rsidRPr="00470A47" w:rsidRDefault="00104614" w:rsidP="00104614">
      <w:r w:rsidRPr="00470A47">
        <w:rPr>
          <w:rStyle w:val="HideTWBExt"/>
        </w:rPr>
        <w:t>&lt;/Amend&gt;</w:t>
      </w:r>
    </w:p>
    <w:p w14:paraId="20F601F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138</w:t>
      </w:r>
      <w:r w:rsidRPr="00470A47">
        <w:rPr>
          <w:rStyle w:val="HideTWBExt"/>
          <w:b w:val="0"/>
        </w:rPr>
        <w:t>&lt;/NumAm&gt;</w:t>
      </w:r>
    </w:p>
    <w:p w14:paraId="18B5050B"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738F3AF4" w14:textId="77777777" w:rsidR="00104614" w:rsidRPr="00470A47" w:rsidRDefault="00104614" w:rsidP="00104614">
      <w:pPr>
        <w:pStyle w:val="NormalBold"/>
      </w:pPr>
      <w:r w:rsidRPr="00470A47">
        <w:rPr>
          <w:rStyle w:val="HideTWBExt"/>
          <w:b w:val="0"/>
        </w:rPr>
        <w:t>&lt;/RepeatBlock-By&gt;</w:t>
      </w:r>
    </w:p>
    <w:p w14:paraId="58D5992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5623AFA" w14:textId="77777777" w:rsidR="00104614" w:rsidRPr="00470A47" w:rsidRDefault="00104614" w:rsidP="00104614">
      <w:pPr>
        <w:pStyle w:val="NormalBold"/>
      </w:pPr>
      <w:r w:rsidRPr="00470A47">
        <w:rPr>
          <w:rStyle w:val="HideTWBExt"/>
          <w:b w:val="0"/>
        </w:rPr>
        <w:t>&lt;Article&gt;</w:t>
      </w:r>
      <w:r w:rsidRPr="00470A47">
        <w:t>1. punkts – id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4B29373" w14:textId="77777777" w:rsidTr="00FF5DFF">
        <w:trPr>
          <w:trHeight w:hRule="exact" w:val="240"/>
          <w:jc w:val="center"/>
        </w:trPr>
        <w:tc>
          <w:tcPr>
            <w:tcW w:w="9752" w:type="dxa"/>
            <w:gridSpan w:val="2"/>
            <w:tcBorders>
              <w:top w:val="nil"/>
              <w:left w:val="nil"/>
              <w:bottom w:val="nil"/>
              <w:right w:val="nil"/>
            </w:tcBorders>
          </w:tcPr>
          <w:p w14:paraId="747D444F" w14:textId="77777777" w:rsidR="00104614" w:rsidRPr="00470A47" w:rsidRDefault="00104614" w:rsidP="00FF5DFF"/>
        </w:tc>
      </w:tr>
      <w:tr w:rsidR="00104614" w:rsidRPr="00470A47" w14:paraId="20D58B1F" w14:textId="77777777" w:rsidTr="00FF5DFF">
        <w:trPr>
          <w:trHeight w:val="240"/>
          <w:jc w:val="center"/>
        </w:trPr>
        <w:tc>
          <w:tcPr>
            <w:tcW w:w="4876" w:type="dxa"/>
            <w:tcBorders>
              <w:top w:val="nil"/>
              <w:left w:val="nil"/>
              <w:bottom w:val="nil"/>
              <w:right w:val="nil"/>
            </w:tcBorders>
          </w:tcPr>
          <w:p w14:paraId="51CF42E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7472EA7" w14:textId="77777777" w:rsidR="00104614" w:rsidRPr="00470A47" w:rsidRDefault="00104614" w:rsidP="00FF5DFF">
            <w:pPr>
              <w:pStyle w:val="AmColumnHeading"/>
            </w:pPr>
            <w:r w:rsidRPr="00470A47">
              <w:t>Grozījums</w:t>
            </w:r>
          </w:p>
        </w:tc>
      </w:tr>
      <w:tr w:rsidR="00104614" w:rsidRPr="00470A47" w14:paraId="07C51D53" w14:textId="77777777" w:rsidTr="00FF5DFF">
        <w:trPr>
          <w:jc w:val="center"/>
        </w:trPr>
        <w:tc>
          <w:tcPr>
            <w:tcW w:w="4876" w:type="dxa"/>
            <w:tcBorders>
              <w:top w:val="nil"/>
              <w:left w:val="nil"/>
              <w:bottom w:val="nil"/>
              <w:right w:val="nil"/>
            </w:tcBorders>
          </w:tcPr>
          <w:p w14:paraId="3B46DE8E" w14:textId="77777777" w:rsidR="00104614" w:rsidRPr="00470A47" w:rsidRDefault="00104614" w:rsidP="00FF5DFF">
            <w:pPr>
              <w:pStyle w:val="Normal6a"/>
            </w:pPr>
          </w:p>
        </w:tc>
        <w:tc>
          <w:tcPr>
            <w:tcW w:w="4876" w:type="dxa"/>
            <w:tcBorders>
              <w:top w:val="nil"/>
              <w:left w:val="nil"/>
              <w:bottom w:val="nil"/>
              <w:right w:val="nil"/>
            </w:tcBorders>
          </w:tcPr>
          <w:p w14:paraId="28D4D391" w14:textId="77777777" w:rsidR="00104614" w:rsidRPr="00470A47" w:rsidRDefault="00104614" w:rsidP="00FF5DFF">
            <w:pPr>
              <w:pStyle w:val="Normal6a"/>
            </w:pPr>
            <w:r w:rsidRPr="00470A47">
              <w:rPr>
                <w:b/>
                <w:i/>
              </w:rPr>
              <w:t>id)</w:t>
            </w:r>
            <w:r w:rsidRPr="00470A47">
              <w:tab/>
            </w:r>
            <w:r w:rsidRPr="00470A47">
              <w:rPr>
                <w:b/>
                <w:i/>
              </w:rPr>
              <w:t>atkārtoti paust nosodījumu par to, ka Turcija turpina okupēt 37 % no Kipras Republikas, kas ir ES dalībvalsts, un aicināt panākt vispusīgu izlīgumu un salas atkalapvienošanu, pamatojoties uz divu zonu un divu kopienu federāciju ar politisku vienlīdzību atbilstīgi ANO rezolūcijām; paust atzinību ANO ģenerālsekretāra personiskās sūtnes Kiprā María Ángela Holguín, kā arī Eiropas Savienības īpašā sūtņa Kiprā Johannes Hahn iecelšanai un visām ANO iniciatīvām, kas vērstas uz taisnīga, ilgstoša un savstarpēji pieņemama risinājuma rašanu;</w:t>
            </w:r>
          </w:p>
        </w:tc>
      </w:tr>
    </w:tbl>
    <w:p w14:paraId="30029CB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F440993" w14:textId="77777777" w:rsidR="00104614" w:rsidRPr="00470A47" w:rsidRDefault="00104614" w:rsidP="00104614">
      <w:r w:rsidRPr="00470A47">
        <w:rPr>
          <w:rStyle w:val="HideTWBExt"/>
        </w:rPr>
        <w:t>&lt;/Amend&gt;</w:t>
      </w:r>
    </w:p>
    <w:p w14:paraId="78D344C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139</w:t>
      </w:r>
      <w:r w:rsidRPr="00470A47">
        <w:rPr>
          <w:rStyle w:val="HideTWBExt"/>
          <w:b w:val="0"/>
        </w:rPr>
        <w:t>&lt;/NumAm&gt;</w:t>
      </w:r>
    </w:p>
    <w:p w14:paraId="5C02C9A1"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71FE1401"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3B52677F" w14:textId="77777777" w:rsidR="00104614" w:rsidRPr="00470A47" w:rsidRDefault="00104614" w:rsidP="00104614">
      <w:pPr>
        <w:pStyle w:val="NormalBold"/>
      </w:pPr>
      <w:r w:rsidRPr="00470A47">
        <w:rPr>
          <w:rStyle w:val="HideTWBExt"/>
          <w:b w:val="0"/>
        </w:rPr>
        <w:t>&lt;/RepeatBlock-By&gt;</w:t>
      </w:r>
    </w:p>
    <w:p w14:paraId="635933C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0250FF1"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0F3C86D" w14:textId="77777777" w:rsidTr="00FF5DFF">
        <w:trPr>
          <w:trHeight w:hRule="exact" w:val="240"/>
          <w:jc w:val="center"/>
        </w:trPr>
        <w:tc>
          <w:tcPr>
            <w:tcW w:w="9752" w:type="dxa"/>
            <w:gridSpan w:val="2"/>
            <w:tcBorders>
              <w:top w:val="nil"/>
              <w:left w:val="nil"/>
              <w:bottom w:val="nil"/>
              <w:right w:val="nil"/>
            </w:tcBorders>
          </w:tcPr>
          <w:p w14:paraId="58E193E6" w14:textId="77777777" w:rsidR="00104614" w:rsidRPr="00470A47" w:rsidRDefault="00104614" w:rsidP="00FF5DFF"/>
        </w:tc>
      </w:tr>
      <w:tr w:rsidR="00104614" w:rsidRPr="00470A47" w14:paraId="1C08C8F8" w14:textId="77777777" w:rsidTr="00FF5DFF">
        <w:trPr>
          <w:trHeight w:val="240"/>
          <w:jc w:val="center"/>
        </w:trPr>
        <w:tc>
          <w:tcPr>
            <w:tcW w:w="4876" w:type="dxa"/>
            <w:tcBorders>
              <w:top w:val="nil"/>
              <w:left w:val="nil"/>
              <w:bottom w:val="nil"/>
              <w:right w:val="nil"/>
            </w:tcBorders>
          </w:tcPr>
          <w:p w14:paraId="035CF0B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F8A69C7" w14:textId="77777777" w:rsidR="00104614" w:rsidRPr="00470A47" w:rsidRDefault="00104614" w:rsidP="00FF5DFF">
            <w:pPr>
              <w:pStyle w:val="AmColumnHeading"/>
            </w:pPr>
            <w:r w:rsidRPr="00470A47">
              <w:t>Grozījums</w:t>
            </w:r>
          </w:p>
        </w:tc>
      </w:tr>
      <w:tr w:rsidR="00104614" w:rsidRPr="00470A47" w14:paraId="5543BB29" w14:textId="77777777" w:rsidTr="00FF5DFF">
        <w:trPr>
          <w:jc w:val="center"/>
        </w:trPr>
        <w:tc>
          <w:tcPr>
            <w:tcW w:w="4876" w:type="dxa"/>
            <w:tcBorders>
              <w:top w:val="nil"/>
              <w:left w:val="nil"/>
              <w:bottom w:val="nil"/>
              <w:right w:val="nil"/>
            </w:tcBorders>
          </w:tcPr>
          <w:p w14:paraId="1812851F"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1989C47D"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w:t>
            </w:r>
            <w:r w:rsidRPr="00470A47">
              <w:rPr>
                <w:b/>
                <w:i/>
              </w:rPr>
              <w:t>, un par Izraēlas destabilizējošo lomu, ietverot tās nesen veikto neselektīvo bombardēšanu sešās kaimiņvalstīs un Gazā izdarīto genocīdu</w:t>
            </w:r>
            <w:r w:rsidRPr="00470A47">
              <w:t>;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r>
    </w:tbl>
    <w:p w14:paraId="2270063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EAC0CAE" w14:textId="77777777" w:rsidR="00104614" w:rsidRPr="00470A47" w:rsidRDefault="00104614" w:rsidP="00104614">
      <w:r w:rsidRPr="00470A47">
        <w:rPr>
          <w:rStyle w:val="HideTWBExt"/>
        </w:rPr>
        <w:t>&lt;/Amend&gt;</w:t>
      </w:r>
    </w:p>
    <w:p w14:paraId="3B6753F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140</w:t>
      </w:r>
      <w:r w:rsidRPr="00470A47">
        <w:rPr>
          <w:rStyle w:val="HideTWBExt"/>
          <w:b w:val="0"/>
        </w:rPr>
        <w:t>&lt;/NumAm&gt;</w:t>
      </w:r>
    </w:p>
    <w:p w14:paraId="060DA778"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54DE4D8E" w14:textId="77777777" w:rsidR="00104614" w:rsidRPr="00470A47" w:rsidRDefault="00104614" w:rsidP="00104614">
      <w:pPr>
        <w:pStyle w:val="NormalBold"/>
      </w:pPr>
      <w:r w:rsidRPr="00470A47">
        <w:rPr>
          <w:rStyle w:val="HideTWBExt"/>
          <w:b w:val="0"/>
        </w:rPr>
        <w:t>&lt;/RepeatBlock-By&gt;</w:t>
      </w:r>
    </w:p>
    <w:p w14:paraId="6F522BC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E677B44"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8725684" w14:textId="77777777" w:rsidTr="00FF5DFF">
        <w:trPr>
          <w:trHeight w:hRule="exact" w:val="240"/>
          <w:jc w:val="center"/>
        </w:trPr>
        <w:tc>
          <w:tcPr>
            <w:tcW w:w="9752" w:type="dxa"/>
            <w:gridSpan w:val="2"/>
            <w:tcBorders>
              <w:top w:val="nil"/>
              <w:left w:val="nil"/>
              <w:bottom w:val="nil"/>
              <w:right w:val="nil"/>
            </w:tcBorders>
          </w:tcPr>
          <w:p w14:paraId="22F0BC3E" w14:textId="77777777" w:rsidR="00104614" w:rsidRPr="00470A47" w:rsidRDefault="00104614" w:rsidP="00FF5DFF"/>
        </w:tc>
      </w:tr>
      <w:tr w:rsidR="00104614" w:rsidRPr="00470A47" w14:paraId="6F00FF76" w14:textId="77777777" w:rsidTr="00FF5DFF">
        <w:trPr>
          <w:trHeight w:val="240"/>
          <w:jc w:val="center"/>
        </w:trPr>
        <w:tc>
          <w:tcPr>
            <w:tcW w:w="4876" w:type="dxa"/>
            <w:tcBorders>
              <w:top w:val="nil"/>
              <w:left w:val="nil"/>
              <w:bottom w:val="nil"/>
              <w:right w:val="nil"/>
            </w:tcBorders>
          </w:tcPr>
          <w:p w14:paraId="256DBE1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E21BA9C" w14:textId="77777777" w:rsidR="00104614" w:rsidRPr="00470A47" w:rsidRDefault="00104614" w:rsidP="00FF5DFF">
            <w:pPr>
              <w:pStyle w:val="AmColumnHeading"/>
            </w:pPr>
            <w:r w:rsidRPr="00470A47">
              <w:t>Grozījums</w:t>
            </w:r>
          </w:p>
        </w:tc>
      </w:tr>
      <w:tr w:rsidR="00104614" w:rsidRPr="00470A47" w14:paraId="05EEE5CE" w14:textId="77777777" w:rsidTr="00FF5DFF">
        <w:trPr>
          <w:jc w:val="center"/>
        </w:trPr>
        <w:tc>
          <w:tcPr>
            <w:tcW w:w="4876" w:type="dxa"/>
            <w:tcBorders>
              <w:top w:val="nil"/>
              <w:left w:val="nil"/>
              <w:bottom w:val="nil"/>
              <w:right w:val="nil"/>
            </w:tcBorders>
          </w:tcPr>
          <w:p w14:paraId="14553766" w14:textId="77777777" w:rsidR="00104614" w:rsidRPr="00470A47" w:rsidRDefault="00104614" w:rsidP="00FF5DFF">
            <w:pPr>
              <w:pStyle w:val="Normal6a"/>
            </w:pPr>
            <w:r w:rsidRPr="00470A47">
              <w:t>j)</w:t>
            </w:r>
            <w:r w:rsidRPr="00470A47">
              <w:tab/>
              <w:t>paust bažas par pieaugošas konfrontācijas risku Tuvajos Austrumos</w:t>
            </w:r>
            <w:r w:rsidRPr="00470A47">
              <w:rPr>
                <w:b/>
                <w:i/>
              </w:rPr>
              <w:t>, kā arī Irānas un tai pietuvināto reģionālo spēku destabilizējošo lomu</w:t>
            </w:r>
            <w:r w:rsidRPr="00470A47">
              <w:t>;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243AFC54" w14:textId="77777777" w:rsidR="00104614" w:rsidRPr="00470A47" w:rsidRDefault="00104614" w:rsidP="00FF5DFF">
            <w:pPr>
              <w:pStyle w:val="Normal6a"/>
            </w:pPr>
            <w:r w:rsidRPr="00470A47">
              <w:t>j)</w:t>
            </w:r>
            <w:r w:rsidRPr="00470A47">
              <w:tab/>
              <w:t>paust bažas par pieaugošas konfrontācijas risku Tuvajos Austrumos</w:t>
            </w:r>
            <w:r w:rsidRPr="00470A47">
              <w:rPr>
                <w:b/>
                <w:i/>
              </w:rPr>
              <w:t xml:space="preserve"> un mudināt visus reģionālos un starptautiskos dalībniekus atturēties no situācijas tālākas eskalācijas un rīcības ārpus starptautisko tiesību satvara</w:t>
            </w:r>
            <w:r w:rsidRPr="00470A47">
              <w:t>;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r>
    </w:tbl>
    <w:p w14:paraId="38F2C7A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4E25E3C" w14:textId="77777777" w:rsidR="00104614" w:rsidRPr="00470A47" w:rsidRDefault="00104614" w:rsidP="00104614">
      <w:r w:rsidRPr="00470A47">
        <w:rPr>
          <w:rStyle w:val="HideTWBExt"/>
        </w:rPr>
        <w:t>&lt;/Amend&gt;</w:t>
      </w:r>
    </w:p>
    <w:p w14:paraId="25F8AFE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141</w:t>
      </w:r>
      <w:r w:rsidRPr="00470A47">
        <w:rPr>
          <w:rStyle w:val="HideTWBExt"/>
          <w:b w:val="0"/>
        </w:rPr>
        <w:t>&lt;/NumAm&gt;</w:t>
      </w:r>
    </w:p>
    <w:p w14:paraId="5081577C"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0D06101C" w14:textId="77777777" w:rsidR="00104614" w:rsidRPr="00470A47" w:rsidRDefault="00104614" w:rsidP="00104614">
      <w:pPr>
        <w:pStyle w:val="NormalBold"/>
      </w:pPr>
      <w:r w:rsidRPr="00470A47">
        <w:rPr>
          <w:rStyle w:val="HideTWBExt"/>
          <w:b w:val="0"/>
        </w:rPr>
        <w:t>&lt;/RepeatBlock-By&gt;</w:t>
      </w:r>
    </w:p>
    <w:p w14:paraId="3CA4B06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5103C08"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C4289A6" w14:textId="77777777" w:rsidTr="00FF5DFF">
        <w:trPr>
          <w:trHeight w:hRule="exact" w:val="240"/>
          <w:jc w:val="center"/>
        </w:trPr>
        <w:tc>
          <w:tcPr>
            <w:tcW w:w="9752" w:type="dxa"/>
            <w:gridSpan w:val="2"/>
            <w:tcBorders>
              <w:top w:val="nil"/>
              <w:left w:val="nil"/>
              <w:bottom w:val="nil"/>
              <w:right w:val="nil"/>
            </w:tcBorders>
          </w:tcPr>
          <w:p w14:paraId="2ADBC5DD" w14:textId="77777777" w:rsidR="00104614" w:rsidRPr="00470A47" w:rsidRDefault="00104614" w:rsidP="00FF5DFF"/>
        </w:tc>
      </w:tr>
      <w:tr w:rsidR="00104614" w:rsidRPr="00470A47" w14:paraId="6B111AA4" w14:textId="77777777" w:rsidTr="00FF5DFF">
        <w:trPr>
          <w:trHeight w:val="240"/>
          <w:jc w:val="center"/>
        </w:trPr>
        <w:tc>
          <w:tcPr>
            <w:tcW w:w="4876" w:type="dxa"/>
            <w:tcBorders>
              <w:top w:val="nil"/>
              <w:left w:val="nil"/>
              <w:bottom w:val="nil"/>
              <w:right w:val="nil"/>
            </w:tcBorders>
          </w:tcPr>
          <w:p w14:paraId="2FA7816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81BBC3C" w14:textId="77777777" w:rsidR="00104614" w:rsidRPr="00470A47" w:rsidRDefault="00104614" w:rsidP="00FF5DFF">
            <w:pPr>
              <w:pStyle w:val="AmColumnHeading"/>
            </w:pPr>
            <w:r w:rsidRPr="00470A47">
              <w:t>Grozījums</w:t>
            </w:r>
          </w:p>
        </w:tc>
      </w:tr>
      <w:tr w:rsidR="00104614" w:rsidRPr="00470A47" w14:paraId="48F36D31" w14:textId="77777777" w:rsidTr="00FF5DFF">
        <w:trPr>
          <w:jc w:val="center"/>
        </w:trPr>
        <w:tc>
          <w:tcPr>
            <w:tcW w:w="4876" w:type="dxa"/>
            <w:tcBorders>
              <w:top w:val="nil"/>
              <w:left w:val="nil"/>
              <w:bottom w:val="nil"/>
              <w:right w:val="nil"/>
            </w:tcBorders>
          </w:tcPr>
          <w:p w14:paraId="0A380569" w14:textId="77777777" w:rsidR="00104614" w:rsidRPr="00470A47" w:rsidRDefault="00104614" w:rsidP="00FF5DFF">
            <w:pPr>
              <w:pStyle w:val="Normal6a"/>
            </w:pPr>
            <w:r w:rsidRPr="00470A47">
              <w:t>j)</w:t>
            </w:r>
            <w:r w:rsidRPr="00470A47">
              <w:tab/>
              <w:t xml:space="preserve">paust bažas par pieaugošas konfrontācijas risku Tuvajos Austrumos, kā arī Irānas un tai pietuvināto reģionālo spēku destabilizējošo lomu; </w:t>
            </w:r>
            <w:r w:rsidRPr="00470A47">
              <w:rPr>
                <w:b/>
                <w:i/>
              </w:rPr>
              <w:t>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w:t>
            </w:r>
            <w:r w:rsidRPr="00470A47">
              <w:t xml:space="preserve"> divu valstu </w:t>
            </w:r>
            <w:r w:rsidRPr="00470A47">
              <w:rPr>
                <w:b/>
                <w:i/>
              </w:rPr>
              <w:t>risinājums</w:t>
            </w:r>
            <w:r w:rsidRPr="00470A47">
              <w:t>;</w:t>
            </w:r>
          </w:p>
        </w:tc>
        <w:tc>
          <w:tcPr>
            <w:tcW w:w="4876" w:type="dxa"/>
            <w:tcBorders>
              <w:top w:val="nil"/>
              <w:left w:val="nil"/>
              <w:bottom w:val="nil"/>
              <w:right w:val="nil"/>
            </w:tcBorders>
          </w:tcPr>
          <w:p w14:paraId="22343C20" w14:textId="77777777" w:rsidR="00104614" w:rsidRPr="00470A47" w:rsidRDefault="00104614" w:rsidP="00FF5DFF">
            <w:pPr>
              <w:pStyle w:val="Normal6a"/>
            </w:pPr>
            <w:r w:rsidRPr="00470A47">
              <w:t>j)</w:t>
            </w:r>
            <w:r w:rsidRPr="00470A47">
              <w:tab/>
              <w:t xml:space="preserve">paust bažas par pieaugošas konfrontācijas risku Tuvajos Austrumos, kā arī Irānas un tai pietuvināto reģionālo spēku destabilizējošo lomu; </w:t>
            </w:r>
            <w:r w:rsidRPr="00470A47">
              <w:rPr>
                <w:b/>
                <w:i/>
              </w:rPr>
              <w:t>nelokāmi nosodīt terorisma valsts sponsoru, kā arī “Hamās” un citu sarakstā iekļautu teroristu organizāciju teroristiskas darbības; atkārtoti apstiprina Izraēlas tiesības aizsargāt savus iedzīvotājus saskaņā ar starptautiskajām tiesībām; apstiprināt, ka jebkādam politiskajam horizontam, piemēram,</w:t>
            </w:r>
            <w:r w:rsidRPr="00470A47">
              <w:t xml:space="preserve"> divu valstu </w:t>
            </w:r>
            <w:r w:rsidRPr="00470A47">
              <w:rPr>
                <w:b/>
                <w:i/>
              </w:rPr>
              <w:t>risinājumam, ir jābalstās uz teroristu grupējumu atbruņošanu, kūdīšanas uz terorismu un tā slavināšanas izbeigšanu un terorisma finansēšanas efektīvu novēršanu</w:t>
            </w:r>
            <w:r w:rsidRPr="00470A47">
              <w:t>;</w:t>
            </w:r>
          </w:p>
        </w:tc>
      </w:tr>
    </w:tbl>
    <w:p w14:paraId="3DB0DB4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4D8EA8A" w14:textId="77777777" w:rsidR="00104614" w:rsidRPr="00470A47" w:rsidRDefault="00104614" w:rsidP="00104614">
      <w:r w:rsidRPr="00470A47">
        <w:rPr>
          <w:rStyle w:val="HideTWBExt"/>
        </w:rPr>
        <w:t>&lt;/Amend&gt;</w:t>
      </w:r>
    </w:p>
    <w:p w14:paraId="56406BF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142</w:t>
      </w:r>
      <w:r w:rsidRPr="00470A47">
        <w:rPr>
          <w:rStyle w:val="HideTWBExt"/>
          <w:b w:val="0"/>
        </w:rPr>
        <w:t>&lt;/NumAm&gt;</w:t>
      </w:r>
    </w:p>
    <w:p w14:paraId="007AD53A"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0352B42B" w14:textId="77777777" w:rsidR="00104614" w:rsidRPr="00470A47" w:rsidRDefault="00104614" w:rsidP="00104614">
      <w:pPr>
        <w:pStyle w:val="NormalBold"/>
      </w:pPr>
      <w:r w:rsidRPr="00470A47">
        <w:rPr>
          <w:rStyle w:val="HideTWBExt"/>
          <w:b w:val="0"/>
        </w:rPr>
        <w:t>&lt;/RepeatBlock-By&gt;</w:t>
      </w:r>
    </w:p>
    <w:p w14:paraId="16D67B8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D4E18A9"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5E5C258" w14:textId="77777777" w:rsidTr="00FF5DFF">
        <w:trPr>
          <w:trHeight w:hRule="exact" w:val="240"/>
          <w:jc w:val="center"/>
        </w:trPr>
        <w:tc>
          <w:tcPr>
            <w:tcW w:w="9752" w:type="dxa"/>
            <w:gridSpan w:val="2"/>
            <w:tcBorders>
              <w:top w:val="nil"/>
              <w:left w:val="nil"/>
              <w:bottom w:val="nil"/>
              <w:right w:val="nil"/>
            </w:tcBorders>
          </w:tcPr>
          <w:p w14:paraId="7814ED6F" w14:textId="77777777" w:rsidR="00104614" w:rsidRPr="00470A47" w:rsidRDefault="00104614" w:rsidP="00FF5DFF"/>
        </w:tc>
      </w:tr>
      <w:tr w:rsidR="00104614" w:rsidRPr="00470A47" w14:paraId="6B1DB378" w14:textId="77777777" w:rsidTr="00FF5DFF">
        <w:trPr>
          <w:trHeight w:val="240"/>
          <w:jc w:val="center"/>
        </w:trPr>
        <w:tc>
          <w:tcPr>
            <w:tcW w:w="4876" w:type="dxa"/>
            <w:tcBorders>
              <w:top w:val="nil"/>
              <w:left w:val="nil"/>
              <w:bottom w:val="nil"/>
              <w:right w:val="nil"/>
            </w:tcBorders>
          </w:tcPr>
          <w:p w14:paraId="6A5D901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26DD8AA" w14:textId="77777777" w:rsidR="00104614" w:rsidRPr="00470A47" w:rsidRDefault="00104614" w:rsidP="00FF5DFF">
            <w:pPr>
              <w:pStyle w:val="AmColumnHeading"/>
            </w:pPr>
            <w:r w:rsidRPr="00470A47">
              <w:t>Grozījums</w:t>
            </w:r>
          </w:p>
        </w:tc>
      </w:tr>
      <w:tr w:rsidR="00104614" w:rsidRPr="00470A47" w14:paraId="09EFDC60" w14:textId="77777777" w:rsidTr="00FF5DFF">
        <w:trPr>
          <w:jc w:val="center"/>
        </w:trPr>
        <w:tc>
          <w:tcPr>
            <w:tcW w:w="4876" w:type="dxa"/>
            <w:tcBorders>
              <w:top w:val="nil"/>
              <w:left w:val="nil"/>
              <w:bottom w:val="nil"/>
              <w:right w:val="nil"/>
            </w:tcBorders>
          </w:tcPr>
          <w:p w14:paraId="6D7AE7E5"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w:t>
            </w:r>
            <w:r w:rsidRPr="00470A47">
              <w:rPr>
                <w:b/>
                <w:i/>
              </w:rPr>
              <w:t xml:space="preserve"> un censties panākt ciešāku sadarbību ar ES partneriem reģionā</w:t>
            </w:r>
            <w:r w:rsidRPr="00470A47">
              <w:t>, lai atbalstītu eskalācijas mazināšanu, reģiona atjaunošanu un jēgpilnu dialogu; mudināt visus rīcībspēkus ievērot savus starptautiskajās tiesībās noteiktos pienākumus, lai panāktu taisnīgu, visaptverošu un noturīgu mieru</w:t>
            </w:r>
            <w:r w:rsidRPr="00470A47">
              <w:rPr>
                <w:b/>
                <w:i/>
              </w:rPr>
              <w:t>, kura pamatā būtu divu valstu risinājums</w:t>
            </w:r>
            <w:r w:rsidRPr="00470A47">
              <w:t>;</w:t>
            </w:r>
          </w:p>
        </w:tc>
        <w:tc>
          <w:tcPr>
            <w:tcW w:w="4876" w:type="dxa"/>
            <w:tcBorders>
              <w:top w:val="nil"/>
              <w:left w:val="nil"/>
              <w:bottom w:val="nil"/>
              <w:right w:val="nil"/>
            </w:tcBorders>
          </w:tcPr>
          <w:p w14:paraId="1F1F2C36"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lai atbalstītu eskalācijas mazināšanu, reģiona atjaunošanu un jēgpilnu dialogu; mudināt visus rīcībspēkus ievērot savus starptautiskajās tiesībās noteiktos pienākumus, lai panāktu taisnīgu, visaptverošu un noturīgu mieru;</w:t>
            </w:r>
          </w:p>
        </w:tc>
      </w:tr>
    </w:tbl>
    <w:p w14:paraId="51E610A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21A0FAC" w14:textId="77777777" w:rsidR="00104614" w:rsidRPr="00470A47" w:rsidRDefault="00104614" w:rsidP="00104614">
      <w:r w:rsidRPr="00470A47">
        <w:rPr>
          <w:rStyle w:val="HideTWBExt"/>
        </w:rPr>
        <w:t>&lt;/Amend&gt;</w:t>
      </w:r>
    </w:p>
    <w:p w14:paraId="3B687B5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143</w:t>
      </w:r>
      <w:r w:rsidRPr="00470A47">
        <w:rPr>
          <w:rStyle w:val="HideTWBExt"/>
          <w:b w:val="0"/>
        </w:rPr>
        <w:t>&lt;/NumAm&gt;</w:t>
      </w:r>
    </w:p>
    <w:p w14:paraId="3250DC40"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631E51B3" w14:textId="77777777" w:rsidR="00104614" w:rsidRPr="00470A47" w:rsidRDefault="00104614" w:rsidP="00104614">
      <w:pPr>
        <w:pStyle w:val="NormalBold"/>
      </w:pPr>
      <w:r w:rsidRPr="00470A47">
        <w:rPr>
          <w:rStyle w:val="HideTWBExt"/>
          <w:b w:val="0"/>
        </w:rPr>
        <w:t>&lt;/RepeatBlock-By&gt;</w:t>
      </w:r>
    </w:p>
    <w:p w14:paraId="1D3120B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0BFBF8E"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A72AF64" w14:textId="77777777" w:rsidTr="00FF5DFF">
        <w:trPr>
          <w:trHeight w:hRule="exact" w:val="240"/>
          <w:jc w:val="center"/>
        </w:trPr>
        <w:tc>
          <w:tcPr>
            <w:tcW w:w="9752" w:type="dxa"/>
            <w:gridSpan w:val="2"/>
            <w:tcBorders>
              <w:top w:val="nil"/>
              <w:left w:val="nil"/>
              <w:bottom w:val="nil"/>
              <w:right w:val="nil"/>
            </w:tcBorders>
          </w:tcPr>
          <w:p w14:paraId="5724663A" w14:textId="77777777" w:rsidR="00104614" w:rsidRPr="00470A47" w:rsidRDefault="00104614" w:rsidP="00FF5DFF"/>
        </w:tc>
      </w:tr>
      <w:tr w:rsidR="00104614" w:rsidRPr="00470A47" w14:paraId="6B6E8640" w14:textId="77777777" w:rsidTr="00FF5DFF">
        <w:trPr>
          <w:trHeight w:val="240"/>
          <w:jc w:val="center"/>
        </w:trPr>
        <w:tc>
          <w:tcPr>
            <w:tcW w:w="4876" w:type="dxa"/>
            <w:tcBorders>
              <w:top w:val="nil"/>
              <w:left w:val="nil"/>
              <w:bottom w:val="nil"/>
              <w:right w:val="nil"/>
            </w:tcBorders>
          </w:tcPr>
          <w:p w14:paraId="0CBF58F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3C5843B" w14:textId="77777777" w:rsidR="00104614" w:rsidRPr="00470A47" w:rsidRDefault="00104614" w:rsidP="00FF5DFF">
            <w:pPr>
              <w:pStyle w:val="AmColumnHeading"/>
            </w:pPr>
            <w:r w:rsidRPr="00470A47">
              <w:t>Grozījums</w:t>
            </w:r>
          </w:p>
        </w:tc>
      </w:tr>
      <w:tr w:rsidR="00104614" w:rsidRPr="00470A47" w14:paraId="0BBD7207" w14:textId="77777777" w:rsidTr="00FF5DFF">
        <w:trPr>
          <w:jc w:val="center"/>
        </w:trPr>
        <w:tc>
          <w:tcPr>
            <w:tcW w:w="4876" w:type="dxa"/>
            <w:tcBorders>
              <w:top w:val="nil"/>
              <w:left w:val="nil"/>
              <w:bottom w:val="nil"/>
              <w:right w:val="nil"/>
            </w:tcBorders>
          </w:tcPr>
          <w:p w14:paraId="0A2135A5"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3713C01A"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w:t>
            </w:r>
            <w:r w:rsidRPr="00470A47">
              <w:rPr>
                <w:b/>
                <w:i/>
              </w:rPr>
              <w:t xml:space="preserve"> paust pilnīgu solidaritāti un atbalstu Irānas tautai, stingri nosodīt Irānas režīmu par mierpilnu protestu vardarbīgo apspiešanu, masveida slepkavībām, patvaļīgām aizturēšanām un nāvessoda izpildēm, paust atzinību tam, ka ES ir atzinusi Islāma revolucionāro gvardu korpusu (IRGC) par teroristu organizāciju, un aicināt izveidot neatkarīgu ANO faktu vākšanas misiju un pilnībā sadarboties ar to, lai nodrošinātu pārskatatbildību par visiem starptautisko cilvēktiesību un starptautisko tiesību smagajiem pārkāpumiem;</w:t>
            </w:r>
            <w:r w:rsidRPr="00470A47">
              <w:t xml:space="preserve">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r>
    </w:tbl>
    <w:p w14:paraId="7DCC1C1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A5E2B8C" w14:textId="77777777" w:rsidR="00104614" w:rsidRPr="00470A47" w:rsidRDefault="00104614" w:rsidP="00104614">
      <w:r w:rsidRPr="00470A47">
        <w:rPr>
          <w:rStyle w:val="HideTWBExt"/>
        </w:rPr>
        <w:t>&lt;/Amend&gt;</w:t>
      </w:r>
    </w:p>
    <w:p w14:paraId="522838D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144</w:t>
      </w:r>
      <w:r w:rsidRPr="00470A47">
        <w:rPr>
          <w:rStyle w:val="HideTWBExt"/>
          <w:b w:val="0"/>
        </w:rPr>
        <w:t>&lt;/NumAm&gt;</w:t>
      </w:r>
    </w:p>
    <w:p w14:paraId="6C19E5CC" w14:textId="77777777" w:rsidR="00104614" w:rsidRPr="00470A47" w:rsidRDefault="00104614" w:rsidP="00104614">
      <w:pPr>
        <w:pStyle w:val="NormalBold"/>
      </w:pPr>
      <w:r w:rsidRPr="00470A47">
        <w:rPr>
          <w:rStyle w:val="HideTWBExt"/>
          <w:b w:val="0"/>
        </w:rPr>
        <w:t>&lt;RepeatBlock-By&gt;&lt;Members&gt;</w:t>
      </w:r>
      <w:r w:rsidRPr="00470A47">
        <w:t>Hilde Vautmans, Dan Barna, Bernard Guetta, Lucia Yar, Engin Eroglu, Michał Kobosko</w:t>
      </w:r>
      <w:r w:rsidRPr="00470A47">
        <w:rPr>
          <w:rStyle w:val="HideTWBExt"/>
          <w:b w:val="0"/>
        </w:rPr>
        <w:t>&lt;/Members&gt;</w:t>
      </w:r>
    </w:p>
    <w:p w14:paraId="3891C4D0" w14:textId="77777777" w:rsidR="00104614" w:rsidRPr="00470A47" w:rsidRDefault="00104614" w:rsidP="00104614">
      <w:pPr>
        <w:pStyle w:val="NormalBold"/>
      </w:pPr>
      <w:r w:rsidRPr="00470A47">
        <w:rPr>
          <w:rStyle w:val="HideTWBExt"/>
          <w:b w:val="0"/>
        </w:rPr>
        <w:t>&lt;/RepeatBlock-By&gt;</w:t>
      </w:r>
    </w:p>
    <w:p w14:paraId="4B38233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3AC1C5F"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EC71699" w14:textId="77777777" w:rsidTr="00FF5DFF">
        <w:trPr>
          <w:trHeight w:hRule="exact" w:val="240"/>
          <w:jc w:val="center"/>
        </w:trPr>
        <w:tc>
          <w:tcPr>
            <w:tcW w:w="9752" w:type="dxa"/>
            <w:gridSpan w:val="2"/>
            <w:tcBorders>
              <w:top w:val="nil"/>
              <w:left w:val="nil"/>
              <w:bottom w:val="nil"/>
              <w:right w:val="nil"/>
            </w:tcBorders>
          </w:tcPr>
          <w:p w14:paraId="3CC93A1C" w14:textId="77777777" w:rsidR="00104614" w:rsidRPr="00470A47" w:rsidRDefault="00104614" w:rsidP="00FF5DFF"/>
        </w:tc>
      </w:tr>
      <w:tr w:rsidR="00104614" w:rsidRPr="00470A47" w14:paraId="49792596" w14:textId="77777777" w:rsidTr="00FF5DFF">
        <w:trPr>
          <w:trHeight w:val="240"/>
          <w:jc w:val="center"/>
        </w:trPr>
        <w:tc>
          <w:tcPr>
            <w:tcW w:w="4876" w:type="dxa"/>
            <w:tcBorders>
              <w:top w:val="nil"/>
              <w:left w:val="nil"/>
              <w:bottom w:val="nil"/>
              <w:right w:val="nil"/>
            </w:tcBorders>
          </w:tcPr>
          <w:p w14:paraId="06BA979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F55610E" w14:textId="77777777" w:rsidR="00104614" w:rsidRPr="00470A47" w:rsidRDefault="00104614" w:rsidP="00FF5DFF">
            <w:pPr>
              <w:pStyle w:val="AmColumnHeading"/>
            </w:pPr>
            <w:r w:rsidRPr="00470A47">
              <w:t>Grozījums</w:t>
            </w:r>
          </w:p>
        </w:tc>
      </w:tr>
      <w:tr w:rsidR="00104614" w:rsidRPr="00470A47" w14:paraId="4830173F" w14:textId="77777777" w:rsidTr="00FF5DFF">
        <w:trPr>
          <w:jc w:val="center"/>
        </w:trPr>
        <w:tc>
          <w:tcPr>
            <w:tcW w:w="4876" w:type="dxa"/>
            <w:tcBorders>
              <w:top w:val="nil"/>
              <w:left w:val="nil"/>
              <w:bottom w:val="nil"/>
              <w:right w:val="nil"/>
            </w:tcBorders>
          </w:tcPr>
          <w:p w14:paraId="47A3BA9E" w14:textId="77777777" w:rsidR="00104614" w:rsidRPr="00470A47" w:rsidRDefault="00104614" w:rsidP="00FF5DFF">
            <w:pPr>
              <w:pStyle w:val="Normal6a"/>
            </w:pPr>
            <w:r w:rsidRPr="00470A47">
              <w:t>j)</w:t>
            </w:r>
            <w:r w:rsidRPr="00470A47">
              <w:tab/>
              <w:t xml:space="preserve">paust bažas par pieaugošas konfrontācijas risku Tuvajos Austrumos, </w:t>
            </w:r>
            <w:r w:rsidRPr="00470A47">
              <w:rPr>
                <w:b/>
                <w:i/>
              </w:rPr>
              <w:t>kā arī</w:t>
            </w:r>
            <w:r w:rsidRPr="00470A47">
              <w:t xml:space="preserve"> Irānas un tai pietuvināto reģionālo spēku destabilizējošo lomu; pastiprināt diplomātiskos centienus daudzpusējos forumos un censties panākt </w:t>
            </w:r>
            <w:r w:rsidRPr="00470A47">
              <w:rPr>
                <w:b/>
                <w:i/>
              </w:rPr>
              <w:t>ciešāku</w:t>
            </w:r>
            <w:r w:rsidRPr="00470A47">
              <w:t xml:space="preserve"> sadarbību ar ES partneriem</w:t>
            </w:r>
            <w:r w:rsidRPr="00470A47">
              <w:rPr>
                <w:b/>
                <w:i/>
              </w:rPr>
              <w:t xml:space="preserve"> reģionā</w:t>
            </w:r>
            <w:r w:rsidRPr="00470A47">
              <w:t xml:space="preserve">, lai </w:t>
            </w:r>
            <w:r w:rsidRPr="00470A47">
              <w:rPr>
                <w:b/>
                <w:i/>
              </w:rPr>
              <w:t>atbalstītu</w:t>
            </w:r>
            <w:r w:rsidRPr="00470A47">
              <w:t xml:space="preserve"> eskalācijas mazināšanu, reģiona atjaunošanu un jēgpilnu dialogu; mudināt </w:t>
            </w:r>
            <w:r w:rsidRPr="00470A47">
              <w:rPr>
                <w:b/>
                <w:i/>
              </w:rPr>
              <w:t>visus rīcībspēkus</w:t>
            </w:r>
            <w:r w:rsidRPr="00470A47">
              <w:t xml:space="preserve">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6F3B120B" w14:textId="77777777" w:rsidR="00104614" w:rsidRPr="00470A47" w:rsidRDefault="00104614" w:rsidP="00FF5DFF">
            <w:pPr>
              <w:pStyle w:val="Normal6a"/>
            </w:pPr>
            <w:r w:rsidRPr="00470A47">
              <w:t>j)</w:t>
            </w:r>
            <w:r w:rsidRPr="00470A47">
              <w:tab/>
              <w:t xml:space="preserve">paust </w:t>
            </w:r>
            <w:r w:rsidRPr="00470A47">
              <w:rPr>
                <w:b/>
                <w:i/>
              </w:rPr>
              <w:t xml:space="preserve">dziļas </w:t>
            </w:r>
            <w:r w:rsidRPr="00470A47">
              <w:t xml:space="preserve">bažas par pieaugošas konfrontācijas risku Tuvajos Austrumos, </w:t>
            </w:r>
            <w:r w:rsidRPr="00470A47">
              <w:rPr>
                <w:b/>
                <w:i/>
              </w:rPr>
              <w:t>it sevišķi saistībā ar</w:t>
            </w:r>
            <w:r w:rsidRPr="00470A47">
              <w:t xml:space="preserve"> Irānas un tai pietuvināto reģionālo spēku destabilizējošo lomu; </w:t>
            </w:r>
            <w:r w:rsidRPr="00470A47">
              <w:rPr>
                <w:b/>
                <w:i/>
              </w:rPr>
              <w:t xml:space="preserve">aicina </w:t>
            </w:r>
            <w:r w:rsidRPr="00470A47">
              <w:t xml:space="preserve">pastiprināt diplomātiskos centienus daudzpusējos forumos un censties panākt </w:t>
            </w:r>
            <w:r w:rsidRPr="00470A47">
              <w:rPr>
                <w:b/>
                <w:i/>
              </w:rPr>
              <w:t>spēcīgāku</w:t>
            </w:r>
            <w:r w:rsidRPr="00470A47">
              <w:t xml:space="preserve"> sadarbību ar ES </w:t>
            </w:r>
            <w:r w:rsidRPr="00470A47">
              <w:rPr>
                <w:b/>
                <w:i/>
              </w:rPr>
              <w:t xml:space="preserve">reģionālajiem </w:t>
            </w:r>
            <w:r w:rsidRPr="00470A47">
              <w:t xml:space="preserve">partneriem, lai </w:t>
            </w:r>
            <w:r w:rsidRPr="00470A47">
              <w:rPr>
                <w:b/>
                <w:i/>
              </w:rPr>
              <w:t>veicinātu</w:t>
            </w:r>
            <w:r w:rsidRPr="00470A47">
              <w:t xml:space="preserve"> eskalācijas mazināšanu, reģiona atjaunošanu un jēgpilnu dialogu; </w:t>
            </w:r>
            <w:r w:rsidRPr="00470A47">
              <w:rPr>
                <w:b/>
                <w:i/>
              </w:rPr>
              <w:t>uzsvērt destabilizējošo ietekmi reģionā, ko rada Izraēlas nelikumīgā Rietumkrasta okupācija, ietverot Izraēlas valdības nesenos lēmumus, kuri faktiski noved pie de facto aneksijas, kolonistu vardarbību eskalāciju un palestīniešu piespiedu pārvietošanas, kas visi ir starptautisko tiesību pārkāpumi;</w:t>
            </w:r>
            <w:r w:rsidRPr="00470A47">
              <w:t xml:space="preserve"> mudināt </w:t>
            </w:r>
            <w:r w:rsidRPr="00470A47">
              <w:rPr>
                <w:b/>
                <w:i/>
              </w:rPr>
              <w:t>visas puses pilnībā</w:t>
            </w:r>
            <w:r w:rsidRPr="00470A47">
              <w:t xml:space="preserve"> ievērot savus starptautiskajās tiesībās noteiktos pienākumus, lai panāktu taisnīgu, visaptverošu un noturīgu mieru, kura pamatā būtu divu valstu risinājums;</w:t>
            </w:r>
          </w:p>
        </w:tc>
      </w:tr>
    </w:tbl>
    <w:p w14:paraId="77F8B16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ABB0E12" w14:textId="77777777" w:rsidR="00104614" w:rsidRPr="00470A47" w:rsidRDefault="00104614" w:rsidP="00104614">
      <w:r w:rsidRPr="00470A47">
        <w:rPr>
          <w:rStyle w:val="HideTWBExt"/>
        </w:rPr>
        <w:t>&lt;/Amend&gt;</w:t>
      </w:r>
    </w:p>
    <w:p w14:paraId="3504846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145</w:t>
      </w:r>
      <w:r w:rsidRPr="00470A47">
        <w:rPr>
          <w:rStyle w:val="HideTWBExt"/>
          <w:b w:val="0"/>
        </w:rPr>
        <w:t>&lt;/NumAm&gt;</w:t>
      </w:r>
    </w:p>
    <w:p w14:paraId="09573EE1"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7313F5B5" w14:textId="77777777" w:rsidR="00104614" w:rsidRPr="00470A47" w:rsidRDefault="00104614" w:rsidP="00104614">
      <w:pPr>
        <w:pStyle w:val="NormalBold"/>
      </w:pPr>
      <w:r w:rsidRPr="00470A47">
        <w:rPr>
          <w:rStyle w:val="HideTWBExt"/>
          <w:b w:val="0"/>
        </w:rPr>
        <w:t>&lt;/RepeatBlock-By&gt;</w:t>
      </w:r>
    </w:p>
    <w:p w14:paraId="5FC614E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D1C5DA6"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E48AB85" w14:textId="77777777" w:rsidTr="00FF5DFF">
        <w:trPr>
          <w:trHeight w:hRule="exact" w:val="240"/>
          <w:jc w:val="center"/>
        </w:trPr>
        <w:tc>
          <w:tcPr>
            <w:tcW w:w="9752" w:type="dxa"/>
            <w:gridSpan w:val="2"/>
            <w:tcBorders>
              <w:top w:val="nil"/>
              <w:left w:val="nil"/>
              <w:bottom w:val="nil"/>
              <w:right w:val="nil"/>
            </w:tcBorders>
          </w:tcPr>
          <w:p w14:paraId="54417595" w14:textId="77777777" w:rsidR="00104614" w:rsidRPr="00470A47" w:rsidRDefault="00104614" w:rsidP="00FF5DFF"/>
        </w:tc>
      </w:tr>
      <w:tr w:rsidR="00104614" w:rsidRPr="00470A47" w14:paraId="04FBFD32" w14:textId="77777777" w:rsidTr="00FF5DFF">
        <w:trPr>
          <w:trHeight w:val="240"/>
          <w:jc w:val="center"/>
        </w:trPr>
        <w:tc>
          <w:tcPr>
            <w:tcW w:w="4876" w:type="dxa"/>
            <w:tcBorders>
              <w:top w:val="nil"/>
              <w:left w:val="nil"/>
              <w:bottom w:val="nil"/>
              <w:right w:val="nil"/>
            </w:tcBorders>
          </w:tcPr>
          <w:p w14:paraId="74E8F7B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873FEA0" w14:textId="77777777" w:rsidR="00104614" w:rsidRPr="00470A47" w:rsidRDefault="00104614" w:rsidP="00FF5DFF">
            <w:pPr>
              <w:pStyle w:val="AmColumnHeading"/>
            </w:pPr>
            <w:r w:rsidRPr="00470A47">
              <w:t>Grozījums</w:t>
            </w:r>
          </w:p>
        </w:tc>
      </w:tr>
      <w:tr w:rsidR="00104614" w:rsidRPr="00470A47" w14:paraId="6B7F678F" w14:textId="77777777" w:rsidTr="00FF5DFF">
        <w:trPr>
          <w:jc w:val="center"/>
        </w:trPr>
        <w:tc>
          <w:tcPr>
            <w:tcW w:w="4876" w:type="dxa"/>
            <w:tcBorders>
              <w:top w:val="nil"/>
              <w:left w:val="nil"/>
              <w:bottom w:val="nil"/>
              <w:right w:val="nil"/>
            </w:tcBorders>
          </w:tcPr>
          <w:p w14:paraId="522D1C10"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279A74CB" w14:textId="77777777" w:rsidR="00104614" w:rsidRPr="00470A47" w:rsidRDefault="00104614" w:rsidP="00FF5DFF">
            <w:pPr>
              <w:pStyle w:val="Normal6a"/>
            </w:pPr>
            <w:r w:rsidRPr="00470A47">
              <w:t>j)</w:t>
            </w:r>
            <w:r w:rsidRPr="00470A47">
              <w:tab/>
              <w:t xml:space="preserve">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w:t>
            </w:r>
            <w:r w:rsidRPr="00470A47">
              <w:rPr>
                <w:b/>
                <w:i/>
              </w:rPr>
              <w:t>šajā saistībā aicina gaidāmajā DFS izveidot ES mehānismu Gazas rekonstrukcijai ar mērķi nodrošināt pietiekamu un prognozējamu finansiālo atbalstu rekonstrukcijas procesam, kā arī palīdzību palestīniešiem, lai veicinātu un panāktu divu valstu risinājumu;</w:t>
            </w:r>
            <w:r w:rsidRPr="00470A47">
              <w:t xml:space="preserve"> mudināt visus rīcībspēkus ievērot savus starptautiskajās tiesībās noteiktos pienākumus, lai panāktu taisnīgu, visaptverošu un noturīgu mieru, kura pamatā būtu divu valstu risinājums;</w:t>
            </w:r>
          </w:p>
        </w:tc>
      </w:tr>
    </w:tbl>
    <w:p w14:paraId="11B4D4A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14F06AC" w14:textId="77777777" w:rsidR="00104614" w:rsidRPr="00470A47" w:rsidRDefault="00104614" w:rsidP="00104614">
      <w:r w:rsidRPr="00470A47">
        <w:rPr>
          <w:rStyle w:val="HideTWBExt"/>
        </w:rPr>
        <w:t>&lt;/Amend&gt;</w:t>
      </w:r>
    </w:p>
    <w:p w14:paraId="3457E8A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146</w:t>
      </w:r>
      <w:r w:rsidRPr="00470A47">
        <w:rPr>
          <w:rStyle w:val="HideTWBExt"/>
          <w:b w:val="0"/>
        </w:rPr>
        <w:t>&lt;/NumAm&gt;</w:t>
      </w:r>
    </w:p>
    <w:p w14:paraId="2B842C73"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08AA07F4" w14:textId="77777777" w:rsidR="00104614" w:rsidRPr="00470A47" w:rsidRDefault="00104614" w:rsidP="00104614">
      <w:pPr>
        <w:pStyle w:val="NormalBold"/>
      </w:pPr>
      <w:r w:rsidRPr="00470A47">
        <w:rPr>
          <w:rStyle w:val="HideTWBExt"/>
          <w:b w:val="0"/>
        </w:rPr>
        <w:t>&lt;/RepeatBlock-By&gt;</w:t>
      </w:r>
    </w:p>
    <w:p w14:paraId="7DFFDCC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BC4AC08"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BF6BC18" w14:textId="77777777" w:rsidTr="00FF5DFF">
        <w:trPr>
          <w:trHeight w:hRule="exact" w:val="240"/>
          <w:jc w:val="center"/>
        </w:trPr>
        <w:tc>
          <w:tcPr>
            <w:tcW w:w="9752" w:type="dxa"/>
            <w:gridSpan w:val="2"/>
            <w:tcBorders>
              <w:top w:val="nil"/>
              <w:left w:val="nil"/>
              <w:bottom w:val="nil"/>
              <w:right w:val="nil"/>
            </w:tcBorders>
          </w:tcPr>
          <w:p w14:paraId="23089988" w14:textId="77777777" w:rsidR="00104614" w:rsidRPr="00470A47" w:rsidRDefault="00104614" w:rsidP="00FF5DFF"/>
        </w:tc>
      </w:tr>
      <w:tr w:rsidR="00104614" w:rsidRPr="00470A47" w14:paraId="556D3E49" w14:textId="77777777" w:rsidTr="00FF5DFF">
        <w:trPr>
          <w:trHeight w:val="240"/>
          <w:jc w:val="center"/>
        </w:trPr>
        <w:tc>
          <w:tcPr>
            <w:tcW w:w="4876" w:type="dxa"/>
            <w:tcBorders>
              <w:top w:val="nil"/>
              <w:left w:val="nil"/>
              <w:bottom w:val="nil"/>
              <w:right w:val="nil"/>
            </w:tcBorders>
          </w:tcPr>
          <w:p w14:paraId="639A955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C604CC0" w14:textId="77777777" w:rsidR="00104614" w:rsidRPr="00470A47" w:rsidRDefault="00104614" w:rsidP="00FF5DFF">
            <w:pPr>
              <w:pStyle w:val="AmColumnHeading"/>
            </w:pPr>
            <w:r w:rsidRPr="00470A47">
              <w:t>Grozījums</w:t>
            </w:r>
          </w:p>
        </w:tc>
      </w:tr>
      <w:tr w:rsidR="00104614" w:rsidRPr="00470A47" w14:paraId="000DA4DA" w14:textId="77777777" w:rsidTr="00FF5DFF">
        <w:trPr>
          <w:jc w:val="center"/>
        </w:trPr>
        <w:tc>
          <w:tcPr>
            <w:tcW w:w="4876" w:type="dxa"/>
            <w:tcBorders>
              <w:top w:val="nil"/>
              <w:left w:val="nil"/>
              <w:bottom w:val="nil"/>
              <w:right w:val="nil"/>
            </w:tcBorders>
          </w:tcPr>
          <w:p w14:paraId="5AFB5CDF"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7826B57E" w14:textId="77777777" w:rsidR="00104614" w:rsidRPr="00470A47" w:rsidRDefault="00104614" w:rsidP="00FF5DFF">
            <w:pPr>
              <w:pStyle w:val="Normal6a"/>
            </w:pPr>
            <w:r w:rsidRPr="00470A47">
              <w:t>j)</w:t>
            </w:r>
            <w:r w:rsidRPr="00470A47">
              <w:tab/>
              <w:t xml:space="preserve">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 </w:t>
            </w:r>
            <w:r w:rsidRPr="00470A47">
              <w:rPr>
                <w:b/>
                <w:i/>
              </w:rPr>
              <w:t>atzinīgi vērtēt apņemšanos, kuras mērķis ir izbeigt karu Gazā, it sevišķi ANO DP 2025. gada 17. novembra Rezolūciju Nr. 2803 par Visaptverošo plānu Gazas konflikta izbeigšanai un augstā pārstāvja Gazas jautājumos iecelšanu kā soli labāka dialoga un uzticēšanas veidošanas virzienā starp visām ieinteresētajām personām;</w:t>
            </w:r>
          </w:p>
        </w:tc>
      </w:tr>
    </w:tbl>
    <w:p w14:paraId="2679FF4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1426C6F" w14:textId="77777777" w:rsidR="00104614" w:rsidRPr="00470A47" w:rsidRDefault="00104614" w:rsidP="00104614">
      <w:r w:rsidRPr="00470A47">
        <w:rPr>
          <w:rStyle w:val="HideTWBExt"/>
        </w:rPr>
        <w:t>&lt;/Amend&gt;</w:t>
      </w:r>
    </w:p>
    <w:p w14:paraId="3705216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147</w:t>
      </w:r>
      <w:r w:rsidRPr="00470A47">
        <w:rPr>
          <w:rStyle w:val="HideTWBExt"/>
          <w:b w:val="0"/>
        </w:rPr>
        <w:t>&lt;/NumAm&gt;</w:t>
      </w:r>
    </w:p>
    <w:p w14:paraId="5ADEA0AA"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9C68176" w14:textId="77777777" w:rsidR="00104614" w:rsidRPr="00470A47" w:rsidRDefault="00104614" w:rsidP="00104614">
      <w:pPr>
        <w:pStyle w:val="NormalBold"/>
      </w:pPr>
      <w:r w:rsidRPr="00470A47">
        <w:rPr>
          <w:rStyle w:val="HideTWBExt"/>
          <w:b w:val="0"/>
        </w:rPr>
        <w:t>&lt;/RepeatBlock-By&gt;</w:t>
      </w:r>
    </w:p>
    <w:p w14:paraId="3F614E5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306CAC7"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5B6E0DF" w14:textId="77777777" w:rsidTr="00FF5DFF">
        <w:trPr>
          <w:trHeight w:hRule="exact" w:val="240"/>
          <w:jc w:val="center"/>
        </w:trPr>
        <w:tc>
          <w:tcPr>
            <w:tcW w:w="9752" w:type="dxa"/>
            <w:gridSpan w:val="2"/>
            <w:tcBorders>
              <w:top w:val="nil"/>
              <w:left w:val="nil"/>
              <w:bottom w:val="nil"/>
              <w:right w:val="nil"/>
            </w:tcBorders>
          </w:tcPr>
          <w:p w14:paraId="069DFB1B" w14:textId="77777777" w:rsidR="00104614" w:rsidRPr="00470A47" w:rsidRDefault="00104614" w:rsidP="00FF5DFF"/>
        </w:tc>
      </w:tr>
      <w:tr w:rsidR="00104614" w:rsidRPr="00470A47" w14:paraId="10BAB69B" w14:textId="77777777" w:rsidTr="00FF5DFF">
        <w:trPr>
          <w:trHeight w:val="240"/>
          <w:jc w:val="center"/>
        </w:trPr>
        <w:tc>
          <w:tcPr>
            <w:tcW w:w="4876" w:type="dxa"/>
            <w:tcBorders>
              <w:top w:val="nil"/>
              <w:left w:val="nil"/>
              <w:bottom w:val="nil"/>
              <w:right w:val="nil"/>
            </w:tcBorders>
          </w:tcPr>
          <w:p w14:paraId="03DDAF5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A9C7ED6" w14:textId="77777777" w:rsidR="00104614" w:rsidRPr="00470A47" w:rsidRDefault="00104614" w:rsidP="00FF5DFF">
            <w:pPr>
              <w:pStyle w:val="AmColumnHeading"/>
            </w:pPr>
            <w:r w:rsidRPr="00470A47">
              <w:t>Grozījums</w:t>
            </w:r>
          </w:p>
        </w:tc>
      </w:tr>
      <w:tr w:rsidR="00104614" w:rsidRPr="00470A47" w14:paraId="3B571919" w14:textId="77777777" w:rsidTr="00FF5DFF">
        <w:trPr>
          <w:jc w:val="center"/>
        </w:trPr>
        <w:tc>
          <w:tcPr>
            <w:tcW w:w="4876" w:type="dxa"/>
            <w:tcBorders>
              <w:top w:val="nil"/>
              <w:left w:val="nil"/>
              <w:bottom w:val="nil"/>
              <w:right w:val="nil"/>
            </w:tcBorders>
          </w:tcPr>
          <w:p w14:paraId="65FC0A22"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111DB28A" w14:textId="77777777" w:rsidR="00104614" w:rsidRPr="00470A47" w:rsidRDefault="00104614" w:rsidP="00FF5DFF">
            <w:pPr>
              <w:pStyle w:val="Normal6a"/>
            </w:pPr>
            <w:r w:rsidRPr="00470A47">
              <w:t>j)</w:t>
            </w:r>
            <w:r w:rsidRPr="00470A47">
              <w:tab/>
              <w:t xml:space="preserve">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w:t>
            </w:r>
            <w:r w:rsidRPr="00470A47">
              <w:rPr>
                <w:b/>
                <w:i/>
              </w:rPr>
              <w:t>pastiprināt diplomātiskos centienus veicināt tūlītēju un patiesu pamieru Gazā un Rietumkrastā un Izraēlas Valsts veiktā genocīda izbeigšanu;</w:t>
            </w:r>
            <w:r w:rsidRPr="00470A47">
              <w:t xml:space="preserve"> mudināt visus rīcībspēkus ievērot savus starptautiskajās tiesībās noteiktos pienākumus, lai panāktu taisnīgu, visaptverošu un noturīgu mieru, kura pamatā būtu divu valstu risinājums;</w:t>
            </w:r>
          </w:p>
        </w:tc>
      </w:tr>
    </w:tbl>
    <w:p w14:paraId="176A9A1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FA54AAD" w14:textId="77777777" w:rsidR="00104614" w:rsidRPr="00470A47" w:rsidRDefault="00104614" w:rsidP="00104614">
      <w:r w:rsidRPr="00470A47">
        <w:rPr>
          <w:rStyle w:val="HideTWBExt"/>
        </w:rPr>
        <w:t>&lt;/Amend&gt;</w:t>
      </w:r>
    </w:p>
    <w:p w14:paraId="63D568B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148</w:t>
      </w:r>
      <w:r w:rsidRPr="00470A47">
        <w:rPr>
          <w:rStyle w:val="HideTWBExt"/>
          <w:b w:val="0"/>
        </w:rPr>
        <w:t>&lt;/NumAm&gt;</w:t>
      </w:r>
    </w:p>
    <w:p w14:paraId="0D1EE902" w14:textId="77777777" w:rsidR="00104614" w:rsidRPr="00470A47" w:rsidRDefault="00104614" w:rsidP="00104614">
      <w:pPr>
        <w:pStyle w:val="NormalBold"/>
      </w:pPr>
      <w:r w:rsidRPr="00470A47">
        <w:rPr>
          <w:rStyle w:val="HideTWBExt"/>
          <w:b w:val="0"/>
        </w:rPr>
        <w:t>&lt;RepeatBlock-By&gt;&lt;Members&gt;</w:t>
      </w:r>
      <w:r w:rsidRPr="00470A47">
        <w:t>Geadis Geadi</w:t>
      </w:r>
      <w:r w:rsidRPr="00470A47">
        <w:rPr>
          <w:rStyle w:val="HideTWBExt"/>
          <w:b w:val="0"/>
        </w:rPr>
        <w:t>&lt;/Members&gt;</w:t>
      </w:r>
    </w:p>
    <w:p w14:paraId="75DDB1DD" w14:textId="77777777" w:rsidR="00104614" w:rsidRPr="00470A47" w:rsidRDefault="00104614" w:rsidP="00104614">
      <w:pPr>
        <w:pStyle w:val="NormalBold"/>
      </w:pPr>
      <w:r w:rsidRPr="00470A47">
        <w:rPr>
          <w:rStyle w:val="HideTWBExt"/>
          <w:b w:val="0"/>
        </w:rPr>
        <w:t>&lt;/RepeatBlock-By&gt;</w:t>
      </w:r>
    </w:p>
    <w:p w14:paraId="54FD57B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61A8E4D"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6B4B166" w14:textId="77777777" w:rsidTr="00FF5DFF">
        <w:trPr>
          <w:trHeight w:hRule="exact" w:val="240"/>
          <w:jc w:val="center"/>
        </w:trPr>
        <w:tc>
          <w:tcPr>
            <w:tcW w:w="9752" w:type="dxa"/>
            <w:gridSpan w:val="2"/>
            <w:tcBorders>
              <w:top w:val="nil"/>
              <w:left w:val="nil"/>
              <w:bottom w:val="nil"/>
              <w:right w:val="nil"/>
            </w:tcBorders>
          </w:tcPr>
          <w:p w14:paraId="13D1E7C2" w14:textId="77777777" w:rsidR="00104614" w:rsidRPr="00470A47" w:rsidRDefault="00104614" w:rsidP="00FF5DFF"/>
        </w:tc>
      </w:tr>
      <w:tr w:rsidR="00104614" w:rsidRPr="00470A47" w14:paraId="2ED93195" w14:textId="77777777" w:rsidTr="00FF5DFF">
        <w:trPr>
          <w:trHeight w:val="240"/>
          <w:jc w:val="center"/>
        </w:trPr>
        <w:tc>
          <w:tcPr>
            <w:tcW w:w="4876" w:type="dxa"/>
            <w:tcBorders>
              <w:top w:val="nil"/>
              <w:left w:val="nil"/>
              <w:bottom w:val="nil"/>
              <w:right w:val="nil"/>
            </w:tcBorders>
          </w:tcPr>
          <w:p w14:paraId="0D06918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00A1BCC" w14:textId="77777777" w:rsidR="00104614" w:rsidRPr="00470A47" w:rsidRDefault="00104614" w:rsidP="00FF5DFF">
            <w:pPr>
              <w:pStyle w:val="AmColumnHeading"/>
            </w:pPr>
            <w:r w:rsidRPr="00470A47">
              <w:t>Grozījums</w:t>
            </w:r>
          </w:p>
        </w:tc>
      </w:tr>
      <w:tr w:rsidR="00104614" w:rsidRPr="00470A47" w14:paraId="547F1100" w14:textId="77777777" w:rsidTr="00FF5DFF">
        <w:trPr>
          <w:jc w:val="center"/>
        </w:trPr>
        <w:tc>
          <w:tcPr>
            <w:tcW w:w="4876" w:type="dxa"/>
            <w:tcBorders>
              <w:top w:val="nil"/>
              <w:left w:val="nil"/>
              <w:bottom w:val="nil"/>
              <w:right w:val="nil"/>
            </w:tcBorders>
          </w:tcPr>
          <w:p w14:paraId="5D4FFE1D"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w:t>
            </w:r>
            <w:r w:rsidRPr="00470A47">
              <w:rPr>
                <w:b/>
                <w:i/>
              </w:rPr>
              <w:t>, kura pamatā būtu divu valstu risinājums</w:t>
            </w:r>
            <w:r w:rsidRPr="00470A47">
              <w:t>;</w:t>
            </w:r>
          </w:p>
        </w:tc>
        <w:tc>
          <w:tcPr>
            <w:tcW w:w="4876" w:type="dxa"/>
            <w:tcBorders>
              <w:top w:val="nil"/>
              <w:left w:val="nil"/>
              <w:bottom w:val="nil"/>
              <w:right w:val="nil"/>
            </w:tcBorders>
          </w:tcPr>
          <w:p w14:paraId="60D48855" w14:textId="77777777" w:rsidR="00104614" w:rsidRPr="00470A47" w:rsidRDefault="00104614" w:rsidP="00FF5DFF">
            <w:pPr>
              <w:pStyle w:val="Normal6a"/>
            </w:pPr>
            <w:r w:rsidRPr="00470A47">
              <w:t>j)</w:t>
            </w:r>
            <w:r w:rsidRPr="00470A47">
              <w:tab/>
              <w:t xml:space="preserve">paust bažas par pieaugošas konfrontācijas risku Tuvajos Austrumos, kā arī Irānas un tai pietuvināto reģionālo spēku </w:t>
            </w:r>
            <w:r w:rsidRPr="00470A47">
              <w:rPr>
                <w:b/>
                <w:i/>
              </w:rPr>
              <w:t xml:space="preserve">izteikto </w:t>
            </w:r>
            <w:r w:rsidRPr="00470A47">
              <w:t>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w:t>
            </w:r>
            <w:r w:rsidRPr="00470A47">
              <w:rPr>
                <w:b/>
                <w:i/>
              </w:rPr>
              <w:t> atkārtoti norāda uz Izraēlas tiesībām aizsargāties pret teroristu organizācijām un neformālos un pret Izraēlu vērstos tā sauktos “Pretošanās spēkus”, kurus vada Irāna;</w:t>
            </w:r>
          </w:p>
        </w:tc>
      </w:tr>
    </w:tbl>
    <w:p w14:paraId="29BC0AF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DFD50AA" w14:textId="77777777" w:rsidR="00104614" w:rsidRPr="00470A47" w:rsidRDefault="00104614" w:rsidP="00104614">
      <w:r w:rsidRPr="00470A47">
        <w:rPr>
          <w:rStyle w:val="HideTWBExt"/>
        </w:rPr>
        <w:t>&lt;/Amend&gt;</w:t>
      </w:r>
    </w:p>
    <w:p w14:paraId="6D87AEC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149</w:t>
      </w:r>
      <w:r w:rsidRPr="00470A47">
        <w:rPr>
          <w:rStyle w:val="HideTWBExt"/>
          <w:b w:val="0"/>
        </w:rPr>
        <w:t>&lt;/NumAm&gt;</w:t>
      </w:r>
    </w:p>
    <w:p w14:paraId="09481701"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2DA742A1" w14:textId="77777777" w:rsidR="00104614" w:rsidRPr="00470A47" w:rsidRDefault="00104614" w:rsidP="00104614">
      <w:pPr>
        <w:pStyle w:val="NormalBold"/>
      </w:pPr>
      <w:r w:rsidRPr="00470A47">
        <w:rPr>
          <w:rStyle w:val="HideTWBExt"/>
          <w:b w:val="0"/>
        </w:rPr>
        <w:t>&lt;/RepeatBlock-By&gt;</w:t>
      </w:r>
    </w:p>
    <w:p w14:paraId="04B3D5F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224E092"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E13BF20" w14:textId="77777777" w:rsidTr="00FF5DFF">
        <w:trPr>
          <w:trHeight w:hRule="exact" w:val="240"/>
          <w:jc w:val="center"/>
        </w:trPr>
        <w:tc>
          <w:tcPr>
            <w:tcW w:w="9752" w:type="dxa"/>
            <w:gridSpan w:val="2"/>
            <w:tcBorders>
              <w:top w:val="nil"/>
              <w:left w:val="nil"/>
              <w:bottom w:val="nil"/>
              <w:right w:val="nil"/>
            </w:tcBorders>
          </w:tcPr>
          <w:p w14:paraId="5BC7E11B" w14:textId="77777777" w:rsidR="00104614" w:rsidRPr="00470A47" w:rsidRDefault="00104614" w:rsidP="00FF5DFF"/>
        </w:tc>
      </w:tr>
      <w:tr w:rsidR="00104614" w:rsidRPr="00470A47" w14:paraId="3E2B2254" w14:textId="77777777" w:rsidTr="00FF5DFF">
        <w:trPr>
          <w:trHeight w:val="240"/>
          <w:jc w:val="center"/>
        </w:trPr>
        <w:tc>
          <w:tcPr>
            <w:tcW w:w="4876" w:type="dxa"/>
            <w:tcBorders>
              <w:top w:val="nil"/>
              <w:left w:val="nil"/>
              <w:bottom w:val="nil"/>
              <w:right w:val="nil"/>
            </w:tcBorders>
          </w:tcPr>
          <w:p w14:paraId="7697F1D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E2575F6" w14:textId="77777777" w:rsidR="00104614" w:rsidRPr="00470A47" w:rsidRDefault="00104614" w:rsidP="00FF5DFF">
            <w:pPr>
              <w:pStyle w:val="AmColumnHeading"/>
            </w:pPr>
            <w:r w:rsidRPr="00470A47">
              <w:t>Grozījums</w:t>
            </w:r>
          </w:p>
        </w:tc>
      </w:tr>
      <w:tr w:rsidR="00104614" w:rsidRPr="00470A47" w14:paraId="5D92416D" w14:textId="77777777" w:rsidTr="00FF5DFF">
        <w:trPr>
          <w:jc w:val="center"/>
        </w:trPr>
        <w:tc>
          <w:tcPr>
            <w:tcW w:w="4876" w:type="dxa"/>
            <w:tcBorders>
              <w:top w:val="nil"/>
              <w:left w:val="nil"/>
              <w:bottom w:val="nil"/>
              <w:right w:val="nil"/>
            </w:tcBorders>
          </w:tcPr>
          <w:p w14:paraId="17D0C0B1"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3E7D076A"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w:t>
            </w:r>
            <w:r w:rsidRPr="00470A47">
              <w:rPr>
                <w:b/>
                <w:bCs/>
                <w:i/>
                <w:iCs/>
              </w:rPr>
              <w:t>, kas atbalstītu Sīrijas atjaunošanu pēc iekļaujošām vēlēšanām</w:t>
            </w:r>
            <w:r w:rsidRPr="00470A47">
              <w:t>; mudināt visus rīcībspēkus ievērot savus starptautiskajās tiesībās noteiktos pienākumus, lai panāktu taisnīgu, visaptverošu un noturīgu mieru, kura pamatā būtu divu valstu risinājums;</w:t>
            </w:r>
          </w:p>
        </w:tc>
      </w:tr>
    </w:tbl>
    <w:p w14:paraId="4EE4DD3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3D079964" w14:textId="77777777" w:rsidR="00104614" w:rsidRPr="00470A47" w:rsidRDefault="00104614" w:rsidP="00104614">
      <w:r w:rsidRPr="00470A47">
        <w:rPr>
          <w:rStyle w:val="HideTWBExt"/>
        </w:rPr>
        <w:t>&lt;/Amend&gt;</w:t>
      </w:r>
    </w:p>
    <w:p w14:paraId="6CC45DA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150</w:t>
      </w:r>
      <w:r w:rsidRPr="00470A47">
        <w:rPr>
          <w:rStyle w:val="HideTWBExt"/>
          <w:b w:val="0"/>
        </w:rPr>
        <w:t>&lt;/NumAm&gt;</w:t>
      </w:r>
    </w:p>
    <w:p w14:paraId="444AA8DD"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7F3D1028" w14:textId="77777777" w:rsidR="00104614" w:rsidRPr="00470A47" w:rsidRDefault="00104614" w:rsidP="00104614">
      <w:pPr>
        <w:pStyle w:val="NormalBold"/>
      </w:pPr>
      <w:r w:rsidRPr="00470A47">
        <w:rPr>
          <w:rStyle w:val="HideTWBExt"/>
          <w:b w:val="0"/>
        </w:rPr>
        <w:t>&lt;/RepeatBlock-By&gt;</w:t>
      </w:r>
    </w:p>
    <w:p w14:paraId="64A1C19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C8DCA9A"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AA251CA" w14:textId="77777777" w:rsidTr="00FF5DFF">
        <w:trPr>
          <w:trHeight w:hRule="exact" w:val="240"/>
          <w:jc w:val="center"/>
        </w:trPr>
        <w:tc>
          <w:tcPr>
            <w:tcW w:w="9752" w:type="dxa"/>
            <w:gridSpan w:val="2"/>
            <w:tcBorders>
              <w:top w:val="nil"/>
              <w:left w:val="nil"/>
              <w:bottom w:val="nil"/>
              <w:right w:val="nil"/>
            </w:tcBorders>
          </w:tcPr>
          <w:p w14:paraId="56A2479E" w14:textId="77777777" w:rsidR="00104614" w:rsidRPr="00470A47" w:rsidRDefault="00104614" w:rsidP="00FF5DFF"/>
        </w:tc>
      </w:tr>
      <w:tr w:rsidR="00104614" w:rsidRPr="00470A47" w14:paraId="0C159D94" w14:textId="77777777" w:rsidTr="00FF5DFF">
        <w:trPr>
          <w:trHeight w:val="240"/>
          <w:jc w:val="center"/>
        </w:trPr>
        <w:tc>
          <w:tcPr>
            <w:tcW w:w="4876" w:type="dxa"/>
            <w:tcBorders>
              <w:top w:val="nil"/>
              <w:left w:val="nil"/>
              <w:bottom w:val="nil"/>
              <w:right w:val="nil"/>
            </w:tcBorders>
          </w:tcPr>
          <w:p w14:paraId="3028809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CDAAC6D" w14:textId="77777777" w:rsidR="00104614" w:rsidRPr="00470A47" w:rsidRDefault="00104614" w:rsidP="00FF5DFF">
            <w:pPr>
              <w:pStyle w:val="AmColumnHeading"/>
            </w:pPr>
            <w:r w:rsidRPr="00470A47">
              <w:t>Grozījums</w:t>
            </w:r>
          </w:p>
        </w:tc>
      </w:tr>
      <w:tr w:rsidR="00104614" w:rsidRPr="00470A47" w14:paraId="2BB31F47" w14:textId="77777777" w:rsidTr="00FF5DFF">
        <w:trPr>
          <w:jc w:val="center"/>
        </w:trPr>
        <w:tc>
          <w:tcPr>
            <w:tcW w:w="4876" w:type="dxa"/>
            <w:tcBorders>
              <w:top w:val="nil"/>
              <w:left w:val="nil"/>
              <w:bottom w:val="nil"/>
              <w:right w:val="nil"/>
            </w:tcBorders>
          </w:tcPr>
          <w:p w14:paraId="344AF149" w14:textId="77777777" w:rsidR="00104614" w:rsidRPr="00470A47" w:rsidRDefault="00104614" w:rsidP="00FF5DFF">
            <w:pPr>
              <w:pStyle w:val="Normal6a"/>
            </w:pPr>
            <w:r w:rsidRPr="00470A47">
              <w:t>j)</w:t>
            </w:r>
            <w:r w:rsidRPr="00470A47">
              <w:tab/>
              <w:t>paust bažas par pieaugošas konfrontācijas risku Tuvajos Austrumos,</w:t>
            </w:r>
            <w:r w:rsidRPr="00470A47">
              <w:rPr>
                <w:b/>
                <w:bCs/>
                <w:i/>
                <w:iCs/>
              </w:rPr>
              <w:t xml:space="preserve"> kā arī</w:t>
            </w:r>
            <w:r w:rsidRPr="00470A47">
              <w:t xml:space="preserve">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3A17520A" w14:textId="77777777" w:rsidR="00104614" w:rsidRPr="00470A47" w:rsidRDefault="00104614" w:rsidP="00FF5DFF">
            <w:pPr>
              <w:pStyle w:val="Normal6a"/>
            </w:pPr>
            <w:r w:rsidRPr="00470A47">
              <w:t>j)</w:t>
            </w:r>
            <w:r w:rsidRPr="00470A47">
              <w:tab/>
              <w:t>paust bažas par pieaugošas konfrontācijas risku Tuvajos Austrumos,</w:t>
            </w:r>
            <w:r w:rsidRPr="00470A47">
              <w:rPr>
                <w:b/>
                <w:bCs/>
                <w:i/>
                <w:iCs/>
              </w:rPr>
              <w:t xml:space="preserve"> it īpaši ņemot vērā</w:t>
            </w:r>
            <w:r w:rsidRPr="00470A47">
              <w:t xml:space="preserve"> Irānas un tai pietuvināto reģionālo spēku destabilizējošo lomu; pastiprināt diplomātiskos centienus daudzpusējos forumos un censties panākt ciešāku sadarbību ar ES partneriem reģionā, </w:t>
            </w:r>
            <w:r w:rsidRPr="00470A47">
              <w:rPr>
                <w:b/>
                <w:bCs/>
                <w:i/>
                <w:iCs/>
              </w:rPr>
              <w:t>it īpaši ar Izraēlu, kas ir reģiona vienīgā demokrātiskā valsts,</w:t>
            </w:r>
            <w:r w:rsidRPr="00470A47">
              <w:t xml:space="preserve"> lai atbalstītu </w:t>
            </w:r>
            <w:r w:rsidRPr="00470A47">
              <w:rPr>
                <w:b/>
                <w:bCs/>
                <w:i/>
                <w:iCs/>
              </w:rPr>
              <w:t>demokratizāciju reģionā,</w:t>
            </w:r>
            <w:r w:rsidRPr="00470A47">
              <w:t xml:space="preserve"> eskalācijas mazināšanu, reģiona atjaunošanu un jēgpilnu dialogu; mudināt visus rīcībspēkus ievērot savus starptautiskajās tiesībās noteiktos pienākumus, lai panāktu taisnīgu, visaptverošu un noturīgu mieru, kura pamatā būtu divu valstu risinājums;</w:t>
            </w:r>
          </w:p>
        </w:tc>
      </w:tr>
    </w:tbl>
    <w:p w14:paraId="11C3B1E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1B8B9201" w14:textId="77777777" w:rsidR="00104614" w:rsidRPr="00470A47" w:rsidRDefault="00104614" w:rsidP="00104614">
      <w:r w:rsidRPr="00470A47">
        <w:rPr>
          <w:rStyle w:val="HideTWBExt"/>
        </w:rPr>
        <w:t>&lt;/Amend&gt;</w:t>
      </w:r>
    </w:p>
    <w:p w14:paraId="1E834DC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151</w:t>
      </w:r>
      <w:r w:rsidRPr="00470A47">
        <w:rPr>
          <w:rStyle w:val="HideTWBExt"/>
          <w:b w:val="0"/>
        </w:rPr>
        <w:t>&lt;/NumAm&gt;</w:t>
      </w:r>
    </w:p>
    <w:p w14:paraId="2E4C28EF"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3ACB178A" w14:textId="77777777" w:rsidR="00104614" w:rsidRPr="00470A47" w:rsidRDefault="00104614" w:rsidP="00104614">
      <w:pPr>
        <w:pStyle w:val="NormalBold"/>
      </w:pPr>
      <w:r w:rsidRPr="00470A47">
        <w:rPr>
          <w:rStyle w:val="HideTWBExt"/>
          <w:b w:val="0"/>
        </w:rPr>
        <w:t>&lt;/RepeatBlock-By&gt;</w:t>
      </w:r>
    </w:p>
    <w:p w14:paraId="1C52E44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30B19EE" w14:textId="77777777" w:rsidR="00104614" w:rsidRPr="00470A47" w:rsidRDefault="00104614" w:rsidP="00104614">
      <w:pPr>
        <w:pStyle w:val="NormalBold"/>
      </w:pPr>
      <w:r w:rsidRPr="00470A47">
        <w:rPr>
          <w:rStyle w:val="HideTWBExt"/>
          <w:b w:val="0"/>
        </w:rPr>
        <w:t>&lt;Article&gt;</w:t>
      </w:r>
      <w:r w:rsidRPr="00470A47">
        <w:t>1. punkts – j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C6A85EA" w14:textId="77777777" w:rsidTr="00FF5DFF">
        <w:trPr>
          <w:trHeight w:hRule="exact" w:val="240"/>
          <w:jc w:val="center"/>
        </w:trPr>
        <w:tc>
          <w:tcPr>
            <w:tcW w:w="9752" w:type="dxa"/>
            <w:gridSpan w:val="2"/>
            <w:tcBorders>
              <w:top w:val="nil"/>
              <w:left w:val="nil"/>
              <w:bottom w:val="nil"/>
              <w:right w:val="nil"/>
            </w:tcBorders>
          </w:tcPr>
          <w:p w14:paraId="4BEE9F85" w14:textId="77777777" w:rsidR="00104614" w:rsidRPr="00470A47" w:rsidRDefault="00104614" w:rsidP="00FF5DFF"/>
        </w:tc>
      </w:tr>
      <w:tr w:rsidR="00104614" w:rsidRPr="00470A47" w14:paraId="4C134530" w14:textId="77777777" w:rsidTr="00FF5DFF">
        <w:trPr>
          <w:trHeight w:val="240"/>
          <w:jc w:val="center"/>
        </w:trPr>
        <w:tc>
          <w:tcPr>
            <w:tcW w:w="4876" w:type="dxa"/>
            <w:tcBorders>
              <w:top w:val="nil"/>
              <w:left w:val="nil"/>
              <w:bottom w:val="nil"/>
              <w:right w:val="nil"/>
            </w:tcBorders>
          </w:tcPr>
          <w:p w14:paraId="3DA0184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1CF62EF" w14:textId="77777777" w:rsidR="00104614" w:rsidRPr="00470A47" w:rsidRDefault="00104614" w:rsidP="00FF5DFF">
            <w:pPr>
              <w:pStyle w:val="AmColumnHeading"/>
            </w:pPr>
            <w:r w:rsidRPr="00470A47">
              <w:t>Grozījums</w:t>
            </w:r>
          </w:p>
        </w:tc>
      </w:tr>
      <w:tr w:rsidR="00104614" w:rsidRPr="00470A47" w14:paraId="07669458" w14:textId="77777777" w:rsidTr="00FF5DFF">
        <w:trPr>
          <w:jc w:val="center"/>
        </w:trPr>
        <w:tc>
          <w:tcPr>
            <w:tcW w:w="4876" w:type="dxa"/>
            <w:tcBorders>
              <w:top w:val="nil"/>
              <w:left w:val="nil"/>
              <w:bottom w:val="nil"/>
              <w:right w:val="nil"/>
            </w:tcBorders>
          </w:tcPr>
          <w:p w14:paraId="1A521E87"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 mudināt visus rīcībspēkus ievērot savus starptautiskajās tiesībās noteiktos pienākumus, lai panāktu taisnīgu, visaptverošu un noturīgu mieru, kura pamatā būtu divu valstu risinājums;</w:t>
            </w:r>
          </w:p>
        </w:tc>
        <w:tc>
          <w:tcPr>
            <w:tcW w:w="4876" w:type="dxa"/>
            <w:tcBorders>
              <w:top w:val="nil"/>
              <w:left w:val="nil"/>
              <w:bottom w:val="nil"/>
              <w:right w:val="nil"/>
            </w:tcBorders>
          </w:tcPr>
          <w:p w14:paraId="5B69DD95" w14:textId="77777777" w:rsidR="00104614" w:rsidRPr="00470A47" w:rsidRDefault="00104614" w:rsidP="00FF5DFF">
            <w:pPr>
              <w:pStyle w:val="Normal6a"/>
            </w:pPr>
            <w:r w:rsidRPr="00470A47">
              <w:t>j)</w:t>
            </w:r>
            <w:r w:rsidRPr="00470A47">
              <w:tab/>
              <w:t>paust bažas par pieaugošas konfrontācijas risku Tuvajos Austrumos, kā arī Irānas un tai pietuvināto reģionālo spēku destabilizējošo lomu; pastiprināt diplomātiskos centienus daudzpusējos forumos un censties panākt ciešāku sadarbību ar ES partneriem reģionā, lai atbalstītu eskalācijas mazināšanu, reģiona atjaunošanu un jēgpilnu dialogu</w:t>
            </w:r>
            <w:r w:rsidRPr="00470A47">
              <w:rPr>
                <w:b/>
                <w:bCs/>
                <w:i/>
                <w:iCs/>
              </w:rPr>
              <w:t>, un atzīt Libānas valsts struktūru stiprināšanu par būtisku veidu, kā panākt stabilitāti</w:t>
            </w:r>
            <w:r w:rsidRPr="00470A47">
              <w:t>; mudināt visus rīcībspēkus ievērot savus starptautiskajās tiesībās noteiktos pienākumus, lai panāktu taisnīgu, visaptverošu un noturīgu mieru, kura pamatā būtu divu valstu risinājums;</w:t>
            </w:r>
          </w:p>
        </w:tc>
      </w:tr>
    </w:tbl>
    <w:p w14:paraId="0555A71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41F732BC" w14:textId="77777777" w:rsidR="00104614" w:rsidRPr="00470A47" w:rsidRDefault="00104614" w:rsidP="00104614">
      <w:r w:rsidRPr="00470A47">
        <w:rPr>
          <w:rStyle w:val="HideTWBExt"/>
        </w:rPr>
        <w:t>&lt;/Amend&gt;</w:t>
      </w:r>
    </w:p>
    <w:p w14:paraId="15574CB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152</w:t>
      </w:r>
      <w:r w:rsidRPr="00470A47">
        <w:rPr>
          <w:rStyle w:val="HideTWBExt"/>
          <w:b w:val="0"/>
        </w:rPr>
        <w:t>&lt;/NumAm&gt;</w:t>
      </w:r>
    </w:p>
    <w:p w14:paraId="5125E031"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351692FD" w14:textId="77777777" w:rsidR="00104614" w:rsidRPr="00470A47" w:rsidRDefault="00104614" w:rsidP="00104614">
      <w:pPr>
        <w:pStyle w:val="NormalBold"/>
      </w:pPr>
      <w:r w:rsidRPr="00470A47">
        <w:rPr>
          <w:rStyle w:val="HideTWBExt"/>
          <w:b w:val="0"/>
        </w:rPr>
        <w:t>&lt;/RepeatBlock-By&gt;</w:t>
      </w:r>
    </w:p>
    <w:p w14:paraId="3E11CFE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C626CAC" w14:textId="77777777" w:rsidR="00104614" w:rsidRPr="00470A47" w:rsidRDefault="00104614" w:rsidP="00104614">
      <w:pPr>
        <w:pStyle w:val="NormalBold"/>
      </w:pPr>
      <w:r w:rsidRPr="00470A47">
        <w:rPr>
          <w:rStyle w:val="HideTWBExt"/>
          <w:b w:val="0"/>
        </w:rPr>
        <w:t>&lt;Article&gt;</w:t>
      </w:r>
      <w:r w:rsidRPr="00470A47">
        <w:t>1. punkts – ja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A29563A" w14:textId="77777777" w:rsidTr="00FF5DFF">
        <w:trPr>
          <w:trHeight w:hRule="exact" w:val="240"/>
          <w:jc w:val="center"/>
        </w:trPr>
        <w:tc>
          <w:tcPr>
            <w:tcW w:w="9752" w:type="dxa"/>
            <w:gridSpan w:val="2"/>
            <w:tcBorders>
              <w:top w:val="nil"/>
              <w:left w:val="nil"/>
              <w:bottom w:val="nil"/>
              <w:right w:val="nil"/>
            </w:tcBorders>
          </w:tcPr>
          <w:p w14:paraId="76EFD773" w14:textId="77777777" w:rsidR="00104614" w:rsidRPr="00470A47" w:rsidRDefault="00104614" w:rsidP="00FF5DFF"/>
        </w:tc>
      </w:tr>
      <w:tr w:rsidR="00104614" w:rsidRPr="00470A47" w14:paraId="771C4E5D" w14:textId="77777777" w:rsidTr="00FF5DFF">
        <w:trPr>
          <w:trHeight w:val="240"/>
          <w:jc w:val="center"/>
        </w:trPr>
        <w:tc>
          <w:tcPr>
            <w:tcW w:w="4876" w:type="dxa"/>
            <w:tcBorders>
              <w:top w:val="nil"/>
              <w:left w:val="nil"/>
              <w:bottom w:val="nil"/>
              <w:right w:val="nil"/>
            </w:tcBorders>
          </w:tcPr>
          <w:p w14:paraId="4EDDEE3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308E3EA" w14:textId="77777777" w:rsidR="00104614" w:rsidRPr="00470A47" w:rsidRDefault="00104614" w:rsidP="00FF5DFF">
            <w:pPr>
              <w:pStyle w:val="AmColumnHeading"/>
            </w:pPr>
            <w:r w:rsidRPr="00470A47">
              <w:t>Grozījums</w:t>
            </w:r>
          </w:p>
        </w:tc>
      </w:tr>
      <w:tr w:rsidR="00104614" w:rsidRPr="00470A47" w14:paraId="4E8BF7DC" w14:textId="77777777" w:rsidTr="00FF5DFF">
        <w:trPr>
          <w:jc w:val="center"/>
        </w:trPr>
        <w:tc>
          <w:tcPr>
            <w:tcW w:w="4876" w:type="dxa"/>
            <w:tcBorders>
              <w:top w:val="nil"/>
              <w:left w:val="nil"/>
              <w:bottom w:val="nil"/>
              <w:right w:val="nil"/>
            </w:tcBorders>
          </w:tcPr>
          <w:p w14:paraId="13F73522" w14:textId="77777777" w:rsidR="00104614" w:rsidRPr="00470A47" w:rsidRDefault="00104614" w:rsidP="00FF5DFF">
            <w:pPr>
              <w:pStyle w:val="Normal6a"/>
            </w:pPr>
          </w:p>
        </w:tc>
        <w:tc>
          <w:tcPr>
            <w:tcW w:w="4876" w:type="dxa"/>
            <w:tcBorders>
              <w:top w:val="nil"/>
              <w:left w:val="nil"/>
              <w:bottom w:val="nil"/>
              <w:right w:val="nil"/>
            </w:tcBorders>
          </w:tcPr>
          <w:p w14:paraId="0DBE09D5" w14:textId="77777777" w:rsidR="00104614" w:rsidRPr="00470A47" w:rsidRDefault="00104614" w:rsidP="00FF5DFF">
            <w:pPr>
              <w:pStyle w:val="Normal6a"/>
            </w:pPr>
            <w:r w:rsidRPr="00470A47">
              <w:rPr>
                <w:b/>
                <w:i/>
              </w:rPr>
              <w:t>ja)</w:t>
            </w:r>
            <w:r w:rsidRPr="00470A47">
              <w:tab/>
            </w:r>
            <w:r w:rsidRPr="00470A47">
              <w:rPr>
                <w:b/>
                <w:i/>
              </w:rPr>
              <w:t>paust nopietnas bažas par pastāvīgajām apsūdzībām par un dokumentētiem kļūdainas pārvaldības, pārraudzības trūkuma un ar teroristu organizācijām saistītu personu iesaistīšanas gadījumiem Apvienoto Nāciju Organizācijas Palīdzības un darba aģentūrā Palestīnas bēgļiem Tuvajos Austrumos (UNRWA); uzsvērt, ka jebkāda veida sadarbība ar terorismu vai tā tolerēšana pašos pamatos iedragā humānos principus, reģionālo stabilitāti un miera izredzes; aicināt Apvienoto Nāciju Organizāciju nodrošināt pilnīgu pārredzamību, neatkarīgas izmeklēšanas un UNRWA vispusīgas strukturālās reformas, ietverot stabilus veto, uzraudzības un pārskatatbildības mehānismus; uzsver, ka, ja netiks nodrošinātas ticamas drošības garantijas un pilnīga atbilstība starptautiskajām tiesībām, UNRWA pilnvaras būtu jāaptur vai jāizbeidz un būtu jāizveido alternatīvi, droši mehānismi humānās palīdzības sniegšanai;</w:t>
            </w:r>
          </w:p>
        </w:tc>
      </w:tr>
    </w:tbl>
    <w:p w14:paraId="6AB097B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3B893A2" w14:textId="77777777" w:rsidR="00104614" w:rsidRPr="00470A47" w:rsidRDefault="00104614" w:rsidP="00104614">
      <w:r w:rsidRPr="00470A47">
        <w:rPr>
          <w:rStyle w:val="HideTWBExt"/>
        </w:rPr>
        <w:t>&lt;/Amend&gt;</w:t>
      </w:r>
    </w:p>
    <w:p w14:paraId="1782F8B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153</w:t>
      </w:r>
      <w:r w:rsidRPr="00470A47">
        <w:rPr>
          <w:rStyle w:val="HideTWBExt"/>
          <w:b w:val="0"/>
        </w:rPr>
        <w:t>&lt;/NumAm&gt;</w:t>
      </w:r>
    </w:p>
    <w:p w14:paraId="168B53BA"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7A17CD99"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7E376E46" w14:textId="77777777" w:rsidR="00104614" w:rsidRPr="00470A47" w:rsidRDefault="00104614" w:rsidP="00104614">
      <w:pPr>
        <w:pStyle w:val="NormalBold"/>
      </w:pPr>
      <w:r w:rsidRPr="00470A47">
        <w:rPr>
          <w:rStyle w:val="HideTWBExt"/>
          <w:b w:val="0"/>
        </w:rPr>
        <w:t>&lt;/RepeatBlock-By&gt;</w:t>
      </w:r>
    </w:p>
    <w:p w14:paraId="2F8E71D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6B1E2B5" w14:textId="77777777" w:rsidR="00104614" w:rsidRPr="00470A47" w:rsidRDefault="00104614" w:rsidP="00104614">
      <w:pPr>
        <w:pStyle w:val="NormalBold"/>
      </w:pPr>
      <w:r w:rsidRPr="00470A47">
        <w:rPr>
          <w:rStyle w:val="HideTWBExt"/>
          <w:b w:val="0"/>
        </w:rPr>
        <w:t>&lt;Article&gt;</w:t>
      </w:r>
      <w:r w:rsidRPr="00470A47">
        <w:t>1. punkts – ja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3F0F2CB" w14:textId="77777777" w:rsidTr="00FF5DFF">
        <w:trPr>
          <w:trHeight w:hRule="exact" w:val="240"/>
          <w:jc w:val="center"/>
        </w:trPr>
        <w:tc>
          <w:tcPr>
            <w:tcW w:w="9752" w:type="dxa"/>
            <w:gridSpan w:val="2"/>
            <w:tcBorders>
              <w:top w:val="nil"/>
              <w:left w:val="nil"/>
              <w:bottom w:val="nil"/>
              <w:right w:val="nil"/>
            </w:tcBorders>
          </w:tcPr>
          <w:p w14:paraId="7152E390" w14:textId="77777777" w:rsidR="00104614" w:rsidRPr="00470A47" w:rsidRDefault="00104614" w:rsidP="00FF5DFF"/>
        </w:tc>
      </w:tr>
      <w:tr w:rsidR="00104614" w:rsidRPr="00470A47" w14:paraId="66949C27" w14:textId="77777777" w:rsidTr="00FF5DFF">
        <w:trPr>
          <w:trHeight w:val="240"/>
          <w:jc w:val="center"/>
        </w:trPr>
        <w:tc>
          <w:tcPr>
            <w:tcW w:w="4876" w:type="dxa"/>
            <w:tcBorders>
              <w:top w:val="nil"/>
              <w:left w:val="nil"/>
              <w:bottom w:val="nil"/>
              <w:right w:val="nil"/>
            </w:tcBorders>
          </w:tcPr>
          <w:p w14:paraId="1D9F036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8516B77" w14:textId="77777777" w:rsidR="00104614" w:rsidRPr="00470A47" w:rsidRDefault="00104614" w:rsidP="00FF5DFF">
            <w:pPr>
              <w:pStyle w:val="AmColumnHeading"/>
            </w:pPr>
            <w:r w:rsidRPr="00470A47">
              <w:t>Grozījums</w:t>
            </w:r>
          </w:p>
        </w:tc>
      </w:tr>
      <w:tr w:rsidR="00104614" w:rsidRPr="00470A47" w14:paraId="3139621D" w14:textId="77777777" w:rsidTr="00FF5DFF">
        <w:trPr>
          <w:jc w:val="center"/>
        </w:trPr>
        <w:tc>
          <w:tcPr>
            <w:tcW w:w="4876" w:type="dxa"/>
            <w:tcBorders>
              <w:top w:val="nil"/>
              <w:left w:val="nil"/>
              <w:bottom w:val="nil"/>
              <w:right w:val="nil"/>
            </w:tcBorders>
          </w:tcPr>
          <w:p w14:paraId="6E3781F8" w14:textId="77777777" w:rsidR="00104614" w:rsidRPr="00470A47" w:rsidRDefault="00104614" w:rsidP="00FF5DFF">
            <w:pPr>
              <w:pStyle w:val="Normal6a"/>
            </w:pPr>
          </w:p>
        </w:tc>
        <w:tc>
          <w:tcPr>
            <w:tcW w:w="4876" w:type="dxa"/>
            <w:tcBorders>
              <w:top w:val="nil"/>
              <w:left w:val="nil"/>
              <w:bottom w:val="nil"/>
              <w:right w:val="nil"/>
            </w:tcBorders>
          </w:tcPr>
          <w:p w14:paraId="62820652" w14:textId="77777777" w:rsidR="00104614" w:rsidRPr="00470A47" w:rsidRDefault="00104614" w:rsidP="00FF5DFF">
            <w:pPr>
              <w:pStyle w:val="Normal6a"/>
            </w:pPr>
            <w:r w:rsidRPr="00470A47">
              <w:rPr>
                <w:b/>
                <w:i/>
              </w:rPr>
              <w:t>ja)</w:t>
            </w:r>
            <w:r w:rsidRPr="00470A47">
              <w:tab/>
            </w:r>
            <w:r w:rsidRPr="00470A47">
              <w:rPr>
                <w:b/>
                <w:i/>
              </w:rPr>
              <w:t>pēc iespējas stingrāk nosodīt starptautisko tiesību pašreizējos pārkāpumus Rietumkrastā, ietverot cilvēktiesību pārkāpumus, palestīniešu piespiedu pārvietošanu, apmetņu nelikumīgo paplašināšanu un nelikumīgu kolonistu īstenoto nesodīto vardarbību; atgādina par Starptautiskās Tiesas 2024. gada jūlija konsultatīvo atzinumu un par OHCHR 2026. gada janvāra tematisko ziņojumu “Izraēlas diskriminējošā pārvalde okupētajā Rietumkrastā, tostarp Austrumjeruzalemē”, kurā atklāti vairāki starptautisko tiesību pārkāpumi Rietumkrastā un okupētajā Palestīnas teritorijā; pauž dziļas bažas par ANO imunitātes neseno pārkāpumu un neatļauto iekļūšanu UNRWA birojos Austrumjeruzalemē; un aicina starptautisko kopienu pieprasīt, lai visi dalībnieki, it sevišķi Izraēla, ievērotu ANO neaizskaramību un starptautiskās tiesības;</w:t>
            </w:r>
          </w:p>
        </w:tc>
      </w:tr>
    </w:tbl>
    <w:p w14:paraId="0175C2B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DBB813B" w14:textId="77777777" w:rsidR="00104614" w:rsidRPr="00470A47" w:rsidRDefault="00104614" w:rsidP="00104614">
      <w:r w:rsidRPr="00470A47">
        <w:rPr>
          <w:rStyle w:val="HideTWBExt"/>
        </w:rPr>
        <w:t>&lt;/Amend&gt;</w:t>
      </w:r>
    </w:p>
    <w:p w14:paraId="5CE4B45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154</w:t>
      </w:r>
      <w:r w:rsidRPr="00470A47">
        <w:rPr>
          <w:rStyle w:val="HideTWBExt"/>
          <w:b w:val="0"/>
        </w:rPr>
        <w:t>&lt;/NumAm&gt;</w:t>
      </w:r>
    </w:p>
    <w:p w14:paraId="4CE79418"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6B294DC9" w14:textId="77777777" w:rsidR="00104614" w:rsidRPr="00470A47" w:rsidRDefault="00104614" w:rsidP="00104614">
      <w:pPr>
        <w:pStyle w:val="NormalBold"/>
      </w:pPr>
      <w:r w:rsidRPr="00470A47">
        <w:rPr>
          <w:rStyle w:val="HideTWBExt"/>
          <w:b w:val="0"/>
        </w:rPr>
        <w:t>&lt;/RepeatBlock-By&gt;</w:t>
      </w:r>
    </w:p>
    <w:p w14:paraId="2A99F58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F6D3041" w14:textId="77777777" w:rsidR="00104614" w:rsidRPr="00470A47" w:rsidRDefault="00104614" w:rsidP="00104614">
      <w:pPr>
        <w:pStyle w:val="NormalBold"/>
      </w:pPr>
      <w:r w:rsidRPr="00470A47">
        <w:rPr>
          <w:rStyle w:val="HideTWBExt"/>
          <w:b w:val="0"/>
        </w:rPr>
        <w:t>&lt;Article&gt;</w:t>
      </w:r>
      <w:r w:rsidRPr="00470A47">
        <w:t>1. punkts – ja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A122EFC" w14:textId="77777777" w:rsidTr="00FF5DFF">
        <w:trPr>
          <w:trHeight w:hRule="exact" w:val="240"/>
          <w:jc w:val="center"/>
        </w:trPr>
        <w:tc>
          <w:tcPr>
            <w:tcW w:w="9752" w:type="dxa"/>
            <w:gridSpan w:val="2"/>
            <w:tcBorders>
              <w:top w:val="nil"/>
              <w:left w:val="nil"/>
              <w:bottom w:val="nil"/>
              <w:right w:val="nil"/>
            </w:tcBorders>
          </w:tcPr>
          <w:p w14:paraId="4AE12340" w14:textId="77777777" w:rsidR="00104614" w:rsidRPr="00470A47" w:rsidRDefault="00104614" w:rsidP="00FF5DFF"/>
        </w:tc>
      </w:tr>
      <w:tr w:rsidR="00104614" w:rsidRPr="00470A47" w14:paraId="763BCEB3" w14:textId="77777777" w:rsidTr="00FF5DFF">
        <w:trPr>
          <w:trHeight w:val="240"/>
          <w:jc w:val="center"/>
        </w:trPr>
        <w:tc>
          <w:tcPr>
            <w:tcW w:w="4876" w:type="dxa"/>
            <w:tcBorders>
              <w:top w:val="nil"/>
              <w:left w:val="nil"/>
              <w:bottom w:val="nil"/>
              <w:right w:val="nil"/>
            </w:tcBorders>
          </w:tcPr>
          <w:p w14:paraId="66A1402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3260FDF" w14:textId="77777777" w:rsidR="00104614" w:rsidRPr="00470A47" w:rsidRDefault="00104614" w:rsidP="00FF5DFF">
            <w:pPr>
              <w:pStyle w:val="AmColumnHeading"/>
            </w:pPr>
            <w:r w:rsidRPr="00470A47">
              <w:t>Grozījums</w:t>
            </w:r>
          </w:p>
        </w:tc>
      </w:tr>
      <w:tr w:rsidR="00104614" w:rsidRPr="00470A47" w14:paraId="7B9690A5" w14:textId="77777777" w:rsidTr="00FF5DFF">
        <w:trPr>
          <w:jc w:val="center"/>
        </w:trPr>
        <w:tc>
          <w:tcPr>
            <w:tcW w:w="4876" w:type="dxa"/>
            <w:tcBorders>
              <w:top w:val="nil"/>
              <w:left w:val="nil"/>
              <w:bottom w:val="nil"/>
              <w:right w:val="nil"/>
            </w:tcBorders>
          </w:tcPr>
          <w:p w14:paraId="6F75B06C" w14:textId="77777777" w:rsidR="00104614" w:rsidRPr="00470A47" w:rsidRDefault="00104614" w:rsidP="00FF5DFF">
            <w:pPr>
              <w:pStyle w:val="Normal6a"/>
            </w:pPr>
          </w:p>
        </w:tc>
        <w:tc>
          <w:tcPr>
            <w:tcW w:w="4876" w:type="dxa"/>
            <w:tcBorders>
              <w:top w:val="nil"/>
              <w:left w:val="nil"/>
              <w:bottom w:val="nil"/>
              <w:right w:val="nil"/>
            </w:tcBorders>
          </w:tcPr>
          <w:p w14:paraId="10FE01C5" w14:textId="77777777" w:rsidR="00104614" w:rsidRPr="00470A47" w:rsidRDefault="00104614" w:rsidP="00FF5DFF">
            <w:pPr>
              <w:pStyle w:val="Normal6a"/>
            </w:pPr>
            <w:r w:rsidRPr="00470A47">
              <w:rPr>
                <w:b/>
                <w:i/>
              </w:rPr>
              <w:t>ja)</w:t>
            </w:r>
            <w:r w:rsidRPr="00470A47">
              <w:tab/>
            </w:r>
            <w:r w:rsidRPr="00470A47">
              <w:rPr>
                <w:b/>
                <w:i/>
              </w:rPr>
              <w:t>aktīvi sadarboties ar dalībvalstīm, lai panāktu tūlītēju pamieru un pilnībā īstenotu divu valstu risinājumu; atbalstīt Gazas rekonstrukciju un humānās palīdzības sniegšanu; nosodīt nelikumīgās apmetnes un visus starptautisko tiesību pārkāpumus, tostarp kara noziegumus; sniegt atbalstu palestīniešiem un UNRWA; un veicināt dialogu, eskalācijas mazināšanu un ilgtspējīgu reģionālo stabilitāti saskaņā ar starptautiskajām tiesībām un ANO principiem;</w:t>
            </w:r>
          </w:p>
        </w:tc>
      </w:tr>
    </w:tbl>
    <w:p w14:paraId="5A37FEF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13DB289" w14:textId="77777777" w:rsidR="00104614" w:rsidRPr="00470A47" w:rsidRDefault="00104614" w:rsidP="00104614">
      <w:r w:rsidRPr="00470A47">
        <w:rPr>
          <w:rStyle w:val="HideTWBExt"/>
        </w:rPr>
        <w:t>&lt;/Amend&gt;</w:t>
      </w:r>
    </w:p>
    <w:p w14:paraId="7CD7EFC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155</w:t>
      </w:r>
      <w:r w:rsidRPr="00470A47">
        <w:rPr>
          <w:rStyle w:val="HideTWBExt"/>
          <w:b w:val="0"/>
        </w:rPr>
        <w:t>&lt;/NumAm&gt;</w:t>
      </w:r>
    </w:p>
    <w:p w14:paraId="031732AA"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2BFF573C" w14:textId="77777777" w:rsidR="00104614" w:rsidRPr="00470A47" w:rsidRDefault="00104614" w:rsidP="00104614">
      <w:pPr>
        <w:pStyle w:val="NormalBold"/>
      </w:pPr>
      <w:r w:rsidRPr="00470A47">
        <w:rPr>
          <w:rStyle w:val="HideTWBExt"/>
          <w:b w:val="0"/>
        </w:rPr>
        <w:t>&lt;/RepeatBlock-By&gt;</w:t>
      </w:r>
    </w:p>
    <w:p w14:paraId="7DC26A7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67B6DFD" w14:textId="77777777" w:rsidR="00104614" w:rsidRPr="00470A47" w:rsidRDefault="00104614" w:rsidP="00104614">
      <w:pPr>
        <w:pStyle w:val="NormalBold"/>
      </w:pPr>
      <w:r w:rsidRPr="00470A47">
        <w:rPr>
          <w:rStyle w:val="HideTWBExt"/>
          <w:b w:val="0"/>
        </w:rPr>
        <w:t>&lt;Article&gt;</w:t>
      </w:r>
      <w:r w:rsidRPr="00470A47">
        <w:t>1. punkts – ja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BD4A71E" w14:textId="77777777" w:rsidTr="00FF5DFF">
        <w:trPr>
          <w:trHeight w:hRule="exact" w:val="240"/>
          <w:jc w:val="center"/>
        </w:trPr>
        <w:tc>
          <w:tcPr>
            <w:tcW w:w="9752" w:type="dxa"/>
            <w:gridSpan w:val="2"/>
            <w:tcBorders>
              <w:top w:val="nil"/>
              <w:left w:val="nil"/>
              <w:bottom w:val="nil"/>
              <w:right w:val="nil"/>
            </w:tcBorders>
          </w:tcPr>
          <w:p w14:paraId="68374811" w14:textId="77777777" w:rsidR="00104614" w:rsidRPr="00470A47" w:rsidRDefault="00104614" w:rsidP="00FF5DFF"/>
        </w:tc>
      </w:tr>
      <w:tr w:rsidR="00104614" w:rsidRPr="00470A47" w14:paraId="4E70159B" w14:textId="77777777" w:rsidTr="00FF5DFF">
        <w:trPr>
          <w:trHeight w:val="240"/>
          <w:jc w:val="center"/>
        </w:trPr>
        <w:tc>
          <w:tcPr>
            <w:tcW w:w="4876" w:type="dxa"/>
            <w:tcBorders>
              <w:top w:val="nil"/>
              <w:left w:val="nil"/>
              <w:bottom w:val="nil"/>
              <w:right w:val="nil"/>
            </w:tcBorders>
          </w:tcPr>
          <w:p w14:paraId="181BF5C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3B19364" w14:textId="77777777" w:rsidR="00104614" w:rsidRPr="00470A47" w:rsidRDefault="00104614" w:rsidP="00FF5DFF">
            <w:pPr>
              <w:pStyle w:val="AmColumnHeading"/>
            </w:pPr>
            <w:r w:rsidRPr="00470A47">
              <w:t>Grozījums</w:t>
            </w:r>
          </w:p>
        </w:tc>
      </w:tr>
      <w:tr w:rsidR="00104614" w:rsidRPr="00470A47" w14:paraId="2F339A61" w14:textId="77777777" w:rsidTr="00FF5DFF">
        <w:trPr>
          <w:jc w:val="center"/>
        </w:trPr>
        <w:tc>
          <w:tcPr>
            <w:tcW w:w="4876" w:type="dxa"/>
            <w:tcBorders>
              <w:top w:val="nil"/>
              <w:left w:val="nil"/>
              <w:bottom w:val="nil"/>
              <w:right w:val="nil"/>
            </w:tcBorders>
          </w:tcPr>
          <w:p w14:paraId="3CF9B094" w14:textId="77777777" w:rsidR="00104614" w:rsidRPr="00470A47" w:rsidRDefault="00104614" w:rsidP="00FF5DFF">
            <w:pPr>
              <w:pStyle w:val="Normal6a"/>
            </w:pPr>
          </w:p>
        </w:tc>
        <w:tc>
          <w:tcPr>
            <w:tcW w:w="4876" w:type="dxa"/>
            <w:tcBorders>
              <w:top w:val="nil"/>
              <w:left w:val="nil"/>
              <w:bottom w:val="nil"/>
              <w:right w:val="nil"/>
            </w:tcBorders>
          </w:tcPr>
          <w:p w14:paraId="51F7EC5D" w14:textId="77777777" w:rsidR="00104614" w:rsidRPr="00470A47" w:rsidRDefault="00104614" w:rsidP="00FF5DFF">
            <w:pPr>
              <w:pStyle w:val="Normal6a"/>
            </w:pPr>
            <w:r w:rsidRPr="00470A47">
              <w:rPr>
                <w:b/>
                <w:i/>
              </w:rPr>
              <w:t>ja)</w:t>
            </w:r>
            <w:r w:rsidRPr="00470A47">
              <w:tab/>
            </w:r>
            <w:r w:rsidRPr="00470A47">
              <w:rPr>
                <w:b/>
                <w:i/>
              </w:rPr>
              <w:t>īpaši stingri nosodīt protestētāju barbarisko masveida slepkavošanu, ko pastrādājis Irānas režīms, un paust atbalstu Irānas tautai, kas ir sacēlusies pret islāmisko diktatūru un tās desmitgadēm veidoto apspiešanas aparātu;</w:t>
            </w:r>
            <w:r w:rsidRPr="00470A47">
              <w:t xml:space="preserve"> </w:t>
            </w:r>
            <w:r w:rsidRPr="00470A47">
              <w:rPr>
                <w:b/>
                <w:i/>
              </w:rPr>
              <w:t>atbalstīt starptautiskas labas gribas koalīcijas izveidi ar mērķi aizsargāt civiliedzīvotājus, cilvēktiesības un reģiona stabilitāti, kā arī atbalstīt Irānas tautu centienos atbrīvoties no islāma režīma diktatūras;</w:t>
            </w:r>
          </w:p>
        </w:tc>
      </w:tr>
    </w:tbl>
    <w:p w14:paraId="69B658F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13802B37" w14:textId="77777777" w:rsidR="00104614" w:rsidRPr="00470A47" w:rsidRDefault="00104614" w:rsidP="00104614">
      <w:r w:rsidRPr="00470A47">
        <w:rPr>
          <w:rStyle w:val="HideTWBExt"/>
        </w:rPr>
        <w:t>&lt;/Amend&gt;</w:t>
      </w:r>
    </w:p>
    <w:p w14:paraId="2DD8C7D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156</w:t>
      </w:r>
      <w:r w:rsidRPr="00470A47">
        <w:rPr>
          <w:rStyle w:val="HideTWBExt"/>
          <w:b w:val="0"/>
        </w:rPr>
        <w:t>&lt;/NumAm&gt;</w:t>
      </w:r>
    </w:p>
    <w:p w14:paraId="70765C3D"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07BD7CA9" w14:textId="77777777" w:rsidR="00104614" w:rsidRPr="00470A47" w:rsidRDefault="00104614" w:rsidP="00104614">
      <w:pPr>
        <w:pStyle w:val="NormalBold"/>
      </w:pPr>
      <w:r w:rsidRPr="00470A47">
        <w:rPr>
          <w:rStyle w:val="HideTWBExt"/>
          <w:b w:val="0"/>
        </w:rPr>
        <w:t>&lt;/RepeatBlock-By&gt;</w:t>
      </w:r>
    </w:p>
    <w:p w14:paraId="0B64137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94BC5A7" w14:textId="77777777" w:rsidR="00104614" w:rsidRPr="00470A47" w:rsidRDefault="00104614" w:rsidP="00104614">
      <w:pPr>
        <w:pStyle w:val="NormalBold"/>
      </w:pPr>
      <w:r w:rsidRPr="00470A47">
        <w:rPr>
          <w:rStyle w:val="HideTWBExt"/>
          <w:b w:val="0"/>
        </w:rPr>
        <w:t>&lt;Article&gt;</w:t>
      </w:r>
      <w:r w:rsidRPr="00470A47">
        <w:t>1. punkts – ja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A0F5394" w14:textId="77777777" w:rsidTr="00FF5DFF">
        <w:trPr>
          <w:trHeight w:hRule="exact" w:val="240"/>
          <w:jc w:val="center"/>
        </w:trPr>
        <w:tc>
          <w:tcPr>
            <w:tcW w:w="9752" w:type="dxa"/>
            <w:gridSpan w:val="2"/>
            <w:tcBorders>
              <w:top w:val="nil"/>
              <w:left w:val="nil"/>
              <w:bottom w:val="nil"/>
              <w:right w:val="nil"/>
            </w:tcBorders>
          </w:tcPr>
          <w:p w14:paraId="0AEA5018" w14:textId="77777777" w:rsidR="00104614" w:rsidRPr="00470A47" w:rsidRDefault="00104614" w:rsidP="00FF5DFF"/>
        </w:tc>
      </w:tr>
      <w:tr w:rsidR="00104614" w:rsidRPr="00470A47" w14:paraId="726F1141" w14:textId="77777777" w:rsidTr="00FF5DFF">
        <w:trPr>
          <w:trHeight w:val="240"/>
          <w:jc w:val="center"/>
        </w:trPr>
        <w:tc>
          <w:tcPr>
            <w:tcW w:w="4876" w:type="dxa"/>
            <w:tcBorders>
              <w:top w:val="nil"/>
              <w:left w:val="nil"/>
              <w:bottom w:val="nil"/>
              <w:right w:val="nil"/>
            </w:tcBorders>
          </w:tcPr>
          <w:p w14:paraId="19062AB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CA148B5" w14:textId="77777777" w:rsidR="00104614" w:rsidRPr="00470A47" w:rsidRDefault="00104614" w:rsidP="00FF5DFF">
            <w:pPr>
              <w:pStyle w:val="AmColumnHeading"/>
            </w:pPr>
            <w:r w:rsidRPr="00470A47">
              <w:t>Grozījums</w:t>
            </w:r>
          </w:p>
        </w:tc>
      </w:tr>
      <w:tr w:rsidR="00104614" w:rsidRPr="00470A47" w14:paraId="65E3575D" w14:textId="77777777" w:rsidTr="00FF5DFF">
        <w:trPr>
          <w:jc w:val="center"/>
        </w:trPr>
        <w:tc>
          <w:tcPr>
            <w:tcW w:w="4876" w:type="dxa"/>
            <w:tcBorders>
              <w:top w:val="nil"/>
              <w:left w:val="nil"/>
              <w:bottom w:val="nil"/>
              <w:right w:val="nil"/>
            </w:tcBorders>
          </w:tcPr>
          <w:p w14:paraId="29F5F216" w14:textId="77777777" w:rsidR="00104614" w:rsidRPr="00470A47" w:rsidRDefault="00104614" w:rsidP="00FF5DFF">
            <w:pPr>
              <w:pStyle w:val="Normal6a"/>
            </w:pPr>
          </w:p>
        </w:tc>
        <w:tc>
          <w:tcPr>
            <w:tcW w:w="4876" w:type="dxa"/>
            <w:tcBorders>
              <w:top w:val="nil"/>
              <w:left w:val="nil"/>
              <w:bottom w:val="nil"/>
              <w:right w:val="nil"/>
            </w:tcBorders>
          </w:tcPr>
          <w:p w14:paraId="5B54F90D" w14:textId="77777777" w:rsidR="00104614" w:rsidRPr="00470A47" w:rsidRDefault="00104614" w:rsidP="00FF5DFF">
            <w:pPr>
              <w:pStyle w:val="Normal6a"/>
            </w:pPr>
            <w:r w:rsidRPr="00470A47">
              <w:rPr>
                <w:b/>
                <w:i/>
              </w:rPr>
              <w:t>ja)</w:t>
            </w:r>
            <w:r w:rsidRPr="00470A47">
              <w:tab/>
            </w:r>
            <w:r w:rsidRPr="00470A47">
              <w:rPr>
                <w:b/>
                <w:i/>
              </w:rPr>
              <w:t>atsaucas uz priekšsēdētāja António Costa mutiskajiem secinājumiem pēc Eiropadomes locekļu neformālās sanāksmes 2026. gada 22. janvārī, kuros viņš pauda dziļas šaubas par vairākiem Miera padomes statūtu elementiem saistībā ar šīs padomes darbības jomu, pārvaldību un atbilstību ANO Statūtiem;</w:t>
            </w:r>
          </w:p>
        </w:tc>
      </w:tr>
    </w:tbl>
    <w:p w14:paraId="5D9B7D5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124B51F" w14:textId="77777777" w:rsidR="00104614" w:rsidRPr="00470A47" w:rsidRDefault="00104614" w:rsidP="00104614">
      <w:r w:rsidRPr="00470A47">
        <w:rPr>
          <w:rStyle w:val="HideTWBExt"/>
        </w:rPr>
        <w:t>&lt;/Amend&gt;</w:t>
      </w:r>
    </w:p>
    <w:p w14:paraId="41A0C7E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157</w:t>
      </w:r>
      <w:r w:rsidRPr="00470A47">
        <w:rPr>
          <w:rStyle w:val="HideTWBExt"/>
          <w:b w:val="0"/>
        </w:rPr>
        <w:t>&lt;/NumAm&gt;</w:t>
      </w:r>
    </w:p>
    <w:p w14:paraId="502210D5"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45EC9764" w14:textId="77777777" w:rsidR="00104614" w:rsidRPr="00470A47" w:rsidRDefault="00104614" w:rsidP="00104614">
      <w:pPr>
        <w:pStyle w:val="NormalBold"/>
      </w:pPr>
      <w:r w:rsidRPr="00470A47">
        <w:rPr>
          <w:rStyle w:val="HideTWBExt"/>
          <w:b w:val="0"/>
        </w:rPr>
        <w:t>&lt;/RepeatBlock-By&gt;</w:t>
      </w:r>
    </w:p>
    <w:p w14:paraId="2078B34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1820CAC" w14:textId="77777777" w:rsidR="00104614" w:rsidRPr="00470A47" w:rsidRDefault="00104614" w:rsidP="00104614">
      <w:pPr>
        <w:pStyle w:val="NormalBold"/>
      </w:pPr>
      <w:r w:rsidRPr="00470A47">
        <w:rPr>
          <w:rStyle w:val="HideTWBExt"/>
          <w:b w:val="0"/>
        </w:rPr>
        <w:t>&lt;Article&gt;</w:t>
      </w:r>
      <w:r w:rsidRPr="00470A47">
        <w:t>1. punkts – ja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9BC0F1E" w14:textId="77777777" w:rsidTr="00FF5DFF">
        <w:trPr>
          <w:trHeight w:hRule="exact" w:val="240"/>
          <w:jc w:val="center"/>
        </w:trPr>
        <w:tc>
          <w:tcPr>
            <w:tcW w:w="9752" w:type="dxa"/>
            <w:gridSpan w:val="2"/>
            <w:tcBorders>
              <w:top w:val="nil"/>
              <w:left w:val="nil"/>
              <w:bottom w:val="nil"/>
              <w:right w:val="nil"/>
            </w:tcBorders>
          </w:tcPr>
          <w:p w14:paraId="052CFB94" w14:textId="77777777" w:rsidR="00104614" w:rsidRPr="00470A47" w:rsidRDefault="00104614" w:rsidP="00FF5DFF"/>
        </w:tc>
      </w:tr>
      <w:tr w:rsidR="00104614" w:rsidRPr="00470A47" w14:paraId="2D2B49C5" w14:textId="77777777" w:rsidTr="00FF5DFF">
        <w:trPr>
          <w:trHeight w:val="240"/>
          <w:jc w:val="center"/>
        </w:trPr>
        <w:tc>
          <w:tcPr>
            <w:tcW w:w="4876" w:type="dxa"/>
            <w:tcBorders>
              <w:top w:val="nil"/>
              <w:left w:val="nil"/>
              <w:bottom w:val="nil"/>
              <w:right w:val="nil"/>
            </w:tcBorders>
          </w:tcPr>
          <w:p w14:paraId="2E9CCE2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09CDF31" w14:textId="77777777" w:rsidR="00104614" w:rsidRPr="00470A47" w:rsidRDefault="00104614" w:rsidP="00FF5DFF">
            <w:pPr>
              <w:pStyle w:val="AmColumnHeading"/>
            </w:pPr>
            <w:r w:rsidRPr="00470A47">
              <w:t>Grozījums</w:t>
            </w:r>
          </w:p>
        </w:tc>
      </w:tr>
      <w:tr w:rsidR="00104614" w:rsidRPr="00470A47" w14:paraId="2E61BC0F" w14:textId="77777777" w:rsidTr="00FF5DFF">
        <w:trPr>
          <w:jc w:val="center"/>
        </w:trPr>
        <w:tc>
          <w:tcPr>
            <w:tcW w:w="4876" w:type="dxa"/>
            <w:tcBorders>
              <w:top w:val="nil"/>
              <w:left w:val="nil"/>
              <w:bottom w:val="nil"/>
              <w:right w:val="nil"/>
            </w:tcBorders>
          </w:tcPr>
          <w:p w14:paraId="70B9E4C7" w14:textId="77777777" w:rsidR="00104614" w:rsidRPr="00470A47" w:rsidRDefault="00104614" w:rsidP="00FF5DFF">
            <w:pPr>
              <w:pStyle w:val="Normal6a"/>
            </w:pPr>
          </w:p>
        </w:tc>
        <w:tc>
          <w:tcPr>
            <w:tcW w:w="4876" w:type="dxa"/>
            <w:tcBorders>
              <w:top w:val="nil"/>
              <w:left w:val="nil"/>
              <w:bottom w:val="nil"/>
              <w:right w:val="nil"/>
            </w:tcBorders>
          </w:tcPr>
          <w:p w14:paraId="268A9ACF" w14:textId="77777777" w:rsidR="00104614" w:rsidRPr="00470A47" w:rsidRDefault="00104614" w:rsidP="00FF5DFF">
            <w:pPr>
              <w:pStyle w:val="Normal6a"/>
            </w:pPr>
            <w:r w:rsidRPr="00470A47">
              <w:rPr>
                <w:b/>
                <w:i/>
              </w:rPr>
              <w:t>ja)</w:t>
            </w:r>
            <w:r w:rsidRPr="00470A47">
              <w:tab/>
            </w:r>
            <w:r w:rsidRPr="00470A47">
              <w:rPr>
                <w:b/>
                <w:i/>
              </w:rPr>
              <w:t>pauž dziļas bažas par dokumentētajiem gadījumiem saistībā ar “Hamās” locekļu un pietuvinātu personu darbību UNRWA struktūrās; aicina nekavējoties apturēt ES finansējumu UNRWA un tās veiktās darbības pārņemt uzticamām aģentūrām, uz kurām var paļauties;</w:t>
            </w:r>
          </w:p>
        </w:tc>
      </w:tr>
    </w:tbl>
    <w:p w14:paraId="7678628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3683E58" w14:textId="77777777" w:rsidR="00104614" w:rsidRPr="00470A47" w:rsidRDefault="00104614" w:rsidP="00104614">
      <w:r w:rsidRPr="00470A47">
        <w:rPr>
          <w:rStyle w:val="HideTWBExt"/>
        </w:rPr>
        <w:t>&lt;/Amend&gt;</w:t>
      </w:r>
    </w:p>
    <w:p w14:paraId="79F2657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158</w:t>
      </w:r>
      <w:r w:rsidRPr="00470A47">
        <w:rPr>
          <w:rStyle w:val="HideTWBExt"/>
          <w:b w:val="0"/>
        </w:rPr>
        <w:t>&lt;/NumAm&gt;</w:t>
      </w:r>
    </w:p>
    <w:p w14:paraId="632B240D"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0912EBF4" w14:textId="77777777" w:rsidR="00104614" w:rsidRPr="00470A47" w:rsidRDefault="00104614" w:rsidP="00104614">
      <w:pPr>
        <w:pStyle w:val="NormalBold"/>
      </w:pPr>
      <w:r w:rsidRPr="00470A47">
        <w:rPr>
          <w:rStyle w:val="HideTWBExt"/>
          <w:b w:val="0"/>
        </w:rPr>
        <w:t>&lt;/RepeatBlock-By&gt;</w:t>
      </w:r>
    </w:p>
    <w:p w14:paraId="35F2B25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AB00D51" w14:textId="77777777" w:rsidR="00104614" w:rsidRPr="00470A47" w:rsidRDefault="00104614" w:rsidP="00104614">
      <w:pPr>
        <w:pStyle w:val="NormalBold"/>
      </w:pPr>
      <w:r w:rsidRPr="00470A47">
        <w:rPr>
          <w:rStyle w:val="HideTWBExt"/>
          <w:b w:val="0"/>
        </w:rPr>
        <w:t>&lt;Article&gt;</w:t>
      </w:r>
      <w:r w:rsidRPr="00470A47">
        <w:t>1. punkts – jb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A977458" w14:textId="77777777" w:rsidTr="00FF5DFF">
        <w:trPr>
          <w:trHeight w:hRule="exact" w:val="240"/>
          <w:jc w:val="center"/>
        </w:trPr>
        <w:tc>
          <w:tcPr>
            <w:tcW w:w="9752" w:type="dxa"/>
            <w:gridSpan w:val="2"/>
            <w:tcBorders>
              <w:top w:val="nil"/>
              <w:left w:val="nil"/>
              <w:bottom w:val="nil"/>
              <w:right w:val="nil"/>
            </w:tcBorders>
          </w:tcPr>
          <w:p w14:paraId="0EFBBD3D" w14:textId="77777777" w:rsidR="00104614" w:rsidRPr="00470A47" w:rsidRDefault="00104614" w:rsidP="00FF5DFF"/>
        </w:tc>
      </w:tr>
      <w:tr w:rsidR="00104614" w:rsidRPr="00470A47" w14:paraId="5517B587" w14:textId="77777777" w:rsidTr="00FF5DFF">
        <w:trPr>
          <w:trHeight w:val="240"/>
          <w:jc w:val="center"/>
        </w:trPr>
        <w:tc>
          <w:tcPr>
            <w:tcW w:w="4876" w:type="dxa"/>
            <w:tcBorders>
              <w:top w:val="nil"/>
              <w:left w:val="nil"/>
              <w:bottom w:val="nil"/>
              <w:right w:val="nil"/>
            </w:tcBorders>
          </w:tcPr>
          <w:p w14:paraId="4F57541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4420DC9" w14:textId="77777777" w:rsidR="00104614" w:rsidRPr="00470A47" w:rsidRDefault="00104614" w:rsidP="00FF5DFF">
            <w:pPr>
              <w:pStyle w:val="AmColumnHeading"/>
            </w:pPr>
            <w:r w:rsidRPr="00470A47">
              <w:t>Grozījums</w:t>
            </w:r>
          </w:p>
        </w:tc>
      </w:tr>
      <w:tr w:rsidR="00104614" w:rsidRPr="00470A47" w14:paraId="0C86EED6" w14:textId="77777777" w:rsidTr="00FF5DFF">
        <w:trPr>
          <w:jc w:val="center"/>
        </w:trPr>
        <w:tc>
          <w:tcPr>
            <w:tcW w:w="4876" w:type="dxa"/>
            <w:tcBorders>
              <w:top w:val="nil"/>
              <w:left w:val="nil"/>
              <w:bottom w:val="nil"/>
              <w:right w:val="nil"/>
            </w:tcBorders>
          </w:tcPr>
          <w:p w14:paraId="099BF043" w14:textId="77777777" w:rsidR="00104614" w:rsidRPr="00470A47" w:rsidRDefault="00104614" w:rsidP="00FF5DFF">
            <w:pPr>
              <w:pStyle w:val="Normal6a"/>
            </w:pPr>
          </w:p>
        </w:tc>
        <w:tc>
          <w:tcPr>
            <w:tcW w:w="4876" w:type="dxa"/>
            <w:tcBorders>
              <w:top w:val="nil"/>
              <w:left w:val="nil"/>
              <w:bottom w:val="nil"/>
              <w:right w:val="nil"/>
            </w:tcBorders>
          </w:tcPr>
          <w:p w14:paraId="3E5CE340" w14:textId="77777777" w:rsidR="00104614" w:rsidRPr="00470A47" w:rsidRDefault="00104614" w:rsidP="00FF5DFF">
            <w:pPr>
              <w:pStyle w:val="Normal6a"/>
            </w:pPr>
            <w:r w:rsidRPr="00470A47">
              <w:rPr>
                <w:b/>
                <w:i/>
              </w:rPr>
              <w:t>jb)</w:t>
            </w:r>
            <w:r w:rsidRPr="00470A47">
              <w:tab/>
            </w:r>
            <w:r w:rsidRPr="00470A47">
              <w:rPr>
                <w:b/>
                <w:i/>
              </w:rPr>
              <w:t>pastiprināt Savienības kā izvēlētā drošības partnera lomu Āfrikai, stiprinot ES, Āfrikas Savienības un Apvienoto Nāciju Organizācijas sadarbību konfliktu novēršanā, starpniecībā un reaģēšanā uz krīzēm, tostarp ar prognozējamu un ilgtspējīgu finansējumu Āfrikas vadītām miera operācijām, it sevišķi izmantojot Āfrikas miera un drošības sistēmu un attiecīgā gadījumā ANO novērtētas iemaksas; risināt akūtās un savstarpēji saistītās drošības krīzes Sāhelā, Āfrikas ragā, Sudānā un Kongo Demokrātiskajā Republikā, tostarp džihādistu terorisma, vardarbīga ekstrēmisma, militāro apvērsumu un valsts nestabilitātes izplatīšanos; reaģēt uz drošības neesamību, ko saasina starptautisko misiju atsaukšana un destabilizējošu ārēju rīcībspēku, tostarp Krievijas algotņu tīklu un hibrīdas iejaukšanās, pieaugošā klātbūtne; un nodrošināt, ka visu ES drošības iesaistes darbību pamatā ir vietējā līdzdalība, demokrātiska pārskatatbildība, dzimumu iekļautība un humānās palīdzības, attīstības un miera saikne atbilstīgi ANO satvariem miera veidošanas un sieviešu, miera un drošības jomā;</w:t>
            </w:r>
          </w:p>
        </w:tc>
      </w:tr>
    </w:tbl>
    <w:p w14:paraId="2F85406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603FC18" w14:textId="77777777" w:rsidR="00104614" w:rsidRPr="00470A47" w:rsidRDefault="00104614" w:rsidP="00104614">
      <w:r w:rsidRPr="00470A47">
        <w:rPr>
          <w:rStyle w:val="HideTWBExt"/>
        </w:rPr>
        <w:t>&lt;/Amend&gt;</w:t>
      </w:r>
    </w:p>
    <w:p w14:paraId="0C57F43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159</w:t>
      </w:r>
      <w:r w:rsidRPr="00470A47">
        <w:rPr>
          <w:rStyle w:val="HideTWBExt"/>
          <w:b w:val="0"/>
        </w:rPr>
        <w:t>&lt;/NumAm&gt;</w:t>
      </w:r>
    </w:p>
    <w:p w14:paraId="2540E6AE"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45DE6EFD" w14:textId="77777777" w:rsidR="00104614" w:rsidRPr="00470A47" w:rsidRDefault="00104614" w:rsidP="00104614">
      <w:pPr>
        <w:pStyle w:val="NormalBold"/>
      </w:pPr>
      <w:r w:rsidRPr="00470A47">
        <w:rPr>
          <w:rStyle w:val="HideTWBExt"/>
          <w:b w:val="0"/>
        </w:rPr>
        <w:t>&lt;/RepeatBlock-By&gt;</w:t>
      </w:r>
    </w:p>
    <w:p w14:paraId="0154A83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7C62AB0" w14:textId="77777777" w:rsidR="00104614" w:rsidRPr="00470A47" w:rsidRDefault="00104614" w:rsidP="00104614">
      <w:pPr>
        <w:pStyle w:val="NormalBold"/>
      </w:pPr>
      <w:r w:rsidRPr="00470A47">
        <w:rPr>
          <w:rStyle w:val="HideTWBExt"/>
          <w:b w:val="0"/>
        </w:rPr>
        <w:t>&lt;Article&gt;</w:t>
      </w:r>
      <w:r w:rsidRPr="00470A47">
        <w:t>1. punkts – jb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3719868" w14:textId="77777777" w:rsidTr="00FF5DFF">
        <w:trPr>
          <w:trHeight w:hRule="exact" w:val="240"/>
          <w:jc w:val="center"/>
        </w:trPr>
        <w:tc>
          <w:tcPr>
            <w:tcW w:w="9752" w:type="dxa"/>
            <w:gridSpan w:val="2"/>
            <w:tcBorders>
              <w:top w:val="nil"/>
              <w:left w:val="nil"/>
              <w:bottom w:val="nil"/>
              <w:right w:val="nil"/>
            </w:tcBorders>
          </w:tcPr>
          <w:p w14:paraId="78605A35" w14:textId="77777777" w:rsidR="00104614" w:rsidRPr="00470A47" w:rsidRDefault="00104614" w:rsidP="00FF5DFF"/>
        </w:tc>
      </w:tr>
      <w:tr w:rsidR="00104614" w:rsidRPr="00470A47" w14:paraId="1532D3ED" w14:textId="77777777" w:rsidTr="00FF5DFF">
        <w:trPr>
          <w:trHeight w:val="240"/>
          <w:jc w:val="center"/>
        </w:trPr>
        <w:tc>
          <w:tcPr>
            <w:tcW w:w="4876" w:type="dxa"/>
            <w:tcBorders>
              <w:top w:val="nil"/>
              <w:left w:val="nil"/>
              <w:bottom w:val="nil"/>
              <w:right w:val="nil"/>
            </w:tcBorders>
          </w:tcPr>
          <w:p w14:paraId="57F0944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375B1CD" w14:textId="77777777" w:rsidR="00104614" w:rsidRPr="00470A47" w:rsidRDefault="00104614" w:rsidP="00FF5DFF">
            <w:pPr>
              <w:pStyle w:val="AmColumnHeading"/>
            </w:pPr>
            <w:r w:rsidRPr="00470A47">
              <w:t>Grozījums</w:t>
            </w:r>
          </w:p>
        </w:tc>
      </w:tr>
      <w:tr w:rsidR="00104614" w:rsidRPr="00470A47" w14:paraId="58427957" w14:textId="77777777" w:rsidTr="00FF5DFF">
        <w:trPr>
          <w:jc w:val="center"/>
        </w:trPr>
        <w:tc>
          <w:tcPr>
            <w:tcW w:w="4876" w:type="dxa"/>
            <w:tcBorders>
              <w:top w:val="nil"/>
              <w:left w:val="nil"/>
              <w:bottom w:val="nil"/>
              <w:right w:val="nil"/>
            </w:tcBorders>
          </w:tcPr>
          <w:p w14:paraId="59F8E564" w14:textId="77777777" w:rsidR="00104614" w:rsidRPr="00470A47" w:rsidRDefault="00104614" w:rsidP="00FF5DFF">
            <w:pPr>
              <w:pStyle w:val="Normal6a"/>
            </w:pPr>
          </w:p>
        </w:tc>
        <w:tc>
          <w:tcPr>
            <w:tcW w:w="4876" w:type="dxa"/>
            <w:tcBorders>
              <w:top w:val="nil"/>
              <w:left w:val="nil"/>
              <w:bottom w:val="nil"/>
              <w:right w:val="nil"/>
            </w:tcBorders>
          </w:tcPr>
          <w:p w14:paraId="3C85134E" w14:textId="77777777" w:rsidR="00104614" w:rsidRPr="00470A47" w:rsidRDefault="00104614" w:rsidP="00FF5DFF">
            <w:pPr>
              <w:pStyle w:val="Normal6a"/>
            </w:pPr>
            <w:r w:rsidRPr="00470A47">
              <w:rPr>
                <w:b/>
                <w:i/>
              </w:rPr>
              <w:t>jb)</w:t>
            </w:r>
            <w:r w:rsidRPr="00470A47">
              <w:tab/>
            </w:r>
            <w:r w:rsidRPr="00470A47">
              <w:rPr>
                <w:b/>
                <w:i/>
              </w:rPr>
              <w:t>stingri nosodīt ar Apvienoto Nāciju Organizāciju saistītu struktūru, tostarp integrētās pārtikas nodrošinājuma fāžu klasifikācijas, lēmumu izmainīt iedibinātus un globāli piemērotus metodikas standartus saistībā ar bada novērtējumiem Gazā</w:t>
            </w:r>
            <w:r w:rsidRPr="00470A47">
              <w:rPr>
                <w:b/>
                <w:i/>
                <w:vertAlign w:val="superscript"/>
              </w:rPr>
              <w:t>5a</w:t>
            </w:r>
            <w:r w:rsidRPr="00470A47">
              <w:rPr>
                <w:b/>
                <w:i/>
              </w:rPr>
              <w:t>; paust viedokli, ka šāda rīcība ir maldinājusi starptautisko kopienu, izkropļojusi politikas un humānās reakcijas un veicinājusi humāno datu politizāciju; uzsvērt, ka šāda rīcība būtiski iedragā visas Apvienoto Nāciju Organizācijas sistēmas ticamību, neitralitāti un integritāti; aicināt Apvienoto Nāciju Organizāciju publiski atzīt un pilnībā izskaidrot šīs metodikas izmaiņas, uzņemties atbildību par to sekām un nekavējoties atjaunot stingrus, vienotus globālus standartus; turklāt uzsvērt, ka, ja arī turpmāk netiks nodrošināta pārredzamība, neatkarīgas ārējas revīzijas un metodikas konsekvence, būtu jāaptur attiecīgais ANO finansējums un jāpārvērtē starptautiskā sadarbība, kamēr nav atjaunota pilnīga uzticēšanās un ticamība;</w:t>
            </w:r>
          </w:p>
        </w:tc>
      </w:tr>
      <w:tr w:rsidR="00104614" w:rsidRPr="00470A47" w14:paraId="4379BF95" w14:textId="77777777" w:rsidTr="00FF5DFF">
        <w:trPr>
          <w:jc w:val="center"/>
        </w:trPr>
        <w:tc>
          <w:tcPr>
            <w:tcW w:w="4876" w:type="dxa"/>
            <w:tcBorders>
              <w:top w:val="nil"/>
              <w:left w:val="nil"/>
              <w:bottom w:val="nil"/>
              <w:right w:val="nil"/>
            </w:tcBorders>
          </w:tcPr>
          <w:p w14:paraId="0935EEED" w14:textId="77777777" w:rsidR="00104614" w:rsidRPr="00470A47" w:rsidRDefault="00104614" w:rsidP="00FF5DFF"/>
        </w:tc>
        <w:tc>
          <w:tcPr>
            <w:tcW w:w="4876" w:type="dxa"/>
            <w:tcBorders>
              <w:top w:val="nil"/>
              <w:left w:val="nil"/>
              <w:bottom w:val="nil"/>
              <w:right w:val="nil"/>
            </w:tcBorders>
          </w:tcPr>
          <w:p w14:paraId="751BB849" w14:textId="77777777" w:rsidR="00104614" w:rsidRPr="00470A47" w:rsidRDefault="00104614" w:rsidP="00FF5DFF">
            <w:pPr>
              <w:pStyle w:val="Normal6a"/>
            </w:pPr>
            <w:r w:rsidRPr="00470A47">
              <w:rPr>
                <w:b/>
                <w:i/>
              </w:rPr>
              <w:t>_________________</w:t>
            </w:r>
          </w:p>
        </w:tc>
      </w:tr>
      <w:tr w:rsidR="00104614" w:rsidRPr="00470A47" w14:paraId="44C1E05E" w14:textId="77777777" w:rsidTr="00FF5DFF">
        <w:trPr>
          <w:jc w:val="center"/>
        </w:trPr>
        <w:tc>
          <w:tcPr>
            <w:tcW w:w="4876" w:type="dxa"/>
            <w:tcBorders>
              <w:top w:val="nil"/>
              <w:left w:val="nil"/>
              <w:bottom w:val="nil"/>
              <w:right w:val="nil"/>
            </w:tcBorders>
          </w:tcPr>
          <w:p w14:paraId="30B782BC" w14:textId="77777777" w:rsidR="00104614" w:rsidRPr="00470A47" w:rsidRDefault="00104614" w:rsidP="00FF5DFF"/>
        </w:tc>
        <w:tc>
          <w:tcPr>
            <w:tcW w:w="4876" w:type="dxa"/>
            <w:tcBorders>
              <w:top w:val="nil"/>
              <w:left w:val="nil"/>
              <w:bottom w:val="nil"/>
              <w:right w:val="nil"/>
            </w:tcBorders>
          </w:tcPr>
          <w:p w14:paraId="0B1F2457" w14:textId="77777777" w:rsidR="00104614" w:rsidRPr="00470A47" w:rsidRDefault="00104614" w:rsidP="00FF5DFF">
            <w:pPr>
              <w:pStyle w:val="Normal6a"/>
            </w:pPr>
            <w:r w:rsidRPr="00470A47">
              <w:rPr>
                <w:b/>
                <w:i/>
                <w:vertAlign w:val="superscript"/>
              </w:rPr>
              <w:t>5a</w:t>
            </w:r>
            <w:r w:rsidRPr="00470A47">
              <w:t xml:space="preserve"> </w:t>
            </w:r>
            <w:r w:rsidRPr="00470A47">
              <w:rPr>
                <w:b/>
                <w:i/>
              </w:rPr>
              <w:t xml:space="preserve">https://www.fdd.org/analysis/2025/08/13/global-food-insecurity-scale-was-eased-in-order-to-declare-famine-in-gaza/; https://www.inss.org.il/publication/un-hunger-reports/. </w:t>
            </w:r>
          </w:p>
        </w:tc>
      </w:tr>
    </w:tbl>
    <w:p w14:paraId="5CC949E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125990F" w14:textId="77777777" w:rsidR="00104614" w:rsidRPr="00470A47" w:rsidRDefault="00104614" w:rsidP="00104614">
      <w:r w:rsidRPr="00470A47">
        <w:rPr>
          <w:rStyle w:val="HideTWBExt"/>
        </w:rPr>
        <w:t>&lt;/Amend&gt;</w:t>
      </w:r>
    </w:p>
    <w:p w14:paraId="3532594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160</w:t>
      </w:r>
      <w:r w:rsidRPr="00470A47">
        <w:rPr>
          <w:rStyle w:val="HideTWBExt"/>
          <w:b w:val="0"/>
        </w:rPr>
        <w:t>&lt;/NumAm&gt;</w:t>
      </w:r>
    </w:p>
    <w:p w14:paraId="67970F5E"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2935738C" w14:textId="77777777" w:rsidR="00104614" w:rsidRPr="00470A47" w:rsidRDefault="00104614" w:rsidP="00104614">
      <w:pPr>
        <w:pStyle w:val="NormalBold"/>
      </w:pPr>
      <w:r w:rsidRPr="00470A47">
        <w:rPr>
          <w:rStyle w:val="HideTWBExt"/>
          <w:b w:val="0"/>
        </w:rPr>
        <w:t>&lt;/RepeatBlock-By&gt;</w:t>
      </w:r>
    </w:p>
    <w:p w14:paraId="029E990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960785C" w14:textId="77777777" w:rsidR="00104614" w:rsidRPr="00470A47" w:rsidRDefault="00104614" w:rsidP="00104614">
      <w:pPr>
        <w:pStyle w:val="NormalBold"/>
      </w:pPr>
      <w:r w:rsidRPr="00470A47">
        <w:rPr>
          <w:rStyle w:val="HideTWBExt"/>
          <w:b w:val="0"/>
        </w:rPr>
        <w:t>&lt;Article&gt;</w:t>
      </w:r>
      <w:r w:rsidRPr="00470A47">
        <w:t>1. punkts – jb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EB7EDCE" w14:textId="77777777" w:rsidTr="00FF5DFF">
        <w:trPr>
          <w:trHeight w:hRule="exact" w:val="240"/>
          <w:jc w:val="center"/>
        </w:trPr>
        <w:tc>
          <w:tcPr>
            <w:tcW w:w="9752" w:type="dxa"/>
            <w:gridSpan w:val="2"/>
            <w:tcBorders>
              <w:top w:val="nil"/>
              <w:left w:val="nil"/>
              <w:bottom w:val="nil"/>
              <w:right w:val="nil"/>
            </w:tcBorders>
          </w:tcPr>
          <w:p w14:paraId="24F60F5B" w14:textId="77777777" w:rsidR="00104614" w:rsidRPr="00470A47" w:rsidRDefault="00104614" w:rsidP="00FF5DFF"/>
        </w:tc>
      </w:tr>
      <w:tr w:rsidR="00104614" w:rsidRPr="00470A47" w14:paraId="7969D569" w14:textId="77777777" w:rsidTr="00FF5DFF">
        <w:trPr>
          <w:trHeight w:val="240"/>
          <w:jc w:val="center"/>
        </w:trPr>
        <w:tc>
          <w:tcPr>
            <w:tcW w:w="4876" w:type="dxa"/>
            <w:tcBorders>
              <w:top w:val="nil"/>
              <w:left w:val="nil"/>
              <w:bottom w:val="nil"/>
              <w:right w:val="nil"/>
            </w:tcBorders>
          </w:tcPr>
          <w:p w14:paraId="412A9FD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B432186" w14:textId="77777777" w:rsidR="00104614" w:rsidRPr="00470A47" w:rsidRDefault="00104614" w:rsidP="00FF5DFF">
            <w:pPr>
              <w:pStyle w:val="AmColumnHeading"/>
            </w:pPr>
            <w:r w:rsidRPr="00470A47">
              <w:t>Grozījums</w:t>
            </w:r>
          </w:p>
        </w:tc>
      </w:tr>
      <w:tr w:rsidR="00104614" w:rsidRPr="00470A47" w14:paraId="02F03155" w14:textId="77777777" w:rsidTr="00FF5DFF">
        <w:trPr>
          <w:jc w:val="center"/>
        </w:trPr>
        <w:tc>
          <w:tcPr>
            <w:tcW w:w="4876" w:type="dxa"/>
            <w:tcBorders>
              <w:top w:val="nil"/>
              <w:left w:val="nil"/>
              <w:bottom w:val="nil"/>
              <w:right w:val="nil"/>
            </w:tcBorders>
          </w:tcPr>
          <w:p w14:paraId="6C2D2523" w14:textId="77777777" w:rsidR="00104614" w:rsidRPr="00470A47" w:rsidRDefault="00104614" w:rsidP="00FF5DFF">
            <w:pPr>
              <w:pStyle w:val="Normal6a"/>
            </w:pPr>
          </w:p>
        </w:tc>
        <w:tc>
          <w:tcPr>
            <w:tcW w:w="4876" w:type="dxa"/>
            <w:tcBorders>
              <w:top w:val="nil"/>
              <w:left w:val="nil"/>
              <w:bottom w:val="nil"/>
              <w:right w:val="nil"/>
            </w:tcBorders>
          </w:tcPr>
          <w:p w14:paraId="1AF6A3A2" w14:textId="77777777" w:rsidR="00104614" w:rsidRPr="00470A47" w:rsidRDefault="00104614" w:rsidP="00FF5DFF">
            <w:pPr>
              <w:pStyle w:val="Normal6a"/>
            </w:pPr>
            <w:r w:rsidRPr="00470A47">
              <w:rPr>
                <w:b/>
                <w:i/>
              </w:rPr>
              <w:t>jb)</w:t>
            </w:r>
            <w:r w:rsidRPr="00470A47">
              <w:tab/>
            </w:r>
            <w:r w:rsidRPr="00470A47">
              <w:rPr>
                <w:b/>
                <w:i/>
              </w:rPr>
              <w:t>uzsver, ka politikas un drošības pāreja Sīrijā tagad, kad ir pagājis viens gads pēc Assad režīma krišanas, joprojām ir nestabila un to raksturo nedrošība, masveida zvērības, cilvēktiesību smagi pārkāpumi, seksuāla un ar dzimumu saistīta vardarbība, plaša pārvietošana un mērķorientēti uzbrukumi minoritāšu kopienām; un aicina ES un tās dalībvalstis, koordinējoties ar Apvienoto Nāciju Organizāciju, pastiprināt centienus, lai nodrošinātu, ka pāreju aizsargā cilvēktiesību, demokrātijas un sieviešu tiesību pilnīga ievērošana un papildina visu sīriešu aizsardzība neatkarīgi no viņu etniskās vai reliģiskās identitātes;</w:t>
            </w:r>
          </w:p>
        </w:tc>
      </w:tr>
    </w:tbl>
    <w:p w14:paraId="53A1353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A824BD4" w14:textId="77777777" w:rsidR="00104614" w:rsidRPr="00470A47" w:rsidRDefault="00104614" w:rsidP="00104614">
      <w:r w:rsidRPr="00470A47">
        <w:rPr>
          <w:rStyle w:val="HideTWBExt"/>
        </w:rPr>
        <w:t>&lt;/Amend&gt;</w:t>
      </w:r>
    </w:p>
    <w:p w14:paraId="0A9FB07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161</w:t>
      </w:r>
      <w:r w:rsidRPr="00470A47">
        <w:rPr>
          <w:rStyle w:val="HideTWBExt"/>
          <w:b w:val="0"/>
        </w:rPr>
        <w:t>&lt;/NumAm&gt;</w:t>
      </w:r>
    </w:p>
    <w:p w14:paraId="2B40F835"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767EC737"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78AD917F" w14:textId="77777777" w:rsidR="00104614" w:rsidRPr="00470A47" w:rsidRDefault="00104614" w:rsidP="00104614">
      <w:pPr>
        <w:pStyle w:val="NormalBold"/>
      </w:pPr>
      <w:r w:rsidRPr="00470A47">
        <w:rPr>
          <w:rStyle w:val="HideTWBExt"/>
          <w:b w:val="0"/>
        </w:rPr>
        <w:t>&lt;/RepeatBlock-By&gt;</w:t>
      </w:r>
    </w:p>
    <w:p w14:paraId="35B3B38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9FB9F75" w14:textId="77777777" w:rsidR="00104614" w:rsidRPr="00470A47" w:rsidRDefault="00104614" w:rsidP="00104614">
      <w:pPr>
        <w:pStyle w:val="NormalBold"/>
      </w:pPr>
      <w:r w:rsidRPr="00470A47">
        <w:rPr>
          <w:rStyle w:val="HideTWBExt"/>
          <w:b w:val="0"/>
        </w:rPr>
        <w:t>&lt;Article&gt;</w:t>
      </w:r>
      <w:r w:rsidRPr="00470A47">
        <w:t>1. punkts – jb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22FA352" w14:textId="77777777" w:rsidTr="00FF5DFF">
        <w:trPr>
          <w:trHeight w:hRule="exact" w:val="240"/>
          <w:jc w:val="center"/>
        </w:trPr>
        <w:tc>
          <w:tcPr>
            <w:tcW w:w="9752" w:type="dxa"/>
            <w:gridSpan w:val="2"/>
            <w:tcBorders>
              <w:top w:val="nil"/>
              <w:left w:val="nil"/>
              <w:bottom w:val="nil"/>
              <w:right w:val="nil"/>
            </w:tcBorders>
          </w:tcPr>
          <w:p w14:paraId="55211BAD" w14:textId="77777777" w:rsidR="00104614" w:rsidRPr="00470A47" w:rsidRDefault="00104614" w:rsidP="00FF5DFF"/>
        </w:tc>
      </w:tr>
      <w:tr w:rsidR="00104614" w:rsidRPr="00470A47" w14:paraId="365DACF1" w14:textId="77777777" w:rsidTr="00FF5DFF">
        <w:trPr>
          <w:trHeight w:val="240"/>
          <w:jc w:val="center"/>
        </w:trPr>
        <w:tc>
          <w:tcPr>
            <w:tcW w:w="4876" w:type="dxa"/>
            <w:tcBorders>
              <w:top w:val="nil"/>
              <w:left w:val="nil"/>
              <w:bottom w:val="nil"/>
              <w:right w:val="nil"/>
            </w:tcBorders>
          </w:tcPr>
          <w:p w14:paraId="28997B1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3134C2A" w14:textId="77777777" w:rsidR="00104614" w:rsidRPr="00470A47" w:rsidRDefault="00104614" w:rsidP="00FF5DFF">
            <w:pPr>
              <w:pStyle w:val="AmColumnHeading"/>
            </w:pPr>
            <w:r w:rsidRPr="00470A47">
              <w:t>Grozījums</w:t>
            </w:r>
          </w:p>
        </w:tc>
      </w:tr>
      <w:tr w:rsidR="00104614" w:rsidRPr="00470A47" w14:paraId="0148428C" w14:textId="77777777" w:rsidTr="00FF5DFF">
        <w:trPr>
          <w:jc w:val="center"/>
        </w:trPr>
        <w:tc>
          <w:tcPr>
            <w:tcW w:w="4876" w:type="dxa"/>
            <w:tcBorders>
              <w:top w:val="nil"/>
              <w:left w:val="nil"/>
              <w:bottom w:val="nil"/>
              <w:right w:val="nil"/>
            </w:tcBorders>
          </w:tcPr>
          <w:p w14:paraId="42C0708B" w14:textId="77777777" w:rsidR="00104614" w:rsidRPr="00470A47" w:rsidRDefault="00104614" w:rsidP="00FF5DFF">
            <w:pPr>
              <w:pStyle w:val="Normal6a"/>
            </w:pPr>
          </w:p>
        </w:tc>
        <w:tc>
          <w:tcPr>
            <w:tcW w:w="4876" w:type="dxa"/>
            <w:tcBorders>
              <w:top w:val="nil"/>
              <w:left w:val="nil"/>
              <w:bottom w:val="nil"/>
              <w:right w:val="nil"/>
            </w:tcBorders>
          </w:tcPr>
          <w:p w14:paraId="6BAA59E9" w14:textId="77777777" w:rsidR="00104614" w:rsidRPr="00470A47" w:rsidRDefault="00104614" w:rsidP="00FF5DFF">
            <w:pPr>
              <w:pStyle w:val="Normal6a"/>
            </w:pPr>
            <w:r w:rsidRPr="00470A47">
              <w:rPr>
                <w:b/>
                <w:i/>
              </w:rPr>
              <w:t>jb)</w:t>
            </w:r>
            <w:r w:rsidRPr="00470A47">
              <w:tab/>
            </w:r>
            <w:r w:rsidRPr="00470A47">
              <w:rPr>
                <w:b/>
                <w:i/>
              </w:rPr>
              <w:t>paust dziļas bažas par pašreizējo humanitāro krīzi Sudānā un iespējamu turpmāku destabilizāciju reģionā, it sevišķi Dienvidsudānā un Čadā, ekonomikas nestabilitātes un pārvietošanas rezultātā; aicina ES un tās dalībvalstis sadarboties ANO Drošības padomes ietvaros, lai ieroču embargo režīmu, kas patlaban attiecas uz Dārfūru, paplašinātu uz pārējo Sudānu, virzoties uz ilgstošu pamieru Sudānā;</w:t>
            </w:r>
          </w:p>
        </w:tc>
      </w:tr>
    </w:tbl>
    <w:p w14:paraId="4C2DB4E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082A731" w14:textId="77777777" w:rsidR="00104614" w:rsidRPr="00470A47" w:rsidRDefault="00104614" w:rsidP="00104614">
      <w:r w:rsidRPr="00470A47">
        <w:rPr>
          <w:rStyle w:val="HideTWBExt"/>
        </w:rPr>
        <w:t>&lt;/Amend&gt;</w:t>
      </w:r>
    </w:p>
    <w:p w14:paraId="3457784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162</w:t>
      </w:r>
      <w:r w:rsidRPr="00470A47">
        <w:rPr>
          <w:rStyle w:val="HideTWBExt"/>
          <w:b w:val="0"/>
        </w:rPr>
        <w:t>&lt;/NumAm&gt;</w:t>
      </w:r>
    </w:p>
    <w:p w14:paraId="1AAEAAE4"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39DEB7E8" w14:textId="77777777" w:rsidR="00104614" w:rsidRPr="00470A47" w:rsidRDefault="00104614" w:rsidP="00104614">
      <w:pPr>
        <w:pStyle w:val="NormalBold"/>
      </w:pPr>
      <w:r w:rsidRPr="00470A47">
        <w:rPr>
          <w:rStyle w:val="HideTWBExt"/>
          <w:b w:val="0"/>
        </w:rPr>
        <w:t>&lt;/RepeatBlock-By&gt;</w:t>
      </w:r>
    </w:p>
    <w:p w14:paraId="3042194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2D04BAC" w14:textId="77777777" w:rsidR="00104614" w:rsidRPr="00470A47" w:rsidRDefault="00104614" w:rsidP="00104614">
      <w:pPr>
        <w:pStyle w:val="NormalBold"/>
      </w:pPr>
      <w:r w:rsidRPr="00470A47">
        <w:rPr>
          <w:rStyle w:val="HideTWBExt"/>
          <w:b w:val="0"/>
        </w:rPr>
        <w:t>&lt;Article&gt;</w:t>
      </w:r>
      <w:r w:rsidRPr="00470A47">
        <w:t>1. punkts – jb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A3D91B0" w14:textId="77777777" w:rsidTr="00FF5DFF">
        <w:trPr>
          <w:trHeight w:hRule="exact" w:val="240"/>
          <w:jc w:val="center"/>
        </w:trPr>
        <w:tc>
          <w:tcPr>
            <w:tcW w:w="9752" w:type="dxa"/>
            <w:gridSpan w:val="2"/>
            <w:tcBorders>
              <w:top w:val="nil"/>
              <w:left w:val="nil"/>
              <w:bottom w:val="nil"/>
              <w:right w:val="nil"/>
            </w:tcBorders>
          </w:tcPr>
          <w:p w14:paraId="3BF3FCFF" w14:textId="77777777" w:rsidR="00104614" w:rsidRPr="00470A47" w:rsidRDefault="00104614" w:rsidP="00FF5DFF"/>
        </w:tc>
      </w:tr>
      <w:tr w:rsidR="00104614" w:rsidRPr="00470A47" w14:paraId="51417CC9" w14:textId="77777777" w:rsidTr="00FF5DFF">
        <w:trPr>
          <w:trHeight w:val="240"/>
          <w:jc w:val="center"/>
        </w:trPr>
        <w:tc>
          <w:tcPr>
            <w:tcW w:w="4876" w:type="dxa"/>
            <w:tcBorders>
              <w:top w:val="nil"/>
              <w:left w:val="nil"/>
              <w:bottom w:val="nil"/>
              <w:right w:val="nil"/>
            </w:tcBorders>
          </w:tcPr>
          <w:p w14:paraId="470AD89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624EA69" w14:textId="77777777" w:rsidR="00104614" w:rsidRPr="00470A47" w:rsidRDefault="00104614" w:rsidP="00FF5DFF">
            <w:pPr>
              <w:pStyle w:val="AmColumnHeading"/>
            </w:pPr>
            <w:r w:rsidRPr="00470A47">
              <w:t>Grozījums</w:t>
            </w:r>
          </w:p>
        </w:tc>
      </w:tr>
      <w:tr w:rsidR="00104614" w:rsidRPr="00470A47" w14:paraId="12B059EC" w14:textId="77777777" w:rsidTr="00FF5DFF">
        <w:trPr>
          <w:jc w:val="center"/>
        </w:trPr>
        <w:tc>
          <w:tcPr>
            <w:tcW w:w="4876" w:type="dxa"/>
            <w:tcBorders>
              <w:top w:val="nil"/>
              <w:left w:val="nil"/>
              <w:bottom w:val="nil"/>
              <w:right w:val="nil"/>
            </w:tcBorders>
          </w:tcPr>
          <w:p w14:paraId="585CFF2A" w14:textId="77777777" w:rsidR="00104614" w:rsidRPr="00470A47" w:rsidRDefault="00104614" w:rsidP="00FF5DFF">
            <w:pPr>
              <w:pStyle w:val="Normal6a"/>
            </w:pPr>
          </w:p>
        </w:tc>
        <w:tc>
          <w:tcPr>
            <w:tcW w:w="4876" w:type="dxa"/>
            <w:tcBorders>
              <w:top w:val="nil"/>
              <w:left w:val="nil"/>
              <w:bottom w:val="nil"/>
              <w:right w:val="nil"/>
            </w:tcBorders>
          </w:tcPr>
          <w:p w14:paraId="02B5C76D" w14:textId="77777777" w:rsidR="00104614" w:rsidRPr="00470A47" w:rsidRDefault="00104614" w:rsidP="00FF5DFF">
            <w:pPr>
              <w:pStyle w:val="Normal6a"/>
            </w:pPr>
            <w:r w:rsidRPr="00470A47">
              <w:rPr>
                <w:b/>
                <w:i/>
              </w:rPr>
              <w:t>jb)</w:t>
            </w:r>
            <w:r w:rsidRPr="00470A47">
              <w:tab/>
            </w:r>
            <w:r w:rsidRPr="00470A47">
              <w:rPr>
                <w:b/>
                <w:i/>
              </w:rPr>
              <w:t>par prioritāti izvirzīt terorisma finansēšanas tīklu izjaukšanu, cita starpā stingrāk kontrolējot ES ārējo finansējumu, labāk pārbaudot īstenošanas partnerus un NVU un nodrošinot pilnīgu izsekojamību ES finansētai palīdzībai augsta riska vidēs; </w:t>
            </w:r>
          </w:p>
        </w:tc>
      </w:tr>
    </w:tbl>
    <w:p w14:paraId="1276647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2F9F144" w14:textId="77777777" w:rsidR="00104614" w:rsidRPr="00470A47" w:rsidRDefault="00104614" w:rsidP="00104614">
      <w:r w:rsidRPr="00470A47">
        <w:rPr>
          <w:rStyle w:val="HideTWBExt"/>
        </w:rPr>
        <w:t>&lt;/Amend&gt;</w:t>
      </w:r>
    </w:p>
    <w:p w14:paraId="6C7D27F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163</w:t>
      </w:r>
      <w:r w:rsidRPr="00470A47">
        <w:rPr>
          <w:rStyle w:val="HideTWBExt"/>
          <w:b w:val="0"/>
        </w:rPr>
        <w:t>&lt;/NumAm&gt;</w:t>
      </w:r>
    </w:p>
    <w:p w14:paraId="187378AA"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20E8D951" w14:textId="77777777" w:rsidR="00104614" w:rsidRPr="00470A47" w:rsidRDefault="00104614" w:rsidP="00104614">
      <w:pPr>
        <w:pStyle w:val="NormalBold"/>
      </w:pPr>
      <w:r w:rsidRPr="00470A47">
        <w:rPr>
          <w:rStyle w:val="HideTWBExt"/>
          <w:b w:val="0"/>
        </w:rPr>
        <w:t>&lt;/RepeatBlock-By&gt;</w:t>
      </w:r>
    </w:p>
    <w:p w14:paraId="1FE5BDD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BAF8FAE" w14:textId="77777777" w:rsidR="00104614" w:rsidRPr="00470A47" w:rsidRDefault="00104614" w:rsidP="00104614">
      <w:pPr>
        <w:pStyle w:val="NormalBold"/>
      </w:pPr>
      <w:r w:rsidRPr="00470A47">
        <w:rPr>
          <w:rStyle w:val="HideTWBExt"/>
          <w:b w:val="0"/>
        </w:rPr>
        <w:t>&lt;Article&gt;</w:t>
      </w:r>
      <w:r w:rsidRPr="00470A47">
        <w:t>1. punkts – jc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B99EF92" w14:textId="77777777" w:rsidTr="00FF5DFF">
        <w:trPr>
          <w:trHeight w:hRule="exact" w:val="240"/>
          <w:jc w:val="center"/>
        </w:trPr>
        <w:tc>
          <w:tcPr>
            <w:tcW w:w="9752" w:type="dxa"/>
            <w:gridSpan w:val="2"/>
            <w:tcBorders>
              <w:top w:val="nil"/>
              <w:left w:val="nil"/>
              <w:bottom w:val="nil"/>
              <w:right w:val="nil"/>
            </w:tcBorders>
          </w:tcPr>
          <w:p w14:paraId="2927EC1D" w14:textId="77777777" w:rsidR="00104614" w:rsidRPr="00470A47" w:rsidRDefault="00104614" w:rsidP="00FF5DFF"/>
        </w:tc>
      </w:tr>
      <w:tr w:rsidR="00104614" w:rsidRPr="00470A47" w14:paraId="3054A676" w14:textId="77777777" w:rsidTr="00FF5DFF">
        <w:trPr>
          <w:trHeight w:val="240"/>
          <w:jc w:val="center"/>
        </w:trPr>
        <w:tc>
          <w:tcPr>
            <w:tcW w:w="4876" w:type="dxa"/>
            <w:tcBorders>
              <w:top w:val="nil"/>
              <w:left w:val="nil"/>
              <w:bottom w:val="nil"/>
              <w:right w:val="nil"/>
            </w:tcBorders>
          </w:tcPr>
          <w:p w14:paraId="5B88A87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4B434A7" w14:textId="77777777" w:rsidR="00104614" w:rsidRPr="00470A47" w:rsidRDefault="00104614" w:rsidP="00FF5DFF">
            <w:pPr>
              <w:pStyle w:val="AmColumnHeading"/>
            </w:pPr>
            <w:r w:rsidRPr="00470A47">
              <w:t>Grozījums</w:t>
            </w:r>
          </w:p>
        </w:tc>
      </w:tr>
      <w:tr w:rsidR="00104614" w:rsidRPr="00470A47" w14:paraId="65F700D4" w14:textId="77777777" w:rsidTr="00FF5DFF">
        <w:trPr>
          <w:jc w:val="center"/>
        </w:trPr>
        <w:tc>
          <w:tcPr>
            <w:tcW w:w="4876" w:type="dxa"/>
            <w:tcBorders>
              <w:top w:val="nil"/>
              <w:left w:val="nil"/>
              <w:bottom w:val="nil"/>
              <w:right w:val="nil"/>
            </w:tcBorders>
          </w:tcPr>
          <w:p w14:paraId="3A82D4C2" w14:textId="77777777" w:rsidR="00104614" w:rsidRPr="00470A47" w:rsidRDefault="00104614" w:rsidP="00FF5DFF">
            <w:pPr>
              <w:pStyle w:val="Normal6a"/>
            </w:pPr>
          </w:p>
        </w:tc>
        <w:tc>
          <w:tcPr>
            <w:tcW w:w="4876" w:type="dxa"/>
            <w:tcBorders>
              <w:top w:val="nil"/>
              <w:left w:val="nil"/>
              <w:bottom w:val="nil"/>
              <w:right w:val="nil"/>
            </w:tcBorders>
          </w:tcPr>
          <w:p w14:paraId="4828F2CA" w14:textId="77777777" w:rsidR="00104614" w:rsidRPr="00470A47" w:rsidRDefault="00104614" w:rsidP="00FF5DFF">
            <w:pPr>
              <w:pStyle w:val="Normal6a"/>
            </w:pPr>
            <w:r w:rsidRPr="00470A47">
              <w:rPr>
                <w:b/>
                <w:i/>
              </w:rPr>
              <w:t>jc)</w:t>
            </w:r>
            <w:r w:rsidRPr="00470A47">
              <w:tab/>
            </w:r>
            <w:r w:rsidRPr="00470A47">
              <w:rPr>
                <w:b/>
                <w:i/>
              </w:rPr>
              <w:t>skaidri nosodīt vardarbības un nedrošības turpināšanos Kongo Demokrātiskās Republikas austrumos; uzņemties aktīvu un koordinētu lomu saistībā ar atbalstu miera procesa īstenošanai, īpašu uzmanību pievēršot iekļautības un sieviešu līdzdalības, humānās palīdzības pieejamības un civiliedzīvotāju aizsardzības veicināšanai; uzsvērt, ka joprojām nav īstenots Apvienoto Nāciju Organizācijas kartēšanas ziņojums, ko pieņēma pirms 16 gadiem; aicināt atjaunot starptautiskos centienus, lai veicinātu taisnīgumu, apkarotu nesodāmību un nodrošinātu pilnvērtīgus turpmākus pasākumus saistībā ar konstatējumiem, jo līdz šim nav tikuši īstenoti ieteiktie pārskatatbildības un sankciju pasākumi; nekavējoties apturēt ES un Ruandas saprašanās memorandu par ilgtspējīgām izejvielu vērtības ķēdēm, kamēr Ruanda nebūs pārtraukusi savas iejaukšanās;</w:t>
            </w:r>
          </w:p>
        </w:tc>
      </w:tr>
    </w:tbl>
    <w:p w14:paraId="4FE7AFD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6528BE1" w14:textId="77777777" w:rsidR="00104614" w:rsidRPr="00470A47" w:rsidRDefault="00104614" w:rsidP="00104614">
      <w:r w:rsidRPr="00470A47">
        <w:rPr>
          <w:rStyle w:val="HideTWBExt"/>
        </w:rPr>
        <w:t>&lt;/Amend&gt;</w:t>
      </w:r>
    </w:p>
    <w:p w14:paraId="43AF37E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164</w:t>
      </w:r>
      <w:r w:rsidRPr="00470A47">
        <w:rPr>
          <w:rStyle w:val="HideTWBExt"/>
          <w:b w:val="0"/>
        </w:rPr>
        <w:t>&lt;/NumAm&gt;</w:t>
      </w:r>
    </w:p>
    <w:p w14:paraId="33FFD209"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7829838D" w14:textId="77777777" w:rsidR="00104614" w:rsidRPr="00470A47" w:rsidRDefault="00104614" w:rsidP="00104614">
      <w:pPr>
        <w:pStyle w:val="NormalBold"/>
      </w:pPr>
      <w:r w:rsidRPr="00470A47">
        <w:rPr>
          <w:rStyle w:val="HideTWBExt"/>
          <w:b w:val="0"/>
        </w:rPr>
        <w:t>&lt;/RepeatBlock-By&gt;</w:t>
      </w:r>
    </w:p>
    <w:p w14:paraId="6BA8A1B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F510675" w14:textId="77777777" w:rsidR="00104614" w:rsidRPr="00470A47" w:rsidRDefault="00104614" w:rsidP="00104614">
      <w:pPr>
        <w:pStyle w:val="NormalBold"/>
      </w:pPr>
      <w:r w:rsidRPr="00470A47">
        <w:rPr>
          <w:rStyle w:val="HideTWBExt"/>
          <w:b w:val="0"/>
        </w:rPr>
        <w:t>&lt;Article&gt;</w:t>
      </w:r>
      <w:r w:rsidRPr="00470A47">
        <w:t>1. punkts – jc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714F029" w14:textId="77777777" w:rsidTr="00FF5DFF">
        <w:trPr>
          <w:trHeight w:hRule="exact" w:val="240"/>
          <w:jc w:val="center"/>
        </w:trPr>
        <w:tc>
          <w:tcPr>
            <w:tcW w:w="9752" w:type="dxa"/>
            <w:gridSpan w:val="2"/>
            <w:tcBorders>
              <w:top w:val="nil"/>
              <w:left w:val="nil"/>
              <w:bottom w:val="nil"/>
              <w:right w:val="nil"/>
            </w:tcBorders>
          </w:tcPr>
          <w:p w14:paraId="22717EA9" w14:textId="77777777" w:rsidR="00104614" w:rsidRPr="00470A47" w:rsidRDefault="00104614" w:rsidP="00FF5DFF"/>
        </w:tc>
      </w:tr>
      <w:tr w:rsidR="00104614" w:rsidRPr="00470A47" w14:paraId="4ADAE367" w14:textId="77777777" w:rsidTr="00FF5DFF">
        <w:trPr>
          <w:trHeight w:val="240"/>
          <w:jc w:val="center"/>
        </w:trPr>
        <w:tc>
          <w:tcPr>
            <w:tcW w:w="4876" w:type="dxa"/>
            <w:tcBorders>
              <w:top w:val="nil"/>
              <w:left w:val="nil"/>
              <w:bottom w:val="nil"/>
              <w:right w:val="nil"/>
            </w:tcBorders>
          </w:tcPr>
          <w:p w14:paraId="794E3BC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957DD8A" w14:textId="77777777" w:rsidR="00104614" w:rsidRPr="00470A47" w:rsidRDefault="00104614" w:rsidP="00FF5DFF">
            <w:pPr>
              <w:pStyle w:val="AmColumnHeading"/>
            </w:pPr>
            <w:r w:rsidRPr="00470A47">
              <w:t>Grozījums</w:t>
            </w:r>
          </w:p>
        </w:tc>
      </w:tr>
      <w:tr w:rsidR="00104614" w:rsidRPr="00470A47" w14:paraId="5445EA58" w14:textId="77777777" w:rsidTr="00FF5DFF">
        <w:trPr>
          <w:jc w:val="center"/>
        </w:trPr>
        <w:tc>
          <w:tcPr>
            <w:tcW w:w="4876" w:type="dxa"/>
            <w:tcBorders>
              <w:top w:val="nil"/>
              <w:left w:val="nil"/>
              <w:bottom w:val="nil"/>
              <w:right w:val="nil"/>
            </w:tcBorders>
          </w:tcPr>
          <w:p w14:paraId="4A52D250" w14:textId="77777777" w:rsidR="00104614" w:rsidRPr="00470A47" w:rsidRDefault="00104614" w:rsidP="00FF5DFF">
            <w:pPr>
              <w:pStyle w:val="Normal6a"/>
            </w:pPr>
          </w:p>
        </w:tc>
        <w:tc>
          <w:tcPr>
            <w:tcW w:w="4876" w:type="dxa"/>
            <w:tcBorders>
              <w:top w:val="nil"/>
              <w:left w:val="nil"/>
              <w:bottom w:val="nil"/>
              <w:right w:val="nil"/>
            </w:tcBorders>
          </w:tcPr>
          <w:p w14:paraId="665B367B" w14:textId="77777777" w:rsidR="00104614" w:rsidRPr="00470A47" w:rsidRDefault="00104614" w:rsidP="00FF5DFF">
            <w:pPr>
              <w:pStyle w:val="Normal6a"/>
            </w:pPr>
            <w:r w:rsidRPr="00470A47">
              <w:rPr>
                <w:b/>
                <w:i/>
              </w:rPr>
              <w:t>jc)</w:t>
            </w:r>
            <w:r w:rsidRPr="00470A47">
              <w:tab/>
            </w:r>
            <w:r w:rsidRPr="00470A47">
              <w:rPr>
                <w:b/>
                <w:i/>
              </w:rPr>
              <w:t>neļaut UNRWA izmantot, izplatīt vai apstiprināt tādus izglītojošus materiālus skolās, kas kūda uz naidu, vardarbību vai slepkavošanas slavināšanu, un nodrošināt, ka tiek nekavējoties izņemts jebkāds saturs, kurš ir pretrunā miera, iecietības un cilvēktiesību ievērošanas principiem, kas apstiprināti Apvienoto Nāciju Organizācijas Statūtos; aizliegt nosaukt UNRWA pārvaldītās skolas, iestādes vai programmas tādu personu vārdā, kuras ir saistītas ar teroraktiem vai vardarbību, un nodrošināt, ka neviena iestāžu prakse neveicina terorisma leģitimāciju vai slavināšanu;</w:t>
            </w:r>
          </w:p>
        </w:tc>
      </w:tr>
    </w:tbl>
    <w:p w14:paraId="193C0DC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FE89283" w14:textId="77777777" w:rsidR="00104614" w:rsidRPr="00470A47" w:rsidRDefault="00104614" w:rsidP="00104614">
      <w:r w:rsidRPr="00470A47">
        <w:rPr>
          <w:rStyle w:val="HideTWBExt"/>
        </w:rPr>
        <w:t>&lt;/Amend&gt;</w:t>
      </w:r>
    </w:p>
    <w:p w14:paraId="581796C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165</w:t>
      </w:r>
      <w:r w:rsidRPr="00470A47">
        <w:rPr>
          <w:rStyle w:val="HideTWBExt"/>
          <w:b w:val="0"/>
        </w:rPr>
        <w:t>&lt;/NumAm&gt;</w:t>
      </w:r>
    </w:p>
    <w:p w14:paraId="1BFF9BD9"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380A819D" w14:textId="77777777" w:rsidR="00104614" w:rsidRPr="00470A47" w:rsidRDefault="00104614" w:rsidP="00104614">
      <w:pPr>
        <w:pStyle w:val="NormalBold"/>
      </w:pPr>
      <w:r w:rsidRPr="00470A47">
        <w:rPr>
          <w:rStyle w:val="HideTWBExt"/>
          <w:b w:val="0"/>
        </w:rPr>
        <w:t>&lt;/RepeatBlock-By&gt;</w:t>
      </w:r>
    </w:p>
    <w:p w14:paraId="061B3D3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E07AD36" w14:textId="77777777" w:rsidR="00104614" w:rsidRPr="00470A47" w:rsidRDefault="00104614" w:rsidP="00104614">
      <w:pPr>
        <w:pStyle w:val="NormalBold"/>
      </w:pPr>
      <w:r w:rsidRPr="00470A47">
        <w:rPr>
          <w:rStyle w:val="HideTWBExt"/>
          <w:b w:val="0"/>
        </w:rPr>
        <w:t>&lt;Article&gt;</w:t>
      </w:r>
      <w:r w:rsidRPr="00470A47">
        <w:t>1. punkts – k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EFD9F27" w14:textId="77777777" w:rsidTr="00FF5DFF">
        <w:trPr>
          <w:trHeight w:hRule="exact" w:val="240"/>
          <w:jc w:val="center"/>
        </w:trPr>
        <w:tc>
          <w:tcPr>
            <w:tcW w:w="9752" w:type="dxa"/>
            <w:gridSpan w:val="2"/>
            <w:tcBorders>
              <w:top w:val="nil"/>
              <w:left w:val="nil"/>
              <w:bottom w:val="nil"/>
              <w:right w:val="nil"/>
            </w:tcBorders>
          </w:tcPr>
          <w:p w14:paraId="678CC8BB" w14:textId="77777777" w:rsidR="00104614" w:rsidRPr="00470A47" w:rsidRDefault="00104614" w:rsidP="00FF5DFF"/>
        </w:tc>
      </w:tr>
      <w:tr w:rsidR="00104614" w:rsidRPr="00470A47" w14:paraId="386751BC" w14:textId="77777777" w:rsidTr="00FF5DFF">
        <w:trPr>
          <w:trHeight w:val="240"/>
          <w:jc w:val="center"/>
        </w:trPr>
        <w:tc>
          <w:tcPr>
            <w:tcW w:w="4876" w:type="dxa"/>
            <w:tcBorders>
              <w:top w:val="nil"/>
              <w:left w:val="nil"/>
              <w:bottom w:val="nil"/>
              <w:right w:val="nil"/>
            </w:tcBorders>
          </w:tcPr>
          <w:p w14:paraId="02CF604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8AC6338" w14:textId="77777777" w:rsidR="00104614" w:rsidRPr="00470A47" w:rsidRDefault="00104614" w:rsidP="00FF5DFF">
            <w:pPr>
              <w:pStyle w:val="AmColumnHeading"/>
            </w:pPr>
            <w:r w:rsidRPr="00470A47">
              <w:t>Grozījums</w:t>
            </w:r>
          </w:p>
        </w:tc>
      </w:tr>
      <w:tr w:rsidR="00104614" w:rsidRPr="00470A47" w14:paraId="427F5748" w14:textId="77777777" w:rsidTr="00FF5DFF">
        <w:trPr>
          <w:jc w:val="center"/>
        </w:trPr>
        <w:tc>
          <w:tcPr>
            <w:tcW w:w="4876" w:type="dxa"/>
            <w:tcBorders>
              <w:top w:val="nil"/>
              <w:left w:val="nil"/>
              <w:bottom w:val="nil"/>
              <w:right w:val="nil"/>
            </w:tcBorders>
          </w:tcPr>
          <w:p w14:paraId="6EB76379" w14:textId="77777777" w:rsidR="00104614" w:rsidRPr="00470A47" w:rsidRDefault="00104614" w:rsidP="00FF5DFF">
            <w:pPr>
              <w:pStyle w:val="Normal6a"/>
            </w:pPr>
            <w:r w:rsidRPr="00470A47">
              <w:t>k)</w:t>
            </w:r>
            <w:r w:rsidRPr="00470A47">
              <w:tab/>
              <w:t>aktīvi iesaistīties diplomātiskajos centienos novērst turpmāku eskalāciju Taivānas šaurumā un Dienvidķīnas jūrā un paust iebildumus pret jebkādām vienpusējām status quo izmaiņām; sadarboties ar līdzīgi domājošiem partneriem, lai stiprinātu stabilitāti reģionā; uzsvērt, ka ANO Rezolūcijā Nr. 2758 nav noteikta Ķīnas Tautas Republikas suverenitāte pār Taivānu, un palielināt atbalstu Taivānas jēgpilnai dalībai starptautiskās organizācijās;</w:t>
            </w:r>
          </w:p>
        </w:tc>
        <w:tc>
          <w:tcPr>
            <w:tcW w:w="4876" w:type="dxa"/>
            <w:tcBorders>
              <w:top w:val="nil"/>
              <w:left w:val="nil"/>
              <w:bottom w:val="nil"/>
              <w:right w:val="nil"/>
            </w:tcBorders>
          </w:tcPr>
          <w:p w14:paraId="0C70126B" w14:textId="77777777" w:rsidR="00104614" w:rsidRPr="00470A47" w:rsidRDefault="00104614" w:rsidP="00FF5DFF">
            <w:pPr>
              <w:pStyle w:val="Normal6a"/>
            </w:pPr>
            <w:r w:rsidRPr="00470A47">
              <w:t>k)</w:t>
            </w:r>
            <w:r w:rsidRPr="00470A47">
              <w:tab/>
              <w:t xml:space="preserve">aktīvi iesaistīties diplomātiskajos centienos novērst turpmāku eskalāciju Taivānas šaurumā un Dienvidķīnas jūrā un paust iebildumus pret jebkādām vienpusējām status quo izmaiņām; </w:t>
            </w:r>
            <w:r w:rsidRPr="00470A47">
              <w:rPr>
                <w:b/>
                <w:i/>
              </w:rPr>
              <w:t>atbalstīt sabiedroto centienus ar militāru klātbūtni uzlabot Taivānas drošību;</w:t>
            </w:r>
            <w:r w:rsidRPr="00470A47">
              <w:t xml:space="preserve"> </w:t>
            </w:r>
            <w:r w:rsidRPr="00470A47">
              <w:rPr>
                <w:b/>
                <w:i/>
              </w:rPr>
              <w:t>nosodīt Ķīnas rīcību, kas grauj reģiona stabilitāti, tajā skaitā militārā spiediena palielināšanu ar plaša mēroga mācībām Taivānas tuvumā un arvien agresīvāku retoriku;</w:t>
            </w:r>
            <w:r w:rsidRPr="00470A47">
              <w:t xml:space="preserve"> sadarboties ar līdzīgi domājošiem partneriem, lai stiprinātu stabilitāti reģionā</w:t>
            </w:r>
            <w:r w:rsidRPr="00470A47">
              <w:rPr>
                <w:b/>
                <w:bCs/>
                <w:i/>
                <w:iCs/>
              </w:rPr>
              <w:t>, un uzsvērt nepārprotamu atbalstu Taivānai</w:t>
            </w:r>
            <w:r w:rsidRPr="00470A47">
              <w:t>; uzsvērt, ka ANO Rezolūcijā Nr. 2758 nav noteikta Ķīnas Tautas Republikas suverenitāte pār Taivānu, un palielināt atbalstu Taivānas jēgpilnai dalībai starptautiskās organizācijās;</w:t>
            </w:r>
          </w:p>
        </w:tc>
      </w:tr>
    </w:tbl>
    <w:p w14:paraId="2A4438C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1642F90C" w14:textId="77777777" w:rsidR="00104614" w:rsidRPr="00470A47" w:rsidRDefault="00104614" w:rsidP="00104614">
      <w:r w:rsidRPr="00470A47">
        <w:rPr>
          <w:rStyle w:val="HideTWBExt"/>
        </w:rPr>
        <w:t>&lt;/Amend&gt;</w:t>
      </w:r>
    </w:p>
    <w:p w14:paraId="08F61A0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166</w:t>
      </w:r>
      <w:r w:rsidRPr="00470A47">
        <w:rPr>
          <w:rStyle w:val="HideTWBExt"/>
          <w:b w:val="0"/>
        </w:rPr>
        <w:t>&lt;/NumAm&gt;</w:t>
      </w:r>
    </w:p>
    <w:p w14:paraId="6451803E"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25B1B479" w14:textId="77777777" w:rsidR="00104614" w:rsidRPr="00470A47" w:rsidRDefault="00104614" w:rsidP="00104614">
      <w:pPr>
        <w:pStyle w:val="NormalBold"/>
      </w:pPr>
      <w:r w:rsidRPr="00470A47">
        <w:rPr>
          <w:rStyle w:val="HideTWBExt"/>
          <w:b w:val="0"/>
        </w:rPr>
        <w:t>&lt;/RepeatBlock-By&gt;</w:t>
      </w:r>
    </w:p>
    <w:p w14:paraId="2D6559A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42D3163" w14:textId="77777777" w:rsidR="00104614" w:rsidRPr="00470A47" w:rsidRDefault="00104614" w:rsidP="00104614">
      <w:pPr>
        <w:pStyle w:val="NormalBold"/>
      </w:pPr>
      <w:r w:rsidRPr="00470A47">
        <w:rPr>
          <w:rStyle w:val="HideTWBExt"/>
          <w:b w:val="0"/>
        </w:rPr>
        <w:t>&lt;Article&gt;</w:t>
      </w:r>
      <w:r w:rsidRPr="00470A47">
        <w:t>1. punkts – k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2B1C9F5" w14:textId="77777777" w:rsidTr="00FF5DFF">
        <w:trPr>
          <w:trHeight w:hRule="exact" w:val="240"/>
          <w:jc w:val="center"/>
        </w:trPr>
        <w:tc>
          <w:tcPr>
            <w:tcW w:w="9752" w:type="dxa"/>
            <w:gridSpan w:val="2"/>
            <w:tcBorders>
              <w:top w:val="nil"/>
              <w:left w:val="nil"/>
              <w:bottom w:val="nil"/>
              <w:right w:val="nil"/>
            </w:tcBorders>
          </w:tcPr>
          <w:p w14:paraId="74CC7502" w14:textId="77777777" w:rsidR="00104614" w:rsidRPr="00470A47" w:rsidRDefault="00104614" w:rsidP="00FF5DFF"/>
        </w:tc>
      </w:tr>
      <w:tr w:rsidR="00104614" w:rsidRPr="00470A47" w14:paraId="3D726A49" w14:textId="77777777" w:rsidTr="00FF5DFF">
        <w:trPr>
          <w:trHeight w:val="240"/>
          <w:jc w:val="center"/>
        </w:trPr>
        <w:tc>
          <w:tcPr>
            <w:tcW w:w="4876" w:type="dxa"/>
            <w:tcBorders>
              <w:top w:val="nil"/>
              <w:left w:val="nil"/>
              <w:bottom w:val="nil"/>
              <w:right w:val="nil"/>
            </w:tcBorders>
          </w:tcPr>
          <w:p w14:paraId="599D9C2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E7BC648" w14:textId="77777777" w:rsidR="00104614" w:rsidRPr="00470A47" w:rsidRDefault="00104614" w:rsidP="00FF5DFF">
            <w:pPr>
              <w:pStyle w:val="AmColumnHeading"/>
            </w:pPr>
            <w:r w:rsidRPr="00470A47">
              <w:t>Grozījums</w:t>
            </w:r>
          </w:p>
        </w:tc>
      </w:tr>
      <w:tr w:rsidR="00104614" w:rsidRPr="00470A47" w14:paraId="00A8421E" w14:textId="77777777" w:rsidTr="00FF5DFF">
        <w:trPr>
          <w:jc w:val="center"/>
        </w:trPr>
        <w:tc>
          <w:tcPr>
            <w:tcW w:w="4876" w:type="dxa"/>
            <w:tcBorders>
              <w:top w:val="nil"/>
              <w:left w:val="nil"/>
              <w:bottom w:val="nil"/>
              <w:right w:val="nil"/>
            </w:tcBorders>
          </w:tcPr>
          <w:p w14:paraId="696439D9" w14:textId="77777777" w:rsidR="00104614" w:rsidRPr="00470A47" w:rsidRDefault="00104614" w:rsidP="00FF5DFF">
            <w:pPr>
              <w:pStyle w:val="Normal6a"/>
            </w:pPr>
            <w:r w:rsidRPr="00470A47">
              <w:t>k)</w:t>
            </w:r>
            <w:r w:rsidRPr="00470A47">
              <w:tab/>
              <w:t xml:space="preserve">aktīvi iesaistīties diplomātiskajos centienos novērst turpmāku eskalāciju Taivānas šaurumā un Dienvidķīnas jūrā un paust iebildumus pret jebkādām vienpusējām status quo izmaiņām; sadarboties ar līdzīgi domājošiem partneriem, lai stiprinātu stabilitāti reģionā; uzsvērt, ka ANO Rezolūcijā Nr. 2758 nav noteikta </w:t>
            </w:r>
            <w:r w:rsidRPr="00470A47">
              <w:rPr>
                <w:b/>
                <w:i/>
              </w:rPr>
              <w:t>Ķīnas Tautas Republikas</w:t>
            </w:r>
            <w:r w:rsidRPr="00470A47">
              <w:t xml:space="preserve"> suverenitāte </w:t>
            </w:r>
            <w:r w:rsidRPr="00470A47">
              <w:rPr>
                <w:b/>
                <w:i/>
              </w:rPr>
              <w:t>pār Taivānu</w:t>
            </w:r>
            <w:r w:rsidRPr="00470A47">
              <w:t>, un palielināt atbalstu Taivānas jēgpilnai dalībai starptautiskās organizācijās;</w:t>
            </w:r>
          </w:p>
        </w:tc>
        <w:tc>
          <w:tcPr>
            <w:tcW w:w="4876" w:type="dxa"/>
            <w:tcBorders>
              <w:top w:val="nil"/>
              <w:left w:val="nil"/>
              <w:bottom w:val="nil"/>
              <w:right w:val="nil"/>
            </w:tcBorders>
          </w:tcPr>
          <w:p w14:paraId="450C370A" w14:textId="77777777" w:rsidR="00104614" w:rsidRPr="00470A47" w:rsidRDefault="00104614" w:rsidP="00FF5DFF">
            <w:pPr>
              <w:pStyle w:val="Normal6a"/>
            </w:pPr>
            <w:r w:rsidRPr="00470A47">
              <w:t>k)</w:t>
            </w:r>
            <w:r w:rsidRPr="00470A47">
              <w:tab/>
              <w:t>aktīvi iesaistīties diplomātiskajos centienos novērst turpmāku eskalāciju Taivānas šaurumā un Dienvidķīnas jūrā un paust iebildumus pret jebkādām vienpusējām status quo izmaiņām</w:t>
            </w:r>
            <w:r w:rsidRPr="00470A47">
              <w:rPr>
                <w:b/>
                <w:i/>
              </w:rPr>
              <w:t xml:space="preserve"> piespiedu kārtā vai ar spēku</w:t>
            </w:r>
            <w:r w:rsidRPr="00470A47">
              <w:t xml:space="preserve">; sadarboties ar līdzīgi domājošiem partneriem, lai stiprinātu stabilitāti </w:t>
            </w:r>
            <w:r w:rsidRPr="00470A47">
              <w:rPr>
                <w:b/>
                <w:i/>
              </w:rPr>
              <w:t xml:space="preserve">un drošību </w:t>
            </w:r>
            <w:r w:rsidRPr="00470A47">
              <w:t>reģionā;</w:t>
            </w:r>
            <w:r w:rsidRPr="00470A47">
              <w:rPr>
                <w:b/>
                <w:i/>
              </w:rPr>
              <w:t xml:space="preserve"> turpināt aizstāvēt ANO Statūtos noteikto principu par aizliegumu izmantot spēku;</w:t>
            </w:r>
            <w:r w:rsidRPr="00470A47">
              <w:t xml:space="preserve"> uzsvērt, ka ANO Rezolūcijā Nr. 2758 nav noteikta </w:t>
            </w:r>
            <w:r w:rsidRPr="00470A47">
              <w:rPr>
                <w:b/>
                <w:i/>
              </w:rPr>
              <w:t>Taivānas</w:t>
            </w:r>
            <w:r w:rsidRPr="00470A47">
              <w:t xml:space="preserve"> suverenitāte </w:t>
            </w:r>
            <w:r w:rsidRPr="00470A47">
              <w:rPr>
                <w:b/>
                <w:i/>
              </w:rPr>
              <w:t>un nav pieminēta Taivāna</w:t>
            </w:r>
            <w:r w:rsidRPr="00470A47">
              <w:t xml:space="preserve">, un palielināt </w:t>
            </w:r>
            <w:r w:rsidRPr="00470A47">
              <w:rPr>
                <w:b/>
                <w:i/>
              </w:rPr>
              <w:t xml:space="preserve">ES </w:t>
            </w:r>
            <w:r w:rsidRPr="00470A47">
              <w:t>atbalstu Taivānas jēgpilnai dalībai starptautiskās organizācijās</w:t>
            </w:r>
            <w:r w:rsidRPr="00470A47">
              <w:rPr>
                <w:b/>
                <w:i/>
              </w:rPr>
              <w:t>, sniedzot ieguvumus starptautiskajai kopienai</w:t>
            </w:r>
            <w:r w:rsidRPr="00470A47">
              <w:t>;</w:t>
            </w:r>
          </w:p>
        </w:tc>
      </w:tr>
    </w:tbl>
    <w:p w14:paraId="51FD375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A3FDDAA" w14:textId="77777777" w:rsidR="00104614" w:rsidRPr="00470A47" w:rsidRDefault="00104614" w:rsidP="00104614">
      <w:r w:rsidRPr="00470A47">
        <w:rPr>
          <w:rStyle w:val="HideTWBExt"/>
        </w:rPr>
        <w:t>&lt;/Amend&gt;</w:t>
      </w:r>
    </w:p>
    <w:p w14:paraId="616AD9B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167</w:t>
      </w:r>
      <w:r w:rsidRPr="00470A47">
        <w:rPr>
          <w:rStyle w:val="HideTWBExt"/>
          <w:b w:val="0"/>
        </w:rPr>
        <w:t>&lt;/NumAm&gt;</w:t>
      </w:r>
    </w:p>
    <w:p w14:paraId="5B2E8EE7"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42D1CD2"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71B76327" w14:textId="77777777" w:rsidR="00104614" w:rsidRPr="00470A47" w:rsidRDefault="00104614" w:rsidP="00104614">
      <w:pPr>
        <w:pStyle w:val="NormalBold"/>
      </w:pPr>
      <w:r w:rsidRPr="00470A47">
        <w:rPr>
          <w:rStyle w:val="HideTWBExt"/>
          <w:b w:val="0"/>
        </w:rPr>
        <w:t>&lt;/RepeatBlock-By&gt;</w:t>
      </w:r>
    </w:p>
    <w:p w14:paraId="2363B83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39F094C" w14:textId="77777777" w:rsidR="00104614" w:rsidRPr="00470A47" w:rsidRDefault="00104614" w:rsidP="00104614">
      <w:pPr>
        <w:pStyle w:val="NormalBold"/>
      </w:pPr>
      <w:r w:rsidRPr="00470A47">
        <w:rPr>
          <w:rStyle w:val="HideTWBExt"/>
          <w:b w:val="0"/>
        </w:rPr>
        <w:t>&lt;Article&gt;</w:t>
      </w:r>
      <w:r w:rsidRPr="00470A47">
        <w:t>1. punkts – k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1DF8595" w14:textId="77777777" w:rsidTr="00FF5DFF">
        <w:trPr>
          <w:trHeight w:hRule="exact" w:val="240"/>
          <w:jc w:val="center"/>
        </w:trPr>
        <w:tc>
          <w:tcPr>
            <w:tcW w:w="9752" w:type="dxa"/>
            <w:gridSpan w:val="2"/>
            <w:tcBorders>
              <w:top w:val="nil"/>
              <w:left w:val="nil"/>
              <w:bottom w:val="nil"/>
              <w:right w:val="nil"/>
            </w:tcBorders>
          </w:tcPr>
          <w:p w14:paraId="473470FD" w14:textId="77777777" w:rsidR="00104614" w:rsidRPr="00470A47" w:rsidRDefault="00104614" w:rsidP="00FF5DFF"/>
        </w:tc>
      </w:tr>
      <w:tr w:rsidR="00104614" w:rsidRPr="00470A47" w14:paraId="2A2B0E9C" w14:textId="77777777" w:rsidTr="00FF5DFF">
        <w:trPr>
          <w:trHeight w:val="240"/>
          <w:jc w:val="center"/>
        </w:trPr>
        <w:tc>
          <w:tcPr>
            <w:tcW w:w="4876" w:type="dxa"/>
            <w:tcBorders>
              <w:top w:val="nil"/>
              <w:left w:val="nil"/>
              <w:bottom w:val="nil"/>
              <w:right w:val="nil"/>
            </w:tcBorders>
          </w:tcPr>
          <w:p w14:paraId="37147FA5"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871A09A" w14:textId="77777777" w:rsidR="00104614" w:rsidRPr="00470A47" w:rsidRDefault="00104614" w:rsidP="00FF5DFF">
            <w:pPr>
              <w:pStyle w:val="AmColumnHeading"/>
            </w:pPr>
            <w:r w:rsidRPr="00470A47">
              <w:t>Grozījums</w:t>
            </w:r>
          </w:p>
        </w:tc>
      </w:tr>
      <w:tr w:rsidR="00104614" w:rsidRPr="00470A47" w14:paraId="38BBFAC2" w14:textId="77777777" w:rsidTr="00FF5DFF">
        <w:trPr>
          <w:jc w:val="center"/>
        </w:trPr>
        <w:tc>
          <w:tcPr>
            <w:tcW w:w="4876" w:type="dxa"/>
            <w:tcBorders>
              <w:top w:val="nil"/>
              <w:left w:val="nil"/>
              <w:bottom w:val="nil"/>
              <w:right w:val="nil"/>
            </w:tcBorders>
          </w:tcPr>
          <w:p w14:paraId="50DC4845" w14:textId="77777777" w:rsidR="00104614" w:rsidRPr="00470A47" w:rsidRDefault="00104614" w:rsidP="00FF5DFF">
            <w:pPr>
              <w:pStyle w:val="Normal6a"/>
            </w:pPr>
            <w:r w:rsidRPr="00470A47">
              <w:t>k)</w:t>
            </w:r>
            <w:r w:rsidRPr="00470A47">
              <w:tab/>
              <w:t xml:space="preserve">aktīvi iesaistīties diplomātiskajos centienos novērst turpmāku eskalāciju Taivānas šaurumā un Dienvidķīnas jūrā un paust iebildumus pret jebkādām vienpusējām status quo izmaiņām; </w:t>
            </w:r>
            <w:r w:rsidRPr="00470A47">
              <w:rPr>
                <w:b/>
                <w:i/>
              </w:rPr>
              <w:t>sadarboties ar līdzīgi domājošiem partneriem</w:t>
            </w:r>
            <w:r w:rsidRPr="00470A47">
              <w:t xml:space="preserve">, lai </w:t>
            </w:r>
            <w:r w:rsidRPr="00470A47">
              <w:rPr>
                <w:b/>
                <w:i/>
              </w:rPr>
              <w:t>stiprinātu</w:t>
            </w:r>
            <w:r w:rsidRPr="00470A47">
              <w:t xml:space="preserve"> stabilitāti reģionā; uzsvērt, ka ANO Rezolūcijā Nr. 2758 nav noteikta Ķīnas Tautas Republikas suverenitāte pār Taivānu, un palielināt atbalstu Taivānas jēgpilnai dalībai starptautiskās organizācijās;</w:t>
            </w:r>
          </w:p>
        </w:tc>
        <w:tc>
          <w:tcPr>
            <w:tcW w:w="4876" w:type="dxa"/>
            <w:tcBorders>
              <w:top w:val="nil"/>
              <w:left w:val="nil"/>
              <w:bottom w:val="nil"/>
              <w:right w:val="nil"/>
            </w:tcBorders>
          </w:tcPr>
          <w:p w14:paraId="2DCD517D" w14:textId="77777777" w:rsidR="00104614" w:rsidRPr="00470A47" w:rsidRDefault="00104614" w:rsidP="00FF5DFF">
            <w:pPr>
              <w:pStyle w:val="Normal6a"/>
            </w:pPr>
            <w:r w:rsidRPr="00470A47">
              <w:t>k)</w:t>
            </w:r>
            <w:r w:rsidRPr="00470A47">
              <w:tab/>
              <w:t>aktīvi iesaistīties diplomātiskajos centienos novērst turpmāku eskalāciju Taivānas šaurumā un Dienvidķīnas jūrā un paust iebildumus pret jebkādām vienpusējām status quo izmaiņām; </w:t>
            </w:r>
            <w:r w:rsidRPr="00470A47">
              <w:rPr>
                <w:b/>
                <w:i/>
              </w:rPr>
              <w:t>diplomātiski apņemties iesaistīties dialogā ar Ķīnas Tautas Republiku un Amerikas Savienotajām Valstīm</w:t>
            </w:r>
            <w:r w:rsidRPr="00470A47">
              <w:t xml:space="preserve">, lai </w:t>
            </w:r>
            <w:r w:rsidRPr="00470A47">
              <w:rPr>
                <w:b/>
                <w:i/>
              </w:rPr>
              <w:t>palīdzētu mazināt spriedzi saistībā ar Taivānu un lai veicinātu mieru un</w:t>
            </w:r>
            <w:r w:rsidRPr="00470A47">
              <w:t xml:space="preserve"> stabilitāti reģionā; uzsvērt, ka ANO Rezolūcijā Nr. 2758 nav noteikta Ķīnas Tautas Republikas suverenitāte pār Taivānu, un palielināt atbalstu Taivānas jēgpilnai dalībai starptautiskās organizācijās;</w:t>
            </w:r>
          </w:p>
        </w:tc>
      </w:tr>
    </w:tbl>
    <w:p w14:paraId="1E8FAFD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95A3410" w14:textId="77777777" w:rsidR="00104614" w:rsidRPr="00470A47" w:rsidRDefault="00104614" w:rsidP="00104614">
      <w:r w:rsidRPr="00470A47">
        <w:rPr>
          <w:rStyle w:val="HideTWBExt"/>
        </w:rPr>
        <w:t>&lt;/Amend&gt;</w:t>
      </w:r>
    </w:p>
    <w:p w14:paraId="6102D6D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168</w:t>
      </w:r>
      <w:r w:rsidRPr="00470A47">
        <w:rPr>
          <w:rStyle w:val="HideTWBExt"/>
          <w:b w:val="0"/>
        </w:rPr>
        <w:t>&lt;/NumAm&gt;</w:t>
      </w:r>
    </w:p>
    <w:p w14:paraId="44F81440"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7C2DAC8B" w14:textId="77777777" w:rsidR="00104614" w:rsidRPr="00470A47" w:rsidRDefault="00104614" w:rsidP="00104614">
      <w:pPr>
        <w:pStyle w:val="NormalBold"/>
      </w:pPr>
      <w:r w:rsidRPr="00470A47">
        <w:rPr>
          <w:rStyle w:val="HideTWBExt"/>
          <w:b w:val="0"/>
        </w:rPr>
        <w:t>&lt;/RepeatBlock-By&gt;</w:t>
      </w:r>
    </w:p>
    <w:p w14:paraId="7F4153C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8378F67" w14:textId="77777777" w:rsidR="00104614" w:rsidRPr="00470A47" w:rsidRDefault="00104614" w:rsidP="00104614">
      <w:pPr>
        <w:pStyle w:val="NormalBold"/>
      </w:pPr>
      <w:r w:rsidRPr="00470A47">
        <w:rPr>
          <w:rStyle w:val="HideTWBExt"/>
          <w:b w:val="0"/>
        </w:rPr>
        <w:t>&lt;Article&gt;</w:t>
      </w:r>
      <w:r w:rsidRPr="00470A47">
        <w:t>1. punkts – k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8445F48" w14:textId="77777777" w:rsidTr="00FF5DFF">
        <w:trPr>
          <w:trHeight w:hRule="exact" w:val="240"/>
          <w:jc w:val="center"/>
        </w:trPr>
        <w:tc>
          <w:tcPr>
            <w:tcW w:w="9752" w:type="dxa"/>
            <w:gridSpan w:val="2"/>
            <w:tcBorders>
              <w:top w:val="nil"/>
              <w:left w:val="nil"/>
              <w:bottom w:val="nil"/>
              <w:right w:val="nil"/>
            </w:tcBorders>
          </w:tcPr>
          <w:p w14:paraId="56850602" w14:textId="77777777" w:rsidR="00104614" w:rsidRPr="00470A47" w:rsidRDefault="00104614" w:rsidP="00FF5DFF"/>
        </w:tc>
      </w:tr>
      <w:tr w:rsidR="00104614" w:rsidRPr="00470A47" w14:paraId="78B7F76D" w14:textId="77777777" w:rsidTr="00FF5DFF">
        <w:trPr>
          <w:trHeight w:val="240"/>
          <w:jc w:val="center"/>
        </w:trPr>
        <w:tc>
          <w:tcPr>
            <w:tcW w:w="4876" w:type="dxa"/>
            <w:tcBorders>
              <w:top w:val="nil"/>
              <w:left w:val="nil"/>
              <w:bottom w:val="nil"/>
              <w:right w:val="nil"/>
            </w:tcBorders>
          </w:tcPr>
          <w:p w14:paraId="02081DD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C6E2617" w14:textId="77777777" w:rsidR="00104614" w:rsidRPr="00470A47" w:rsidRDefault="00104614" w:rsidP="00FF5DFF">
            <w:pPr>
              <w:pStyle w:val="AmColumnHeading"/>
            </w:pPr>
            <w:r w:rsidRPr="00470A47">
              <w:t>Grozījums</w:t>
            </w:r>
          </w:p>
        </w:tc>
      </w:tr>
      <w:tr w:rsidR="00104614" w:rsidRPr="00470A47" w14:paraId="2BCB6B9C" w14:textId="77777777" w:rsidTr="00FF5DFF">
        <w:trPr>
          <w:jc w:val="center"/>
        </w:trPr>
        <w:tc>
          <w:tcPr>
            <w:tcW w:w="4876" w:type="dxa"/>
            <w:tcBorders>
              <w:top w:val="nil"/>
              <w:left w:val="nil"/>
              <w:bottom w:val="nil"/>
              <w:right w:val="nil"/>
            </w:tcBorders>
          </w:tcPr>
          <w:p w14:paraId="449C14D6" w14:textId="77777777" w:rsidR="00104614" w:rsidRPr="00470A47" w:rsidRDefault="00104614" w:rsidP="00FF5DFF">
            <w:pPr>
              <w:pStyle w:val="Normal6a"/>
            </w:pPr>
            <w:r w:rsidRPr="00470A47">
              <w:t>k)</w:t>
            </w:r>
            <w:r w:rsidRPr="00470A47">
              <w:tab/>
              <w:t>aktīvi iesaistīties diplomātiskajos centienos novērst turpmāku eskalāciju Taivānas šaurumā un Dienvidķīnas jūrā un paust iebildumus pret jebkādām vienpusējām status quo izmaiņām; sadarboties ar līdzīgi domājošiem partneriem, lai stiprinātu stabilitāti reģionā; uzsvērt, ka ANO Rezolūcijā Nr. 2758 nav noteikta Ķīnas Tautas Republikas suverenitāte pār Taivānu</w:t>
            </w:r>
            <w:r w:rsidRPr="00470A47">
              <w:rPr>
                <w:b/>
                <w:i/>
              </w:rPr>
              <w:t>,</w:t>
            </w:r>
            <w:r w:rsidRPr="00470A47">
              <w:t xml:space="preserve"> un palielināt atbalstu Taivānas jēgpilnai dalībai starptautiskās organizācijās;</w:t>
            </w:r>
          </w:p>
        </w:tc>
        <w:tc>
          <w:tcPr>
            <w:tcW w:w="4876" w:type="dxa"/>
            <w:tcBorders>
              <w:top w:val="nil"/>
              <w:left w:val="nil"/>
              <w:bottom w:val="nil"/>
              <w:right w:val="nil"/>
            </w:tcBorders>
          </w:tcPr>
          <w:p w14:paraId="32D8373A" w14:textId="77777777" w:rsidR="00104614" w:rsidRPr="00470A47" w:rsidRDefault="00104614" w:rsidP="00FF5DFF">
            <w:pPr>
              <w:pStyle w:val="Normal6a"/>
            </w:pPr>
            <w:r w:rsidRPr="00470A47">
              <w:t>k)</w:t>
            </w:r>
            <w:r w:rsidRPr="00470A47">
              <w:tab/>
              <w:t>aktīvi iesaistīties diplomātiskajos centienos novērst turpmāku eskalāciju Taivānas šaurumā un Dienvidķīnas jūrā un paust iebildumus pret jebkādām vienpusējām status quo izmaiņām; sadarboties ar līdzīgi domājošiem partneriem, lai stiprinātu stabilitāti reģionā</w:t>
            </w:r>
            <w:r w:rsidRPr="00470A47">
              <w:rPr>
                <w:b/>
                <w:i/>
              </w:rPr>
              <w:t xml:space="preserve"> un atturēšanu pret piespiedu vai militārām darbībām</w:t>
            </w:r>
            <w:r w:rsidRPr="00470A47">
              <w:t xml:space="preserve">; uzsvērt, ka ANO Rezolūcijā Nr. 2758 nav noteikta Ķīnas Tautas Republikas suverenitāte pār Taivānu un </w:t>
            </w:r>
            <w:r w:rsidRPr="00470A47">
              <w:rPr>
                <w:b/>
                <w:i/>
              </w:rPr>
              <w:t>ka to nevar izmantot, lai izslēgtu Taivānu no starptautiskās sistēmas;</w:t>
            </w:r>
            <w:r w:rsidRPr="00470A47">
              <w:t xml:space="preserve"> palielināt atbalstu Taivānas jēgpilnai dalībai starptautiskās organizācijās;</w:t>
            </w:r>
          </w:p>
        </w:tc>
      </w:tr>
    </w:tbl>
    <w:p w14:paraId="35EC1AB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DC98631" w14:textId="77777777" w:rsidR="00104614" w:rsidRPr="00470A47" w:rsidRDefault="00104614" w:rsidP="00104614">
      <w:r w:rsidRPr="00470A47">
        <w:rPr>
          <w:rStyle w:val="HideTWBExt"/>
        </w:rPr>
        <w:t>&lt;/Amend&gt;</w:t>
      </w:r>
    </w:p>
    <w:p w14:paraId="73D1E27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169</w:t>
      </w:r>
      <w:r w:rsidRPr="00470A47">
        <w:rPr>
          <w:rStyle w:val="HideTWBExt"/>
          <w:b w:val="0"/>
        </w:rPr>
        <w:t>&lt;/NumAm&gt;</w:t>
      </w:r>
    </w:p>
    <w:p w14:paraId="55E9C4BA"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042CE7B8" w14:textId="77777777" w:rsidR="00104614" w:rsidRPr="00470A47" w:rsidRDefault="00104614" w:rsidP="00104614">
      <w:pPr>
        <w:pStyle w:val="NormalBold"/>
      </w:pPr>
      <w:r w:rsidRPr="00470A47">
        <w:rPr>
          <w:rStyle w:val="HideTWBExt"/>
          <w:b w:val="0"/>
        </w:rPr>
        <w:t>&lt;/RepeatBlock-By&gt;</w:t>
      </w:r>
    </w:p>
    <w:p w14:paraId="49C230A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9D109A0" w14:textId="77777777" w:rsidR="00104614" w:rsidRPr="00470A47" w:rsidRDefault="00104614" w:rsidP="00104614">
      <w:pPr>
        <w:pStyle w:val="NormalBold"/>
      </w:pPr>
      <w:r w:rsidRPr="00470A47">
        <w:rPr>
          <w:rStyle w:val="HideTWBExt"/>
          <w:b w:val="0"/>
        </w:rPr>
        <w:t>&lt;Article&gt;</w:t>
      </w:r>
      <w:r w:rsidRPr="00470A47">
        <w:t>1. punkts – k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E677060" w14:textId="77777777" w:rsidTr="00FF5DFF">
        <w:trPr>
          <w:trHeight w:hRule="exact" w:val="240"/>
          <w:jc w:val="center"/>
        </w:trPr>
        <w:tc>
          <w:tcPr>
            <w:tcW w:w="9752" w:type="dxa"/>
            <w:gridSpan w:val="2"/>
            <w:tcBorders>
              <w:top w:val="nil"/>
              <w:left w:val="nil"/>
              <w:bottom w:val="nil"/>
              <w:right w:val="nil"/>
            </w:tcBorders>
          </w:tcPr>
          <w:p w14:paraId="236B173E" w14:textId="77777777" w:rsidR="00104614" w:rsidRPr="00470A47" w:rsidRDefault="00104614" w:rsidP="00FF5DFF"/>
        </w:tc>
      </w:tr>
      <w:tr w:rsidR="00104614" w:rsidRPr="00470A47" w14:paraId="4BBBB7DD" w14:textId="77777777" w:rsidTr="00FF5DFF">
        <w:trPr>
          <w:trHeight w:val="240"/>
          <w:jc w:val="center"/>
        </w:trPr>
        <w:tc>
          <w:tcPr>
            <w:tcW w:w="4876" w:type="dxa"/>
            <w:tcBorders>
              <w:top w:val="nil"/>
              <w:left w:val="nil"/>
              <w:bottom w:val="nil"/>
              <w:right w:val="nil"/>
            </w:tcBorders>
          </w:tcPr>
          <w:p w14:paraId="414EFE5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E7F7BC4" w14:textId="77777777" w:rsidR="00104614" w:rsidRPr="00470A47" w:rsidRDefault="00104614" w:rsidP="00FF5DFF">
            <w:pPr>
              <w:pStyle w:val="AmColumnHeading"/>
            </w:pPr>
            <w:r w:rsidRPr="00470A47">
              <w:t>Grozījums</w:t>
            </w:r>
          </w:p>
        </w:tc>
      </w:tr>
      <w:tr w:rsidR="00104614" w:rsidRPr="00470A47" w14:paraId="1A84E997" w14:textId="77777777" w:rsidTr="00FF5DFF">
        <w:trPr>
          <w:jc w:val="center"/>
        </w:trPr>
        <w:tc>
          <w:tcPr>
            <w:tcW w:w="4876" w:type="dxa"/>
            <w:tcBorders>
              <w:top w:val="nil"/>
              <w:left w:val="nil"/>
              <w:bottom w:val="nil"/>
              <w:right w:val="nil"/>
            </w:tcBorders>
          </w:tcPr>
          <w:p w14:paraId="7B8972D2" w14:textId="77777777" w:rsidR="00104614" w:rsidRPr="00470A47" w:rsidRDefault="00104614" w:rsidP="00FF5DFF">
            <w:pPr>
              <w:pStyle w:val="Normal6a"/>
            </w:pPr>
            <w:r w:rsidRPr="00470A47">
              <w:t>k)</w:t>
            </w:r>
            <w:r w:rsidRPr="00470A47">
              <w:tab/>
              <w:t>aktīvi iesaistīties diplomātiskajos centienos novērst turpmāku eskalāciju Taivānas šaurumā un Dienvidķīnas jūrā un paust iebildumus pret jebkādām vienpusējām status quo izmaiņām; sadarboties ar līdzīgi domājošiem partneriem, lai stiprinātu stabilitāti reģionā; uzsvērt, ka ANO Rezolūcijā Nr. 2758 nav noteikta Ķīnas Tautas Republikas suverenitāte pār Taivānu, un palielināt atbalstu Taivānas jēgpilnai dalībai starptautiskās organizācijās;</w:t>
            </w:r>
          </w:p>
        </w:tc>
        <w:tc>
          <w:tcPr>
            <w:tcW w:w="4876" w:type="dxa"/>
            <w:tcBorders>
              <w:top w:val="nil"/>
              <w:left w:val="nil"/>
              <w:bottom w:val="nil"/>
              <w:right w:val="nil"/>
            </w:tcBorders>
          </w:tcPr>
          <w:p w14:paraId="6306E4D0" w14:textId="77777777" w:rsidR="00104614" w:rsidRPr="00470A47" w:rsidRDefault="00104614" w:rsidP="00FF5DFF">
            <w:pPr>
              <w:pStyle w:val="Normal6a"/>
            </w:pPr>
            <w:r w:rsidRPr="00470A47">
              <w:t>k)</w:t>
            </w:r>
            <w:r w:rsidRPr="00470A47">
              <w:tab/>
              <w:t xml:space="preserve">aktīvi iesaistīties diplomātiskajos centienos novērst turpmāku eskalāciju Taivānas šaurumā un Dienvidķīnas jūrā un paust iebildumus pret jebkādām vienpusējām status quo izmaiņām; sadarboties ar līdzīgi domājošiem partneriem, lai stiprinātu stabilitāti reģionā; uzsvērt, ka ANO Rezolūcijā Nr. 2758 nav noteikta Ķīnas Tautas Republikas suverenitāte pār Taivānu, un palielināt atbalstu Taivānas jēgpilnai dalībai starptautiskās organizācijās; </w:t>
            </w:r>
            <w:r w:rsidRPr="00470A47">
              <w:rPr>
                <w:b/>
                <w:i/>
              </w:rPr>
              <w:t>dalība kurās vai kuru darbības neattiecas tikai uz valstīm, ietverot tās, kurās ir iespējams novērotāja statuss;</w:t>
            </w:r>
          </w:p>
        </w:tc>
      </w:tr>
    </w:tbl>
    <w:p w14:paraId="7801FA2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EE6A220" w14:textId="77777777" w:rsidR="00104614" w:rsidRPr="00470A47" w:rsidRDefault="00104614" w:rsidP="00104614">
      <w:r w:rsidRPr="00470A47">
        <w:rPr>
          <w:rStyle w:val="HideTWBExt"/>
        </w:rPr>
        <w:t>&lt;/Amend&gt;</w:t>
      </w:r>
    </w:p>
    <w:p w14:paraId="45D00F7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170</w:t>
      </w:r>
      <w:r w:rsidRPr="00470A47">
        <w:rPr>
          <w:rStyle w:val="HideTWBExt"/>
          <w:b w:val="0"/>
        </w:rPr>
        <w:t>&lt;/NumAm&gt;</w:t>
      </w:r>
    </w:p>
    <w:p w14:paraId="59EE55EB"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76304B8" w14:textId="77777777" w:rsidR="00104614" w:rsidRPr="00470A47" w:rsidRDefault="00104614" w:rsidP="00104614">
      <w:pPr>
        <w:pStyle w:val="NormalBold"/>
      </w:pPr>
      <w:r w:rsidRPr="00470A47">
        <w:rPr>
          <w:rStyle w:val="HideTWBExt"/>
          <w:b w:val="0"/>
        </w:rPr>
        <w:t>&lt;/RepeatBlock-By&gt;</w:t>
      </w:r>
    </w:p>
    <w:p w14:paraId="1CB8D35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990C243" w14:textId="77777777" w:rsidR="00104614" w:rsidRPr="00470A47" w:rsidRDefault="00104614" w:rsidP="00104614">
      <w:pPr>
        <w:pStyle w:val="NormalBold"/>
      </w:pPr>
      <w:r w:rsidRPr="00470A47">
        <w:rPr>
          <w:rStyle w:val="HideTWBExt"/>
          <w:b w:val="0"/>
        </w:rPr>
        <w:t>&lt;Article&gt;</w:t>
      </w:r>
      <w:r w:rsidRPr="00470A47">
        <w:t>1. punkts – ka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E7F9300" w14:textId="77777777" w:rsidTr="00FF5DFF">
        <w:trPr>
          <w:trHeight w:hRule="exact" w:val="240"/>
          <w:jc w:val="center"/>
        </w:trPr>
        <w:tc>
          <w:tcPr>
            <w:tcW w:w="9752" w:type="dxa"/>
            <w:gridSpan w:val="2"/>
            <w:tcBorders>
              <w:top w:val="nil"/>
              <w:left w:val="nil"/>
              <w:bottom w:val="nil"/>
              <w:right w:val="nil"/>
            </w:tcBorders>
          </w:tcPr>
          <w:p w14:paraId="417988BD" w14:textId="77777777" w:rsidR="00104614" w:rsidRPr="00470A47" w:rsidRDefault="00104614" w:rsidP="00FF5DFF"/>
        </w:tc>
      </w:tr>
      <w:tr w:rsidR="00104614" w:rsidRPr="00470A47" w14:paraId="4E3E9DC9" w14:textId="77777777" w:rsidTr="00FF5DFF">
        <w:trPr>
          <w:trHeight w:val="240"/>
          <w:jc w:val="center"/>
        </w:trPr>
        <w:tc>
          <w:tcPr>
            <w:tcW w:w="4876" w:type="dxa"/>
            <w:tcBorders>
              <w:top w:val="nil"/>
              <w:left w:val="nil"/>
              <w:bottom w:val="nil"/>
              <w:right w:val="nil"/>
            </w:tcBorders>
          </w:tcPr>
          <w:p w14:paraId="2F3746C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6A25FB5" w14:textId="77777777" w:rsidR="00104614" w:rsidRPr="00470A47" w:rsidRDefault="00104614" w:rsidP="00FF5DFF">
            <w:pPr>
              <w:pStyle w:val="AmColumnHeading"/>
            </w:pPr>
            <w:r w:rsidRPr="00470A47">
              <w:t>Grozījums</w:t>
            </w:r>
          </w:p>
        </w:tc>
      </w:tr>
      <w:tr w:rsidR="00104614" w:rsidRPr="00470A47" w14:paraId="11A0082E" w14:textId="77777777" w:rsidTr="00FF5DFF">
        <w:trPr>
          <w:jc w:val="center"/>
        </w:trPr>
        <w:tc>
          <w:tcPr>
            <w:tcW w:w="4876" w:type="dxa"/>
            <w:tcBorders>
              <w:top w:val="nil"/>
              <w:left w:val="nil"/>
              <w:bottom w:val="nil"/>
              <w:right w:val="nil"/>
            </w:tcBorders>
          </w:tcPr>
          <w:p w14:paraId="53380BC0" w14:textId="77777777" w:rsidR="00104614" w:rsidRPr="00470A47" w:rsidRDefault="00104614" w:rsidP="00FF5DFF">
            <w:pPr>
              <w:pStyle w:val="Normal6a"/>
            </w:pPr>
          </w:p>
        </w:tc>
        <w:tc>
          <w:tcPr>
            <w:tcW w:w="4876" w:type="dxa"/>
            <w:tcBorders>
              <w:top w:val="nil"/>
              <w:left w:val="nil"/>
              <w:bottom w:val="nil"/>
              <w:right w:val="nil"/>
            </w:tcBorders>
          </w:tcPr>
          <w:p w14:paraId="28279586" w14:textId="77777777" w:rsidR="00104614" w:rsidRPr="00470A47" w:rsidRDefault="00104614" w:rsidP="00FF5DFF">
            <w:pPr>
              <w:pStyle w:val="Normal6a"/>
            </w:pPr>
            <w:r w:rsidRPr="00470A47">
              <w:rPr>
                <w:b/>
                <w:i/>
              </w:rPr>
              <w:t>ka)</w:t>
            </w:r>
            <w:r w:rsidRPr="00470A47">
              <w:tab/>
            </w:r>
            <w:r w:rsidRPr="00470A47">
              <w:rPr>
                <w:b/>
                <w:i/>
              </w:rPr>
              <w:t>noraidīt Ķīnas Tautas Republikas militāro draudu izmantošanu, kā arī Amerikas Savienoto Valstu militāro nostiprināšanos reģionā;</w:t>
            </w:r>
          </w:p>
        </w:tc>
      </w:tr>
    </w:tbl>
    <w:p w14:paraId="43667FA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E3C6404" w14:textId="77777777" w:rsidR="00104614" w:rsidRPr="00470A47" w:rsidRDefault="00104614" w:rsidP="00104614">
      <w:r w:rsidRPr="00470A47">
        <w:rPr>
          <w:rStyle w:val="HideTWBExt"/>
        </w:rPr>
        <w:t>&lt;/Amend&gt;</w:t>
      </w:r>
    </w:p>
    <w:p w14:paraId="7C406ED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171</w:t>
      </w:r>
      <w:r w:rsidRPr="00470A47">
        <w:rPr>
          <w:rStyle w:val="HideTWBExt"/>
          <w:b w:val="0"/>
        </w:rPr>
        <w:t>&lt;/NumAm&gt;</w:t>
      </w:r>
    </w:p>
    <w:p w14:paraId="4EE89CDF" w14:textId="77777777" w:rsidR="00104614" w:rsidRPr="00470A47" w:rsidRDefault="00104614" w:rsidP="00104614">
      <w:pPr>
        <w:pStyle w:val="NormalBold"/>
      </w:pPr>
      <w:r w:rsidRPr="00470A47">
        <w:rPr>
          <w:rStyle w:val="HideTWBExt"/>
          <w:b w:val="0"/>
        </w:rPr>
        <w:t>&lt;RepeatBlock-By&gt;&lt;Members&gt;</w:t>
      </w:r>
      <w:r w:rsidRPr="00470A47">
        <w:t>Geadis Geadi</w:t>
      </w:r>
      <w:r w:rsidRPr="00470A47">
        <w:rPr>
          <w:rStyle w:val="HideTWBExt"/>
          <w:b w:val="0"/>
        </w:rPr>
        <w:t>&lt;/Members&gt;</w:t>
      </w:r>
    </w:p>
    <w:p w14:paraId="4CD6F98B" w14:textId="77777777" w:rsidR="00104614" w:rsidRPr="00470A47" w:rsidRDefault="00104614" w:rsidP="00104614">
      <w:pPr>
        <w:pStyle w:val="NormalBold"/>
      </w:pPr>
      <w:r w:rsidRPr="00470A47">
        <w:rPr>
          <w:rStyle w:val="HideTWBExt"/>
          <w:b w:val="0"/>
        </w:rPr>
        <w:t>&lt;/RepeatBlock-By&gt;</w:t>
      </w:r>
    </w:p>
    <w:p w14:paraId="6E301DD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6F6955B" w14:textId="77777777" w:rsidR="00104614" w:rsidRPr="00470A47" w:rsidRDefault="00104614" w:rsidP="00104614">
      <w:pPr>
        <w:pStyle w:val="NormalBold"/>
      </w:pPr>
      <w:r w:rsidRPr="00470A47">
        <w:rPr>
          <w:rStyle w:val="HideTWBExt"/>
          <w:b w:val="0"/>
        </w:rPr>
        <w:t>&lt;Article&gt;</w:t>
      </w:r>
      <w:r w:rsidRPr="00470A47">
        <w:t>1. punkts – ka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FDB1D59" w14:textId="77777777" w:rsidTr="00FF5DFF">
        <w:trPr>
          <w:trHeight w:hRule="exact" w:val="240"/>
          <w:jc w:val="center"/>
        </w:trPr>
        <w:tc>
          <w:tcPr>
            <w:tcW w:w="9752" w:type="dxa"/>
            <w:gridSpan w:val="2"/>
            <w:tcBorders>
              <w:top w:val="nil"/>
              <w:left w:val="nil"/>
              <w:bottom w:val="nil"/>
              <w:right w:val="nil"/>
            </w:tcBorders>
          </w:tcPr>
          <w:p w14:paraId="7CCC9773" w14:textId="77777777" w:rsidR="00104614" w:rsidRPr="00470A47" w:rsidRDefault="00104614" w:rsidP="00FF5DFF"/>
        </w:tc>
      </w:tr>
      <w:tr w:rsidR="00104614" w:rsidRPr="00470A47" w14:paraId="5CA067BC" w14:textId="77777777" w:rsidTr="00FF5DFF">
        <w:trPr>
          <w:trHeight w:val="240"/>
          <w:jc w:val="center"/>
        </w:trPr>
        <w:tc>
          <w:tcPr>
            <w:tcW w:w="4876" w:type="dxa"/>
            <w:tcBorders>
              <w:top w:val="nil"/>
              <w:left w:val="nil"/>
              <w:bottom w:val="nil"/>
              <w:right w:val="nil"/>
            </w:tcBorders>
          </w:tcPr>
          <w:p w14:paraId="2401C1D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2770FA7" w14:textId="77777777" w:rsidR="00104614" w:rsidRPr="00470A47" w:rsidRDefault="00104614" w:rsidP="00FF5DFF">
            <w:pPr>
              <w:pStyle w:val="AmColumnHeading"/>
            </w:pPr>
            <w:r w:rsidRPr="00470A47">
              <w:t>Grozījums</w:t>
            </w:r>
          </w:p>
        </w:tc>
      </w:tr>
      <w:tr w:rsidR="00104614" w:rsidRPr="00470A47" w14:paraId="3B756DC7" w14:textId="77777777" w:rsidTr="00FF5DFF">
        <w:trPr>
          <w:jc w:val="center"/>
        </w:trPr>
        <w:tc>
          <w:tcPr>
            <w:tcW w:w="4876" w:type="dxa"/>
            <w:tcBorders>
              <w:top w:val="nil"/>
              <w:left w:val="nil"/>
              <w:bottom w:val="nil"/>
              <w:right w:val="nil"/>
            </w:tcBorders>
          </w:tcPr>
          <w:p w14:paraId="10B8910F" w14:textId="77777777" w:rsidR="00104614" w:rsidRPr="00470A47" w:rsidRDefault="00104614" w:rsidP="00FF5DFF">
            <w:pPr>
              <w:pStyle w:val="Normal6a"/>
            </w:pPr>
          </w:p>
        </w:tc>
        <w:tc>
          <w:tcPr>
            <w:tcW w:w="4876" w:type="dxa"/>
            <w:tcBorders>
              <w:top w:val="nil"/>
              <w:left w:val="nil"/>
              <w:bottom w:val="nil"/>
              <w:right w:val="nil"/>
            </w:tcBorders>
          </w:tcPr>
          <w:p w14:paraId="13A1A64C" w14:textId="77777777" w:rsidR="00104614" w:rsidRPr="00470A47" w:rsidRDefault="00104614" w:rsidP="00FF5DFF">
            <w:pPr>
              <w:pStyle w:val="Normal6a"/>
            </w:pPr>
            <w:r w:rsidRPr="00470A47">
              <w:rPr>
                <w:b/>
                <w:i/>
              </w:rPr>
              <w:t>ka)</w:t>
            </w:r>
            <w:r w:rsidRPr="00470A47">
              <w:tab/>
            </w:r>
            <w:r w:rsidRPr="00470A47">
              <w:rPr>
                <w:b/>
                <w:i/>
              </w:rPr>
              <w:t>no jauna apliecināt pilnīgu Savienības atbalstu visu tās dalībvalstu suverenitātes, neatkarības un teritoriālās integritātes ievērošanai saskaņā ar ANO Statūtiem;</w:t>
            </w:r>
            <w:r w:rsidRPr="00470A47">
              <w:t xml:space="preserve"> </w:t>
            </w:r>
            <w:r w:rsidRPr="00470A47">
              <w:rPr>
                <w:b/>
                <w:i/>
              </w:rPr>
              <w:t>uzsvērt – tas, ka ES dalībvalsts Kipras Republikas teritorijā joprojām ir klātesošs Turcijas karaspēks, ir klajš starptautisko tiesību un pamata cilvēktiesību pārkāpums;</w:t>
            </w:r>
            <w:r w:rsidRPr="00470A47">
              <w:t xml:space="preserve"> </w:t>
            </w:r>
            <w:r w:rsidRPr="00470A47">
              <w:rPr>
                <w:b/>
                <w:i/>
              </w:rPr>
              <w:t>prasīt Turcijas okupācijas spēku tūlītēju un pilnīgu izvešanu, okupēto teritoriju reintegrāciju vienotā un suverēnā Kipras Republikā, visu bēgļu atgriešanos senču zemē un visu bezvēsts pazudušo personu likteņa noskaidrošanu;</w:t>
            </w:r>
          </w:p>
        </w:tc>
      </w:tr>
    </w:tbl>
    <w:p w14:paraId="23013FA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01F42478" w14:textId="77777777" w:rsidR="00104614" w:rsidRPr="00470A47" w:rsidRDefault="00104614" w:rsidP="00104614">
      <w:r w:rsidRPr="00470A47">
        <w:rPr>
          <w:rStyle w:val="HideTWBExt"/>
        </w:rPr>
        <w:t>&lt;/Amend&gt;</w:t>
      </w:r>
    </w:p>
    <w:p w14:paraId="2D25424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172</w:t>
      </w:r>
      <w:r w:rsidRPr="00470A47">
        <w:rPr>
          <w:rStyle w:val="HideTWBExt"/>
          <w:b w:val="0"/>
        </w:rPr>
        <w:t>&lt;/NumAm&gt;</w:t>
      </w:r>
    </w:p>
    <w:p w14:paraId="096B68D8" w14:textId="77777777" w:rsidR="00104614" w:rsidRPr="00470A47" w:rsidRDefault="00104614" w:rsidP="00104614">
      <w:pPr>
        <w:pStyle w:val="NormalBold"/>
      </w:pPr>
      <w:r w:rsidRPr="00470A47">
        <w:rPr>
          <w:rStyle w:val="HideTWBExt"/>
          <w:b w:val="0"/>
        </w:rPr>
        <w:t>&lt;RepeatBlock-By&gt;&lt;Members&gt;</w:t>
      </w:r>
      <w:r w:rsidRPr="00470A47">
        <w:t>Petras Auštrevičius, Michał Kobosko, Marie-Agnes Strack-Zimmermann, Engin Eroglu, Hilde Vautmans, Dan Barna, Urmas Paet</w:t>
      </w:r>
      <w:r w:rsidRPr="00470A47">
        <w:rPr>
          <w:rStyle w:val="HideTWBExt"/>
          <w:b w:val="0"/>
        </w:rPr>
        <w:t>&lt;/Members&gt;</w:t>
      </w:r>
    </w:p>
    <w:p w14:paraId="78A1E6E7" w14:textId="77777777" w:rsidR="00104614" w:rsidRPr="00470A47" w:rsidRDefault="00104614" w:rsidP="00104614">
      <w:pPr>
        <w:pStyle w:val="NormalBold"/>
      </w:pPr>
      <w:r w:rsidRPr="00470A47">
        <w:rPr>
          <w:rStyle w:val="HideTWBExt"/>
          <w:b w:val="0"/>
        </w:rPr>
        <w:t>&lt;/RepeatBlock-By&gt;</w:t>
      </w:r>
    </w:p>
    <w:p w14:paraId="7624343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5F3E50A" w14:textId="77777777" w:rsidR="00104614" w:rsidRPr="00470A47" w:rsidRDefault="00104614" w:rsidP="00104614">
      <w:pPr>
        <w:pStyle w:val="NormalBold"/>
      </w:pPr>
      <w:r w:rsidRPr="00470A47">
        <w:rPr>
          <w:rStyle w:val="HideTWBExt"/>
          <w:b w:val="0"/>
        </w:rPr>
        <w:t>&lt;Article&gt;</w:t>
      </w:r>
      <w:r w:rsidRPr="00470A47">
        <w:t>1. punkts – ka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B626FDF" w14:textId="77777777" w:rsidTr="00FF5DFF">
        <w:trPr>
          <w:trHeight w:hRule="exact" w:val="240"/>
          <w:jc w:val="center"/>
        </w:trPr>
        <w:tc>
          <w:tcPr>
            <w:tcW w:w="9752" w:type="dxa"/>
            <w:gridSpan w:val="2"/>
            <w:tcBorders>
              <w:top w:val="nil"/>
              <w:left w:val="nil"/>
              <w:bottom w:val="nil"/>
              <w:right w:val="nil"/>
            </w:tcBorders>
          </w:tcPr>
          <w:p w14:paraId="58A6A05A" w14:textId="77777777" w:rsidR="00104614" w:rsidRPr="00470A47" w:rsidRDefault="00104614" w:rsidP="00FF5DFF"/>
        </w:tc>
      </w:tr>
      <w:tr w:rsidR="00104614" w:rsidRPr="00470A47" w14:paraId="7517B23A" w14:textId="77777777" w:rsidTr="00FF5DFF">
        <w:trPr>
          <w:trHeight w:val="240"/>
          <w:jc w:val="center"/>
        </w:trPr>
        <w:tc>
          <w:tcPr>
            <w:tcW w:w="4876" w:type="dxa"/>
            <w:tcBorders>
              <w:top w:val="nil"/>
              <w:left w:val="nil"/>
              <w:bottom w:val="nil"/>
              <w:right w:val="nil"/>
            </w:tcBorders>
          </w:tcPr>
          <w:p w14:paraId="5A6A62F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E62F32C" w14:textId="77777777" w:rsidR="00104614" w:rsidRPr="00470A47" w:rsidRDefault="00104614" w:rsidP="00FF5DFF">
            <w:pPr>
              <w:pStyle w:val="AmColumnHeading"/>
            </w:pPr>
            <w:r w:rsidRPr="00470A47">
              <w:t>Grozījums</w:t>
            </w:r>
          </w:p>
        </w:tc>
      </w:tr>
      <w:tr w:rsidR="00104614" w:rsidRPr="00470A47" w14:paraId="3FBBDD9F" w14:textId="77777777" w:rsidTr="00FF5DFF">
        <w:trPr>
          <w:jc w:val="center"/>
        </w:trPr>
        <w:tc>
          <w:tcPr>
            <w:tcW w:w="4876" w:type="dxa"/>
            <w:tcBorders>
              <w:top w:val="nil"/>
              <w:left w:val="nil"/>
              <w:bottom w:val="nil"/>
              <w:right w:val="nil"/>
            </w:tcBorders>
          </w:tcPr>
          <w:p w14:paraId="291D53B5" w14:textId="77777777" w:rsidR="00104614" w:rsidRPr="00470A47" w:rsidRDefault="00104614" w:rsidP="00FF5DFF">
            <w:pPr>
              <w:pStyle w:val="Normal6a"/>
            </w:pPr>
          </w:p>
        </w:tc>
        <w:tc>
          <w:tcPr>
            <w:tcW w:w="4876" w:type="dxa"/>
            <w:tcBorders>
              <w:top w:val="nil"/>
              <w:left w:val="nil"/>
              <w:bottom w:val="nil"/>
              <w:right w:val="nil"/>
            </w:tcBorders>
          </w:tcPr>
          <w:p w14:paraId="65210B50" w14:textId="77777777" w:rsidR="00104614" w:rsidRPr="00470A47" w:rsidRDefault="00104614" w:rsidP="00FF5DFF">
            <w:pPr>
              <w:pStyle w:val="Normal6a"/>
            </w:pPr>
            <w:r w:rsidRPr="00470A47">
              <w:rPr>
                <w:b/>
                <w:i/>
              </w:rPr>
              <w:t>ka)</w:t>
            </w:r>
            <w:r w:rsidRPr="00470A47">
              <w:tab/>
            </w:r>
            <w:r w:rsidRPr="00470A47">
              <w:rPr>
                <w:b/>
                <w:i/>
              </w:rPr>
              <w:t>saglabāt stingru nostāju pret de facto iestādēm Afganistānā un humānas situācijas pasliktināšanos; aicināt Talibānu anulēt tiesību aktus un praksi, kas ierobežo sieviešu un meiteņu vienlīdzīgu piekļuvi izglītībai un visām dzīves sociālajām, ekonomikas un sabiedriskajām sfērām; mudināt de facto iestādes atcelt ierobežojumus, kas piemēroti afgāņu sievietēm saistībā ar ANO darbinieku piekļuvi Apvienoto Nāciju Organizācijas birojiem visā valstī; turpināt stingri iebilst pret iekļautības trūkumu de facto valdībā; saukt de facto iestādes Afganistānā pie atbildības, SKT un ANO Neatkarīgajam izmeklēšanas mehānismam veicot izmeklēšanas;</w:t>
            </w:r>
          </w:p>
        </w:tc>
      </w:tr>
    </w:tbl>
    <w:p w14:paraId="2531E34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5E8A4FD" w14:textId="77777777" w:rsidR="00104614" w:rsidRPr="00470A47" w:rsidRDefault="00104614" w:rsidP="00104614">
      <w:r w:rsidRPr="00470A47">
        <w:rPr>
          <w:rStyle w:val="HideTWBExt"/>
        </w:rPr>
        <w:t>&lt;/Amend&gt;</w:t>
      </w:r>
    </w:p>
    <w:p w14:paraId="5CD2594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173</w:t>
      </w:r>
      <w:r w:rsidRPr="00470A47">
        <w:rPr>
          <w:rStyle w:val="HideTWBExt"/>
          <w:b w:val="0"/>
        </w:rPr>
        <w:t>&lt;/NumAm&gt;</w:t>
      </w:r>
    </w:p>
    <w:p w14:paraId="0CB6C857"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5B306E25" w14:textId="77777777" w:rsidR="00104614" w:rsidRPr="00470A47" w:rsidRDefault="00104614" w:rsidP="00104614">
      <w:pPr>
        <w:pStyle w:val="NormalBold"/>
      </w:pPr>
      <w:r w:rsidRPr="00470A47">
        <w:rPr>
          <w:rStyle w:val="HideTWBExt"/>
          <w:b w:val="0"/>
        </w:rPr>
        <w:t>&lt;/RepeatBlock-By&gt;</w:t>
      </w:r>
    </w:p>
    <w:p w14:paraId="6BFE78A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C677823" w14:textId="77777777" w:rsidR="00104614" w:rsidRPr="00470A47" w:rsidRDefault="00104614" w:rsidP="00104614">
      <w:pPr>
        <w:pStyle w:val="NormalBold"/>
      </w:pPr>
      <w:r w:rsidRPr="00470A47">
        <w:rPr>
          <w:rStyle w:val="HideTWBExt"/>
          <w:b w:val="0"/>
        </w:rPr>
        <w:t>&lt;Article&gt;</w:t>
      </w:r>
      <w:r w:rsidRPr="00470A47">
        <w:t>1. punkts – ka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2ADD33B" w14:textId="77777777" w:rsidTr="00FF5DFF">
        <w:trPr>
          <w:trHeight w:hRule="exact" w:val="240"/>
          <w:jc w:val="center"/>
        </w:trPr>
        <w:tc>
          <w:tcPr>
            <w:tcW w:w="9752" w:type="dxa"/>
            <w:gridSpan w:val="2"/>
            <w:tcBorders>
              <w:top w:val="nil"/>
              <w:left w:val="nil"/>
              <w:bottom w:val="nil"/>
              <w:right w:val="nil"/>
            </w:tcBorders>
          </w:tcPr>
          <w:p w14:paraId="487885B2" w14:textId="77777777" w:rsidR="00104614" w:rsidRPr="00470A47" w:rsidRDefault="00104614" w:rsidP="00FF5DFF"/>
        </w:tc>
      </w:tr>
      <w:tr w:rsidR="00104614" w:rsidRPr="00470A47" w14:paraId="33445D90" w14:textId="77777777" w:rsidTr="00FF5DFF">
        <w:trPr>
          <w:trHeight w:val="240"/>
          <w:jc w:val="center"/>
        </w:trPr>
        <w:tc>
          <w:tcPr>
            <w:tcW w:w="4876" w:type="dxa"/>
            <w:tcBorders>
              <w:top w:val="nil"/>
              <w:left w:val="nil"/>
              <w:bottom w:val="nil"/>
              <w:right w:val="nil"/>
            </w:tcBorders>
          </w:tcPr>
          <w:p w14:paraId="718D68E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8FE6A64" w14:textId="77777777" w:rsidR="00104614" w:rsidRPr="00470A47" w:rsidRDefault="00104614" w:rsidP="00FF5DFF">
            <w:pPr>
              <w:pStyle w:val="AmColumnHeading"/>
            </w:pPr>
            <w:r w:rsidRPr="00470A47">
              <w:t>Grozījums</w:t>
            </w:r>
          </w:p>
        </w:tc>
      </w:tr>
      <w:tr w:rsidR="00104614" w:rsidRPr="00470A47" w14:paraId="584C1B0A" w14:textId="77777777" w:rsidTr="00FF5DFF">
        <w:trPr>
          <w:jc w:val="center"/>
        </w:trPr>
        <w:tc>
          <w:tcPr>
            <w:tcW w:w="4876" w:type="dxa"/>
            <w:tcBorders>
              <w:top w:val="nil"/>
              <w:left w:val="nil"/>
              <w:bottom w:val="nil"/>
              <w:right w:val="nil"/>
            </w:tcBorders>
          </w:tcPr>
          <w:p w14:paraId="60C631FB" w14:textId="77777777" w:rsidR="00104614" w:rsidRPr="00470A47" w:rsidRDefault="00104614" w:rsidP="00FF5DFF">
            <w:pPr>
              <w:pStyle w:val="Normal6a"/>
            </w:pPr>
          </w:p>
        </w:tc>
        <w:tc>
          <w:tcPr>
            <w:tcW w:w="4876" w:type="dxa"/>
            <w:tcBorders>
              <w:top w:val="nil"/>
              <w:left w:val="nil"/>
              <w:bottom w:val="nil"/>
              <w:right w:val="nil"/>
            </w:tcBorders>
          </w:tcPr>
          <w:p w14:paraId="2E784DC4" w14:textId="77777777" w:rsidR="00104614" w:rsidRPr="00470A47" w:rsidRDefault="00104614" w:rsidP="00FF5DFF">
            <w:pPr>
              <w:pStyle w:val="Normal6a"/>
            </w:pPr>
            <w:r w:rsidRPr="00470A47">
              <w:rPr>
                <w:b/>
                <w:i/>
              </w:rPr>
              <w:t>ka)</w:t>
            </w:r>
            <w:r w:rsidRPr="00470A47">
              <w:tab/>
            </w:r>
            <w:r w:rsidRPr="00470A47">
              <w:rPr>
                <w:b/>
                <w:i/>
              </w:rPr>
              <w:t>uzsvērt, ka ir svarīgi ievērot Grenlandes kā autonomas zemes Dānijas Karalistes ietvaros suverenitāti, teritoriālo integritāti un pašnoteikšanos; pieņemt zināšanai Grenlandes iedzīvotāju stingros iebildumus pret jebkādiem ārējiem mēģinājumiem izmainīt šo statusu bez viņu brīvas gribas un piekrišanas; un aicināt ES un tās partnerus atbalstīt Dāniju un Grenlandi, aizsargājot Grenlandes suverenitāti un stabilitāti pret ārējiem ģeopolitiskiem spiedieniem, tostarp ar uzlabotu Arktisko sadarbību un starptautisko tiesību, teritoriālās integritātes un demokrātisku procesu ievērošanu;</w:t>
            </w:r>
          </w:p>
        </w:tc>
      </w:tr>
    </w:tbl>
    <w:p w14:paraId="7AB6295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95DFA14" w14:textId="77777777" w:rsidR="00104614" w:rsidRPr="00470A47" w:rsidRDefault="00104614" w:rsidP="00104614">
      <w:r w:rsidRPr="00470A47">
        <w:rPr>
          <w:rStyle w:val="HideTWBExt"/>
        </w:rPr>
        <w:t>&lt;/Amend&gt;</w:t>
      </w:r>
    </w:p>
    <w:p w14:paraId="2953441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174</w:t>
      </w:r>
      <w:r w:rsidRPr="00470A47">
        <w:rPr>
          <w:rStyle w:val="HideTWBExt"/>
          <w:b w:val="0"/>
        </w:rPr>
        <w:t>&lt;/NumAm&gt;</w:t>
      </w:r>
    </w:p>
    <w:p w14:paraId="7A67C898"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7A876FCB" w14:textId="77777777" w:rsidR="00104614" w:rsidRPr="00470A47" w:rsidRDefault="00104614" w:rsidP="00104614">
      <w:pPr>
        <w:pStyle w:val="NormalBold"/>
      </w:pPr>
      <w:r w:rsidRPr="00470A47">
        <w:rPr>
          <w:rStyle w:val="HideTWBExt"/>
          <w:b w:val="0"/>
        </w:rPr>
        <w:t>&lt;/RepeatBlock-By&gt;</w:t>
      </w:r>
    </w:p>
    <w:p w14:paraId="38D8B34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C61D632" w14:textId="77777777" w:rsidR="00104614" w:rsidRPr="00470A47" w:rsidRDefault="00104614" w:rsidP="00104614">
      <w:pPr>
        <w:pStyle w:val="NormalBold"/>
      </w:pPr>
      <w:r w:rsidRPr="00470A47">
        <w:rPr>
          <w:rStyle w:val="HideTWBExt"/>
          <w:b w:val="0"/>
        </w:rPr>
        <w:t>&lt;Article&gt;</w:t>
      </w:r>
      <w:r w:rsidRPr="00470A47">
        <w:t>1. punkts – 4.c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9A558C1" w14:textId="77777777" w:rsidTr="00FF5DFF">
        <w:trPr>
          <w:trHeight w:hRule="exact" w:val="240"/>
          <w:jc w:val="center"/>
        </w:trPr>
        <w:tc>
          <w:tcPr>
            <w:tcW w:w="9752" w:type="dxa"/>
            <w:gridSpan w:val="2"/>
            <w:tcBorders>
              <w:top w:val="nil"/>
              <w:left w:val="nil"/>
              <w:bottom w:val="nil"/>
              <w:right w:val="nil"/>
            </w:tcBorders>
          </w:tcPr>
          <w:p w14:paraId="00633999" w14:textId="77777777" w:rsidR="00104614" w:rsidRPr="00470A47" w:rsidRDefault="00104614" w:rsidP="00FF5DFF"/>
        </w:tc>
      </w:tr>
      <w:tr w:rsidR="00104614" w:rsidRPr="00470A47" w14:paraId="7CE3D05C" w14:textId="77777777" w:rsidTr="00FF5DFF">
        <w:trPr>
          <w:trHeight w:val="240"/>
          <w:jc w:val="center"/>
        </w:trPr>
        <w:tc>
          <w:tcPr>
            <w:tcW w:w="4876" w:type="dxa"/>
            <w:tcBorders>
              <w:top w:val="nil"/>
              <w:left w:val="nil"/>
              <w:bottom w:val="nil"/>
              <w:right w:val="nil"/>
            </w:tcBorders>
          </w:tcPr>
          <w:p w14:paraId="574ACA7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B462419" w14:textId="77777777" w:rsidR="00104614" w:rsidRPr="00470A47" w:rsidRDefault="00104614" w:rsidP="00FF5DFF">
            <w:pPr>
              <w:pStyle w:val="AmColumnHeading"/>
            </w:pPr>
            <w:r w:rsidRPr="00470A47">
              <w:t>Grozījums</w:t>
            </w:r>
          </w:p>
        </w:tc>
      </w:tr>
      <w:tr w:rsidR="00104614" w:rsidRPr="00470A47" w14:paraId="543F0BFD" w14:textId="77777777" w:rsidTr="00FF5DFF">
        <w:trPr>
          <w:jc w:val="center"/>
        </w:trPr>
        <w:tc>
          <w:tcPr>
            <w:tcW w:w="4876" w:type="dxa"/>
            <w:tcBorders>
              <w:top w:val="nil"/>
              <w:left w:val="nil"/>
              <w:bottom w:val="nil"/>
              <w:right w:val="nil"/>
            </w:tcBorders>
          </w:tcPr>
          <w:p w14:paraId="4ABD4E3C" w14:textId="77777777" w:rsidR="00104614" w:rsidRPr="00470A47" w:rsidRDefault="00104614" w:rsidP="00FF5DFF">
            <w:pPr>
              <w:pStyle w:val="Normal6a"/>
            </w:pPr>
          </w:p>
        </w:tc>
        <w:tc>
          <w:tcPr>
            <w:tcW w:w="4876" w:type="dxa"/>
            <w:tcBorders>
              <w:top w:val="nil"/>
              <w:left w:val="nil"/>
              <w:bottom w:val="nil"/>
              <w:right w:val="nil"/>
            </w:tcBorders>
          </w:tcPr>
          <w:p w14:paraId="5B6F3487" w14:textId="77777777" w:rsidR="00104614" w:rsidRPr="00470A47" w:rsidRDefault="00104614" w:rsidP="00FF5DFF">
            <w:pPr>
              <w:pStyle w:val="Normal6a"/>
            </w:pPr>
            <w:r w:rsidRPr="00470A47">
              <w:rPr>
                <w:b/>
                <w:i/>
              </w:rPr>
              <w:t>paust dziļas bažas par visiem paziņojumiem un iniciatīvām, kas apšauba Eiropas Savienības dalībvalstu vai ar tām saistīto teritoriju teritoriālo integritāti; it sevišķi saistībā ar ASV draudiem attiecībā uz Grenlandi, kas ir Dānijas autonoma teritorija; noraidīt jebkādus draudus, spiedienu vai prasības saistībā ar teritorijas pārņemšanu pretrunā Apvienoto Nāciju Organizācijas Statūtiem, it sevišķi pārkāpjot principu par draudu vai spēka lietošanas aizliegumu;</w:t>
            </w:r>
          </w:p>
        </w:tc>
      </w:tr>
    </w:tbl>
    <w:p w14:paraId="11BBC6C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BC64A70" w14:textId="77777777" w:rsidR="00104614" w:rsidRPr="00470A47" w:rsidRDefault="00104614" w:rsidP="00104614">
      <w:r w:rsidRPr="00470A47">
        <w:rPr>
          <w:rStyle w:val="HideTWBExt"/>
        </w:rPr>
        <w:t>&lt;/Amend&gt;</w:t>
      </w:r>
    </w:p>
    <w:p w14:paraId="1C57D18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175</w:t>
      </w:r>
      <w:r w:rsidRPr="00470A47">
        <w:rPr>
          <w:rStyle w:val="HideTWBExt"/>
          <w:b w:val="0"/>
        </w:rPr>
        <w:t>&lt;/NumAm&gt;</w:t>
      </w:r>
    </w:p>
    <w:p w14:paraId="700F1E02"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0EFF2260" w14:textId="77777777" w:rsidR="00104614" w:rsidRPr="00470A47" w:rsidRDefault="00104614" w:rsidP="00104614">
      <w:pPr>
        <w:pStyle w:val="NormalBold"/>
      </w:pPr>
      <w:r w:rsidRPr="00470A47">
        <w:rPr>
          <w:rStyle w:val="HideTWBExt"/>
          <w:b w:val="0"/>
        </w:rPr>
        <w:t>&lt;/RepeatBlock-By&gt;</w:t>
      </w:r>
    </w:p>
    <w:p w14:paraId="6CD662D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79B95A5" w14:textId="77777777" w:rsidR="00104614" w:rsidRPr="00470A47" w:rsidRDefault="00104614" w:rsidP="00104614">
      <w:pPr>
        <w:pStyle w:val="NormalBold"/>
      </w:pPr>
      <w:r w:rsidRPr="00470A47">
        <w:rPr>
          <w:rStyle w:val="HideTWBExt"/>
          <w:b w:val="0"/>
        </w:rPr>
        <w:t>&lt;Article&gt;</w:t>
      </w:r>
      <w:r w:rsidRPr="00470A47">
        <w:t>1. punkts – l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EAF18AC" w14:textId="77777777" w:rsidTr="00FF5DFF">
        <w:trPr>
          <w:trHeight w:hRule="exact" w:val="240"/>
          <w:jc w:val="center"/>
        </w:trPr>
        <w:tc>
          <w:tcPr>
            <w:tcW w:w="9752" w:type="dxa"/>
            <w:gridSpan w:val="2"/>
            <w:tcBorders>
              <w:top w:val="nil"/>
              <w:left w:val="nil"/>
              <w:bottom w:val="nil"/>
              <w:right w:val="nil"/>
            </w:tcBorders>
          </w:tcPr>
          <w:p w14:paraId="26C8C15F" w14:textId="77777777" w:rsidR="00104614" w:rsidRPr="00470A47" w:rsidRDefault="00104614" w:rsidP="00FF5DFF"/>
        </w:tc>
      </w:tr>
      <w:tr w:rsidR="00104614" w:rsidRPr="00470A47" w14:paraId="24CBC3EB" w14:textId="77777777" w:rsidTr="00FF5DFF">
        <w:trPr>
          <w:trHeight w:val="240"/>
          <w:jc w:val="center"/>
        </w:trPr>
        <w:tc>
          <w:tcPr>
            <w:tcW w:w="4876" w:type="dxa"/>
            <w:tcBorders>
              <w:top w:val="nil"/>
              <w:left w:val="nil"/>
              <w:bottom w:val="nil"/>
              <w:right w:val="nil"/>
            </w:tcBorders>
          </w:tcPr>
          <w:p w14:paraId="1E52836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E880F9C" w14:textId="77777777" w:rsidR="00104614" w:rsidRPr="00470A47" w:rsidRDefault="00104614" w:rsidP="00FF5DFF">
            <w:pPr>
              <w:pStyle w:val="AmColumnHeading"/>
            </w:pPr>
            <w:r w:rsidRPr="00470A47">
              <w:t>Grozījums</w:t>
            </w:r>
          </w:p>
        </w:tc>
      </w:tr>
      <w:tr w:rsidR="00104614" w:rsidRPr="00470A47" w14:paraId="2ED0A3CA" w14:textId="77777777" w:rsidTr="00FF5DFF">
        <w:trPr>
          <w:jc w:val="center"/>
        </w:trPr>
        <w:tc>
          <w:tcPr>
            <w:tcW w:w="4876" w:type="dxa"/>
            <w:tcBorders>
              <w:top w:val="nil"/>
              <w:left w:val="nil"/>
              <w:bottom w:val="nil"/>
              <w:right w:val="nil"/>
            </w:tcBorders>
          </w:tcPr>
          <w:p w14:paraId="3827C598" w14:textId="77777777" w:rsidR="00104614" w:rsidRPr="00470A47" w:rsidRDefault="00104614" w:rsidP="00FF5DFF">
            <w:pPr>
              <w:pStyle w:val="Normal6a"/>
            </w:pPr>
            <w:r w:rsidRPr="00470A47">
              <w:t>l)</w:t>
            </w:r>
            <w:r w:rsidRPr="00470A47">
              <w:tab/>
              <w:t>saskaņā ar ES un ANO stratēģisko partnerību miera un drošības jomā turpināt sadarbību ar ANO, lai ar konfliktu novēršanas, starpniecības, miera veidošanas un krīžu pārvaldības palīdzību rastu risinājumus globālām drošības problēmām; atzīt ANO miera operāciju būtisko nozīmi un, izmantojot to, ka tiek veikta šo operāciju pārskatīšana, lai noteiktu, kādām tām būt nākotnē, nodrošināt, ka tās tiek pielāgotas mūsdienu drošības videi;</w:t>
            </w:r>
          </w:p>
        </w:tc>
        <w:tc>
          <w:tcPr>
            <w:tcW w:w="4876" w:type="dxa"/>
            <w:tcBorders>
              <w:top w:val="nil"/>
              <w:left w:val="nil"/>
              <w:bottom w:val="nil"/>
              <w:right w:val="nil"/>
            </w:tcBorders>
          </w:tcPr>
          <w:p w14:paraId="68D42D09" w14:textId="77777777" w:rsidR="00104614" w:rsidRPr="00470A47" w:rsidRDefault="00104614" w:rsidP="00FF5DFF">
            <w:pPr>
              <w:pStyle w:val="Normal6a"/>
            </w:pPr>
            <w:r w:rsidRPr="00470A47">
              <w:t>l)</w:t>
            </w:r>
            <w:r w:rsidRPr="00470A47">
              <w:tab/>
              <w:t xml:space="preserve">saskaņā ar ES un ANO stratēģisko partnerību miera un drošības jomā turpināt sadarbību ar ANO, lai ar konfliktu novēršanas, starpniecības, miera veidošanas un krīžu pārvaldības palīdzību rastu risinājumus globālām drošības problēmām; atzīt ANO miera operāciju būtisko nozīmi un, izmantojot to, ka tiek veikta šo operāciju pārskatīšana, lai noteiktu, kādām tām būt nākotnē, nodrošināt, ka tās tiek pielāgotas mūsdienu drošības videi; </w:t>
            </w:r>
            <w:r w:rsidRPr="00470A47">
              <w:rPr>
                <w:b/>
                <w:i/>
              </w:rPr>
              <w:t>atkārtoti uzsvērt sieviešu izšķirošo lomu konfliktu starpniecībā un miera uzturēšanas misijās; atgādināt par viņu nepietiekamo pārstāvību visos ANO un ES misiju līmeņos un par to, cik būtiski ir aizsargāt sievietes un meitenes konflikta un pēckonflikta situācijās; uzsvērt, ka ir ļoti būtiski nodrošināt sieviešu un meiteņu neierobežotu piekļuvi seksuālai un reproduktīvai veselībai un ar to saistītajām tiesībām (SRHR) konflikta un pēckonflikta situācijās;</w:t>
            </w:r>
          </w:p>
        </w:tc>
      </w:tr>
    </w:tbl>
    <w:p w14:paraId="152836F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2D1F04F" w14:textId="77777777" w:rsidR="00104614" w:rsidRPr="00470A47" w:rsidRDefault="00104614" w:rsidP="00104614">
      <w:r w:rsidRPr="00470A47">
        <w:rPr>
          <w:rStyle w:val="HideTWBExt"/>
        </w:rPr>
        <w:t>&lt;/Amend&gt;</w:t>
      </w:r>
    </w:p>
    <w:p w14:paraId="7FDE6DC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176</w:t>
      </w:r>
      <w:r w:rsidRPr="00470A47">
        <w:rPr>
          <w:rStyle w:val="HideTWBExt"/>
          <w:b w:val="0"/>
        </w:rPr>
        <w:t>&lt;/NumAm&gt;</w:t>
      </w:r>
    </w:p>
    <w:p w14:paraId="1325519E"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19B8DF69" w14:textId="77777777" w:rsidR="00104614" w:rsidRPr="00470A47" w:rsidRDefault="00104614" w:rsidP="00104614">
      <w:pPr>
        <w:pStyle w:val="NormalBold"/>
      </w:pPr>
      <w:r w:rsidRPr="00470A47">
        <w:rPr>
          <w:rStyle w:val="HideTWBExt"/>
          <w:b w:val="0"/>
        </w:rPr>
        <w:t>&lt;/RepeatBlock-By&gt;</w:t>
      </w:r>
    </w:p>
    <w:p w14:paraId="645F7DC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E695C2A" w14:textId="77777777" w:rsidR="00104614" w:rsidRPr="00470A47" w:rsidRDefault="00104614" w:rsidP="00104614">
      <w:pPr>
        <w:pStyle w:val="NormalBold"/>
      </w:pPr>
      <w:r w:rsidRPr="00470A47">
        <w:rPr>
          <w:rStyle w:val="HideTWBExt"/>
          <w:b w:val="0"/>
        </w:rPr>
        <w:t>&lt;Article&gt;</w:t>
      </w:r>
      <w:r w:rsidRPr="00470A47">
        <w:t>1. punkts – l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60E5EEB" w14:textId="77777777" w:rsidTr="00FF5DFF">
        <w:trPr>
          <w:trHeight w:hRule="exact" w:val="240"/>
          <w:jc w:val="center"/>
        </w:trPr>
        <w:tc>
          <w:tcPr>
            <w:tcW w:w="9752" w:type="dxa"/>
            <w:gridSpan w:val="2"/>
            <w:tcBorders>
              <w:top w:val="nil"/>
              <w:left w:val="nil"/>
              <w:bottom w:val="nil"/>
              <w:right w:val="nil"/>
            </w:tcBorders>
          </w:tcPr>
          <w:p w14:paraId="6B01906C" w14:textId="77777777" w:rsidR="00104614" w:rsidRPr="00470A47" w:rsidRDefault="00104614" w:rsidP="00FF5DFF"/>
        </w:tc>
      </w:tr>
      <w:tr w:rsidR="00104614" w:rsidRPr="00470A47" w14:paraId="583BAAAD" w14:textId="77777777" w:rsidTr="00FF5DFF">
        <w:trPr>
          <w:trHeight w:val="240"/>
          <w:jc w:val="center"/>
        </w:trPr>
        <w:tc>
          <w:tcPr>
            <w:tcW w:w="4876" w:type="dxa"/>
            <w:tcBorders>
              <w:top w:val="nil"/>
              <w:left w:val="nil"/>
              <w:bottom w:val="nil"/>
              <w:right w:val="nil"/>
            </w:tcBorders>
          </w:tcPr>
          <w:p w14:paraId="605C358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C7FA722" w14:textId="77777777" w:rsidR="00104614" w:rsidRPr="00470A47" w:rsidRDefault="00104614" w:rsidP="00FF5DFF">
            <w:pPr>
              <w:pStyle w:val="AmColumnHeading"/>
            </w:pPr>
            <w:r w:rsidRPr="00470A47">
              <w:t>Grozījums</w:t>
            </w:r>
          </w:p>
        </w:tc>
      </w:tr>
      <w:tr w:rsidR="00104614" w:rsidRPr="00470A47" w14:paraId="4F30FA0E" w14:textId="77777777" w:rsidTr="00FF5DFF">
        <w:trPr>
          <w:jc w:val="center"/>
        </w:trPr>
        <w:tc>
          <w:tcPr>
            <w:tcW w:w="4876" w:type="dxa"/>
            <w:tcBorders>
              <w:top w:val="nil"/>
              <w:left w:val="nil"/>
              <w:bottom w:val="nil"/>
              <w:right w:val="nil"/>
            </w:tcBorders>
          </w:tcPr>
          <w:p w14:paraId="040F9B33" w14:textId="77777777" w:rsidR="00104614" w:rsidRPr="00470A47" w:rsidRDefault="00104614" w:rsidP="00FF5DFF">
            <w:pPr>
              <w:pStyle w:val="Normal6a"/>
            </w:pPr>
            <w:r w:rsidRPr="00470A47">
              <w:t>l)</w:t>
            </w:r>
            <w:r w:rsidRPr="00470A47">
              <w:tab/>
              <w:t>saskaņā ar ES un ANO stratēģisko partnerību miera un drošības jomā turpināt sadarbību ar ANO, lai ar konfliktu novēršanas, starpniecības, miera veidošanas</w:t>
            </w:r>
            <w:r w:rsidRPr="00470A47">
              <w:rPr>
                <w:b/>
                <w:i/>
              </w:rPr>
              <w:t xml:space="preserve"> un</w:t>
            </w:r>
            <w:r w:rsidRPr="00470A47">
              <w:t xml:space="preserve"> krīžu pārvaldības palīdzību rastu risinājumus globālām drošības problēmām; atzīt ANO miera operāciju būtisko nozīmi un, izmantojot to, ka tiek veikta šo operāciju pārskatīšana, lai noteiktu, kādām tām būt nākotnē, nodrošināt, ka tās tiek pielāgotas mūsdienu drošības videi;</w:t>
            </w:r>
          </w:p>
        </w:tc>
        <w:tc>
          <w:tcPr>
            <w:tcW w:w="4876" w:type="dxa"/>
            <w:tcBorders>
              <w:top w:val="nil"/>
              <w:left w:val="nil"/>
              <w:bottom w:val="nil"/>
              <w:right w:val="nil"/>
            </w:tcBorders>
          </w:tcPr>
          <w:p w14:paraId="65C199AA" w14:textId="77777777" w:rsidR="00104614" w:rsidRPr="00470A47" w:rsidRDefault="00104614" w:rsidP="00FF5DFF">
            <w:pPr>
              <w:pStyle w:val="Normal6a"/>
            </w:pPr>
            <w:r w:rsidRPr="00470A47">
              <w:t>l)</w:t>
            </w:r>
            <w:r w:rsidRPr="00470A47">
              <w:tab/>
              <w:t>saskaņā ar ES un ANO stratēģisko partnerību miera un drošības jomā turpināt sadarbību ar ANO, lai ar konfliktu novēršanas, starpniecības, miera veidošanas</w:t>
            </w:r>
            <w:r w:rsidRPr="00470A47">
              <w:rPr>
                <w:b/>
                <w:i/>
              </w:rPr>
              <w:t>,</w:t>
            </w:r>
            <w:r w:rsidRPr="00470A47">
              <w:t xml:space="preserve"> krīžu pārvaldības </w:t>
            </w:r>
            <w:r w:rsidRPr="00470A47">
              <w:rPr>
                <w:b/>
                <w:i/>
              </w:rPr>
              <w:t xml:space="preserve">un pretterorisma darbību </w:t>
            </w:r>
            <w:r w:rsidRPr="00470A47">
              <w:t xml:space="preserve">palīdzību rastu risinājumus globālām drošības problēmām; atzīt ANO miera operāciju būtisko nozīmi un, izmantojot to, ka tiek veikta šo operāciju pārskatīšana, lai noteiktu, kādām tām būt nākotnē, nodrošināt, ka tās tiek pielāgotas mūsdienu drošības videi; </w:t>
            </w:r>
            <w:r w:rsidRPr="00470A47">
              <w:rPr>
                <w:b/>
                <w:i/>
              </w:rPr>
              <w:t>aicināt pieņemt vajadzīgās juridiskās normas, lai uzlabotu pašaizsardzības principa darbības jomu un piemērojamību nolūkā pienācīgi risināt nevalstisku rīcībspēku izteiktus draudus laikā, kad pieaug asimetriska karadarbība un hibrīdi pasākumi;</w:t>
            </w:r>
          </w:p>
        </w:tc>
      </w:tr>
    </w:tbl>
    <w:p w14:paraId="24F5C91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4318288" w14:textId="77777777" w:rsidR="00104614" w:rsidRPr="00470A47" w:rsidRDefault="00104614" w:rsidP="00104614">
      <w:r w:rsidRPr="00470A47">
        <w:rPr>
          <w:rStyle w:val="HideTWBExt"/>
        </w:rPr>
        <w:t>&lt;/Amend&gt;</w:t>
      </w:r>
    </w:p>
    <w:p w14:paraId="5942524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177</w:t>
      </w:r>
      <w:r w:rsidRPr="00470A47">
        <w:rPr>
          <w:rStyle w:val="HideTWBExt"/>
          <w:b w:val="0"/>
        </w:rPr>
        <w:t>&lt;/NumAm&gt;</w:t>
      </w:r>
    </w:p>
    <w:p w14:paraId="605B0D69"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201E6803" w14:textId="77777777" w:rsidR="00104614" w:rsidRPr="00470A47" w:rsidRDefault="00104614" w:rsidP="00104614">
      <w:pPr>
        <w:pStyle w:val="NormalBold"/>
      </w:pPr>
      <w:r w:rsidRPr="00470A47">
        <w:rPr>
          <w:rStyle w:val="HideTWBExt"/>
          <w:b w:val="0"/>
        </w:rPr>
        <w:t>&lt;/RepeatBlock-By&gt;</w:t>
      </w:r>
    </w:p>
    <w:p w14:paraId="4989000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7D2C437" w14:textId="77777777" w:rsidR="00104614" w:rsidRPr="00470A47" w:rsidRDefault="00104614" w:rsidP="00104614">
      <w:pPr>
        <w:pStyle w:val="NormalBold"/>
      </w:pPr>
      <w:r w:rsidRPr="00470A47">
        <w:rPr>
          <w:rStyle w:val="HideTWBExt"/>
          <w:b w:val="0"/>
        </w:rPr>
        <w:t>&lt;Article&gt;</w:t>
      </w:r>
      <w:r w:rsidRPr="00470A47">
        <w:t>1. punkts – l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E332BAE" w14:textId="77777777" w:rsidTr="00FF5DFF">
        <w:trPr>
          <w:trHeight w:hRule="exact" w:val="240"/>
          <w:jc w:val="center"/>
        </w:trPr>
        <w:tc>
          <w:tcPr>
            <w:tcW w:w="9752" w:type="dxa"/>
            <w:gridSpan w:val="2"/>
            <w:tcBorders>
              <w:top w:val="nil"/>
              <w:left w:val="nil"/>
              <w:bottom w:val="nil"/>
              <w:right w:val="nil"/>
            </w:tcBorders>
          </w:tcPr>
          <w:p w14:paraId="5BBE4A3F" w14:textId="77777777" w:rsidR="00104614" w:rsidRPr="00470A47" w:rsidRDefault="00104614" w:rsidP="00FF5DFF"/>
        </w:tc>
      </w:tr>
      <w:tr w:rsidR="00104614" w:rsidRPr="00470A47" w14:paraId="1F400879" w14:textId="77777777" w:rsidTr="00FF5DFF">
        <w:trPr>
          <w:trHeight w:val="240"/>
          <w:jc w:val="center"/>
        </w:trPr>
        <w:tc>
          <w:tcPr>
            <w:tcW w:w="4876" w:type="dxa"/>
            <w:tcBorders>
              <w:top w:val="nil"/>
              <w:left w:val="nil"/>
              <w:bottom w:val="nil"/>
              <w:right w:val="nil"/>
            </w:tcBorders>
          </w:tcPr>
          <w:p w14:paraId="7C1F6F0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CF43271" w14:textId="77777777" w:rsidR="00104614" w:rsidRPr="00470A47" w:rsidRDefault="00104614" w:rsidP="00FF5DFF">
            <w:pPr>
              <w:pStyle w:val="AmColumnHeading"/>
            </w:pPr>
            <w:r w:rsidRPr="00470A47">
              <w:t>Grozījums</w:t>
            </w:r>
          </w:p>
        </w:tc>
      </w:tr>
      <w:tr w:rsidR="00104614" w:rsidRPr="00470A47" w14:paraId="7FF55485" w14:textId="77777777" w:rsidTr="00FF5DFF">
        <w:trPr>
          <w:jc w:val="center"/>
        </w:trPr>
        <w:tc>
          <w:tcPr>
            <w:tcW w:w="4876" w:type="dxa"/>
            <w:tcBorders>
              <w:top w:val="nil"/>
              <w:left w:val="nil"/>
              <w:bottom w:val="nil"/>
              <w:right w:val="nil"/>
            </w:tcBorders>
          </w:tcPr>
          <w:p w14:paraId="7691C140" w14:textId="77777777" w:rsidR="00104614" w:rsidRPr="00470A47" w:rsidRDefault="00104614" w:rsidP="00FF5DFF">
            <w:pPr>
              <w:pStyle w:val="Normal6a"/>
            </w:pPr>
            <w:r w:rsidRPr="00470A47">
              <w:t>l)</w:t>
            </w:r>
            <w:r w:rsidRPr="00470A47">
              <w:tab/>
              <w:t>saskaņā ar ES un ANO stratēģisko partnerību miera un drošības jomā turpināt sadarbību ar ANO, lai ar konfliktu novēršanas, starpniecības, miera veidošanas un krīžu pārvaldības palīdzību rastu risinājumus globālām drošības problēmām; atzīt ANO miera operāciju būtisko nozīmi un, izmantojot to, ka tiek veikta šo operāciju pārskatīšana, lai noteiktu, kādām tām būt nākotnē, nodrošināt, ka tās tiek pielāgotas mūsdienu drošības videi;</w:t>
            </w:r>
          </w:p>
        </w:tc>
        <w:tc>
          <w:tcPr>
            <w:tcW w:w="4876" w:type="dxa"/>
            <w:tcBorders>
              <w:top w:val="nil"/>
              <w:left w:val="nil"/>
              <w:bottom w:val="nil"/>
              <w:right w:val="nil"/>
            </w:tcBorders>
          </w:tcPr>
          <w:p w14:paraId="50AFB666" w14:textId="77777777" w:rsidR="00104614" w:rsidRPr="00470A47" w:rsidRDefault="00104614" w:rsidP="00FF5DFF">
            <w:pPr>
              <w:pStyle w:val="Normal6a"/>
            </w:pPr>
            <w:r w:rsidRPr="00470A47">
              <w:t>l)</w:t>
            </w:r>
            <w:r w:rsidRPr="00470A47">
              <w:tab/>
              <w:t xml:space="preserve">saskaņā ar ES un ANO stratēģisko partnerību miera un drošības jomā turpināt sadarbību ar ANO, lai ar konfliktu novēršanas, starpniecības, miera veidošanas un krīžu pārvaldības palīdzību rastu risinājumus globālām drošības problēmām; atzīt ANO miera operāciju būtisko nozīmi un, izmantojot to, ka tiek veikta šo operāciju pārskatīšana, lai noteiktu, kādām tām būt nākotnē, nodrošināt, ka tās tiek pielāgotas mūsdienu drošības videi; </w:t>
            </w:r>
            <w:r w:rsidRPr="00470A47">
              <w:rPr>
                <w:b/>
                <w:i/>
              </w:rPr>
              <w:t>uzsver savstarpējo saistību starp atbalstu demokrātijai un drošību starptautiskajā vidē; aicināt palielināt atbalstu demokrātijas veicināšanai saskaņā ar Līgumu saistībām, ietverot vēlēšanu novērošanu;</w:t>
            </w:r>
          </w:p>
        </w:tc>
      </w:tr>
    </w:tbl>
    <w:p w14:paraId="01B880F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E38F108" w14:textId="77777777" w:rsidR="00104614" w:rsidRPr="00470A47" w:rsidRDefault="00104614" w:rsidP="00104614">
      <w:r w:rsidRPr="00470A47">
        <w:rPr>
          <w:rStyle w:val="HideTWBExt"/>
        </w:rPr>
        <w:t>&lt;/Amend&gt;</w:t>
      </w:r>
    </w:p>
    <w:p w14:paraId="66D9B09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178</w:t>
      </w:r>
      <w:r w:rsidRPr="00470A47">
        <w:rPr>
          <w:rStyle w:val="HideTWBExt"/>
          <w:b w:val="0"/>
        </w:rPr>
        <w:t>&lt;/NumAm&gt;</w:t>
      </w:r>
    </w:p>
    <w:p w14:paraId="48585D6F"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0105373B" w14:textId="77777777" w:rsidR="00104614" w:rsidRPr="00470A47" w:rsidRDefault="00104614" w:rsidP="00104614">
      <w:pPr>
        <w:pStyle w:val="NormalBold"/>
      </w:pPr>
      <w:r w:rsidRPr="00470A47">
        <w:rPr>
          <w:rStyle w:val="HideTWBExt"/>
          <w:b w:val="0"/>
        </w:rPr>
        <w:t>&lt;/RepeatBlock-By&gt;</w:t>
      </w:r>
    </w:p>
    <w:p w14:paraId="402485F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434ED30" w14:textId="77777777" w:rsidR="00104614" w:rsidRPr="00470A47" w:rsidRDefault="00104614" w:rsidP="00104614">
      <w:pPr>
        <w:pStyle w:val="NormalBold"/>
      </w:pPr>
      <w:r w:rsidRPr="00470A47">
        <w:rPr>
          <w:rStyle w:val="HideTWBExt"/>
          <w:b w:val="0"/>
        </w:rPr>
        <w:t>&lt;Article&gt;</w:t>
      </w:r>
      <w:r w:rsidRPr="00470A47">
        <w:t>1. punkts – m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F90FD90" w14:textId="77777777" w:rsidTr="00FF5DFF">
        <w:trPr>
          <w:trHeight w:hRule="exact" w:val="240"/>
          <w:jc w:val="center"/>
        </w:trPr>
        <w:tc>
          <w:tcPr>
            <w:tcW w:w="9752" w:type="dxa"/>
            <w:gridSpan w:val="2"/>
            <w:tcBorders>
              <w:top w:val="nil"/>
              <w:left w:val="nil"/>
              <w:bottom w:val="nil"/>
              <w:right w:val="nil"/>
            </w:tcBorders>
          </w:tcPr>
          <w:p w14:paraId="0D7C2B2C" w14:textId="77777777" w:rsidR="00104614" w:rsidRPr="00470A47" w:rsidRDefault="00104614" w:rsidP="00FF5DFF"/>
        </w:tc>
      </w:tr>
      <w:tr w:rsidR="00104614" w:rsidRPr="00470A47" w14:paraId="4B76C37B" w14:textId="77777777" w:rsidTr="00FF5DFF">
        <w:trPr>
          <w:trHeight w:val="240"/>
          <w:jc w:val="center"/>
        </w:trPr>
        <w:tc>
          <w:tcPr>
            <w:tcW w:w="4876" w:type="dxa"/>
            <w:tcBorders>
              <w:top w:val="nil"/>
              <w:left w:val="nil"/>
              <w:bottom w:val="nil"/>
              <w:right w:val="nil"/>
            </w:tcBorders>
          </w:tcPr>
          <w:p w14:paraId="285C819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FE33BB6" w14:textId="77777777" w:rsidR="00104614" w:rsidRPr="00470A47" w:rsidRDefault="00104614" w:rsidP="00FF5DFF">
            <w:pPr>
              <w:pStyle w:val="AmColumnHeading"/>
            </w:pPr>
            <w:r w:rsidRPr="00470A47">
              <w:t>Grozījums</w:t>
            </w:r>
          </w:p>
        </w:tc>
      </w:tr>
      <w:tr w:rsidR="00104614" w:rsidRPr="00470A47" w14:paraId="47140C86" w14:textId="77777777" w:rsidTr="00FF5DFF">
        <w:trPr>
          <w:jc w:val="center"/>
        </w:trPr>
        <w:tc>
          <w:tcPr>
            <w:tcW w:w="4876" w:type="dxa"/>
            <w:tcBorders>
              <w:top w:val="nil"/>
              <w:left w:val="nil"/>
              <w:bottom w:val="nil"/>
              <w:right w:val="nil"/>
            </w:tcBorders>
          </w:tcPr>
          <w:p w14:paraId="26362405" w14:textId="77777777" w:rsidR="00104614" w:rsidRPr="00470A47" w:rsidRDefault="00104614" w:rsidP="00FF5DFF">
            <w:pPr>
              <w:pStyle w:val="Normal6a"/>
            </w:pPr>
            <w:r w:rsidRPr="00470A47">
              <w:t>m)</w:t>
            </w:r>
            <w:r w:rsidRPr="00470A47">
              <w:tab/>
            </w:r>
            <w:r w:rsidRPr="00470A47">
              <w:rPr>
                <w:b/>
                <w:i/>
              </w:rPr>
              <w:t>atzīt nopietnos riskus, kuri izriet no jaunas bruņošanās sacensības un globālo atbruņošanās centienu vājināšanās un kuru pamatā lielā mērā ir Krievijas, Ķīnas un Ziemeļkorejas kodolbruņošanās;</w:t>
            </w:r>
            <w:r w:rsidRPr="00470A47">
              <w:t xml:space="preserve">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c>
          <w:tcPr>
            <w:tcW w:w="4876" w:type="dxa"/>
            <w:tcBorders>
              <w:top w:val="nil"/>
              <w:left w:val="nil"/>
              <w:bottom w:val="nil"/>
              <w:right w:val="nil"/>
            </w:tcBorders>
          </w:tcPr>
          <w:p w14:paraId="0610A199" w14:textId="77777777" w:rsidR="00104614" w:rsidRPr="00470A47" w:rsidRDefault="00104614" w:rsidP="00FF5DFF">
            <w:pPr>
              <w:pStyle w:val="Normal6a"/>
            </w:pPr>
            <w:r w:rsidRPr="00470A47">
              <w:t>m)</w:t>
            </w:r>
            <w:r w:rsidRPr="00470A47">
              <w:tab/>
              <w:t>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r>
    </w:tbl>
    <w:p w14:paraId="6731556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AA56F3C" w14:textId="77777777" w:rsidR="00104614" w:rsidRPr="00470A47" w:rsidRDefault="00104614" w:rsidP="00104614">
      <w:r w:rsidRPr="00470A47">
        <w:rPr>
          <w:rStyle w:val="HideTWBExt"/>
        </w:rPr>
        <w:t>&lt;/Amend&gt;</w:t>
      </w:r>
    </w:p>
    <w:p w14:paraId="706726B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179</w:t>
      </w:r>
      <w:r w:rsidRPr="00470A47">
        <w:rPr>
          <w:rStyle w:val="HideTWBExt"/>
          <w:b w:val="0"/>
        </w:rPr>
        <w:t>&lt;/NumAm&gt;</w:t>
      </w:r>
    </w:p>
    <w:p w14:paraId="40466D97"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68E70B9A" w14:textId="77777777" w:rsidR="00104614" w:rsidRPr="00470A47" w:rsidRDefault="00104614" w:rsidP="00104614">
      <w:pPr>
        <w:pStyle w:val="NormalBold"/>
      </w:pPr>
      <w:r w:rsidRPr="00470A47">
        <w:rPr>
          <w:rStyle w:val="HideTWBExt"/>
          <w:b w:val="0"/>
        </w:rPr>
        <w:t>&lt;/RepeatBlock-By&gt;</w:t>
      </w:r>
    </w:p>
    <w:p w14:paraId="02B4F34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2E6C170" w14:textId="77777777" w:rsidR="00104614" w:rsidRPr="00470A47" w:rsidRDefault="00104614" w:rsidP="00104614">
      <w:pPr>
        <w:pStyle w:val="NormalBold"/>
      </w:pPr>
      <w:r w:rsidRPr="00470A47">
        <w:rPr>
          <w:rStyle w:val="HideTWBExt"/>
          <w:b w:val="0"/>
        </w:rPr>
        <w:t>&lt;Article&gt;</w:t>
      </w:r>
      <w:r w:rsidRPr="00470A47">
        <w:t>1. punkts – m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14D3C3E" w14:textId="77777777" w:rsidTr="00FF5DFF">
        <w:trPr>
          <w:trHeight w:hRule="exact" w:val="240"/>
          <w:jc w:val="center"/>
        </w:trPr>
        <w:tc>
          <w:tcPr>
            <w:tcW w:w="9752" w:type="dxa"/>
            <w:gridSpan w:val="2"/>
            <w:tcBorders>
              <w:top w:val="nil"/>
              <w:left w:val="nil"/>
              <w:bottom w:val="nil"/>
              <w:right w:val="nil"/>
            </w:tcBorders>
          </w:tcPr>
          <w:p w14:paraId="1997D82F" w14:textId="77777777" w:rsidR="00104614" w:rsidRPr="00470A47" w:rsidRDefault="00104614" w:rsidP="00FF5DFF"/>
        </w:tc>
      </w:tr>
      <w:tr w:rsidR="00104614" w:rsidRPr="00470A47" w14:paraId="6C320381" w14:textId="77777777" w:rsidTr="00FF5DFF">
        <w:trPr>
          <w:trHeight w:val="240"/>
          <w:jc w:val="center"/>
        </w:trPr>
        <w:tc>
          <w:tcPr>
            <w:tcW w:w="4876" w:type="dxa"/>
            <w:tcBorders>
              <w:top w:val="nil"/>
              <w:left w:val="nil"/>
              <w:bottom w:val="nil"/>
              <w:right w:val="nil"/>
            </w:tcBorders>
          </w:tcPr>
          <w:p w14:paraId="3B0D071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DD4EA6B" w14:textId="77777777" w:rsidR="00104614" w:rsidRPr="00470A47" w:rsidRDefault="00104614" w:rsidP="00FF5DFF">
            <w:pPr>
              <w:pStyle w:val="AmColumnHeading"/>
            </w:pPr>
            <w:r w:rsidRPr="00470A47">
              <w:t>Grozījums</w:t>
            </w:r>
          </w:p>
        </w:tc>
      </w:tr>
      <w:tr w:rsidR="00104614" w:rsidRPr="00470A47" w14:paraId="1FEB5A25" w14:textId="77777777" w:rsidTr="00FF5DFF">
        <w:trPr>
          <w:jc w:val="center"/>
        </w:trPr>
        <w:tc>
          <w:tcPr>
            <w:tcW w:w="4876" w:type="dxa"/>
            <w:tcBorders>
              <w:top w:val="nil"/>
              <w:left w:val="nil"/>
              <w:bottom w:val="nil"/>
              <w:right w:val="nil"/>
            </w:tcBorders>
          </w:tcPr>
          <w:p w14:paraId="55BD56C9" w14:textId="77777777" w:rsidR="00104614" w:rsidRPr="00470A47" w:rsidRDefault="00104614" w:rsidP="00FF5DFF">
            <w:pPr>
              <w:pStyle w:val="Normal6a"/>
            </w:pPr>
            <w:r w:rsidRPr="00470A47">
              <w:t>m)</w:t>
            </w:r>
            <w:r w:rsidRPr="00470A47">
              <w:tab/>
              <w:t>atzīt nopietnos riskus, kuri izriet no jaunas bruņošanās sacensības un globālo atbruņošanās centienu vājināšanās un kuru pamatā</w:t>
            </w:r>
            <w:r w:rsidRPr="00470A47">
              <w:rPr>
                <w:b/>
                <w:i/>
              </w:rPr>
              <w:t xml:space="preserve"> lielā mērā</w:t>
            </w:r>
            <w:r w:rsidRPr="00470A47">
              <w:t xml:space="preserve"> ir Krievijas, Ķīnas un Ziemeļkorejas kodolbruņošanās;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c>
          <w:tcPr>
            <w:tcW w:w="4876" w:type="dxa"/>
            <w:tcBorders>
              <w:top w:val="nil"/>
              <w:left w:val="nil"/>
              <w:bottom w:val="nil"/>
              <w:right w:val="nil"/>
            </w:tcBorders>
          </w:tcPr>
          <w:p w14:paraId="5BB73EA6" w14:textId="77777777" w:rsidR="00104614" w:rsidRPr="00470A47" w:rsidRDefault="00104614" w:rsidP="00FF5DFF">
            <w:pPr>
              <w:pStyle w:val="Normal6a"/>
            </w:pPr>
            <w:r w:rsidRPr="00470A47">
              <w:t>m)</w:t>
            </w:r>
            <w:r w:rsidRPr="00470A47">
              <w:tab/>
              <w:t xml:space="preserve">atzīt nopietnos riskus, kuri izriet no jaunas bruņošanās sacensības un globālo atbruņošanās centienu vājināšanās un kuru pamatā ir </w:t>
            </w:r>
            <w:r w:rsidRPr="00470A47">
              <w:rPr>
                <w:b/>
                <w:i/>
              </w:rPr>
              <w:t>dažādas varas un militārās alianses</w:t>
            </w:r>
            <w:r w:rsidRPr="00470A47">
              <w:t>;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r>
    </w:tbl>
    <w:p w14:paraId="22EE103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1F1C2FD" w14:textId="77777777" w:rsidR="00104614" w:rsidRPr="00470A47" w:rsidRDefault="00104614" w:rsidP="00104614">
      <w:r w:rsidRPr="00470A47">
        <w:rPr>
          <w:rStyle w:val="HideTWBExt"/>
        </w:rPr>
        <w:t>&lt;/Amend&gt;</w:t>
      </w:r>
    </w:p>
    <w:p w14:paraId="3CD440A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180</w:t>
      </w:r>
      <w:r w:rsidRPr="00470A47">
        <w:rPr>
          <w:rStyle w:val="HideTWBExt"/>
          <w:b w:val="0"/>
        </w:rPr>
        <w:t>&lt;/NumAm&gt;</w:t>
      </w:r>
    </w:p>
    <w:p w14:paraId="35C006C7"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22D0D32A" w14:textId="77777777" w:rsidR="00104614" w:rsidRPr="00470A47" w:rsidRDefault="00104614" w:rsidP="00104614">
      <w:pPr>
        <w:pStyle w:val="NormalBold"/>
      </w:pPr>
      <w:r w:rsidRPr="00470A47">
        <w:rPr>
          <w:rStyle w:val="HideTWBExt"/>
          <w:b w:val="0"/>
        </w:rPr>
        <w:t>&lt;/RepeatBlock-By&gt;</w:t>
      </w:r>
    </w:p>
    <w:p w14:paraId="4041C80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6A473BD" w14:textId="77777777" w:rsidR="00104614" w:rsidRPr="00470A47" w:rsidRDefault="00104614" w:rsidP="00104614">
      <w:pPr>
        <w:pStyle w:val="NormalBold"/>
      </w:pPr>
      <w:r w:rsidRPr="00470A47">
        <w:rPr>
          <w:rStyle w:val="HideTWBExt"/>
          <w:b w:val="0"/>
        </w:rPr>
        <w:t>&lt;Article&gt;</w:t>
      </w:r>
      <w:r w:rsidRPr="00470A47">
        <w:t>1. punkts – m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16BD524" w14:textId="77777777" w:rsidTr="00FF5DFF">
        <w:trPr>
          <w:trHeight w:hRule="exact" w:val="240"/>
          <w:jc w:val="center"/>
        </w:trPr>
        <w:tc>
          <w:tcPr>
            <w:tcW w:w="9752" w:type="dxa"/>
            <w:gridSpan w:val="2"/>
            <w:tcBorders>
              <w:top w:val="nil"/>
              <w:left w:val="nil"/>
              <w:bottom w:val="nil"/>
              <w:right w:val="nil"/>
            </w:tcBorders>
          </w:tcPr>
          <w:p w14:paraId="5DF8EB68" w14:textId="77777777" w:rsidR="00104614" w:rsidRPr="00470A47" w:rsidRDefault="00104614" w:rsidP="00FF5DFF"/>
        </w:tc>
      </w:tr>
      <w:tr w:rsidR="00104614" w:rsidRPr="00470A47" w14:paraId="66B0BE58" w14:textId="77777777" w:rsidTr="00FF5DFF">
        <w:trPr>
          <w:trHeight w:val="240"/>
          <w:jc w:val="center"/>
        </w:trPr>
        <w:tc>
          <w:tcPr>
            <w:tcW w:w="4876" w:type="dxa"/>
            <w:tcBorders>
              <w:top w:val="nil"/>
              <w:left w:val="nil"/>
              <w:bottom w:val="nil"/>
              <w:right w:val="nil"/>
            </w:tcBorders>
          </w:tcPr>
          <w:p w14:paraId="10DC902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8942733" w14:textId="77777777" w:rsidR="00104614" w:rsidRPr="00470A47" w:rsidRDefault="00104614" w:rsidP="00FF5DFF">
            <w:pPr>
              <w:pStyle w:val="AmColumnHeading"/>
            </w:pPr>
            <w:r w:rsidRPr="00470A47">
              <w:t>Grozījums</w:t>
            </w:r>
          </w:p>
        </w:tc>
      </w:tr>
      <w:tr w:rsidR="00104614" w:rsidRPr="00470A47" w14:paraId="662A1D19" w14:textId="77777777" w:rsidTr="00FF5DFF">
        <w:trPr>
          <w:jc w:val="center"/>
        </w:trPr>
        <w:tc>
          <w:tcPr>
            <w:tcW w:w="4876" w:type="dxa"/>
            <w:tcBorders>
              <w:top w:val="nil"/>
              <w:left w:val="nil"/>
              <w:bottom w:val="nil"/>
              <w:right w:val="nil"/>
            </w:tcBorders>
          </w:tcPr>
          <w:p w14:paraId="258328B0" w14:textId="77777777" w:rsidR="00104614" w:rsidRPr="00470A47" w:rsidRDefault="00104614" w:rsidP="00FF5DFF">
            <w:pPr>
              <w:pStyle w:val="Normal6a"/>
            </w:pPr>
            <w:r w:rsidRPr="00470A47">
              <w:t>m)</w:t>
            </w:r>
            <w:r w:rsidRPr="00470A47">
              <w:tab/>
              <w:t>atzīt nopietnos riskus, kuri izriet no jaunas bruņošanās sacensības un globālo atbruņošanās centienu vājināšanās un kuru pamatā lielā mērā ir Krievijas, Ķīnas un Ziemeļkorejas kodolbruņošanās;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c>
          <w:tcPr>
            <w:tcW w:w="4876" w:type="dxa"/>
            <w:tcBorders>
              <w:top w:val="nil"/>
              <w:left w:val="nil"/>
              <w:bottom w:val="nil"/>
              <w:right w:val="nil"/>
            </w:tcBorders>
          </w:tcPr>
          <w:p w14:paraId="33BC9EF0" w14:textId="77777777" w:rsidR="00104614" w:rsidRPr="00470A47" w:rsidRDefault="00104614" w:rsidP="00FF5DFF">
            <w:pPr>
              <w:pStyle w:val="Normal6a"/>
            </w:pPr>
            <w:r w:rsidRPr="00470A47">
              <w:t>m)</w:t>
            </w:r>
            <w:r w:rsidRPr="00470A47">
              <w:tab/>
              <w:t>atzīt nopietnos riskus, kuri izriet no jaunas bruņošanās sacensības un globālo atbruņošanās centienu vājināšanās un kuru pamatā lielā mērā ir Krievijas, Ķīnas un Ziemeļkorejas kodolbruņošanās;</w:t>
            </w:r>
            <w:r w:rsidRPr="00470A47">
              <w:rPr>
                <w:b/>
                <w:i/>
              </w:rPr>
              <w:t xml:space="preserve"> aicināt visas kodolbruņotās valstis apturēt sava kodolbruņojumu kvantitatīvo un kvalitatīvo paplašināšanu un iesaistīties riska samazināšanas, pārredzamības un bruņojuma kontroles procesos;</w:t>
            </w:r>
            <w:r w:rsidRPr="00470A47">
              <w:t xml:space="preserve">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r>
    </w:tbl>
    <w:p w14:paraId="78AB45F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DA7CE33" w14:textId="77777777" w:rsidR="00104614" w:rsidRPr="00470A47" w:rsidRDefault="00104614" w:rsidP="00104614">
      <w:r w:rsidRPr="00470A47">
        <w:rPr>
          <w:rStyle w:val="HideTWBExt"/>
        </w:rPr>
        <w:t>&lt;/Amend&gt;</w:t>
      </w:r>
    </w:p>
    <w:p w14:paraId="3D46373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181</w:t>
      </w:r>
      <w:r w:rsidRPr="00470A47">
        <w:rPr>
          <w:rStyle w:val="HideTWBExt"/>
          <w:b w:val="0"/>
        </w:rPr>
        <w:t>&lt;/NumAm&gt;</w:t>
      </w:r>
    </w:p>
    <w:p w14:paraId="49C0947D" w14:textId="77777777" w:rsidR="00104614" w:rsidRPr="00470A47" w:rsidRDefault="00104614" w:rsidP="00104614">
      <w:pPr>
        <w:pStyle w:val="NormalBold"/>
      </w:pPr>
      <w:r w:rsidRPr="00470A47">
        <w:rPr>
          <w:rStyle w:val="HideTWBExt"/>
          <w:b w:val="0"/>
        </w:rPr>
        <w:t>&lt;RepeatBlock-By&gt;&lt;Members&gt;</w:t>
      </w:r>
      <w:r w:rsidRPr="00470A47">
        <w:t>Jordan Bardella, Pierre-Romain Thionnet, Matthieu Valet</w:t>
      </w:r>
      <w:r w:rsidRPr="00470A47">
        <w:rPr>
          <w:rStyle w:val="HideTWBExt"/>
          <w:b w:val="0"/>
        </w:rPr>
        <w:t>&lt;/Members&gt;</w:t>
      </w:r>
    </w:p>
    <w:p w14:paraId="7C0D6E00" w14:textId="77777777" w:rsidR="00104614" w:rsidRPr="00470A47" w:rsidRDefault="00104614" w:rsidP="00104614">
      <w:pPr>
        <w:pStyle w:val="NormalBold"/>
      </w:pPr>
      <w:r w:rsidRPr="00470A47">
        <w:rPr>
          <w:rStyle w:val="HideTWBExt"/>
          <w:b w:val="0"/>
        </w:rPr>
        <w:t>&lt;/RepeatBlock-By&gt;</w:t>
      </w:r>
    </w:p>
    <w:p w14:paraId="2A41FA1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02473EA" w14:textId="77777777" w:rsidR="00104614" w:rsidRPr="00470A47" w:rsidRDefault="00104614" w:rsidP="00104614">
      <w:pPr>
        <w:pStyle w:val="NormalBold"/>
      </w:pPr>
      <w:r w:rsidRPr="00470A47">
        <w:rPr>
          <w:rStyle w:val="HideTWBExt"/>
          <w:b w:val="0"/>
        </w:rPr>
        <w:t>&lt;Article&gt;</w:t>
      </w:r>
      <w:r w:rsidRPr="00470A47">
        <w:t>1. punkts – m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8725F0D" w14:textId="77777777" w:rsidTr="00FF5DFF">
        <w:trPr>
          <w:trHeight w:hRule="exact" w:val="240"/>
          <w:jc w:val="center"/>
        </w:trPr>
        <w:tc>
          <w:tcPr>
            <w:tcW w:w="9752" w:type="dxa"/>
            <w:gridSpan w:val="2"/>
            <w:tcBorders>
              <w:top w:val="nil"/>
              <w:left w:val="nil"/>
              <w:bottom w:val="nil"/>
              <w:right w:val="nil"/>
            </w:tcBorders>
          </w:tcPr>
          <w:p w14:paraId="517FA1E3" w14:textId="77777777" w:rsidR="00104614" w:rsidRPr="00470A47" w:rsidRDefault="00104614" w:rsidP="00FF5DFF"/>
        </w:tc>
      </w:tr>
      <w:tr w:rsidR="00104614" w:rsidRPr="00470A47" w14:paraId="05EF9E44" w14:textId="77777777" w:rsidTr="00FF5DFF">
        <w:trPr>
          <w:trHeight w:val="240"/>
          <w:jc w:val="center"/>
        </w:trPr>
        <w:tc>
          <w:tcPr>
            <w:tcW w:w="4876" w:type="dxa"/>
            <w:tcBorders>
              <w:top w:val="nil"/>
              <w:left w:val="nil"/>
              <w:bottom w:val="nil"/>
              <w:right w:val="nil"/>
            </w:tcBorders>
          </w:tcPr>
          <w:p w14:paraId="46B54A8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3F981A6" w14:textId="77777777" w:rsidR="00104614" w:rsidRPr="00470A47" w:rsidRDefault="00104614" w:rsidP="00FF5DFF">
            <w:pPr>
              <w:pStyle w:val="AmColumnHeading"/>
            </w:pPr>
            <w:r w:rsidRPr="00470A47">
              <w:t>Grozījums</w:t>
            </w:r>
          </w:p>
        </w:tc>
      </w:tr>
      <w:tr w:rsidR="00104614" w:rsidRPr="00470A47" w14:paraId="2AC0DA96" w14:textId="77777777" w:rsidTr="00FF5DFF">
        <w:trPr>
          <w:jc w:val="center"/>
        </w:trPr>
        <w:tc>
          <w:tcPr>
            <w:tcW w:w="4876" w:type="dxa"/>
            <w:tcBorders>
              <w:top w:val="nil"/>
              <w:left w:val="nil"/>
              <w:bottom w:val="nil"/>
              <w:right w:val="nil"/>
            </w:tcBorders>
          </w:tcPr>
          <w:p w14:paraId="54974BD4" w14:textId="77777777" w:rsidR="00104614" w:rsidRPr="00470A47" w:rsidRDefault="00104614" w:rsidP="00FF5DFF">
            <w:pPr>
              <w:pStyle w:val="Normal6a"/>
            </w:pPr>
            <w:r w:rsidRPr="00470A47">
              <w:t>m)</w:t>
            </w:r>
            <w:r w:rsidRPr="00470A47">
              <w:tab/>
              <w:t>atzīt nopietnos riskus, kuri izriet no jaunas bruņošanās sacensības un globālo atbruņošanās centienu vājināšanās un kuru pamatā lielā mērā ir Krievijas, Ķīnas un Ziemeļkorejas kodolbruņošanās;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c>
          <w:tcPr>
            <w:tcW w:w="4876" w:type="dxa"/>
            <w:tcBorders>
              <w:top w:val="nil"/>
              <w:left w:val="nil"/>
              <w:bottom w:val="nil"/>
              <w:right w:val="nil"/>
            </w:tcBorders>
          </w:tcPr>
          <w:p w14:paraId="4B44D58A" w14:textId="77777777" w:rsidR="00104614" w:rsidRPr="00470A47" w:rsidRDefault="00104614" w:rsidP="00FF5DFF">
            <w:pPr>
              <w:pStyle w:val="Normal6a"/>
            </w:pPr>
            <w:r w:rsidRPr="00470A47">
              <w:t>m)</w:t>
            </w:r>
            <w:r w:rsidRPr="00470A47">
              <w:tab/>
              <w:t>atzīt nopietnos riskus, kuri izriet no jaunas bruņošanās sacensības un globālo atbruņošanās centienu vājināšanās un kuru pamatā lielā mērā ir Krievijas, Ķīnas un Ziemeļkorejas kodolbruņošanās;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r w:rsidRPr="00470A47">
              <w:rPr>
                <w:b/>
                <w:bCs/>
                <w:i/>
                <w:iCs/>
              </w:rPr>
              <w:t>, un vienlaikus ņemt vērā drošības vides pasliktināšanos un nepieciešamību Eiropas valstīm stiprināt savas konvencionālās aizsardzības spējas</w:t>
            </w:r>
            <w:r w:rsidRPr="00470A47">
              <w:t>;</w:t>
            </w:r>
          </w:p>
        </w:tc>
      </w:tr>
    </w:tbl>
    <w:p w14:paraId="438E82F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4D42E25F" w14:textId="77777777" w:rsidR="00104614" w:rsidRPr="00470A47" w:rsidRDefault="00104614" w:rsidP="00104614">
      <w:r w:rsidRPr="00470A47">
        <w:rPr>
          <w:rStyle w:val="HideTWBExt"/>
        </w:rPr>
        <w:t>&lt;/Amend&gt;</w:t>
      </w:r>
    </w:p>
    <w:p w14:paraId="2970645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182</w:t>
      </w:r>
      <w:r w:rsidRPr="00470A47">
        <w:rPr>
          <w:rStyle w:val="HideTWBExt"/>
          <w:b w:val="0"/>
        </w:rPr>
        <w:t>&lt;/NumAm&gt;</w:t>
      </w:r>
    </w:p>
    <w:p w14:paraId="57C7281D"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0E5AC2B2" w14:textId="77777777" w:rsidR="00104614" w:rsidRPr="00470A47" w:rsidRDefault="00104614" w:rsidP="00104614">
      <w:pPr>
        <w:pStyle w:val="NormalBold"/>
      </w:pPr>
      <w:r w:rsidRPr="00470A47">
        <w:rPr>
          <w:rStyle w:val="HideTWBExt"/>
          <w:b w:val="0"/>
        </w:rPr>
        <w:t>&lt;/RepeatBlock-By&gt;</w:t>
      </w:r>
    </w:p>
    <w:p w14:paraId="4AEBD83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4D1AC1D" w14:textId="77777777" w:rsidR="00104614" w:rsidRPr="00470A47" w:rsidRDefault="00104614" w:rsidP="00104614">
      <w:pPr>
        <w:pStyle w:val="NormalBold"/>
      </w:pPr>
      <w:r w:rsidRPr="00470A47">
        <w:rPr>
          <w:rStyle w:val="HideTWBExt"/>
          <w:b w:val="0"/>
        </w:rPr>
        <w:t>&lt;Article&gt;</w:t>
      </w:r>
      <w:r w:rsidRPr="00470A47">
        <w:t>1. punkts – m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5207908" w14:textId="77777777" w:rsidTr="00FF5DFF">
        <w:trPr>
          <w:trHeight w:hRule="exact" w:val="240"/>
          <w:jc w:val="center"/>
        </w:trPr>
        <w:tc>
          <w:tcPr>
            <w:tcW w:w="9752" w:type="dxa"/>
            <w:gridSpan w:val="2"/>
            <w:tcBorders>
              <w:top w:val="nil"/>
              <w:left w:val="nil"/>
              <w:bottom w:val="nil"/>
              <w:right w:val="nil"/>
            </w:tcBorders>
          </w:tcPr>
          <w:p w14:paraId="0AC4A5FC" w14:textId="77777777" w:rsidR="00104614" w:rsidRPr="00470A47" w:rsidRDefault="00104614" w:rsidP="00FF5DFF"/>
        </w:tc>
      </w:tr>
      <w:tr w:rsidR="00104614" w:rsidRPr="00470A47" w14:paraId="22B111BF" w14:textId="77777777" w:rsidTr="00FF5DFF">
        <w:trPr>
          <w:trHeight w:val="240"/>
          <w:jc w:val="center"/>
        </w:trPr>
        <w:tc>
          <w:tcPr>
            <w:tcW w:w="4876" w:type="dxa"/>
            <w:tcBorders>
              <w:top w:val="nil"/>
              <w:left w:val="nil"/>
              <w:bottom w:val="nil"/>
              <w:right w:val="nil"/>
            </w:tcBorders>
          </w:tcPr>
          <w:p w14:paraId="39D0027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BFC8CC3" w14:textId="77777777" w:rsidR="00104614" w:rsidRPr="00470A47" w:rsidRDefault="00104614" w:rsidP="00FF5DFF">
            <w:pPr>
              <w:pStyle w:val="AmColumnHeading"/>
            </w:pPr>
            <w:r w:rsidRPr="00470A47">
              <w:t>Grozījums</w:t>
            </w:r>
          </w:p>
        </w:tc>
      </w:tr>
      <w:tr w:rsidR="00104614" w:rsidRPr="00470A47" w14:paraId="154CDDF0" w14:textId="77777777" w:rsidTr="00FF5DFF">
        <w:trPr>
          <w:jc w:val="center"/>
        </w:trPr>
        <w:tc>
          <w:tcPr>
            <w:tcW w:w="4876" w:type="dxa"/>
            <w:tcBorders>
              <w:top w:val="nil"/>
              <w:left w:val="nil"/>
              <w:bottom w:val="nil"/>
              <w:right w:val="nil"/>
            </w:tcBorders>
          </w:tcPr>
          <w:p w14:paraId="7E029E6E" w14:textId="77777777" w:rsidR="00104614" w:rsidRPr="00470A47" w:rsidRDefault="00104614" w:rsidP="00FF5DFF">
            <w:pPr>
              <w:pStyle w:val="Normal6a"/>
            </w:pPr>
            <w:r w:rsidRPr="00470A47">
              <w:t>m)</w:t>
            </w:r>
            <w:r w:rsidRPr="00470A47">
              <w:tab/>
              <w:t>atzīt nopietnos riskus, kuri izriet no jaunas bruņošanās sacensības un globālo atbruņošanās centienu vājināšanās un kuru pamatā lielā mērā ir Krievijas, Ķīnas un Ziemeļkorejas kodolbruņošanās;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c>
          <w:tcPr>
            <w:tcW w:w="4876" w:type="dxa"/>
            <w:tcBorders>
              <w:top w:val="nil"/>
              <w:left w:val="nil"/>
              <w:bottom w:val="nil"/>
              <w:right w:val="nil"/>
            </w:tcBorders>
          </w:tcPr>
          <w:p w14:paraId="4584DE31" w14:textId="77777777" w:rsidR="00104614" w:rsidRPr="00470A47" w:rsidRDefault="00104614" w:rsidP="00FF5DFF">
            <w:pPr>
              <w:pStyle w:val="Normal6a"/>
            </w:pPr>
            <w:r w:rsidRPr="00470A47">
              <w:t>m)</w:t>
            </w:r>
            <w:r w:rsidRPr="00470A47">
              <w:tab/>
              <w:t xml:space="preserve">atzīt nopietnos riskus, kuri izriet no jaunas bruņošanās sacensības un globālo atbruņošanās centienu vājināšanās un kuru pamatā lielā mērā ir Krievijas, Ķīnas un Ziemeļkorejas kodolbruņošanās; </w:t>
            </w:r>
            <w:r w:rsidRPr="00470A47">
              <w:rPr>
                <w:b/>
                <w:bCs/>
                <w:i/>
                <w:iCs/>
              </w:rPr>
              <w:t>ņemt vērā, ka Krievija 2023. gadā vienpusēji paziņoja, ka tā pārtrauc pildīt saistības, kas noteiktas jaunajā START līgumā par kodolarsenālu ierobežošanu;</w:t>
            </w:r>
            <w:r w:rsidRPr="00470A47">
              <w:t xml:space="preserve"> turpināt sargāt un stiprināt starptautiskās sistēmas, kas reglamentē ieroču neizplatīšanu un kontroli, kā arī ieroču un divējāda lietojuma preču un tehnoloģiju eksportu reglamentējošās sistēmas; veicināt un stiprināt daudzpusējos starptautiskos instrumentus, kas vērsti pret ķīmisko un bioloģisko ieroču ražošanu, krājumu veidošanu un izmantošanu;</w:t>
            </w:r>
          </w:p>
        </w:tc>
      </w:tr>
    </w:tbl>
    <w:p w14:paraId="40EAF56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10D4AF75" w14:textId="77777777" w:rsidR="00104614" w:rsidRPr="00470A47" w:rsidRDefault="00104614" w:rsidP="00104614">
      <w:r w:rsidRPr="00470A47">
        <w:rPr>
          <w:rStyle w:val="HideTWBExt"/>
        </w:rPr>
        <w:t>&lt;/Amend&gt;</w:t>
      </w:r>
    </w:p>
    <w:p w14:paraId="0BADFB5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183</w:t>
      </w:r>
      <w:r w:rsidRPr="00470A47">
        <w:rPr>
          <w:rStyle w:val="HideTWBExt"/>
          <w:b w:val="0"/>
        </w:rPr>
        <w:t>&lt;/NumAm&gt;</w:t>
      </w:r>
    </w:p>
    <w:p w14:paraId="2C8FBD54"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215F0401" w14:textId="77777777" w:rsidR="00104614" w:rsidRPr="00470A47" w:rsidRDefault="00104614" w:rsidP="00104614">
      <w:pPr>
        <w:pStyle w:val="NormalBold"/>
      </w:pPr>
      <w:r w:rsidRPr="00470A47">
        <w:rPr>
          <w:rStyle w:val="HideTWBExt"/>
          <w:b w:val="0"/>
        </w:rPr>
        <w:t>&lt;/RepeatBlock-By&gt;</w:t>
      </w:r>
    </w:p>
    <w:p w14:paraId="55294E9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CB8C17C" w14:textId="77777777" w:rsidR="00104614" w:rsidRPr="00470A47" w:rsidRDefault="00104614" w:rsidP="00104614">
      <w:pPr>
        <w:pStyle w:val="NormalBold"/>
      </w:pPr>
      <w:r w:rsidRPr="00470A47">
        <w:rPr>
          <w:rStyle w:val="HideTWBExt"/>
          <w:b w:val="0"/>
        </w:rPr>
        <w:t>&lt;Article&gt;</w:t>
      </w:r>
      <w:r w:rsidRPr="00470A47">
        <w:t>1. punkts – ma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1FBDAD4" w14:textId="77777777" w:rsidTr="00FF5DFF">
        <w:trPr>
          <w:trHeight w:hRule="exact" w:val="240"/>
          <w:jc w:val="center"/>
        </w:trPr>
        <w:tc>
          <w:tcPr>
            <w:tcW w:w="9752" w:type="dxa"/>
            <w:gridSpan w:val="2"/>
            <w:tcBorders>
              <w:top w:val="nil"/>
              <w:left w:val="nil"/>
              <w:bottom w:val="nil"/>
              <w:right w:val="nil"/>
            </w:tcBorders>
          </w:tcPr>
          <w:p w14:paraId="46E38897" w14:textId="77777777" w:rsidR="00104614" w:rsidRPr="00470A47" w:rsidRDefault="00104614" w:rsidP="00FF5DFF"/>
        </w:tc>
      </w:tr>
      <w:tr w:rsidR="00104614" w:rsidRPr="00470A47" w14:paraId="1F9CD3CA" w14:textId="77777777" w:rsidTr="00FF5DFF">
        <w:trPr>
          <w:trHeight w:val="240"/>
          <w:jc w:val="center"/>
        </w:trPr>
        <w:tc>
          <w:tcPr>
            <w:tcW w:w="4876" w:type="dxa"/>
            <w:tcBorders>
              <w:top w:val="nil"/>
              <w:left w:val="nil"/>
              <w:bottom w:val="nil"/>
              <w:right w:val="nil"/>
            </w:tcBorders>
          </w:tcPr>
          <w:p w14:paraId="5606C5E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CE3861C" w14:textId="77777777" w:rsidR="00104614" w:rsidRPr="00470A47" w:rsidRDefault="00104614" w:rsidP="00FF5DFF">
            <w:pPr>
              <w:pStyle w:val="AmColumnHeading"/>
            </w:pPr>
            <w:r w:rsidRPr="00470A47">
              <w:t>Grozījums</w:t>
            </w:r>
          </w:p>
        </w:tc>
      </w:tr>
      <w:tr w:rsidR="00104614" w:rsidRPr="00470A47" w14:paraId="4893FB69" w14:textId="77777777" w:rsidTr="00FF5DFF">
        <w:trPr>
          <w:jc w:val="center"/>
        </w:trPr>
        <w:tc>
          <w:tcPr>
            <w:tcW w:w="4876" w:type="dxa"/>
            <w:tcBorders>
              <w:top w:val="nil"/>
              <w:left w:val="nil"/>
              <w:bottom w:val="nil"/>
              <w:right w:val="nil"/>
            </w:tcBorders>
          </w:tcPr>
          <w:p w14:paraId="5E75AA46" w14:textId="77777777" w:rsidR="00104614" w:rsidRPr="00470A47" w:rsidRDefault="00104614" w:rsidP="00FF5DFF">
            <w:pPr>
              <w:pStyle w:val="Normal6a"/>
            </w:pPr>
          </w:p>
        </w:tc>
        <w:tc>
          <w:tcPr>
            <w:tcW w:w="4876" w:type="dxa"/>
            <w:tcBorders>
              <w:top w:val="nil"/>
              <w:left w:val="nil"/>
              <w:bottom w:val="nil"/>
              <w:right w:val="nil"/>
            </w:tcBorders>
          </w:tcPr>
          <w:p w14:paraId="63121A9E" w14:textId="77777777" w:rsidR="00104614" w:rsidRPr="00470A47" w:rsidRDefault="00104614" w:rsidP="00FF5DFF">
            <w:pPr>
              <w:pStyle w:val="Normal6a"/>
            </w:pPr>
            <w:r w:rsidRPr="00470A47">
              <w:rPr>
                <w:b/>
                <w:i/>
              </w:rPr>
              <w:t>ma)</w:t>
            </w:r>
            <w:r w:rsidRPr="00470A47">
              <w:tab/>
            </w:r>
            <w:r w:rsidRPr="00470A47">
              <w:rPr>
                <w:b/>
                <w:i/>
              </w:rPr>
              <w:t>aicina ES pastiprināt centienus izbeigt nesodāmību un nodrošināt pārskatatbildību saistībā ar starptautisko tiesību pārkāpumiem, cita starpā atbalstot Konvencijas par noziegumu pret cilvēci novēršanu un sodīšanu ātru pieņemšanu, stiprinot neatkarīgas izmeklēšanas par starptautiskiem noziegumiem un pilnībā atbalstot Starptautisko Krimināltiesu un Starptautisko Tiesu, tostarp ievērojot Romas statūtus un atzīstot Starptautiskās Tiesas rīkojumu un spriedumu saistošo raksturu;</w:t>
            </w:r>
          </w:p>
        </w:tc>
      </w:tr>
    </w:tbl>
    <w:p w14:paraId="7020C71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4824599" w14:textId="77777777" w:rsidR="00104614" w:rsidRPr="00470A47" w:rsidRDefault="00104614" w:rsidP="00104614">
      <w:r w:rsidRPr="00470A47">
        <w:rPr>
          <w:rStyle w:val="HideTWBExt"/>
        </w:rPr>
        <w:t>&lt;/Amend&gt;</w:t>
      </w:r>
    </w:p>
    <w:p w14:paraId="386FEE59"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184</w:t>
      </w:r>
      <w:r w:rsidRPr="00470A47">
        <w:rPr>
          <w:rStyle w:val="HideTWBExt"/>
          <w:b w:val="0"/>
        </w:rPr>
        <w:t>&lt;/NumAm&gt;</w:t>
      </w:r>
    </w:p>
    <w:p w14:paraId="391798F2"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59535E85" w14:textId="77777777" w:rsidR="00104614" w:rsidRPr="00470A47" w:rsidRDefault="00104614" w:rsidP="00104614">
      <w:pPr>
        <w:pStyle w:val="NormalBold"/>
      </w:pPr>
      <w:r w:rsidRPr="00470A47">
        <w:rPr>
          <w:rStyle w:val="HideTWBExt"/>
          <w:b w:val="0"/>
        </w:rPr>
        <w:t>&lt;/RepeatBlock-By&gt;</w:t>
      </w:r>
    </w:p>
    <w:p w14:paraId="6E5DEFA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4BFC39E" w14:textId="77777777" w:rsidR="00104614" w:rsidRPr="00470A47" w:rsidRDefault="00104614" w:rsidP="00104614">
      <w:pPr>
        <w:pStyle w:val="NormalBold"/>
      </w:pPr>
      <w:r w:rsidRPr="00470A47">
        <w:rPr>
          <w:rStyle w:val="HideTWBExt"/>
          <w:b w:val="0"/>
        </w:rPr>
        <w:t>&lt;Article&gt;</w:t>
      </w:r>
      <w:r w:rsidRPr="00470A47">
        <w:t>1. punkts – ma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D06262D" w14:textId="77777777" w:rsidTr="00FF5DFF">
        <w:trPr>
          <w:trHeight w:hRule="exact" w:val="240"/>
          <w:jc w:val="center"/>
        </w:trPr>
        <w:tc>
          <w:tcPr>
            <w:tcW w:w="9752" w:type="dxa"/>
            <w:gridSpan w:val="2"/>
            <w:tcBorders>
              <w:top w:val="nil"/>
              <w:left w:val="nil"/>
              <w:bottom w:val="nil"/>
              <w:right w:val="nil"/>
            </w:tcBorders>
          </w:tcPr>
          <w:p w14:paraId="6BC0583E" w14:textId="77777777" w:rsidR="00104614" w:rsidRPr="00470A47" w:rsidRDefault="00104614" w:rsidP="00FF5DFF"/>
        </w:tc>
      </w:tr>
      <w:tr w:rsidR="00104614" w:rsidRPr="00470A47" w14:paraId="66B54FE8" w14:textId="77777777" w:rsidTr="00FF5DFF">
        <w:trPr>
          <w:trHeight w:val="240"/>
          <w:jc w:val="center"/>
        </w:trPr>
        <w:tc>
          <w:tcPr>
            <w:tcW w:w="4876" w:type="dxa"/>
            <w:tcBorders>
              <w:top w:val="nil"/>
              <w:left w:val="nil"/>
              <w:bottom w:val="nil"/>
              <w:right w:val="nil"/>
            </w:tcBorders>
          </w:tcPr>
          <w:p w14:paraId="7FF37CA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B026A50" w14:textId="77777777" w:rsidR="00104614" w:rsidRPr="00470A47" w:rsidRDefault="00104614" w:rsidP="00FF5DFF">
            <w:pPr>
              <w:pStyle w:val="AmColumnHeading"/>
            </w:pPr>
            <w:r w:rsidRPr="00470A47">
              <w:t>Grozījums</w:t>
            </w:r>
          </w:p>
        </w:tc>
      </w:tr>
      <w:tr w:rsidR="00104614" w:rsidRPr="00470A47" w14:paraId="13CBD7C8" w14:textId="77777777" w:rsidTr="00FF5DFF">
        <w:trPr>
          <w:jc w:val="center"/>
        </w:trPr>
        <w:tc>
          <w:tcPr>
            <w:tcW w:w="4876" w:type="dxa"/>
            <w:tcBorders>
              <w:top w:val="nil"/>
              <w:left w:val="nil"/>
              <w:bottom w:val="nil"/>
              <w:right w:val="nil"/>
            </w:tcBorders>
          </w:tcPr>
          <w:p w14:paraId="54C7771C" w14:textId="77777777" w:rsidR="00104614" w:rsidRPr="00470A47" w:rsidRDefault="00104614" w:rsidP="00FF5DFF">
            <w:pPr>
              <w:pStyle w:val="Normal6a"/>
            </w:pPr>
          </w:p>
        </w:tc>
        <w:tc>
          <w:tcPr>
            <w:tcW w:w="4876" w:type="dxa"/>
            <w:tcBorders>
              <w:top w:val="nil"/>
              <w:left w:val="nil"/>
              <w:bottom w:val="nil"/>
              <w:right w:val="nil"/>
            </w:tcBorders>
          </w:tcPr>
          <w:p w14:paraId="0331425F" w14:textId="77777777" w:rsidR="00104614" w:rsidRPr="00470A47" w:rsidRDefault="00104614" w:rsidP="00FF5DFF">
            <w:pPr>
              <w:pStyle w:val="Normal6a"/>
            </w:pPr>
            <w:r w:rsidRPr="00470A47">
              <w:rPr>
                <w:b/>
                <w:i/>
              </w:rPr>
              <w:t>ma)</w:t>
            </w:r>
            <w:r w:rsidRPr="00470A47">
              <w:tab/>
            </w:r>
            <w:r w:rsidRPr="00470A47">
              <w:rPr>
                <w:b/>
                <w:i/>
              </w:rPr>
              <w:t>paust atbalstu 2025. gada jūnija ASV militārajai operācijai, kas bija vērsta pret Irānas kodoliekārtām;</w:t>
            </w:r>
            <w:r w:rsidRPr="00470A47">
              <w:t xml:space="preserve"> </w:t>
            </w:r>
            <w:r w:rsidRPr="00470A47">
              <w:rPr>
                <w:b/>
                <w:i/>
              </w:rPr>
              <w:t>norādīt, ka bezdarbība īstermiņā būtu ļāvusi Irānai sekmīgi izstrādāt kodolieroci, kas radītu katastrofālas sekas globālajai drošībai;</w:t>
            </w:r>
          </w:p>
        </w:tc>
      </w:tr>
    </w:tbl>
    <w:p w14:paraId="0E21E00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449BA117" w14:textId="77777777" w:rsidR="00104614" w:rsidRPr="00470A47" w:rsidRDefault="00104614" w:rsidP="00104614">
      <w:r w:rsidRPr="00470A47">
        <w:rPr>
          <w:rStyle w:val="HideTWBExt"/>
        </w:rPr>
        <w:t>&lt;/Amend&gt;</w:t>
      </w:r>
    </w:p>
    <w:p w14:paraId="1B9B0AD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185</w:t>
      </w:r>
      <w:r w:rsidRPr="00470A47">
        <w:rPr>
          <w:rStyle w:val="HideTWBExt"/>
          <w:b w:val="0"/>
        </w:rPr>
        <w:t>&lt;/NumAm&gt;</w:t>
      </w:r>
    </w:p>
    <w:p w14:paraId="25FC62C1"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5E654EDE" w14:textId="77777777" w:rsidR="00104614" w:rsidRPr="00470A47" w:rsidRDefault="00104614" w:rsidP="00104614">
      <w:pPr>
        <w:pStyle w:val="NormalBold"/>
      </w:pPr>
      <w:r w:rsidRPr="00470A47">
        <w:rPr>
          <w:rStyle w:val="HideTWBExt"/>
          <w:b w:val="0"/>
        </w:rPr>
        <w:t>&lt;/RepeatBlock-By&gt;</w:t>
      </w:r>
    </w:p>
    <w:p w14:paraId="6F8F82C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F99B861" w14:textId="77777777" w:rsidR="00104614" w:rsidRPr="00470A47" w:rsidRDefault="00104614" w:rsidP="00104614">
      <w:pPr>
        <w:pStyle w:val="NormalBold"/>
      </w:pPr>
      <w:r w:rsidRPr="00470A47">
        <w:rPr>
          <w:rStyle w:val="HideTWBExt"/>
          <w:b w:val="0"/>
        </w:rPr>
        <w:t>&lt;Article&gt;</w:t>
      </w:r>
      <w:r w:rsidRPr="00470A47">
        <w:t>1. punkts – ma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BF5E0B7" w14:textId="77777777" w:rsidTr="00FF5DFF">
        <w:trPr>
          <w:trHeight w:hRule="exact" w:val="240"/>
          <w:jc w:val="center"/>
        </w:trPr>
        <w:tc>
          <w:tcPr>
            <w:tcW w:w="9752" w:type="dxa"/>
            <w:gridSpan w:val="2"/>
            <w:tcBorders>
              <w:top w:val="nil"/>
              <w:left w:val="nil"/>
              <w:bottom w:val="nil"/>
              <w:right w:val="nil"/>
            </w:tcBorders>
          </w:tcPr>
          <w:p w14:paraId="77434D35" w14:textId="77777777" w:rsidR="00104614" w:rsidRPr="00470A47" w:rsidRDefault="00104614" w:rsidP="00FF5DFF"/>
        </w:tc>
      </w:tr>
      <w:tr w:rsidR="00104614" w:rsidRPr="00470A47" w14:paraId="0D1DC74A" w14:textId="77777777" w:rsidTr="00FF5DFF">
        <w:trPr>
          <w:trHeight w:val="240"/>
          <w:jc w:val="center"/>
        </w:trPr>
        <w:tc>
          <w:tcPr>
            <w:tcW w:w="4876" w:type="dxa"/>
            <w:tcBorders>
              <w:top w:val="nil"/>
              <w:left w:val="nil"/>
              <w:bottom w:val="nil"/>
              <w:right w:val="nil"/>
            </w:tcBorders>
          </w:tcPr>
          <w:p w14:paraId="52BAAD1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E8E1DE5" w14:textId="77777777" w:rsidR="00104614" w:rsidRPr="00470A47" w:rsidRDefault="00104614" w:rsidP="00FF5DFF">
            <w:pPr>
              <w:pStyle w:val="AmColumnHeading"/>
            </w:pPr>
            <w:r w:rsidRPr="00470A47">
              <w:t>Grozījums</w:t>
            </w:r>
          </w:p>
        </w:tc>
      </w:tr>
      <w:tr w:rsidR="00104614" w:rsidRPr="00470A47" w14:paraId="5E9C83DE" w14:textId="77777777" w:rsidTr="00FF5DFF">
        <w:trPr>
          <w:jc w:val="center"/>
        </w:trPr>
        <w:tc>
          <w:tcPr>
            <w:tcW w:w="4876" w:type="dxa"/>
            <w:tcBorders>
              <w:top w:val="nil"/>
              <w:left w:val="nil"/>
              <w:bottom w:val="nil"/>
              <w:right w:val="nil"/>
            </w:tcBorders>
          </w:tcPr>
          <w:p w14:paraId="4A732757" w14:textId="77777777" w:rsidR="00104614" w:rsidRPr="00470A47" w:rsidRDefault="00104614" w:rsidP="00FF5DFF">
            <w:pPr>
              <w:pStyle w:val="Normal6a"/>
            </w:pPr>
          </w:p>
        </w:tc>
        <w:tc>
          <w:tcPr>
            <w:tcW w:w="4876" w:type="dxa"/>
            <w:tcBorders>
              <w:top w:val="nil"/>
              <w:left w:val="nil"/>
              <w:bottom w:val="nil"/>
              <w:right w:val="nil"/>
            </w:tcBorders>
          </w:tcPr>
          <w:p w14:paraId="3EB91D0E" w14:textId="77777777" w:rsidR="00104614" w:rsidRPr="00470A47" w:rsidRDefault="00104614" w:rsidP="00FF5DFF">
            <w:pPr>
              <w:pStyle w:val="Normal6a"/>
            </w:pPr>
            <w:r w:rsidRPr="00470A47">
              <w:rPr>
                <w:b/>
                <w:i/>
              </w:rPr>
              <w:t>ma)</w:t>
            </w:r>
            <w:r w:rsidRPr="00470A47">
              <w:tab/>
            </w:r>
            <w:r w:rsidRPr="00470A47">
              <w:rPr>
                <w:b/>
                <w:i/>
              </w:rPr>
              <w:t>noraidīt bruņojuma atjaunošanas pieprasījumus, piemēram, apņemšanos palielināt militāros izdevumus līdz 5 % no iekšzemes kopprodukta (IKP), ko parakstījušas NATO dalībvalstis;</w:t>
            </w:r>
          </w:p>
        </w:tc>
      </w:tr>
    </w:tbl>
    <w:p w14:paraId="357BB71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62AAB5D" w14:textId="77777777" w:rsidR="00104614" w:rsidRPr="00470A47" w:rsidRDefault="00104614" w:rsidP="00104614">
      <w:r w:rsidRPr="00470A47">
        <w:rPr>
          <w:rStyle w:val="HideTWBExt"/>
        </w:rPr>
        <w:t>&lt;/Amend&gt;</w:t>
      </w:r>
    </w:p>
    <w:p w14:paraId="5FFB2F7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186</w:t>
      </w:r>
      <w:r w:rsidRPr="00470A47">
        <w:rPr>
          <w:rStyle w:val="HideTWBExt"/>
          <w:b w:val="0"/>
        </w:rPr>
        <w:t>&lt;/NumAm&gt;</w:t>
      </w:r>
    </w:p>
    <w:p w14:paraId="4257C27D"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3BCD1758" w14:textId="77777777" w:rsidR="00104614" w:rsidRPr="00470A47" w:rsidRDefault="00104614" w:rsidP="00104614">
      <w:pPr>
        <w:pStyle w:val="NormalBold"/>
      </w:pPr>
      <w:r w:rsidRPr="00470A47">
        <w:rPr>
          <w:rStyle w:val="HideTWBExt"/>
          <w:b w:val="0"/>
        </w:rPr>
        <w:t>&lt;/RepeatBlock-By&gt;</w:t>
      </w:r>
    </w:p>
    <w:p w14:paraId="46054DF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48C7251" w14:textId="77777777" w:rsidR="00104614" w:rsidRPr="00470A47" w:rsidRDefault="00104614" w:rsidP="00104614">
      <w:pPr>
        <w:pStyle w:val="NormalBold"/>
      </w:pPr>
      <w:r w:rsidRPr="00470A47">
        <w:rPr>
          <w:rStyle w:val="HideTWBExt"/>
          <w:b w:val="0"/>
        </w:rPr>
        <w:t>&lt;Article&gt;</w:t>
      </w:r>
      <w:r w:rsidRPr="00470A47">
        <w:t>1. punkts – 4.a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7BB5DCD" w14:textId="77777777" w:rsidTr="00FF5DFF">
        <w:trPr>
          <w:trHeight w:hRule="exact" w:val="240"/>
          <w:jc w:val="center"/>
        </w:trPr>
        <w:tc>
          <w:tcPr>
            <w:tcW w:w="9752" w:type="dxa"/>
            <w:gridSpan w:val="2"/>
            <w:tcBorders>
              <w:top w:val="nil"/>
              <w:left w:val="nil"/>
              <w:bottom w:val="nil"/>
              <w:right w:val="nil"/>
            </w:tcBorders>
          </w:tcPr>
          <w:p w14:paraId="2B0A5DC0" w14:textId="77777777" w:rsidR="00104614" w:rsidRPr="00470A47" w:rsidRDefault="00104614" w:rsidP="00FF5DFF"/>
        </w:tc>
      </w:tr>
      <w:tr w:rsidR="00104614" w:rsidRPr="00470A47" w14:paraId="1414216E" w14:textId="77777777" w:rsidTr="00FF5DFF">
        <w:trPr>
          <w:trHeight w:val="240"/>
          <w:jc w:val="center"/>
        </w:trPr>
        <w:tc>
          <w:tcPr>
            <w:tcW w:w="4876" w:type="dxa"/>
            <w:tcBorders>
              <w:top w:val="nil"/>
              <w:left w:val="nil"/>
              <w:bottom w:val="nil"/>
              <w:right w:val="nil"/>
            </w:tcBorders>
          </w:tcPr>
          <w:p w14:paraId="7A0A4D26"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83E962D" w14:textId="77777777" w:rsidR="00104614" w:rsidRPr="00470A47" w:rsidRDefault="00104614" w:rsidP="00FF5DFF">
            <w:pPr>
              <w:pStyle w:val="AmColumnHeading"/>
            </w:pPr>
            <w:r w:rsidRPr="00470A47">
              <w:t>Grozījums</w:t>
            </w:r>
          </w:p>
        </w:tc>
      </w:tr>
      <w:tr w:rsidR="00104614" w:rsidRPr="00470A47" w14:paraId="527492D8" w14:textId="77777777" w:rsidTr="00FF5DFF">
        <w:trPr>
          <w:jc w:val="center"/>
        </w:trPr>
        <w:tc>
          <w:tcPr>
            <w:tcW w:w="4876" w:type="dxa"/>
            <w:tcBorders>
              <w:top w:val="nil"/>
              <w:left w:val="nil"/>
              <w:bottom w:val="nil"/>
              <w:right w:val="nil"/>
            </w:tcBorders>
          </w:tcPr>
          <w:p w14:paraId="63532DC9" w14:textId="77777777" w:rsidR="00104614" w:rsidRPr="00470A47" w:rsidRDefault="00104614" w:rsidP="00FF5DFF">
            <w:pPr>
              <w:pStyle w:val="Normal6a"/>
            </w:pPr>
          </w:p>
        </w:tc>
        <w:tc>
          <w:tcPr>
            <w:tcW w:w="4876" w:type="dxa"/>
            <w:tcBorders>
              <w:top w:val="nil"/>
              <w:left w:val="nil"/>
              <w:bottom w:val="nil"/>
              <w:right w:val="nil"/>
            </w:tcBorders>
          </w:tcPr>
          <w:p w14:paraId="09105409" w14:textId="77777777" w:rsidR="00104614" w:rsidRPr="00470A47" w:rsidRDefault="00104614" w:rsidP="00FF5DFF">
            <w:pPr>
              <w:pStyle w:val="Normal6a"/>
            </w:pPr>
            <w:r w:rsidRPr="00470A47">
              <w:rPr>
                <w:b/>
                <w:i/>
              </w:rPr>
              <w:t>mudināt atsākt politisku procesu ar mērķi panākt taisnīgu un ilgstošu politisko risinājumu, kas Rietumsahāras iedzīvotājiem sniedz tiesības uz pašnoteikšanos saskaņā ar Apvienoto Nāciju Organizācijas Statūtiem un Ģenerālās asamblejas un Drošības padomes attiecīgajām rezolūcijām;</w:t>
            </w:r>
          </w:p>
        </w:tc>
      </w:tr>
    </w:tbl>
    <w:p w14:paraId="5D323D7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B6BCAC6" w14:textId="77777777" w:rsidR="00104614" w:rsidRPr="00470A47" w:rsidRDefault="00104614" w:rsidP="00104614">
      <w:r w:rsidRPr="00470A47">
        <w:rPr>
          <w:rStyle w:val="HideTWBExt"/>
        </w:rPr>
        <w:t>&lt;/Amend&gt;</w:t>
      </w:r>
    </w:p>
    <w:p w14:paraId="726040E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187</w:t>
      </w:r>
      <w:r w:rsidRPr="00470A47">
        <w:rPr>
          <w:rStyle w:val="HideTWBExt"/>
          <w:b w:val="0"/>
        </w:rPr>
        <w:t>&lt;/NumAm&gt;</w:t>
      </w:r>
    </w:p>
    <w:p w14:paraId="71A6A59F"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12CBE86" w14:textId="77777777" w:rsidR="00104614" w:rsidRPr="00470A47" w:rsidRDefault="00104614" w:rsidP="00104614">
      <w:pPr>
        <w:pStyle w:val="NormalBold"/>
      </w:pPr>
      <w:r w:rsidRPr="00470A47">
        <w:rPr>
          <w:rStyle w:val="HideTWBExt"/>
          <w:b w:val="0"/>
        </w:rPr>
        <w:t>&lt;/RepeatBlock-By&gt;</w:t>
      </w:r>
    </w:p>
    <w:p w14:paraId="4C95D49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B09DB15" w14:textId="77777777" w:rsidR="00104614" w:rsidRPr="00470A47" w:rsidRDefault="00104614" w:rsidP="00104614">
      <w:pPr>
        <w:pStyle w:val="NormalBold"/>
      </w:pPr>
      <w:r w:rsidRPr="00470A47">
        <w:rPr>
          <w:rStyle w:val="HideTWBExt"/>
          <w:b w:val="0"/>
        </w:rPr>
        <w:t>&lt;Article&gt;</w:t>
      </w:r>
      <w:r w:rsidRPr="00470A47">
        <w:t>1. punkts – 4.b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4C473D2" w14:textId="77777777" w:rsidTr="00FF5DFF">
        <w:trPr>
          <w:trHeight w:hRule="exact" w:val="240"/>
          <w:jc w:val="center"/>
        </w:trPr>
        <w:tc>
          <w:tcPr>
            <w:tcW w:w="9752" w:type="dxa"/>
            <w:gridSpan w:val="2"/>
            <w:tcBorders>
              <w:top w:val="nil"/>
              <w:left w:val="nil"/>
              <w:bottom w:val="nil"/>
              <w:right w:val="nil"/>
            </w:tcBorders>
          </w:tcPr>
          <w:p w14:paraId="342684E1" w14:textId="77777777" w:rsidR="00104614" w:rsidRPr="00470A47" w:rsidRDefault="00104614" w:rsidP="00FF5DFF"/>
        </w:tc>
      </w:tr>
      <w:tr w:rsidR="00104614" w:rsidRPr="00470A47" w14:paraId="31B53770" w14:textId="77777777" w:rsidTr="00FF5DFF">
        <w:trPr>
          <w:trHeight w:val="240"/>
          <w:jc w:val="center"/>
        </w:trPr>
        <w:tc>
          <w:tcPr>
            <w:tcW w:w="4876" w:type="dxa"/>
            <w:tcBorders>
              <w:top w:val="nil"/>
              <w:left w:val="nil"/>
              <w:bottom w:val="nil"/>
              <w:right w:val="nil"/>
            </w:tcBorders>
          </w:tcPr>
          <w:p w14:paraId="3F9C0F1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0FBA9FD" w14:textId="77777777" w:rsidR="00104614" w:rsidRPr="00470A47" w:rsidRDefault="00104614" w:rsidP="00FF5DFF">
            <w:pPr>
              <w:pStyle w:val="AmColumnHeading"/>
            </w:pPr>
            <w:r w:rsidRPr="00470A47">
              <w:t>Grozījums</w:t>
            </w:r>
          </w:p>
        </w:tc>
      </w:tr>
      <w:tr w:rsidR="00104614" w:rsidRPr="00470A47" w14:paraId="733A6F17" w14:textId="77777777" w:rsidTr="00FF5DFF">
        <w:trPr>
          <w:jc w:val="center"/>
        </w:trPr>
        <w:tc>
          <w:tcPr>
            <w:tcW w:w="4876" w:type="dxa"/>
            <w:tcBorders>
              <w:top w:val="nil"/>
              <w:left w:val="nil"/>
              <w:bottom w:val="nil"/>
              <w:right w:val="nil"/>
            </w:tcBorders>
          </w:tcPr>
          <w:p w14:paraId="101C8614" w14:textId="77777777" w:rsidR="00104614" w:rsidRPr="00470A47" w:rsidRDefault="00104614" w:rsidP="00FF5DFF">
            <w:pPr>
              <w:pStyle w:val="Normal6a"/>
            </w:pPr>
          </w:p>
        </w:tc>
        <w:tc>
          <w:tcPr>
            <w:tcW w:w="4876" w:type="dxa"/>
            <w:tcBorders>
              <w:top w:val="nil"/>
              <w:left w:val="nil"/>
              <w:bottom w:val="nil"/>
              <w:right w:val="nil"/>
            </w:tcBorders>
          </w:tcPr>
          <w:p w14:paraId="31505E32" w14:textId="77777777" w:rsidR="00104614" w:rsidRPr="00470A47" w:rsidRDefault="00104614" w:rsidP="00FF5DFF">
            <w:pPr>
              <w:pStyle w:val="Normal6a"/>
            </w:pPr>
            <w:r w:rsidRPr="00470A47">
              <w:rPr>
                <w:b/>
                <w:i/>
              </w:rPr>
              <w:t>nosodīt vienpusējos piespiedu pasākumus pret Kubas Republiku, ietverot ekonomisko, komerciālo un finansiālo embargo; atkārtoti norādīt, ka šādi pasākumi ir pretrunā valstu suverēnas vienlīdzības un neiejaukšanās principiem, kas noteikti ANO Statūtos; aicināt to tūlītēju un beznosacījuma atcelšanu un ekonomisko un diplomātisko attiecību normalizēšanu saskaņā ar ANO Ģenerālās asamblejas atkārtotajām rezolūcijām;</w:t>
            </w:r>
          </w:p>
        </w:tc>
      </w:tr>
    </w:tbl>
    <w:p w14:paraId="23C4B7C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CCAE87E" w14:textId="77777777" w:rsidR="00104614" w:rsidRPr="00470A47" w:rsidRDefault="00104614" w:rsidP="00104614">
      <w:r w:rsidRPr="00470A47">
        <w:rPr>
          <w:rStyle w:val="HideTWBExt"/>
        </w:rPr>
        <w:t>&lt;/Amend&gt;</w:t>
      </w:r>
    </w:p>
    <w:p w14:paraId="05DEBF1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188</w:t>
      </w:r>
      <w:r w:rsidRPr="00470A47">
        <w:rPr>
          <w:rStyle w:val="HideTWBExt"/>
          <w:b w:val="0"/>
        </w:rPr>
        <w:t>&lt;/NumAm&gt;</w:t>
      </w:r>
    </w:p>
    <w:p w14:paraId="4D549DDB"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4238BA9E" w14:textId="77777777" w:rsidR="00104614" w:rsidRPr="00470A47" w:rsidRDefault="00104614" w:rsidP="00104614">
      <w:pPr>
        <w:pStyle w:val="NormalBold"/>
      </w:pPr>
      <w:r w:rsidRPr="00470A47">
        <w:rPr>
          <w:rStyle w:val="HideTWBExt"/>
          <w:b w:val="0"/>
        </w:rPr>
        <w:t>&lt;/RepeatBlock-By&gt;</w:t>
      </w:r>
    </w:p>
    <w:p w14:paraId="155C13F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877D3E3" w14:textId="77777777" w:rsidR="00104614" w:rsidRPr="00470A47" w:rsidRDefault="00104614" w:rsidP="00104614">
      <w:pPr>
        <w:pStyle w:val="NormalBold"/>
      </w:pPr>
      <w:r w:rsidRPr="00470A47">
        <w:rPr>
          <w:rStyle w:val="HideTWBExt"/>
          <w:b w:val="0"/>
        </w:rPr>
        <w:t>&lt;Article&gt;</w:t>
      </w:r>
      <w:r w:rsidRPr="00470A47">
        <w:t>1. punkts – 4.d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71A7398" w14:textId="77777777" w:rsidTr="00FF5DFF">
        <w:trPr>
          <w:trHeight w:hRule="exact" w:val="240"/>
          <w:jc w:val="center"/>
        </w:trPr>
        <w:tc>
          <w:tcPr>
            <w:tcW w:w="9752" w:type="dxa"/>
            <w:gridSpan w:val="2"/>
            <w:tcBorders>
              <w:top w:val="nil"/>
              <w:left w:val="nil"/>
              <w:bottom w:val="nil"/>
              <w:right w:val="nil"/>
            </w:tcBorders>
          </w:tcPr>
          <w:p w14:paraId="7808726B" w14:textId="77777777" w:rsidR="00104614" w:rsidRPr="00470A47" w:rsidRDefault="00104614" w:rsidP="00FF5DFF"/>
        </w:tc>
      </w:tr>
      <w:tr w:rsidR="00104614" w:rsidRPr="00470A47" w14:paraId="03E7380C" w14:textId="77777777" w:rsidTr="00FF5DFF">
        <w:trPr>
          <w:trHeight w:val="240"/>
          <w:jc w:val="center"/>
        </w:trPr>
        <w:tc>
          <w:tcPr>
            <w:tcW w:w="4876" w:type="dxa"/>
            <w:tcBorders>
              <w:top w:val="nil"/>
              <w:left w:val="nil"/>
              <w:bottom w:val="nil"/>
              <w:right w:val="nil"/>
            </w:tcBorders>
          </w:tcPr>
          <w:p w14:paraId="4CD190D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EAD92D8" w14:textId="77777777" w:rsidR="00104614" w:rsidRPr="00470A47" w:rsidRDefault="00104614" w:rsidP="00FF5DFF">
            <w:pPr>
              <w:pStyle w:val="AmColumnHeading"/>
            </w:pPr>
            <w:r w:rsidRPr="00470A47">
              <w:t>Grozījums</w:t>
            </w:r>
          </w:p>
        </w:tc>
      </w:tr>
      <w:tr w:rsidR="00104614" w:rsidRPr="00470A47" w14:paraId="2CC5535E" w14:textId="77777777" w:rsidTr="00FF5DFF">
        <w:trPr>
          <w:jc w:val="center"/>
        </w:trPr>
        <w:tc>
          <w:tcPr>
            <w:tcW w:w="4876" w:type="dxa"/>
            <w:tcBorders>
              <w:top w:val="nil"/>
              <w:left w:val="nil"/>
              <w:bottom w:val="nil"/>
              <w:right w:val="nil"/>
            </w:tcBorders>
          </w:tcPr>
          <w:p w14:paraId="585DD416" w14:textId="77777777" w:rsidR="00104614" w:rsidRPr="00470A47" w:rsidRDefault="00104614" w:rsidP="00FF5DFF">
            <w:pPr>
              <w:pStyle w:val="Normal6a"/>
            </w:pPr>
          </w:p>
        </w:tc>
        <w:tc>
          <w:tcPr>
            <w:tcW w:w="4876" w:type="dxa"/>
            <w:tcBorders>
              <w:top w:val="nil"/>
              <w:left w:val="nil"/>
              <w:bottom w:val="nil"/>
              <w:right w:val="nil"/>
            </w:tcBorders>
          </w:tcPr>
          <w:p w14:paraId="229E44E2" w14:textId="77777777" w:rsidR="00104614" w:rsidRPr="00470A47" w:rsidRDefault="00104614" w:rsidP="00FF5DFF">
            <w:pPr>
              <w:pStyle w:val="Normal6a"/>
            </w:pPr>
            <w:r w:rsidRPr="00470A47">
              <w:rPr>
                <w:b/>
                <w:i/>
              </w:rPr>
              <w:t>nosodīt visu veidu ārēju iejaukšanos, kas pārkāpj Venecuēlas Bolivāra Republikas suverenitāti un politisko neatkarību, it sevišķi runājot par vienpusēju piespiedu pasākumu piemērošanu, kurus nav apstiprinājusi ANO Drošības padome; mudināt valstis atturēties no vienpusēju un starptautiskajām tiesībām vai ANO Statūtiem pretrunā esošu sankciju pieņemšanas vai saglabāšanas; atbalstīt iekļaujošu politisko dialogu, kuru vada paši venecuēlieši un kuru sekmē objektīvi daudzpusēji mehānismi, pilnībā ievērojot neiejaukšanās principu;</w:t>
            </w:r>
          </w:p>
        </w:tc>
      </w:tr>
    </w:tbl>
    <w:p w14:paraId="291BF8A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11E8DF6" w14:textId="77777777" w:rsidR="00104614" w:rsidRPr="00470A47" w:rsidRDefault="00104614" w:rsidP="00104614">
      <w:r w:rsidRPr="00470A47">
        <w:rPr>
          <w:rStyle w:val="HideTWBExt"/>
        </w:rPr>
        <w:t>&lt;/Amend&gt;</w:t>
      </w:r>
    </w:p>
    <w:p w14:paraId="2C1A133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189</w:t>
      </w:r>
      <w:r w:rsidRPr="00470A47">
        <w:rPr>
          <w:rStyle w:val="HideTWBExt"/>
          <w:b w:val="0"/>
        </w:rPr>
        <w:t>&lt;/NumAm&gt;</w:t>
      </w:r>
    </w:p>
    <w:p w14:paraId="7F612330"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4C8FD755" w14:textId="77777777" w:rsidR="00104614" w:rsidRPr="00470A47" w:rsidRDefault="00104614" w:rsidP="00104614">
      <w:pPr>
        <w:pStyle w:val="NormalBold"/>
      </w:pPr>
      <w:r w:rsidRPr="00470A47">
        <w:rPr>
          <w:rStyle w:val="HideTWBExt"/>
          <w:b w:val="0"/>
        </w:rPr>
        <w:t>&lt;/RepeatBlock-By&gt;</w:t>
      </w:r>
    </w:p>
    <w:p w14:paraId="4544AB2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665BCE5" w14:textId="77777777" w:rsidR="00104614" w:rsidRPr="00470A47" w:rsidRDefault="00104614" w:rsidP="00104614">
      <w:pPr>
        <w:pStyle w:val="NormalBold"/>
      </w:pPr>
      <w:r w:rsidRPr="00470A47">
        <w:rPr>
          <w:rStyle w:val="HideTWBExt"/>
          <w:b w:val="0"/>
        </w:rPr>
        <w:t>&lt;Article&gt;</w:t>
      </w:r>
      <w:r w:rsidRPr="00470A47">
        <w:t>1. punkts – 4.e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3C8E26D" w14:textId="77777777" w:rsidTr="00FF5DFF">
        <w:trPr>
          <w:trHeight w:hRule="exact" w:val="240"/>
          <w:jc w:val="center"/>
        </w:trPr>
        <w:tc>
          <w:tcPr>
            <w:tcW w:w="9752" w:type="dxa"/>
            <w:gridSpan w:val="2"/>
            <w:tcBorders>
              <w:top w:val="nil"/>
              <w:left w:val="nil"/>
              <w:bottom w:val="nil"/>
              <w:right w:val="nil"/>
            </w:tcBorders>
          </w:tcPr>
          <w:p w14:paraId="380C87F7" w14:textId="77777777" w:rsidR="00104614" w:rsidRPr="00470A47" w:rsidRDefault="00104614" w:rsidP="00FF5DFF"/>
        </w:tc>
      </w:tr>
      <w:tr w:rsidR="00104614" w:rsidRPr="00470A47" w14:paraId="68B025D3" w14:textId="77777777" w:rsidTr="00FF5DFF">
        <w:trPr>
          <w:trHeight w:val="240"/>
          <w:jc w:val="center"/>
        </w:trPr>
        <w:tc>
          <w:tcPr>
            <w:tcW w:w="4876" w:type="dxa"/>
            <w:tcBorders>
              <w:top w:val="nil"/>
              <w:left w:val="nil"/>
              <w:bottom w:val="nil"/>
              <w:right w:val="nil"/>
            </w:tcBorders>
          </w:tcPr>
          <w:p w14:paraId="5CA3455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EA70678" w14:textId="77777777" w:rsidR="00104614" w:rsidRPr="00470A47" w:rsidRDefault="00104614" w:rsidP="00FF5DFF">
            <w:pPr>
              <w:pStyle w:val="AmColumnHeading"/>
            </w:pPr>
            <w:r w:rsidRPr="00470A47">
              <w:t>Grozījums</w:t>
            </w:r>
          </w:p>
        </w:tc>
      </w:tr>
      <w:tr w:rsidR="00104614" w:rsidRPr="00470A47" w14:paraId="3329A59F" w14:textId="77777777" w:rsidTr="00FF5DFF">
        <w:trPr>
          <w:jc w:val="center"/>
        </w:trPr>
        <w:tc>
          <w:tcPr>
            <w:tcW w:w="4876" w:type="dxa"/>
            <w:tcBorders>
              <w:top w:val="nil"/>
              <w:left w:val="nil"/>
              <w:bottom w:val="nil"/>
              <w:right w:val="nil"/>
            </w:tcBorders>
          </w:tcPr>
          <w:p w14:paraId="48A7EFC9" w14:textId="77777777" w:rsidR="00104614" w:rsidRPr="00470A47" w:rsidRDefault="00104614" w:rsidP="00FF5DFF">
            <w:pPr>
              <w:pStyle w:val="Normal6a"/>
            </w:pPr>
          </w:p>
        </w:tc>
        <w:tc>
          <w:tcPr>
            <w:tcW w:w="4876" w:type="dxa"/>
            <w:tcBorders>
              <w:top w:val="nil"/>
              <w:left w:val="nil"/>
              <w:bottom w:val="nil"/>
              <w:right w:val="nil"/>
            </w:tcBorders>
          </w:tcPr>
          <w:p w14:paraId="6DA6CD94" w14:textId="77777777" w:rsidR="00104614" w:rsidRPr="00470A47" w:rsidRDefault="00104614" w:rsidP="00FF5DFF">
            <w:pPr>
              <w:pStyle w:val="Normal6a"/>
            </w:pPr>
            <w:r w:rsidRPr="00470A47">
              <w:rPr>
                <w:b/>
                <w:i/>
              </w:rPr>
              <w:t>nosodīt visus uzbrukumus, draudus un vardarbību pret Apvienoto Nāciju Organizācijas darbiniekiem, miera uzturētājiem un ANO telpām, kā arī aicināt visas konfliktā iesaistītās puses ievērot ANO darbinieku un infrastruktūras drošumu, drošību un neitralitāti pilnīgā saskaņā ar starptautiskajām tiesībām, tostarp Konvenciju par Apvienoto Nāciju Organizācijas un asociētā personāla drošību;</w:t>
            </w:r>
          </w:p>
        </w:tc>
      </w:tr>
    </w:tbl>
    <w:p w14:paraId="5FC38C2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BE52B6E" w14:textId="77777777" w:rsidR="00104614" w:rsidRPr="00470A47" w:rsidRDefault="00104614" w:rsidP="00104614">
      <w:r w:rsidRPr="00470A47">
        <w:rPr>
          <w:rStyle w:val="HideTWBExt"/>
        </w:rPr>
        <w:t>&lt;/Amend&gt;</w:t>
      </w:r>
    </w:p>
    <w:p w14:paraId="0ACBD79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190</w:t>
      </w:r>
      <w:r w:rsidRPr="00470A47">
        <w:rPr>
          <w:rStyle w:val="HideTWBExt"/>
          <w:b w:val="0"/>
        </w:rPr>
        <w:t>&lt;/NumAm&gt;</w:t>
      </w:r>
    </w:p>
    <w:p w14:paraId="491A2800"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0B7D5CAC" w14:textId="77777777" w:rsidR="00104614" w:rsidRPr="00470A47" w:rsidRDefault="00104614" w:rsidP="00104614">
      <w:pPr>
        <w:pStyle w:val="NormalBold"/>
      </w:pPr>
      <w:r w:rsidRPr="00470A47">
        <w:rPr>
          <w:rStyle w:val="HideTWBExt"/>
          <w:b w:val="0"/>
        </w:rPr>
        <w:t>&lt;/RepeatBlock-By&gt;</w:t>
      </w:r>
    </w:p>
    <w:p w14:paraId="6358EFB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5F08F3A" w14:textId="77777777" w:rsidR="00104614" w:rsidRPr="00470A47" w:rsidRDefault="00104614" w:rsidP="00104614">
      <w:pPr>
        <w:pStyle w:val="NormalBold"/>
      </w:pPr>
      <w:r w:rsidRPr="00470A47">
        <w:rPr>
          <w:rStyle w:val="HideTWBExt"/>
          <w:b w:val="0"/>
        </w:rPr>
        <w:t>&lt;Article&gt;</w:t>
      </w:r>
      <w:r w:rsidRPr="00470A47">
        <w:t>1. punkts – 4.f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914A3C3" w14:textId="77777777" w:rsidTr="00FF5DFF">
        <w:trPr>
          <w:trHeight w:hRule="exact" w:val="240"/>
          <w:jc w:val="center"/>
        </w:trPr>
        <w:tc>
          <w:tcPr>
            <w:tcW w:w="9752" w:type="dxa"/>
            <w:gridSpan w:val="2"/>
            <w:tcBorders>
              <w:top w:val="nil"/>
              <w:left w:val="nil"/>
              <w:bottom w:val="nil"/>
              <w:right w:val="nil"/>
            </w:tcBorders>
          </w:tcPr>
          <w:p w14:paraId="58B37ECF" w14:textId="77777777" w:rsidR="00104614" w:rsidRPr="00470A47" w:rsidRDefault="00104614" w:rsidP="00FF5DFF"/>
        </w:tc>
      </w:tr>
      <w:tr w:rsidR="00104614" w:rsidRPr="00470A47" w14:paraId="1BB3D139" w14:textId="77777777" w:rsidTr="00FF5DFF">
        <w:trPr>
          <w:trHeight w:val="240"/>
          <w:jc w:val="center"/>
        </w:trPr>
        <w:tc>
          <w:tcPr>
            <w:tcW w:w="4876" w:type="dxa"/>
            <w:tcBorders>
              <w:top w:val="nil"/>
              <w:left w:val="nil"/>
              <w:bottom w:val="nil"/>
              <w:right w:val="nil"/>
            </w:tcBorders>
          </w:tcPr>
          <w:p w14:paraId="27DB648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6AB7BA9" w14:textId="77777777" w:rsidR="00104614" w:rsidRPr="00470A47" w:rsidRDefault="00104614" w:rsidP="00FF5DFF">
            <w:pPr>
              <w:pStyle w:val="AmColumnHeading"/>
            </w:pPr>
            <w:r w:rsidRPr="00470A47">
              <w:t>Grozījums</w:t>
            </w:r>
          </w:p>
        </w:tc>
      </w:tr>
      <w:tr w:rsidR="00104614" w:rsidRPr="00470A47" w14:paraId="55615AF7" w14:textId="77777777" w:rsidTr="00FF5DFF">
        <w:trPr>
          <w:jc w:val="center"/>
        </w:trPr>
        <w:tc>
          <w:tcPr>
            <w:tcW w:w="4876" w:type="dxa"/>
            <w:tcBorders>
              <w:top w:val="nil"/>
              <w:left w:val="nil"/>
              <w:bottom w:val="nil"/>
              <w:right w:val="nil"/>
            </w:tcBorders>
          </w:tcPr>
          <w:p w14:paraId="5C6E2E7A" w14:textId="77777777" w:rsidR="00104614" w:rsidRPr="00470A47" w:rsidRDefault="00104614" w:rsidP="00FF5DFF">
            <w:pPr>
              <w:pStyle w:val="Normal6a"/>
            </w:pPr>
          </w:p>
        </w:tc>
        <w:tc>
          <w:tcPr>
            <w:tcW w:w="4876" w:type="dxa"/>
            <w:tcBorders>
              <w:top w:val="nil"/>
              <w:left w:val="nil"/>
              <w:bottom w:val="nil"/>
              <w:right w:val="nil"/>
            </w:tcBorders>
          </w:tcPr>
          <w:p w14:paraId="09F9F60F" w14:textId="77777777" w:rsidR="00104614" w:rsidRPr="00470A47" w:rsidRDefault="00104614" w:rsidP="00FF5DFF">
            <w:pPr>
              <w:pStyle w:val="Normal6a"/>
            </w:pPr>
            <w:r w:rsidRPr="00470A47">
              <w:rPr>
                <w:b/>
                <w:i/>
              </w:rPr>
              <w:t>Apvienoto Nāciju Organizācijas ietvaros veicināt regulēšanas politiku, kura ļauj neatbilstīgā administratīvajā situācijā esošiem migrantiem piekļūt darba, sociālajām un civilajām tiesībām, kas būtu efektīvs instruments ekspluatācijas apkarošanai, sociālās kohēzijas stiprināšanai un iekļautības nodrošināšanai, ievērojot Spānijas piemēru saistībā ar nesen veikto migrantu regulēšanu šādās situācijās, ko atzinīgi novērtēja Apvienoto Nāciju Organizācijas Augstā cilvēktiesību komisāra birojs;</w:t>
            </w:r>
          </w:p>
        </w:tc>
      </w:tr>
    </w:tbl>
    <w:p w14:paraId="12EB9471"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2AA7D4D" w14:textId="77777777" w:rsidR="00104614" w:rsidRPr="00470A47" w:rsidRDefault="00104614" w:rsidP="00104614">
      <w:r w:rsidRPr="00470A47">
        <w:rPr>
          <w:rStyle w:val="HideTWBExt"/>
        </w:rPr>
        <w:t>&lt;/Amend&gt;</w:t>
      </w:r>
    </w:p>
    <w:p w14:paraId="2AA724A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191</w:t>
      </w:r>
      <w:r w:rsidRPr="00470A47">
        <w:rPr>
          <w:rStyle w:val="HideTWBExt"/>
          <w:b w:val="0"/>
        </w:rPr>
        <w:t>&lt;/NumAm&gt;</w:t>
      </w:r>
    </w:p>
    <w:p w14:paraId="6934F3A7" w14:textId="77777777" w:rsidR="00104614" w:rsidRPr="00470A47" w:rsidRDefault="00104614" w:rsidP="00104614">
      <w:pPr>
        <w:pStyle w:val="NormalBold"/>
      </w:pPr>
      <w:r w:rsidRPr="00470A47">
        <w:rPr>
          <w:rStyle w:val="HideTWBExt"/>
          <w:b w:val="0"/>
        </w:rPr>
        <w:t>&lt;RepeatBlock-By&gt;&lt;Members&gt;</w:t>
      </w:r>
      <w:r w:rsidRPr="00470A47">
        <w:t>Irene Montero</w:t>
      </w:r>
      <w:r w:rsidRPr="00470A47">
        <w:rPr>
          <w:rStyle w:val="HideTWBExt"/>
          <w:b w:val="0"/>
        </w:rPr>
        <w:t>&lt;/Members&gt;</w:t>
      </w:r>
    </w:p>
    <w:p w14:paraId="2F742C3B" w14:textId="77777777" w:rsidR="00104614" w:rsidRPr="00470A47" w:rsidRDefault="00104614" w:rsidP="00104614">
      <w:r w:rsidRPr="00470A47">
        <w:rPr>
          <w:rStyle w:val="HideTWBExt"/>
        </w:rPr>
        <w:t>&lt;AuNomDe&gt;</w:t>
      </w:r>
      <w:r w:rsidRPr="00470A47">
        <w:rPr>
          <w:rStyle w:val="HideTWBInt"/>
        </w:rPr>
        <w:t>{The Left}</w:t>
      </w:r>
      <w:r w:rsidRPr="00470A47">
        <w:t>grupas “The Left” vārdā</w:t>
      </w:r>
      <w:r w:rsidRPr="00470A47">
        <w:rPr>
          <w:rStyle w:val="HideTWBExt"/>
        </w:rPr>
        <w:t>&lt;/AuNomDe&gt;</w:t>
      </w:r>
    </w:p>
    <w:p w14:paraId="16D18FC1" w14:textId="77777777" w:rsidR="00104614" w:rsidRPr="00470A47" w:rsidRDefault="00104614" w:rsidP="00104614">
      <w:pPr>
        <w:pStyle w:val="NormalBold"/>
      </w:pPr>
      <w:r w:rsidRPr="00470A47">
        <w:rPr>
          <w:rStyle w:val="HideTWBExt"/>
          <w:b w:val="0"/>
        </w:rPr>
        <w:t>&lt;/RepeatBlock-By&gt;</w:t>
      </w:r>
    </w:p>
    <w:p w14:paraId="00849B0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A3D4DE9" w14:textId="77777777" w:rsidR="00104614" w:rsidRPr="00470A47" w:rsidRDefault="00104614" w:rsidP="00104614">
      <w:pPr>
        <w:pStyle w:val="NormalBold"/>
      </w:pPr>
      <w:r w:rsidRPr="00470A47">
        <w:rPr>
          <w:rStyle w:val="HideTWBExt"/>
          <w:b w:val="0"/>
        </w:rPr>
        <w:t>&lt;Article&gt;</w:t>
      </w:r>
      <w:r w:rsidRPr="00470A47">
        <w:t>1. punkts – 4.g apakšvirsraksts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66E8300" w14:textId="77777777" w:rsidTr="00FF5DFF">
        <w:trPr>
          <w:trHeight w:hRule="exact" w:val="240"/>
          <w:jc w:val="center"/>
        </w:trPr>
        <w:tc>
          <w:tcPr>
            <w:tcW w:w="9752" w:type="dxa"/>
            <w:gridSpan w:val="2"/>
            <w:tcBorders>
              <w:top w:val="nil"/>
              <w:left w:val="nil"/>
              <w:bottom w:val="nil"/>
              <w:right w:val="nil"/>
            </w:tcBorders>
          </w:tcPr>
          <w:p w14:paraId="1CE2DE15" w14:textId="77777777" w:rsidR="00104614" w:rsidRPr="00470A47" w:rsidRDefault="00104614" w:rsidP="00FF5DFF"/>
        </w:tc>
      </w:tr>
      <w:tr w:rsidR="00104614" w:rsidRPr="00470A47" w14:paraId="3C6419AC" w14:textId="77777777" w:rsidTr="00FF5DFF">
        <w:trPr>
          <w:trHeight w:val="240"/>
          <w:jc w:val="center"/>
        </w:trPr>
        <w:tc>
          <w:tcPr>
            <w:tcW w:w="4876" w:type="dxa"/>
            <w:tcBorders>
              <w:top w:val="nil"/>
              <w:left w:val="nil"/>
              <w:bottom w:val="nil"/>
              <w:right w:val="nil"/>
            </w:tcBorders>
          </w:tcPr>
          <w:p w14:paraId="18A479C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8DFCA62" w14:textId="77777777" w:rsidR="00104614" w:rsidRPr="00470A47" w:rsidRDefault="00104614" w:rsidP="00FF5DFF">
            <w:pPr>
              <w:pStyle w:val="AmColumnHeading"/>
            </w:pPr>
            <w:r w:rsidRPr="00470A47">
              <w:t>Grozījums</w:t>
            </w:r>
          </w:p>
        </w:tc>
      </w:tr>
      <w:tr w:rsidR="00104614" w:rsidRPr="00470A47" w14:paraId="612169EA" w14:textId="77777777" w:rsidTr="00FF5DFF">
        <w:trPr>
          <w:jc w:val="center"/>
        </w:trPr>
        <w:tc>
          <w:tcPr>
            <w:tcW w:w="4876" w:type="dxa"/>
            <w:tcBorders>
              <w:top w:val="nil"/>
              <w:left w:val="nil"/>
              <w:bottom w:val="nil"/>
              <w:right w:val="nil"/>
            </w:tcBorders>
          </w:tcPr>
          <w:p w14:paraId="6739AFED" w14:textId="77777777" w:rsidR="00104614" w:rsidRPr="00470A47" w:rsidRDefault="00104614" w:rsidP="00FF5DFF">
            <w:pPr>
              <w:pStyle w:val="Normal6a"/>
            </w:pPr>
          </w:p>
        </w:tc>
        <w:tc>
          <w:tcPr>
            <w:tcW w:w="4876" w:type="dxa"/>
            <w:tcBorders>
              <w:top w:val="nil"/>
              <w:left w:val="nil"/>
              <w:bottom w:val="nil"/>
              <w:right w:val="nil"/>
            </w:tcBorders>
          </w:tcPr>
          <w:p w14:paraId="2B1F0C23" w14:textId="77777777" w:rsidR="00104614" w:rsidRPr="00470A47" w:rsidRDefault="00104614" w:rsidP="00FF5DFF">
            <w:pPr>
              <w:pStyle w:val="Normal6a"/>
            </w:pPr>
            <w:r w:rsidRPr="00470A47">
              <w:rPr>
                <w:b/>
                <w:i/>
              </w:rPr>
              <w:t>turpināt un stiprināt centienus, lai veicinātu dzimumu līdztiesību un programma sieviešu, miera un drošības jomā, cita starpā pilnībā īstenojot ANO Drošības padomes Rezolūciju Nr. 1325, un lai atbalstītu dalībvalstis feminisma principu integrēšanā miera veidošanas, konfliktu novēršanas un pēckonflikta rekonstrukcijas iniciatīvās;</w:t>
            </w:r>
          </w:p>
        </w:tc>
      </w:tr>
    </w:tbl>
    <w:p w14:paraId="59E90F9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D0929E4" w14:textId="77777777" w:rsidR="00104614" w:rsidRPr="00470A47" w:rsidRDefault="00104614" w:rsidP="00104614">
      <w:r w:rsidRPr="00470A47">
        <w:rPr>
          <w:rStyle w:val="HideTWBExt"/>
        </w:rPr>
        <w:t>&lt;/Amend&gt;</w:t>
      </w:r>
    </w:p>
    <w:p w14:paraId="2A3BCAE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192</w:t>
      </w:r>
      <w:r w:rsidRPr="00470A47">
        <w:rPr>
          <w:rStyle w:val="HideTWBExt"/>
          <w:b w:val="0"/>
        </w:rPr>
        <w:t>&lt;/NumAm&gt;</w:t>
      </w:r>
    </w:p>
    <w:p w14:paraId="52E2E26B"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6515040D" w14:textId="77777777" w:rsidR="00104614" w:rsidRPr="00470A47" w:rsidRDefault="00104614" w:rsidP="00104614">
      <w:pPr>
        <w:pStyle w:val="NormalBold"/>
      </w:pPr>
      <w:r w:rsidRPr="00470A47">
        <w:rPr>
          <w:rStyle w:val="HideTWBExt"/>
          <w:b w:val="0"/>
        </w:rPr>
        <w:t>&lt;/RepeatBlock-By&gt;</w:t>
      </w:r>
    </w:p>
    <w:p w14:paraId="7249571D"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29FDF10"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3792B52" w14:textId="77777777" w:rsidTr="00FF5DFF">
        <w:trPr>
          <w:trHeight w:hRule="exact" w:val="240"/>
          <w:jc w:val="center"/>
        </w:trPr>
        <w:tc>
          <w:tcPr>
            <w:tcW w:w="9752" w:type="dxa"/>
            <w:gridSpan w:val="2"/>
            <w:tcBorders>
              <w:top w:val="nil"/>
              <w:left w:val="nil"/>
              <w:bottom w:val="nil"/>
              <w:right w:val="nil"/>
            </w:tcBorders>
          </w:tcPr>
          <w:p w14:paraId="4A3D0F1A" w14:textId="77777777" w:rsidR="00104614" w:rsidRPr="00470A47" w:rsidRDefault="00104614" w:rsidP="00FF5DFF"/>
        </w:tc>
      </w:tr>
      <w:tr w:rsidR="00104614" w:rsidRPr="00470A47" w14:paraId="20B718AE" w14:textId="77777777" w:rsidTr="00FF5DFF">
        <w:trPr>
          <w:trHeight w:val="240"/>
          <w:jc w:val="center"/>
        </w:trPr>
        <w:tc>
          <w:tcPr>
            <w:tcW w:w="4876" w:type="dxa"/>
            <w:tcBorders>
              <w:top w:val="nil"/>
              <w:left w:val="nil"/>
              <w:bottom w:val="nil"/>
              <w:right w:val="nil"/>
            </w:tcBorders>
          </w:tcPr>
          <w:p w14:paraId="7A7FAF3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F71EDA9" w14:textId="77777777" w:rsidR="00104614" w:rsidRPr="00470A47" w:rsidRDefault="00104614" w:rsidP="00FF5DFF">
            <w:pPr>
              <w:pStyle w:val="AmColumnHeading"/>
            </w:pPr>
            <w:r w:rsidRPr="00470A47">
              <w:t>Grozījums</w:t>
            </w:r>
          </w:p>
        </w:tc>
      </w:tr>
      <w:tr w:rsidR="00104614" w:rsidRPr="00470A47" w14:paraId="06D5FF7E" w14:textId="77777777" w:rsidTr="00FF5DFF">
        <w:trPr>
          <w:jc w:val="center"/>
        </w:trPr>
        <w:tc>
          <w:tcPr>
            <w:tcW w:w="4876" w:type="dxa"/>
            <w:tcBorders>
              <w:top w:val="nil"/>
              <w:left w:val="nil"/>
              <w:bottom w:val="nil"/>
              <w:right w:val="nil"/>
            </w:tcBorders>
          </w:tcPr>
          <w:p w14:paraId="2B3A8C1A" w14:textId="77777777" w:rsidR="00104614" w:rsidRPr="00470A47" w:rsidRDefault="00104614" w:rsidP="00FF5DFF">
            <w:pPr>
              <w:pStyle w:val="Normal6a"/>
            </w:pPr>
            <w:r w:rsidRPr="00470A47">
              <w:rPr>
                <w:b/>
                <w:i/>
              </w:rPr>
              <w:t>n)</w:t>
            </w:r>
            <w:r w:rsidRPr="00470A47">
              <w:tab/>
            </w:r>
            <w:r w:rsidRPr="00470A47">
              <w:rPr>
                <w:b/>
                <w:i/>
              </w:rPr>
              <w:t>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c>
          <w:tcPr>
            <w:tcW w:w="4876" w:type="dxa"/>
            <w:tcBorders>
              <w:top w:val="nil"/>
              <w:left w:val="nil"/>
              <w:bottom w:val="nil"/>
              <w:right w:val="nil"/>
            </w:tcBorders>
          </w:tcPr>
          <w:p w14:paraId="001D8077" w14:textId="77777777" w:rsidR="00104614" w:rsidRPr="00470A47" w:rsidRDefault="00104614" w:rsidP="00FF5DFF">
            <w:pPr>
              <w:pStyle w:val="Normal6a"/>
            </w:pPr>
            <w:r w:rsidRPr="00470A47">
              <w:rPr>
                <w:b/>
                <w:i/>
              </w:rPr>
              <w:t>svītrots</w:t>
            </w:r>
          </w:p>
        </w:tc>
      </w:tr>
    </w:tbl>
    <w:p w14:paraId="5AB7495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48531D0" w14:textId="77777777" w:rsidR="00104614" w:rsidRPr="00470A47" w:rsidRDefault="00104614" w:rsidP="00104614">
      <w:r w:rsidRPr="00470A47">
        <w:rPr>
          <w:rStyle w:val="HideTWBExt"/>
        </w:rPr>
        <w:t>&lt;/Amend&gt;</w:t>
      </w:r>
    </w:p>
    <w:p w14:paraId="3B3C7AF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193</w:t>
      </w:r>
      <w:r w:rsidRPr="00470A47">
        <w:rPr>
          <w:rStyle w:val="HideTWBExt"/>
          <w:b w:val="0"/>
        </w:rPr>
        <w:t>&lt;/NumAm&gt;</w:t>
      </w:r>
    </w:p>
    <w:p w14:paraId="1A46DDEE"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2BBCB8C5" w14:textId="77777777" w:rsidR="00104614" w:rsidRPr="00470A47" w:rsidRDefault="00104614" w:rsidP="00104614">
      <w:pPr>
        <w:pStyle w:val="NormalBold"/>
      </w:pPr>
      <w:r w:rsidRPr="00470A47">
        <w:rPr>
          <w:rStyle w:val="HideTWBExt"/>
          <w:b w:val="0"/>
        </w:rPr>
        <w:t>&lt;/RepeatBlock-By&gt;</w:t>
      </w:r>
    </w:p>
    <w:p w14:paraId="0209381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6B9414A"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C0B7976" w14:textId="77777777" w:rsidTr="00FF5DFF">
        <w:trPr>
          <w:trHeight w:hRule="exact" w:val="240"/>
          <w:jc w:val="center"/>
        </w:trPr>
        <w:tc>
          <w:tcPr>
            <w:tcW w:w="9752" w:type="dxa"/>
            <w:gridSpan w:val="2"/>
            <w:tcBorders>
              <w:top w:val="nil"/>
              <w:left w:val="nil"/>
              <w:bottom w:val="nil"/>
              <w:right w:val="nil"/>
            </w:tcBorders>
          </w:tcPr>
          <w:p w14:paraId="7C0A8E8C" w14:textId="77777777" w:rsidR="00104614" w:rsidRPr="00470A47" w:rsidRDefault="00104614" w:rsidP="00FF5DFF"/>
        </w:tc>
      </w:tr>
      <w:tr w:rsidR="00104614" w:rsidRPr="00470A47" w14:paraId="4D04E10A" w14:textId="77777777" w:rsidTr="00FF5DFF">
        <w:trPr>
          <w:trHeight w:val="240"/>
          <w:jc w:val="center"/>
        </w:trPr>
        <w:tc>
          <w:tcPr>
            <w:tcW w:w="4876" w:type="dxa"/>
            <w:tcBorders>
              <w:top w:val="nil"/>
              <w:left w:val="nil"/>
              <w:bottom w:val="nil"/>
              <w:right w:val="nil"/>
            </w:tcBorders>
          </w:tcPr>
          <w:p w14:paraId="1F3F6D3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F4DF6E0" w14:textId="77777777" w:rsidR="00104614" w:rsidRPr="00470A47" w:rsidRDefault="00104614" w:rsidP="00FF5DFF">
            <w:pPr>
              <w:pStyle w:val="AmColumnHeading"/>
            </w:pPr>
            <w:r w:rsidRPr="00470A47">
              <w:t>Grozījums</w:t>
            </w:r>
          </w:p>
        </w:tc>
      </w:tr>
      <w:tr w:rsidR="00104614" w:rsidRPr="00470A47" w14:paraId="1998C228" w14:textId="77777777" w:rsidTr="00FF5DFF">
        <w:trPr>
          <w:jc w:val="center"/>
        </w:trPr>
        <w:tc>
          <w:tcPr>
            <w:tcW w:w="4876" w:type="dxa"/>
            <w:tcBorders>
              <w:top w:val="nil"/>
              <w:left w:val="nil"/>
              <w:bottom w:val="nil"/>
              <w:right w:val="nil"/>
            </w:tcBorders>
          </w:tcPr>
          <w:p w14:paraId="4F3A2B87" w14:textId="77777777" w:rsidR="00104614" w:rsidRPr="00470A47" w:rsidRDefault="00104614" w:rsidP="00FF5DFF">
            <w:pPr>
              <w:pStyle w:val="Normal6a"/>
            </w:pPr>
            <w:r w:rsidRPr="00470A47">
              <w:t>n)</w:t>
            </w:r>
            <w:r w:rsidRPr="00470A47">
              <w:tab/>
            </w:r>
            <w:r w:rsidRPr="00470A47">
              <w:rPr>
                <w:b/>
                <w:i/>
              </w:rPr>
              <w:t>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gan kā iniciatīvu, kas dod savu artavu</w:t>
            </w:r>
            <w:r w:rsidRPr="00470A47">
              <w:t xml:space="preserve"> ilgtspējīgas attīstības </w:t>
            </w:r>
            <w:r w:rsidRPr="00470A47">
              <w:rPr>
                <w:b/>
                <w:i/>
              </w:rPr>
              <w:t>mērķu izpildē, veicinot visu iesaistīto pušu izaugsmi, saimniecisko darbību un darbvietu radīšanu partnervalstīs un vienlaikus stiprinot ES stratēģisko autonomiju, ģeopolitisko pozīciju un globālo uzticamību</w:t>
            </w:r>
            <w:r w:rsidRPr="00470A47">
              <w:t>;</w:t>
            </w:r>
          </w:p>
        </w:tc>
        <w:tc>
          <w:tcPr>
            <w:tcW w:w="4876" w:type="dxa"/>
            <w:tcBorders>
              <w:top w:val="nil"/>
              <w:left w:val="nil"/>
              <w:bottom w:val="nil"/>
              <w:right w:val="nil"/>
            </w:tcBorders>
          </w:tcPr>
          <w:p w14:paraId="05A4AD4B" w14:textId="77777777" w:rsidR="00104614" w:rsidRPr="00470A47" w:rsidRDefault="00104614" w:rsidP="00FF5DFF">
            <w:pPr>
              <w:pStyle w:val="Normal6a"/>
            </w:pPr>
            <w:r w:rsidRPr="00470A47">
              <w:t>n)</w:t>
            </w:r>
            <w:r w:rsidRPr="00470A47">
              <w:tab/>
            </w:r>
            <w:r w:rsidRPr="00470A47">
              <w:rPr>
                <w:b/>
                <w:i/>
              </w:rPr>
              <w:t>noraida</w:t>
            </w:r>
            <w:r w:rsidRPr="00470A47">
              <w:t xml:space="preserve"> ilgtspējīgas attīstības </w:t>
            </w:r>
            <w:r w:rsidRPr="00470A47">
              <w:rPr>
                <w:b/>
                <w:i/>
              </w:rPr>
              <w:t>mērķus (IAM) kā nesaistošu, pārāk plašu un ideoloģisku satvaru, kam trūkst demokrātiskas leģitimitātes, izmērāmas pārskatatbildības un pierādītas efektivitātes</w:t>
            </w:r>
            <w:r w:rsidRPr="00470A47">
              <w:t>;</w:t>
            </w:r>
          </w:p>
        </w:tc>
      </w:tr>
    </w:tbl>
    <w:p w14:paraId="145D3CF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7F7BD2B" w14:textId="77777777" w:rsidR="00104614" w:rsidRPr="00470A47" w:rsidRDefault="00104614" w:rsidP="00104614">
      <w:r w:rsidRPr="00470A47">
        <w:rPr>
          <w:rStyle w:val="HideTWBExt"/>
        </w:rPr>
        <w:t>&lt;/Amend&gt;</w:t>
      </w:r>
    </w:p>
    <w:p w14:paraId="2A8888B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194</w:t>
      </w:r>
      <w:r w:rsidRPr="00470A47">
        <w:rPr>
          <w:rStyle w:val="HideTWBExt"/>
          <w:b w:val="0"/>
        </w:rPr>
        <w:t>&lt;/NumAm&gt;</w:t>
      </w:r>
    </w:p>
    <w:p w14:paraId="52F1BA88" w14:textId="77777777" w:rsidR="00104614" w:rsidRPr="00470A47" w:rsidRDefault="00104614" w:rsidP="00104614">
      <w:pPr>
        <w:pStyle w:val="NormalBold"/>
      </w:pPr>
      <w:r w:rsidRPr="00470A47">
        <w:rPr>
          <w:rStyle w:val="HideTWBExt"/>
          <w:b w:val="0"/>
        </w:rPr>
        <w:t>&lt;RepeatBlock-By&gt;&lt;Members&gt;</w:t>
      </w:r>
      <w:r w:rsidRPr="00470A47">
        <w:t>Stanislav Stoyanov</w:t>
      </w:r>
      <w:r w:rsidRPr="00470A47">
        <w:rPr>
          <w:rStyle w:val="HideTWBExt"/>
          <w:b w:val="0"/>
        </w:rPr>
        <w:t>&lt;/Members&gt;</w:t>
      </w:r>
    </w:p>
    <w:p w14:paraId="1E8DDC62" w14:textId="77777777" w:rsidR="00104614" w:rsidRPr="00470A47" w:rsidRDefault="00104614" w:rsidP="00104614">
      <w:r w:rsidRPr="00470A47">
        <w:rPr>
          <w:rStyle w:val="HideTWBExt"/>
        </w:rPr>
        <w:t>&lt;AuNomDe&gt;</w:t>
      </w:r>
      <w:r w:rsidRPr="00470A47">
        <w:rPr>
          <w:rStyle w:val="HideTWBInt"/>
        </w:rPr>
        <w:t>{ESN}</w:t>
      </w:r>
      <w:r w:rsidRPr="00470A47">
        <w:t>ESN grupas vārdā</w:t>
      </w:r>
      <w:r w:rsidRPr="00470A47">
        <w:rPr>
          <w:rStyle w:val="HideTWBExt"/>
        </w:rPr>
        <w:t>&lt;/AuNomDe&gt;</w:t>
      </w:r>
    </w:p>
    <w:p w14:paraId="434C616F" w14:textId="77777777" w:rsidR="00104614" w:rsidRPr="00470A47" w:rsidRDefault="00104614" w:rsidP="00104614">
      <w:pPr>
        <w:pStyle w:val="NormalBold"/>
      </w:pPr>
      <w:r w:rsidRPr="00470A47">
        <w:rPr>
          <w:rStyle w:val="HideTWBExt"/>
          <w:b w:val="0"/>
        </w:rPr>
        <w:t>&lt;/RepeatBlock-By&gt;</w:t>
      </w:r>
    </w:p>
    <w:p w14:paraId="6442C44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06FBEC9"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9E00781" w14:textId="77777777" w:rsidTr="00FF5DFF">
        <w:trPr>
          <w:trHeight w:hRule="exact" w:val="240"/>
          <w:jc w:val="center"/>
        </w:trPr>
        <w:tc>
          <w:tcPr>
            <w:tcW w:w="9752" w:type="dxa"/>
            <w:gridSpan w:val="2"/>
            <w:tcBorders>
              <w:top w:val="nil"/>
              <w:left w:val="nil"/>
              <w:bottom w:val="nil"/>
              <w:right w:val="nil"/>
            </w:tcBorders>
          </w:tcPr>
          <w:p w14:paraId="09F728AC" w14:textId="77777777" w:rsidR="00104614" w:rsidRPr="00470A47" w:rsidRDefault="00104614" w:rsidP="00FF5DFF"/>
        </w:tc>
      </w:tr>
      <w:tr w:rsidR="00104614" w:rsidRPr="00470A47" w14:paraId="02E6A46A" w14:textId="77777777" w:rsidTr="00FF5DFF">
        <w:trPr>
          <w:trHeight w:val="240"/>
          <w:jc w:val="center"/>
        </w:trPr>
        <w:tc>
          <w:tcPr>
            <w:tcW w:w="4876" w:type="dxa"/>
            <w:tcBorders>
              <w:top w:val="nil"/>
              <w:left w:val="nil"/>
              <w:bottom w:val="nil"/>
              <w:right w:val="nil"/>
            </w:tcBorders>
          </w:tcPr>
          <w:p w14:paraId="528CC27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D0D50EE" w14:textId="77777777" w:rsidR="00104614" w:rsidRPr="00470A47" w:rsidRDefault="00104614" w:rsidP="00FF5DFF">
            <w:pPr>
              <w:pStyle w:val="AmColumnHeading"/>
            </w:pPr>
            <w:r w:rsidRPr="00470A47">
              <w:t>Grozījums</w:t>
            </w:r>
          </w:p>
        </w:tc>
      </w:tr>
      <w:tr w:rsidR="00104614" w:rsidRPr="00470A47" w14:paraId="01A58F7D" w14:textId="77777777" w:rsidTr="00FF5DFF">
        <w:trPr>
          <w:jc w:val="center"/>
        </w:trPr>
        <w:tc>
          <w:tcPr>
            <w:tcW w:w="4876" w:type="dxa"/>
            <w:tcBorders>
              <w:top w:val="nil"/>
              <w:left w:val="nil"/>
              <w:bottom w:val="nil"/>
              <w:right w:val="nil"/>
            </w:tcBorders>
          </w:tcPr>
          <w:p w14:paraId="653E23FD" w14:textId="77777777" w:rsidR="00104614" w:rsidRPr="00470A47" w:rsidRDefault="00104614" w:rsidP="00FF5DFF">
            <w:pPr>
              <w:pStyle w:val="Normal6a"/>
            </w:pPr>
            <w:r w:rsidRPr="00470A47">
              <w:t>n)</w:t>
            </w:r>
            <w:r w:rsidRPr="00470A47">
              <w:tab/>
            </w:r>
            <w:r w:rsidRPr="00470A47">
              <w:rPr>
                <w:b/>
                <w:i/>
              </w:rPr>
              <w:t>ilgtspējīgas attīstības jomā arvien turpināt integrēt cilvēktiesībās balstītu pieeju; uzsvērt ES kā pasaulē lielākās oficiālās attīstības palīdzības sniedzējas vadošo lomu;</w:t>
            </w:r>
            <w:r w:rsidRPr="00470A47">
              <w:t xml:space="preserve">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w:t>
            </w:r>
            <w:r w:rsidRPr="00470A47">
              <w:rPr>
                <w:b/>
                <w:i/>
              </w:rPr>
              <w:t>, saimniecisko darbību un darbvietu radīšanu partnervalstīs</w:t>
            </w:r>
            <w:r w:rsidRPr="00470A47">
              <w:t xml:space="preserve"> un vienlaikus stiprinot ES stratēģisko autonomiju, ģeopolitisko pozīciju un globālo uzticamību;</w:t>
            </w:r>
          </w:p>
        </w:tc>
        <w:tc>
          <w:tcPr>
            <w:tcW w:w="4876" w:type="dxa"/>
            <w:tcBorders>
              <w:top w:val="nil"/>
              <w:left w:val="nil"/>
              <w:bottom w:val="nil"/>
              <w:right w:val="nil"/>
            </w:tcBorders>
          </w:tcPr>
          <w:p w14:paraId="1BF78492" w14:textId="77777777" w:rsidR="00104614" w:rsidRPr="00470A47" w:rsidRDefault="00104614" w:rsidP="00FF5DFF">
            <w:pPr>
              <w:pStyle w:val="Normal6a"/>
            </w:pPr>
            <w:r w:rsidRPr="00470A47">
              <w:t>n)</w:t>
            </w:r>
            <w:r w:rsidRPr="00470A47">
              <w:tab/>
              <w:t>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un vienlaikus stiprinot ES stratēģisko autonomiju, ģeopolitisko pozīciju un globālo uzticamību;</w:t>
            </w:r>
          </w:p>
        </w:tc>
      </w:tr>
    </w:tbl>
    <w:p w14:paraId="477E559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4A6A859" w14:textId="77777777" w:rsidR="00104614" w:rsidRPr="00470A47" w:rsidRDefault="00104614" w:rsidP="00104614">
      <w:r w:rsidRPr="00470A47">
        <w:rPr>
          <w:rStyle w:val="HideTWBExt"/>
        </w:rPr>
        <w:t>&lt;/Amend&gt;</w:t>
      </w:r>
    </w:p>
    <w:p w14:paraId="6372A44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195</w:t>
      </w:r>
      <w:r w:rsidRPr="00470A47">
        <w:rPr>
          <w:rStyle w:val="HideTWBExt"/>
          <w:b w:val="0"/>
        </w:rPr>
        <w:t>&lt;/NumAm&gt;</w:t>
      </w:r>
    </w:p>
    <w:p w14:paraId="4015549E"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0D5C11E9" w14:textId="77777777" w:rsidR="00104614" w:rsidRPr="00470A47" w:rsidRDefault="00104614" w:rsidP="00104614">
      <w:pPr>
        <w:pStyle w:val="NormalBold"/>
      </w:pPr>
      <w:r w:rsidRPr="00470A47">
        <w:rPr>
          <w:rStyle w:val="HideTWBExt"/>
          <w:b w:val="0"/>
        </w:rPr>
        <w:t>&lt;/RepeatBlock-By&gt;</w:t>
      </w:r>
    </w:p>
    <w:p w14:paraId="2027C95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163390A"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D09E657" w14:textId="77777777" w:rsidTr="00FF5DFF">
        <w:trPr>
          <w:trHeight w:hRule="exact" w:val="240"/>
          <w:jc w:val="center"/>
        </w:trPr>
        <w:tc>
          <w:tcPr>
            <w:tcW w:w="9752" w:type="dxa"/>
            <w:gridSpan w:val="2"/>
            <w:tcBorders>
              <w:top w:val="nil"/>
              <w:left w:val="nil"/>
              <w:bottom w:val="nil"/>
              <w:right w:val="nil"/>
            </w:tcBorders>
          </w:tcPr>
          <w:p w14:paraId="468FFDD6" w14:textId="77777777" w:rsidR="00104614" w:rsidRPr="00470A47" w:rsidRDefault="00104614" w:rsidP="00FF5DFF"/>
        </w:tc>
      </w:tr>
      <w:tr w:rsidR="00104614" w:rsidRPr="00470A47" w14:paraId="55E80A91" w14:textId="77777777" w:rsidTr="00FF5DFF">
        <w:trPr>
          <w:trHeight w:val="240"/>
          <w:jc w:val="center"/>
        </w:trPr>
        <w:tc>
          <w:tcPr>
            <w:tcW w:w="4876" w:type="dxa"/>
            <w:tcBorders>
              <w:top w:val="nil"/>
              <w:left w:val="nil"/>
              <w:bottom w:val="nil"/>
              <w:right w:val="nil"/>
            </w:tcBorders>
          </w:tcPr>
          <w:p w14:paraId="1FD66B2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FD97EF2" w14:textId="77777777" w:rsidR="00104614" w:rsidRPr="00470A47" w:rsidRDefault="00104614" w:rsidP="00FF5DFF">
            <w:pPr>
              <w:pStyle w:val="AmColumnHeading"/>
            </w:pPr>
            <w:r w:rsidRPr="00470A47">
              <w:t>Grozījums</w:t>
            </w:r>
          </w:p>
        </w:tc>
      </w:tr>
      <w:tr w:rsidR="00104614" w:rsidRPr="00470A47" w14:paraId="0C67294C" w14:textId="77777777" w:rsidTr="00FF5DFF">
        <w:trPr>
          <w:jc w:val="center"/>
        </w:trPr>
        <w:tc>
          <w:tcPr>
            <w:tcW w:w="4876" w:type="dxa"/>
            <w:tcBorders>
              <w:top w:val="nil"/>
              <w:left w:val="nil"/>
              <w:bottom w:val="nil"/>
              <w:right w:val="nil"/>
            </w:tcBorders>
          </w:tcPr>
          <w:p w14:paraId="41EA31DF" w14:textId="77777777" w:rsidR="00104614" w:rsidRPr="00470A47" w:rsidRDefault="00104614" w:rsidP="00FF5DFF">
            <w:pPr>
              <w:pStyle w:val="Normal6a"/>
            </w:pPr>
            <w:r w:rsidRPr="00470A47">
              <w:t>n)</w:t>
            </w:r>
            <w:r w:rsidRPr="00470A47">
              <w:tab/>
              <w:t xml:space="preserve">ilgtspējīgas attīstības jomā arvien turpināt integrēt cilvēktiesībās balstītu pieeju; uzsvērt ES </w:t>
            </w:r>
            <w:r w:rsidRPr="00470A47">
              <w:rPr>
                <w:b/>
                <w:bCs/>
                <w:i/>
                <w:iCs/>
              </w:rPr>
              <w:t>kā</w:t>
            </w:r>
            <w:r w:rsidRPr="00470A47">
              <w:t xml:space="preserve"> pasaulē </w:t>
            </w:r>
            <w:r w:rsidRPr="00470A47">
              <w:rPr>
                <w:b/>
                <w:bCs/>
                <w:i/>
                <w:iCs/>
              </w:rPr>
              <w:t>lielākās</w:t>
            </w:r>
            <w:r w:rsidRPr="00470A47">
              <w:t xml:space="preserve"> oficiālās attīstības palīdzības </w:t>
            </w:r>
            <w:r w:rsidRPr="00470A47">
              <w:rPr>
                <w:b/>
                <w:bCs/>
                <w:i/>
                <w:iCs/>
              </w:rPr>
              <w:t>sniedzējas vadošo lomu</w:t>
            </w:r>
            <w:r w:rsidRPr="00470A47">
              <w:t xml:space="preserve">; turpināt izmantot “Global Gateway” </w:t>
            </w:r>
            <w:r w:rsidRPr="00470A47">
              <w:rPr>
                <w:b/>
                <w:bCs/>
                <w:i/>
                <w:iCs/>
              </w:rPr>
              <w:t>gan</w:t>
            </w:r>
            <w:r w:rsidRPr="00470A47">
              <w:t xml:space="preserve"> kā ilgtspējīgu, pārredzamu, demokrātisku un vērtībās balstītu alternatīvu konkurējošām infrastruktūras iniciatīvām, </w:t>
            </w:r>
            <w:r w:rsidRPr="00470A47">
              <w:rPr>
                <w:b/>
                <w:bCs/>
                <w:i/>
                <w:iCs/>
              </w:rPr>
              <w:t>gan kā iniciatīvu, kas dod savu artavu ilgtspējīgas attīstības mērķu izpildē,</w:t>
            </w:r>
            <w:r w:rsidRPr="00470A47">
              <w:t xml:space="preserve"> veicinot visu iesaistīto pušu izaugsmi, saimniecisko darbību un darbvietu radīšanu partnervalstīs un </w:t>
            </w:r>
            <w:r w:rsidRPr="00470A47">
              <w:rPr>
                <w:b/>
                <w:bCs/>
                <w:i/>
                <w:iCs/>
              </w:rPr>
              <w:t>vienlaikus</w:t>
            </w:r>
            <w:r w:rsidRPr="00470A47">
              <w:t xml:space="preserve"> stiprinot ES stratēģisko autonomiju, ģeopolitisko pozīciju un globālo uzticamību;</w:t>
            </w:r>
          </w:p>
        </w:tc>
        <w:tc>
          <w:tcPr>
            <w:tcW w:w="4876" w:type="dxa"/>
            <w:tcBorders>
              <w:top w:val="nil"/>
              <w:left w:val="nil"/>
              <w:bottom w:val="nil"/>
              <w:right w:val="nil"/>
            </w:tcBorders>
          </w:tcPr>
          <w:p w14:paraId="5087FFA4" w14:textId="77777777" w:rsidR="00104614" w:rsidRPr="00470A47" w:rsidRDefault="00104614" w:rsidP="00FF5DFF">
            <w:pPr>
              <w:pStyle w:val="Normal6a"/>
            </w:pPr>
            <w:r w:rsidRPr="00470A47">
              <w:t>n)</w:t>
            </w:r>
            <w:r w:rsidRPr="00470A47">
              <w:tab/>
              <w:t>ilgtspējīgas attīstības jomā arvien turpināt integrēt cilvēktiesībās balstītu pieeju; uzsvērt</w:t>
            </w:r>
            <w:r w:rsidRPr="00470A47">
              <w:rPr>
                <w:b/>
                <w:bCs/>
                <w:i/>
                <w:iCs/>
              </w:rPr>
              <w:t xml:space="preserve">, ka </w:t>
            </w:r>
            <w:r w:rsidRPr="00470A47">
              <w:t>ES</w:t>
            </w:r>
            <w:r w:rsidRPr="00470A47">
              <w:rPr>
                <w:b/>
                <w:bCs/>
                <w:i/>
                <w:iCs/>
              </w:rPr>
              <w:t xml:space="preserve"> ir</w:t>
            </w:r>
            <w:r w:rsidRPr="00470A47">
              <w:t xml:space="preserve"> pasaulē </w:t>
            </w:r>
            <w:r w:rsidRPr="00470A47">
              <w:rPr>
                <w:b/>
                <w:bCs/>
                <w:i/>
                <w:iCs/>
              </w:rPr>
              <w:t>lielākā</w:t>
            </w:r>
            <w:r w:rsidRPr="00470A47">
              <w:t xml:space="preserve"> oficiālās attīstības palīdzības </w:t>
            </w:r>
            <w:r w:rsidRPr="00470A47">
              <w:rPr>
                <w:b/>
                <w:bCs/>
                <w:i/>
                <w:iCs/>
              </w:rPr>
              <w:t>sniedzēja, tomēr tas vien neliecina, ka sniegtā palīdzība ir lietderīga</w:t>
            </w:r>
            <w:r w:rsidRPr="00470A47">
              <w:t xml:space="preserve">; turpināt izmantot “Global Gateway” kā ilgtspējīgu, pārredzamu, demokrātisku un vērtībās balstītu alternatīvu konkurējošām infrastruktūras iniciatīvām, </w:t>
            </w:r>
            <w:r w:rsidRPr="00470A47">
              <w:rPr>
                <w:b/>
                <w:bCs/>
                <w:i/>
                <w:iCs/>
              </w:rPr>
              <w:t>it īpaši Krievijas un Ķīnas iniciatīvām, vienlaikus</w:t>
            </w:r>
            <w:r w:rsidRPr="00470A47">
              <w:t xml:space="preserve"> veicinot visu iesaistīto pušu izaugsmi, saimniecisko darbību un darbvietu radīšanu partnervalstīs un stiprinot ES stratēģisko autonomiju, ģeopolitisko pozīciju un globālo uzticamību; </w:t>
            </w:r>
            <w:r w:rsidRPr="00470A47">
              <w:rPr>
                <w:b/>
                <w:i/>
              </w:rPr>
              <w:t>tomēr uzsvērt, ka ir jāuzlabo saskaņā ar stratēģiju “Global Gateway” finansēto projektu atbilstības pārraudzība un snieguma novērtēšana, lai novērstu ļaunprātīgu rīcību un nodrošinātu, ka nodokļu ieņēmumi tiek izmantoti atbildīgā veidā;</w:t>
            </w:r>
          </w:p>
        </w:tc>
      </w:tr>
    </w:tbl>
    <w:p w14:paraId="6CA7FF9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0405C397" w14:textId="77777777" w:rsidR="00104614" w:rsidRPr="00470A47" w:rsidRDefault="00104614" w:rsidP="00104614">
      <w:r w:rsidRPr="00470A47">
        <w:rPr>
          <w:rStyle w:val="HideTWBExt"/>
        </w:rPr>
        <w:t>&lt;/Amend&gt;</w:t>
      </w:r>
    </w:p>
    <w:p w14:paraId="084A4FA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196</w:t>
      </w:r>
      <w:r w:rsidRPr="00470A47">
        <w:rPr>
          <w:rStyle w:val="HideTWBExt"/>
          <w:b w:val="0"/>
        </w:rPr>
        <w:t>&lt;/NumAm&gt;</w:t>
      </w:r>
    </w:p>
    <w:p w14:paraId="25DF3667"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7F36DABE" w14:textId="77777777" w:rsidR="00104614" w:rsidRPr="00470A47" w:rsidRDefault="00104614" w:rsidP="00104614">
      <w:pPr>
        <w:pStyle w:val="NormalBold"/>
      </w:pPr>
      <w:r w:rsidRPr="00470A47">
        <w:rPr>
          <w:rStyle w:val="HideTWBExt"/>
          <w:b w:val="0"/>
        </w:rPr>
        <w:t>&lt;/RepeatBlock-By&gt;</w:t>
      </w:r>
    </w:p>
    <w:p w14:paraId="7672963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4FAC608"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7CF74B8" w14:textId="77777777" w:rsidTr="00FF5DFF">
        <w:trPr>
          <w:trHeight w:hRule="exact" w:val="240"/>
          <w:jc w:val="center"/>
        </w:trPr>
        <w:tc>
          <w:tcPr>
            <w:tcW w:w="9752" w:type="dxa"/>
            <w:gridSpan w:val="2"/>
            <w:tcBorders>
              <w:top w:val="nil"/>
              <w:left w:val="nil"/>
              <w:bottom w:val="nil"/>
              <w:right w:val="nil"/>
            </w:tcBorders>
          </w:tcPr>
          <w:p w14:paraId="438BDDF9" w14:textId="77777777" w:rsidR="00104614" w:rsidRPr="00470A47" w:rsidRDefault="00104614" w:rsidP="00FF5DFF"/>
        </w:tc>
      </w:tr>
      <w:tr w:rsidR="00104614" w:rsidRPr="00470A47" w14:paraId="459BCFF0" w14:textId="77777777" w:rsidTr="00FF5DFF">
        <w:trPr>
          <w:trHeight w:val="240"/>
          <w:jc w:val="center"/>
        </w:trPr>
        <w:tc>
          <w:tcPr>
            <w:tcW w:w="4876" w:type="dxa"/>
            <w:tcBorders>
              <w:top w:val="nil"/>
              <w:left w:val="nil"/>
              <w:bottom w:val="nil"/>
              <w:right w:val="nil"/>
            </w:tcBorders>
          </w:tcPr>
          <w:p w14:paraId="1CBD99D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0C30B78" w14:textId="77777777" w:rsidR="00104614" w:rsidRPr="00470A47" w:rsidRDefault="00104614" w:rsidP="00FF5DFF">
            <w:pPr>
              <w:pStyle w:val="AmColumnHeading"/>
            </w:pPr>
            <w:r w:rsidRPr="00470A47">
              <w:t>Grozījums</w:t>
            </w:r>
          </w:p>
        </w:tc>
      </w:tr>
      <w:tr w:rsidR="00104614" w:rsidRPr="00470A47" w14:paraId="75C94D99" w14:textId="77777777" w:rsidTr="00FF5DFF">
        <w:trPr>
          <w:jc w:val="center"/>
        </w:trPr>
        <w:tc>
          <w:tcPr>
            <w:tcW w:w="4876" w:type="dxa"/>
            <w:tcBorders>
              <w:top w:val="nil"/>
              <w:left w:val="nil"/>
              <w:bottom w:val="nil"/>
              <w:right w:val="nil"/>
            </w:tcBorders>
          </w:tcPr>
          <w:p w14:paraId="0584FFC2" w14:textId="77777777" w:rsidR="00104614" w:rsidRPr="00470A47" w:rsidRDefault="00104614" w:rsidP="00FF5DFF">
            <w:pPr>
              <w:pStyle w:val="Normal6a"/>
            </w:pPr>
            <w:r w:rsidRPr="00470A47">
              <w:t>n)</w:t>
            </w:r>
            <w:r w:rsidRPr="00470A47">
              <w:tab/>
              <w:t>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c>
          <w:tcPr>
            <w:tcW w:w="4876" w:type="dxa"/>
            <w:tcBorders>
              <w:top w:val="nil"/>
              <w:left w:val="nil"/>
              <w:bottom w:val="nil"/>
              <w:right w:val="nil"/>
            </w:tcBorders>
          </w:tcPr>
          <w:p w14:paraId="5A547996" w14:textId="77777777" w:rsidR="00104614" w:rsidRPr="00470A47" w:rsidRDefault="00104614" w:rsidP="00FF5DFF">
            <w:pPr>
              <w:pStyle w:val="Normal6a"/>
            </w:pPr>
            <w:r w:rsidRPr="00470A47">
              <w:t>n)</w:t>
            </w:r>
            <w:r w:rsidRPr="00470A47">
              <w:tab/>
              <w:t>ilgtspējīgas attīstības jomā arvien turpināt integrēt cilvēktiesībās balstītu pieeju</w:t>
            </w:r>
            <w:r w:rsidRPr="00470A47">
              <w:rPr>
                <w:b/>
                <w:i/>
              </w:rPr>
              <w:t>, atzīstot, ka cilvēktiesību pilnīga īstenošana ir Programmas 2030. gadam stūrakmens</w:t>
            </w:r>
            <w:r w:rsidRPr="00470A47">
              <w:t>; uzsvērt ES kā pasaulē lielākās oficiālās attīstības palīdzības sniedzējas vadošo lomu;</w:t>
            </w:r>
            <w:r w:rsidRPr="00470A47">
              <w:rPr>
                <w:b/>
                <w:i/>
              </w:rPr>
              <w:t xml:space="preserve"> padziļināt daudzpusēju sadarbību, lai stiprinātu sagatavotību un veidotu noturību pret krīzēm un problēmām, kas padraud progresu IAM sasniegšanā;</w:t>
            </w:r>
            <w:r w:rsidRPr="00470A47">
              <w:t xml:space="preserve">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r>
    </w:tbl>
    <w:p w14:paraId="46B2EC2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91B7574" w14:textId="77777777" w:rsidR="00104614" w:rsidRPr="00470A47" w:rsidRDefault="00104614" w:rsidP="00104614">
      <w:r w:rsidRPr="00470A47">
        <w:rPr>
          <w:rStyle w:val="HideTWBExt"/>
        </w:rPr>
        <w:t>&lt;/Amend&gt;</w:t>
      </w:r>
    </w:p>
    <w:p w14:paraId="28F7FF0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197</w:t>
      </w:r>
      <w:r w:rsidRPr="00470A47">
        <w:rPr>
          <w:rStyle w:val="HideTWBExt"/>
          <w:b w:val="0"/>
        </w:rPr>
        <w:t>&lt;/NumAm&gt;</w:t>
      </w:r>
    </w:p>
    <w:p w14:paraId="4CFF6CC2"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7DFC37AC" w14:textId="77777777" w:rsidR="00104614" w:rsidRPr="00470A47" w:rsidRDefault="00104614" w:rsidP="00104614">
      <w:pPr>
        <w:pStyle w:val="NormalBold"/>
      </w:pPr>
      <w:r w:rsidRPr="00470A47">
        <w:rPr>
          <w:rStyle w:val="HideTWBExt"/>
          <w:b w:val="0"/>
        </w:rPr>
        <w:t>&lt;/RepeatBlock-By&gt;</w:t>
      </w:r>
    </w:p>
    <w:p w14:paraId="4FF0C29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265CD21"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71CB05C" w14:textId="77777777" w:rsidTr="00FF5DFF">
        <w:trPr>
          <w:trHeight w:hRule="exact" w:val="240"/>
          <w:jc w:val="center"/>
        </w:trPr>
        <w:tc>
          <w:tcPr>
            <w:tcW w:w="9752" w:type="dxa"/>
            <w:gridSpan w:val="2"/>
            <w:tcBorders>
              <w:top w:val="nil"/>
              <w:left w:val="nil"/>
              <w:bottom w:val="nil"/>
              <w:right w:val="nil"/>
            </w:tcBorders>
          </w:tcPr>
          <w:p w14:paraId="767B669E" w14:textId="77777777" w:rsidR="00104614" w:rsidRPr="00470A47" w:rsidRDefault="00104614" w:rsidP="00FF5DFF"/>
        </w:tc>
      </w:tr>
      <w:tr w:rsidR="00104614" w:rsidRPr="00470A47" w14:paraId="73CD80F4" w14:textId="77777777" w:rsidTr="00FF5DFF">
        <w:trPr>
          <w:trHeight w:val="240"/>
          <w:jc w:val="center"/>
        </w:trPr>
        <w:tc>
          <w:tcPr>
            <w:tcW w:w="4876" w:type="dxa"/>
            <w:tcBorders>
              <w:top w:val="nil"/>
              <w:left w:val="nil"/>
              <w:bottom w:val="nil"/>
              <w:right w:val="nil"/>
            </w:tcBorders>
          </w:tcPr>
          <w:p w14:paraId="22A6A818"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E8B5F22" w14:textId="77777777" w:rsidR="00104614" w:rsidRPr="00470A47" w:rsidRDefault="00104614" w:rsidP="00FF5DFF">
            <w:pPr>
              <w:pStyle w:val="AmColumnHeading"/>
            </w:pPr>
            <w:r w:rsidRPr="00470A47">
              <w:t>Grozījums</w:t>
            </w:r>
          </w:p>
        </w:tc>
      </w:tr>
      <w:tr w:rsidR="00104614" w:rsidRPr="00470A47" w14:paraId="05F1DD44" w14:textId="77777777" w:rsidTr="00FF5DFF">
        <w:trPr>
          <w:jc w:val="center"/>
        </w:trPr>
        <w:tc>
          <w:tcPr>
            <w:tcW w:w="4876" w:type="dxa"/>
            <w:tcBorders>
              <w:top w:val="nil"/>
              <w:left w:val="nil"/>
              <w:bottom w:val="nil"/>
              <w:right w:val="nil"/>
            </w:tcBorders>
          </w:tcPr>
          <w:p w14:paraId="2DD8F62B" w14:textId="77777777" w:rsidR="00104614" w:rsidRPr="00470A47" w:rsidRDefault="00104614" w:rsidP="00FF5DFF">
            <w:pPr>
              <w:pStyle w:val="Normal6a"/>
            </w:pPr>
            <w:r w:rsidRPr="00470A47">
              <w:t>n)</w:t>
            </w:r>
            <w:r w:rsidRPr="00470A47">
              <w:tab/>
              <w:t>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c>
          <w:tcPr>
            <w:tcW w:w="4876" w:type="dxa"/>
            <w:tcBorders>
              <w:top w:val="nil"/>
              <w:left w:val="nil"/>
              <w:bottom w:val="nil"/>
              <w:right w:val="nil"/>
            </w:tcBorders>
          </w:tcPr>
          <w:p w14:paraId="7768AE41" w14:textId="77777777" w:rsidR="00104614" w:rsidRPr="00470A47" w:rsidRDefault="00104614" w:rsidP="00FF5DFF">
            <w:pPr>
              <w:pStyle w:val="Normal6a"/>
            </w:pPr>
            <w:r w:rsidRPr="00470A47">
              <w:t>n)</w:t>
            </w:r>
            <w:r w:rsidRPr="00470A47">
              <w:tab/>
              <w:t>ilgtspējīgas attīstības jomā arvien turpināt integrēt cilvēktiesībās balstītu pieeju; uzsvērt ES kā pasaulē lielākās oficiālās attīstības palīdzības sniedzējas vadošo lomu;</w:t>
            </w:r>
            <w:r w:rsidRPr="00470A47">
              <w:rPr>
                <w:b/>
                <w:i/>
              </w:rPr>
              <w:t xml:space="preserve"> uzsvērt, ka ES attīstības sadarbībai un divpusējai palīdzībai ir jāpiemēro nosacījums par pamata cilvēktiesību, demokrātijas principu un ES Līgumos noteikto vērtību ievērošanu;</w:t>
            </w:r>
            <w:r w:rsidRPr="00470A47">
              <w:t xml:space="preserve">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r>
    </w:tbl>
    <w:p w14:paraId="2AC231A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6F8879F" w14:textId="77777777" w:rsidR="00104614" w:rsidRPr="00470A47" w:rsidRDefault="00104614" w:rsidP="00104614">
      <w:r w:rsidRPr="00470A47">
        <w:rPr>
          <w:rStyle w:val="HideTWBExt"/>
        </w:rPr>
        <w:t>&lt;/Amend&gt;</w:t>
      </w:r>
    </w:p>
    <w:p w14:paraId="5A16720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198</w:t>
      </w:r>
      <w:r w:rsidRPr="00470A47">
        <w:rPr>
          <w:rStyle w:val="HideTWBExt"/>
          <w:b w:val="0"/>
        </w:rPr>
        <w:t>&lt;/NumAm&gt;</w:t>
      </w:r>
    </w:p>
    <w:p w14:paraId="2A2079B7"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3AEA23CB" w14:textId="77777777" w:rsidR="00104614" w:rsidRPr="00470A47" w:rsidRDefault="00104614" w:rsidP="00104614">
      <w:pPr>
        <w:pStyle w:val="NormalBold"/>
      </w:pPr>
      <w:r w:rsidRPr="00470A47">
        <w:rPr>
          <w:rStyle w:val="HideTWBExt"/>
          <w:b w:val="0"/>
        </w:rPr>
        <w:t>&lt;/RepeatBlock-By&gt;</w:t>
      </w:r>
    </w:p>
    <w:p w14:paraId="436BF31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F58C897"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96490C8" w14:textId="77777777" w:rsidTr="00FF5DFF">
        <w:trPr>
          <w:trHeight w:hRule="exact" w:val="240"/>
          <w:jc w:val="center"/>
        </w:trPr>
        <w:tc>
          <w:tcPr>
            <w:tcW w:w="9752" w:type="dxa"/>
            <w:gridSpan w:val="2"/>
            <w:tcBorders>
              <w:top w:val="nil"/>
              <w:left w:val="nil"/>
              <w:bottom w:val="nil"/>
              <w:right w:val="nil"/>
            </w:tcBorders>
          </w:tcPr>
          <w:p w14:paraId="2C141489" w14:textId="77777777" w:rsidR="00104614" w:rsidRPr="00470A47" w:rsidRDefault="00104614" w:rsidP="00FF5DFF"/>
        </w:tc>
      </w:tr>
      <w:tr w:rsidR="00104614" w:rsidRPr="00470A47" w14:paraId="313B3F47" w14:textId="77777777" w:rsidTr="00FF5DFF">
        <w:trPr>
          <w:trHeight w:val="240"/>
          <w:jc w:val="center"/>
        </w:trPr>
        <w:tc>
          <w:tcPr>
            <w:tcW w:w="4876" w:type="dxa"/>
            <w:tcBorders>
              <w:top w:val="nil"/>
              <w:left w:val="nil"/>
              <w:bottom w:val="nil"/>
              <w:right w:val="nil"/>
            </w:tcBorders>
          </w:tcPr>
          <w:p w14:paraId="4213074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F0BC2C0" w14:textId="77777777" w:rsidR="00104614" w:rsidRPr="00470A47" w:rsidRDefault="00104614" w:rsidP="00FF5DFF">
            <w:pPr>
              <w:pStyle w:val="AmColumnHeading"/>
            </w:pPr>
            <w:r w:rsidRPr="00470A47">
              <w:t>Grozījums</w:t>
            </w:r>
          </w:p>
        </w:tc>
      </w:tr>
      <w:tr w:rsidR="00104614" w:rsidRPr="00470A47" w14:paraId="7B461D52" w14:textId="77777777" w:rsidTr="00FF5DFF">
        <w:trPr>
          <w:jc w:val="center"/>
        </w:trPr>
        <w:tc>
          <w:tcPr>
            <w:tcW w:w="4876" w:type="dxa"/>
            <w:tcBorders>
              <w:top w:val="nil"/>
              <w:left w:val="nil"/>
              <w:bottom w:val="nil"/>
              <w:right w:val="nil"/>
            </w:tcBorders>
          </w:tcPr>
          <w:p w14:paraId="48F766A0" w14:textId="77777777" w:rsidR="00104614" w:rsidRPr="00470A47" w:rsidRDefault="00104614" w:rsidP="00FF5DFF">
            <w:pPr>
              <w:pStyle w:val="Normal6a"/>
            </w:pPr>
            <w:r w:rsidRPr="00470A47">
              <w:t>n)</w:t>
            </w:r>
            <w:r w:rsidRPr="00470A47">
              <w:tab/>
              <w:t>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c>
          <w:tcPr>
            <w:tcW w:w="4876" w:type="dxa"/>
            <w:tcBorders>
              <w:top w:val="nil"/>
              <w:left w:val="nil"/>
              <w:bottom w:val="nil"/>
              <w:right w:val="nil"/>
            </w:tcBorders>
          </w:tcPr>
          <w:p w14:paraId="5628EE2D" w14:textId="77777777" w:rsidR="00104614" w:rsidRPr="00470A47" w:rsidRDefault="00104614" w:rsidP="00FF5DFF">
            <w:pPr>
              <w:pStyle w:val="Normal6a"/>
            </w:pPr>
            <w:r w:rsidRPr="00470A47">
              <w:t>n)</w:t>
            </w:r>
            <w:r w:rsidRPr="00470A47">
              <w:tab/>
              <w:t xml:space="preserve">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w:t>
            </w:r>
            <w:r w:rsidRPr="00470A47">
              <w:rPr>
                <w:b/>
                <w:i/>
              </w:rPr>
              <w:t xml:space="preserve">gan kā stratēģisku instrumentu Savienības ģeopolitiskās klātbūtnes, pamanāmības un noturības stiprināšanai visā pasaulē, </w:t>
            </w:r>
            <w:r w:rsidRPr="00470A47">
              <w:t>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r>
    </w:tbl>
    <w:p w14:paraId="4BDFBEF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1AEAE79" w14:textId="77777777" w:rsidR="00104614" w:rsidRPr="00470A47" w:rsidRDefault="00104614" w:rsidP="00104614">
      <w:r w:rsidRPr="00470A47">
        <w:rPr>
          <w:rStyle w:val="HideTWBExt"/>
        </w:rPr>
        <w:t>&lt;/Amend&gt;</w:t>
      </w:r>
    </w:p>
    <w:p w14:paraId="2D5D544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199</w:t>
      </w:r>
      <w:r w:rsidRPr="00470A47">
        <w:rPr>
          <w:rStyle w:val="HideTWBExt"/>
          <w:b w:val="0"/>
        </w:rPr>
        <w:t>&lt;/NumAm&gt;</w:t>
      </w:r>
    </w:p>
    <w:p w14:paraId="70780DDF"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48B92689" w14:textId="77777777" w:rsidR="00104614" w:rsidRPr="00470A47" w:rsidRDefault="00104614" w:rsidP="00104614">
      <w:pPr>
        <w:pStyle w:val="NormalBold"/>
      </w:pPr>
      <w:r w:rsidRPr="00470A47">
        <w:rPr>
          <w:rStyle w:val="HideTWBExt"/>
          <w:b w:val="0"/>
        </w:rPr>
        <w:t>&lt;/RepeatBlock-By&gt;</w:t>
      </w:r>
    </w:p>
    <w:p w14:paraId="02083FC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184296A" w14:textId="77777777" w:rsidR="00104614" w:rsidRPr="00470A47" w:rsidRDefault="00104614" w:rsidP="00104614">
      <w:pPr>
        <w:pStyle w:val="NormalBold"/>
      </w:pPr>
      <w:r w:rsidRPr="00470A47">
        <w:rPr>
          <w:rStyle w:val="HideTWBExt"/>
          <w:b w:val="0"/>
        </w:rPr>
        <w:t>&lt;Article&gt;</w:t>
      </w:r>
      <w:r w:rsidRPr="00470A47">
        <w:t>1. punkts – n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B7FCC73" w14:textId="77777777" w:rsidTr="00FF5DFF">
        <w:trPr>
          <w:trHeight w:hRule="exact" w:val="240"/>
          <w:jc w:val="center"/>
        </w:trPr>
        <w:tc>
          <w:tcPr>
            <w:tcW w:w="9752" w:type="dxa"/>
            <w:gridSpan w:val="2"/>
            <w:tcBorders>
              <w:top w:val="nil"/>
              <w:left w:val="nil"/>
              <w:bottom w:val="nil"/>
              <w:right w:val="nil"/>
            </w:tcBorders>
          </w:tcPr>
          <w:p w14:paraId="163572BF" w14:textId="77777777" w:rsidR="00104614" w:rsidRPr="00470A47" w:rsidRDefault="00104614" w:rsidP="00FF5DFF"/>
        </w:tc>
      </w:tr>
      <w:tr w:rsidR="00104614" w:rsidRPr="00470A47" w14:paraId="5F60BE17" w14:textId="77777777" w:rsidTr="00FF5DFF">
        <w:trPr>
          <w:trHeight w:val="240"/>
          <w:jc w:val="center"/>
        </w:trPr>
        <w:tc>
          <w:tcPr>
            <w:tcW w:w="4876" w:type="dxa"/>
            <w:tcBorders>
              <w:top w:val="nil"/>
              <w:left w:val="nil"/>
              <w:bottom w:val="nil"/>
              <w:right w:val="nil"/>
            </w:tcBorders>
          </w:tcPr>
          <w:p w14:paraId="10D3210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EA808A8" w14:textId="77777777" w:rsidR="00104614" w:rsidRPr="00470A47" w:rsidRDefault="00104614" w:rsidP="00FF5DFF">
            <w:pPr>
              <w:pStyle w:val="AmColumnHeading"/>
            </w:pPr>
            <w:r w:rsidRPr="00470A47">
              <w:t>Grozījums</w:t>
            </w:r>
          </w:p>
        </w:tc>
      </w:tr>
      <w:tr w:rsidR="00104614" w:rsidRPr="00470A47" w14:paraId="606D29F4" w14:textId="77777777" w:rsidTr="00FF5DFF">
        <w:trPr>
          <w:jc w:val="center"/>
        </w:trPr>
        <w:tc>
          <w:tcPr>
            <w:tcW w:w="4876" w:type="dxa"/>
            <w:tcBorders>
              <w:top w:val="nil"/>
              <w:left w:val="nil"/>
              <w:bottom w:val="nil"/>
              <w:right w:val="nil"/>
            </w:tcBorders>
          </w:tcPr>
          <w:p w14:paraId="1D6966E1" w14:textId="77777777" w:rsidR="00104614" w:rsidRPr="00470A47" w:rsidRDefault="00104614" w:rsidP="00FF5DFF">
            <w:pPr>
              <w:pStyle w:val="Normal6a"/>
            </w:pPr>
            <w:r w:rsidRPr="00470A47">
              <w:t>n)</w:t>
            </w:r>
            <w:r w:rsidRPr="00470A47">
              <w:tab/>
              <w:t>ilgtspējīgas attīstības jomā arvien turpināt integrēt cilvēktiesībās balstītu pieeju; uzsvērt ES kā pasaulē lielākās oficiālās attīstības palīdzības sniedzējas vadošo lomu;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c>
          <w:tcPr>
            <w:tcW w:w="4876" w:type="dxa"/>
            <w:tcBorders>
              <w:top w:val="nil"/>
              <w:left w:val="nil"/>
              <w:bottom w:val="nil"/>
              <w:right w:val="nil"/>
            </w:tcBorders>
          </w:tcPr>
          <w:p w14:paraId="6F9C7624" w14:textId="77777777" w:rsidR="00104614" w:rsidRPr="00470A47" w:rsidRDefault="00104614" w:rsidP="00FF5DFF">
            <w:pPr>
              <w:pStyle w:val="Normal6a"/>
            </w:pPr>
            <w:r w:rsidRPr="00470A47">
              <w:t>n)</w:t>
            </w:r>
            <w:r w:rsidRPr="00470A47">
              <w:tab/>
              <w:t xml:space="preserve">ilgtspējīgas attīstības jomā arvien turpināt integrēt cilvēktiesībās balstītu pieeju; uzsvērt ES kā pasaulē lielākās oficiālās attīstības palīdzības sniedzējas vadošo lomu </w:t>
            </w:r>
            <w:r w:rsidRPr="00470A47">
              <w:rPr>
                <w:b/>
                <w:bCs/>
                <w:i/>
                <w:iCs/>
              </w:rPr>
              <w:t>un tās Eiropas interesēm atbilstošo mērķi</w:t>
            </w:r>
            <w:r w:rsidRPr="00470A47">
              <w:t>; turpināt izmantot “Global Gateway” gan kā ilgtspējīgu, pārredzamu, demokrātisku un vērtībās balstītu alternatīvu konkurējošām infrastruktūras iniciatīvām, gan kā iniciatīvu, kas dod savu artavu ilgtspējīgas attīstības mērķu izpildē, veicinot visu iesaistīto pušu izaugsmi, saimniecisko darbību un darbvietu radīšanu partnervalstīs un vienlaikus stiprinot ES stratēģisko autonomiju, ģeopolitisko pozīciju un globālo uzticamību;</w:t>
            </w:r>
          </w:p>
        </w:tc>
      </w:tr>
    </w:tbl>
    <w:p w14:paraId="56EF5E9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380D993B" w14:textId="77777777" w:rsidR="00104614" w:rsidRPr="00470A47" w:rsidRDefault="00104614" w:rsidP="00104614">
      <w:r w:rsidRPr="00470A47">
        <w:rPr>
          <w:rStyle w:val="HideTWBExt"/>
        </w:rPr>
        <w:t>&lt;/Amend&gt;</w:t>
      </w:r>
    </w:p>
    <w:p w14:paraId="71712C4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200</w:t>
      </w:r>
      <w:r w:rsidRPr="00470A47">
        <w:rPr>
          <w:rStyle w:val="HideTWBExt"/>
          <w:b w:val="0"/>
        </w:rPr>
        <w:t>&lt;/NumAm&gt;</w:t>
      </w:r>
    </w:p>
    <w:p w14:paraId="1DBC0439" w14:textId="77777777" w:rsidR="00104614" w:rsidRPr="00470A47" w:rsidRDefault="00104614" w:rsidP="00104614">
      <w:pPr>
        <w:pStyle w:val="NormalBold"/>
      </w:pPr>
      <w:r w:rsidRPr="00470A47">
        <w:rPr>
          <w:rStyle w:val="HideTWBExt"/>
          <w:b w:val="0"/>
        </w:rPr>
        <w:t>&lt;RepeatBlock-By&gt;&lt;Members&gt;</w:t>
      </w:r>
      <w:r w:rsidRPr="00470A47">
        <w:t>Emmanouil Fragkos</w:t>
      </w:r>
      <w:r w:rsidRPr="00470A47">
        <w:rPr>
          <w:rStyle w:val="HideTWBExt"/>
          <w:b w:val="0"/>
        </w:rPr>
        <w:t>&lt;/Members&gt;</w:t>
      </w:r>
    </w:p>
    <w:p w14:paraId="50FAB82D" w14:textId="77777777" w:rsidR="00104614" w:rsidRPr="00470A47" w:rsidRDefault="00104614" w:rsidP="00104614">
      <w:pPr>
        <w:pStyle w:val="NormalBold"/>
      </w:pPr>
      <w:r w:rsidRPr="00470A47">
        <w:rPr>
          <w:rStyle w:val="HideTWBExt"/>
          <w:b w:val="0"/>
        </w:rPr>
        <w:t>&lt;/RepeatBlock-By&gt;</w:t>
      </w:r>
    </w:p>
    <w:p w14:paraId="3D787C6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2493E07" w14:textId="77777777" w:rsidR="00104614" w:rsidRPr="00470A47" w:rsidRDefault="00104614" w:rsidP="00104614">
      <w:pPr>
        <w:pStyle w:val="NormalBold"/>
      </w:pPr>
      <w:r w:rsidRPr="00470A47">
        <w:rPr>
          <w:rStyle w:val="HideTWBExt"/>
          <w:b w:val="0"/>
        </w:rPr>
        <w:t>&lt;Article&gt;</w:t>
      </w:r>
      <w:r w:rsidRPr="00470A47">
        <w:t>1. punkts – na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253FD96" w14:textId="77777777" w:rsidTr="00FF5DFF">
        <w:trPr>
          <w:trHeight w:hRule="exact" w:val="240"/>
          <w:jc w:val="center"/>
        </w:trPr>
        <w:tc>
          <w:tcPr>
            <w:tcW w:w="9752" w:type="dxa"/>
            <w:gridSpan w:val="2"/>
            <w:tcBorders>
              <w:top w:val="nil"/>
              <w:left w:val="nil"/>
              <w:bottom w:val="nil"/>
              <w:right w:val="nil"/>
            </w:tcBorders>
          </w:tcPr>
          <w:p w14:paraId="5EDD7EBD" w14:textId="77777777" w:rsidR="00104614" w:rsidRPr="00470A47" w:rsidRDefault="00104614" w:rsidP="00FF5DFF"/>
        </w:tc>
      </w:tr>
      <w:tr w:rsidR="00104614" w:rsidRPr="00470A47" w14:paraId="6EE915D9" w14:textId="77777777" w:rsidTr="00FF5DFF">
        <w:trPr>
          <w:trHeight w:val="240"/>
          <w:jc w:val="center"/>
        </w:trPr>
        <w:tc>
          <w:tcPr>
            <w:tcW w:w="4876" w:type="dxa"/>
            <w:tcBorders>
              <w:top w:val="nil"/>
              <w:left w:val="nil"/>
              <w:bottom w:val="nil"/>
              <w:right w:val="nil"/>
            </w:tcBorders>
          </w:tcPr>
          <w:p w14:paraId="1B34570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1FBAB58" w14:textId="77777777" w:rsidR="00104614" w:rsidRPr="00470A47" w:rsidRDefault="00104614" w:rsidP="00FF5DFF">
            <w:pPr>
              <w:pStyle w:val="AmColumnHeading"/>
            </w:pPr>
            <w:r w:rsidRPr="00470A47">
              <w:t>Grozījums</w:t>
            </w:r>
          </w:p>
        </w:tc>
      </w:tr>
      <w:tr w:rsidR="00104614" w:rsidRPr="00470A47" w14:paraId="3CD15C4A" w14:textId="77777777" w:rsidTr="00FF5DFF">
        <w:trPr>
          <w:jc w:val="center"/>
        </w:trPr>
        <w:tc>
          <w:tcPr>
            <w:tcW w:w="4876" w:type="dxa"/>
            <w:tcBorders>
              <w:top w:val="nil"/>
              <w:left w:val="nil"/>
              <w:bottom w:val="nil"/>
              <w:right w:val="nil"/>
            </w:tcBorders>
          </w:tcPr>
          <w:p w14:paraId="7EF81F96" w14:textId="77777777" w:rsidR="00104614" w:rsidRPr="00470A47" w:rsidRDefault="00104614" w:rsidP="00FF5DFF">
            <w:pPr>
              <w:pStyle w:val="Normal6a"/>
            </w:pPr>
          </w:p>
        </w:tc>
        <w:tc>
          <w:tcPr>
            <w:tcW w:w="4876" w:type="dxa"/>
            <w:tcBorders>
              <w:top w:val="nil"/>
              <w:left w:val="nil"/>
              <w:bottom w:val="nil"/>
              <w:right w:val="nil"/>
            </w:tcBorders>
          </w:tcPr>
          <w:p w14:paraId="0FE0C424" w14:textId="77777777" w:rsidR="00104614" w:rsidRPr="00470A47" w:rsidRDefault="00104614" w:rsidP="00FF5DFF">
            <w:pPr>
              <w:pStyle w:val="Normal6a"/>
            </w:pPr>
            <w:r w:rsidRPr="00470A47">
              <w:rPr>
                <w:b/>
                <w:i/>
              </w:rPr>
              <w:t>na)</w:t>
            </w:r>
            <w:r w:rsidRPr="00470A47">
              <w:tab/>
            </w:r>
            <w:r w:rsidRPr="00470A47">
              <w:rPr>
                <w:b/>
                <w:i/>
              </w:rPr>
              <w:t>uzsvērt daudzpusējas rīcības nozīmi migrācijas jomā ANO aizgādībā un tai nepieciešamo visaptverošo un līdzsvaroto pieeju, kas cita starpā paredz:</w:t>
            </w:r>
          </w:p>
        </w:tc>
      </w:tr>
      <w:tr w:rsidR="00104614" w:rsidRPr="00470A47" w14:paraId="7FB674F3" w14:textId="77777777" w:rsidTr="00FF5DFF">
        <w:trPr>
          <w:jc w:val="center"/>
        </w:trPr>
        <w:tc>
          <w:tcPr>
            <w:tcW w:w="4876" w:type="dxa"/>
            <w:tcBorders>
              <w:top w:val="nil"/>
              <w:left w:val="nil"/>
              <w:bottom w:val="nil"/>
              <w:right w:val="nil"/>
            </w:tcBorders>
          </w:tcPr>
          <w:p w14:paraId="46CE5A19" w14:textId="77777777" w:rsidR="00104614" w:rsidRPr="00470A47" w:rsidRDefault="00104614" w:rsidP="00FF5DFF">
            <w:pPr>
              <w:pStyle w:val="Normal6a"/>
            </w:pPr>
          </w:p>
        </w:tc>
        <w:tc>
          <w:tcPr>
            <w:tcW w:w="4876" w:type="dxa"/>
            <w:tcBorders>
              <w:top w:val="nil"/>
              <w:left w:val="nil"/>
              <w:bottom w:val="nil"/>
              <w:right w:val="nil"/>
            </w:tcBorders>
          </w:tcPr>
          <w:p w14:paraId="75635B67" w14:textId="77777777" w:rsidR="00104614" w:rsidRPr="00470A47" w:rsidRDefault="00104614" w:rsidP="00FF5DFF">
            <w:pPr>
              <w:pStyle w:val="Normal6a"/>
            </w:pPr>
            <w:r w:rsidRPr="00470A47">
              <w:rPr>
                <w:b/>
                <w:i/>
              </w:rPr>
              <w:t>– veicināt likumīgus un regulētus migrācijas maršrutus uz izcelsmes valsts kaimiņvalstīm, lai palīdzētu migrantu ātrākai un efektīvākai sociālajai un ekonomiskajai integrācijai, ņemot vērā kultūras un sociālo tuvumu;</w:t>
            </w:r>
          </w:p>
        </w:tc>
      </w:tr>
      <w:tr w:rsidR="00104614" w:rsidRPr="00470A47" w14:paraId="6BD23633" w14:textId="77777777" w:rsidTr="00FF5DFF">
        <w:trPr>
          <w:jc w:val="center"/>
        </w:trPr>
        <w:tc>
          <w:tcPr>
            <w:tcW w:w="4876" w:type="dxa"/>
            <w:tcBorders>
              <w:top w:val="nil"/>
              <w:left w:val="nil"/>
              <w:bottom w:val="nil"/>
              <w:right w:val="nil"/>
            </w:tcBorders>
          </w:tcPr>
          <w:p w14:paraId="15B19C45" w14:textId="77777777" w:rsidR="00104614" w:rsidRPr="00470A47" w:rsidRDefault="00104614" w:rsidP="00FF5DFF">
            <w:pPr>
              <w:pStyle w:val="Normal6a"/>
            </w:pPr>
          </w:p>
        </w:tc>
        <w:tc>
          <w:tcPr>
            <w:tcW w:w="4876" w:type="dxa"/>
            <w:tcBorders>
              <w:top w:val="nil"/>
              <w:left w:val="nil"/>
              <w:bottom w:val="nil"/>
              <w:right w:val="nil"/>
            </w:tcBorders>
          </w:tcPr>
          <w:p w14:paraId="59C4BEA2" w14:textId="77777777" w:rsidR="00104614" w:rsidRPr="00470A47" w:rsidRDefault="00104614" w:rsidP="00FF5DFF">
            <w:pPr>
              <w:pStyle w:val="Normal6a"/>
            </w:pPr>
            <w:r w:rsidRPr="00470A47">
              <w:rPr>
                <w:b/>
                <w:i/>
              </w:rPr>
              <w:t>izstrādāt daudzlīmeņu iniciatīvas, kas reaģētu uz pastāvīgajām migrācijas plūsmām uz Savienību un veicinātu alternatīvus galamērķus valstīs, kuras nav ES dalībvalstis, bet kuras ir pietiekami ekonomiski attīstītas un ar pietiekamām uzņemšanas spējām;</w:t>
            </w:r>
          </w:p>
        </w:tc>
      </w:tr>
      <w:tr w:rsidR="00104614" w:rsidRPr="00470A47" w14:paraId="7A1CFEF9" w14:textId="77777777" w:rsidTr="00FF5DFF">
        <w:trPr>
          <w:jc w:val="center"/>
        </w:trPr>
        <w:tc>
          <w:tcPr>
            <w:tcW w:w="4876" w:type="dxa"/>
            <w:tcBorders>
              <w:top w:val="nil"/>
              <w:left w:val="nil"/>
              <w:bottom w:val="nil"/>
              <w:right w:val="nil"/>
            </w:tcBorders>
          </w:tcPr>
          <w:p w14:paraId="7A762B33" w14:textId="77777777" w:rsidR="00104614" w:rsidRPr="00470A47" w:rsidRDefault="00104614" w:rsidP="00FF5DFF">
            <w:pPr>
              <w:pStyle w:val="Normal6a"/>
            </w:pPr>
          </w:p>
        </w:tc>
        <w:tc>
          <w:tcPr>
            <w:tcW w:w="4876" w:type="dxa"/>
            <w:tcBorders>
              <w:top w:val="nil"/>
              <w:left w:val="nil"/>
              <w:bottom w:val="nil"/>
              <w:right w:val="nil"/>
            </w:tcBorders>
          </w:tcPr>
          <w:p w14:paraId="22643A4A" w14:textId="77777777" w:rsidR="00104614" w:rsidRPr="00470A47" w:rsidRDefault="00104614" w:rsidP="00FF5DFF">
            <w:pPr>
              <w:pStyle w:val="Normal6a"/>
            </w:pPr>
            <w:r w:rsidRPr="00470A47">
              <w:rPr>
                <w:b/>
                <w:i/>
              </w:rPr>
              <w:t>– pārvirzīt finanšu resursus no uzņemšanas un integrācijas politikas uz mērķtiecīgu attīstības atbalstu un investīcijām, kuru mērķis būtu izveidot īpašas, Eiropas vadītas ekonomikas zonas trešās valstīs, lai radītu darbvietas un sekmētu vietējo attīstību, un novērstu migrācijas dziļākos cēloņus;</w:t>
            </w:r>
          </w:p>
        </w:tc>
      </w:tr>
    </w:tbl>
    <w:p w14:paraId="456E8B5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{EL}</w:t>
      </w:r>
      <w:r w:rsidRPr="00470A47">
        <w:t>el</w:t>
      </w:r>
      <w:r w:rsidRPr="00470A47">
        <w:rPr>
          <w:rStyle w:val="HideTWBExt"/>
        </w:rPr>
        <w:t>&lt;/Original&gt;</w:t>
      </w:r>
    </w:p>
    <w:p w14:paraId="3CE49698" w14:textId="77777777" w:rsidR="00104614" w:rsidRPr="00470A47" w:rsidRDefault="00104614" w:rsidP="00104614">
      <w:r w:rsidRPr="00470A47">
        <w:rPr>
          <w:rStyle w:val="HideTWBExt"/>
        </w:rPr>
        <w:t>&lt;/Amend&gt;</w:t>
      </w:r>
    </w:p>
    <w:p w14:paraId="2557C03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201</w:t>
      </w:r>
      <w:r w:rsidRPr="00470A47">
        <w:rPr>
          <w:rStyle w:val="HideTWBExt"/>
          <w:b w:val="0"/>
        </w:rPr>
        <w:t>&lt;/NumAm&gt;</w:t>
      </w:r>
    </w:p>
    <w:p w14:paraId="3274F803" w14:textId="77777777" w:rsidR="00104614" w:rsidRPr="00470A47" w:rsidRDefault="00104614" w:rsidP="00104614">
      <w:pPr>
        <w:pStyle w:val="NormalBold"/>
      </w:pPr>
      <w:r w:rsidRPr="00470A47">
        <w:rPr>
          <w:rStyle w:val="HideTWBExt"/>
          <w:b w:val="0"/>
        </w:rPr>
        <w:t>&lt;RepeatBlock-By&gt;&lt;Members&gt;</w:t>
      </w:r>
      <w:r w:rsidRPr="00470A47">
        <w:t>Stanislav Stoyanov</w:t>
      </w:r>
      <w:r w:rsidRPr="00470A47">
        <w:rPr>
          <w:rStyle w:val="HideTWBExt"/>
          <w:b w:val="0"/>
        </w:rPr>
        <w:t>&lt;/Members&gt;</w:t>
      </w:r>
    </w:p>
    <w:p w14:paraId="4C5B4742" w14:textId="77777777" w:rsidR="00104614" w:rsidRPr="00470A47" w:rsidRDefault="00104614" w:rsidP="00104614">
      <w:r w:rsidRPr="00470A47">
        <w:rPr>
          <w:rStyle w:val="HideTWBExt"/>
        </w:rPr>
        <w:t>&lt;AuNomDe&gt;</w:t>
      </w:r>
      <w:r w:rsidRPr="00470A47">
        <w:rPr>
          <w:rStyle w:val="HideTWBInt"/>
        </w:rPr>
        <w:t>{ESN}</w:t>
      </w:r>
      <w:r w:rsidRPr="00470A47">
        <w:t>ESN grupas vārdā</w:t>
      </w:r>
      <w:r w:rsidRPr="00470A47">
        <w:rPr>
          <w:rStyle w:val="HideTWBExt"/>
        </w:rPr>
        <w:t>&lt;/AuNomDe&gt;</w:t>
      </w:r>
    </w:p>
    <w:p w14:paraId="64C98358" w14:textId="77777777" w:rsidR="00104614" w:rsidRPr="00470A47" w:rsidRDefault="00104614" w:rsidP="00104614">
      <w:pPr>
        <w:pStyle w:val="NormalBold"/>
      </w:pPr>
      <w:r w:rsidRPr="00470A47">
        <w:rPr>
          <w:rStyle w:val="HideTWBExt"/>
          <w:b w:val="0"/>
        </w:rPr>
        <w:t>&lt;/RepeatBlock-By&gt;</w:t>
      </w:r>
    </w:p>
    <w:p w14:paraId="21C0B50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8EE13F3" w14:textId="77777777" w:rsidR="00104614" w:rsidRPr="00470A47" w:rsidRDefault="00104614" w:rsidP="00104614">
      <w:pPr>
        <w:pStyle w:val="NormalBold"/>
      </w:pPr>
      <w:r w:rsidRPr="00470A47">
        <w:rPr>
          <w:rStyle w:val="HideTWBExt"/>
          <w:b w:val="0"/>
        </w:rPr>
        <w:t>&lt;Article&gt;</w:t>
      </w:r>
      <w:r w:rsidRPr="00470A47">
        <w:t>1. punkts – na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5ABAE77" w14:textId="77777777" w:rsidTr="00FF5DFF">
        <w:trPr>
          <w:trHeight w:hRule="exact" w:val="240"/>
          <w:jc w:val="center"/>
        </w:trPr>
        <w:tc>
          <w:tcPr>
            <w:tcW w:w="9752" w:type="dxa"/>
            <w:gridSpan w:val="2"/>
            <w:tcBorders>
              <w:top w:val="nil"/>
              <w:left w:val="nil"/>
              <w:bottom w:val="nil"/>
              <w:right w:val="nil"/>
            </w:tcBorders>
          </w:tcPr>
          <w:p w14:paraId="608050E1" w14:textId="77777777" w:rsidR="00104614" w:rsidRPr="00470A47" w:rsidRDefault="00104614" w:rsidP="00FF5DFF"/>
        </w:tc>
      </w:tr>
      <w:tr w:rsidR="00104614" w:rsidRPr="00470A47" w14:paraId="4D04E65E" w14:textId="77777777" w:rsidTr="00FF5DFF">
        <w:trPr>
          <w:trHeight w:val="240"/>
          <w:jc w:val="center"/>
        </w:trPr>
        <w:tc>
          <w:tcPr>
            <w:tcW w:w="4876" w:type="dxa"/>
            <w:tcBorders>
              <w:top w:val="nil"/>
              <w:left w:val="nil"/>
              <w:bottom w:val="nil"/>
              <w:right w:val="nil"/>
            </w:tcBorders>
          </w:tcPr>
          <w:p w14:paraId="1650E63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89BD346" w14:textId="77777777" w:rsidR="00104614" w:rsidRPr="00470A47" w:rsidRDefault="00104614" w:rsidP="00FF5DFF">
            <w:pPr>
              <w:pStyle w:val="AmColumnHeading"/>
            </w:pPr>
            <w:r w:rsidRPr="00470A47">
              <w:t>Grozījums</w:t>
            </w:r>
          </w:p>
        </w:tc>
      </w:tr>
      <w:tr w:rsidR="00104614" w:rsidRPr="00470A47" w14:paraId="70B32A43" w14:textId="77777777" w:rsidTr="00FF5DFF">
        <w:trPr>
          <w:jc w:val="center"/>
        </w:trPr>
        <w:tc>
          <w:tcPr>
            <w:tcW w:w="4876" w:type="dxa"/>
            <w:tcBorders>
              <w:top w:val="nil"/>
              <w:left w:val="nil"/>
              <w:bottom w:val="nil"/>
              <w:right w:val="nil"/>
            </w:tcBorders>
          </w:tcPr>
          <w:p w14:paraId="500677FE" w14:textId="77777777" w:rsidR="00104614" w:rsidRPr="00470A47" w:rsidRDefault="00104614" w:rsidP="00FF5DFF">
            <w:pPr>
              <w:pStyle w:val="Normal6a"/>
            </w:pPr>
          </w:p>
        </w:tc>
        <w:tc>
          <w:tcPr>
            <w:tcW w:w="4876" w:type="dxa"/>
            <w:tcBorders>
              <w:top w:val="nil"/>
              <w:left w:val="nil"/>
              <w:bottom w:val="nil"/>
              <w:right w:val="nil"/>
            </w:tcBorders>
          </w:tcPr>
          <w:p w14:paraId="23362EEE" w14:textId="77777777" w:rsidR="00104614" w:rsidRPr="00470A47" w:rsidRDefault="00104614" w:rsidP="00FF5DFF">
            <w:pPr>
              <w:pStyle w:val="Normal6a"/>
            </w:pPr>
            <w:r w:rsidRPr="00470A47">
              <w:rPr>
                <w:b/>
                <w:i/>
              </w:rPr>
              <w:t>na)</w:t>
            </w:r>
            <w:r w:rsidRPr="00470A47">
              <w:tab/>
            </w:r>
            <w:r w:rsidRPr="00470A47">
              <w:rPr>
                <w:b/>
                <w:i/>
              </w:rPr>
              <w:t>atzīmēt, ka, neraugoties uz to, ka ES ir trešā lielākā ekonomika, tā joprojām ir lielākā oficiālas attīstības palīdzības sniedzēja pasaulē; uzsvērt, ka, lai efektīvi sasniegtu ilgtspējīgas attīstības mērķus, ES ir jāveicina savu dalībvalstu izaugsme; globālajai ilgtspējīgas attīstības programmai būtu jāpiedāvā ekonomiski stimuli Eiropas uzņēmumiem investēt jaunattīstības valstīs tā, lai veidotu labklājību un darbvietas ES dalībvalstīs;</w:t>
            </w:r>
          </w:p>
        </w:tc>
      </w:tr>
    </w:tbl>
    <w:p w14:paraId="2469495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62EA7BA" w14:textId="77777777" w:rsidR="00104614" w:rsidRPr="00470A47" w:rsidRDefault="00104614" w:rsidP="00104614">
      <w:r w:rsidRPr="00470A47">
        <w:rPr>
          <w:rStyle w:val="HideTWBExt"/>
        </w:rPr>
        <w:t>&lt;/Amend&gt;</w:t>
      </w:r>
    </w:p>
    <w:p w14:paraId="5402C034"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202</w:t>
      </w:r>
      <w:r w:rsidRPr="00470A47">
        <w:rPr>
          <w:rStyle w:val="HideTWBExt"/>
          <w:b w:val="0"/>
        </w:rPr>
        <w:t>&lt;/NumAm&gt;</w:t>
      </w:r>
    </w:p>
    <w:p w14:paraId="08947418"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2367118" w14:textId="77777777" w:rsidR="00104614" w:rsidRPr="00470A47" w:rsidRDefault="00104614" w:rsidP="00104614">
      <w:pPr>
        <w:pStyle w:val="NormalBold"/>
      </w:pPr>
      <w:r w:rsidRPr="00470A47">
        <w:rPr>
          <w:rStyle w:val="HideTWBExt"/>
          <w:b w:val="0"/>
        </w:rPr>
        <w:t>&lt;/RepeatBlock-By&gt;</w:t>
      </w:r>
    </w:p>
    <w:p w14:paraId="3D9D7E4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E0284D1" w14:textId="77777777" w:rsidR="00104614" w:rsidRPr="00470A47" w:rsidRDefault="00104614" w:rsidP="00104614">
      <w:pPr>
        <w:pStyle w:val="NormalBold"/>
      </w:pPr>
      <w:r w:rsidRPr="00470A47">
        <w:rPr>
          <w:rStyle w:val="HideTWBExt"/>
          <w:b w:val="0"/>
        </w:rPr>
        <w:t>&lt;Article&gt;</w:t>
      </w:r>
      <w:r w:rsidRPr="00470A47">
        <w:t>1. punkts – na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4B41DF2" w14:textId="77777777" w:rsidTr="00FF5DFF">
        <w:trPr>
          <w:trHeight w:hRule="exact" w:val="240"/>
          <w:jc w:val="center"/>
        </w:trPr>
        <w:tc>
          <w:tcPr>
            <w:tcW w:w="9752" w:type="dxa"/>
            <w:gridSpan w:val="2"/>
            <w:tcBorders>
              <w:top w:val="nil"/>
              <w:left w:val="nil"/>
              <w:bottom w:val="nil"/>
              <w:right w:val="nil"/>
            </w:tcBorders>
          </w:tcPr>
          <w:p w14:paraId="21AE3F03" w14:textId="77777777" w:rsidR="00104614" w:rsidRPr="00470A47" w:rsidRDefault="00104614" w:rsidP="00FF5DFF"/>
        </w:tc>
      </w:tr>
      <w:tr w:rsidR="00104614" w:rsidRPr="00470A47" w14:paraId="34C2EAA9" w14:textId="77777777" w:rsidTr="00FF5DFF">
        <w:trPr>
          <w:trHeight w:val="240"/>
          <w:jc w:val="center"/>
        </w:trPr>
        <w:tc>
          <w:tcPr>
            <w:tcW w:w="4876" w:type="dxa"/>
            <w:tcBorders>
              <w:top w:val="nil"/>
              <w:left w:val="nil"/>
              <w:bottom w:val="nil"/>
              <w:right w:val="nil"/>
            </w:tcBorders>
          </w:tcPr>
          <w:p w14:paraId="7CEDAE2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53F9EFB" w14:textId="77777777" w:rsidR="00104614" w:rsidRPr="00470A47" w:rsidRDefault="00104614" w:rsidP="00FF5DFF">
            <w:pPr>
              <w:pStyle w:val="AmColumnHeading"/>
            </w:pPr>
            <w:r w:rsidRPr="00470A47">
              <w:t>Grozījums</w:t>
            </w:r>
          </w:p>
        </w:tc>
      </w:tr>
      <w:tr w:rsidR="00104614" w:rsidRPr="00470A47" w14:paraId="66DB419E" w14:textId="77777777" w:rsidTr="00FF5DFF">
        <w:trPr>
          <w:jc w:val="center"/>
        </w:trPr>
        <w:tc>
          <w:tcPr>
            <w:tcW w:w="4876" w:type="dxa"/>
            <w:tcBorders>
              <w:top w:val="nil"/>
              <w:left w:val="nil"/>
              <w:bottom w:val="nil"/>
              <w:right w:val="nil"/>
            </w:tcBorders>
          </w:tcPr>
          <w:p w14:paraId="34B12951" w14:textId="77777777" w:rsidR="00104614" w:rsidRPr="00470A47" w:rsidRDefault="00104614" w:rsidP="00FF5DFF">
            <w:pPr>
              <w:pStyle w:val="Normal6a"/>
            </w:pPr>
          </w:p>
        </w:tc>
        <w:tc>
          <w:tcPr>
            <w:tcW w:w="4876" w:type="dxa"/>
            <w:tcBorders>
              <w:top w:val="nil"/>
              <w:left w:val="nil"/>
              <w:bottom w:val="nil"/>
              <w:right w:val="nil"/>
            </w:tcBorders>
          </w:tcPr>
          <w:p w14:paraId="0B8ACCB0" w14:textId="77777777" w:rsidR="00104614" w:rsidRPr="00470A47" w:rsidRDefault="00104614" w:rsidP="00FF5DFF">
            <w:pPr>
              <w:pStyle w:val="Normal6a"/>
            </w:pPr>
            <w:r w:rsidRPr="00470A47">
              <w:rPr>
                <w:b/>
                <w:i/>
              </w:rPr>
              <w:t>na)</w:t>
            </w:r>
            <w:r w:rsidRPr="00470A47">
              <w:tab/>
            </w:r>
            <w:r w:rsidRPr="00470A47">
              <w:rPr>
                <w:b/>
                <w:i/>
              </w:rPr>
              <w:t>paust atzinību neseno Apvienoto Nāciju Organizācijas samitu rezultātiem, aicinot reformēt starptautiskas finanšu iestādes, tostarp SVF un Pasaules Banku; aicināt atjaunot balsstiesību līdzsvaru, paplašināt koncesionālu finansējumu, risināt neilgtspējīgus parādus un saskaņot finanšu plūsmas ar ilgtspējīgas attīstības mērķiem un saistībām klimata jomā;</w:t>
            </w:r>
          </w:p>
        </w:tc>
      </w:tr>
    </w:tbl>
    <w:p w14:paraId="047147C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8DA8C89" w14:textId="77777777" w:rsidR="00104614" w:rsidRPr="00470A47" w:rsidRDefault="00104614" w:rsidP="00104614">
      <w:r w:rsidRPr="00470A47">
        <w:rPr>
          <w:rStyle w:val="HideTWBExt"/>
        </w:rPr>
        <w:t>&lt;/Amend&gt;</w:t>
      </w:r>
    </w:p>
    <w:p w14:paraId="4D4A435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203</w:t>
      </w:r>
      <w:r w:rsidRPr="00470A47">
        <w:rPr>
          <w:rStyle w:val="HideTWBExt"/>
          <w:b w:val="0"/>
        </w:rPr>
        <w:t>&lt;/NumAm&gt;</w:t>
      </w:r>
    </w:p>
    <w:p w14:paraId="3505A88F"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352054E2" w14:textId="77777777" w:rsidR="00104614" w:rsidRPr="00470A47" w:rsidRDefault="00104614" w:rsidP="00104614">
      <w:pPr>
        <w:pStyle w:val="NormalBold"/>
      </w:pPr>
      <w:r w:rsidRPr="00470A47">
        <w:rPr>
          <w:rStyle w:val="HideTWBExt"/>
          <w:b w:val="0"/>
        </w:rPr>
        <w:t>&lt;/RepeatBlock-By&gt;</w:t>
      </w:r>
    </w:p>
    <w:p w14:paraId="3465414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B85750B" w14:textId="77777777" w:rsidR="00104614" w:rsidRPr="00470A47" w:rsidRDefault="00104614" w:rsidP="00104614">
      <w:pPr>
        <w:pStyle w:val="NormalBold"/>
      </w:pPr>
      <w:r w:rsidRPr="00470A47">
        <w:rPr>
          <w:rStyle w:val="HideTWBExt"/>
          <w:b w:val="0"/>
        </w:rPr>
        <w:t>&lt;Article&gt;</w:t>
      </w:r>
      <w:r w:rsidRPr="00470A47">
        <w:t>1. punkts – na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0C8EDB5" w14:textId="77777777" w:rsidTr="00FF5DFF">
        <w:trPr>
          <w:trHeight w:hRule="exact" w:val="240"/>
          <w:jc w:val="center"/>
        </w:trPr>
        <w:tc>
          <w:tcPr>
            <w:tcW w:w="9752" w:type="dxa"/>
            <w:gridSpan w:val="2"/>
            <w:tcBorders>
              <w:top w:val="nil"/>
              <w:left w:val="nil"/>
              <w:bottom w:val="nil"/>
              <w:right w:val="nil"/>
            </w:tcBorders>
          </w:tcPr>
          <w:p w14:paraId="39E7E856" w14:textId="77777777" w:rsidR="00104614" w:rsidRPr="00470A47" w:rsidRDefault="00104614" w:rsidP="00FF5DFF"/>
        </w:tc>
      </w:tr>
      <w:tr w:rsidR="00104614" w:rsidRPr="00470A47" w14:paraId="5D5FFDBF" w14:textId="77777777" w:rsidTr="00FF5DFF">
        <w:trPr>
          <w:trHeight w:val="240"/>
          <w:jc w:val="center"/>
        </w:trPr>
        <w:tc>
          <w:tcPr>
            <w:tcW w:w="4876" w:type="dxa"/>
            <w:tcBorders>
              <w:top w:val="nil"/>
              <w:left w:val="nil"/>
              <w:bottom w:val="nil"/>
              <w:right w:val="nil"/>
            </w:tcBorders>
          </w:tcPr>
          <w:p w14:paraId="0753F0A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A43FD7A" w14:textId="77777777" w:rsidR="00104614" w:rsidRPr="00470A47" w:rsidRDefault="00104614" w:rsidP="00FF5DFF">
            <w:pPr>
              <w:pStyle w:val="AmColumnHeading"/>
            </w:pPr>
            <w:r w:rsidRPr="00470A47">
              <w:t>Grozījums</w:t>
            </w:r>
          </w:p>
        </w:tc>
      </w:tr>
      <w:tr w:rsidR="00104614" w:rsidRPr="00470A47" w14:paraId="0234671C" w14:textId="77777777" w:rsidTr="00FF5DFF">
        <w:trPr>
          <w:jc w:val="center"/>
        </w:trPr>
        <w:tc>
          <w:tcPr>
            <w:tcW w:w="4876" w:type="dxa"/>
            <w:tcBorders>
              <w:top w:val="nil"/>
              <w:left w:val="nil"/>
              <w:bottom w:val="nil"/>
              <w:right w:val="nil"/>
            </w:tcBorders>
          </w:tcPr>
          <w:p w14:paraId="46966CB7" w14:textId="77777777" w:rsidR="00104614" w:rsidRPr="00470A47" w:rsidRDefault="00104614" w:rsidP="00FF5DFF">
            <w:pPr>
              <w:pStyle w:val="Normal6a"/>
            </w:pPr>
          </w:p>
        </w:tc>
        <w:tc>
          <w:tcPr>
            <w:tcW w:w="4876" w:type="dxa"/>
            <w:tcBorders>
              <w:top w:val="nil"/>
              <w:left w:val="nil"/>
              <w:bottom w:val="nil"/>
              <w:right w:val="nil"/>
            </w:tcBorders>
          </w:tcPr>
          <w:p w14:paraId="13D58AA4" w14:textId="77777777" w:rsidR="00104614" w:rsidRPr="00470A47" w:rsidRDefault="00104614" w:rsidP="00FF5DFF">
            <w:pPr>
              <w:pStyle w:val="Normal6a"/>
            </w:pPr>
            <w:r w:rsidRPr="00470A47">
              <w:rPr>
                <w:b/>
                <w:i/>
              </w:rPr>
              <w:t>na)</w:t>
            </w:r>
            <w:r w:rsidRPr="00470A47">
              <w:tab/>
            </w:r>
            <w:r w:rsidRPr="00470A47">
              <w:rPr>
                <w:b/>
                <w:i/>
              </w:rPr>
              <w:t>aicināt ANO Ģenerālo asambleju pieņemt stingrākus satvarus, lai risinātu hibrīddraudus, tostarp dezinformācijas kampaņas un citas ietekmes operācijas, kas nav kinētiskas un kas iedragā demokrātiskos procesus un sociālo kohēziju visā pasaulē;</w:t>
            </w:r>
          </w:p>
        </w:tc>
      </w:tr>
    </w:tbl>
    <w:p w14:paraId="2F64531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6D59DB6" w14:textId="77777777" w:rsidR="00104614" w:rsidRPr="00470A47" w:rsidRDefault="00104614" w:rsidP="00104614">
      <w:r w:rsidRPr="00470A47">
        <w:rPr>
          <w:rStyle w:val="HideTWBExt"/>
        </w:rPr>
        <w:t>&lt;/Amend&gt;</w:t>
      </w:r>
    </w:p>
    <w:p w14:paraId="46BE4F1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204</w:t>
      </w:r>
      <w:r w:rsidRPr="00470A47">
        <w:rPr>
          <w:rStyle w:val="HideTWBExt"/>
          <w:b w:val="0"/>
        </w:rPr>
        <w:t>&lt;/NumAm&gt;</w:t>
      </w:r>
    </w:p>
    <w:p w14:paraId="0DECF203"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560D0999" w14:textId="77777777" w:rsidR="00104614" w:rsidRPr="00470A47" w:rsidRDefault="00104614" w:rsidP="00104614">
      <w:pPr>
        <w:pStyle w:val="NormalBold"/>
      </w:pPr>
      <w:r w:rsidRPr="00470A47">
        <w:rPr>
          <w:rStyle w:val="HideTWBExt"/>
          <w:b w:val="0"/>
        </w:rPr>
        <w:t>&lt;/RepeatBlock-By&gt;</w:t>
      </w:r>
    </w:p>
    <w:p w14:paraId="4D36086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CEC23E4" w14:textId="77777777" w:rsidR="00104614" w:rsidRPr="00470A47" w:rsidRDefault="00104614" w:rsidP="00104614">
      <w:pPr>
        <w:pStyle w:val="NormalBold"/>
      </w:pPr>
      <w:r w:rsidRPr="00470A47">
        <w:rPr>
          <w:rStyle w:val="HideTWBExt"/>
          <w:b w:val="0"/>
        </w:rPr>
        <w:t>&lt;Article&gt;</w:t>
      </w:r>
      <w:r w:rsidRPr="00470A47">
        <w:t>1. punkts – nb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CDAEEC3" w14:textId="77777777" w:rsidTr="00FF5DFF">
        <w:trPr>
          <w:trHeight w:hRule="exact" w:val="240"/>
          <w:jc w:val="center"/>
        </w:trPr>
        <w:tc>
          <w:tcPr>
            <w:tcW w:w="9752" w:type="dxa"/>
            <w:gridSpan w:val="2"/>
            <w:tcBorders>
              <w:top w:val="nil"/>
              <w:left w:val="nil"/>
              <w:bottom w:val="nil"/>
              <w:right w:val="nil"/>
            </w:tcBorders>
          </w:tcPr>
          <w:p w14:paraId="7A29B392" w14:textId="77777777" w:rsidR="00104614" w:rsidRPr="00470A47" w:rsidRDefault="00104614" w:rsidP="00FF5DFF"/>
        </w:tc>
      </w:tr>
      <w:tr w:rsidR="00104614" w:rsidRPr="00470A47" w14:paraId="0A7A4A3D" w14:textId="77777777" w:rsidTr="00FF5DFF">
        <w:trPr>
          <w:trHeight w:val="240"/>
          <w:jc w:val="center"/>
        </w:trPr>
        <w:tc>
          <w:tcPr>
            <w:tcW w:w="4876" w:type="dxa"/>
            <w:tcBorders>
              <w:top w:val="nil"/>
              <w:left w:val="nil"/>
              <w:bottom w:val="nil"/>
              <w:right w:val="nil"/>
            </w:tcBorders>
          </w:tcPr>
          <w:p w14:paraId="66067917"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16067C9" w14:textId="77777777" w:rsidR="00104614" w:rsidRPr="00470A47" w:rsidRDefault="00104614" w:rsidP="00FF5DFF">
            <w:pPr>
              <w:pStyle w:val="AmColumnHeading"/>
            </w:pPr>
            <w:r w:rsidRPr="00470A47">
              <w:t>Grozījums</w:t>
            </w:r>
          </w:p>
        </w:tc>
      </w:tr>
      <w:tr w:rsidR="00104614" w:rsidRPr="00470A47" w14:paraId="5EF5E98D" w14:textId="77777777" w:rsidTr="00FF5DFF">
        <w:trPr>
          <w:jc w:val="center"/>
        </w:trPr>
        <w:tc>
          <w:tcPr>
            <w:tcW w:w="4876" w:type="dxa"/>
            <w:tcBorders>
              <w:top w:val="nil"/>
              <w:left w:val="nil"/>
              <w:bottom w:val="nil"/>
              <w:right w:val="nil"/>
            </w:tcBorders>
          </w:tcPr>
          <w:p w14:paraId="107EACD4" w14:textId="77777777" w:rsidR="00104614" w:rsidRPr="00470A47" w:rsidRDefault="00104614" w:rsidP="00FF5DFF">
            <w:pPr>
              <w:pStyle w:val="Normal6a"/>
            </w:pPr>
          </w:p>
        </w:tc>
        <w:tc>
          <w:tcPr>
            <w:tcW w:w="4876" w:type="dxa"/>
            <w:tcBorders>
              <w:top w:val="nil"/>
              <w:left w:val="nil"/>
              <w:bottom w:val="nil"/>
              <w:right w:val="nil"/>
            </w:tcBorders>
          </w:tcPr>
          <w:p w14:paraId="66B8EA00" w14:textId="77777777" w:rsidR="00104614" w:rsidRPr="00470A47" w:rsidRDefault="00104614" w:rsidP="00FF5DFF">
            <w:pPr>
              <w:pStyle w:val="Normal6a"/>
            </w:pPr>
            <w:r w:rsidRPr="00470A47">
              <w:rPr>
                <w:b/>
                <w:i/>
              </w:rPr>
              <w:t>nb)</w:t>
            </w:r>
            <w:r w:rsidRPr="00470A47">
              <w:tab/>
            </w:r>
            <w:r w:rsidRPr="00470A47">
              <w:rPr>
                <w:b/>
                <w:i/>
              </w:rPr>
              <w:t>turpināt un stiprināt nozīmīgo darbu, kas tiek veikts, lai novērtētu surogācijas ietekmi uz cilvēktiesībām, it sevišķi pamatojoties uz īpašā referenta 2025. gada ziņojumu par vardarbību pret sievietēm un meitenēm, tās cēloņiem un sekām</w:t>
            </w:r>
            <w:r w:rsidRPr="00470A47">
              <w:rPr>
                <w:b/>
                <w:i/>
                <w:vertAlign w:val="superscript"/>
              </w:rPr>
              <w:t>5a</w:t>
            </w:r>
            <w:r w:rsidRPr="00470A47">
              <w:rPr>
                <w:b/>
                <w:i/>
              </w:rPr>
              <w:t>, kurā ir kritiski novērtētas vardarbības, ekspluatācijas un komercializācijas izpausmes, kas raksturīgas surogācijas gadījumiem, un izcelta to nelabvēlīgā ietekme uz sieviešu un bērnu cieņu, ķermeņa autonomiju un cilvēktiesībām; virzīt šā ziņojuma konstatējumus, kas nosaka, ka surogācija neatkarīgi no tā, vai tās ir komerciāla vai altruistiska, var novest pie ekspluatējošiem apstākļiem, kas iedragā gan surogātmāšu, gan bērnu tiesības, un aicināt dalībvalstis strādāt pie visa veida surogācijas izskaušanas, cita starpā izstrādājot un pieņemot juridiski saistošu starptautisku instrumentu, kurš aizliedz surogāciju visā pasaulē;</w:t>
            </w:r>
          </w:p>
        </w:tc>
      </w:tr>
      <w:tr w:rsidR="00104614" w:rsidRPr="00470A47" w14:paraId="667CD3E7" w14:textId="77777777" w:rsidTr="00FF5DFF">
        <w:trPr>
          <w:jc w:val="center"/>
        </w:trPr>
        <w:tc>
          <w:tcPr>
            <w:tcW w:w="4876" w:type="dxa"/>
            <w:tcBorders>
              <w:top w:val="nil"/>
              <w:left w:val="nil"/>
              <w:bottom w:val="nil"/>
              <w:right w:val="nil"/>
            </w:tcBorders>
          </w:tcPr>
          <w:p w14:paraId="1B0DA11D" w14:textId="77777777" w:rsidR="00104614" w:rsidRPr="00470A47" w:rsidRDefault="00104614" w:rsidP="00FF5DFF"/>
        </w:tc>
        <w:tc>
          <w:tcPr>
            <w:tcW w:w="4876" w:type="dxa"/>
            <w:tcBorders>
              <w:top w:val="nil"/>
              <w:left w:val="nil"/>
              <w:bottom w:val="nil"/>
              <w:right w:val="nil"/>
            </w:tcBorders>
          </w:tcPr>
          <w:p w14:paraId="74EA95AC" w14:textId="77777777" w:rsidR="00104614" w:rsidRPr="00470A47" w:rsidRDefault="00104614" w:rsidP="00FF5DFF">
            <w:pPr>
              <w:pStyle w:val="Normal6a"/>
            </w:pPr>
            <w:r w:rsidRPr="00470A47">
              <w:rPr>
                <w:b/>
                <w:i/>
              </w:rPr>
              <w:t>_________________</w:t>
            </w:r>
          </w:p>
        </w:tc>
      </w:tr>
      <w:tr w:rsidR="00104614" w:rsidRPr="00470A47" w14:paraId="2942F666" w14:textId="77777777" w:rsidTr="00FF5DFF">
        <w:trPr>
          <w:jc w:val="center"/>
        </w:trPr>
        <w:tc>
          <w:tcPr>
            <w:tcW w:w="4876" w:type="dxa"/>
            <w:tcBorders>
              <w:top w:val="nil"/>
              <w:left w:val="nil"/>
              <w:bottom w:val="nil"/>
              <w:right w:val="nil"/>
            </w:tcBorders>
          </w:tcPr>
          <w:p w14:paraId="5DDA3ED3" w14:textId="77777777" w:rsidR="00104614" w:rsidRPr="00470A47" w:rsidRDefault="00104614" w:rsidP="00FF5DFF"/>
        </w:tc>
        <w:tc>
          <w:tcPr>
            <w:tcW w:w="4876" w:type="dxa"/>
            <w:tcBorders>
              <w:top w:val="nil"/>
              <w:left w:val="nil"/>
              <w:bottom w:val="nil"/>
              <w:right w:val="nil"/>
            </w:tcBorders>
          </w:tcPr>
          <w:p w14:paraId="18A912CD" w14:textId="77777777" w:rsidR="00104614" w:rsidRPr="00470A47" w:rsidRDefault="00104614" w:rsidP="00FF5DFF">
            <w:pPr>
              <w:pStyle w:val="Normal6a"/>
            </w:pPr>
            <w:r w:rsidRPr="00470A47">
              <w:rPr>
                <w:b/>
                <w:i/>
                <w:vertAlign w:val="superscript"/>
              </w:rPr>
              <w:t>5a</w:t>
            </w:r>
            <w:r w:rsidRPr="00470A47">
              <w:t xml:space="preserve"> </w:t>
            </w:r>
            <w:r w:rsidRPr="00470A47">
              <w:rPr>
                <w:b/>
                <w:i/>
              </w:rPr>
              <w:t>https://docs.un.org/en/A/80/158.</w:t>
            </w:r>
          </w:p>
        </w:tc>
      </w:tr>
    </w:tbl>
    <w:p w14:paraId="08F37C2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FEF8B02" w14:textId="77777777" w:rsidR="00104614" w:rsidRPr="00470A47" w:rsidRDefault="00104614" w:rsidP="00104614">
      <w:r w:rsidRPr="00470A47">
        <w:rPr>
          <w:rStyle w:val="HideTWBExt"/>
        </w:rPr>
        <w:t>&lt;/Amend&gt;</w:t>
      </w:r>
    </w:p>
    <w:p w14:paraId="68FBF1A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205</w:t>
      </w:r>
      <w:r w:rsidRPr="00470A47">
        <w:rPr>
          <w:rStyle w:val="HideTWBExt"/>
          <w:b w:val="0"/>
        </w:rPr>
        <w:t>&lt;/NumAm&gt;</w:t>
      </w:r>
    </w:p>
    <w:p w14:paraId="2471EAE9"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14DA750" w14:textId="77777777" w:rsidR="00104614" w:rsidRPr="00470A47" w:rsidRDefault="00104614" w:rsidP="00104614">
      <w:pPr>
        <w:pStyle w:val="NormalBold"/>
      </w:pPr>
      <w:r w:rsidRPr="00470A47">
        <w:rPr>
          <w:rStyle w:val="HideTWBExt"/>
          <w:b w:val="0"/>
        </w:rPr>
        <w:t>&lt;/RepeatBlock-By&gt;</w:t>
      </w:r>
    </w:p>
    <w:p w14:paraId="5B188A8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786DDB7" w14:textId="77777777" w:rsidR="00104614" w:rsidRPr="00470A47" w:rsidRDefault="00104614" w:rsidP="00104614">
      <w:pPr>
        <w:pStyle w:val="NormalBold"/>
      </w:pPr>
      <w:r w:rsidRPr="00470A47">
        <w:rPr>
          <w:rStyle w:val="HideTWBExt"/>
          <w:b w:val="0"/>
        </w:rPr>
        <w:t>&lt;Article&gt;</w:t>
      </w:r>
      <w:r w:rsidRPr="00470A47">
        <w:t>1. punkts – nb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3D1446F" w14:textId="77777777" w:rsidTr="00FF5DFF">
        <w:trPr>
          <w:trHeight w:hRule="exact" w:val="240"/>
          <w:jc w:val="center"/>
        </w:trPr>
        <w:tc>
          <w:tcPr>
            <w:tcW w:w="9752" w:type="dxa"/>
            <w:gridSpan w:val="2"/>
            <w:tcBorders>
              <w:top w:val="nil"/>
              <w:left w:val="nil"/>
              <w:bottom w:val="nil"/>
              <w:right w:val="nil"/>
            </w:tcBorders>
          </w:tcPr>
          <w:p w14:paraId="6BF4A7AB" w14:textId="77777777" w:rsidR="00104614" w:rsidRPr="00470A47" w:rsidRDefault="00104614" w:rsidP="00FF5DFF"/>
        </w:tc>
      </w:tr>
      <w:tr w:rsidR="00104614" w:rsidRPr="00470A47" w14:paraId="445F2375" w14:textId="77777777" w:rsidTr="00FF5DFF">
        <w:trPr>
          <w:trHeight w:val="240"/>
          <w:jc w:val="center"/>
        </w:trPr>
        <w:tc>
          <w:tcPr>
            <w:tcW w:w="4876" w:type="dxa"/>
            <w:tcBorders>
              <w:top w:val="nil"/>
              <w:left w:val="nil"/>
              <w:bottom w:val="nil"/>
              <w:right w:val="nil"/>
            </w:tcBorders>
          </w:tcPr>
          <w:p w14:paraId="2E3B0CC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A66C9F9" w14:textId="77777777" w:rsidR="00104614" w:rsidRPr="00470A47" w:rsidRDefault="00104614" w:rsidP="00FF5DFF">
            <w:pPr>
              <w:pStyle w:val="AmColumnHeading"/>
            </w:pPr>
            <w:r w:rsidRPr="00470A47">
              <w:t>Grozījums</w:t>
            </w:r>
          </w:p>
        </w:tc>
      </w:tr>
      <w:tr w:rsidR="00104614" w:rsidRPr="00470A47" w14:paraId="0B87080D" w14:textId="77777777" w:rsidTr="00FF5DFF">
        <w:trPr>
          <w:jc w:val="center"/>
        </w:trPr>
        <w:tc>
          <w:tcPr>
            <w:tcW w:w="4876" w:type="dxa"/>
            <w:tcBorders>
              <w:top w:val="nil"/>
              <w:left w:val="nil"/>
              <w:bottom w:val="nil"/>
              <w:right w:val="nil"/>
            </w:tcBorders>
          </w:tcPr>
          <w:p w14:paraId="10E01CB8" w14:textId="77777777" w:rsidR="00104614" w:rsidRPr="00470A47" w:rsidRDefault="00104614" w:rsidP="00FF5DFF">
            <w:pPr>
              <w:pStyle w:val="Normal6a"/>
            </w:pPr>
          </w:p>
        </w:tc>
        <w:tc>
          <w:tcPr>
            <w:tcW w:w="4876" w:type="dxa"/>
            <w:tcBorders>
              <w:top w:val="nil"/>
              <w:left w:val="nil"/>
              <w:bottom w:val="nil"/>
              <w:right w:val="nil"/>
            </w:tcBorders>
          </w:tcPr>
          <w:p w14:paraId="00BA70D3" w14:textId="77777777" w:rsidR="00104614" w:rsidRPr="00470A47" w:rsidRDefault="00104614" w:rsidP="00FF5DFF">
            <w:pPr>
              <w:pStyle w:val="Normal6a"/>
            </w:pPr>
            <w:r w:rsidRPr="00470A47">
              <w:rPr>
                <w:b/>
                <w:i/>
              </w:rPr>
              <w:t>nb)</w:t>
            </w:r>
            <w:r w:rsidRPr="00470A47">
              <w:tab/>
            </w:r>
            <w:r w:rsidRPr="00470A47">
              <w:rPr>
                <w:b/>
                <w:i/>
              </w:rPr>
              <w:t>brīdināt pret finansiālas ietekmes, ekstrateritoriālu pasākumu un ekonomiskās piespiešanas kā ārpolitikas instrumentu izmantošanu, jo tas iedragā uzticēšanos starptautiskajai finanšu sistēmai un sekmē globālu nestabilitāti un nevienlīdzību;</w:t>
            </w:r>
          </w:p>
        </w:tc>
      </w:tr>
    </w:tbl>
    <w:p w14:paraId="564C937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2C14EA6" w14:textId="77777777" w:rsidR="00104614" w:rsidRPr="00470A47" w:rsidRDefault="00104614" w:rsidP="00104614">
      <w:r w:rsidRPr="00470A47">
        <w:rPr>
          <w:rStyle w:val="HideTWBExt"/>
        </w:rPr>
        <w:t>&lt;/Amend&gt;</w:t>
      </w:r>
    </w:p>
    <w:p w14:paraId="4CE2551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206</w:t>
      </w:r>
      <w:r w:rsidRPr="00470A47">
        <w:rPr>
          <w:rStyle w:val="HideTWBExt"/>
          <w:b w:val="0"/>
        </w:rPr>
        <w:t>&lt;/NumAm&gt;</w:t>
      </w:r>
    </w:p>
    <w:p w14:paraId="21E6F500" w14:textId="77777777" w:rsidR="00104614" w:rsidRPr="00470A47" w:rsidRDefault="00104614" w:rsidP="00104614">
      <w:pPr>
        <w:pStyle w:val="NormalBold"/>
      </w:pPr>
      <w:r w:rsidRPr="00470A47">
        <w:rPr>
          <w:rStyle w:val="HideTWBExt"/>
          <w:b w:val="0"/>
        </w:rPr>
        <w:t>&lt;RepeatBlock-By&gt;&lt;Members&gt;</w:t>
      </w:r>
      <w:r w:rsidRPr="00470A47">
        <w:t>Silvia Sardone, António Tânger Corrêa, Jaroslav Bžoch, Susanna Ceccardi, Hermann Tertsch, Jorge Martín Frías</w:t>
      </w:r>
      <w:r w:rsidRPr="00470A47">
        <w:rPr>
          <w:rStyle w:val="HideTWBExt"/>
          <w:b w:val="0"/>
        </w:rPr>
        <w:t>&lt;/Members&gt;</w:t>
      </w:r>
    </w:p>
    <w:p w14:paraId="3451C9D5" w14:textId="77777777" w:rsidR="00104614" w:rsidRPr="00470A47" w:rsidRDefault="00104614" w:rsidP="00104614">
      <w:pPr>
        <w:pStyle w:val="NormalBold"/>
      </w:pPr>
      <w:r w:rsidRPr="00470A47">
        <w:rPr>
          <w:rStyle w:val="HideTWBExt"/>
          <w:b w:val="0"/>
        </w:rPr>
        <w:t>&lt;/RepeatBlock-By&gt;</w:t>
      </w:r>
    </w:p>
    <w:p w14:paraId="40B8B92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9A33581" w14:textId="77777777" w:rsidR="00104614" w:rsidRPr="00470A47" w:rsidRDefault="00104614" w:rsidP="00104614">
      <w:pPr>
        <w:pStyle w:val="NormalBold"/>
      </w:pPr>
      <w:r w:rsidRPr="00470A47">
        <w:rPr>
          <w:rStyle w:val="HideTWBExt"/>
          <w:b w:val="0"/>
        </w:rPr>
        <w:t>&lt;Article&gt;</w:t>
      </w:r>
      <w:r w:rsidRPr="00470A47">
        <w:t>1. punkts – o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3F58076" w14:textId="77777777" w:rsidTr="00FF5DFF">
        <w:trPr>
          <w:trHeight w:hRule="exact" w:val="240"/>
          <w:jc w:val="center"/>
        </w:trPr>
        <w:tc>
          <w:tcPr>
            <w:tcW w:w="9752" w:type="dxa"/>
            <w:gridSpan w:val="2"/>
            <w:tcBorders>
              <w:top w:val="nil"/>
              <w:left w:val="nil"/>
              <w:bottom w:val="nil"/>
              <w:right w:val="nil"/>
            </w:tcBorders>
          </w:tcPr>
          <w:p w14:paraId="55485BC5" w14:textId="77777777" w:rsidR="00104614" w:rsidRPr="00470A47" w:rsidRDefault="00104614" w:rsidP="00FF5DFF"/>
        </w:tc>
      </w:tr>
      <w:tr w:rsidR="00104614" w:rsidRPr="00470A47" w14:paraId="32C92480" w14:textId="77777777" w:rsidTr="00FF5DFF">
        <w:trPr>
          <w:trHeight w:val="240"/>
          <w:jc w:val="center"/>
        </w:trPr>
        <w:tc>
          <w:tcPr>
            <w:tcW w:w="4876" w:type="dxa"/>
            <w:tcBorders>
              <w:top w:val="nil"/>
              <w:left w:val="nil"/>
              <w:bottom w:val="nil"/>
              <w:right w:val="nil"/>
            </w:tcBorders>
          </w:tcPr>
          <w:p w14:paraId="0C4E1E4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BECB42E" w14:textId="77777777" w:rsidR="00104614" w:rsidRPr="00470A47" w:rsidRDefault="00104614" w:rsidP="00FF5DFF">
            <w:pPr>
              <w:pStyle w:val="AmColumnHeading"/>
            </w:pPr>
            <w:r w:rsidRPr="00470A47">
              <w:t>Grozījums</w:t>
            </w:r>
          </w:p>
        </w:tc>
      </w:tr>
      <w:tr w:rsidR="00104614" w:rsidRPr="00470A47" w14:paraId="631035A0" w14:textId="77777777" w:rsidTr="00FF5DFF">
        <w:trPr>
          <w:jc w:val="center"/>
        </w:trPr>
        <w:tc>
          <w:tcPr>
            <w:tcW w:w="4876" w:type="dxa"/>
            <w:tcBorders>
              <w:top w:val="nil"/>
              <w:left w:val="nil"/>
              <w:bottom w:val="nil"/>
              <w:right w:val="nil"/>
            </w:tcBorders>
          </w:tcPr>
          <w:p w14:paraId="698A0988"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w:t>
            </w:r>
            <w:r w:rsidRPr="00470A47">
              <w:rPr>
                <w:b/>
                <w:i/>
              </w:rPr>
              <w:t>, tostarp arvien augošo cilvēktiesību marginalizāciju un pilsoniskās sabiedrības ierobežošanu</w:t>
            </w:r>
            <w:r w:rsidRPr="00470A47">
              <w:t>;</w:t>
            </w:r>
          </w:p>
        </w:tc>
        <w:tc>
          <w:tcPr>
            <w:tcW w:w="4876" w:type="dxa"/>
            <w:tcBorders>
              <w:top w:val="nil"/>
              <w:left w:val="nil"/>
              <w:bottom w:val="nil"/>
              <w:right w:val="nil"/>
            </w:tcBorders>
          </w:tcPr>
          <w:p w14:paraId="6F9C87BC"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w:t>
            </w:r>
          </w:p>
        </w:tc>
      </w:tr>
    </w:tbl>
    <w:p w14:paraId="7FE61E8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A2F08D9" w14:textId="77777777" w:rsidR="00104614" w:rsidRPr="00470A47" w:rsidRDefault="00104614" w:rsidP="00104614">
      <w:r w:rsidRPr="00470A47">
        <w:rPr>
          <w:rStyle w:val="HideTWBExt"/>
        </w:rPr>
        <w:t>&lt;/Amend&gt;</w:t>
      </w:r>
    </w:p>
    <w:p w14:paraId="1CACCDD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207</w:t>
      </w:r>
      <w:r w:rsidRPr="00470A47">
        <w:rPr>
          <w:rStyle w:val="HideTWBExt"/>
          <w:b w:val="0"/>
        </w:rPr>
        <w:t>&lt;/NumAm&gt;</w:t>
      </w:r>
    </w:p>
    <w:p w14:paraId="2C620D06" w14:textId="77777777" w:rsidR="00104614" w:rsidRPr="00470A47" w:rsidRDefault="00104614" w:rsidP="00104614">
      <w:pPr>
        <w:pStyle w:val="NormalBold"/>
      </w:pPr>
      <w:r w:rsidRPr="00470A47">
        <w:rPr>
          <w:rStyle w:val="HideTWBExt"/>
          <w:b w:val="0"/>
        </w:rPr>
        <w:t>&lt;RepeatBlock-By&gt;&lt;Members&gt;</w:t>
      </w:r>
      <w:r w:rsidRPr="00470A47">
        <w:t>Hilde Vautmans, Dan Barna, Bernard Guetta, Lucia Yar, Engin Eroglu, Michał Kobosko</w:t>
      </w:r>
      <w:r w:rsidRPr="00470A47">
        <w:rPr>
          <w:rStyle w:val="HideTWBExt"/>
          <w:b w:val="0"/>
        </w:rPr>
        <w:t>&lt;/Members&gt;</w:t>
      </w:r>
    </w:p>
    <w:p w14:paraId="489A5713" w14:textId="77777777" w:rsidR="00104614" w:rsidRPr="00470A47" w:rsidRDefault="00104614" w:rsidP="00104614">
      <w:pPr>
        <w:pStyle w:val="NormalBold"/>
      </w:pPr>
      <w:r w:rsidRPr="00470A47">
        <w:rPr>
          <w:rStyle w:val="HideTWBExt"/>
          <w:b w:val="0"/>
        </w:rPr>
        <w:t>&lt;/RepeatBlock-By&gt;</w:t>
      </w:r>
    </w:p>
    <w:p w14:paraId="640B611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397E255" w14:textId="77777777" w:rsidR="00104614" w:rsidRPr="00470A47" w:rsidRDefault="00104614" w:rsidP="00104614">
      <w:pPr>
        <w:pStyle w:val="NormalBold"/>
      </w:pPr>
      <w:r w:rsidRPr="00470A47">
        <w:rPr>
          <w:rStyle w:val="HideTWBExt"/>
          <w:b w:val="0"/>
        </w:rPr>
        <w:t>&lt;Article&gt;</w:t>
      </w:r>
      <w:r w:rsidRPr="00470A47">
        <w:t>1. punkts – o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DA5049F" w14:textId="77777777" w:rsidTr="00FF5DFF">
        <w:trPr>
          <w:trHeight w:hRule="exact" w:val="240"/>
          <w:jc w:val="center"/>
        </w:trPr>
        <w:tc>
          <w:tcPr>
            <w:tcW w:w="9752" w:type="dxa"/>
            <w:gridSpan w:val="2"/>
            <w:tcBorders>
              <w:top w:val="nil"/>
              <w:left w:val="nil"/>
              <w:bottom w:val="nil"/>
              <w:right w:val="nil"/>
            </w:tcBorders>
          </w:tcPr>
          <w:p w14:paraId="14D294D9" w14:textId="77777777" w:rsidR="00104614" w:rsidRPr="00470A47" w:rsidRDefault="00104614" w:rsidP="00FF5DFF"/>
        </w:tc>
      </w:tr>
      <w:tr w:rsidR="00104614" w:rsidRPr="00470A47" w14:paraId="76BA8798" w14:textId="77777777" w:rsidTr="00FF5DFF">
        <w:trPr>
          <w:trHeight w:val="240"/>
          <w:jc w:val="center"/>
        </w:trPr>
        <w:tc>
          <w:tcPr>
            <w:tcW w:w="4876" w:type="dxa"/>
            <w:tcBorders>
              <w:top w:val="nil"/>
              <w:left w:val="nil"/>
              <w:bottom w:val="nil"/>
              <w:right w:val="nil"/>
            </w:tcBorders>
          </w:tcPr>
          <w:p w14:paraId="6EAF460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51DE3D7" w14:textId="77777777" w:rsidR="00104614" w:rsidRPr="00470A47" w:rsidRDefault="00104614" w:rsidP="00FF5DFF">
            <w:pPr>
              <w:pStyle w:val="AmColumnHeading"/>
            </w:pPr>
            <w:r w:rsidRPr="00470A47">
              <w:t>Grozījums</w:t>
            </w:r>
          </w:p>
        </w:tc>
      </w:tr>
      <w:tr w:rsidR="00104614" w:rsidRPr="00470A47" w14:paraId="5EE754C0" w14:textId="77777777" w:rsidTr="00FF5DFF">
        <w:trPr>
          <w:jc w:val="center"/>
        </w:trPr>
        <w:tc>
          <w:tcPr>
            <w:tcW w:w="4876" w:type="dxa"/>
            <w:tcBorders>
              <w:top w:val="nil"/>
              <w:left w:val="nil"/>
              <w:bottom w:val="nil"/>
              <w:right w:val="nil"/>
            </w:tcBorders>
          </w:tcPr>
          <w:p w14:paraId="6CF0BFE9"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 tostarp arvien augošo cilvēktiesību marginalizāciju un pilsoniskās sabiedrības ierobežošanu;</w:t>
            </w:r>
          </w:p>
        </w:tc>
        <w:tc>
          <w:tcPr>
            <w:tcW w:w="4876" w:type="dxa"/>
            <w:tcBorders>
              <w:top w:val="nil"/>
              <w:left w:val="nil"/>
              <w:bottom w:val="nil"/>
              <w:right w:val="nil"/>
            </w:tcBorders>
          </w:tcPr>
          <w:p w14:paraId="6AFF4AD9"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 tostarp arvien augošo cilvēktiesību marginalizāciju un pilsoniskās sabiedrības ierobežošanu</w:t>
            </w:r>
            <w:r w:rsidRPr="00470A47">
              <w:rPr>
                <w:b/>
                <w:i/>
              </w:rPr>
              <w:t>, ne tikai autoritāros režīmos, bet arī jau ilgstoši pastāvošās demokrātijās</w:t>
            </w:r>
            <w:r w:rsidRPr="00470A47">
              <w:t>;</w:t>
            </w:r>
          </w:p>
        </w:tc>
      </w:tr>
    </w:tbl>
    <w:p w14:paraId="6BAB359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2330A7E" w14:textId="77777777" w:rsidR="00104614" w:rsidRPr="00470A47" w:rsidRDefault="00104614" w:rsidP="00104614">
      <w:r w:rsidRPr="00470A47">
        <w:rPr>
          <w:rStyle w:val="HideTWBExt"/>
        </w:rPr>
        <w:t>&lt;/Amend&gt;</w:t>
      </w:r>
    </w:p>
    <w:p w14:paraId="3A4A57E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208</w:t>
      </w:r>
      <w:r w:rsidRPr="00470A47">
        <w:rPr>
          <w:rStyle w:val="HideTWBExt"/>
          <w:b w:val="0"/>
        </w:rPr>
        <w:t>&lt;/NumAm&gt;</w:t>
      </w:r>
    </w:p>
    <w:p w14:paraId="511B7DFB" w14:textId="77777777" w:rsidR="00104614" w:rsidRPr="00470A47" w:rsidRDefault="00104614" w:rsidP="00104614">
      <w:pPr>
        <w:pStyle w:val="NormalBold"/>
      </w:pPr>
      <w:r w:rsidRPr="00470A47">
        <w:rPr>
          <w:rStyle w:val="HideTWBExt"/>
          <w:b w:val="0"/>
        </w:rPr>
        <w:t>&lt;RepeatBlock-By&gt;&lt;Members&gt;</w:t>
      </w:r>
      <w:r w:rsidRPr="00470A47">
        <w:t>Viktória Ferenc, Kinga Gál</w:t>
      </w:r>
      <w:r w:rsidRPr="00470A47">
        <w:rPr>
          <w:rStyle w:val="HideTWBExt"/>
          <w:b w:val="0"/>
        </w:rPr>
        <w:t>&lt;/Members&gt;</w:t>
      </w:r>
    </w:p>
    <w:p w14:paraId="26BCE2B9" w14:textId="77777777" w:rsidR="00104614" w:rsidRPr="00470A47" w:rsidRDefault="00104614" w:rsidP="00104614">
      <w:pPr>
        <w:pStyle w:val="NormalBold"/>
      </w:pPr>
      <w:r w:rsidRPr="00470A47">
        <w:rPr>
          <w:rStyle w:val="HideTWBExt"/>
          <w:b w:val="0"/>
        </w:rPr>
        <w:t>&lt;/RepeatBlock-By&gt;</w:t>
      </w:r>
    </w:p>
    <w:p w14:paraId="3752933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5E5C3A5" w14:textId="77777777" w:rsidR="00104614" w:rsidRPr="00470A47" w:rsidRDefault="00104614" w:rsidP="00104614">
      <w:pPr>
        <w:pStyle w:val="NormalBold"/>
      </w:pPr>
      <w:r w:rsidRPr="00470A47">
        <w:rPr>
          <w:rStyle w:val="HideTWBExt"/>
          <w:b w:val="0"/>
        </w:rPr>
        <w:t>&lt;Article&gt;</w:t>
      </w:r>
      <w:r w:rsidRPr="00470A47">
        <w:t>1. punkts – o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107E6E1" w14:textId="77777777" w:rsidTr="00FF5DFF">
        <w:trPr>
          <w:trHeight w:hRule="exact" w:val="240"/>
          <w:jc w:val="center"/>
        </w:trPr>
        <w:tc>
          <w:tcPr>
            <w:tcW w:w="9752" w:type="dxa"/>
            <w:gridSpan w:val="2"/>
            <w:tcBorders>
              <w:top w:val="nil"/>
              <w:left w:val="nil"/>
              <w:bottom w:val="nil"/>
              <w:right w:val="nil"/>
            </w:tcBorders>
          </w:tcPr>
          <w:p w14:paraId="0A8F9305" w14:textId="77777777" w:rsidR="00104614" w:rsidRPr="00470A47" w:rsidRDefault="00104614" w:rsidP="00FF5DFF"/>
        </w:tc>
      </w:tr>
      <w:tr w:rsidR="00104614" w:rsidRPr="00470A47" w14:paraId="57C4B921" w14:textId="77777777" w:rsidTr="00FF5DFF">
        <w:trPr>
          <w:trHeight w:val="240"/>
          <w:jc w:val="center"/>
        </w:trPr>
        <w:tc>
          <w:tcPr>
            <w:tcW w:w="4876" w:type="dxa"/>
            <w:tcBorders>
              <w:top w:val="nil"/>
              <w:left w:val="nil"/>
              <w:bottom w:val="nil"/>
              <w:right w:val="nil"/>
            </w:tcBorders>
          </w:tcPr>
          <w:p w14:paraId="67312B3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452CE64" w14:textId="77777777" w:rsidR="00104614" w:rsidRPr="00470A47" w:rsidRDefault="00104614" w:rsidP="00FF5DFF">
            <w:pPr>
              <w:pStyle w:val="AmColumnHeading"/>
            </w:pPr>
            <w:r w:rsidRPr="00470A47">
              <w:t>Grozījums</w:t>
            </w:r>
          </w:p>
        </w:tc>
      </w:tr>
      <w:tr w:rsidR="00104614" w:rsidRPr="00470A47" w14:paraId="59896384" w14:textId="77777777" w:rsidTr="00FF5DFF">
        <w:trPr>
          <w:jc w:val="center"/>
        </w:trPr>
        <w:tc>
          <w:tcPr>
            <w:tcW w:w="4876" w:type="dxa"/>
            <w:tcBorders>
              <w:top w:val="nil"/>
              <w:left w:val="nil"/>
              <w:bottom w:val="nil"/>
              <w:right w:val="nil"/>
            </w:tcBorders>
          </w:tcPr>
          <w:p w14:paraId="30FF08EC"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 tostarp arvien augošo cilvēktiesību marginalizāciju un pilsoniskās sabiedrības ierobežošanu;</w:t>
            </w:r>
          </w:p>
        </w:tc>
        <w:tc>
          <w:tcPr>
            <w:tcW w:w="4876" w:type="dxa"/>
            <w:tcBorders>
              <w:top w:val="nil"/>
              <w:left w:val="nil"/>
              <w:bottom w:val="nil"/>
              <w:right w:val="nil"/>
            </w:tcBorders>
          </w:tcPr>
          <w:p w14:paraId="430608B8"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w:t>
            </w:r>
            <w:r w:rsidRPr="00470A47">
              <w:rPr>
                <w:b/>
                <w:i/>
              </w:rPr>
              <w:t>, tostarp nacionālo, etnisko un lingvistisko minoritāšu tiesības</w:t>
            </w:r>
            <w:r w:rsidRPr="00470A47">
              <w:t>; aicināt ANO nosodīt globālās tendences, kas apdraud šīs tiesības, tostarp arvien augošo cilvēktiesību marginalizāciju un pilsoniskās sabiedrības ierobežošanu;</w:t>
            </w:r>
          </w:p>
        </w:tc>
      </w:tr>
    </w:tbl>
    <w:p w14:paraId="06BBB5A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A3423A0" w14:textId="77777777" w:rsidR="00104614" w:rsidRPr="00470A47" w:rsidRDefault="00104614" w:rsidP="00104614">
      <w:r w:rsidRPr="00470A47">
        <w:rPr>
          <w:rStyle w:val="HideTWBExt"/>
        </w:rPr>
        <w:t>&lt;/Amend&gt;</w:t>
      </w:r>
    </w:p>
    <w:p w14:paraId="7F09221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209</w:t>
      </w:r>
      <w:r w:rsidRPr="00470A47">
        <w:rPr>
          <w:rStyle w:val="HideTWBExt"/>
          <w:b w:val="0"/>
        </w:rPr>
        <w:t>&lt;/NumAm&gt;</w:t>
      </w:r>
    </w:p>
    <w:p w14:paraId="1C6DBB40"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38B5597F" w14:textId="77777777" w:rsidR="00104614" w:rsidRPr="00470A47" w:rsidRDefault="00104614" w:rsidP="00104614">
      <w:pPr>
        <w:pStyle w:val="NormalBold"/>
      </w:pPr>
      <w:r w:rsidRPr="00470A47">
        <w:rPr>
          <w:rStyle w:val="HideTWBExt"/>
          <w:b w:val="0"/>
        </w:rPr>
        <w:t>&lt;/RepeatBlock-By&gt;</w:t>
      </w:r>
    </w:p>
    <w:p w14:paraId="20372F6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022938F" w14:textId="77777777" w:rsidR="00104614" w:rsidRPr="00470A47" w:rsidRDefault="00104614" w:rsidP="00104614">
      <w:pPr>
        <w:pStyle w:val="NormalBold"/>
      </w:pPr>
      <w:r w:rsidRPr="00470A47">
        <w:rPr>
          <w:rStyle w:val="HideTWBExt"/>
          <w:b w:val="0"/>
        </w:rPr>
        <w:t>&lt;Article&gt;</w:t>
      </w:r>
      <w:r w:rsidRPr="00470A47">
        <w:t>1. punkts – o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526FA01" w14:textId="77777777" w:rsidTr="00FF5DFF">
        <w:trPr>
          <w:trHeight w:hRule="exact" w:val="240"/>
          <w:jc w:val="center"/>
        </w:trPr>
        <w:tc>
          <w:tcPr>
            <w:tcW w:w="9752" w:type="dxa"/>
            <w:gridSpan w:val="2"/>
            <w:tcBorders>
              <w:top w:val="nil"/>
              <w:left w:val="nil"/>
              <w:bottom w:val="nil"/>
              <w:right w:val="nil"/>
            </w:tcBorders>
          </w:tcPr>
          <w:p w14:paraId="49838235" w14:textId="77777777" w:rsidR="00104614" w:rsidRPr="00470A47" w:rsidRDefault="00104614" w:rsidP="00FF5DFF"/>
        </w:tc>
      </w:tr>
      <w:tr w:rsidR="00104614" w:rsidRPr="00470A47" w14:paraId="1B642212" w14:textId="77777777" w:rsidTr="00FF5DFF">
        <w:trPr>
          <w:trHeight w:val="240"/>
          <w:jc w:val="center"/>
        </w:trPr>
        <w:tc>
          <w:tcPr>
            <w:tcW w:w="4876" w:type="dxa"/>
            <w:tcBorders>
              <w:top w:val="nil"/>
              <w:left w:val="nil"/>
              <w:bottom w:val="nil"/>
              <w:right w:val="nil"/>
            </w:tcBorders>
          </w:tcPr>
          <w:p w14:paraId="5351DCE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694F413" w14:textId="77777777" w:rsidR="00104614" w:rsidRPr="00470A47" w:rsidRDefault="00104614" w:rsidP="00FF5DFF">
            <w:pPr>
              <w:pStyle w:val="AmColumnHeading"/>
            </w:pPr>
            <w:r w:rsidRPr="00470A47">
              <w:t>Grozījums</w:t>
            </w:r>
          </w:p>
        </w:tc>
      </w:tr>
      <w:tr w:rsidR="00104614" w:rsidRPr="00470A47" w14:paraId="1AF11EEB" w14:textId="77777777" w:rsidTr="00FF5DFF">
        <w:trPr>
          <w:jc w:val="center"/>
        </w:trPr>
        <w:tc>
          <w:tcPr>
            <w:tcW w:w="4876" w:type="dxa"/>
            <w:tcBorders>
              <w:top w:val="nil"/>
              <w:left w:val="nil"/>
              <w:bottom w:val="nil"/>
              <w:right w:val="nil"/>
            </w:tcBorders>
          </w:tcPr>
          <w:p w14:paraId="6B7BC39C"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 tostarp arvien augošo cilvēktiesību marginalizāciju un pilsoniskās sabiedrības ierobežošanu;</w:t>
            </w:r>
          </w:p>
        </w:tc>
        <w:tc>
          <w:tcPr>
            <w:tcW w:w="4876" w:type="dxa"/>
            <w:tcBorders>
              <w:top w:val="nil"/>
              <w:left w:val="nil"/>
              <w:bottom w:val="nil"/>
              <w:right w:val="nil"/>
            </w:tcBorders>
          </w:tcPr>
          <w:p w14:paraId="060C24EC" w14:textId="77777777" w:rsidR="00104614" w:rsidRPr="00470A47" w:rsidRDefault="00104614" w:rsidP="00FF5DFF">
            <w:pPr>
              <w:pStyle w:val="Normal6a"/>
            </w:pPr>
            <w:r w:rsidRPr="00470A47">
              <w:t>o)</w:t>
            </w:r>
            <w:r w:rsidRPr="00470A47">
              <w:tab/>
              <w:t xml:space="preserve">vēlreiz nepārprotami uzsvērt, ka ir pilnībā jāievēro visas ANO konvencijās nostiprinātās cilvēktiesības; aicināt ANO nosodīt globālās tendences, kas apdraud šīs tiesības, tostarp </w:t>
            </w:r>
            <w:r w:rsidRPr="00470A47">
              <w:rPr>
                <w:b/>
                <w:bCs/>
                <w:i/>
                <w:iCs/>
              </w:rPr>
              <w:t>demokrātijas apspiešanu,</w:t>
            </w:r>
            <w:r w:rsidRPr="00470A47">
              <w:t xml:space="preserve"> arvien augošo cilvēktiesību marginalizāciju un pilsoniskās sabiedrības ierobežošanu;</w:t>
            </w:r>
          </w:p>
        </w:tc>
      </w:tr>
    </w:tbl>
    <w:p w14:paraId="2F3BE52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27D2E375" w14:textId="77777777" w:rsidR="00104614" w:rsidRPr="00470A47" w:rsidRDefault="00104614" w:rsidP="00104614">
      <w:r w:rsidRPr="00470A47">
        <w:rPr>
          <w:rStyle w:val="HideTWBExt"/>
        </w:rPr>
        <w:t>&lt;/Amend&gt;</w:t>
      </w:r>
    </w:p>
    <w:p w14:paraId="5D1DD11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210</w:t>
      </w:r>
      <w:r w:rsidRPr="00470A47">
        <w:rPr>
          <w:rStyle w:val="HideTWBExt"/>
          <w:b w:val="0"/>
        </w:rPr>
        <w:t>&lt;/NumAm&gt;</w:t>
      </w:r>
    </w:p>
    <w:p w14:paraId="5BEBDFD5"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02F6E538"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54C44BF7" w14:textId="77777777" w:rsidR="00104614" w:rsidRPr="00470A47" w:rsidRDefault="00104614" w:rsidP="00104614">
      <w:pPr>
        <w:pStyle w:val="NormalBold"/>
      </w:pPr>
      <w:r w:rsidRPr="00470A47">
        <w:rPr>
          <w:rStyle w:val="HideTWBExt"/>
          <w:b w:val="0"/>
        </w:rPr>
        <w:t>&lt;/RepeatBlock-By&gt;</w:t>
      </w:r>
    </w:p>
    <w:p w14:paraId="09A32C8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3F03A2B" w14:textId="77777777" w:rsidR="00104614" w:rsidRPr="00470A47" w:rsidRDefault="00104614" w:rsidP="00104614">
      <w:pPr>
        <w:pStyle w:val="NormalBold"/>
      </w:pPr>
      <w:r w:rsidRPr="00470A47">
        <w:rPr>
          <w:rStyle w:val="HideTWBExt"/>
          <w:b w:val="0"/>
        </w:rPr>
        <w:t>&lt;Article&gt;</w:t>
      </w:r>
      <w:r w:rsidRPr="00470A47">
        <w:t>1. punkts – o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5F49213" w14:textId="77777777" w:rsidTr="00FF5DFF">
        <w:trPr>
          <w:trHeight w:hRule="exact" w:val="240"/>
          <w:jc w:val="center"/>
        </w:trPr>
        <w:tc>
          <w:tcPr>
            <w:tcW w:w="9752" w:type="dxa"/>
            <w:gridSpan w:val="2"/>
            <w:tcBorders>
              <w:top w:val="nil"/>
              <w:left w:val="nil"/>
              <w:bottom w:val="nil"/>
              <w:right w:val="nil"/>
            </w:tcBorders>
          </w:tcPr>
          <w:p w14:paraId="41F45884" w14:textId="77777777" w:rsidR="00104614" w:rsidRPr="00470A47" w:rsidRDefault="00104614" w:rsidP="00FF5DFF"/>
        </w:tc>
      </w:tr>
      <w:tr w:rsidR="00104614" w:rsidRPr="00470A47" w14:paraId="0EB78FAF" w14:textId="77777777" w:rsidTr="00FF5DFF">
        <w:trPr>
          <w:trHeight w:val="240"/>
          <w:jc w:val="center"/>
        </w:trPr>
        <w:tc>
          <w:tcPr>
            <w:tcW w:w="4876" w:type="dxa"/>
            <w:tcBorders>
              <w:top w:val="nil"/>
              <w:left w:val="nil"/>
              <w:bottom w:val="nil"/>
              <w:right w:val="nil"/>
            </w:tcBorders>
          </w:tcPr>
          <w:p w14:paraId="2294BFB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F8C9186" w14:textId="77777777" w:rsidR="00104614" w:rsidRPr="00470A47" w:rsidRDefault="00104614" w:rsidP="00FF5DFF">
            <w:pPr>
              <w:pStyle w:val="AmColumnHeading"/>
            </w:pPr>
            <w:r w:rsidRPr="00470A47">
              <w:t>Grozījums</w:t>
            </w:r>
          </w:p>
        </w:tc>
      </w:tr>
      <w:tr w:rsidR="00104614" w:rsidRPr="00470A47" w14:paraId="72C8AD28" w14:textId="77777777" w:rsidTr="00FF5DFF">
        <w:trPr>
          <w:jc w:val="center"/>
        </w:trPr>
        <w:tc>
          <w:tcPr>
            <w:tcW w:w="4876" w:type="dxa"/>
            <w:tcBorders>
              <w:top w:val="nil"/>
              <w:left w:val="nil"/>
              <w:bottom w:val="nil"/>
              <w:right w:val="nil"/>
            </w:tcBorders>
          </w:tcPr>
          <w:p w14:paraId="330FE36C"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 tostarp arvien augošo cilvēktiesību marginalizāciju un pilsoniskās sabiedrības ierobežošanu;</w:t>
            </w:r>
          </w:p>
        </w:tc>
        <w:tc>
          <w:tcPr>
            <w:tcW w:w="4876" w:type="dxa"/>
            <w:tcBorders>
              <w:top w:val="nil"/>
              <w:left w:val="nil"/>
              <w:bottom w:val="nil"/>
              <w:right w:val="nil"/>
            </w:tcBorders>
          </w:tcPr>
          <w:p w14:paraId="03947E94" w14:textId="77777777" w:rsidR="00104614" w:rsidRPr="00470A47" w:rsidRDefault="00104614" w:rsidP="00FF5DFF">
            <w:pPr>
              <w:pStyle w:val="Normal6a"/>
            </w:pPr>
            <w:r w:rsidRPr="00470A47">
              <w:t>o)</w:t>
            </w:r>
            <w:r w:rsidRPr="00470A47">
              <w:tab/>
              <w:t>vēlreiz nepārprotami uzsvērt</w:t>
            </w:r>
            <w:r w:rsidRPr="00470A47">
              <w:rPr>
                <w:b/>
                <w:i/>
              </w:rPr>
              <w:t xml:space="preserve"> un piekrist</w:t>
            </w:r>
            <w:r w:rsidRPr="00470A47">
              <w:t>, ka ir pilnībā jāievēro visas ANO konvencijās nostiprinātās cilvēktiesības</w:t>
            </w:r>
            <w:r w:rsidRPr="00470A47">
              <w:rPr>
                <w:b/>
                <w:i/>
              </w:rPr>
              <w:t xml:space="preserve"> un ka tās ir universālas</w:t>
            </w:r>
            <w:r w:rsidRPr="00470A47">
              <w:t>; aicināt ANO nosodīt globālās tendences, kas apdraud šīs tiesības, tostarp arvien augošo cilvēktiesību marginalizāciju un pilsoniskās sabiedrības ierobežošanu;</w:t>
            </w:r>
          </w:p>
        </w:tc>
      </w:tr>
    </w:tbl>
    <w:p w14:paraId="17A7DCFB"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DD54FFE" w14:textId="77777777" w:rsidR="00104614" w:rsidRPr="00470A47" w:rsidRDefault="00104614" w:rsidP="00104614">
      <w:r w:rsidRPr="00470A47">
        <w:rPr>
          <w:rStyle w:val="HideTWBExt"/>
        </w:rPr>
        <w:t>&lt;/Amend&gt;</w:t>
      </w:r>
    </w:p>
    <w:p w14:paraId="0A60767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211</w:t>
      </w:r>
      <w:r w:rsidRPr="00470A47">
        <w:rPr>
          <w:rStyle w:val="HideTWBExt"/>
          <w:b w:val="0"/>
        </w:rPr>
        <w:t>&lt;/NumAm&gt;</w:t>
      </w:r>
    </w:p>
    <w:p w14:paraId="31ADCB90" w14:textId="77777777" w:rsidR="00104614" w:rsidRPr="00470A47" w:rsidRDefault="00104614" w:rsidP="00104614">
      <w:pPr>
        <w:pStyle w:val="NormalBold"/>
      </w:pPr>
      <w:r w:rsidRPr="00470A47">
        <w:rPr>
          <w:rStyle w:val="HideTWBExt"/>
          <w:b w:val="0"/>
        </w:rPr>
        <w:t>&lt;RepeatBlock-By&gt;&lt;Members&gt;</w:t>
      </w:r>
      <w:r w:rsidRPr="00470A47">
        <w:t>Nacho Sánchez Amor, Evin Incir</w:t>
      </w:r>
      <w:r w:rsidRPr="00470A47">
        <w:rPr>
          <w:rStyle w:val="HideTWBExt"/>
          <w:b w:val="0"/>
        </w:rPr>
        <w:t>&lt;/Members&gt;</w:t>
      </w:r>
    </w:p>
    <w:p w14:paraId="7367115A" w14:textId="77777777" w:rsidR="00104614" w:rsidRPr="00470A47" w:rsidRDefault="00104614" w:rsidP="00104614">
      <w:pPr>
        <w:pStyle w:val="NormalBold"/>
      </w:pPr>
      <w:r w:rsidRPr="00470A47">
        <w:rPr>
          <w:rStyle w:val="HideTWBExt"/>
          <w:b w:val="0"/>
        </w:rPr>
        <w:t>&lt;/RepeatBlock-By&gt;</w:t>
      </w:r>
    </w:p>
    <w:p w14:paraId="541192D2"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13A5622" w14:textId="77777777" w:rsidR="00104614" w:rsidRPr="00470A47" w:rsidRDefault="00104614" w:rsidP="00104614">
      <w:pPr>
        <w:pStyle w:val="NormalBold"/>
      </w:pPr>
      <w:r w:rsidRPr="00470A47">
        <w:rPr>
          <w:rStyle w:val="HideTWBExt"/>
          <w:b w:val="0"/>
        </w:rPr>
        <w:t>&lt;Article&gt;</w:t>
      </w:r>
      <w:r w:rsidRPr="00470A47">
        <w:t>1. punkts – o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E492889" w14:textId="77777777" w:rsidTr="00FF5DFF">
        <w:trPr>
          <w:trHeight w:hRule="exact" w:val="240"/>
          <w:jc w:val="center"/>
        </w:trPr>
        <w:tc>
          <w:tcPr>
            <w:tcW w:w="9752" w:type="dxa"/>
            <w:gridSpan w:val="2"/>
            <w:tcBorders>
              <w:top w:val="nil"/>
              <w:left w:val="nil"/>
              <w:bottom w:val="nil"/>
              <w:right w:val="nil"/>
            </w:tcBorders>
          </w:tcPr>
          <w:p w14:paraId="76073A01" w14:textId="77777777" w:rsidR="00104614" w:rsidRPr="00470A47" w:rsidRDefault="00104614" w:rsidP="00FF5DFF"/>
        </w:tc>
      </w:tr>
      <w:tr w:rsidR="00104614" w:rsidRPr="00470A47" w14:paraId="69CAFCEE" w14:textId="77777777" w:rsidTr="00FF5DFF">
        <w:trPr>
          <w:trHeight w:val="240"/>
          <w:jc w:val="center"/>
        </w:trPr>
        <w:tc>
          <w:tcPr>
            <w:tcW w:w="4876" w:type="dxa"/>
            <w:tcBorders>
              <w:top w:val="nil"/>
              <w:left w:val="nil"/>
              <w:bottom w:val="nil"/>
              <w:right w:val="nil"/>
            </w:tcBorders>
          </w:tcPr>
          <w:p w14:paraId="27A4C01A"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66A5EFD" w14:textId="77777777" w:rsidR="00104614" w:rsidRPr="00470A47" w:rsidRDefault="00104614" w:rsidP="00FF5DFF">
            <w:pPr>
              <w:pStyle w:val="AmColumnHeading"/>
            </w:pPr>
            <w:r w:rsidRPr="00470A47">
              <w:t>Grozījums</w:t>
            </w:r>
          </w:p>
        </w:tc>
      </w:tr>
      <w:tr w:rsidR="00104614" w:rsidRPr="00470A47" w14:paraId="51986A26" w14:textId="77777777" w:rsidTr="00FF5DFF">
        <w:trPr>
          <w:jc w:val="center"/>
        </w:trPr>
        <w:tc>
          <w:tcPr>
            <w:tcW w:w="4876" w:type="dxa"/>
            <w:tcBorders>
              <w:top w:val="nil"/>
              <w:left w:val="nil"/>
              <w:bottom w:val="nil"/>
              <w:right w:val="nil"/>
            </w:tcBorders>
          </w:tcPr>
          <w:p w14:paraId="2B561B64" w14:textId="77777777" w:rsidR="00104614" w:rsidRPr="00470A47" w:rsidRDefault="00104614" w:rsidP="00FF5DFF">
            <w:pPr>
              <w:pStyle w:val="Normal6a"/>
            </w:pPr>
            <w:r w:rsidRPr="00470A47">
              <w:t>o)</w:t>
            </w:r>
            <w:r w:rsidRPr="00470A47">
              <w:tab/>
              <w:t>vēlreiz nepārprotami uzsvērt, ka ir pilnībā jāievēro visas ANO konvencijās nostiprinātās cilvēktiesības; aicināt ANO nosodīt globālās tendences, kas apdraud šīs tiesības, tostarp arvien augošo cilvēktiesību marginalizāciju un pilsoniskās sabiedrības ierobežošanu;</w:t>
            </w:r>
          </w:p>
        </w:tc>
        <w:tc>
          <w:tcPr>
            <w:tcW w:w="4876" w:type="dxa"/>
            <w:tcBorders>
              <w:top w:val="nil"/>
              <w:left w:val="nil"/>
              <w:bottom w:val="nil"/>
              <w:right w:val="nil"/>
            </w:tcBorders>
          </w:tcPr>
          <w:p w14:paraId="21659882" w14:textId="77777777" w:rsidR="00104614" w:rsidRPr="00470A47" w:rsidRDefault="00104614" w:rsidP="00FF5DFF">
            <w:pPr>
              <w:pStyle w:val="Normal6a"/>
            </w:pPr>
            <w:r w:rsidRPr="00470A47">
              <w:t>o)</w:t>
            </w:r>
            <w:r w:rsidRPr="00470A47">
              <w:tab/>
              <w:t xml:space="preserve">vēlreiz nepārprotami uzsvērt, ka ir pilnībā jāievēro visas </w:t>
            </w:r>
            <w:r w:rsidRPr="00470A47">
              <w:rPr>
                <w:b/>
                <w:i/>
              </w:rPr>
              <w:t xml:space="preserve">cilvēktiesības, it sevišķi </w:t>
            </w:r>
            <w:r w:rsidRPr="00470A47">
              <w:t>ANO konvencijās nostiprinātās cilvēktiesības; aicināt ANO nosodīt globālās tendences, kas apdraud šīs tiesības, tostarp arvien augošo cilvēktiesību marginalizāciju un pilsoniskās sabiedrības ierobežošanu;</w:t>
            </w:r>
          </w:p>
        </w:tc>
      </w:tr>
    </w:tbl>
    <w:p w14:paraId="5F2D131D"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F431B2C" w14:textId="77777777" w:rsidR="00104614" w:rsidRPr="00470A47" w:rsidRDefault="00104614" w:rsidP="00104614">
      <w:r w:rsidRPr="00470A47">
        <w:rPr>
          <w:rStyle w:val="HideTWBExt"/>
        </w:rPr>
        <w:t>&lt;/Amend&gt;</w:t>
      </w:r>
    </w:p>
    <w:p w14:paraId="779FD67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212</w:t>
      </w:r>
      <w:r w:rsidRPr="00470A47">
        <w:rPr>
          <w:rStyle w:val="HideTWBExt"/>
          <w:b w:val="0"/>
        </w:rPr>
        <w:t>&lt;/NumAm&gt;</w:t>
      </w:r>
    </w:p>
    <w:p w14:paraId="49F287DD" w14:textId="77777777" w:rsidR="00104614" w:rsidRPr="00470A47" w:rsidRDefault="00104614" w:rsidP="00104614">
      <w:pPr>
        <w:pStyle w:val="NormalBold"/>
      </w:pPr>
      <w:r w:rsidRPr="00470A47">
        <w:rPr>
          <w:rStyle w:val="HideTWBExt"/>
          <w:b w:val="0"/>
        </w:rPr>
        <w:t>&lt;RepeatBlock-By&gt;&lt;Members&gt;</w:t>
      </w:r>
      <w:r w:rsidRPr="00470A47">
        <w:t>Petras Auštrevičius, Michał Kobosko, Marie-Agnes Strack-Zimmermann, Engin Eroglu, Hilde Vautmans, Dan Barna, Urmas Paet</w:t>
      </w:r>
      <w:r w:rsidRPr="00470A47">
        <w:rPr>
          <w:rStyle w:val="HideTWBExt"/>
          <w:b w:val="0"/>
        </w:rPr>
        <w:t>&lt;/Members&gt;</w:t>
      </w:r>
    </w:p>
    <w:p w14:paraId="785308D1" w14:textId="77777777" w:rsidR="00104614" w:rsidRPr="00470A47" w:rsidRDefault="00104614" w:rsidP="00104614">
      <w:pPr>
        <w:pStyle w:val="NormalBold"/>
      </w:pPr>
      <w:r w:rsidRPr="00470A47">
        <w:rPr>
          <w:rStyle w:val="HideTWBExt"/>
          <w:b w:val="0"/>
        </w:rPr>
        <w:t>&lt;/RepeatBlock-By&gt;</w:t>
      </w:r>
    </w:p>
    <w:p w14:paraId="24862A7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A1810D7" w14:textId="77777777" w:rsidR="00104614" w:rsidRPr="00470A47" w:rsidRDefault="00104614" w:rsidP="00104614">
      <w:pPr>
        <w:pStyle w:val="NormalBold"/>
      </w:pPr>
      <w:r w:rsidRPr="00470A47">
        <w:rPr>
          <w:rStyle w:val="HideTWBExt"/>
          <w:b w:val="0"/>
        </w:rPr>
        <w:t>&lt;Article&gt;</w:t>
      </w:r>
      <w:r w:rsidRPr="00470A47">
        <w:t>1. punkts – oa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AA87FA7" w14:textId="77777777" w:rsidTr="00FF5DFF">
        <w:trPr>
          <w:trHeight w:hRule="exact" w:val="240"/>
          <w:jc w:val="center"/>
        </w:trPr>
        <w:tc>
          <w:tcPr>
            <w:tcW w:w="9752" w:type="dxa"/>
            <w:gridSpan w:val="2"/>
            <w:tcBorders>
              <w:top w:val="nil"/>
              <w:left w:val="nil"/>
              <w:bottom w:val="nil"/>
              <w:right w:val="nil"/>
            </w:tcBorders>
          </w:tcPr>
          <w:p w14:paraId="184ADA61" w14:textId="77777777" w:rsidR="00104614" w:rsidRPr="00470A47" w:rsidRDefault="00104614" w:rsidP="00FF5DFF"/>
        </w:tc>
      </w:tr>
      <w:tr w:rsidR="00104614" w:rsidRPr="00470A47" w14:paraId="602A2B13" w14:textId="77777777" w:rsidTr="00FF5DFF">
        <w:trPr>
          <w:trHeight w:val="240"/>
          <w:jc w:val="center"/>
        </w:trPr>
        <w:tc>
          <w:tcPr>
            <w:tcW w:w="4876" w:type="dxa"/>
            <w:tcBorders>
              <w:top w:val="nil"/>
              <w:left w:val="nil"/>
              <w:bottom w:val="nil"/>
              <w:right w:val="nil"/>
            </w:tcBorders>
          </w:tcPr>
          <w:p w14:paraId="7D35D6E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58310DA" w14:textId="77777777" w:rsidR="00104614" w:rsidRPr="00470A47" w:rsidRDefault="00104614" w:rsidP="00FF5DFF">
            <w:pPr>
              <w:pStyle w:val="AmColumnHeading"/>
            </w:pPr>
            <w:r w:rsidRPr="00470A47">
              <w:t>Grozījums</w:t>
            </w:r>
          </w:p>
        </w:tc>
      </w:tr>
      <w:tr w:rsidR="00104614" w:rsidRPr="00470A47" w14:paraId="14EB7B3B" w14:textId="77777777" w:rsidTr="00FF5DFF">
        <w:trPr>
          <w:jc w:val="center"/>
        </w:trPr>
        <w:tc>
          <w:tcPr>
            <w:tcW w:w="4876" w:type="dxa"/>
            <w:tcBorders>
              <w:top w:val="nil"/>
              <w:left w:val="nil"/>
              <w:bottom w:val="nil"/>
              <w:right w:val="nil"/>
            </w:tcBorders>
          </w:tcPr>
          <w:p w14:paraId="4CC3545D" w14:textId="77777777" w:rsidR="00104614" w:rsidRPr="00470A47" w:rsidRDefault="00104614" w:rsidP="00FF5DFF">
            <w:pPr>
              <w:pStyle w:val="Normal6a"/>
            </w:pPr>
          </w:p>
        </w:tc>
        <w:tc>
          <w:tcPr>
            <w:tcW w:w="4876" w:type="dxa"/>
            <w:tcBorders>
              <w:top w:val="nil"/>
              <w:left w:val="nil"/>
              <w:bottom w:val="nil"/>
              <w:right w:val="nil"/>
            </w:tcBorders>
          </w:tcPr>
          <w:p w14:paraId="7C88532A" w14:textId="77777777" w:rsidR="00104614" w:rsidRPr="00470A47" w:rsidRDefault="00104614" w:rsidP="00FF5DFF">
            <w:pPr>
              <w:pStyle w:val="Normal6a"/>
            </w:pPr>
            <w:r w:rsidRPr="00470A47">
              <w:rPr>
                <w:b/>
                <w:i/>
              </w:rPr>
              <w:t>oa)</w:t>
            </w:r>
            <w:r w:rsidRPr="00470A47">
              <w:tab/>
            </w:r>
            <w:r w:rsidRPr="00470A47">
              <w:rPr>
                <w:b/>
                <w:i/>
              </w:rPr>
              <w:t>turpināt veicināt sieviešu tiesības, kā apstiprināts ANO Pekinas deklarācijā un Rīcības platformā; izmantot visus rīcībā esošos instrumentus, lai apkarotu vardarbību pret sievietēm un meitenēm ES un visā pasaulē; īpašu uzmanību pievērst neaizsargātām un marginalizētām kopienām valstīs, kurās valstu valdības atkārtoti iedragā sieviešu tiesības;</w:t>
            </w:r>
          </w:p>
        </w:tc>
      </w:tr>
    </w:tbl>
    <w:p w14:paraId="28E33B6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06AEEBB" w14:textId="77777777" w:rsidR="00104614" w:rsidRPr="00470A47" w:rsidRDefault="00104614" w:rsidP="00104614">
      <w:r w:rsidRPr="00470A47">
        <w:rPr>
          <w:rStyle w:val="HideTWBExt"/>
        </w:rPr>
        <w:t>&lt;/Amend&gt;</w:t>
      </w:r>
    </w:p>
    <w:p w14:paraId="6AE6D51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213</w:t>
      </w:r>
      <w:r w:rsidRPr="00470A47">
        <w:rPr>
          <w:rStyle w:val="HideTWBExt"/>
          <w:b w:val="0"/>
        </w:rPr>
        <w:t>&lt;/NumAm&gt;</w:t>
      </w:r>
    </w:p>
    <w:p w14:paraId="3489BA28"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22B77277" w14:textId="77777777" w:rsidR="00104614" w:rsidRPr="00470A47" w:rsidRDefault="00104614" w:rsidP="00104614">
      <w:pPr>
        <w:pStyle w:val="NormalBold"/>
      </w:pPr>
      <w:r w:rsidRPr="00470A47">
        <w:rPr>
          <w:rStyle w:val="HideTWBExt"/>
          <w:b w:val="0"/>
        </w:rPr>
        <w:t>&lt;/RepeatBlock-By&gt;</w:t>
      </w:r>
    </w:p>
    <w:p w14:paraId="72AF023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EF4E0A8" w14:textId="77777777" w:rsidR="00104614" w:rsidRPr="00470A47" w:rsidRDefault="00104614" w:rsidP="00104614">
      <w:pPr>
        <w:pStyle w:val="NormalBold"/>
      </w:pPr>
      <w:r w:rsidRPr="00470A47">
        <w:rPr>
          <w:rStyle w:val="HideTWBExt"/>
          <w:b w:val="0"/>
        </w:rPr>
        <w:t>&lt;Article&gt;</w:t>
      </w:r>
      <w:r w:rsidRPr="00470A47">
        <w:t>1. punkts – oa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31C1AFA" w14:textId="77777777" w:rsidTr="00FF5DFF">
        <w:trPr>
          <w:trHeight w:hRule="exact" w:val="240"/>
          <w:jc w:val="center"/>
        </w:trPr>
        <w:tc>
          <w:tcPr>
            <w:tcW w:w="9752" w:type="dxa"/>
            <w:gridSpan w:val="2"/>
            <w:tcBorders>
              <w:top w:val="nil"/>
              <w:left w:val="nil"/>
              <w:bottom w:val="nil"/>
              <w:right w:val="nil"/>
            </w:tcBorders>
          </w:tcPr>
          <w:p w14:paraId="535B5D6E" w14:textId="77777777" w:rsidR="00104614" w:rsidRPr="00470A47" w:rsidRDefault="00104614" w:rsidP="00FF5DFF"/>
        </w:tc>
      </w:tr>
      <w:tr w:rsidR="00104614" w:rsidRPr="00470A47" w14:paraId="648FE322" w14:textId="77777777" w:rsidTr="00FF5DFF">
        <w:trPr>
          <w:trHeight w:val="240"/>
          <w:jc w:val="center"/>
        </w:trPr>
        <w:tc>
          <w:tcPr>
            <w:tcW w:w="4876" w:type="dxa"/>
            <w:tcBorders>
              <w:top w:val="nil"/>
              <w:left w:val="nil"/>
              <w:bottom w:val="nil"/>
              <w:right w:val="nil"/>
            </w:tcBorders>
          </w:tcPr>
          <w:p w14:paraId="1843D6B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D91FC7B" w14:textId="77777777" w:rsidR="00104614" w:rsidRPr="00470A47" w:rsidRDefault="00104614" w:rsidP="00FF5DFF">
            <w:pPr>
              <w:pStyle w:val="AmColumnHeading"/>
            </w:pPr>
            <w:r w:rsidRPr="00470A47">
              <w:t>Grozījums</w:t>
            </w:r>
          </w:p>
        </w:tc>
      </w:tr>
      <w:tr w:rsidR="00104614" w:rsidRPr="00470A47" w14:paraId="7D24FDAF" w14:textId="77777777" w:rsidTr="00FF5DFF">
        <w:trPr>
          <w:jc w:val="center"/>
        </w:trPr>
        <w:tc>
          <w:tcPr>
            <w:tcW w:w="4876" w:type="dxa"/>
            <w:tcBorders>
              <w:top w:val="nil"/>
              <w:left w:val="nil"/>
              <w:bottom w:val="nil"/>
              <w:right w:val="nil"/>
            </w:tcBorders>
          </w:tcPr>
          <w:p w14:paraId="7F097148" w14:textId="77777777" w:rsidR="00104614" w:rsidRPr="00470A47" w:rsidRDefault="00104614" w:rsidP="00FF5DFF">
            <w:pPr>
              <w:pStyle w:val="Normal6a"/>
            </w:pPr>
          </w:p>
        </w:tc>
        <w:tc>
          <w:tcPr>
            <w:tcW w:w="4876" w:type="dxa"/>
            <w:tcBorders>
              <w:top w:val="nil"/>
              <w:left w:val="nil"/>
              <w:bottom w:val="nil"/>
              <w:right w:val="nil"/>
            </w:tcBorders>
          </w:tcPr>
          <w:p w14:paraId="284BC082" w14:textId="77777777" w:rsidR="00104614" w:rsidRPr="00470A47" w:rsidRDefault="00104614" w:rsidP="00FF5DFF">
            <w:pPr>
              <w:pStyle w:val="Normal6a"/>
            </w:pPr>
            <w:r w:rsidRPr="00470A47">
              <w:rPr>
                <w:b/>
                <w:i/>
              </w:rPr>
              <w:t>oa)</w:t>
            </w:r>
            <w:r w:rsidRPr="00470A47">
              <w:tab/>
            </w:r>
            <w:r w:rsidRPr="00470A47">
              <w:rPr>
                <w:b/>
                <w:i/>
              </w:rPr>
              <w:t>atkārtoti norādīt uz nepieciešamību pārskatīt ANO Cilvēktiesību padomes vēlēšanu procesu, it sevišķi lai neļautu padomē būt valstīm, kuras pārkāpj cilvēktiesības; aicināt ES dalībvalstis ieņemt koordinētu nostāju attiecībā uz dalību UNHRC un balsot pret visiem UNHRC kandidātiem, kuri neievēro cilvēktiesības;</w:t>
            </w:r>
          </w:p>
        </w:tc>
      </w:tr>
    </w:tbl>
    <w:p w14:paraId="0F252733"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F5D967D" w14:textId="77777777" w:rsidR="00104614" w:rsidRPr="00470A47" w:rsidRDefault="00104614" w:rsidP="00104614">
      <w:r w:rsidRPr="00470A47">
        <w:rPr>
          <w:rStyle w:val="HideTWBExt"/>
        </w:rPr>
        <w:t>&lt;/Amend&gt;</w:t>
      </w:r>
    </w:p>
    <w:p w14:paraId="1734DC8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214</w:t>
      </w:r>
      <w:r w:rsidRPr="00470A47">
        <w:rPr>
          <w:rStyle w:val="HideTWBExt"/>
          <w:b w:val="0"/>
        </w:rPr>
        <w:t>&lt;/NumAm&gt;</w:t>
      </w:r>
    </w:p>
    <w:p w14:paraId="61FD1E8D"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4689FC8F" w14:textId="77777777" w:rsidR="00104614" w:rsidRPr="00470A47" w:rsidRDefault="00104614" w:rsidP="00104614">
      <w:pPr>
        <w:pStyle w:val="NormalBold"/>
      </w:pPr>
      <w:r w:rsidRPr="00470A47">
        <w:rPr>
          <w:rStyle w:val="HideTWBExt"/>
          <w:b w:val="0"/>
        </w:rPr>
        <w:t>&lt;/RepeatBlock-By&gt;</w:t>
      </w:r>
    </w:p>
    <w:p w14:paraId="36AAE506"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520E04F" w14:textId="77777777" w:rsidR="00104614" w:rsidRPr="00470A47" w:rsidRDefault="00104614" w:rsidP="00104614">
      <w:pPr>
        <w:pStyle w:val="NormalBold"/>
      </w:pPr>
      <w:r w:rsidRPr="00470A47">
        <w:rPr>
          <w:rStyle w:val="HideTWBExt"/>
          <w:b w:val="0"/>
        </w:rPr>
        <w:t>&lt;Article&gt;</w:t>
      </w:r>
      <w:r w:rsidRPr="00470A47">
        <w:t>1. punkts – oa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B073D2E" w14:textId="77777777" w:rsidTr="00FF5DFF">
        <w:trPr>
          <w:trHeight w:hRule="exact" w:val="240"/>
          <w:jc w:val="center"/>
        </w:trPr>
        <w:tc>
          <w:tcPr>
            <w:tcW w:w="9752" w:type="dxa"/>
            <w:gridSpan w:val="2"/>
            <w:tcBorders>
              <w:top w:val="nil"/>
              <w:left w:val="nil"/>
              <w:bottom w:val="nil"/>
              <w:right w:val="nil"/>
            </w:tcBorders>
          </w:tcPr>
          <w:p w14:paraId="694A1B53" w14:textId="77777777" w:rsidR="00104614" w:rsidRPr="00470A47" w:rsidRDefault="00104614" w:rsidP="00FF5DFF"/>
        </w:tc>
      </w:tr>
      <w:tr w:rsidR="00104614" w:rsidRPr="00470A47" w14:paraId="632C7A7F" w14:textId="77777777" w:rsidTr="00FF5DFF">
        <w:trPr>
          <w:trHeight w:val="240"/>
          <w:jc w:val="center"/>
        </w:trPr>
        <w:tc>
          <w:tcPr>
            <w:tcW w:w="4876" w:type="dxa"/>
            <w:tcBorders>
              <w:top w:val="nil"/>
              <w:left w:val="nil"/>
              <w:bottom w:val="nil"/>
              <w:right w:val="nil"/>
            </w:tcBorders>
          </w:tcPr>
          <w:p w14:paraId="3FC2FB7B"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6367B7F" w14:textId="77777777" w:rsidR="00104614" w:rsidRPr="00470A47" w:rsidRDefault="00104614" w:rsidP="00FF5DFF">
            <w:pPr>
              <w:pStyle w:val="AmColumnHeading"/>
            </w:pPr>
            <w:r w:rsidRPr="00470A47">
              <w:t>Grozījums</w:t>
            </w:r>
          </w:p>
        </w:tc>
      </w:tr>
      <w:tr w:rsidR="00104614" w:rsidRPr="00470A47" w14:paraId="6FEF63A7" w14:textId="77777777" w:rsidTr="00FF5DFF">
        <w:trPr>
          <w:jc w:val="center"/>
        </w:trPr>
        <w:tc>
          <w:tcPr>
            <w:tcW w:w="4876" w:type="dxa"/>
            <w:tcBorders>
              <w:top w:val="nil"/>
              <w:left w:val="nil"/>
              <w:bottom w:val="nil"/>
              <w:right w:val="nil"/>
            </w:tcBorders>
          </w:tcPr>
          <w:p w14:paraId="3C643F4A" w14:textId="77777777" w:rsidR="00104614" w:rsidRPr="00470A47" w:rsidRDefault="00104614" w:rsidP="00FF5DFF">
            <w:pPr>
              <w:pStyle w:val="Normal6a"/>
            </w:pPr>
          </w:p>
        </w:tc>
        <w:tc>
          <w:tcPr>
            <w:tcW w:w="4876" w:type="dxa"/>
            <w:tcBorders>
              <w:top w:val="nil"/>
              <w:left w:val="nil"/>
              <w:bottom w:val="nil"/>
              <w:right w:val="nil"/>
            </w:tcBorders>
          </w:tcPr>
          <w:p w14:paraId="6CDCDBF6" w14:textId="77777777" w:rsidR="00104614" w:rsidRPr="00470A47" w:rsidRDefault="00104614" w:rsidP="00FF5DFF">
            <w:pPr>
              <w:pStyle w:val="Normal6a"/>
            </w:pPr>
            <w:r w:rsidRPr="00470A47">
              <w:rPr>
                <w:b/>
                <w:i/>
              </w:rPr>
              <w:t>oa)</w:t>
            </w:r>
            <w:r w:rsidRPr="00470A47">
              <w:tab/>
            </w:r>
            <w:r w:rsidRPr="00470A47">
              <w:rPr>
                <w:b/>
                <w:i/>
              </w:rPr>
              <w:t>aicināt vispusīgi pārskatīt starptautiskos sankciju režīmus, lai nodrošinātu lielāku efektivitāti, saskaņotību un pārskatatbildību, vienlaikus neļaujot tos politizēt un mazinot to nesamērīgo humāno ietekmi uz civiliedzīvotājiem, kā noteikts starptautiskajās tiesībās;</w:t>
            </w:r>
          </w:p>
        </w:tc>
      </w:tr>
    </w:tbl>
    <w:p w14:paraId="4DCEDE1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42B5C98" w14:textId="77777777" w:rsidR="00104614" w:rsidRPr="00470A47" w:rsidRDefault="00104614" w:rsidP="00104614">
      <w:r w:rsidRPr="00470A47">
        <w:rPr>
          <w:rStyle w:val="HideTWBExt"/>
        </w:rPr>
        <w:t>&lt;/Amend&gt;</w:t>
      </w:r>
    </w:p>
    <w:p w14:paraId="4829DD8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215</w:t>
      </w:r>
      <w:r w:rsidRPr="00470A47">
        <w:rPr>
          <w:rStyle w:val="HideTWBExt"/>
          <w:b w:val="0"/>
        </w:rPr>
        <w:t>&lt;/NumAm&gt;</w:t>
      </w:r>
    </w:p>
    <w:p w14:paraId="0925524D"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77D312E9" w14:textId="77777777" w:rsidR="00104614" w:rsidRPr="00470A47" w:rsidRDefault="00104614" w:rsidP="00104614">
      <w:pPr>
        <w:pStyle w:val="NormalBold"/>
      </w:pPr>
      <w:r w:rsidRPr="00470A47">
        <w:rPr>
          <w:rStyle w:val="HideTWBExt"/>
          <w:b w:val="0"/>
        </w:rPr>
        <w:t>&lt;/RepeatBlock-By&gt;</w:t>
      </w:r>
    </w:p>
    <w:p w14:paraId="778964A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CE79683" w14:textId="77777777" w:rsidR="00104614" w:rsidRPr="00470A47" w:rsidRDefault="00104614" w:rsidP="00104614">
      <w:pPr>
        <w:pStyle w:val="NormalBold"/>
      </w:pPr>
      <w:r w:rsidRPr="00470A47">
        <w:rPr>
          <w:rStyle w:val="HideTWBExt"/>
          <w:b w:val="0"/>
        </w:rPr>
        <w:t>&lt;Article&gt;</w:t>
      </w:r>
      <w:r w:rsidRPr="00470A47">
        <w:t>1. punkts – oa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FE6A9E1" w14:textId="77777777" w:rsidTr="00FF5DFF">
        <w:trPr>
          <w:trHeight w:hRule="exact" w:val="240"/>
          <w:jc w:val="center"/>
        </w:trPr>
        <w:tc>
          <w:tcPr>
            <w:tcW w:w="9752" w:type="dxa"/>
            <w:gridSpan w:val="2"/>
            <w:tcBorders>
              <w:top w:val="nil"/>
              <w:left w:val="nil"/>
              <w:bottom w:val="nil"/>
              <w:right w:val="nil"/>
            </w:tcBorders>
          </w:tcPr>
          <w:p w14:paraId="0B8607D2" w14:textId="77777777" w:rsidR="00104614" w:rsidRPr="00470A47" w:rsidRDefault="00104614" w:rsidP="00FF5DFF"/>
        </w:tc>
      </w:tr>
      <w:tr w:rsidR="00104614" w:rsidRPr="00470A47" w14:paraId="20BE0A8E" w14:textId="77777777" w:rsidTr="00FF5DFF">
        <w:trPr>
          <w:trHeight w:val="240"/>
          <w:jc w:val="center"/>
        </w:trPr>
        <w:tc>
          <w:tcPr>
            <w:tcW w:w="4876" w:type="dxa"/>
            <w:tcBorders>
              <w:top w:val="nil"/>
              <w:left w:val="nil"/>
              <w:bottom w:val="nil"/>
              <w:right w:val="nil"/>
            </w:tcBorders>
          </w:tcPr>
          <w:p w14:paraId="3F0FE51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FD59B92" w14:textId="77777777" w:rsidR="00104614" w:rsidRPr="00470A47" w:rsidRDefault="00104614" w:rsidP="00FF5DFF">
            <w:pPr>
              <w:pStyle w:val="AmColumnHeading"/>
            </w:pPr>
            <w:r w:rsidRPr="00470A47">
              <w:t>Grozījums</w:t>
            </w:r>
          </w:p>
        </w:tc>
      </w:tr>
      <w:tr w:rsidR="00104614" w:rsidRPr="00470A47" w14:paraId="3FBD06D2" w14:textId="77777777" w:rsidTr="00FF5DFF">
        <w:trPr>
          <w:jc w:val="center"/>
        </w:trPr>
        <w:tc>
          <w:tcPr>
            <w:tcW w:w="4876" w:type="dxa"/>
            <w:tcBorders>
              <w:top w:val="nil"/>
              <w:left w:val="nil"/>
              <w:bottom w:val="nil"/>
              <w:right w:val="nil"/>
            </w:tcBorders>
          </w:tcPr>
          <w:p w14:paraId="35A7AD3F" w14:textId="77777777" w:rsidR="00104614" w:rsidRPr="00470A47" w:rsidRDefault="00104614" w:rsidP="00FF5DFF">
            <w:pPr>
              <w:pStyle w:val="Normal6a"/>
            </w:pPr>
          </w:p>
        </w:tc>
        <w:tc>
          <w:tcPr>
            <w:tcW w:w="4876" w:type="dxa"/>
            <w:tcBorders>
              <w:top w:val="nil"/>
              <w:left w:val="nil"/>
              <w:bottom w:val="nil"/>
              <w:right w:val="nil"/>
            </w:tcBorders>
          </w:tcPr>
          <w:p w14:paraId="7CAE248C" w14:textId="77777777" w:rsidR="00104614" w:rsidRPr="00470A47" w:rsidRDefault="00104614" w:rsidP="00FF5DFF">
            <w:pPr>
              <w:pStyle w:val="Normal6a"/>
            </w:pPr>
            <w:r w:rsidRPr="00470A47">
              <w:rPr>
                <w:b/>
                <w:i/>
              </w:rPr>
              <w:t>oa)</w:t>
            </w:r>
            <w:r w:rsidRPr="00470A47">
              <w:tab/>
            </w:r>
            <w:r w:rsidRPr="00470A47">
              <w:rPr>
                <w:b/>
                <w:i/>
              </w:rPr>
              <w:t>veicināt uz cilvēku vērstu un tiesībās balstītu pārveidi, atbalstot iekļaujošu, atvērtu un drošu digitālo nākotni un nodrošinot globālā digitālā pakta efektīvu īstenošanu;</w:t>
            </w:r>
          </w:p>
        </w:tc>
      </w:tr>
    </w:tbl>
    <w:p w14:paraId="51BB78C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0159056" w14:textId="77777777" w:rsidR="00104614" w:rsidRPr="00470A47" w:rsidRDefault="00104614" w:rsidP="00104614">
      <w:r w:rsidRPr="00470A47">
        <w:rPr>
          <w:rStyle w:val="HideTWBExt"/>
        </w:rPr>
        <w:t>&lt;/Amend&gt;</w:t>
      </w:r>
    </w:p>
    <w:p w14:paraId="04FACE1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216</w:t>
      </w:r>
      <w:r w:rsidRPr="00470A47">
        <w:rPr>
          <w:rStyle w:val="HideTWBExt"/>
          <w:b w:val="0"/>
        </w:rPr>
        <w:t>&lt;/NumAm&gt;</w:t>
      </w:r>
    </w:p>
    <w:p w14:paraId="24C122F2"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2066688B" w14:textId="77777777" w:rsidR="00104614" w:rsidRPr="00470A47" w:rsidRDefault="00104614" w:rsidP="00104614">
      <w:pPr>
        <w:pStyle w:val="NormalBold"/>
      </w:pPr>
      <w:r w:rsidRPr="00470A47">
        <w:rPr>
          <w:rStyle w:val="HideTWBExt"/>
          <w:b w:val="0"/>
        </w:rPr>
        <w:t>&lt;/RepeatBlock-By&gt;</w:t>
      </w:r>
    </w:p>
    <w:p w14:paraId="13C5730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8DB189B" w14:textId="77777777" w:rsidR="00104614" w:rsidRPr="00470A47" w:rsidRDefault="00104614" w:rsidP="00104614">
      <w:pPr>
        <w:pStyle w:val="NormalBold"/>
      </w:pPr>
      <w:r w:rsidRPr="00470A47">
        <w:rPr>
          <w:rStyle w:val="HideTWBExt"/>
          <w:b w:val="0"/>
        </w:rPr>
        <w:t>&lt;Article&gt;</w:t>
      </w:r>
      <w:r w:rsidRPr="00470A47">
        <w:t>1. punkts – oa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D3FF25B" w14:textId="77777777" w:rsidTr="00FF5DFF">
        <w:trPr>
          <w:trHeight w:hRule="exact" w:val="240"/>
          <w:jc w:val="center"/>
        </w:trPr>
        <w:tc>
          <w:tcPr>
            <w:tcW w:w="9752" w:type="dxa"/>
            <w:gridSpan w:val="2"/>
            <w:tcBorders>
              <w:top w:val="nil"/>
              <w:left w:val="nil"/>
              <w:bottom w:val="nil"/>
              <w:right w:val="nil"/>
            </w:tcBorders>
          </w:tcPr>
          <w:p w14:paraId="284BC136" w14:textId="77777777" w:rsidR="00104614" w:rsidRPr="00470A47" w:rsidRDefault="00104614" w:rsidP="00FF5DFF"/>
        </w:tc>
      </w:tr>
      <w:tr w:rsidR="00104614" w:rsidRPr="00470A47" w14:paraId="65614FB7" w14:textId="77777777" w:rsidTr="00FF5DFF">
        <w:trPr>
          <w:trHeight w:val="240"/>
          <w:jc w:val="center"/>
        </w:trPr>
        <w:tc>
          <w:tcPr>
            <w:tcW w:w="4876" w:type="dxa"/>
            <w:tcBorders>
              <w:top w:val="nil"/>
              <w:left w:val="nil"/>
              <w:bottom w:val="nil"/>
              <w:right w:val="nil"/>
            </w:tcBorders>
          </w:tcPr>
          <w:p w14:paraId="194180A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0F22AD1" w14:textId="77777777" w:rsidR="00104614" w:rsidRPr="00470A47" w:rsidRDefault="00104614" w:rsidP="00FF5DFF">
            <w:pPr>
              <w:pStyle w:val="AmColumnHeading"/>
            </w:pPr>
            <w:r w:rsidRPr="00470A47">
              <w:t>Grozījums</w:t>
            </w:r>
          </w:p>
        </w:tc>
      </w:tr>
      <w:tr w:rsidR="00104614" w:rsidRPr="00470A47" w14:paraId="6E8FAB54" w14:textId="77777777" w:rsidTr="00FF5DFF">
        <w:trPr>
          <w:jc w:val="center"/>
        </w:trPr>
        <w:tc>
          <w:tcPr>
            <w:tcW w:w="4876" w:type="dxa"/>
            <w:tcBorders>
              <w:top w:val="nil"/>
              <w:left w:val="nil"/>
              <w:bottom w:val="nil"/>
              <w:right w:val="nil"/>
            </w:tcBorders>
          </w:tcPr>
          <w:p w14:paraId="613C1DBC" w14:textId="77777777" w:rsidR="00104614" w:rsidRPr="00470A47" w:rsidRDefault="00104614" w:rsidP="00FF5DFF">
            <w:pPr>
              <w:pStyle w:val="Normal6a"/>
            </w:pPr>
          </w:p>
        </w:tc>
        <w:tc>
          <w:tcPr>
            <w:tcW w:w="4876" w:type="dxa"/>
            <w:tcBorders>
              <w:top w:val="nil"/>
              <w:left w:val="nil"/>
              <w:bottom w:val="nil"/>
              <w:right w:val="nil"/>
            </w:tcBorders>
          </w:tcPr>
          <w:p w14:paraId="5A4D9D12" w14:textId="77777777" w:rsidR="00104614" w:rsidRPr="00470A47" w:rsidRDefault="00104614" w:rsidP="00FF5DFF">
            <w:pPr>
              <w:pStyle w:val="Normal6a"/>
            </w:pPr>
            <w:r w:rsidRPr="00470A47">
              <w:rPr>
                <w:b/>
                <w:i/>
              </w:rPr>
              <w:t>oa)</w:t>
            </w:r>
            <w:r w:rsidRPr="00470A47">
              <w:tab/>
            </w:r>
            <w:r w:rsidRPr="00470A47">
              <w:rPr>
                <w:b/>
                <w:i/>
              </w:rPr>
              <w:t>stingri nosoda liekulību, ļaujot valstīm, kuras sistemātiski diskriminē sievietes, ieņemt vietas vai vadošus amatus ANO sieviešu tiesību struktūrās;</w:t>
            </w:r>
          </w:p>
        </w:tc>
      </w:tr>
    </w:tbl>
    <w:p w14:paraId="18ACB60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34CFA513" w14:textId="77777777" w:rsidR="00104614" w:rsidRPr="00470A47" w:rsidRDefault="00104614" w:rsidP="00104614">
      <w:r w:rsidRPr="00470A47">
        <w:rPr>
          <w:rStyle w:val="HideTWBExt"/>
        </w:rPr>
        <w:t>&lt;/Amend&gt;</w:t>
      </w:r>
    </w:p>
    <w:p w14:paraId="4C65F74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217</w:t>
      </w:r>
      <w:r w:rsidRPr="00470A47">
        <w:rPr>
          <w:rStyle w:val="HideTWBExt"/>
          <w:b w:val="0"/>
        </w:rPr>
        <w:t>&lt;/NumAm&gt;</w:t>
      </w:r>
    </w:p>
    <w:p w14:paraId="7ECB7FDB" w14:textId="77777777" w:rsidR="00104614" w:rsidRPr="00470A47" w:rsidRDefault="00104614" w:rsidP="00104614">
      <w:pPr>
        <w:pStyle w:val="NormalBold"/>
      </w:pPr>
      <w:r w:rsidRPr="00470A47">
        <w:rPr>
          <w:rStyle w:val="HideTWBExt"/>
          <w:b w:val="0"/>
        </w:rPr>
        <w:t>&lt;RepeatBlock-By&gt;&lt;Members&gt;</w:t>
      </w:r>
      <w:r w:rsidRPr="00470A47">
        <w:t>Petras Auštrevičius, Michał Kobosko, Marie-Agnes Strack-Zimmermann, Engin Eroglu, Hilde Vautmans, Dan Barna, Urmas Paet</w:t>
      </w:r>
      <w:r w:rsidRPr="00470A47">
        <w:rPr>
          <w:rStyle w:val="HideTWBExt"/>
          <w:b w:val="0"/>
        </w:rPr>
        <w:t>&lt;/Members&gt;</w:t>
      </w:r>
    </w:p>
    <w:p w14:paraId="5FF4EF70" w14:textId="77777777" w:rsidR="00104614" w:rsidRPr="00470A47" w:rsidRDefault="00104614" w:rsidP="00104614">
      <w:pPr>
        <w:pStyle w:val="NormalBold"/>
      </w:pPr>
      <w:r w:rsidRPr="00470A47">
        <w:rPr>
          <w:rStyle w:val="HideTWBExt"/>
          <w:b w:val="0"/>
        </w:rPr>
        <w:t>&lt;/RepeatBlock-By&gt;</w:t>
      </w:r>
    </w:p>
    <w:p w14:paraId="529297B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CD252BE" w14:textId="77777777" w:rsidR="00104614" w:rsidRPr="00470A47" w:rsidRDefault="00104614" w:rsidP="00104614">
      <w:pPr>
        <w:pStyle w:val="NormalBold"/>
      </w:pPr>
      <w:r w:rsidRPr="00470A47">
        <w:rPr>
          <w:rStyle w:val="HideTWBExt"/>
          <w:b w:val="0"/>
        </w:rPr>
        <w:t>&lt;Article&gt;</w:t>
      </w:r>
      <w:r w:rsidRPr="00470A47">
        <w:t>1. punkts – ob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10EDBB2" w14:textId="77777777" w:rsidTr="00FF5DFF">
        <w:trPr>
          <w:trHeight w:hRule="exact" w:val="240"/>
          <w:jc w:val="center"/>
        </w:trPr>
        <w:tc>
          <w:tcPr>
            <w:tcW w:w="9752" w:type="dxa"/>
            <w:gridSpan w:val="2"/>
            <w:tcBorders>
              <w:top w:val="nil"/>
              <w:left w:val="nil"/>
              <w:bottom w:val="nil"/>
              <w:right w:val="nil"/>
            </w:tcBorders>
          </w:tcPr>
          <w:p w14:paraId="0BBD1D04" w14:textId="77777777" w:rsidR="00104614" w:rsidRPr="00470A47" w:rsidRDefault="00104614" w:rsidP="00FF5DFF"/>
        </w:tc>
      </w:tr>
      <w:tr w:rsidR="00104614" w:rsidRPr="00470A47" w14:paraId="1BBA58BC" w14:textId="77777777" w:rsidTr="00FF5DFF">
        <w:trPr>
          <w:trHeight w:val="240"/>
          <w:jc w:val="center"/>
        </w:trPr>
        <w:tc>
          <w:tcPr>
            <w:tcW w:w="4876" w:type="dxa"/>
            <w:tcBorders>
              <w:top w:val="nil"/>
              <w:left w:val="nil"/>
              <w:bottom w:val="nil"/>
              <w:right w:val="nil"/>
            </w:tcBorders>
          </w:tcPr>
          <w:p w14:paraId="620F332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C2B1465" w14:textId="77777777" w:rsidR="00104614" w:rsidRPr="00470A47" w:rsidRDefault="00104614" w:rsidP="00FF5DFF">
            <w:pPr>
              <w:pStyle w:val="AmColumnHeading"/>
            </w:pPr>
            <w:r w:rsidRPr="00470A47">
              <w:t>Grozījums</w:t>
            </w:r>
          </w:p>
        </w:tc>
      </w:tr>
      <w:tr w:rsidR="00104614" w:rsidRPr="00470A47" w14:paraId="7928C387" w14:textId="77777777" w:rsidTr="00FF5DFF">
        <w:trPr>
          <w:jc w:val="center"/>
        </w:trPr>
        <w:tc>
          <w:tcPr>
            <w:tcW w:w="4876" w:type="dxa"/>
            <w:tcBorders>
              <w:top w:val="nil"/>
              <w:left w:val="nil"/>
              <w:bottom w:val="nil"/>
              <w:right w:val="nil"/>
            </w:tcBorders>
          </w:tcPr>
          <w:p w14:paraId="56EAE974" w14:textId="77777777" w:rsidR="00104614" w:rsidRPr="00470A47" w:rsidRDefault="00104614" w:rsidP="00FF5DFF">
            <w:pPr>
              <w:pStyle w:val="Normal6a"/>
            </w:pPr>
          </w:p>
        </w:tc>
        <w:tc>
          <w:tcPr>
            <w:tcW w:w="4876" w:type="dxa"/>
            <w:tcBorders>
              <w:top w:val="nil"/>
              <w:left w:val="nil"/>
              <w:bottom w:val="nil"/>
              <w:right w:val="nil"/>
            </w:tcBorders>
          </w:tcPr>
          <w:p w14:paraId="0D0AFA16" w14:textId="77777777" w:rsidR="00104614" w:rsidRPr="00470A47" w:rsidRDefault="00104614" w:rsidP="00FF5DFF">
            <w:pPr>
              <w:pStyle w:val="Normal6a"/>
            </w:pPr>
            <w:r w:rsidRPr="00470A47">
              <w:rPr>
                <w:b/>
                <w:i/>
              </w:rPr>
              <w:t>ob)</w:t>
            </w:r>
            <w:r w:rsidRPr="00470A47">
              <w:tab/>
            </w:r>
            <w:r w:rsidRPr="00470A47">
              <w:rPr>
                <w:b/>
                <w:i/>
              </w:rPr>
              <w:t>apkarot pastāvīgo diskrimināciju pret LGBTIQ+ kopienu un nodrošināt vienlīdzīgu piekļuvi sociālajai aizsardzībai, veselības aprūpei, izglītībai, kā arī precēm un pakalpojumiem; atbalstīt ANO kampaņu “Free &amp; Equal”, palielinot sabiedrības informētību un sekmējot spēcīgāku juridisko aizsardzību, it sevišķi valstīs, kurās joprojām ir plaši izplatīta diskriminējoša prakse;</w:t>
            </w:r>
          </w:p>
        </w:tc>
      </w:tr>
    </w:tbl>
    <w:p w14:paraId="2BE2125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AE5AC6F" w14:textId="77777777" w:rsidR="00104614" w:rsidRPr="00470A47" w:rsidRDefault="00104614" w:rsidP="00104614">
      <w:r w:rsidRPr="00470A47">
        <w:rPr>
          <w:rStyle w:val="HideTWBExt"/>
        </w:rPr>
        <w:t>&lt;/Amend&gt;</w:t>
      </w:r>
    </w:p>
    <w:p w14:paraId="37E9D76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218</w:t>
      </w:r>
      <w:r w:rsidRPr="00470A47">
        <w:rPr>
          <w:rStyle w:val="HideTWBExt"/>
          <w:b w:val="0"/>
        </w:rPr>
        <w:t>&lt;/NumAm&gt;</w:t>
      </w:r>
    </w:p>
    <w:p w14:paraId="20F886D9"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7959E7CE" w14:textId="77777777" w:rsidR="00104614" w:rsidRPr="00470A47" w:rsidRDefault="00104614" w:rsidP="00104614">
      <w:pPr>
        <w:pStyle w:val="NormalBold"/>
      </w:pPr>
      <w:r w:rsidRPr="00470A47">
        <w:rPr>
          <w:rStyle w:val="HideTWBExt"/>
          <w:b w:val="0"/>
        </w:rPr>
        <w:t>&lt;/RepeatBlock-By&gt;</w:t>
      </w:r>
    </w:p>
    <w:p w14:paraId="091EB3CA"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9E3F9DC" w14:textId="77777777" w:rsidR="00104614" w:rsidRPr="00470A47" w:rsidRDefault="00104614" w:rsidP="00104614">
      <w:pPr>
        <w:pStyle w:val="NormalBold"/>
      </w:pPr>
      <w:r w:rsidRPr="00470A47">
        <w:rPr>
          <w:rStyle w:val="HideTWBExt"/>
          <w:b w:val="0"/>
        </w:rPr>
        <w:t>&lt;Article&gt;</w:t>
      </w:r>
      <w:r w:rsidRPr="00470A47">
        <w:t>1. punkts – ob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8E0C582" w14:textId="77777777" w:rsidTr="00FF5DFF">
        <w:trPr>
          <w:trHeight w:hRule="exact" w:val="240"/>
          <w:jc w:val="center"/>
        </w:trPr>
        <w:tc>
          <w:tcPr>
            <w:tcW w:w="9752" w:type="dxa"/>
            <w:gridSpan w:val="2"/>
            <w:tcBorders>
              <w:top w:val="nil"/>
              <w:left w:val="nil"/>
              <w:bottom w:val="nil"/>
              <w:right w:val="nil"/>
            </w:tcBorders>
          </w:tcPr>
          <w:p w14:paraId="39F576F1" w14:textId="77777777" w:rsidR="00104614" w:rsidRPr="00470A47" w:rsidRDefault="00104614" w:rsidP="00FF5DFF"/>
        </w:tc>
      </w:tr>
      <w:tr w:rsidR="00104614" w:rsidRPr="00470A47" w14:paraId="4F811B92" w14:textId="77777777" w:rsidTr="00FF5DFF">
        <w:trPr>
          <w:trHeight w:val="240"/>
          <w:jc w:val="center"/>
        </w:trPr>
        <w:tc>
          <w:tcPr>
            <w:tcW w:w="4876" w:type="dxa"/>
            <w:tcBorders>
              <w:top w:val="nil"/>
              <w:left w:val="nil"/>
              <w:bottom w:val="nil"/>
              <w:right w:val="nil"/>
            </w:tcBorders>
          </w:tcPr>
          <w:p w14:paraId="0205CA6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3333B92" w14:textId="77777777" w:rsidR="00104614" w:rsidRPr="00470A47" w:rsidRDefault="00104614" w:rsidP="00FF5DFF">
            <w:pPr>
              <w:pStyle w:val="AmColumnHeading"/>
            </w:pPr>
            <w:r w:rsidRPr="00470A47">
              <w:t>Grozījums</w:t>
            </w:r>
          </w:p>
        </w:tc>
      </w:tr>
      <w:tr w:rsidR="00104614" w:rsidRPr="00470A47" w14:paraId="255EFAB4" w14:textId="77777777" w:rsidTr="00FF5DFF">
        <w:trPr>
          <w:jc w:val="center"/>
        </w:trPr>
        <w:tc>
          <w:tcPr>
            <w:tcW w:w="4876" w:type="dxa"/>
            <w:tcBorders>
              <w:top w:val="nil"/>
              <w:left w:val="nil"/>
              <w:bottom w:val="nil"/>
              <w:right w:val="nil"/>
            </w:tcBorders>
          </w:tcPr>
          <w:p w14:paraId="270B7E1E" w14:textId="77777777" w:rsidR="00104614" w:rsidRPr="00470A47" w:rsidRDefault="00104614" w:rsidP="00FF5DFF">
            <w:pPr>
              <w:pStyle w:val="Normal6a"/>
            </w:pPr>
          </w:p>
        </w:tc>
        <w:tc>
          <w:tcPr>
            <w:tcW w:w="4876" w:type="dxa"/>
            <w:tcBorders>
              <w:top w:val="nil"/>
              <w:left w:val="nil"/>
              <w:bottom w:val="nil"/>
              <w:right w:val="nil"/>
            </w:tcBorders>
          </w:tcPr>
          <w:p w14:paraId="7EF202B6" w14:textId="77777777" w:rsidR="00104614" w:rsidRPr="00470A47" w:rsidRDefault="00104614" w:rsidP="00FF5DFF">
            <w:pPr>
              <w:pStyle w:val="Normal6a"/>
            </w:pPr>
            <w:r w:rsidRPr="00470A47">
              <w:rPr>
                <w:b/>
                <w:i/>
              </w:rPr>
              <w:t>ob)</w:t>
            </w:r>
            <w:r w:rsidRPr="00470A47">
              <w:tab/>
            </w:r>
            <w:r w:rsidRPr="00470A47">
              <w:rPr>
                <w:b/>
                <w:i/>
              </w:rPr>
              <w:t>atkārtoti norādīt, ka starptautiskos cilvēktiesību mehānismus nedrīkst izmantot nolūkā radīt de facto migrācijas tiesības vai iedragāt valstu suverēnās tiesības, lai kontrolētu to robežas un migrācijas politiku;</w:t>
            </w:r>
          </w:p>
        </w:tc>
      </w:tr>
    </w:tbl>
    <w:p w14:paraId="47C48529"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9355175" w14:textId="77777777" w:rsidR="00104614" w:rsidRPr="00470A47" w:rsidRDefault="00104614" w:rsidP="00104614">
      <w:r w:rsidRPr="00470A47">
        <w:rPr>
          <w:rStyle w:val="HideTWBExt"/>
        </w:rPr>
        <w:t>&lt;/Amend&gt;</w:t>
      </w:r>
    </w:p>
    <w:p w14:paraId="35B2F3A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219</w:t>
      </w:r>
      <w:r w:rsidRPr="00470A47">
        <w:rPr>
          <w:rStyle w:val="HideTWBExt"/>
          <w:b w:val="0"/>
        </w:rPr>
        <w:t>&lt;/NumAm&gt;</w:t>
      </w:r>
    </w:p>
    <w:p w14:paraId="2D392827"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04C630A5" w14:textId="77777777" w:rsidR="00104614" w:rsidRPr="00470A47" w:rsidRDefault="00104614" w:rsidP="00104614">
      <w:pPr>
        <w:pStyle w:val="NormalBold"/>
      </w:pPr>
      <w:r w:rsidRPr="00470A47">
        <w:rPr>
          <w:rStyle w:val="HideTWBExt"/>
          <w:b w:val="0"/>
        </w:rPr>
        <w:t>&lt;/RepeatBlock-By&gt;</w:t>
      </w:r>
    </w:p>
    <w:p w14:paraId="4244E09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767DE1C" w14:textId="77777777" w:rsidR="00104614" w:rsidRPr="00470A47" w:rsidRDefault="00104614" w:rsidP="00104614">
      <w:pPr>
        <w:pStyle w:val="NormalBold"/>
      </w:pPr>
      <w:r w:rsidRPr="00470A47">
        <w:rPr>
          <w:rStyle w:val="HideTWBExt"/>
          <w:b w:val="0"/>
        </w:rPr>
        <w:t>&lt;Article&gt;</w:t>
      </w:r>
      <w:r w:rsidRPr="00470A47">
        <w:t>1. punkts – p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C374F34" w14:textId="77777777" w:rsidTr="00FF5DFF">
        <w:trPr>
          <w:trHeight w:hRule="exact" w:val="240"/>
          <w:jc w:val="center"/>
        </w:trPr>
        <w:tc>
          <w:tcPr>
            <w:tcW w:w="9752" w:type="dxa"/>
            <w:gridSpan w:val="2"/>
            <w:tcBorders>
              <w:top w:val="nil"/>
              <w:left w:val="nil"/>
              <w:bottom w:val="nil"/>
              <w:right w:val="nil"/>
            </w:tcBorders>
          </w:tcPr>
          <w:p w14:paraId="16C0C44C" w14:textId="77777777" w:rsidR="00104614" w:rsidRPr="00470A47" w:rsidRDefault="00104614" w:rsidP="00FF5DFF"/>
        </w:tc>
      </w:tr>
      <w:tr w:rsidR="00104614" w:rsidRPr="00470A47" w14:paraId="1674FE21" w14:textId="77777777" w:rsidTr="00FF5DFF">
        <w:trPr>
          <w:trHeight w:val="240"/>
          <w:jc w:val="center"/>
        </w:trPr>
        <w:tc>
          <w:tcPr>
            <w:tcW w:w="4876" w:type="dxa"/>
            <w:tcBorders>
              <w:top w:val="nil"/>
              <w:left w:val="nil"/>
              <w:bottom w:val="nil"/>
              <w:right w:val="nil"/>
            </w:tcBorders>
          </w:tcPr>
          <w:p w14:paraId="70E6758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54387F35" w14:textId="77777777" w:rsidR="00104614" w:rsidRPr="00470A47" w:rsidRDefault="00104614" w:rsidP="00FF5DFF">
            <w:pPr>
              <w:pStyle w:val="AmColumnHeading"/>
            </w:pPr>
            <w:r w:rsidRPr="00470A47">
              <w:t>Grozījums</w:t>
            </w:r>
          </w:p>
        </w:tc>
      </w:tr>
      <w:tr w:rsidR="00104614" w:rsidRPr="00470A47" w14:paraId="400BAD76" w14:textId="77777777" w:rsidTr="00FF5DFF">
        <w:trPr>
          <w:jc w:val="center"/>
        </w:trPr>
        <w:tc>
          <w:tcPr>
            <w:tcW w:w="4876" w:type="dxa"/>
            <w:tcBorders>
              <w:top w:val="nil"/>
              <w:left w:val="nil"/>
              <w:bottom w:val="nil"/>
              <w:right w:val="nil"/>
            </w:tcBorders>
          </w:tcPr>
          <w:p w14:paraId="214604B8" w14:textId="77777777" w:rsidR="00104614" w:rsidRPr="00470A47" w:rsidRDefault="00104614" w:rsidP="00FF5DFF">
            <w:pPr>
              <w:pStyle w:val="Normal6a"/>
            </w:pPr>
            <w:r w:rsidRPr="00470A47">
              <w:t>p)</w:t>
            </w:r>
            <w:r w:rsidRPr="00470A47">
              <w:tab/>
              <w:t xml:space="preserve">par prioritāti noteikt cīņu pret </w:t>
            </w:r>
            <w:r w:rsidRPr="00470A47">
              <w:rPr>
                <w:b/>
                <w:bCs/>
                <w:i/>
                <w:iCs/>
              </w:rPr>
              <w:t>dezinformāciju, ko ar algoritmiskās amplifikācijas paņēmieniem izplata lielās tiešsaistes platformas, lielo valodas modeļu arvien plašāku izmantošanu bez pienācīgiem aizsardzības pasākumiem un to, ka tos izmanto ļaunprātīgi ārvalstu rīcībspēki, kā arī to, ka lielie tehnoloģiju uzņēmumi nepilda savus tiesību aktos noteiktos pienākumus šajā jomā, tādējādi apdraudot demokrātiju un vēlēšanu procesus</w:t>
            </w:r>
            <w:r w:rsidRPr="00470A47">
              <w:t>;</w:t>
            </w:r>
          </w:p>
        </w:tc>
        <w:tc>
          <w:tcPr>
            <w:tcW w:w="4876" w:type="dxa"/>
            <w:tcBorders>
              <w:top w:val="nil"/>
              <w:left w:val="nil"/>
              <w:bottom w:val="nil"/>
              <w:right w:val="nil"/>
            </w:tcBorders>
          </w:tcPr>
          <w:p w14:paraId="162FBA53" w14:textId="77777777" w:rsidR="00104614" w:rsidRPr="00470A47" w:rsidRDefault="00104614" w:rsidP="00FF5DFF">
            <w:pPr>
              <w:pStyle w:val="Normal6a"/>
            </w:pPr>
            <w:r w:rsidRPr="00470A47">
              <w:t>p)</w:t>
            </w:r>
            <w:r w:rsidRPr="00470A47">
              <w:tab/>
              <w:t xml:space="preserve">par prioritāti noteikt cīņu pret </w:t>
            </w:r>
            <w:r w:rsidRPr="00470A47">
              <w:rPr>
                <w:b/>
                <w:bCs/>
                <w:i/>
                <w:iCs/>
              </w:rPr>
              <w:t>naidīgu valstu izplatītās dezinformācijas ietekmi</w:t>
            </w:r>
            <w:r w:rsidRPr="00470A47">
              <w:t>;</w:t>
            </w:r>
          </w:p>
        </w:tc>
      </w:tr>
    </w:tbl>
    <w:p w14:paraId="1B0A614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7841EF33" w14:textId="77777777" w:rsidR="00104614" w:rsidRPr="00470A47" w:rsidRDefault="00104614" w:rsidP="00104614">
      <w:r w:rsidRPr="00470A47">
        <w:rPr>
          <w:rStyle w:val="HideTWBExt"/>
        </w:rPr>
        <w:t>&lt;/Amend&gt;</w:t>
      </w:r>
    </w:p>
    <w:p w14:paraId="1A47AB0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220</w:t>
      </w:r>
      <w:r w:rsidRPr="00470A47">
        <w:rPr>
          <w:rStyle w:val="HideTWBExt"/>
          <w:b w:val="0"/>
        </w:rPr>
        <w:t>&lt;/NumAm&gt;</w:t>
      </w:r>
    </w:p>
    <w:p w14:paraId="4A79C2BA" w14:textId="77777777" w:rsidR="00104614" w:rsidRPr="00470A47" w:rsidRDefault="00104614" w:rsidP="00104614">
      <w:pPr>
        <w:pStyle w:val="NormalBold"/>
      </w:pPr>
      <w:r w:rsidRPr="00470A47">
        <w:rPr>
          <w:rStyle w:val="HideTWBExt"/>
          <w:b w:val="0"/>
        </w:rPr>
        <w:t>&lt;RepeatBlock-By&gt;&lt;Members&gt;</w:t>
      </w:r>
      <w:r w:rsidRPr="00470A47">
        <w:t>Silvia Sardone, António Tânger Corrêa, Jaroslav Bžoch, Susanna Ceccardi, Hermann Tertsch, Jorge Martín Frías</w:t>
      </w:r>
      <w:r w:rsidRPr="00470A47">
        <w:rPr>
          <w:rStyle w:val="HideTWBExt"/>
          <w:b w:val="0"/>
        </w:rPr>
        <w:t>&lt;/Members&gt;</w:t>
      </w:r>
    </w:p>
    <w:p w14:paraId="3C302B78" w14:textId="77777777" w:rsidR="00104614" w:rsidRPr="00470A47" w:rsidRDefault="00104614" w:rsidP="00104614">
      <w:pPr>
        <w:pStyle w:val="NormalBold"/>
      </w:pPr>
      <w:r w:rsidRPr="00470A47">
        <w:rPr>
          <w:rStyle w:val="HideTWBExt"/>
          <w:b w:val="0"/>
        </w:rPr>
        <w:t>&lt;/RepeatBlock-By&gt;</w:t>
      </w:r>
    </w:p>
    <w:p w14:paraId="1F00628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CD096E7" w14:textId="77777777" w:rsidR="00104614" w:rsidRPr="00470A47" w:rsidRDefault="00104614" w:rsidP="00104614">
      <w:pPr>
        <w:pStyle w:val="NormalBold"/>
      </w:pPr>
      <w:r w:rsidRPr="00470A47">
        <w:rPr>
          <w:rStyle w:val="HideTWBExt"/>
          <w:b w:val="0"/>
        </w:rPr>
        <w:t>&lt;Article&gt;</w:t>
      </w:r>
      <w:r w:rsidRPr="00470A47">
        <w:t>1. punkts – p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3645974" w14:textId="77777777" w:rsidTr="00FF5DFF">
        <w:trPr>
          <w:trHeight w:hRule="exact" w:val="240"/>
          <w:jc w:val="center"/>
        </w:trPr>
        <w:tc>
          <w:tcPr>
            <w:tcW w:w="9752" w:type="dxa"/>
            <w:gridSpan w:val="2"/>
            <w:tcBorders>
              <w:top w:val="nil"/>
              <w:left w:val="nil"/>
              <w:bottom w:val="nil"/>
              <w:right w:val="nil"/>
            </w:tcBorders>
          </w:tcPr>
          <w:p w14:paraId="193A0F29" w14:textId="77777777" w:rsidR="00104614" w:rsidRPr="00470A47" w:rsidRDefault="00104614" w:rsidP="00FF5DFF"/>
        </w:tc>
      </w:tr>
      <w:tr w:rsidR="00104614" w:rsidRPr="00470A47" w14:paraId="215CD294" w14:textId="77777777" w:rsidTr="00FF5DFF">
        <w:trPr>
          <w:trHeight w:val="240"/>
          <w:jc w:val="center"/>
        </w:trPr>
        <w:tc>
          <w:tcPr>
            <w:tcW w:w="4876" w:type="dxa"/>
            <w:tcBorders>
              <w:top w:val="nil"/>
              <w:left w:val="nil"/>
              <w:bottom w:val="nil"/>
              <w:right w:val="nil"/>
            </w:tcBorders>
          </w:tcPr>
          <w:p w14:paraId="1BC8B4D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DCFA0E8" w14:textId="77777777" w:rsidR="00104614" w:rsidRPr="00470A47" w:rsidRDefault="00104614" w:rsidP="00FF5DFF">
            <w:pPr>
              <w:pStyle w:val="AmColumnHeading"/>
            </w:pPr>
            <w:r w:rsidRPr="00470A47">
              <w:t>Grozījums</w:t>
            </w:r>
          </w:p>
        </w:tc>
      </w:tr>
      <w:tr w:rsidR="00104614" w:rsidRPr="00470A47" w14:paraId="1D73B190" w14:textId="77777777" w:rsidTr="00FF5DFF">
        <w:trPr>
          <w:jc w:val="center"/>
        </w:trPr>
        <w:tc>
          <w:tcPr>
            <w:tcW w:w="4876" w:type="dxa"/>
            <w:tcBorders>
              <w:top w:val="nil"/>
              <w:left w:val="nil"/>
              <w:bottom w:val="nil"/>
              <w:right w:val="nil"/>
            </w:tcBorders>
          </w:tcPr>
          <w:p w14:paraId="010739A2" w14:textId="77777777" w:rsidR="00104614" w:rsidRPr="00470A47" w:rsidRDefault="00104614" w:rsidP="00FF5DFF">
            <w:pPr>
              <w:pStyle w:val="Normal6a"/>
            </w:pPr>
            <w:r w:rsidRPr="00470A47">
              <w:t>p)</w:t>
            </w:r>
            <w:r w:rsidRPr="00470A47">
              <w:tab/>
              <w:t>par prioritāti noteikt cīņu pret dezinformāciju, ko ar algoritmiskās amplifikācijas paņēmieniem izplata lielās tiešsaistes platformas, lielo valodas modeļu arvien plašāku izmantošanu bez pienācīgiem aizsardzības pasākumiem</w:t>
            </w:r>
            <w:r w:rsidRPr="00470A47">
              <w:rPr>
                <w:b/>
                <w:i/>
              </w:rPr>
              <w:t xml:space="preserve"> un to, ka tos izmanto ļaunprātīgi ārvalstu rīcībspēki, kā arī to, ka lielie tehnoloģiju uzņēmumi nepilda savus tiesību aktos noteiktos pienākumus šajā jomā, tādējādi apdraudot demokrātiju un vēlēšanu procesus</w:t>
            </w:r>
            <w:r w:rsidRPr="00470A47">
              <w:t>;</w:t>
            </w:r>
          </w:p>
        </w:tc>
        <w:tc>
          <w:tcPr>
            <w:tcW w:w="4876" w:type="dxa"/>
            <w:tcBorders>
              <w:top w:val="nil"/>
              <w:left w:val="nil"/>
              <w:bottom w:val="nil"/>
              <w:right w:val="nil"/>
            </w:tcBorders>
          </w:tcPr>
          <w:p w14:paraId="0D3AA25E" w14:textId="77777777" w:rsidR="00104614" w:rsidRPr="00470A47" w:rsidRDefault="00104614" w:rsidP="00FF5DFF">
            <w:pPr>
              <w:pStyle w:val="Normal6a"/>
            </w:pPr>
            <w:r w:rsidRPr="00470A47">
              <w:t>p)</w:t>
            </w:r>
            <w:r w:rsidRPr="00470A47">
              <w:tab/>
              <w:t>par prioritāti noteikt cīņu pret dezinformāciju</w:t>
            </w:r>
            <w:r w:rsidRPr="00470A47">
              <w:rPr>
                <w:b/>
                <w:i/>
              </w:rPr>
              <w:t xml:space="preserve"> (taču to nedrīkst pārvērst par cenzūru vai turpmāku maldinošu informāciju)</w:t>
            </w:r>
            <w:r w:rsidRPr="00470A47">
              <w:t xml:space="preserve">, ko ar algoritmiskās amplifikācijas paņēmieniem izplata lielās tiešsaistes platformas, </w:t>
            </w:r>
            <w:r w:rsidRPr="00470A47">
              <w:rPr>
                <w:b/>
                <w:i/>
              </w:rPr>
              <w:t xml:space="preserve">un </w:t>
            </w:r>
            <w:r w:rsidRPr="00470A47">
              <w:t>lielo valodas modeļu arvien plašāku izmantošanu bez pienācīgiem aizsardzības pasākumiem;</w:t>
            </w:r>
          </w:p>
        </w:tc>
      </w:tr>
    </w:tbl>
    <w:p w14:paraId="7A6FB63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AAF5150" w14:textId="77777777" w:rsidR="00104614" w:rsidRPr="00470A47" w:rsidRDefault="00104614" w:rsidP="00104614">
      <w:r w:rsidRPr="00470A47">
        <w:rPr>
          <w:rStyle w:val="HideTWBExt"/>
        </w:rPr>
        <w:t>&lt;/Amend&gt;</w:t>
      </w:r>
    </w:p>
    <w:p w14:paraId="4D9C43D5"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221</w:t>
      </w:r>
      <w:r w:rsidRPr="00470A47">
        <w:rPr>
          <w:rStyle w:val="HideTWBExt"/>
          <w:b w:val="0"/>
        </w:rPr>
        <w:t>&lt;/NumAm&gt;</w:t>
      </w:r>
    </w:p>
    <w:p w14:paraId="7EE3115A"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681D94C4" w14:textId="77777777" w:rsidR="00104614" w:rsidRPr="00470A47" w:rsidRDefault="00104614" w:rsidP="00104614">
      <w:pPr>
        <w:pStyle w:val="NormalBold"/>
      </w:pPr>
      <w:r w:rsidRPr="00470A47">
        <w:rPr>
          <w:rStyle w:val="HideTWBExt"/>
          <w:b w:val="0"/>
        </w:rPr>
        <w:t>&lt;/RepeatBlock-By&gt;</w:t>
      </w:r>
    </w:p>
    <w:p w14:paraId="51E112C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4299FB2A" w14:textId="77777777" w:rsidR="00104614" w:rsidRPr="00470A47" w:rsidRDefault="00104614" w:rsidP="00104614">
      <w:pPr>
        <w:pStyle w:val="NormalBold"/>
      </w:pPr>
      <w:r w:rsidRPr="00470A47">
        <w:rPr>
          <w:rStyle w:val="HideTWBExt"/>
          <w:b w:val="0"/>
        </w:rPr>
        <w:t>&lt;Article&gt;</w:t>
      </w:r>
      <w:r w:rsidRPr="00470A47">
        <w:t>1. punkts – p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5C69F9F" w14:textId="77777777" w:rsidTr="00FF5DFF">
        <w:trPr>
          <w:trHeight w:hRule="exact" w:val="240"/>
          <w:jc w:val="center"/>
        </w:trPr>
        <w:tc>
          <w:tcPr>
            <w:tcW w:w="9752" w:type="dxa"/>
            <w:gridSpan w:val="2"/>
            <w:tcBorders>
              <w:top w:val="nil"/>
              <w:left w:val="nil"/>
              <w:bottom w:val="nil"/>
              <w:right w:val="nil"/>
            </w:tcBorders>
          </w:tcPr>
          <w:p w14:paraId="28454DCE" w14:textId="77777777" w:rsidR="00104614" w:rsidRPr="00470A47" w:rsidRDefault="00104614" w:rsidP="00FF5DFF"/>
        </w:tc>
      </w:tr>
      <w:tr w:rsidR="00104614" w:rsidRPr="00470A47" w14:paraId="209D5B1D" w14:textId="77777777" w:rsidTr="00FF5DFF">
        <w:trPr>
          <w:trHeight w:val="240"/>
          <w:jc w:val="center"/>
        </w:trPr>
        <w:tc>
          <w:tcPr>
            <w:tcW w:w="4876" w:type="dxa"/>
            <w:tcBorders>
              <w:top w:val="nil"/>
              <w:left w:val="nil"/>
              <w:bottom w:val="nil"/>
              <w:right w:val="nil"/>
            </w:tcBorders>
          </w:tcPr>
          <w:p w14:paraId="2FE64AB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0CC170F" w14:textId="77777777" w:rsidR="00104614" w:rsidRPr="00470A47" w:rsidRDefault="00104614" w:rsidP="00FF5DFF">
            <w:pPr>
              <w:pStyle w:val="AmColumnHeading"/>
            </w:pPr>
            <w:r w:rsidRPr="00470A47">
              <w:t>Grozījums</w:t>
            </w:r>
          </w:p>
        </w:tc>
      </w:tr>
      <w:tr w:rsidR="00104614" w:rsidRPr="00470A47" w14:paraId="78EF0CEA" w14:textId="77777777" w:rsidTr="00FF5DFF">
        <w:trPr>
          <w:jc w:val="center"/>
        </w:trPr>
        <w:tc>
          <w:tcPr>
            <w:tcW w:w="4876" w:type="dxa"/>
            <w:tcBorders>
              <w:top w:val="nil"/>
              <w:left w:val="nil"/>
              <w:bottom w:val="nil"/>
              <w:right w:val="nil"/>
            </w:tcBorders>
          </w:tcPr>
          <w:p w14:paraId="4FBD3802" w14:textId="77777777" w:rsidR="00104614" w:rsidRPr="00470A47" w:rsidRDefault="00104614" w:rsidP="00FF5DFF">
            <w:pPr>
              <w:pStyle w:val="Normal6a"/>
            </w:pPr>
            <w:r w:rsidRPr="00470A47">
              <w:t>p)</w:t>
            </w:r>
            <w:r w:rsidRPr="00470A47">
              <w:tab/>
              <w:t>par prioritāti noteikt cīņu pret dezinformāciju, ko ar algoritmiskās amplifikācijas paņēmieniem izplata lielās tiešsaistes platformas, lielo valodas modeļu arvien plašāku izmantošanu bez pienācīgiem aizsardzības pasākumiem un to, ka tos izmanto ļaunprātīgi ārvalstu rīcībspēki, kā arī to, ka lielie tehnoloģiju uzņēmumi nepilda savus tiesību aktos noteiktos pienākumus šajā jomā, tādējādi apdraudot demokrātiju un vēlēšanu procesus;</w:t>
            </w:r>
          </w:p>
        </w:tc>
        <w:tc>
          <w:tcPr>
            <w:tcW w:w="4876" w:type="dxa"/>
            <w:tcBorders>
              <w:top w:val="nil"/>
              <w:left w:val="nil"/>
              <w:bottom w:val="nil"/>
              <w:right w:val="nil"/>
            </w:tcBorders>
          </w:tcPr>
          <w:p w14:paraId="291A81B7" w14:textId="77777777" w:rsidR="00104614" w:rsidRPr="00470A47" w:rsidRDefault="00104614" w:rsidP="00FF5DFF">
            <w:pPr>
              <w:pStyle w:val="Normal6a"/>
            </w:pPr>
            <w:r w:rsidRPr="00470A47">
              <w:t>p)</w:t>
            </w:r>
            <w:r w:rsidRPr="00470A47">
              <w:tab/>
              <w:t>par prioritāti noteikt cīņu pret dezinformāciju</w:t>
            </w:r>
            <w:r w:rsidRPr="00470A47">
              <w:rPr>
                <w:b/>
                <w:i/>
              </w:rPr>
              <w:t xml:space="preserve"> un viltus ziņām</w:t>
            </w:r>
            <w:r w:rsidRPr="00470A47">
              <w:t>, ko ar algoritmiskās amplifikācijas paņēmieniem izplata lielās tiešsaistes platformas, lielo valodas modeļu arvien plašāku izmantošanu bez pienācīgiem aizsardzības pasākumiem un to, ka tos izmanto ļaunprātīgi ārvalstu rīcībspēki, kā arī to, ka lielie tehnoloģiju uzņēmumi nepilda savus tiesību aktos noteiktos pienākumus šajā jomā, tādējādi apdraudot demokrātiju un vēlēšanu procesus;</w:t>
            </w:r>
          </w:p>
        </w:tc>
      </w:tr>
    </w:tbl>
    <w:p w14:paraId="05CF592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E9B2505" w14:textId="77777777" w:rsidR="00104614" w:rsidRPr="00470A47" w:rsidRDefault="00104614" w:rsidP="00104614">
      <w:r w:rsidRPr="00470A47">
        <w:rPr>
          <w:rStyle w:val="HideTWBExt"/>
        </w:rPr>
        <w:t>&lt;/Amend&gt;</w:t>
      </w:r>
    </w:p>
    <w:p w14:paraId="0CAF9FA0"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222</w:t>
      </w:r>
      <w:r w:rsidRPr="00470A47">
        <w:rPr>
          <w:rStyle w:val="HideTWBExt"/>
          <w:b w:val="0"/>
        </w:rPr>
        <w:t>&lt;/NumAm&gt;</w:t>
      </w:r>
    </w:p>
    <w:p w14:paraId="488B6FED" w14:textId="77777777" w:rsidR="00104614" w:rsidRPr="00470A47" w:rsidRDefault="00104614" w:rsidP="00104614">
      <w:pPr>
        <w:pStyle w:val="NormalBold"/>
      </w:pPr>
      <w:r w:rsidRPr="00470A47">
        <w:rPr>
          <w:rStyle w:val="HideTWBExt"/>
          <w:b w:val="0"/>
        </w:rPr>
        <w:t>&lt;RepeatBlock-By&gt;&lt;Members&gt;</w:t>
      </w:r>
      <w:r w:rsidRPr="00470A47">
        <w:t>Petras Auštrevičius, Michał Kobosko, Marie-Agnes Strack-Zimmermann, Engin Eroglu, Hilde Vautmans, Dan Barna, Urmas Paet</w:t>
      </w:r>
      <w:r w:rsidRPr="00470A47">
        <w:rPr>
          <w:rStyle w:val="HideTWBExt"/>
          <w:b w:val="0"/>
        </w:rPr>
        <w:t>&lt;/Members&gt;</w:t>
      </w:r>
    </w:p>
    <w:p w14:paraId="2851B6C8" w14:textId="77777777" w:rsidR="00104614" w:rsidRPr="00470A47" w:rsidRDefault="00104614" w:rsidP="00104614">
      <w:pPr>
        <w:pStyle w:val="NormalBold"/>
      </w:pPr>
      <w:r w:rsidRPr="00470A47">
        <w:rPr>
          <w:rStyle w:val="HideTWBExt"/>
          <w:b w:val="0"/>
        </w:rPr>
        <w:t>&lt;/RepeatBlock-By&gt;</w:t>
      </w:r>
    </w:p>
    <w:p w14:paraId="61DDEEC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A1DECC9" w14:textId="77777777" w:rsidR="00104614" w:rsidRPr="00470A47" w:rsidRDefault="00104614" w:rsidP="00104614">
      <w:pPr>
        <w:pStyle w:val="NormalBold"/>
      </w:pPr>
      <w:r w:rsidRPr="00470A47">
        <w:rPr>
          <w:rStyle w:val="HideTWBExt"/>
          <w:b w:val="0"/>
        </w:rPr>
        <w:t>&lt;Article&gt;</w:t>
      </w:r>
      <w:r w:rsidRPr="00470A47">
        <w:t>1. punkts – pa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437F16C" w14:textId="77777777" w:rsidTr="00FF5DFF">
        <w:trPr>
          <w:trHeight w:hRule="exact" w:val="240"/>
          <w:jc w:val="center"/>
        </w:trPr>
        <w:tc>
          <w:tcPr>
            <w:tcW w:w="9752" w:type="dxa"/>
            <w:gridSpan w:val="2"/>
            <w:tcBorders>
              <w:top w:val="nil"/>
              <w:left w:val="nil"/>
              <w:bottom w:val="nil"/>
              <w:right w:val="nil"/>
            </w:tcBorders>
          </w:tcPr>
          <w:p w14:paraId="0911A01B" w14:textId="77777777" w:rsidR="00104614" w:rsidRPr="00470A47" w:rsidRDefault="00104614" w:rsidP="00FF5DFF"/>
        </w:tc>
      </w:tr>
      <w:tr w:rsidR="00104614" w:rsidRPr="00470A47" w14:paraId="2504712C" w14:textId="77777777" w:rsidTr="00FF5DFF">
        <w:trPr>
          <w:trHeight w:val="240"/>
          <w:jc w:val="center"/>
        </w:trPr>
        <w:tc>
          <w:tcPr>
            <w:tcW w:w="4876" w:type="dxa"/>
            <w:tcBorders>
              <w:top w:val="nil"/>
              <w:left w:val="nil"/>
              <w:bottom w:val="nil"/>
              <w:right w:val="nil"/>
            </w:tcBorders>
          </w:tcPr>
          <w:p w14:paraId="713565E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892DBBC" w14:textId="77777777" w:rsidR="00104614" w:rsidRPr="00470A47" w:rsidRDefault="00104614" w:rsidP="00FF5DFF">
            <w:pPr>
              <w:pStyle w:val="AmColumnHeading"/>
            </w:pPr>
            <w:r w:rsidRPr="00470A47">
              <w:t>Grozījums</w:t>
            </w:r>
          </w:p>
        </w:tc>
      </w:tr>
      <w:tr w:rsidR="00104614" w:rsidRPr="00470A47" w14:paraId="048A1BF6" w14:textId="77777777" w:rsidTr="00FF5DFF">
        <w:trPr>
          <w:jc w:val="center"/>
        </w:trPr>
        <w:tc>
          <w:tcPr>
            <w:tcW w:w="4876" w:type="dxa"/>
            <w:tcBorders>
              <w:top w:val="nil"/>
              <w:left w:val="nil"/>
              <w:bottom w:val="nil"/>
              <w:right w:val="nil"/>
            </w:tcBorders>
          </w:tcPr>
          <w:p w14:paraId="36766F77" w14:textId="77777777" w:rsidR="00104614" w:rsidRPr="00470A47" w:rsidRDefault="00104614" w:rsidP="00FF5DFF">
            <w:pPr>
              <w:pStyle w:val="Normal6a"/>
            </w:pPr>
          </w:p>
        </w:tc>
        <w:tc>
          <w:tcPr>
            <w:tcW w:w="4876" w:type="dxa"/>
            <w:tcBorders>
              <w:top w:val="nil"/>
              <w:left w:val="nil"/>
              <w:bottom w:val="nil"/>
              <w:right w:val="nil"/>
            </w:tcBorders>
          </w:tcPr>
          <w:p w14:paraId="789EF0D5" w14:textId="77777777" w:rsidR="00104614" w:rsidRPr="00470A47" w:rsidRDefault="00104614" w:rsidP="00FF5DFF">
            <w:pPr>
              <w:pStyle w:val="Normal6a"/>
            </w:pPr>
            <w:r w:rsidRPr="00470A47">
              <w:rPr>
                <w:b/>
                <w:i/>
              </w:rPr>
              <w:t>pa)</w:t>
            </w:r>
            <w:r w:rsidRPr="00470A47">
              <w:tab/>
            </w:r>
            <w:r w:rsidRPr="00470A47">
              <w:rPr>
                <w:b/>
                <w:i/>
              </w:rPr>
              <w:t>uzsvērt, cik nozīmīga ir droša vide medijiem, to redakcionālā neatkarība un finansiāls atbalsts tiem; cīnīties pret draudu eskalācijas pret žurnālistiem visā pasaulē, it sevišķi žurnālistēm, kuras ir nesamērīgi pakļautas draudiem; stiprināt sadarbību ar OHCHR, lai turpinātu īstenot ANO Rīcības plānu žurnālistu drošības jomā;</w:t>
            </w:r>
          </w:p>
        </w:tc>
      </w:tr>
    </w:tbl>
    <w:p w14:paraId="415F542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12C4752" w14:textId="77777777" w:rsidR="00104614" w:rsidRPr="00470A47" w:rsidRDefault="00104614" w:rsidP="00104614">
      <w:r w:rsidRPr="00470A47">
        <w:rPr>
          <w:rStyle w:val="HideTWBExt"/>
        </w:rPr>
        <w:t>&lt;/Amend&gt;</w:t>
      </w:r>
    </w:p>
    <w:p w14:paraId="4C99C30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223</w:t>
      </w:r>
      <w:r w:rsidRPr="00470A47">
        <w:rPr>
          <w:rStyle w:val="HideTWBExt"/>
          <w:b w:val="0"/>
        </w:rPr>
        <w:t>&lt;/NumAm&gt;</w:t>
      </w:r>
    </w:p>
    <w:p w14:paraId="41DBB7EA"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252B53B7" w14:textId="77777777" w:rsidR="00104614" w:rsidRPr="00470A47" w:rsidRDefault="00104614" w:rsidP="00104614">
      <w:pPr>
        <w:pStyle w:val="NormalBold"/>
      </w:pPr>
      <w:r w:rsidRPr="00470A47">
        <w:rPr>
          <w:rStyle w:val="HideTWBExt"/>
          <w:b w:val="0"/>
        </w:rPr>
        <w:t>&lt;/RepeatBlock-By&gt;</w:t>
      </w:r>
    </w:p>
    <w:p w14:paraId="0A3766C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A6F9FB7" w14:textId="77777777" w:rsidR="00104614" w:rsidRPr="00470A47" w:rsidRDefault="00104614" w:rsidP="00104614">
      <w:pPr>
        <w:pStyle w:val="NormalBold"/>
      </w:pPr>
      <w:r w:rsidRPr="00470A47">
        <w:rPr>
          <w:rStyle w:val="HideTWBExt"/>
          <w:b w:val="0"/>
        </w:rPr>
        <w:t>&lt;Article&gt;</w:t>
      </w:r>
      <w:r w:rsidRPr="00470A47">
        <w:t>1. punkts – pa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A512C90" w14:textId="77777777" w:rsidTr="00FF5DFF">
        <w:trPr>
          <w:trHeight w:hRule="exact" w:val="240"/>
          <w:jc w:val="center"/>
        </w:trPr>
        <w:tc>
          <w:tcPr>
            <w:tcW w:w="9752" w:type="dxa"/>
            <w:gridSpan w:val="2"/>
            <w:tcBorders>
              <w:top w:val="nil"/>
              <w:left w:val="nil"/>
              <w:bottom w:val="nil"/>
              <w:right w:val="nil"/>
            </w:tcBorders>
          </w:tcPr>
          <w:p w14:paraId="774EEFC4" w14:textId="77777777" w:rsidR="00104614" w:rsidRPr="00470A47" w:rsidRDefault="00104614" w:rsidP="00FF5DFF"/>
        </w:tc>
      </w:tr>
      <w:tr w:rsidR="00104614" w:rsidRPr="00470A47" w14:paraId="71E271B4" w14:textId="77777777" w:rsidTr="00FF5DFF">
        <w:trPr>
          <w:trHeight w:val="240"/>
          <w:jc w:val="center"/>
        </w:trPr>
        <w:tc>
          <w:tcPr>
            <w:tcW w:w="4876" w:type="dxa"/>
            <w:tcBorders>
              <w:top w:val="nil"/>
              <w:left w:val="nil"/>
              <w:bottom w:val="nil"/>
              <w:right w:val="nil"/>
            </w:tcBorders>
          </w:tcPr>
          <w:p w14:paraId="07275B9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BF284EF" w14:textId="77777777" w:rsidR="00104614" w:rsidRPr="00470A47" w:rsidRDefault="00104614" w:rsidP="00FF5DFF">
            <w:pPr>
              <w:pStyle w:val="AmColumnHeading"/>
            </w:pPr>
            <w:r w:rsidRPr="00470A47">
              <w:t>Grozījums</w:t>
            </w:r>
          </w:p>
        </w:tc>
      </w:tr>
      <w:tr w:rsidR="00104614" w:rsidRPr="00470A47" w14:paraId="1ED6EB01" w14:textId="77777777" w:rsidTr="00FF5DFF">
        <w:trPr>
          <w:jc w:val="center"/>
        </w:trPr>
        <w:tc>
          <w:tcPr>
            <w:tcW w:w="4876" w:type="dxa"/>
            <w:tcBorders>
              <w:top w:val="nil"/>
              <w:left w:val="nil"/>
              <w:bottom w:val="nil"/>
              <w:right w:val="nil"/>
            </w:tcBorders>
          </w:tcPr>
          <w:p w14:paraId="1730FF07" w14:textId="77777777" w:rsidR="00104614" w:rsidRPr="00470A47" w:rsidRDefault="00104614" w:rsidP="00FF5DFF">
            <w:pPr>
              <w:pStyle w:val="Normal6a"/>
            </w:pPr>
          </w:p>
        </w:tc>
        <w:tc>
          <w:tcPr>
            <w:tcW w:w="4876" w:type="dxa"/>
            <w:tcBorders>
              <w:top w:val="nil"/>
              <w:left w:val="nil"/>
              <w:bottom w:val="nil"/>
              <w:right w:val="nil"/>
            </w:tcBorders>
          </w:tcPr>
          <w:p w14:paraId="4DB4741A" w14:textId="77777777" w:rsidR="00104614" w:rsidRPr="00470A47" w:rsidRDefault="00104614" w:rsidP="00FF5DFF">
            <w:pPr>
              <w:pStyle w:val="Normal6a"/>
            </w:pPr>
            <w:r w:rsidRPr="00470A47">
              <w:rPr>
                <w:b/>
                <w:i/>
              </w:rPr>
              <w:t>pa)</w:t>
            </w:r>
            <w:r w:rsidRPr="00470A47">
              <w:tab/>
            </w:r>
            <w:r w:rsidRPr="00470A47">
              <w:rPr>
                <w:b/>
                <w:i/>
              </w:rPr>
              <w:t>noraidīt pieaugošo tendenci par “dezinformāciju” apzīmēt atšķirīgus viedokļus, politisko opozīciju vai neērtus faktus; brīdina, ka regulatīvs spiediens uz tiešsaistes platformām, lai kontrolētu runu vai samazinātu auditoriju, ir netieša cenzūra; uzsver, ka demokrātiskas noturības stūrakmens ir vārda brīvība, nevis algoritmiska kontrole;</w:t>
            </w:r>
          </w:p>
        </w:tc>
      </w:tr>
    </w:tbl>
    <w:p w14:paraId="36024BD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12580EF" w14:textId="77777777" w:rsidR="00104614" w:rsidRPr="00470A47" w:rsidRDefault="00104614" w:rsidP="00104614">
      <w:r w:rsidRPr="00470A47">
        <w:rPr>
          <w:rStyle w:val="HideTWBExt"/>
        </w:rPr>
        <w:t>&lt;/Amend&gt;</w:t>
      </w:r>
    </w:p>
    <w:p w14:paraId="47F6BA7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224</w:t>
      </w:r>
      <w:r w:rsidRPr="00470A47">
        <w:rPr>
          <w:rStyle w:val="HideTWBExt"/>
          <w:b w:val="0"/>
        </w:rPr>
        <w:t>&lt;/NumAm&gt;</w:t>
      </w:r>
    </w:p>
    <w:p w14:paraId="5F5CD341" w14:textId="77777777" w:rsidR="00104614" w:rsidRPr="00470A47" w:rsidRDefault="00104614" w:rsidP="00104614">
      <w:pPr>
        <w:pStyle w:val="NormalBold"/>
      </w:pPr>
      <w:r w:rsidRPr="00470A47">
        <w:rPr>
          <w:rStyle w:val="HideTWBExt"/>
          <w:b w:val="0"/>
        </w:rPr>
        <w:t>&lt;RepeatBlock-By&gt;&lt;Members&gt;</w:t>
      </w:r>
      <w:r w:rsidRPr="00470A47">
        <w:t>Marion Maréchal</w:t>
      </w:r>
      <w:r w:rsidRPr="00470A47">
        <w:rPr>
          <w:rStyle w:val="HideTWBExt"/>
          <w:b w:val="0"/>
        </w:rPr>
        <w:t>&lt;/Members&gt;</w:t>
      </w:r>
    </w:p>
    <w:p w14:paraId="072144E6" w14:textId="77777777" w:rsidR="00104614" w:rsidRPr="00470A47" w:rsidRDefault="00104614" w:rsidP="00104614">
      <w:pPr>
        <w:pStyle w:val="NormalBold"/>
      </w:pPr>
      <w:r w:rsidRPr="00470A47">
        <w:rPr>
          <w:rStyle w:val="HideTWBExt"/>
          <w:b w:val="0"/>
        </w:rPr>
        <w:t>&lt;/RepeatBlock-By&gt;</w:t>
      </w:r>
    </w:p>
    <w:p w14:paraId="225CEEB1"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23DCC8C" w14:textId="77777777" w:rsidR="00104614" w:rsidRPr="00470A47" w:rsidRDefault="00104614" w:rsidP="00104614">
      <w:pPr>
        <w:pStyle w:val="NormalBold"/>
      </w:pPr>
      <w:r w:rsidRPr="00470A47">
        <w:rPr>
          <w:rStyle w:val="HideTWBExt"/>
          <w:b w:val="0"/>
        </w:rPr>
        <w:t>&lt;Article&gt;</w:t>
      </w:r>
      <w:r w:rsidRPr="00470A47">
        <w:t>1. punkts – pa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5215122" w14:textId="77777777" w:rsidTr="00FF5DFF">
        <w:trPr>
          <w:trHeight w:hRule="exact" w:val="240"/>
          <w:jc w:val="center"/>
        </w:trPr>
        <w:tc>
          <w:tcPr>
            <w:tcW w:w="9752" w:type="dxa"/>
            <w:gridSpan w:val="2"/>
            <w:tcBorders>
              <w:top w:val="nil"/>
              <w:left w:val="nil"/>
              <w:bottom w:val="nil"/>
              <w:right w:val="nil"/>
            </w:tcBorders>
          </w:tcPr>
          <w:p w14:paraId="77DD054D" w14:textId="77777777" w:rsidR="00104614" w:rsidRPr="00470A47" w:rsidRDefault="00104614" w:rsidP="00FF5DFF"/>
        </w:tc>
      </w:tr>
      <w:tr w:rsidR="00104614" w:rsidRPr="00470A47" w14:paraId="257D7A12" w14:textId="77777777" w:rsidTr="00FF5DFF">
        <w:trPr>
          <w:trHeight w:val="240"/>
          <w:jc w:val="center"/>
        </w:trPr>
        <w:tc>
          <w:tcPr>
            <w:tcW w:w="4876" w:type="dxa"/>
            <w:tcBorders>
              <w:top w:val="nil"/>
              <w:left w:val="nil"/>
              <w:bottom w:val="nil"/>
              <w:right w:val="nil"/>
            </w:tcBorders>
          </w:tcPr>
          <w:p w14:paraId="1A32706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C0FCECE" w14:textId="77777777" w:rsidR="00104614" w:rsidRPr="00470A47" w:rsidRDefault="00104614" w:rsidP="00FF5DFF">
            <w:pPr>
              <w:pStyle w:val="AmColumnHeading"/>
            </w:pPr>
            <w:r w:rsidRPr="00470A47">
              <w:t>Grozījums</w:t>
            </w:r>
          </w:p>
        </w:tc>
      </w:tr>
      <w:tr w:rsidR="00104614" w:rsidRPr="00470A47" w14:paraId="52B50538" w14:textId="77777777" w:rsidTr="00FF5DFF">
        <w:trPr>
          <w:jc w:val="center"/>
        </w:trPr>
        <w:tc>
          <w:tcPr>
            <w:tcW w:w="4876" w:type="dxa"/>
            <w:tcBorders>
              <w:top w:val="nil"/>
              <w:left w:val="nil"/>
              <w:bottom w:val="nil"/>
              <w:right w:val="nil"/>
            </w:tcBorders>
          </w:tcPr>
          <w:p w14:paraId="59C0D815" w14:textId="77777777" w:rsidR="00104614" w:rsidRPr="00470A47" w:rsidRDefault="00104614" w:rsidP="00FF5DFF">
            <w:pPr>
              <w:pStyle w:val="Normal6a"/>
            </w:pPr>
          </w:p>
        </w:tc>
        <w:tc>
          <w:tcPr>
            <w:tcW w:w="4876" w:type="dxa"/>
            <w:tcBorders>
              <w:top w:val="nil"/>
              <w:left w:val="nil"/>
              <w:bottom w:val="nil"/>
              <w:right w:val="nil"/>
            </w:tcBorders>
          </w:tcPr>
          <w:p w14:paraId="562E8BC6" w14:textId="77777777" w:rsidR="00104614" w:rsidRPr="00470A47" w:rsidRDefault="00104614" w:rsidP="00FF5DFF">
            <w:pPr>
              <w:pStyle w:val="Normal6a"/>
            </w:pPr>
            <w:r w:rsidRPr="00470A47">
              <w:rPr>
                <w:b/>
                <w:i/>
              </w:rPr>
              <w:t>pa)</w:t>
            </w:r>
            <w:r w:rsidRPr="00470A47">
              <w:tab/>
            </w:r>
            <w:r w:rsidRPr="00470A47">
              <w:rPr>
                <w:b/>
                <w:i/>
              </w:rPr>
              <w:t>izvirzīt vārda brīvības aizstāvību par prioritāti un it īpaši atgādināt, ka dezinformācijas apkarošanu nedrīkst izmantot kā attaisnojumu, lai apklusinātu atšķirīgus viedokļus;</w:t>
            </w:r>
          </w:p>
        </w:tc>
      </w:tr>
    </w:tbl>
    <w:p w14:paraId="05960A77"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681C37E4" w14:textId="77777777" w:rsidR="00104614" w:rsidRPr="00470A47" w:rsidRDefault="00104614" w:rsidP="00104614">
      <w:r w:rsidRPr="00470A47">
        <w:rPr>
          <w:rStyle w:val="HideTWBExt"/>
        </w:rPr>
        <w:t>&lt;/Amend&gt;</w:t>
      </w:r>
    </w:p>
    <w:p w14:paraId="27431F2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225</w:t>
      </w:r>
      <w:r w:rsidRPr="00470A47">
        <w:rPr>
          <w:rStyle w:val="HideTWBExt"/>
          <w:b w:val="0"/>
        </w:rPr>
        <w:t>&lt;/NumAm&gt;</w:t>
      </w:r>
    </w:p>
    <w:p w14:paraId="550FEBD2"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w:t>
      </w:r>
      <w:r w:rsidRPr="00470A47">
        <w:rPr>
          <w:rStyle w:val="HideTWBExt"/>
          <w:b w:val="0"/>
        </w:rPr>
        <w:t>&lt;/Members&gt;</w:t>
      </w:r>
    </w:p>
    <w:p w14:paraId="5ED6B566" w14:textId="77777777" w:rsidR="00104614" w:rsidRPr="00470A47" w:rsidRDefault="00104614" w:rsidP="00104614">
      <w:pPr>
        <w:pStyle w:val="NormalBold"/>
      </w:pPr>
      <w:r w:rsidRPr="00470A47">
        <w:rPr>
          <w:rStyle w:val="HideTWBExt"/>
          <w:b w:val="0"/>
        </w:rPr>
        <w:t>&lt;/RepeatBlock-By&gt;</w:t>
      </w:r>
    </w:p>
    <w:p w14:paraId="6DF9E94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777908E"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554E56A" w14:textId="77777777" w:rsidTr="00FF5DFF">
        <w:trPr>
          <w:trHeight w:hRule="exact" w:val="240"/>
          <w:jc w:val="center"/>
        </w:trPr>
        <w:tc>
          <w:tcPr>
            <w:tcW w:w="9752" w:type="dxa"/>
            <w:gridSpan w:val="2"/>
            <w:tcBorders>
              <w:top w:val="nil"/>
              <w:left w:val="nil"/>
              <w:bottom w:val="nil"/>
              <w:right w:val="nil"/>
            </w:tcBorders>
          </w:tcPr>
          <w:p w14:paraId="30F154F4" w14:textId="77777777" w:rsidR="00104614" w:rsidRPr="00470A47" w:rsidRDefault="00104614" w:rsidP="00FF5DFF"/>
        </w:tc>
      </w:tr>
      <w:tr w:rsidR="00104614" w:rsidRPr="00470A47" w14:paraId="7F751377" w14:textId="77777777" w:rsidTr="00FF5DFF">
        <w:trPr>
          <w:trHeight w:val="240"/>
          <w:jc w:val="center"/>
        </w:trPr>
        <w:tc>
          <w:tcPr>
            <w:tcW w:w="4876" w:type="dxa"/>
            <w:tcBorders>
              <w:top w:val="nil"/>
              <w:left w:val="nil"/>
              <w:bottom w:val="nil"/>
              <w:right w:val="nil"/>
            </w:tcBorders>
          </w:tcPr>
          <w:p w14:paraId="14F1E60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F118DAE" w14:textId="77777777" w:rsidR="00104614" w:rsidRPr="00470A47" w:rsidRDefault="00104614" w:rsidP="00FF5DFF">
            <w:pPr>
              <w:pStyle w:val="AmColumnHeading"/>
            </w:pPr>
            <w:r w:rsidRPr="00470A47">
              <w:t>Grozījums</w:t>
            </w:r>
          </w:p>
        </w:tc>
      </w:tr>
      <w:tr w:rsidR="00104614" w:rsidRPr="00470A47" w14:paraId="20002F50" w14:textId="77777777" w:rsidTr="00FF5DFF">
        <w:trPr>
          <w:jc w:val="center"/>
        </w:trPr>
        <w:tc>
          <w:tcPr>
            <w:tcW w:w="4876" w:type="dxa"/>
            <w:tcBorders>
              <w:top w:val="nil"/>
              <w:left w:val="nil"/>
              <w:bottom w:val="nil"/>
              <w:right w:val="nil"/>
            </w:tcBorders>
          </w:tcPr>
          <w:p w14:paraId="4978B278"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w:t>
            </w:r>
            <w:r w:rsidRPr="00470A47">
              <w:rPr>
                <w:b/>
                <w:i/>
              </w:rPr>
              <w:t>, tostarp kristiešu kopienu,</w:t>
            </w:r>
            <w:r w:rsidRPr="00470A47">
              <w:t xml:space="preserve"> aizsardzībai;</w:t>
            </w:r>
          </w:p>
        </w:tc>
        <w:tc>
          <w:tcPr>
            <w:tcW w:w="4876" w:type="dxa"/>
            <w:tcBorders>
              <w:top w:val="nil"/>
              <w:left w:val="nil"/>
              <w:bottom w:val="nil"/>
              <w:right w:val="nil"/>
            </w:tcBorders>
          </w:tcPr>
          <w:p w14:paraId="36637159" w14:textId="77777777" w:rsidR="00104614" w:rsidRPr="00470A47" w:rsidRDefault="00104614" w:rsidP="00FF5DFF">
            <w:pPr>
              <w:pStyle w:val="Normal6a"/>
            </w:pPr>
            <w:r w:rsidRPr="00470A47">
              <w:t>q)</w:t>
            </w:r>
            <w:r w:rsidRPr="00470A47">
              <w:tab/>
              <w:t>stiprināt reliģijas brīvības</w:t>
            </w:r>
            <w:r w:rsidRPr="00470A47">
              <w:rPr>
                <w:b/>
                <w:i/>
              </w:rPr>
              <w:t>, domu un apziņas brīvības</w:t>
            </w:r>
            <w:r w:rsidRPr="00470A47">
              <w:t xml:space="preserve"> un ticības brīvības veicināšanu un aicināt veikt stingrākus pasākumus reliģisko</w:t>
            </w:r>
            <w:r w:rsidRPr="00470A47">
              <w:rPr>
                <w:b/>
                <w:i/>
              </w:rPr>
              <w:t>, etnisko</w:t>
            </w:r>
            <w:r w:rsidRPr="00470A47">
              <w:t xml:space="preserve"> un citu minoritāšu aizsardzībai;</w:t>
            </w:r>
          </w:p>
        </w:tc>
      </w:tr>
    </w:tbl>
    <w:p w14:paraId="4223CA9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21F8AA5" w14:textId="77777777" w:rsidR="00104614" w:rsidRPr="00470A47" w:rsidRDefault="00104614" w:rsidP="00104614">
      <w:r w:rsidRPr="00470A47">
        <w:rPr>
          <w:rStyle w:val="HideTWBExt"/>
        </w:rPr>
        <w:t>&lt;/Amend&gt;</w:t>
      </w:r>
    </w:p>
    <w:p w14:paraId="07BDA4D6"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226</w:t>
      </w:r>
      <w:r w:rsidRPr="00470A47">
        <w:rPr>
          <w:rStyle w:val="HideTWBExt"/>
          <w:b w:val="0"/>
        </w:rPr>
        <w:t>&lt;/NumAm&gt;</w:t>
      </w:r>
    </w:p>
    <w:p w14:paraId="1169546D"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10D8934C"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5F9778D7" w14:textId="77777777" w:rsidR="00104614" w:rsidRPr="00470A47" w:rsidRDefault="00104614" w:rsidP="00104614">
      <w:pPr>
        <w:pStyle w:val="NormalBold"/>
      </w:pPr>
      <w:r w:rsidRPr="00470A47">
        <w:rPr>
          <w:rStyle w:val="HideTWBExt"/>
          <w:b w:val="0"/>
        </w:rPr>
        <w:t>&lt;/RepeatBlock-By&gt;</w:t>
      </w:r>
    </w:p>
    <w:p w14:paraId="5103ACB7"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1505D5CE"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C8234D5" w14:textId="77777777" w:rsidTr="00FF5DFF">
        <w:trPr>
          <w:trHeight w:hRule="exact" w:val="240"/>
          <w:jc w:val="center"/>
        </w:trPr>
        <w:tc>
          <w:tcPr>
            <w:tcW w:w="9752" w:type="dxa"/>
            <w:gridSpan w:val="2"/>
            <w:tcBorders>
              <w:top w:val="nil"/>
              <w:left w:val="nil"/>
              <w:bottom w:val="nil"/>
              <w:right w:val="nil"/>
            </w:tcBorders>
          </w:tcPr>
          <w:p w14:paraId="1BE7F3D7" w14:textId="77777777" w:rsidR="00104614" w:rsidRPr="00470A47" w:rsidRDefault="00104614" w:rsidP="00FF5DFF"/>
        </w:tc>
      </w:tr>
      <w:tr w:rsidR="00104614" w:rsidRPr="00470A47" w14:paraId="7BFD0697" w14:textId="77777777" w:rsidTr="00FF5DFF">
        <w:trPr>
          <w:trHeight w:val="240"/>
          <w:jc w:val="center"/>
        </w:trPr>
        <w:tc>
          <w:tcPr>
            <w:tcW w:w="4876" w:type="dxa"/>
            <w:tcBorders>
              <w:top w:val="nil"/>
              <w:left w:val="nil"/>
              <w:bottom w:val="nil"/>
              <w:right w:val="nil"/>
            </w:tcBorders>
          </w:tcPr>
          <w:p w14:paraId="1A318BE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9D1AD94" w14:textId="77777777" w:rsidR="00104614" w:rsidRPr="00470A47" w:rsidRDefault="00104614" w:rsidP="00FF5DFF">
            <w:pPr>
              <w:pStyle w:val="AmColumnHeading"/>
            </w:pPr>
            <w:r w:rsidRPr="00470A47">
              <w:t>Grozījums</w:t>
            </w:r>
          </w:p>
        </w:tc>
      </w:tr>
      <w:tr w:rsidR="00104614" w:rsidRPr="00470A47" w14:paraId="1A0A4116" w14:textId="77777777" w:rsidTr="00FF5DFF">
        <w:trPr>
          <w:jc w:val="center"/>
        </w:trPr>
        <w:tc>
          <w:tcPr>
            <w:tcW w:w="4876" w:type="dxa"/>
            <w:tcBorders>
              <w:top w:val="nil"/>
              <w:left w:val="nil"/>
              <w:bottom w:val="nil"/>
              <w:right w:val="nil"/>
            </w:tcBorders>
          </w:tcPr>
          <w:p w14:paraId="34F2CA90"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p>
        </w:tc>
        <w:tc>
          <w:tcPr>
            <w:tcW w:w="4876" w:type="dxa"/>
            <w:tcBorders>
              <w:top w:val="nil"/>
              <w:left w:val="nil"/>
              <w:bottom w:val="nil"/>
              <w:right w:val="nil"/>
            </w:tcBorders>
          </w:tcPr>
          <w:p w14:paraId="6151CBF4"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w:t>
            </w:r>
            <w:r w:rsidRPr="00470A47">
              <w:rPr>
                <w:b/>
                <w:i/>
              </w:rPr>
              <w:t>, etnisko</w:t>
            </w:r>
            <w:r w:rsidRPr="00470A47">
              <w:t xml:space="preserve"> un citu minoritāšu, tostarp kristiešu</w:t>
            </w:r>
            <w:r w:rsidRPr="00470A47">
              <w:rPr>
                <w:b/>
                <w:i/>
              </w:rPr>
              <w:t>, musulmaņu un ebreju</w:t>
            </w:r>
            <w:r w:rsidRPr="00470A47">
              <w:t xml:space="preserve"> kopienu, aizsardzībai;</w:t>
            </w:r>
          </w:p>
        </w:tc>
      </w:tr>
    </w:tbl>
    <w:p w14:paraId="166F9C9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2D83902" w14:textId="77777777" w:rsidR="00104614" w:rsidRPr="00470A47" w:rsidRDefault="00104614" w:rsidP="00104614">
      <w:r w:rsidRPr="00470A47">
        <w:rPr>
          <w:rStyle w:val="HideTWBExt"/>
        </w:rPr>
        <w:t>&lt;/Amend&gt;</w:t>
      </w:r>
    </w:p>
    <w:p w14:paraId="295A919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227</w:t>
      </w:r>
      <w:r w:rsidRPr="00470A47">
        <w:rPr>
          <w:rStyle w:val="HideTWBExt"/>
          <w:b w:val="0"/>
        </w:rPr>
        <w:t>&lt;/NumAm&gt;</w:t>
      </w:r>
    </w:p>
    <w:p w14:paraId="12913D15" w14:textId="77777777" w:rsidR="00104614" w:rsidRPr="00470A47" w:rsidRDefault="00104614" w:rsidP="00104614">
      <w:pPr>
        <w:pStyle w:val="NormalBold"/>
      </w:pPr>
      <w:r w:rsidRPr="00470A47">
        <w:rPr>
          <w:rStyle w:val="HideTWBExt"/>
          <w:b w:val="0"/>
        </w:rPr>
        <w:t>&lt;RepeatBlock-By&gt;&lt;Members&gt;</w:t>
      </w:r>
      <w:r w:rsidRPr="00470A47">
        <w:t>Marion Maréchal</w:t>
      </w:r>
      <w:r w:rsidRPr="00470A47">
        <w:rPr>
          <w:rStyle w:val="HideTWBExt"/>
          <w:b w:val="0"/>
        </w:rPr>
        <w:t>&lt;/Members&gt;</w:t>
      </w:r>
    </w:p>
    <w:p w14:paraId="68E11612" w14:textId="77777777" w:rsidR="00104614" w:rsidRPr="00470A47" w:rsidRDefault="00104614" w:rsidP="00104614">
      <w:pPr>
        <w:pStyle w:val="NormalBold"/>
      </w:pPr>
      <w:r w:rsidRPr="00470A47">
        <w:rPr>
          <w:rStyle w:val="HideTWBExt"/>
          <w:b w:val="0"/>
        </w:rPr>
        <w:t>&lt;/RepeatBlock-By&gt;</w:t>
      </w:r>
    </w:p>
    <w:p w14:paraId="1E18A50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27F5EF9"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3E534C86" w14:textId="77777777" w:rsidTr="00FF5DFF">
        <w:trPr>
          <w:trHeight w:hRule="exact" w:val="240"/>
          <w:jc w:val="center"/>
        </w:trPr>
        <w:tc>
          <w:tcPr>
            <w:tcW w:w="9752" w:type="dxa"/>
            <w:gridSpan w:val="2"/>
            <w:tcBorders>
              <w:top w:val="nil"/>
              <w:left w:val="nil"/>
              <w:bottom w:val="nil"/>
              <w:right w:val="nil"/>
            </w:tcBorders>
          </w:tcPr>
          <w:p w14:paraId="5B6B4C19" w14:textId="77777777" w:rsidR="00104614" w:rsidRPr="00470A47" w:rsidRDefault="00104614" w:rsidP="00FF5DFF"/>
        </w:tc>
      </w:tr>
      <w:tr w:rsidR="00104614" w:rsidRPr="00470A47" w14:paraId="4C905415" w14:textId="77777777" w:rsidTr="00FF5DFF">
        <w:trPr>
          <w:trHeight w:val="240"/>
          <w:jc w:val="center"/>
        </w:trPr>
        <w:tc>
          <w:tcPr>
            <w:tcW w:w="4876" w:type="dxa"/>
            <w:tcBorders>
              <w:top w:val="nil"/>
              <w:left w:val="nil"/>
              <w:bottom w:val="nil"/>
              <w:right w:val="nil"/>
            </w:tcBorders>
          </w:tcPr>
          <w:p w14:paraId="1CAB8AA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BF3A1BA" w14:textId="77777777" w:rsidR="00104614" w:rsidRPr="00470A47" w:rsidRDefault="00104614" w:rsidP="00FF5DFF">
            <w:pPr>
              <w:pStyle w:val="AmColumnHeading"/>
            </w:pPr>
            <w:r w:rsidRPr="00470A47">
              <w:t>Grozījums</w:t>
            </w:r>
          </w:p>
        </w:tc>
      </w:tr>
      <w:tr w:rsidR="00104614" w:rsidRPr="00470A47" w14:paraId="4C5DCDD6" w14:textId="77777777" w:rsidTr="00FF5DFF">
        <w:trPr>
          <w:jc w:val="center"/>
        </w:trPr>
        <w:tc>
          <w:tcPr>
            <w:tcW w:w="4876" w:type="dxa"/>
            <w:tcBorders>
              <w:top w:val="nil"/>
              <w:left w:val="nil"/>
              <w:bottom w:val="nil"/>
              <w:right w:val="nil"/>
            </w:tcBorders>
          </w:tcPr>
          <w:p w14:paraId="57F678AD"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w:t>
            </w:r>
            <w:r w:rsidRPr="00470A47">
              <w:rPr>
                <w:b/>
                <w:bCs/>
                <w:i/>
                <w:iCs/>
              </w:rPr>
              <w:t>, tostarp</w:t>
            </w:r>
            <w:r w:rsidRPr="00470A47">
              <w:t xml:space="preserve"> kristiešu kopienu, aizsardzībai;</w:t>
            </w:r>
          </w:p>
        </w:tc>
        <w:tc>
          <w:tcPr>
            <w:tcW w:w="4876" w:type="dxa"/>
            <w:tcBorders>
              <w:top w:val="nil"/>
              <w:left w:val="nil"/>
              <w:bottom w:val="nil"/>
              <w:right w:val="nil"/>
            </w:tcBorders>
          </w:tcPr>
          <w:p w14:paraId="258076E4" w14:textId="77777777" w:rsidR="00104614" w:rsidRPr="00470A47" w:rsidRDefault="00104614" w:rsidP="00FF5DFF">
            <w:pPr>
              <w:pStyle w:val="Normal6a"/>
            </w:pPr>
            <w:r w:rsidRPr="00470A47">
              <w:t>q)</w:t>
            </w:r>
            <w:r w:rsidRPr="00470A47">
              <w:tab/>
              <w:t xml:space="preserve">stiprināt reliģijas brīvības un ticības brīvības veicināšanu un aicināt veikt stingrākus pasākumus reliģisko un citu minoritāšu </w:t>
            </w:r>
            <w:r w:rsidRPr="00470A47">
              <w:rPr>
                <w:b/>
                <w:bCs/>
                <w:i/>
                <w:iCs/>
              </w:rPr>
              <w:t>aizsardzībai, it īpaši</w:t>
            </w:r>
            <w:r w:rsidRPr="00470A47">
              <w:t xml:space="preserve"> kristiešu kopienu aizsardzībai</w:t>
            </w:r>
            <w:r w:rsidRPr="00470A47">
              <w:rPr>
                <w:b/>
                <w:bCs/>
                <w:i/>
                <w:iCs/>
              </w:rPr>
              <w:t>, jo tās visvairāk cieš no smagas vajāšanas un diskriminācijas savas ticības dēļ</w:t>
            </w:r>
            <w:r w:rsidRPr="00470A47">
              <w:t>;</w:t>
            </w:r>
          </w:p>
        </w:tc>
      </w:tr>
    </w:tbl>
    <w:p w14:paraId="45AE6FBF"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{FR}</w:t>
      </w:r>
      <w:r w:rsidRPr="00470A47">
        <w:t>fr</w:t>
      </w:r>
      <w:r w:rsidRPr="00470A47">
        <w:rPr>
          <w:rStyle w:val="HideTWBExt"/>
        </w:rPr>
        <w:t>&lt;/Original&gt;</w:t>
      </w:r>
    </w:p>
    <w:p w14:paraId="1260F2BB" w14:textId="162B0208" w:rsidR="00104614" w:rsidRPr="00470A47" w:rsidRDefault="00104614" w:rsidP="00104614">
      <w:r w:rsidRPr="00470A47">
        <w:rPr>
          <w:rStyle w:val="HideTWBExt"/>
        </w:rPr>
        <w:t>&lt;/Amend&gt;</w:t>
      </w:r>
    </w:p>
    <w:p w14:paraId="1C32EEC1"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228</w:t>
      </w:r>
      <w:r w:rsidRPr="00470A47">
        <w:rPr>
          <w:rStyle w:val="HideTWBExt"/>
          <w:b w:val="0"/>
        </w:rPr>
        <w:t>&lt;/NumAm&gt;</w:t>
      </w:r>
    </w:p>
    <w:p w14:paraId="68FE34D5" w14:textId="77777777" w:rsidR="00104614" w:rsidRPr="00470A47" w:rsidRDefault="00104614" w:rsidP="00104614">
      <w:pPr>
        <w:pStyle w:val="NormalBold"/>
      </w:pPr>
      <w:r w:rsidRPr="00470A47">
        <w:rPr>
          <w:rStyle w:val="HideTWBExt"/>
          <w:b w:val="0"/>
        </w:rPr>
        <w:t>&lt;RepeatBlock-By&gt;&lt;Members&gt;</w:t>
      </w:r>
      <w:r w:rsidRPr="00470A47">
        <w:t>Silvia Sardone, António Tânger Corrêa, Jaroslav Bžoch, Susanna Ceccardi, Hermann Tertsch, Jorge Martín Frías</w:t>
      </w:r>
      <w:r w:rsidRPr="00470A47">
        <w:rPr>
          <w:rStyle w:val="HideTWBExt"/>
          <w:b w:val="0"/>
        </w:rPr>
        <w:t>&lt;/Members&gt;</w:t>
      </w:r>
    </w:p>
    <w:p w14:paraId="7B3DBD98" w14:textId="77777777" w:rsidR="00104614" w:rsidRPr="00470A47" w:rsidRDefault="00104614" w:rsidP="00104614">
      <w:pPr>
        <w:pStyle w:val="NormalBold"/>
      </w:pPr>
      <w:r w:rsidRPr="00470A47">
        <w:rPr>
          <w:rStyle w:val="HideTWBExt"/>
          <w:b w:val="0"/>
        </w:rPr>
        <w:t>&lt;/RepeatBlock-By&gt;</w:t>
      </w:r>
    </w:p>
    <w:p w14:paraId="0A9F77D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2C54441"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732A590" w14:textId="77777777" w:rsidTr="00FF5DFF">
        <w:trPr>
          <w:trHeight w:hRule="exact" w:val="240"/>
          <w:jc w:val="center"/>
        </w:trPr>
        <w:tc>
          <w:tcPr>
            <w:tcW w:w="9752" w:type="dxa"/>
            <w:gridSpan w:val="2"/>
            <w:tcBorders>
              <w:top w:val="nil"/>
              <w:left w:val="nil"/>
              <w:bottom w:val="nil"/>
              <w:right w:val="nil"/>
            </w:tcBorders>
          </w:tcPr>
          <w:p w14:paraId="04D84097" w14:textId="77777777" w:rsidR="00104614" w:rsidRPr="00470A47" w:rsidRDefault="00104614" w:rsidP="00FF5DFF"/>
        </w:tc>
      </w:tr>
      <w:tr w:rsidR="00104614" w:rsidRPr="00470A47" w14:paraId="62AB97F8" w14:textId="77777777" w:rsidTr="00FF5DFF">
        <w:trPr>
          <w:trHeight w:val="240"/>
          <w:jc w:val="center"/>
        </w:trPr>
        <w:tc>
          <w:tcPr>
            <w:tcW w:w="4876" w:type="dxa"/>
            <w:tcBorders>
              <w:top w:val="nil"/>
              <w:left w:val="nil"/>
              <w:bottom w:val="nil"/>
              <w:right w:val="nil"/>
            </w:tcBorders>
          </w:tcPr>
          <w:p w14:paraId="6D0674C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BBBE777" w14:textId="77777777" w:rsidR="00104614" w:rsidRPr="00470A47" w:rsidRDefault="00104614" w:rsidP="00FF5DFF">
            <w:pPr>
              <w:pStyle w:val="AmColumnHeading"/>
            </w:pPr>
            <w:r w:rsidRPr="00470A47">
              <w:t>Grozījums</w:t>
            </w:r>
          </w:p>
        </w:tc>
      </w:tr>
      <w:tr w:rsidR="00104614" w:rsidRPr="00470A47" w14:paraId="4C628859" w14:textId="77777777" w:rsidTr="00FF5DFF">
        <w:trPr>
          <w:jc w:val="center"/>
        </w:trPr>
        <w:tc>
          <w:tcPr>
            <w:tcW w:w="4876" w:type="dxa"/>
            <w:tcBorders>
              <w:top w:val="nil"/>
              <w:left w:val="nil"/>
              <w:bottom w:val="nil"/>
              <w:right w:val="nil"/>
            </w:tcBorders>
          </w:tcPr>
          <w:p w14:paraId="6BF1F9D4" w14:textId="77777777" w:rsidR="00104614" w:rsidRPr="00470A47" w:rsidRDefault="00104614" w:rsidP="00FF5DFF">
            <w:pPr>
              <w:pStyle w:val="Normal6a"/>
            </w:pPr>
            <w:r w:rsidRPr="00470A47">
              <w:t>q)</w:t>
            </w:r>
            <w:r w:rsidRPr="00470A47">
              <w:tab/>
              <w:t xml:space="preserve">stiprināt reliģijas brīvības un ticības brīvības veicināšanu un aicināt veikt stingrākus pasākumus reliģisko un citu minoritāšu, </w:t>
            </w:r>
            <w:r w:rsidRPr="00470A47">
              <w:rPr>
                <w:b/>
                <w:i/>
              </w:rPr>
              <w:t>tostarp</w:t>
            </w:r>
            <w:r w:rsidRPr="00470A47">
              <w:t xml:space="preserve"> kristiešu kopienu, aizsardzībai;</w:t>
            </w:r>
          </w:p>
        </w:tc>
        <w:tc>
          <w:tcPr>
            <w:tcW w:w="4876" w:type="dxa"/>
            <w:tcBorders>
              <w:top w:val="nil"/>
              <w:left w:val="nil"/>
              <w:bottom w:val="nil"/>
              <w:right w:val="nil"/>
            </w:tcBorders>
          </w:tcPr>
          <w:p w14:paraId="3D0A3A12" w14:textId="77777777" w:rsidR="00104614" w:rsidRPr="00470A47" w:rsidRDefault="00104614" w:rsidP="00FF5DFF">
            <w:pPr>
              <w:pStyle w:val="Normal6a"/>
            </w:pPr>
            <w:r w:rsidRPr="00470A47">
              <w:t>q)</w:t>
            </w:r>
            <w:r w:rsidRPr="00470A47">
              <w:tab/>
              <w:t xml:space="preserve">stiprināt reliģijas brīvības un ticības brīvības veicināšanu un aicināt veikt stingrākus pasākumus reliģisko un citu minoritāšu, </w:t>
            </w:r>
            <w:r w:rsidRPr="00470A47">
              <w:rPr>
                <w:b/>
                <w:i/>
              </w:rPr>
              <w:t>galvenokārt</w:t>
            </w:r>
            <w:r w:rsidRPr="00470A47">
              <w:t xml:space="preserve"> kristiešu kopienu, aizsardzībai;</w:t>
            </w:r>
          </w:p>
        </w:tc>
      </w:tr>
    </w:tbl>
    <w:p w14:paraId="7B15A6E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08B1E82F" w14:textId="77777777" w:rsidR="00104614" w:rsidRPr="00470A47" w:rsidRDefault="00104614" w:rsidP="00104614">
      <w:r w:rsidRPr="00470A47">
        <w:rPr>
          <w:rStyle w:val="HideTWBExt"/>
        </w:rPr>
        <w:t>&lt;/Amend&gt;</w:t>
      </w:r>
    </w:p>
    <w:p w14:paraId="4F63BAC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229</w:t>
      </w:r>
      <w:r w:rsidRPr="00470A47">
        <w:rPr>
          <w:rStyle w:val="HideTWBExt"/>
          <w:b w:val="0"/>
        </w:rPr>
        <w:t>&lt;/NumAm&gt;</w:t>
      </w:r>
    </w:p>
    <w:p w14:paraId="4001E752" w14:textId="77777777" w:rsidR="00104614" w:rsidRPr="00470A47" w:rsidRDefault="00104614" w:rsidP="00104614">
      <w:pPr>
        <w:pStyle w:val="NormalBold"/>
      </w:pPr>
      <w:r w:rsidRPr="00470A47">
        <w:rPr>
          <w:rStyle w:val="HideTWBExt"/>
          <w:b w:val="0"/>
        </w:rPr>
        <w:t>&lt;RepeatBlock-By&gt;&lt;Members&gt;</w:t>
      </w:r>
      <w:r w:rsidRPr="00470A47">
        <w:t>Davor Ivo Stier</w:t>
      </w:r>
      <w:r w:rsidRPr="00470A47">
        <w:rPr>
          <w:rStyle w:val="HideTWBExt"/>
          <w:b w:val="0"/>
        </w:rPr>
        <w:t>&lt;/Members&gt;</w:t>
      </w:r>
    </w:p>
    <w:p w14:paraId="24140C02" w14:textId="77777777" w:rsidR="00104614" w:rsidRPr="00470A47" w:rsidRDefault="00104614" w:rsidP="00104614">
      <w:pPr>
        <w:pStyle w:val="NormalBold"/>
      </w:pPr>
      <w:r w:rsidRPr="00470A47">
        <w:rPr>
          <w:rStyle w:val="HideTWBExt"/>
          <w:b w:val="0"/>
        </w:rPr>
        <w:t>&lt;/RepeatBlock-By&gt;</w:t>
      </w:r>
    </w:p>
    <w:p w14:paraId="301D6CB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3DF6C1C"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B39954C" w14:textId="77777777" w:rsidTr="00FF5DFF">
        <w:trPr>
          <w:trHeight w:hRule="exact" w:val="240"/>
          <w:jc w:val="center"/>
        </w:trPr>
        <w:tc>
          <w:tcPr>
            <w:tcW w:w="9752" w:type="dxa"/>
            <w:gridSpan w:val="2"/>
            <w:tcBorders>
              <w:top w:val="nil"/>
              <w:left w:val="nil"/>
              <w:bottom w:val="nil"/>
              <w:right w:val="nil"/>
            </w:tcBorders>
          </w:tcPr>
          <w:p w14:paraId="5D4355A5" w14:textId="77777777" w:rsidR="00104614" w:rsidRPr="00470A47" w:rsidRDefault="00104614" w:rsidP="00FF5DFF"/>
        </w:tc>
      </w:tr>
      <w:tr w:rsidR="00104614" w:rsidRPr="00470A47" w14:paraId="59C0BB95" w14:textId="77777777" w:rsidTr="00FF5DFF">
        <w:trPr>
          <w:trHeight w:val="240"/>
          <w:jc w:val="center"/>
        </w:trPr>
        <w:tc>
          <w:tcPr>
            <w:tcW w:w="4876" w:type="dxa"/>
            <w:tcBorders>
              <w:top w:val="nil"/>
              <w:left w:val="nil"/>
              <w:bottom w:val="nil"/>
              <w:right w:val="nil"/>
            </w:tcBorders>
          </w:tcPr>
          <w:p w14:paraId="6B21763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DC06A73" w14:textId="77777777" w:rsidR="00104614" w:rsidRPr="00470A47" w:rsidRDefault="00104614" w:rsidP="00FF5DFF">
            <w:pPr>
              <w:pStyle w:val="AmColumnHeading"/>
            </w:pPr>
            <w:r w:rsidRPr="00470A47">
              <w:t>Grozījums</w:t>
            </w:r>
          </w:p>
        </w:tc>
      </w:tr>
      <w:tr w:rsidR="00104614" w:rsidRPr="00470A47" w14:paraId="09FA6CE9" w14:textId="77777777" w:rsidTr="00FF5DFF">
        <w:trPr>
          <w:jc w:val="center"/>
        </w:trPr>
        <w:tc>
          <w:tcPr>
            <w:tcW w:w="4876" w:type="dxa"/>
            <w:tcBorders>
              <w:top w:val="nil"/>
              <w:left w:val="nil"/>
              <w:bottom w:val="nil"/>
              <w:right w:val="nil"/>
            </w:tcBorders>
          </w:tcPr>
          <w:p w14:paraId="51E91C11"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p>
        </w:tc>
        <w:tc>
          <w:tcPr>
            <w:tcW w:w="4876" w:type="dxa"/>
            <w:tcBorders>
              <w:top w:val="nil"/>
              <w:left w:val="nil"/>
              <w:bottom w:val="nil"/>
              <w:right w:val="nil"/>
            </w:tcBorders>
          </w:tcPr>
          <w:p w14:paraId="76E6A951"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r w:rsidRPr="00470A47">
              <w:rPr>
                <w:b/>
                <w:i/>
              </w:rPr>
              <w:t>, un stingri nosodīt kristiešu vajāšanu, kas ir viena no izplatītākajām cilvēktiesību krīzēm, kura skar simtiem miljonu ticīgo visā pasaulē, kā arī visu veidu vardarbību vai diskrimināciju pret citu ticību kopienām</w:t>
            </w:r>
            <w:r w:rsidRPr="00470A47">
              <w:t xml:space="preserve">; </w:t>
            </w:r>
            <w:r w:rsidRPr="00470A47">
              <w:rPr>
                <w:b/>
                <w:i/>
              </w:rPr>
              <w:t>turklāt mudināt visas ANO dalībvalstis garantēt pilnīgu reliģijas un pielūgsmes brīvību visiem cilvēkiem saskaņā ar šo valstu starptautiskajām saistībām cilvēktiesību jomā;</w:t>
            </w:r>
          </w:p>
        </w:tc>
      </w:tr>
    </w:tbl>
    <w:p w14:paraId="6730CA1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55C5849C" w14:textId="77777777" w:rsidR="00104614" w:rsidRPr="00470A47" w:rsidRDefault="00104614" w:rsidP="00104614">
      <w:r w:rsidRPr="00470A47">
        <w:rPr>
          <w:rStyle w:val="HideTWBExt"/>
        </w:rPr>
        <w:t>&lt;/Amend&gt;</w:t>
      </w:r>
    </w:p>
    <w:p w14:paraId="6879D92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230</w:t>
      </w:r>
      <w:r w:rsidRPr="00470A47">
        <w:rPr>
          <w:rStyle w:val="HideTWBExt"/>
          <w:b w:val="0"/>
        </w:rPr>
        <w:t>&lt;/NumAm&gt;</w:t>
      </w:r>
    </w:p>
    <w:p w14:paraId="258CBFE1" w14:textId="77777777" w:rsidR="00104614" w:rsidRPr="00470A47" w:rsidRDefault="00104614" w:rsidP="00104614">
      <w:pPr>
        <w:pStyle w:val="NormalBold"/>
      </w:pPr>
      <w:r w:rsidRPr="00470A47">
        <w:rPr>
          <w:rStyle w:val="HideTWBExt"/>
          <w:b w:val="0"/>
        </w:rPr>
        <w:t>&lt;RepeatBlock-By&gt;&lt;Members&gt;</w:t>
      </w:r>
      <w:r w:rsidRPr="00470A47">
        <w:t>Mieke Andriese</w:t>
      </w:r>
      <w:r w:rsidRPr="00470A47">
        <w:rPr>
          <w:rStyle w:val="HideTWBExt"/>
          <w:b w:val="0"/>
        </w:rPr>
        <w:t>&lt;/Members&gt;</w:t>
      </w:r>
    </w:p>
    <w:p w14:paraId="23A9E73E" w14:textId="77777777" w:rsidR="00104614" w:rsidRPr="00470A47" w:rsidRDefault="00104614" w:rsidP="00104614">
      <w:pPr>
        <w:pStyle w:val="NormalBold"/>
      </w:pPr>
      <w:r w:rsidRPr="00470A47">
        <w:rPr>
          <w:rStyle w:val="HideTWBExt"/>
          <w:b w:val="0"/>
        </w:rPr>
        <w:t>&lt;/RepeatBlock-By&gt;</w:t>
      </w:r>
    </w:p>
    <w:p w14:paraId="4818FA7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14D388B"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026C7D9" w14:textId="77777777" w:rsidTr="00FF5DFF">
        <w:trPr>
          <w:trHeight w:hRule="exact" w:val="240"/>
          <w:jc w:val="center"/>
        </w:trPr>
        <w:tc>
          <w:tcPr>
            <w:tcW w:w="9752" w:type="dxa"/>
            <w:gridSpan w:val="2"/>
            <w:tcBorders>
              <w:top w:val="nil"/>
              <w:left w:val="nil"/>
              <w:bottom w:val="nil"/>
              <w:right w:val="nil"/>
            </w:tcBorders>
          </w:tcPr>
          <w:p w14:paraId="0A7EDE67" w14:textId="77777777" w:rsidR="00104614" w:rsidRPr="00470A47" w:rsidRDefault="00104614" w:rsidP="00FF5DFF"/>
        </w:tc>
      </w:tr>
      <w:tr w:rsidR="00104614" w:rsidRPr="00470A47" w14:paraId="25ABBB84" w14:textId="77777777" w:rsidTr="00FF5DFF">
        <w:trPr>
          <w:trHeight w:val="240"/>
          <w:jc w:val="center"/>
        </w:trPr>
        <w:tc>
          <w:tcPr>
            <w:tcW w:w="4876" w:type="dxa"/>
            <w:tcBorders>
              <w:top w:val="nil"/>
              <w:left w:val="nil"/>
              <w:bottom w:val="nil"/>
              <w:right w:val="nil"/>
            </w:tcBorders>
          </w:tcPr>
          <w:p w14:paraId="2ACD982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C53CB51" w14:textId="77777777" w:rsidR="00104614" w:rsidRPr="00470A47" w:rsidRDefault="00104614" w:rsidP="00FF5DFF">
            <w:pPr>
              <w:pStyle w:val="AmColumnHeading"/>
            </w:pPr>
            <w:r w:rsidRPr="00470A47">
              <w:t>Grozījums</w:t>
            </w:r>
          </w:p>
        </w:tc>
      </w:tr>
      <w:tr w:rsidR="00104614" w:rsidRPr="00470A47" w14:paraId="78ADE6E6" w14:textId="77777777" w:rsidTr="00FF5DFF">
        <w:trPr>
          <w:jc w:val="center"/>
        </w:trPr>
        <w:tc>
          <w:tcPr>
            <w:tcW w:w="4876" w:type="dxa"/>
            <w:tcBorders>
              <w:top w:val="nil"/>
              <w:left w:val="nil"/>
              <w:bottom w:val="nil"/>
              <w:right w:val="nil"/>
            </w:tcBorders>
          </w:tcPr>
          <w:p w14:paraId="48458FAB"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p>
        </w:tc>
        <w:tc>
          <w:tcPr>
            <w:tcW w:w="4876" w:type="dxa"/>
            <w:tcBorders>
              <w:top w:val="nil"/>
              <w:left w:val="nil"/>
              <w:bottom w:val="nil"/>
              <w:right w:val="nil"/>
            </w:tcBorders>
          </w:tcPr>
          <w:p w14:paraId="2FA56F5C" w14:textId="77777777" w:rsidR="00104614" w:rsidRPr="00470A47" w:rsidRDefault="00104614" w:rsidP="00FF5DFF">
            <w:pPr>
              <w:pStyle w:val="Normal6a"/>
            </w:pPr>
            <w:r w:rsidRPr="00470A47">
              <w:t>q)</w:t>
            </w:r>
            <w:r w:rsidRPr="00470A47">
              <w:tab/>
              <w:t xml:space="preserve">stiprināt reliģijas brīvības un ticības brīvības veicināšanu un aicināt veikt stingrākus pasākumus reliģisko un citu minoritāšu, tostarp kristiešu kopienu, aizsardzībai; </w:t>
            </w:r>
            <w:r w:rsidRPr="00470A47">
              <w:rPr>
                <w:b/>
                <w:i/>
              </w:rPr>
              <w:t>pieprasīt, lai ANO struktūras piemērotu vienādus standartus reliģiski motivētas vardarbības gadījumā pret minoritāšu kopienām, it sevišķi Tuvo Austrumu un Ziemeļāfrikas reģionā, visās valstīs un reģionos bez izņēmumiem;</w:t>
            </w:r>
          </w:p>
        </w:tc>
      </w:tr>
    </w:tbl>
    <w:p w14:paraId="427FF48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1D492F8" w14:textId="77777777" w:rsidR="00104614" w:rsidRPr="00470A47" w:rsidRDefault="00104614" w:rsidP="00104614">
      <w:r w:rsidRPr="00470A47">
        <w:rPr>
          <w:rStyle w:val="HideTWBExt"/>
        </w:rPr>
        <w:t>&lt;/Amend&gt;</w:t>
      </w:r>
    </w:p>
    <w:p w14:paraId="2AC4E44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231</w:t>
      </w:r>
      <w:r w:rsidRPr="00470A47">
        <w:rPr>
          <w:rStyle w:val="HideTWBExt"/>
          <w:b w:val="0"/>
        </w:rPr>
        <w:t>&lt;/NumAm&gt;</w:t>
      </w:r>
    </w:p>
    <w:p w14:paraId="5E757005" w14:textId="77777777" w:rsidR="00104614" w:rsidRPr="00470A47" w:rsidRDefault="00104614" w:rsidP="00104614">
      <w:pPr>
        <w:pStyle w:val="NormalBold"/>
      </w:pPr>
      <w:r w:rsidRPr="00470A47">
        <w:rPr>
          <w:rStyle w:val="HideTWBExt"/>
          <w:b w:val="0"/>
        </w:rPr>
        <w:t>&lt;RepeatBlock-By&gt;&lt;Members&gt;</w:t>
      </w:r>
      <w:r w:rsidRPr="00470A47">
        <w:t>Sebastian Tynkkynen</w:t>
      </w:r>
      <w:r w:rsidRPr="00470A47">
        <w:rPr>
          <w:rStyle w:val="HideTWBExt"/>
          <w:b w:val="0"/>
        </w:rPr>
        <w:t>&lt;/Members&gt;</w:t>
      </w:r>
    </w:p>
    <w:p w14:paraId="5A576AEC" w14:textId="77777777" w:rsidR="00104614" w:rsidRPr="00470A47" w:rsidRDefault="00104614" w:rsidP="00104614">
      <w:pPr>
        <w:pStyle w:val="NormalBold"/>
      </w:pPr>
      <w:r w:rsidRPr="00470A47">
        <w:rPr>
          <w:rStyle w:val="HideTWBExt"/>
          <w:b w:val="0"/>
        </w:rPr>
        <w:t>&lt;/RepeatBlock-By&gt;</w:t>
      </w:r>
    </w:p>
    <w:p w14:paraId="66ADCA4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436113C"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82F90B0" w14:textId="77777777" w:rsidTr="00FF5DFF">
        <w:trPr>
          <w:trHeight w:hRule="exact" w:val="240"/>
          <w:jc w:val="center"/>
        </w:trPr>
        <w:tc>
          <w:tcPr>
            <w:tcW w:w="9752" w:type="dxa"/>
            <w:gridSpan w:val="2"/>
            <w:tcBorders>
              <w:top w:val="nil"/>
              <w:left w:val="nil"/>
              <w:bottom w:val="nil"/>
              <w:right w:val="nil"/>
            </w:tcBorders>
          </w:tcPr>
          <w:p w14:paraId="194005EA" w14:textId="77777777" w:rsidR="00104614" w:rsidRPr="00470A47" w:rsidRDefault="00104614" w:rsidP="00FF5DFF"/>
        </w:tc>
      </w:tr>
      <w:tr w:rsidR="00104614" w:rsidRPr="00470A47" w14:paraId="1E03FA0C" w14:textId="77777777" w:rsidTr="00FF5DFF">
        <w:trPr>
          <w:trHeight w:val="240"/>
          <w:jc w:val="center"/>
        </w:trPr>
        <w:tc>
          <w:tcPr>
            <w:tcW w:w="4876" w:type="dxa"/>
            <w:tcBorders>
              <w:top w:val="nil"/>
              <w:left w:val="nil"/>
              <w:bottom w:val="nil"/>
              <w:right w:val="nil"/>
            </w:tcBorders>
          </w:tcPr>
          <w:p w14:paraId="63CE8FF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676FE3C" w14:textId="77777777" w:rsidR="00104614" w:rsidRPr="00470A47" w:rsidRDefault="00104614" w:rsidP="00FF5DFF">
            <w:pPr>
              <w:pStyle w:val="AmColumnHeading"/>
            </w:pPr>
            <w:r w:rsidRPr="00470A47">
              <w:t>Grozījums</w:t>
            </w:r>
          </w:p>
        </w:tc>
      </w:tr>
      <w:tr w:rsidR="00104614" w:rsidRPr="00470A47" w14:paraId="16295779" w14:textId="77777777" w:rsidTr="00FF5DFF">
        <w:trPr>
          <w:jc w:val="center"/>
        </w:trPr>
        <w:tc>
          <w:tcPr>
            <w:tcW w:w="4876" w:type="dxa"/>
            <w:tcBorders>
              <w:top w:val="nil"/>
              <w:left w:val="nil"/>
              <w:bottom w:val="nil"/>
              <w:right w:val="nil"/>
            </w:tcBorders>
          </w:tcPr>
          <w:p w14:paraId="199C6552"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p>
        </w:tc>
        <w:tc>
          <w:tcPr>
            <w:tcW w:w="4876" w:type="dxa"/>
            <w:tcBorders>
              <w:top w:val="nil"/>
              <w:left w:val="nil"/>
              <w:bottom w:val="nil"/>
              <w:right w:val="nil"/>
            </w:tcBorders>
          </w:tcPr>
          <w:p w14:paraId="1FE7AECB" w14:textId="77777777" w:rsidR="00104614" w:rsidRPr="00470A47" w:rsidRDefault="00104614" w:rsidP="00FF5DFF">
            <w:pPr>
              <w:pStyle w:val="Normal6a"/>
            </w:pPr>
            <w:r w:rsidRPr="00470A47">
              <w:t>q)</w:t>
            </w:r>
            <w:r w:rsidRPr="00470A47">
              <w:tab/>
              <w:t xml:space="preserve">stiprināt reliģijas brīvības un ticības brīvības veicināšanu un aicināt veikt stingrākus pasākumus reliģisko un citu minoritāšu, tostarp kristiešu kopienu, aizsardzībai; </w:t>
            </w:r>
            <w:r w:rsidRPr="00470A47">
              <w:rPr>
                <w:b/>
                <w:i/>
              </w:rPr>
              <w:t>uzsvērt Eiropas kā kristietības reģiona vēsturisko lomu un norādīt, ka kristieši ir visvairāk vajātā reliģiskā grupa pasaulē;</w:t>
            </w:r>
          </w:p>
        </w:tc>
      </w:tr>
    </w:tbl>
    <w:p w14:paraId="4B0D798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{FI}</w:t>
      </w:r>
      <w:r w:rsidRPr="00470A47">
        <w:t>fi</w:t>
      </w:r>
      <w:r w:rsidRPr="00470A47">
        <w:rPr>
          <w:rStyle w:val="HideTWBExt"/>
        </w:rPr>
        <w:t>&lt;/Original&gt;</w:t>
      </w:r>
    </w:p>
    <w:p w14:paraId="5EFAF459" w14:textId="77777777" w:rsidR="00104614" w:rsidRPr="00470A47" w:rsidRDefault="00104614" w:rsidP="00104614">
      <w:r w:rsidRPr="00470A47">
        <w:rPr>
          <w:rStyle w:val="HideTWBExt"/>
        </w:rPr>
        <w:t>&lt;/Amend&gt;</w:t>
      </w:r>
    </w:p>
    <w:p w14:paraId="23EF5C03"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232</w:t>
      </w:r>
      <w:r w:rsidRPr="00470A47">
        <w:rPr>
          <w:rStyle w:val="HideTWBExt"/>
          <w:b w:val="0"/>
        </w:rPr>
        <w:t>&lt;/NumAm&gt;</w:t>
      </w:r>
    </w:p>
    <w:p w14:paraId="30A99FC1"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76627F95" w14:textId="77777777" w:rsidR="00104614" w:rsidRPr="00470A47" w:rsidRDefault="00104614" w:rsidP="00104614">
      <w:pPr>
        <w:pStyle w:val="NormalBold"/>
      </w:pPr>
      <w:r w:rsidRPr="00470A47">
        <w:rPr>
          <w:rStyle w:val="HideTWBExt"/>
          <w:b w:val="0"/>
        </w:rPr>
        <w:t>&lt;/RepeatBlock-By&gt;</w:t>
      </w:r>
    </w:p>
    <w:p w14:paraId="3BC57A7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21F88432"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61D8AAC" w14:textId="77777777" w:rsidTr="00FF5DFF">
        <w:trPr>
          <w:trHeight w:hRule="exact" w:val="240"/>
          <w:jc w:val="center"/>
        </w:trPr>
        <w:tc>
          <w:tcPr>
            <w:tcW w:w="9752" w:type="dxa"/>
            <w:gridSpan w:val="2"/>
            <w:tcBorders>
              <w:top w:val="nil"/>
              <w:left w:val="nil"/>
              <w:bottom w:val="nil"/>
              <w:right w:val="nil"/>
            </w:tcBorders>
          </w:tcPr>
          <w:p w14:paraId="55F43EE4" w14:textId="77777777" w:rsidR="00104614" w:rsidRPr="00470A47" w:rsidRDefault="00104614" w:rsidP="00FF5DFF"/>
        </w:tc>
      </w:tr>
      <w:tr w:rsidR="00104614" w:rsidRPr="00470A47" w14:paraId="280788F1" w14:textId="77777777" w:rsidTr="00FF5DFF">
        <w:trPr>
          <w:trHeight w:val="240"/>
          <w:jc w:val="center"/>
        </w:trPr>
        <w:tc>
          <w:tcPr>
            <w:tcW w:w="4876" w:type="dxa"/>
            <w:tcBorders>
              <w:top w:val="nil"/>
              <w:left w:val="nil"/>
              <w:bottom w:val="nil"/>
              <w:right w:val="nil"/>
            </w:tcBorders>
          </w:tcPr>
          <w:p w14:paraId="065D93C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4EFBAC23" w14:textId="77777777" w:rsidR="00104614" w:rsidRPr="00470A47" w:rsidRDefault="00104614" w:rsidP="00FF5DFF">
            <w:pPr>
              <w:pStyle w:val="AmColumnHeading"/>
            </w:pPr>
            <w:r w:rsidRPr="00470A47">
              <w:t>Grozījums</w:t>
            </w:r>
          </w:p>
        </w:tc>
      </w:tr>
      <w:tr w:rsidR="00104614" w:rsidRPr="00470A47" w14:paraId="243782F2" w14:textId="77777777" w:rsidTr="00FF5DFF">
        <w:trPr>
          <w:jc w:val="center"/>
        </w:trPr>
        <w:tc>
          <w:tcPr>
            <w:tcW w:w="4876" w:type="dxa"/>
            <w:tcBorders>
              <w:top w:val="nil"/>
              <w:left w:val="nil"/>
              <w:bottom w:val="nil"/>
              <w:right w:val="nil"/>
            </w:tcBorders>
          </w:tcPr>
          <w:p w14:paraId="441D514E"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p>
        </w:tc>
        <w:tc>
          <w:tcPr>
            <w:tcW w:w="4876" w:type="dxa"/>
            <w:tcBorders>
              <w:top w:val="nil"/>
              <w:left w:val="nil"/>
              <w:bottom w:val="nil"/>
              <w:right w:val="nil"/>
            </w:tcBorders>
          </w:tcPr>
          <w:p w14:paraId="33C4E950" w14:textId="77777777" w:rsidR="00104614" w:rsidRPr="00470A47" w:rsidRDefault="00104614" w:rsidP="00FF5DFF">
            <w:pPr>
              <w:pStyle w:val="Normal6a"/>
            </w:pPr>
            <w:r w:rsidRPr="00470A47">
              <w:t>q)</w:t>
            </w:r>
            <w:r w:rsidRPr="00470A47">
              <w:tab/>
              <w:t>stiprināt reliģijas brīvības un ticības brīvības veicināšanu</w:t>
            </w:r>
            <w:r w:rsidRPr="00470A47">
              <w:rPr>
                <w:b/>
                <w:i/>
              </w:rPr>
              <w:t>, kas ir universālas cilvēktiesības un nenoliedzams cieņas pīlārs,</w:t>
            </w:r>
            <w:r w:rsidRPr="00470A47">
              <w:t xml:space="preserve"> un aicināt veikt stingrākus pasākumus reliģisko un citu minoritāšu, tostarp kristiešu kopienu, </w:t>
            </w:r>
            <w:r w:rsidRPr="00470A47">
              <w:rPr>
                <w:b/>
                <w:i/>
              </w:rPr>
              <w:t xml:space="preserve">kuras visā pasaulē ir pakļautas plašai vajāšanai, </w:t>
            </w:r>
            <w:r w:rsidRPr="00470A47">
              <w:t>aizsardzībai;</w:t>
            </w:r>
          </w:p>
        </w:tc>
      </w:tr>
    </w:tbl>
    <w:p w14:paraId="00A7527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2E1241F8" w14:textId="77777777" w:rsidR="00104614" w:rsidRPr="00470A47" w:rsidRDefault="00104614" w:rsidP="00104614">
      <w:r w:rsidRPr="00470A47">
        <w:rPr>
          <w:rStyle w:val="HideTWBExt"/>
        </w:rPr>
        <w:t>&lt;/Amend&gt;</w:t>
      </w:r>
    </w:p>
    <w:p w14:paraId="1BA77FA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233</w:t>
      </w:r>
      <w:r w:rsidRPr="00470A47">
        <w:rPr>
          <w:rStyle w:val="HideTWBExt"/>
          <w:b w:val="0"/>
        </w:rPr>
        <w:t>&lt;/NumAm&gt;</w:t>
      </w:r>
    </w:p>
    <w:p w14:paraId="03D9ADE6" w14:textId="77777777" w:rsidR="00104614" w:rsidRPr="00470A47" w:rsidRDefault="00104614" w:rsidP="00104614">
      <w:pPr>
        <w:pStyle w:val="NormalBold"/>
      </w:pPr>
      <w:r w:rsidRPr="00470A47">
        <w:rPr>
          <w:rStyle w:val="HideTWBExt"/>
          <w:b w:val="0"/>
        </w:rPr>
        <w:t>&lt;RepeatBlock-By&gt;&lt;Members&gt;</w:t>
      </w:r>
      <w:r w:rsidRPr="00470A47">
        <w:t>Viktória Ferenc, Kinga Gál</w:t>
      </w:r>
      <w:r w:rsidRPr="00470A47">
        <w:rPr>
          <w:rStyle w:val="HideTWBExt"/>
          <w:b w:val="0"/>
        </w:rPr>
        <w:t>&lt;/Members&gt;</w:t>
      </w:r>
    </w:p>
    <w:p w14:paraId="50F0FDD0" w14:textId="77777777" w:rsidR="00104614" w:rsidRPr="00470A47" w:rsidRDefault="00104614" w:rsidP="00104614">
      <w:pPr>
        <w:pStyle w:val="NormalBold"/>
      </w:pPr>
      <w:r w:rsidRPr="00470A47">
        <w:rPr>
          <w:rStyle w:val="HideTWBExt"/>
          <w:b w:val="0"/>
        </w:rPr>
        <w:t>&lt;/RepeatBlock-By&gt;</w:t>
      </w:r>
    </w:p>
    <w:p w14:paraId="4845E350"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C2E4A3B"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4C91FD9A" w14:textId="77777777" w:rsidTr="00FF5DFF">
        <w:trPr>
          <w:trHeight w:hRule="exact" w:val="240"/>
          <w:jc w:val="center"/>
        </w:trPr>
        <w:tc>
          <w:tcPr>
            <w:tcW w:w="9752" w:type="dxa"/>
            <w:gridSpan w:val="2"/>
            <w:tcBorders>
              <w:top w:val="nil"/>
              <w:left w:val="nil"/>
              <w:bottom w:val="nil"/>
              <w:right w:val="nil"/>
            </w:tcBorders>
          </w:tcPr>
          <w:p w14:paraId="56E28EED" w14:textId="77777777" w:rsidR="00104614" w:rsidRPr="00470A47" w:rsidRDefault="00104614" w:rsidP="00FF5DFF"/>
        </w:tc>
      </w:tr>
      <w:tr w:rsidR="00104614" w:rsidRPr="00470A47" w14:paraId="53DEE972" w14:textId="77777777" w:rsidTr="00FF5DFF">
        <w:trPr>
          <w:trHeight w:val="240"/>
          <w:jc w:val="center"/>
        </w:trPr>
        <w:tc>
          <w:tcPr>
            <w:tcW w:w="4876" w:type="dxa"/>
            <w:tcBorders>
              <w:top w:val="nil"/>
              <w:left w:val="nil"/>
              <w:bottom w:val="nil"/>
              <w:right w:val="nil"/>
            </w:tcBorders>
          </w:tcPr>
          <w:p w14:paraId="17BADF2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710A034" w14:textId="77777777" w:rsidR="00104614" w:rsidRPr="00470A47" w:rsidRDefault="00104614" w:rsidP="00FF5DFF">
            <w:pPr>
              <w:pStyle w:val="AmColumnHeading"/>
            </w:pPr>
            <w:r w:rsidRPr="00470A47">
              <w:t>Grozījums</w:t>
            </w:r>
          </w:p>
        </w:tc>
      </w:tr>
      <w:tr w:rsidR="00104614" w:rsidRPr="00470A47" w14:paraId="2BB21880" w14:textId="77777777" w:rsidTr="00FF5DFF">
        <w:trPr>
          <w:jc w:val="center"/>
        </w:trPr>
        <w:tc>
          <w:tcPr>
            <w:tcW w:w="4876" w:type="dxa"/>
            <w:tcBorders>
              <w:top w:val="nil"/>
              <w:left w:val="nil"/>
              <w:bottom w:val="nil"/>
              <w:right w:val="nil"/>
            </w:tcBorders>
          </w:tcPr>
          <w:p w14:paraId="29AE8C50"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 tostarp kristiešu kopienu, aizsardzībai;</w:t>
            </w:r>
          </w:p>
        </w:tc>
        <w:tc>
          <w:tcPr>
            <w:tcW w:w="4876" w:type="dxa"/>
            <w:tcBorders>
              <w:top w:val="nil"/>
              <w:left w:val="nil"/>
              <w:bottom w:val="nil"/>
              <w:right w:val="nil"/>
            </w:tcBorders>
          </w:tcPr>
          <w:p w14:paraId="2849A0FF"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w:t>
            </w:r>
            <w:r w:rsidRPr="00470A47">
              <w:rPr>
                <w:b/>
                <w:i/>
              </w:rPr>
              <w:t>, nacionālo</w:t>
            </w:r>
            <w:r w:rsidRPr="00470A47">
              <w:t xml:space="preserve"> un citu minoritāšu, tostarp kristiešu kopienu, aizsardzībai;</w:t>
            </w:r>
          </w:p>
        </w:tc>
      </w:tr>
    </w:tbl>
    <w:p w14:paraId="6A62B360"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78851A6" w14:textId="77777777" w:rsidR="00104614" w:rsidRPr="00470A47" w:rsidRDefault="00104614" w:rsidP="00104614">
      <w:r w:rsidRPr="00470A47">
        <w:rPr>
          <w:rStyle w:val="HideTWBExt"/>
        </w:rPr>
        <w:t>&lt;/Amend&gt;</w:t>
      </w:r>
    </w:p>
    <w:p w14:paraId="600D09B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234</w:t>
      </w:r>
      <w:r w:rsidRPr="00470A47">
        <w:rPr>
          <w:rStyle w:val="HideTWBExt"/>
          <w:b w:val="0"/>
        </w:rPr>
        <w:t>&lt;/NumAm&gt;</w:t>
      </w:r>
    </w:p>
    <w:p w14:paraId="6F3BB156" w14:textId="77777777" w:rsidR="00104614" w:rsidRPr="00470A47" w:rsidRDefault="00104614" w:rsidP="00104614">
      <w:pPr>
        <w:pStyle w:val="NormalBold"/>
      </w:pPr>
      <w:r w:rsidRPr="00470A47">
        <w:rPr>
          <w:rStyle w:val="HideTWBExt"/>
          <w:b w:val="0"/>
        </w:rPr>
        <w:t>&lt;RepeatBlock-By&gt;&lt;Members&gt;</w:t>
      </w:r>
      <w:r w:rsidRPr="00470A47">
        <w:t>Evin Incir, Yannis Maniatis, Nacho Sánchez Amor</w:t>
      </w:r>
      <w:r w:rsidRPr="00470A47">
        <w:rPr>
          <w:rStyle w:val="HideTWBExt"/>
          <w:b w:val="0"/>
        </w:rPr>
        <w:t>&lt;/Members&gt;</w:t>
      </w:r>
    </w:p>
    <w:p w14:paraId="600F1EFC" w14:textId="77777777" w:rsidR="00104614" w:rsidRPr="00470A47" w:rsidRDefault="00104614" w:rsidP="00104614">
      <w:pPr>
        <w:pStyle w:val="NormalBold"/>
      </w:pPr>
      <w:r w:rsidRPr="00470A47">
        <w:rPr>
          <w:rStyle w:val="HideTWBExt"/>
          <w:b w:val="0"/>
        </w:rPr>
        <w:t>&lt;/RepeatBlock-By&gt;</w:t>
      </w:r>
    </w:p>
    <w:p w14:paraId="3F24955E"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9831F98" w14:textId="77777777" w:rsidR="00104614" w:rsidRPr="00470A47" w:rsidRDefault="00104614" w:rsidP="00104614">
      <w:pPr>
        <w:pStyle w:val="NormalBold"/>
      </w:pPr>
      <w:r w:rsidRPr="00470A47">
        <w:rPr>
          <w:rStyle w:val="HideTWBExt"/>
          <w:b w:val="0"/>
        </w:rPr>
        <w:t>&lt;Article&gt;</w:t>
      </w:r>
      <w:r w:rsidRPr="00470A47">
        <w:t>1. punkts – q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1EAD5546" w14:textId="77777777" w:rsidTr="00FF5DFF">
        <w:trPr>
          <w:trHeight w:hRule="exact" w:val="240"/>
          <w:jc w:val="center"/>
        </w:trPr>
        <w:tc>
          <w:tcPr>
            <w:tcW w:w="9752" w:type="dxa"/>
            <w:gridSpan w:val="2"/>
            <w:tcBorders>
              <w:top w:val="nil"/>
              <w:left w:val="nil"/>
              <w:bottom w:val="nil"/>
              <w:right w:val="nil"/>
            </w:tcBorders>
          </w:tcPr>
          <w:p w14:paraId="3660125D" w14:textId="77777777" w:rsidR="00104614" w:rsidRPr="00470A47" w:rsidRDefault="00104614" w:rsidP="00FF5DFF"/>
        </w:tc>
      </w:tr>
      <w:tr w:rsidR="00104614" w:rsidRPr="00470A47" w14:paraId="0E53C244" w14:textId="77777777" w:rsidTr="00FF5DFF">
        <w:trPr>
          <w:trHeight w:val="240"/>
          <w:jc w:val="center"/>
        </w:trPr>
        <w:tc>
          <w:tcPr>
            <w:tcW w:w="4876" w:type="dxa"/>
            <w:tcBorders>
              <w:top w:val="nil"/>
              <w:left w:val="nil"/>
              <w:bottom w:val="nil"/>
              <w:right w:val="nil"/>
            </w:tcBorders>
          </w:tcPr>
          <w:p w14:paraId="7AAD2FF3"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61156F17" w14:textId="77777777" w:rsidR="00104614" w:rsidRPr="00470A47" w:rsidRDefault="00104614" w:rsidP="00FF5DFF">
            <w:pPr>
              <w:pStyle w:val="AmColumnHeading"/>
            </w:pPr>
            <w:r w:rsidRPr="00470A47">
              <w:t>Grozījums</w:t>
            </w:r>
          </w:p>
        </w:tc>
      </w:tr>
      <w:tr w:rsidR="00104614" w:rsidRPr="00470A47" w14:paraId="07E7067A" w14:textId="77777777" w:rsidTr="00FF5DFF">
        <w:trPr>
          <w:jc w:val="center"/>
        </w:trPr>
        <w:tc>
          <w:tcPr>
            <w:tcW w:w="4876" w:type="dxa"/>
            <w:tcBorders>
              <w:top w:val="nil"/>
              <w:left w:val="nil"/>
              <w:bottom w:val="nil"/>
              <w:right w:val="nil"/>
            </w:tcBorders>
          </w:tcPr>
          <w:p w14:paraId="3E505650" w14:textId="77777777" w:rsidR="00104614" w:rsidRPr="00470A47" w:rsidRDefault="00104614" w:rsidP="00FF5DFF">
            <w:pPr>
              <w:pStyle w:val="Normal6a"/>
            </w:pPr>
            <w:r w:rsidRPr="00470A47">
              <w:t>q)</w:t>
            </w:r>
            <w:r w:rsidRPr="00470A47">
              <w:tab/>
              <w:t>stiprināt reliģijas brīvības un ticības brīvības veicināšanu un aicināt veikt stingrākus pasākumus reliģisko un citu minoritāšu</w:t>
            </w:r>
            <w:r w:rsidRPr="00470A47">
              <w:rPr>
                <w:b/>
                <w:i/>
              </w:rPr>
              <w:t>, tostarp kristiešu kopienu,</w:t>
            </w:r>
            <w:r w:rsidRPr="00470A47">
              <w:t xml:space="preserve"> aizsardzībai;</w:t>
            </w:r>
          </w:p>
        </w:tc>
        <w:tc>
          <w:tcPr>
            <w:tcW w:w="4876" w:type="dxa"/>
            <w:tcBorders>
              <w:top w:val="nil"/>
              <w:left w:val="nil"/>
              <w:bottom w:val="nil"/>
              <w:right w:val="nil"/>
            </w:tcBorders>
          </w:tcPr>
          <w:p w14:paraId="2B0C09F7" w14:textId="77777777" w:rsidR="00104614" w:rsidRPr="00470A47" w:rsidRDefault="00104614" w:rsidP="00FF5DFF">
            <w:pPr>
              <w:pStyle w:val="Normal6a"/>
            </w:pPr>
            <w:r w:rsidRPr="00470A47">
              <w:t>q)</w:t>
            </w:r>
            <w:r w:rsidRPr="00470A47">
              <w:tab/>
              <w:t xml:space="preserve">stiprināt reliģijas brīvības un ticības brīvības veicināšanu un aicināt veikt stingrākus pasākumus </w:t>
            </w:r>
            <w:r w:rsidRPr="00470A47">
              <w:rPr>
                <w:b/>
                <w:i/>
              </w:rPr>
              <w:t xml:space="preserve">visu </w:t>
            </w:r>
            <w:r w:rsidRPr="00470A47">
              <w:t>reliģisko un citu minoritāšu aizsardzībai;</w:t>
            </w:r>
          </w:p>
        </w:tc>
      </w:tr>
    </w:tbl>
    <w:p w14:paraId="44F01D35"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4A9D5E82" w14:textId="77777777" w:rsidR="00104614" w:rsidRPr="00470A47" w:rsidRDefault="00104614" w:rsidP="00104614">
      <w:r w:rsidRPr="00470A47">
        <w:rPr>
          <w:rStyle w:val="HideTWBExt"/>
        </w:rPr>
        <w:t>&lt;/Amend&gt;</w:t>
      </w:r>
    </w:p>
    <w:p w14:paraId="57DFCD1D"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235</w:t>
      </w:r>
      <w:r w:rsidRPr="00470A47">
        <w:rPr>
          <w:rStyle w:val="HideTWBExt"/>
          <w:b w:val="0"/>
        </w:rPr>
        <w:t>&lt;/NumAm&gt;</w:t>
      </w:r>
    </w:p>
    <w:p w14:paraId="3FCCACF3" w14:textId="77777777" w:rsidR="00104614" w:rsidRPr="00470A47" w:rsidRDefault="00104614" w:rsidP="00104614">
      <w:pPr>
        <w:pStyle w:val="NormalBold"/>
      </w:pPr>
      <w:r w:rsidRPr="00470A47">
        <w:rPr>
          <w:rStyle w:val="HideTWBExt"/>
          <w:b w:val="0"/>
        </w:rPr>
        <w:t>&lt;RepeatBlock-By&gt;&lt;Members&gt;</w:t>
      </w:r>
      <w:r w:rsidRPr="00470A47">
        <w:t>Viktória Ferenc, Kinga Gál</w:t>
      </w:r>
      <w:r w:rsidRPr="00470A47">
        <w:rPr>
          <w:rStyle w:val="HideTWBExt"/>
          <w:b w:val="0"/>
        </w:rPr>
        <w:t>&lt;/Members&gt;</w:t>
      </w:r>
    </w:p>
    <w:p w14:paraId="2A13B0D5" w14:textId="77777777" w:rsidR="00104614" w:rsidRPr="00470A47" w:rsidRDefault="00104614" w:rsidP="00104614">
      <w:pPr>
        <w:pStyle w:val="NormalBold"/>
      </w:pPr>
      <w:r w:rsidRPr="00470A47">
        <w:rPr>
          <w:rStyle w:val="HideTWBExt"/>
          <w:b w:val="0"/>
        </w:rPr>
        <w:t>&lt;/RepeatBlock-By&gt;</w:t>
      </w:r>
    </w:p>
    <w:p w14:paraId="5073AAF4"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07228BD" w14:textId="77777777" w:rsidR="00104614" w:rsidRPr="00470A47" w:rsidRDefault="00104614" w:rsidP="00104614">
      <w:pPr>
        <w:pStyle w:val="NormalBold"/>
      </w:pPr>
      <w:r w:rsidRPr="00470A47">
        <w:rPr>
          <w:rStyle w:val="HideTWBExt"/>
          <w:b w:val="0"/>
        </w:rPr>
        <w:t>&lt;Article&gt;</w:t>
      </w:r>
      <w:r w:rsidRPr="00470A47">
        <w:t>1. punkts – ba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075499EB" w14:textId="77777777" w:rsidTr="00FF5DFF">
        <w:trPr>
          <w:trHeight w:hRule="exact" w:val="240"/>
          <w:jc w:val="center"/>
        </w:trPr>
        <w:tc>
          <w:tcPr>
            <w:tcW w:w="9752" w:type="dxa"/>
            <w:gridSpan w:val="2"/>
            <w:tcBorders>
              <w:top w:val="nil"/>
              <w:left w:val="nil"/>
              <w:bottom w:val="nil"/>
              <w:right w:val="nil"/>
            </w:tcBorders>
          </w:tcPr>
          <w:p w14:paraId="369182D3" w14:textId="77777777" w:rsidR="00104614" w:rsidRPr="00470A47" w:rsidRDefault="00104614" w:rsidP="00FF5DFF"/>
        </w:tc>
      </w:tr>
      <w:tr w:rsidR="00104614" w:rsidRPr="00470A47" w14:paraId="5A6FAED3" w14:textId="77777777" w:rsidTr="00FF5DFF">
        <w:trPr>
          <w:trHeight w:val="240"/>
          <w:jc w:val="center"/>
        </w:trPr>
        <w:tc>
          <w:tcPr>
            <w:tcW w:w="4876" w:type="dxa"/>
            <w:tcBorders>
              <w:top w:val="nil"/>
              <w:left w:val="nil"/>
              <w:bottom w:val="nil"/>
              <w:right w:val="nil"/>
            </w:tcBorders>
          </w:tcPr>
          <w:p w14:paraId="53A19354"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789DD7E0" w14:textId="77777777" w:rsidR="00104614" w:rsidRPr="00470A47" w:rsidRDefault="00104614" w:rsidP="00FF5DFF">
            <w:pPr>
              <w:pStyle w:val="AmColumnHeading"/>
            </w:pPr>
            <w:r w:rsidRPr="00470A47">
              <w:t>Grozījums</w:t>
            </w:r>
          </w:p>
        </w:tc>
      </w:tr>
      <w:tr w:rsidR="00104614" w:rsidRPr="00470A47" w14:paraId="58630A77" w14:textId="77777777" w:rsidTr="00FF5DFF">
        <w:trPr>
          <w:jc w:val="center"/>
        </w:trPr>
        <w:tc>
          <w:tcPr>
            <w:tcW w:w="4876" w:type="dxa"/>
            <w:tcBorders>
              <w:top w:val="nil"/>
              <w:left w:val="nil"/>
              <w:bottom w:val="nil"/>
              <w:right w:val="nil"/>
            </w:tcBorders>
          </w:tcPr>
          <w:p w14:paraId="0992B7A3" w14:textId="77777777" w:rsidR="00104614" w:rsidRPr="00470A47" w:rsidRDefault="00104614" w:rsidP="00FF5DFF">
            <w:pPr>
              <w:pStyle w:val="Normal6a"/>
            </w:pPr>
          </w:p>
        </w:tc>
        <w:tc>
          <w:tcPr>
            <w:tcW w:w="4876" w:type="dxa"/>
            <w:tcBorders>
              <w:top w:val="nil"/>
              <w:left w:val="nil"/>
              <w:bottom w:val="nil"/>
              <w:right w:val="nil"/>
            </w:tcBorders>
          </w:tcPr>
          <w:p w14:paraId="5C9B99AB" w14:textId="77777777" w:rsidR="00104614" w:rsidRPr="00470A47" w:rsidRDefault="00104614" w:rsidP="00FF5DFF">
            <w:pPr>
              <w:pStyle w:val="Normal6a"/>
            </w:pPr>
            <w:r w:rsidRPr="00470A47">
              <w:rPr>
                <w:b/>
                <w:i/>
              </w:rPr>
              <w:t>ba)</w:t>
            </w:r>
            <w:r w:rsidRPr="00470A47">
              <w:tab/>
            </w:r>
            <w:r w:rsidRPr="00470A47">
              <w:rPr>
                <w:b/>
                <w:i/>
              </w:rPr>
              <w:t>uzsver, ka saskaņā ar ieteikumiem Eiropas Savienībai Eiropas Reģionālajā forumā par konfliktu novēršanu un minoritāšu cilvēktiesību aizsardzību (2021. gada 12. un 13. oktobrī), ko saskaņā ar savām pilnvarām ANO Cilvēktiesību padomes ietvaros organizēja ANO īpašais referents minoritāšu jautājumos, Savienībai būtu jāstiprina tās iekšējā un ārējā minoritāšu aizsardzības politika, cita starpā izskatot iespēju izstrādāt kopīgu aizsardzības satvaru, kas būtu tieši vērsts uz nacionālo vai etnisko, reliģisko un lingvistisko minoritāšu tiesību aizsardzību, tādējādi stiprinot Savienības uzticamību daudzpusējos forumos, tostarp Apvienoto Nāciju Organizācijā;</w:t>
            </w:r>
          </w:p>
        </w:tc>
      </w:tr>
    </w:tbl>
    <w:p w14:paraId="6A954CCC"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CB01894" w14:textId="77777777" w:rsidR="00104614" w:rsidRPr="00470A47" w:rsidRDefault="00104614" w:rsidP="00104614">
      <w:r w:rsidRPr="00470A47">
        <w:rPr>
          <w:rStyle w:val="HideTWBExt"/>
        </w:rPr>
        <w:t>&lt;/Amend&gt;</w:t>
      </w:r>
    </w:p>
    <w:p w14:paraId="411224FA"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236</w:t>
      </w:r>
      <w:r w:rsidRPr="00470A47">
        <w:rPr>
          <w:rStyle w:val="HideTWBExt"/>
          <w:b w:val="0"/>
        </w:rPr>
        <w:t>&lt;/NumAm&gt;</w:t>
      </w:r>
    </w:p>
    <w:p w14:paraId="70216C4D" w14:textId="77777777" w:rsidR="00104614" w:rsidRPr="00470A47" w:rsidRDefault="00104614" w:rsidP="00104614">
      <w:pPr>
        <w:pStyle w:val="NormalBold"/>
      </w:pPr>
      <w:r w:rsidRPr="00470A47">
        <w:rPr>
          <w:rStyle w:val="HideTWBExt"/>
          <w:b w:val="0"/>
        </w:rPr>
        <w:t>&lt;RepeatBlock-By&gt;&lt;Members&gt;</w:t>
      </w:r>
      <w:r w:rsidRPr="00470A47">
        <w:t>Cristian Terheş</w:t>
      </w:r>
      <w:r w:rsidRPr="00470A47">
        <w:rPr>
          <w:rStyle w:val="HideTWBExt"/>
          <w:b w:val="0"/>
        </w:rPr>
        <w:t>&lt;/Members&gt;</w:t>
      </w:r>
    </w:p>
    <w:p w14:paraId="4D44ABE0" w14:textId="77777777" w:rsidR="00104614" w:rsidRPr="00470A47" w:rsidRDefault="00104614" w:rsidP="00104614">
      <w:pPr>
        <w:pStyle w:val="NormalBold"/>
      </w:pPr>
      <w:r w:rsidRPr="00470A47">
        <w:rPr>
          <w:rStyle w:val="HideTWBExt"/>
          <w:b w:val="0"/>
        </w:rPr>
        <w:t>&lt;/RepeatBlock-By&gt;</w:t>
      </w:r>
    </w:p>
    <w:p w14:paraId="5E828B69"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12B2F95" w14:textId="77777777" w:rsidR="00104614" w:rsidRPr="00470A47" w:rsidRDefault="00104614" w:rsidP="00104614">
      <w:pPr>
        <w:pStyle w:val="NormalBold"/>
      </w:pPr>
      <w:r w:rsidRPr="00470A47">
        <w:rPr>
          <w:rStyle w:val="HideTWBExt"/>
          <w:b w:val="0"/>
        </w:rPr>
        <w:t>&lt;Article&gt;</w:t>
      </w:r>
      <w:r w:rsidRPr="00470A47">
        <w:t>1. punkts – qa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5ECEE9EB" w14:textId="77777777" w:rsidTr="00FF5DFF">
        <w:trPr>
          <w:trHeight w:hRule="exact" w:val="240"/>
          <w:jc w:val="center"/>
        </w:trPr>
        <w:tc>
          <w:tcPr>
            <w:tcW w:w="9752" w:type="dxa"/>
            <w:gridSpan w:val="2"/>
            <w:tcBorders>
              <w:top w:val="nil"/>
              <w:left w:val="nil"/>
              <w:bottom w:val="nil"/>
              <w:right w:val="nil"/>
            </w:tcBorders>
          </w:tcPr>
          <w:p w14:paraId="00CD4B50" w14:textId="77777777" w:rsidR="00104614" w:rsidRPr="00470A47" w:rsidRDefault="00104614" w:rsidP="00FF5DFF"/>
        </w:tc>
      </w:tr>
      <w:tr w:rsidR="00104614" w:rsidRPr="00470A47" w14:paraId="4C76064D" w14:textId="77777777" w:rsidTr="00FF5DFF">
        <w:trPr>
          <w:trHeight w:val="240"/>
          <w:jc w:val="center"/>
        </w:trPr>
        <w:tc>
          <w:tcPr>
            <w:tcW w:w="4876" w:type="dxa"/>
            <w:tcBorders>
              <w:top w:val="nil"/>
              <w:left w:val="nil"/>
              <w:bottom w:val="nil"/>
              <w:right w:val="nil"/>
            </w:tcBorders>
          </w:tcPr>
          <w:p w14:paraId="42F0BC81"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287C87E4" w14:textId="77777777" w:rsidR="00104614" w:rsidRPr="00470A47" w:rsidRDefault="00104614" w:rsidP="00FF5DFF">
            <w:pPr>
              <w:pStyle w:val="AmColumnHeading"/>
            </w:pPr>
            <w:r w:rsidRPr="00470A47">
              <w:t>Grozījums</w:t>
            </w:r>
          </w:p>
        </w:tc>
      </w:tr>
      <w:tr w:rsidR="00104614" w:rsidRPr="00470A47" w14:paraId="6266F898" w14:textId="77777777" w:rsidTr="00FF5DFF">
        <w:trPr>
          <w:jc w:val="center"/>
        </w:trPr>
        <w:tc>
          <w:tcPr>
            <w:tcW w:w="4876" w:type="dxa"/>
            <w:tcBorders>
              <w:top w:val="nil"/>
              <w:left w:val="nil"/>
              <w:bottom w:val="nil"/>
              <w:right w:val="nil"/>
            </w:tcBorders>
          </w:tcPr>
          <w:p w14:paraId="66DC94F5" w14:textId="77777777" w:rsidR="00104614" w:rsidRPr="00470A47" w:rsidRDefault="00104614" w:rsidP="00FF5DFF">
            <w:pPr>
              <w:pStyle w:val="Normal6a"/>
            </w:pPr>
          </w:p>
        </w:tc>
        <w:tc>
          <w:tcPr>
            <w:tcW w:w="4876" w:type="dxa"/>
            <w:tcBorders>
              <w:top w:val="nil"/>
              <w:left w:val="nil"/>
              <w:bottom w:val="nil"/>
              <w:right w:val="nil"/>
            </w:tcBorders>
          </w:tcPr>
          <w:p w14:paraId="374B64CE" w14:textId="77777777" w:rsidR="00104614" w:rsidRPr="00470A47" w:rsidRDefault="00104614" w:rsidP="00FF5DFF">
            <w:pPr>
              <w:pStyle w:val="Normal6a"/>
            </w:pPr>
            <w:r w:rsidRPr="00470A47">
              <w:rPr>
                <w:b/>
                <w:i/>
              </w:rPr>
              <w:t>qa)</w:t>
            </w:r>
            <w:r w:rsidRPr="00470A47">
              <w:tab/>
            </w:r>
            <w:r w:rsidRPr="00470A47">
              <w:rPr>
                <w:b/>
                <w:i/>
              </w:rPr>
              <w:t>paust dziļas bažas par joprojām notiekošajā slepkavībām, vajāšanu un sistemātisko diskrimināciju pret kristiešiem vairākos pasaules reģionos, tostarp Tuvajos Austrumos, Subsahāras Āfrikā, Dienvidāzijā un daļā Austrumāzijas, kur kristiešu kopienas saskaras ar mērķorientētu vardarbību, teroristu uzbrukumiem, patvaļīgu aizturēšanu, piespiedu pārvietošanu, pielūgsmes vietu iznīcināšanu un juridisku vai sociālu apspiešanu; uzvērt, ka kristieši joprojām ir viena no pasaulē visvairāk vajātajām reliģiskajām grupām; paust dziļu nožēlu par Apvienoto Nāciju Organizācijas nepietiekamo, nekonsekvento un nereti selektīvo reakciju uz šiem pārkāpumiem; aicināt ANO ievērojami pastiprināt uzraudzības, ziņošanas un agrīnās brīdināšanas mehānismus attiecībā uz reliģisko vajāšanu, pievērst vienlīdzīgu uzmanību noziegumiem pret kristiešiem kopā ar citiem reliģiskās neiecietības veidiem, pēc vajadzības paredzēt īpašas ANO struktūras vai pilnvaras un īstenot konkrētu rīcību, lai vainīgos sauktu pie atbildības saskaņā ar starptautiskajām tiesībām; uzvērt, ka reliģiskās brīvības vai ticības brīvības aizsardzība ir jāuzskata par cilvēktiesību pamata prioritāti, nevis jāpakļauj politiskiem apsvērumiem;</w:t>
            </w:r>
          </w:p>
        </w:tc>
      </w:tr>
    </w:tbl>
    <w:p w14:paraId="235BBD2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1755F03" w14:textId="77777777" w:rsidR="00104614" w:rsidRPr="00470A47" w:rsidRDefault="00104614" w:rsidP="00104614">
      <w:r w:rsidRPr="00470A47">
        <w:rPr>
          <w:rStyle w:val="HideTWBExt"/>
        </w:rPr>
        <w:t>&lt;/Amend&gt;</w:t>
      </w:r>
    </w:p>
    <w:p w14:paraId="2B77345E"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237</w:t>
      </w:r>
      <w:r w:rsidRPr="00470A47">
        <w:rPr>
          <w:rStyle w:val="HideTWBExt"/>
          <w:b w:val="0"/>
        </w:rPr>
        <w:t>&lt;/NumAm&gt;</w:t>
      </w:r>
    </w:p>
    <w:p w14:paraId="1720C887"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5FB9965E" w14:textId="77777777" w:rsidR="00104614" w:rsidRPr="00470A47" w:rsidRDefault="00104614" w:rsidP="00104614">
      <w:pPr>
        <w:pStyle w:val="NormalBold"/>
      </w:pPr>
      <w:r w:rsidRPr="00470A47">
        <w:rPr>
          <w:rStyle w:val="HideTWBExt"/>
          <w:b w:val="0"/>
        </w:rPr>
        <w:t>&lt;/RepeatBlock-By&gt;</w:t>
      </w:r>
    </w:p>
    <w:p w14:paraId="6DCA7E3F"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C5A1886" w14:textId="77777777" w:rsidR="00104614" w:rsidRPr="00470A47" w:rsidRDefault="00104614" w:rsidP="00104614">
      <w:pPr>
        <w:pStyle w:val="NormalBold"/>
      </w:pPr>
      <w:r w:rsidRPr="00470A47">
        <w:rPr>
          <w:rStyle w:val="HideTWBExt"/>
          <w:b w:val="0"/>
        </w:rPr>
        <w:t>&lt;Article&gt;</w:t>
      </w:r>
      <w:r w:rsidRPr="00470A47">
        <w:t>1. punkts – qa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048E569" w14:textId="77777777" w:rsidTr="00FF5DFF">
        <w:trPr>
          <w:trHeight w:hRule="exact" w:val="240"/>
          <w:jc w:val="center"/>
        </w:trPr>
        <w:tc>
          <w:tcPr>
            <w:tcW w:w="9752" w:type="dxa"/>
            <w:gridSpan w:val="2"/>
            <w:tcBorders>
              <w:top w:val="nil"/>
              <w:left w:val="nil"/>
              <w:bottom w:val="nil"/>
              <w:right w:val="nil"/>
            </w:tcBorders>
          </w:tcPr>
          <w:p w14:paraId="776B73DD" w14:textId="77777777" w:rsidR="00104614" w:rsidRPr="00470A47" w:rsidRDefault="00104614" w:rsidP="00FF5DFF"/>
        </w:tc>
      </w:tr>
      <w:tr w:rsidR="00104614" w:rsidRPr="00470A47" w14:paraId="562DC27D" w14:textId="77777777" w:rsidTr="00FF5DFF">
        <w:trPr>
          <w:trHeight w:val="240"/>
          <w:jc w:val="center"/>
        </w:trPr>
        <w:tc>
          <w:tcPr>
            <w:tcW w:w="4876" w:type="dxa"/>
            <w:tcBorders>
              <w:top w:val="nil"/>
              <w:left w:val="nil"/>
              <w:bottom w:val="nil"/>
              <w:right w:val="nil"/>
            </w:tcBorders>
          </w:tcPr>
          <w:p w14:paraId="3795DE5D"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B805AF3" w14:textId="77777777" w:rsidR="00104614" w:rsidRPr="00470A47" w:rsidRDefault="00104614" w:rsidP="00FF5DFF">
            <w:pPr>
              <w:pStyle w:val="AmColumnHeading"/>
            </w:pPr>
            <w:r w:rsidRPr="00470A47">
              <w:t>Grozījums</w:t>
            </w:r>
          </w:p>
        </w:tc>
      </w:tr>
      <w:tr w:rsidR="00104614" w:rsidRPr="00470A47" w14:paraId="4FB09E7B" w14:textId="77777777" w:rsidTr="00FF5DFF">
        <w:trPr>
          <w:jc w:val="center"/>
        </w:trPr>
        <w:tc>
          <w:tcPr>
            <w:tcW w:w="4876" w:type="dxa"/>
            <w:tcBorders>
              <w:top w:val="nil"/>
              <w:left w:val="nil"/>
              <w:bottom w:val="nil"/>
              <w:right w:val="nil"/>
            </w:tcBorders>
          </w:tcPr>
          <w:p w14:paraId="348B27AD" w14:textId="77777777" w:rsidR="00104614" w:rsidRPr="00470A47" w:rsidRDefault="00104614" w:rsidP="00FF5DFF">
            <w:pPr>
              <w:pStyle w:val="Normal6a"/>
            </w:pPr>
          </w:p>
        </w:tc>
        <w:tc>
          <w:tcPr>
            <w:tcW w:w="4876" w:type="dxa"/>
            <w:tcBorders>
              <w:top w:val="nil"/>
              <w:left w:val="nil"/>
              <w:bottom w:val="nil"/>
              <w:right w:val="nil"/>
            </w:tcBorders>
          </w:tcPr>
          <w:p w14:paraId="597DF1C3" w14:textId="77777777" w:rsidR="00104614" w:rsidRPr="00470A47" w:rsidRDefault="00104614" w:rsidP="00FF5DFF">
            <w:pPr>
              <w:pStyle w:val="Normal6a"/>
            </w:pPr>
            <w:r w:rsidRPr="00470A47">
              <w:rPr>
                <w:b/>
                <w:i/>
              </w:rPr>
              <w:t>qa)</w:t>
            </w:r>
            <w:r w:rsidRPr="00470A47">
              <w:tab/>
            </w:r>
            <w:r w:rsidRPr="00470A47">
              <w:rPr>
                <w:b/>
                <w:i/>
              </w:rPr>
              <w:t>uzsvērt ANO ĢA pienākumu izskatīt kandidātu apņemšanos veicināt un aizsargāt cilvēktiesības, kad tiek ievēlēti ANO Cilvēktiesību padomes locekļi;</w:t>
            </w:r>
          </w:p>
        </w:tc>
      </w:tr>
    </w:tbl>
    <w:p w14:paraId="45BCA9F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1D0C43D" w14:textId="77777777" w:rsidR="00104614" w:rsidRPr="00470A47" w:rsidRDefault="00104614" w:rsidP="00104614">
      <w:r w:rsidRPr="00470A47">
        <w:rPr>
          <w:rStyle w:val="HideTWBExt"/>
        </w:rPr>
        <w:t>&lt;/Amend&gt;</w:t>
      </w:r>
    </w:p>
    <w:p w14:paraId="7845EEF2"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238</w:t>
      </w:r>
      <w:r w:rsidRPr="00470A47">
        <w:rPr>
          <w:rStyle w:val="HideTWBExt"/>
          <w:b w:val="0"/>
        </w:rPr>
        <w:t>&lt;/NumAm&gt;</w:t>
      </w:r>
    </w:p>
    <w:p w14:paraId="2DECA344" w14:textId="77777777" w:rsidR="00104614" w:rsidRPr="00470A47" w:rsidRDefault="00104614" w:rsidP="00104614">
      <w:pPr>
        <w:pStyle w:val="NormalBold"/>
      </w:pPr>
      <w:r w:rsidRPr="00470A47">
        <w:rPr>
          <w:rStyle w:val="HideTWBExt"/>
          <w:b w:val="0"/>
        </w:rPr>
        <w:t>&lt;RepeatBlock-By&gt;&lt;Members&gt;</w:t>
      </w:r>
      <w:r w:rsidRPr="00470A47">
        <w:t>Alexander Sell</w:t>
      </w:r>
      <w:r w:rsidRPr="00470A47">
        <w:rPr>
          <w:rStyle w:val="HideTWBExt"/>
          <w:b w:val="0"/>
        </w:rPr>
        <w:t>&lt;/Members&gt;</w:t>
      </w:r>
    </w:p>
    <w:p w14:paraId="6A402A2A" w14:textId="77777777" w:rsidR="00104614" w:rsidRPr="00470A47" w:rsidRDefault="00104614" w:rsidP="00104614">
      <w:pPr>
        <w:pStyle w:val="NormalBold"/>
      </w:pPr>
      <w:r w:rsidRPr="00470A47">
        <w:rPr>
          <w:rStyle w:val="HideTWBExt"/>
          <w:b w:val="0"/>
        </w:rPr>
        <w:t>&lt;/RepeatBlock-By&gt;</w:t>
      </w:r>
    </w:p>
    <w:p w14:paraId="3A9E6B85"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A8F941F" w14:textId="77777777" w:rsidR="00104614" w:rsidRPr="00470A47" w:rsidRDefault="00104614" w:rsidP="00104614">
      <w:pPr>
        <w:pStyle w:val="NormalBold"/>
      </w:pPr>
      <w:r w:rsidRPr="00470A47">
        <w:rPr>
          <w:rStyle w:val="HideTWBExt"/>
          <w:b w:val="0"/>
        </w:rPr>
        <w:t>&lt;Article&gt;</w:t>
      </w:r>
      <w:r w:rsidRPr="00470A47">
        <w:t>1. punkts – r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402430E" w14:textId="77777777" w:rsidTr="00FF5DFF">
        <w:trPr>
          <w:trHeight w:hRule="exact" w:val="240"/>
          <w:jc w:val="center"/>
        </w:trPr>
        <w:tc>
          <w:tcPr>
            <w:tcW w:w="9752" w:type="dxa"/>
            <w:gridSpan w:val="2"/>
            <w:tcBorders>
              <w:top w:val="nil"/>
              <w:left w:val="nil"/>
              <w:bottom w:val="nil"/>
              <w:right w:val="nil"/>
            </w:tcBorders>
          </w:tcPr>
          <w:p w14:paraId="21325C0E" w14:textId="77777777" w:rsidR="00104614" w:rsidRPr="00470A47" w:rsidRDefault="00104614" w:rsidP="00FF5DFF"/>
        </w:tc>
      </w:tr>
      <w:tr w:rsidR="00104614" w:rsidRPr="00470A47" w14:paraId="72D4B2CC" w14:textId="77777777" w:rsidTr="00FF5DFF">
        <w:trPr>
          <w:trHeight w:val="240"/>
          <w:jc w:val="center"/>
        </w:trPr>
        <w:tc>
          <w:tcPr>
            <w:tcW w:w="4876" w:type="dxa"/>
            <w:tcBorders>
              <w:top w:val="nil"/>
              <w:left w:val="nil"/>
              <w:bottom w:val="nil"/>
              <w:right w:val="nil"/>
            </w:tcBorders>
          </w:tcPr>
          <w:p w14:paraId="05D32BE2"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11472EA2" w14:textId="77777777" w:rsidR="00104614" w:rsidRPr="00470A47" w:rsidRDefault="00104614" w:rsidP="00FF5DFF">
            <w:pPr>
              <w:pStyle w:val="AmColumnHeading"/>
            </w:pPr>
            <w:r w:rsidRPr="00470A47">
              <w:t>Grozījums</w:t>
            </w:r>
          </w:p>
        </w:tc>
      </w:tr>
      <w:tr w:rsidR="00104614" w:rsidRPr="00470A47" w14:paraId="702B83CD" w14:textId="77777777" w:rsidTr="00FF5DFF">
        <w:trPr>
          <w:jc w:val="center"/>
        </w:trPr>
        <w:tc>
          <w:tcPr>
            <w:tcW w:w="4876" w:type="dxa"/>
            <w:tcBorders>
              <w:top w:val="nil"/>
              <w:left w:val="nil"/>
              <w:bottom w:val="nil"/>
              <w:right w:val="nil"/>
            </w:tcBorders>
          </w:tcPr>
          <w:p w14:paraId="64DC33EB" w14:textId="77777777" w:rsidR="00104614" w:rsidRPr="00470A47" w:rsidRDefault="00104614" w:rsidP="00FF5DFF">
            <w:pPr>
              <w:pStyle w:val="Normal6a"/>
            </w:pPr>
            <w:r w:rsidRPr="00470A47">
              <w:t>r)</w:t>
            </w:r>
            <w:r w:rsidRPr="00470A47">
              <w:tab/>
            </w:r>
            <w:r w:rsidRPr="00470A47">
              <w:rPr>
                <w:b/>
                <w:i/>
              </w:rPr>
              <w:t>stiprināt ES apņēmību kopā ar partneriem uzlabot situāciju globālās veselības jomā</w:t>
            </w:r>
            <w:r w:rsidRPr="00470A47">
              <w:t>;</w:t>
            </w:r>
          </w:p>
        </w:tc>
        <w:tc>
          <w:tcPr>
            <w:tcW w:w="4876" w:type="dxa"/>
            <w:tcBorders>
              <w:top w:val="nil"/>
              <w:left w:val="nil"/>
              <w:bottom w:val="nil"/>
              <w:right w:val="nil"/>
            </w:tcBorders>
          </w:tcPr>
          <w:p w14:paraId="6EC0A94B" w14:textId="77777777" w:rsidR="00104614" w:rsidRPr="00470A47" w:rsidRDefault="00104614" w:rsidP="00FF5DFF">
            <w:pPr>
              <w:pStyle w:val="Normal6a"/>
            </w:pPr>
            <w:r w:rsidRPr="00470A47">
              <w:t>r)</w:t>
            </w:r>
            <w:r w:rsidRPr="00470A47">
              <w:tab/>
            </w:r>
            <w:r w:rsidRPr="00470A47">
              <w:rPr>
                <w:b/>
                <w:i/>
              </w:rPr>
              <w:t>mudināt Apvienoto Nāciju Organizāciju turpināt īstenot savu misiju, kā noteikts ANO Statūtos, uzturēt starptautisko mieru un drošību, attīstīt draudzīgas attiecības starp valstīm, panākt starptautisko sadarbību starptautisku problēmu risināšanā un cilvēktiesību ievērošanas veicināšanā un funkcionēt kā valstu darbību saskaņošanas centram</w:t>
            </w:r>
            <w:r w:rsidRPr="00470A47">
              <w:t xml:space="preserve">; </w:t>
            </w:r>
            <w:r w:rsidRPr="00470A47">
              <w:rPr>
                <w:b/>
                <w:i/>
              </w:rPr>
              <w:t>atgādināt Eiropas Savienībai, ka tai būtu jākoncentrē uzmanība uz savām kompetences pamatjomām saskaņā ar Līgumiem, jānodrošina labklājība, drošība un konkurētspēja saviem iedzīvotājiem un nodokļu maksātājiem un jāizvairās no to funkciju un pilnvaru dublēšanās, kurām tika izveidota Apvienoto Nāciju Organizācija;</w:t>
            </w:r>
          </w:p>
        </w:tc>
      </w:tr>
    </w:tbl>
    <w:p w14:paraId="506C3C7E"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35992B3" w14:textId="77777777" w:rsidR="00104614" w:rsidRPr="00470A47" w:rsidRDefault="00104614" w:rsidP="00104614">
      <w:r w:rsidRPr="00470A47">
        <w:rPr>
          <w:rStyle w:val="HideTWBExt"/>
        </w:rPr>
        <w:t>&lt;/Amend&gt;</w:t>
      </w:r>
    </w:p>
    <w:p w14:paraId="1EEC0D28"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239</w:t>
      </w:r>
      <w:r w:rsidRPr="00470A47">
        <w:rPr>
          <w:rStyle w:val="HideTWBExt"/>
          <w:b w:val="0"/>
        </w:rPr>
        <w:t>&lt;/NumAm&gt;</w:t>
      </w:r>
    </w:p>
    <w:p w14:paraId="60C16F34" w14:textId="77777777" w:rsidR="00104614" w:rsidRPr="00470A47" w:rsidRDefault="00104614" w:rsidP="00104614">
      <w:pPr>
        <w:pStyle w:val="NormalBold"/>
      </w:pPr>
      <w:r w:rsidRPr="00470A47">
        <w:rPr>
          <w:rStyle w:val="HideTWBExt"/>
          <w:b w:val="0"/>
        </w:rPr>
        <w:t>&lt;RepeatBlock-By&gt;&lt;Members&gt;</w:t>
      </w:r>
      <w:r w:rsidRPr="00470A47">
        <w:t>Andrey Kovatchev</w:t>
      </w:r>
      <w:r w:rsidRPr="00470A47">
        <w:rPr>
          <w:rStyle w:val="HideTWBExt"/>
          <w:b w:val="0"/>
        </w:rPr>
        <w:t>&lt;/Members&gt;</w:t>
      </w:r>
    </w:p>
    <w:p w14:paraId="77D3F627" w14:textId="77777777" w:rsidR="00104614" w:rsidRPr="00470A47" w:rsidRDefault="00104614" w:rsidP="00104614">
      <w:pPr>
        <w:pStyle w:val="NormalBold"/>
      </w:pPr>
      <w:r w:rsidRPr="00470A47">
        <w:rPr>
          <w:rStyle w:val="HideTWBExt"/>
          <w:b w:val="0"/>
        </w:rPr>
        <w:t>&lt;/RepeatBlock-By&gt;</w:t>
      </w:r>
    </w:p>
    <w:p w14:paraId="1997355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58E56E11" w14:textId="77777777" w:rsidR="00104614" w:rsidRPr="00470A47" w:rsidRDefault="00104614" w:rsidP="00104614">
      <w:pPr>
        <w:pStyle w:val="NormalBold"/>
      </w:pPr>
      <w:r w:rsidRPr="00470A47">
        <w:rPr>
          <w:rStyle w:val="HideTWBExt"/>
          <w:b w:val="0"/>
        </w:rPr>
        <w:t>&lt;Article&gt;</w:t>
      </w:r>
      <w:r w:rsidRPr="00470A47">
        <w:t>1. punkts – r apakšpunkts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7D028A81" w14:textId="77777777" w:rsidTr="00FF5DFF">
        <w:trPr>
          <w:trHeight w:hRule="exact" w:val="240"/>
          <w:jc w:val="center"/>
        </w:trPr>
        <w:tc>
          <w:tcPr>
            <w:tcW w:w="9752" w:type="dxa"/>
            <w:gridSpan w:val="2"/>
            <w:tcBorders>
              <w:top w:val="nil"/>
              <w:left w:val="nil"/>
              <w:bottom w:val="nil"/>
              <w:right w:val="nil"/>
            </w:tcBorders>
          </w:tcPr>
          <w:p w14:paraId="74BC75DD" w14:textId="77777777" w:rsidR="00104614" w:rsidRPr="00470A47" w:rsidRDefault="00104614" w:rsidP="00FF5DFF"/>
        </w:tc>
      </w:tr>
      <w:tr w:rsidR="00104614" w:rsidRPr="00470A47" w14:paraId="76AC9206" w14:textId="77777777" w:rsidTr="00FF5DFF">
        <w:trPr>
          <w:trHeight w:val="240"/>
          <w:jc w:val="center"/>
        </w:trPr>
        <w:tc>
          <w:tcPr>
            <w:tcW w:w="4876" w:type="dxa"/>
            <w:tcBorders>
              <w:top w:val="nil"/>
              <w:left w:val="nil"/>
              <w:bottom w:val="nil"/>
              <w:right w:val="nil"/>
            </w:tcBorders>
          </w:tcPr>
          <w:p w14:paraId="6588745E"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EE51D94" w14:textId="77777777" w:rsidR="00104614" w:rsidRPr="00470A47" w:rsidRDefault="00104614" w:rsidP="00FF5DFF">
            <w:pPr>
              <w:pStyle w:val="AmColumnHeading"/>
            </w:pPr>
            <w:r w:rsidRPr="00470A47">
              <w:t>Grozījums</w:t>
            </w:r>
          </w:p>
        </w:tc>
      </w:tr>
      <w:tr w:rsidR="00104614" w:rsidRPr="00470A47" w14:paraId="2AF2FA5A" w14:textId="77777777" w:rsidTr="00FF5DFF">
        <w:trPr>
          <w:jc w:val="center"/>
        </w:trPr>
        <w:tc>
          <w:tcPr>
            <w:tcW w:w="4876" w:type="dxa"/>
            <w:tcBorders>
              <w:top w:val="nil"/>
              <w:left w:val="nil"/>
              <w:bottom w:val="nil"/>
              <w:right w:val="nil"/>
            </w:tcBorders>
          </w:tcPr>
          <w:p w14:paraId="556AF986" w14:textId="77777777" w:rsidR="00104614" w:rsidRPr="00470A47" w:rsidRDefault="00104614" w:rsidP="00FF5DFF">
            <w:pPr>
              <w:pStyle w:val="Normal6a"/>
            </w:pPr>
            <w:r w:rsidRPr="00470A47">
              <w:t>r)</w:t>
            </w:r>
            <w:r w:rsidRPr="00470A47">
              <w:tab/>
              <w:t>stiprināt ES apņēmību kopā ar partneriem uzlabot situāciju globālās veselības jomā;</w:t>
            </w:r>
          </w:p>
        </w:tc>
        <w:tc>
          <w:tcPr>
            <w:tcW w:w="4876" w:type="dxa"/>
            <w:tcBorders>
              <w:top w:val="nil"/>
              <w:left w:val="nil"/>
              <w:bottom w:val="nil"/>
              <w:right w:val="nil"/>
            </w:tcBorders>
          </w:tcPr>
          <w:p w14:paraId="03F36193" w14:textId="77777777" w:rsidR="00104614" w:rsidRPr="00470A47" w:rsidRDefault="00104614" w:rsidP="00FF5DFF">
            <w:pPr>
              <w:pStyle w:val="Normal6a"/>
            </w:pPr>
            <w:r w:rsidRPr="00470A47">
              <w:t>r)</w:t>
            </w:r>
            <w:r w:rsidRPr="00470A47">
              <w:tab/>
              <w:t>stiprināt ES apņēmību kopā ar partneriem uzlabot situāciju globālās veselības jomā</w:t>
            </w:r>
            <w:r w:rsidRPr="00470A47">
              <w:rPr>
                <w:b/>
                <w:i/>
              </w:rPr>
              <w:t>, atbalstot vakcinācijas kampaņas, īstenojot Pandēmijas nolīgumu, risinot jautājumu par nepārnēsājamām slimībām un stiprinot daudzpusējus mehānismus pandēmijas novēršanai, sagatavotībai un reaģēšanai</w:t>
            </w:r>
            <w:r w:rsidRPr="00470A47">
              <w:t>;</w:t>
            </w:r>
          </w:p>
        </w:tc>
      </w:tr>
    </w:tbl>
    <w:p w14:paraId="467B2024"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C8CEFEC" w14:textId="77777777" w:rsidR="00104614" w:rsidRPr="00470A47" w:rsidRDefault="00104614" w:rsidP="00104614">
      <w:r w:rsidRPr="00470A47">
        <w:rPr>
          <w:rStyle w:val="HideTWBExt"/>
        </w:rPr>
        <w:t>&lt;/Amend&gt;</w:t>
      </w:r>
    </w:p>
    <w:p w14:paraId="42CCF2BC"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240</w:t>
      </w:r>
      <w:r w:rsidRPr="00470A47">
        <w:rPr>
          <w:rStyle w:val="HideTWBExt"/>
          <w:b w:val="0"/>
        </w:rPr>
        <w:t>&lt;/NumAm&gt;</w:t>
      </w:r>
    </w:p>
    <w:p w14:paraId="4B88F9BA" w14:textId="77777777" w:rsidR="00104614" w:rsidRPr="00470A47" w:rsidRDefault="00104614" w:rsidP="00104614">
      <w:pPr>
        <w:pStyle w:val="NormalBold"/>
      </w:pPr>
      <w:r w:rsidRPr="00470A47">
        <w:rPr>
          <w:rStyle w:val="HideTWBExt"/>
          <w:b w:val="0"/>
        </w:rPr>
        <w:t>&lt;RepeatBlock-By&gt;&lt;Members&gt;</w:t>
      </w:r>
      <w:r w:rsidRPr="00470A47">
        <w:t>Hilde Vautmans, Dan Barna, Petras Auštrevičius, Bernard Guetta, Lucia Yar, Engin Eroglu, Urmas Paet, Michał Kobosko, Marie-Agnes Strack-Zimmermann</w:t>
      </w:r>
      <w:r w:rsidRPr="00470A47">
        <w:rPr>
          <w:rStyle w:val="HideTWBExt"/>
          <w:b w:val="0"/>
        </w:rPr>
        <w:t>&lt;/Members&gt;</w:t>
      </w:r>
    </w:p>
    <w:p w14:paraId="60E12FD5" w14:textId="77777777" w:rsidR="00104614" w:rsidRPr="00470A47" w:rsidRDefault="00104614" w:rsidP="00104614">
      <w:pPr>
        <w:pStyle w:val="NormalBold"/>
      </w:pPr>
      <w:r w:rsidRPr="00470A47">
        <w:rPr>
          <w:rStyle w:val="HideTWBExt"/>
          <w:b w:val="0"/>
        </w:rPr>
        <w:t>&lt;/RepeatBlock-By&gt;</w:t>
      </w:r>
    </w:p>
    <w:p w14:paraId="39F4E15C"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02765E3E" w14:textId="77777777" w:rsidR="00104614" w:rsidRPr="00470A47" w:rsidRDefault="00104614" w:rsidP="00104614">
      <w:pPr>
        <w:pStyle w:val="NormalBold"/>
      </w:pPr>
      <w:r w:rsidRPr="00470A47">
        <w:rPr>
          <w:rStyle w:val="HideTWBExt"/>
          <w:b w:val="0"/>
        </w:rPr>
        <w:t>&lt;Article&gt;</w:t>
      </w:r>
      <w:r w:rsidRPr="00470A47">
        <w:t>1. punkts – ra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9676D6F" w14:textId="77777777" w:rsidTr="00FF5DFF">
        <w:trPr>
          <w:trHeight w:hRule="exact" w:val="240"/>
          <w:jc w:val="center"/>
        </w:trPr>
        <w:tc>
          <w:tcPr>
            <w:tcW w:w="9752" w:type="dxa"/>
            <w:gridSpan w:val="2"/>
            <w:tcBorders>
              <w:top w:val="nil"/>
              <w:left w:val="nil"/>
              <w:bottom w:val="nil"/>
              <w:right w:val="nil"/>
            </w:tcBorders>
          </w:tcPr>
          <w:p w14:paraId="120A1F82" w14:textId="77777777" w:rsidR="00104614" w:rsidRPr="00470A47" w:rsidRDefault="00104614" w:rsidP="00FF5DFF"/>
        </w:tc>
      </w:tr>
      <w:tr w:rsidR="00104614" w:rsidRPr="00470A47" w14:paraId="1FD63512" w14:textId="77777777" w:rsidTr="00FF5DFF">
        <w:trPr>
          <w:trHeight w:val="240"/>
          <w:jc w:val="center"/>
        </w:trPr>
        <w:tc>
          <w:tcPr>
            <w:tcW w:w="4876" w:type="dxa"/>
            <w:tcBorders>
              <w:top w:val="nil"/>
              <w:left w:val="nil"/>
              <w:bottom w:val="nil"/>
              <w:right w:val="nil"/>
            </w:tcBorders>
          </w:tcPr>
          <w:p w14:paraId="7FDE166F"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60F9BBC" w14:textId="77777777" w:rsidR="00104614" w:rsidRPr="00470A47" w:rsidRDefault="00104614" w:rsidP="00FF5DFF">
            <w:pPr>
              <w:pStyle w:val="AmColumnHeading"/>
            </w:pPr>
            <w:r w:rsidRPr="00470A47">
              <w:t>Grozījums</w:t>
            </w:r>
          </w:p>
        </w:tc>
      </w:tr>
      <w:tr w:rsidR="00104614" w:rsidRPr="00470A47" w14:paraId="34232693" w14:textId="77777777" w:rsidTr="00FF5DFF">
        <w:trPr>
          <w:jc w:val="center"/>
        </w:trPr>
        <w:tc>
          <w:tcPr>
            <w:tcW w:w="4876" w:type="dxa"/>
            <w:tcBorders>
              <w:top w:val="nil"/>
              <w:left w:val="nil"/>
              <w:bottom w:val="nil"/>
              <w:right w:val="nil"/>
            </w:tcBorders>
          </w:tcPr>
          <w:p w14:paraId="77BEA8BC" w14:textId="77777777" w:rsidR="00104614" w:rsidRPr="00470A47" w:rsidRDefault="00104614" w:rsidP="00FF5DFF">
            <w:pPr>
              <w:pStyle w:val="Normal6a"/>
            </w:pPr>
          </w:p>
        </w:tc>
        <w:tc>
          <w:tcPr>
            <w:tcW w:w="4876" w:type="dxa"/>
            <w:tcBorders>
              <w:top w:val="nil"/>
              <w:left w:val="nil"/>
              <w:bottom w:val="nil"/>
              <w:right w:val="nil"/>
            </w:tcBorders>
          </w:tcPr>
          <w:p w14:paraId="685C3326" w14:textId="77777777" w:rsidR="00104614" w:rsidRPr="00470A47" w:rsidRDefault="00104614" w:rsidP="00FF5DFF">
            <w:pPr>
              <w:pStyle w:val="Normal6a"/>
            </w:pPr>
            <w:r w:rsidRPr="00470A47">
              <w:rPr>
                <w:b/>
                <w:i/>
              </w:rPr>
              <w:t>ra)</w:t>
            </w:r>
            <w:r w:rsidRPr="00470A47">
              <w:tab/>
            </w:r>
            <w:r w:rsidRPr="00470A47">
              <w:rPr>
                <w:b/>
                <w:i/>
              </w:rPr>
              <w:t>atkārtoti paust stingru atbalstu Starptautiskajai Tiesai un Starptautiskajai Krimināltiesai kā nozīmīgām, neatkarīgām un objektīvām jurisdikcijas iestādēm; nosodīt bezprecedenta draudus, ar kuriem saskaras SKT, un aicināt aktivizēt ES Bloķēšanas statūtu, lai aizsargātu SKT un tos, kas sadarbojas ar šo tiesu un to atbalsta;</w:t>
            </w:r>
          </w:p>
        </w:tc>
      </w:tr>
    </w:tbl>
    <w:p w14:paraId="438BB336"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61670857" w14:textId="77777777" w:rsidR="00104614" w:rsidRPr="00470A47" w:rsidRDefault="00104614" w:rsidP="00104614">
      <w:r w:rsidRPr="00470A47">
        <w:rPr>
          <w:rStyle w:val="HideTWBExt"/>
        </w:rPr>
        <w:t>&lt;/Amend&gt;</w:t>
      </w:r>
    </w:p>
    <w:p w14:paraId="1E721407"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241</w:t>
      </w:r>
      <w:r w:rsidRPr="00470A47">
        <w:rPr>
          <w:rStyle w:val="HideTWBExt"/>
          <w:b w:val="0"/>
        </w:rPr>
        <w:t>&lt;/NumAm&gt;</w:t>
      </w:r>
    </w:p>
    <w:p w14:paraId="19770DFD"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0760544B"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158E6943" w14:textId="77777777" w:rsidR="00104614" w:rsidRPr="00470A47" w:rsidRDefault="00104614" w:rsidP="00104614">
      <w:pPr>
        <w:pStyle w:val="NormalBold"/>
      </w:pPr>
      <w:r w:rsidRPr="00470A47">
        <w:rPr>
          <w:rStyle w:val="HideTWBExt"/>
          <w:b w:val="0"/>
        </w:rPr>
        <w:t>&lt;/RepeatBlock-By&gt;</w:t>
      </w:r>
    </w:p>
    <w:p w14:paraId="1368E2AB"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39CC7DDB" w14:textId="77777777" w:rsidR="00104614" w:rsidRPr="00470A47" w:rsidRDefault="00104614" w:rsidP="00104614">
      <w:pPr>
        <w:pStyle w:val="NormalBold"/>
      </w:pPr>
      <w:r w:rsidRPr="00470A47">
        <w:rPr>
          <w:rStyle w:val="HideTWBExt"/>
          <w:b w:val="0"/>
        </w:rPr>
        <w:t>&lt;Article&gt;</w:t>
      </w:r>
      <w:r w:rsidRPr="00470A47">
        <w:t>1. punkts – ra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0175146" w14:textId="77777777" w:rsidTr="00FF5DFF">
        <w:trPr>
          <w:trHeight w:hRule="exact" w:val="240"/>
          <w:jc w:val="center"/>
        </w:trPr>
        <w:tc>
          <w:tcPr>
            <w:tcW w:w="9752" w:type="dxa"/>
            <w:gridSpan w:val="2"/>
            <w:tcBorders>
              <w:top w:val="nil"/>
              <w:left w:val="nil"/>
              <w:bottom w:val="nil"/>
              <w:right w:val="nil"/>
            </w:tcBorders>
          </w:tcPr>
          <w:p w14:paraId="75051C30" w14:textId="77777777" w:rsidR="00104614" w:rsidRPr="00470A47" w:rsidRDefault="00104614" w:rsidP="00FF5DFF"/>
        </w:tc>
      </w:tr>
      <w:tr w:rsidR="00104614" w:rsidRPr="00470A47" w14:paraId="12535248" w14:textId="77777777" w:rsidTr="00FF5DFF">
        <w:trPr>
          <w:trHeight w:val="240"/>
          <w:jc w:val="center"/>
        </w:trPr>
        <w:tc>
          <w:tcPr>
            <w:tcW w:w="4876" w:type="dxa"/>
            <w:tcBorders>
              <w:top w:val="nil"/>
              <w:left w:val="nil"/>
              <w:bottom w:val="nil"/>
              <w:right w:val="nil"/>
            </w:tcBorders>
          </w:tcPr>
          <w:p w14:paraId="7995E3BC"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64EA66D" w14:textId="77777777" w:rsidR="00104614" w:rsidRPr="00470A47" w:rsidRDefault="00104614" w:rsidP="00FF5DFF">
            <w:pPr>
              <w:pStyle w:val="AmColumnHeading"/>
            </w:pPr>
            <w:r w:rsidRPr="00470A47">
              <w:t>Grozījums</w:t>
            </w:r>
          </w:p>
        </w:tc>
      </w:tr>
      <w:tr w:rsidR="00104614" w:rsidRPr="00470A47" w14:paraId="2369B9FF" w14:textId="77777777" w:rsidTr="00FF5DFF">
        <w:trPr>
          <w:jc w:val="center"/>
        </w:trPr>
        <w:tc>
          <w:tcPr>
            <w:tcW w:w="4876" w:type="dxa"/>
            <w:tcBorders>
              <w:top w:val="nil"/>
              <w:left w:val="nil"/>
              <w:bottom w:val="nil"/>
              <w:right w:val="nil"/>
            </w:tcBorders>
          </w:tcPr>
          <w:p w14:paraId="21884DDA" w14:textId="77777777" w:rsidR="00104614" w:rsidRPr="00470A47" w:rsidRDefault="00104614" w:rsidP="00FF5DFF">
            <w:pPr>
              <w:pStyle w:val="Normal6a"/>
            </w:pPr>
          </w:p>
        </w:tc>
        <w:tc>
          <w:tcPr>
            <w:tcW w:w="4876" w:type="dxa"/>
            <w:tcBorders>
              <w:top w:val="nil"/>
              <w:left w:val="nil"/>
              <w:bottom w:val="nil"/>
              <w:right w:val="nil"/>
            </w:tcBorders>
          </w:tcPr>
          <w:p w14:paraId="051F78CB" w14:textId="77777777" w:rsidR="00104614" w:rsidRPr="00470A47" w:rsidRDefault="00104614" w:rsidP="00FF5DFF">
            <w:pPr>
              <w:pStyle w:val="Normal6a"/>
            </w:pPr>
            <w:r w:rsidRPr="00470A47">
              <w:rPr>
                <w:b/>
                <w:i/>
              </w:rPr>
              <w:t>ra)</w:t>
            </w:r>
            <w:r w:rsidRPr="00470A47">
              <w:tab/>
            </w:r>
            <w:r w:rsidRPr="00470A47">
              <w:rPr>
                <w:b/>
                <w:i/>
              </w:rPr>
              <w:t>stiprināt mākslinieciskās brīvības veicināšanu un kultūras mantojuma un kultūras tiesību aizsardzību, atbalstot UNESCO darbu un virzoties uz ES pastāvīga referenta vai pastāvīga ES partnera iecelšanu UNESCO;</w:t>
            </w:r>
          </w:p>
        </w:tc>
      </w:tr>
    </w:tbl>
    <w:p w14:paraId="2A113298"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70CECB94" w14:textId="77777777" w:rsidR="00104614" w:rsidRPr="00470A47" w:rsidRDefault="00104614" w:rsidP="00104614">
      <w:r w:rsidRPr="00470A47">
        <w:rPr>
          <w:rStyle w:val="HideTWBExt"/>
        </w:rPr>
        <w:t>&lt;/Amend&gt;</w:t>
      </w:r>
    </w:p>
    <w:p w14:paraId="622A99EB"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242</w:t>
      </w:r>
      <w:r w:rsidRPr="00470A47">
        <w:rPr>
          <w:rStyle w:val="HideTWBExt"/>
          <w:b w:val="0"/>
        </w:rPr>
        <w:t>&lt;/NumAm&gt;</w:t>
      </w:r>
    </w:p>
    <w:p w14:paraId="175FB6B2" w14:textId="77777777" w:rsidR="00104614" w:rsidRPr="00470A47" w:rsidRDefault="00104614" w:rsidP="00104614">
      <w:pPr>
        <w:pStyle w:val="NormalBold"/>
      </w:pPr>
      <w:r w:rsidRPr="00470A47">
        <w:rPr>
          <w:rStyle w:val="HideTWBExt"/>
          <w:b w:val="0"/>
        </w:rPr>
        <w:t>&lt;RepeatBlock-By&gt;&lt;Members&gt;</w:t>
      </w:r>
      <w:r w:rsidRPr="00470A47">
        <w:t>Claudiu-Richard Târziu</w:t>
      </w:r>
      <w:r w:rsidRPr="00470A47">
        <w:rPr>
          <w:rStyle w:val="HideTWBExt"/>
          <w:b w:val="0"/>
        </w:rPr>
        <w:t>&lt;/Members&gt;</w:t>
      </w:r>
    </w:p>
    <w:p w14:paraId="4DF09AD6" w14:textId="77777777" w:rsidR="00104614" w:rsidRPr="00470A47" w:rsidRDefault="00104614" w:rsidP="00104614">
      <w:pPr>
        <w:pStyle w:val="NormalBold"/>
      </w:pPr>
      <w:r w:rsidRPr="00470A47">
        <w:rPr>
          <w:rStyle w:val="HideTWBExt"/>
          <w:b w:val="0"/>
        </w:rPr>
        <w:t>&lt;/RepeatBlock-By&gt;</w:t>
      </w:r>
    </w:p>
    <w:p w14:paraId="2270EB38"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60FC9743" w14:textId="77777777" w:rsidR="00104614" w:rsidRPr="00470A47" w:rsidRDefault="00104614" w:rsidP="00104614">
      <w:pPr>
        <w:pStyle w:val="NormalBold"/>
      </w:pPr>
      <w:r w:rsidRPr="00470A47">
        <w:rPr>
          <w:rStyle w:val="HideTWBExt"/>
          <w:b w:val="0"/>
        </w:rPr>
        <w:t>&lt;Article&gt;</w:t>
      </w:r>
      <w:r w:rsidRPr="00470A47">
        <w:t>1. punkts – ra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258DFC6A" w14:textId="77777777" w:rsidTr="00FF5DFF">
        <w:trPr>
          <w:trHeight w:hRule="exact" w:val="240"/>
          <w:jc w:val="center"/>
        </w:trPr>
        <w:tc>
          <w:tcPr>
            <w:tcW w:w="9752" w:type="dxa"/>
            <w:gridSpan w:val="2"/>
            <w:tcBorders>
              <w:top w:val="nil"/>
              <w:left w:val="nil"/>
              <w:bottom w:val="nil"/>
              <w:right w:val="nil"/>
            </w:tcBorders>
          </w:tcPr>
          <w:p w14:paraId="5543CFF6" w14:textId="77777777" w:rsidR="00104614" w:rsidRPr="00470A47" w:rsidRDefault="00104614" w:rsidP="00FF5DFF"/>
        </w:tc>
      </w:tr>
      <w:tr w:rsidR="00104614" w:rsidRPr="00470A47" w14:paraId="180B57E9" w14:textId="77777777" w:rsidTr="00FF5DFF">
        <w:trPr>
          <w:trHeight w:val="240"/>
          <w:jc w:val="center"/>
        </w:trPr>
        <w:tc>
          <w:tcPr>
            <w:tcW w:w="4876" w:type="dxa"/>
            <w:tcBorders>
              <w:top w:val="nil"/>
              <w:left w:val="nil"/>
              <w:bottom w:val="nil"/>
              <w:right w:val="nil"/>
            </w:tcBorders>
          </w:tcPr>
          <w:p w14:paraId="53194580"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0B8C14EC" w14:textId="77777777" w:rsidR="00104614" w:rsidRPr="00470A47" w:rsidRDefault="00104614" w:rsidP="00FF5DFF">
            <w:pPr>
              <w:pStyle w:val="AmColumnHeading"/>
            </w:pPr>
            <w:r w:rsidRPr="00470A47">
              <w:t>Grozījums</w:t>
            </w:r>
          </w:p>
        </w:tc>
      </w:tr>
      <w:tr w:rsidR="00104614" w:rsidRPr="00470A47" w14:paraId="63355CF4" w14:textId="77777777" w:rsidTr="00FF5DFF">
        <w:trPr>
          <w:jc w:val="center"/>
        </w:trPr>
        <w:tc>
          <w:tcPr>
            <w:tcW w:w="4876" w:type="dxa"/>
            <w:tcBorders>
              <w:top w:val="nil"/>
              <w:left w:val="nil"/>
              <w:bottom w:val="nil"/>
              <w:right w:val="nil"/>
            </w:tcBorders>
          </w:tcPr>
          <w:p w14:paraId="063845A3" w14:textId="77777777" w:rsidR="00104614" w:rsidRPr="00470A47" w:rsidRDefault="00104614" w:rsidP="00FF5DFF">
            <w:pPr>
              <w:pStyle w:val="Normal6a"/>
            </w:pPr>
          </w:p>
        </w:tc>
        <w:tc>
          <w:tcPr>
            <w:tcW w:w="4876" w:type="dxa"/>
            <w:tcBorders>
              <w:top w:val="nil"/>
              <w:left w:val="nil"/>
              <w:bottom w:val="nil"/>
              <w:right w:val="nil"/>
            </w:tcBorders>
          </w:tcPr>
          <w:p w14:paraId="37D43656" w14:textId="77777777" w:rsidR="00104614" w:rsidRPr="00470A47" w:rsidRDefault="00104614" w:rsidP="00FF5DFF">
            <w:pPr>
              <w:pStyle w:val="Normal6a"/>
            </w:pPr>
            <w:r w:rsidRPr="00470A47">
              <w:rPr>
                <w:b/>
                <w:i/>
              </w:rPr>
              <w:t>ra)</w:t>
            </w:r>
            <w:r w:rsidRPr="00470A47">
              <w:tab/>
            </w:r>
            <w:r w:rsidRPr="00470A47">
              <w:rPr>
                <w:b/>
                <w:i/>
              </w:rPr>
              <w:t>saglabāt ANO politisko neitralitāti, un ES atbalstu orientēt uz starptautisko noteikumu un pamattiesību ievērošanu bez ideoloģisku mērķu virzīšanas;</w:t>
            </w:r>
          </w:p>
        </w:tc>
      </w:tr>
    </w:tbl>
    <w:p w14:paraId="113BE312"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{RO}</w:t>
      </w:r>
      <w:r w:rsidRPr="00470A47">
        <w:t>ro</w:t>
      </w:r>
      <w:r w:rsidRPr="00470A47">
        <w:rPr>
          <w:rStyle w:val="HideTWBExt"/>
        </w:rPr>
        <w:t>&lt;/Original&gt;</w:t>
      </w:r>
    </w:p>
    <w:p w14:paraId="624054C2" w14:textId="0293B193" w:rsidR="00104614" w:rsidRPr="00470A47" w:rsidRDefault="00104614" w:rsidP="00104614">
      <w:r w:rsidRPr="00470A47">
        <w:rPr>
          <w:rStyle w:val="HideTWBExt"/>
        </w:rPr>
        <w:t>&lt;/Amend&gt;</w:t>
      </w:r>
    </w:p>
    <w:p w14:paraId="7FCB710F" w14:textId="77777777" w:rsidR="00104614" w:rsidRPr="00470A47" w:rsidRDefault="00104614" w:rsidP="00104614">
      <w:pPr>
        <w:pStyle w:val="AmNumberTabs"/>
      </w:pPr>
      <w:r w:rsidRPr="00470A47">
        <w:rPr>
          <w:rStyle w:val="HideTWBExt"/>
          <w:b w:val="0"/>
        </w:rPr>
        <w:t>&lt;Amend&gt;</w:t>
      </w:r>
      <w:r w:rsidRPr="00470A47">
        <w:t>Grozījums Nr.</w:t>
      </w:r>
      <w:r w:rsidRPr="00470A47">
        <w:tab/>
      </w:r>
      <w:r w:rsidRPr="00470A47">
        <w:tab/>
      </w:r>
      <w:r w:rsidRPr="00470A47">
        <w:rPr>
          <w:rStyle w:val="HideTWBExt"/>
          <w:b w:val="0"/>
        </w:rPr>
        <w:t>&lt;NumAm&gt;</w:t>
      </w:r>
      <w:r w:rsidRPr="00470A47">
        <w:t>243</w:t>
      </w:r>
      <w:r w:rsidRPr="00470A47">
        <w:rPr>
          <w:rStyle w:val="HideTWBExt"/>
          <w:b w:val="0"/>
        </w:rPr>
        <w:t>&lt;/NumAm&gt;</w:t>
      </w:r>
    </w:p>
    <w:p w14:paraId="3ABD4BAE" w14:textId="77777777" w:rsidR="00104614" w:rsidRPr="00470A47" w:rsidRDefault="00104614" w:rsidP="00104614">
      <w:pPr>
        <w:pStyle w:val="NormalBold"/>
      </w:pPr>
      <w:r w:rsidRPr="00470A47">
        <w:rPr>
          <w:rStyle w:val="HideTWBExt"/>
          <w:b w:val="0"/>
        </w:rPr>
        <w:t>&lt;RepeatBlock-By&gt;&lt;Members&gt;</w:t>
      </w:r>
      <w:r w:rsidRPr="00470A47">
        <w:t>Nela Riehl</w:t>
      </w:r>
      <w:r w:rsidRPr="00470A47">
        <w:rPr>
          <w:rStyle w:val="HideTWBExt"/>
          <w:b w:val="0"/>
        </w:rPr>
        <w:t>&lt;/Members&gt;</w:t>
      </w:r>
    </w:p>
    <w:p w14:paraId="0B0D162D" w14:textId="77777777" w:rsidR="00104614" w:rsidRPr="00470A47" w:rsidRDefault="00104614" w:rsidP="00104614">
      <w:r w:rsidRPr="00470A47">
        <w:rPr>
          <w:rStyle w:val="HideTWBExt"/>
        </w:rPr>
        <w:t>&lt;AuNomDe&gt;</w:t>
      </w:r>
      <w:r w:rsidRPr="00470A47">
        <w:rPr>
          <w:rStyle w:val="HideTWBInt"/>
        </w:rPr>
        <w:t>{Verts/ALE}</w:t>
      </w:r>
      <w:r w:rsidRPr="00470A47">
        <w:t>Verts/ALE grupas vārdā</w:t>
      </w:r>
      <w:r w:rsidRPr="00470A47">
        <w:rPr>
          <w:rStyle w:val="HideTWBExt"/>
        </w:rPr>
        <w:t>&lt;/AuNomDe&gt;</w:t>
      </w:r>
    </w:p>
    <w:p w14:paraId="10186629" w14:textId="77777777" w:rsidR="00104614" w:rsidRPr="00470A47" w:rsidRDefault="00104614" w:rsidP="00104614">
      <w:pPr>
        <w:pStyle w:val="NormalBold"/>
      </w:pPr>
      <w:r w:rsidRPr="00470A47">
        <w:rPr>
          <w:rStyle w:val="HideTWBExt"/>
          <w:b w:val="0"/>
        </w:rPr>
        <w:t>&lt;/RepeatBlock-By&gt;</w:t>
      </w:r>
    </w:p>
    <w:p w14:paraId="1313F403" w14:textId="77777777" w:rsidR="00104614" w:rsidRPr="00470A47" w:rsidRDefault="00104614" w:rsidP="00104614">
      <w:pPr>
        <w:pStyle w:val="NormalBold"/>
      </w:pPr>
      <w:r w:rsidRPr="00470A47">
        <w:rPr>
          <w:rStyle w:val="HideTWBExt"/>
          <w:b w:val="0"/>
        </w:rPr>
        <w:t>&lt;DocAmend&gt;</w:t>
      </w:r>
      <w:r w:rsidRPr="00470A47">
        <w:t>Rezolūcijas priekšlikums</w:t>
      </w:r>
      <w:r w:rsidRPr="00470A47">
        <w:rPr>
          <w:rStyle w:val="HideTWBExt"/>
          <w:b w:val="0"/>
        </w:rPr>
        <w:t>&lt;/DocAmend&gt;</w:t>
      </w:r>
    </w:p>
    <w:p w14:paraId="7F84C4A5" w14:textId="77777777" w:rsidR="00104614" w:rsidRPr="00470A47" w:rsidRDefault="00104614" w:rsidP="00104614">
      <w:pPr>
        <w:pStyle w:val="NormalBold"/>
      </w:pPr>
      <w:r w:rsidRPr="00470A47">
        <w:rPr>
          <w:rStyle w:val="HideTWBExt"/>
          <w:b w:val="0"/>
        </w:rPr>
        <w:t>&lt;Article&gt;</w:t>
      </w:r>
      <w:r w:rsidRPr="00470A47">
        <w:t>1. punkts – rb apakšpunkts (jauns)</w:t>
      </w:r>
      <w:r w:rsidRPr="00470A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04614" w:rsidRPr="00470A47" w14:paraId="6E18F86E" w14:textId="77777777" w:rsidTr="00FF5DFF">
        <w:trPr>
          <w:trHeight w:hRule="exact" w:val="240"/>
          <w:jc w:val="center"/>
        </w:trPr>
        <w:tc>
          <w:tcPr>
            <w:tcW w:w="9752" w:type="dxa"/>
            <w:gridSpan w:val="2"/>
            <w:tcBorders>
              <w:top w:val="nil"/>
              <w:left w:val="nil"/>
              <w:bottom w:val="nil"/>
              <w:right w:val="nil"/>
            </w:tcBorders>
          </w:tcPr>
          <w:p w14:paraId="2378D891" w14:textId="77777777" w:rsidR="00104614" w:rsidRPr="00470A47" w:rsidRDefault="00104614" w:rsidP="00FF5DFF"/>
        </w:tc>
      </w:tr>
      <w:tr w:rsidR="00104614" w:rsidRPr="00470A47" w14:paraId="1B5F6395" w14:textId="77777777" w:rsidTr="00FF5DFF">
        <w:trPr>
          <w:trHeight w:val="240"/>
          <w:jc w:val="center"/>
        </w:trPr>
        <w:tc>
          <w:tcPr>
            <w:tcW w:w="4876" w:type="dxa"/>
            <w:tcBorders>
              <w:top w:val="nil"/>
              <w:left w:val="nil"/>
              <w:bottom w:val="nil"/>
              <w:right w:val="nil"/>
            </w:tcBorders>
          </w:tcPr>
          <w:p w14:paraId="4EFF9849" w14:textId="77777777" w:rsidR="00104614" w:rsidRPr="00470A47" w:rsidRDefault="00104614" w:rsidP="00FF5DFF">
            <w:pPr>
              <w:pStyle w:val="AmColumnHeading"/>
            </w:pPr>
            <w:r w:rsidRPr="00470A47">
              <w:t>Rezolūcijas priekšlikums</w:t>
            </w:r>
          </w:p>
        </w:tc>
        <w:tc>
          <w:tcPr>
            <w:tcW w:w="4876" w:type="dxa"/>
            <w:tcBorders>
              <w:top w:val="nil"/>
              <w:left w:val="nil"/>
              <w:bottom w:val="nil"/>
              <w:right w:val="nil"/>
            </w:tcBorders>
          </w:tcPr>
          <w:p w14:paraId="3E81F9F8" w14:textId="77777777" w:rsidR="00104614" w:rsidRPr="00470A47" w:rsidRDefault="00104614" w:rsidP="00FF5DFF">
            <w:pPr>
              <w:pStyle w:val="AmColumnHeading"/>
            </w:pPr>
            <w:r w:rsidRPr="00470A47">
              <w:t>Grozījums</w:t>
            </w:r>
          </w:p>
        </w:tc>
      </w:tr>
      <w:tr w:rsidR="00104614" w:rsidRPr="00470A47" w14:paraId="2A8D067B" w14:textId="77777777" w:rsidTr="00FF5DFF">
        <w:trPr>
          <w:jc w:val="center"/>
        </w:trPr>
        <w:tc>
          <w:tcPr>
            <w:tcW w:w="4876" w:type="dxa"/>
            <w:tcBorders>
              <w:top w:val="nil"/>
              <w:left w:val="nil"/>
              <w:bottom w:val="nil"/>
              <w:right w:val="nil"/>
            </w:tcBorders>
          </w:tcPr>
          <w:p w14:paraId="357BFF5B" w14:textId="77777777" w:rsidR="00104614" w:rsidRPr="00470A47" w:rsidRDefault="00104614" w:rsidP="00FF5DFF">
            <w:pPr>
              <w:pStyle w:val="Normal6a"/>
            </w:pPr>
          </w:p>
        </w:tc>
        <w:tc>
          <w:tcPr>
            <w:tcW w:w="4876" w:type="dxa"/>
            <w:tcBorders>
              <w:top w:val="nil"/>
              <w:left w:val="nil"/>
              <w:bottom w:val="nil"/>
              <w:right w:val="nil"/>
            </w:tcBorders>
          </w:tcPr>
          <w:p w14:paraId="710010AF" w14:textId="77777777" w:rsidR="00104614" w:rsidRPr="00470A47" w:rsidRDefault="00104614" w:rsidP="00FF5DFF">
            <w:pPr>
              <w:pStyle w:val="Normal6a"/>
            </w:pPr>
            <w:r w:rsidRPr="00470A47">
              <w:rPr>
                <w:b/>
                <w:i/>
              </w:rPr>
              <w:t>rb)</w:t>
            </w:r>
            <w:r w:rsidRPr="00470A47">
              <w:tab/>
            </w:r>
            <w:r w:rsidRPr="00470A47">
              <w:rPr>
                <w:b/>
                <w:i/>
              </w:rPr>
              <w:t>palielināt ES līdzekļus UN Women, UNFPA un citām ANO programmām, kas strādā pie tā, lai veicinātu sieviešu tiesības, dzimumu līdztiesību un iespēju došanas visām sievietēm un meitenēm;</w:t>
            </w:r>
          </w:p>
        </w:tc>
      </w:tr>
    </w:tbl>
    <w:p w14:paraId="7F3E6EBA" w14:textId="77777777" w:rsidR="00104614" w:rsidRPr="00470A47" w:rsidRDefault="00104614" w:rsidP="00104614">
      <w:pPr>
        <w:pStyle w:val="AmOrLang"/>
      </w:pPr>
      <w:r w:rsidRPr="00470A47">
        <w:t xml:space="preserve">Or. </w:t>
      </w:r>
      <w:r w:rsidRPr="00470A47">
        <w:rPr>
          <w:rStyle w:val="HideTWBExt"/>
        </w:rPr>
        <w:t>&lt;Original&gt;</w:t>
      </w:r>
      <w:r w:rsidRPr="00470A47">
        <w:rPr>
          <w:rStyle w:val="HideTWBInt"/>
        </w:rPr>
        <w:t>{EN}</w:t>
      </w:r>
      <w:r w:rsidRPr="00470A47">
        <w:t>en</w:t>
      </w:r>
      <w:r w:rsidRPr="00470A47">
        <w:rPr>
          <w:rStyle w:val="HideTWBExt"/>
        </w:rPr>
        <w:t>&lt;/Original&gt;</w:t>
      </w:r>
    </w:p>
    <w:p w14:paraId="15E642C4" w14:textId="25E590B1" w:rsidR="00104614" w:rsidRPr="00470A47" w:rsidRDefault="00104614" w:rsidP="00104614">
      <w:r w:rsidRPr="00470A47">
        <w:rPr>
          <w:rStyle w:val="HideTWBExt"/>
        </w:rPr>
        <w:t>&lt;/Amend&gt;&lt;/RepeatBlock-Amend&gt;</w:t>
      </w:r>
    </w:p>
    <w:p w14:paraId="7A6C6223" w14:textId="79997A44" w:rsidR="00794E41" w:rsidRPr="00470A47" w:rsidRDefault="00794E41" w:rsidP="00104614"/>
    <w:sectPr w:rsidR="00794E41" w:rsidRPr="00470A47" w:rsidSect="00FF51C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D1E32" w14:textId="77777777" w:rsidR="00A2362C" w:rsidRPr="00470A47" w:rsidRDefault="00A2362C">
      <w:r w:rsidRPr="00470A47">
        <w:separator/>
      </w:r>
    </w:p>
  </w:endnote>
  <w:endnote w:type="continuationSeparator" w:id="0">
    <w:p w14:paraId="71A24936" w14:textId="77777777" w:rsidR="00A2362C" w:rsidRPr="00470A47" w:rsidRDefault="00A2362C">
      <w:r w:rsidRPr="00470A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34BFD" w14:textId="2CD9ED3B" w:rsidR="00FF51CB" w:rsidRPr="00470A47" w:rsidRDefault="00FF51CB" w:rsidP="00FF51CB">
    <w:pPr>
      <w:pStyle w:val="EPFooter"/>
    </w:pPr>
    <w:r w:rsidRPr="00470A47">
      <w:t>PE</w:t>
    </w:r>
    <w:r w:rsidRPr="00470A47">
      <w:rPr>
        <w:rStyle w:val="HideTWBExt"/>
      </w:rPr>
      <w:t>&lt;NoPE&gt;</w:t>
    </w:r>
    <w:r w:rsidRPr="00470A47">
      <w:t>784.240</w:t>
    </w:r>
    <w:r w:rsidRPr="00470A47">
      <w:rPr>
        <w:rStyle w:val="HideTWBExt"/>
      </w:rPr>
      <w:t>&lt;/NoPE&gt;&lt;Version&gt;</w:t>
    </w:r>
    <w:r w:rsidRPr="00470A47">
      <w:t>v01-00</w:t>
    </w:r>
    <w:r w:rsidRPr="00470A47">
      <w:rPr>
        <w:rStyle w:val="HideTWBExt"/>
      </w:rPr>
      <w:t>&lt;/Version&gt;</w:t>
    </w:r>
    <w:r w:rsidRPr="00470A47">
      <w:tab/>
    </w:r>
    <w:r w:rsidRPr="00470A47">
      <w:fldChar w:fldCharType="begin"/>
    </w:r>
    <w:r w:rsidRPr="00470A47">
      <w:instrText xml:space="preserve"> PAGE  \* MERGEFORMAT </w:instrText>
    </w:r>
    <w:r w:rsidRPr="00470A47">
      <w:fldChar w:fldCharType="separate"/>
    </w:r>
    <w:r w:rsidRPr="00470A47">
      <w:rPr>
        <w:noProof/>
      </w:rPr>
      <w:t>2</w:t>
    </w:r>
    <w:r w:rsidRPr="00470A47">
      <w:fldChar w:fldCharType="end"/>
    </w:r>
    <w:r w:rsidRPr="00470A47">
      <w:t>/</w:t>
    </w:r>
    <w:fldSimple w:instr=" NUMPAGES  \* MERGEFORMAT ">
      <w:r w:rsidRPr="00470A47">
        <w:rPr>
          <w:noProof/>
        </w:rPr>
        <w:t>133</w:t>
      </w:r>
    </w:fldSimple>
    <w:r w:rsidRPr="00470A47">
      <w:tab/>
    </w:r>
    <w:r w:rsidRPr="00470A47">
      <w:rPr>
        <w:rStyle w:val="HideTWBExt"/>
      </w:rPr>
      <w:t>&lt;PathFdR&gt;</w:t>
    </w:r>
    <w:r w:rsidR="00470A47" w:rsidRPr="00470A47">
      <w:t>AM\1336613LV.docx</w:t>
    </w:r>
    <w:r w:rsidRPr="00470A47">
      <w:rPr>
        <w:rStyle w:val="HideTWBExt"/>
      </w:rPr>
      <w:t>&lt;/PathFdR&gt;</w:t>
    </w:r>
  </w:p>
  <w:p w14:paraId="2173A06F" w14:textId="3EAC071B" w:rsidR="00AD3D9F" w:rsidRPr="00470A47" w:rsidRDefault="00FF51CB" w:rsidP="00FF51CB">
    <w:pPr>
      <w:pStyle w:val="EPFooter2"/>
    </w:pPr>
    <w:r w:rsidRPr="00470A47">
      <w:t>LV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E4E8E" w14:textId="1683E5ED" w:rsidR="00FF51CB" w:rsidRPr="00470A47" w:rsidRDefault="00FF51CB" w:rsidP="00FF51CB">
    <w:pPr>
      <w:pStyle w:val="EPFooter"/>
    </w:pPr>
    <w:r w:rsidRPr="00470A47">
      <w:rPr>
        <w:rStyle w:val="HideTWBExt"/>
      </w:rPr>
      <w:t>&lt;PathFdR&gt;</w:t>
    </w:r>
    <w:r w:rsidR="00470A47" w:rsidRPr="00470A47">
      <w:t>AM\1336613LV.docx</w:t>
    </w:r>
    <w:r w:rsidRPr="00470A47">
      <w:rPr>
        <w:rStyle w:val="HideTWBExt"/>
      </w:rPr>
      <w:t>&lt;/PathFdR&gt;</w:t>
    </w:r>
    <w:r w:rsidRPr="00470A47">
      <w:tab/>
    </w:r>
    <w:r w:rsidRPr="00470A47">
      <w:fldChar w:fldCharType="begin"/>
    </w:r>
    <w:r w:rsidRPr="00470A47">
      <w:instrText xml:space="preserve"> PAGE  \* MERGEFORMAT </w:instrText>
    </w:r>
    <w:r w:rsidRPr="00470A47">
      <w:fldChar w:fldCharType="separate"/>
    </w:r>
    <w:r w:rsidRPr="00470A47">
      <w:rPr>
        <w:noProof/>
      </w:rPr>
      <w:t>3</w:t>
    </w:r>
    <w:r w:rsidRPr="00470A47">
      <w:fldChar w:fldCharType="end"/>
    </w:r>
    <w:r w:rsidRPr="00470A47">
      <w:t>/</w:t>
    </w:r>
    <w:fldSimple w:instr=" NUMPAGES  \* MERGEFORMAT ">
      <w:r w:rsidRPr="00470A47">
        <w:rPr>
          <w:noProof/>
        </w:rPr>
        <w:t>133</w:t>
      </w:r>
    </w:fldSimple>
    <w:r w:rsidRPr="00470A47">
      <w:tab/>
      <w:t>PE</w:t>
    </w:r>
    <w:r w:rsidRPr="00470A47">
      <w:rPr>
        <w:rStyle w:val="HideTWBExt"/>
      </w:rPr>
      <w:t>&lt;NoPE&gt;</w:t>
    </w:r>
    <w:r w:rsidRPr="00470A47">
      <w:t>784.240</w:t>
    </w:r>
    <w:r w:rsidRPr="00470A47">
      <w:rPr>
        <w:rStyle w:val="HideTWBExt"/>
      </w:rPr>
      <w:t>&lt;/NoPE&gt;&lt;Version&gt;</w:t>
    </w:r>
    <w:r w:rsidRPr="00470A47">
      <w:t>v01-00</w:t>
    </w:r>
    <w:r w:rsidRPr="00470A47">
      <w:rPr>
        <w:rStyle w:val="HideTWBExt"/>
      </w:rPr>
      <w:t>&lt;/Version&gt;</w:t>
    </w:r>
  </w:p>
  <w:p w14:paraId="643C43D5" w14:textId="1289EC5B" w:rsidR="00AD3D9F" w:rsidRPr="00470A47" w:rsidRDefault="00FF51CB" w:rsidP="00FF51CB">
    <w:pPr>
      <w:pStyle w:val="EPFooter2"/>
    </w:pPr>
    <w:r w:rsidRPr="00470A47">
      <w:tab/>
    </w:r>
    <w:r w:rsidRPr="00470A47">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0639D" w14:textId="0E116E53" w:rsidR="00FF51CB" w:rsidRPr="00470A47" w:rsidRDefault="00FF51CB" w:rsidP="00FF51CB">
    <w:pPr>
      <w:pStyle w:val="EPFooter"/>
    </w:pPr>
    <w:r w:rsidRPr="00470A47">
      <w:rPr>
        <w:rStyle w:val="HideTWBExt"/>
      </w:rPr>
      <w:t>&lt;PathFdR&gt;</w:t>
    </w:r>
    <w:r w:rsidR="00470A47" w:rsidRPr="00470A47">
      <w:t>AM\1336613LV.docx</w:t>
    </w:r>
    <w:r w:rsidRPr="00470A47">
      <w:rPr>
        <w:rStyle w:val="HideTWBExt"/>
      </w:rPr>
      <w:t>&lt;/PathFdR&gt;</w:t>
    </w:r>
    <w:r w:rsidRPr="00470A47">
      <w:tab/>
    </w:r>
    <w:r w:rsidRPr="00470A47">
      <w:tab/>
      <w:t>PE</w:t>
    </w:r>
    <w:r w:rsidRPr="00470A47">
      <w:rPr>
        <w:rStyle w:val="HideTWBExt"/>
      </w:rPr>
      <w:t>&lt;NoPE&gt;</w:t>
    </w:r>
    <w:r w:rsidRPr="00470A47">
      <w:t>784.240</w:t>
    </w:r>
    <w:r w:rsidRPr="00470A47">
      <w:rPr>
        <w:rStyle w:val="HideTWBExt"/>
      </w:rPr>
      <w:t>&lt;/NoPE&gt;&lt;Version&gt;</w:t>
    </w:r>
    <w:r w:rsidRPr="00470A47">
      <w:t>v01-00</w:t>
    </w:r>
    <w:r w:rsidRPr="00470A47">
      <w:rPr>
        <w:rStyle w:val="HideTWBExt"/>
      </w:rPr>
      <w:t>&lt;/Version&gt;</w:t>
    </w:r>
  </w:p>
  <w:p w14:paraId="5BBAA79A" w14:textId="30AF6D1F" w:rsidR="00AD3D9F" w:rsidRPr="00470A47" w:rsidRDefault="00FF51CB" w:rsidP="00FF51CB">
    <w:pPr>
      <w:pStyle w:val="EPFooter2"/>
    </w:pPr>
    <w:r w:rsidRPr="00470A47">
      <w:t>LV</w:t>
    </w:r>
    <w:r w:rsidRPr="00470A47">
      <w:tab/>
    </w:r>
    <w:r w:rsidRPr="00470A47">
      <w:rPr>
        <w:b w:val="0"/>
        <w:i/>
        <w:color w:val="C0C0C0"/>
        <w:sz w:val="22"/>
      </w:rPr>
      <w:t>Vienoti daudzveidībā</w:t>
    </w:r>
    <w:r w:rsidRPr="00470A47">
      <w:tab/>
      <w:t>LV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1B4AC" w14:textId="77777777" w:rsidR="00A2362C" w:rsidRPr="00470A47" w:rsidRDefault="00A2362C">
      <w:r w:rsidRPr="00470A47">
        <w:separator/>
      </w:r>
    </w:p>
  </w:footnote>
  <w:footnote w:type="continuationSeparator" w:id="0">
    <w:p w14:paraId="627EF71E" w14:textId="77777777" w:rsidR="00A2362C" w:rsidRPr="00470A47" w:rsidRDefault="00A2362C">
      <w:r w:rsidRPr="00470A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C859" w14:textId="77777777" w:rsidR="0095474B" w:rsidRDefault="009547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123DE" w14:textId="77777777" w:rsidR="0095474B" w:rsidRDefault="009547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6CA4" w14:textId="77777777" w:rsidR="0095474B" w:rsidRDefault="009547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424693431">
    <w:abstractNumId w:val="3"/>
  </w:num>
  <w:num w:numId="2" w16cid:durableId="811561999">
    <w:abstractNumId w:val="2"/>
  </w:num>
  <w:num w:numId="3" w16cid:durableId="503513575">
    <w:abstractNumId w:val="1"/>
  </w:num>
  <w:num w:numId="4" w16cid:durableId="1095441167">
    <w:abstractNumId w:val="0"/>
  </w:num>
  <w:num w:numId="5" w16cid:durableId="1798335993">
    <w:abstractNumId w:val="6"/>
  </w:num>
  <w:num w:numId="6" w16cid:durableId="121314106">
    <w:abstractNumId w:val="5"/>
  </w:num>
  <w:num w:numId="7" w16cid:durableId="887645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activeWritingStyle w:appName="MSWord" w:lang="fr-FR" w:vendorID="9" w:dllVersion="512"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1"/>
    <w:docVar w:name="COMMKEY" w:val="AFET"/>
    <w:docVar w:name="LastEditedSection" w:val=" 1"/>
    <w:docVar w:name="LW_DocType" w:val="AM_COM_NONLEGREPORT"/>
    <w:docVar w:name="RepeatBlock-AmendLV" w:val="{\rtf1\adeflang1037\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222\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222\fprq2 DokChampa;}{\f50\fbidi \froman\fcharset238\fprq2 Times New Roman CE;}_x000d__x000a_{\f51\fbidi \froman\fcharset204\fprq2 Times New Roman Cyr;}{\f53\fbidi \froman\fcharset161\fprq2 Times New Roman Greek;}{\f54\fbidi \froman\fcharset162\fprq2 Times New Roman Tur;}{\f55\fbidi \froman\fcharset177\fprq2 Times New Roman (Hebrew);}_x000d__x000a_{\f56\fbidi \froman\fcharset178\fprq2 Times New Roman (Arabic);}{\f57\fbidi \froman\fcharset186\fprq2 Times New Roman Baltic;}{\f58\fbidi \froman\fcharset163\fprq2 Times New Roman (Vietnamese);}{\f60\fbidi \fswiss\fcharset238\fprq2 Arial CE;}_x000d__x000a_{\f61\fbidi \fswiss\fcharset204\fprq2 Arial Cyr;}{\f63\fbidi \fswiss\fcharset161\fprq2 Arial Greek;}{\f64\fbidi \fswiss\fcharset162\fprq2 Arial Tur;}{\f65\fbidi \fswiss\fcharset177\fprq2 Arial (Hebrew);}_x000d__x000a_{\f66\fbidi \fswiss\fcharset178\fprq2 Arial (Arabic);}{\f67\fbidi \fswiss\fcharset186\fprq2 Arial Baltic;}{\f68\fbidi \fswiss\fcharset163\fprq2 Arial (Vietnamese);}{\f70\fbidi \froman\fcharset238\fprq2 Cambria Math CE;}_x000d__x000a_{\f71\fbidi \froman\fcharset204\fprq2 Cambria Math Cyr;}{\f73\fbidi \froman\fcharset161\fprq2 Cambria Math Greek;}{\f74\fbidi \froman\fcharset162\fprq2 Cambria Math Tur;}{\f77\fbidi \froman\fcharset186\fprq2 Cambria Math Baltic;}_x000d__x000a_{\f7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colortbl;\red0\green0\blue0;\red0\green0\blue255;\red0\green255\blue255;\red0\green255\blue0;\red255\green0\blue255;_x000d__x000a_\red255\green0\blue0;\red255\green255\blue0;\red255\green255\blue255;\red0\green0\blue128;\red0\green128\blue128;\red0\green128\blue0;\red128\green0\blue128;\red128\green0\blue0;\red128\green128\blue0;\red128\green128\blue128;\red192\green192\blue192;_x000d__x000a_\red0\green0\blue0;\red0\green0\blue0;\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509709 HideTWBExt;}{\*\cs18 \additive \v\f1\fs20\cf15 _x000d__x000a_\spriority0 \styrsid9509709 HideTWBInt;}{\s19\qr \li0\ri0\sb240\sa240\nowidctlpar\wrapdefault\aspalpha\aspnum\faauto\adjustright\rin0\lin0\itap0 \rtlch\fcs1 \af0\afs20\alang1025 \ltrch\fcs0 \fs24\lang1062\langfe2057\cgrid\langnp1062\langfenp2057 _x000d__x000a_\sbasedon0 \snext19 \spriority0 \styrsid9509709 AmOrLang;}{\s20\ql \li0\ri0\sa120\nowidctlpar\wrapdefault\aspalpha\aspnum\faauto\adjustright\rin0\lin0\itap0 \rtlch\fcs1 \af0\afs20\alang1025 \ltrch\fcs0 _x000d__x000a_\fs24\lang1062\langfe2057\cgrid\langnp1062\langfenp2057 \sbasedon0 \snext20 \spriority0 \styrsid9509709 Normal6a;}{\s21\ql \li0\ri0\nowidctlpar\wrapdefault\aspalpha\aspnum\faauto\adjustright\rin0\lin0\itap0 \rtlch\fcs1 \af0\afs20\alang1025 \ltrch\fcs0 _x000d__x000a_\b\fs24\lang1062\langfe2057\cgrid\langnp1062\langfenp2057 \sbasedon0 \snext21 \spriority0 \styrsid9509709 NormalBold;}{\s22\qc \li0\ri0\sa240\nowidctlpar\wrapdefault\aspalpha\aspnum\faauto\adjustright\rin0\lin0\itap0 \rtlch\fcs1 \af0\afs20\alang1025 _x000d__x000a_\ltrch\fcs0 \i\fs24\lang1062\langfe2057\cgrid\langnp1062\langfenp2057 \sbasedon0 \snext22 \spriority0 \styrsid950970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3 \spriority0 \styrsid9509709 AmNumberTabs;}}{\*\rsidtbl \rsid24658\rsid223860\rsid735077\rsid1718133\rsid1840775\rsid2892074\rsid3565327\rsid4208273\rsid4666813_x000d__x000a_\rsid6641733\rsid7823322\rsid9509709\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Carla FRANCISCO}{\operator FRANCISCO, Carla}{\creatim\yr2026\mo3\dy5\hr11\min57}{\revtim\yr2026\mo3\dy5\hr11\min57}{\version1}{\edmins0}{\nofpages1}{\nofwords99}_x000d__x000a_{\nofchars391}{\nofcharsws409}{\vern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509709\newtblstyruls\nogrowautofit\usenormstyforlist\noindnmbrts\felnbrelev\nocxsptable\indrlsweleven\noafcnsttbl\afelev\utinl\hwelev\spltpgpar\notcvasp\notbrkcnstfrctbl\notvatxbx\krnprsnet\cachedcolbal _x000d__x000a_\nouicompat \fet0{\*\wgrffmtfilter 013f}\nofeaturethrottle1\ilfomacatclnup0{\*\template C:\\Users\\Carla.FRANCISCO\\AppData\\Local\\DocEP\\DOCS\\Blank1.dotx}{\*\docvar {LW_DocType}{BLANK1}}{\*\ftnsep \ltrpar \pard\plain \ltrpar_x000d__x000a_\ql \li0\ri0\widctlpar\wrapdefault\aspalpha\aspnum\faauto\adjustright\rin0\lin0\itap0 \rtlch\fcs1 \af0\afs20\alang1025 \ltrch\fcs0 \fs24\lang2057\langfe2057\cgrid\langnp2057\langfenp2057 {\rtlch\fcs1 \af0 \ltrch\fcs0 \insrsid1840775 \chftnsep _x000d__x000a_\par }}{\*\ftnsepc \ltrpar \pard\plain \ltrpar\ql \li0\ri0\widctlpar\wrapdefault\aspalpha\aspnum\faauto\adjustright\rin0\lin0\itap0 \rtlch\fcs1 \af0\afs20\alang1025 \ltrch\fcs0 \fs24\lang2057\langfe2057\cgrid\langnp2057\langfenp2057 {\rtlch\fcs1 \af0 _x000d__x000a_\ltrch\fcs0 \insrsid1840775 \chftnsepc _x000d__x000a_\par }}{\*\aftnsep \ltrpar \pard\plain \ltrpar\ql \li0\ri0\widctlpar\wrapdefault\aspalpha\aspnum\faauto\adjustright\rin0\lin0\itap0 \rtlch\fcs1 \af0\afs20\alang1025 \ltrch\fcs0 \fs24\lang2057\langfe2057\cgrid\langnp2057\langfenp2057 {\rtlch\fcs1 \af0 _x000d__x000a_\ltrch\fcs0 \insrsid1840775 \chftnsep _x000d__x000a_\par }}{\*\aftnsepc \ltrpar \pard\plain \ltrpar\ql \li0\ri0\widctlpar\wrapdefault\aspalpha\aspnum\faauto\adjustright\rin0\lin0\itap0 \rtlch\fcs1 \af0\afs20\alang1025 \ltrch\fcs0 \fs24\lang2057\langfe2057\cgrid\langnp2057\langfenp2057 {\rtlch\fcs1 \af0 _x000d__x000a_\ltrch\fcs0 \insrsid184077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1062\langfe2057\cgrid\langnp1062\langfenp2057 {\rtlch\fcs1 \af0 \ltrch\fcs0 \cs17\b0\v\f1\fs20\cf9\insrsid9509709\charrsid2691981 {\*\bkmkstart restart}&lt;Amend&gt;}{\rtlch\fcs1 \af57 \ltrch\fcs0 _x000d__x000a_\f57\insrsid9509709\charrsid2691981 Groz\'eejums Nr.}{\rtlch\fcs1 \af0 \ltrch\fcs0 \insrsid9509709\charrsid2691981 \tab \tab }{\rtlch\fcs1 \af0 \ltrch\fcs0 \cs17\b0\v\f1\fs20\cf9\insrsid9509709\charrsid2691981 &lt;NumAm&gt;}{\rtlch\fcs1 \af0 \ltrch\fcs0 _x000d__x000a_\insrsid9509709\charrsid2691981 #}{\rtlch\fcs1 \af1 \ltrch\fcs0 \cs18\v\f1\fs20\cf15\insrsid9509709\charrsid2691981 ENMIENDA@NRAM@}{\rtlch\fcs1 \af0 \ltrch\fcs0 \insrsid9509709\charrsid2691981 #}{\rtlch\fcs1 \af0 \ltrch\fcs0 _x000d__x000a_\cs17\b0\v\f1\fs20\cf9\insrsid9509709\charrsid2691981 &lt;/NumAm&gt;}{\rtlch\fcs1 \af0 \ltrch\fcs0 \insrsid9509709\charrsid2691981 _x000d__x000a_\par }\pard\plain \ltrpar\s21\ql \li0\ri0\nowidctlpar\wrapdefault\aspalpha\aspnum\faauto\adjustright\rin0\lin0\itap0\pararsid11353503 \rtlch\fcs1 \af0\afs20\alang1025 \ltrch\fcs0 \b\fs24\lang1062\langfe2057\cgrid\langnp1062\langfenp2057 {\rtlch\fcs1 \af0 _x000d__x000a_\ltrch\fcs0 \cs17\b0\v\f1\fs20\cf9\insrsid9509709\charrsid2691981 &lt;RepeatBlock-By&gt;}{\rtlch\fcs1 \af0 \ltrch\fcs0 \insrsid9509709\charrsid2691981 #}{\rtlch\fcs1 \af1 \ltrch\fcs0 \cs18\v\f1\fs20\cf15\insrsid9509709\charrsid2691981 (MOD@InsideLoop()}{_x000d__x000a_\rtlch\fcs1 \af0 \ltrch\fcs0 \insrsid9509709\charrsid2691981 ##}{\rtlch\fcs1 \af1 \ltrch\fcs0 \cs18\v\f1\fs20\cf15\insrsid9509709\charrsid2691981 &gt;&gt;&gt;@[ZMEMBERSMSG]@}{\rtlch\fcs1 \af0 \ltrch\fcs0 \insrsid9509709\charrsid2691981 #}{\rtlch\fcs1 \af0 _x000d__x000a_\ltrch\fcs0 \cs17\b0\v\f1\fs20\cf9\insrsid9509709\charrsid2691981 &lt;Members&gt;}{\rtlch\fcs1 \af0 \ltrch\fcs0 \insrsid9509709\charrsid2691981 #}{\rtlch\fcs1 \af1 \ltrch\fcs0 \cs18\v\f1\fs20\cf15\insrsid9509709\charrsid2691981 (MOD@InsideLoop(\'a7)}{_x000d__x000a_\rtlch\fcs1 \af0 \ltrch\fcs0 \insrsid9509709\charrsid2691981 #}{\rtlch\fcs1 \af0 \ltrch\fcs0 \cf10\insrsid9509709\charrsid2691981 \u9668\'3f}{\rtlch\fcs1 \af0 \ltrch\fcs0 \insrsid9509709\charrsid2691981 #}{\rtlch\fcs1 \af1 \ltrch\fcs0 _x000d__x000a_\cs18\v\f1\fs20\cf15\insrsid9509709\charrsid2691981 TVTMEMBERS\'a7@MEMBERS@}{\rtlch\fcs1 \af0 \ltrch\fcs0 \insrsid9509709\charrsid2691981 #}{\rtlch\fcs1 \af0 \ltrch\fcs0 \cf10\insrsid9509709\charrsid2691981 \u9658\'3f}{\rtlch\fcs1 \af0 \ltrch\fcs0 _x000d__x000a_\cs17\b0\v\f1\fs20\cf9\insrsid9509709\charrsid2691981 &lt;/Members&gt;}{\rtlch\fcs1 \af0 \ltrch\fcs0 \insrsid9509709\charrsid2691981 _x000d__x000a_\par }\pard\plain \ltrpar\ql \li0\ri0\widctlpar\wrapdefault\aspalpha\aspnum\faauto\adjustright\rin0\lin0\itap0\pararsid11353503 \rtlch\fcs1 \af0\afs20\alang1025 \ltrch\fcs0 \fs24\lang2057\langfe2057\cgrid\langnp2057\langfenp2057 {\rtlch\fcs1 \af0 \ltrch\fcs0 _x000d__x000a_\cs17\v\f1\fs20\cf9\lang1062\langfe2057\langnp1062\insrsid9509709\charrsid2691981 &lt;AuNomDe&gt;&lt;OptDel&gt;}{\rtlch\fcs1 \af0 \ltrch\fcs0 \lang1062\langfe2057\langnp1062\insrsid9509709\charrsid2691981 #}{\rtlch\fcs1 \af1 \ltrch\fcs0 _x000d__x000a_\cs18\v\f1\fs20\cf15\lang1062\langfe2057\langnp1062\insrsid9509709\charrsid2691981 MNU[ONBEHALFYES][NOTAPP]@CHOICE@}{\rtlch\fcs1 \af0 \ltrch\fcs0 \lang1062\langfe2057\langnp1062\insrsid9509709\charrsid2691981 #}{\rtlch\fcs1 \af0 \ltrch\fcs0 _x000d__x000a_\cs17\v\f1\fs20\cf9\lang1062\langfe2057\langnp1062\insrsid9509709\charrsid2691981 &lt;/OptDel&gt;&lt;/AuNomDe&gt;}{\rtlch\fcs1 \af0 \ltrch\fcs0 \lang1062\langfe2057\langnp1062\insrsid9509709\charrsid2691981 _x000d__x000a_\par &lt;&lt;&lt;}{\rtlch\fcs1 \af0 \ltrch\fcs0 \cs17\v\f1\fs20\cf9\lang1062\langfe2057\langnp1062\insrsid9509709\charrsid2691981 &lt;/RepeatBlock-By&gt;}{\rtlch\fcs1 \af0 \ltrch\fcs0 \lang1062\langfe2057\langnp1062\insrsid9509709\charrsid2691981 _x000d__x000a_\par }\pard\plain \ltrpar\s21\ql \li0\ri0\nowidctlpar\wrapdefault\aspalpha\aspnum\faauto\adjustright\rin0\lin0\itap0\pararsid11353503 \rtlch\fcs1 \af0\afs20\alang1025 \ltrch\fcs0 \b\fs24\lang1062\langfe2057\cgrid\langnp1062\langfenp2057 {\rtlch\fcs1 \af0 _x000d__x000a_\ltrch\fcs0 \cs17\b0\v\f1\fs20\cf9\insrsid9509709\charrsid2691981 &lt;DocAmend&gt;}{\rtlch\fcs1 \af0 \ltrch\fcs0 \insrsid9509709\charrsid2691981 #}{\rtlch\fcs1 \af1 \ltrch\fcs0 \cs18\v\f1\fs20\cf15\insrsid9509709\charrsid2691981 _x000d__x000a_MNU[DOC1][DOC2][DOC3]@CHOICE@DOCMNU}{\rtlch\fcs1 \af0 \ltrch\fcs0 \insrsid9509709\charrsid2691981 #}{\rtlch\fcs1 \af0 \ltrch\fcs0 \cs17\b0\v\f1\fs20\cf9\insrsid9509709\charrsid2691981 &lt;/DocAmend&gt;}{\rtlch\fcs1 \af0 \ltrch\fcs0 _x000d__x000a_\insrsid9509709\charrsid2691981 _x000d__x000a_\par }\pard \ltrpar\s21\ql \li0\ri0\nowidctlpar\wrapdefault\aspalpha\aspnum\faauto\adjustright\rin0\lin0\itap0\pararsid7949889 {\rtlch\fcs1 \af0 \ltrch\fcs0 \cs17\b0\v\f1\fs20\cf9\insrsid9509709\charrsid2691981 &lt;Article&gt;}{\rtlch\fcs1 \af0 \ltrch\fcs0 _x000d__x000a_\cf10\insrsid9509709\charrsid2691981 \u9668\'3f}{\rtlch\fcs1 \af0 \ltrch\fcs0 \insrsid9509709\charrsid2691981 #}{\rtlch\fcs1 \af1 \ltrch\fcs0 \cs18\v\f1\fs20\cf15\insrsid9509709\charrsid2691981 TVTAMPART@AMPART@}{\rtlch\fcs1 \af0 \ltrch\fcs0 _x000d__x000a_\insrsid9509709\charrsid2691981 #}{\rtlch\fcs1 \af0 \ltrch\fcs0 \cf10\insrsid9509709\charrsid2691981 \u9658\'3f}{\rtlch\fcs1 \af0 \ltrch\fcs0 \cs17\b0\v\f1\fs20\cf9\insrsid9509709\charrsid2691981 &lt;/Article&gt;}{\rtlch\fcs1 \af0 \ltrch\fcs0 _x000d__x000a_\insrsid9509709\charrsid2691981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 \cellx9752\pard\plain \ltrpar\ql \li0\ri0\keepn\widctlpar\intbl\wrapdefault\aspalpha\aspnum\faauto\adjustright\rin0\lin0\pararsid13053803 \rtlch\fcs1 \af0\afs20\alang1025 \ltrch\fcs0 _x000d__x000a_\fs24\lang2057\langfe2057\cgrid\langnp2057\langfenp2057 {\rtlch\fcs1 \af0 \ltrch\fcs0 \lang1062\langfe2057\langnp1062\insrsid9509709\charrsid2691981 \cell }\pard\plain \ltrpar_x000d__x000a_\ql \li0\ri0\widctlpar\intbl\wrapdefault\aspalpha\aspnum\faauto\adjustright\rin0\lin0 \rtlch\fcs1 \af0\afs20\alang1025 \ltrch\fcs0 \fs24\lang2057\langfe2057\cgrid\langnp2057\langfenp2057 {\rtlch\fcs1 \af0 \ltrch\fcs0 _x000d__x000a_\lang1062\langfe2057\langnp1062\insrsid9509709\charrsid2691981 \trowd \ltrrow\ts11\trqc\trgaph340\trleft0\trftsWidth3\trwWidth9752\trftsWidthB3\trpaddl340\trpaddr340\trpaddfl3\trpaddft3\trpaddfb3\trpaddfr3\tblrsid7949889\tblind0\tblindtype3 \clvertalt_x000d__x000a_\clbrdrt\brdrtbl \clbrdrl\brdrtbl \clbrdrb\brdrtbl \clbrdrr\brdrtbl \cltxlrtb\clftsWidth3\clwWidth9752 \cellx9752\row \ltrrow}\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 \cellx4876\clvertalt\clbrdrt\brdrtbl \clbrdrl\brdrtbl \clbrdrb\brdrtbl \clbrdrr\brdrtbl \cltxlrtb\clftsWidth3\clwWidth4876 \cellx9752\pard\plain \ltrpar_x000d__x000a_\s22\qc \li0\ri0\sa240\keepn\nowidctlpar\intbl\wrapdefault\aspalpha\aspnum\faauto\adjustright\rin0\lin0\pararsid13053803 \rtlch\fcs1 \af0\afs20\alang1025 \ltrch\fcs0 \i\fs24\lang1062\langfe2057\cgrid\langnp1062\langfenp2057 {\rtlch\fcs1 \af0 \ltrch\fcs0 _x000d__x000a_\insrsid9509709\charrsid2691981 #}{\rtlch\fcs1 \af1 \ltrch\fcs0 \cs18\v\f1\fs20\cf15\insrsid9509709\charrsid2691981 MNU[DOC1][DOC2][DOC3]@CHOICE@DOCMNU}{\rtlch\fcs1 \af0 \ltrch\fcs0 \insrsid9509709\charrsid2691981 #\cell }{\rtlch\fcs1 \af57 \ltrch\fcs0 _x000d__x000a_\f57\insrsid9509709\charrsid2691981 Groz\'eejums}{\rtlch\fcs1 \af0 \ltrch\fcs0 \insrsid9509709\charrsid2691981 \cell }\pard\plain \ltrpar\ql \li0\ri0\widctlpar\intbl\wrapdefault\aspalpha\aspnum\faauto\adjustright\rin0\lin0 \rtlch\fcs1 _x000d__x000a_\af0\afs20\alang1025 \ltrch\fcs0 \fs24\lang2057\langfe2057\cgrid\langnp2057\langfenp2057 {\rtlch\fcs1 \af0 \ltrch\fcs0 \lang1062\langfe2057\langnp1062\insrsid9509709\charrsid2691981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 \cellx4876\clvertalt\clbrdrt\brdrtbl \clbrdrl\brdrtbl \clbrdrb\brdrtbl \clbrdrr\brdrtbl \cltxlrtb\clftsWidth3\clwWidth4876 \cellx9752\row \ltrrow}\pard\plain \ltrpar_x000d__x000a_\s20\ql \li0\ri0\sa120\nowidctlpar\intbl\wrapdefault\aspalpha\aspnum\faauto\adjustright\rin0\lin0\pararsid7949889 \rtlch\fcs1 \af0\afs20\alang1025 \ltrch\fcs0 \fs24\lang1062\langfe2057\cgrid\langnp1062\langfenp2057 {\rtlch\fcs1 \af0 \ltrch\fcs0 _x000d__x000a_\insrsid9509709\charrsid2691981 ##\cell ##}{\rtlch\fcs1 \af0\afs24 \ltrch\fcs0 \insrsid9509709\charrsid2691981 \cell }\pard\plain \ltrpar\ql \li0\ri0\widctlpar\intbl\wrapdefault\aspalpha\aspnum\faauto\adjustright\rin0\lin0 \rtlch\fcs1 _x000d__x000a_\af0\afs20\alang1025 \ltrch\fcs0 \fs24\lang2057\langfe2057\cgrid\langnp2057\langfenp2057 {\rtlch\fcs1 \af0 \ltrch\fcs0 \lang1062\langfe2057\langnp1062\insrsid9509709\charrsid2691981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 \cellx4876\clvertalt\clbrdrt\brdrtbl \clbrdrl\brdrtbl \clbrdrb\brdrtbl \clbrdrr\brdrtbl \cltxlrtb\clftsWidth3\clwWidth4876 \cellx9752\row }\pard\plain \ltrpar_x000d__x000a_\s19\qr \li0\ri0\sb240\sa240\nowidctlpar\wrapdefault\aspalpha\aspnum\faauto\adjustright\rin0\lin0\itap0\pararsid7949889 \rtlch\fcs1 \af0\afs20\alang1025 \ltrch\fcs0 \fs24\lang1062\langfe2057\cgrid\langnp1062\langfenp2057 {\rtlch\fcs1 \af0 \ltrch\fcs0 _x000d__x000a_\insrsid9509709\charrsid2691981 Or. }{\rtlch\fcs1 \af0 \ltrch\fcs0 \cs17\v\f1\fs20\cf9\insrsid9509709\charrsid2691981 &lt;Original&gt;}{\rtlch\fcs1 \af0 \ltrch\fcs0 \insrsid9509709\charrsid2691981 #}{\rtlch\fcs1 \af1 \ltrch\fcs0 _x000d__x000a_\cs18\v\f1\fs20\cf15\insrsid9509709\charrsid2691981 KEY(MAIN/LANGMIN)sh@ORLANGMSG@}{\rtlch\fcs1 \af0 \ltrch\fcs0 \insrsid9509709\charrsid2691981 #}{\rtlch\fcs1 \af0 \ltrch\fcs0 \cs17\v\f1\fs20\cf9\insrsid9509709\charrsid2691981 &lt;/Original&gt;}{\rtlch\fcs1 _x000d__x000a_\af0 \ltrch\fcs0 \insrsid9509709\charrsid2691981 _x000d__x000a_\par }\pard\plain \ltrpar\ql \li0\ri0\widctlpar\wrapdefault\aspalpha\aspnum\faauto\adjustright\rin0\lin0\itap0\pararsid16324206 \rtlch\fcs1 \af0\afs20\alang1025 \ltrch\fcs0 \fs24\lang2057\langfe2057\cgrid\langnp2057\langfenp2057 {\rtlch\fcs1 \af0 \ltrch\fcs0 _x000d__x000a_\cs17\v\f1\fs20\cf9\lang1062\langfe2057\langnp1062\insrsid9509709\charrsid2691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1f_x000d__x000a_243997a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AUTHOR" w:val="Andrey Kovatchev"/>
    <w:docVar w:name="TXTLANGUE" w:val="LV"/>
    <w:docVar w:name="TXTLANGUEMIN" w:val="lv"/>
    <w:docVar w:name="TXTNRFIRSTAM" w:val="1"/>
    <w:docVar w:name="TXTNRLASTAM" w:val="243"/>
    <w:docVar w:name="TXTNRPE" w:val="784.240"/>
    <w:docVar w:name="TXTNRPE2" w:val="778.304"/>
    <w:docVar w:name="TXTNRPROC" w:val="2025/2167"/>
    <w:docVar w:name="TXTPEorAP" w:val="PE"/>
    <w:docVar w:name="TXTROUTE" w:val="AM\1336613LV.docx"/>
    <w:docVar w:name="TXTTITLE" w:val="Ieteikums Padomei, Komisijai vai Komisijas priekšsēdētājas vietniecei/Savienības Augstajai pārstāvei ārlietās un drošības politikas jautājumos: Apvienoto Nāciju Organizācijas Ģenerālās asamblejas 81."/>
    <w:docVar w:name="TXTVERSION" w:val="01-00"/>
    <w:docVar w:name="TXTVERSION2" w:val="01-00"/>
  </w:docVars>
  <w:rsids>
    <w:rsidRoot w:val="0029138D"/>
    <w:rsid w:val="000058AA"/>
    <w:rsid w:val="00072B4B"/>
    <w:rsid w:val="0009515C"/>
    <w:rsid w:val="00104614"/>
    <w:rsid w:val="0011298B"/>
    <w:rsid w:val="0012108E"/>
    <w:rsid w:val="00125041"/>
    <w:rsid w:val="0015022B"/>
    <w:rsid w:val="00175062"/>
    <w:rsid w:val="001767FD"/>
    <w:rsid w:val="001B1694"/>
    <w:rsid w:val="001C108E"/>
    <w:rsid w:val="001C6BFC"/>
    <w:rsid w:val="00220E4A"/>
    <w:rsid w:val="00225635"/>
    <w:rsid w:val="00253865"/>
    <w:rsid w:val="00262416"/>
    <w:rsid w:val="0029138D"/>
    <w:rsid w:val="002A3EAA"/>
    <w:rsid w:val="002B6DE3"/>
    <w:rsid w:val="002B799B"/>
    <w:rsid w:val="002F0149"/>
    <w:rsid w:val="00307E56"/>
    <w:rsid w:val="003C7A69"/>
    <w:rsid w:val="003D7856"/>
    <w:rsid w:val="00403691"/>
    <w:rsid w:val="004106BA"/>
    <w:rsid w:val="0044299E"/>
    <w:rsid w:val="00444941"/>
    <w:rsid w:val="00470A47"/>
    <w:rsid w:val="004B02E9"/>
    <w:rsid w:val="004D02AB"/>
    <w:rsid w:val="004E4A92"/>
    <w:rsid w:val="005D04A2"/>
    <w:rsid w:val="005E5FA1"/>
    <w:rsid w:val="00663E24"/>
    <w:rsid w:val="006838B3"/>
    <w:rsid w:val="00742225"/>
    <w:rsid w:val="00794E41"/>
    <w:rsid w:val="007964AA"/>
    <w:rsid w:val="007A1801"/>
    <w:rsid w:val="007B1846"/>
    <w:rsid w:val="007C1252"/>
    <w:rsid w:val="007E54B7"/>
    <w:rsid w:val="007F22E4"/>
    <w:rsid w:val="008305E9"/>
    <w:rsid w:val="00851A8E"/>
    <w:rsid w:val="00866CBA"/>
    <w:rsid w:val="00873A27"/>
    <w:rsid w:val="008B040A"/>
    <w:rsid w:val="0093376E"/>
    <w:rsid w:val="0095177E"/>
    <w:rsid w:val="00952F4F"/>
    <w:rsid w:val="009531F4"/>
    <w:rsid w:val="0095474B"/>
    <w:rsid w:val="00954A54"/>
    <w:rsid w:val="009B54E9"/>
    <w:rsid w:val="009C2758"/>
    <w:rsid w:val="00A2362C"/>
    <w:rsid w:val="00A530BE"/>
    <w:rsid w:val="00A57C56"/>
    <w:rsid w:val="00A7559D"/>
    <w:rsid w:val="00A771CC"/>
    <w:rsid w:val="00A804CE"/>
    <w:rsid w:val="00A836A6"/>
    <w:rsid w:val="00AD3D9F"/>
    <w:rsid w:val="00AE20EB"/>
    <w:rsid w:val="00B4019F"/>
    <w:rsid w:val="00B43C20"/>
    <w:rsid w:val="00BE6658"/>
    <w:rsid w:val="00BF6585"/>
    <w:rsid w:val="00C4749E"/>
    <w:rsid w:val="00C72F6B"/>
    <w:rsid w:val="00C83592"/>
    <w:rsid w:val="00CA7F28"/>
    <w:rsid w:val="00CF4E9D"/>
    <w:rsid w:val="00D2257D"/>
    <w:rsid w:val="00D34123"/>
    <w:rsid w:val="00D35B06"/>
    <w:rsid w:val="00D42F84"/>
    <w:rsid w:val="00DA7120"/>
    <w:rsid w:val="00DC19A9"/>
    <w:rsid w:val="00DC1D8A"/>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F51CB"/>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1747F"/>
  <w15:chartTrackingRefBased/>
  <w15:docId w15:val="{EB934F77-2BA1-4AB2-9125-04753DA5B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lv-LV"/>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225635"/>
    <w:pPr>
      <w:widowControl/>
      <w:spacing w:before="240" w:after="240"/>
      <w:jc w:val="center"/>
    </w:pPr>
    <w:rPr>
      <w:i/>
      <w:szCs w:val="24"/>
      <w:lang w:val="en-GB" w:eastAsia="en-US"/>
    </w:rPr>
  </w:style>
  <w:style w:type="character" w:customStyle="1" w:styleId="EPFooter2Motto">
    <w:name w:val="EPFooter2Motto"/>
    <w:rsid w:val="00225635"/>
    <w:rPr>
      <w:rFonts w:ascii="Arial" w:hAnsi="Arial"/>
      <w:b/>
      <w:i/>
      <w:color w:val="C0C0C0"/>
      <w:sz w:val="22"/>
    </w:rPr>
  </w:style>
  <w:style w:type="paragraph" w:customStyle="1" w:styleId="EPFooterLandscape">
    <w:name w:val="EPFooterLandscape"/>
    <w:rsid w:val="00225635"/>
    <w:pPr>
      <w:tabs>
        <w:tab w:val="center" w:pos="6800"/>
        <w:tab w:val="right" w:pos="15020"/>
      </w:tabs>
    </w:pPr>
    <w:rPr>
      <w:sz w:val="22"/>
      <w:lang w:eastAsia="en-US"/>
    </w:rPr>
  </w:style>
  <w:style w:type="paragraph" w:customStyle="1" w:styleId="Normal0">
    <w:name w:val="Normal0"/>
    <w:basedOn w:val="Normal"/>
    <w:rsid w:val="00225635"/>
    <w:pPr>
      <w:widowControl/>
    </w:pPr>
    <w:rPr>
      <w:sz w:val="0"/>
      <w:szCs w:val="24"/>
      <w:lang w:val="en-GB" w:eastAsia="en-US"/>
    </w:rPr>
  </w:style>
  <w:style w:type="paragraph" w:customStyle="1" w:styleId="EPFooter2Landscape">
    <w:name w:val="EPFooter2Landscape"/>
    <w:rsid w:val="00225635"/>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225635"/>
    <w:rPr>
      <w:rFonts w:ascii="Arial" w:hAnsi="Arial"/>
      <w:b w:val="0"/>
      <w:i/>
      <w:color w:val="AEAAAA"/>
      <w:sz w:val="22"/>
      <w:shd w:val="pct50" w:color="auto" w:fill="auto"/>
    </w:rPr>
  </w:style>
  <w:style w:type="paragraph" w:customStyle="1" w:styleId="PMissingStyle">
    <w:name w:val="P_MissingStyle"/>
    <w:basedOn w:val="Normal"/>
    <w:rsid w:val="00225635"/>
    <w:pPr>
      <w:widowControl/>
    </w:pPr>
    <w:rPr>
      <w:color w:val="FFFFFF"/>
      <w:szCs w:val="24"/>
      <w:shd w:val="clear" w:color="000000" w:fill="000000"/>
      <w:lang w:val="en-GB" w:eastAsia="en-US"/>
    </w:rPr>
  </w:style>
  <w:style w:type="character" w:customStyle="1" w:styleId="CMissingStyle">
    <w:name w:val="C_MissingStyle"/>
    <w:rsid w:val="00225635"/>
    <w:rPr>
      <w:color w:val="FFFFFF"/>
      <w:sz w:val="22"/>
      <w:shd w:val="clear" w:color="000000" w:fill="000000"/>
    </w:rPr>
  </w:style>
  <w:style w:type="paragraph" w:customStyle="1" w:styleId="Normal12a">
    <w:name w:val="Normal12a"/>
    <w:basedOn w:val="Normal"/>
    <w:rsid w:val="00225635"/>
    <w:pPr>
      <w:widowControl/>
      <w:spacing w:after="240"/>
    </w:pPr>
    <w:rPr>
      <w:szCs w:val="24"/>
      <w:lang w:val="en-GB" w:eastAsia="en-US"/>
    </w:rPr>
  </w:style>
  <w:style w:type="paragraph" w:customStyle="1" w:styleId="NormalBold12b">
    <w:name w:val="NormalBold12b"/>
    <w:basedOn w:val="Normal"/>
    <w:rsid w:val="00225635"/>
    <w:pPr>
      <w:widowControl/>
      <w:spacing w:before="240"/>
    </w:pPr>
    <w:rPr>
      <w:b/>
      <w:szCs w:val="24"/>
      <w:lang w:val="en-GB" w:eastAsia="en-US"/>
    </w:rPr>
  </w:style>
  <w:style w:type="paragraph" w:customStyle="1" w:styleId="AmJustTitle">
    <w:name w:val="AmJustTitle"/>
    <w:basedOn w:val="Normal"/>
    <w:next w:val="AmJustText"/>
    <w:rsid w:val="00225635"/>
    <w:pPr>
      <w:keepNext/>
      <w:widowControl/>
      <w:spacing w:before="240" w:after="240"/>
      <w:jc w:val="center"/>
    </w:pPr>
    <w:rPr>
      <w:i/>
      <w:szCs w:val="24"/>
      <w:lang w:val="en-GB" w:eastAsia="en-US"/>
    </w:rPr>
  </w:style>
  <w:style w:type="paragraph" w:customStyle="1" w:styleId="AmJustText">
    <w:name w:val="AmJustText"/>
    <w:basedOn w:val="Normal"/>
    <w:rsid w:val="00225635"/>
    <w:pPr>
      <w:widowControl/>
      <w:spacing w:after="240"/>
    </w:pPr>
    <w:rPr>
      <w:i/>
      <w:szCs w:val="24"/>
      <w:lang w:val="en-GB" w:eastAsia="en-US"/>
    </w:rPr>
  </w:style>
  <w:style w:type="paragraph" w:styleId="Footer">
    <w:name w:val="footer"/>
    <w:basedOn w:val="Normal"/>
    <w:link w:val="FooterChar"/>
    <w:semiHidden/>
    <w:rsid w:val="00104614"/>
    <w:pPr>
      <w:tabs>
        <w:tab w:val="center" w:pos="4680"/>
        <w:tab w:val="right" w:pos="9360"/>
      </w:tabs>
    </w:pPr>
  </w:style>
  <w:style w:type="character" w:customStyle="1" w:styleId="FooterChar">
    <w:name w:val="Footer Char"/>
    <w:basedOn w:val="DefaultParagraphFont"/>
    <w:link w:val="Footer"/>
    <w:semiHidden/>
    <w:rsid w:val="00104614"/>
    <w:rPr>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a.FRANCISCO\AppData\Local\DocEP\DOCS\AM\AM_NonLeg\AM_Com_NonLeg\AM_Com_Non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AM_Com_NonLegReport.dotx</Template>
  <TotalTime>2</TotalTime>
  <Pages>132</Pages>
  <Words>24286</Words>
  <Characters>171151</Characters>
  <Application>Microsoft Office Word</Application>
  <DocSecurity>0</DocSecurity>
  <Lines>6923</Lines>
  <Paragraphs>2121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2026-03-06T09:31:00Z</dcterms:created>
  <dcterms:modified xsi:type="dcterms:W3CDTF">2026-03-06T09:31:00Z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9.8.2 Build [20200114]</vt:lpwstr>
  </property>
  <property fmtid="{D5CDD505-2E9C-101B-9397-08002B2CF9AE}" pid="4" name="LastEdited with">
    <vt:lpwstr>10.2.1 Build [20260110]</vt:lpwstr>
  </property>
  <property fmtid="{D5CDD505-2E9C-101B-9397-08002B2CF9AE}" pid="5" name="&lt;FdR&gt;">
    <vt:lpwstr>1336613</vt:lpwstr>
  </property>
  <property fmtid="{D5CDD505-2E9C-101B-9397-08002B2CF9AE}" pid="6" name="&lt;Type&gt;">
    <vt:lpwstr>AM</vt:lpwstr>
  </property>
  <property fmtid="{D5CDD505-2E9C-101B-9397-08002B2CF9AE}" pid="7" name="&lt;ModelCod&gt;">
    <vt:lpwstr>C:\Users\Carla.FRANCISCO\AppData\Local\DocEP\DOCS\AM\AM_NonLeg\AM_Com_NonLeg\AM_Com_NonLegReport.dotx(17/04/2020 17:26:12)</vt:lpwstr>
  </property>
  <property fmtid="{D5CDD505-2E9C-101B-9397-08002B2CF9AE}" pid="8" name="&lt;ModelTra&gt;">
    <vt:lpwstr>C:\Users\Carla.FRANCISCO\AppData\Local\DocEP\TRANSFIL\LV\AM_Com_NonLegReport.LV(01/07/2020 13:19:00)</vt:lpwstr>
  </property>
  <property fmtid="{D5CDD505-2E9C-101B-9397-08002B2CF9AE}" pid="9" name="&lt;Model&gt;">
    <vt:lpwstr>AM_Com_NonLegReport</vt:lpwstr>
  </property>
  <property fmtid="{D5CDD505-2E9C-101B-9397-08002B2CF9AE}" pid="10" name="FooterPath">
    <vt:lpwstr>AM\1336613LV.docx</vt:lpwstr>
  </property>
  <property fmtid="{D5CDD505-2E9C-101B-9397-08002B2CF9AE}" pid="11" name="PE number">
    <vt:lpwstr>784.240</vt:lpwstr>
  </property>
  <property fmtid="{D5CDD505-2E9C-101B-9397-08002B2CF9AE}" pid="12" name="Bookout">
    <vt:lpwstr>OK - 2026/03/06 10:31</vt:lpwstr>
  </property>
</Properties>
</file>