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D36645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E5062" w:rsidRPr="00D7183B" w:rsidRDefault="00C02338" w:rsidP="004A6D63">
            <w:pPr>
              <w:pStyle w:val="EPName"/>
              <w:widowControl/>
            </w:pPr>
            <w:bookmarkStart w:id="0" w:name="_GoBack"/>
            <w:bookmarkEnd w:id="0"/>
            <w:r>
              <w:t>Parlement européen</w:t>
            </w:r>
          </w:p>
          <w:p w:rsidR="00BE5062" w:rsidRPr="00D7183B" w:rsidRDefault="00C02338" w:rsidP="004A6D63">
            <w:pPr>
              <w:pStyle w:val="EPTerm"/>
              <w:widowControl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BE5062" w:rsidRPr="00D7183B" w:rsidRDefault="00C02338" w:rsidP="004A6D63">
            <w:pPr>
              <w:pStyle w:val="EPLogo"/>
              <w:widowControl/>
            </w:pPr>
            <w:r w:rsidRPr="00D7183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7234" w:rsidRPr="00D7183B" w:rsidRDefault="000E7234" w:rsidP="004A6D63">
      <w:pPr>
        <w:pStyle w:val="LineTop"/>
        <w:widowControl/>
      </w:pPr>
    </w:p>
    <w:p w:rsidR="000E7234" w:rsidRPr="00D7183B" w:rsidRDefault="00C02338" w:rsidP="004A6D63">
      <w:pPr>
        <w:pStyle w:val="EPBody"/>
        <w:widowControl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{ECON}</w:t>
      </w:r>
      <w:r>
        <w:t>Commission des affaires économiques et monétaires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0E7234" w:rsidRPr="00D7183B" w:rsidRDefault="000E7234" w:rsidP="004A6D63">
      <w:pPr>
        <w:pStyle w:val="LineBottom"/>
        <w:widowControl/>
      </w:pPr>
    </w:p>
    <w:p w:rsidR="00B85286" w:rsidRPr="00D7183B" w:rsidRDefault="00C02338" w:rsidP="004A6D63">
      <w:pPr>
        <w:pStyle w:val="CoverReference"/>
        <w:widowControl/>
      </w:pPr>
      <w:r>
        <w:rPr>
          <w:rStyle w:val="HideTWBExt"/>
          <w:b w:val="0"/>
        </w:rPr>
        <w:t>&lt;RefProc&gt;</w:t>
      </w:r>
      <w:r>
        <w:t>2023/0211</w:t>
      </w:r>
      <w:r>
        <w:rPr>
          <w:rStyle w:val="HideTWBExt"/>
          <w:b w:val="0"/>
        </w:rPr>
        <w:t>&lt;/RefProc&gt;&lt;RefTypeProc&gt;</w:t>
      </w:r>
      <w:r>
        <w:t>(COD)</w:t>
      </w:r>
      <w:r>
        <w:rPr>
          <w:rStyle w:val="HideTWBExt"/>
          <w:b w:val="0"/>
        </w:rPr>
        <w:t>&lt;/RefTypeProc&gt;</w:t>
      </w:r>
    </w:p>
    <w:p w:rsidR="00B85286" w:rsidRPr="00C02338" w:rsidRDefault="00C02338" w:rsidP="004A6D63">
      <w:pPr>
        <w:pStyle w:val="CoverDate"/>
        <w:widowControl/>
        <w:rPr>
          <w:lang w:val="en-GB"/>
        </w:rPr>
      </w:pPr>
      <w:r w:rsidRPr="00C02338">
        <w:rPr>
          <w:rStyle w:val="HideTWBExt"/>
          <w:lang w:val="en-GB"/>
        </w:rPr>
        <w:t>&lt;Date&gt;</w:t>
      </w:r>
      <w:r w:rsidRPr="00C02338">
        <w:rPr>
          <w:rStyle w:val="HideTWBInt"/>
          <w:color w:val="auto"/>
          <w:lang w:val="en-GB"/>
        </w:rPr>
        <w:t>{21/02/2024}</w:t>
      </w:r>
      <w:r w:rsidRPr="00C02338">
        <w:rPr>
          <w:lang w:val="en-GB"/>
        </w:rPr>
        <w:t>21.2.2024</w:t>
      </w:r>
      <w:r w:rsidRPr="00C02338">
        <w:rPr>
          <w:rStyle w:val="HideTWBExt"/>
          <w:lang w:val="en-GB"/>
        </w:rPr>
        <w:t>&lt;/Date&gt;</w:t>
      </w:r>
    </w:p>
    <w:p w:rsidR="009B0305" w:rsidRPr="00C02338" w:rsidRDefault="00C02338" w:rsidP="004A6D63">
      <w:pPr>
        <w:pStyle w:val="CoverDocType"/>
        <w:widowControl/>
        <w:rPr>
          <w:lang w:val="en-GB"/>
        </w:rPr>
      </w:pPr>
      <w:r w:rsidRPr="00C02338">
        <w:rPr>
          <w:rStyle w:val="HideTWBExt"/>
          <w:b w:val="0"/>
          <w:lang w:val="en-GB"/>
        </w:rPr>
        <w:t>&lt;TypeAM&gt;</w:t>
      </w:r>
      <w:r w:rsidRPr="00C02338">
        <w:rPr>
          <w:lang w:val="en-GB"/>
        </w:rPr>
        <w:t>AMENDEMENT</w:t>
      </w:r>
      <w:r w:rsidRPr="00C02338">
        <w:rPr>
          <w:rStyle w:val="HideTWBExt"/>
          <w:b w:val="0"/>
          <w:lang w:val="en-GB"/>
        </w:rPr>
        <w:t>&lt;/TypeAM&gt;</w:t>
      </w:r>
    </w:p>
    <w:p w:rsidR="00B85286" w:rsidRPr="00D7183B" w:rsidRDefault="00C02338" w:rsidP="004A6D63">
      <w:pPr>
        <w:pStyle w:val="CoverDocType24a"/>
        <w:widowControl/>
      </w:pPr>
      <w:r>
        <w:rPr>
          <w:rStyle w:val="HideTWBExt"/>
          <w:b w:val="0"/>
        </w:rPr>
        <w:t>&lt;RangeAM&gt;</w:t>
      </w:r>
      <w:r>
        <w:t>4</w:t>
      </w:r>
      <w:r>
        <w:rPr>
          <w:rStyle w:val="HideTWBExt"/>
          <w:b w:val="0"/>
        </w:rPr>
        <w:t>&lt;/RangeAM&gt;</w:t>
      </w:r>
    </w:p>
    <w:p w:rsidR="001C2054" w:rsidRPr="00D7183B" w:rsidRDefault="00C02338" w:rsidP="004A6D63">
      <w:pPr>
        <w:pStyle w:val="CoverBold"/>
        <w:widowControl/>
      </w:pPr>
      <w:r>
        <w:rPr>
          <w:rStyle w:val="HideTWBExt"/>
          <w:b w:val="0"/>
        </w:rPr>
        <w:t>&lt;TitreType&gt;</w:t>
      </w:r>
      <w:r>
        <w:t>Projet de rapport</w:t>
      </w:r>
      <w:r>
        <w:rPr>
          <w:rStyle w:val="HideTWBExt"/>
          <w:b w:val="0"/>
        </w:rPr>
        <w:t>&lt;/TitreType&gt;</w:t>
      </w:r>
    </w:p>
    <w:p w:rsidR="00B85286" w:rsidRPr="00D7183B" w:rsidRDefault="00C02338" w:rsidP="004A6D63">
      <w:pPr>
        <w:pStyle w:val="CoverBold"/>
        <w:widowControl/>
      </w:pPr>
      <w:r>
        <w:rPr>
          <w:rStyle w:val="HideTWBExt"/>
          <w:b w:val="0"/>
        </w:rPr>
        <w:t>&lt;Rapporteur&gt;</w:t>
      </w:r>
      <w:r>
        <w:t>Stefan Berger</w:t>
      </w:r>
      <w:r>
        <w:rPr>
          <w:rStyle w:val="HideTWBExt"/>
          <w:b w:val="0"/>
        </w:rPr>
        <w:t>&lt;/Rapporteur&gt;</w:t>
      </w:r>
    </w:p>
    <w:p w:rsidR="00B85286" w:rsidRPr="00D7183B" w:rsidRDefault="00C02338" w:rsidP="004A6D63">
      <w:pPr>
        <w:pStyle w:val="CoverNormal24a"/>
        <w:widowControl/>
      </w:pPr>
      <w:r>
        <w:rPr>
          <w:rStyle w:val="HideTWBExt"/>
        </w:rPr>
        <w:t>&lt;DocRefPE&gt;</w:t>
      </w:r>
      <w:r>
        <w:t>(PE758.975v01-00)</w:t>
      </w:r>
      <w:r>
        <w:rPr>
          <w:rStyle w:val="HideTWBExt"/>
        </w:rPr>
        <w:t>&lt;/DocRefPE&gt;</w:t>
      </w:r>
    </w:p>
    <w:p w:rsidR="00AC1A15" w:rsidRPr="00D7183B" w:rsidRDefault="00C02338" w:rsidP="004A6D63">
      <w:pPr>
        <w:pStyle w:val="CoverNormal24a"/>
        <w:widowControl/>
      </w:pPr>
      <w:r>
        <w:rPr>
          <w:rStyle w:val="HideTWBExt"/>
        </w:rPr>
        <w:t>&lt;Titre&gt;</w:t>
      </w:r>
      <w:r>
        <w:t xml:space="preserve">Fourniture de services en euros numériques par les prestataires de services de paiement constitués dans des États </w:t>
      </w:r>
      <w:r>
        <w:t>membres dont la monnaie n’est pas l’euro et modifiant le règlement (UE) 2021/1230 du Parlement européen et du Conseil</w:t>
      </w:r>
      <w:r>
        <w:rPr>
          <w:rStyle w:val="HideTWBExt"/>
        </w:rPr>
        <w:t>&lt;/Titre&gt;</w:t>
      </w:r>
    </w:p>
    <w:p w:rsidR="00AC1A15" w:rsidRPr="00D7183B" w:rsidRDefault="00C02338" w:rsidP="004A6D63">
      <w:pPr>
        <w:pStyle w:val="CoverNormal"/>
        <w:widowControl/>
      </w:pPr>
      <w:r>
        <w:rPr>
          <w:rStyle w:val="HideTWBExt"/>
        </w:rPr>
        <w:t>&lt;DocAmend&gt;</w:t>
      </w:r>
      <w:r>
        <w:t>Proposition de règlement</w:t>
      </w:r>
      <w:r>
        <w:rPr>
          <w:rStyle w:val="HideTWBExt"/>
        </w:rPr>
        <w:t>&lt;/DocAmend&gt;</w:t>
      </w:r>
    </w:p>
    <w:p w:rsidR="00AC1A15" w:rsidRPr="00C02338" w:rsidRDefault="00C02338" w:rsidP="004A6D63">
      <w:pPr>
        <w:pStyle w:val="CoverNormal24a"/>
        <w:widowControl/>
        <w:rPr>
          <w:lang w:val="pt-PT"/>
        </w:rPr>
      </w:pPr>
      <w:r w:rsidRPr="00C02338">
        <w:rPr>
          <w:rStyle w:val="HideTWBExt"/>
          <w:lang w:val="pt-PT"/>
        </w:rPr>
        <w:t>&lt;DocRef&gt;</w:t>
      </w:r>
      <w:r w:rsidRPr="00C02338">
        <w:rPr>
          <w:lang w:val="pt-PT"/>
        </w:rPr>
        <w:t>(COM(2023)0368 – C9-0214/2023 – 2023/0211(COD))</w:t>
      </w:r>
      <w:r w:rsidRPr="00C02338">
        <w:rPr>
          <w:rStyle w:val="HideTWBExt"/>
          <w:lang w:val="pt-PT"/>
        </w:rPr>
        <w:t>&lt;/DocRef&gt;</w:t>
      </w:r>
    </w:p>
    <w:p w:rsidR="00B85286" w:rsidRPr="00C02338" w:rsidRDefault="00C02338" w:rsidP="004A6D63">
      <w:pPr>
        <w:widowControl/>
        <w:tabs>
          <w:tab w:val="center" w:pos="4677"/>
        </w:tabs>
        <w:rPr>
          <w:lang w:val="de-DE"/>
        </w:rPr>
      </w:pPr>
      <w:r w:rsidRPr="00C02338">
        <w:rPr>
          <w:lang w:val="de-DE"/>
        </w:rPr>
        <w:br w:type="page"/>
      </w:r>
      <w:r w:rsidRPr="00C02338">
        <w:rPr>
          <w:lang w:val="de-DE"/>
        </w:rPr>
        <w:lastRenderedPageBreak/>
        <w:t>AM_Com_LegReport</w:t>
      </w:r>
    </w:p>
    <w:p w:rsidR="00264C1D" w:rsidRPr="00C02338" w:rsidRDefault="00C02338" w:rsidP="004A6D63">
      <w:pPr>
        <w:pStyle w:val="AmNumberTabs"/>
        <w:widowControl/>
        <w:rPr>
          <w:lang w:val="de-DE"/>
        </w:rPr>
      </w:pPr>
      <w:r w:rsidRPr="00C02338">
        <w:rPr>
          <w:lang w:val="de-DE"/>
        </w:rPr>
        <w:br w:type="page"/>
      </w:r>
      <w:r w:rsidRPr="00C02338">
        <w:rPr>
          <w:rStyle w:val="HideTWBExt"/>
          <w:lang w:val="de-DE"/>
        </w:rPr>
        <w:lastRenderedPageBreak/>
        <w:t>&lt;RepeatBlock-Amend&gt;&lt;Amend&gt;</w:t>
      </w:r>
      <w:r w:rsidRPr="00C02338">
        <w:rPr>
          <w:lang w:val="de-DE"/>
        </w:rPr>
        <w:t>Amendement</w:t>
      </w:r>
      <w:r w:rsidRPr="00C02338">
        <w:rPr>
          <w:lang w:val="de-DE"/>
        </w:rPr>
        <w:tab/>
      </w:r>
      <w:r w:rsidRPr="00C02338">
        <w:rPr>
          <w:lang w:val="de-DE"/>
        </w:rPr>
        <w:tab/>
      </w:r>
      <w:r w:rsidRPr="00C02338">
        <w:rPr>
          <w:rStyle w:val="HideTWBExt"/>
          <w:lang w:val="de-DE"/>
        </w:rPr>
        <w:t>&lt;NumAm&gt;</w:t>
      </w:r>
      <w:r w:rsidRPr="00C02338">
        <w:rPr>
          <w:lang w:val="de-DE"/>
        </w:rPr>
        <w:t>4</w:t>
      </w:r>
      <w:r w:rsidRPr="00C02338">
        <w:rPr>
          <w:rStyle w:val="HideTWBExt"/>
          <w:lang w:val="de-DE"/>
        </w:rPr>
        <w:t>&lt;/NumAm&gt;</w:t>
      </w:r>
    </w:p>
    <w:p w:rsidR="00264C1D" w:rsidRPr="00C02338" w:rsidRDefault="00C02338" w:rsidP="004A6D63">
      <w:pPr>
        <w:pStyle w:val="NormalBold"/>
        <w:widowControl/>
        <w:rPr>
          <w:lang w:val="en-GB"/>
        </w:rPr>
      </w:pPr>
      <w:r w:rsidRPr="00C02338">
        <w:rPr>
          <w:rStyle w:val="HideTWBExt"/>
          <w:lang w:val="en-GB"/>
        </w:rPr>
        <w:t>&lt;RepeatBlock-By&gt;&lt;Members&gt;</w:t>
      </w:r>
      <w:r w:rsidRPr="00C02338">
        <w:rPr>
          <w:lang w:val="en-GB"/>
        </w:rPr>
        <w:t>Henrike Hahn, Paul Tang</w:t>
      </w:r>
      <w:r w:rsidRPr="00C02338">
        <w:rPr>
          <w:rStyle w:val="HideTWBExt"/>
          <w:lang w:val="en-GB"/>
        </w:rPr>
        <w:t>&lt;/Members&gt;</w:t>
      </w:r>
    </w:p>
    <w:p w:rsidR="00264C1D" w:rsidRPr="00D7183B" w:rsidRDefault="00C02338" w:rsidP="004A6D63">
      <w:pPr>
        <w:pStyle w:val="NormalBold"/>
        <w:widowControl/>
      </w:pPr>
      <w:r>
        <w:rPr>
          <w:rStyle w:val="HideTWBExt"/>
        </w:rPr>
        <w:t>&lt;/RepeatBlock-By&gt;</w:t>
      </w:r>
    </w:p>
    <w:p w:rsidR="00264C1D" w:rsidRPr="00D7183B" w:rsidRDefault="00C02338" w:rsidP="004A6D63">
      <w:pPr>
        <w:pStyle w:val="NormalBold"/>
        <w:widowControl/>
      </w:pPr>
      <w:r>
        <w:rPr>
          <w:rStyle w:val="HideTWBExt"/>
        </w:rPr>
        <w:t>&lt;DocAmend&gt;</w:t>
      </w:r>
      <w:r>
        <w:t>Proposition de règlement</w:t>
      </w:r>
      <w:r>
        <w:rPr>
          <w:rStyle w:val="HideTWBExt"/>
        </w:rPr>
        <w:t>&lt;/DocAmend&gt;</w:t>
      </w:r>
    </w:p>
    <w:p w:rsidR="00264C1D" w:rsidRPr="00D7183B" w:rsidRDefault="00C02338" w:rsidP="004A6D63">
      <w:pPr>
        <w:pStyle w:val="NormalBold"/>
        <w:widowControl/>
      </w:pPr>
      <w:r>
        <w:rPr>
          <w:rStyle w:val="HideTWBExt"/>
        </w:rPr>
        <w:t>&lt;Article&gt;</w:t>
      </w:r>
      <w:r>
        <w:t>Article 4 – paragraphe 1 – alinéa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36645" w:rsidTr="00264C1D">
        <w:trPr>
          <w:trHeight w:val="240"/>
          <w:jc w:val="center"/>
        </w:trPr>
        <w:tc>
          <w:tcPr>
            <w:tcW w:w="9752" w:type="dxa"/>
            <w:gridSpan w:val="2"/>
          </w:tcPr>
          <w:p w:rsidR="00264C1D" w:rsidRPr="00D7183B" w:rsidRDefault="00264C1D" w:rsidP="004A6D63">
            <w:pPr>
              <w:widowControl/>
            </w:pPr>
          </w:p>
        </w:tc>
      </w:tr>
      <w:tr w:rsidR="00D36645" w:rsidTr="00264C1D">
        <w:trPr>
          <w:trHeight w:val="240"/>
          <w:jc w:val="center"/>
        </w:trPr>
        <w:tc>
          <w:tcPr>
            <w:tcW w:w="4876" w:type="dxa"/>
            <w:hideMark/>
          </w:tcPr>
          <w:p w:rsidR="00264C1D" w:rsidRPr="00D7183B" w:rsidRDefault="00C02338" w:rsidP="004A6D63">
            <w:pPr>
              <w:pStyle w:val="AmColumnHeading"/>
              <w:widowControl/>
            </w:pPr>
            <w:r>
              <w:t xml:space="preserve">Texte proposé par la </w:t>
            </w:r>
            <w:r>
              <w:t>Commission</w:t>
            </w:r>
          </w:p>
        </w:tc>
        <w:tc>
          <w:tcPr>
            <w:tcW w:w="4876" w:type="dxa"/>
            <w:hideMark/>
          </w:tcPr>
          <w:p w:rsidR="00264C1D" w:rsidRPr="00D7183B" w:rsidRDefault="00C02338" w:rsidP="004A6D63">
            <w:pPr>
              <w:pStyle w:val="AmColumnHeading"/>
              <w:widowControl/>
            </w:pPr>
            <w:r>
              <w:t>Amendement</w:t>
            </w:r>
          </w:p>
        </w:tc>
      </w:tr>
      <w:tr w:rsidR="00D36645" w:rsidTr="00264C1D">
        <w:trPr>
          <w:jc w:val="center"/>
        </w:trPr>
        <w:tc>
          <w:tcPr>
            <w:tcW w:w="4876" w:type="dxa"/>
            <w:hideMark/>
          </w:tcPr>
          <w:p w:rsidR="00264C1D" w:rsidRPr="00D7183B" w:rsidRDefault="00C02338" w:rsidP="004A6D63">
            <w:pPr>
              <w:pStyle w:val="Normal6a"/>
              <w:widowControl/>
            </w:pPr>
            <w:r>
              <w:t>Les exigences énoncées à l’article 13, à l’article 14,</w:t>
            </w:r>
            <w:r>
              <w:rPr>
                <w:b/>
                <w:bCs/>
                <w:i/>
                <w:iCs/>
              </w:rPr>
              <w:t xml:space="preserve"> paragraphe 1,</w:t>
            </w:r>
            <w:r>
              <w:t xml:space="preserve"> au chapitre V, à l’article 18, au chapitre VII, au chapitre VIII et au chapitre IX du règlement (UE) XXX/XXX établissant l’euro numérique s’appliquent aux prestataires de services de paiement constitués sur le territoire des États membres dont la monnaie </w:t>
            </w:r>
            <w:r>
              <w:t>n’est pas l’euro qui fournissent des services de paiement en euros numériques conformément à l’article 1</w:t>
            </w:r>
            <w:r>
              <w:rPr>
                <w:vertAlign w:val="superscript"/>
              </w:rPr>
              <w:t>er</w:t>
            </w:r>
            <w:r>
              <w:t xml:space="preserve"> du présent règlement.</w:t>
            </w:r>
          </w:p>
        </w:tc>
        <w:tc>
          <w:tcPr>
            <w:tcW w:w="4876" w:type="dxa"/>
            <w:hideMark/>
          </w:tcPr>
          <w:p w:rsidR="00264C1D" w:rsidRPr="00D7183B" w:rsidRDefault="00C02338" w:rsidP="004A6D63">
            <w:pPr>
              <w:pStyle w:val="Normal6a"/>
              <w:widowControl/>
            </w:pPr>
            <w:r>
              <w:t>Les exigences énoncées à l’article 13, à l’article 14,</w:t>
            </w:r>
            <w:r>
              <w:rPr>
                <w:b/>
                <w:i/>
              </w:rPr>
              <w:t xml:space="preserve"> paragraphes 1 et 4,</w:t>
            </w:r>
            <w:r>
              <w:t xml:space="preserve"> au chapitre V, à l’article 18, au chapitre VII, au c</w:t>
            </w:r>
            <w:r>
              <w:t>hapitre VIII et au chapitre IX du règlement (UE) XXX/XXX établissant l’euro numérique s’appliquent aux prestataires de services de paiement constitués sur le territoire des États membres dont la monnaie n’est pas l’euro qui fournissent des services de paie</w:t>
            </w:r>
            <w:r>
              <w:t>ment en euros numériques conformément à l’article 1</w:t>
            </w:r>
            <w:r>
              <w:rPr>
                <w:vertAlign w:val="superscript"/>
              </w:rPr>
              <w:t>er</w:t>
            </w:r>
            <w:r>
              <w:t xml:space="preserve"> du présent règlement.</w:t>
            </w:r>
          </w:p>
        </w:tc>
      </w:tr>
    </w:tbl>
    <w:p w:rsidR="00264C1D" w:rsidRPr="00C02338" w:rsidRDefault="00C02338" w:rsidP="004A6D63">
      <w:pPr>
        <w:pStyle w:val="AmOrLang"/>
        <w:widowControl/>
        <w:rPr>
          <w:lang w:val="en-GB" w:eastAsia="en-US"/>
        </w:rPr>
      </w:pPr>
      <w:r w:rsidRPr="00C02338">
        <w:rPr>
          <w:lang w:val="en-GB"/>
        </w:rPr>
        <w:t xml:space="preserve">Or. </w:t>
      </w:r>
      <w:r w:rsidRPr="00C02338">
        <w:rPr>
          <w:rStyle w:val="HideTWBExt"/>
          <w:lang w:val="en-GB"/>
        </w:rPr>
        <w:t>&lt;Original&gt;</w:t>
      </w:r>
      <w:r w:rsidRPr="00C02338">
        <w:rPr>
          <w:rStyle w:val="HideTWBInt"/>
          <w:lang w:val="en-GB"/>
        </w:rPr>
        <w:t>{EN}</w:t>
      </w:r>
      <w:r w:rsidRPr="00C02338">
        <w:rPr>
          <w:lang w:val="en-GB"/>
        </w:rPr>
        <w:t>en</w:t>
      </w:r>
      <w:r w:rsidRPr="00C02338">
        <w:rPr>
          <w:rStyle w:val="HideTWBExt"/>
          <w:lang w:val="en-GB"/>
        </w:rPr>
        <w:t>&lt;/Original&gt;</w:t>
      </w:r>
    </w:p>
    <w:p w:rsidR="00264C1D" w:rsidRPr="00C02338" w:rsidRDefault="00C02338" w:rsidP="004A6D63">
      <w:pPr>
        <w:widowControl/>
        <w:rPr>
          <w:lang w:val="en-GB"/>
        </w:rPr>
      </w:pPr>
      <w:r w:rsidRPr="00C02338">
        <w:rPr>
          <w:rStyle w:val="HideTWBExt"/>
          <w:lang w:val="en-GB"/>
        </w:rPr>
        <w:t>&lt;/Amend&gt;</w:t>
      </w:r>
    </w:p>
    <w:p w:rsidR="00264C1D" w:rsidRPr="00D7183B" w:rsidRDefault="00C02338" w:rsidP="004A6D63">
      <w:pPr>
        <w:widowControl/>
      </w:pPr>
      <w:r>
        <w:rPr>
          <w:rStyle w:val="HideTWBExt"/>
        </w:rPr>
        <w:t>&lt;/RepeatBlock-Amend&gt;</w:t>
      </w:r>
    </w:p>
    <w:p w:rsidR="00FA192C" w:rsidRPr="00D7183B" w:rsidRDefault="00FA192C" w:rsidP="004A6D63">
      <w:pPr>
        <w:pStyle w:val="AmNumberTabs"/>
        <w:keepNext/>
        <w:widowControl/>
      </w:pPr>
    </w:p>
    <w:p w:rsidR="008363E4" w:rsidRPr="00D7183B" w:rsidRDefault="008363E4" w:rsidP="004A6D63">
      <w:pPr>
        <w:widowControl/>
      </w:pPr>
    </w:p>
    <w:sectPr w:rsidR="008363E4" w:rsidRPr="00D7183B" w:rsidSect="00B74A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02338">
      <w:r>
        <w:separator/>
      </w:r>
    </w:p>
  </w:endnote>
  <w:endnote w:type="continuationSeparator" w:id="0">
    <w:p w:rsidR="00000000" w:rsidRDefault="00C02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4AC3" w:rsidRPr="00D7183B" w:rsidRDefault="00C02338" w:rsidP="00B74AC3">
    <w:pPr>
      <w:pStyle w:val="EPFooter"/>
    </w:pPr>
    <w:r w:rsidRPr="00D7183B">
      <w:t>PE</w:t>
    </w:r>
    <w:r w:rsidRPr="00D7183B">
      <w:rPr>
        <w:rStyle w:val="HideTWBExt"/>
      </w:rPr>
      <w:t>&lt;NoPE&gt;</w:t>
    </w:r>
    <w:r w:rsidRPr="00D7183B">
      <w:t>759.645</w:t>
    </w:r>
    <w:r w:rsidRPr="00D7183B">
      <w:rPr>
        <w:rStyle w:val="HideTWBExt"/>
      </w:rPr>
      <w:t>&lt;/NoPE&gt;&lt;Version&gt;</w:t>
    </w:r>
    <w:r w:rsidRPr="00D7183B">
      <w:t>v02-00</w:t>
    </w:r>
    <w:r w:rsidRPr="00D7183B">
      <w:rPr>
        <w:rStyle w:val="HideTWBExt"/>
      </w:rPr>
      <w:t>&lt;/Version&gt;</w:t>
    </w:r>
    <w:r w:rsidRPr="00D7183B">
      <w:tab/>
    </w:r>
    <w:r w:rsidRPr="00D7183B">
      <w:fldChar w:fldCharType="begin"/>
    </w:r>
    <w:r w:rsidRPr="00D7183B">
      <w:instrText xml:space="preserve"> PAGE  \* MERGEFORMAT </w:instrText>
    </w:r>
    <w:r w:rsidRPr="00D7183B">
      <w:fldChar w:fldCharType="separate"/>
    </w:r>
    <w:r>
      <w:rPr>
        <w:noProof/>
      </w:rPr>
      <w:t>2</w:t>
    </w:r>
    <w:r w:rsidRPr="00D7183B">
      <w:fldChar w:fldCharType="end"/>
    </w:r>
    <w:r w:rsidRPr="00D7183B">
      <w:t>/</w:t>
    </w:r>
    <w:r w:rsidR="004A6D63">
      <w:fldChar w:fldCharType="begin"/>
    </w:r>
    <w:r>
      <w:instrText xml:space="preserve"> NUMPAGES  \* MERGEFORMAT </w:instrText>
    </w:r>
    <w:r w:rsidR="004A6D63">
      <w:fldChar w:fldCharType="separate"/>
    </w:r>
    <w:r>
      <w:rPr>
        <w:noProof/>
      </w:rPr>
      <w:t>3</w:t>
    </w:r>
    <w:r w:rsidR="004A6D63">
      <w:rPr>
        <w:noProof/>
      </w:rPr>
      <w:fldChar w:fldCharType="end"/>
    </w:r>
    <w:r w:rsidRPr="00D7183B">
      <w:tab/>
    </w:r>
    <w:r w:rsidRPr="00D7183B">
      <w:rPr>
        <w:rStyle w:val="HideTWBExt"/>
      </w:rPr>
      <w:t>&lt;PathFdR&gt;</w:t>
    </w:r>
    <w:r w:rsidRPr="00D7183B">
      <w:t>AM\1297335FR.docx</w:t>
    </w:r>
    <w:r w:rsidRPr="00D7183B">
      <w:rPr>
        <w:rStyle w:val="HideTWBExt"/>
      </w:rPr>
      <w:t>&lt;/PathFdR&gt;</w:t>
    </w:r>
  </w:p>
  <w:p w:rsidR="00D82FCC" w:rsidRPr="00D7183B" w:rsidRDefault="00C02338" w:rsidP="00B74AC3">
    <w:pPr>
      <w:pStyle w:val="EPFooter2"/>
    </w:pPr>
    <w:r w:rsidRPr="00D7183B">
      <w:t>FR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4AC3" w:rsidRPr="00D7183B" w:rsidRDefault="00C02338" w:rsidP="00B74AC3">
    <w:pPr>
      <w:pStyle w:val="EPFooter"/>
    </w:pPr>
    <w:r w:rsidRPr="00D7183B">
      <w:rPr>
        <w:rStyle w:val="HideTWBExt"/>
      </w:rPr>
      <w:t>&lt;PathFdR&gt;</w:t>
    </w:r>
    <w:r w:rsidRPr="00D7183B">
      <w:t>AM\1297335FR.docx</w:t>
    </w:r>
    <w:r w:rsidRPr="00D7183B">
      <w:rPr>
        <w:rStyle w:val="HideTWBExt"/>
      </w:rPr>
      <w:t>&lt;/PathFdR&gt;</w:t>
    </w:r>
    <w:r w:rsidRPr="00D7183B">
      <w:tab/>
    </w:r>
    <w:r w:rsidRPr="00D7183B">
      <w:fldChar w:fldCharType="begin"/>
    </w:r>
    <w:r w:rsidRPr="00D7183B">
      <w:instrText xml:space="preserve"> PAGE  \* MERGEFORMAT </w:instrText>
    </w:r>
    <w:r w:rsidRPr="00D7183B">
      <w:fldChar w:fldCharType="separate"/>
    </w:r>
    <w:r>
      <w:rPr>
        <w:noProof/>
      </w:rPr>
      <w:t>3</w:t>
    </w:r>
    <w:r w:rsidRPr="00D7183B">
      <w:fldChar w:fldCharType="end"/>
    </w:r>
    <w:r w:rsidRPr="00D7183B">
      <w:t>/</w:t>
    </w:r>
    <w:r w:rsidR="004A6D63">
      <w:fldChar w:fldCharType="begin"/>
    </w:r>
    <w:r>
      <w:instrText xml:space="preserve"> NUMPAGES  \* MERGEFORMAT </w:instrText>
    </w:r>
    <w:r w:rsidR="004A6D63">
      <w:fldChar w:fldCharType="separate"/>
    </w:r>
    <w:r>
      <w:rPr>
        <w:noProof/>
      </w:rPr>
      <w:t>3</w:t>
    </w:r>
    <w:r w:rsidR="004A6D63">
      <w:rPr>
        <w:noProof/>
      </w:rPr>
      <w:fldChar w:fldCharType="end"/>
    </w:r>
    <w:r w:rsidRPr="00D7183B">
      <w:tab/>
      <w:t>PE</w:t>
    </w:r>
    <w:r w:rsidRPr="00D7183B">
      <w:rPr>
        <w:rStyle w:val="HideTWBExt"/>
      </w:rPr>
      <w:t>&lt;NoPE&gt;</w:t>
    </w:r>
    <w:r w:rsidRPr="00D7183B">
      <w:t>759.645</w:t>
    </w:r>
    <w:r w:rsidRPr="00D7183B">
      <w:rPr>
        <w:rStyle w:val="HideTWBExt"/>
      </w:rPr>
      <w:t>&lt;/NoPE&gt;&lt;Version&gt;</w:t>
    </w:r>
    <w:r w:rsidRPr="00D7183B">
      <w:t>v02-00</w:t>
    </w:r>
    <w:r w:rsidRPr="00D7183B">
      <w:rPr>
        <w:rStyle w:val="HideTWBExt"/>
      </w:rPr>
      <w:t>&lt;/Version&gt;</w:t>
    </w:r>
  </w:p>
  <w:p w:rsidR="00D82FCC" w:rsidRPr="00D7183B" w:rsidRDefault="00C02338" w:rsidP="00B74AC3">
    <w:pPr>
      <w:pStyle w:val="EPFooter2"/>
    </w:pPr>
    <w:r w:rsidRPr="00D7183B">
      <w:tab/>
    </w:r>
    <w:r w:rsidRPr="00D7183B">
      <w:tab/>
      <w:t>FR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4AC3" w:rsidRPr="00D7183B" w:rsidRDefault="00C02338" w:rsidP="00B74AC3">
    <w:pPr>
      <w:pStyle w:val="EPFooter"/>
    </w:pPr>
    <w:r w:rsidRPr="00D7183B">
      <w:rPr>
        <w:rStyle w:val="HideTWBExt"/>
      </w:rPr>
      <w:t>&lt;PathFdR&gt;</w:t>
    </w:r>
    <w:r w:rsidRPr="00D7183B">
      <w:t>AM\1297335FR.docx</w:t>
    </w:r>
    <w:r w:rsidRPr="00D7183B">
      <w:rPr>
        <w:rStyle w:val="HideTWBExt"/>
      </w:rPr>
      <w:t>&lt;/PathFdR&gt;</w:t>
    </w:r>
    <w:r w:rsidRPr="00D7183B">
      <w:tab/>
    </w:r>
    <w:r w:rsidRPr="00D7183B">
      <w:tab/>
      <w:t>PE</w:t>
    </w:r>
    <w:r w:rsidRPr="00D7183B">
      <w:rPr>
        <w:rStyle w:val="HideTWBExt"/>
      </w:rPr>
      <w:t>&lt;NoPE&gt;</w:t>
    </w:r>
    <w:r w:rsidRPr="00D7183B">
      <w:t>759.645</w:t>
    </w:r>
    <w:r w:rsidRPr="00D7183B">
      <w:rPr>
        <w:rStyle w:val="HideTWBExt"/>
      </w:rPr>
      <w:t>&lt;/NoPE&gt;&lt;Version&gt;</w:t>
    </w:r>
    <w:r w:rsidRPr="00D7183B">
      <w:t>v02-00</w:t>
    </w:r>
    <w:r w:rsidRPr="00D7183B">
      <w:rPr>
        <w:rStyle w:val="HideTWBExt"/>
      </w:rPr>
      <w:t>&lt;/Version&gt;</w:t>
    </w:r>
  </w:p>
  <w:p w:rsidR="00D82FCC" w:rsidRPr="00D7183B" w:rsidRDefault="00C02338" w:rsidP="00B74AC3">
    <w:pPr>
      <w:pStyle w:val="EPFooter2"/>
    </w:pPr>
    <w:r w:rsidRPr="00D7183B">
      <w:t>FR</w:t>
    </w:r>
    <w:r w:rsidRPr="00D7183B">
      <w:tab/>
    </w:r>
    <w:r w:rsidRPr="00D7183B">
      <w:rPr>
        <w:b w:val="0"/>
        <w:i/>
        <w:color w:val="C0C0C0"/>
        <w:sz w:val="22"/>
      </w:rPr>
      <w:t>Unie dans la diversité</w:t>
    </w:r>
    <w:r w:rsidRPr="00D7183B">
      <w:tab/>
      <w:t>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02338">
      <w:r>
        <w:separator/>
      </w:r>
    </w:p>
  </w:footnote>
  <w:footnote w:type="continuationSeparator" w:id="0">
    <w:p w:rsidR="00000000" w:rsidRDefault="00C023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D63" w:rsidRDefault="004A6D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D63" w:rsidRDefault="004A6D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D63" w:rsidRDefault="004A6D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MNU" w:val=" 2"/>
    <w:docVar w:name="AMPLURMNU" w:val=" 2"/>
    <w:docVar w:name="CODEMNU" w:val=" 1"/>
    <w:docVar w:name="COMKEY" w:val="ECON"/>
    <w:docVar w:name="CVA" w:val="4"/>
    <w:docVar w:name="DOCCODMNU" w:val=" 1"/>
    <w:docVar w:name="DOCDT" w:val="21/02/2024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4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1\fbidi \froman\fcharset238\fprq2 Times New Roman CE;}{\f332\fbidi \froman\fcharset204\fprq2 Times New Roman Cyr;}_x000d__x000a_{\f334\fbidi \froman\fcharset161\fprq2 Times New Roman Greek;}{\f335\fbidi \froman\fcharset162\fprq2 Times New Roman Tur;}{\f336\fbidi \froman\fcharset177\fprq2 Times New Roman (Hebrew);}{\f337\fbidi \froman\fcharset178\fprq2 Times New Roman (Arabic);}_x000d__x000a_{\f338\fbidi \froman\fcharset186\fprq2 Times New Roman Baltic;}{\f339\fbidi \froman\fcharset163\fprq2 Times New Roman (Vietnamese);}{\f341\fbidi \fswiss\fcharset238\fprq2 Arial CE;}{\f342\fbidi \fswiss\fcharset204\fprq2 Arial Cyr;}_x000d__x000a_{\f344\fbidi \fswiss\fcharset161\fprq2 Arial Greek;}{\f345\fbidi \fswiss\fcharset162\fprq2 Arial Tur;}{\f346\fbidi \fswiss\fcharset177\fprq2 Arial (Hebrew);}{\f347\fbidi \fswiss\fcharset178\fprq2 Arial (Arabic);}_x000d__x000a_{\f348\fbidi \fswiss\fcharset186\fprq2 Arial Baltic;}{\f349\fbidi \fswiss\fcharset163\fprq2 Arial (Vietnamese);}{\f671\fbidi \froman\fcharset238\fprq2 Cambria Math CE;}{\f672\fbidi \froman\fcharset204\fprq2 Cambria Math Cyr;}_x000d__x000a_{\f674\fbidi \froman\fcharset161\fprq2 Cambria Math Greek;}{\f675\fbidi \froman\fcharset162\fprq2 Cambria Math Tur;}{\f678\fbidi \froman\fcharset186\fprq2 Cambria Math Baltic;}{\f67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3137821 HideTWBInt;}}{\*\rsidtbl \rsid24658\rsid93699\rsid223860\rsid735077\rsid1718133\rsid2892074_x000d__x000a_\rsid3565327\rsid4666813\rsid6641733\rsid7823322\rsid9636012\rsid10377208\rsid11215221\rsid11549030\rsid12154954\rsid13137821\rsid14382809\rsid14424199\rsid15204470\rsid15285974\rsid15950462\rsid16324206\rsid16662270}{\mmathPr\mmathFont34\mbrkBin0_x000d__x000a_\mbrkBinSub0\msmallFrac0\mdispDef1\mlMargin0\mrMargin0\mdefJc1\mwrapIndent1440\mintLim0\mnaryLim1}{\info{\author BORKOWSKA Elwira}{\operator BORKOWSKA Elwira}{\creatim\yr2024\mo1\dy9\hr13\min36}{\revtim\yr2024\mo1\dy9\hr13\min36}{\version1}{\edmins0}_x000d__x000a_{\nofpages1}{\nofwords2}{\nofchars16}{\nofcharsws17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3137821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EBORKO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9369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369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369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369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3137821\charrsid9570660 {\*\bkmkstart ReplaceBookmark}#}{\rtlch\fcs1 \af1 \ltrch\fcs0 _x000d__x000a_\cs17\v\f1\fs20\cf15\insrsid13137821\charrsid9570660 &gt;&gt;&gt;CVAR@@AmendA}{\rtlch\fcs1 \af0 \ltrch\fcs0 \insrsid13137821\charrsid9570660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9b_x000d__x000a_a06ff84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1\fbidi \froman\fcharset238\fprq2 Times New Roman CE;}{\f332\fbidi \froman\fcharset204\fprq2 Times New Roman Cyr;}_x000d__x000a_{\f334\fbidi \froman\fcharset161\fprq2 Times New Roman Greek;}{\f335\fbidi \froman\fcharset162\fprq2 Times New Roman Tur;}{\f336\fbidi \froman\fcharset177\fprq2 Times New Roman (Hebrew);}{\f337\fbidi \froman\fcharset178\fprq2 Times New Roman (Arabic);}_x000d__x000a_{\f338\fbidi \froman\fcharset186\fprq2 Times New Roman Baltic;}{\f339\fbidi \froman\fcharset163\fprq2 Times New Roman (Vietnamese);}{\f341\fbidi \fswiss\fcharset238\fprq2 Arial CE;}{\f342\fbidi \fswiss\fcharset204\fprq2 Arial Cyr;}_x000d__x000a_{\f344\fbidi \fswiss\fcharset161\fprq2 Arial Greek;}{\f345\fbidi \fswiss\fcharset162\fprq2 Arial Tur;}{\f346\fbidi \fswiss\fcharset177\fprq2 Arial (Hebrew);}{\f347\fbidi \fswiss\fcharset178\fprq2 Arial (Arabic);}_x000d__x000a_{\f348\fbidi \fswiss\fcharset186\fprq2 Arial Baltic;}{\f349\fbidi \fswiss\fcharset163\fprq2 Arial (Vietnamese);}{\f671\fbidi \froman\fcharset238\fprq2 Cambria Math CE;}{\f672\fbidi \froman\fcharset204\fprq2 Cambria Math Cyr;}_x000d__x000a_{\f674\fbidi \froman\fcharset161\fprq2 Cambria Math Greek;}{\f675\fbidi \froman\fcharset162\fprq2 Cambria Math Tur;}{\f678\fbidi \froman\fcharset186\fprq2 Cambria Math Baltic;}{\f67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7274744 HideTWBExt;}{\*\cs18 \additive \v\f1\fs20\cf15 _x000d__x000a_\spriority0 \styrsid7274744 HideTWBInt;}{\s19\ql \li0\ri0\sa120\nowidctlpar\wrapdefault\aspalpha\aspnum\faauto\adjustright\rin0\lin0\itap0 \rtlch\fcs1 \af0\afs20\alang1025 \ltrch\fcs0 \fs24\lang2057\langfe2057\cgrid\langnp2057\langfenp2057 _x000d__x000a_\sbasedon0 \snext19 \spriority0 \styrsid7274744 Normal6a;}{\s20\ql \li0\ri0\nowidctlpar\wrapdefault\aspalpha\aspnum\faauto\adjustright\rin0\lin0\itap0 \rtlch\fcs1 \af0\afs20\alang1025 \ltrch\fcs0 \b\fs24\lang2057\langfe2057\cgrid\langnp2057\langfenp2057 _x000d__x000a_\sbasedon0 \snext20 \spriority0 \styrsid7274744 NormalBold;}{\s21\qr \li0\ri0\sb240\sa240\nowidctlpar\wrapdefault\aspalpha\aspnum\faauto\adjustright\rin0\lin0\itap0 \rtlch\fcs1 \af0\afs20\alang1025 \ltrch\fcs0 _x000d__x000a_\fs24\lang2057\langfe2057\cgrid\langnp2057\langfenp2057 \sbasedon0 \snext21 \spriority0 \styrsid7274744 AmOrLang;}{\s22\qc \li0\ri0\sa240\nowidctlpar\wrapdefault\aspalpha\aspnum\faauto\adjustright\rin0\lin0\itap0 \rtlch\fcs1 \af0\afs20\alang1025 _x000d__x000a_\ltrch\fcs0 \i\fs24\lang2057\langfe2057\cgrid\langnp2057\langfenp2057 \sbasedon0 \snext22 \spriority0 \styrsid7274744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274744 AmNumberTabs;}}{\*\rsidtbl \rsid24658\rsid223860\rsid735077\rsid1718133\rsid2892074\rsid3565327\rsid4666813\rsid6641733\rsid7274744_x000d__x000a_\rsid7823322\rsid9636012\rsid10377208\rsid11215221\rsid11549030\rsid12154954\rsid14382809\rsid14424199\rsid15204470\rsid15207542\rsid15285974\rsid15950462\rsid16324206\rsid16662270}{\mmathPr\mmathFont34\mbrkBin0\mbrkBinSub0\msmallFrac0\mdispDef1\mlMargin0_x000d__x000a_\mrMargin0\mdefJc1\mwrapIndent1440\mintLim0\mnaryLim1}{\info{\author BORKOWSKA Elwira}{\operator BORKOWSKA Elwira}{\creatim\yr2024\mo1\dy9\hr13\min10}{\revtim\yr2024\mo1\dy9\hr13\min10}{\version1}{\edmins0}{\nofpages1}{\nofwords70}{\nofchars404}_x000d__x000a_{\nofcharsws473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727474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EBORKO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20754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20754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20754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20754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7274744 \rtlch\fcs1 _x000d__x000a_\af0\afs20\alang1025 \ltrch\fcs0 \b\fs24\lang2057\langfe2057\cgrid\langnp2057\langfenp2057 {\rtlch\fcs1 \af0 \ltrch\fcs0 \cs17\b0\v\fs20\cf9\lang1024\langfe1024\loch\af1\hich\af1\dbch\af31501\noproof\insrsid7274744\charrsid9570660 {\*\bkmkstart restartA}_x000d__x000a_\hich\af1\dbch\af31501\loch\f1 &lt;AmendA&gt;}{\rtlch\fcs1 \af0 \ltrch\fcs0 \insrsid7274744\charrsid9570660 Amendment\tab \tab }{\rtlch\fcs1 \af0 \ltrch\fcs0 _x000d__x000a_\cs17\b0\v\fs20\cf9\lang1024\langfe1024\loch\af1\hich\af1\dbch\af31501\noproof\insrsid7274744\charrsid9570660 \hich\af1\dbch\af31501\loch\f1 &lt;NumAmA&gt;}{\rtlch\fcs1 \af0 \ltrch\fcs0 \insrsid7274744\charrsid9570660 #}{\rtlch\fcs1 \af1 \ltrch\fcs0 _x000d__x000a_\cs18\v\f1\fs20\cf15\insrsid7274744\charrsid9570660 ENMIENDA@NRAM@}{\rtlch\fcs1 \af0 \ltrch\fcs0 \insrsid7274744\charrsid9570660 #}{\rtlch\fcs1 \af0 \ltrch\fcs0 _x000d__x000a_\cs17\b0\v\fs20\cf9\lang1024\langfe1024\loch\af1\hich\af1\dbch\af31501\noproof\insrsid7274744\charrsid9570660 \hich\af1\dbch\af31501\loch\f1 &lt;/NumAmA&gt;}{\rtlch\fcs1 \af0 \ltrch\fcs0 \insrsid7274744\charrsid9570660 _x000d__x000a_\par }\pard\plain \ltrpar\s20\ql \li0\ri0\nowidctlpar\wrapdefault\aspalpha\aspnum\faauto\adjustright\rin0\lin0\itap0\pararsid7274744 \rtlch\fcs1 \af0\afs20\alang1025 \ltrch\fcs0 \b\fs24\lang2057\langfe2057\cgrid\langnp2057\langfenp2057 {\rtlch\fcs1 \af0 _x000d__x000a_\ltrch\fcs0 \cs17\b0\v\fs20\cf9\lang1024\langfe1024\loch\af1\hich\af1\dbch\af31501\noproof\insrsid7274744\charrsid9570660 \hich\af1\dbch\af31501\loch\f1 &lt;RepeatBlock-By&gt;}{\rtlch\fcs1 \af0 \ltrch\fcs0 \insrsid7274744\charrsid9570660 #}{\rtlch\fcs1 \af1 _x000d__x000a_\ltrch\fcs0 \cs18\v\f1\fs20\cf15\insrsid7274744\charrsid9570660 (MOD@InsideLoop()}{\rtlch\fcs1 \af0 \ltrch\fcs0 \insrsid7274744\charrsid9570660 ##}{\rtlch\fcs1 \af1 \ltrch\fcs0 \cs18\v\f1\fs20\cf15\insrsid7274744\charrsid9570660 &gt;&gt;&gt;@[ZMEMBERSMSG]@}{_x000d__x000a_\rtlch\fcs1 \af0 \ltrch\fcs0 \insrsid7274744\charrsid9570660 #}{\rtlch\fcs1 \af0 \ltrch\fcs0 \cs17\b0\v\fs20\cf9\lang1024\langfe1024\loch\af1\hich\af1\dbch\af31501\noproof\insrsid7274744\charrsid9570660 \hich\af1\dbch\af31501\loch\f1 &lt;Members&gt;}{_x000d__x000a_\rtlch\fcs1 \af0 \ltrch\fcs0 \insrsid7274744\charrsid9570660 #}{\rtlch\fcs1 \af1 \ltrch\fcs0 \cs18\v\f1\fs20\cf15\insrsid7274744\charrsid9570660 (MOD@InsideLoop(\'a7)}{\rtlch\fcs1 \af0 \ltrch\fcs0 \insrsid7274744\charrsid9570660 #}{\rtlch\fcs1 \af0 _x000d__x000a_\ltrch\fcs0 \cf10\insrsid7274744\charrsid9570660 \u9668\'3f}{\rtlch\fcs1 \af0 \ltrch\fcs0 \insrsid7274744\charrsid9570660 #}{\rtlch\fcs1 \af1 \ltrch\fcs0 \cs18\v\f1\fs20\cf15\insrsid7274744\charrsid9570660 TVTMEMBERS\'a7@MEMBERS@}{\rtlch\fcs1 \af0 _x000d__x000a_\ltrch\fcs0 \insrsid7274744\charrsid9570660 #}{\rtlch\fcs1 \af0 \ltrch\fcs0 \cf10\insrsid7274744\charrsid9570660 \u9658\'3f}{\rtlch\fcs1 \af0 \ltrch\fcs0 _x000d__x000a_\cs17\b0\v\fs20\cf9\lang1024\langfe1024\loch\af1\hich\af1\dbch\af31501\noproof\insrsid7274744\charrsid9570660 \hich\af1\dbch\af31501\loch\f1 &lt;/Members&gt;}{\rtlch\fcs1 \af0 \ltrch\fcs0 \insrsid7274744\charrsid9570660 _x000d__x000a_\par }\pard\plain \ltrpar\ql \li0\ri0\widctlpar\wrapdefault\aspalpha\aspnum\faauto\adjustright\rin0\lin0\itap0\pararsid7274744 \rtlch\fcs1 \af0\afs20\alang1025 \ltrch\fcs0 \fs24\lang2057\langfe2057\cgrid\langnp2057\langfenp2057 {\rtlch\fcs1 \af0 \ltrch\fcs0 _x000d__x000a_\cs17\v\fs20\cf9\lang1024\langfe1024\loch\af1\hich\af1\dbch\af31501\noproof\insrsid7274744\charrsid9570660 \hich\af1\dbch\af31501\loch\f1 &lt;AuNomDe&gt;&lt;OptDel&gt;}{\rtlch\fcs1 \af0 \ltrch\fcs0 \insrsid7274744\charrsid9570660 #}{\rtlch\fcs1 \af1 \ltrch\fcs0 _x000d__x000a_\cs18\v\f1\fs20\cf15\insrsid7274744\charrsid9570660 MNU[ONBEHALFYES][NOTAPP]@CHOICE@}{\rtlch\fcs1 \af0 \ltrch\fcs0 \insrsid7274744\charrsid9570660 #}{\rtlch\fcs1 \af0 \ltrch\fcs0 _x000d__x000a_\cs17\v\fs20\cf9\lang1024\langfe1024\loch\af1\hich\af1\dbch\af31501\noproof\insrsid7274744\charrsid9570660 \hich\af1\dbch\af31501\loch\f1 &lt;/OptDel&gt;&lt;/AuNomDe&gt;}{\rtlch\fcs1 \af0 \ltrch\fcs0 \insrsid7274744\charrsid9570660 _x000d__x000a_\par &lt;&lt;&lt;}{\rtlch\fcs1 \af0 \ltrch\fcs0 \cs17\v\fs20\cf9\lang1024\langfe1024\loch\af1\hich\af1\dbch\af31501\noproof\insrsid7274744\charrsid9570660 \hich\af1\dbch\af31501\loch\f1 &lt;/RepeatBlock-By&gt;}{\rtlch\fcs1 \af0 \ltrch\fcs0 \insrsid7274744\charrsid9570660 _x000d__x000a__x000d__x000a_\par }\pard\plain \ltrpar\s20\ql \li0\ri0\nowidctlpar\wrapdefault\aspalpha\aspnum\faauto\adjustright\rin0\lin0\itap0\pararsid7274744 \rtlch\fcs1 \af0\afs20\alang1025 \ltrch\fcs0 \b\fs24\lang2057\langfe2057\cgrid\langnp2057\langfenp2057 {\rtlch\fcs1 \af0 _x000d__x000a_\ltrch\fcs0 \cs17\b0\v\fs20\cf9\lang1024\langfe1024\loch\af1\hich\af1\dbch\af31501\noproof\insrsid7274744\charrsid9570660 \hich\af1\dbch\af31501\loch\f1 &lt;DocAmend&gt;}{\rtlch\fcs1 \af0 \ltrch\fcs0 \insrsid7274744\charrsid9570660 Draft legislative resolution}_x000d__x000a_{\rtlch\fcs1 \af0 \ltrch\fcs0 \cs17\b0\v\fs20\cf9\lang1024\langfe1024\loch\af1\hich\af1\dbch\af31501\noproof\insrsid7274744\charrsid9570660 \hich\af1\dbch\af31501\loch\f1 &lt;/DocAmend&gt;}{\rtlch\fcs1 \af0 \ltrch\fcs0 \insrsid7274744\charrsid9570660 _x000d__x000a_\par }{\rtlch\fcs1 \af0 \ltrch\fcs0 \cs17\b0\v\fs20\cf9\lang1024\langfe1024\loch\af1\hich\af1\dbch\af31501\noproof\insrsid7274744\charrsid9570660 \hich\af1\dbch\af31501\loch\f1 &lt;Article&gt;}{\rtlch\fcs1 \af0 \ltrch\fcs0 \cf10\insrsid7274744\charrsid9570660 \u9668_x000d__x000a_\'3f}{\rtlch\fcs1 \af0 \ltrch\fcs0 \insrsid7274744\charrsid9570660 #}{\rtlch\fcs1 \af1 \ltrch\fcs0 \cs18\v\f1\fs20\cf15\insrsid7274744\charrsid9570660 TVTRESPART@RESPART@}{\rtlch\fcs1 \af0 \ltrch\fcs0 \insrsid7274744\charrsid9570660 #}{\rtlch\fcs1 \af0 _x000d__x000a_\ltrch\fcs0 \cf10\insrsid7274744\charrsid9570660 \u9658\'3f}{\rtlch\fcs1 \af0 \ltrch\fcs0 \cs17\b0\v\fs20\cf9\lang1024\langfe1024\loch\af1\hich\af1\dbch\af31501\noproof\insrsid7274744\charrsid9570660 \hich\af1\dbch\af31501\loch\f1 &lt;/Article&gt;}{\rtlch\fcs1 _x000d__x000a_\af0 \ltrch\fcs0 \insrsid7274744\charrsid9570660 _x000d__x000a_\par \ltrrow}\trowd \irow0\irowband0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7274744\charrsid9570660 \cell }\pard\plain \ltrpar\ql \li0\ri0\widctlpar\intbl\wrapdefault\aspalpha\aspnum\faauto\adjustright\rin0\lin0 \rtlch\fcs1 _x000d__x000a_\af0\afs20\alang1025 \ltrch\fcs0 \fs24\lang2057\langfe2057\cgrid\langnp2057\langfenp2057 {\rtlch\fcs1 \af0 \ltrch\fcs0 \insrsid7274744\charrsid9570660 \trowd \irow0\irowband0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irow1\irowband1\ltrrow\ts11\trqc\trgaph340\trleft0\trftsWidth1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2\qc \li0\ri0\sa240\keepn\nowidctlpar\intbl\wrapdefault\aspalpha\aspnum\faauto\adjustright\rin0\lin0\pararsid10630121 \rtlch\fcs1 \af0\afs20\alang1025 \ltrch\fcs0 \i\fs24\lang2057\langfe2057\cgrid\langnp2057\langfenp2057 {_x000d__x000a_\rtlch\fcs1 \af0 \ltrch\fcs0 \insrsid7274744\charrsid9570660 Draft legislative resolution\cell Amendment\cell }\pard\plain \ltrpar\ql \li0\ri0\widctlpar\intbl\wrapdefault\aspalpha\aspnum\faauto\adjustright\rin0\lin0 \rtlch\fcs1 \af0\afs20\alang1025 _x000d__x000a_\ltrch\fcs0 \fs24\lang2057\langfe2057\cgrid\langnp2057\langfenp2057 {\rtlch\fcs1 \af0 \ltrch\fcs0 \insrsid7274744\charrsid9570660 \trowd \irow1\irowband1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7274744\charrsid9570660 ##\cell ##}{\rtlch\fcs1 \af0\afs24 \ltrch\fcs0 \insrsid7274744\charrsid9570660 \cell }\pard\plain \ltrpar\ql \li0\ri0\widctlpar\intbl\wrapdefault\aspalpha\aspnum\faauto\adjustright\rin0\lin0 \rtlch\fcs1 _x000d__x000a_\af0\afs20\alang1025 \ltrch\fcs0 \fs24\lang2057\langfe2057\cgrid\langnp2057\langfenp2057 {\rtlch\fcs1 \af0 \ltrch\fcs0 \insrsid7274744\charrsid9570660 \trowd \irow2\irowband2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7274744 \rtlch\fcs1 \af0\afs20\alang1025 \ltrch\fcs0 \fs24\lang2057\langfe2057\cgrid\langnp2057\langfenp2057 {\rtlch\fcs1 \af0 \ltrch\fcs0 _x000d__x000a_\insrsid7274744\charrsid9570660 Or. }{\rtlch\fcs1 \af0 \ltrch\fcs0 \cs17\v\fs20\cf9\lang1024\langfe1024\loch\af1\hich\af1\dbch\af31501\noproof\insrsid7274744\charrsid9570660 \hich\af1\dbch\af31501\loch\f1 &lt;Original&gt;}{\rtlch\fcs1 \af0 \ltrch\fcs0 _x000d__x000a_\insrsid7274744\charrsid9570660 #}{\rtlch\fcs1 \af1 \ltrch\fcs0 \cs18\v\f1\fs20\cf15\insrsid7274744\charrsid9570660 KEY(MAIN/LANGMIN)sh@ORLANGMSG@}{\rtlch\fcs1 \af0 \ltrch\fcs0 \insrsid7274744\charrsid9570660 #}{\rtlch\fcs1 \af0 \ltrch\fcs0 _x000d__x000a_\cs17\v\fs20\cf9\lang1024\langfe1024\loch\af1\hich\af1\dbch\af31501\noproof\insrsid7274744\charrsid9570660 \hich\af1\dbch\af31501\loch\f1 &lt;/Original&gt;}{\rtlch\fcs1 \af0 \ltrch\fcs0 \insrsid7274744\charrsid9570660 _x000d__x000a_\par }\pard\plain \ltrpar\ql \li0\ri0\widctlpar\wrapdefault\aspalpha\aspnum\faauto\adjustright\rin0\lin0\itap0\pararsid7274744 \rtlch\fcs1 \af0\afs20\alang1025 \ltrch\fcs0 \fs24\lang2057\langfe2057\cgrid\langnp2057\langfenp2057 {\rtlch\fcs1 \af0 \ltrch\fcs0 _x000d__x000a_\cs17\v\fs20\cf9\lang1024\langfe1024\loch\af1\hich\af1\dbch\af31501\noproof\insrsid7274744\charrsid9570660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aa_x000d__x000a_b2cef44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1\fbidi \froman\fcharset238\fprq2 Times New Roman CE;}{\f332\fbidi \froman\fcharset204\fprq2 Times New Roman Cyr;}_x000d__x000a_{\f334\fbidi \froman\fcharset161\fprq2 Times New Roman Greek;}{\f335\fbidi \froman\fcharset162\fprq2 Times New Roman Tur;}{\f336\fbidi \froman\fcharset177\fprq2 Times New Roman (Hebrew);}{\f337\fbidi \froman\fcharset178\fprq2 Times New Roman (Arabic);}_x000d__x000a_{\f338\fbidi \froman\fcharset186\fprq2 Times New Roman Baltic;}{\f339\fbidi \froman\fcharset163\fprq2 Times New Roman (Vietnamese);}{\f341\fbidi \fswiss\fcharset238\fprq2 Arial CE;}{\f342\fbidi \fswiss\fcharset204\fprq2 Arial Cyr;}_x000d__x000a_{\f344\fbidi \fswiss\fcharset161\fprq2 Arial Greek;}{\f345\fbidi \fswiss\fcharset162\fprq2 Arial Tur;}{\f346\fbidi \fswiss\fcharset177\fprq2 Arial (Hebrew);}{\f347\fbidi \fswiss\fcharset178\fprq2 Arial (Arabic);}_x000d__x000a_{\f348\fbidi \fswiss\fcharset186\fprq2 Arial Baltic;}{\f349\fbidi \fswiss\fcharset163\fprq2 Arial (Vietnamese);}{\f671\fbidi \froman\fcharset238\fprq2 Cambria Math CE;}{\f672\fbidi \froman\fcharset204\fprq2 Cambria Math Cyr;}_x000d__x000a_{\f674\fbidi \froman\fcharset161\fprq2 Cambria Math Greek;}{\f675\fbidi \froman\fcharset162\fprq2 Cambria Math Tur;}{\f678\fbidi \froman\fcharset186\fprq2 Cambria Math Baltic;}{\f67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8534671 HideTWBExt;}{\*\cs18 \additive \v\f1\fs20\cf15 _x000d__x000a_\spriority0 \styrsid8534671 HideTWBInt;}{\s19\ql \li0\ri0\sa120\nowidctlpar\wrapdefault\aspalpha\aspnum\faauto\adjustright\rin0\lin0\itap0 \rtlch\fcs1 \af0\afs20\alang1025 \ltrch\fcs0 \fs24\lang2057\langfe2057\cgrid\langnp2057\langfenp2057 _x000d__x000a_\sbasedon0 \snext19 \spriority0 \styrsid8534671 Normal6a;}{\s20\ql \li0\ri0\nowidctlpar\wrapdefault\aspalpha\aspnum\faauto\adjustright\rin0\lin0\itap0 \rtlch\fcs1 \af0\afs20\alang1025 \ltrch\fcs0 \b\fs24\lang2057\langfe2057\cgrid\langnp2057\langfenp2057 _x000d__x000a_\sbasedon0 \snext20 \spriority0 \styrsid8534671 NormalBold;}{\s21\ql \li0\ri0\sa240\nowidctlpar\wrapdefault\aspalpha\aspnum\faauto\adjustright\rin0\lin0\itap0 \rtlch\fcs1 \af0\afs20\alang1025 \ltrch\fcs0 _x000d__x000a_\i\fs24\lang2057\langfe2057\cgrid\langnp2057\langfenp2057 \sbasedon0 \snext21 \spriority0 \styrsid8534671 AmJustText;}{\s22\qc \li0\ri0\sb240\sa240\nowidctlpar\wrapdefault\aspalpha\aspnum\faauto\adjustright\rin0\lin0\itap0 \rtlch\fcs1 _x000d__x000a_\af0\afs20\alang1025 \ltrch\fcs0 \i\fs24\lang2057\langfe2057\cgrid\langnp2057\langfenp2057 \sbasedon0 \snext22 \spriority0 \styrsid8534671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8534671 AmJustTitle;}{\s24\qr \li0\ri0\sb240\sa240\nowidctlpar\wrapdefault\aspalpha\aspnum\faauto\adjustright\rin0\lin0\itap0 \rtlch\fcs1 \af0\afs20\alang1025 \ltrch\fcs0 _x000d__x000a_\fs24\lang2057\langfe2057\cgrid\langnp2057\langfenp2057 \sbasedon0 \snext24 \spriority0 \styrsid8534671 AmOrLang;}{\s25\qc \li0\ri0\sa240\nowidctlpar\wrapdefault\aspalpha\aspnum\faauto\adjustright\rin0\lin0\itap0 \rtlch\fcs1 \af0\afs20\alang1025 _x000d__x000a_\ltrch\fcs0 \i\fs24\lang2057\langfe2057\cgrid\langnp2057\langfenp2057 \sbasedon0 \snext25 \spriority0 \styrsid8534671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8534671 AmNumberTabs;}}{\*\rsidtbl \rsid24658\rsid223860\rsid735077\rsid1718133\rsid2892074\rsid3565327\rsid4666813\rsid6641733\rsid7823322_x000d__x000a_\rsid8534671\rsid9636012\rsid10377208\rsid10768075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BORKOWSKA Elwira}{\operator BORKOWSKA Elwira}{\creatim\yr2024\mo1\dy9\hr13\min10}{\revtim\yr2024\mo1\dy9\hr13\min10}{\version1}{\edmins0}{\nofpages1}{\nofwords131}{\nofchars748}_x000d__x000a_{\nofcharsws878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8534671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EBORKO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76807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76807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76807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76807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8534671 \rtlch\fcs1 _x000d__x000a_\af0\afs20\alang1025 \ltrch\fcs0 \b\fs24\lang2057\langfe2057\cgrid\langnp2057\langfenp2057 {\rtlch\fcs1 \af0 \ltrch\fcs0 \cs17\b0\v\fs20\cf9\lang1024\langfe1024\loch\af1\hich\af1\dbch\af31501\noproof\insrsid8534671\charrsid9570660 {\*\bkmkstart restartB}_x000d__x000a_\hich\af1\dbch\af31501\loch\f1 &lt;AmendB&gt;}{\rtlch\fcs1 \af0 \ltrch\fcs0 \insrsid8534671\charrsid9570660 Amendment\tab \tab }{\rtlch\fcs1 \af0 \ltrch\fcs0 _x000d__x000a_\cs17\b0\v\fs20\cf9\lang1024\langfe1024\loch\af1\hich\af1\dbch\af31501\noproof\insrsid8534671\charrsid9570660 \hich\af1\dbch\af31501\loch\f1 &lt;NumAmB&gt;}{\rtlch\fcs1 \af0 \ltrch\fcs0 \insrsid8534671\charrsid9570660 #}{\rtlch\fcs1 \af1 \ltrch\fcs0 _x000d__x000a_\cs18\v\f1\fs20\cf15\insrsid8534671\charrsid9570660 ENMIENDA@NRAM@}{\rtlch\fcs1 \af0 \ltrch\fcs0 \insrsid8534671\charrsid9570660 #}{\rtlch\fcs1 \af0 \ltrch\fcs0 _x000d__x000a_\cs17\b0\v\fs20\cf9\lang1024\langfe1024\loch\af1\hich\af1\dbch\af31501\noproof\insrsid8534671\charrsid9570660 \hich\af1\dbch\af31501\loch\f1 &lt;/NumAmB&gt;}{\rtlch\fcs1 \af0 \ltrch\fcs0 \insrsid8534671\charrsid9570660 _x000d__x000a_\par }\pard\plain \ltrpar\s20\ql \li0\ri0\nowidctlpar\wrapdefault\aspalpha\aspnum\faauto\adjustright\rin0\lin0\itap0\pararsid8534671 \rtlch\fcs1 \af0\afs20\alang1025 \ltrch\fcs0 \b\fs24\lang2057\langfe2057\cgrid\langnp2057\langfenp2057 {\rtlch\fcs1 \af0 _x000d__x000a_\ltrch\fcs0 \cs17\b0\v\fs20\cf9\lang1024\langfe1024\loch\af1\hich\af1\dbch\af31501\noproof\insrsid8534671\charrsid9570660 \hich\af1\dbch\af31501\loch\f1 &lt;RepeatBlock-By&gt;}{\rtlch\fcs1 \af0 \ltrch\fcs0 \insrsid8534671\charrsid9570660 #}{\rtlch\fcs1 \af1 _x000d__x000a_\ltrch\fcs0 \cs18\v\f1\fs20\cf15\insrsid8534671\charrsid9570660 (MOD@InsideLoop()}{\rtlch\fcs1 \af0 \ltrch\fcs0 \insrsid8534671\charrsid9570660 ##}{\rtlch\fcs1 \af1 \ltrch\fcs0 \cs18\v\f1\fs20\cf15\insrsid8534671\charrsid9570660 &gt;&gt;&gt;@[ZMEMBERSMSG]@}{_x000d__x000a_\rtlch\fcs1 \af0 \ltrch\fcs0 \insrsid8534671\charrsid9570660 #}{\rtlch\fcs1 \af0 \ltrch\fcs0 \cs17\b0\v\fs20\cf9\lang1024\langfe1024\loch\af1\hich\af1\dbch\af31501\noproof\insrsid8534671\charrsid9570660 \hich\af1\dbch\af31501\loch\f1 &lt;Members&gt;}{_x000d__x000a_\rtlch\fcs1 \af0 \ltrch\fcs0 \insrsid8534671\charrsid9570660 #}{\rtlch\fcs1 \af1 \ltrch\fcs0 \cs18\v\f1\fs20\cf15\insrsid8534671\charrsid9570660 (MOD@InsideLoop(\'a7)}{\rtlch\fcs1 \af0 \ltrch\fcs0 \insrsid8534671\charrsid9570660 #}{\rtlch\fcs1 \af0 _x000d__x000a_\ltrch\fcs0 \cf10\insrsid8534671\charrsid9570660 \u9668\'3f}{\rtlch\fcs1 \af0 \ltrch\fcs0 \insrsid8534671\charrsid9570660 #}{\rtlch\fcs1 \af1 \ltrch\fcs0 \cs18\v\f1\fs20\cf15\insrsid8534671\charrsid9570660 TVTMEMBERS\'a7@MEMBERS@}{\rtlch\fcs1 \af0 _x000d__x000a_\ltrch\fcs0 \insrsid8534671\charrsid9570660 #}{\rtlch\fcs1 \af0 \ltrch\fcs0 \cf10\insrsid8534671\charrsid9570660 \u9658\'3f}{\rtlch\fcs1 \af0 \ltrch\fcs0 _x000d__x000a_\cs17\b0\v\fs20\cf9\lang1024\langfe1024\loch\af1\hich\af1\dbch\af31501\noproof\insrsid8534671\charrsid9570660 \hich\af1\dbch\af31501\loch\f1 &lt;/Members&gt;}{\rtlch\fcs1 \af0 \ltrch\fcs0 \insrsid8534671\charrsid9570660 _x000d__x000a_\par }\pard\plain \ltrpar\ql \li0\ri0\widctlpar\wrapdefault\aspalpha\aspnum\faauto\adjustright\rin0\lin0\itap0\pararsid8534671 \rtlch\fcs1 \af0\afs20\alang1025 \ltrch\fcs0 \fs24\lang2057\langfe2057\cgrid\langnp2057\langfenp2057 {\rtlch\fcs1 \af0 \ltrch\fcs0 _x000d__x000a_\cs17\v\fs20\cf9\lang1024\langfe1024\loch\af1\hich\af1\dbch\af31501\noproof\insrsid8534671\charrsid9570660 \hich\af1\dbch\af31501\loch\f1 &lt;AuNomDe&gt;&lt;OptDel&gt;}{\rtlch\fcs1 \af0 \ltrch\fcs0 \insrsid8534671\charrsid9570660 #}{\rtlch\fcs1 \af1 \ltrch\fcs0 _x000d__x000a_\cs18\v\f1\fs20\cf15\insrsid8534671\charrsid9570660 MNU[ONBEHALFYES][NOTAPP]@CHOICE@}{\rtlch\fcs1 \af0 \ltrch\fcs0 \insrsid8534671\charrsid9570660 #}{\rtlch\fcs1 \af0 \ltrch\fcs0 _x000d__x000a_\cs17\v\fs20\cf9\lang1024\langfe1024\loch\af1\hich\af1\dbch\af31501\noproof\insrsid8534671\charrsid9570660 \hich\af1\dbch\af31501\loch\f1 &lt;/OptDel&gt;&lt;/AuNomDe&gt;}{\rtlch\fcs1 \af0 \ltrch\fcs0 \insrsid8534671\charrsid9570660 _x000d__x000a_\par &lt;&lt;&lt;}{\rtlch\fcs1 \af0 \ltrch\fcs0 \cs17\v\fs20\cf9\lang1024\langfe1024\loch\af1\hich\af1\dbch\af31501\noproof\insrsid8534671\charrsid9570660 \hich\af1\dbch\af31501\loch\f1 &lt;/RepeatBlock-By&gt;}{\rtlch\fcs1 \af0 \ltrch\fcs0 \insrsid8534671\charrsid9570660 _x000d__x000a__x000d__x000a_\par }\pard\plain \ltrpar\s20\ql \li0\ri0\nowidctlpar\wrapdefault\aspalpha\aspnum\faauto\adjustright\rin0\lin0\itap0\pararsid8534671 \rtlch\fcs1 \af0\afs20\alang1025 \ltrch\fcs0 \b\fs24\lang2057\langfe2057\cgrid\langnp2057\langfenp2057 {\rtlch\fcs1 \af0 _x000d__x000a_\ltrch\fcs0 \cs17\b0\v\fs20\cf9\lang1024\langfe1024\loch\af1\hich\af1\dbch\af31501\noproof\insrsid8534671\charrsid9570660 \hich\af1\dbch\af31501\loch\f1 &lt;DocAmend&gt;}{\rtlch\fcs1 \af0 \ltrch\fcs0 \insrsid8534671\charrsid9570660 #}{\rtlch\fcs1 \af1 _x000d__x000a_\ltrch\fcs0 \cs18\v\f1\fs20\cf15\insrsid8534671\charrsid9570660 MNU[OPTPROPOSALCOD][OPTPROPOSALCNS][OPTPROPOSALNLE]@CHOICE@CODEMNU}{\rtlch\fcs1 \af0 \ltrch\fcs0 \insrsid8534671\charrsid9570660 #}{\rtlch\fcs1 \af0 \ltrch\fcs0 _x000d__x000a_\cs17\b0\v\fs20\cf9\lang1024\langfe1024\loch\af1\hich\af1\dbch\af31501\noproof\insrsid8534671\charrsid9570660 \hich\af1\dbch\af31501\loch\f1 &lt;/DocAmend&gt;}{\rtlch\fcs1 \af0 \ltrch\fcs0 \insrsid8534671\charrsid9570660 _x000d__x000a_\par }\pard \ltrpar\s20\ql \li0\ri0\keepn\nowidctlpar\wrapdefault\aspalpha\aspnum\faauto\adjustright\rin0\lin0\itap0\pararsid8534671 {\rtlch\fcs1 \af0 \ltrch\fcs0 _x000d__x000a_\cs17\b0\v\fs20\cf9\lang1024\langfe1024\loch\af1\hich\af1\dbch\af31501\noproof\insrsid8534671\charrsid9570660 \hich\af1\dbch\af31501\loch\f1 &lt;Article&gt;}{\rtlch\fcs1 \af0 \ltrch\fcs0 \insrsid8534671\charrsid9570660 #}{\rtlch\fcs1 \af1 \ltrch\fcs0 _x000d__x000a_\cs18\v\f1\fs20\cf15\insrsid8534671\charrsid9570660 MNU[AMACTPARTYES][AMACTPARTNO]@CHOICE@AMACTMNU}{\rtlch\fcs1 \af0 \ltrch\fcs0 \insrsid8534671\charrsid9570660 #}{\rtlch\fcs1 \af0 \ltrch\fcs0 _x000d__x000a_\cs17\b0\v\fs20\cf9\lang1024\langfe1024\loch\af1\hich\af1\dbch\af31501\noproof\insrsid8534671\charrsid9570660 \hich\af1\dbch\af31501\loch\f1 &lt;/Article&gt;}{\rtlch\fcs1 \af0 \ltrch\fcs0 \insrsid8534671\charrsid9570660 _x000d__x000a_\par }\pard\plain \ltrpar\ql \li0\ri0\keepn\widctlpar\wrapdefault\aspalpha\aspnum\faauto\adjustright\rin0\lin0\itap0\pararsid8534671 \rtlch\fcs1 \af0\afs20\alang1025 \ltrch\fcs0 \fs24\lang2057\langfe2057\cgrid\langnp2057\langfenp2057 {\rtlch\fcs1 \af0 _x000d__x000a_\ltrch\fcs0 \cs17\v\fs20\cf9\lang1024\langfe1024\loch\af1\hich\af1\dbch\af31501\noproof\insrsid8534671\charrsid9570660 \hich\af1\dbch\af31501\loch\f1 &lt;DocAmend2&gt;&lt;OptDel&gt;}{\rtlch\fcs1 \af0 \ltrch\fcs0 \insrsid8534671\charrsid9570660 #}{\rtlch\fcs1 \af1 _x000d__x000a_\ltrch\fcs0 \cs18\v\f1\fs20\cf15\insrsid8534671\charrsid9570660 MNU[OPTNRACTYES][NOTAPP]@CHOICE@AMACTMNU}{\rtlch\fcs1 \af0 \ltrch\fcs0 \insrsid8534671\charrsid9570660 #}{\rtlch\fcs1 \af0 \ltrch\fcs0 _x000d__x000a_\cs17\v\fs20\cf9\lang1024\langfe1024\loch\af1\hich\af1\dbch\af31501\noproof\insrsid8534671\charrsid9570660 \hich\af1\dbch\af31501\loch\f1 &lt;/OptDel&gt;&lt;/DocAmend2&gt;}{\rtlch\fcs1 \af0 \ltrch\fcs0 \insrsid8534671\charrsid9570660 _x000d__x000a_\par }\pard \ltrpar\ql \li0\ri0\widctlpar\wrapdefault\aspalpha\aspnum\faauto\adjustright\rin0\lin0\itap0\pararsid8534671 {\rtlch\fcs1 \af0 \ltrch\fcs0 \cs17\v\fs20\cf9\lang1024\langfe1024\loch\af1\hich\af1\dbch\af31501\noproof\insrsid8534671\charrsid9570660 _x000d__x000a_\hich\af1\dbch\af31501\loch\f1 &lt;Article2&gt;&lt;OptDel&gt;}{\rtlch\fcs1 \af0 \ltrch\fcs0 \insrsid8534671\charrsid9570660 #}{\rtlch\fcs1 \af1 \ltrch\fcs0 \cs18\v\f1\fs20\cf15\insrsid8534671\charrsid9570660 MNU[OPTACTPARTYES][NOTAPP]@CHOICE@AMACTMNU}{\rtlch\fcs1 _x000d__x000a_\af0 \ltrch\fcs0 \insrsid8534671\charrsid9570660 #}{\rtlch\fcs1 \af0 \ltrch\fcs0 \cs17\v\fs20\cf9\lang1024\langfe1024\loch\af1\hich\af1\dbch\af31501\noproof\insrsid8534671\charrsid9570660 \hich\af1\dbch\af31501\loch\f1 &lt;/OptDel&gt;&lt;/Article2&gt;}{\rtlch\fcs1 _x000d__x000a_\af0 \ltrch\fcs0 \insrsid8534671\charrsid9570660 _x000d__x000a_\par \ltrrow}\trowd \irow0\irowband0\ltrrow\ts11\trqc\trgaph340\trleft0\trftsWidth3\trwWidth9752\trftsWidthB3\trpaddl340\trpaddr340\trpaddfl3\trpaddft3\trpaddfb3\trpaddfr3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8534671\charrsid9570660 \cell }\pard\plain \ltrpar\ql \li0\ri0\widctlpar\intbl\wrapdefault\aspalpha\aspnum\faauto\adjustright\rin0\lin0 \rtlch\fcs1 _x000d__x000a_\af0\afs20\alang1025 \ltrch\fcs0 \fs24\lang2057\langfe2057\cgrid\langnp2057\langfenp2057 {\rtlch\fcs1 \af0 \ltrch\fcs0 \insrsid8534671\charrsid9570660 \trowd \irow0\irowband0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irow1\irowband1\ltrrow\ts11\trqc\trgaph340\trleft0\trftsWidth3\trwWidth9752\trftsWidthB3\trpaddl340\trpaddr340\trpaddfl3\trpaddft3\trpaddfb3\trpaddfr3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8534671\charrsid9570660 #}{\rtlch\fcs1 \af1 \ltrch\fcs0 \cs18\v\f1\fs20\cf15\insrsid8534671\charrsid9570660 MNU[OPTLEFTAMACT][LEFTPROP]@CHOICE@AMACTMNU}{_x000d__x000a_\rtlch\fcs1 \af0 \ltrch\fcs0 \insrsid8534671\charrsid9570660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8534671\charrsid9570660 \trowd \irow1\irowband1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8534671\charrsid9570660 ##\cell ##}{\rtlch\fcs1 \af0\afs24 \ltrch\fcs0 \insrsid8534671\charrsid9570660 \cell }\pard\plain \ltrpar\ql \li0\ri0\widctlpar\intbl\wrapdefault\aspalpha\aspnum\faauto\adjustright\rin0\lin0 \rtlch\fcs1 _x000d__x000a_\af0\afs20\alang1025 \ltrch\fcs0 \fs24\lang2057\langfe2057\cgrid\langnp2057\langfenp2057 {\rtlch\fcs1 \af0 \ltrch\fcs0 \insrsid8534671\charrsid9570660 \trowd \irow2\irowband2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8534671 \rtlch\fcs1 \af0\afs20\alang1025 \ltrch\fcs0 \fs24\lang2057\langfe2057\cgrid\langnp2057\langfenp2057 {\rtlch\fcs1 \af0 \ltrch\fcs0 _x000d__x000a_\insrsid8534671\charrsid9570660 Or. }{\rtlch\fcs1 \af0 \ltrch\fcs0 \cs17\v\fs20\cf9\lang1024\langfe1024\loch\af1\hich\af1\dbch\af31501\noproof\insrsid8534671\charrsid9570660 \hich\af1\dbch\af31501\loch\f1 &lt;Original&gt;}{\rtlch\fcs1 \af0 \ltrch\fcs0 _x000d__x000a_\insrsid8534671\charrsid9570660 #}{\rtlch\fcs1 \af1 \ltrch\fcs0 \cs18\v\f1\fs20\cf15\insrsid8534671\charrsid9570660 KEY(MAIN/LANGMIN)sh@ORLANGMSG@}{\rtlch\fcs1 \af0 \ltrch\fcs0 \insrsid8534671\charrsid9570660 #}{\rtlch\fcs1 \af0 \ltrch\fcs0 _x000d__x000a_\cs17\v\fs20\cf9\lang1024\langfe1024\loch\af1\hich\af1\dbch\af31501\noproof\insrsid8534671\charrsid9570660 \hich\af1\dbch\af31501\loch\f1 &lt;/Original&gt;}{\rtlch\fcs1 \af0 \ltrch\fcs0 \insrsid8534671\charrsid9570660 _x000d__x000a_\par }\pard\plain \ltrpar\s22\qc \li0\ri0\sb240\sa240\nowidctlpar\wrapdefault\aspalpha\aspnum\faauto\adjustright\rin0\lin0\itap0\pararsid8534671 \rtlch\fcs1 \af0\afs20\alang1025 \ltrch\fcs0 \i\fs24\lang2057\langfe2057\cgrid\langnp2057\langfenp2057 {_x000d__x000a_\rtlch\fcs1 \af0 \ltrch\fcs0 \cs17\i0\v\fs20\cf9\lang1024\langfe1024\loch\af1\hich\af1\dbch\af31501\noproof\insrsid8534671\charrsid9570660 \hich\af1\dbch\af31501\loch\f1 &lt;OptDel&gt;}{\rtlch\fcs1 \af0 \ltrch\fcs0 \insrsid8534671\charrsid9570660 #}{_x000d__x000a_\rtlch\fcs1 \af1 \ltrch\fcs0 \cs18\v\f1\fs20\cf15\insrsid8534671\charrsid9570660 MNU[CROSSREFNO][CROSSREFYES]@CHOICE@}{\rtlch\fcs1 \af0 \ltrch\fcs0 \insrsid8534671\charrsid9570660 #}{\rtlch\fcs1 \af0 \ltrch\fcs0 _x000d__x000a_\cs17\i0\v\fs20\cf9\lang1024\langfe1024\loch\af1\hich\af1\dbch\af31501\noproof\insrsid8534671\charrsid9570660 \hich\af1\dbch\af31501\loch\f1 &lt;/OptDel&gt;}{\rtlch\fcs1 \af0 \ltrch\fcs0 \insrsid8534671\charrsid9570660 _x000d__x000a_\par }\pard\plain \ltrpar\s23\qc \li0\ri0\sb240\sa240\keepn\nowidctlpar\wrapdefault\aspalpha\aspnum\faauto\adjustright\rin0\lin0\itap0\pararsid8534671 \rtlch\fcs1 \af0\afs20\alang1025 \ltrch\fcs0 \i\fs24\lang2057\langfe2057\cgrid\langnp2057\langfenp2057 {_x000d__x000a_\rtlch\fcs1 \af0 \ltrch\fcs0 \cs17\i0\v\fs20\cf9\lang1024\langfe1024\loch\af1\hich\af1\dbch\af31501\noproof\insrsid8534671\charrsid9570660 \hich\af1\dbch\af31501\loch\f1 &lt;TitreJust&gt;}{\rtlch\fcs1 \af0 \ltrch\fcs0 \insrsid8534671\charrsid9570660 _x000d__x000a_Justification}{\rtlch\fcs1 \af0 \ltrch\fcs0 \cs17\i0\v\fs20\cf9\lang1024\langfe1024\loch\af1\hich\af1\dbch\af31501\noproof\insrsid8534671\charrsid9570660 \hich\af1\dbch\af31501\loch\f1 &lt;/TitreJust&gt;}{\rtlch\fcs1 \af0 \ltrch\fcs0 _x000d__x000a_\insrsid8534671\charrsid9570660 _x000d__x000a_\par }\pard\plain \ltrpar\s21\ql \li0\ri0\sa240\nowidctlpar\wrapdefault\aspalpha\aspnum\faauto\adjustright\rin0\lin0\itap0\pararsid8534671 \rtlch\fcs1 \af0\afs20\alang1025 \ltrch\fcs0 \i\fs24\lang2057\langfe2057\cgrid\langnp2057\langfenp2057 {\rtlch\fcs1 \af0 _x000d__x000a_\ltrch\fcs0 \cs17\i0\v\fs20\cf9\lang1024\langfe1024\loch\af1\hich\af1\dbch\af31501\noproof\insrsid8534671\charrsid9570660 \hich\af1\dbch\af31501\loch\f1 &lt;OptDelPrev&gt;}{\rtlch\fcs1 \af0 \ltrch\fcs0 \insrsid8534671\charrsid9570660 #}{\rtlch\fcs1 \af1 _x000d__x000a_\ltrch\fcs0 \cs18\v\f1\fs20\cf15\insrsid8534671\charrsid9570660 MNU[TEXTJUSTYES][TEXTJUSTNO]@CHOICE@}{\rtlch\fcs1 \af0 \ltrch\fcs0 \insrsid8534671\charrsid9570660 #}{\rtlch\fcs1 \af0 \ltrch\fcs0 _x000d__x000a_\cs17\i0\v\fs20\cf9\lang1024\langfe1024\loch\af1\hich\af1\dbch\af31501\noproof\insrsid8534671\charrsid9570660 \hich\af1\dbch\af31501\loch\f1 &lt;/OptDelPrev&gt;}{\rtlch\fcs1 \af0 \ltrch\fcs0 \insrsid8534671\charrsid9570660 _x000d__x000a_\par }\pard\plain \ltrpar\ql \li0\ri0\widctlpar\wrapdefault\aspalpha\aspnum\faauto\adjustright\rin0\lin0\itap0\pararsid8534671 \rtlch\fcs1 \af0\afs20\alang1025 \ltrch\fcs0 \fs24\lang2057\langfe2057\cgrid\langnp2057\langfenp2057 {\rtlch\fcs1 \af0 \ltrch\fcs0 _x000d__x000a_\cs17\v\fs20\cf9\lang1024\langfe1024\loch\af1\hich\af1\dbch\af31501\noproof\insrsid8534671\charrsid9570660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1_x000d__x000a_92cff44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1\fbidi \froman\fcharset238\fprq2 Times New Roman CE;}{\f332\fbidi \froman\fcharset204\fprq2 Times New Roman Cyr;}_x000d__x000a_{\f334\fbidi \froman\fcharset161\fprq2 Times New Roman Greek;}{\f335\fbidi \froman\fcharset162\fprq2 Times New Roman Tur;}{\f336\fbidi \froman\fcharset177\fprq2 Times New Roman (Hebrew);}{\f337\fbidi \froman\fcharset178\fprq2 Times New Roman (Arabic);}_x000d__x000a_{\f338\fbidi \froman\fcharset186\fprq2 Times New Roman Baltic;}{\f339\fbidi \froman\fcharset163\fprq2 Times New Roman (Vietnamese);}{\f341\fbidi \fswiss\fcharset238\fprq2 Arial CE;}{\f342\fbidi \fswiss\fcharset204\fprq2 Arial Cyr;}_x000d__x000a_{\f344\fbidi \fswiss\fcharset161\fprq2 Arial Greek;}{\f345\fbidi \fswiss\fcharset162\fprq2 Arial Tur;}{\f346\fbidi \fswiss\fcharset177\fprq2 Arial (Hebrew);}{\f347\fbidi \fswiss\fcharset178\fprq2 Arial (Arabic);}_x000d__x000a_{\f348\fbidi \fswiss\fcharset186\fprq2 Arial Baltic;}{\f349\fbidi \fswiss\fcharset163\fprq2 Arial (Vietnamese);}{\f671\fbidi \froman\fcharset238\fprq2 Cambria Math CE;}{\f672\fbidi \froman\fcharset204\fprq2 Cambria Math Cyr;}_x000d__x000a_{\f674\fbidi \froman\fcharset161\fprq2 Cambria Math Greek;}{\f675\fbidi \froman\fcharset162\fprq2 Cambria Math Tur;}{\f678\fbidi \froman\fcharset186\fprq2 Cambria Math Baltic;}{\f67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501753 HideTWBExt;}{\*\cs18 \additive \v\f1\fs20\cf15 _x000d__x000a_\spriority0 \styrsid10501753 HideTWBInt;}{\s19\ql \li0\ri0\sa120\nowidctlpar\wrapdefault\aspalpha\aspnum\faauto\adjustright\rin0\lin0\itap0 \rtlch\fcs1 \af0\afs20\alang1025 \ltrch\fcs0 \fs24\lang2057\langfe2057\cgrid\langnp2057\langfenp2057 _x000d__x000a_\sbasedon0 \snext19 \spriority0 \styrsid10501753 Normal6a;}{\s20\ql \li0\ri0\nowidctlpar\wrapdefault\aspalpha\aspnum\faauto\adjustright\rin0\lin0\itap0 \rtlch\fcs1 \af0\afs20\alang1025 \ltrch\fcs0 \b\fs24\lang2057\langfe2057\cgrid\langnp2057\langfenp2057 _x000d__x000a_\sbasedon0 \snext20 \spriority0 \styrsid10501753 NormalBold;}{\s21\ql \li0\ri0\sa240\nowidctlpar\wrapdefault\aspalpha\aspnum\faauto\adjustright\rin0\lin0\itap0 \rtlch\fcs1 \af0\afs20\alang1025 \ltrch\fcs0 _x000d__x000a_\i\fs24\lang2057\langfe2057\cgrid\langnp2057\langfenp2057 \sbasedon0 \snext21 \spriority0 \styrsid10501753 AmJustText;}{\s22\qc \li0\ri0\sb240\sa240\nowidctlpar\wrapdefault\aspalpha\aspnum\faauto\adjustright\rin0\lin0\itap0 \rtlch\fcs1 _x000d__x000a_\af0\afs20\alang1025 \ltrch\fcs0 \i\fs24\lang2057\langfe2057\cgrid\langnp2057\langfenp2057 \sbasedon0 \snext22 \spriority0 \styrsid10501753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0501753 AmJustTitle;}{\s24\qr \li0\ri0\sb240\sa240\nowidctlpar\wrapdefault\aspalpha\aspnum\faauto\adjustright\rin0\lin0\itap0 \rtlch\fcs1 \af0\afs20\alang1025 \ltrch\fcs0 _x000d__x000a_\fs24\lang2057\langfe2057\cgrid\langnp2057\langfenp2057 \sbasedon0 \snext24 \spriority0 \styrsid10501753 AmOrLang;}{\s25\qc \li0\ri0\sa240\nowidctlpar\wrapdefault\aspalpha\aspnum\faauto\adjustright\rin0\lin0\itap0 \rtlch\fcs1 \af0\afs20\alang1025 _x000d__x000a_\ltrch\fcs0 \i\fs24\lang2057\langfe2057\cgrid\langnp2057\langfenp2057 \sbasedon0 \snext25 \spriority0 \styrsid10501753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0501753 AmNumberTabs;}}{\*\rsidtbl \rsid24658\rsid223860\rsid735077\rsid1718133\rsid2892074\rsid3565327\rsid4666813\rsid6641733\rsid7823322_x000d__x000a_\rsid9636012\rsid10377208\rsid10501753\rsid11215221\rsid11549030\rsid12154954\rsid12202380\rsid14382809\rsid14424199\rsid15204470\rsid15285974\rsid15950462\rsid16324206\rsid16662270}{\mmathPr\mmathFont34\mbrkBin0\mbrkBinSub0\msmallFrac0\mdispDef1_x000d__x000a_\mlMargin0\mrMargin0\mdefJc1\mwrapIndent1440\mintLim0\mnaryLim1}{\info{\author BORKOWSKA Elwira}{\operator BORKOWSKA Elwira}{\creatim\yr2024\mo1\dy9\hr13\min36}{\revtim\yr2024\mo1\dy9\hr13\min36}{\version1}{\edmins0}{\nofpages1}{\nofwords130}_x000d__x000a_{\nofchars745}{\nofcharsws874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050175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EBORKO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2202380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0238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0238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02380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0501753 \rtlch\fcs1 _x000d__x000a_\af0\afs20\alang1025 \ltrch\fcs0 \b\fs24\lang2057\langfe2057\cgrid\langnp2057\langfenp2057 {\rtlch\fcs1 \af0 \ltrch\fcs0 \cs17\b0\v\fs20\cf9\lang1024\langfe1024\loch\af1\hich\af1\dbch\af31501\noproof\insrsid10501753\charrsid9570660 {\*\bkmkstart restart}_x000d__x000a_\hich\af1\dbch\af31501\loch\f1 &lt;}{\rtlch\fcs1 \af0 \ltrch\fcs0 \cs17\b0\v\fs20\cf9\lang1024\langfe1024\loch\af1\hich\af1\dbch\af31501\noproof\insrsid10501753 \hich\af1\dbch\af31501\loch\f1 Amend}{\rtlch\fcs1 \af0 \ltrch\fcs0 _x000d__x000a_\cs17\b0\v\fs20\cf9\lang1024\langfe1024\loch\af1\hich\af1\dbch\af31501\noproof\insrsid10501753\charrsid9570660 \hich\af1\dbch\af31501\loch\f1 &gt;}{\rtlch\fcs1 \af0 \ltrch\fcs0 \insrsid10501753\charrsid9570660 Amendment\tab \tab }{\rtlch\fcs1 \af0 _x000d__x000a_\ltrch\fcs0 \cs17\b0\v\fs20\cf9\lang1024\langfe1024\loch\af1\hich\af1\dbch\af31501\noproof\insrsid10501753\charrsid9570660 \hich\af1\dbch\af31501\loch\f1 &lt;}{\rtlch\fcs1 \af0 \ltrch\fcs0 _x000d__x000a_\cs17\b0\v\fs20\cf9\lang1024\langfe1024\loch\af1\hich\af1\dbch\af31501\noproof\insrsid10501753 \hich\af1\dbch\af31501\loch\f1 NumAm&gt;}{\rtlch\fcs1 \af0 \ltrch\fcs0 \insrsid10501753\charrsid9570660 #}{\rtlch\fcs1 \af1 \ltrch\fcs0 _x000d__x000a_\cs18\v\f1\fs20\cf15\insrsid10501753\charrsid9570660 ENMIENDA@NRAM@}{\rtlch\fcs1 \af0 \ltrch\fcs0 \insrsid10501753\charrsid9570660 #}{\rtlch\fcs1 \af0 \ltrch\fcs0 _x000d__x000a_\cs17\b0\v\fs20\cf9\lang1024\langfe1024\loch\af1\hich\af1\dbch\af31501\noproof\insrsid10501753\charrsid9570660 \hich\af1\dbch\af31501\loch\f1 &lt;/}{\rtlch\fcs1 \af0 \ltrch\fcs0 _x000d__x000a_\cs17\b0\v\fs20\cf9\lang1024\langfe1024\loch\af1\hich\af1\dbch\af31501\noproof\insrsid10501753 \hich\af1\dbch\af31501\loch\f1 NumAm&gt;}{\rtlch\fcs1 \af0 \ltrch\fcs0 \insrsid10501753\charrsid9570660 _x000d__x000a_\par }\pard\plain \ltrpar\s20\ql \li0\ri0\nowidctlpar\wrapdefault\aspalpha\aspnum\faauto\adjustright\rin0\lin0\itap0\pararsid10501753 \rtlch\fcs1 \af0\afs20\alang1025 \ltrch\fcs0 \b\fs24\lang2057\langfe2057\cgrid\langnp2057\langfenp2057 {\rtlch\fcs1 \af0 _x000d__x000a_\ltrch\fcs0 \cs17\b0\v\fs20\cf9\lang1024\langfe1024\loch\af1\hich\af1\dbch\af31501\noproof\insrsid10501753\charrsid9570660 \hich\af1\dbch\af31501\loch\f1 &lt;\hich\af1\dbch\af31501\loch\f1 RepeatBlock-By&gt;}{\rtlch\fcs1 \af0 \ltrch\fcs0 _x000d__x000a_\insrsid10501753\charrsid9570660 #}{\rtlch\fcs1 \af1 \ltrch\fcs0 \cs18\v\f1\fs20\cf15\insrsid10501753\charrsid9570660 (MOD@InsideLoop()}{\rtlch\fcs1 \af0 \ltrch\fcs0 \insrsid10501753\charrsid9570660 ##}{\rtlch\fcs1 \af1 \ltrch\fcs0 _x000d__x000a_\cs18\v\f1\fs20\cf15\insrsid10501753\charrsid9570660 &gt;&gt;&gt;@[ZMEMBERSMSG]@}{\rtlch\fcs1 \af0 \ltrch\fcs0 \insrsid10501753\charrsid9570660 #}{\rtlch\fcs1 \af0 \ltrch\fcs0 _x000d__x000a_\cs17\b0\v\fs20\cf9\lang1024\langfe1024\loch\af1\hich\af1\dbch\af31501\noproof\insrsid10501753\charrsid9570660 \hich\af1\dbch\af31501\loch\f1 &lt;Members&gt;}{\rtlch\fcs1 \af0 \ltrch\fcs0 \insrsid10501753\charrsid9570660 #}{\rtlch\fcs1 \af1 \ltrch\fcs0 _x000d__x000a_\cs18\v\f1\fs20\cf15\insrsid10501753\charrsid9570660 (MOD@InsideLoop(\'a7)}{\rtlch\fcs1 \af0 \ltrch\fcs0 \insrsid10501753\charrsid9570660 #}{\rtlch\fcs1 \af0 \ltrch\fcs0 \cf10\insrsid10501753\charrsid10095365 \u9668\'3f}{\rtlch\fcs1 \af0 \ltrch\fcs0 _x000d__x000a_\insrsid10501753\charrsid9570660 #}{\rtlch\fcs1 \af1 \ltrch\fcs0 \cs18\v\f1\fs20\cf15\insrsid10501753\charrsid9570660 TVTMEMBERS\'a7@MEMBERS@}{\rtlch\fcs1 \af0 \ltrch\fcs0 \insrsid10501753\charrsid9570660 #}{\rtlch\fcs1 \af0 \ltrch\fcs0 _x000d__x000a_\cf10\insrsid10501753\charrsid10095365 \u9658\'3f}{\rtlch\fcs1 \af0 \ltrch\fcs0 \cs17\b0\v\fs20\cf9\lang1024\langfe1024\loch\af1\hich\af1\dbch\af31501\noproof\insrsid10501753\charrsid9570660 \hich\af1\dbch\af31501\loch\f1 &lt;/Members&gt;}{\rtlch\fcs1 \af0 _x000d__x000a_\ltrch\fcs0 \insrsid10501753\charrsid9570660 _x000d__x000a_\par }\pard\plain \ltrpar\ql \li0\ri0\widctlpar\wrapdefault\aspalpha\aspnum\faauto\adjustright\rin0\lin0\itap0\pararsid10501753 \rtlch\fcs1 \af0\afs20\alang1025 \ltrch\fcs0 \fs24\lang2057\langfe2057\cgrid\langnp2057\langfenp2057 {\rtlch\fcs1 \af0 \ltrch\fcs0 _x000d__x000a_\cs17\v\fs20\cf9\lang1024\langfe1024\loch\af1\hich\af1\dbch\af31501\noproof\insrsid10501753\charrsid9570660 \hich\af1\dbch\af31501\loch\f1 &lt;AuNomDe&gt;&lt;OptDel&gt;}{\rtlch\fcs1 \af0 \ltrch\fcs0 \insrsid10501753\charrsid9570660 #}{\rtlch\fcs1 \af1 \ltrch\fcs0 _x000d__x000a_\cs18\v\f1\fs20\cf15\insrsid10501753\charrsid9570660 MNU[ONBEHALFYES][NOTAPP]@CHOICE@}{\rtlch\fcs1 \af0 \ltrch\fcs0 \insrsid10501753\charrsid9570660 #}{\rtlch\fcs1 \af0 \ltrch\fcs0 _x000d__x000a_\cs17\v\fs20\cf9\lang1024\langfe1024\loch\af1\hich\af1\dbch\af31501\noproof\insrsid10501753\charrsid9570660 \hich\af1\dbch\af31501\loch\f1 &lt;/OptDel&gt;&lt;/AuNomDe&gt;}{\rtlch\fcs1 \af0 \ltrch\fcs0 \insrsid10501753\charrsid9570660 _x000d__x000a_\par &lt;&lt;&lt;}{\rtlch\fcs1 \af0 \ltrch\fcs0 \cs17\v\fs20\cf9\lang1024\langfe1024\loch\af1\hich\af1\dbch\af31501\noproof\insrsid10501753\charrsid9570660 \hich\af1\dbch\af31501\loch\f1 &lt;/RepeatBlock-By&gt;}{\rtlch\fcs1 \af0 \ltrch\fcs0 \insrsid10501753\charrsid9570660 _x000d__x000a__x000d__x000a_\par }\pard\plain \ltrpar\s20\ql \li0\ri0\nowidctlpar\wrapdefault\aspalpha\aspnum\faauto\adjustright\rin0\lin0\itap0\pararsid10501753 \rtlch\fcs1 \af0\afs20\alang1025 \ltrch\fcs0 \b\fs24\lang2057\langfe2057\cgrid\langnp2057\langfenp2057 {\rtlch\fcs1 \af0 _x000d__x000a_\ltrch\fcs0 \cs17\b0\v\fs20\cf9\lang1024\langfe1024\loch\af1\hich\af1\dbch\af31501\noproof\insrsid10501753\charrsid9570660 \hich\af1\dbch\af31501\loch\f1 &lt;DocAmend&gt;}{\rtlch\fcs1 \af0 \ltrch\fcs0 \insrsid10501753\charrsid9570660 #}{\rtlch\fcs1 \af1 _x000d__x000a_\ltrch\fcs0 \cs18\v\f1\fs20\cf15\insrsid10501753\charrsid9570660 MNU[OPTPROPOSALCOD][OPTPROPOSALCNS][OPTPROPOSALNLE]@CHOICE@CODEMNU}{\rtlch\fcs1 \af0 \ltrch\fcs0 \insrsid10501753\charrsid9570660 #}{\rtlch\fcs1 \af0 \ltrch\fcs0 _x000d__x000a_\cs17\b0\v\fs20\cf9\lang1024\langfe1024\loch\af1\hich\af1\dbch\af31501\noproof\insrsid10501753\charrsid9570660 \hich\af1\dbch\af31501\loch\f1 &lt;/DocAmend&gt;}{\rtlch\fcs1 \af0 \ltrch\fcs0 \insrsid10501753\charrsid9570660 _x000d__x000a_\par }\pard \ltrpar\s20\ql \li0\ri0\keepn\nowidctlpar\wrapdefault\aspalpha\aspnum\faauto\adjustright\rin0\lin0\itap0\pararsid10501753 {\rtlch\fcs1 \af0 \ltrch\fcs0 _x000d__x000a_\cs17\b0\v\fs20\cf9\lang1024\langfe1024\loch\af1\hich\af1\dbch\af31501\noproof\insrsid10501753\charrsid9570660 \hich\af1\dbch\af31501\loch\f1 &lt;Article&gt;}{\rtlch\fcs1 \af0 \ltrch\fcs0 \insrsid10501753\charrsid9570660 #}{\rtlch\fcs1 \af1 \ltrch\fcs0 _x000d__x000a_\cs18\v\f1\fs20\cf15\insrsid10501753\charrsid9570660 MNU[AMACTPARTYES][AMACTPARTNO]@CHOICE@AMACTMNU}{\rtlch\fcs1 \af0 \ltrch\fcs0 \insrsid10501753\charrsid9570660 #}{\rtlch\fcs1 \af0 \ltrch\fcs0 _x000d__x000a_\cs17\b0\v\fs20\cf9\lang1024\langfe1024\loch\af1\hich\af1\dbch\af31501\noproof\insrsid10501753\charrsid9570660 \hich\af1\dbch\af31501\loch\f1 &lt;/Article&gt;}{\rtlch\fcs1 \af0 \ltrch\fcs0 \insrsid10501753\charrsid9570660 _x000d__x000a_\par }\pard\plain \ltrpar\ql \li0\ri0\keepn\widctlpar\wrapdefault\aspalpha\aspnum\faauto\adjustright\rin0\lin0\itap0\pararsid10501753 \rtlch\fcs1 \af0\afs20\alang1025 \ltrch\fcs0 \fs24\lang2057\langfe2057\cgrid\langnp2057\langfenp2057 {\rtlch\fcs1 \af0 _x000d__x000a_\ltrch\fcs0 \cs17\v\fs20\cf9\lang1024\langfe1024\loch\af1\hich\af1\dbch\af31501\noproof\insrsid10501753\charrsid9570660 \hich\af1\dbch\af31501\loch\f1 &lt;DocAmend2&gt;&lt;OptDel&gt;}{\rtlch\fcs1 \af0 \ltrch\fcs0 \insrsid10501753\charrsid9570660 #}{\rtlch\fcs1 \af1 _x000d__x000a_\ltrch\fcs0 \cs18\v\f1\fs20\cf15\insrsid10501753\charrsid9570660 MNU[OPTNRACTYES][NOTAPP]@CHOICE@AMACTMNU}{\rtlch\fcs1 \af0 \ltrch\fcs0 \insrsid10501753\charrsid9570660 #}{\rtlch\fcs1 \af0 \ltrch\fcs0 _x000d__x000a_\cs17\v\fs20\cf9\lang1024\langfe1024\loch\af1\hich\af1\dbch\af31501\noproof\insrsid10501753\charrsid9570660 \hich\af1\dbch\af31501\loch\f1 &lt;/OptDel&gt;&lt;/DocAmend2&gt;}{\rtlch\fcs1 \af0 \ltrch\fcs0 \insrsid10501753\charrsid9570660 _x000d__x000a_\par }\pard \ltrpar\ql \li0\ri0\widctlpar\wrapdefault\aspalpha\aspnum\faauto\adjustright\rin0\lin0\itap0\pararsid10501753 {\rtlch\fcs1 \af0 \ltrch\fcs0 \cs17\v\fs20\cf9\lang1024\langfe1024\loch\af1\hich\af1\dbch\af31501\noproof\insrsid10501753\charrsid9570660 _x000d__x000a_\hich\af1\dbch\af31501\loch\f1 &lt;Article2&gt;&lt;OptDel&gt;}{\rtlch\fcs1 \af0 \ltrch\fcs0 \insrsid10501753\charrsid9570660 #}{\rtlch\fcs1 \af1 \ltrch\fcs0 \cs18\v\f1\fs20\cf15\insrsid10501753\charrsid9570660 MNU[OPTACTPARTYES][NOTAPP]@CHOICE@AMACTMNU}{\rtlch\fcs1 _x000d__x000a_\af0 \ltrch\fcs0 \insrsid10501753\charrsid9570660 #}{\rtlch\fcs1 \af0 \ltrch\fcs0 \cs17\v\fs20\cf9\lang1024\langfe1024\loch\af1\hich\af1\dbch\af31501\noproof\insrsid10501753\charrsid9570660 \hich\af1\dbch\af31501\loch\f1 &lt;/OptDel&gt;&lt;/Article2&gt;}{\rtlch\fcs1 _x000d__x000a_\af0 \ltrch\fcs0 \insrsid10501753\charrsid9570660 _x000d__x000a_\par \ltrrow}\trowd \irow0\irowband0\ltrrow\ts11\trqc\trgaph340\trleft0\trftsWidth3\trwWidth9752\trftsWidthB3\trpaddl340\trpaddr340\trpaddfl3\trpaddft3\trpaddfb3\trpaddfr3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0501753\charrsid9570660 \cell }\pard\plain \ltrpar\ql \li0\ri0\widctlpar\intbl\wrapdefault\aspalpha\aspnum\faauto\adjustright\rin0\lin0 \rtlch\fcs1 _x000d__x000a_\af0\afs20\alang1025 \ltrch\fcs0 \fs24\lang2057\langfe2057\cgrid\langnp2057\langfenp2057 {\rtlch\fcs1 \af0 \ltrch\fcs0 \insrsid10501753\charrsid9570660 \trowd \irow0\irowband0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irow1\irowband1\ltrrow\ts11\trqc\trgaph340\trleft0\trftsWidth3\trwWidth9752\trftsWidthB3\trpaddl340\trpaddr340\trpaddfl3\trpaddft3\trpaddfb3\trpaddfr3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10501753\charrsid9570660 #}{\rtlch\fcs1 \af1 \ltrch\fcs0 \cs18\v\f1\fs20\cf15\insrsid10501753\charrsid9570660 MNU[OPTLEFTAMACT][LEFTPROP]@CHOICE@AMACTMNU}{_x000d__x000a_\rtlch\fcs1 \af0 \ltrch\fcs0 \insrsid10501753\charrsid9570660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0501753\charrsid9570660 \trowd \irow1\irowband1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0501753\charrsid9570660 ##\cell ##}{\rtlch\fcs1 \af0\afs24 \ltrch\fcs0 \insrsid10501753\charrsid9570660 \cell }\pard\plain \ltrpar\ql \li0\ri0\widctlpar\intbl\wrapdefault\aspalpha\aspnum\faauto\adjustright\rin0\lin0 \rtlch\fcs1 _x000d__x000a_\af0\afs20\alang1025 \ltrch\fcs0 \fs24\lang2057\langfe2057\cgrid\langnp2057\langfenp2057 {\rtlch\fcs1 \af0 \ltrch\fcs0 \insrsid10501753\charrsid9570660 \trowd \irow2\irowband2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0501753 \rtlch\fcs1 \af0\afs20\alang1025 \ltrch\fcs0 \fs24\lang2057\langfe2057\cgrid\langnp2057\langfenp2057 {\rtlch\fcs1 \af0 \ltrch\fcs0 _x000d__x000a_\insrsid10501753\charrsid9570660 Or. }{\rtlch\fcs1 \af0 \ltrch\fcs0 \cs17\v\fs20\cf9\lang1024\langfe1024\loch\af1\hich\af1\dbch\af31501\noproof\insrsid10501753\charrsid9570660 \hich\af1\dbch\af31501\loch\f1 &lt;Original&gt;}{\rtlch\fcs1 \af0 \ltrch\fcs0 _x000d__x000a_\insrsid10501753\charrsid9570660 #}{\rtlch\fcs1 \af1 \ltrch\fcs0 \cs18\v\f1\fs20\cf15\insrsid10501753\charrsid9570660 KEY(MAIN/LANGMIN)sh@ORLANGMSG@}{\rtlch\fcs1 \af0 \ltrch\fcs0 \insrsid10501753\charrsid9570660 #}{\rtlch\fcs1 \af0 \ltrch\fcs0 _x000d__x000a_\cs17\v\fs20\cf9\lang1024\langfe1024\loch\af1\hich\af1\dbch\af31501\noproof\insrsid10501753\charrsid9570660 \hich\af1\dbch\af31501\loch\f1 &lt;/Original&gt;}{\rtlch\fcs1 \af0 \ltrch\fcs0 \insrsid10501753\charrsid9570660 _x000d__x000a_\par }\pard\plain \ltrpar\s22\qc \li0\ri0\sb240\sa240\nowidctlpar\wrapdefault\aspalpha\aspnum\faauto\adjustright\rin0\lin0\itap0\pararsid10501753 \rtlch\fcs1 \af0\afs20\alang1025 \ltrch\fcs0 \i\fs24\lang2057\langfe2057\cgrid\langnp2057\langfenp2057 {_x000d__x000a_\rtlch\fcs1 \af0 \ltrch\fcs0 \cs17\i0\v\fs20\cf9\lang1024\langfe1024\loch\af1\hich\af1\dbch\af31501\noproof\insrsid10501753\charrsid9570660 \hich\af1\dbch\af31501\loch\f1 &lt;OptDel&gt;}{\rtlch\fcs1 \af0 \ltrch\fcs0 \insrsid10501753\charrsid9570660 #}{_x000d__x000a_\rtlch\fcs1 \af1 \ltrch\fcs0 \cs18\v\f1\fs20\cf15\insrsid10501753\charrsid9570660 MNU[CROSSREFNO][CROSSREFYES]@CHOICE@}{\rtlch\fcs1 \af0 \ltrch\fcs0 \insrsid10501753\charrsid9570660 #}{\rtlch\fcs1 \af0 \ltrch\fcs0 _x000d__x000a_\cs17\i0\v\fs20\cf9\lang1024\langfe1024\loch\af1\hich\af1\dbch\af31501\noproof\insrsid10501753\charrsid9570660 \hich\af1\dbch\af31501\loch\f1 &lt;/OptDel&gt;}{\rtlch\fcs1 \af0 \ltrch\fcs0 \insrsid10501753\charrsid9570660 _x000d__x000a_\par }\pard\plain \ltrpar\s23\qc \li0\ri0\sb240\sa240\keepn\nowidctlpar\wrapdefault\aspalpha\aspnum\faauto\adjustright\rin0\lin0\itap0\pararsid10501753 \rtlch\fcs1 \af0\afs20\alang1025 \ltrch\fcs0 \i\fs24\lang2057\langfe2057\cgrid\langnp2057\langfenp2057 {_x000d__x000a_\rtlch\fcs1 \af0 \ltrch\fcs0 \cs17\i0\v\fs20\cf9\lang1024\langfe1024\loch\af1\hich\af1\dbch\af31501\noproof\insrsid10501753\charrsid9570660 \hich\af1\dbch\af31501\loch\f1 &lt;TitreJust&gt;}{\rtlch\fcs1 \af0 \ltrch\fcs0 \insrsid10501753\charrsid9570660 _x000d__x000a_Justification}{\rtlch\fcs1 \af0 \ltrch\fcs0 \cs17\i0\v\fs20\cf9\lang1024\langfe1024\loch\af1\hich\af1\dbch\af31501\noproof\insrsid10501753\charrsid9570660 \hich\af1\dbch\af31501\loch\f1 &lt;/TitreJust&gt;}{\rtlch\fcs1 \af0 \ltrch\fcs0 _x000d__x000a_\insrsid10501753\charrsid9570660 _x000d__x000a_\par }\pard\plain \ltrpar\s21\ql \li0\ri0\sa240\nowidctlpar\wrapdefault\aspalpha\aspnum\faauto\adjustright\rin0\lin0\itap0\pararsid10501753 \rtlch\fcs1 \af0\afs20\alang1025 \ltrch\fcs0 \i\fs24\lang2057\langfe2057\cgrid\langnp2057\langfenp2057 {\rtlch\fcs1 _x000d__x000a_\af0 \ltrch\fcs0 \cs17\i0\v\fs20\cf9\lang1024\langfe1024\loch\af1\hich\af1\dbch\af31501\noproof\insrsid10501753\charrsid9570660 \hich\af1\dbch\af31501\loch\f1 &lt;OptDelPrev&gt;}{\rtlch\fcs1 \af0 \ltrch\fcs0 \insrsid10501753\charrsid9570660 #}{\rtlch\fcs1 \af1 _x000d__x000a_\ltrch\fcs0 \cs18\v\f1\fs20\cf15\insrsid10501753\charrsid9570660 MNU[TEXTJUSTYES][TEXTJUSTNO]@CHOICE@}{\rtlch\fcs1 \af0 \ltrch\fcs0 \insrsid10501753\charrsid9570660 #}{\rtlch\fcs1 \af0 \ltrch\fcs0 _x000d__x000a_\cs17\i0\v\fs20\cf9\lang1024\langfe1024\loch\af1\hich\af1\dbch\af31501\noproof\insrsid10501753\charrsid9570660 \hich\af1\dbch\af31501\loch\f1 &lt;/OptDelPrev&gt;}{\rtlch\fcs1 \af0 \ltrch\fcs0 \insrsid10501753\charrsid9570660 _x000d__x000a_\par }\pard\plain \ltrpar\ql \li0\ri0\widctlpar\wrapdefault\aspalpha\aspnum\faauto\adjustright\rin0\lin0\itap0\pararsid10501753 \rtlch\fcs1 \af0\afs20\alang1025 \ltrch\fcs0 \fs24\lang2057\langfe2057\cgrid\langnp2057\langfenp2057 {\rtlch\fcs1 \af0 \ltrch\fcs0 _x000d__x000a_\cs17\v\fs20\cf9\lang1024\langfe1024\loch\af1\hich\af1\dbch\af31501\noproof\insrsid10501753\charrsid9570660 \hich\af1\dbch\af31501\loch\f1 &lt;/}{\rtlch\fcs1 \af0 \ltrch\fcs0 _x000d__x000a_\cs17\v\fs20\cf9\lang1024\langfe1024\loch\af1\hich\af1\dbch\af31501\noproof\insrsid10501753 \hich\af1\dbch\af31501\loch\f1 Amend}{\rtlch\fcs1 \af0 \ltrch\fcs0 _x000d__x000a_\cs17\v\fs20\cf9\lang1024\langfe1024\loch\af1\hich\af1\dbch\af31501\noproof\insrsid10501753\charrsid9570660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38_x000d__x000a_cb70f84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297"/>
    <w:docVar w:name="TXTAUTHOR" w:val="Stefan Berger"/>
    <w:docVar w:name="TXTLANGUE" w:val="FR"/>
    <w:docVar w:name="TXTLANGUEMIN" w:val="fr"/>
    <w:docVar w:name="TXTNRAM" w:val="4"/>
    <w:docVar w:name="TXTNRFIRSTAM" w:val="4"/>
    <w:docVar w:name="TXTNRLASTAM" w:val="4"/>
    <w:docVar w:name="TXTNRPE" w:val="759.645"/>
    <w:docVar w:name="TXTNRPROC" w:val="2023/0211"/>
    <w:docVar w:name="TXTPEorAP" w:val="PE"/>
    <w:docVar w:name="TXTROUTE" w:val="AM\1297335FR.docx"/>
    <w:docVar w:name="TXTVERSION" w:val="02-00"/>
    <w:docVar w:name="TXTVERSION2" w:val="01-00"/>
  </w:docVars>
  <w:rsids>
    <w:rsidRoot w:val="00867FA6"/>
    <w:rsid w:val="000111BD"/>
    <w:rsid w:val="00073830"/>
    <w:rsid w:val="00075DBE"/>
    <w:rsid w:val="000B0781"/>
    <w:rsid w:val="000D446F"/>
    <w:rsid w:val="000E7234"/>
    <w:rsid w:val="000F2A80"/>
    <w:rsid w:val="000F4A0B"/>
    <w:rsid w:val="000F7815"/>
    <w:rsid w:val="00126BC4"/>
    <w:rsid w:val="00150057"/>
    <w:rsid w:val="00166CCB"/>
    <w:rsid w:val="001809DD"/>
    <w:rsid w:val="001A4802"/>
    <w:rsid w:val="001B761C"/>
    <w:rsid w:val="001C2054"/>
    <w:rsid w:val="001C502E"/>
    <w:rsid w:val="001D13C9"/>
    <w:rsid w:val="001D5CC4"/>
    <w:rsid w:val="001D7A49"/>
    <w:rsid w:val="001F0FDD"/>
    <w:rsid w:val="0020367C"/>
    <w:rsid w:val="00222325"/>
    <w:rsid w:val="00231EA7"/>
    <w:rsid w:val="00236619"/>
    <w:rsid w:val="002574CB"/>
    <w:rsid w:val="00264C1D"/>
    <w:rsid w:val="00280EA6"/>
    <w:rsid w:val="00296A98"/>
    <w:rsid w:val="002A1C82"/>
    <w:rsid w:val="002B5E1D"/>
    <w:rsid w:val="002B6A7B"/>
    <w:rsid w:val="002C5761"/>
    <w:rsid w:val="002E3F68"/>
    <w:rsid w:val="002E4311"/>
    <w:rsid w:val="003003A7"/>
    <w:rsid w:val="00315664"/>
    <w:rsid w:val="00322475"/>
    <w:rsid w:val="00363AD3"/>
    <w:rsid w:val="003743DE"/>
    <w:rsid w:val="0037660F"/>
    <w:rsid w:val="00384E84"/>
    <w:rsid w:val="0038706C"/>
    <w:rsid w:val="003923F7"/>
    <w:rsid w:val="003A5102"/>
    <w:rsid w:val="003C6E39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61E32"/>
    <w:rsid w:val="00464338"/>
    <w:rsid w:val="00495E20"/>
    <w:rsid w:val="004A6D63"/>
    <w:rsid w:val="004B13FF"/>
    <w:rsid w:val="004E0AAC"/>
    <w:rsid w:val="004E1C4C"/>
    <w:rsid w:val="004F03F0"/>
    <w:rsid w:val="004F2903"/>
    <w:rsid w:val="005246D8"/>
    <w:rsid w:val="00547F73"/>
    <w:rsid w:val="00557617"/>
    <w:rsid w:val="00571479"/>
    <w:rsid w:val="005A7205"/>
    <w:rsid w:val="005A7EB4"/>
    <w:rsid w:val="005B32E3"/>
    <w:rsid w:val="005E50C2"/>
    <w:rsid w:val="00607ABE"/>
    <w:rsid w:val="00627C5D"/>
    <w:rsid w:val="006337D4"/>
    <w:rsid w:val="00637384"/>
    <w:rsid w:val="0066168A"/>
    <w:rsid w:val="00665DDA"/>
    <w:rsid w:val="00672807"/>
    <w:rsid w:val="006746CD"/>
    <w:rsid w:val="00687070"/>
    <w:rsid w:val="00695CC1"/>
    <w:rsid w:val="006965BE"/>
    <w:rsid w:val="006A2838"/>
    <w:rsid w:val="006B4B58"/>
    <w:rsid w:val="006B6438"/>
    <w:rsid w:val="006D6B15"/>
    <w:rsid w:val="006F3F81"/>
    <w:rsid w:val="006F4B73"/>
    <w:rsid w:val="00702F62"/>
    <w:rsid w:val="007059E9"/>
    <w:rsid w:val="00706049"/>
    <w:rsid w:val="007152AF"/>
    <w:rsid w:val="00736FBA"/>
    <w:rsid w:val="0074160E"/>
    <w:rsid w:val="007659AC"/>
    <w:rsid w:val="0079060C"/>
    <w:rsid w:val="007A42AB"/>
    <w:rsid w:val="007C71DE"/>
    <w:rsid w:val="00822C94"/>
    <w:rsid w:val="008363E4"/>
    <w:rsid w:val="00851460"/>
    <w:rsid w:val="00867FA6"/>
    <w:rsid w:val="0087052C"/>
    <w:rsid w:val="00870CF2"/>
    <w:rsid w:val="00874862"/>
    <w:rsid w:val="00875A9C"/>
    <w:rsid w:val="00887FDC"/>
    <w:rsid w:val="008B251A"/>
    <w:rsid w:val="008D6D06"/>
    <w:rsid w:val="008F0DDD"/>
    <w:rsid w:val="00900CAE"/>
    <w:rsid w:val="00904AD5"/>
    <w:rsid w:val="00907CCA"/>
    <w:rsid w:val="009154FF"/>
    <w:rsid w:val="00917A85"/>
    <w:rsid w:val="009221FE"/>
    <w:rsid w:val="009533E5"/>
    <w:rsid w:val="00966038"/>
    <w:rsid w:val="009A65D8"/>
    <w:rsid w:val="009B0305"/>
    <w:rsid w:val="009C12F9"/>
    <w:rsid w:val="009F230F"/>
    <w:rsid w:val="00A15973"/>
    <w:rsid w:val="00A233E9"/>
    <w:rsid w:val="00A46736"/>
    <w:rsid w:val="00A507FC"/>
    <w:rsid w:val="00A5426B"/>
    <w:rsid w:val="00A845EF"/>
    <w:rsid w:val="00A84E16"/>
    <w:rsid w:val="00A93389"/>
    <w:rsid w:val="00A93F8C"/>
    <w:rsid w:val="00AA0426"/>
    <w:rsid w:val="00AB74D6"/>
    <w:rsid w:val="00AC1A15"/>
    <w:rsid w:val="00AC7149"/>
    <w:rsid w:val="00AD730A"/>
    <w:rsid w:val="00AE4459"/>
    <w:rsid w:val="00AF25FC"/>
    <w:rsid w:val="00AF2819"/>
    <w:rsid w:val="00B0638A"/>
    <w:rsid w:val="00B10564"/>
    <w:rsid w:val="00B41B4D"/>
    <w:rsid w:val="00B74AC3"/>
    <w:rsid w:val="00B77A45"/>
    <w:rsid w:val="00B8066A"/>
    <w:rsid w:val="00B85286"/>
    <w:rsid w:val="00B90B7F"/>
    <w:rsid w:val="00B9188F"/>
    <w:rsid w:val="00BA48D2"/>
    <w:rsid w:val="00BC1B1F"/>
    <w:rsid w:val="00BE0C84"/>
    <w:rsid w:val="00BE5062"/>
    <w:rsid w:val="00C02338"/>
    <w:rsid w:val="00C10F61"/>
    <w:rsid w:val="00C22CC4"/>
    <w:rsid w:val="00C2336C"/>
    <w:rsid w:val="00C35E35"/>
    <w:rsid w:val="00C41E32"/>
    <w:rsid w:val="00C92798"/>
    <w:rsid w:val="00CB34F1"/>
    <w:rsid w:val="00CB7B07"/>
    <w:rsid w:val="00CC3983"/>
    <w:rsid w:val="00D00CC7"/>
    <w:rsid w:val="00D100D1"/>
    <w:rsid w:val="00D14FCE"/>
    <w:rsid w:val="00D15308"/>
    <w:rsid w:val="00D1583C"/>
    <w:rsid w:val="00D15D1E"/>
    <w:rsid w:val="00D36645"/>
    <w:rsid w:val="00D42398"/>
    <w:rsid w:val="00D44842"/>
    <w:rsid w:val="00D677D5"/>
    <w:rsid w:val="00D7183B"/>
    <w:rsid w:val="00D755F1"/>
    <w:rsid w:val="00D767AC"/>
    <w:rsid w:val="00D82FCC"/>
    <w:rsid w:val="00D87B31"/>
    <w:rsid w:val="00DB429F"/>
    <w:rsid w:val="00DB65C2"/>
    <w:rsid w:val="00DC4160"/>
    <w:rsid w:val="00DC6A1B"/>
    <w:rsid w:val="00DE672F"/>
    <w:rsid w:val="00E15A86"/>
    <w:rsid w:val="00E25DC5"/>
    <w:rsid w:val="00E44BB0"/>
    <w:rsid w:val="00E471BE"/>
    <w:rsid w:val="00E57F50"/>
    <w:rsid w:val="00E660E2"/>
    <w:rsid w:val="00EA25AE"/>
    <w:rsid w:val="00EB3A71"/>
    <w:rsid w:val="00EE011D"/>
    <w:rsid w:val="00EE3E0D"/>
    <w:rsid w:val="00EF03A3"/>
    <w:rsid w:val="00EF11AD"/>
    <w:rsid w:val="00F27170"/>
    <w:rsid w:val="00F459F7"/>
    <w:rsid w:val="00F92B49"/>
    <w:rsid w:val="00F97FDB"/>
    <w:rsid w:val="00FA192C"/>
    <w:rsid w:val="00FC1B08"/>
    <w:rsid w:val="00FD05BD"/>
    <w:rsid w:val="00FD675F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A649C6-7E5E-4AC5-9AA5-FAE4D6499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styleId="Footer">
    <w:name w:val="footer"/>
    <w:basedOn w:val="Normal"/>
    <w:link w:val="FooterChar"/>
    <w:semiHidden/>
    <w:rsid w:val="00264C1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264C1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BORKO~1\AppData\Local\Temp\AM_Com_LegRepo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AM_Com_LegReport.dotx</Template>
  <TotalTime>0</TotalTime>
  <Pages>3</Pages>
  <Words>227</Words>
  <Characters>1318</Characters>
  <Application>Microsoft Office Word</Application>
  <DocSecurity>0</DocSecurity>
  <Lines>57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cp:lastPrinted>2007-06-22T14:02:00Z</cp:lastPrinted>
  <dcterms:created xsi:type="dcterms:W3CDTF">2024-02-26T09:10:00Z</dcterms:created>
  <dcterms:modified xsi:type="dcterms:W3CDTF">2024-02-26T09:10:00Z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1297335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18:26:13)</vt:lpwstr>
  </property>
  <property fmtid="{D5CDD505-2E9C-101B-9397-08002B2CF9AE}" pid="6" name="&lt;ModelTra&gt;">
    <vt:lpwstr>\\eiciBRUpr1\pdocep$\DocEP\TRANSFIL\EN\AM_Com_LegReport.EN(24/04/2020 20:50:04)</vt:lpwstr>
  </property>
  <property fmtid="{D5CDD505-2E9C-101B-9397-08002B2CF9AE}" pid="7" name="&lt;Type&gt;">
    <vt:lpwstr>AM</vt:lpwstr>
  </property>
  <property fmtid="{D5CDD505-2E9C-101B-9397-08002B2CF9AE}" pid="8" name="Bookout">
    <vt:lpwstr>OK - 2024/02/26 10:10</vt:lpwstr>
  </property>
  <property fmtid="{D5CDD505-2E9C-101B-9397-08002B2CF9AE}" pid="9" name="Created with">
    <vt:lpwstr>9.17.1 Build [20240202]</vt:lpwstr>
  </property>
  <property fmtid="{D5CDD505-2E9C-101B-9397-08002B2CF9AE}" pid="10" name="FooterPath">
    <vt:lpwstr>AM\1297335FR.docx</vt:lpwstr>
  </property>
  <property fmtid="{D5CDD505-2E9C-101B-9397-08002B2CF9AE}" pid="11" name="LastEdited with">
    <vt:lpwstr>9.17.1 Build [20240202]</vt:lpwstr>
  </property>
  <property fmtid="{D5CDD505-2E9C-101B-9397-08002B2CF9AE}" pid="12" name="PE number">
    <vt:lpwstr>759.645</vt:lpwstr>
  </property>
  <property fmtid="{D5CDD505-2E9C-101B-9397-08002B2CF9AE}" pid="13" name="SDLStudio">
    <vt:lpwstr/>
  </property>
  <property fmtid="{D5CDD505-2E9C-101B-9397-08002B2CF9AE}" pid="14" name="SendToEpades">
    <vt:lpwstr>OK - 2024/02/21 18:14</vt:lpwstr>
  </property>
</Properties>
</file>