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525E3" w:rsidRPr="00376B01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E5062" w:rsidRPr="00376B01" w:rsidRDefault="00E0026A" w:rsidP="00C85D0F">
            <w:pPr>
              <w:pStyle w:val="EPName"/>
            </w:pPr>
            <w:r w:rsidRPr="00376B01">
              <w:t>Parlamento europeo</w:t>
            </w:r>
          </w:p>
          <w:p w:rsidR="00BE5062" w:rsidRPr="00376B01" w:rsidRDefault="00E0026A" w:rsidP="00264C1D">
            <w:pPr>
              <w:pStyle w:val="EPTerm"/>
            </w:pPr>
            <w:r w:rsidRPr="00376B01">
              <w:t>2019-2024</w:t>
            </w:r>
            <w:bookmarkStart w:id="0" w:name="_GoBack"/>
            <w:bookmarkEnd w:id="0"/>
          </w:p>
        </w:tc>
        <w:tc>
          <w:tcPr>
            <w:tcW w:w="2268" w:type="dxa"/>
            <w:shd w:val="clear" w:color="auto" w:fill="auto"/>
          </w:tcPr>
          <w:p w:rsidR="00BE5062" w:rsidRPr="00376B01" w:rsidRDefault="00E0026A" w:rsidP="00C85D0F">
            <w:pPr>
              <w:pStyle w:val="EPLogo"/>
            </w:pPr>
            <w:r w:rsidRPr="00376B01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7234" w:rsidRPr="00376B01" w:rsidRDefault="000E7234" w:rsidP="000E7234">
      <w:pPr>
        <w:pStyle w:val="LineTop"/>
      </w:pPr>
    </w:p>
    <w:p w:rsidR="000E7234" w:rsidRPr="00376B01" w:rsidRDefault="00E0026A" w:rsidP="000E7234">
      <w:pPr>
        <w:pStyle w:val="EPBody"/>
      </w:pPr>
      <w:r w:rsidRPr="00376B01">
        <w:rPr>
          <w:rStyle w:val="HideTWBExt"/>
        </w:rPr>
        <w:t>&lt;</w:t>
      </w:r>
      <w:r w:rsidRPr="00376B01">
        <w:rPr>
          <w:rStyle w:val="HideTWBExt"/>
          <w:i w:val="0"/>
        </w:rPr>
        <w:t>Commission</w:t>
      </w:r>
      <w:r w:rsidRPr="00376B01">
        <w:rPr>
          <w:rStyle w:val="HideTWBExt"/>
        </w:rPr>
        <w:t>&gt;</w:t>
      </w:r>
      <w:r w:rsidRPr="00376B01">
        <w:rPr>
          <w:rStyle w:val="HideTWBInt"/>
          <w:color w:val="auto"/>
        </w:rPr>
        <w:t>{ECON}</w:t>
      </w:r>
      <w:r w:rsidRPr="00376B01">
        <w:t>Commissione per i problemi economici e monetari</w:t>
      </w:r>
      <w:r w:rsidRPr="00376B01">
        <w:rPr>
          <w:rStyle w:val="HideTWBExt"/>
        </w:rPr>
        <w:t>&lt;/</w:t>
      </w:r>
      <w:r w:rsidRPr="00376B01">
        <w:rPr>
          <w:rStyle w:val="HideTWBExt"/>
          <w:i w:val="0"/>
        </w:rPr>
        <w:t>Commission</w:t>
      </w:r>
      <w:r w:rsidRPr="00376B01">
        <w:rPr>
          <w:rStyle w:val="HideTWBExt"/>
        </w:rPr>
        <w:t>&gt;</w:t>
      </w:r>
    </w:p>
    <w:p w:rsidR="000E7234" w:rsidRPr="00376B01" w:rsidRDefault="000E7234" w:rsidP="000E7234">
      <w:pPr>
        <w:pStyle w:val="LineBottom"/>
      </w:pPr>
    </w:p>
    <w:p w:rsidR="00B85286" w:rsidRPr="00376B01" w:rsidRDefault="00E0026A">
      <w:pPr>
        <w:pStyle w:val="CoverReference"/>
      </w:pPr>
      <w:r w:rsidRPr="00376B01">
        <w:rPr>
          <w:rStyle w:val="HideTWBExt"/>
          <w:b w:val="0"/>
        </w:rPr>
        <w:t>&lt;RefProc&gt;</w:t>
      </w:r>
      <w:r w:rsidRPr="00376B01">
        <w:t>2023/0211</w:t>
      </w:r>
      <w:r w:rsidRPr="00376B01">
        <w:rPr>
          <w:rStyle w:val="HideTWBExt"/>
          <w:b w:val="0"/>
        </w:rPr>
        <w:t>&lt;/RefProc&gt;&lt;RefTypeProc&gt;</w:t>
      </w:r>
      <w:r w:rsidRPr="00376B01">
        <w:t>(COD)</w:t>
      </w:r>
      <w:r w:rsidRPr="00376B01">
        <w:rPr>
          <w:rStyle w:val="HideTWBExt"/>
          <w:b w:val="0"/>
        </w:rPr>
        <w:t>&lt;/RefTypeProc&gt;</w:t>
      </w:r>
    </w:p>
    <w:p w:rsidR="00B85286" w:rsidRPr="00376B01" w:rsidRDefault="00E0026A">
      <w:pPr>
        <w:pStyle w:val="CoverDate"/>
      </w:pPr>
      <w:r w:rsidRPr="00376B01">
        <w:rPr>
          <w:rStyle w:val="HideTWBExt"/>
        </w:rPr>
        <w:t>&lt;Date&gt;</w:t>
      </w:r>
      <w:r w:rsidRPr="00376B01">
        <w:rPr>
          <w:rStyle w:val="HideTWBInt"/>
          <w:color w:val="auto"/>
        </w:rPr>
        <w:t>{21/02/2024}</w:t>
      </w:r>
      <w:r w:rsidRPr="00376B01">
        <w:t>21.2.2024</w:t>
      </w:r>
      <w:r w:rsidRPr="00376B01">
        <w:rPr>
          <w:rStyle w:val="HideTWBExt"/>
        </w:rPr>
        <w:t>&lt;/Date&gt;</w:t>
      </w:r>
    </w:p>
    <w:p w:rsidR="009B0305" w:rsidRPr="00376B01" w:rsidRDefault="00E0026A" w:rsidP="009B0305">
      <w:pPr>
        <w:pStyle w:val="CoverDocType"/>
      </w:pPr>
      <w:r w:rsidRPr="00376B01">
        <w:rPr>
          <w:rStyle w:val="HideTWBExt"/>
          <w:b w:val="0"/>
        </w:rPr>
        <w:t>&lt;TypeAM&gt;</w:t>
      </w:r>
      <w:r w:rsidRPr="00376B01">
        <w:t>EMENDAMENTO</w:t>
      </w:r>
      <w:r w:rsidRPr="00376B01">
        <w:rPr>
          <w:rStyle w:val="HideTWBExt"/>
          <w:b w:val="0"/>
        </w:rPr>
        <w:t>&lt;/TypeAM&gt;</w:t>
      </w:r>
    </w:p>
    <w:p w:rsidR="00B85286" w:rsidRPr="00376B01" w:rsidRDefault="00E0026A" w:rsidP="001C2054">
      <w:pPr>
        <w:pStyle w:val="CoverDocType24a"/>
      </w:pPr>
      <w:r w:rsidRPr="00376B01">
        <w:rPr>
          <w:rStyle w:val="HideTWBExt"/>
          <w:b w:val="0"/>
        </w:rPr>
        <w:t>&lt;RangeAM&gt;</w:t>
      </w:r>
      <w:r w:rsidRPr="00376B01">
        <w:t>4</w:t>
      </w:r>
      <w:r w:rsidRPr="00376B01">
        <w:rPr>
          <w:rStyle w:val="HideTWBExt"/>
          <w:b w:val="0"/>
        </w:rPr>
        <w:t>&lt;/RangeAM&gt;</w:t>
      </w:r>
    </w:p>
    <w:p w:rsidR="001C2054" w:rsidRPr="00376B01" w:rsidRDefault="00E0026A" w:rsidP="00A93F8C">
      <w:pPr>
        <w:pStyle w:val="CoverBold"/>
      </w:pPr>
      <w:r w:rsidRPr="00376B01">
        <w:rPr>
          <w:rStyle w:val="HideTWBExt"/>
          <w:b w:val="0"/>
        </w:rPr>
        <w:t>&lt;TitreType&gt;</w:t>
      </w:r>
      <w:r w:rsidRPr="00376B01">
        <w:t>Progetto di relazione</w:t>
      </w:r>
      <w:r w:rsidRPr="00376B01">
        <w:rPr>
          <w:rStyle w:val="HideTWBExt"/>
          <w:b w:val="0"/>
        </w:rPr>
        <w:t>&lt;/TitreType&gt;</w:t>
      </w:r>
    </w:p>
    <w:p w:rsidR="00B85286" w:rsidRPr="00376B01" w:rsidRDefault="00E0026A" w:rsidP="00A93F8C">
      <w:pPr>
        <w:pStyle w:val="CoverBold"/>
      </w:pPr>
      <w:r w:rsidRPr="00376B01">
        <w:rPr>
          <w:rStyle w:val="HideTWBExt"/>
          <w:b w:val="0"/>
        </w:rPr>
        <w:t>&lt;Rapporteur&gt;</w:t>
      </w:r>
      <w:r w:rsidRPr="00376B01">
        <w:t>Stefan Berger</w:t>
      </w:r>
      <w:r w:rsidRPr="00376B01">
        <w:rPr>
          <w:rStyle w:val="HideTWBExt"/>
          <w:b w:val="0"/>
        </w:rPr>
        <w:t>&lt;/Rapporteur&gt;</w:t>
      </w:r>
    </w:p>
    <w:p w:rsidR="00B85286" w:rsidRPr="00376B01" w:rsidRDefault="00E0026A">
      <w:pPr>
        <w:pStyle w:val="CoverNormal24a"/>
      </w:pPr>
      <w:r w:rsidRPr="00376B01">
        <w:rPr>
          <w:rStyle w:val="HideTWBExt"/>
        </w:rPr>
        <w:t>&lt;DocRefPE&gt;</w:t>
      </w:r>
      <w:r w:rsidRPr="00376B01">
        <w:t>(PE</w:t>
      </w:r>
      <w:r w:rsidRPr="00376B01">
        <w:t>758.975</w:t>
      </w:r>
      <w:r w:rsidRPr="00376B01">
        <w:t>v01-00)</w:t>
      </w:r>
      <w:r w:rsidRPr="00376B01">
        <w:rPr>
          <w:rStyle w:val="HideTWBExt"/>
        </w:rPr>
        <w:t>&lt;/DocRefPE&gt;</w:t>
      </w:r>
    </w:p>
    <w:p w:rsidR="00AC1A15" w:rsidRPr="00376B01" w:rsidRDefault="00E0026A" w:rsidP="00AC1A15">
      <w:pPr>
        <w:pStyle w:val="CoverNormal24a"/>
      </w:pPr>
      <w:r w:rsidRPr="00376B01">
        <w:rPr>
          <w:rStyle w:val="HideTWBExt"/>
        </w:rPr>
        <w:t>&lt;Titre&gt;</w:t>
      </w:r>
      <w:r w:rsidRPr="00376B01">
        <w:t xml:space="preserve">Prestazione di servizi in euro digitale da parte di prestatori di servizi di pagamento costituiti negli Stati </w:t>
      </w:r>
      <w:r w:rsidRPr="00376B01">
        <w:t>membri la cui moneta non è l'euro e che modifica il regolamento (UE) 2021/1230 del Parlamento europeo e del Consiglio</w:t>
      </w:r>
      <w:r w:rsidRPr="00376B01">
        <w:rPr>
          <w:rStyle w:val="HideTWBExt"/>
        </w:rPr>
        <w:t>&lt;/Titre&gt;</w:t>
      </w:r>
    </w:p>
    <w:p w:rsidR="00AC1A15" w:rsidRPr="00376B01" w:rsidRDefault="00E0026A" w:rsidP="00AC1A15">
      <w:pPr>
        <w:pStyle w:val="CoverNormal"/>
      </w:pPr>
      <w:r w:rsidRPr="00376B01">
        <w:rPr>
          <w:rStyle w:val="HideTWBExt"/>
        </w:rPr>
        <w:t>&lt;DocAmend&gt;</w:t>
      </w:r>
      <w:r w:rsidRPr="00376B01">
        <w:t>Proposta di regolamento</w:t>
      </w:r>
      <w:r w:rsidRPr="00376B01">
        <w:rPr>
          <w:rStyle w:val="HideTWBExt"/>
        </w:rPr>
        <w:t>&lt;/DocAmend&gt;</w:t>
      </w:r>
    </w:p>
    <w:p w:rsidR="00AC1A15" w:rsidRPr="00376B01" w:rsidRDefault="00E0026A" w:rsidP="00AC1A15">
      <w:pPr>
        <w:pStyle w:val="CoverNormal24a"/>
      </w:pPr>
      <w:r w:rsidRPr="00376B01">
        <w:rPr>
          <w:rStyle w:val="HideTWBExt"/>
        </w:rPr>
        <w:t>&lt;DocRef&gt;</w:t>
      </w:r>
      <w:r w:rsidRPr="00376B01">
        <w:t>(COM(2023)0368 – C9-0214/2023 – 2023/0211(COD))</w:t>
      </w:r>
      <w:r w:rsidRPr="00376B01">
        <w:rPr>
          <w:rStyle w:val="HideTWBExt"/>
        </w:rPr>
        <w:t>&lt;/DocRef&gt;</w:t>
      </w:r>
    </w:p>
    <w:p w:rsidR="00B85286" w:rsidRPr="00376B01" w:rsidRDefault="00E0026A" w:rsidP="00E660E2">
      <w:pPr>
        <w:widowControl/>
        <w:tabs>
          <w:tab w:val="center" w:pos="4677"/>
        </w:tabs>
      </w:pPr>
      <w:r w:rsidRPr="00376B01">
        <w:br w:type="page"/>
      </w:r>
      <w:r w:rsidRPr="00376B01">
        <w:lastRenderedPageBreak/>
        <w:t>AM_Com_LegReport</w:t>
      </w:r>
    </w:p>
    <w:p w:rsidR="00264C1D" w:rsidRPr="00376B01" w:rsidRDefault="00E0026A" w:rsidP="00264C1D">
      <w:pPr>
        <w:pStyle w:val="AmNumberTabs"/>
      </w:pPr>
      <w:r w:rsidRPr="00376B01">
        <w:br w:type="page"/>
      </w:r>
      <w:r w:rsidRPr="00376B01">
        <w:rPr>
          <w:rStyle w:val="HideTWBExt"/>
        </w:rPr>
        <w:lastRenderedPageBreak/>
        <w:t>&lt;</w:t>
      </w:r>
      <w:r w:rsidRPr="00376B01">
        <w:rPr>
          <w:rStyle w:val="HideTWBExt"/>
        </w:rPr>
        <w:t>RepeatBlock-Amend&gt;&lt;Amend&gt;</w:t>
      </w:r>
      <w:r w:rsidRPr="00376B01">
        <w:t>Emendamento</w:t>
      </w:r>
      <w:r w:rsidRPr="00376B01">
        <w:tab/>
      </w:r>
      <w:r w:rsidRPr="00376B01">
        <w:tab/>
      </w:r>
      <w:r w:rsidRPr="00376B01">
        <w:rPr>
          <w:rStyle w:val="HideTWBExt"/>
        </w:rPr>
        <w:t>&lt;NumAm&gt;</w:t>
      </w:r>
      <w:r w:rsidRPr="00376B01">
        <w:t>4</w:t>
      </w:r>
      <w:r w:rsidRPr="00376B01">
        <w:rPr>
          <w:rStyle w:val="HideTWBExt"/>
        </w:rPr>
        <w:t>&lt;/NumAm&gt;</w:t>
      </w:r>
    </w:p>
    <w:p w:rsidR="00264C1D" w:rsidRPr="00376B01" w:rsidRDefault="00E0026A" w:rsidP="00264C1D">
      <w:pPr>
        <w:pStyle w:val="NormalBold"/>
      </w:pPr>
      <w:r w:rsidRPr="00376B01">
        <w:rPr>
          <w:rStyle w:val="HideTWBExt"/>
        </w:rPr>
        <w:t>&lt;RepeatBlock-By&gt;&lt;Members&gt;</w:t>
      </w:r>
      <w:r w:rsidRPr="00376B01">
        <w:t>Henrike Hahn, Paul Tang</w:t>
      </w:r>
      <w:r w:rsidRPr="00376B01">
        <w:rPr>
          <w:rStyle w:val="HideTWBExt"/>
        </w:rPr>
        <w:t>&lt;/Members&gt;</w:t>
      </w:r>
    </w:p>
    <w:p w:rsidR="00264C1D" w:rsidRPr="00376B01" w:rsidRDefault="00E0026A" w:rsidP="00264C1D">
      <w:pPr>
        <w:pStyle w:val="NormalBold"/>
      </w:pPr>
      <w:r w:rsidRPr="00376B01">
        <w:rPr>
          <w:rStyle w:val="HideTWBExt"/>
        </w:rPr>
        <w:t>&lt;/RepeatBlock-By&gt;</w:t>
      </w:r>
    </w:p>
    <w:p w:rsidR="00264C1D" w:rsidRPr="00376B01" w:rsidRDefault="00E0026A" w:rsidP="00264C1D">
      <w:pPr>
        <w:pStyle w:val="NormalBold"/>
      </w:pPr>
      <w:r w:rsidRPr="00376B01">
        <w:rPr>
          <w:rStyle w:val="HideTWBExt"/>
        </w:rPr>
        <w:t>&lt;DocAmend&gt;</w:t>
      </w:r>
      <w:r w:rsidRPr="00376B01">
        <w:t>Proposta di regolamento</w:t>
      </w:r>
      <w:r w:rsidRPr="00376B01">
        <w:rPr>
          <w:rStyle w:val="HideTWBExt"/>
        </w:rPr>
        <w:t>&lt;/DocAmend&gt;</w:t>
      </w:r>
    </w:p>
    <w:p w:rsidR="00264C1D" w:rsidRPr="00376B01" w:rsidRDefault="00E0026A" w:rsidP="00264C1D">
      <w:pPr>
        <w:pStyle w:val="NormalBold"/>
      </w:pPr>
      <w:r w:rsidRPr="00376B01">
        <w:rPr>
          <w:rStyle w:val="HideTWBExt"/>
        </w:rPr>
        <w:t>&lt;Article&gt;</w:t>
      </w:r>
      <w:r w:rsidRPr="00376B01">
        <w:t>Articolo 4 – paragrafo 1 – comma 1</w:t>
      </w:r>
      <w:r w:rsidRPr="00376B01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525E3" w:rsidRPr="00376B01" w:rsidTr="00264C1D">
        <w:trPr>
          <w:trHeight w:val="240"/>
          <w:jc w:val="center"/>
        </w:trPr>
        <w:tc>
          <w:tcPr>
            <w:tcW w:w="9752" w:type="dxa"/>
            <w:gridSpan w:val="2"/>
          </w:tcPr>
          <w:p w:rsidR="00264C1D" w:rsidRPr="00376B01" w:rsidRDefault="00264C1D"/>
        </w:tc>
      </w:tr>
      <w:tr w:rsidR="002525E3" w:rsidRPr="00376B01" w:rsidTr="00264C1D">
        <w:trPr>
          <w:trHeight w:val="240"/>
          <w:jc w:val="center"/>
        </w:trPr>
        <w:tc>
          <w:tcPr>
            <w:tcW w:w="4876" w:type="dxa"/>
            <w:hideMark/>
          </w:tcPr>
          <w:p w:rsidR="00264C1D" w:rsidRPr="00376B01" w:rsidRDefault="00E0026A">
            <w:pPr>
              <w:pStyle w:val="AmColumnHeading"/>
            </w:pPr>
            <w:r w:rsidRPr="00376B01">
              <w:t>Testo della Commissione</w:t>
            </w:r>
          </w:p>
        </w:tc>
        <w:tc>
          <w:tcPr>
            <w:tcW w:w="4876" w:type="dxa"/>
            <w:hideMark/>
          </w:tcPr>
          <w:p w:rsidR="00264C1D" w:rsidRPr="00376B01" w:rsidRDefault="00E0026A">
            <w:pPr>
              <w:pStyle w:val="AmColumnHeading"/>
            </w:pPr>
            <w:r w:rsidRPr="00376B01">
              <w:t>Emendamento</w:t>
            </w:r>
          </w:p>
        </w:tc>
      </w:tr>
      <w:tr w:rsidR="002525E3" w:rsidRPr="00376B01" w:rsidTr="00264C1D">
        <w:trPr>
          <w:jc w:val="center"/>
        </w:trPr>
        <w:tc>
          <w:tcPr>
            <w:tcW w:w="4876" w:type="dxa"/>
            <w:hideMark/>
          </w:tcPr>
          <w:p w:rsidR="00264C1D" w:rsidRPr="00376B01" w:rsidRDefault="00E0026A">
            <w:pPr>
              <w:pStyle w:val="Normal6a"/>
            </w:pPr>
            <w:r w:rsidRPr="00376B01">
              <w:t xml:space="preserve">Le prescrizioni di cui all'articolo 13, all'articolo 14, </w:t>
            </w:r>
            <w:r w:rsidRPr="00376B01">
              <w:rPr>
                <w:b/>
                <w:i/>
              </w:rPr>
              <w:t>paragrafo</w:t>
            </w:r>
            <w:r w:rsidRPr="00376B01">
              <w:t xml:space="preserve"> 1, al capo V, all'articolo 18 e ai capi VII, VIII e IX del regolamento (UE) XX/XX relativo all'istituzione dell'euro digitale si applicano ai prestatori di servizi di pagamento costituiti nel territorio degli Stati membri la cui moneta non è l'euro che pr</w:t>
            </w:r>
            <w:r w:rsidRPr="00376B01">
              <w:t>estano servizi di pagamento in euro digitale in conformità dell'articolo 1 del presente regolamento.</w:t>
            </w:r>
          </w:p>
        </w:tc>
        <w:tc>
          <w:tcPr>
            <w:tcW w:w="4876" w:type="dxa"/>
            <w:hideMark/>
          </w:tcPr>
          <w:p w:rsidR="00264C1D" w:rsidRPr="00376B01" w:rsidRDefault="00E0026A">
            <w:pPr>
              <w:pStyle w:val="Normal6a"/>
            </w:pPr>
            <w:r w:rsidRPr="00376B01">
              <w:t xml:space="preserve">Le prescrizioni di cui all'articolo 13, all'articolo 14, </w:t>
            </w:r>
            <w:r w:rsidRPr="00376B01">
              <w:rPr>
                <w:b/>
                <w:i/>
              </w:rPr>
              <w:t>paragrafi</w:t>
            </w:r>
            <w:r w:rsidRPr="00376B01">
              <w:t xml:space="preserve"> 1</w:t>
            </w:r>
            <w:r w:rsidRPr="00376B01">
              <w:rPr>
                <w:b/>
                <w:i/>
              </w:rPr>
              <w:t xml:space="preserve"> e 4</w:t>
            </w:r>
            <w:r w:rsidRPr="00376B01">
              <w:t>, al capo V, all'articolo 18 e ai capi VII, VIII e IX del regolamento (UE) XX/XX re</w:t>
            </w:r>
            <w:r w:rsidRPr="00376B01">
              <w:t>lativo all'istituzione dell'euro digitale si applicano ai prestatori di servizi di pagamento costituiti nel territorio degli Stati membri la cui moneta non è l'euro che prestano servizi di pagamento in euro digitale in conformità dell'articolo 1 del presen</w:t>
            </w:r>
            <w:r w:rsidRPr="00376B01">
              <w:t>te regolamento.</w:t>
            </w:r>
          </w:p>
        </w:tc>
      </w:tr>
    </w:tbl>
    <w:p w:rsidR="00264C1D" w:rsidRPr="00376B01" w:rsidRDefault="00E0026A" w:rsidP="00264C1D">
      <w:pPr>
        <w:pStyle w:val="AmOrLang"/>
        <w:rPr>
          <w:lang w:eastAsia="en-US"/>
        </w:rPr>
      </w:pPr>
      <w:r w:rsidRPr="00376B01">
        <w:t xml:space="preserve">Or. </w:t>
      </w:r>
      <w:r w:rsidRPr="00376B01">
        <w:rPr>
          <w:rStyle w:val="HideTWBExt"/>
        </w:rPr>
        <w:t>&lt;Original&gt;</w:t>
      </w:r>
      <w:r w:rsidRPr="00376B01">
        <w:rPr>
          <w:rStyle w:val="HideTWBInt"/>
        </w:rPr>
        <w:t>{EN}</w:t>
      </w:r>
      <w:r w:rsidRPr="00376B01">
        <w:t>en</w:t>
      </w:r>
      <w:r w:rsidRPr="00376B01">
        <w:rPr>
          <w:rStyle w:val="HideTWBExt"/>
        </w:rPr>
        <w:t>&lt;/Original&gt;</w:t>
      </w:r>
    </w:p>
    <w:p w:rsidR="00264C1D" w:rsidRPr="00376B01" w:rsidRDefault="00E0026A" w:rsidP="00264C1D">
      <w:r w:rsidRPr="00376B01">
        <w:rPr>
          <w:rStyle w:val="HideTWBExt"/>
        </w:rPr>
        <w:t>&lt;/Amend&gt;</w:t>
      </w:r>
    </w:p>
    <w:p w:rsidR="00264C1D" w:rsidRPr="00376B01" w:rsidRDefault="00E0026A" w:rsidP="00264C1D">
      <w:r w:rsidRPr="00376B01">
        <w:rPr>
          <w:rStyle w:val="HideTWBExt"/>
        </w:rPr>
        <w:t>&lt;/RepeatBlock-Amend&gt;</w:t>
      </w:r>
    </w:p>
    <w:p w:rsidR="00FA192C" w:rsidRPr="00376B01" w:rsidRDefault="00FA192C" w:rsidP="00264C1D">
      <w:pPr>
        <w:pStyle w:val="AmNumberTabs"/>
        <w:keepNext/>
      </w:pPr>
    </w:p>
    <w:p w:rsidR="008363E4" w:rsidRPr="00376B01" w:rsidRDefault="008363E4" w:rsidP="00FA192C"/>
    <w:sectPr w:rsidR="008363E4" w:rsidRPr="00376B01" w:rsidSect="00376B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376B01" w:rsidRDefault="00E0026A">
      <w:r w:rsidRPr="00376B01">
        <w:separator/>
      </w:r>
    </w:p>
  </w:endnote>
  <w:endnote w:type="continuationSeparator" w:id="0">
    <w:p w:rsidR="00000000" w:rsidRPr="00376B01" w:rsidRDefault="00E0026A">
      <w:r w:rsidRPr="00376B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B01" w:rsidRPr="00376B01" w:rsidRDefault="00376B01" w:rsidP="00376B01">
    <w:pPr>
      <w:pStyle w:val="EPFooter"/>
    </w:pPr>
    <w:r w:rsidRPr="00376B01">
      <w:t>PE</w:t>
    </w:r>
    <w:r w:rsidRPr="00376B01">
      <w:rPr>
        <w:rStyle w:val="HideTWBExt"/>
      </w:rPr>
      <w:t>&lt;NoPE&gt;</w:t>
    </w:r>
    <w:r w:rsidRPr="00376B01">
      <w:t>759.645</w:t>
    </w:r>
    <w:r w:rsidRPr="00376B01">
      <w:rPr>
        <w:rStyle w:val="HideTWBExt"/>
      </w:rPr>
      <w:t>&lt;/NoPE&gt;&lt;Version&gt;</w:t>
    </w:r>
    <w:r w:rsidRPr="00376B01">
      <w:t>v02-00</w:t>
    </w:r>
    <w:r w:rsidRPr="00376B01">
      <w:rPr>
        <w:rStyle w:val="HideTWBExt"/>
      </w:rPr>
      <w:t>&lt;/Version&gt;</w:t>
    </w:r>
    <w:r w:rsidRPr="00376B01">
      <w:tab/>
    </w:r>
    <w:r w:rsidRPr="00376B01">
      <w:fldChar w:fldCharType="begin"/>
    </w:r>
    <w:r w:rsidRPr="00376B01">
      <w:instrText xml:space="preserve"> PAGE  \* MERGEFORMAT </w:instrText>
    </w:r>
    <w:r w:rsidRPr="00376B01">
      <w:fldChar w:fldCharType="separate"/>
    </w:r>
    <w:r w:rsidR="00E0026A">
      <w:rPr>
        <w:noProof/>
      </w:rPr>
      <w:t>2</w:t>
    </w:r>
    <w:r w:rsidRPr="00376B01">
      <w:fldChar w:fldCharType="end"/>
    </w:r>
    <w:r w:rsidRPr="00376B01">
      <w:t>/</w:t>
    </w:r>
    <w:fldSimple w:instr=" NUMPAGES  \* MERGEFORMAT ">
      <w:r w:rsidR="00E0026A">
        <w:rPr>
          <w:noProof/>
        </w:rPr>
        <w:t>3</w:t>
      </w:r>
    </w:fldSimple>
    <w:r w:rsidRPr="00376B01">
      <w:tab/>
    </w:r>
    <w:r w:rsidRPr="00376B01">
      <w:rPr>
        <w:rStyle w:val="HideTWBExt"/>
      </w:rPr>
      <w:t>&lt;PathFdR&gt;</w:t>
    </w:r>
    <w:r w:rsidRPr="00376B01">
      <w:t>AM\1297335IT.docx</w:t>
    </w:r>
    <w:r w:rsidRPr="00376B01">
      <w:rPr>
        <w:rStyle w:val="HideTWBExt"/>
      </w:rPr>
      <w:t>&lt;/PathFdR&gt;</w:t>
    </w:r>
  </w:p>
  <w:p w:rsidR="00D82FCC" w:rsidRPr="00376B01" w:rsidRDefault="00376B01" w:rsidP="00376B01">
    <w:pPr>
      <w:pStyle w:val="EPFooter2"/>
    </w:pPr>
    <w:r w:rsidRPr="00376B01">
      <w:t>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B01" w:rsidRPr="00376B01" w:rsidRDefault="00376B01" w:rsidP="00376B01">
    <w:pPr>
      <w:pStyle w:val="EPFooter"/>
    </w:pPr>
    <w:r w:rsidRPr="00376B01">
      <w:rPr>
        <w:rStyle w:val="HideTWBExt"/>
      </w:rPr>
      <w:t>&lt;PathFdR&gt;</w:t>
    </w:r>
    <w:r w:rsidRPr="00376B01">
      <w:t>AM\1297335IT.docx</w:t>
    </w:r>
    <w:r w:rsidRPr="00376B01">
      <w:rPr>
        <w:rStyle w:val="HideTWBExt"/>
      </w:rPr>
      <w:t>&lt;/PathFdR&gt;</w:t>
    </w:r>
    <w:r w:rsidRPr="00376B01">
      <w:tab/>
    </w:r>
    <w:r w:rsidRPr="00376B01">
      <w:fldChar w:fldCharType="begin"/>
    </w:r>
    <w:r w:rsidRPr="00376B01">
      <w:instrText xml:space="preserve"> PAGE  \* MERGEFORMAT </w:instrText>
    </w:r>
    <w:r w:rsidRPr="00376B01">
      <w:fldChar w:fldCharType="separate"/>
    </w:r>
    <w:r w:rsidR="00E0026A">
      <w:rPr>
        <w:noProof/>
      </w:rPr>
      <w:t>3</w:t>
    </w:r>
    <w:r w:rsidRPr="00376B01">
      <w:fldChar w:fldCharType="end"/>
    </w:r>
    <w:r w:rsidRPr="00376B01">
      <w:t>/</w:t>
    </w:r>
    <w:fldSimple w:instr=" NUMPAGES  \* MERGEFORMAT ">
      <w:r w:rsidR="00E0026A">
        <w:rPr>
          <w:noProof/>
        </w:rPr>
        <w:t>3</w:t>
      </w:r>
    </w:fldSimple>
    <w:r w:rsidRPr="00376B01">
      <w:tab/>
      <w:t>PE</w:t>
    </w:r>
    <w:r w:rsidRPr="00376B01">
      <w:rPr>
        <w:rStyle w:val="HideTWBExt"/>
      </w:rPr>
      <w:t>&lt;NoPE&gt;</w:t>
    </w:r>
    <w:r w:rsidRPr="00376B01">
      <w:t>759.645</w:t>
    </w:r>
    <w:r w:rsidRPr="00376B01">
      <w:rPr>
        <w:rStyle w:val="HideTWBExt"/>
      </w:rPr>
      <w:t>&lt;/NoPE&gt;&lt;Version&gt;</w:t>
    </w:r>
    <w:r w:rsidRPr="00376B01">
      <w:t>v02-00</w:t>
    </w:r>
    <w:r w:rsidRPr="00376B01">
      <w:rPr>
        <w:rStyle w:val="HideTWBExt"/>
      </w:rPr>
      <w:t>&lt;/Version&gt;</w:t>
    </w:r>
  </w:p>
  <w:p w:rsidR="00D82FCC" w:rsidRPr="00376B01" w:rsidRDefault="00376B01" w:rsidP="00376B01">
    <w:pPr>
      <w:pStyle w:val="EPFooter2"/>
    </w:pPr>
    <w:r w:rsidRPr="00376B01">
      <w:tab/>
    </w:r>
    <w:r w:rsidRPr="00376B01">
      <w:tab/>
      <w:t>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B01" w:rsidRPr="00376B01" w:rsidRDefault="00376B01" w:rsidP="00376B01">
    <w:pPr>
      <w:pStyle w:val="EPFooter"/>
    </w:pPr>
    <w:r w:rsidRPr="00376B01">
      <w:rPr>
        <w:rStyle w:val="HideTWBExt"/>
      </w:rPr>
      <w:t>&lt;PathFdR&gt;</w:t>
    </w:r>
    <w:r w:rsidRPr="00376B01">
      <w:t>AM\1297335IT.docx</w:t>
    </w:r>
    <w:r w:rsidRPr="00376B01">
      <w:rPr>
        <w:rStyle w:val="HideTWBExt"/>
      </w:rPr>
      <w:t>&lt;/PathFdR&gt;</w:t>
    </w:r>
    <w:r w:rsidRPr="00376B01">
      <w:tab/>
    </w:r>
    <w:r w:rsidRPr="00376B01">
      <w:tab/>
      <w:t>PE</w:t>
    </w:r>
    <w:r w:rsidRPr="00376B01">
      <w:rPr>
        <w:rStyle w:val="HideTWBExt"/>
      </w:rPr>
      <w:t>&lt;NoPE&gt;</w:t>
    </w:r>
    <w:r w:rsidRPr="00376B01">
      <w:t>759.645</w:t>
    </w:r>
    <w:r w:rsidRPr="00376B01">
      <w:rPr>
        <w:rStyle w:val="HideTWBExt"/>
      </w:rPr>
      <w:t>&lt;/NoPE&gt;&lt;Version&gt;</w:t>
    </w:r>
    <w:r w:rsidRPr="00376B01">
      <w:t>v02-00</w:t>
    </w:r>
    <w:r w:rsidRPr="00376B01">
      <w:rPr>
        <w:rStyle w:val="HideTWBExt"/>
      </w:rPr>
      <w:t>&lt;/Version&gt;</w:t>
    </w:r>
  </w:p>
  <w:p w:rsidR="00D82FCC" w:rsidRPr="00376B01" w:rsidRDefault="00376B01" w:rsidP="00376B01">
    <w:pPr>
      <w:pStyle w:val="EPFooter2"/>
    </w:pPr>
    <w:r w:rsidRPr="00376B01">
      <w:t>IT</w:t>
    </w:r>
    <w:r w:rsidRPr="00376B01">
      <w:tab/>
    </w:r>
    <w:r w:rsidRPr="00376B01">
      <w:rPr>
        <w:b w:val="0"/>
        <w:i/>
        <w:color w:val="C0C0C0"/>
        <w:sz w:val="22"/>
      </w:rPr>
      <w:t>Unita nella diversità</w:t>
    </w:r>
    <w:r w:rsidRPr="00376B01">
      <w:tab/>
      <w:t>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376B01" w:rsidRDefault="00E0026A">
      <w:r w:rsidRPr="00376B01">
        <w:separator/>
      </w:r>
    </w:p>
  </w:footnote>
  <w:footnote w:type="continuationSeparator" w:id="0">
    <w:p w:rsidR="00000000" w:rsidRPr="00376B01" w:rsidRDefault="00E0026A">
      <w:r w:rsidRPr="00376B0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26A" w:rsidRDefault="00E002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26A" w:rsidRDefault="00E002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26A" w:rsidRDefault="00E002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AMPLURMNU" w:val=" 2"/>
    <w:docVar w:name="CODEMNU" w:val=" 1"/>
    <w:docVar w:name="COMKEY" w:val="ECON"/>
    <w:docVar w:name="CVA" w:val="4"/>
    <w:docVar w:name="DOCCODMNU" w:val=" 1"/>
    <w:docVar w:name="DOCDT" w:val="21/02/2024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4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341\fbidi \fswiss\fcharset238\fprq2 Arial CE;}{\f342\fbidi \fswiss\fcharset204\fprq2 Arial Cyr;}_x000d__x000a_{\f344\fbidi \fswiss\fcharset161\fprq2 Arial Greek;}{\f345\fbidi \fswiss\fcharset162\fprq2 Arial Tur;}{\f346\fbidi \fswiss\fcharset177\fprq2 Arial (Hebrew);}{\f347\fbidi \fswiss\fcharset178\fprq2 Arial (Arabic);}_x000d__x000a_{\f348\fbidi \fswiss\fcharset186\fprq2 Arial Baltic;}{\f349\fbidi \fswiss\fcharset163\fprq2 Arial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3137821 HideTWBInt;}}{\*\rsidtbl \rsid24658\rsid93699\rsid223860\rsid735077\rsid1718133\rsid2892074_x000d__x000a_\rsid3565327\rsid4666813\rsid6641733\rsid7823322\rsid9636012\rsid10377208\rsid11215221\rsid11549030\rsid12154954\rsid13137821\rsid14382809\rsid14424199\rsid15204470\rsid15285974\rsid15950462\rsid16324206\rsid16662270}{\mmathPr\mmathFont34\mbrkBin0_x000d__x000a_\mbrkBinSub0\msmallFrac0\mdispDef1\mlMargin0\mrMargin0\mdefJc1\mwrapIndent1440\mintLim0\mnaryLim1}{\info{\author BORKOWSKA Elwira}{\operator BORKOWSKA Elwira}{\creatim\yr2024\mo1\dy9\hr13\min36}{\revtim\yr2024\mo1\dy9\hr13\min36}{\version1}{\edmins0}_x000d__x000a_{\nofpages1}{\nofwords2}{\nofchars16}{\nofcharsws17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13782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BORKO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369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369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369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369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3137821\charrsid9570660 {\*\bkmkstart ReplaceBookmark}#}{\rtlch\fcs1 \af1 \ltrch\fcs0 _x000d__x000a_\cs17\v\f1\fs20\cf15\insrsid13137821\charrsid9570660 &gt;&gt;&gt;CVAR@@AmendA}{\rtlch\fcs1 \af0 \ltrch\fcs0 \insrsid13137821\charrsid9570660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9b_x000d__x000a_a06ff84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341\fbidi \fswiss\fcharset238\fprq2 Arial CE;}{\f342\fbidi \fswiss\fcharset204\fprq2 Arial Cyr;}_x000d__x000a_{\f344\fbidi \fswiss\fcharset161\fprq2 Arial Greek;}{\f345\fbidi \fswiss\fcharset162\fprq2 Arial Tur;}{\f346\fbidi \fswiss\fcharset177\fprq2 Arial (Hebrew);}{\f347\fbidi \fswiss\fcharset178\fprq2 Arial (Arabic);}_x000d__x000a_{\f348\fbidi \fswiss\fcharset186\fprq2 Arial Baltic;}{\f349\fbidi \fswiss\fcharset163\fprq2 Arial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274744 HideTWBExt;}{\*\cs18 \additive \v\f1\fs20\cf15 _x000d__x000a_\spriority0 \styrsid7274744 HideTWBInt;}{\s19\ql \li0\ri0\sa120\nowidctlpar\wrapdefault\aspalpha\aspnum\faauto\adjustright\rin0\lin0\itap0 \rtlch\fcs1 \af0\afs20\alang1025 \ltrch\fcs0 \fs24\lang2057\langfe2057\cgrid\langnp2057\langfenp2057 _x000d__x000a_\sbasedon0 \snext19 \spriority0 \styrsid7274744 Normal6a;}{\s20\ql \li0\ri0\nowidctlpar\wrapdefault\aspalpha\aspnum\faauto\adjustright\rin0\lin0\itap0 \rtlch\fcs1 \af0\afs20\alang1025 \ltrch\fcs0 \b\fs24\lang2057\langfe2057\cgrid\langnp2057\langfenp2057 _x000d__x000a_\sbasedon0 \snext20 \spriority0 \styrsid7274744 NormalBold;}{\s21\qr \li0\ri0\sb240\sa240\nowidctlpar\wrapdefault\aspalpha\aspnum\faauto\adjustright\rin0\lin0\itap0 \rtlch\fcs1 \af0\afs20\alang1025 \ltrch\fcs0 _x000d__x000a_\fs24\lang2057\langfe2057\cgrid\langnp2057\langfenp2057 \sbasedon0 \snext21 \spriority0 \styrsid7274744 AmOrLang;}{\s22\qc \li0\ri0\sa240\nowidctlpar\wrapdefault\aspalpha\aspnum\faauto\adjustright\rin0\lin0\itap0 \rtlch\fcs1 \af0\afs20\alang1025 _x000d__x000a_\ltrch\fcs0 \i\fs24\lang2057\langfe2057\cgrid\langnp2057\langfenp2057 \sbasedon0 \snext22 \spriority0 \styrsid7274744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274744 AmNumberTabs;}}{\*\rsidtbl \rsid24658\rsid223860\rsid735077\rsid1718133\rsid2892074\rsid3565327\rsid4666813\rsid6641733\rsid7274744_x000d__x000a_\rsid7823322\rsid9636012\rsid10377208\rsid11215221\rsid11549030\rsid12154954\rsid14382809\rsid14424199\rsid15204470\rsid15207542\rsid15285974\rsid15950462\rsid16324206\rsid16662270}{\mmathPr\mmathFont34\mbrkBin0\mbrkBinSub0\msmallFrac0\mdispDef1\mlMargin0_x000d__x000a_\mrMargin0\mdefJc1\mwrapIndent1440\mintLim0\mnaryLim1}{\info{\author BORKOWSKA Elwira}{\operator BORKOWSKA Elwira}{\creatim\yr2024\mo1\dy9\hr13\min10}{\revtim\yr2024\mo1\dy9\hr13\min10}{\version1}{\edmins0}{\nofpages1}{\nofwords70}{\nofchars404}_x000d__x000a_{\nofcharsws473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27474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BORKO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20754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20754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20754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20754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7274744 \rtlch\fcs1 _x000d__x000a_\af0\afs20\alang1025 \ltrch\fcs0 \b\fs24\lang2057\langfe2057\cgrid\langnp2057\langfenp2057 {\rtlch\fcs1 \af0 \ltrch\fcs0 \cs17\b0\v\fs20\cf9\lang1024\langfe1024\loch\af1\hich\af1\dbch\af31501\noproof\insrsid7274744\charrsid9570660 {\*\bkmkstart restartA}_x000d__x000a_\hich\af1\dbch\af31501\loch\f1 &lt;AmendA&gt;}{\rtlch\fcs1 \af0 \ltrch\fcs0 \insrsid7274744\charrsid9570660 Amendment\tab \tab }{\rtlch\fcs1 \af0 \ltrch\fcs0 _x000d__x000a_\cs17\b0\v\fs20\cf9\lang1024\langfe1024\loch\af1\hich\af1\dbch\af31501\noproof\insrsid7274744\charrsid9570660 \hich\af1\dbch\af31501\loch\f1 &lt;NumAmA&gt;}{\rtlch\fcs1 \af0 \ltrch\fcs0 \insrsid7274744\charrsid9570660 #}{\rtlch\fcs1 \af1 \ltrch\fcs0 _x000d__x000a_\cs18\v\f1\fs20\cf15\insrsid7274744\charrsid9570660 ENMIENDA@NRAM@}{\rtlch\fcs1 \af0 \ltrch\fcs0 \insrsid7274744\charrsid9570660 #}{\rtlch\fcs1 \af0 \ltrch\fcs0 _x000d__x000a_\cs17\b0\v\fs20\cf9\lang1024\langfe1024\loch\af1\hich\af1\dbch\af31501\noproof\insrsid7274744\charrsid9570660 \hich\af1\dbch\af31501\loch\f1 &lt;/NumAmA&gt;}{\rtlch\fcs1 \af0 \ltrch\fcs0 \insrsid7274744\charrsid9570660 _x000d__x000a_\par }\pard\plain \ltrpar\s20\ql \li0\ri0\nowidctlpar\wrapdefault\aspalpha\aspnum\faauto\adjustright\rin0\lin0\itap0\pararsid7274744 \rtlch\fcs1 \af0\afs20\alang1025 \ltrch\fcs0 \b\fs24\lang2057\langfe2057\cgrid\langnp2057\langfenp2057 {\rtlch\fcs1 \af0 _x000d__x000a_\ltrch\fcs0 \cs17\b0\v\fs20\cf9\lang1024\langfe1024\loch\af1\hich\af1\dbch\af31501\noproof\insrsid7274744\charrsid9570660 \hich\af1\dbch\af31501\loch\f1 &lt;RepeatBlock-By&gt;}{\rtlch\fcs1 \af0 \ltrch\fcs0 \insrsid7274744\charrsid9570660 #}{\rtlch\fcs1 \af1 _x000d__x000a_\ltrch\fcs0 \cs18\v\f1\fs20\cf15\insrsid7274744\charrsid9570660 (MOD@InsideLoop()}{\rtlch\fcs1 \af0 \ltrch\fcs0 \insrsid7274744\charrsid9570660 ##}{\rtlch\fcs1 \af1 \ltrch\fcs0 \cs18\v\f1\fs20\cf15\insrsid7274744\charrsid9570660 &gt;&gt;&gt;@[ZMEMBERSMSG]@}{_x000d__x000a_\rtlch\fcs1 \af0 \ltrch\fcs0 \insrsid7274744\charrsid9570660 #}{\rtlch\fcs1 \af0 \ltrch\fcs0 \cs17\b0\v\fs20\cf9\lang1024\langfe1024\loch\af1\hich\af1\dbch\af31501\noproof\insrsid7274744\charrsid9570660 \hich\af1\dbch\af31501\loch\f1 &lt;Members&gt;}{_x000d__x000a_\rtlch\fcs1 \af0 \ltrch\fcs0 \insrsid7274744\charrsid9570660 #}{\rtlch\fcs1 \af1 \ltrch\fcs0 \cs18\v\f1\fs20\cf15\insrsid7274744\charrsid9570660 (MOD@InsideLoop(\'a7)}{\rtlch\fcs1 \af0 \ltrch\fcs0 \insrsid7274744\charrsid9570660 #}{\rtlch\fcs1 \af0 _x000d__x000a_\ltrch\fcs0 \cf10\insrsid7274744\charrsid9570660 \u9668\'3f}{\rtlch\fcs1 \af0 \ltrch\fcs0 \insrsid7274744\charrsid9570660 #}{\rtlch\fcs1 \af1 \ltrch\fcs0 \cs18\v\f1\fs20\cf15\insrsid7274744\charrsid9570660 TVTMEMBERS\'a7@MEMBERS@}{\rtlch\fcs1 \af0 _x000d__x000a_\ltrch\fcs0 \insrsid7274744\charrsid9570660 #}{\rtlch\fcs1 \af0 \ltrch\fcs0 \cf10\insrsid7274744\charrsid9570660 \u9658\'3f}{\rtlch\fcs1 \af0 \ltrch\fcs0 _x000d__x000a_\cs17\b0\v\fs20\cf9\lang1024\langfe1024\loch\af1\hich\af1\dbch\af31501\noproof\insrsid7274744\charrsid9570660 \hich\af1\dbch\af31501\loch\f1 &lt;/Members&gt;}{\rtlch\fcs1 \af0 \ltrch\fcs0 \insrsid7274744\charrsid9570660 _x000d__x000a_\par }\pard\plain \ltrpar\ql \li0\ri0\widctlpar\wrapdefault\aspalpha\aspnum\faauto\adjustright\rin0\lin0\itap0\pararsid7274744 \rtlch\fcs1 \af0\afs20\alang1025 \ltrch\fcs0 \fs24\lang2057\langfe2057\cgrid\langnp2057\langfenp2057 {\rtlch\fcs1 \af0 \ltrch\fcs0 _x000d__x000a_\cs17\v\fs20\cf9\lang1024\langfe1024\loch\af1\hich\af1\dbch\af31501\noproof\insrsid7274744\charrsid9570660 \hich\af1\dbch\af31501\loch\f1 &lt;AuNomDe&gt;&lt;OptDel&gt;}{\rtlch\fcs1 \af0 \ltrch\fcs0 \insrsid7274744\charrsid9570660 #}{\rtlch\fcs1 \af1 \ltrch\fcs0 _x000d__x000a_\cs18\v\f1\fs20\cf15\insrsid7274744\charrsid9570660 MNU[ONBEHALFYES][NOTAPP]@CHOICE@}{\rtlch\fcs1 \af0 \ltrch\fcs0 \insrsid7274744\charrsid9570660 #}{\rtlch\fcs1 \af0 \ltrch\fcs0 _x000d__x000a_\cs17\v\fs20\cf9\lang1024\langfe1024\loch\af1\hich\af1\dbch\af31501\noproof\insrsid7274744\charrsid9570660 \hich\af1\dbch\af31501\loch\f1 &lt;/OptDel&gt;&lt;/AuNomDe&gt;}{\rtlch\fcs1 \af0 \ltrch\fcs0 \insrsid7274744\charrsid9570660 _x000d__x000a_\par &lt;&lt;&lt;}{\rtlch\fcs1 \af0 \ltrch\fcs0 \cs17\v\fs20\cf9\lang1024\langfe1024\loch\af1\hich\af1\dbch\af31501\noproof\insrsid7274744\charrsid9570660 \hich\af1\dbch\af31501\loch\f1 &lt;/RepeatBlock-By&gt;}{\rtlch\fcs1 \af0 \ltrch\fcs0 \insrsid7274744\charrsid9570660 _x000d__x000a__x000d__x000a_\par }\pard\plain \ltrpar\s20\ql \li0\ri0\nowidctlpar\wrapdefault\aspalpha\aspnum\faauto\adjustright\rin0\lin0\itap0\pararsid7274744 \rtlch\fcs1 \af0\afs20\alang1025 \ltrch\fcs0 \b\fs24\lang2057\langfe2057\cgrid\langnp2057\langfenp2057 {\rtlch\fcs1 \af0 _x000d__x000a_\ltrch\fcs0 \cs17\b0\v\fs20\cf9\lang1024\langfe1024\loch\af1\hich\af1\dbch\af31501\noproof\insrsid7274744\charrsid9570660 \hich\af1\dbch\af31501\loch\f1 &lt;DocAmend&gt;}{\rtlch\fcs1 \af0 \ltrch\fcs0 \insrsid7274744\charrsid9570660 Draft legislative resolution}_x000d__x000a_{\rtlch\fcs1 \af0 \ltrch\fcs0 \cs17\b0\v\fs20\cf9\lang1024\langfe1024\loch\af1\hich\af1\dbch\af31501\noproof\insrsid7274744\charrsid9570660 \hich\af1\dbch\af31501\loch\f1 &lt;/DocAmend&gt;}{\rtlch\fcs1 \af0 \ltrch\fcs0 \insrsid7274744\charrsid9570660 _x000d__x000a_\par }{\rtlch\fcs1 \af0 \ltrch\fcs0 \cs17\b0\v\fs20\cf9\lang1024\langfe1024\loch\af1\hich\af1\dbch\af31501\noproof\insrsid7274744\charrsid9570660 \hich\af1\dbch\af31501\loch\f1 &lt;Article&gt;}{\rtlch\fcs1 \af0 \ltrch\fcs0 \cf10\insrsid7274744\charrsid9570660 \u9668_x000d__x000a_\'3f}{\rtlch\fcs1 \af0 \ltrch\fcs0 \insrsid7274744\charrsid9570660 #}{\rtlch\fcs1 \af1 \ltrch\fcs0 \cs18\v\f1\fs20\cf15\insrsid7274744\charrsid9570660 TVTRESPART@RESPART@}{\rtlch\fcs1 \af0 \ltrch\fcs0 \insrsid7274744\charrsid9570660 #}{\rtlch\fcs1 \af0 _x000d__x000a_\ltrch\fcs0 \cf10\insrsid7274744\charrsid9570660 \u9658\'3f}{\rtlch\fcs1 \af0 \ltrch\fcs0 \cs17\b0\v\fs20\cf9\lang1024\langfe1024\loch\af1\hich\af1\dbch\af31501\noproof\insrsid7274744\charrsid9570660 \hich\af1\dbch\af31501\loch\f1 &lt;/Article&gt;}{\rtlch\fcs1 _x000d__x000a_\af0 \ltrch\fcs0 \insrsid7274744\charrsid9570660 _x000d__x000a_\par \ltrrow}\trowd \irow0\irowband0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7274744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7274744\charrsid9570660 \trowd \irow0\irowband0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irow1\irowband1\ltrrow\ts11\trqc\trgaph340\trleft0\trftsWidth1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2\qc \li0\ri0\sa240\keepn\nowidctlpar\intbl\wrapdefault\aspalpha\aspnum\faauto\adjustright\rin0\lin0\pararsid10630121 \rtlch\fcs1 \af0\afs20\alang1025 \ltrch\fcs0 \i\fs24\lang2057\langfe2057\cgrid\langnp2057\langfenp2057 {_x000d__x000a_\rtlch\fcs1 \af0 \ltrch\fcs0 \insrsid7274744\charrsid9570660 Draft legislative resolution\cell Amendment\cell }\pard\plain \ltrpar\ql \li0\ri0\widctlpar\intbl\wrapdefault\aspalpha\aspnum\faauto\adjustright\rin0\lin0 \rtlch\fcs1 \af0\afs20\alang1025 _x000d__x000a_\ltrch\fcs0 \fs24\lang2057\langfe2057\cgrid\langnp2057\langfenp2057 {\rtlch\fcs1 \af0 \ltrch\fcs0 \insrsid7274744\charrsid9570660 \trowd \irow1\irowband1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7274744\charrsid9570660 ##\cell ##}{\rtlch\fcs1 \af0\afs24 \ltrch\fcs0 \insrsid7274744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7274744\charrsid9570660 \trowd \irow2\irowband2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7274744 \rtlch\fcs1 \af0\afs20\alang1025 \ltrch\fcs0 \fs24\lang2057\langfe2057\cgrid\langnp2057\langfenp2057 {\rtlch\fcs1 \af0 \ltrch\fcs0 _x000d__x000a_\insrsid7274744\charrsid9570660 Or. }{\rtlch\fcs1 \af0 \ltrch\fcs0 \cs17\v\fs20\cf9\lang1024\langfe1024\loch\af1\hich\af1\dbch\af31501\noproof\insrsid7274744\charrsid9570660 \hich\af1\dbch\af31501\loch\f1 &lt;Original&gt;}{\rtlch\fcs1 \af0 \ltrch\fcs0 _x000d__x000a_\insrsid7274744\charrsid9570660 #}{\rtlch\fcs1 \af1 \ltrch\fcs0 \cs18\v\f1\fs20\cf15\insrsid7274744\charrsid9570660 KEY(MAIN/LANGMIN)sh@ORLANGMSG@}{\rtlch\fcs1 \af0 \ltrch\fcs0 \insrsid7274744\charrsid9570660 #}{\rtlch\fcs1 \af0 \ltrch\fcs0 _x000d__x000a_\cs17\v\fs20\cf9\lang1024\langfe1024\loch\af1\hich\af1\dbch\af31501\noproof\insrsid7274744\charrsid9570660 \hich\af1\dbch\af31501\loch\f1 &lt;/Original&gt;}{\rtlch\fcs1 \af0 \ltrch\fcs0 \insrsid7274744\charrsid9570660 _x000d__x000a_\par }\pard\plain \ltrpar\ql \li0\ri0\widctlpar\wrapdefault\aspalpha\aspnum\faauto\adjustright\rin0\lin0\itap0\pararsid7274744 \rtlch\fcs1 \af0\afs20\alang1025 \ltrch\fcs0 \fs24\lang2057\langfe2057\cgrid\langnp2057\langfenp2057 {\rtlch\fcs1 \af0 \ltrch\fcs0 _x000d__x000a_\cs17\v\fs20\cf9\lang1024\langfe1024\loch\af1\hich\af1\dbch\af31501\noproof\insrsid7274744\charrsid9570660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aa_x000d__x000a_b2cef44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341\fbidi \fswiss\fcharset238\fprq2 Arial CE;}{\f342\fbidi \fswiss\fcharset204\fprq2 Arial Cyr;}_x000d__x000a_{\f344\fbidi \fswiss\fcharset161\fprq2 Arial Greek;}{\f345\fbidi \fswiss\fcharset162\fprq2 Arial Tur;}{\f346\fbidi \fswiss\fcharset177\fprq2 Arial (Hebrew);}{\f347\fbidi \fswiss\fcharset178\fprq2 Arial (Arabic);}_x000d__x000a_{\f348\fbidi \fswiss\fcharset186\fprq2 Arial Baltic;}{\f349\fbidi \fswiss\fcharset163\fprq2 Arial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534671 HideTWBExt;}{\*\cs18 \additive \v\f1\fs20\cf15 _x000d__x000a_\spriority0 \styrsid8534671 HideTWBInt;}{\s19\ql \li0\ri0\sa120\nowidctlpar\wrapdefault\aspalpha\aspnum\faauto\adjustright\rin0\lin0\itap0 \rtlch\fcs1 \af0\afs20\alang1025 \ltrch\fcs0 \fs24\lang2057\langfe2057\cgrid\langnp2057\langfenp2057 _x000d__x000a_\sbasedon0 \snext19 \spriority0 \styrsid8534671 Normal6a;}{\s20\ql \li0\ri0\nowidctlpar\wrapdefault\aspalpha\aspnum\faauto\adjustright\rin0\lin0\itap0 \rtlch\fcs1 \af0\afs20\alang1025 \ltrch\fcs0 \b\fs24\lang2057\langfe2057\cgrid\langnp2057\langfenp2057 _x000d__x000a_\sbasedon0 \snext20 \spriority0 \styrsid8534671 NormalBold;}{\s21\ql \li0\ri0\sa240\nowidctlpar\wrapdefault\aspalpha\aspnum\faauto\adjustright\rin0\lin0\itap0 \rtlch\fcs1 \af0\afs20\alang1025 \ltrch\fcs0 _x000d__x000a_\i\fs24\lang2057\langfe2057\cgrid\langnp2057\langfenp2057 \sbasedon0 \snext21 \spriority0 \styrsid8534671 AmJustText;}{\s22\qc \li0\ri0\sb240\sa240\nowidctlpar\wrapdefault\aspalpha\aspnum\faauto\adjustright\rin0\lin0\itap0 \rtlch\fcs1 _x000d__x000a_\af0\afs20\alang1025 \ltrch\fcs0 \i\fs24\lang2057\langfe2057\cgrid\langnp2057\langfenp2057 \sbasedon0 \snext22 \spriority0 \styrsid8534671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8534671 AmJustTitle;}{\s24\qr \li0\ri0\sb240\sa240\nowidctlpar\wrapdefault\aspalpha\aspnum\faauto\adjustright\rin0\lin0\itap0 \rtlch\fcs1 \af0\afs20\alang1025 \ltrch\fcs0 _x000d__x000a_\fs24\lang2057\langfe2057\cgrid\langnp2057\langfenp2057 \sbasedon0 \snext24 \spriority0 \styrsid8534671 AmOrLang;}{\s25\qc \li0\ri0\sa240\nowidctlpar\wrapdefault\aspalpha\aspnum\faauto\adjustright\rin0\lin0\itap0 \rtlch\fcs1 \af0\afs20\alang1025 _x000d__x000a_\ltrch\fcs0 \i\fs24\lang2057\langfe2057\cgrid\langnp2057\langfenp2057 \sbasedon0 \snext25 \spriority0 \styrsid8534671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8534671 AmNumberTabs;}}{\*\rsidtbl \rsid24658\rsid223860\rsid735077\rsid1718133\rsid2892074\rsid3565327\rsid4666813\rsid6641733\rsid7823322_x000d__x000a_\rsid8534671\rsid9636012\rsid10377208\rsid10768075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BORKOWSKA Elwira}{\operator BORKOWSKA Elwira}{\creatim\yr2024\mo1\dy9\hr13\min10}{\revtim\yr2024\mo1\dy9\hr13\min10}{\version1}{\edmins0}{\nofpages1}{\nofwords131}{\nofchars748}_x000d__x000a_{\nofcharsws878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853467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BORKO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76807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76807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76807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76807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8534671 \rtlch\fcs1 _x000d__x000a_\af0\afs20\alang1025 \ltrch\fcs0 \b\fs24\lang2057\langfe2057\cgrid\langnp2057\langfenp2057 {\rtlch\fcs1 \af0 \ltrch\fcs0 \cs17\b0\v\fs20\cf9\lang1024\langfe1024\loch\af1\hich\af1\dbch\af31501\noproof\insrsid8534671\charrsid9570660 {\*\bkmkstart restartB}_x000d__x000a_\hich\af1\dbch\af31501\loch\f1 &lt;AmendB&gt;}{\rtlch\fcs1 \af0 \ltrch\fcs0 \insrsid8534671\charrsid9570660 Amendment\tab \tab }{\rtlch\fcs1 \af0 \ltrch\fcs0 _x000d__x000a_\cs17\b0\v\fs20\cf9\lang1024\langfe1024\loch\af1\hich\af1\dbch\af31501\noproof\insrsid8534671\charrsid9570660 \hich\af1\dbch\af31501\loch\f1 &lt;NumAmB&gt;}{\rtlch\fcs1 \af0 \ltrch\fcs0 \insrsid8534671\charrsid9570660 #}{\rtlch\fcs1 \af1 \ltrch\fcs0 _x000d__x000a_\cs18\v\f1\fs20\cf15\insrsid8534671\charrsid9570660 ENMIENDA@NRAM@}{\rtlch\fcs1 \af0 \ltrch\fcs0 \insrsid8534671\charrsid9570660 #}{\rtlch\fcs1 \af0 \ltrch\fcs0 _x000d__x000a_\cs17\b0\v\fs20\cf9\lang1024\langfe1024\loch\af1\hich\af1\dbch\af31501\noproof\insrsid8534671\charrsid9570660 \hich\af1\dbch\af31501\loch\f1 &lt;/NumAmB&gt;}{\rtlch\fcs1 \af0 \ltrch\fcs0 \insrsid8534671\charrsid9570660 _x000d__x000a_\par }\pard\plain \ltrpar\s20\ql \li0\ri0\nowidctlpar\wrapdefault\aspalpha\aspnum\faauto\adjustright\rin0\lin0\itap0\pararsid8534671 \rtlch\fcs1 \af0\afs20\alang1025 \ltrch\fcs0 \b\fs24\lang2057\langfe2057\cgrid\langnp2057\langfenp2057 {\rtlch\fcs1 \af0 _x000d__x000a_\ltrch\fcs0 \cs17\b0\v\fs20\cf9\lang1024\langfe1024\loch\af1\hich\af1\dbch\af31501\noproof\insrsid8534671\charrsid9570660 \hich\af1\dbch\af31501\loch\f1 &lt;RepeatBlock-By&gt;}{\rtlch\fcs1 \af0 \ltrch\fcs0 \insrsid8534671\charrsid9570660 #}{\rtlch\fcs1 \af1 _x000d__x000a_\ltrch\fcs0 \cs18\v\f1\fs20\cf15\insrsid8534671\charrsid9570660 (MOD@InsideLoop()}{\rtlch\fcs1 \af0 \ltrch\fcs0 \insrsid8534671\charrsid9570660 ##}{\rtlch\fcs1 \af1 \ltrch\fcs0 \cs18\v\f1\fs20\cf15\insrsid8534671\charrsid9570660 &gt;&gt;&gt;@[ZMEMBERSMSG]@}{_x000d__x000a_\rtlch\fcs1 \af0 \ltrch\fcs0 \insrsid8534671\charrsid9570660 #}{\rtlch\fcs1 \af0 \ltrch\fcs0 \cs17\b0\v\fs20\cf9\lang1024\langfe1024\loch\af1\hich\af1\dbch\af31501\noproof\insrsid8534671\charrsid9570660 \hich\af1\dbch\af31501\loch\f1 &lt;Members&gt;}{_x000d__x000a_\rtlch\fcs1 \af0 \ltrch\fcs0 \insrsid8534671\charrsid9570660 #}{\rtlch\fcs1 \af1 \ltrch\fcs0 \cs18\v\f1\fs20\cf15\insrsid8534671\charrsid9570660 (MOD@InsideLoop(\'a7)}{\rtlch\fcs1 \af0 \ltrch\fcs0 \insrsid8534671\charrsid9570660 #}{\rtlch\fcs1 \af0 _x000d__x000a_\ltrch\fcs0 \cf10\insrsid8534671\charrsid9570660 \u9668\'3f}{\rtlch\fcs1 \af0 \ltrch\fcs0 \insrsid8534671\charrsid9570660 #}{\rtlch\fcs1 \af1 \ltrch\fcs0 \cs18\v\f1\fs20\cf15\insrsid8534671\charrsid9570660 TVTMEMBERS\'a7@MEMBERS@}{\rtlch\fcs1 \af0 _x000d__x000a_\ltrch\fcs0 \insrsid8534671\charrsid9570660 #}{\rtlch\fcs1 \af0 \ltrch\fcs0 \cf10\insrsid8534671\charrsid9570660 \u9658\'3f}{\rtlch\fcs1 \af0 \ltrch\fcs0 _x000d__x000a_\cs17\b0\v\fs20\cf9\lang1024\langfe1024\loch\af1\hich\af1\dbch\af31501\noproof\insrsid8534671\charrsid9570660 \hich\af1\dbch\af31501\loch\f1 &lt;/Members&gt;}{\rtlch\fcs1 \af0 \ltrch\fcs0 \insrsid8534671\charrsid9570660 _x000d__x000a_\par }\pard\plain \ltrpar\ql \li0\ri0\widctlpar\wrapdefault\aspalpha\aspnum\faauto\adjustright\rin0\lin0\itap0\pararsid8534671 \rtlch\fcs1 \af0\afs20\alang1025 \ltrch\fcs0 \fs24\lang2057\langfe2057\cgrid\langnp2057\langfenp2057 {\rtlch\fcs1 \af0 \ltrch\fcs0 _x000d__x000a_\cs17\v\fs20\cf9\lang1024\langfe1024\loch\af1\hich\af1\dbch\af31501\noproof\insrsid8534671\charrsid9570660 \hich\af1\dbch\af31501\loch\f1 &lt;AuNomDe&gt;&lt;OptDel&gt;}{\rtlch\fcs1 \af0 \ltrch\fcs0 \insrsid8534671\charrsid9570660 #}{\rtlch\fcs1 \af1 \ltrch\fcs0 _x000d__x000a_\cs18\v\f1\fs20\cf15\insrsid8534671\charrsid9570660 MNU[ONBEHALFYES][NOTAPP]@CHOICE@}{\rtlch\fcs1 \af0 \ltrch\fcs0 \insrsid8534671\charrsid9570660 #}{\rtlch\fcs1 \af0 \ltrch\fcs0 _x000d__x000a_\cs17\v\fs20\cf9\lang1024\langfe1024\loch\af1\hich\af1\dbch\af31501\noproof\insrsid8534671\charrsid9570660 \hich\af1\dbch\af31501\loch\f1 &lt;/OptDel&gt;&lt;/AuNomDe&gt;}{\rtlch\fcs1 \af0 \ltrch\fcs0 \insrsid8534671\charrsid9570660 _x000d__x000a_\par &lt;&lt;&lt;}{\rtlch\fcs1 \af0 \ltrch\fcs0 \cs17\v\fs20\cf9\lang1024\langfe1024\loch\af1\hich\af1\dbch\af31501\noproof\insrsid8534671\charrsid9570660 \hich\af1\dbch\af31501\loch\f1 &lt;/RepeatBlock-By&gt;}{\rtlch\fcs1 \af0 \ltrch\fcs0 \insrsid8534671\charrsid9570660 _x000d__x000a__x000d__x000a_\par }\pard\plain \ltrpar\s20\ql \li0\ri0\nowidctlpar\wrapdefault\aspalpha\aspnum\faauto\adjustright\rin0\lin0\itap0\pararsid8534671 \rtlch\fcs1 \af0\afs20\alang1025 \ltrch\fcs0 \b\fs24\lang2057\langfe2057\cgrid\langnp2057\langfenp2057 {\rtlch\fcs1 \af0 _x000d__x000a_\ltrch\fcs0 \cs17\b0\v\fs20\cf9\lang1024\langfe1024\loch\af1\hich\af1\dbch\af31501\noproof\insrsid8534671\charrsid9570660 \hich\af1\dbch\af31501\loch\f1 &lt;DocAmend&gt;}{\rtlch\fcs1 \af0 \ltrch\fcs0 \insrsid8534671\charrsid9570660 #}{\rtlch\fcs1 \af1 _x000d__x000a_\ltrch\fcs0 \cs18\v\f1\fs20\cf15\insrsid8534671\charrsid9570660 MNU[OPTPROPOSALCOD][OPTPROPOSALCNS][OPTPROPOSALNLE]@CHOICE@CODEMNU}{\rtlch\fcs1 \af0 \ltrch\fcs0 \insrsid8534671\charrsid9570660 #}{\rtlch\fcs1 \af0 \ltrch\fcs0 _x000d__x000a_\cs17\b0\v\fs20\cf9\lang1024\langfe1024\loch\af1\hich\af1\dbch\af31501\noproof\insrsid8534671\charrsid9570660 \hich\af1\dbch\af31501\loch\f1 &lt;/DocAmend&gt;}{\rtlch\fcs1 \af0 \ltrch\fcs0 \insrsid8534671\charrsid9570660 _x000d__x000a_\par }\pard \ltrpar\s20\ql \li0\ri0\keepn\nowidctlpar\wrapdefault\aspalpha\aspnum\faauto\adjustright\rin0\lin0\itap0\pararsid8534671 {\rtlch\fcs1 \af0 \ltrch\fcs0 _x000d__x000a_\cs17\b0\v\fs20\cf9\lang1024\langfe1024\loch\af1\hich\af1\dbch\af31501\noproof\insrsid8534671\charrsid9570660 \hich\af1\dbch\af31501\loch\f1 &lt;Article&gt;}{\rtlch\fcs1 \af0 \ltrch\fcs0 \insrsid8534671\charrsid9570660 #}{\rtlch\fcs1 \af1 \ltrch\fcs0 _x000d__x000a_\cs18\v\f1\fs20\cf15\insrsid8534671\charrsid9570660 MNU[AMACTPARTYES][AMACTPARTNO]@CHOICE@AMACTMNU}{\rtlch\fcs1 \af0 \ltrch\fcs0 \insrsid8534671\charrsid9570660 #}{\rtlch\fcs1 \af0 \ltrch\fcs0 _x000d__x000a_\cs17\b0\v\fs20\cf9\lang1024\langfe1024\loch\af1\hich\af1\dbch\af31501\noproof\insrsid8534671\charrsid9570660 \hich\af1\dbch\af31501\loch\f1 &lt;/Article&gt;}{\rtlch\fcs1 \af0 \ltrch\fcs0 \insrsid8534671\charrsid9570660 _x000d__x000a_\par }\pard\plain \ltrpar\ql \li0\ri0\keepn\widctlpar\wrapdefault\aspalpha\aspnum\faauto\adjustright\rin0\lin0\itap0\pararsid8534671 \rtlch\fcs1 \af0\afs20\alang1025 \ltrch\fcs0 \fs24\lang2057\langfe2057\cgrid\langnp2057\langfenp2057 {\rtlch\fcs1 \af0 _x000d__x000a_\ltrch\fcs0 \cs17\v\fs20\cf9\lang1024\langfe1024\loch\af1\hich\af1\dbch\af31501\noproof\insrsid8534671\charrsid9570660 \hich\af1\dbch\af31501\loch\f1 &lt;DocAmend2&gt;&lt;OptDel&gt;}{\rtlch\fcs1 \af0 \ltrch\fcs0 \insrsid8534671\charrsid9570660 #}{\rtlch\fcs1 \af1 _x000d__x000a_\ltrch\fcs0 \cs18\v\f1\fs20\cf15\insrsid8534671\charrsid9570660 MNU[OPTNRACTYES][NOTAPP]@CHOICE@AMACTMNU}{\rtlch\fcs1 \af0 \ltrch\fcs0 \insrsid8534671\charrsid9570660 #}{\rtlch\fcs1 \af0 \ltrch\fcs0 _x000d__x000a_\cs17\v\fs20\cf9\lang1024\langfe1024\loch\af1\hich\af1\dbch\af31501\noproof\insrsid8534671\charrsid9570660 \hich\af1\dbch\af31501\loch\f1 &lt;/OptDel&gt;&lt;/DocAmend2&gt;}{\rtlch\fcs1 \af0 \ltrch\fcs0 \insrsid8534671\charrsid9570660 _x000d__x000a_\par }\pard \ltrpar\ql \li0\ri0\widctlpar\wrapdefault\aspalpha\aspnum\faauto\adjustright\rin0\lin0\itap0\pararsid8534671 {\rtlch\fcs1 \af0 \ltrch\fcs0 \cs17\v\fs20\cf9\lang1024\langfe1024\loch\af1\hich\af1\dbch\af31501\noproof\insrsid8534671\charrsid9570660 _x000d__x000a_\hich\af1\dbch\af31501\loch\f1 &lt;Article2&gt;&lt;OptDel&gt;}{\rtlch\fcs1 \af0 \ltrch\fcs0 \insrsid8534671\charrsid9570660 #}{\rtlch\fcs1 \af1 \ltrch\fcs0 \cs18\v\f1\fs20\cf15\insrsid8534671\charrsid9570660 MNU[OPTACTPARTYES][NOTAPP]@CHOICE@AMACTMNU}{\rtlch\fcs1 _x000d__x000a_\af0 \ltrch\fcs0 \insrsid8534671\charrsid9570660 #}{\rtlch\fcs1 \af0 \ltrch\fcs0 \cs17\v\fs20\cf9\lang1024\langfe1024\loch\af1\hich\af1\dbch\af31501\noproof\insrsid8534671\charrsid9570660 \hich\af1\dbch\af31501\loch\f1 &lt;/OptDel&gt;&lt;/Article2&gt;}{\rtlch\fcs1 _x000d__x000a_\af0 \ltrch\fcs0 \insrsid8534671\charrsid9570660 _x000d__x000a_\par \ltrrow}\trowd \irow0\irowband0\ltrrow\ts11\trqc\trgaph340\trleft0\trftsWidth3\trwWidth9752\trftsWidthB3\trpaddl340\trpaddr340\trpaddfl3\trpaddft3\trpaddfb3\trpaddfr3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8534671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8534671\charrsid9570660 \trowd \irow0\irowband0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irow1\irowband1\ltrrow\ts11\trqc\trgaph340\trleft0\trftsWidth3\trwWidth9752\trftsWidthB3\trpaddl340\trpaddr340\trpaddfl3\trpaddft3\trpaddfb3\trpaddfr3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8534671\charrsid9570660 #}{\rtlch\fcs1 \af1 \ltrch\fcs0 \cs18\v\f1\fs20\cf15\insrsid8534671\charrsid9570660 MNU[OPTLEFTAMACT][LEFTPROP]@CHOICE@AMACTMNU}{_x000d__x000a_\rtlch\fcs1 \af0 \ltrch\fcs0 \insrsid8534671\charrsid9570660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8534671\charrsid9570660 \trowd \irow1\irowband1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8534671\charrsid9570660 ##\cell ##}{\rtlch\fcs1 \af0\afs24 \ltrch\fcs0 \insrsid8534671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8534671\charrsid9570660 \trowd \irow2\irowband2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8534671 \rtlch\fcs1 \af0\afs20\alang1025 \ltrch\fcs0 \fs24\lang2057\langfe2057\cgrid\langnp2057\langfenp2057 {\rtlch\fcs1 \af0 \ltrch\fcs0 _x000d__x000a_\insrsid8534671\charrsid9570660 Or. }{\rtlch\fcs1 \af0 \ltrch\fcs0 \cs17\v\fs20\cf9\lang1024\langfe1024\loch\af1\hich\af1\dbch\af31501\noproof\insrsid8534671\charrsid9570660 \hich\af1\dbch\af31501\loch\f1 &lt;Original&gt;}{\rtlch\fcs1 \af0 \ltrch\fcs0 _x000d__x000a_\insrsid8534671\charrsid9570660 #}{\rtlch\fcs1 \af1 \ltrch\fcs0 \cs18\v\f1\fs20\cf15\insrsid8534671\charrsid9570660 KEY(MAIN/LANGMIN)sh@ORLANGMSG@}{\rtlch\fcs1 \af0 \ltrch\fcs0 \insrsid8534671\charrsid9570660 #}{\rtlch\fcs1 \af0 \ltrch\fcs0 _x000d__x000a_\cs17\v\fs20\cf9\lang1024\langfe1024\loch\af1\hich\af1\dbch\af31501\noproof\insrsid8534671\charrsid9570660 \hich\af1\dbch\af31501\loch\f1 &lt;/Original&gt;}{\rtlch\fcs1 \af0 \ltrch\fcs0 \insrsid8534671\charrsid9570660 _x000d__x000a_\par }\pard\plain \ltrpar\s22\qc \li0\ri0\sb240\sa240\nowidctlpar\wrapdefault\aspalpha\aspnum\faauto\adjustright\rin0\lin0\itap0\pararsid8534671 \rtlch\fcs1 \af0\afs20\alang1025 \ltrch\fcs0 \i\fs24\lang2057\langfe2057\cgrid\langnp2057\langfenp2057 {_x000d__x000a_\rtlch\fcs1 \af0 \ltrch\fcs0 \cs17\i0\v\fs20\cf9\lang1024\langfe1024\loch\af1\hich\af1\dbch\af31501\noproof\insrsid8534671\charrsid9570660 \hich\af1\dbch\af31501\loch\f1 &lt;OptDel&gt;}{\rtlch\fcs1 \af0 \ltrch\fcs0 \insrsid8534671\charrsid9570660 #}{_x000d__x000a_\rtlch\fcs1 \af1 \ltrch\fcs0 \cs18\v\f1\fs20\cf15\insrsid8534671\charrsid9570660 MNU[CROSSREFNO][CROSSREFYES]@CHOICE@}{\rtlch\fcs1 \af0 \ltrch\fcs0 \insrsid8534671\charrsid9570660 #}{\rtlch\fcs1 \af0 \ltrch\fcs0 _x000d__x000a_\cs17\i0\v\fs20\cf9\lang1024\langfe1024\loch\af1\hich\af1\dbch\af31501\noproof\insrsid8534671\charrsid9570660 \hich\af1\dbch\af31501\loch\f1 &lt;/OptDel&gt;}{\rtlch\fcs1 \af0 \ltrch\fcs0 \insrsid8534671\charrsid9570660 _x000d__x000a_\par }\pard\plain \ltrpar\s23\qc \li0\ri0\sb240\sa240\keepn\nowidctlpar\wrapdefault\aspalpha\aspnum\faauto\adjustright\rin0\lin0\itap0\pararsid8534671 \rtlch\fcs1 \af0\afs20\alang1025 \ltrch\fcs0 \i\fs24\lang2057\langfe2057\cgrid\langnp2057\langfenp2057 {_x000d__x000a_\rtlch\fcs1 \af0 \ltrch\fcs0 \cs17\i0\v\fs20\cf9\lang1024\langfe1024\loch\af1\hich\af1\dbch\af31501\noproof\insrsid8534671\charrsid9570660 \hich\af1\dbch\af31501\loch\f1 &lt;TitreJust&gt;}{\rtlch\fcs1 \af0 \ltrch\fcs0 \insrsid8534671\charrsid9570660 _x000d__x000a_Justification}{\rtlch\fcs1 \af0 \ltrch\fcs0 \cs17\i0\v\fs20\cf9\lang1024\langfe1024\loch\af1\hich\af1\dbch\af31501\noproof\insrsid8534671\charrsid9570660 \hich\af1\dbch\af31501\loch\f1 &lt;/TitreJust&gt;}{\rtlch\fcs1 \af0 \ltrch\fcs0 _x000d__x000a_\insrsid8534671\charrsid9570660 _x000d__x000a_\par }\pard\plain \ltrpar\s21\ql \li0\ri0\sa240\nowidctlpar\wrapdefault\aspalpha\aspnum\faauto\adjustright\rin0\lin0\itap0\pararsid8534671 \rtlch\fcs1 \af0\afs20\alang1025 \ltrch\fcs0 \i\fs24\lang2057\langfe2057\cgrid\langnp2057\langfenp2057 {\rtlch\fcs1 \af0 _x000d__x000a_\ltrch\fcs0 \cs17\i0\v\fs20\cf9\lang1024\langfe1024\loch\af1\hich\af1\dbch\af31501\noproof\insrsid8534671\charrsid9570660 \hich\af1\dbch\af31501\loch\f1 &lt;OptDelPrev&gt;}{\rtlch\fcs1 \af0 \ltrch\fcs0 \insrsid8534671\charrsid9570660 #}{\rtlch\fcs1 \af1 _x000d__x000a_\ltrch\fcs0 \cs18\v\f1\fs20\cf15\insrsid8534671\charrsid9570660 MNU[TEXTJUSTYES][TEXTJUSTNO]@CHOICE@}{\rtlch\fcs1 \af0 \ltrch\fcs0 \insrsid8534671\charrsid9570660 #}{\rtlch\fcs1 \af0 \ltrch\fcs0 _x000d__x000a_\cs17\i0\v\fs20\cf9\lang1024\langfe1024\loch\af1\hich\af1\dbch\af31501\noproof\insrsid8534671\charrsid9570660 \hich\af1\dbch\af31501\loch\f1 &lt;/OptDelPrev&gt;}{\rtlch\fcs1 \af0 \ltrch\fcs0 \insrsid8534671\charrsid9570660 _x000d__x000a_\par }\pard\plain \ltrpar\ql \li0\ri0\widctlpar\wrapdefault\aspalpha\aspnum\faauto\adjustright\rin0\lin0\itap0\pararsid8534671 \rtlch\fcs1 \af0\afs20\alang1025 \ltrch\fcs0 \fs24\lang2057\langfe2057\cgrid\langnp2057\langfenp2057 {\rtlch\fcs1 \af0 \ltrch\fcs0 _x000d__x000a_\cs17\v\fs20\cf9\lang1024\langfe1024\loch\af1\hich\af1\dbch\af31501\noproof\insrsid8534671\charrsid9570660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1_x000d__x000a_92cff44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341\fbidi \fswiss\fcharset238\fprq2 Arial CE;}{\f342\fbidi \fswiss\fcharset204\fprq2 Arial Cyr;}_x000d__x000a_{\f344\fbidi \fswiss\fcharset161\fprq2 Arial Greek;}{\f345\fbidi \fswiss\fcharset162\fprq2 Arial Tur;}{\f346\fbidi \fswiss\fcharset177\fprq2 Arial (Hebrew);}{\f347\fbidi \fswiss\fcharset178\fprq2 Arial (Arabic);}_x000d__x000a_{\f348\fbidi \fswiss\fcharset186\fprq2 Arial Baltic;}{\f349\fbidi \fswiss\fcharset163\fprq2 Arial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501753 HideTWBExt;}{\*\cs18 \additive \v\f1\fs20\cf15 _x000d__x000a_\spriority0 \styrsid10501753 HideTWBInt;}{\s19\ql \li0\ri0\sa120\nowidctlpar\wrapdefault\aspalpha\aspnum\faauto\adjustright\rin0\lin0\itap0 \rtlch\fcs1 \af0\afs20\alang1025 \ltrch\fcs0 \fs24\lang2057\langfe2057\cgrid\langnp2057\langfenp2057 _x000d__x000a_\sbasedon0 \snext19 \spriority0 \styrsid10501753 Normal6a;}{\s20\ql \li0\ri0\nowidctlpar\wrapdefault\aspalpha\aspnum\faauto\adjustright\rin0\lin0\itap0 \rtlch\fcs1 \af0\afs20\alang1025 \ltrch\fcs0 \b\fs24\lang2057\langfe2057\cgrid\langnp2057\langfenp2057 _x000d__x000a_\sbasedon0 \snext20 \spriority0 \styrsid10501753 NormalBold;}{\s21\ql \li0\ri0\sa240\nowidctlpar\wrapdefault\aspalpha\aspnum\faauto\adjustright\rin0\lin0\itap0 \rtlch\fcs1 \af0\afs20\alang1025 \ltrch\fcs0 _x000d__x000a_\i\fs24\lang2057\langfe2057\cgrid\langnp2057\langfenp2057 \sbasedon0 \snext21 \spriority0 \styrsid10501753 AmJustText;}{\s22\qc \li0\ri0\sb240\sa240\nowidctlpar\wrapdefault\aspalpha\aspnum\faauto\adjustright\rin0\lin0\itap0 \rtlch\fcs1 _x000d__x000a_\af0\afs20\alang1025 \ltrch\fcs0 \i\fs24\lang2057\langfe2057\cgrid\langnp2057\langfenp2057 \sbasedon0 \snext22 \spriority0 \styrsid10501753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0501753 AmJustTitle;}{\s24\qr \li0\ri0\sb240\sa240\nowidctlpar\wrapdefault\aspalpha\aspnum\faauto\adjustright\rin0\lin0\itap0 \rtlch\fcs1 \af0\afs20\alang1025 \ltrch\fcs0 _x000d__x000a_\fs24\lang2057\langfe2057\cgrid\langnp2057\langfenp2057 \sbasedon0 \snext24 \spriority0 \styrsid10501753 AmOrLang;}{\s25\qc \li0\ri0\sa240\nowidctlpar\wrapdefault\aspalpha\aspnum\faauto\adjustright\rin0\lin0\itap0 \rtlch\fcs1 \af0\afs20\alang1025 _x000d__x000a_\ltrch\fcs0 \i\fs24\lang2057\langfe2057\cgrid\langnp2057\langfenp2057 \sbasedon0 \snext25 \spriority0 \styrsid10501753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0501753 AmNumberTabs;}}{\*\rsidtbl \rsid24658\rsid223860\rsid735077\rsid1718133\rsid2892074\rsid3565327\rsid4666813\rsid6641733\rsid7823322_x000d__x000a_\rsid9636012\rsid10377208\rsid10501753\rsid11215221\rsid11549030\rsid12154954\rsid12202380\rsid14382809\rsid14424199\rsid15204470\rsid15285974\rsid15950462\rsid16324206\rsid16662270}{\mmathPr\mmathFont34\mbrkBin0\mbrkBinSub0\msmallFrac0\mdispDef1_x000d__x000a_\mlMargin0\mrMargin0\mdefJc1\mwrapIndent1440\mintLim0\mnaryLim1}{\info{\author BORKOWSKA Elwira}{\operator BORKOWSKA Elwira}{\creatim\yr2024\mo1\dy9\hr13\min36}{\revtim\yr2024\mo1\dy9\hr13\min36}{\version1}{\edmins0}{\nofpages1}{\nofwords130}_x000d__x000a_{\nofchars745}{\nofcharsws874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50175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BORKO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20238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0238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0238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02380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0501753 \rtlch\fcs1 _x000d__x000a_\af0\afs20\alang1025 \ltrch\fcs0 \b\fs24\lang2057\langfe2057\cgrid\langnp2057\langfenp2057 {\rtlch\fcs1 \af0 \ltrch\fcs0 \cs17\b0\v\fs20\cf9\lang1024\langfe1024\loch\af1\hich\af1\dbch\af31501\noproof\insrsid10501753\charrsid9570660 {\*\bkmkstart restart}_x000d__x000a_\hich\af1\dbch\af31501\loch\f1 &lt;}{\rtlch\fcs1 \af0 \ltrch\fcs0 \cs17\b0\v\fs20\cf9\lang1024\langfe1024\loch\af1\hich\af1\dbch\af31501\noproof\insrsid10501753 \hich\af1\dbch\af31501\loch\f1 Amend}{\rtlch\fcs1 \af0 \ltrch\fcs0 _x000d__x000a_\cs17\b0\v\fs20\cf9\lang1024\langfe1024\loch\af1\hich\af1\dbch\af31501\noproof\insrsid10501753\charrsid9570660 \hich\af1\dbch\af31501\loch\f1 &gt;}{\rtlch\fcs1 \af0 \ltrch\fcs0 \insrsid10501753\charrsid9570660 Amendment\tab \tab }{\rtlch\fcs1 \af0 _x000d__x000a_\ltrch\fcs0 \cs17\b0\v\fs20\cf9\lang1024\langfe1024\loch\af1\hich\af1\dbch\af31501\noproof\insrsid10501753\charrsid9570660 \hich\af1\dbch\af31501\loch\f1 &lt;}{\rtlch\fcs1 \af0 \ltrch\fcs0 _x000d__x000a_\cs17\b0\v\fs20\cf9\lang1024\langfe1024\loch\af1\hich\af1\dbch\af31501\noproof\insrsid10501753 \hich\af1\dbch\af31501\loch\f1 NumAm&gt;}{\rtlch\fcs1 \af0 \ltrch\fcs0 \insrsid10501753\charrsid9570660 #}{\rtlch\fcs1 \af1 \ltrch\fcs0 _x000d__x000a_\cs18\v\f1\fs20\cf15\insrsid10501753\charrsid9570660 ENMIENDA@NRAM@}{\rtlch\fcs1 \af0 \ltrch\fcs0 \insrsid10501753\charrsid9570660 #}{\rtlch\fcs1 \af0 \ltrch\fcs0 _x000d__x000a_\cs17\b0\v\fs20\cf9\lang1024\langfe1024\loch\af1\hich\af1\dbch\af31501\noproof\insrsid10501753\charrsid9570660 \hich\af1\dbch\af31501\loch\f1 &lt;/}{\rtlch\fcs1 \af0 \ltrch\fcs0 _x000d__x000a_\cs17\b0\v\fs20\cf9\lang1024\langfe1024\loch\af1\hich\af1\dbch\af31501\noproof\insrsid10501753 \hich\af1\dbch\af31501\loch\f1 NumAm&gt;}{\rtlch\fcs1 \af0 \ltrch\fcs0 \insrsid10501753\charrsid9570660 _x000d__x000a_\par }\pard\plain \ltrpar\s20\ql \li0\ri0\nowidctlpar\wrapdefault\aspalpha\aspnum\faauto\adjustright\rin0\lin0\itap0\pararsid10501753 \rtlch\fcs1 \af0\afs20\alang1025 \ltrch\fcs0 \b\fs24\lang2057\langfe2057\cgrid\langnp2057\langfenp2057 {\rtlch\fcs1 \af0 _x000d__x000a_\ltrch\fcs0 \cs17\b0\v\fs20\cf9\lang1024\langfe1024\loch\af1\hich\af1\dbch\af31501\noproof\insrsid10501753\charrsid9570660 \hich\af1\dbch\af31501\loch\f1 &lt;\hich\af1\dbch\af31501\loch\f1 RepeatBlock-By&gt;}{\rtlch\fcs1 \af0 \ltrch\fcs0 _x000d__x000a_\insrsid10501753\charrsid9570660 #}{\rtlch\fcs1 \af1 \ltrch\fcs0 \cs18\v\f1\fs20\cf15\insrsid10501753\charrsid9570660 (MOD@InsideLoop()}{\rtlch\fcs1 \af0 \ltrch\fcs0 \insrsid10501753\charrsid9570660 ##}{\rtlch\fcs1 \af1 \ltrch\fcs0 _x000d__x000a_\cs18\v\f1\fs20\cf15\insrsid10501753\charrsid9570660 &gt;&gt;&gt;@[ZMEMBERSMSG]@}{\rtlch\fcs1 \af0 \ltrch\fcs0 \insrsid10501753\charrsid9570660 #}{\rtlch\fcs1 \af0 \ltrch\fcs0 _x000d__x000a_\cs17\b0\v\fs20\cf9\lang1024\langfe1024\loch\af1\hich\af1\dbch\af31501\noproof\insrsid10501753\charrsid9570660 \hich\af1\dbch\af31501\loch\f1 &lt;Members&gt;}{\rtlch\fcs1 \af0 \ltrch\fcs0 \insrsid10501753\charrsid9570660 #}{\rtlch\fcs1 \af1 \ltrch\fcs0 _x000d__x000a_\cs18\v\f1\fs20\cf15\insrsid10501753\charrsid9570660 (MOD@InsideLoop(\'a7)}{\rtlch\fcs1 \af0 \ltrch\fcs0 \insrsid10501753\charrsid9570660 #}{\rtlch\fcs1 \af0 \ltrch\fcs0 \cf10\insrsid10501753\charrsid10095365 \u9668\'3f}{\rtlch\fcs1 \af0 \ltrch\fcs0 _x000d__x000a_\insrsid10501753\charrsid9570660 #}{\rtlch\fcs1 \af1 \ltrch\fcs0 \cs18\v\f1\fs20\cf15\insrsid10501753\charrsid9570660 TVTMEMBERS\'a7@MEMBERS@}{\rtlch\fcs1 \af0 \ltrch\fcs0 \insrsid10501753\charrsid9570660 #}{\rtlch\fcs1 \af0 \ltrch\fcs0 _x000d__x000a_\cf10\insrsid10501753\charrsid10095365 \u9658\'3f}{\rtlch\fcs1 \af0 \ltrch\fcs0 \cs17\b0\v\fs20\cf9\lang1024\langfe1024\loch\af1\hich\af1\dbch\af31501\noproof\insrsid10501753\charrsid9570660 \hich\af1\dbch\af31501\loch\f1 &lt;/Members&gt;}{\rtlch\fcs1 \af0 _x000d__x000a_\ltrch\fcs0 \insrsid10501753\charrsid9570660 _x000d__x000a_\par }\pard\plain \ltrpar\ql \li0\ri0\widctlpar\wrapdefault\aspalpha\aspnum\faauto\adjustright\rin0\lin0\itap0\pararsid10501753 \rtlch\fcs1 \af0\afs20\alang1025 \ltrch\fcs0 \fs24\lang2057\langfe2057\cgrid\langnp2057\langfenp2057 {\rtlch\fcs1 \af0 \ltrch\fcs0 _x000d__x000a_\cs17\v\fs20\cf9\lang1024\langfe1024\loch\af1\hich\af1\dbch\af31501\noproof\insrsid10501753\charrsid9570660 \hich\af1\dbch\af31501\loch\f1 &lt;AuNomDe&gt;&lt;OptDel&gt;}{\rtlch\fcs1 \af0 \ltrch\fcs0 \insrsid10501753\charrsid9570660 #}{\rtlch\fcs1 \af1 \ltrch\fcs0 _x000d__x000a_\cs18\v\f1\fs20\cf15\insrsid10501753\charrsid9570660 MNU[ONBEHALFYES][NOTAPP]@CHOICE@}{\rtlch\fcs1 \af0 \ltrch\fcs0 \insrsid10501753\charrsid9570660 #}{\rtlch\fcs1 \af0 \ltrch\fcs0 _x000d__x000a_\cs17\v\fs20\cf9\lang1024\langfe1024\loch\af1\hich\af1\dbch\af31501\noproof\insrsid10501753\charrsid9570660 \hich\af1\dbch\af31501\loch\f1 &lt;/OptDel&gt;&lt;/AuNomDe&gt;}{\rtlch\fcs1 \af0 \ltrch\fcs0 \insrsid10501753\charrsid9570660 _x000d__x000a_\par &lt;&lt;&lt;}{\rtlch\fcs1 \af0 \ltrch\fcs0 \cs17\v\fs20\cf9\lang1024\langfe1024\loch\af1\hich\af1\dbch\af31501\noproof\insrsid10501753\charrsid9570660 \hich\af1\dbch\af31501\loch\f1 &lt;/RepeatBlock-By&gt;}{\rtlch\fcs1 \af0 \ltrch\fcs0 \insrsid10501753\charrsid9570660 _x000d__x000a__x000d__x000a_\par }\pard\plain \ltrpar\s20\ql \li0\ri0\nowidctlpar\wrapdefault\aspalpha\aspnum\faauto\adjustright\rin0\lin0\itap0\pararsid10501753 \rtlch\fcs1 \af0\afs20\alang1025 \ltrch\fcs0 \b\fs24\lang2057\langfe2057\cgrid\langnp2057\langfenp2057 {\rtlch\fcs1 \af0 _x000d__x000a_\ltrch\fcs0 \cs17\b0\v\fs20\cf9\lang1024\langfe1024\loch\af1\hich\af1\dbch\af31501\noproof\insrsid10501753\charrsid9570660 \hich\af1\dbch\af31501\loch\f1 &lt;DocAmend&gt;}{\rtlch\fcs1 \af0 \ltrch\fcs0 \insrsid10501753\charrsid9570660 #}{\rtlch\fcs1 \af1 _x000d__x000a_\ltrch\fcs0 \cs18\v\f1\fs20\cf15\insrsid10501753\charrsid9570660 MNU[OPTPROPOSALCOD][OPTPROPOSALCNS][OPTPROPOSALNLE]@CHOICE@CODEMNU}{\rtlch\fcs1 \af0 \ltrch\fcs0 \insrsid10501753\charrsid9570660 #}{\rtlch\fcs1 \af0 \ltrch\fcs0 _x000d__x000a_\cs17\b0\v\fs20\cf9\lang1024\langfe1024\loch\af1\hich\af1\dbch\af31501\noproof\insrsid10501753\charrsid9570660 \hich\af1\dbch\af31501\loch\f1 &lt;/DocAmend&gt;}{\rtlch\fcs1 \af0 \ltrch\fcs0 \insrsid10501753\charrsid9570660 _x000d__x000a_\par }\pard \ltrpar\s20\ql \li0\ri0\keepn\nowidctlpar\wrapdefault\aspalpha\aspnum\faauto\adjustright\rin0\lin0\itap0\pararsid10501753 {\rtlch\fcs1 \af0 \ltrch\fcs0 _x000d__x000a_\cs17\b0\v\fs20\cf9\lang1024\langfe1024\loch\af1\hich\af1\dbch\af31501\noproof\insrsid10501753\charrsid9570660 \hich\af1\dbch\af31501\loch\f1 &lt;Article&gt;}{\rtlch\fcs1 \af0 \ltrch\fcs0 \insrsid10501753\charrsid9570660 #}{\rtlch\fcs1 \af1 \ltrch\fcs0 _x000d__x000a_\cs18\v\f1\fs20\cf15\insrsid10501753\charrsid9570660 MNU[AMACTPARTYES][AMACTPARTNO]@CHOICE@AMACTMNU}{\rtlch\fcs1 \af0 \ltrch\fcs0 \insrsid10501753\charrsid9570660 #}{\rtlch\fcs1 \af0 \ltrch\fcs0 _x000d__x000a_\cs17\b0\v\fs20\cf9\lang1024\langfe1024\loch\af1\hich\af1\dbch\af31501\noproof\insrsid10501753\charrsid9570660 \hich\af1\dbch\af31501\loch\f1 &lt;/Article&gt;}{\rtlch\fcs1 \af0 \ltrch\fcs0 \insrsid10501753\charrsid9570660 _x000d__x000a_\par }\pard\plain \ltrpar\ql \li0\ri0\keepn\widctlpar\wrapdefault\aspalpha\aspnum\faauto\adjustright\rin0\lin0\itap0\pararsid10501753 \rtlch\fcs1 \af0\afs20\alang1025 \ltrch\fcs0 \fs24\lang2057\langfe2057\cgrid\langnp2057\langfenp2057 {\rtlch\fcs1 \af0 _x000d__x000a_\ltrch\fcs0 \cs17\v\fs20\cf9\lang1024\langfe1024\loch\af1\hich\af1\dbch\af31501\noproof\insrsid10501753\charrsid9570660 \hich\af1\dbch\af31501\loch\f1 &lt;DocAmend2&gt;&lt;OptDel&gt;}{\rtlch\fcs1 \af0 \ltrch\fcs0 \insrsid10501753\charrsid9570660 #}{\rtlch\fcs1 \af1 _x000d__x000a_\ltrch\fcs0 \cs18\v\f1\fs20\cf15\insrsid10501753\charrsid9570660 MNU[OPTNRACTYES][NOTAPP]@CHOICE@AMACTMNU}{\rtlch\fcs1 \af0 \ltrch\fcs0 \insrsid10501753\charrsid9570660 #}{\rtlch\fcs1 \af0 \ltrch\fcs0 _x000d__x000a_\cs17\v\fs20\cf9\lang1024\langfe1024\loch\af1\hich\af1\dbch\af31501\noproof\insrsid10501753\charrsid9570660 \hich\af1\dbch\af31501\loch\f1 &lt;/OptDel&gt;&lt;/DocAmend2&gt;}{\rtlch\fcs1 \af0 \ltrch\fcs0 \insrsid10501753\charrsid9570660 _x000d__x000a_\par }\pard \ltrpar\ql \li0\ri0\widctlpar\wrapdefault\aspalpha\aspnum\faauto\adjustright\rin0\lin0\itap0\pararsid10501753 {\rtlch\fcs1 \af0 \ltrch\fcs0 \cs17\v\fs20\cf9\lang1024\langfe1024\loch\af1\hich\af1\dbch\af31501\noproof\insrsid10501753\charrsid9570660 _x000d__x000a_\hich\af1\dbch\af31501\loch\f1 &lt;Article2&gt;&lt;OptDel&gt;}{\rtlch\fcs1 \af0 \ltrch\fcs0 \insrsid10501753\charrsid9570660 #}{\rtlch\fcs1 \af1 \ltrch\fcs0 \cs18\v\f1\fs20\cf15\insrsid10501753\charrsid9570660 MNU[OPTACTPARTYES][NOTAPP]@CHOICE@AMACTMNU}{\rtlch\fcs1 _x000d__x000a_\af0 \ltrch\fcs0 \insrsid10501753\charrsid9570660 #}{\rtlch\fcs1 \af0 \ltrch\fcs0 \cs17\v\fs20\cf9\lang1024\langfe1024\loch\af1\hich\af1\dbch\af31501\noproof\insrsid10501753\charrsid9570660 \hich\af1\dbch\af31501\loch\f1 &lt;/OptDel&gt;&lt;/Article2&gt;}{\rtlch\fcs1 _x000d__x000a_\af0 \ltrch\fcs0 \insrsid10501753\charrsid9570660 _x000d__x000a_\par \ltrrow}\trowd \irow0\irowband0\ltrrow\ts11\trqc\trgaph340\trleft0\trftsWidth3\trwWidth9752\trftsWidthB3\trpaddl340\trpaddr340\trpaddfl3\trpaddft3\trpaddfb3\trpaddfr3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0501753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10501753\charrsid9570660 \trowd \irow0\irowband0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irow1\irowband1\ltrrow\ts11\trqc\trgaph340\trleft0\trftsWidth3\trwWidth9752\trftsWidthB3\trpaddl340\trpaddr340\trpaddfl3\trpaddft3\trpaddfb3\trpaddfr3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10501753\charrsid9570660 #}{\rtlch\fcs1 \af1 \ltrch\fcs0 \cs18\v\f1\fs20\cf15\insrsid10501753\charrsid9570660 MNU[OPTLEFTAMACT][LEFTPROP]@CHOICE@AMACTMNU}{_x000d__x000a_\rtlch\fcs1 \af0 \ltrch\fcs0 \insrsid10501753\charrsid9570660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0501753\charrsid9570660 \trowd \irow1\irowband1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0501753\charrsid9570660 ##\cell ##}{\rtlch\fcs1 \af0\afs24 \ltrch\fcs0 \insrsid10501753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10501753\charrsid9570660 \trowd \irow2\irowband2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0501753 \rtlch\fcs1 \af0\afs20\alang1025 \ltrch\fcs0 \fs24\lang2057\langfe2057\cgrid\langnp2057\langfenp2057 {\rtlch\fcs1 \af0 \ltrch\fcs0 _x000d__x000a_\insrsid10501753\charrsid9570660 Or. }{\rtlch\fcs1 \af0 \ltrch\fcs0 \cs17\v\fs20\cf9\lang1024\langfe1024\loch\af1\hich\af1\dbch\af31501\noproof\insrsid10501753\charrsid9570660 \hich\af1\dbch\af31501\loch\f1 &lt;Original&gt;}{\rtlch\fcs1 \af0 \ltrch\fcs0 _x000d__x000a_\insrsid10501753\charrsid9570660 #}{\rtlch\fcs1 \af1 \ltrch\fcs0 \cs18\v\f1\fs20\cf15\insrsid10501753\charrsid9570660 KEY(MAIN/LANGMIN)sh@ORLANGMSG@}{\rtlch\fcs1 \af0 \ltrch\fcs0 \insrsid10501753\charrsid9570660 #}{\rtlch\fcs1 \af0 \ltrch\fcs0 _x000d__x000a_\cs17\v\fs20\cf9\lang1024\langfe1024\loch\af1\hich\af1\dbch\af31501\noproof\insrsid10501753\charrsid9570660 \hich\af1\dbch\af31501\loch\f1 &lt;/Original&gt;}{\rtlch\fcs1 \af0 \ltrch\fcs0 \insrsid10501753\charrsid9570660 _x000d__x000a_\par }\pard\plain \ltrpar\s22\qc \li0\ri0\sb240\sa240\nowidctlpar\wrapdefault\aspalpha\aspnum\faauto\adjustright\rin0\lin0\itap0\pararsid10501753 \rtlch\fcs1 \af0\afs20\alang1025 \ltrch\fcs0 \i\fs24\lang2057\langfe2057\cgrid\langnp2057\langfenp2057 {_x000d__x000a_\rtlch\fcs1 \af0 \ltrch\fcs0 \cs17\i0\v\fs20\cf9\lang1024\langfe1024\loch\af1\hich\af1\dbch\af31501\noproof\insrsid10501753\charrsid9570660 \hich\af1\dbch\af31501\loch\f1 &lt;OptDel&gt;}{\rtlch\fcs1 \af0 \ltrch\fcs0 \insrsid10501753\charrsid9570660 #}{_x000d__x000a_\rtlch\fcs1 \af1 \ltrch\fcs0 \cs18\v\f1\fs20\cf15\insrsid10501753\charrsid9570660 MNU[CROSSREFNO][CROSSREFYES]@CHOICE@}{\rtlch\fcs1 \af0 \ltrch\fcs0 \insrsid10501753\charrsid9570660 #}{\rtlch\fcs1 \af0 \ltrch\fcs0 _x000d__x000a_\cs17\i0\v\fs20\cf9\lang1024\langfe1024\loch\af1\hich\af1\dbch\af31501\noproof\insrsid10501753\charrsid9570660 \hich\af1\dbch\af31501\loch\f1 &lt;/OptDel&gt;}{\rtlch\fcs1 \af0 \ltrch\fcs0 \insrsid10501753\charrsid9570660 _x000d__x000a_\par }\pard\plain \ltrpar\s23\qc \li0\ri0\sb240\sa240\keepn\nowidctlpar\wrapdefault\aspalpha\aspnum\faauto\adjustright\rin0\lin0\itap0\pararsid10501753 \rtlch\fcs1 \af0\afs20\alang1025 \ltrch\fcs0 \i\fs24\lang2057\langfe2057\cgrid\langnp2057\langfenp2057 {_x000d__x000a_\rtlch\fcs1 \af0 \ltrch\fcs0 \cs17\i0\v\fs20\cf9\lang1024\langfe1024\loch\af1\hich\af1\dbch\af31501\noproof\insrsid10501753\charrsid9570660 \hich\af1\dbch\af31501\loch\f1 &lt;TitreJust&gt;}{\rtlch\fcs1 \af0 \ltrch\fcs0 \insrsid10501753\charrsid9570660 _x000d__x000a_Justification}{\rtlch\fcs1 \af0 \ltrch\fcs0 \cs17\i0\v\fs20\cf9\lang1024\langfe1024\loch\af1\hich\af1\dbch\af31501\noproof\insrsid10501753\charrsid9570660 \hich\af1\dbch\af31501\loch\f1 &lt;/TitreJust&gt;}{\rtlch\fcs1 \af0 \ltrch\fcs0 _x000d__x000a_\insrsid10501753\charrsid9570660 _x000d__x000a_\par }\pard\plain \ltrpar\s21\ql \li0\ri0\sa240\nowidctlpar\wrapdefault\aspalpha\aspnum\faauto\adjustright\rin0\lin0\itap0\pararsid10501753 \rtlch\fcs1 \af0\afs20\alang1025 \ltrch\fcs0 \i\fs24\lang2057\langfe2057\cgrid\langnp2057\langfenp2057 {\rtlch\fcs1 _x000d__x000a_\af0 \ltrch\fcs0 \cs17\i0\v\fs20\cf9\lang1024\langfe1024\loch\af1\hich\af1\dbch\af31501\noproof\insrsid10501753\charrsid9570660 \hich\af1\dbch\af31501\loch\f1 &lt;OptDelPrev&gt;}{\rtlch\fcs1 \af0 \ltrch\fcs0 \insrsid10501753\charrsid9570660 #}{\rtlch\fcs1 \af1 _x000d__x000a_\ltrch\fcs0 \cs18\v\f1\fs20\cf15\insrsid10501753\charrsid9570660 MNU[TEXTJUSTYES][TEXTJUSTNO]@CHOICE@}{\rtlch\fcs1 \af0 \ltrch\fcs0 \insrsid10501753\charrsid9570660 #}{\rtlch\fcs1 \af0 \ltrch\fcs0 _x000d__x000a_\cs17\i0\v\fs20\cf9\lang1024\langfe1024\loch\af1\hich\af1\dbch\af31501\noproof\insrsid10501753\charrsid9570660 \hich\af1\dbch\af31501\loch\f1 &lt;/OptDelPrev&gt;}{\rtlch\fcs1 \af0 \ltrch\fcs0 \insrsid10501753\charrsid9570660 _x000d__x000a_\par }\pard\plain \ltrpar\ql \li0\ri0\widctlpar\wrapdefault\aspalpha\aspnum\faauto\adjustright\rin0\lin0\itap0\pararsid10501753 \rtlch\fcs1 \af0\afs20\alang1025 \ltrch\fcs0 \fs24\lang2057\langfe2057\cgrid\langnp2057\langfenp2057 {\rtlch\fcs1 \af0 \ltrch\fcs0 _x000d__x000a_\cs17\v\fs20\cf9\lang1024\langfe1024\loch\af1\hich\af1\dbch\af31501\noproof\insrsid10501753\charrsid9570660 \hich\af1\dbch\af31501\loch\f1 &lt;/}{\rtlch\fcs1 \af0 \ltrch\fcs0 _x000d__x000a_\cs17\v\fs20\cf9\lang1024\langfe1024\loch\af1\hich\af1\dbch\af31501\noproof\insrsid10501753 \hich\af1\dbch\af31501\loch\f1 Amend}{\rtlch\fcs1 \af0 \ltrch\fcs0 _x000d__x000a_\cs17\v\fs20\cf9\lang1024\langfe1024\loch\af1\hich\af1\dbch\af31501\noproof\insrsid10501753\charrsid9570660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38_x000d__x000a_cb70f84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297"/>
    <w:docVar w:name="TXTAUTHOR" w:val="Stefan Berger"/>
    <w:docVar w:name="TXTLANGUE" w:val="IT"/>
    <w:docVar w:name="TXTLANGUEMIN" w:val="it"/>
    <w:docVar w:name="TXTNRAM" w:val="4"/>
    <w:docVar w:name="TXTNRFIRSTAM" w:val="4"/>
    <w:docVar w:name="TXTNRLASTAM" w:val="4"/>
    <w:docVar w:name="TXTNRPE" w:val="759.645"/>
    <w:docVar w:name="TXTNRPROC" w:val="2023/0211"/>
    <w:docVar w:name="TXTPEorAP" w:val="PE"/>
    <w:docVar w:name="TXTROUTE" w:val="AM\1297335IT.docx"/>
    <w:docVar w:name="TXTVERSION" w:val="02-00"/>
    <w:docVar w:name="TXTVERSION2" w:val="01-00"/>
  </w:docVars>
  <w:rsids>
    <w:rsidRoot w:val="00867FA6"/>
    <w:rsid w:val="000111BD"/>
    <w:rsid w:val="00073830"/>
    <w:rsid w:val="00075DBE"/>
    <w:rsid w:val="000B0781"/>
    <w:rsid w:val="000D446F"/>
    <w:rsid w:val="000E7234"/>
    <w:rsid w:val="000F2A80"/>
    <w:rsid w:val="000F4A0B"/>
    <w:rsid w:val="000F7815"/>
    <w:rsid w:val="00126BC4"/>
    <w:rsid w:val="00150057"/>
    <w:rsid w:val="00166CCB"/>
    <w:rsid w:val="001809DD"/>
    <w:rsid w:val="001A4802"/>
    <w:rsid w:val="001B761C"/>
    <w:rsid w:val="001C2054"/>
    <w:rsid w:val="001C502E"/>
    <w:rsid w:val="001D13C9"/>
    <w:rsid w:val="001D5CC4"/>
    <w:rsid w:val="001D7A49"/>
    <w:rsid w:val="001F0FDD"/>
    <w:rsid w:val="0020367C"/>
    <w:rsid w:val="00222325"/>
    <w:rsid w:val="00231EA7"/>
    <w:rsid w:val="00236619"/>
    <w:rsid w:val="002525E3"/>
    <w:rsid w:val="002574CB"/>
    <w:rsid w:val="00264C1D"/>
    <w:rsid w:val="00280EA6"/>
    <w:rsid w:val="00296A98"/>
    <w:rsid w:val="002A1C82"/>
    <w:rsid w:val="002B5E1D"/>
    <w:rsid w:val="002B6A7B"/>
    <w:rsid w:val="002C5761"/>
    <w:rsid w:val="002E3F68"/>
    <w:rsid w:val="002E4311"/>
    <w:rsid w:val="003003A7"/>
    <w:rsid w:val="00315664"/>
    <w:rsid w:val="00322475"/>
    <w:rsid w:val="00363AD3"/>
    <w:rsid w:val="003743DE"/>
    <w:rsid w:val="0037660F"/>
    <w:rsid w:val="00376B01"/>
    <w:rsid w:val="00384E84"/>
    <w:rsid w:val="0038706C"/>
    <w:rsid w:val="003923F7"/>
    <w:rsid w:val="003A5102"/>
    <w:rsid w:val="003C6E39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61E32"/>
    <w:rsid w:val="00464338"/>
    <w:rsid w:val="00495E20"/>
    <w:rsid w:val="004B13FF"/>
    <w:rsid w:val="004E0AAC"/>
    <w:rsid w:val="004E1C4C"/>
    <w:rsid w:val="004F03F0"/>
    <w:rsid w:val="004F2903"/>
    <w:rsid w:val="005246D8"/>
    <w:rsid w:val="00547F73"/>
    <w:rsid w:val="00557617"/>
    <w:rsid w:val="00571479"/>
    <w:rsid w:val="005A7205"/>
    <w:rsid w:val="005A7EB4"/>
    <w:rsid w:val="005B32E3"/>
    <w:rsid w:val="005E50C2"/>
    <w:rsid w:val="00607ABE"/>
    <w:rsid w:val="00627C5D"/>
    <w:rsid w:val="006337D4"/>
    <w:rsid w:val="00637384"/>
    <w:rsid w:val="0066168A"/>
    <w:rsid w:val="00665DDA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59E9"/>
    <w:rsid w:val="00706049"/>
    <w:rsid w:val="007152AF"/>
    <w:rsid w:val="00736FBA"/>
    <w:rsid w:val="0074160E"/>
    <w:rsid w:val="007659AC"/>
    <w:rsid w:val="0079060C"/>
    <w:rsid w:val="007A42AB"/>
    <w:rsid w:val="007C71DE"/>
    <w:rsid w:val="00822C94"/>
    <w:rsid w:val="008363E4"/>
    <w:rsid w:val="00851460"/>
    <w:rsid w:val="00867FA6"/>
    <w:rsid w:val="0087052C"/>
    <w:rsid w:val="00870CF2"/>
    <w:rsid w:val="00874862"/>
    <w:rsid w:val="00875A9C"/>
    <w:rsid w:val="00887FDC"/>
    <w:rsid w:val="008B251A"/>
    <w:rsid w:val="008D6D06"/>
    <w:rsid w:val="008F0DDD"/>
    <w:rsid w:val="00900CAE"/>
    <w:rsid w:val="00904AD5"/>
    <w:rsid w:val="00907CCA"/>
    <w:rsid w:val="009154FF"/>
    <w:rsid w:val="00917A85"/>
    <w:rsid w:val="009221FE"/>
    <w:rsid w:val="009533E5"/>
    <w:rsid w:val="00966038"/>
    <w:rsid w:val="009A65D8"/>
    <w:rsid w:val="009B0305"/>
    <w:rsid w:val="009C12F9"/>
    <w:rsid w:val="009F230F"/>
    <w:rsid w:val="00A15973"/>
    <w:rsid w:val="00A233E9"/>
    <w:rsid w:val="00A46736"/>
    <w:rsid w:val="00A507FC"/>
    <w:rsid w:val="00A5426B"/>
    <w:rsid w:val="00A845EF"/>
    <w:rsid w:val="00A84E16"/>
    <w:rsid w:val="00A93389"/>
    <w:rsid w:val="00A93F8C"/>
    <w:rsid w:val="00AA0426"/>
    <w:rsid w:val="00AB74D6"/>
    <w:rsid w:val="00AC1A15"/>
    <w:rsid w:val="00AC7149"/>
    <w:rsid w:val="00AD730A"/>
    <w:rsid w:val="00AE4459"/>
    <w:rsid w:val="00AF25FC"/>
    <w:rsid w:val="00AF2819"/>
    <w:rsid w:val="00B0638A"/>
    <w:rsid w:val="00B10564"/>
    <w:rsid w:val="00B41B4D"/>
    <w:rsid w:val="00B77A45"/>
    <w:rsid w:val="00B8066A"/>
    <w:rsid w:val="00B85286"/>
    <w:rsid w:val="00B90B7F"/>
    <w:rsid w:val="00B9188F"/>
    <w:rsid w:val="00BA48D2"/>
    <w:rsid w:val="00BC1B1F"/>
    <w:rsid w:val="00BE0C84"/>
    <w:rsid w:val="00BE5062"/>
    <w:rsid w:val="00C10F61"/>
    <w:rsid w:val="00C22CC4"/>
    <w:rsid w:val="00C2336C"/>
    <w:rsid w:val="00C35E35"/>
    <w:rsid w:val="00C41E32"/>
    <w:rsid w:val="00C85D0F"/>
    <w:rsid w:val="00C92798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42398"/>
    <w:rsid w:val="00D44842"/>
    <w:rsid w:val="00D677D5"/>
    <w:rsid w:val="00D755F1"/>
    <w:rsid w:val="00D767AC"/>
    <w:rsid w:val="00D82FCC"/>
    <w:rsid w:val="00D87B31"/>
    <w:rsid w:val="00DB429F"/>
    <w:rsid w:val="00DB65C2"/>
    <w:rsid w:val="00DC4160"/>
    <w:rsid w:val="00DC6A1B"/>
    <w:rsid w:val="00DE672F"/>
    <w:rsid w:val="00E0026A"/>
    <w:rsid w:val="00E15A86"/>
    <w:rsid w:val="00E25DC5"/>
    <w:rsid w:val="00E44BB0"/>
    <w:rsid w:val="00E471BE"/>
    <w:rsid w:val="00E57F50"/>
    <w:rsid w:val="00E660E2"/>
    <w:rsid w:val="00EA25AE"/>
    <w:rsid w:val="00EB3A71"/>
    <w:rsid w:val="00EE011D"/>
    <w:rsid w:val="00EE3E0D"/>
    <w:rsid w:val="00EF03A3"/>
    <w:rsid w:val="00EF11AD"/>
    <w:rsid w:val="00F27170"/>
    <w:rsid w:val="00F459F7"/>
    <w:rsid w:val="00F92B49"/>
    <w:rsid w:val="00F97FDB"/>
    <w:rsid w:val="00FA192C"/>
    <w:rsid w:val="00FC1B08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A649C6-7E5E-4AC5-9AA5-FAE4D6499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styleId="Footer">
    <w:name w:val="footer"/>
    <w:basedOn w:val="Normal"/>
    <w:link w:val="FooterChar"/>
    <w:semiHidden/>
    <w:rsid w:val="00264C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264C1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BORKO~1\AppData\Local\Temp\AM_Com_LegRepo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AM_Com_LegReport.dotx</Template>
  <TotalTime>0</TotalTime>
  <Pages>3</Pages>
  <Words>217</Words>
  <Characters>1256</Characters>
  <Application>Microsoft Office Word</Application>
  <DocSecurity>0</DocSecurity>
  <Lines>56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2007-06-22T14:02:00Z</cp:lastPrinted>
  <dcterms:created xsi:type="dcterms:W3CDTF">2024-03-05T12:06:00Z</dcterms:created>
  <dcterms:modified xsi:type="dcterms:W3CDTF">2024-03-05T12:06:00Z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1297335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18:26:13)</vt:lpwstr>
  </property>
  <property fmtid="{D5CDD505-2E9C-101B-9397-08002B2CF9AE}" pid="6" name="&lt;ModelTra&gt;">
    <vt:lpwstr>\\eiciBRUpr1\pdocep$\DocEP\TRANSFIL\EN\AM_Com_LegReport.EN(24/04/2020 20:50:04)</vt:lpwstr>
  </property>
  <property fmtid="{D5CDD505-2E9C-101B-9397-08002B2CF9AE}" pid="7" name="&lt;Type&gt;">
    <vt:lpwstr>AM</vt:lpwstr>
  </property>
  <property fmtid="{D5CDD505-2E9C-101B-9397-08002B2CF9AE}" pid="8" name="Created with">
    <vt:lpwstr>9.17.1 Build [20240202]</vt:lpwstr>
  </property>
  <property fmtid="{D5CDD505-2E9C-101B-9397-08002B2CF9AE}" pid="9" name="FooterPath">
    <vt:lpwstr>AM\1297335IT.docx</vt:lpwstr>
  </property>
  <property fmtid="{D5CDD505-2E9C-101B-9397-08002B2CF9AE}" pid="10" name="LastEdited with">
    <vt:lpwstr>9.17.2 Build [20240212]</vt:lpwstr>
  </property>
  <property fmtid="{D5CDD505-2E9C-101B-9397-08002B2CF9AE}" pid="11" name="PE number">
    <vt:lpwstr>759.645</vt:lpwstr>
  </property>
  <property fmtid="{D5CDD505-2E9C-101B-9397-08002B2CF9AE}" pid="12" name="SDLStudio">
    <vt:lpwstr/>
  </property>
  <property fmtid="{D5CDD505-2E9C-101B-9397-08002B2CF9AE}" pid="13" name="SendToEpades">
    <vt:lpwstr>OK - 2024/02/21 18:14</vt:lpwstr>
  </property>
  <property fmtid="{D5CDD505-2E9C-101B-9397-08002B2CF9AE}" pid="14" name="Bookout">
    <vt:lpwstr>OK - 2024/03/05 13:06</vt:lpwstr>
  </property>
</Properties>
</file>