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521C5" w:rsidRPr="0045488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E5062" w:rsidRPr="00454887" w:rsidRDefault="00007218" w:rsidP="00C85D0F">
            <w:pPr>
              <w:pStyle w:val="EPName"/>
            </w:pPr>
            <w:r w:rsidRPr="00454887">
              <w:t>Parlament Ewropew</w:t>
            </w:r>
          </w:p>
          <w:p w:rsidR="00BE5062" w:rsidRPr="00454887" w:rsidRDefault="00007218" w:rsidP="00264C1D">
            <w:pPr>
              <w:pStyle w:val="EPTerm"/>
            </w:pPr>
            <w:r w:rsidRPr="004548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BE5062" w:rsidRPr="00454887" w:rsidRDefault="00007218" w:rsidP="00C85D0F">
            <w:pPr>
              <w:pStyle w:val="EPLogo"/>
            </w:pPr>
            <w:r w:rsidRPr="00454887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7234" w:rsidRPr="00454887" w:rsidRDefault="000E7234" w:rsidP="000E7234">
      <w:pPr>
        <w:pStyle w:val="LineTop"/>
      </w:pPr>
    </w:p>
    <w:p w:rsidR="000E7234" w:rsidRPr="00454887" w:rsidRDefault="00007218" w:rsidP="000E7234">
      <w:pPr>
        <w:pStyle w:val="EPBody"/>
      </w:pPr>
      <w:r w:rsidRPr="00454887">
        <w:rPr>
          <w:rStyle w:val="HideTWBExt"/>
        </w:rPr>
        <w:t>&lt;</w:t>
      </w:r>
      <w:r w:rsidRPr="00454887">
        <w:rPr>
          <w:rStyle w:val="HideTWBExt"/>
          <w:i w:val="0"/>
        </w:rPr>
        <w:t>Commission</w:t>
      </w:r>
      <w:r w:rsidRPr="00454887">
        <w:rPr>
          <w:rStyle w:val="HideTWBExt"/>
        </w:rPr>
        <w:t>&gt;</w:t>
      </w:r>
      <w:r w:rsidRPr="00454887">
        <w:rPr>
          <w:rStyle w:val="HideTWBInt"/>
          <w:color w:val="auto"/>
        </w:rPr>
        <w:t>{ECON}</w:t>
      </w:r>
      <w:r w:rsidRPr="00454887">
        <w:t>Kumitat għall-Affarijiet Ekonomiċi u Monetarji</w:t>
      </w:r>
      <w:r w:rsidRPr="00454887">
        <w:rPr>
          <w:rStyle w:val="HideTWBExt"/>
        </w:rPr>
        <w:t>&lt;/</w:t>
      </w:r>
      <w:r w:rsidRPr="00454887">
        <w:rPr>
          <w:rStyle w:val="HideTWBExt"/>
          <w:i w:val="0"/>
        </w:rPr>
        <w:t>Commission</w:t>
      </w:r>
      <w:r w:rsidRPr="00454887">
        <w:rPr>
          <w:rStyle w:val="HideTWBExt"/>
        </w:rPr>
        <w:t>&gt;</w:t>
      </w:r>
    </w:p>
    <w:p w:rsidR="000E7234" w:rsidRPr="00454887" w:rsidRDefault="000E7234" w:rsidP="000E7234">
      <w:pPr>
        <w:pStyle w:val="LineBottom"/>
      </w:pPr>
    </w:p>
    <w:p w:rsidR="00B85286" w:rsidRPr="00454887" w:rsidRDefault="00007218">
      <w:pPr>
        <w:pStyle w:val="CoverReference"/>
      </w:pPr>
      <w:r w:rsidRPr="00454887">
        <w:rPr>
          <w:rStyle w:val="HideTWBExt"/>
          <w:b w:val="0"/>
        </w:rPr>
        <w:t>&lt;RefProc&gt;</w:t>
      </w:r>
      <w:r w:rsidRPr="00454887">
        <w:t>2023/0211</w:t>
      </w:r>
      <w:r w:rsidRPr="00454887">
        <w:rPr>
          <w:rStyle w:val="HideTWBExt"/>
          <w:b w:val="0"/>
        </w:rPr>
        <w:t>&lt;/RefProc&gt;&lt;RefTypeProc&gt;</w:t>
      </w:r>
      <w:r w:rsidRPr="00454887">
        <w:t>(COD)</w:t>
      </w:r>
      <w:r w:rsidRPr="00454887">
        <w:rPr>
          <w:rStyle w:val="HideTWBExt"/>
          <w:b w:val="0"/>
        </w:rPr>
        <w:t>&lt;/RefTypeProc&gt;</w:t>
      </w:r>
    </w:p>
    <w:p w:rsidR="00B85286" w:rsidRPr="00454887" w:rsidRDefault="00007218">
      <w:pPr>
        <w:pStyle w:val="CoverDate"/>
      </w:pPr>
      <w:r w:rsidRPr="00454887">
        <w:rPr>
          <w:rStyle w:val="HideTWBExt"/>
        </w:rPr>
        <w:t>&lt;Date&gt;</w:t>
      </w:r>
      <w:r w:rsidRPr="00454887">
        <w:rPr>
          <w:rStyle w:val="HideTWBInt"/>
          <w:color w:val="auto"/>
        </w:rPr>
        <w:t>{21/02/2024}</w:t>
      </w:r>
      <w:r w:rsidRPr="00454887">
        <w:t>21.2.2024</w:t>
      </w:r>
      <w:r w:rsidRPr="00454887">
        <w:rPr>
          <w:rStyle w:val="HideTWBExt"/>
        </w:rPr>
        <w:t>&lt;/Date&gt;</w:t>
      </w:r>
    </w:p>
    <w:p w:rsidR="009B0305" w:rsidRPr="00454887" w:rsidRDefault="00007218" w:rsidP="009B0305">
      <w:pPr>
        <w:pStyle w:val="CoverDocType"/>
      </w:pPr>
      <w:r w:rsidRPr="00454887">
        <w:rPr>
          <w:rStyle w:val="HideTWBExt"/>
          <w:b w:val="0"/>
        </w:rPr>
        <w:t>&lt;TypeAM&gt;</w:t>
      </w:r>
      <w:r w:rsidR="00F37E9B">
        <w:t>EMENDA</w:t>
      </w:r>
      <w:r w:rsidRPr="00454887">
        <w:rPr>
          <w:rStyle w:val="HideTWBExt"/>
          <w:b w:val="0"/>
        </w:rPr>
        <w:t>&lt;/TypeAM&gt;</w:t>
      </w:r>
    </w:p>
    <w:p w:rsidR="00B85286" w:rsidRPr="00454887" w:rsidRDefault="00007218" w:rsidP="001C2054">
      <w:pPr>
        <w:pStyle w:val="CoverDocType24a"/>
      </w:pPr>
      <w:r w:rsidRPr="00454887">
        <w:rPr>
          <w:rStyle w:val="HideTWBExt"/>
          <w:b w:val="0"/>
        </w:rPr>
        <w:t>&lt;RangeAM&gt;</w:t>
      </w:r>
      <w:r w:rsidRPr="00454887">
        <w:t>4</w:t>
      </w:r>
      <w:r w:rsidRPr="00454887">
        <w:rPr>
          <w:rStyle w:val="HideTWBExt"/>
          <w:b w:val="0"/>
        </w:rPr>
        <w:t>&lt;/RangeAM&gt;</w:t>
      </w:r>
    </w:p>
    <w:p w:rsidR="001C2054" w:rsidRPr="00454887" w:rsidRDefault="00007218" w:rsidP="00A93F8C">
      <w:pPr>
        <w:pStyle w:val="CoverBold"/>
      </w:pPr>
      <w:r w:rsidRPr="00454887">
        <w:rPr>
          <w:rStyle w:val="HideTWBExt"/>
          <w:b w:val="0"/>
        </w:rPr>
        <w:t>&lt;TitreType&gt;</w:t>
      </w:r>
      <w:r w:rsidRPr="00454887">
        <w:t>Abbozz ta’ rapport</w:t>
      </w:r>
      <w:r w:rsidRPr="00454887">
        <w:rPr>
          <w:rStyle w:val="HideTWBExt"/>
          <w:b w:val="0"/>
        </w:rPr>
        <w:t>&lt;/TitreType&gt;</w:t>
      </w:r>
    </w:p>
    <w:p w:rsidR="00B85286" w:rsidRPr="00454887" w:rsidRDefault="00007218" w:rsidP="00A93F8C">
      <w:pPr>
        <w:pStyle w:val="CoverBold"/>
      </w:pPr>
      <w:r w:rsidRPr="00454887">
        <w:rPr>
          <w:rStyle w:val="HideTWBExt"/>
          <w:b w:val="0"/>
        </w:rPr>
        <w:t>&lt;Rapporteur&gt;</w:t>
      </w:r>
      <w:r w:rsidRPr="00454887">
        <w:t>Stefan Berger</w:t>
      </w:r>
      <w:r w:rsidRPr="00454887">
        <w:rPr>
          <w:rStyle w:val="HideTWBExt"/>
          <w:b w:val="0"/>
        </w:rPr>
        <w:t>&lt;/Rapporteur&gt;</w:t>
      </w:r>
    </w:p>
    <w:p w:rsidR="00B85286" w:rsidRPr="00454887" w:rsidRDefault="00007218">
      <w:pPr>
        <w:pStyle w:val="CoverNormal24a"/>
      </w:pPr>
      <w:r w:rsidRPr="00454887">
        <w:rPr>
          <w:rStyle w:val="HideTWBExt"/>
        </w:rPr>
        <w:t>&lt;DocRefPE&gt;</w:t>
      </w:r>
      <w:r w:rsidR="00F37E9B">
        <w:t>(PE</w:t>
      </w:r>
      <w:bookmarkStart w:id="0" w:name="_GoBack"/>
      <w:bookmarkEnd w:id="0"/>
      <w:r w:rsidR="00F37E9B">
        <w:t>758.975</w:t>
      </w:r>
      <w:r w:rsidRPr="00454887">
        <w:t>v01-00)</w:t>
      </w:r>
      <w:r w:rsidRPr="00454887">
        <w:rPr>
          <w:rStyle w:val="HideTWBExt"/>
        </w:rPr>
        <w:t>&lt;/DocRefPE&gt;</w:t>
      </w:r>
    </w:p>
    <w:p w:rsidR="00AC1A15" w:rsidRPr="00454887" w:rsidRDefault="00007218" w:rsidP="00AC1A15">
      <w:pPr>
        <w:pStyle w:val="CoverNormal24a"/>
      </w:pPr>
      <w:r w:rsidRPr="00454887">
        <w:rPr>
          <w:rStyle w:val="HideTWBExt"/>
        </w:rPr>
        <w:t>&lt;Titre&gt;</w:t>
      </w:r>
      <w:r w:rsidRPr="00454887">
        <w:t xml:space="preserve">Il-forniment ta’ servizzi tal-euro diġitali minn fornituri ta’ servizzi ta’ pagament inkorporati fi Stati Membri li l-munita </w:t>
      </w:r>
      <w:r w:rsidRPr="00454887">
        <w:t>tagħhom mhijiex l-euro u li jemenda r-Regolament (UE) 2021/1230 tal-Parlament Ewropew u tal-Kunsill</w:t>
      </w:r>
      <w:r w:rsidRPr="00454887">
        <w:rPr>
          <w:rStyle w:val="HideTWBExt"/>
        </w:rPr>
        <w:t>&lt;/Titre&gt;</w:t>
      </w:r>
    </w:p>
    <w:p w:rsidR="00AC1A15" w:rsidRPr="00454887" w:rsidRDefault="00007218" w:rsidP="00AC1A15">
      <w:pPr>
        <w:pStyle w:val="CoverNormal"/>
      </w:pPr>
      <w:r w:rsidRPr="00454887">
        <w:rPr>
          <w:rStyle w:val="HideTWBExt"/>
        </w:rPr>
        <w:t>&lt;DocAmend&gt;</w:t>
      </w:r>
      <w:r w:rsidRPr="00454887">
        <w:t>Proposta għal regolament</w:t>
      </w:r>
      <w:r w:rsidRPr="00454887">
        <w:rPr>
          <w:rStyle w:val="HideTWBExt"/>
        </w:rPr>
        <w:t>&lt;/DocAmend&gt;</w:t>
      </w:r>
    </w:p>
    <w:p w:rsidR="00AC1A15" w:rsidRPr="00454887" w:rsidRDefault="00007218" w:rsidP="00AC1A15">
      <w:pPr>
        <w:pStyle w:val="CoverNormal24a"/>
      </w:pPr>
      <w:r w:rsidRPr="00454887">
        <w:rPr>
          <w:rStyle w:val="HideTWBExt"/>
        </w:rPr>
        <w:t>&lt;DocRef&gt;</w:t>
      </w:r>
      <w:r w:rsidRPr="00454887">
        <w:t>(COM(2023)0368 – C9-0214/2023 – 2023/0211(COD))</w:t>
      </w:r>
      <w:r w:rsidRPr="00454887">
        <w:rPr>
          <w:rStyle w:val="HideTWBExt"/>
        </w:rPr>
        <w:t>&lt;/DocRef&gt;</w:t>
      </w:r>
    </w:p>
    <w:p w:rsidR="00B85286" w:rsidRPr="00454887" w:rsidRDefault="00007218" w:rsidP="00E660E2">
      <w:pPr>
        <w:widowControl/>
        <w:tabs>
          <w:tab w:val="center" w:pos="4677"/>
        </w:tabs>
      </w:pPr>
      <w:r w:rsidRPr="00454887">
        <w:br w:type="page"/>
      </w:r>
      <w:r w:rsidRPr="00454887">
        <w:lastRenderedPageBreak/>
        <w:t>AM_Com_LegReport</w:t>
      </w:r>
    </w:p>
    <w:p w:rsidR="00264C1D" w:rsidRPr="00454887" w:rsidRDefault="00007218" w:rsidP="00264C1D">
      <w:pPr>
        <w:pStyle w:val="AmNumberTabs"/>
      </w:pPr>
      <w:r w:rsidRPr="00454887">
        <w:br w:type="page"/>
      </w:r>
      <w:r w:rsidRPr="00454887">
        <w:rPr>
          <w:rStyle w:val="HideTWBExt"/>
        </w:rPr>
        <w:lastRenderedPageBreak/>
        <w:t>&lt;RepeatBlock-Amend</w:t>
      </w:r>
      <w:r w:rsidRPr="00454887">
        <w:rPr>
          <w:rStyle w:val="HideTWBExt"/>
        </w:rPr>
        <w:t>&gt;&lt;Amend&gt;</w:t>
      </w:r>
      <w:r w:rsidRPr="00454887">
        <w:t>Emenda</w:t>
      </w:r>
      <w:r w:rsidRPr="00454887">
        <w:tab/>
      </w:r>
      <w:r w:rsidRPr="00454887">
        <w:tab/>
      </w:r>
      <w:r w:rsidRPr="00454887">
        <w:rPr>
          <w:rStyle w:val="HideTWBExt"/>
        </w:rPr>
        <w:t>&lt;NumAm&gt;</w:t>
      </w:r>
      <w:r w:rsidRPr="00454887">
        <w:t>4</w:t>
      </w:r>
      <w:r w:rsidRPr="00454887">
        <w:rPr>
          <w:rStyle w:val="HideTWBExt"/>
        </w:rPr>
        <w:t>&lt;/NumAm&gt;</w:t>
      </w:r>
    </w:p>
    <w:p w:rsidR="00264C1D" w:rsidRPr="00454887" w:rsidRDefault="00007218" w:rsidP="00264C1D">
      <w:pPr>
        <w:pStyle w:val="NormalBold"/>
      </w:pPr>
      <w:r w:rsidRPr="00454887">
        <w:rPr>
          <w:rStyle w:val="HideTWBExt"/>
        </w:rPr>
        <w:t>&lt;RepeatBlock-By&gt;&lt;Members&gt;</w:t>
      </w:r>
      <w:r w:rsidRPr="00454887">
        <w:t>Henrike Hahn, Paul Tang</w:t>
      </w:r>
      <w:r w:rsidRPr="00454887">
        <w:rPr>
          <w:rStyle w:val="HideTWBExt"/>
        </w:rPr>
        <w:t>&lt;/Members&gt;</w:t>
      </w:r>
    </w:p>
    <w:p w:rsidR="00264C1D" w:rsidRPr="00454887" w:rsidRDefault="00007218" w:rsidP="00264C1D">
      <w:pPr>
        <w:pStyle w:val="NormalBold"/>
      </w:pPr>
      <w:r w:rsidRPr="00454887">
        <w:rPr>
          <w:rStyle w:val="HideTWBExt"/>
        </w:rPr>
        <w:t>&lt;/RepeatBlock-By&gt;</w:t>
      </w:r>
    </w:p>
    <w:p w:rsidR="00264C1D" w:rsidRPr="00454887" w:rsidRDefault="00007218" w:rsidP="00264C1D">
      <w:pPr>
        <w:pStyle w:val="NormalBold"/>
      </w:pPr>
      <w:r w:rsidRPr="00454887">
        <w:rPr>
          <w:rStyle w:val="HideTWBExt"/>
        </w:rPr>
        <w:t>&lt;DocAmend&gt;</w:t>
      </w:r>
      <w:r w:rsidRPr="00454887">
        <w:t>Proposta għal regolament</w:t>
      </w:r>
      <w:r w:rsidRPr="00454887">
        <w:rPr>
          <w:rStyle w:val="HideTWBExt"/>
        </w:rPr>
        <w:t>&lt;/DocAmend&gt;</w:t>
      </w:r>
    </w:p>
    <w:p w:rsidR="00264C1D" w:rsidRPr="00454887" w:rsidRDefault="00007218" w:rsidP="00264C1D">
      <w:pPr>
        <w:pStyle w:val="NormalBold"/>
      </w:pPr>
      <w:r w:rsidRPr="00454887">
        <w:rPr>
          <w:rStyle w:val="HideTWBExt"/>
        </w:rPr>
        <w:t>&lt;Article&gt;</w:t>
      </w:r>
      <w:r w:rsidRPr="00454887">
        <w:t>Artikolu 4 – paragrafu 1 – subparagrafu 1</w:t>
      </w:r>
      <w:r w:rsidRPr="00454887"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6521C5" w:rsidRPr="00454887" w:rsidTr="00264C1D">
        <w:trPr>
          <w:trHeight w:val="240"/>
          <w:jc w:val="center"/>
        </w:trPr>
        <w:tc>
          <w:tcPr>
            <w:tcW w:w="9752" w:type="dxa"/>
            <w:gridSpan w:val="2"/>
          </w:tcPr>
          <w:p w:rsidR="00264C1D" w:rsidRPr="00454887" w:rsidRDefault="00264C1D"/>
        </w:tc>
      </w:tr>
      <w:tr w:rsidR="006521C5" w:rsidRPr="00454887" w:rsidTr="00264C1D">
        <w:trPr>
          <w:trHeight w:val="240"/>
          <w:jc w:val="center"/>
        </w:trPr>
        <w:tc>
          <w:tcPr>
            <w:tcW w:w="4876" w:type="dxa"/>
            <w:hideMark/>
          </w:tcPr>
          <w:p w:rsidR="00264C1D" w:rsidRPr="00454887" w:rsidRDefault="00007218">
            <w:pPr>
              <w:pStyle w:val="AmColumnHeading"/>
            </w:pPr>
            <w:r w:rsidRPr="00454887">
              <w:t>Test propost mill-Kummissjoni</w:t>
            </w:r>
          </w:p>
        </w:tc>
        <w:tc>
          <w:tcPr>
            <w:tcW w:w="4876" w:type="dxa"/>
            <w:hideMark/>
          </w:tcPr>
          <w:p w:rsidR="00264C1D" w:rsidRPr="00454887" w:rsidRDefault="00007218">
            <w:pPr>
              <w:pStyle w:val="AmColumnHeading"/>
            </w:pPr>
            <w:r w:rsidRPr="00454887">
              <w:t>Emenda</w:t>
            </w:r>
          </w:p>
        </w:tc>
      </w:tr>
      <w:tr w:rsidR="006521C5" w:rsidRPr="00454887" w:rsidTr="00264C1D">
        <w:trPr>
          <w:jc w:val="center"/>
        </w:trPr>
        <w:tc>
          <w:tcPr>
            <w:tcW w:w="4876" w:type="dxa"/>
            <w:hideMark/>
          </w:tcPr>
          <w:p w:rsidR="00264C1D" w:rsidRPr="00454887" w:rsidRDefault="00007218">
            <w:pPr>
              <w:pStyle w:val="Normal6a"/>
            </w:pPr>
            <w:r w:rsidRPr="00454887">
              <w:t>Ir-rekwiżiti stabbiliti fl-Artikolu 13, l-Artikolu 14(1), il-Kapitolu V, l-Artikolu 18, il-Kapitolu VII, il-Kapitolu VIII u l-Kapitolu IX tar-Regolament (UE) Nru X dwar l-istabbiliment tal-euro diġitali, għandhom ikunu applikabbli għall-fornituri ta’ serv</w:t>
            </w:r>
            <w:r w:rsidRPr="00454887">
              <w:t>izzi ta’ pagament inkorporati fit-territorju tal-Istati Membri li l-munita tagħhom mhijiex l-euro li jipprovdu servizzi diġitali ta’ pagament bl-euro f’konformità mal-Artikolu 1 ta’ dan ir-Regolament.</w:t>
            </w:r>
          </w:p>
        </w:tc>
        <w:tc>
          <w:tcPr>
            <w:tcW w:w="4876" w:type="dxa"/>
            <w:hideMark/>
          </w:tcPr>
          <w:p w:rsidR="00264C1D" w:rsidRPr="00454887" w:rsidRDefault="00007218">
            <w:pPr>
              <w:pStyle w:val="Normal6a"/>
            </w:pPr>
            <w:r w:rsidRPr="00454887">
              <w:t>Ir-rekwiżiti stabbiliti fl-Artikolu 13, l-Artikolu 14(1</w:t>
            </w:r>
            <w:r w:rsidRPr="00454887">
              <w:t xml:space="preserve">) </w:t>
            </w:r>
            <w:r w:rsidRPr="00454887">
              <w:rPr>
                <w:b/>
                <w:bCs/>
                <w:i/>
                <w:iCs/>
              </w:rPr>
              <w:t>u l-Artikolu 14(4)</w:t>
            </w:r>
            <w:r w:rsidRPr="00454887">
              <w:t>, il-Kapitolu V, l-Artikolu 18, il-Kapitolu VII, il-Kapitolu VIII u l-Kapitolu IX tar-Regolament (UE) Nru X dwar l-istabbiliment tal-euro diġitali, għandhom ikunu applikabbli għall-fornituri ta’ servizzi ta’ pagament inkorporati fit-ter</w:t>
            </w:r>
            <w:r w:rsidRPr="00454887">
              <w:t>ritorju tal-Istati Membri li l-munita tagħhom mhijiex l-euro li jipprovdu servizzi diġitali ta’ pagament bl-euro f’konformità mal-Artikolu 1 ta’ dan ir-Regolament.</w:t>
            </w:r>
          </w:p>
        </w:tc>
      </w:tr>
    </w:tbl>
    <w:p w:rsidR="00264C1D" w:rsidRPr="00454887" w:rsidRDefault="00007218" w:rsidP="00264C1D">
      <w:pPr>
        <w:pStyle w:val="AmOrLang"/>
        <w:rPr>
          <w:lang w:eastAsia="en-US"/>
        </w:rPr>
      </w:pPr>
      <w:r w:rsidRPr="00454887">
        <w:t xml:space="preserve">Or. </w:t>
      </w:r>
      <w:r w:rsidRPr="00454887">
        <w:rPr>
          <w:rStyle w:val="HideTWBExt"/>
        </w:rPr>
        <w:t>&lt;Original&gt;</w:t>
      </w:r>
      <w:r w:rsidRPr="00454887">
        <w:rPr>
          <w:rStyle w:val="HideTWBInt"/>
        </w:rPr>
        <w:t>{EN}</w:t>
      </w:r>
      <w:r w:rsidRPr="00454887">
        <w:t>en</w:t>
      </w:r>
      <w:r w:rsidRPr="00454887">
        <w:rPr>
          <w:rStyle w:val="HideTWBExt"/>
        </w:rPr>
        <w:t>&lt;/Original&gt;</w:t>
      </w:r>
    </w:p>
    <w:p w:rsidR="00264C1D" w:rsidRPr="00454887" w:rsidRDefault="00007218" w:rsidP="00264C1D">
      <w:r w:rsidRPr="00454887">
        <w:rPr>
          <w:rStyle w:val="HideTWBExt"/>
        </w:rPr>
        <w:t>&lt;/Amend&gt;</w:t>
      </w:r>
    </w:p>
    <w:p w:rsidR="00264C1D" w:rsidRPr="00454887" w:rsidRDefault="00007218" w:rsidP="00264C1D">
      <w:r w:rsidRPr="00454887">
        <w:rPr>
          <w:rStyle w:val="HideTWBExt"/>
        </w:rPr>
        <w:t>&lt;/RepeatBlock-Amend&gt;</w:t>
      </w:r>
    </w:p>
    <w:p w:rsidR="00FA192C" w:rsidRPr="00454887" w:rsidRDefault="00FA192C" w:rsidP="00264C1D">
      <w:pPr>
        <w:pStyle w:val="AmNumberTabs"/>
        <w:keepNext/>
      </w:pPr>
    </w:p>
    <w:p w:rsidR="008363E4" w:rsidRPr="00454887" w:rsidRDefault="008363E4" w:rsidP="00FA192C"/>
    <w:sectPr w:rsidR="008363E4" w:rsidRPr="00454887" w:rsidSect="004548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Pr="00454887" w:rsidRDefault="00007218">
      <w:r w:rsidRPr="00454887">
        <w:separator/>
      </w:r>
    </w:p>
  </w:endnote>
  <w:endnote w:type="continuationSeparator" w:id="0">
    <w:p w:rsidR="00000000" w:rsidRPr="00454887" w:rsidRDefault="00007218">
      <w:r w:rsidRPr="004548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887" w:rsidRPr="00454887" w:rsidRDefault="00454887" w:rsidP="00454887">
    <w:pPr>
      <w:pStyle w:val="EPFooter"/>
    </w:pPr>
    <w:r w:rsidRPr="00454887">
      <w:t>PE</w:t>
    </w:r>
    <w:r w:rsidRPr="00454887">
      <w:rPr>
        <w:rStyle w:val="HideTWBExt"/>
      </w:rPr>
      <w:t>&lt;NoPE&gt;</w:t>
    </w:r>
    <w:r w:rsidRPr="00454887">
      <w:t>759.645</w:t>
    </w:r>
    <w:r w:rsidRPr="00454887">
      <w:rPr>
        <w:rStyle w:val="HideTWBExt"/>
      </w:rPr>
      <w:t>&lt;/NoPE&gt;&lt;Version&gt;</w:t>
    </w:r>
    <w:r w:rsidRPr="00454887">
      <w:t>v02-00</w:t>
    </w:r>
    <w:r w:rsidRPr="00454887">
      <w:rPr>
        <w:rStyle w:val="HideTWBExt"/>
      </w:rPr>
      <w:t>&lt;/Version&gt;</w:t>
    </w:r>
    <w:r w:rsidRPr="00454887">
      <w:tab/>
    </w:r>
    <w:r w:rsidRPr="00454887">
      <w:fldChar w:fldCharType="begin"/>
    </w:r>
    <w:r w:rsidRPr="00454887">
      <w:instrText xml:space="preserve"> PAGE  \* MERGEFORMAT </w:instrText>
    </w:r>
    <w:r w:rsidRPr="00454887">
      <w:fldChar w:fldCharType="separate"/>
    </w:r>
    <w:r w:rsidR="00007218">
      <w:rPr>
        <w:noProof/>
      </w:rPr>
      <w:t>2</w:t>
    </w:r>
    <w:r w:rsidRPr="00454887">
      <w:fldChar w:fldCharType="end"/>
    </w:r>
    <w:r w:rsidRPr="00454887">
      <w:t>/</w:t>
    </w:r>
    <w:fldSimple w:instr=" NUMPAGES  \* MERGEFORMAT ">
      <w:r w:rsidR="00007218">
        <w:rPr>
          <w:noProof/>
        </w:rPr>
        <w:t>3</w:t>
      </w:r>
    </w:fldSimple>
    <w:r w:rsidRPr="00454887">
      <w:tab/>
    </w:r>
    <w:r w:rsidRPr="00454887">
      <w:rPr>
        <w:rStyle w:val="HideTWBExt"/>
      </w:rPr>
      <w:t>&lt;PathFdR&gt;</w:t>
    </w:r>
    <w:r w:rsidRPr="00454887">
      <w:t>AM\1297335MT.docx</w:t>
    </w:r>
    <w:r w:rsidRPr="00454887">
      <w:rPr>
        <w:rStyle w:val="HideTWBExt"/>
      </w:rPr>
      <w:t>&lt;/PathFdR&gt;</w:t>
    </w:r>
  </w:p>
  <w:p w:rsidR="00D82FCC" w:rsidRPr="00454887" w:rsidRDefault="00454887" w:rsidP="00454887">
    <w:pPr>
      <w:pStyle w:val="EPFooter2"/>
    </w:pPr>
    <w:r w:rsidRPr="00454887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887" w:rsidRPr="00454887" w:rsidRDefault="00454887" w:rsidP="00454887">
    <w:pPr>
      <w:pStyle w:val="EPFooter"/>
    </w:pPr>
    <w:r w:rsidRPr="00454887">
      <w:rPr>
        <w:rStyle w:val="HideTWBExt"/>
      </w:rPr>
      <w:t>&lt;PathFdR&gt;</w:t>
    </w:r>
    <w:r w:rsidRPr="00454887">
      <w:t>AM\1297335MT.docx</w:t>
    </w:r>
    <w:r w:rsidRPr="00454887">
      <w:rPr>
        <w:rStyle w:val="HideTWBExt"/>
      </w:rPr>
      <w:t>&lt;/PathFdR&gt;</w:t>
    </w:r>
    <w:r w:rsidRPr="00454887">
      <w:tab/>
    </w:r>
    <w:r w:rsidRPr="00454887">
      <w:fldChar w:fldCharType="begin"/>
    </w:r>
    <w:r w:rsidRPr="00454887">
      <w:instrText xml:space="preserve"> PAGE  \* MERGEFORMAT </w:instrText>
    </w:r>
    <w:r w:rsidRPr="00454887">
      <w:fldChar w:fldCharType="separate"/>
    </w:r>
    <w:r w:rsidR="00007218">
      <w:rPr>
        <w:noProof/>
      </w:rPr>
      <w:t>3</w:t>
    </w:r>
    <w:r w:rsidRPr="00454887">
      <w:fldChar w:fldCharType="end"/>
    </w:r>
    <w:r w:rsidRPr="00454887">
      <w:t>/</w:t>
    </w:r>
    <w:fldSimple w:instr=" NUMPAGES  \* MERGEFORMAT ">
      <w:r w:rsidR="00007218">
        <w:rPr>
          <w:noProof/>
        </w:rPr>
        <w:t>3</w:t>
      </w:r>
    </w:fldSimple>
    <w:r w:rsidRPr="00454887">
      <w:tab/>
      <w:t>PE</w:t>
    </w:r>
    <w:r w:rsidRPr="00454887">
      <w:rPr>
        <w:rStyle w:val="HideTWBExt"/>
      </w:rPr>
      <w:t>&lt;NoPE&gt;</w:t>
    </w:r>
    <w:r w:rsidRPr="00454887">
      <w:t>759.645</w:t>
    </w:r>
    <w:r w:rsidRPr="00454887">
      <w:rPr>
        <w:rStyle w:val="HideTWBExt"/>
      </w:rPr>
      <w:t>&lt;/NoPE&gt;&lt;Version&gt;</w:t>
    </w:r>
    <w:r w:rsidRPr="00454887">
      <w:t>v02-00</w:t>
    </w:r>
    <w:r w:rsidRPr="00454887">
      <w:rPr>
        <w:rStyle w:val="HideTWBExt"/>
      </w:rPr>
      <w:t>&lt;/Version&gt;</w:t>
    </w:r>
  </w:p>
  <w:p w:rsidR="00D82FCC" w:rsidRPr="00454887" w:rsidRDefault="00454887" w:rsidP="00454887">
    <w:pPr>
      <w:pStyle w:val="EPFooter2"/>
    </w:pPr>
    <w:r w:rsidRPr="00454887">
      <w:tab/>
    </w:r>
    <w:r w:rsidRPr="00454887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4887" w:rsidRPr="00454887" w:rsidRDefault="00454887" w:rsidP="00454887">
    <w:pPr>
      <w:pStyle w:val="EPFooter"/>
    </w:pPr>
    <w:r w:rsidRPr="00454887">
      <w:rPr>
        <w:rStyle w:val="HideTWBExt"/>
      </w:rPr>
      <w:t>&lt;PathFdR&gt;</w:t>
    </w:r>
    <w:r w:rsidRPr="00454887">
      <w:t>AM\1297335MT.docx</w:t>
    </w:r>
    <w:r w:rsidRPr="00454887">
      <w:rPr>
        <w:rStyle w:val="HideTWBExt"/>
      </w:rPr>
      <w:t>&lt;/PathFdR&gt;</w:t>
    </w:r>
    <w:r w:rsidRPr="00454887">
      <w:tab/>
    </w:r>
    <w:r w:rsidRPr="00454887">
      <w:tab/>
      <w:t>PE</w:t>
    </w:r>
    <w:r w:rsidRPr="00454887">
      <w:rPr>
        <w:rStyle w:val="HideTWBExt"/>
      </w:rPr>
      <w:t>&lt;NoPE&gt;</w:t>
    </w:r>
    <w:r w:rsidRPr="00454887">
      <w:t>759.645</w:t>
    </w:r>
    <w:r w:rsidRPr="00454887">
      <w:rPr>
        <w:rStyle w:val="HideTWBExt"/>
      </w:rPr>
      <w:t>&lt;/NoPE&gt;&lt;Version&gt;</w:t>
    </w:r>
    <w:r w:rsidRPr="00454887">
      <w:t>v02-00</w:t>
    </w:r>
    <w:r w:rsidRPr="00454887">
      <w:rPr>
        <w:rStyle w:val="HideTWBExt"/>
      </w:rPr>
      <w:t>&lt;/Version&gt;</w:t>
    </w:r>
  </w:p>
  <w:p w:rsidR="00D82FCC" w:rsidRPr="00454887" w:rsidRDefault="00454887" w:rsidP="00454887">
    <w:pPr>
      <w:pStyle w:val="EPFooter2"/>
    </w:pPr>
    <w:r w:rsidRPr="00454887">
      <w:t>MT</w:t>
    </w:r>
    <w:r w:rsidRPr="00454887">
      <w:tab/>
    </w:r>
    <w:r w:rsidRPr="00454887">
      <w:rPr>
        <w:b w:val="0"/>
        <w:i/>
        <w:color w:val="C0C0C0"/>
        <w:sz w:val="22"/>
      </w:rPr>
      <w:t>Magħquda fid-diversità</w:t>
    </w:r>
    <w:r w:rsidRPr="00454887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Pr="00454887" w:rsidRDefault="00007218">
      <w:r w:rsidRPr="00454887">
        <w:separator/>
      </w:r>
    </w:p>
  </w:footnote>
  <w:footnote w:type="continuationSeparator" w:id="0">
    <w:p w:rsidR="00000000" w:rsidRPr="00454887" w:rsidRDefault="00007218">
      <w:r w:rsidRPr="0045488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E9B" w:rsidRDefault="00F37E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E9B" w:rsidRDefault="00F37E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E9B" w:rsidRDefault="00F37E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ACTMNU" w:val=" 2"/>
    <w:docVar w:name="AMPLURMNU" w:val=" 2"/>
    <w:docVar w:name="CODEMNU" w:val=" 1"/>
    <w:docVar w:name="COMKEY" w:val="ECON"/>
    <w:docVar w:name="CVA" w:val="4"/>
    <w:docVar w:name="DOCCODMNU" w:val=" 1"/>
    <w:docVar w:name="DOCDT" w:val="21/02/2024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LastEditedSection" w:val=" 1"/>
    <w:docVar w:name="PROPOSALCODMNU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3137821 HideTWBInt;}}{\*\rsidtbl \rsid24658\rsid93699\rsid223860\rsid735077\rsid1718133\rsid2892074_x000d__x000a_\rsid3565327\rsid4666813\rsid6641733\rsid7823322\rsid9636012\rsid10377208\rsid11215221\rsid11549030\rsid12154954\rsid13137821\rsid14382809\rsid14424199\rsid15204470\rsid15285974\rsid15950462\rsid16324206\rsid16662270}{\mmathPr\mmathFont34\mbrkBin0_x000d__x000a_\mbrkBinSub0\msmallFrac0\mdispDef1\mlMargin0\mrMargin0\mdefJc1\mwrapIndent1440\mintLim0\mnaryLim1}{\info{\author BORKOWSKA Elwira}{\operator BORKOWSKA Elwira}{\creatim\yr2024\mo1\dy9\hr13\min36}{\revtim\yr2024\mo1\dy9\hr13\min36}{\version1}{\edmins0}_x000d__x000a_{\nofpages1}{\nofwords2}{\nofchars16}{\nofcharsws17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13782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3699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3699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137821\charrsid9570660 {\*\bkmkstart ReplaceBookmark}#}{\rtlch\fcs1 \af1 \ltrch\fcs0 _x000d__x000a_\cs17\v\f1\fs20\cf15\insrsid13137821\charrsid9570660 &gt;&gt;&gt;CVAR@@AmendA}{\rtlch\fcs1 \af0 \ltrch\fcs0 \insrsid13137821\charrsid9570660 #}{\rtlch\fcs1 \af0 \ltrch\fcs0 \insrsid24658\charrsid16324206 {\*\bkmkend ReplaceBookmark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9b_x000d__x000a_a06f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7274744 HideTWBExt;}{\*\cs18 \additive \v\f1\fs20\cf15 _x000d__x000a_\spriority0 \styrsid7274744 HideTWBInt;}{\s19\ql \li0\ri0\sa120\nowidctlpar\wrapdefault\aspalpha\aspnum\faauto\adjustright\rin0\lin0\itap0 \rtlch\fcs1 \af0\afs20\alang1025 \ltrch\fcs0 \fs24\lang2057\langfe2057\cgrid\langnp2057\langfenp2057 _x000d__x000a_\sbasedon0 \snext19 \spriority0 \styrsid7274744 Normal6a;}{\s20\ql \li0\ri0\nowidctlpar\wrapdefault\aspalpha\aspnum\faauto\adjustright\rin0\lin0\itap0 \rtlch\fcs1 \af0\afs20\alang1025 \ltrch\fcs0 \b\fs24\lang2057\langfe2057\cgrid\langnp2057\langfenp2057 _x000d__x000a_\sbasedon0 \snext20 \spriority0 \styrsid7274744 NormalBold;}{\s21\qr \li0\ri0\sb240\sa240\nowidctlpar\wrapdefault\aspalpha\aspnum\faauto\adjustright\rin0\lin0\itap0 \rtlch\fcs1 \af0\afs20\alang1025 \ltrch\fcs0 _x000d__x000a_\fs24\lang2057\langfe2057\cgrid\langnp2057\langfenp2057 \sbasedon0 \snext21 \spriority0 \styrsid7274744 AmOrLang;}{\s22\qc \li0\ri0\sa240\nowidctlpar\wrapdefault\aspalpha\aspnum\faauto\adjustright\rin0\lin0\itap0 \rtlch\fcs1 \af0\afs20\alang1025 _x000d__x000a_\ltrch\fcs0 \i\fs24\lang2057\langfe2057\cgrid\langnp2057\langfenp2057 \sbasedon0 \snext22 \spriority0 \styrsid7274744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274744 AmNumberTabs;}}{\*\rsidtbl \rsid24658\rsid223860\rsid735077\rsid1718133\rsid2892074\rsid3565327\rsid4666813\rsid6641733\rsid7274744_x000d__x000a_\rsid7823322\rsid9636012\rsid10377208\rsid11215221\rsid11549030\rsid12154954\rsid14382809\rsid14424199\rsid15204470\rsid15207542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70}{\nofchars404}_x000d__x000a_{\nofcharsws473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727474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207542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207542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7274744 \rtlch\fcs1 _x000d__x000a_\af0\afs20\alang1025 \ltrch\fcs0 \b\fs24\lang2057\langfe2057\cgrid\langnp2057\langfenp2057 {\rtlch\fcs1 \af0 \ltrch\fcs0 \cs17\b0\v\fs20\cf9\lang1024\langfe1024\loch\af1\hich\af1\dbch\af31501\noproof\insrsid7274744\charrsid9570660 {\*\bkmkstart restartA}_x000d__x000a_\hich\af1\dbch\af31501\loch\f1 &lt;AmendA&gt;}{\rtlch\fcs1 \af0 \ltrch\fcs0 \insrsid7274744\charrsid9570660 Amendment\tab \tab }{\rtlch\fcs1 \af0 \ltrch\fcs0 _x000d__x000a_\cs17\b0\v\fs20\cf9\lang1024\langfe1024\loch\af1\hich\af1\dbch\af31501\noproof\insrsid7274744\charrsid9570660 \hich\af1\dbch\af31501\loch\f1 &lt;NumAmA&gt;}{\rtlch\fcs1 \af0 \ltrch\fcs0 \insrsid7274744\charrsid9570660 #}{\rtlch\fcs1 \af1 \ltrch\fcs0 _x000d__x000a_\cs18\v\f1\fs20\cf15\insrsid7274744\charrsid9570660 ENMIENDA@NRAM@}{\rtlch\fcs1 \af0 \ltrch\fcs0 \insrsid7274744\charrsid9570660 #}{\rtlch\fcs1 \af0 \ltrch\fcs0 _x000d__x000a_\cs17\b0\v\fs20\cf9\lang1024\langfe1024\loch\af1\hich\af1\dbch\af31501\noproof\insrsid7274744\charrsid9570660 \hich\af1\dbch\af31501\loch\f1 &lt;/NumAmA&gt;}{\rtlch\fcs1 \af0 \ltrch\fcs0 \insrsid7274744\charrsid9570660 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RepeatBlock-By&gt;}{\rtlch\fcs1 \af0 \ltrch\fcs0 \insrsid7274744\charrsid9570660 #}{\rtlch\fcs1 \af1 _x000d__x000a_\ltrch\fcs0 \cs18\v\f1\fs20\cf15\insrsid7274744\charrsid9570660 (MOD@InsideLoop()}{\rtlch\fcs1 \af0 \ltrch\fcs0 \insrsid7274744\charrsid9570660 ##}{\rtlch\fcs1 \af1 \ltrch\fcs0 \cs18\v\f1\fs20\cf15\insrsid7274744\charrsid9570660 &gt;&gt;&gt;@[ZMEMBERSMSG]@}{_x000d__x000a_\rtlch\fcs1 \af0 \ltrch\fcs0 \insrsid7274744\charrsid9570660 #}{\rtlch\fcs1 \af0 \ltrch\fcs0 \cs17\b0\v\fs20\cf9\lang1024\langfe1024\loch\af1\hich\af1\dbch\af31501\noproof\insrsid7274744\charrsid9570660 \hich\af1\dbch\af31501\loch\f1 &lt;Members&gt;}{_x000d__x000a_\rtlch\fcs1 \af0 \ltrch\fcs0 \insrsid7274744\charrsid9570660 #}{\rtlch\fcs1 \af1 \ltrch\fcs0 \cs18\v\f1\fs20\cf15\insrsid7274744\charrsid9570660 (MOD@InsideLoop(\'a7)}{\rtlch\fcs1 \af0 \ltrch\fcs0 \insrsid7274744\charrsid9570660 #}{\rtlch\fcs1 \af0 _x000d__x000a_\ltrch\fcs0 \cf10\insrsid7274744\charrsid9570660 \u9668\'3f}{\rtlch\fcs1 \af0 \ltrch\fcs0 \insrsid7274744\charrsid9570660 #}{\rtlch\fcs1 \af1 \ltrch\fcs0 \cs18\v\f1\fs20\cf15\insrsid7274744\charrsid9570660 TVTMEMBERS\'a7@MEMBERS@}{\rtlch\fcs1 \af0 _x000d__x000a_\ltrch\fcs0 \insrsid7274744\charrsid9570660 #}{\rtlch\fcs1 \af0 \ltrch\fcs0 \cf10\insrsid7274744\charrsid9570660 \u9658\'3f}{\rtlch\fcs1 \af0 \ltrch\fcs0 _x000d__x000a_\cs17\b0\v\fs20\cf9\lang1024\langfe1024\loch\af1\hich\af1\dbch\af31501\noproof\insrsid7274744\charrsid9570660 \hich\af1\dbch\af31501\loch\f1 &lt;/Members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AuNomDe&gt;&lt;OptDel&gt;}{\rtlch\fcs1 \af0 \ltrch\fcs0 \insrsid7274744\charrsid9570660 #}{\rtlch\fcs1 \af1 \ltrch\fcs0 _x000d__x000a_\cs18\v\f1\fs20\cf15\insrsid7274744\charrsid9570660 MNU[ONBEHALFYES][NOTAPP]@CHOICE@}{\rtlch\fcs1 \af0 \ltrch\fcs0 \insrsid7274744\charrsid9570660 #}{\rtlch\fcs1 \af0 \ltrch\fcs0 _x000d__x000a_\cs17\v\fs20\cf9\lang1024\langfe1024\loch\af1\hich\af1\dbch\af31501\noproof\insrsid7274744\charrsid9570660 \hich\af1\dbch\af31501\loch\f1 &lt;/OptDel&gt;&lt;/AuNomDe&gt;}{\rtlch\fcs1 \af0 \ltrch\fcs0 \insrsid7274744\charrsid9570660 _x000d__x000a_\par &lt;&lt;&lt;}{\rtlch\fcs1 \af0 \ltrch\fcs0 \cs17\v\fs20\cf9\lang1024\langfe1024\loch\af1\hich\af1\dbch\af31501\noproof\insrsid7274744\charrsid9570660 \hich\af1\dbch\af31501\loch\f1 &lt;/RepeatBlock-By&gt;}{\rtlch\fcs1 \af0 \ltrch\fcs0 \insrsid7274744\charrsid9570660 _x000d__x000a__x000d__x000a_\par }\pard\plain \ltrpar\s20\ql \li0\ri0\nowidctlpar\wrapdefault\aspalpha\aspnum\faauto\adjustright\rin0\lin0\itap0\pararsid7274744 \rtlch\fcs1 \af0\afs20\alang1025 \ltrch\fcs0 \b\fs24\lang2057\langfe2057\cgrid\langnp2057\langfenp2057 {\rtlch\fcs1 \af0 _x000d__x000a_\ltrch\fcs0 \cs17\b0\v\fs20\cf9\lang1024\langfe1024\loch\af1\hich\af1\dbch\af31501\noproof\insrsid7274744\charrsid9570660 \hich\af1\dbch\af31501\loch\f1 &lt;DocAmend&gt;}{\rtlch\fcs1 \af0 \ltrch\fcs0 \insrsid7274744\charrsid9570660 Draft legislative resolution}_x000d__x000a_{\rtlch\fcs1 \af0 \ltrch\fcs0 \cs17\b0\v\fs20\cf9\lang1024\langfe1024\loch\af1\hich\af1\dbch\af31501\noproof\insrsid7274744\charrsid9570660 \hich\af1\dbch\af31501\loch\f1 &lt;/DocAmend&gt;}{\rtlch\fcs1 \af0 \ltrch\fcs0 \insrsid7274744\charrsid9570660 _x000d__x000a_\par }{\rtlch\fcs1 \af0 \ltrch\fcs0 \cs17\b0\v\fs20\cf9\lang1024\langfe1024\loch\af1\hich\af1\dbch\af31501\noproof\insrsid7274744\charrsid9570660 \hich\af1\dbch\af31501\loch\f1 &lt;Article&gt;}{\rtlch\fcs1 \af0 \ltrch\fcs0 \cf10\insrsid7274744\charrsid9570660 \u9668_x000d__x000a_\'3f}{\rtlch\fcs1 \af0 \ltrch\fcs0 \insrsid7274744\charrsid9570660 #}{\rtlch\fcs1 \af1 \ltrch\fcs0 \cs18\v\f1\fs20\cf15\insrsid7274744\charrsid9570660 TVTRESPART@RESPART@}{\rtlch\fcs1 \af0 \ltrch\fcs0 \insrsid7274744\charrsid9570660 #}{\rtlch\fcs1 \af0 _x000d__x000a_\ltrch\fcs0 \cf10\insrsid7274744\charrsid9570660 \u9658\'3f}{\rtlch\fcs1 \af0 \ltrch\fcs0 \cs17\b0\v\fs20\cf9\lang1024\langfe1024\loch\af1\hich\af1\dbch\af31501\noproof\insrsid7274744\charrsid9570660 \hich\af1\dbch\af31501\loch\f1 &lt;/Article&gt;}{\rtlch\fcs1 _x000d__x000a_\af0 \ltrch\fcs0 \insrsid7274744\charrsid9570660 _x000d__x000a_\par \ltrrow}\trowd \irow0\irowband0\ltrrow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0\irowband0\ltrrow_x000d__x000a_\ts11\trqc\trgaph340\trleft0\trftsWidth1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1\trftsWidthB3\trpaddl340\trpaddr340\trpaddfl3\trpaddft3\trpaddfb3\trpaddfr3\tblind0\tblindtype3 \clvertalt\clbrdrt_x000d__x000a_\brdrtbl \clbrdrl\brdrtbl \clbrdrb\brdrtbl \clbrdrr\brdrtbl \cltxlrtb\clftsWidth3\clwWidth4876\clshdrawnil \cellx4876\clvertalt\clbrdrt\brdrtbl \clbrdrl\brdrtbl \clbrdrb\brdrtbl \clbrdrr\brdrtbl \cltxlrtb\clftsWidth3\clwWidth4876\clshdrawnil \cellx9752_x000d__x000a_\pard\plain \ltrpar\s22\qc \li0\ri0\sa240\keepn\nowidctlpar\intbl\wrapdefault\aspalpha\aspnum\faauto\adjustright\rin0\lin0\pararsid10630121 \rtlch\fcs1 \af0\afs20\alang1025 \ltrch\fcs0 \i\fs24\lang2057\langfe2057\cgrid\langnp2057\langfenp2057 {_x000d__x000a_\rtlch\fcs1 \af0 \ltrch\fcs0 \insrsid7274744\charrsid9570660 Draft legislative resolution\cell Amendment\cell }\pard\plain \ltrpar\ql \li0\ri0\widctlpar\intbl\wrapdefault\aspalpha\aspnum\faauto\adjustright\rin0\lin0 \rtlch\fcs1 \af0\afs20\alang1025 _x000d__x000a_\ltrch\fcs0 \fs24\lang2057\langfe2057\cgrid\langnp2057\langfenp2057 {\rtlch\fcs1 \af0 \ltrch\fcs0 \insrsid7274744\charrsid9570660 \trowd \irow1\irowband1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7274744\charrsid9570660 ##\cell ##}{\rtlch\fcs1 \af0\afs24 \ltrch\fcs0 \insrsid7274744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7274744\charrsid9570660 \trowd \irow2\irowband2\lastrow \ltrrow_x000d__x000a_\ts11\trqc\trgaph340\trleft0\trftsWidth1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1\qr \li0\ri0\sb240\sa240\nowidctlpar\wrapdefault\aspalpha\aspnum\faauto\adjustright\rin0\lin0\itap0\pararsid7274744 \rtlch\fcs1 \af0\afs20\alang1025 \ltrch\fcs0 \fs24\lang2057\langfe2057\cgrid\langnp2057\langfenp2057 {\rtlch\fcs1 \af0 \ltrch\fcs0 _x000d__x000a_\insrsid7274744\charrsid9570660 Or. }{\rtlch\fcs1 \af0 \ltrch\fcs0 \cs17\v\fs20\cf9\lang1024\langfe1024\loch\af1\hich\af1\dbch\af31501\noproof\insrsid7274744\charrsid9570660 \hich\af1\dbch\af31501\loch\f1 &lt;Original&gt;}{\rtlch\fcs1 \af0 \ltrch\fcs0 _x000d__x000a_\insrsid7274744\charrsid9570660 #}{\rtlch\fcs1 \af1 \ltrch\fcs0 \cs18\v\f1\fs20\cf15\insrsid7274744\charrsid9570660 KEY(MAIN/LANGMIN)sh@ORLANGMSG@}{\rtlch\fcs1 \af0 \ltrch\fcs0 \insrsid7274744\charrsid9570660 #}{\rtlch\fcs1 \af0 \ltrch\fcs0 _x000d__x000a_\cs17\v\fs20\cf9\lang1024\langfe1024\loch\af1\hich\af1\dbch\af31501\noproof\insrsid7274744\charrsid9570660 \hich\af1\dbch\af31501\loch\f1 &lt;/Original&gt;}{\rtlch\fcs1 \af0 \ltrch\fcs0 \insrsid7274744\charrsid9570660 _x000d__x000a_\par }\pard\plain \ltrpar\ql \li0\ri0\widctlpar\wrapdefault\aspalpha\aspnum\faauto\adjustright\rin0\lin0\itap0\pararsid7274744 \rtlch\fcs1 \af0\afs20\alang1025 \ltrch\fcs0 \fs24\lang2057\langfe2057\cgrid\langnp2057\langfenp2057 {\rtlch\fcs1 \af0 \ltrch\fcs0 _x000d__x000a_\cs17\v\fs20\cf9\lang1024\langfe1024\loch\af1\hich\af1\dbch\af31501\noproof\insrsid7274744\charrsid9570660 \hich\af1\dbch\af31501\loch\f1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aa_x000d__x000a_b2ce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534671 HideTWBExt;}{\*\cs18 \additive \v\f1\fs20\cf15 _x000d__x000a_\spriority0 \styrsid8534671 HideTWBInt;}{\s19\ql \li0\ri0\sa120\nowidctlpar\wrapdefault\aspalpha\aspnum\faauto\adjustright\rin0\lin0\itap0 \rtlch\fcs1 \af0\afs20\alang1025 \ltrch\fcs0 \fs24\lang2057\langfe2057\cgrid\langnp2057\langfenp2057 _x000d__x000a_\sbasedon0 \snext19 \spriority0 \styrsid8534671 Normal6a;}{\s20\ql \li0\ri0\nowidctlpar\wrapdefault\aspalpha\aspnum\faauto\adjustright\rin0\lin0\itap0 \rtlch\fcs1 \af0\afs20\alang1025 \ltrch\fcs0 \b\fs24\lang2057\langfe2057\cgrid\langnp2057\langfenp2057 _x000d__x000a_\sbasedon0 \snext20 \spriority0 \styrsid8534671 NormalBold;}{\s21\ql \li0\ri0\sa240\nowidctlpar\wrapdefault\aspalpha\aspnum\faauto\adjustright\rin0\lin0\itap0 \rtlch\fcs1 \af0\afs20\alang1025 \ltrch\fcs0 _x000d__x000a_\i\fs24\lang2057\langfe2057\cgrid\langnp2057\langfenp2057 \sbasedon0 \snext21 \spriority0 \styrsid8534671 AmJustText;}{\s22\qc \li0\ri0\sb240\sa240\nowidctlpar\wrapdefault\aspalpha\aspnum\faauto\adjustright\rin0\lin0\itap0 \rtlch\fcs1 _x000d__x000a_\af0\afs20\alang1025 \ltrch\fcs0 \i\fs24\lang2057\langfe2057\cgrid\langnp2057\langfenp2057 \sbasedon0 \snext22 \spriority0 \styrsid8534671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8534671 AmJustTitle;}{\s24\qr \li0\ri0\sb240\sa240\nowidctlpar\wrapdefault\aspalpha\aspnum\faauto\adjustright\rin0\lin0\itap0 \rtlch\fcs1 \af0\afs20\alang1025 \ltrch\fcs0 _x000d__x000a_\fs24\lang2057\langfe2057\cgrid\langnp2057\langfenp2057 \sbasedon0 \snext24 \spriority0 \styrsid8534671 AmOrLang;}{\s25\qc \li0\ri0\sa240\nowidctlpar\wrapdefault\aspalpha\aspnum\faauto\adjustright\rin0\lin0\itap0 \rtlch\fcs1 \af0\afs20\alang1025 _x000d__x000a_\ltrch\fcs0 \i\fs24\lang2057\langfe2057\cgrid\langnp2057\langfenp2057 \sbasedon0 \snext25 \spriority0 \styrsid8534671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534671 AmNumberTabs;}}{\*\rsidtbl \rsid24658\rsid223860\rsid735077\rsid1718133\rsid2892074\rsid3565327\rsid4666813\rsid6641733\rsid7823322_x000d__x000a_\rsid8534671\rsid9636012\rsid10377208\rsid10768075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BORKOWSKA Elwira}{\operator BORKOWSKA Elwira}{\creatim\yr2024\mo1\dy9\hr13\min10}{\revtim\yr2024\mo1\dy9\hr13\min10}{\version1}{\edmins0}{\nofpages1}{\nofwords131}{\nofchars748}_x000d__x000a_{\nofcharsws878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853467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0768075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768075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8534671 \rtlch\fcs1 _x000d__x000a_\af0\afs20\alang1025 \ltrch\fcs0 \b\fs24\lang2057\langfe2057\cgrid\langnp2057\langfenp2057 {\rtlch\fcs1 \af0 \ltrch\fcs0 \cs17\b0\v\fs20\cf9\lang1024\langfe1024\loch\af1\hich\af1\dbch\af31501\noproof\insrsid8534671\charrsid9570660 {\*\bkmkstart restartB}_x000d__x000a_\hich\af1\dbch\af31501\loch\f1 &lt;AmendB&gt;}{\rtlch\fcs1 \af0 \ltrch\fcs0 \insrsid8534671\charrsid9570660 Amendment\tab \tab }{\rtlch\fcs1 \af0 \ltrch\fcs0 _x000d__x000a_\cs17\b0\v\fs20\cf9\lang1024\langfe1024\loch\af1\hich\af1\dbch\af31501\noproof\insrsid8534671\charrsid9570660 \hich\af1\dbch\af31501\loch\f1 &lt;NumAmB&gt;}{\rtlch\fcs1 \af0 \ltrch\fcs0 \insrsid8534671\charrsid9570660 #}{\rtlch\fcs1 \af1 \ltrch\fcs0 _x000d__x000a_\cs18\v\f1\fs20\cf15\insrsid8534671\charrsid9570660 ENMIENDA@NRAM@}{\rtlch\fcs1 \af0 \ltrch\fcs0 \insrsid8534671\charrsid9570660 #}{\rtlch\fcs1 \af0 \ltrch\fcs0 _x000d__x000a_\cs17\b0\v\fs20\cf9\lang1024\langfe1024\loch\af1\hich\af1\dbch\af31501\noproof\insrsid8534671\charrsid9570660 \hich\af1\dbch\af31501\loch\f1 &lt;/NumAmB&gt;}{\rtlch\fcs1 \af0 \ltrch\fcs0 \insrsid8534671\charrsid9570660 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RepeatBlock-By&gt;}{\rtlch\fcs1 \af0 \ltrch\fcs0 \insrsid8534671\charrsid9570660 #}{\rtlch\fcs1 \af1 _x000d__x000a_\ltrch\fcs0 \cs18\v\f1\fs20\cf15\insrsid8534671\charrsid9570660 (MOD@InsideLoop()}{\rtlch\fcs1 \af0 \ltrch\fcs0 \insrsid8534671\charrsid9570660 ##}{\rtlch\fcs1 \af1 \ltrch\fcs0 \cs18\v\f1\fs20\cf15\insrsid8534671\charrsid9570660 &gt;&gt;&gt;@[ZMEMBERSMSG]@}{_x000d__x000a_\rtlch\fcs1 \af0 \ltrch\fcs0 \insrsid8534671\charrsid9570660 #}{\rtlch\fcs1 \af0 \ltrch\fcs0 \cs17\b0\v\fs20\cf9\lang1024\langfe1024\loch\af1\hich\af1\dbch\af31501\noproof\insrsid8534671\charrsid9570660 \hich\af1\dbch\af31501\loch\f1 &lt;Members&gt;}{_x000d__x000a_\rtlch\fcs1 \af0 \ltrch\fcs0 \insrsid8534671\charrsid9570660 #}{\rtlch\fcs1 \af1 \ltrch\fcs0 \cs18\v\f1\fs20\cf15\insrsid8534671\charrsid9570660 (MOD@InsideLoop(\'a7)}{\rtlch\fcs1 \af0 \ltrch\fcs0 \insrsid8534671\charrsid9570660 #}{\rtlch\fcs1 \af0 _x000d__x000a_\ltrch\fcs0 \cf10\insrsid8534671\charrsid9570660 \u9668\'3f}{\rtlch\fcs1 \af0 \ltrch\fcs0 \insrsid8534671\charrsid9570660 #}{\rtlch\fcs1 \af1 \ltrch\fcs0 \cs18\v\f1\fs20\cf15\insrsid8534671\charrsid9570660 TVTMEMBERS\'a7@MEMBERS@}{\rtlch\fcs1 \af0 _x000d__x000a_\ltrch\fcs0 \insrsid8534671\charrsid9570660 #}{\rtlch\fcs1 \af0 \ltrch\fcs0 \cf10\insrsid8534671\charrsid9570660 \u9658\'3f}{\rtlch\fcs1 \af0 \ltrch\fcs0 _x000d__x000a_\cs17\b0\v\fs20\cf9\lang1024\langfe1024\loch\af1\hich\af1\dbch\af31501\noproof\insrsid8534671\charrsid9570660 \hich\af1\dbch\af31501\loch\f1 &lt;/Members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AuNomDe&gt;&lt;OptDel&gt;}{\rtlch\fcs1 \af0 \ltrch\fcs0 \insrsid8534671\charrsid9570660 #}{\rtlch\fcs1 \af1 \ltrch\fcs0 _x000d__x000a_\cs18\v\f1\fs20\cf15\insrsid8534671\charrsid9570660 MNU[ONBEHALFYES][NOTAPP]@CHOICE@}{\rtlch\fcs1 \af0 \ltrch\fcs0 \insrsid8534671\charrsid9570660 #}{\rtlch\fcs1 \af0 \ltrch\fcs0 _x000d__x000a_\cs17\v\fs20\cf9\lang1024\langfe1024\loch\af1\hich\af1\dbch\af31501\noproof\insrsid8534671\charrsid9570660 \hich\af1\dbch\af31501\loch\f1 &lt;/OptDel&gt;&lt;/AuNomDe&gt;}{\rtlch\fcs1 \af0 \ltrch\fcs0 \insrsid8534671\charrsid9570660 _x000d__x000a_\par &lt;&lt;&lt;}{\rtlch\fcs1 \af0 \ltrch\fcs0 \cs17\v\fs20\cf9\lang1024\langfe1024\loch\af1\hich\af1\dbch\af31501\noproof\insrsid8534671\charrsid9570660 \hich\af1\dbch\af31501\loch\f1 &lt;/RepeatBlock-By&gt;}{\rtlch\fcs1 \af0 \ltrch\fcs0 \insrsid8534671\charrsid9570660 _x000d__x000a__x000d__x000a_\par }\pard\plain \ltrpar\s20\ql \li0\ri0\nowidctlpar\wrapdefault\aspalpha\aspnum\faauto\adjustright\rin0\lin0\itap0\pararsid8534671 \rtlch\fcs1 \af0\afs20\alang1025 \ltrch\fcs0 \b\fs24\lang2057\langfe2057\cgrid\langnp2057\langfenp2057 {\rtlch\fcs1 \af0 _x000d__x000a_\ltrch\fcs0 \cs17\b0\v\fs20\cf9\lang1024\langfe1024\loch\af1\hich\af1\dbch\af31501\noproof\insrsid8534671\charrsid9570660 \hich\af1\dbch\af31501\loch\f1 &lt;DocAmend&gt;}{\rtlch\fcs1 \af0 \ltrch\fcs0 \insrsid8534671\charrsid9570660 #}{\rtlch\fcs1 \af1 _x000d__x000a_\ltrch\fcs0 \cs18\v\f1\fs20\cf15\insrsid8534671\charrsid9570660 MNU[OPTPROPOSALCOD][OPTPROPOSALCNS][OPTPROPOSALNLE]@CHOICE@CODEMNU}{\rtlch\fcs1 \af0 \ltrch\fcs0 \insrsid8534671\charrsid9570660 #}{\rtlch\fcs1 \af0 \ltrch\fcs0 _x000d__x000a_\cs17\b0\v\fs20\cf9\lang1024\langfe1024\loch\af1\hich\af1\dbch\af31501\noproof\insrsid8534671\charrsid9570660 \hich\af1\dbch\af31501\loch\f1 &lt;/DocAmend&gt;}{\rtlch\fcs1 \af0 \ltrch\fcs0 \insrsid8534671\charrsid9570660 _x000d__x000a_\par }\pard \ltrpar\s20\ql \li0\ri0\keepn\nowidctlpar\wrapdefault\aspalpha\aspnum\faauto\adjustright\rin0\lin0\itap0\pararsid8534671 {\rtlch\fcs1 \af0 \ltrch\fcs0 _x000d__x000a_\cs17\b0\v\fs20\cf9\lang1024\langfe1024\loch\af1\hich\af1\dbch\af31501\noproof\insrsid8534671\charrsid9570660 \hich\af1\dbch\af31501\loch\f1 &lt;Article&gt;}{\rtlch\fcs1 \af0 \ltrch\fcs0 \insrsid8534671\charrsid9570660 #}{\rtlch\fcs1 \af1 \ltrch\fcs0 _x000d__x000a_\cs18\v\f1\fs20\cf15\insrsid8534671\charrsid9570660 MNU[AMACTPARTYES][AMACTPARTNO]@CHOICE@AMACTMNU}{\rtlch\fcs1 \af0 \ltrch\fcs0 \insrsid8534671\charrsid9570660 #}{\rtlch\fcs1 \af0 \ltrch\fcs0 _x000d__x000a_\cs17\b0\v\fs20\cf9\lang1024\langfe1024\loch\af1\hich\af1\dbch\af31501\noproof\insrsid8534671\charrsid9570660 \hich\af1\dbch\af31501\loch\f1 &lt;/Article&gt;}{\rtlch\fcs1 \af0 \ltrch\fcs0 \insrsid8534671\charrsid9570660 _x000d__x000a_\par }\pard\plain \ltrpar\ql \li0\ri0\keepn\widctlpar\wrapdefault\aspalpha\aspnum\faauto\adjustright\rin0\lin0\itap0\pararsid8534671 \rtlch\fcs1 \af0\afs20\alang1025 \ltrch\fcs0 \fs24\lang2057\langfe2057\cgrid\langnp2057\langfenp2057 {\rtlch\fcs1 \af0 _x000d__x000a_\ltrch\fcs0 \cs17\v\fs20\cf9\lang1024\langfe1024\loch\af1\hich\af1\dbch\af31501\noproof\insrsid8534671\charrsid9570660 \hich\af1\dbch\af31501\loch\f1 &lt;DocAmend2&gt;&lt;OptDel&gt;}{\rtlch\fcs1 \af0 \ltrch\fcs0 \insrsid8534671\charrsid9570660 #}{\rtlch\fcs1 \af1 _x000d__x000a_\ltrch\fcs0 \cs18\v\f1\fs20\cf15\insrsid8534671\charrsid9570660 MNU[OPTNRACTYES][NOTAPP]@CHOICE@AMACTMNU}{\rtlch\fcs1 \af0 \ltrch\fcs0 \insrsid8534671\charrsid9570660 #}{\rtlch\fcs1 \af0 \ltrch\fcs0 _x000d__x000a_\cs17\v\fs20\cf9\lang1024\langfe1024\loch\af1\hich\af1\dbch\af31501\noproof\insrsid8534671\charrsid9570660 \hich\af1\dbch\af31501\loch\f1 &lt;/OptDel&gt;&lt;/DocAmend2&gt;}{\rtlch\fcs1 \af0 \ltrch\fcs0 \insrsid8534671\charrsid9570660 _x000d__x000a_\par }\pard \ltrpar\ql \li0\ri0\widctlpar\wrapdefault\aspalpha\aspnum\faauto\adjustright\rin0\lin0\itap0\pararsid8534671 {\rtlch\fcs1 \af0 \ltrch\fcs0 \cs17\v\fs20\cf9\lang1024\langfe1024\loch\af1\hich\af1\dbch\af31501\noproof\insrsid8534671\charrsid9570660 _x000d__x000a_\hich\af1\dbch\af31501\loch\f1 &lt;Article2&gt;&lt;OptDel&gt;}{\rtlch\fcs1 \af0 \ltrch\fcs0 \insrsid8534671\charrsid9570660 #}{\rtlch\fcs1 \af1 \ltrch\fcs0 \cs18\v\f1\fs20\cf15\insrsid8534671\charrsid9570660 MNU[OPTACTPARTYES][NOTAPP]@CHOICE@AMACTMNU}{\rtlch\fcs1 _x000d__x000a_\af0 \ltrch\fcs0 \insrsid8534671\charrsid9570660 #}{\rtlch\fcs1 \af0 \ltrch\fcs0 \cs17\v\fs20\cf9\lang1024\langfe1024\loch\af1\hich\af1\dbch\af31501\noproof\insrsid8534671\charrsid9570660 \hich\af1\dbch\af31501\loch\f1 &lt;/OptDel&gt;&lt;/Article2&gt;}{\rtlch\fcs1 _x000d__x000a_\af0 \ltrch\fcs0 \insrsid8534671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8534671\charrsid9570660 #}{\rtlch\fcs1 \af1 \ltrch\fcs0 \cs18\v\f1\fs20\cf15\insrsid8534671\charrsid9570660 MNU[OPTLEFTAMACT][LEFTPROP]@CHOICE@AMACTMNU}{_x000d__x000a_\rtlch\fcs1 \af0 \ltrch\fcs0 \insrsid8534671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8534671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8534671\charrsid9570660 ##\cell ##}{\rtlch\fcs1 \af0\afs24 \ltrch\fcs0 \insrsid8534671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8534671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8534671 \rtlch\fcs1 \af0\afs20\alang1025 \ltrch\fcs0 \fs24\lang2057\langfe2057\cgrid\langnp2057\langfenp2057 {\rtlch\fcs1 \af0 \ltrch\fcs0 _x000d__x000a_\insrsid8534671\charrsid9570660 Or. }{\rtlch\fcs1 \af0 \ltrch\fcs0 \cs17\v\fs20\cf9\lang1024\langfe1024\loch\af1\hich\af1\dbch\af31501\noproof\insrsid8534671\charrsid9570660 \hich\af1\dbch\af31501\loch\f1 &lt;Original&gt;}{\rtlch\fcs1 \af0 \ltrch\fcs0 _x000d__x000a_\insrsid8534671\charrsid9570660 #}{\rtlch\fcs1 \af1 \ltrch\fcs0 \cs18\v\f1\fs20\cf15\insrsid8534671\charrsid9570660 KEY(MAIN/LANGMIN)sh@ORLANGMSG@}{\rtlch\fcs1 \af0 \ltrch\fcs0 \insrsid8534671\charrsid9570660 #}{\rtlch\fcs1 \af0 \ltrch\fcs0 _x000d__x000a_\cs17\v\fs20\cf9\lang1024\langfe1024\loch\af1\hich\af1\dbch\af31501\noproof\insrsid8534671\charrsid9570660 \hich\af1\dbch\af31501\loch\f1 &lt;/Original&gt;}{\rtlch\fcs1 \af0 \ltrch\fcs0 \insrsid8534671\charrsid9570660 _x000d__x000a_\par }\pard\plain \ltrpar\s22\qc \li0\ri0\sb240\sa240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OptDel&gt;}{\rtlch\fcs1 \af0 \ltrch\fcs0 \insrsid8534671\charrsid9570660 #}{_x000d__x000a_\rtlch\fcs1 \af1 \ltrch\fcs0 \cs18\v\f1\fs20\cf15\insrsid8534671\charrsid9570660 MNU[CROSSREFNO][CROSSREFYES]@CHOICE@}{\rtlch\fcs1 \af0 \ltrch\fcs0 \insrsid8534671\charrsid9570660 #}{\rtlch\fcs1 \af0 \ltrch\fcs0 _x000d__x000a_\cs17\i0\v\fs20\cf9\lang1024\langfe1024\loch\af1\hich\af1\dbch\af31501\noproof\insrsid8534671\charrsid9570660 \hich\af1\dbch\af31501\loch\f1 &lt;/OptDel&gt;}{\rtlch\fcs1 \af0 \ltrch\fcs0 \insrsid8534671\charrsid9570660 _x000d__x000a_\par }\pard\plain \ltrpar\s23\qc \li0\ri0\sb240\sa240\keepn\nowidctlpar\wrapdefault\aspalpha\aspnum\faauto\adjustright\rin0\lin0\itap0\pararsid8534671 \rtlch\fcs1 \af0\afs20\alang1025 \ltrch\fcs0 \i\fs24\lang2057\langfe2057\cgrid\langnp2057\langfenp2057 {_x000d__x000a_\rtlch\fcs1 \af0 \ltrch\fcs0 \cs17\i0\v\fs20\cf9\lang1024\langfe1024\loch\af1\hich\af1\dbch\af31501\noproof\insrsid8534671\charrsid9570660 \hich\af1\dbch\af31501\loch\f1 &lt;TitreJust&gt;}{\rtlch\fcs1 \af0 \ltrch\fcs0 \insrsid8534671\charrsid9570660 _x000d__x000a_Justification}{\rtlch\fcs1 \af0 \ltrch\fcs0 \cs17\i0\v\fs20\cf9\lang1024\langfe1024\loch\af1\hich\af1\dbch\af31501\noproof\insrsid8534671\charrsid9570660 \hich\af1\dbch\af31501\loch\f1 &lt;/TitreJust&gt;}{\rtlch\fcs1 \af0 \ltrch\fcs0 _x000d__x000a_\insrsid8534671\charrsid9570660 _x000d__x000a_\par }\pard\plain \ltrpar\s21\ql \li0\ri0\sa240\nowidctlpar\wrapdefault\aspalpha\aspnum\faauto\adjustright\rin0\lin0\itap0\pararsid8534671 \rtlch\fcs1 \af0\afs20\alang1025 \ltrch\fcs0 \i\fs24\lang2057\langfe2057\cgrid\langnp2057\langfenp2057 {\rtlch\fcs1 \af0 _x000d__x000a_\ltrch\fcs0 \cs17\i0\v\fs20\cf9\lang1024\langfe1024\loch\af1\hich\af1\dbch\af31501\noproof\insrsid8534671\charrsid9570660 \hich\af1\dbch\af31501\loch\f1 &lt;OptDelPrev&gt;}{\rtlch\fcs1 \af0 \ltrch\fcs0 \insrsid8534671\charrsid9570660 #}{\rtlch\fcs1 \af1 _x000d__x000a_\ltrch\fcs0 \cs18\v\f1\fs20\cf15\insrsid8534671\charrsid9570660 MNU[TEXTJUSTYES][TEXTJUSTNO]@CHOICE@}{\rtlch\fcs1 \af0 \ltrch\fcs0 \insrsid8534671\charrsid9570660 #}{\rtlch\fcs1 \af0 \ltrch\fcs0 _x000d__x000a_\cs17\i0\v\fs20\cf9\lang1024\langfe1024\loch\af1\hich\af1\dbch\af31501\noproof\insrsid8534671\charrsid9570660 \hich\af1\dbch\af31501\loch\f1 &lt;/OptDelPrev&gt;}{\rtlch\fcs1 \af0 \ltrch\fcs0 \insrsid8534671\charrsid9570660 _x000d__x000a_\par }\pard\plain \ltrpar\ql \li0\ri0\widctlpar\wrapdefault\aspalpha\aspnum\faauto\adjustright\rin0\lin0\itap0\pararsid8534671 \rtlch\fcs1 \af0\afs20\alang1025 \ltrch\fcs0 \fs24\lang2057\langfe2057\cgrid\langnp2057\langfenp2057 {\rtlch\fcs1 \af0 \ltrch\fcs0 _x000d__x000a_\cs17\v\fs20\cf9\lang1024\langfe1024\loch\af1\hich\af1\dbch\af31501\noproof\insrsid8534671\charrsid9570660 \hich\af1\dbch\af31501\loch\f1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1_x000d__x000a_92cff4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1\fbidi \froman\fcharset238\fprq2 Times New Roman CE;}{\f332\fbidi \froman\fcharset204\fprq2 Times New Roman Cyr;}_x000d__x000a_{\f334\fbidi \froman\fcharset161\fprq2 Times New Roman Greek;}{\f335\fbidi \froman\fcharset162\fprq2 Times New Roman Tur;}{\f336\fbidi \froman\fcharset177\fprq2 Times New Roman (Hebrew);}{\f337\fbidi \froman\fcharset178\fprq2 Times New Roman (Arabic);}_x000d__x000a_{\f338\fbidi \froman\fcharset186\fprq2 Times New Roman Baltic;}{\f339\fbidi \froman\fcharset163\fprq2 Times New Roman (Vietnamese);}{\f341\fbidi \fswiss\fcharset238\fprq2 Arial CE;}{\f342\fbidi \fswiss\fcharset204\fprq2 Arial Cyr;}_x000d__x000a_{\f344\fbidi \fswiss\fcharset161\fprq2 Arial Greek;}{\f345\fbidi \fswiss\fcharset162\fprq2 Arial Tur;}{\f346\fbidi \fswiss\fcharset177\fprq2 Arial (Hebrew);}{\f347\fbidi \fswiss\fcharset178\fprq2 Arial (Arabic);}_x000d__x000a_{\f348\fbidi \fswiss\fcharset186\fprq2 Arial Baltic;}{\f349\fbidi \fswiss\fcharset163\fprq2 Arial (Vietnamese);}{\f671\fbidi \froman\fcharset238\fprq2 Cambria Math CE;}{\f672\fbidi \froman\fcharset204\fprq2 Cambria Math Cyr;}_x000d__x000a_{\f674\fbidi \froman\fcharset161\fprq2 Cambria Math Greek;}{\f675\fbidi \froman\fcharset162\fprq2 Cambria Math Tur;}{\f678\fbidi \froman\fcharset186\fprq2 Cambria Math Baltic;}{\f6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0501753 HideTWBExt;}{\*\cs18 \additive \v\f1\fs20\cf15 _x000d__x000a_\spriority0 \styrsid10501753 HideTWBInt;}{\s19\ql \li0\ri0\sa120\nowidctlpar\wrapdefault\aspalpha\aspnum\faauto\adjustright\rin0\lin0\itap0 \rtlch\fcs1 \af0\afs20\alang1025 \ltrch\fcs0 \fs24\lang2057\langfe2057\cgrid\langnp2057\langfenp2057 _x000d__x000a_\sbasedon0 \snext19 \spriority0 \styrsid10501753 Normal6a;}{\s20\ql \li0\ri0\nowidctlpar\wrapdefault\aspalpha\aspnum\faauto\adjustright\rin0\lin0\itap0 \rtlch\fcs1 \af0\afs20\alang1025 \ltrch\fcs0 \b\fs24\lang2057\langfe2057\cgrid\langnp2057\langfenp2057 _x000d__x000a_\sbasedon0 \snext20 \spriority0 \styrsid10501753 NormalBold;}{\s21\ql \li0\ri0\sa240\nowidctlpar\wrapdefault\aspalpha\aspnum\faauto\adjustright\rin0\lin0\itap0 \rtlch\fcs1 \af0\afs20\alang1025 \ltrch\fcs0 _x000d__x000a_\i\fs24\lang2057\langfe2057\cgrid\langnp2057\langfenp2057 \sbasedon0 \snext21 \spriority0 \styrsid10501753 AmJustText;}{\s22\qc \li0\ri0\sb240\sa240\nowidctlpar\wrapdefault\aspalpha\aspnum\faauto\adjustright\rin0\lin0\itap0 \rtlch\fcs1 _x000d__x000a_\af0\afs20\alang1025 \ltrch\fcs0 \i\fs24\lang2057\langfe2057\cgrid\langnp2057\langfenp2057 \sbasedon0 \snext22 \spriority0 \styrsid10501753 AmCrossRef;}{_x000d__x000a_\s23\qc \li0\ri0\sb240\sa240\keepn\nowidctlpar\wrapdefault\aspalpha\aspnum\faauto\adjustright\rin0\lin0\itap0 \rtlch\fcs1 \af0\afs20\alang1025 \ltrch\fcs0 \i\fs24\lang2057\langfe2057\cgrid\langnp2057\langfenp2057 _x000d__x000a_\sbasedon0 \snext21 \spriority0 \styrsid10501753 AmJustTitle;}{\s24\qr \li0\ri0\sb240\sa240\nowidctlpar\wrapdefault\aspalpha\aspnum\faauto\adjustright\rin0\lin0\itap0 \rtlch\fcs1 \af0\afs20\alang1025 \ltrch\fcs0 _x000d__x000a_\fs24\lang2057\langfe2057\cgrid\langnp2057\langfenp2057 \sbasedon0 \snext24 \spriority0 \styrsid10501753 AmOrLang;}{\s25\qc \li0\ri0\sa240\nowidctlpar\wrapdefault\aspalpha\aspnum\faauto\adjustright\rin0\lin0\itap0 \rtlch\fcs1 \af0\afs20\alang1025 _x000d__x000a_\ltrch\fcs0 \i\fs24\lang2057\langfe2057\cgrid\langnp2057\langfenp2057 \sbasedon0 \snext25 \spriority0 \styrsid10501753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10501753 AmNumberTabs;}}{\*\rsidtbl \rsid24658\rsid223860\rsid735077\rsid1718133\rsid2892074\rsid3565327\rsid4666813\rsid6641733\rsid7823322_x000d__x000a_\rsid9636012\rsid10377208\rsid10501753\rsid11215221\rsid11549030\rsid12154954\rsid12202380\rsid14382809\rsid14424199\rsid15204470\rsid15285974\rsid15950462\rsid16324206\rsid16662270}{\mmathPr\mmathFont34\mbrkBin0\mbrkBinSub0\msmallFrac0\mdispDef1_x000d__x000a_\mlMargin0\mrMargin0\mdefJc1\mwrapIndent1440\mintLim0\mnaryLim1}{\info{\author BORKOWSKA Elwira}{\operator BORKOWSKA Elwira}{\creatim\yr2024\mo1\dy9\hr13\min36}{\revtim\yr2024\mo1\dy9\hr13\min36}{\version1}{\edmins0}{\nofpages1}{\nofwords130}_x000d__x000a_{\nofchars745}{\nofcharsws87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050175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EBORKO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20238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0238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6\ql \li0\ri0\sb240\keepn\nowidctlpar_x000d__x000a_\tx879\tx936\tx1021\tx1077\tx1134\tx1191\tx1247\tx1304\tx1361\tx1418\tx1474\tx1531\tx1588\tx1644\tx1701\tx1758\tx1814\tx1871\tx2070\tx2126\tx3374\tx3430\wrapdefault\aspalpha\aspnum\faauto\adjustright\rin0\lin0\itap0\pararsid10501753 \rtlch\fcs1 _x000d__x000a_\af0\afs20\alang1025 \ltrch\fcs0 \b\fs24\lang2057\langfe2057\cgrid\langnp2057\langfenp2057 {\rtlch\fcs1 \af0 \ltrch\fcs0 \cs17\b0\v\fs20\cf9\lang1024\langfe1024\loch\af1\hich\af1\dbch\af31501\noproof\insrsid10501753\charrsid9570660 {\*\bkmkstart restart}_x000d__x000a_\hich\af1\dbch\af31501\loch\f1 &lt;}{\rtlch\fcs1 \af0 \ltrch\fcs0 \cs17\b0\v\fs20\cf9\lang1024\langfe1024\loch\af1\hich\af1\dbch\af31501\noproof\insrsid10501753 \hich\af1\dbch\af31501\loch\f1 Amend}{\rtlch\fcs1 \af0 \ltrch\fcs0 _x000d__x000a_\cs17\b0\v\fs20\cf9\lang1024\langfe1024\loch\af1\hich\af1\dbch\af31501\noproof\insrsid10501753\charrsid9570660 \hich\af1\dbch\af31501\loch\f1 &gt;}{\rtlch\fcs1 \af0 \ltrch\fcs0 \insrsid10501753\charrsid9570660 Amendment\tab \tab }{\rtlch\fcs1 \af0 _x000d__x000a_\ltrch\fcs0 \cs17\b0\v\fs20\cf9\lang1024\langfe1024\loch\af1\hich\af1\dbch\af31501\noproof\insrsid10501753\charrsid9570660 \hich\af1\dbch\af31501\loch\f1 &lt;}{\rtlch\fcs1 \af0 \ltrch\fcs0 _x000d__x000a_\cs17\b0\v\fs20\cf9\lang1024\langfe1024\loch\af1\hich\af1\dbch\af31501\noproof\insrsid10501753 \hich\af1\dbch\af31501\loch\f1 NumAm&gt;}{\rtlch\fcs1 \af0 \ltrch\fcs0 \insrsid10501753\charrsid9570660 #}{\rtlch\fcs1 \af1 \ltrch\fcs0 _x000d__x000a_\cs18\v\f1\fs20\cf15\insrsid10501753\charrsid9570660 ENMIENDA@NRAM@}{\rtlch\fcs1 \af0 \ltrch\fcs0 \insrsid10501753\charrsid9570660 #}{\rtlch\fcs1 \af0 \ltrch\fcs0 _x000d__x000a_\cs17\b0\v\fs20\cf9\lang1024\langfe1024\loch\af1\hich\af1\dbch\af31501\noproof\insrsid10501753\charrsid9570660 \hich\af1\dbch\af31501\loch\f1 &lt;/}{\rtlch\fcs1 \af0 \ltrch\fcs0 _x000d__x000a_\cs17\b0\v\fs20\cf9\lang1024\langfe1024\loch\af1\hich\af1\dbch\af31501\noproof\insrsid10501753 \hich\af1\dbch\af31501\loch\f1 NumAm&gt;}{\rtlch\fcs1 \af0 \ltrch\fcs0 \insrsid10501753\charrsid9570660 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\hich\af1\dbch\af31501\loch\f1 RepeatBlock-By&gt;}{\rtlch\fcs1 \af0 \ltrch\fcs0 _x000d__x000a_\insrsid10501753\charrsid9570660 #}{\rtlch\fcs1 \af1 \ltrch\fcs0 \cs18\v\f1\fs20\cf15\insrsid10501753\charrsid9570660 (MOD@InsideLoop()}{\rtlch\fcs1 \af0 \ltrch\fcs0 \insrsid10501753\charrsid9570660 ##}{\rtlch\fcs1 \af1 \ltrch\fcs0 _x000d__x000a_\cs18\v\f1\fs20\cf15\insrsid10501753\charrsid9570660 &gt;&gt;&gt;@[ZMEMBERSMSG]@}{\rtlch\fcs1 \af0 \ltrch\fcs0 \insrsid10501753\charrsid9570660 #}{\rtlch\fcs1 \af0 \ltrch\fcs0 _x000d__x000a_\cs17\b0\v\fs20\cf9\lang1024\langfe1024\loch\af1\hich\af1\dbch\af31501\noproof\insrsid10501753\charrsid9570660 \hich\af1\dbch\af31501\loch\f1 &lt;Members&gt;}{\rtlch\fcs1 \af0 \ltrch\fcs0 \insrsid10501753\charrsid9570660 #}{\rtlch\fcs1 \af1 \ltrch\fcs0 _x000d__x000a_\cs18\v\f1\fs20\cf15\insrsid10501753\charrsid9570660 (MOD@InsideLoop(\'a7)}{\rtlch\fcs1 \af0 \ltrch\fcs0 \insrsid10501753\charrsid9570660 #}{\rtlch\fcs1 \af0 \ltrch\fcs0 \cf10\insrsid10501753\charrsid10095365 \u9668\'3f}{\rtlch\fcs1 \af0 \ltrch\fcs0 _x000d__x000a_\insrsid10501753\charrsid9570660 #}{\rtlch\fcs1 \af1 \ltrch\fcs0 \cs18\v\f1\fs20\cf15\insrsid10501753\charrsid9570660 TVTMEMBERS\'a7@MEMBERS@}{\rtlch\fcs1 \af0 \ltrch\fcs0 \insrsid10501753\charrsid9570660 #}{\rtlch\fcs1 \af0 \ltrch\fcs0 _x000d__x000a_\cf10\insrsid10501753\charrsid10095365 \u9658\'3f}{\rtlch\fcs1 \af0 \ltrch\fcs0 \cs17\b0\v\fs20\cf9\lang1024\langfe1024\loch\af1\hich\af1\dbch\af31501\noproof\insrsid10501753\charrsid9570660 \hich\af1\dbch\af31501\loch\f1 &lt;/Members&gt;}{\rtlch\fcs1 \af0 _x000d__x000a_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AuNomDe&gt;&lt;OptDel&gt;}{\rtlch\fcs1 \af0 \ltrch\fcs0 \insrsid10501753\charrsid9570660 #}{\rtlch\fcs1 \af1 \ltrch\fcs0 _x000d__x000a_\cs18\v\f1\fs20\cf15\insrsid10501753\charrsid9570660 MNU[ONBEHALFYES][NOTAPP]@CHOICE@}{\rtlch\fcs1 \af0 \ltrch\fcs0 \insrsid10501753\charrsid9570660 #}{\rtlch\fcs1 \af0 \ltrch\fcs0 _x000d__x000a_\cs17\v\fs20\cf9\lang1024\langfe1024\loch\af1\hich\af1\dbch\af31501\noproof\insrsid10501753\charrsid9570660 \hich\af1\dbch\af31501\loch\f1 &lt;/OptDel&gt;&lt;/AuNomDe&gt;}{\rtlch\fcs1 \af0 \ltrch\fcs0 \insrsid10501753\charrsid9570660 _x000d__x000a_\par &lt;&lt;&lt;}{\rtlch\fcs1 \af0 \ltrch\fcs0 \cs17\v\fs20\cf9\lang1024\langfe1024\loch\af1\hich\af1\dbch\af31501\noproof\insrsid10501753\charrsid9570660 \hich\af1\dbch\af31501\loch\f1 &lt;/RepeatBlock-By&gt;}{\rtlch\fcs1 \af0 \ltrch\fcs0 \insrsid10501753\charrsid9570660 _x000d__x000a__x000d__x000a_\par }\pard\plain \ltrpar\s20\ql \li0\ri0\nowidctlpar\wrapdefault\aspalpha\aspnum\faauto\adjustright\rin0\lin0\itap0\pararsid10501753 \rtlch\fcs1 \af0\afs20\alang1025 \ltrch\fcs0 \b\fs24\lang2057\langfe2057\cgrid\langnp2057\langfenp2057 {\rtlch\fcs1 \af0 _x000d__x000a_\ltrch\fcs0 \cs17\b0\v\fs20\cf9\lang1024\langfe1024\loch\af1\hich\af1\dbch\af31501\noproof\insrsid10501753\charrsid9570660 \hich\af1\dbch\af31501\loch\f1 &lt;DocAmend&gt;}{\rtlch\fcs1 \af0 \ltrch\fcs0 \insrsid10501753\charrsid9570660 #}{\rtlch\fcs1 \af1 _x000d__x000a_\ltrch\fcs0 \cs18\v\f1\fs20\cf15\insrsid10501753\charrsid9570660 MNU[OPTPROPOSALCOD][OPTPROPOSALCNS][OPTPROPOSALNLE]@CHOICE@CODEMNU}{\rtlch\fcs1 \af0 \ltrch\fcs0 \insrsid10501753\charrsid9570660 #}{\rtlch\fcs1 \af0 \ltrch\fcs0 _x000d__x000a_\cs17\b0\v\fs20\cf9\lang1024\langfe1024\loch\af1\hich\af1\dbch\af31501\noproof\insrsid10501753\charrsid9570660 \hich\af1\dbch\af31501\loch\f1 &lt;/DocAmend&gt;}{\rtlch\fcs1 \af0 \ltrch\fcs0 \insrsid10501753\charrsid9570660 _x000d__x000a_\par }\pard \ltrpar\s20\ql \li0\ri0\keepn\nowidctlpar\wrapdefault\aspalpha\aspnum\faauto\adjustright\rin0\lin0\itap0\pararsid10501753 {\rtlch\fcs1 \af0 \ltrch\fcs0 _x000d__x000a_\cs17\b0\v\fs20\cf9\lang1024\langfe1024\loch\af1\hich\af1\dbch\af31501\noproof\insrsid10501753\charrsid9570660 \hich\af1\dbch\af31501\loch\f1 &lt;Article&gt;}{\rtlch\fcs1 \af0 \ltrch\fcs0 \insrsid10501753\charrsid9570660 #}{\rtlch\fcs1 \af1 \ltrch\fcs0 _x000d__x000a_\cs18\v\f1\fs20\cf15\insrsid10501753\charrsid9570660 MNU[AMACTPARTYES][AMACTPARTNO]@CHOICE@AMACTMNU}{\rtlch\fcs1 \af0 \ltrch\fcs0 \insrsid10501753\charrsid9570660 #}{\rtlch\fcs1 \af0 \ltrch\fcs0 _x000d__x000a_\cs17\b0\v\fs20\cf9\lang1024\langfe1024\loch\af1\hich\af1\dbch\af31501\noproof\insrsid10501753\charrsid9570660 \hich\af1\dbch\af31501\loch\f1 &lt;/Article&gt;}{\rtlch\fcs1 \af0 \ltrch\fcs0 \insrsid10501753\charrsid9570660 _x000d__x000a_\par }\pard\plain \ltrpar\ql \li0\ri0\keepn\widctlpar\wrapdefault\aspalpha\aspnum\faauto\adjustright\rin0\lin0\itap0\pararsid10501753 \rtlch\fcs1 \af0\afs20\alang1025 \ltrch\fcs0 \fs24\lang2057\langfe2057\cgrid\langnp2057\langfenp2057 {\rtlch\fcs1 \af0 _x000d__x000a_\ltrch\fcs0 \cs17\v\fs20\cf9\lang1024\langfe1024\loch\af1\hich\af1\dbch\af31501\noproof\insrsid10501753\charrsid9570660 \hich\af1\dbch\af31501\loch\f1 &lt;DocAmend2&gt;&lt;OptDel&gt;}{\rtlch\fcs1 \af0 \ltrch\fcs0 \insrsid10501753\charrsid9570660 #}{\rtlch\fcs1 \af1 _x000d__x000a_\ltrch\fcs0 \cs18\v\f1\fs20\cf15\insrsid10501753\charrsid9570660 MNU[OPTNRACTYES][NOTAPP]@CHOICE@AMACTMNU}{\rtlch\fcs1 \af0 \ltrch\fcs0 \insrsid10501753\charrsid9570660 #}{\rtlch\fcs1 \af0 \ltrch\fcs0 _x000d__x000a_\cs17\v\fs20\cf9\lang1024\langfe1024\loch\af1\hich\af1\dbch\af31501\noproof\insrsid10501753\charrsid9570660 \hich\af1\dbch\af31501\loch\f1 &lt;/OptDel&gt;&lt;/DocAmend2&gt;}{\rtlch\fcs1 \af0 \ltrch\fcs0 \insrsid10501753\charrsid9570660 _x000d__x000a_\par }\pard \ltrpar\ql \li0\ri0\widctlpar\wrapdefault\aspalpha\aspnum\faauto\adjustright\rin0\lin0\itap0\pararsid10501753 {\rtlch\fcs1 \af0 \ltrch\fcs0 \cs17\v\fs20\cf9\lang1024\langfe1024\loch\af1\hich\af1\dbch\af31501\noproof\insrsid10501753\charrsid9570660 _x000d__x000a_\hich\af1\dbch\af31501\loch\f1 &lt;Article2&gt;&lt;OptDel&gt;}{\rtlch\fcs1 \af0 \ltrch\fcs0 \insrsid10501753\charrsid9570660 #}{\rtlch\fcs1 \af1 \ltrch\fcs0 \cs18\v\f1\fs20\cf15\insrsid10501753\charrsid9570660 MNU[OPTACTPARTYES][NOTAPP]@CHOICE@AMACTMNU}{\rtlch\fcs1 _x000d__x000a_\af0 \ltrch\fcs0 \insrsid10501753\charrsid9570660 #}{\rtlch\fcs1 \af0 \ltrch\fcs0 \cs17\v\fs20\cf9\lang1024\langfe1024\loch\af1\hich\af1\dbch\af31501\noproof\insrsid10501753\charrsid9570660 \hich\af1\dbch\af31501\loch\f1 &lt;/OptDel&gt;&lt;/Article2&gt;}{\rtlch\fcs1 _x000d__x000a_\af0 \ltrch\fcs0 \insrsid10501753\charrsid9570660 _x000d__x000a_\par \ltrrow}\trowd \irow0\irowband0\ltrrow\ts11\trqc\trgaph340\trleft0\trftsWidth3\trwWidth9752\trftsWidthB3\trpaddl340\trpaddr340\trpaddfl3\trpaddft3\trpaddfb3\trpaddfr3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0\irowband0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9752\clshdrawnil \cellx9752\row \ltrrow}\trowd \irow1\irowband1\ltrrow\ts11\trqc\trgaph340\trleft0\trftsWidth3\trwWidth9752\trftsWidthB3\trpaddl340\trpaddr340\trpaddfl3\trpaddft3\trpaddfb3\trpaddfr3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5\qc \li0\ri0\sa240\keepn\nowidctlpar\intbl\wrapdefault\aspalpha\aspnum\faauto\adjustright\rin0\lin0\pararsid10630121 \rtlch\fcs1 \af0\afs20\alang1025 \ltrch\fcs0 _x000d__x000a_\i\fs24\lang2057\langfe2057\cgrid\langnp2057\langfenp2057 {\rtlch\fcs1 \af0 \ltrch\fcs0 \insrsid10501753\charrsid9570660 #}{\rtlch\fcs1 \af1 \ltrch\fcs0 \cs18\v\f1\fs20\cf15\insrsid10501753\charrsid9570660 MNU[OPTLEFTAMACT][LEFTPROP]@CHOICE@AMACTMNU}{_x000d__x000a_\rtlch\fcs1 \af0 \ltrch\fcs0 \insrsid10501753\charrsid9570660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0501753\charrsid9570660 \trowd \irow1\irowband1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2024389 \rtlch\fcs1 \af0\afs20\alang1025 \ltrch\fcs0 \fs24\lang2057\langfe2057\cgrid\langnp2057\langfenp2057 {\rtlch\fcs1 \af0 \ltrch\fcs0 _x000d__x000a_\insrsid10501753\charrsid9570660 ##\cell ##}{\rtlch\fcs1 \af0\afs24 \ltrch\fcs0 \insrsid10501753\charrsid9570660 \cell }\pard\plain \ltrpar\ql \li0\ri0\widctlpar\intbl\wrapdefault\aspalpha\aspnum\faauto\adjustright\rin0\lin0 \rtlch\fcs1 _x000d__x000a_\af0\afs20\alang1025 \ltrch\fcs0 \fs24\lang2057\langfe2057\cgrid\langnp2057\langfenp2057 {\rtlch\fcs1 \af0 \ltrch\fcs0 \insrsid10501753\charrsid9570660 \trowd \irow2\irowband2\lastrow \ltrrow_x000d__x000a_\ts11\trqc\trgaph340\trleft0\trftsWidth3\trwWidth9752\trftsWidthB3\trpaddl340\trpaddr340\trpaddfl3\trpaddft3\trpaddfb3\trpaddfr3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4\qr \li0\ri0\sb240\sa240\nowidctlpar\wrapdefault\aspalpha\aspnum\faauto\adjustright\rin0\lin0\itap0\pararsid10501753 \rtlch\fcs1 \af0\afs20\alang1025 \ltrch\fcs0 \fs24\lang2057\langfe2057\cgrid\langnp2057\langfenp2057 {\rtlch\fcs1 \af0 \ltrch\fcs0 _x000d__x000a_\insrsid10501753\charrsid9570660 Or. }{\rtlch\fcs1 \af0 \ltrch\fcs0 \cs17\v\fs20\cf9\lang1024\langfe1024\loch\af1\hich\af1\dbch\af31501\noproof\insrsid10501753\charrsid9570660 \hich\af1\dbch\af31501\loch\f1 &lt;Original&gt;}{\rtlch\fcs1 \af0 \ltrch\fcs0 _x000d__x000a_\insrsid10501753\charrsid9570660 #}{\rtlch\fcs1 \af1 \ltrch\fcs0 \cs18\v\f1\fs20\cf15\insrsid10501753\charrsid9570660 KEY(MAIN/LANGMIN)sh@ORLANGMSG@}{\rtlch\fcs1 \af0 \ltrch\fcs0 \insrsid10501753\charrsid9570660 #}{\rtlch\fcs1 \af0 \ltrch\fcs0 _x000d__x000a_\cs17\v\fs20\cf9\lang1024\langfe1024\loch\af1\hich\af1\dbch\af31501\noproof\insrsid10501753\charrsid9570660 \hich\af1\dbch\af31501\loch\f1 &lt;/Original&gt;}{\rtlch\fcs1 \af0 \ltrch\fcs0 \insrsid10501753\charrsid9570660 _x000d__x000a_\par }\pard\plain \ltrpar\s22\qc \li0\ri0\sb240\sa240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OptDel&gt;}{\rtlch\fcs1 \af0 \ltrch\fcs0 \insrsid10501753\charrsid9570660 #}{_x000d__x000a_\rtlch\fcs1 \af1 \ltrch\fcs0 \cs18\v\f1\fs20\cf15\insrsid10501753\charrsid9570660 MNU[CROSSREFNO][CROSSREFYES]@CHOICE@}{\rtlch\fcs1 \af0 \ltrch\fcs0 \insrsid10501753\charrsid9570660 #}{\rtlch\fcs1 \af0 \ltrch\fcs0 _x000d__x000a_\cs17\i0\v\fs20\cf9\lang1024\langfe1024\loch\af1\hich\af1\dbch\af31501\noproof\insrsid10501753\charrsid9570660 \hich\af1\dbch\af31501\loch\f1 &lt;/OptDel&gt;}{\rtlch\fcs1 \af0 \ltrch\fcs0 \insrsid10501753\charrsid9570660 _x000d__x000a_\par }\pard\plain \ltrpar\s23\qc \li0\ri0\sb240\sa240\keepn\nowidctlpar\wrapdefault\aspalpha\aspnum\faauto\adjustright\rin0\lin0\itap0\pararsid10501753 \rtlch\fcs1 \af0\afs20\alang1025 \ltrch\fcs0 \i\fs24\lang2057\langfe2057\cgrid\langnp2057\langfenp2057 {_x000d__x000a_\rtlch\fcs1 \af0 \ltrch\fcs0 \cs17\i0\v\fs20\cf9\lang1024\langfe1024\loch\af1\hich\af1\dbch\af31501\noproof\insrsid10501753\charrsid9570660 \hich\af1\dbch\af31501\loch\f1 &lt;TitreJust&gt;}{\rtlch\fcs1 \af0 \ltrch\fcs0 \insrsid10501753\charrsid9570660 _x000d__x000a_Justification}{\rtlch\fcs1 \af0 \ltrch\fcs0 \cs17\i0\v\fs20\cf9\lang1024\langfe1024\loch\af1\hich\af1\dbch\af31501\noproof\insrsid10501753\charrsid9570660 \hich\af1\dbch\af31501\loch\f1 &lt;/TitreJust&gt;}{\rtlch\fcs1 \af0 \ltrch\fcs0 _x000d__x000a_\insrsid10501753\charrsid9570660 _x000d__x000a_\par }\pard\plain \ltrpar\s21\ql \li0\ri0\sa240\nowidctlpar\wrapdefault\aspalpha\aspnum\faauto\adjustright\rin0\lin0\itap0\pararsid10501753 \rtlch\fcs1 \af0\afs20\alang1025 \ltrch\fcs0 \i\fs24\lang2057\langfe2057\cgrid\langnp2057\langfenp2057 {\rtlch\fcs1 _x000d__x000a_\af0 \ltrch\fcs0 \cs17\i0\v\fs20\cf9\lang1024\langfe1024\loch\af1\hich\af1\dbch\af31501\noproof\insrsid10501753\charrsid9570660 \hich\af1\dbch\af31501\loch\f1 &lt;OptDelPrev&gt;}{\rtlch\fcs1 \af0 \ltrch\fcs0 \insrsid10501753\charrsid9570660 #}{\rtlch\fcs1 \af1 _x000d__x000a_\ltrch\fcs0 \cs18\v\f1\fs20\cf15\insrsid10501753\charrsid9570660 MNU[TEXTJUSTYES][TEXTJUSTNO]@CHOICE@}{\rtlch\fcs1 \af0 \ltrch\fcs0 \insrsid10501753\charrsid9570660 #}{\rtlch\fcs1 \af0 \ltrch\fcs0 _x000d__x000a_\cs17\i0\v\fs20\cf9\lang1024\langfe1024\loch\af1\hich\af1\dbch\af31501\noproof\insrsid10501753\charrsid9570660 \hich\af1\dbch\af31501\loch\f1 &lt;/OptDelPrev&gt;}{\rtlch\fcs1 \af0 \ltrch\fcs0 \insrsid10501753\charrsid9570660 _x000d__x000a_\par }\pard\plain \ltrpar\ql \li0\ri0\widctlpar\wrapdefault\aspalpha\aspnum\faauto\adjustright\rin0\lin0\itap0\pararsid10501753 \rtlch\fcs1 \af0\afs20\alang1025 \ltrch\fcs0 \fs24\lang2057\langfe2057\cgrid\langnp2057\langfenp2057 {\rtlch\fcs1 \af0 \ltrch\fcs0 _x000d__x000a_\cs17\v\fs20\cf9\lang1024\langfe1024\loch\af1\hich\af1\dbch\af31501\noproof\insrsid10501753\charrsid9570660 \hich\af1\dbch\af31501\loch\f1 &lt;/}{\rtlch\fcs1 \af0 \ltrch\fcs0 _x000d__x000a_\cs17\v\fs20\cf9\lang1024\langfe1024\loch\af1\hich\af1\dbch\af31501\noproof\insrsid10501753 \hich\af1\dbch\af31501\loch\f1 Amend}{\rtlch\fcs1 \af0 \ltrch\fcs0 _x000d__x000a_\cs17\v\fs20\cf9\lang1024\langfe1024\loch\af1\hich\af1\dbch\af31501\noproof\insrsid10501753\charrsid9570660 \hich\af1\dbch\af31501\loch\f1 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8_x000d__x000a_cb70f84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LegReport"/>
    <w:docVar w:name="strSubDir" w:val="1297"/>
    <w:docVar w:name="TXTAUTHOR" w:val="Stefan Berger"/>
    <w:docVar w:name="TXTLANGUE" w:val="EN"/>
    <w:docVar w:name="TXTLANGUEMIN" w:val="en"/>
    <w:docVar w:name="TXTNRAM" w:val="4"/>
    <w:docVar w:name="TXTNRFIRSTAM" w:val="4"/>
    <w:docVar w:name="TXTNRLASTAM" w:val="4"/>
    <w:docVar w:name="TXTNRPE" w:val="759.645"/>
    <w:docVar w:name="TXTNRPROC" w:val="2023/0211"/>
    <w:docVar w:name="TXTPEorAP" w:val="PE"/>
    <w:docVar w:name="TXTROUTE" w:val="AM\1297335EN.docx"/>
    <w:docVar w:name="TXTVERSION" w:val="02-00"/>
    <w:docVar w:name="TXTVERSION2" w:val="01-00"/>
  </w:docVars>
  <w:rsids>
    <w:rsidRoot w:val="00867FA6"/>
    <w:rsid w:val="00007218"/>
    <w:rsid w:val="000111BD"/>
    <w:rsid w:val="00073830"/>
    <w:rsid w:val="00075DBE"/>
    <w:rsid w:val="000B0781"/>
    <w:rsid w:val="000D446F"/>
    <w:rsid w:val="000E7234"/>
    <w:rsid w:val="000F2A80"/>
    <w:rsid w:val="000F4A0B"/>
    <w:rsid w:val="000F7815"/>
    <w:rsid w:val="00126BC4"/>
    <w:rsid w:val="00150057"/>
    <w:rsid w:val="00166CCB"/>
    <w:rsid w:val="001809DD"/>
    <w:rsid w:val="001A4802"/>
    <w:rsid w:val="001B761C"/>
    <w:rsid w:val="001C2054"/>
    <w:rsid w:val="001C502E"/>
    <w:rsid w:val="001D13C9"/>
    <w:rsid w:val="001D5CC4"/>
    <w:rsid w:val="001D7A49"/>
    <w:rsid w:val="001F0FDD"/>
    <w:rsid w:val="0020367C"/>
    <w:rsid w:val="00222325"/>
    <w:rsid w:val="00231EA7"/>
    <w:rsid w:val="00236619"/>
    <w:rsid w:val="002574CB"/>
    <w:rsid w:val="00264C1D"/>
    <w:rsid w:val="00280EA6"/>
    <w:rsid w:val="00296A98"/>
    <w:rsid w:val="002A1C82"/>
    <w:rsid w:val="002B5E1D"/>
    <w:rsid w:val="002B6A7B"/>
    <w:rsid w:val="002C5761"/>
    <w:rsid w:val="002E3F68"/>
    <w:rsid w:val="002E4311"/>
    <w:rsid w:val="003003A7"/>
    <w:rsid w:val="00315664"/>
    <w:rsid w:val="00322475"/>
    <w:rsid w:val="00363AD3"/>
    <w:rsid w:val="003743DE"/>
    <w:rsid w:val="0037660F"/>
    <w:rsid w:val="00384E84"/>
    <w:rsid w:val="0038706C"/>
    <w:rsid w:val="003923F7"/>
    <w:rsid w:val="003A5102"/>
    <w:rsid w:val="003C6E39"/>
    <w:rsid w:val="003D466C"/>
    <w:rsid w:val="003D70F2"/>
    <w:rsid w:val="003E08BF"/>
    <w:rsid w:val="003E43AC"/>
    <w:rsid w:val="003F21EB"/>
    <w:rsid w:val="003F3B0C"/>
    <w:rsid w:val="00422BB2"/>
    <w:rsid w:val="004367B3"/>
    <w:rsid w:val="00441413"/>
    <w:rsid w:val="00441D7D"/>
    <w:rsid w:val="00454887"/>
    <w:rsid w:val="00461E32"/>
    <w:rsid w:val="00464338"/>
    <w:rsid w:val="00495E20"/>
    <w:rsid w:val="004B13FF"/>
    <w:rsid w:val="004E0AAC"/>
    <w:rsid w:val="004E1C4C"/>
    <w:rsid w:val="004F03F0"/>
    <w:rsid w:val="004F2903"/>
    <w:rsid w:val="005246D8"/>
    <w:rsid w:val="00547F73"/>
    <w:rsid w:val="00557617"/>
    <w:rsid w:val="00571479"/>
    <w:rsid w:val="005A7205"/>
    <w:rsid w:val="005A7EB4"/>
    <w:rsid w:val="005B32E3"/>
    <w:rsid w:val="005E50C2"/>
    <w:rsid w:val="00607ABE"/>
    <w:rsid w:val="00627C5D"/>
    <w:rsid w:val="006337D4"/>
    <w:rsid w:val="00637384"/>
    <w:rsid w:val="006521C5"/>
    <w:rsid w:val="0066168A"/>
    <w:rsid w:val="00665DDA"/>
    <w:rsid w:val="00672807"/>
    <w:rsid w:val="006746CD"/>
    <w:rsid w:val="00687070"/>
    <w:rsid w:val="00695CC1"/>
    <w:rsid w:val="006965BE"/>
    <w:rsid w:val="006A2838"/>
    <w:rsid w:val="006B4B58"/>
    <w:rsid w:val="006B6438"/>
    <w:rsid w:val="006D6B15"/>
    <w:rsid w:val="006F3F81"/>
    <w:rsid w:val="006F4B73"/>
    <w:rsid w:val="00702F62"/>
    <w:rsid w:val="007059E9"/>
    <w:rsid w:val="00706049"/>
    <w:rsid w:val="007152AF"/>
    <w:rsid w:val="00736FBA"/>
    <w:rsid w:val="0074160E"/>
    <w:rsid w:val="007659AC"/>
    <w:rsid w:val="0079060C"/>
    <w:rsid w:val="007A42AB"/>
    <w:rsid w:val="007C71DE"/>
    <w:rsid w:val="00822C94"/>
    <w:rsid w:val="008363E4"/>
    <w:rsid w:val="00851460"/>
    <w:rsid w:val="00867FA6"/>
    <w:rsid w:val="0087052C"/>
    <w:rsid w:val="00870CF2"/>
    <w:rsid w:val="00874862"/>
    <w:rsid w:val="00875A9C"/>
    <w:rsid w:val="00887FDC"/>
    <w:rsid w:val="008B251A"/>
    <w:rsid w:val="008D6D06"/>
    <w:rsid w:val="008F0DDD"/>
    <w:rsid w:val="00900CAE"/>
    <w:rsid w:val="00904AD5"/>
    <w:rsid w:val="00907CCA"/>
    <w:rsid w:val="009154FF"/>
    <w:rsid w:val="00917A85"/>
    <w:rsid w:val="009221FE"/>
    <w:rsid w:val="009533E5"/>
    <w:rsid w:val="00966038"/>
    <w:rsid w:val="009A65D8"/>
    <w:rsid w:val="009B0305"/>
    <w:rsid w:val="009C12F9"/>
    <w:rsid w:val="009F230F"/>
    <w:rsid w:val="00A15973"/>
    <w:rsid w:val="00A233E9"/>
    <w:rsid w:val="00A46736"/>
    <w:rsid w:val="00A507FC"/>
    <w:rsid w:val="00A5426B"/>
    <w:rsid w:val="00A845EF"/>
    <w:rsid w:val="00A84E16"/>
    <w:rsid w:val="00A93389"/>
    <w:rsid w:val="00A93F8C"/>
    <w:rsid w:val="00AA0426"/>
    <w:rsid w:val="00AB74D6"/>
    <w:rsid w:val="00AC1A15"/>
    <w:rsid w:val="00AC7149"/>
    <w:rsid w:val="00AD730A"/>
    <w:rsid w:val="00AE4459"/>
    <w:rsid w:val="00AF25FC"/>
    <w:rsid w:val="00AF2819"/>
    <w:rsid w:val="00B0638A"/>
    <w:rsid w:val="00B10564"/>
    <w:rsid w:val="00B41B4D"/>
    <w:rsid w:val="00B77A45"/>
    <w:rsid w:val="00B8066A"/>
    <w:rsid w:val="00B85286"/>
    <w:rsid w:val="00B90B7F"/>
    <w:rsid w:val="00B9188F"/>
    <w:rsid w:val="00BA48D2"/>
    <w:rsid w:val="00BC1B1F"/>
    <w:rsid w:val="00BE0C84"/>
    <w:rsid w:val="00BE5062"/>
    <w:rsid w:val="00C10F61"/>
    <w:rsid w:val="00C22CC4"/>
    <w:rsid w:val="00C2336C"/>
    <w:rsid w:val="00C35E35"/>
    <w:rsid w:val="00C41E32"/>
    <w:rsid w:val="00C85D0F"/>
    <w:rsid w:val="00C92798"/>
    <w:rsid w:val="00CB34F1"/>
    <w:rsid w:val="00CB7B07"/>
    <w:rsid w:val="00CC3983"/>
    <w:rsid w:val="00D00CC7"/>
    <w:rsid w:val="00D100D1"/>
    <w:rsid w:val="00D14FCE"/>
    <w:rsid w:val="00D15308"/>
    <w:rsid w:val="00D1583C"/>
    <w:rsid w:val="00D15D1E"/>
    <w:rsid w:val="00D42398"/>
    <w:rsid w:val="00D44842"/>
    <w:rsid w:val="00D677D5"/>
    <w:rsid w:val="00D755F1"/>
    <w:rsid w:val="00D767AC"/>
    <w:rsid w:val="00D82FCC"/>
    <w:rsid w:val="00D87B31"/>
    <w:rsid w:val="00DB429F"/>
    <w:rsid w:val="00DB65C2"/>
    <w:rsid w:val="00DC4160"/>
    <w:rsid w:val="00DC6A1B"/>
    <w:rsid w:val="00DE672F"/>
    <w:rsid w:val="00E15A86"/>
    <w:rsid w:val="00E25DC5"/>
    <w:rsid w:val="00E44BB0"/>
    <w:rsid w:val="00E471BE"/>
    <w:rsid w:val="00E57F50"/>
    <w:rsid w:val="00E660E2"/>
    <w:rsid w:val="00EA25AE"/>
    <w:rsid w:val="00EB3A71"/>
    <w:rsid w:val="00EE011D"/>
    <w:rsid w:val="00EE3E0D"/>
    <w:rsid w:val="00EF03A3"/>
    <w:rsid w:val="00EF11AD"/>
    <w:rsid w:val="00F27170"/>
    <w:rsid w:val="00F37E9B"/>
    <w:rsid w:val="00F459F7"/>
    <w:rsid w:val="00F92B49"/>
    <w:rsid w:val="00F97FDB"/>
    <w:rsid w:val="00FA192C"/>
    <w:rsid w:val="00FC1B08"/>
    <w:rsid w:val="00FD05BD"/>
    <w:rsid w:val="00FD675F"/>
    <w:rsid w:val="00FE0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4B9BA"/>
  <w15:chartTrackingRefBased/>
  <w15:docId w15:val="{6AA649C6-7E5E-4AC5-9AA5-FAE4D6499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7205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222325"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NormalBold">
    <w:name w:val="NormalBold"/>
    <w:basedOn w:val="Normal"/>
    <w:rPr>
      <w:b/>
    </w:rPr>
  </w:style>
  <w:style w:type="paragraph" w:customStyle="1" w:styleId="AmJustText">
    <w:name w:val="AmJustText"/>
    <w:basedOn w:val="Normal"/>
    <w:rsid w:val="00AF2819"/>
    <w:pPr>
      <w:spacing w:after="240"/>
    </w:pPr>
    <w:rPr>
      <w:i/>
    </w:rPr>
  </w:style>
  <w:style w:type="paragraph" w:customStyle="1" w:styleId="CoverBold">
    <w:name w:val="CoverBold"/>
    <w:basedOn w:val="Normal"/>
    <w:rsid w:val="005E50C2"/>
    <w:pPr>
      <w:ind w:left="1417"/>
    </w:pPr>
    <w:rPr>
      <w:b/>
    </w:r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EPName">
    <w:name w:val="EPName"/>
    <w:basedOn w:val="Normal"/>
    <w:rsid w:val="009154FF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A25AE"/>
    <w:pPr>
      <w:spacing w:after="480"/>
      <w:ind w:left="1417"/>
    </w:pPr>
  </w:style>
  <w:style w:type="paragraph" w:customStyle="1" w:styleId="AmCrossRef">
    <w:name w:val="AmCrossRef"/>
    <w:basedOn w:val="Normal"/>
    <w:rsid w:val="00A233E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F281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42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C2054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80EA6"/>
    <w:pPr>
      <w:spacing w:before="240" w:after="1200"/>
    </w:pPr>
  </w:style>
  <w:style w:type="paragraph" w:styleId="Header">
    <w:name w:val="header"/>
    <w:basedOn w:val="Normal"/>
    <w:link w:val="HeaderChar"/>
    <w:semiHidden/>
    <w:rsid w:val="00D42398"/>
    <w:pPr>
      <w:tabs>
        <w:tab w:val="center" w:pos="4513"/>
        <w:tab w:val="right" w:pos="9026"/>
      </w:tabs>
    </w:pPr>
  </w:style>
  <w:style w:type="paragraph" w:customStyle="1" w:styleId="CoverDocType24a">
    <w:name w:val="CoverDocType24a"/>
    <w:basedOn w:val="Normal"/>
    <w:rsid w:val="0020367C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FA192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F3F8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47F7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table" w:styleId="TableGrid">
    <w:name w:val="Table Grid"/>
    <w:basedOn w:val="TableNormal"/>
    <w:rsid w:val="000E7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0E72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E72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0E7234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154FF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154FF"/>
    <w:pPr>
      <w:jc w:val="right"/>
    </w:pPr>
  </w:style>
  <w:style w:type="paragraph" w:customStyle="1" w:styleId="EPFooter">
    <w:name w:val="EPFooter"/>
    <w:basedOn w:val="Normal"/>
    <w:rsid w:val="00EA25A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D42398"/>
    <w:rPr>
      <w:sz w:val="24"/>
    </w:rPr>
  </w:style>
  <w:style w:type="paragraph" w:styleId="Footer">
    <w:name w:val="footer"/>
    <w:basedOn w:val="Normal"/>
    <w:link w:val="FooterChar"/>
    <w:semiHidden/>
    <w:rsid w:val="00264C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64C1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BORKO~1\AppData\Local\Temp\AM_Com_LegRepor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AM_Com_LegReport.dotx</Template>
  <TotalTime>0</TotalTime>
  <Pages>3</Pages>
  <Words>189</Words>
  <Characters>1357</Characters>
  <Application>Microsoft Office Word</Application>
  <DocSecurity>0</DocSecurity>
  <Lines>58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AM_Com_LegReport</vt:lpstr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2</cp:revision>
  <cp:lastPrinted>2007-06-22T14:02:00Z</cp:lastPrinted>
  <dcterms:created xsi:type="dcterms:W3CDTF">2024-03-05T08:48:00Z</dcterms:created>
  <dcterms:modified xsi:type="dcterms:W3CDTF">2024-03-05T08:48:00Z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1297335</vt:lpwstr>
  </property>
  <property fmtid="{D5CDD505-2E9C-101B-9397-08002B2CF9AE}" pid="4" name="&lt;Model&gt;">
    <vt:lpwstr>AM_Com_LegReport</vt:lpwstr>
  </property>
  <property fmtid="{D5CDD505-2E9C-101B-9397-08002B2CF9AE}" pid="5" name="&lt;ModelCod&gt;">
    <vt:lpwstr>\\eiciBRUpr1\pdocep$\DocEP\DOCS\General\AM\AM_Leg\AM_Com_Leg\AM_Com_LegReport.dotx(17/04/2020 18:26:13)</vt:lpwstr>
  </property>
  <property fmtid="{D5CDD505-2E9C-101B-9397-08002B2CF9AE}" pid="6" name="&lt;ModelTra&gt;">
    <vt:lpwstr>\\eiciBRUpr1\pdocep$\DocEP\TRANSFIL\EN\AM_Com_LegReport.EN(24/04/2020 20:50:04)</vt:lpwstr>
  </property>
  <property fmtid="{D5CDD505-2E9C-101B-9397-08002B2CF9AE}" pid="7" name="&lt;Type&gt;">
    <vt:lpwstr>AM</vt:lpwstr>
  </property>
  <property fmtid="{D5CDD505-2E9C-101B-9397-08002B2CF9AE}" pid="8" name="Created with">
    <vt:lpwstr>9.17.1 Build [20240202]</vt:lpwstr>
  </property>
  <property fmtid="{D5CDD505-2E9C-101B-9397-08002B2CF9AE}" pid="9" name="FooterPath">
    <vt:lpwstr>AM\1297335MT.docx</vt:lpwstr>
  </property>
  <property fmtid="{D5CDD505-2E9C-101B-9397-08002B2CF9AE}" pid="10" name="LastEdited with">
    <vt:lpwstr>9.17.1 Build [20240202]</vt:lpwstr>
  </property>
  <property fmtid="{D5CDD505-2E9C-101B-9397-08002B2CF9AE}" pid="11" name="PE number">
    <vt:lpwstr>759.645</vt:lpwstr>
  </property>
  <property fmtid="{D5CDD505-2E9C-101B-9397-08002B2CF9AE}" pid="12" name="SDLStudio">
    <vt:lpwstr/>
  </property>
  <property fmtid="{D5CDD505-2E9C-101B-9397-08002B2CF9AE}" pid="13" name="SendToEpades">
    <vt:lpwstr>OK - 2024/02/21 18:14</vt:lpwstr>
  </property>
  <property fmtid="{D5CDD505-2E9C-101B-9397-08002B2CF9AE}" pid="14" name="Bookout">
    <vt:lpwstr>OK - 2024/03/05 09:48</vt:lpwstr>
  </property>
</Properties>
</file>