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CF521F">
        <w:trPr>
          <w:trHeight w:hRule="exact" w:val="1418"/>
        </w:trPr>
        <w:tc>
          <w:tcPr>
            <w:tcW w:w="6804" w:type="dxa"/>
            <w:shd w:val="clear" w:color="auto" w:fill="auto"/>
            <w:vAlign w:val="center"/>
          </w:tcPr>
          <w:p w:rsidR="009154FF" w:rsidRPr="00CF521F" w:rsidRDefault="00785D20" w:rsidP="007A42AB">
            <w:pPr>
              <w:pStyle w:val="EPName"/>
              <w:rPr>
                <w:color w:val="auto"/>
                <w:lang w:val="ro-RO"/>
              </w:rPr>
            </w:pPr>
            <w:bookmarkStart w:id="0" w:name="_GoBack"/>
            <w:bookmarkEnd w:id="0"/>
            <w:r w:rsidRPr="00CF521F">
              <w:rPr>
                <w:color w:val="auto"/>
                <w:lang w:val="ro-RO"/>
              </w:rPr>
              <w:t>Parlamentul European</w:t>
            </w:r>
          </w:p>
          <w:p w:rsidR="009154FF" w:rsidRPr="00CF521F" w:rsidRDefault="002673D7" w:rsidP="002673D7">
            <w:pPr>
              <w:pStyle w:val="EPTerm"/>
              <w:rPr>
                <w:rStyle w:val="HideTWBExt"/>
                <w:noProof w:val="0"/>
                <w:vanish w:val="0"/>
                <w:color w:val="auto"/>
                <w:lang w:val="ro-RO"/>
              </w:rPr>
            </w:pPr>
            <w:r w:rsidRPr="00CF521F">
              <w:rPr>
                <w:lang w:val="ro-RO"/>
              </w:rPr>
              <w:t>2014-2019</w:t>
            </w:r>
          </w:p>
        </w:tc>
        <w:tc>
          <w:tcPr>
            <w:tcW w:w="2268" w:type="dxa"/>
            <w:shd w:val="clear" w:color="auto" w:fill="auto"/>
          </w:tcPr>
          <w:p w:rsidR="009154FF" w:rsidRPr="00CF521F" w:rsidRDefault="00905583" w:rsidP="007A42AB">
            <w:pPr>
              <w:pStyle w:val="EPLogo"/>
            </w:pPr>
            <w:r w:rsidRPr="00CF521F">
              <w:drawing>
                <wp:inline distT="0" distB="0" distL="0" distR="0">
                  <wp:extent cx="1160780" cy="643890"/>
                  <wp:effectExtent l="0" t="0" r="1270" b="381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0780" cy="643890"/>
                          </a:xfrm>
                          <a:prstGeom prst="rect">
                            <a:avLst/>
                          </a:prstGeom>
                          <a:noFill/>
                          <a:ln>
                            <a:noFill/>
                          </a:ln>
                        </pic:spPr>
                      </pic:pic>
                    </a:graphicData>
                  </a:graphic>
                </wp:inline>
              </w:drawing>
            </w:r>
          </w:p>
        </w:tc>
      </w:tr>
    </w:tbl>
    <w:p w:rsidR="000E7234" w:rsidRPr="00CF521F" w:rsidRDefault="000E7234" w:rsidP="000E7234">
      <w:pPr>
        <w:pStyle w:val="LineTop"/>
        <w:rPr>
          <w:lang w:val="ro-RO"/>
        </w:rPr>
      </w:pPr>
    </w:p>
    <w:p w:rsidR="000E7234" w:rsidRPr="00CF521F" w:rsidRDefault="000E7234" w:rsidP="000E7234">
      <w:pPr>
        <w:pStyle w:val="ZCommittee"/>
        <w:rPr>
          <w:lang w:val="ro-RO"/>
        </w:rPr>
      </w:pPr>
      <w:r w:rsidRPr="00CF521F">
        <w:rPr>
          <w:rStyle w:val="HideTWBExt"/>
          <w:noProof w:val="0"/>
          <w:lang w:val="ro-RO"/>
        </w:rPr>
        <w:t>&lt;</w:t>
      </w:r>
      <w:r w:rsidRPr="00CF521F">
        <w:rPr>
          <w:rStyle w:val="HideTWBExt"/>
          <w:i w:val="0"/>
          <w:noProof w:val="0"/>
          <w:lang w:val="ro-RO"/>
        </w:rPr>
        <w:t>Commission</w:t>
      </w:r>
      <w:r w:rsidRPr="00CF521F">
        <w:rPr>
          <w:rStyle w:val="HideTWBExt"/>
          <w:noProof w:val="0"/>
          <w:lang w:val="ro-RO"/>
        </w:rPr>
        <w:t>&gt;</w:t>
      </w:r>
      <w:r w:rsidR="002673D7" w:rsidRPr="00CF521F">
        <w:rPr>
          <w:rStyle w:val="HideTWBInt"/>
          <w:lang w:val="ro-RO"/>
        </w:rPr>
        <w:t>{LIBE}</w:t>
      </w:r>
      <w:r w:rsidR="007A0E0A" w:rsidRPr="00CF521F">
        <w:rPr>
          <w:lang w:val="ro-RO"/>
        </w:rPr>
        <w:t>Comisia pentru libertă</w:t>
      </w:r>
      <w:r w:rsidR="00F240FB" w:rsidRPr="00CF521F">
        <w:rPr>
          <w:lang w:val="ro-RO"/>
        </w:rPr>
        <w:t>ț</w:t>
      </w:r>
      <w:r w:rsidR="007A0E0A" w:rsidRPr="00CF521F">
        <w:rPr>
          <w:lang w:val="ro-RO"/>
        </w:rPr>
        <w:t>i civile, justi</w:t>
      </w:r>
      <w:r w:rsidR="00F240FB" w:rsidRPr="00CF521F">
        <w:rPr>
          <w:lang w:val="ro-RO"/>
        </w:rPr>
        <w:t>ț</w:t>
      </w:r>
      <w:r w:rsidR="007A0E0A" w:rsidRPr="00CF521F">
        <w:rPr>
          <w:lang w:val="ro-RO"/>
        </w:rPr>
        <w:t xml:space="preserve">ie </w:t>
      </w:r>
      <w:r w:rsidR="00F240FB" w:rsidRPr="00CF521F">
        <w:rPr>
          <w:lang w:val="ro-RO"/>
        </w:rPr>
        <w:t>ș</w:t>
      </w:r>
      <w:r w:rsidR="007A0E0A" w:rsidRPr="00CF521F">
        <w:rPr>
          <w:lang w:val="ro-RO"/>
        </w:rPr>
        <w:t>i afaceri interne</w:t>
      </w:r>
      <w:r w:rsidRPr="00CF521F">
        <w:rPr>
          <w:rStyle w:val="HideTWBExt"/>
          <w:noProof w:val="0"/>
          <w:lang w:val="ro-RO"/>
        </w:rPr>
        <w:t>&lt;/</w:t>
      </w:r>
      <w:r w:rsidRPr="00CF521F">
        <w:rPr>
          <w:rStyle w:val="HideTWBExt"/>
          <w:i w:val="0"/>
          <w:noProof w:val="0"/>
          <w:lang w:val="ro-RO"/>
        </w:rPr>
        <w:t>Commission</w:t>
      </w:r>
      <w:r w:rsidRPr="00CF521F">
        <w:rPr>
          <w:rStyle w:val="HideTWBExt"/>
          <w:noProof w:val="0"/>
          <w:lang w:val="ro-RO"/>
        </w:rPr>
        <w:t>&gt;</w:t>
      </w:r>
    </w:p>
    <w:p w:rsidR="000E7234" w:rsidRPr="00CF521F" w:rsidRDefault="000E7234" w:rsidP="000E7234">
      <w:pPr>
        <w:pStyle w:val="LineBottom"/>
      </w:pPr>
    </w:p>
    <w:p w:rsidR="00B85286" w:rsidRPr="00CF521F" w:rsidRDefault="00B85286">
      <w:pPr>
        <w:pStyle w:val="RefProc"/>
      </w:pPr>
      <w:r w:rsidRPr="00CF521F">
        <w:rPr>
          <w:rStyle w:val="HideTWBExt"/>
          <w:b w:val="0"/>
          <w:noProof w:val="0"/>
        </w:rPr>
        <w:t>&lt;</w:t>
      </w:r>
      <w:r w:rsidRPr="00CF521F">
        <w:rPr>
          <w:rStyle w:val="HideTWBExt"/>
          <w:b w:val="0"/>
          <w:caps w:val="0"/>
          <w:noProof w:val="0"/>
        </w:rPr>
        <w:t>RefProc</w:t>
      </w:r>
      <w:r w:rsidRPr="00CF521F">
        <w:rPr>
          <w:rStyle w:val="HideTWBExt"/>
          <w:b w:val="0"/>
          <w:noProof w:val="0"/>
        </w:rPr>
        <w:t>&gt;</w:t>
      </w:r>
      <w:r w:rsidR="002673D7" w:rsidRPr="00CF521F">
        <w:t>2016/0222</w:t>
      </w:r>
      <w:r w:rsidRPr="00CF521F">
        <w:rPr>
          <w:rStyle w:val="HideTWBExt"/>
          <w:b w:val="0"/>
          <w:noProof w:val="0"/>
        </w:rPr>
        <w:t>&lt;/</w:t>
      </w:r>
      <w:r w:rsidRPr="00CF521F">
        <w:rPr>
          <w:rStyle w:val="HideTWBExt"/>
          <w:b w:val="0"/>
          <w:caps w:val="0"/>
          <w:noProof w:val="0"/>
        </w:rPr>
        <w:t>RefProc</w:t>
      </w:r>
      <w:r w:rsidRPr="00CF521F">
        <w:rPr>
          <w:rStyle w:val="HideTWBExt"/>
          <w:b w:val="0"/>
          <w:noProof w:val="0"/>
        </w:rPr>
        <w:t>&gt;&lt;</w:t>
      </w:r>
      <w:r w:rsidRPr="00CF521F">
        <w:rPr>
          <w:rStyle w:val="HideTWBExt"/>
          <w:b w:val="0"/>
          <w:caps w:val="0"/>
          <w:noProof w:val="0"/>
        </w:rPr>
        <w:t>RefTypeProc</w:t>
      </w:r>
      <w:r w:rsidRPr="00CF521F">
        <w:rPr>
          <w:rStyle w:val="HideTWBExt"/>
          <w:b w:val="0"/>
          <w:noProof w:val="0"/>
        </w:rPr>
        <w:t>&gt;</w:t>
      </w:r>
      <w:r w:rsidR="00C74CA5" w:rsidRPr="00CF521F">
        <w:t>(</w:t>
      </w:r>
      <w:r w:rsidR="002673D7" w:rsidRPr="00CF521F">
        <w:t>COD</w:t>
      </w:r>
      <w:r w:rsidR="00C74CA5" w:rsidRPr="00CF521F">
        <w:t>)</w:t>
      </w:r>
      <w:r w:rsidRPr="00CF521F">
        <w:rPr>
          <w:rStyle w:val="HideTWBExt"/>
          <w:b w:val="0"/>
          <w:noProof w:val="0"/>
        </w:rPr>
        <w:t>&lt;/</w:t>
      </w:r>
      <w:r w:rsidRPr="00CF521F">
        <w:rPr>
          <w:rStyle w:val="HideTWBExt"/>
          <w:b w:val="0"/>
          <w:caps w:val="0"/>
          <w:noProof w:val="0"/>
        </w:rPr>
        <w:t>RefTypeProc</w:t>
      </w:r>
      <w:r w:rsidRPr="00CF521F">
        <w:rPr>
          <w:rStyle w:val="HideTWBExt"/>
          <w:b w:val="0"/>
          <w:noProof w:val="0"/>
        </w:rPr>
        <w:t>&gt;</w:t>
      </w:r>
    </w:p>
    <w:p w:rsidR="00B85286" w:rsidRPr="00CF521F" w:rsidRDefault="00B85286">
      <w:pPr>
        <w:pStyle w:val="ZDate"/>
      </w:pPr>
      <w:r w:rsidRPr="00CF521F">
        <w:rPr>
          <w:rStyle w:val="HideTWBExt"/>
          <w:noProof w:val="0"/>
        </w:rPr>
        <w:t>&lt;Date&gt;</w:t>
      </w:r>
      <w:r w:rsidR="002673D7" w:rsidRPr="00CF521F">
        <w:rPr>
          <w:rStyle w:val="HideTWBInt"/>
        </w:rPr>
        <w:t>{23/02/2017}</w:t>
      </w:r>
      <w:r w:rsidR="002673D7" w:rsidRPr="00CF521F">
        <w:t>23.2.2017</w:t>
      </w:r>
      <w:r w:rsidRPr="00CF521F">
        <w:rPr>
          <w:rStyle w:val="HideTWBExt"/>
          <w:noProof w:val="0"/>
        </w:rPr>
        <w:t>&lt;/Date&gt;</w:t>
      </w:r>
    </w:p>
    <w:p w:rsidR="009B0305" w:rsidRPr="00CF521F" w:rsidRDefault="009B0305" w:rsidP="009B0305">
      <w:pPr>
        <w:pStyle w:val="TypeDocAM"/>
      </w:pPr>
      <w:r w:rsidRPr="00CF521F">
        <w:rPr>
          <w:rStyle w:val="HideTWBExt"/>
          <w:b w:val="0"/>
          <w:noProof w:val="0"/>
        </w:rPr>
        <w:t>&lt;TypeAM&gt;</w:t>
      </w:r>
      <w:r w:rsidR="00907007" w:rsidRPr="00CF521F">
        <w:t>AMENDA</w:t>
      </w:r>
      <w:r w:rsidR="00785D20" w:rsidRPr="00CF521F">
        <w:t>MENTELE</w:t>
      </w:r>
      <w:r w:rsidRPr="00CF521F">
        <w:rPr>
          <w:rStyle w:val="HideTWBExt"/>
          <w:b w:val="0"/>
          <w:noProof w:val="0"/>
        </w:rPr>
        <w:t>&lt;/TypeAM&gt;</w:t>
      </w:r>
    </w:p>
    <w:p w:rsidR="00B85286" w:rsidRPr="00CF521F" w:rsidRDefault="00E25DC5" w:rsidP="001C2054">
      <w:pPr>
        <w:pStyle w:val="NRAMS"/>
      </w:pPr>
      <w:r w:rsidRPr="00CF521F">
        <w:rPr>
          <w:rStyle w:val="HideTWBExt"/>
          <w:b w:val="0"/>
          <w:noProof w:val="0"/>
        </w:rPr>
        <w:t>&lt;RangeAM&gt;</w:t>
      </w:r>
      <w:r w:rsidR="00207079" w:rsidRPr="00CF521F">
        <w:t>52 - 295</w:t>
      </w:r>
      <w:r w:rsidRPr="00CF521F">
        <w:rPr>
          <w:rStyle w:val="HideTWBExt"/>
          <w:b w:val="0"/>
          <w:noProof w:val="0"/>
        </w:rPr>
        <w:t>&lt;/RangeAM&gt;</w:t>
      </w:r>
    </w:p>
    <w:p w:rsidR="001C2054" w:rsidRPr="00CF521F" w:rsidRDefault="00A15973" w:rsidP="00A93F8C">
      <w:pPr>
        <w:pStyle w:val="CoverBold"/>
      </w:pPr>
      <w:r w:rsidRPr="00CF521F">
        <w:rPr>
          <w:rStyle w:val="HideTWBExt"/>
          <w:b w:val="0"/>
          <w:noProof w:val="0"/>
        </w:rPr>
        <w:t>&lt;TitreType&gt;</w:t>
      </w:r>
      <w:r w:rsidR="00785D20" w:rsidRPr="00CF521F">
        <w:t>Proiect de raport</w:t>
      </w:r>
      <w:r w:rsidRPr="00CF521F">
        <w:rPr>
          <w:rStyle w:val="HideTWBExt"/>
          <w:b w:val="0"/>
          <w:noProof w:val="0"/>
        </w:rPr>
        <w:t>&lt;/TitreType&gt;</w:t>
      </w:r>
    </w:p>
    <w:p w:rsidR="00B85286" w:rsidRPr="00CF521F" w:rsidRDefault="00E25DC5" w:rsidP="00A93F8C">
      <w:pPr>
        <w:pStyle w:val="CoverBold"/>
      </w:pPr>
      <w:r w:rsidRPr="00CF521F">
        <w:rPr>
          <w:rStyle w:val="HideTWBExt"/>
          <w:b w:val="0"/>
          <w:noProof w:val="0"/>
        </w:rPr>
        <w:t>&lt;Rapporteur&gt;</w:t>
      </w:r>
      <w:r w:rsidR="002673D7" w:rsidRPr="00CF521F">
        <w:t>Sophia in 't Veld</w:t>
      </w:r>
      <w:r w:rsidRPr="00CF521F">
        <w:rPr>
          <w:rStyle w:val="HideTWBExt"/>
          <w:b w:val="0"/>
          <w:noProof w:val="0"/>
        </w:rPr>
        <w:t>&lt;/Rapporteur&gt;</w:t>
      </w:r>
    </w:p>
    <w:p w:rsidR="00B85286" w:rsidRPr="00CF521F" w:rsidRDefault="00075DBE">
      <w:pPr>
        <w:pStyle w:val="Cover24"/>
      </w:pPr>
      <w:r w:rsidRPr="00CF521F">
        <w:rPr>
          <w:rStyle w:val="HideTWBExt"/>
          <w:noProof w:val="0"/>
        </w:rPr>
        <w:t>&lt;DocRefPE&gt;</w:t>
      </w:r>
      <w:r w:rsidR="00C74CA5" w:rsidRPr="00CF521F">
        <w:t>(PE</w:t>
      </w:r>
      <w:r w:rsidR="002673D7" w:rsidRPr="00CF521F">
        <w:t>593.978</w:t>
      </w:r>
      <w:r w:rsidR="00C74CA5" w:rsidRPr="00CF521F">
        <w:t>v</w:t>
      </w:r>
      <w:r w:rsidR="002673D7" w:rsidRPr="00CF521F">
        <w:t>02-00</w:t>
      </w:r>
      <w:r w:rsidR="00C74CA5" w:rsidRPr="00CF521F">
        <w:t>)</w:t>
      </w:r>
      <w:r w:rsidRPr="00CF521F">
        <w:rPr>
          <w:rStyle w:val="HideTWBExt"/>
          <w:noProof w:val="0"/>
        </w:rPr>
        <w:t>&lt;/DocRefPE&gt;</w:t>
      </w:r>
    </w:p>
    <w:p w:rsidR="00B85286" w:rsidRPr="00CF521F" w:rsidRDefault="00A15973">
      <w:pPr>
        <w:pStyle w:val="Cover24"/>
      </w:pPr>
      <w:r w:rsidRPr="00CF521F">
        <w:rPr>
          <w:rStyle w:val="HideTWBExt"/>
          <w:noProof w:val="0"/>
        </w:rPr>
        <w:t>&lt;Titre&gt;</w:t>
      </w:r>
      <w:r w:rsidR="007A0E0A" w:rsidRPr="00CF521F">
        <w:t xml:space="preserve">referitor la propunerea de directivă a Parlamentului European </w:t>
      </w:r>
      <w:r w:rsidR="00F240FB" w:rsidRPr="00CF521F">
        <w:t>ș</w:t>
      </w:r>
      <w:r w:rsidR="007A0E0A" w:rsidRPr="00CF521F">
        <w:t>i a Consiliului de stabilire a standardelor pentru primirea solicitan</w:t>
      </w:r>
      <w:r w:rsidR="00F240FB" w:rsidRPr="00CF521F">
        <w:t>ț</w:t>
      </w:r>
      <w:r w:rsidR="007A0E0A" w:rsidRPr="00CF521F">
        <w:t>ilor de protec</w:t>
      </w:r>
      <w:r w:rsidR="00F240FB" w:rsidRPr="00CF521F">
        <w:t>ț</w:t>
      </w:r>
      <w:r w:rsidR="007A0E0A" w:rsidRPr="00CF521F">
        <w:t>ie interna</w:t>
      </w:r>
      <w:r w:rsidR="00F240FB" w:rsidRPr="00CF521F">
        <w:t>ț</w:t>
      </w:r>
      <w:r w:rsidR="007A0E0A" w:rsidRPr="00CF521F">
        <w:t>ională (reformare)</w:t>
      </w:r>
      <w:r w:rsidRPr="00CF521F">
        <w:rPr>
          <w:rStyle w:val="HideTWBExt"/>
          <w:noProof w:val="0"/>
        </w:rPr>
        <w:t>&lt;/Titre&gt;</w:t>
      </w:r>
    </w:p>
    <w:p w:rsidR="006337D4" w:rsidRPr="00CF521F" w:rsidRDefault="00E25DC5" w:rsidP="006337D4">
      <w:pPr>
        <w:pStyle w:val="CoverNormal"/>
      </w:pPr>
      <w:r w:rsidRPr="00CF521F">
        <w:rPr>
          <w:rStyle w:val="HideTWBExt"/>
          <w:noProof w:val="0"/>
        </w:rPr>
        <w:t>&lt;DocAmend&gt;</w:t>
      </w:r>
      <w:r w:rsidR="00785D20" w:rsidRPr="00CF521F">
        <w:t>Propunere de directivă</w:t>
      </w:r>
      <w:r w:rsidRPr="00CF521F">
        <w:rPr>
          <w:rStyle w:val="HideTWBExt"/>
          <w:noProof w:val="0"/>
        </w:rPr>
        <w:t>&lt;/DocAmend&gt;</w:t>
      </w:r>
    </w:p>
    <w:p w:rsidR="00B85286" w:rsidRPr="00CF521F" w:rsidRDefault="00A15973">
      <w:pPr>
        <w:pStyle w:val="Cover24"/>
      </w:pPr>
      <w:r w:rsidRPr="00CF521F">
        <w:rPr>
          <w:rStyle w:val="HideTWBExt"/>
          <w:noProof w:val="0"/>
        </w:rPr>
        <w:t>&lt;DocRef&gt;</w:t>
      </w:r>
      <w:r w:rsidR="00C74CA5" w:rsidRPr="00CF521F">
        <w:t>(</w:t>
      </w:r>
      <w:r w:rsidR="002673D7" w:rsidRPr="00CF521F">
        <w:t>COM(2016)0465</w:t>
      </w:r>
      <w:r w:rsidR="00C74CA5" w:rsidRPr="00CF521F">
        <w:t xml:space="preserve"> </w:t>
      </w:r>
      <w:r w:rsidR="002673D7" w:rsidRPr="00CF521F">
        <w:t>–</w:t>
      </w:r>
      <w:r w:rsidR="00C74CA5" w:rsidRPr="00CF521F">
        <w:t xml:space="preserve"> </w:t>
      </w:r>
      <w:r w:rsidR="002673D7" w:rsidRPr="00CF521F">
        <w:t>C8</w:t>
      </w:r>
      <w:r w:rsidR="002673D7" w:rsidRPr="00CF521F">
        <w:noBreakHyphen/>
        <w:t>0323/0216</w:t>
      </w:r>
      <w:r w:rsidR="00C74CA5" w:rsidRPr="00CF521F">
        <w:t xml:space="preserve"> </w:t>
      </w:r>
      <w:r w:rsidR="002673D7" w:rsidRPr="00CF521F">
        <w:t>–</w:t>
      </w:r>
      <w:r w:rsidR="00C74CA5" w:rsidRPr="00CF521F">
        <w:t xml:space="preserve"> </w:t>
      </w:r>
      <w:r w:rsidR="002673D7" w:rsidRPr="00CF521F">
        <w:t>2016/0222</w:t>
      </w:r>
      <w:r w:rsidR="00C74CA5" w:rsidRPr="00CF521F">
        <w:t>(</w:t>
      </w:r>
      <w:r w:rsidR="002673D7" w:rsidRPr="00CF521F">
        <w:t>COD</w:t>
      </w:r>
      <w:r w:rsidR="00C74CA5" w:rsidRPr="00CF521F">
        <w:t>))</w:t>
      </w:r>
      <w:r w:rsidRPr="00CF521F">
        <w:rPr>
          <w:rStyle w:val="HideTWBExt"/>
          <w:noProof w:val="0"/>
        </w:rPr>
        <w:t>&lt;/DocRef&gt;</w:t>
      </w:r>
    </w:p>
    <w:p w:rsidR="00B85286" w:rsidRPr="00CF521F" w:rsidRDefault="00B85286" w:rsidP="00E660E2">
      <w:pPr>
        <w:widowControl/>
        <w:tabs>
          <w:tab w:val="center" w:pos="4677"/>
        </w:tabs>
      </w:pPr>
      <w:r w:rsidRPr="00CF521F">
        <w:br w:type="page"/>
      </w:r>
    </w:p>
    <w:p w:rsidR="00B85286" w:rsidRPr="00CF521F" w:rsidRDefault="00C74CA5" w:rsidP="00E660E2">
      <w:pPr>
        <w:widowControl/>
        <w:tabs>
          <w:tab w:val="center" w:pos="4677"/>
        </w:tabs>
      </w:pPr>
      <w:r w:rsidRPr="00CF521F">
        <w:lastRenderedPageBreak/>
        <w:t>AM_Com_LegReport</w:t>
      </w:r>
    </w:p>
    <w:p w:rsidR="00FA192C" w:rsidRPr="00CF521F" w:rsidRDefault="00B85286" w:rsidP="00420C31">
      <w:pPr>
        <w:pStyle w:val="AMNumberTabs"/>
        <w:keepNext/>
        <w:rPr>
          <w:rStyle w:val="HideTWBExt"/>
          <w:noProof w:val="0"/>
          <w:color w:val="auto"/>
        </w:rPr>
      </w:pPr>
      <w:r w:rsidRPr="00CF521F">
        <w:br w:type="page"/>
      </w:r>
    </w:p>
    <w:p w:rsidR="007E2637" w:rsidRPr="00CF521F" w:rsidRDefault="007E2637" w:rsidP="007E2637">
      <w:pPr>
        <w:pStyle w:val="AMNumberTabs"/>
        <w:keepNext/>
      </w:pPr>
      <w:r w:rsidRPr="00CF521F">
        <w:rPr>
          <w:rStyle w:val="HideTWBExt"/>
          <w:b w:val="0"/>
          <w:noProof w:val="0"/>
        </w:rPr>
        <w:lastRenderedPageBreak/>
        <w:t>&lt;RepeatBlock-AmendA&gt;&lt;AmendA&gt;</w:t>
      </w:r>
      <w:r w:rsidR="00785D20" w:rsidRPr="00CF521F">
        <w:t>Amendamentul</w:t>
      </w:r>
      <w:r w:rsidRPr="00CF521F">
        <w:tab/>
      </w:r>
      <w:r w:rsidRPr="00CF521F">
        <w:tab/>
      </w:r>
      <w:r w:rsidRPr="00CF521F">
        <w:rPr>
          <w:rStyle w:val="HideTWBExt"/>
          <w:b w:val="0"/>
          <w:noProof w:val="0"/>
        </w:rPr>
        <w:t>&lt;NumAmA&gt;</w:t>
      </w:r>
      <w:r w:rsidRPr="00CF521F">
        <w:t>52</w:t>
      </w:r>
      <w:r w:rsidRPr="00CF521F">
        <w:rPr>
          <w:rStyle w:val="HideTWBExt"/>
          <w:b w:val="0"/>
          <w:noProof w:val="0"/>
        </w:rPr>
        <w:t>&lt;/NumAmA&gt;</w:t>
      </w:r>
    </w:p>
    <w:p w:rsidR="007E2637" w:rsidRPr="00CF521F" w:rsidRDefault="007E2637" w:rsidP="007E2637">
      <w:pPr>
        <w:pStyle w:val="NormalBold"/>
      </w:pPr>
      <w:r w:rsidRPr="00CF521F">
        <w:rPr>
          <w:rStyle w:val="HideTWBExt"/>
          <w:b w:val="0"/>
          <w:noProof w:val="0"/>
        </w:rPr>
        <w:t>&lt;RepeatBlock-By&gt;&lt;Members&gt;</w:t>
      </w:r>
      <w:r w:rsidRPr="00CF521F">
        <w:t>Gilles Lebreton</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00785D20"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p>
        </w:tc>
        <w:tc>
          <w:tcPr>
            <w:tcW w:w="4876" w:type="dxa"/>
          </w:tcPr>
          <w:p w:rsidR="007E2637" w:rsidRPr="00CF521F" w:rsidRDefault="00785D20" w:rsidP="007E2637">
            <w:pPr>
              <w:pStyle w:val="ColumnHeading"/>
              <w:keepNext/>
            </w:pPr>
            <w:r w:rsidRPr="00CF521F">
              <w:t>Propunere</w:t>
            </w:r>
            <w:r w:rsidR="007A0E0A" w:rsidRPr="00CF521F">
              <w:t>a</w:t>
            </w:r>
            <w:r w:rsidRPr="00CF521F">
              <w:t xml:space="preserve"> de respingere</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A0E0A" w:rsidP="007A0E0A">
            <w:pPr>
              <w:pStyle w:val="Normal6"/>
              <w:rPr>
                <w:szCs w:val="24"/>
              </w:rPr>
            </w:pPr>
            <w:r w:rsidRPr="00CF521F">
              <w:rPr>
                <w:b/>
                <w:i/>
              </w:rPr>
              <w:t xml:space="preserve">Parlamentul European respinge propunerea Comisiei. </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{FR}</w:t>
      </w:r>
      <w:r w:rsidRPr="00CF521F">
        <w:rPr>
          <w:noProof w:val="0"/>
        </w:rPr>
        <w:t>fr</w:t>
      </w:r>
      <w:r w:rsidRPr="00CF521F">
        <w:rPr>
          <w:rStyle w:val="HideTWBExt"/>
          <w:noProof w:val="0"/>
        </w:rPr>
        <w:t>&lt;/Original&gt;</w:t>
      </w:r>
    </w:p>
    <w:p w:rsidR="007E2637" w:rsidRPr="00CF521F" w:rsidRDefault="007E2637" w:rsidP="007E2637">
      <w:pPr>
        <w:pStyle w:val="AMNumberTabs"/>
        <w:keepNext/>
      </w:pPr>
      <w:r w:rsidRPr="00CF521F">
        <w:rPr>
          <w:rStyle w:val="HideTWBExt"/>
          <w:noProof w:val="0"/>
        </w:rPr>
        <w:t>&lt;/AmendA&gt;</w:t>
      </w:r>
      <w:r w:rsidRPr="00CF521F">
        <w:rPr>
          <w:rStyle w:val="HideTWBExt"/>
          <w:b w:val="0"/>
          <w:noProof w:val="0"/>
        </w:rPr>
        <w:t>&lt;AmendA&gt;</w:t>
      </w:r>
      <w:r w:rsidRPr="00CF521F">
        <w:t>Amendamentul</w:t>
      </w:r>
      <w:r w:rsidRPr="00CF521F">
        <w:tab/>
      </w:r>
      <w:r w:rsidRPr="00CF521F">
        <w:tab/>
      </w:r>
      <w:r w:rsidRPr="00CF521F">
        <w:rPr>
          <w:rStyle w:val="HideTWBExt"/>
          <w:b w:val="0"/>
          <w:noProof w:val="0"/>
        </w:rPr>
        <w:t>&lt;NumAmA&gt;</w:t>
      </w:r>
      <w:r w:rsidRPr="00CF521F">
        <w:t>53</w:t>
      </w:r>
      <w:r w:rsidRPr="00CF521F">
        <w:rPr>
          <w:rStyle w:val="HideTWBExt"/>
          <w:b w:val="0"/>
          <w:noProof w:val="0"/>
        </w:rPr>
        <w:t>&lt;/NumAmA&gt;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p>
        </w:tc>
        <w:tc>
          <w:tcPr>
            <w:tcW w:w="4876" w:type="dxa"/>
          </w:tcPr>
          <w:p w:rsidR="007E2637" w:rsidRPr="00CF521F" w:rsidRDefault="007E2637" w:rsidP="007E2637">
            <w:pPr>
              <w:pStyle w:val="ColumnHeading"/>
              <w:keepNext/>
            </w:pPr>
            <w:r w:rsidRPr="00CF521F">
              <w:t>Propunerea de respingere</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Parlamentul European respinge propunerea Comisiei.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AMNumberTabs"/>
        <w:keepNext/>
      </w:pPr>
      <w:r w:rsidRPr="00CF521F">
        <w:rPr>
          <w:rStyle w:val="HideTWBExt"/>
          <w:noProof w:val="0"/>
        </w:rPr>
        <w:t>&lt;/AmendA&gt;</w:t>
      </w:r>
      <w:r w:rsidRPr="00CF521F">
        <w:rPr>
          <w:rStyle w:val="HideTWBExt"/>
          <w:b w:val="0"/>
          <w:noProof w:val="0"/>
        </w:rPr>
        <w:t>&lt;/RepeatBlock-AmendA&gt;&lt;RepeatBlock-AmendB&gt;&lt;AmendB&gt;</w:t>
      </w:r>
      <w:r w:rsidRPr="00CF521F">
        <w:t>Amendamentul</w:t>
      </w:r>
      <w:r w:rsidRPr="00CF521F">
        <w:tab/>
      </w:r>
      <w:r w:rsidRPr="00CF521F">
        <w:tab/>
      </w:r>
      <w:r w:rsidRPr="00CF521F">
        <w:rPr>
          <w:rStyle w:val="HideTWBExt"/>
          <w:b w:val="0"/>
          <w:noProof w:val="0"/>
        </w:rPr>
        <w:t>&lt;NumAmB&gt;</w:t>
      </w:r>
      <w:r w:rsidRPr="00CF521F">
        <w:t>54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 xml:space="preserve">O politică comună în domeniul azilului, cuprinzând un sistem european comun de azil (SECA), care se bazează pe aplicarea integrală </w:t>
            </w:r>
            <w:r w:rsidR="00F240FB" w:rsidRPr="00CF521F">
              <w:t>ș</w:t>
            </w:r>
            <w:r w:rsidRPr="00CF521F">
              <w:t>i globală a Conven</w:t>
            </w:r>
            <w:r w:rsidR="00F240FB" w:rsidRPr="00CF521F">
              <w:t>ț</w:t>
            </w:r>
            <w:r w:rsidRPr="00CF521F">
              <w:t>iei de la Geneva privind statutul refugia</w:t>
            </w:r>
            <w:r w:rsidR="00F240FB" w:rsidRPr="00CF521F">
              <w:t>ț</w:t>
            </w:r>
            <w:r w:rsidRPr="00CF521F">
              <w:t>ilor din 28 iulie 1951, astfel cum a fost completată de Protocolul de la New York din 31 ianuarie 1967, este un element constitutiv al obiectivului Uniunii Europene de stabilire progresivă a unui spa</w:t>
            </w:r>
            <w:r w:rsidR="00F240FB" w:rsidRPr="00CF521F">
              <w:t>ț</w:t>
            </w:r>
            <w:r w:rsidRPr="00CF521F">
              <w:t xml:space="preserve">iu de libertate, securitate </w:t>
            </w:r>
            <w:r w:rsidR="00F240FB" w:rsidRPr="00CF521F">
              <w:t>ș</w:t>
            </w:r>
            <w:r w:rsidRPr="00CF521F">
              <w:t>i justi</w:t>
            </w:r>
            <w:r w:rsidR="00F240FB" w:rsidRPr="00CF521F">
              <w:t>ț</w:t>
            </w:r>
            <w:r w:rsidRPr="00CF521F">
              <w:t>ie deschis celor care, for</w:t>
            </w:r>
            <w:r w:rsidR="00F240FB" w:rsidRPr="00CF521F">
              <w:t>ț</w:t>
            </w:r>
            <w:r w:rsidRPr="00CF521F">
              <w:t>a</w:t>
            </w:r>
            <w:r w:rsidR="00F240FB" w:rsidRPr="00CF521F">
              <w:t>ț</w:t>
            </w:r>
            <w:r w:rsidRPr="00CF521F">
              <w:t>i de împrejurări, caută în mod legitim protec</w:t>
            </w:r>
            <w:r w:rsidR="00F240FB" w:rsidRPr="00CF521F">
              <w:t>ț</w:t>
            </w:r>
            <w:r w:rsidRPr="00CF521F">
              <w:t xml:space="preserve">ie în Uniune, afirmând astfel principiul nereturnării. O </w:t>
            </w:r>
            <w:r w:rsidRPr="00CF521F">
              <w:lastRenderedPageBreak/>
              <w:t xml:space="preserve">astfel de politică ar trebui să fie guvernată de principiul </w:t>
            </w:r>
            <w:r w:rsidRPr="00CF521F">
              <w:rPr>
                <w:b/>
                <w:i/>
              </w:rPr>
              <w:t>solidarită</w:t>
            </w:r>
            <w:r w:rsidR="00F240FB" w:rsidRPr="00CF521F">
              <w:rPr>
                <w:b/>
                <w:i/>
              </w:rPr>
              <w:t>ț</w:t>
            </w:r>
            <w:r w:rsidRPr="00CF521F">
              <w:rPr>
                <w:b/>
                <w:i/>
              </w:rPr>
              <w:t xml:space="preserve">ii </w:t>
            </w:r>
            <w:r w:rsidR="00F240FB" w:rsidRPr="00CF521F">
              <w:rPr>
                <w:b/>
                <w:i/>
              </w:rPr>
              <w:t>ș</w:t>
            </w:r>
            <w:r w:rsidRPr="00CF521F">
              <w:rPr>
                <w:b/>
                <w:i/>
              </w:rPr>
              <w:t>i al distribuirii echitabile a răspunderii între statele membre, inclusiv pe plan financiar</w:t>
            </w:r>
            <w:r w:rsidRPr="00CF521F">
              <w:t>.</w:t>
            </w:r>
          </w:p>
        </w:tc>
        <w:tc>
          <w:tcPr>
            <w:tcW w:w="4876" w:type="dxa"/>
          </w:tcPr>
          <w:p w:rsidR="007E2637" w:rsidRPr="00CF521F" w:rsidRDefault="007E2637" w:rsidP="007E2637">
            <w:pPr>
              <w:pStyle w:val="Normal6"/>
              <w:rPr>
                <w:szCs w:val="24"/>
              </w:rPr>
            </w:pPr>
            <w:r w:rsidRPr="00CF521F">
              <w:lastRenderedPageBreak/>
              <w:t>(2)</w:t>
            </w:r>
            <w:r w:rsidRPr="00CF521F">
              <w:tab/>
              <w:t xml:space="preserve">O politică comună în domeniul azilului, cuprinzând un sistem european comun de azil (SECA), care se bazează pe aplicarea integrală </w:t>
            </w:r>
            <w:r w:rsidR="00F240FB" w:rsidRPr="00CF521F">
              <w:t>ș</w:t>
            </w:r>
            <w:r w:rsidRPr="00CF521F">
              <w:t>i globală a Conven</w:t>
            </w:r>
            <w:r w:rsidR="00F240FB" w:rsidRPr="00CF521F">
              <w:t>ț</w:t>
            </w:r>
            <w:r w:rsidRPr="00CF521F">
              <w:t>iei de la Geneva privind statutul refugia</w:t>
            </w:r>
            <w:r w:rsidR="00F240FB" w:rsidRPr="00CF521F">
              <w:t>ț</w:t>
            </w:r>
            <w:r w:rsidRPr="00CF521F">
              <w:t>ilor din 28 iulie 1951, astfel cum a fost completată de Protocolul de la New York din 31 ianuarie 1967, este un element constitutiv al obiectivului Uniunii Europene de stabilire progresivă a unui spa</w:t>
            </w:r>
            <w:r w:rsidR="00F240FB" w:rsidRPr="00CF521F">
              <w:t>ț</w:t>
            </w:r>
            <w:r w:rsidRPr="00CF521F">
              <w:t xml:space="preserve">iu de libertate, securitate </w:t>
            </w:r>
            <w:r w:rsidR="00F240FB" w:rsidRPr="00CF521F">
              <w:t>ș</w:t>
            </w:r>
            <w:r w:rsidRPr="00CF521F">
              <w:t>i justi</w:t>
            </w:r>
            <w:r w:rsidR="00F240FB" w:rsidRPr="00CF521F">
              <w:t>ț</w:t>
            </w:r>
            <w:r w:rsidRPr="00CF521F">
              <w:t>ie deschis celor care, for</w:t>
            </w:r>
            <w:r w:rsidR="00F240FB" w:rsidRPr="00CF521F">
              <w:t>ț</w:t>
            </w:r>
            <w:r w:rsidRPr="00CF521F">
              <w:t>a</w:t>
            </w:r>
            <w:r w:rsidR="00F240FB" w:rsidRPr="00CF521F">
              <w:t>ț</w:t>
            </w:r>
            <w:r w:rsidRPr="00CF521F">
              <w:t>i de împrejurări, caută în mod legitim protec</w:t>
            </w:r>
            <w:r w:rsidR="00F240FB" w:rsidRPr="00CF521F">
              <w:t>ț</w:t>
            </w:r>
            <w:r w:rsidRPr="00CF521F">
              <w:t xml:space="preserve">ie în Uniune, afirmând astfel principiul nereturnării. O </w:t>
            </w:r>
            <w:r w:rsidRPr="00CF521F">
              <w:lastRenderedPageBreak/>
              <w:t xml:space="preserve">astfel de politică ar trebui să fie guvernată de principiul </w:t>
            </w:r>
            <w:r w:rsidRPr="00CF521F">
              <w:rPr>
                <w:b/>
                <w:i/>
              </w:rPr>
              <w:t>accesibilită</w:t>
            </w:r>
            <w:r w:rsidR="00F240FB" w:rsidRPr="00CF521F">
              <w:rPr>
                <w:b/>
                <w:i/>
              </w:rPr>
              <w:t>ț</w:t>
            </w:r>
            <w:r w:rsidRPr="00CF521F">
              <w:rPr>
                <w:b/>
                <w:i/>
              </w:rPr>
              <w:t xml:space="preserve">ii, </w:t>
            </w:r>
            <w:r w:rsidR="00F240FB" w:rsidRPr="00CF521F">
              <w:rPr>
                <w:b/>
                <w:i/>
              </w:rPr>
              <w:t>ț</w:t>
            </w:r>
            <w:r w:rsidRPr="00CF521F">
              <w:rPr>
                <w:b/>
                <w:i/>
              </w:rPr>
              <w:t>inând seama de capacită</w:t>
            </w:r>
            <w:r w:rsidR="00F240FB" w:rsidRPr="00CF521F">
              <w:rPr>
                <w:b/>
                <w:i/>
              </w:rPr>
              <w:t>ț</w:t>
            </w:r>
            <w:r w:rsidRPr="00CF521F">
              <w:rPr>
                <w:b/>
                <w:i/>
              </w:rPr>
              <w:t>ile de absorb</w:t>
            </w:r>
            <w:r w:rsidR="00F240FB" w:rsidRPr="00CF521F">
              <w:rPr>
                <w:b/>
                <w:i/>
              </w:rPr>
              <w:t>ț</w:t>
            </w:r>
            <w:r w:rsidRPr="00CF521F">
              <w:rPr>
                <w:b/>
                <w:i/>
              </w:rPr>
              <w:t>ie ale societă</w:t>
            </w:r>
            <w:r w:rsidR="00F240FB" w:rsidRPr="00CF521F">
              <w:rPr>
                <w:b/>
                <w:i/>
              </w:rPr>
              <w:t>ț</w:t>
            </w:r>
            <w:r w:rsidRPr="00CF521F">
              <w:rPr>
                <w:b/>
                <w:i/>
              </w:rPr>
              <w:t xml:space="preserve">ilor-gazdă, precum </w:t>
            </w:r>
            <w:r w:rsidR="00F240FB" w:rsidRPr="00CF521F">
              <w:rPr>
                <w:b/>
                <w:i/>
              </w:rPr>
              <w:t>ș</w:t>
            </w:r>
            <w:r w:rsidRPr="00CF521F">
              <w:rPr>
                <w:b/>
                <w:i/>
              </w:rPr>
              <w:t>i de nivelul maxim de autonomie a solicitan</w:t>
            </w:r>
            <w:r w:rsidR="00F240FB" w:rsidRPr="00CF521F">
              <w:rPr>
                <w:b/>
                <w:i/>
              </w:rPr>
              <w:t>ț</w:t>
            </w:r>
            <w:r w:rsidRPr="00CF521F">
              <w:rPr>
                <w:b/>
                <w:i/>
              </w:rPr>
              <w:t>ilor de protec</w:t>
            </w:r>
            <w:r w:rsidR="00F240FB" w:rsidRPr="00CF521F">
              <w:rPr>
                <w:b/>
                <w:i/>
              </w:rPr>
              <w:t>ț</w:t>
            </w:r>
            <w:r w:rsidRPr="00CF521F">
              <w:rPr>
                <w:b/>
                <w:i/>
              </w:rPr>
              <w:t>ie</w:t>
            </w:r>
            <w:r w:rsidRPr="00CF521F">
              <w:t>.</w:t>
            </w:r>
          </w:p>
        </w:tc>
      </w:tr>
    </w:tbl>
    <w:p w:rsidR="007E2637" w:rsidRPr="00CF521F" w:rsidRDefault="007E2637" w:rsidP="007E2637">
      <w:pPr>
        <w:pStyle w:val="Olang"/>
        <w:rPr>
          <w:noProof w:val="0"/>
          <w:szCs w:val="24"/>
        </w:rPr>
      </w:pPr>
      <w:r w:rsidRPr="00CF521F">
        <w:rPr>
          <w:noProof w:val="0"/>
        </w:rPr>
        <w:lastRenderedPageBreak/>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Un sistem european comun de azil (SECA) eficient nu poate fi construit pe premisa solidarită</w:t>
      </w:r>
      <w:r w:rsidR="00F240FB" w:rsidRPr="00CF521F">
        <w:rPr>
          <w:noProof w:val="0"/>
        </w:rPr>
        <w:t>ț</w:t>
      </w:r>
      <w:r w:rsidRPr="00CF521F">
        <w:rPr>
          <w:noProof w:val="0"/>
        </w:rPr>
        <w:t xml:space="preserve">ii </w:t>
      </w:r>
      <w:r w:rsidR="00F240FB" w:rsidRPr="00CF521F">
        <w:rPr>
          <w:noProof w:val="0"/>
        </w:rPr>
        <w:t>ș</w:t>
      </w:r>
      <w:r w:rsidRPr="00CF521F">
        <w:rPr>
          <w:noProof w:val="0"/>
        </w:rPr>
        <w:t>i a repartizării sarcinilor. În schimb, gestionarea eficientă a fluxurilor de migra</w:t>
      </w:r>
      <w:r w:rsidR="00F240FB" w:rsidRPr="00CF521F">
        <w:rPr>
          <w:noProof w:val="0"/>
        </w:rPr>
        <w:t>ț</w:t>
      </w:r>
      <w:r w:rsidRPr="00CF521F">
        <w:rPr>
          <w:noProof w:val="0"/>
        </w:rPr>
        <w:t xml:space="preserve">ie </w:t>
      </w:r>
      <w:r w:rsidR="00F240FB" w:rsidRPr="00CF521F">
        <w:rPr>
          <w:noProof w:val="0"/>
        </w:rPr>
        <w:t>ș</w:t>
      </w:r>
      <w:r w:rsidRPr="00CF521F">
        <w:rPr>
          <w:noProof w:val="0"/>
        </w:rPr>
        <w:t>i reducerea factorilor de atrac</w:t>
      </w:r>
      <w:r w:rsidR="00F240FB" w:rsidRPr="00CF521F">
        <w:rPr>
          <w:noProof w:val="0"/>
        </w:rPr>
        <w:t>ț</w:t>
      </w:r>
      <w:r w:rsidRPr="00CF521F">
        <w:rPr>
          <w:noProof w:val="0"/>
        </w:rPr>
        <w:t>ie inutili, cum ar fi beneficiile de asisten</w:t>
      </w:r>
      <w:r w:rsidR="00F240FB" w:rsidRPr="00CF521F">
        <w:rPr>
          <w:noProof w:val="0"/>
        </w:rPr>
        <w:t>ț</w:t>
      </w:r>
      <w:r w:rsidRPr="00CF521F">
        <w:rPr>
          <w:noProof w:val="0"/>
        </w:rPr>
        <w:t>ă socială generoase, ar trebui să ghideze punerea în aplicare a SECA.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55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t>Sistemul european comun de azil (SECA) se bazează pe un sistem de determinare a statului membru responsabil de solicitan</w:t>
            </w:r>
            <w:r w:rsidR="00F240FB" w:rsidRPr="00CF521F">
              <w:t>ț</w:t>
            </w:r>
            <w:r w:rsidRPr="00CF521F">
              <w:t>ii de protec</w:t>
            </w:r>
            <w:r w:rsidR="00F240FB" w:rsidRPr="00CF521F">
              <w:t>ț</w:t>
            </w:r>
            <w:r w:rsidRPr="00CF521F">
              <w:t>ie interna</w:t>
            </w:r>
            <w:r w:rsidR="00F240FB" w:rsidRPr="00CF521F">
              <w:t>ț</w:t>
            </w:r>
            <w:r w:rsidRPr="00CF521F">
              <w:t xml:space="preserve">ională </w:t>
            </w:r>
            <w:r w:rsidR="00F240FB" w:rsidRPr="00CF521F">
              <w:t>ș</w:t>
            </w:r>
            <w:r w:rsidRPr="00CF521F">
              <w:t>i pe standarde comune pentru procedurile de azil, condi</w:t>
            </w:r>
            <w:r w:rsidR="00F240FB" w:rsidRPr="00CF521F">
              <w:t>ț</w:t>
            </w:r>
            <w:r w:rsidRPr="00CF521F">
              <w:t xml:space="preserve">iile </w:t>
            </w:r>
            <w:r w:rsidR="00F240FB" w:rsidRPr="00CF521F">
              <w:t>ș</w:t>
            </w:r>
            <w:r w:rsidRPr="00CF521F">
              <w:t xml:space="preserve">i procedurile de primire </w:t>
            </w:r>
            <w:r w:rsidR="00F240FB" w:rsidRPr="00CF521F">
              <w:t>ș</w:t>
            </w:r>
            <w:r w:rsidRPr="00CF521F">
              <w:t>i drepturile beneficiarilor de protec</w:t>
            </w:r>
            <w:r w:rsidR="00F240FB" w:rsidRPr="00CF521F">
              <w:t>ț</w:t>
            </w:r>
            <w:r w:rsidRPr="00CF521F">
              <w:t>ie interna</w:t>
            </w:r>
            <w:r w:rsidR="00F240FB" w:rsidRPr="00CF521F">
              <w:t>ț</w:t>
            </w:r>
            <w:r w:rsidRPr="00CF521F">
              <w:t>ională. În pofida progreselor notabile înregistrate în dezvoltarea SECA, există în continuare diferen</w:t>
            </w:r>
            <w:r w:rsidR="00F240FB" w:rsidRPr="00CF521F">
              <w:t>ț</w:t>
            </w:r>
            <w:r w:rsidRPr="00CF521F">
              <w:t>e semnificative între statele membre în ceea ce prive</w:t>
            </w:r>
            <w:r w:rsidR="00F240FB" w:rsidRPr="00CF521F">
              <w:t>ș</w:t>
            </w:r>
            <w:r w:rsidRPr="00CF521F">
              <w:t>te tipurile de proceduri utilizate, condi</w:t>
            </w:r>
            <w:r w:rsidR="00F240FB" w:rsidRPr="00CF521F">
              <w:t>ț</w:t>
            </w:r>
            <w:r w:rsidRPr="00CF521F">
              <w:t>iile de primire de care beneficiază solicitan</w:t>
            </w:r>
            <w:r w:rsidR="00F240FB" w:rsidRPr="00CF521F">
              <w:t>ț</w:t>
            </w:r>
            <w:r w:rsidRPr="00CF521F">
              <w:t>ii, ratele de recunoa</w:t>
            </w:r>
            <w:r w:rsidR="00F240FB" w:rsidRPr="00CF521F">
              <w:t>ș</w:t>
            </w:r>
            <w:r w:rsidRPr="00CF521F">
              <w:t xml:space="preserve">tere </w:t>
            </w:r>
            <w:r w:rsidR="00F240FB" w:rsidRPr="00CF521F">
              <w:t>ș</w:t>
            </w:r>
            <w:r w:rsidRPr="00CF521F">
              <w:t>i tipul de protec</w:t>
            </w:r>
            <w:r w:rsidR="00F240FB" w:rsidRPr="00CF521F">
              <w:t>ț</w:t>
            </w:r>
            <w:r w:rsidRPr="00CF521F">
              <w:t>ie acordată beneficiarilor de protec</w:t>
            </w:r>
            <w:r w:rsidR="00F240FB" w:rsidRPr="00CF521F">
              <w:t>ț</w:t>
            </w:r>
            <w:r w:rsidRPr="00CF521F">
              <w:t>ie interna</w:t>
            </w:r>
            <w:r w:rsidR="00F240FB" w:rsidRPr="00CF521F">
              <w:t>ț</w:t>
            </w:r>
            <w:r w:rsidRPr="00CF521F">
              <w:t>ională. Aceste divergen</w:t>
            </w:r>
            <w:r w:rsidR="00F240FB" w:rsidRPr="00CF521F">
              <w:t>ț</w:t>
            </w:r>
            <w:r w:rsidRPr="00CF521F">
              <w:t>e</w:t>
            </w:r>
            <w:r w:rsidRPr="00CF521F">
              <w:rPr>
                <w:b/>
                <w:i/>
              </w:rPr>
              <w:t xml:space="preserve"> sunt cauze importante ale deplasărilor secundare </w:t>
            </w:r>
            <w:r w:rsidR="00F240FB" w:rsidRPr="00CF521F">
              <w:rPr>
                <w:b/>
                <w:i/>
              </w:rPr>
              <w:t>ș</w:t>
            </w:r>
            <w:r w:rsidRPr="00CF521F">
              <w:rPr>
                <w:b/>
                <w:i/>
              </w:rPr>
              <w:t>i</w:t>
            </w:r>
            <w:r w:rsidRPr="00CF521F">
              <w:t xml:space="preserve"> subminează obiectivul asigurării faptului că to</w:t>
            </w:r>
            <w:r w:rsidR="00F240FB" w:rsidRPr="00CF521F">
              <w:t>ț</w:t>
            </w:r>
            <w:r w:rsidRPr="00CF521F">
              <w:t>i solicitan</w:t>
            </w:r>
            <w:r w:rsidR="00F240FB" w:rsidRPr="00CF521F">
              <w:t>ț</w:t>
            </w:r>
            <w:r w:rsidRPr="00CF521F">
              <w:t>ii sunt trata</w:t>
            </w:r>
            <w:r w:rsidR="00F240FB" w:rsidRPr="00CF521F">
              <w:t>ț</w:t>
            </w:r>
            <w:r w:rsidRPr="00CF521F">
              <w:t>i la fel, oriunde depun cererea în Uniune.</w:t>
            </w:r>
          </w:p>
        </w:tc>
        <w:tc>
          <w:tcPr>
            <w:tcW w:w="4876" w:type="dxa"/>
          </w:tcPr>
          <w:p w:rsidR="007E2637" w:rsidRPr="00CF521F" w:rsidRDefault="007E2637" w:rsidP="007E2637">
            <w:pPr>
              <w:pStyle w:val="Normal6"/>
              <w:rPr>
                <w:szCs w:val="24"/>
              </w:rPr>
            </w:pPr>
            <w:r w:rsidRPr="00CF521F">
              <w:t>(3)</w:t>
            </w:r>
            <w:r w:rsidRPr="00CF521F">
              <w:tab/>
              <w:t>Sistemul european comun de azil (SECA) se bazează pe un sistem de determinare a statului membru responsabil de solicitan</w:t>
            </w:r>
            <w:r w:rsidR="00F240FB" w:rsidRPr="00CF521F">
              <w:t>ț</w:t>
            </w:r>
            <w:r w:rsidRPr="00CF521F">
              <w:t>ii de protec</w:t>
            </w:r>
            <w:r w:rsidR="00F240FB" w:rsidRPr="00CF521F">
              <w:t>ț</w:t>
            </w:r>
            <w:r w:rsidRPr="00CF521F">
              <w:t>ie interna</w:t>
            </w:r>
            <w:r w:rsidR="00F240FB" w:rsidRPr="00CF521F">
              <w:t>ț</w:t>
            </w:r>
            <w:r w:rsidRPr="00CF521F">
              <w:t xml:space="preserve">ională </w:t>
            </w:r>
            <w:r w:rsidR="00F240FB" w:rsidRPr="00CF521F">
              <w:t>ș</w:t>
            </w:r>
            <w:r w:rsidRPr="00CF521F">
              <w:t>i pe standarde comune pentru procedurile de azil, condi</w:t>
            </w:r>
            <w:r w:rsidR="00F240FB" w:rsidRPr="00CF521F">
              <w:t>ț</w:t>
            </w:r>
            <w:r w:rsidRPr="00CF521F">
              <w:t xml:space="preserve">iile </w:t>
            </w:r>
            <w:r w:rsidR="00F240FB" w:rsidRPr="00CF521F">
              <w:t>ș</w:t>
            </w:r>
            <w:r w:rsidRPr="00CF521F">
              <w:t xml:space="preserve">i procedurile de primire </w:t>
            </w:r>
            <w:r w:rsidR="00F240FB" w:rsidRPr="00CF521F">
              <w:t>ș</w:t>
            </w:r>
            <w:r w:rsidRPr="00CF521F">
              <w:t>i drepturile beneficiarilor de protec</w:t>
            </w:r>
            <w:r w:rsidR="00F240FB" w:rsidRPr="00CF521F">
              <w:t>ț</w:t>
            </w:r>
            <w:r w:rsidRPr="00CF521F">
              <w:t>ie interna</w:t>
            </w:r>
            <w:r w:rsidR="00F240FB" w:rsidRPr="00CF521F">
              <w:t>ț</w:t>
            </w:r>
            <w:r w:rsidRPr="00CF521F">
              <w:t>ională. În pofida progreselor notabile înregistrate în dezvoltarea SECA, există în continuare diferen</w:t>
            </w:r>
            <w:r w:rsidR="00F240FB" w:rsidRPr="00CF521F">
              <w:t>ț</w:t>
            </w:r>
            <w:r w:rsidRPr="00CF521F">
              <w:t>e semnificative între statele membre în ceea ce prive</w:t>
            </w:r>
            <w:r w:rsidR="00F240FB" w:rsidRPr="00CF521F">
              <w:t>ș</w:t>
            </w:r>
            <w:r w:rsidRPr="00CF521F">
              <w:t>te tipurile de proceduri utilizate, condi</w:t>
            </w:r>
            <w:r w:rsidR="00F240FB" w:rsidRPr="00CF521F">
              <w:t>ț</w:t>
            </w:r>
            <w:r w:rsidRPr="00CF521F">
              <w:t>iile de primire de care beneficiază solicitan</w:t>
            </w:r>
            <w:r w:rsidR="00F240FB" w:rsidRPr="00CF521F">
              <w:t>ț</w:t>
            </w:r>
            <w:r w:rsidRPr="00CF521F">
              <w:t>ii, ratele de recunoa</w:t>
            </w:r>
            <w:r w:rsidR="00F240FB" w:rsidRPr="00CF521F">
              <w:t>ș</w:t>
            </w:r>
            <w:r w:rsidRPr="00CF521F">
              <w:t xml:space="preserve">tere </w:t>
            </w:r>
            <w:r w:rsidR="00F240FB" w:rsidRPr="00CF521F">
              <w:t>ș</w:t>
            </w:r>
            <w:r w:rsidRPr="00CF521F">
              <w:t>i tipul de protec</w:t>
            </w:r>
            <w:r w:rsidR="00F240FB" w:rsidRPr="00CF521F">
              <w:t>ț</w:t>
            </w:r>
            <w:r w:rsidRPr="00CF521F">
              <w:t>ie acordată beneficiarilor de protec</w:t>
            </w:r>
            <w:r w:rsidR="00F240FB" w:rsidRPr="00CF521F">
              <w:t>ț</w:t>
            </w:r>
            <w:r w:rsidRPr="00CF521F">
              <w:t>ie interna</w:t>
            </w:r>
            <w:r w:rsidR="00F240FB" w:rsidRPr="00CF521F">
              <w:t>ț</w:t>
            </w:r>
            <w:r w:rsidRPr="00CF521F">
              <w:t>ională. Aceste divergen</w:t>
            </w:r>
            <w:r w:rsidR="00F240FB" w:rsidRPr="00CF521F">
              <w:t>ț</w:t>
            </w:r>
            <w:r w:rsidRPr="00CF521F">
              <w:t>e subminează obiectivul asigurării faptului că to</w:t>
            </w:r>
            <w:r w:rsidR="00F240FB" w:rsidRPr="00CF521F">
              <w:t>ț</w:t>
            </w:r>
            <w:r w:rsidRPr="00CF521F">
              <w:t>i solicitan</w:t>
            </w:r>
            <w:r w:rsidR="00F240FB" w:rsidRPr="00CF521F">
              <w:t>ț</w:t>
            </w:r>
            <w:r w:rsidRPr="00CF521F">
              <w:t>ii sunt trata</w:t>
            </w:r>
            <w:r w:rsidR="00F240FB" w:rsidRPr="00CF521F">
              <w:t>ț</w:t>
            </w:r>
            <w:r w:rsidRPr="00CF521F">
              <w:t>i la fel, oriunde depun cererea în Uniune.</w:t>
            </w:r>
          </w:p>
        </w:tc>
      </w:tr>
    </w:tbl>
    <w:p w:rsidR="007E2637" w:rsidRPr="00CF521F" w:rsidRDefault="007E2637" w:rsidP="007E2637">
      <w:pPr>
        <w:pStyle w:val="Olang"/>
        <w:rPr>
          <w:noProof w:val="0"/>
          <w:szCs w:val="24"/>
        </w:rPr>
      </w:pPr>
      <w:r w:rsidRPr="00CF521F">
        <w:rPr>
          <w:noProof w:val="0"/>
        </w:rPr>
        <w:lastRenderedPageBreak/>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56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267A9F">
            <w:pPr>
              <w:pStyle w:val="Normal6"/>
            </w:pPr>
            <w:r w:rsidRPr="00CF521F">
              <w:t>(4)</w:t>
            </w:r>
            <w:r w:rsidRPr="00CF521F">
              <w:tab/>
              <w:t>În comunicarea sa din data de 6 aprilie 2016 intitulată „Posibilită</w:t>
            </w:r>
            <w:r w:rsidR="00F240FB" w:rsidRPr="00CF521F">
              <w:t>ț</w:t>
            </w:r>
            <w:r w:rsidRPr="00CF521F">
              <w:t xml:space="preserve">i de reformare a sistemului european comun de azil </w:t>
            </w:r>
            <w:r w:rsidR="00F240FB" w:rsidRPr="00CF521F">
              <w:t>ș</w:t>
            </w:r>
            <w:r w:rsidRPr="00CF521F">
              <w:t>i de îmbunătă</w:t>
            </w:r>
            <w:r w:rsidR="00F240FB" w:rsidRPr="00CF521F">
              <w:t>ț</w:t>
            </w:r>
            <w:r w:rsidRPr="00CF521F">
              <w:t>ire a căilor legale de migra</w:t>
            </w:r>
            <w:r w:rsidR="00F240FB" w:rsidRPr="00CF521F">
              <w:t>ț</w:t>
            </w:r>
            <w:r w:rsidRPr="00CF521F">
              <w:t>ie”</w:t>
            </w:r>
            <w:r w:rsidRPr="00CF521F">
              <w:rPr>
                <w:vertAlign w:val="superscript"/>
              </w:rPr>
              <w:t>2</w:t>
            </w:r>
            <w:r w:rsidR="00267A9F" w:rsidRPr="00CF521F">
              <w:rPr>
                <w:vertAlign w:val="superscript"/>
              </w:rPr>
              <w:t>2</w:t>
            </w:r>
            <w:r w:rsidRPr="00CF521F">
              <w:t xml:space="preserve">, Comisia a subliniat necesitatea consolidării </w:t>
            </w:r>
            <w:r w:rsidR="00F240FB" w:rsidRPr="00CF521F">
              <w:t>ș</w:t>
            </w:r>
            <w:r w:rsidRPr="00CF521F">
              <w:t>i armonizării în continuare a SECA. De asemenea, comunicarea prezintă op</w:t>
            </w:r>
            <w:r w:rsidR="00F240FB" w:rsidRPr="00CF521F">
              <w:t>ț</w:t>
            </w:r>
            <w:r w:rsidRPr="00CF521F">
              <w:t>iunile de îmbunătă</w:t>
            </w:r>
            <w:r w:rsidR="00F240FB" w:rsidRPr="00CF521F">
              <w:t>ț</w:t>
            </w:r>
            <w:r w:rsidRPr="00CF521F">
              <w:t xml:space="preserve">ire a SECA, </w:t>
            </w:r>
            <w:r w:rsidR="00F240FB" w:rsidRPr="00CF521F">
              <w:t>ș</w:t>
            </w:r>
            <w:r w:rsidRPr="00CF521F">
              <w:t xml:space="preserve">i anume instituirea unui sistem sustenabil </w:t>
            </w:r>
            <w:r w:rsidR="00F240FB" w:rsidRPr="00CF521F">
              <w:t>ș</w:t>
            </w:r>
            <w:r w:rsidRPr="00CF521F">
              <w:t>i echitabil de determinare a statului membru responsabil de solicitan</w:t>
            </w:r>
            <w:r w:rsidR="00F240FB" w:rsidRPr="00CF521F">
              <w:t>ț</w:t>
            </w:r>
            <w:r w:rsidRPr="00CF521F">
              <w:t>ii de protec</w:t>
            </w:r>
            <w:r w:rsidR="00F240FB" w:rsidRPr="00CF521F">
              <w:t>ț</w:t>
            </w:r>
            <w:r w:rsidRPr="00CF521F">
              <w:t>ie interna</w:t>
            </w:r>
            <w:r w:rsidR="00F240FB" w:rsidRPr="00CF521F">
              <w:t>ț</w:t>
            </w:r>
            <w:r w:rsidRPr="00CF521F">
              <w:t>ională, consolidarea sistemului Eurodac, realizarea unei convergen</w:t>
            </w:r>
            <w:r w:rsidR="00F240FB" w:rsidRPr="00CF521F">
              <w:t>ț</w:t>
            </w:r>
            <w:r w:rsidRPr="00CF521F">
              <w:t xml:space="preserve">e sporite în cadrul sistemului de azil al Uniunii, prevenirea deplasărilor secundare în interiorul Uniunii </w:t>
            </w:r>
            <w:r w:rsidR="00F240FB" w:rsidRPr="00CF521F">
              <w:t>ș</w:t>
            </w:r>
            <w:r w:rsidRPr="00CF521F">
              <w:t>i un nou mandat al Agen</w:t>
            </w:r>
            <w:r w:rsidR="00F240FB" w:rsidRPr="00CF521F">
              <w:t>ț</w:t>
            </w:r>
            <w:r w:rsidRPr="00CF521F">
              <w:t>iei pentru Azil a Uniunii Europene. Comunicarea răspunde solicitărilor Consiliului European din 18-19 februarie 2016</w:t>
            </w:r>
            <w:r w:rsidRPr="00CF521F">
              <w:rPr>
                <w:vertAlign w:val="superscript"/>
              </w:rPr>
              <w:t>2</w:t>
            </w:r>
            <w:r w:rsidR="00267A9F" w:rsidRPr="00CF521F">
              <w:rPr>
                <w:vertAlign w:val="superscript"/>
              </w:rPr>
              <w:t>3</w:t>
            </w:r>
            <w:r w:rsidRPr="00CF521F">
              <w:t xml:space="preserve"> </w:t>
            </w:r>
            <w:r w:rsidR="00F240FB" w:rsidRPr="00CF521F">
              <w:t>ș</w:t>
            </w:r>
            <w:r w:rsidRPr="00CF521F">
              <w:t>i 17-18 martie 2016</w:t>
            </w:r>
            <w:r w:rsidRPr="00CF521F">
              <w:rPr>
                <w:vertAlign w:val="superscript"/>
              </w:rPr>
              <w:t>2</w:t>
            </w:r>
            <w:r w:rsidR="00267A9F" w:rsidRPr="00CF521F">
              <w:rPr>
                <w:vertAlign w:val="superscript"/>
              </w:rPr>
              <w:t>4</w:t>
            </w:r>
            <w:r w:rsidRPr="00CF521F">
              <w:t xml:space="preserve"> de a se realiza progrese în direc</w:t>
            </w:r>
            <w:r w:rsidR="00F240FB" w:rsidRPr="00CF521F">
              <w:t>ț</w:t>
            </w:r>
            <w:r w:rsidRPr="00CF521F">
              <w:t xml:space="preserve">ia reformării cadrului existent al Uniunii, astfel încât să se asigure o politică în domeniul azilului umană </w:t>
            </w:r>
            <w:r w:rsidR="00F240FB" w:rsidRPr="00CF521F">
              <w:t>ș</w:t>
            </w:r>
            <w:r w:rsidRPr="00CF521F">
              <w:t>i eficientă. De asemenea, comunicarea propune o cale de urmat conformă cu abordarea globală în materie de migra</w:t>
            </w:r>
            <w:r w:rsidR="00F240FB" w:rsidRPr="00CF521F">
              <w:t>ț</w:t>
            </w:r>
            <w:r w:rsidRPr="00CF521F">
              <w:t>ie prezentată de Parlamentul European în raportul său din proprie ini</w:t>
            </w:r>
            <w:r w:rsidR="00F240FB" w:rsidRPr="00CF521F">
              <w:t>ț</w:t>
            </w:r>
            <w:r w:rsidRPr="00CF521F">
              <w:t>iativă din data de 12 aprilie 2016.</w:t>
            </w:r>
          </w:p>
        </w:tc>
        <w:tc>
          <w:tcPr>
            <w:tcW w:w="4876" w:type="dxa"/>
          </w:tcPr>
          <w:p w:rsidR="007E2637" w:rsidRPr="00CF521F" w:rsidRDefault="007E2637" w:rsidP="00267A9F">
            <w:pPr>
              <w:pStyle w:val="Normal6"/>
              <w:rPr>
                <w:szCs w:val="24"/>
              </w:rPr>
            </w:pPr>
            <w:r w:rsidRPr="00CF521F">
              <w:t>(4)</w:t>
            </w:r>
            <w:r w:rsidRPr="00CF521F">
              <w:tab/>
              <w:t>În comunicarea sa din data de 6 aprilie 2016 intitulată „Posibilită</w:t>
            </w:r>
            <w:r w:rsidR="00F240FB" w:rsidRPr="00CF521F">
              <w:t>ț</w:t>
            </w:r>
            <w:r w:rsidRPr="00CF521F">
              <w:t xml:space="preserve">i de reformare a sistemului european comun de azil </w:t>
            </w:r>
            <w:r w:rsidR="00F240FB" w:rsidRPr="00CF521F">
              <w:t>ș</w:t>
            </w:r>
            <w:r w:rsidRPr="00CF521F">
              <w:t>i de îmbunătă</w:t>
            </w:r>
            <w:r w:rsidR="00F240FB" w:rsidRPr="00CF521F">
              <w:t>ț</w:t>
            </w:r>
            <w:r w:rsidRPr="00CF521F">
              <w:t>ire a căilor legale de migra</w:t>
            </w:r>
            <w:r w:rsidR="00F240FB" w:rsidRPr="00CF521F">
              <w:t>ț</w:t>
            </w:r>
            <w:r w:rsidRPr="00CF521F">
              <w:t>ie”</w:t>
            </w:r>
            <w:r w:rsidRPr="00CF521F">
              <w:rPr>
                <w:vertAlign w:val="superscript"/>
              </w:rPr>
              <w:t>2</w:t>
            </w:r>
            <w:r w:rsidR="00267A9F" w:rsidRPr="00CF521F">
              <w:rPr>
                <w:vertAlign w:val="superscript"/>
              </w:rPr>
              <w:t>2</w:t>
            </w:r>
            <w:r w:rsidRPr="00CF521F">
              <w:t xml:space="preserve">, Comisia a subliniat necesitatea consolidării </w:t>
            </w:r>
            <w:r w:rsidR="00F240FB" w:rsidRPr="00CF521F">
              <w:t>ș</w:t>
            </w:r>
            <w:r w:rsidRPr="00CF521F">
              <w:t>i armonizării în continuare a SECA. De asemenea, comunicarea prezintă op</w:t>
            </w:r>
            <w:r w:rsidR="00F240FB" w:rsidRPr="00CF521F">
              <w:t>ț</w:t>
            </w:r>
            <w:r w:rsidRPr="00CF521F">
              <w:t>iunile de îmbunătă</w:t>
            </w:r>
            <w:r w:rsidR="00F240FB" w:rsidRPr="00CF521F">
              <w:t>ț</w:t>
            </w:r>
            <w:r w:rsidRPr="00CF521F">
              <w:t xml:space="preserve">ire a SECA, </w:t>
            </w:r>
            <w:r w:rsidR="00F240FB" w:rsidRPr="00CF521F">
              <w:t>ș</w:t>
            </w:r>
            <w:r w:rsidRPr="00CF521F">
              <w:t xml:space="preserve">i anume instituirea unui sistem sustenabil </w:t>
            </w:r>
            <w:r w:rsidR="00F240FB" w:rsidRPr="00CF521F">
              <w:t>ș</w:t>
            </w:r>
            <w:r w:rsidRPr="00CF521F">
              <w:t>i echitabil de determinare a statului membru responsabil de solicitan</w:t>
            </w:r>
            <w:r w:rsidR="00F240FB" w:rsidRPr="00CF521F">
              <w:t>ț</w:t>
            </w:r>
            <w:r w:rsidRPr="00CF521F">
              <w:t>ii de protec</w:t>
            </w:r>
            <w:r w:rsidR="00F240FB" w:rsidRPr="00CF521F">
              <w:t>ț</w:t>
            </w:r>
            <w:r w:rsidRPr="00CF521F">
              <w:t>ie interna</w:t>
            </w:r>
            <w:r w:rsidR="00F240FB" w:rsidRPr="00CF521F">
              <w:t>ț</w:t>
            </w:r>
            <w:r w:rsidRPr="00CF521F">
              <w:t>ională, consolidarea sistemului Eurodac, realizarea unei convergen</w:t>
            </w:r>
            <w:r w:rsidR="00F240FB" w:rsidRPr="00CF521F">
              <w:t>ț</w:t>
            </w:r>
            <w:r w:rsidRPr="00CF521F">
              <w:t xml:space="preserve">e sporite în cadrul sistemului de azil al Uniunii, prevenirea deplasărilor secundare în interiorul Uniunii </w:t>
            </w:r>
            <w:r w:rsidR="00F240FB" w:rsidRPr="00CF521F">
              <w:t>ș</w:t>
            </w:r>
            <w:r w:rsidRPr="00CF521F">
              <w:t>i un nou mandat al Agen</w:t>
            </w:r>
            <w:r w:rsidR="00F240FB" w:rsidRPr="00CF521F">
              <w:t>ț</w:t>
            </w:r>
            <w:r w:rsidRPr="00CF521F">
              <w:t>iei pentru Azil a Uniunii Europene. Comunicarea răspunde solicitărilor Consiliului European din 18-19 februarie 2016</w:t>
            </w:r>
            <w:r w:rsidRPr="00CF521F">
              <w:rPr>
                <w:vertAlign w:val="superscript"/>
              </w:rPr>
              <w:t>2</w:t>
            </w:r>
            <w:r w:rsidR="00267A9F" w:rsidRPr="00CF521F">
              <w:rPr>
                <w:vertAlign w:val="superscript"/>
              </w:rPr>
              <w:t>3</w:t>
            </w:r>
            <w:r w:rsidRPr="00CF521F">
              <w:t xml:space="preserve"> </w:t>
            </w:r>
            <w:r w:rsidR="00F240FB" w:rsidRPr="00CF521F">
              <w:t>ș</w:t>
            </w:r>
            <w:r w:rsidRPr="00CF521F">
              <w:t>i 17-18 martie 2016</w:t>
            </w:r>
            <w:r w:rsidRPr="00CF521F">
              <w:rPr>
                <w:vertAlign w:val="superscript"/>
              </w:rPr>
              <w:t>2</w:t>
            </w:r>
            <w:r w:rsidR="00267A9F" w:rsidRPr="00CF521F">
              <w:rPr>
                <w:vertAlign w:val="superscript"/>
              </w:rPr>
              <w:t>4</w:t>
            </w:r>
            <w:r w:rsidRPr="00CF521F">
              <w:t xml:space="preserve"> de a se realiza progrese în direc</w:t>
            </w:r>
            <w:r w:rsidR="00F240FB" w:rsidRPr="00CF521F">
              <w:t>ț</w:t>
            </w:r>
            <w:r w:rsidRPr="00CF521F">
              <w:t xml:space="preserve">ia reformării cadrului existent al Uniunii, astfel încât să se asigure o politică în domeniul azilului umană </w:t>
            </w:r>
            <w:r w:rsidR="00F240FB" w:rsidRPr="00CF521F">
              <w:t>ș</w:t>
            </w:r>
            <w:r w:rsidRPr="00CF521F">
              <w:t xml:space="preserve">i eficientă. De asemenea, comunicarea propune o cale de urmat </w:t>
            </w:r>
            <w:r w:rsidRPr="00CF521F">
              <w:rPr>
                <w:b/>
                <w:i/>
              </w:rPr>
              <w:t>par</w:t>
            </w:r>
            <w:r w:rsidR="00F240FB" w:rsidRPr="00CF521F">
              <w:rPr>
                <w:b/>
                <w:i/>
              </w:rPr>
              <w:t>ț</w:t>
            </w:r>
            <w:r w:rsidRPr="00CF521F">
              <w:rPr>
                <w:b/>
                <w:i/>
              </w:rPr>
              <w:t>ial</w:t>
            </w:r>
            <w:r w:rsidRPr="00CF521F">
              <w:t xml:space="preserve"> conformă cu abordarea globală în materie de migra</w:t>
            </w:r>
            <w:r w:rsidR="00F240FB" w:rsidRPr="00CF521F">
              <w:t>ț</w:t>
            </w:r>
            <w:r w:rsidRPr="00CF521F">
              <w:t>ie prezentată de Parlamentul European în raportul său din proprie ini</w:t>
            </w:r>
            <w:r w:rsidR="00F240FB" w:rsidRPr="00CF521F">
              <w:t>ț</w:t>
            </w:r>
            <w:r w:rsidRPr="00CF521F">
              <w:t>iativă din 12 aprilie 2016.</w:t>
            </w:r>
          </w:p>
        </w:tc>
      </w:tr>
      <w:tr w:rsidR="007E2637" w:rsidRPr="00CF521F">
        <w:trPr>
          <w:jc w:val="center"/>
        </w:trPr>
        <w:tc>
          <w:tcPr>
            <w:tcW w:w="4876" w:type="dxa"/>
          </w:tcPr>
          <w:p w:rsidR="007E2637" w:rsidRPr="00CF521F" w:rsidRDefault="007E2637" w:rsidP="007E2637">
            <w:pPr>
              <w:pStyle w:val="Normal6"/>
            </w:pPr>
            <w:r w:rsidRPr="00CF521F">
              <w:t>__________________</w:t>
            </w:r>
          </w:p>
        </w:tc>
        <w:tc>
          <w:tcPr>
            <w:tcW w:w="4876" w:type="dxa"/>
          </w:tcPr>
          <w:p w:rsidR="007E2637" w:rsidRPr="00CF521F" w:rsidRDefault="007E2637" w:rsidP="007E2637">
            <w:pPr>
              <w:pStyle w:val="Normal6"/>
              <w:rPr>
                <w:szCs w:val="24"/>
              </w:rPr>
            </w:pPr>
            <w:r w:rsidRPr="00CF521F">
              <w:t>__________________</w:t>
            </w:r>
          </w:p>
        </w:tc>
      </w:tr>
      <w:tr w:rsidR="007E2637" w:rsidRPr="00CF521F">
        <w:trPr>
          <w:jc w:val="center"/>
        </w:trPr>
        <w:tc>
          <w:tcPr>
            <w:tcW w:w="4876" w:type="dxa"/>
          </w:tcPr>
          <w:p w:rsidR="007E2637" w:rsidRPr="00CF521F" w:rsidRDefault="007E2637" w:rsidP="00267A9F">
            <w:pPr>
              <w:pStyle w:val="Normal6"/>
            </w:pPr>
            <w:r w:rsidRPr="00CF521F">
              <w:rPr>
                <w:vertAlign w:val="superscript"/>
              </w:rPr>
              <w:t>2</w:t>
            </w:r>
            <w:r w:rsidR="00267A9F" w:rsidRPr="00CF521F">
              <w:rPr>
                <w:vertAlign w:val="superscript"/>
              </w:rPr>
              <w:t>2</w:t>
            </w:r>
            <w:r w:rsidRPr="00CF521F">
              <w:t xml:space="preserve"> </w:t>
            </w:r>
            <w:r w:rsidRPr="00CF521F">
              <w:rPr>
                <w:b/>
                <w:i/>
              </w:rPr>
              <w:t>COM(2016) 197 final</w:t>
            </w:r>
            <w:r w:rsidRPr="00CF521F">
              <w:t>.</w:t>
            </w:r>
          </w:p>
        </w:tc>
        <w:tc>
          <w:tcPr>
            <w:tcW w:w="4876" w:type="dxa"/>
          </w:tcPr>
          <w:p w:rsidR="007E2637" w:rsidRPr="00CF521F" w:rsidRDefault="007E2637" w:rsidP="00267A9F">
            <w:pPr>
              <w:pStyle w:val="Normal6"/>
              <w:rPr>
                <w:szCs w:val="24"/>
              </w:rPr>
            </w:pPr>
            <w:r w:rsidRPr="00CF521F">
              <w:rPr>
                <w:vertAlign w:val="superscript"/>
              </w:rPr>
              <w:t>2</w:t>
            </w:r>
            <w:r w:rsidR="00267A9F" w:rsidRPr="00CF521F">
              <w:rPr>
                <w:vertAlign w:val="superscript"/>
              </w:rPr>
              <w:t>2</w:t>
            </w:r>
            <w:r w:rsidRPr="00CF521F">
              <w:t xml:space="preserve"> </w:t>
            </w:r>
            <w:r w:rsidRPr="00CF521F">
              <w:rPr>
                <w:b/>
                <w:i/>
              </w:rPr>
              <w:t>COM(2016)0197</w:t>
            </w:r>
            <w:r w:rsidRPr="00CF521F">
              <w:t>.</w:t>
            </w:r>
          </w:p>
        </w:tc>
      </w:tr>
      <w:tr w:rsidR="007E2637" w:rsidRPr="00CF521F">
        <w:trPr>
          <w:jc w:val="center"/>
        </w:trPr>
        <w:tc>
          <w:tcPr>
            <w:tcW w:w="4876" w:type="dxa"/>
          </w:tcPr>
          <w:p w:rsidR="007E2637" w:rsidRPr="00CF521F" w:rsidRDefault="007E2637" w:rsidP="00267A9F">
            <w:pPr>
              <w:pStyle w:val="Normal6"/>
            </w:pPr>
            <w:r w:rsidRPr="00CF521F">
              <w:rPr>
                <w:vertAlign w:val="superscript"/>
              </w:rPr>
              <w:t>2</w:t>
            </w:r>
            <w:r w:rsidR="00267A9F" w:rsidRPr="00CF521F">
              <w:rPr>
                <w:vertAlign w:val="superscript"/>
              </w:rPr>
              <w:t>3</w:t>
            </w:r>
            <w:r w:rsidRPr="00CF521F">
              <w:t xml:space="preserve"> EUCO 19.2.2016, SN 1/16.</w:t>
            </w:r>
          </w:p>
        </w:tc>
        <w:tc>
          <w:tcPr>
            <w:tcW w:w="4876" w:type="dxa"/>
          </w:tcPr>
          <w:p w:rsidR="007E2637" w:rsidRPr="00CF521F" w:rsidRDefault="007E2637" w:rsidP="00267A9F">
            <w:pPr>
              <w:pStyle w:val="Normal6"/>
              <w:rPr>
                <w:szCs w:val="24"/>
              </w:rPr>
            </w:pPr>
            <w:r w:rsidRPr="00CF521F">
              <w:rPr>
                <w:vertAlign w:val="superscript"/>
              </w:rPr>
              <w:t>2</w:t>
            </w:r>
            <w:r w:rsidR="00267A9F" w:rsidRPr="00CF521F">
              <w:rPr>
                <w:vertAlign w:val="superscript"/>
              </w:rPr>
              <w:t>3</w:t>
            </w:r>
            <w:r w:rsidRPr="00CF521F">
              <w:t xml:space="preserve"> EUCO 19.2.2016, SN 1/16.</w:t>
            </w:r>
          </w:p>
        </w:tc>
      </w:tr>
      <w:tr w:rsidR="007E2637" w:rsidRPr="00CF521F">
        <w:trPr>
          <w:jc w:val="center"/>
        </w:trPr>
        <w:tc>
          <w:tcPr>
            <w:tcW w:w="4876" w:type="dxa"/>
          </w:tcPr>
          <w:p w:rsidR="007E2637" w:rsidRPr="00CF521F" w:rsidRDefault="007E2637" w:rsidP="00267A9F">
            <w:pPr>
              <w:pStyle w:val="Normal6"/>
            </w:pPr>
            <w:r w:rsidRPr="00CF521F">
              <w:rPr>
                <w:vertAlign w:val="superscript"/>
              </w:rPr>
              <w:t>2</w:t>
            </w:r>
            <w:r w:rsidR="00267A9F" w:rsidRPr="00CF521F">
              <w:rPr>
                <w:vertAlign w:val="superscript"/>
              </w:rPr>
              <w:t>4</w:t>
            </w:r>
            <w:r w:rsidRPr="00CF521F">
              <w:t xml:space="preserve"> EUCO 12/1/16.</w:t>
            </w:r>
          </w:p>
        </w:tc>
        <w:tc>
          <w:tcPr>
            <w:tcW w:w="4876" w:type="dxa"/>
          </w:tcPr>
          <w:p w:rsidR="007E2637" w:rsidRPr="00CF521F" w:rsidRDefault="007E2637" w:rsidP="00267A9F">
            <w:pPr>
              <w:pStyle w:val="Normal6"/>
              <w:rPr>
                <w:szCs w:val="24"/>
              </w:rPr>
            </w:pPr>
            <w:r w:rsidRPr="00CF521F">
              <w:rPr>
                <w:vertAlign w:val="superscript"/>
              </w:rPr>
              <w:t>2</w:t>
            </w:r>
            <w:r w:rsidR="00267A9F" w:rsidRPr="00CF521F">
              <w:rPr>
                <w:vertAlign w:val="superscript"/>
              </w:rPr>
              <w:t>4</w:t>
            </w:r>
            <w:r w:rsidRPr="00CF521F">
              <w:t xml:space="preserve"> EUCO 12/1/16.</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lastRenderedPageBreak/>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57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Condi</w:t>
            </w:r>
            <w:r w:rsidR="00F240FB" w:rsidRPr="00CF521F">
              <w:t>ț</w:t>
            </w:r>
            <w:r w:rsidRPr="00CF521F">
              <w:t>iile de primire continuă să varieze în mod considerabil de la un stat membru la altul, atât în ceea ce prive</w:t>
            </w:r>
            <w:r w:rsidR="00F240FB" w:rsidRPr="00CF521F">
              <w:t>ș</w:t>
            </w:r>
            <w:r w:rsidRPr="00CF521F">
              <w:t xml:space="preserve">te modul în care este organizat sistemul de primire, cât </w:t>
            </w:r>
            <w:r w:rsidR="00F240FB" w:rsidRPr="00CF521F">
              <w:t>ș</w:t>
            </w:r>
            <w:r w:rsidRPr="00CF521F">
              <w:t>i în ceea ce prive</w:t>
            </w:r>
            <w:r w:rsidR="00F240FB" w:rsidRPr="00CF521F">
              <w:t>ș</w:t>
            </w:r>
            <w:r w:rsidRPr="00CF521F">
              <w:t>te standardele furnizate solicitan</w:t>
            </w:r>
            <w:r w:rsidR="00F240FB" w:rsidRPr="00CF521F">
              <w:t>ț</w:t>
            </w:r>
            <w:r w:rsidRPr="00CF521F">
              <w:t xml:space="preserve">ilor. </w:t>
            </w:r>
            <w:r w:rsidRPr="00CF521F">
              <w:rPr>
                <w:b/>
                <w:i/>
              </w:rPr>
              <w:t>Problemele persistente din unele state</w:t>
            </w:r>
            <w:r w:rsidRPr="00CF521F">
              <w:t xml:space="preserve"> membre în ceea ce prive</w:t>
            </w:r>
            <w:r w:rsidR="00F240FB" w:rsidRPr="00CF521F">
              <w:t>ș</w:t>
            </w:r>
            <w:r w:rsidRPr="00CF521F">
              <w:t xml:space="preserve">te </w:t>
            </w:r>
            <w:r w:rsidRPr="00CF521F">
              <w:rPr>
                <w:b/>
                <w:i/>
              </w:rPr>
              <w:t>asigurarea respectării standardelor</w:t>
            </w:r>
            <w:r w:rsidRPr="00CF521F">
              <w:t xml:space="preserve"> de primire </w:t>
            </w:r>
            <w:r w:rsidRPr="00CF521F">
              <w:rPr>
                <w:b/>
                <w:i/>
              </w:rPr>
              <w:t>necesare pentru un tratament demn al solicitan</w:t>
            </w:r>
            <w:r w:rsidR="00F240FB" w:rsidRPr="00CF521F">
              <w:rPr>
                <w:b/>
                <w:i/>
              </w:rPr>
              <w:t>ț</w:t>
            </w:r>
            <w:r w:rsidRPr="00CF521F">
              <w:rPr>
                <w:b/>
                <w:i/>
              </w:rPr>
              <w:t>ilor</w:t>
            </w:r>
            <w:r w:rsidRPr="00CF521F">
              <w:t xml:space="preserve"> au contribuit la o sarcină dispropor</w:t>
            </w:r>
            <w:r w:rsidR="00F240FB" w:rsidRPr="00CF521F">
              <w:t>ț</w:t>
            </w:r>
            <w:r w:rsidRPr="00CF521F">
              <w:t>ionată asupra câtorva state membre cu standarde de primire în general ridicate, care sunt apoi supuse presiunii de a-</w:t>
            </w:r>
            <w:r w:rsidR="00F240FB" w:rsidRPr="00CF521F">
              <w:t>ș</w:t>
            </w:r>
            <w:r w:rsidRPr="00CF521F">
              <w:t xml:space="preserve">i reduce standardele. Stabilirea unor standarde de primire mai uniforme la un nivel corespunzător în toate statele membre va contribui la </w:t>
            </w:r>
            <w:r w:rsidRPr="00CF521F">
              <w:rPr>
                <w:b/>
                <w:i/>
              </w:rPr>
              <w:t>un tratament mai demn al solicitan</w:t>
            </w:r>
            <w:r w:rsidR="00F240FB" w:rsidRPr="00CF521F">
              <w:rPr>
                <w:b/>
                <w:i/>
              </w:rPr>
              <w:t>ț</w:t>
            </w:r>
            <w:r w:rsidRPr="00CF521F">
              <w:rPr>
                <w:b/>
                <w:i/>
              </w:rPr>
              <w:t xml:space="preserve">ilor </w:t>
            </w:r>
            <w:r w:rsidR="00F240FB" w:rsidRPr="00CF521F">
              <w:rPr>
                <w:b/>
                <w:i/>
              </w:rPr>
              <w:t>ș</w:t>
            </w:r>
            <w:r w:rsidRPr="00CF521F">
              <w:rPr>
                <w:b/>
                <w:i/>
              </w:rPr>
              <w:t>i la</w:t>
            </w:r>
            <w:r w:rsidRPr="00CF521F">
              <w:t xml:space="preserve"> o repartizare mai echitabilă a solicitan</w:t>
            </w:r>
            <w:r w:rsidR="00F240FB" w:rsidRPr="00CF521F">
              <w:t>ț</w:t>
            </w:r>
            <w:r w:rsidRPr="00CF521F">
              <w:t xml:space="preserve">ilor în întreaga </w:t>
            </w:r>
            <w:r w:rsidRPr="00CF521F">
              <w:rPr>
                <w:b/>
                <w:i/>
              </w:rPr>
              <w:t>UE</w:t>
            </w:r>
            <w:r w:rsidRPr="00CF521F">
              <w:t>.</w:t>
            </w:r>
          </w:p>
        </w:tc>
        <w:tc>
          <w:tcPr>
            <w:tcW w:w="4876" w:type="dxa"/>
          </w:tcPr>
          <w:p w:rsidR="007E2637" w:rsidRPr="00CF521F" w:rsidRDefault="007E2637" w:rsidP="007E2637">
            <w:pPr>
              <w:pStyle w:val="Normal6"/>
              <w:rPr>
                <w:szCs w:val="24"/>
              </w:rPr>
            </w:pPr>
            <w:r w:rsidRPr="00CF521F">
              <w:t>(5)</w:t>
            </w:r>
            <w:r w:rsidRPr="00CF521F">
              <w:tab/>
              <w:t>Condi</w:t>
            </w:r>
            <w:r w:rsidR="00F240FB" w:rsidRPr="00CF521F">
              <w:t>ț</w:t>
            </w:r>
            <w:r w:rsidRPr="00CF521F">
              <w:t>iile de primire continuă să varieze în mod considerabil de la un stat membru la altul, atât în ceea ce prive</w:t>
            </w:r>
            <w:r w:rsidR="00F240FB" w:rsidRPr="00CF521F">
              <w:t>ș</w:t>
            </w:r>
            <w:r w:rsidRPr="00CF521F">
              <w:t xml:space="preserve">te modul în care este organizat sistemul de primire, cât </w:t>
            </w:r>
            <w:r w:rsidR="00F240FB" w:rsidRPr="00CF521F">
              <w:t>ș</w:t>
            </w:r>
            <w:r w:rsidRPr="00CF521F">
              <w:t>i în ceea ce prive</w:t>
            </w:r>
            <w:r w:rsidR="00F240FB" w:rsidRPr="00CF521F">
              <w:t>ș</w:t>
            </w:r>
            <w:r w:rsidRPr="00CF521F">
              <w:t>te standardele furnizate solicitan</w:t>
            </w:r>
            <w:r w:rsidR="00F240FB" w:rsidRPr="00CF521F">
              <w:t>ț</w:t>
            </w:r>
            <w:r w:rsidRPr="00CF521F">
              <w:t xml:space="preserve">ilor. </w:t>
            </w:r>
            <w:r w:rsidRPr="00CF521F">
              <w:rPr>
                <w:b/>
                <w:i/>
              </w:rPr>
              <w:t>Diferen</w:t>
            </w:r>
            <w:r w:rsidR="00F240FB" w:rsidRPr="00CF521F">
              <w:rPr>
                <w:b/>
                <w:i/>
              </w:rPr>
              <w:t>ț</w:t>
            </w:r>
            <w:r w:rsidRPr="00CF521F">
              <w:rPr>
                <w:b/>
                <w:i/>
              </w:rPr>
              <w:t>ele dintre statele</w:t>
            </w:r>
            <w:r w:rsidRPr="00CF521F">
              <w:t xml:space="preserve"> membre în ceea ce prive</w:t>
            </w:r>
            <w:r w:rsidR="00F240FB" w:rsidRPr="00CF521F">
              <w:t>ș</w:t>
            </w:r>
            <w:r w:rsidRPr="00CF521F">
              <w:t xml:space="preserve">te </w:t>
            </w:r>
            <w:r w:rsidRPr="00CF521F">
              <w:rPr>
                <w:b/>
                <w:i/>
              </w:rPr>
              <w:t>standardele</w:t>
            </w:r>
            <w:r w:rsidRPr="00CF521F">
              <w:t xml:space="preserve"> de primire au contribuit la o sarcină dispropor</w:t>
            </w:r>
            <w:r w:rsidR="00F240FB" w:rsidRPr="00CF521F">
              <w:t>ț</w:t>
            </w:r>
            <w:r w:rsidRPr="00CF521F">
              <w:t>ionată asupra câtorva state membre cu standarde de primire în general ridicate. Stabilirea unor standarde de primire mai uniforme</w:t>
            </w:r>
            <w:r w:rsidRPr="00CF521F">
              <w:rPr>
                <w:b/>
                <w:i/>
              </w:rPr>
              <w:t xml:space="preserve"> </w:t>
            </w:r>
            <w:r w:rsidR="00F240FB" w:rsidRPr="00CF521F">
              <w:rPr>
                <w:b/>
                <w:i/>
              </w:rPr>
              <w:t>ș</w:t>
            </w:r>
            <w:r w:rsidRPr="00CF521F">
              <w:rPr>
                <w:b/>
                <w:i/>
              </w:rPr>
              <w:t>i mai realiste din punct de vedere economic</w:t>
            </w:r>
            <w:r w:rsidRPr="00CF521F">
              <w:t xml:space="preserve"> la un nivel corespunzător în toate statele membre va contribui la o repartizare mai echitabilă a solicitan</w:t>
            </w:r>
            <w:r w:rsidR="00F240FB" w:rsidRPr="00CF521F">
              <w:t>ț</w:t>
            </w:r>
            <w:r w:rsidRPr="00CF521F">
              <w:t xml:space="preserve">ilor în întreaga </w:t>
            </w:r>
            <w:r w:rsidRPr="00CF521F">
              <w:rPr>
                <w:b/>
                <w:i/>
              </w:rPr>
              <w:t>Uniune, contribuind astfel la prelucrarea mai rapidă a cererilor</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58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Condi</w:t>
            </w:r>
            <w:r w:rsidR="00F240FB" w:rsidRPr="00CF521F">
              <w:t>ț</w:t>
            </w:r>
            <w:r w:rsidRPr="00CF521F">
              <w:t>iile de primire continuă să varieze în mod considerabil de la un stat membru la altul, atât în ceea ce prive</w:t>
            </w:r>
            <w:r w:rsidR="00F240FB" w:rsidRPr="00CF521F">
              <w:t>ș</w:t>
            </w:r>
            <w:r w:rsidRPr="00CF521F">
              <w:t xml:space="preserve">te modul în care este organizat sistemul de primire, cât </w:t>
            </w:r>
            <w:r w:rsidR="00F240FB" w:rsidRPr="00CF521F">
              <w:t>ș</w:t>
            </w:r>
            <w:r w:rsidRPr="00CF521F">
              <w:t>i în ceea ce prive</w:t>
            </w:r>
            <w:r w:rsidR="00F240FB" w:rsidRPr="00CF521F">
              <w:t>ș</w:t>
            </w:r>
            <w:r w:rsidRPr="00CF521F">
              <w:t>te standardele furnizate solicitan</w:t>
            </w:r>
            <w:r w:rsidR="00F240FB" w:rsidRPr="00CF521F">
              <w:t>ț</w:t>
            </w:r>
            <w:r w:rsidRPr="00CF521F">
              <w:t xml:space="preserve">ilor. </w:t>
            </w:r>
            <w:r w:rsidRPr="00CF521F">
              <w:lastRenderedPageBreak/>
              <w:t>Problemele persistente din unele state membre în ceea ce prive</w:t>
            </w:r>
            <w:r w:rsidR="00F240FB" w:rsidRPr="00CF521F">
              <w:t>ș</w:t>
            </w:r>
            <w:r w:rsidRPr="00CF521F">
              <w:t>te asigurarea respectării standardelor de primire necesare pentru un tratament demn al solicitan</w:t>
            </w:r>
            <w:r w:rsidR="00F240FB" w:rsidRPr="00CF521F">
              <w:t>ț</w:t>
            </w:r>
            <w:r w:rsidRPr="00CF521F">
              <w:t>ilor au contribuit la o sarcină dispropor</w:t>
            </w:r>
            <w:r w:rsidR="00F240FB" w:rsidRPr="00CF521F">
              <w:t>ț</w:t>
            </w:r>
            <w:r w:rsidRPr="00CF521F">
              <w:t xml:space="preserve">ionată asupra câtorva state membre cu standarde de primire în general ridicate, care sunt apoi supuse presiunii de </w:t>
            </w:r>
            <w:r w:rsidRPr="00CF521F">
              <w:rPr>
                <w:b/>
                <w:i/>
              </w:rPr>
              <w:t>a-</w:t>
            </w:r>
            <w:r w:rsidR="00F240FB" w:rsidRPr="00CF521F">
              <w:rPr>
                <w:b/>
                <w:i/>
              </w:rPr>
              <w:t>ș</w:t>
            </w:r>
            <w:r w:rsidRPr="00CF521F">
              <w:rPr>
                <w:b/>
                <w:i/>
              </w:rPr>
              <w:t>i reduce</w:t>
            </w:r>
            <w:r w:rsidRPr="00CF521F">
              <w:t xml:space="preserve"> standardele.</w:t>
            </w:r>
            <w:r w:rsidRPr="00CF521F">
              <w:rPr>
                <w:b/>
                <w:i/>
              </w:rPr>
              <w:t xml:space="preserve"> </w:t>
            </w:r>
            <w:r w:rsidRPr="00CF521F">
              <w:t xml:space="preserve">Stabilirea unor standarde de primire </w:t>
            </w:r>
            <w:r w:rsidRPr="00CF521F">
              <w:rPr>
                <w:b/>
                <w:i/>
              </w:rPr>
              <w:t>mai</w:t>
            </w:r>
            <w:r w:rsidRPr="00CF521F">
              <w:t xml:space="preserve"> uniforme </w:t>
            </w:r>
            <w:r w:rsidRPr="00CF521F">
              <w:rPr>
                <w:b/>
                <w:i/>
              </w:rPr>
              <w:t>la un nivel corespunzător</w:t>
            </w:r>
            <w:r w:rsidRPr="00CF521F">
              <w:t xml:space="preserve"> în toate statele membre va contribui la un tratament mai demn al solicitan</w:t>
            </w:r>
            <w:r w:rsidR="00F240FB" w:rsidRPr="00CF521F">
              <w:t>ț</w:t>
            </w:r>
            <w:r w:rsidRPr="00CF521F">
              <w:t xml:space="preserve">ilor </w:t>
            </w:r>
            <w:r w:rsidR="00F240FB" w:rsidRPr="00CF521F">
              <w:t>ș</w:t>
            </w:r>
            <w:r w:rsidRPr="00CF521F">
              <w:t>i la o repartizare mai echitabilă a solicitan</w:t>
            </w:r>
            <w:r w:rsidR="00F240FB" w:rsidRPr="00CF521F">
              <w:t>ț</w:t>
            </w:r>
            <w:r w:rsidRPr="00CF521F">
              <w:t xml:space="preserve">ilor în întreaga </w:t>
            </w:r>
            <w:r w:rsidRPr="00CF521F">
              <w:rPr>
                <w:b/>
                <w:i/>
              </w:rPr>
              <w:t>UE</w:t>
            </w:r>
            <w:r w:rsidRPr="00CF521F">
              <w:t>.</w:t>
            </w:r>
          </w:p>
        </w:tc>
        <w:tc>
          <w:tcPr>
            <w:tcW w:w="4876" w:type="dxa"/>
          </w:tcPr>
          <w:p w:rsidR="007E2637" w:rsidRPr="00CF521F" w:rsidRDefault="007E2637" w:rsidP="007E2637">
            <w:pPr>
              <w:pStyle w:val="Normal6"/>
              <w:rPr>
                <w:szCs w:val="24"/>
              </w:rPr>
            </w:pPr>
            <w:r w:rsidRPr="00CF521F">
              <w:lastRenderedPageBreak/>
              <w:t>(5)</w:t>
            </w:r>
            <w:r w:rsidRPr="00CF521F">
              <w:tab/>
              <w:t>Condi</w:t>
            </w:r>
            <w:r w:rsidR="00F240FB" w:rsidRPr="00CF521F">
              <w:t>ț</w:t>
            </w:r>
            <w:r w:rsidRPr="00CF521F">
              <w:t>iile de primire continuă să varieze în mod considerabil de la un stat membru la altul, atât în ceea ce prive</w:t>
            </w:r>
            <w:r w:rsidR="00F240FB" w:rsidRPr="00CF521F">
              <w:t>ș</w:t>
            </w:r>
            <w:r w:rsidRPr="00CF521F">
              <w:t xml:space="preserve">te modul în care este organizat sistemul de primire, cât </w:t>
            </w:r>
            <w:r w:rsidR="00F240FB" w:rsidRPr="00CF521F">
              <w:t>ș</w:t>
            </w:r>
            <w:r w:rsidRPr="00CF521F">
              <w:t>i în ceea ce prive</w:t>
            </w:r>
            <w:r w:rsidR="00F240FB" w:rsidRPr="00CF521F">
              <w:t>ș</w:t>
            </w:r>
            <w:r w:rsidRPr="00CF521F">
              <w:t>te standardele furnizate solicitan</w:t>
            </w:r>
            <w:r w:rsidR="00F240FB" w:rsidRPr="00CF521F">
              <w:t>ț</w:t>
            </w:r>
            <w:r w:rsidRPr="00CF521F">
              <w:t xml:space="preserve">ilor. </w:t>
            </w:r>
            <w:r w:rsidRPr="00CF521F">
              <w:lastRenderedPageBreak/>
              <w:t>Problemele persistente din unele state membre în ceea ce prive</w:t>
            </w:r>
            <w:r w:rsidR="00F240FB" w:rsidRPr="00CF521F">
              <w:t>ș</w:t>
            </w:r>
            <w:r w:rsidRPr="00CF521F">
              <w:t>te asigurarea respectării standardelor de primire necesare pentru un tratament demn al solicitan</w:t>
            </w:r>
            <w:r w:rsidR="00F240FB" w:rsidRPr="00CF521F">
              <w:t>ț</w:t>
            </w:r>
            <w:r w:rsidRPr="00CF521F">
              <w:t>ilor au contribuit la o sarcină dispropor</w:t>
            </w:r>
            <w:r w:rsidR="00F240FB" w:rsidRPr="00CF521F">
              <w:t>ț</w:t>
            </w:r>
            <w:r w:rsidRPr="00CF521F">
              <w:t>ionată asupra câtorva state membre cu standarde de primire în general ridicate, care sunt apoi supuse presiunii de</w:t>
            </w:r>
            <w:r w:rsidRPr="00CF521F">
              <w:rPr>
                <w:b/>
                <w:i/>
              </w:rPr>
              <w:t xml:space="preserve"> a</w:t>
            </w:r>
            <w:r w:rsidRPr="00CF521F">
              <w:t xml:space="preserve"> </w:t>
            </w:r>
            <w:r w:rsidRPr="00CF521F">
              <w:rPr>
                <w:b/>
                <w:i/>
              </w:rPr>
              <w:t xml:space="preserve">asigura faptul că </w:t>
            </w:r>
            <w:r w:rsidRPr="00CF521F">
              <w:t xml:space="preserve">standardele </w:t>
            </w:r>
            <w:r w:rsidRPr="00CF521F">
              <w:rPr>
                <w:b/>
                <w:i/>
              </w:rPr>
              <w:t>lor ridicate de primire sunt men</w:t>
            </w:r>
            <w:r w:rsidR="00F240FB" w:rsidRPr="00CF521F">
              <w:rPr>
                <w:b/>
                <w:i/>
              </w:rPr>
              <w:t>ț</w:t>
            </w:r>
            <w:r w:rsidRPr="00CF521F">
              <w:rPr>
                <w:b/>
                <w:i/>
              </w:rPr>
              <w:t xml:space="preserve">inute. </w:t>
            </w:r>
            <w:r w:rsidRPr="00CF521F">
              <w:t xml:space="preserve">Stabilirea unor standarde de primire uniforme </w:t>
            </w:r>
            <w:r w:rsidR="00F240FB" w:rsidRPr="00CF521F">
              <w:rPr>
                <w:b/>
                <w:i/>
              </w:rPr>
              <w:t>ș</w:t>
            </w:r>
            <w:r w:rsidRPr="00CF521F">
              <w:rPr>
                <w:b/>
                <w:i/>
              </w:rPr>
              <w:t>i ridicate</w:t>
            </w:r>
            <w:r w:rsidRPr="00CF521F">
              <w:t xml:space="preserve"> în toate statele membre va contribui la un tratament mai demn al solicitan</w:t>
            </w:r>
            <w:r w:rsidR="00F240FB" w:rsidRPr="00CF521F">
              <w:t>ț</w:t>
            </w:r>
            <w:r w:rsidRPr="00CF521F">
              <w:t xml:space="preserve">ilor </w:t>
            </w:r>
            <w:r w:rsidR="00F240FB" w:rsidRPr="00CF521F">
              <w:t>ș</w:t>
            </w:r>
            <w:r w:rsidRPr="00CF521F">
              <w:t>i la o repartizare mai echitabilă a solicitan</w:t>
            </w:r>
            <w:r w:rsidR="00F240FB" w:rsidRPr="00CF521F">
              <w:t>ț</w:t>
            </w:r>
            <w:r w:rsidRPr="00CF521F">
              <w:t xml:space="preserve">ilor în întreaga </w:t>
            </w:r>
            <w:r w:rsidRPr="00CF521F">
              <w:rPr>
                <w:b/>
                <w:i/>
              </w:rPr>
              <w:t>Uniune</w:t>
            </w:r>
            <w:r w:rsidRPr="00CF521F">
              <w:t>.</w:t>
            </w:r>
          </w:p>
        </w:tc>
      </w:tr>
    </w:tbl>
    <w:p w:rsidR="007E2637" w:rsidRPr="00CF521F" w:rsidRDefault="007E2637" w:rsidP="007E2637">
      <w:pPr>
        <w:pStyle w:val="Olang"/>
        <w:rPr>
          <w:noProof w:val="0"/>
          <w:szCs w:val="24"/>
        </w:rPr>
      </w:pPr>
      <w:r w:rsidRPr="00CF521F">
        <w:rPr>
          <w:noProof w:val="0"/>
        </w:rPr>
        <w:lastRenderedPageBreak/>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59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Alessandra Mussolini, Salvatore Domenico Pogliese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Condi</w:t>
            </w:r>
            <w:r w:rsidR="00F240FB" w:rsidRPr="00CF521F">
              <w:t>ț</w:t>
            </w:r>
            <w:r w:rsidRPr="00CF521F">
              <w:t>iile de primire continuă să varieze în mod considerabil de la un stat membru la altul, atât în ceea ce prive</w:t>
            </w:r>
            <w:r w:rsidR="00F240FB" w:rsidRPr="00CF521F">
              <w:t>ș</w:t>
            </w:r>
            <w:r w:rsidRPr="00CF521F">
              <w:t xml:space="preserve">te modul în care este organizat sistemul de primire, cât </w:t>
            </w:r>
            <w:r w:rsidR="00F240FB" w:rsidRPr="00CF521F">
              <w:t>ș</w:t>
            </w:r>
            <w:r w:rsidRPr="00CF521F">
              <w:t>i în ceea ce prive</w:t>
            </w:r>
            <w:r w:rsidR="00F240FB" w:rsidRPr="00CF521F">
              <w:t>ș</w:t>
            </w:r>
            <w:r w:rsidRPr="00CF521F">
              <w:t>te standardele furnizate solicitan</w:t>
            </w:r>
            <w:r w:rsidR="00F240FB" w:rsidRPr="00CF521F">
              <w:t>ț</w:t>
            </w:r>
            <w:r w:rsidRPr="00CF521F">
              <w:t>ilor. Problemele persistente din unele state membre în ceea ce prive</w:t>
            </w:r>
            <w:r w:rsidR="00F240FB" w:rsidRPr="00CF521F">
              <w:t>ș</w:t>
            </w:r>
            <w:r w:rsidRPr="00CF521F">
              <w:t xml:space="preserve">te asigurarea respectării standardelor de primire necesare pentru un tratament </w:t>
            </w:r>
            <w:r w:rsidRPr="00CF521F">
              <w:rPr>
                <w:b/>
                <w:i/>
              </w:rPr>
              <w:t>demn</w:t>
            </w:r>
            <w:r w:rsidRPr="00CF521F">
              <w:t xml:space="preserve"> al solicitan</w:t>
            </w:r>
            <w:r w:rsidR="00F240FB" w:rsidRPr="00CF521F">
              <w:t>ț</w:t>
            </w:r>
            <w:r w:rsidRPr="00CF521F">
              <w:t>ilor au contribuit la o sarcină dispropor</w:t>
            </w:r>
            <w:r w:rsidR="00F240FB" w:rsidRPr="00CF521F">
              <w:t>ț</w:t>
            </w:r>
            <w:r w:rsidRPr="00CF521F">
              <w:t>ionată asupra câtorva state membre cu standarde de primire în general ridicate, care sunt apoi supuse presiunii de a-</w:t>
            </w:r>
            <w:r w:rsidR="00F240FB" w:rsidRPr="00CF521F">
              <w:t>ș</w:t>
            </w:r>
            <w:r w:rsidRPr="00CF521F">
              <w:t>i reduce standardele. Stabilirea unor standarde de primire mai uniforme la un nivel corespunzător în toate statele membre va contribui la un tratament mai demn al solicitan</w:t>
            </w:r>
            <w:r w:rsidR="00F240FB" w:rsidRPr="00CF521F">
              <w:t>ț</w:t>
            </w:r>
            <w:r w:rsidRPr="00CF521F">
              <w:t xml:space="preserve">ilor </w:t>
            </w:r>
            <w:r w:rsidR="00F240FB" w:rsidRPr="00CF521F">
              <w:t>ș</w:t>
            </w:r>
            <w:r w:rsidRPr="00CF521F">
              <w:t>i la o repartizare mai echitabilă a solicitan</w:t>
            </w:r>
            <w:r w:rsidR="00F240FB" w:rsidRPr="00CF521F">
              <w:t>ț</w:t>
            </w:r>
            <w:r w:rsidRPr="00CF521F">
              <w:t>ilor în întreaga UE.</w:t>
            </w:r>
          </w:p>
        </w:tc>
        <w:tc>
          <w:tcPr>
            <w:tcW w:w="4876" w:type="dxa"/>
          </w:tcPr>
          <w:p w:rsidR="007E2637" w:rsidRPr="00CF521F" w:rsidRDefault="007E2637" w:rsidP="007E2637">
            <w:pPr>
              <w:pStyle w:val="Normal6"/>
              <w:rPr>
                <w:szCs w:val="24"/>
              </w:rPr>
            </w:pPr>
            <w:r w:rsidRPr="00CF521F">
              <w:t>(5)</w:t>
            </w:r>
            <w:r w:rsidRPr="00CF521F">
              <w:tab/>
              <w:t>Condi</w:t>
            </w:r>
            <w:r w:rsidR="00F240FB" w:rsidRPr="00CF521F">
              <w:t>ț</w:t>
            </w:r>
            <w:r w:rsidRPr="00CF521F">
              <w:t>iile de primire continuă să varieze în mod considerabil de la un stat membru la altul, atât în ceea ce prive</w:t>
            </w:r>
            <w:r w:rsidR="00F240FB" w:rsidRPr="00CF521F">
              <w:t>ș</w:t>
            </w:r>
            <w:r w:rsidRPr="00CF521F">
              <w:t xml:space="preserve">te modul în care este organizat sistemul de primire, cât </w:t>
            </w:r>
            <w:r w:rsidR="00F240FB" w:rsidRPr="00CF521F">
              <w:t>ș</w:t>
            </w:r>
            <w:r w:rsidRPr="00CF521F">
              <w:t>i în ceea ce prive</w:t>
            </w:r>
            <w:r w:rsidR="00F240FB" w:rsidRPr="00CF521F">
              <w:t>ș</w:t>
            </w:r>
            <w:r w:rsidRPr="00CF521F">
              <w:t>te standardele furnizate solicitan</w:t>
            </w:r>
            <w:r w:rsidR="00F240FB" w:rsidRPr="00CF521F">
              <w:t>ț</w:t>
            </w:r>
            <w:r w:rsidRPr="00CF521F">
              <w:t>ilor. Problemele persistente din unele state membre în ceea ce prive</w:t>
            </w:r>
            <w:r w:rsidR="00F240FB" w:rsidRPr="00CF521F">
              <w:t>ș</w:t>
            </w:r>
            <w:r w:rsidRPr="00CF521F">
              <w:t xml:space="preserve">te asigurarea respectării standardelor de primire necesare pentru un tratament </w:t>
            </w:r>
            <w:r w:rsidRPr="00CF521F">
              <w:rPr>
                <w:b/>
                <w:i/>
              </w:rPr>
              <w:t>adecvat</w:t>
            </w:r>
            <w:r w:rsidRPr="00CF521F">
              <w:t xml:space="preserve"> al solicitan</w:t>
            </w:r>
            <w:r w:rsidR="00F240FB" w:rsidRPr="00CF521F">
              <w:t>ț</w:t>
            </w:r>
            <w:r w:rsidRPr="00CF521F">
              <w:t>ilor au contribuit la o sarcină dispropor</w:t>
            </w:r>
            <w:r w:rsidR="00F240FB" w:rsidRPr="00CF521F">
              <w:t>ț</w:t>
            </w:r>
            <w:r w:rsidRPr="00CF521F">
              <w:t>ionată asupra câtorva state membre cu standarde de primire în general ridicate, care sunt apoi supuse presiunii de a-</w:t>
            </w:r>
            <w:r w:rsidR="00F240FB" w:rsidRPr="00CF521F">
              <w:t>ș</w:t>
            </w:r>
            <w:r w:rsidRPr="00CF521F">
              <w:t>i reduce standardele. Stabilirea unor standarde de primire mai uniforme la un nivel corespunzător în toate statele membre va contribui la un tratament mai demn al solicitan</w:t>
            </w:r>
            <w:r w:rsidR="00F240FB" w:rsidRPr="00CF521F">
              <w:t>ț</w:t>
            </w:r>
            <w:r w:rsidRPr="00CF521F">
              <w:t xml:space="preserve">ilor </w:t>
            </w:r>
            <w:r w:rsidR="00F240FB" w:rsidRPr="00CF521F">
              <w:t>ș</w:t>
            </w:r>
            <w:r w:rsidRPr="00CF521F">
              <w:t>i la o repartizare mai echitabilă a solicitan</w:t>
            </w:r>
            <w:r w:rsidR="00F240FB" w:rsidRPr="00CF521F">
              <w:t>ț</w:t>
            </w:r>
            <w:r w:rsidRPr="00CF521F">
              <w:t>ilor în întreaga UE.</w:t>
            </w:r>
          </w:p>
        </w:tc>
      </w:tr>
    </w:tbl>
    <w:p w:rsidR="007E2637" w:rsidRPr="00CF521F" w:rsidRDefault="007E2637" w:rsidP="007E2637">
      <w:pPr>
        <w:pStyle w:val="Olang"/>
        <w:rPr>
          <w:noProof w:val="0"/>
          <w:szCs w:val="24"/>
        </w:rPr>
      </w:pPr>
      <w:r w:rsidRPr="00CF521F">
        <w:rPr>
          <w:noProof w:val="0"/>
        </w:rPr>
        <w:lastRenderedPageBreak/>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(6)</w:t>
            </w:r>
            <w:r w:rsidRPr="00CF521F">
              <w:tab/>
              <w:t>Resursele Fondului pentru azil, migra</w:t>
            </w:r>
            <w:r w:rsidR="00F240FB" w:rsidRPr="00CF521F">
              <w:t>ț</w:t>
            </w:r>
            <w:r w:rsidRPr="00CF521F">
              <w:t xml:space="preserve">ie </w:t>
            </w:r>
            <w:r w:rsidR="00F240FB" w:rsidRPr="00CF521F">
              <w:t>ș</w:t>
            </w:r>
            <w:r w:rsidRPr="00CF521F">
              <w:t xml:space="preserve">i integrare </w:t>
            </w:r>
            <w:r w:rsidR="00F240FB" w:rsidRPr="00CF521F">
              <w:t>ș</w:t>
            </w:r>
            <w:r w:rsidRPr="00CF521F">
              <w:t>i ale Agen</w:t>
            </w:r>
            <w:r w:rsidR="00F240FB" w:rsidRPr="00CF521F">
              <w:t>ț</w:t>
            </w:r>
            <w:r w:rsidRPr="00CF521F">
              <w:t xml:space="preserve">iei pentru Azil a Uniunii Europene ar trebui mobilizate pentru a se acorda </w:t>
            </w:r>
            <w:r w:rsidRPr="00CF521F">
              <w:rPr>
                <w:b/>
                <w:i/>
              </w:rPr>
              <w:t>sprijinul corespunzător</w:t>
            </w:r>
            <w:r w:rsidRPr="00CF521F">
              <w:t xml:space="preserve"> statelor membre în eforturile lor de punere în aplicare a standardelor stabilite în prezenta directivă, inclusiv acelor state membre al căror sistem na</w:t>
            </w:r>
            <w:r w:rsidR="00F240FB" w:rsidRPr="00CF521F">
              <w:t>ț</w:t>
            </w:r>
            <w:r w:rsidRPr="00CF521F">
              <w:t xml:space="preserve">ional de azil este supus unor presiuni deosebite </w:t>
            </w:r>
            <w:r w:rsidR="00F240FB" w:rsidRPr="00CF521F">
              <w:t>ș</w:t>
            </w:r>
            <w:r w:rsidRPr="00CF521F">
              <w:t>i dispropor</w:t>
            </w:r>
            <w:r w:rsidR="00F240FB" w:rsidRPr="00CF521F">
              <w:t>ț</w:t>
            </w:r>
            <w:r w:rsidRPr="00CF521F">
              <w:t>ionate, cauzate în special de situa</w:t>
            </w:r>
            <w:r w:rsidR="00F240FB" w:rsidRPr="00CF521F">
              <w:t>ț</w:t>
            </w:r>
            <w:r w:rsidRPr="00CF521F">
              <w:t>ia lor geografică sau demografică.</w:t>
            </w:r>
          </w:p>
        </w:tc>
        <w:tc>
          <w:tcPr>
            <w:tcW w:w="4876" w:type="dxa"/>
          </w:tcPr>
          <w:p w:rsidR="007E2637" w:rsidRPr="00CF521F" w:rsidRDefault="007E2637" w:rsidP="007E2637">
            <w:pPr>
              <w:pStyle w:val="Normal6"/>
              <w:rPr>
                <w:szCs w:val="24"/>
              </w:rPr>
            </w:pPr>
            <w:r w:rsidRPr="00CF521F">
              <w:t>(6)</w:t>
            </w:r>
            <w:r w:rsidRPr="00CF521F">
              <w:tab/>
              <w:t>Resursele Fondului pentru azil, migra</w:t>
            </w:r>
            <w:r w:rsidR="00F240FB" w:rsidRPr="00CF521F">
              <w:t>ț</w:t>
            </w:r>
            <w:r w:rsidRPr="00CF521F">
              <w:t xml:space="preserve">ie </w:t>
            </w:r>
            <w:r w:rsidR="00F240FB" w:rsidRPr="00CF521F">
              <w:t>ș</w:t>
            </w:r>
            <w:r w:rsidRPr="00CF521F">
              <w:t xml:space="preserve">i integrare </w:t>
            </w:r>
            <w:r w:rsidR="00F240FB" w:rsidRPr="00CF521F">
              <w:t>ș</w:t>
            </w:r>
            <w:r w:rsidRPr="00CF521F">
              <w:t>i ale Agen</w:t>
            </w:r>
            <w:r w:rsidR="00F240FB" w:rsidRPr="00CF521F">
              <w:t>ț</w:t>
            </w:r>
            <w:r w:rsidRPr="00CF521F">
              <w:t xml:space="preserve">iei pentru Azil a Uniunii Europene ar trebui mobilizate </w:t>
            </w:r>
            <w:r w:rsidRPr="00CF521F">
              <w:rPr>
                <w:b/>
                <w:i/>
              </w:rPr>
              <w:t>cu modera</w:t>
            </w:r>
            <w:r w:rsidR="00F240FB" w:rsidRPr="00CF521F">
              <w:rPr>
                <w:b/>
                <w:i/>
              </w:rPr>
              <w:t>ț</w:t>
            </w:r>
            <w:r w:rsidRPr="00CF521F">
              <w:rPr>
                <w:b/>
                <w:i/>
              </w:rPr>
              <w:t>ie</w:t>
            </w:r>
            <w:r w:rsidRPr="00CF521F">
              <w:t xml:space="preserve"> pentru a se acorda </w:t>
            </w:r>
            <w:r w:rsidRPr="00CF521F">
              <w:rPr>
                <w:b/>
                <w:i/>
              </w:rPr>
              <w:t>un sprijin suplimentar</w:t>
            </w:r>
            <w:r w:rsidRPr="00CF521F">
              <w:t xml:space="preserve"> statelor membre în eforturile lor de punere în aplicare a standardelor stabilite în prezenta directivă, inclusiv acelor state membre al căror sistem na</w:t>
            </w:r>
            <w:r w:rsidR="00F240FB" w:rsidRPr="00CF521F">
              <w:t>ț</w:t>
            </w:r>
            <w:r w:rsidRPr="00CF521F">
              <w:t xml:space="preserve">ional de azil este supus unor presiuni deosebite </w:t>
            </w:r>
            <w:r w:rsidR="00F240FB" w:rsidRPr="00CF521F">
              <w:t>ș</w:t>
            </w:r>
            <w:r w:rsidRPr="00CF521F">
              <w:t>i dispropor</w:t>
            </w:r>
            <w:r w:rsidR="00F240FB" w:rsidRPr="00CF521F">
              <w:t>ț</w:t>
            </w:r>
            <w:r w:rsidRPr="00CF521F">
              <w:t>ionate, cauzate în special de situa</w:t>
            </w:r>
            <w:r w:rsidR="00F240FB" w:rsidRPr="00CF521F">
              <w:t>ț</w:t>
            </w:r>
            <w:r w:rsidRPr="00CF521F">
              <w:t>ia lor geografică sau demografică.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Principala responsabilitate de a acoperi costurile de primire a solicitan</w:t>
      </w:r>
      <w:r w:rsidR="00F240FB" w:rsidRPr="00CF521F">
        <w:rPr>
          <w:noProof w:val="0"/>
        </w:rPr>
        <w:t>ț</w:t>
      </w:r>
      <w:r w:rsidRPr="00CF521F">
        <w:rPr>
          <w:noProof w:val="0"/>
        </w:rPr>
        <w:t>ilor de azil le revine statelor membre.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7</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(7)</w:t>
            </w:r>
            <w:r w:rsidRPr="00CF521F">
              <w:tab/>
              <w:t>Pentru a asigura tratamentul egal al solicitan</w:t>
            </w:r>
            <w:r w:rsidR="00F240FB" w:rsidRPr="00CF521F">
              <w:t>ț</w:t>
            </w:r>
            <w:r w:rsidRPr="00CF521F">
              <w:t xml:space="preserve">ilor în întreaga Uniune, prezenta directivă ar trebui să se aplice în decursul tuturor fazelor </w:t>
            </w:r>
            <w:r w:rsidR="00F240FB" w:rsidRPr="00CF521F">
              <w:t>ș</w:t>
            </w:r>
            <w:r w:rsidRPr="00CF521F">
              <w:t>i tipurilor de proceduri ale cererilor de protec</w:t>
            </w:r>
            <w:r w:rsidR="00F240FB" w:rsidRPr="00CF521F">
              <w:t>ț</w:t>
            </w:r>
            <w:r w:rsidRPr="00CF521F">
              <w:t>ie interna</w:t>
            </w:r>
            <w:r w:rsidR="00F240FB" w:rsidRPr="00CF521F">
              <w:t>ț</w:t>
            </w:r>
            <w:r w:rsidRPr="00CF521F">
              <w:t xml:space="preserve">ională, în toate locurile </w:t>
            </w:r>
            <w:r w:rsidR="00F240FB" w:rsidRPr="00CF521F">
              <w:t>ș</w:t>
            </w:r>
            <w:r w:rsidRPr="00CF521F">
              <w:t>i centrele de cazare a solicitan</w:t>
            </w:r>
            <w:r w:rsidR="00F240FB" w:rsidRPr="00CF521F">
              <w:t>ț</w:t>
            </w:r>
            <w:r w:rsidRPr="00CF521F">
              <w:t xml:space="preserve">ilor </w:t>
            </w:r>
            <w:r w:rsidR="00F240FB" w:rsidRPr="00CF521F">
              <w:t>ș</w:t>
            </w:r>
            <w:r w:rsidRPr="00CF521F">
              <w:t xml:space="preserve">i atât timp cât acestora li se permite să rămână pe teritoriul statelor </w:t>
            </w:r>
            <w:r w:rsidRPr="00CF521F">
              <w:lastRenderedPageBreak/>
              <w:t>membre în calitate de solicitan</w:t>
            </w:r>
            <w:r w:rsidR="00F240FB" w:rsidRPr="00CF521F">
              <w:t>ț</w:t>
            </w:r>
            <w:r w:rsidRPr="00CF521F">
              <w:t>i. Este necesar să se clarifice faptul că aceste condi</w:t>
            </w:r>
            <w:r w:rsidR="00F240FB" w:rsidRPr="00CF521F">
              <w:t>ț</w:t>
            </w:r>
            <w:r w:rsidRPr="00CF521F">
              <w:t>ii materiale de primire ar trebui să fie puse la dispozi</w:t>
            </w:r>
            <w:r w:rsidR="00F240FB" w:rsidRPr="00CF521F">
              <w:t>ț</w:t>
            </w:r>
            <w:r w:rsidRPr="00CF521F">
              <w:t>ia solicitan</w:t>
            </w:r>
            <w:r w:rsidR="00F240FB" w:rsidRPr="00CF521F">
              <w:t>ț</w:t>
            </w:r>
            <w:r w:rsidRPr="00CF521F">
              <w:t>ilor din momentul în care î</w:t>
            </w:r>
            <w:r w:rsidR="00F240FB" w:rsidRPr="00CF521F">
              <w:t>ș</w:t>
            </w:r>
            <w:r w:rsidRPr="00CF521F">
              <w:t>i exprimă dorin</w:t>
            </w:r>
            <w:r w:rsidR="00F240FB" w:rsidRPr="00CF521F">
              <w:t>ț</w:t>
            </w:r>
            <w:r w:rsidRPr="00CF521F">
              <w:t>a de a cere protec</w:t>
            </w:r>
            <w:r w:rsidR="00F240FB" w:rsidRPr="00CF521F">
              <w:t>ț</w:t>
            </w:r>
            <w:r w:rsidRPr="00CF521F">
              <w:t>ie interna</w:t>
            </w:r>
            <w:r w:rsidR="00F240FB" w:rsidRPr="00CF521F">
              <w:t>ț</w:t>
            </w:r>
            <w:r w:rsidRPr="00CF521F">
              <w:t>ională în fa</w:t>
            </w:r>
            <w:r w:rsidR="00F240FB" w:rsidRPr="00CF521F">
              <w:t>ț</w:t>
            </w:r>
            <w:r w:rsidRPr="00CF521F">
              <w:t>a func</w:t>
            </w:r>
            <w:r w:rsidR="00F240FB" w:rsidRPr="00CF521F">
              <w:t>ț</w:t>
            </w:r>
            <w:r w:rsidRPr="00CF521F">
              <w:t>ionarilor autorită</w:t>
            </w:r>
            <w:r w:rsidR="00F240FB" w:rsidRPr="00CF521F">
              <w:t>ț</w:t>
            </w:r>
            <w:r w:rsidRPr="00CF521F">
              <w:t xml:space="preserve">ii decizionale, precum </w:t>
            </w:r>
            <w:r w:rsidR="00F240FB" w:rsidRPr="00CF521F">
              <w:t>ș</w:t>
            </w:r>
            <w:r w:rsidRPr="00CF521F">
              <w:t>i în fa</w:t>
            </w:r>
            <w:r w:rsidR="00F240FB" w:rsidRPr="00CF521F">
              <w:t>ț</w:t>
            </w:r>
            <w:r w:rsidRPr="00CF521F">
              <w:t>a oricăror func</w:t>
            </w:r>
            <w:r w:rsidR="00F240FB" w:rsidRPr="00CF521F">
              <w:t>ț</w:t>
            </w:r>
            <w:r w:rsidRPr="00CF521F">
              <w:t>ionari ai altor autorită</w:t>
            </w:r>
            <w:r w:rsidR="00F240FB" w:rsidRPr="00CF521F">
              <w:t>ț</w:t>
            </w:r>
            <w:r w:rsidRPr="00CF521F">
              <w:t xml:space="preserve">i care sunt desemnate ca fiind competente să primească </w:t>
            </w:r>
            <w:r w:rsidR="00F240FB" w:rsidRPr="00CF521F">
              <w:t>ș</w:t>
            </w:r>
            <w:r w:rsidRPr="00CF521F">
              <w:t>i să înregistreze cererile sau care asistă autoritatea decizională să primească astfel de cereri în conformitate cu Regulamentul (UE) nr. XXX/XXX [Regulamentul privind procedurile].</w:t>
            </w:r>
          </w:p>
        </w:tc>
        <w:tc>
          <w:tcPr>
            <w:tcW w:w="4876" w:type="dxa"/>
          </w:tcPr>
          <w:p w:rsidR="007E2637" w:rsidRPr="00CF521F" w:rsidRDefault="007E2637" w:rsidP="007E2637">
            <w:pPr>
              <w:pStyle w:val="Normal6"/>
              <w:rPr>
                <w:szCs w:val="24"/>
              </w:rPr>
            </w:pPr>
            <w:r w:rsidRPr="00CF521F">
              <w:lastRenderedPageBreak/>
              <w:t>(7)</w:t>
            </w:r>
            <w:r w:rsidRPr="00CF521F">
              <w:tab/>
              <w:t>Pentru a asigura tratamentul egal al solicitan</w:t>
            </w:r>
            <w:r w:rsidR="00F240FB" w:rsidRPr="00CF521F">
              <w:t>ț</w:t>
            </w:r>
            <w:r w:rsidRPr="00CF521F">
              <w:t xml:space="preserve">ilor în întreaga Uniune, prezenta directivă ar trebui să se aplice în decursul tuturor fazelor </w:t>
            </w:r>
            <w:r w:rsidR="00F240FB" w:rsidRPr="00CF521F">
              <w:t>ș</w:t>
            </w:r>
            <w:r w:rsidRPr="00CF521F">
              <w:t>i tipurilor de proceduri ale cererilor de protec</w:t>
            </w:r>
            <w:r w:rsidR="00F240FB" w:rsidRPr="00CF521F">
              <w:t>ț</w:t>
            </w:r>
            <w:r w:rsidRPr="00CF521F">
              <w:t>ie interna</w:t>
            </w:r>
            <w:r w:rsidR="00F240FB" w:rsidRPr="00CF521F">
              <w:t>ț</w:t>
            </w:r>
            <w:r w:rsidRPr="00CF521F">
              <w:t xml:space="preserve">ională, în toate locurile </w:t>
            </w:r>
            <w:r w:rsidR="00F240FB" w:rsidRPr="00CF521F">
              <w:t>ș</w:t>
            </w:r>
            <w:r w:rsidRPr="00CF521F">
              <w:t>i centrele de cazare a solicitan</w:t>
            </w:r>
            <w:r w:rsidR="00F240FB" w:rsidRPr="00CF521F">
              <w:t>ț</w:t>
            </w:r>
            <w:r w:rsidRPr="00CF521F">
              <w:t xml:space="preserve">ilor </w:t>
            </w:r>
            <w:r w:rsidR="00F240FB" w:rsidRPr="00CF521F">
              <w:t>ș</w:t>
            </w:r>
            <w:r w:rsidRPr="00CF521F">
              <w:t xml:space="preserve">i atât timp cât acestora li se permite să rămână pe teritoriul statelor </w:t>
            </w:r>
            <w:r w:rsidRPr="00CF521F">
              <w:lastRenderedPageBreak/>
              <w:t>membre în calitate de solicitan</w:t>
            </w:r>
            <w:r w:rsidR="00F240FB" w:rsidRPr="00CF521F">
              <w:t>ț</w:t>
            </w:r>
            <w:r w:rsidRPr="00CF521F">
              <w:t xml:space="preserve">i. </w:t>
            </w:r>
            <w:r w:rsidRPr="00CF521F">
              <w:rPr>
                <w:b/>
                <w:i/>
              </w:rPr>
              <w:t>Prezenta directivă nu se aplică persoanelor care nu au depus o cerere de protec</w:t>
            </w:r>
            <w:r w:rsidR="00F240FB" w:rsidRPr="00CF521F">
              <w:rPr>
                <w:b/>
                <w:i/>
              </w:rPr>
              <w:t>ț</w:t>
            </w:r>
            <w:r w:rsidRPr="00CF521F">
              <w:rPr>
                <w:b/>
                <w:i/>
              </w:rPr>
              <w:t>ie interna</w:t>
            </w:r>
            <w:r w:rsidR="00F240FB" w:rsidRPr="00CF521F">
              <w:rPr>
                <w:b/>
                <w:i/>
              </w:rPr>
              <w:t>ț</w:t>
            </w:r>
            <w:r w:rsidRPr="00CF521F">
              <w:rPr>
                <w:b/>
                <w:i/>
              </w:rPr>
              <w:t>ională sau care nu mai sunt considerate a fi solicitan</w:t>
            </w:r>
            <w:r w:rsidR="00F240FB" w:rsidRPr="00CF521F">
              <w:rPr>
                <w:b/>
                <w:i/>
              </w:rPr>
              <w:t>ț</w:t>
            </w:r>
            <w:r w:rsidRPr="00CF521F">
              <w:rPr>
                <w:b/>
                <w:i/>
              </w:rPr>
              <w:t>i.</w:t>
            </w:r>
            <w:r w:rsidRPr="00CF521F">
              <w:t xml:space="preserve"> Este necesar să se clarifice faptul că aceste condi</w:t>
            </w:r>
            <w:r w:rsidR="00F240FB" w:rsidRPr="00CF521F">
              <w:t>ț</w:t>
            </w:r>
            <w:r w:rsidRPr="00CF521F">
              <w:t>ii materiale de primire ar trebui să fie puse la dispozi</w:t>
            </w:r>
            <w:r w:rsidR="00F240FB" w:rsidRPr="00CF521F">
              <w:t>ț</w:t>
            </w:r>
            <w:r w:rsidRPr="00CF521F">
              <w:t>ia solicitan</w:t>
            </w:r>
            <w:r w:rsidR="00F240FB" w:rsidRPr="00CF521F">
              <w:t>ț</w:t>
            </w:r>
            <w:r w:rsidRPr="00CF521F">
              <w:t>ilor din momentul în care î</w:t>
            </w:r>
            <w:r w:rsidR="00F240FB" w:rsidRPr="00CF521F">
              <w:t>ș</w:t>
            </w:r>
            <w:r w:rsidRPr="00CF521F">
              <w:t>i exprimă dorin</w:t>
            </w:r>
            <w:r w:rsidR="00F240FB" w:rsidRPr="00CF521F">
              <w:t>ț</w:t>
            </w:r>
            <w:r w:rsidRPr="00CF521F">
              <w:t>a de a cere protec</w:t>
            </w:r>
            <w:r w:rsidR="00F240FB" w:rsidRPr="00CF521F">
              <w:t>ț</w:t>
            </w:r>
            <w:r w:rsidRPr="00CF521F">
              <w:t>ie interna</w:t>
            </w:r>
            <w:r w:rsidR="00F240FB" w:rsidRPr="00CF521F">
              <w:t>ț</w:t>
            </w:r>
            <w:r w:rsidRPr="00CF521F">
              <w:t>ională în fa</w:t>
            </w:r>
            <w:r w:rsidR="00F240FB" w:rsidRPr="00CF521F">
              <w:t>ț</w:t>
            </w:r>
            <w:r w:rsidRPr="00CF521F">
              <w:t>a func</w:t>
            </w:r>
            <w:r w:rsidR="00F240FB" w:rsidRPr="00CF521F">
              <w:t>ț</w:t>
            </w:r>
            <w:r w:rsidRPr="00CF521F">
              <w:t>ionarilor autorită</w:t>
            </w:r>
            <w:r w:rsidR="00F240FB" w:rsidRPr="00CF521F">
              <w:t>ț</w:t>
            </w:r>
            <w:r w:rsidRPr="00CF521F">
              <w:t xml:space="preserve">ii decizionale, precum </w:t>
            </w:r>
            <w:r w:rsidR="00F240FB" w:rsidRPr="00CF521F">
              <w:t>ș</w:t>
            </w:r>
            <w:r w:rsidRPr="00CF521F">
              <w:t>i în fa</w:t>
            </w:r>
            <w:r w:rsidR="00F240FB" w:rsidRPr="00CF521F">
              <w:t>ț</w:t>
            </w:r>
            <w:r w:rsidRPr="00CF521F">
              <w:t>a oricăror func</w:t>
            </w:r>
            <w:r w:rsidR="00F240FB" w:rsidRPr="00CF521F">
              <w:t>ț</w:t>
            </w:r>
            <w:r w:rsidRPr="00CF521F">
              <w:t>ionari ai altor autorită</w:t>
            </w:r>
            <w:r w:rsidR="00F240FB" w:rsidRPr="00CF521F">
              <w:t>ț</w:t>
            </w:r>
            <w:r w:rsidRPr="00CF521F">
              <w:t xml:space="preserve">i care sunt desemnate ca fiind competente să primească </w:t>
            </w:r>
            <w:r w:rsidR="00F240FB" w:rsidRPr="00CF521F">
              <w:t>ș</w:t>
            </w:r>
            <w:r w:rsidRPr="00CF521F">
              <w:t>i să înregistreze cererile sau care asistă autoritatea decizională să primească astfel de cereri în conformitate cu Regulamentul (UE) nr. XXX/XXX [Regulamentul privind procedurile].</w:t>
            </w:r>
          </w:p>
        </w:tc>
      </w:tr>
    </w:tbl>
    <w:p w:rsidR="007E2637" w:rsidRPr="00CF521F" w:rsidRDefault="007E2637" w:rsidP="007E2637">
      <w:pPr>
        <w:pStyle w:val="Olang"/>
        <w:rPr>
          <w:noProof w:val="0"/>
          <w:szCs w:val="24"/>
        </w:rPr>
      </w:pPr>
      <w:r w:rsidRPr="00CF521F">
        <w:rPr>
          <w:noProof w:val="0"/>
        </w:rPr>
        <w:lastRenderedPageBreak/>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Persoanele care au refuzat să depună o cerere de protec</w:t>
      </w:r>
      <w:r w:rsidR="00F240FB" w:rsidRPr="00CF521F">
        <w:rPr>
          <w:noProof w:val="0"/>
        </w:rPr>
        <w:t>ț</w:t>
      </w:r>
      <w:r w:rsidRPr="00CF521F">
        <w:rPr>
          <w:noProof w:val="0"/>
        </w:rPr>
        <w:t>ie interna</w:t>
      </w:r>
      <w:r w:rsidR="00F240FB" w:rsidRPr="00CF521F">
        <w:rPr>
          <w:noProof w:val="0"/>
        </w:rPr>
        <w:t>ț</w:t>
      </w:r>
      <w:r w:rsidRPr="00CF521F">
        <w:rPr>
          <w:noProof w:val="0"/>
        </w:rPr>
        <w:t>ională în mod corespunzător nu ar trebui să aibă dreptul de a beneficia de garan</w:t>
      </w:r>
      <w:r w:rsidR="00F240FB" w:rsidRPr="00CF521F">
        <w:rPr>
          <w:noProof w:val="0"/>
        </w:rPr>
        <w:t>ț</w:t>
      </w:r>
      <w:r w:rsidRPr="00CF521F">
        <w:rPr>
          <w:noProof w:val="0"/>
        </w:rPr>
        <w:t>iile prevăzute de prezenta directivă.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(8)</w:t>
            </w:r>
            <w:r w:rsidRPr="00CF521F">
              <w:rPr>
                <w:b/>
                <w:i/>
              </w:rPr>
              <w:tab/>
              <w:t>În cazul în care un solicitant se află în alt stat membru decât cel în care are obliga</w:t>
            </w:r>
            <w:r w:rsidR="00F240FB" w:rsidRPr="00CF521F">
              <w:rPr>
                <w:b/>
                <w:i/>
              </w:rPr>
              <w:t>ț</w:t>
            </w:r>
            <w:r w:rsidRPr="00CF521F">
              <w:rPr>
                <w:b/>
                <w:i/>
              </w:rPr>
              <w:t>ia de a fi prezent în conformitate cu Regulamentul (UE) nr. XXX/XXX [Regulamentul Dublin], solicitantul nu ar trebui să aibă dreptul la condi</w:t>
            </w:r>
            <w:r w:rsidR="00F240FB" w:rsidRPr="00CF521F">
              <w:rPr>
                <w:b/>
                <w:i/>
              </w:rPr>
              <w:t>ț</w:t>
            </w:r>
            <w:r w:rsidRPr="00CF521F">
              <w:rPr>
                <w:b/>
                <w:i/>
              </w:rPr>
              <w:t>iile de primire prevăzute la articolele 14-17.</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lastRenderedPageBreak/>
        <w:t>&lt;AmendB&gt;</w:t>
      </w:r>
      <w:r w:rsidRPr="00CF521F">
        <w:t>Amendamentul</w:t>
      </w:r>
      <w:r w:rsidRPr="00CF521F">
        <w:tab/>
      </w:r>
      <w:r w:rsidRPr="00CF521F">
        <w:tab/>
      </w:r>
      <w:r w:rsidRPr="00CF521F">
        <w:rPr>
          <w:rStyle w:val="HideTWBExt"/>
          <w:b w:val="0"/>
          <w:noProof w:val="0"/>
        </w:rPr>
        <w:t>&lt;NumAmB&gt;</w:t>
      </w:r>
      <w:r w:rsidRPr="00CF521F">
        <w:t>63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(8)</w:t>
            </w:r>
            <w:r w:rsidRPr="00CF521F">
              <w:rPr>
                <w:b/>
                <w:i/>
              </w:rPr>
              <w:tab/>
              <w:t>În cazul în care un solicitant se află în alt stat membru decât cel în care are obliga</w:t>
            </w:r>
            <w:r w:rsidR="00F240FB" w:rsidRPr="00CF521F">
              <w:rPr>
                <w:b/>
                <w:i/>
              </w:rPr>
              <w:t>ț</w:t>
            </w:r>
            <w:r w:rsidRPr="00CF521F">
              <w:rPr>
                <w:b/>
                <w:i/>
              </w:rPr>
              <w:t>ia de a fi prezent în conformitate cu Regulamentul (UE) nr. XXX/XXX [Regulamentul Dublin], solicitantul nu ar trebui să aibă dreptul la condi</w:t>
            </w:r>
            <w:r w:rsidR="00F240FB" w:rsidRPr="00CF521F">
              <w:rPr>
                <w:b/>
                <w:i/>
              </w:rPr>
              <w:t>ț</w:t>
            </w:r>
            <w:r w:rsidRPr="00CF521F">
              <w:rPr>
                <w:b/>
                <w:i/>
              </w:rPr>
              <w:t>iile de primire prevăzute la articolele 14-17.</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(8)</w:t>
            </w:r>
            <w:r w:rsidRPr="00CF521F">
              <w:rPr>
                <w:b/>
                <w:i/>
              </w:rPr>
              <w:tab/>
              <w:t>În cazul în care un solicitant se află în alt stat membru decât cel în care are obliga</w:t>
            </w:r>
            <w:r w:rsidR="00F240FB" w:rsidRPr="00CF521F">
              <w:rPr>
                <w:b/>
                <w:i/>
              </w:rPr>
              <w:t>ț</w:t>
            </w:r>
            <w:r w:rsidRPr="00CF521F">
              <w:rPr>
                <w:b/>
                <w:i/>
              </w:rPr>
              <w:t>ia de a fi prezent în conformitate cu Regulamentul (UE) nr. XXX/XXX [Regulamentul Dublin], solicitantul nu ar trebui să aibă dreptul la condi</w:t>
            </w:r>
            <w:r w:rsidR="00F240FB" w:rsidRPr="00CF521F">
              <w:rPr>
                <w:b/>
                <w:i/>
              </w:rPr>
              <w:t>ț</w:t>
            </w:r>
            <w:r w:rsidRPr="00CF521F">
              <w:rPr>
                <w:b/>
                <w:i/>
              </w:rPr>
              <w:t>iile de primire prevăzute la articolele 14-17.</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Jeroen Lenaers</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(8)</w:t>
            </w:r>
            <w:r w:rsidRPr="00CF521F">
              <w:tab/>
            </w:r>
            <w:r w:rsidRPr="00CF521F">
              <w:rPr>
                <w:b/>
                <w:i/>
              </w:rPr>
              <w:t>În cazul în care</w:t>
            </w:r>
            <w:r w:rsidRPr="00CF521F">
              <w:t xml:space="preserve"> un solicitant se află în alt stat membru decât cel în care are obliga</w:t>
            </w:r>
            <w:r w:rsidR="00F240FB" w:rsidRPr="00CF521F">
              <w:t>ț</w:t>
            </w:r>
            <w:r w:rsidRPr="00CF521F">
              <w:t>ia de a fi prezent în conformitate cu Regulamentul (UE) nr. XXX/XXX [Regulamentul Dublin]</w:t>
            </w:r>
            <w:r w:rsidRPr="00CF521F">
              <w:rPr>
                <w:b/>
                <w:i/>
              </w:rPr>
              <w:t>,</w:t>
            </w:r>
            <w:r w:rsidRPr="00CF521F">
              <w:t xml:space="preserve"> </w:t>
            </w:r>
            <w:r w:rsidRPr="00CF521F">
              <w:rPr>
                <w:b/>
                <w:i/>
              </w:rPr>
              <w:t>solicitantul</w:t>
            </w:r>
            <w:r w:rsidRPr="00CF521F">
              <w:t xml:space="preserve"> nu ar trebui să aibă dreptul la condi</w:t>
            </w:r>
            <w:r w:rsidR="00F240FB" w:rsidRPr="00CF521F">
              <w:t>ț</w:t>
            </w:r>
            <w:r w:rsidRPr="00CF521F">
              <w:t>iile de primire prevăzute la articolele 14-17.</w:t>
            </w:r>
          </w:p>
        </w:tc>
        <w:tc>
          <w:tcPr>
            <w:tcW w:w="4876" w:type="dxa"/>
          </w:tcPr>
          <w:p w:rsidR="007E2637" w:rsidRPr="00CF521F" w:rsidRDefault="007E2637" w:rsidP="007E2637">
            <w:pPr>
              <w:pStyle w:val="Normal6"/>
              <w:rPr>
                <w:szCs w:val="24"/>
              </w:rPr>
            </w:pPr>
            <w:r w:rsidRPr="00CF521F">
              <w:t>(8)</w:t>
            </w:r>
            <w:r w:rsidRPr="00CF521F">
              <w:tab/>
            </w:r>
            <w:r w:rsidRPr="00CF521F">
              <w:rPr>
                <w:b/>
                <w:i/>
              </w:rPr>
              <w:t>Pentru a descuraja deplasările secundare,</w:t>
            </w:r>
            <w:r w:rsidRPr="00CF521F">
              <w:t xml:space="preserve"> un solicitant </w:t>
            </w:r>
            <w:r w:rsidRPr="00CF521F">
              <w:rPr>
                <w:b/>
                <w:i/>
              </w:rPr>
              <w:t>care</w:t>
            </w:r>
            <w:r w:rsidRPr="00CF521F">
              <w:t xml:space="preserve"> se află în alt stat membru decât cel în care are obliga</w:t>
            </w:r>
            <w:r w:rsidR="00F240FB" w:rsidRPr="00CF521F">
              <w:t>ț</w:t>
            </w:r>
            <w:r w:rsidRPr="00CF521F">
              <w:t>ia de a fi prezent în conformitate cu Regulamentul (UE) nr. XXX/XXX [Regulamentul Dublin] nu ar trebui să aibă dreptul la condi</w:t>
            </w:r>
            <w:r w:rsidR="00F240FB" w:rsidRPr="00CF521F">
              <w:t>ț</w:t>
            </w:r>
            <w:r w:rsidRPr="00CF521F">
              <w:t>iile de primire prevăzute la articolele 14-17.</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Udo Voigt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(8)</w:t>
            </w:r>
            <w:r w:rsidRPr="00CF521F">
              <w:tab/>
              <w:t>În cazul în care un solicitant se află în alt stat membru decât cel în care are obliga</w:t>
            </w:r>
            <w:r w:rsidR="00F240FB" w:rsidRPr="00CF521F">
              <w:t>ț</w:t>
            </w:r>
            <w:r w:rsidRPr="00CF521F">
              <w:t xml:space="preserve">ia de a fi prezent în conformitate cu Regulamentul (UE) nr. XXX/XXX [Regulamentul Dublin], solicitantul nu </w:t>
            </w:r>
            <w:r w:rsidRPr="00CF521F">
              <w:rPr>
                <w:b/>
                <w:i/>
              </w:rPr>
              <w:t>ar trebui să aibă</w:t>
            </w:r>
            <w:r w:rsidRPr="00CF521F">
              <w:t xml:space="preserve"> dreptul la condi</w:t>
            </w:r>
            <w:r w:rsidR="00F240FB" w:rsidRPr="00CF521F">
              <w:t>ț</w:t>
            </w:r>
            <w:r w:rsidRPr="00CF521F">
              <w:t>iile de primire prevăzute la articolele 14-17.</w:t>
            </w:r>
          </w:p>
        </w:tc>
        <w:tc>
          <w:tcPr>
            <w:tcW w:w="4876" w:type="dxa"/>
          </w:tcPr>
          <w:p w:rsidR="007E2637" w:rsidRPr="00CF521F" w:rsidRDefault="007E2637" w:rsidP="007E2637">
            <w:pPr>
              <w:pStyle w:val="Normal6"/>
              <w:rPr>
                <w:szCs w:val="24"/>
              </w:rPr>
            </w:pPr>
            <w:r w:rsidRPr="00CF521F">
              <w:t>(8)</w:t>
            </w:r>
            <w:r w:rsidRPr="00CF521F">
              <w:tab/>
              <w:t>În cazul în care un solicitant se află în alt stat membru decât cel în care are obliga</w:t>
            </w:r>
            <w:r w:rsidR="00F240FB" w:rsidRPr="00CF521F">
              <w:t>ț</w:t>
            </w:r>
            <w:r w:rsidRPr="00CF521F">
              <w:t xml:space="preserve">ia de a fi prezent în conformitate cu Regulamentul (UE) nr. XXX/XXX [Regulamentul Dublin], solicitantul nu </w:t>
            </w:r>
            <w:r w:rsidRPr="00CF521F">
              <w:rPr>
                <w:b/>
                <w:i/>
              </w:rPr>
              <w:t>are</w:t>
            </w:r>
            <w:r w:rsidRPr="00CF521F">
              <w:t xml:space="preserve"> dreptul la condi</w:t>
            </w:r>
            <w:r w:rsidR="00F240FB" w:rsidRPr="00CF521F">
              <w:t>ț</w:t>
            </w:r>
            <w:r w:rsidRPr="00CF521F">
              <w:t>iile de primire prevăzute la articolele 14-17.</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(10)</w:t>
            </w:r>
            <w:r w:rsidRPr="00CF521F">
              <w:tab/>
            </w:r>
            <w:r w:rsidRPr="00CF521F">
              <w:rPr>
                <w:b/>
                <w:i/>
              </w:rPr>
              <w:t>Ar trebui să fie stabilite condi</w:t>
            </w:r>
            <w:r w:rsidR="00F240FB" w:rsidRPr="00CF521F">
              <w:rPr>
                <w:b/>
                <w:i/>
              </w:rPr>
              <w:t>ț</w:t>
            </w:r>
            <w:r w:rsidRPr="00CF521F">
              <w:rPr>
                <w:b/>
                <w:i/>
              </w:rPr>
              <w:t>ii standard pentru primirea</w:t>
            </w:r>
            <w:r w:rsidRPr="00CF521F">
              <w:t xml:space="preserve"> solicitan</w:t>
            </w:r>
            <w:r w:rsidR="00F240FB" w:rsidRPr="00CF521F">
              <w:t>ț</w:t>
            </w:r>
            <w:r w:rsidRPr="00CF521F">
              <w:t xml:space="preserve">ilor </w:t>
            </w:r>
            <w:r w:rsidRPr="00CF521F">
              <w:rPr>
                <w:b/>
                <w:i/>
              </w:rPr>
              <w:t xml:space="preserve">care să fie suficiente pentru a le garanta un nivel de trai demn </w:t>
            </w:r>
            <w:r w:rsidR="00F240FB" w:rsidRPr="00CF521F">
              <w:rPr>
                <w:b/>
                <w:i/>
              </w:rPr>
              <w:t>ș</w:t>
            </w:r>
            <w:r w:rsidRPr="00CF521F">
              <w:rPr>
                <w:b/>
                <w:i/>
              </w:rPr>
              <w:t>i condi</w:t>
            </w:r>
            <w:r w:rsidR="00F240FB" w:rsidRPr="00CF521F">
              <w:rPr>
                <w:b/>
                <w:i/>
              </w:rPr>
              <w:t>ț</w:t>
            </w:r>
            <w:r w:rsidRPr="00CF521F">
              <w:rPr>
                <w:b/>
                <w:i/>
              </w:rPr>
              <w:t>ii de via</w:t>
            </w:r>
            <w:r w:rsidR="00F240FB" w:rsidRPr="00CF521F">
              <w:rPr>
                <w:b/>
                <w:i/>
              </w:rPr>
              <w:t>ț</w:t>
            </w:r>
            <w:r w:rsidRPr="00CF521F">
              <w:rPr>
                <w:b/>
                <w:i/>
              </w:rPr>
              <w:t>ă comparabile în toate</w:t>
            </w:r>
            <w:r w:rsidRPr="00CF521F">
              <w:t xml:space="preserve"> statele membre.</w:t>
            </w:r>
            <w:r w:rsidRPr="00CF521F">
              <w:rPr>
                <w:b/>
                <w:i/>
              </w:rPr>
              <w:t xml:space="preserve"> Armonizarea condi</w:t>
            </w:r>
            <w:r w:rsidR="00F240FB" w:rsidRPr="00CF521F">
              <w:rPr>
                <w:b/>
                <w:i/>
              </w:rPr>
              <w:t>ț</w:t>
            </w:r>
            <w:r w:rsidRPr="00CF521F">
              <w:rPr>
                <w:b/>
                <w:i/>
              </w:rPr>
              <w:t xml:space="preserve">iilor de primire a </w:t>
            </w:r>
            <w:r w:rsidRPr="00CF521F">
              <w:rPr>
                <w:b/>
                <w:i/>
              </w:rPr>
              <w:lastRenderedPageBreak/>
              <w:t>solicitan</w:t>
            </w:r>
            <w:r w:rsidR="00F240FB" w:rsidRPr="00CF521F">
              <w:rPr>
                <w:b/>
                <w:i/>
              </w:rPr>
              <w:t>ț</w:t>
            </w:r>
            <w:r w:rsidRPr="00CF521F">
              <w:rPr>
                <w:b/>
                <w:i/>
              </w:rPr>
              <w:t>ilor ar trebui să contribuie la limitarea deplasărilor secundare ale solicitan</w:t>
            </w:r>
            <w:r w:rsidR="00F240FB" w:rsidRPr="00CF521F">
              <w:rPr>
                <w:b/>
                <w:i/>
              </w:rPr>
              <w:t>ț</w:t>
            </w:r>
            <w:r w:rsidRPr="00CF521F">
              <w:rPr>
                <w:b/>
                <w:i/>
              </w:rPr>
              <w:t>ilor, influen</w:t>
            </w:r>
            <w:r w:rsidR="00F240FB" w:rsidRPr="00CF521F">
              <w:rPr>
                <w:b/>
                <w:i/>
              </w:rPr>
              <w:t>ț</w:t>
            </w:r>
            <w:r w:rsidRPr="00CF521F">
              <w:rPr>
                <w:b/>
                <w:i/>
              </w:rPr>
              <w:t>ate de diversitatea condi</w:t>
            </w:r>
            <w:r w:rsidR="00F240FB" w:rsidRPr="00CF521F">
              <w:rPr>
                <w:b/>
                <w:i/>
              </w:rPr>
              <w:t>ț</w:t>
            </w:r>
            <w:r w:rsidRPr="00CF521F">
              <w:rPr>
                <w:b/>
                <w:i/>
              </w:rPr>
              <w:t>iilor de primire.</w:t>
            </w:r>
          </w:p>
        </w:tc>
        <w:tc>
          <w:tcPr>
            <w:tcW w:w="4876" w:type="dxa"/>
          </w:tcPr>
          <w:p w:rsidR="007E2637" w:rsidRPr="00CF521F" w:rsidRDefault="007E2637" w:rsidP="007E2637">
            <w:pPr>
              <w:pStyle w:val="Normal6"/>
              <w:rPr>
                <w:szCs w:val="24"/>
              </w:rPr>
            </w:pPr>
            <w:r w:rsidRPr="00CF521F">
              <w:lastRenderedPageBreak/>
              <w:t>(10)</w:t>
            </w:r>
            <w:r w:rsidRPr="00CF521F">
              <w:tab/>
            </w:r>
            <w:r w:rsidRPr="00CF521F">
              <w:rPr>
                <w:b/>
                <w:i/>
              </w:rPr>
              <w:t>Condi</w:t>
            </w:r>
            <w:r w:rsidR="00F240FB" w:rsidRPr="00CF521F">
              <w:rPr>
                <w:b/>
                <w:i/>
              </w:rPr>
              <w:t>ț</w:t>
            </w:r>
            <w:r w:rsidRPr="00CF521F">
              <w:rPr>
                <w:b/>
                <w:i/>
              </w:rPr>
              <w:t>iile de primire a</w:t>
            </w:r>
            <w:r w:rsidRPr="00CF521F">
              <w:t xml:space="preserve"> solicitan</w:t>
            </w:r>
            <w:r w:rsidR="00F240FB" w:rsidRPr="00CF521F">
              <w:t>ț</w:t>
            </w:r>
            <w:r w:rsidRPr="00CF521F">
              <w:t>ilor</w:t>
            </w:r>
            <w:r w:rsidRPr="00CF521F">
              <w:rPr>
                <w:b/>
                <w:i/>
              </w:rPr>
              <w:t xml:space="preserve"> sunt stabilite de către </w:t>
            </w:r>
            <w:r w:rsidRPr="00CF521F">
              <w:t>statele membre.</w:t>
            </w:r>
            <w:r w:rsidRPr="00CF521F">
              <w:rPr>
                <w:b/>
                <w:i/>
              </w:rPr>
              <w:t xml:space="preserve"> Aceste condi</w:t>
            </w:r>
            <w:r w:rsidR="00F240FB" w:rsidRPr="00CF521F">
              <w:rPr>
                <w:b/>
                <w:i/>
              </w:rPr>
              <w:t>ț</w:t>
            </w:r>
            <w:r w:rsidRPr="00CF521F">
              <w:rPr>
                <w:b/>
                <w:i/>
              </w:rPr>
              <w:t>ii nu trebuie armonizate în ceea ce prive</w:t>
            </w:r>
            <w:r w:rsidR="00F240FB" w:rsidRPr="00CF521F">
              <w:rPr>
                <w:b/>
                <w:i/>
              </w:rPr>
              <w:t>ș</w:t>
            </w:r>
            <w:r w:rsidRPr="00CF521F">
              <w:rPr>
                <w:b/>
                <w:i/>
              </w:rPr>
              <w:t>te respectarea principiului subsidiarită</w:t>
            </w:r>
            <w:r w:rsidR="00F240FB" w:rsidRPr="00CF521F">
              <w:rPr>
                <w:b/>
                <w:i/>
              </w:rPr>
              <w:t>ț</w:t>
            </w:r>
            <w:r w:rsidRPr="00CF521F">
              <w:rPr>
                <w:b/>
                <w:i/>
              </w:rPr>
              <w:t>ii. În plus, diversitatea privind condi</w:t>
            </w:r>
            <w:r w:rsidR="00F240FB" w:rsidRPr="00CF521F">
              <w:rPr>
                <w:b/>
                <w:i/>
              </w:rPr>
              <w:t>ț</w:t>
            </w:r>
            <w:r w:rsidRPr="00CF521F">
              <w:rPr>
                <w:b/>
                <w:i/>
              </w:rPr>
              <w:t xml:space="preserve">iile de primire </w:t>
            </w:r>
            <w:r w:rsidRPr="00CF521F">
              <w:rPr>
                <w:b/>
                <w:i/>
              </w:rPr>
              <w:lastRenderedPageBreak/>
              <w:t>este recunoscută ca fiind rezultatul unor priorită</w:t>
            </w:r>
            <w:r w:rsidR="00F240FB" w:rsidRPr="00CF521F">
              <w:rPr>
                <w:b/>
                <w:i/>
              </w:rPr>
              <w:t>ț</w:t>
            </w:r>
            <w:r w:rsidRPr="00CF521F">
              <w:rPr>
                <w:b/>
                <w:i/>
              </w:rPr>
              <w:t>i diferite în cadrul bugetului fiecărui stat membru.</w:t>
            </w:r>
          </w:p>
        </w:tc>
      </w:tr>
    </w:tbl>
    <w:p w:rsidR="007E2637" w:rsidRPr="00CF521F" w:rsidRDefault="007E2637" w:rsidP="007E2637">
      <w:pPr>
        <w:pStyle w:val="Olang"/>
        <w:rPr>
          <w:noProof w:val="0"/>
          <w:szCs w:val="24"/>
        </w:rPr>
      </w:pPr>
      <w:r w:rsidRPr="00CF521F">
        <w:rPr>
          <w:noProof w:val="0"/>
        </w:rPr>
        <w:lastRenderedPageBreak/>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Avem amendamente admisibile, care sunt ghidate de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legate în mod indisolubil de amendamentele din păr</w:t>
      </w:r>
      <w:r w:rsidR="00F240FB" w:rsidRPr="00CF521F">
        <w:rPr>
          <w:noProof w:val="0"/>
        </w:rPr>
        <w:t>ț</w:t>
      </w:r>
      <w:r w:rsidRPr="00CF521F">
        <w:rPr>
          <w:noProof w:val="0"/>
        </w:rPr>
        <w:t>ile albe. Ar fi lipsit de sens ca principiul să se aplice numai păr</w:t>
      </w:r>
      <w:r w:rsidR="00F240FB" w:rsidRPr="00CF521F">
        <w:rPr>
          <w:noProof w:val="0"/>
        </w:rPr>
        <w:t>ț</w:t>
      </w:r>
      <w:r w:rsidRPr="00CF521F">
        <w:rPr>
          <w:noProof w:val="0"/>
        </w:rPr>
        <w:t>ilor eviden</w:t>
      </w:r>
      <w:r w:rsidR="00F240FB" w:rsidRPr="00CF521F">
        <w:rPr>
          <w:noProof w:val="0"/>
        </w:rPr>
        <w:t>ț</w:t>
      </w:r>
      <w:r w:rsidRPr="00CF521F">
        <w:rPr>
          <w:noProof w:val="0"/>
        </w:rPr>
        <w:t>iate cu gri.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(10)</w:t>
            </w:r>
            <w:r w:rsidRPr="00CF521F">
              <w:tab/>
              <w:t>Ar trebui să fie stabilite condi</w:t>
            </w:r>
            <w:r w:rsidR="00F240FB" w:rsidRPr="00CF521F">
              <w:t>ț</w:t>
            </w:r>
            <w:r w:rsidRPr="00CF521F">
              <w:t>ii standard pentru primirea solicitan</w:t>
            </w:r>
            <w:r w:rsidR="00F240FB" w:rsidRPr="00CF521F">
              <w:t>ț</w:t>
            </w:r>
            <w:r w:rsidRPr="00CF521F">
              <w:t xml:space="preserve">ilor </w:t>
            </w:r>
            <w:r w:rsidRPr="00CF521F">
              <w:rPr>
                <w:b/>
                <w:i/>
              </w:rPr>
              <w:t>care să fie suficiente pentru a le garanta un nivel de trai demn</w:t>
            </w:r>
            <w:r w:rsidRPr="00CF521F">
              <w:t xml:space="preserve"> </w:t>
            </w:r>
            <w:r w:rsidR="00F240FB" w:rsidRPr="00CF521F">
              <w:t>ș</w:t>
            </w:r>
            <w:r w:rsidRPr="00CF521F">
              <w:t>i condi</w:t>
            </w:r>
            <w:r w:rsidR="00F240FB" w:rsidRPr="00CF521F">
              <w:t>ț</w:t>
            </w:r>
            <w:r w:rsidRPr="00CF521F">
              <w:t>ii de via</w:t>
            </w:r>
            <w:r w:rsidR="00F240FB" w:rsidRPr="00CF521F">
              <w:t>ț</w:t>
            </w:r>
            <w:r w:rsidRPr="00CF521F">
              <w:t>ă comparabile în toate statele membre. Armonizarea condi</w:t>
            </w:r>
            <w:r w:rsidR="00F240FB" w:rsidRPr="00CF521F">
              <w:t>ț</w:t>
            </w:r>
            <w:r w:rsidRPr="00CF521F">
              <w:t>iilor de primire a solicitan</w:t>
            </w:r>
            <w:r w:rsidR="00F240FB" w:rsidRPr="00CF521F">
              <w:t>ț</w:t>
            </w:r>
            <w:r w:rsidRPr="00CF521F">
              <w:t>ilor ar trebui să contribuie la limitarea deplasărilor secundare ale solicitan</w:t>
            </w:r>
            <w:r w:rsidR="00F240FB" w:rsidRPr="00CF521F">
              <w:t>ț</w:t>
            </w:r>
            <w:r w:rsidRPr="00CF521F">
              <w:t>ilor, influen</w:t>
            </w:r>
            <w:r w:rsidR="00F240FB" w:rsidRPr="00CF521F">
              <w:t>ț</w:t>
            </w:r>
            <w:r w:rsidRPr="00CF521F">
              <w:t>ate de diversitatea condi</w:t>
            </w:r>
            <w:r w:rsidR="00F240FB" w:rsidRPr="00CF521F">
              <w:t>ț</w:t>
            </w:r>
            <w:r w:rsidRPr="00CF521F">
              <w:t>iilor de primire.</w:t>
            </w:r>
          </w:p>
        </w:tc>
        <w:tc>
          <w:tcPr>
            <w:tcW w:w="4876" w:type="dxa"/>
          </w:tcPr>
          <w:p w:rsidR="007E2637" w:rsidRPr="00CF521F" w:rsidRDefault="007E2637" w:rsidP="007E2637">
            <w:pPr>
              <w:pStyle w:val="Normal6"/>
              <w:rPr>
                <w:szCs w:val="24"/>
              </w:rPr>
            </w:pPr>
            <w:r w:rsidRPr="00CF521F">
              <w:t>(10)</w:t>
            </w:r>
            <w:r w:rsidRPr="00CF521F">
              <w:tab/>
              <w:t>Ar trebui să fie stabilite condi</w:t>
            </w:r>
            <w:r w:rsidR="00F240FB" w:rsidRPr="00CF521F">
              <w:t>ț</w:t>
            </w:r>
            <w:r w:rsidRPr="00CF521F">
              <w:t>ii standard pentru primirea solicitan</w:t>
            </w:r>
            <w:r w:rsidR="00F240FB" w:rsidRPr="00CF521F">
              <w:t>ț</w:t>
            </w:r>
            <w:r w:rsidRPr="00CF521F">
              <w:t xml:space="preserve">ilor </w:t>
            </w:r>
            <w:r w:rsidR="00F240FB" w:rsidRPr="00CF521F">
              <w:t>ș</w:t>
            </w:r>
            <w:r w:rsidRPr="00CF521F">
              <w:t>i condi</w:t>
            </w:r>
            <w:r w:rsidR="00F240FB" w:rsidRPr="00CF521F">
              <w:t>ț</w:t>
            </w:r>
            <w:r w:rsidRPr="00CF521F">
              <w:t>ii de via</w:t>
            </w:r>
            <w:r w:rsidR="00F240FB" w:rsidRPr="00CF521F">
              <w:t>ț</w:t>
            </w:r>
            <w:r w:rsidRPr="00CF521F">
              <w:t>ă comparabile în toate statele membre. Armonizarea condi</w:t>
            </w:r>
            <w:r w:rsidR="00F240FB" w:rsidRPr="00CF521F">
              <w:t>ț</w:t>
            </w:r>
            <w:r w:rsidRPr="00CF521F">
              <w:t>iilor de primire a solicitan</w:t>
            </w:r>
            <w:r w:rsidR="00F240FB" w:rsidRPr="00CF521F">
              <w:t>ț</w:t>
            </w:r>
            <w:r w:rsidRPr="00CF521F">
              <w:t>ilor ar trebui să contribuie la limitarea deplasărilor secundare ale solicitan</w:t>
            </w:r>
            <w:r w:rsidR="00F240FB" w:rsidRPr="00CF521F">
              <w:t>ț</w:t>
            </w:r>
            <w:r w:rsidRPr="00CF521F">
              <w:t>ilor, influen</w:t>
            </w:r>
            <w:r w:rsidR="00F240FB" w:rsidRPr="00CF521F">
              <w:t>ț</w:t>
            </w:r>
            <w:r w:rsidRPr="00CF521F">
              <w:t>ate de diversitatea condi</w:t>
            </w:r>
            <w:r w:rsidR="00F240FB" w:rsidRPr="00CF521F">
              <w:t>ț</w:t>
            </w:r>
            <w:r w:rsidRPr="00CF521F">
              <w:t>iilor de primire.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Cuvântul „demn” este subiectiv </w:t>
      </w:r>
      <w:r w:rsidR="00F240FB" w:rsidRPr="00CF521F">
        <w:rPr>
          <w:noProof w:val="0"/>
        </w:rPr>
        <w:t>ș</w:t>
      </w:r>
      <w:r w:rsidRPr="00CF521F">
        <w:rPr>
          <w:noProof w:val="0"/>
        </w:rPr>
        <w:t>i dă na</w:t>
      </w:r>
      <w:r w:rsidR="00F240FB" w:rsidRPr="00CF521F">
        <w:rPr>
          <w:noProof w:val="0"/>
        </w:rPr>
        <w:t>ș</w:t>
      </w:r>
      <w:r w:rsidRPr="00CF521F">
        <w:rPr>
          <w:noProof w:val="0"/>
        </w:rPr>
        <w:t>tere la interpretări.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69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Alessandra Mussolini, Salvatore Domenico Pogliese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(10)</w:t>
            </w:r>
            <w:r w:rsidRPr="00CF521F">
              <w:tab/>
              <w:t>Ar trebui să fie stabilite condi</w:t>
            </w:r>
            <w:r w:rsidR="00F240FB" w:rsidRPr="00CF521F">
              <w:t>ț</w:t>
            </w:r>
            <w:r w:rsidRPr="00CF521F">
              <w:t>ii standard pentru primirea solicitan</w:t>
            </w:r>
            <w:r w:rsidR="00F240FB" w:rsidRPr="00CF521F">
              <w:t>ț</w:t>
            </w:r>
            <w:r w:rsidRPr="00CF521F">
              <w:t xml:space="preserve">ilor care să fie suficiente pentru a le garanta un nivel de trai </w:t>
            </w:r>
            <w:r w:rsidRPr="00CF521F">
              <w:rPr>
                <w:b/>
                <w:i/>
              </w:rPr>
              <w:t>demn</w:t>
            </w:r>
            <w:r w:rsidRPr="00CF521F">
              <w:t xml:space="preserve"> </w:t>
            </w:r>
            <w:r w:rsidR="00F240FB" w:rsidRPr="00CF521F">
              <w:t>ș</w:t>
            </w:r>
            <w:r w:rsidRPr="00CF521F">
              <w:t>i condi</w:t>
            </w:r>
            <w:r w:rsidR="00F240FB" w:rsidRPr="00CF521F">
              <w:t>ț</w:t>
            </w:r>
            <w:r w:rsidRPr="00CF521F">
              <w:t>ii de via</w:t>
            </w:r>
            <w:r w:rsidR="00F240FB" w:rsidRPr="00CF521F">
              <w:t>ț</w:t>
            </w:r>
            <w:r w:rsidRPr="00CF521F">
              <w:t>ă comparabile în toate statele membre. Armonizarea condi</w:t>
            </w:r>
            <w:r w:rsidR="00F240FB" w:rsidRPr="00CF521F">
              <w:t>ț</w:t>
            </w:r>
            <w:r w:rsidRPr="00CF521F">
              <w:t>iilor de primire a solicitan</w:t>
            </w:r>
            <w:r w:rsidR="00F240FB" w:rsidRPr="00CF521F">
              <w:t>ț</w:t>
            </w:r>
            <w:r w:rsidRPr="00CF521F">
              <w:t>ilor ar trebui să contribuie la limitarea deplasărilor secundare ale solicitan</w:t>
            </w:r>
            <w:r w:rsidR="00F240FB" w:rsidRPr="00CF521F">
              <w:t>ț</w:t>
            </w:r>
            <w:r w:rsidRPr="00CF521F">
              <w:t>ilor, influen</w:t>
            </w:r>
            <w:r w:rsidR="00F240FB" w:rsidRPr="00CF521F">
              <w:t>ț</w:t>
            </w:r>
            <w:r w:rsidRPr="00CF521F">
              <w:t>ate de diversitatea condi</w:t>
            </w:r>
            <w:r w:rsidR="00F240FB" w:rsidRPr="00CF521F">
              <w:t>ț</w:t>
            </w:r>
            <w:r w:rsidRPr="00CF521F">
              <w:t>iilor de primire.</w:t>
            </w:r>
          </w:p>
        </w:tc>
        <w:tc>
          <w:tcPr>
            <w:tcW w:w="4876" w:type="dxa"/>
          </w:tcPr>
          <w:p w:rsidR="007E2637" w:rsidRPr="00CF521F" w:rsidRDefault="007E2637" w:rsidP="007E2637">
            <w:pPr>
              <w:pStyle w:val="Normal6"/>
              <w:rPr>
                <w:szCs w:val="24"/>
              </w:rPr>
            </w:pPr>
            <w:r w:rsidRPr="00CF521F">
              <w:t>(10)</w:t>
            </w:r>
            <w:r w:rsidRPr="00CF521F">
              <w:tab/>
              <w:t>Ar trebui să fie stabilite condi</w:t>
            </w:r>
            <w:r w:rsidR="00F240FB" w:rsidRPr="00CF521F">
              <w:t>ț</w:t>
            </w:r>
            <w:r w:rsidRPr="00CF521F">
              <w:t>ii standard pentru primirea solicitan</w:t>
            </w:r>
            <w:r w:rsidR="00F240FB" w:rsidRPr="00CF521F">
              <w:t>ț</w:t>
            </w:r>
            <w:r w:rsidRPr="00CF521F">
              <w:t xml:space="preserve">ilor care să fie suficiente pentru a le garanta un nivel de trai </w:t>
            </w:r>
            <w:r w:rsidRPr="00CF521F">
              <w:rPr>
                <w:b/>
                <w:i/>
              </w:rPr>
              <w:t>adecvat</w:t>
            </w:r>
            <w:r w:rsidRPr="00CF521F">
              <w:t xml:space="preserve"> </w:t>
            </w:r>
            <w:r w:rsidR="00F240FB" w:rsidRPr="00CF521F">
              <w:t>ș</w:t>
            </w:r>
            <w:r w:rsidRPr="00CF521F">
              <w:t>i condi</w:t>
            </w:r>
            <w:r w:rsidR="00F240FB" w:rsidRPr="00CF521F">
              <w:t>ț</w:t>
            </w:r>
            <w:r w:rsidRPr="00CF521F">
              <w:t>ii de via</w:t>
            </w:r>
            <w:r w:rsidR="00F240FB" w:rsidRPr="00CF521F">
              <w:t>ț</w:t>
            </w:r>
            <w:r w:rsidRPr="00CF521F">
              <w:t>ă comparabile în toate statele membre. Armonizarea condi</w:t>
            </w:r>
            <w:r w:rsidR="00F240FB" w:rsidRPr="00CF521F">
              <w:t>ț</w:t>
            </w:r>
            <w:r w:rsidRPr="00CF521F">
              <w:t>iilor de primire a solicitan</w:t>
            </w:r>
            <w:r w:rsidR="00F240FB" w:rsidRPr="00CF521F">
              <w:t>ț</w:t>
            </w:r>
            <w:r w:rsidRPr="00CF521F">
              <w:t>ilor ar trebui să contribuie la limitarea deplasărilor secundare ale solicitan</w:t>
            </w:r>
            <w:r w:rsidR="00F240FB" w:rsidRPr="00CF521F">
              <w:t>ț</w:t>
            </w:r>
            <w:r w:rsidRPr="00CF521F">
              <w:t>ilor, influen</w:t>
            </w:r>
            <w:r w:rsidR="00F240FB" w:rsidRPr="00CF521F">
              <w:t>ț</w:t>
            </w:r>
            <w:r w:rsidRPr="00CF521F">
              <w:t>ate de diversitatea condi</w:t>
            </w:r>
            <w:r w:rsidR="00F240FB" w:rsidRPr="00CF521F">
              <w:t>ț</w:t>
            </w:r>
            <w:r w:rsidRPr="00CF521F">
              <w:t>iilor de primire.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Folosirea adjectivului </w:t>
      </w:r>
      <w:r w:rsidRPr="00CF521F">
        <w:rPr>
          <w:noProof w:val="0"/>
          <w:cs/>
        </w:rPr>
        <w:t>„</w:t>
      </w:r>
      <w:r w:rsidRPr="00CF521F">
        <w:rPr>
          <w:noProof w:val="0"/>
        </w:rPr>
        <w:t>demn</w:t>
      </w:r>
      <w:r w:rsidRPr="00CF521F">
        <w:rPr>
          <w:noProof w:val="0"/>
          <w:cs/>
        </w:rPr>
        <w:t xml:space="preserve">” </w:t>
      </w:r>
      <w:r w:rsidRPr="00CF521F">
        <w:rPr>
          <w:noProof w:val="0"/>
        </w:rPr>
        <w:t>pentru a descrie nivelul de trai care trebuie să fie asigurat solicitan</w:t>
      </w:r>
      <w:r w:rsidR="00F240FB" w:rsidRPr="00CF521F">
        <w:rPr>
          <w:noProof w:val="0"/>
        </w:rPr>
        <w:t>ț</w:t>
      </w:r>
      <w:r w:rsidRPr="00CF521F">
        <w:rPr>
          <w:noProof w:val="0"/>
        </w:rPr>
        <w:t>ilor prin adoptarea unor condi</w:t>
      </w:r>
      <w:r w:rsidR="00F240FB" w:rsidRPr="00CF521F">
        <w:rPr>
          <w:noProof w:val="0"/>
        </w:rPr>
        <w:t>ț</w:t>
      </w:r>
      <w:r w:rsidRPr="00CF521F">
        <w:rPr>
          <w:noProof w:val="0"/>
        </w:rPr>
        <w:t>ii armonizate în materie de primire, fără a se preciza con</w:t>
      </w:r>
      <w:r w:rsidR="00F240FB" w:rsidRPr="00CF521F">
        <w:rPr>
          <w:noProof w:val="0"/>
        </w:rPr>
        <w:t>ț</w:t>
      </w:r>
      <w:r w:rsidRPr="00CF521F">
        <w:rPr>
          <w:noProof w:val="0"/>
        </w:rPr>
        <w:t>inutul diferit al acestora, ar putea da na</w:t>
      </w:r>
      <w:r w:rsidR="00F240FB" w:rsidRPr="00CF521F">
        <w:rPr>
          <w:noProof w:val="0"/>
        </w:rPr>
        <w:t>ș</w:t>
      </w:r>
      <w:r w:rsidRPr="00CF521F">
        <w:rPr>
          <w:noProof w:val="0"/>
        </w:rPr>
        <w:t>tere unor litigii cu păr</w:t>
      </w:r>
      <w:r w:rsidR="00F240FB" w:rsidRPr="00CF521F">
        <w:rPr>
          <w:noProof w:val="0"/>
        </w:rPr>
        <w:t>ț</w:t>
      </w:r>
      <w:r w:rsidRPr="00CF521F">
        <w:rPr>
          <w:noProof w:val="0"/>
        </w:rPr>
        <w:t>ile interesate.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(11)</w:t>
            </w:r>
            <w:r w:rsidRPr="00CF521F">
              <w:tab/>
              <w:t>În vederea asigurării faptului că solicitan</w:t>
            </w:r>
            <w:r w:rsidR="00F240FB" w:rsidRPr="00CF521F">
              <w:t>ț</w:t>
            </w:r>
            <w:r w:rsidRPr="00CF521F">
              <w:t>ii au cuno</w:t>
            </w:r>
            <w:r w:rsidR="00F240FB" w:rsidRPr="00CF521F">
              <w:t>ș</w:t>
            </w:r>
            <w:r w:rsidRPr="00CF521F">
              <w:t>tin</w:t>
            </w:r>
            <w:r w:rsidR="00F240FB" w:rsidRPr="00CF521F">
              <w:t>ț</w:t>
            </w:r>
            <w:r w:rsidRPr="00CF521F">
              <w:t>ă de consecin</w:t>
            </w:r>
            <w:r w:rsidR="00F240FB" w:rsidRPr="00CF521F">
              <w:t>ț</w:t>
            </w:r>
            <w:r w:rsidRPr="00CF521F">
              <w:t>ele sustragerii, statele membre ar trebui să-i informeze pe solicitan</w:t>
            </w:r>
            <w:r w:rsidR="00F240FB" w:rsidRPr="00CF521F">
              <w:t>ț</w:t>
            </w:r>
            <w:r w:rsidRPr="00CF521F">
              <w:t xml:space="preserve">i în mod uniform, cât mai repede posibil </w:t>
            </w:r>
            <w:r w:rsidR="00F240FB" w:rsidRPr="00CF521F">
              <w:t>ș</w:t>
            </w:r>
            <w:r w:rsidRPr="00CF521F">
              <w:t>i cel târziu atunci când ace</w:t>
            </w:r>
            <w:r w:rsidR="00F240FB" w:rsidRPr="00CF521F">
              <w:t>ș</w:t>
            </w:r>
            <w:r w:rsidRPr="00CF521F">
              <w:t>tia î</w:t>
            </w:r>
            <w:r w:rsidR="00F240FB" w:rsidRPr="00CF521F">
              <w:t>ș</w:t>
            </w:r>
            <w:r w:rsidRPr="00CF521F">
              <w:t xml:space="preserve">i </w:t>
            </w:r>
            <w:r w:rsidRPr="00CF521F">
              <w:rPr>
                <w:b/>
                <w:i/>
              </w:rPr>
              <w:t>depun</w:t>
            </w:r>
            <w:r w:rsidRPr="00CF521F">
              <w:t xml:space="preserve"> cererea, cu privire la toate obliga</w:t>
            </w:r>
            <w:r w:rsidR="00F240FB" w:rsidRPr="00CF521F">
              <w:t>ț</w:t>
            </w:r>
            <w:r w:rsidRPr="00CF521F">
              <w:t xml:space="preserve">iile </w:t>
            </w:r>
            <w:r w:rsidRPr="00CF521F">
              <w:rPr>
                <w:b/>
                <w:i/>
              </w:rPr>
              <w:t>pe care trebuie să le respecte</w:t>
            </w:r>
            <w:r w:rsidRPr="00CF521F">
              <w:t xml:space="preserve"> în ceea ce prive</w:t>
            </w:r>
            <w:r w:rsidR="00F240FB" w:rsidRPr="00CF521F">
              <w:t>ș</w:t>
            </w:r>
            <w:r w:rsidRPr="00CF521F">
              <w:t>te condi</w:t>
            </w:r>
            <w:r w:rsidR="00F240FB" w:rsidRPr="00CF521F">
              <w:t>ț</w:t>
            </w:r>
            <w:r w:rsidRPr="00CF521F">
              <w:t>iile de primire, inclusiv circumstan</w:t>
            </w:r>
            <w:r w:rsidR="00F240FB" w:rsidRPr="00CF521F">
              <w:t>ț</w:t>
            </w:r>
            <w:r w:rsidRPr="00CF521F">
              <w:t>ele în care acordarea condi</w:t>
            </w:r>
            <w:r w:rsidR="00F240FB" w:rsidRPr="00CF521F">
              <w:t>ț</w:t>
            </w:r>
            <w:r w:rsidRPr="00CF521F">
              <w:t>iilor materiale de primire poate fi restric</w:t>
            </w:r>
            <w:r w:rsidR="00F240FB" w:rsidRPr="00CF521F">
              <w:t>ț</w:t>
            </w:r>
            <w:r w:rsidRPr="00CF521F">
              <w:t xml:space="preserve">ionată, </w:t>
            </w:r>
            <w:r w:rsidR="00F240FB" w:rsidRPr="00CF521F">
              <w:t>ș</w:t>
            </w:r>
            <w:r w:rsidRPr="00CF521F">
              <w:t>i cu privire la orice beneficii.</w:t>
            </w:r>
          </w:p>
        </w:tc>
        <w:tc>
          <w:tcPr>
            <w:tcW w:w="4876" w:type="dxa"/>
          </w:tcPr>
          <w:p w:rsidR="007E2637" w:rsidRPr="00CF521F" w:rsidRDefault="007E2637" w:rsidP="007E2637">
            <w:pPr>
              <w:pStyle w:val="Normal6"/>
              <w:rPr>
                <w:szCs w:val="24"/>
              </w:rPr>
            </w:pPr>
            <w:r w:rsidRPr="00CF521F">
              <w:t>(11)</w:t>
            </w:r>
            <w:r w:rsidRPr="00CF521F">
              <w:tab/>
              <w:t>În vederea asigurării faptului că solicitan</w:t>
            </w:r>
            <w:r w:rsidR="00F240FB" w:rsidRPr="00CF521F">
              <w:t>ț</w:t>
            </w:r>
            <w:r w:rsidRPr="00CF521F">
              <w:t>ii au cuno</w:t>
            </w:r>
            <w:r w:rsidR="00F240FB" w:rsidRPr="00CF521F">
              <w:t>ș</w:t>
            </w:r>
            <w:r w:rsidRPr="00CF521F">
              <w:t>tin</w:t>
            </w:r>
            <w:r w:rsidR="00F240FB" w:rsidRPr="00CF521F">
              <w:t>ț</w:t>
            </w:r>
            <w:r w:rsidRPr="00CF521F">
              <w:t>ă de consecin</w:t>
            </w:r>
            <w:r w:rsidR="00F240FB" w:rsidRPr="00CF521F">
              <w:t>ț</w:t>
            </w:r>
            <w:r w:rsidRPr="00CF521F">
              <w:t>ele sustragerii, statele membre ar trebui să-i informeze pe solicitan</w:t>
            </w:r>
            <w:r w:rsidR="00F240FB" w:rsidRPr="00CF521F">
              <w:t>ț</w:t>
            </w:r>
            <w:r w:rsidRPr="00CF521F">
              <w:t xml:space="preserve">i în mod uniform, cât mai repede posibil </w:t>
            </w:r>
            <w:r w:rsidR="00F240FB" w:rsidRPr="00CF521F">
              <w:t>ș</w:t>
            </w:r>
            <w:r w:rsidRPr="00CF521F">
              <w:t>i cel târziu atunci când ace</w:t>
            </w:r>
            <w:r w:rsidR="00F240FB" w:rsidRPr="00CF521F">
              <w:t>ș</w:t>
            </w:r>
            <w:r w:rsidRPr="00CF521F">
              <w:t>tia î</w:t>
            </w:r>
            <w:r w:rsidR="00F240FB" w:rsidRPr="00CF521F">
              <w:t>ș</w:t>
            </w:r>
            <w:r w:rsidRPr="00CF521F">
              <w:t xml:space="preserve">i </w:t>
            </w:r>
            <w:r w:rsidRPr="00CF521F">
              <w:rPr>
                <w:b/>
                <w:i/>
              </w:rPr>
              <w:t>prezintă</w:t>
            </w:r>
            <w:r w:rsidRPr="00CF521F">
              <w:t xml:space="preserve"> cererea, cu privire la toate </w:t>
            </w:r>
            <w:r w:rsidRPr="00CF521F">
              <w:rPr>
                <w:b/>
                <w:i/>
              </w:rPr>
              <w:t xml:space="preserve">drepturile, beneficiile </w:t>
            </w:r>
            <w:r w:rsidR="00F240FB" w:rsidRPr="00CF521F">
              <w:rPr>
                <w:b/>
                <w:i/>
              </w:rPr>
              <w:t>ș</w:t>
            </w:r>
            <w:r w:rsidRPr="00CF521F">
              <w:rPr>
                <w:b/>
                <w:i/>
              </w:rPr>
              <w:t>i</w:t>
            </w:r>
            <w:r w:rsidRPr="00CF521F">
              <w:t xml:space="preserve"> obliga</w:t>
            </w:r>
            <w:r w:rsidR="00F240FB" w:rsidRPr="00CF521F">
              <w:t>ț</w:t>
            </w:r>
            <w:r w:rsidRPr="00CF521F">
              <w:t>iile în ceea ce prive</w:t>
            </w:r>
            <w:r w:rsidR="00F240FB" w:rsidRPr="00CF521F">
              <w:t>ș</w:t>
            </w:r>
            <w:r w:rsidRPr="00CF521F">
              <w:t>te condi</w:t>
            </w:r>
            <w:r w:rsidR="00F240FB" w:rsidRPr="00CF521F">
              <w:t>ț</w:t>
            </w:r>
            <w:r w:rsidRPr="00CF521F">
              <w:t>iile de primire, inclusiv circumstan</w:t>
            </w:r>
            <w:r w:rsidR="00F240FB" w:rsidRPr="00CF521F">
              <w:t>ț</w:t>
            </w:r>
            <w:r w:rsidRPr="00CF521F">
              <w:t>ele în care acordarea condi</w:t>
            </w:r>
            <w:r w:rsidR="00F240FB" w:rsidRPr="00CF521F">
              <w:t>ț</w:t>
            </w:r>
            <w:r w:rsidRPr="00CF521F">
              <w:t>iilor materiale de primire poate fi restric</w:t>
            </w:r>
            <w:r w:rsidR="00F240FB" w:rsidRPr="00CF521F">
              <w:t>ț</w:t>
            </w:r>
            <w:r w:rsidRPr="00CF521F">
              <w:t xml:space="preserve">ionată, </w:t>
            </w:r>
            <w:r w:rsidR="00F240FB" w:rsidRPr="00CF521F">
              <w:t>ș</w:t>
            </w:r>
            <w:r w:rsidRPr="00CF521F">
              <w:t>i cu privire la orice beneficii</w:t>
            </w:r>
            <w:r w:rsidRPr="00CF521F">
              <w:rPr>
                <w:b/>
                <w:i/>
              </w:rPr>
              <w:t>, asisten</w:t>
            </w:r>
            <w:r w:rsidR="00F240FB" w:rsidRPr="00CF521F">
              <w:rPr>
                <w:b/>
                <w:i/>
              </w:rPr>
              <w:t>ț</w:t>
            </w:r>
            <w:r w:rsidRPr="00CF521F">
              <w:rPr>
                <w:b/>
                <w:i/>
              </w:rPr>
              <w:t xml:space="preserve">ă juridică, nevoi speciale, căi de atac </w:t>
            </w:r>
            <w:r w:rsidR="00F240FB" w:rsidRPr="00CF521F">
              <w:rPr>
                <w:b/>
                <w:i/>
              </w:rPr>
              <w:t>ș</w:t>
            </w:r>
            <w:r w:rsidRPr="00CF521F">
              <w:rPr>
                <w:b/>
                <w:i/>
              </w:rPr>
              <w:t>i dreptul de a contesta luarea în custodie publică sau deciziile privind înlocuirea, limitarea sau retragerea beneficiului condi</w:t>
            </w:r>
            <w:r w:rsidR="00F240FB" w:rsidRPr="00CF521F">
              <w:rPr>
                <w:b/>
                <w:i/>
              </w:rPr>
              <w:t>ț</w:t>
            </w:r>
            <w:r w:rsidRPr="00CF521F">
              <w:rPr>
                <w:b/>
                <w:i/>
              </w:rPr>
              <w:t xml:space="preserve">iilor de primire, precum </w:t>
            </w:r>
            <w:r w:rsidR="00F240FB" w:rsidRPr="00CF521F">
              <w:rPr>
                <w:b/>
                <w:i/>
              </w:rPr>
              <w:t>ș</w:t>
            </w:r>
            <w:r w:rsidRPr="00CF521F">
              <w:rPr>
                <w:b/>
                <w:i/>
              </w:rPr>
              <w:t>i cu privire la informa</w:t>
            </w:r>
            <w:r w:rsidR="00F240FB" w:rsidRPr="00CF521F">
              <w:rPr>
                <w:b/>
                <w:i/>
              </w:rPr>
              <w:t>ț</w:t>
            </w:r>
            <w:r w:rsidRPr="00CF521F">
              <w:rPr>
                <w:b/>
                <w:i/>
              </w:rPr>
              <w:t>iile referitoare la procedura de azil relevantă</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(11)</w:t>
            </w:r>
            <w:r w:rsidRPr="00CF521F">
              <w:tab/>
              <w:t>În vederea asigurării faptului că solicitan</w:t>
            </w:r>
            <w:r w:rsidR="00F240FB" w:rsidRPr="00CF521F">
              <w:t>ț</w:t>
            </w:r>
            <w:r w:rsidRPr="00CF521F">
              <w:t>ii au cuno</w:t>
            </w:r>
            <w:r w:rsidR="00F240FB" w:rsidRPr="00CF521F">
              <w:t>ș</w:t>
            </w:r>
            <w:r w:rsidRPr="00CF521F">
              <w:t>tin</w:t>
            </w:r>
            <w:r w:rsidR="00F240FB" w:rsidRPr="00CF521F">
              <w:t>ț</w:t>
            </w:r>
            <w:r w:rsidRPr="00CF521F">
              <w:t>ă de consecin</w:t>
            </w:r>
            <w:r w:rsidR="00F240FB" w:rsidRPr="00CF521F">
              <w:t>ț</w:t>
            </w:r>
            <w:r w:rsidRPr="00CF521F">
              <w:t>ele sustragerii, statele membre ar trebui să-i informeze pe solicitan</w:t>
            </w:r>
            <w:r w:rsidR="00F240FB" w:rsidRPr="00CF521F">
              <w:t>ț</w:t>
            </w:r>
            <w:r w:rsidRPr="00CF521F">
              <w:t xml:space="preserve">i în mod uniform, </w:t>
            </w:r>
            <w:r w:rsidRPr="00CF521F">
              <w:rPr>
                <w:b/>
                <w:i/>
              </w:rPr>
              <w:t>cât mai repede posibil</w:t>
            </w:r>
            <w:r w:rsidRPr="00CF521F">
              <w:t xml:space="preserve"> </w:t>
            </w:r>
            <w:r w:rsidR="00F240FB" w:rsidRPr="00CF521F">
              <w:t>ș</w:t>
            </w:r>
            <w:r w:rsidRPr="00CF521F">
              <w:t>i cel târziu atunci când ace</w:t>
            </w:r>
            <w:r w:rsidR="00F240FB" w:rsidRPr="00CF521F">
              <w:t>ș</w:t>
            </w:r>
            <w:r w:rsidRPr="00CF521F">
              <w:t>tia î</w:t>
            </w:r>
            <w:r w:rsidR="00F240FB" w:rsidRPr="00CF521F">
              <w:t>ș</w:t>
            </w:r>
            <w:r w:rsidRPr="00CF521F">
              <w:t>i depun cererea, cu privire la toate obliga</w:t>
            </w:r>
            <w:r w:rsidR="00F240FB" w:rsidRPr="00CF521F">
              <w:t>ț</w:t>
            </w:r>
            <w:r w:rsidRPr="00CF521F">
              <w:t>iile pe care trebuie să le respecte în ceea ce prive</w:t>
            </w:r>
            <w:r w:rsidR="00F240FB" w:rsidRPr="00CF521F">
              <w:t>ș</w:t>
            </w:r>
            <w:r w:rsidRPr="00CF521F">
              <w:t>te condi</w:t>
            </w:r>
            <w:r w:rsidR="00F240FB" w:rsidRPr="00CF521F">
              <w:t>ț</w:t>
            </w:r>
            <w:r w:rsidRPr="00CF521F">
              <w:t>iile de primire, inclusiv circumstan</w:t>
            </w:r>
            <w:r w:rsidR="00F240FB" w:rsidRPr="00CF521F">
              <w:t>ț</w:t>
            </w:r>
            <w:r w:rsidRPr="00CF521F">
              <w:t>ele în care acordarea condi</w:t>
            </w:r>
            <w:r w:rsidR="00F240FB" w:rsidRPr="00CF521F">
              <w:t>ț</w:t>
            </w:r>
            <w:r w:rsidRPr="00CF521F">
              <w:t>iilor materiale de primire poate fi restric</w:t>
            </w:r>
            <w:r w:rsidR="00F240FB" w:rsidRPr="00CF521F">
              <w:t>ț</w:t>
            </w:r>
            <w:r w:rsidRPr="00CF521F">
              <w:t xml:space="preserve">ionată, </w:t>
            </w:r>
            <w:r w:rsidR="00F240FB" w:rsidRPr="00CF521F">
              <w:t>ș</w:t>
            </w:r>
            <w:r w:rsidRPr="00CF521F">
              <w:t>i cu privire la orice beneficii.</w:t>
            </w:r>
          </w:p>
        </w:tc>
        <w:tc>
          <w:tcPr>
            <w:tcW w:w="4876" w:type="dxa"/>
          </w:tcPr>
          <w:p w:rsidR="007E2637" w:rsidRPr="00CF521F" w:rsidRDefault="007E2637" w:rsidP="007E2637">
            <w:pPr>
              <w:pStyle w:val="Normal6"/>
              <w:rPr>
                <w:szCs w:val="24"/>
              </w:rPr>
            </w:pPr>
            <w:r w:rsidRPr="00CF521F">
              <w:t>(11)</w:t>
            </w:r>
            <w:r w:rsidRPr="00CF521F">
              <w:tab/>
              <w:t>În vederea asigurării faptului că solicitan</w:t>
            </w:r>
            <w:r w:rsidR="00F240FB" w:rsidRPr="00CF521F">
              <w:t>ț</w:t>
            </w:r>
            <w:r w:rsidRPr="00CF521F">
              <w:t>ii au cuno</w:t>
            </w:r>
            <w:r w:rsidR="00F240FB" w:rsidRPr="00CF521F">
              <w:t>ș</w:t>
            </w:r>
            <w:r w:rsidRPr="00CF521F">
              <w:t>tin</w:t>
            </w:r>
            <w:r w:rsidR="00F240FB" w:rsidRPr="00CF521F">
              <w:t>ț</w:t>
            </w:r>
            <w:r w:rsidRPr="00CF521F">
              <w:t>ă de consecin</w:t>
            </w:r>
            <w:r w:rsidR="00F240FB" w:rsidRPr="00CF521F">
              <w:t>ț</w:t>
            </w:r>
            <w:r w:rsidRPr="00CF521F">
              <w:t>ele sustragerii, statele membre ar trebui să-i informeze pe solicitan</w:t>
            </w:r>
            <w:r w:rsidR="00F240FB" w:rsidRPr="00CF521F">
              <w:t>ț</w:t>
            </w:r>
            <w:r w:rsidRPr="00CF521F">
              <w:t xml:space="preserve">i în mod uniform, </w:t>
            </w:r>
            <w:r w:rsidRPr="00CF521F">
              <w:rPr>
                <w:b/>
                <w:i/>
              </w:rPr>
              <w:t>în momentul în care persoana î</w:t>
            </w:r>
            <w:r w:rsidR="00F240FB" w:rsidRPr="00CF521F">
              <w:rPr>
                <w:b/>
                <w:i/>
              </w:rPr>
              <w:t>ș</w:t>
            </w:r>
            <w:r w:rsidRPr="00CF521F">
              <w:rPr>
                <w:b/>
                <w:i/>
              </w:rPr>
              <w:t>i exprimă inten</w:t>
            </w:r>
            <w:r w:rsidR="00F240FB" w:rsidRPr="00CF521F">
              <w:rPr>
                <w:b/>
                <w:i/>
              </w:rPr>
              <w:t>ț</w:t>
            </w:r>
            <w:r w:rsidRPr="00CF521F">
              <w:rPr>
                <w:b/>
                <w:i/>
              </w:rPr>
              <w:t>ia de a solicita protec</w:t>
            </w:r>
            <w:r w:rsidR="00F240FB" w:rsidRPr="00CF521F">
              <w:rPr>
                <w:b/>
                <w:i/>
              </w:rPr>
              <w:t>ț</w:t>
            </w:r>
            <w:r w:rsidRPr="00CF521F">
              <w:rPr>
                <w:b/>
                <w:i/>
              </w:rPr>
              <w:t>ie interna</w:t>
            </w:r>
            <w:r w:rsidR="00F240FB" w:rsidRPr="00CF521F">
              <w:rPr>
                <w:b/>
                <w:i/>
              </w:rPr>
              <w:t>ț</w:t>
            </w:r>
            <w:r w:rsidRPr="00CF521F">
              <w:rPr>
                <w:b/>
                <w:i/>
              </w:rPr>
              <w:t>ională</w:t>
            </w:r>
            <w:r w:rsidRPr="00CF521F">
              <w:t xml:space="preserve"> </w:t>
            </w:r>
            <w:r w:rsidR="00F240FB" w:rsidRPr="00CF521F">
              <w:t>ș</w:t>
            </w:r>
            <w:r w:rsidRPr="00CF521F">
              <w:t>i cel târziu atunci când ace</w:t>
            </w:r>
            <w:r w:rsidR="00F240FB" w:rsidRPr="00CF521F">
              <w:t>ș</w:t>
            </w:r>
            <w:r w:rsidRPr="00CF521F">
              <w:t>tia î</w:t>
            </w:r>
            <w:r w:rsidR="00F240FB" w:rsidRPr="00CF521F">
              <w:t>ș</w:t>
            </w:r>
            <w:r w:rsidRPr="00CF521F">
              <w:t>i depun cererea, cu privire la toate obliga</w:t>
            </w:r>
            <w:r w:rsidR="00F240FB" w:rsidRPr="00CF521F">
              <w:t>ț</w:t>
            </w:r>
            <w:r w:rsidRPr="00CF521F">
              <w:t>iile pe care trebuie să le respecte în ceea ce prive</w:t>
            </w:r>
            <w:r w:rsidR="00F240FB" w:rsidRPr="00CF521F">
              <w:t>ș</w:t>
            </w:r>
            <w:r w:rsidRPr="00CF521F">
              <w:t>te condi</w:t>
            </w:r>
            <w:r w:rsidR="00F240FB" w:rsidRPr="00CF521F">
              <w:t>ț</w:t>
            </w:r>
            <w:r w:rsidRPr="00CF521F">
              <w:t>iile de primire, inclusiv circumstan</w:t>
            </w:r>
            <w:r w:rsidR="00F240FB" w:rsidRPr="00CF521F">
              <w:t>ț</w:t>
            </w:r>
            <w:r w:rsidRPr="00CF521F">
              <w:t>ele în care acordarea condi</w:t>
            </w:r>
            <w:r w:rsidR="00F240FB" w:rsidRPr="00CF521F">
              <w:t>ț</w:t>
            </w:r>
            <w:r w:rsidRPr="00CF521F">
              <w:t>iilor materiale de primire poate fi restric</w:t>
            </w:r>
            <w:r w:rsidR="00F240FB" w:rsidRPr="00CF521F">
              <w:t>ț</w:t>
            </w:r>
            <w:r w:rsidRPr="00CF521F">
              <w:t xml:space="preserve">ionată, </w:t>
            </w:r>
            <w:r w:rsidR="00F240FB" w:rsidRPr="00CF521F">
              <w:t>ș</w:t>
            </w:r>
            <w:r w:rsidRPr="00CF521F">
              <w:t>i cu privire la orice beneficii.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(12)</w:t>
            </w:r>
            <w:r w:rsidRPr="00CF521F">
              <w:tab/>
              <w:t>Normele armonizate ale UE privind documentele care urmează a fi eliberate solicitan</w:t>
            </w:r>
            <w:r w:rsidR="00F240FB" w:rsidRPr="00CF521F">
              <w:t>ț</w:t>
            </w:r>
            <w:r w:rsidRPr="00CF521F">
              <w:t>ilor fac mai dificilă deplasarea solicitan</w:t>
            </w:r>
            <w:r w:rsidR="00F240FB" w:rsidRPr="00CF521F">
              <w:t>ț</w:t>
            </w:r>
            <w:r w:rsidRPr="00CF521F">
              <w:t xml:space="preserve">ilor în mod neautorizat în interiorul Uniunii. </w:t>
            </w:r>
            <w:r w:rsidRPr="00CF521F">
              <w:rPr>
                <w:b/>
                <w:i/>
              </w:rPr>
              <w:t>Este necesar să se clarifice faptul că statele membre ar trebui să furnizeze solicitan</w:t>
            </w:r>
            <w:r w:rsidR="00F240FB" w:rsidRPr="00CF521F">
              <w:rPr>
                <w:b/>
                <w:i/>
              </w:rPr>
              <w:t>ț</w:t>
            </w:r>
            <w:r w:rsidRPr="00CF521F">
              <w:rPr>
                <w:b/>
                <w:i/>
              </w:rPr>
              <w:t>ilor un document de călătorie numai din motive umanitare grave sau din alte motive imperative.</w:t>
            </w:r>
            <w:r w:rsidRPr="00CF521F">
              <w:t xml:space="preserve"> De asemenea, valabilitatea documentelor de călătorie ar trebui limitată la scopul </w:t>
            </w:r>
            <w:r w:rsidR="00F240FB" w:rsidRPr="00CF521F">
              <w:t>ș</w:t>
            </w:r>
            <w:r w:rsidRPr="00CF521F">
              <w:t xml:space="preserve">i durata necesare pentru motivul care a determinat emiterea acestora. </w:t>
            </w:r>
            <w:r w:rsidRPr="00CF521F">
              <w:rPr>
                <w:b/>
                <w:i/>
              </w:rPr>
              <w:t>Motive umanitare grave ar putea, de exemplu, să fie considerate situa</w:t>
            </w:r>
            <w:r w:rsidR="00F240FB" w:rsidRPr="00CF521F">
              <w:rPr>
                <w:b/>
                <w:i/>
              </w:rPr>
              <w:t>ț</w:t>
            </w:r>
            <w:r w:rsidRPr="00CF521F">
              <w:rPr>
                <w:b/>
                <w:i/>
              </w:rPr>
              <w:t>iile în care un solicitant trebuie să se deplaseze în alt stat pentru tratament medical sau pentru a-</w:t>
            </w:r>
            <w:r w:rsidR="00F240FB" w:rsidRPr="00CF521F">
              <w:rPr>
                <w:b/>
                <w:i/>
              </w:rPr>
              <w:t>ș</w:t>
            </w:r>
            <w:r w:rsidRPr="00CF521F">
              <w:rPr>
                <w:b/>
                <w:i/>
              </w:rPr>
              <w:t>i vizita rudele în cazuri particulare, cum ar fi vizitele făcute unor rude apropiate care sunt grav bolnave sau vizitele pentru a participa la căsătoria sau la funeraliile unei rude apropiate. Alte motive imperative ar putea include situa</w:t>
            </w:r>
            <w:r w:rsidR="00F240FB" w:rsidRPr="00CF521F">
              <w:rPr>
                <w:b/>
                <w:i/>
              </w:rPr>
              <w:t>ț</w:t>
            </w:r>
            <w:r w:rsidRPr="00CF521F">
              <w:rPr>
                <w:b/>
                <w:i/>
              </w:rPr>
              <w:t>iile în care solicitan</w:t>
            </w:r>
            <w:r w:rsidR="00F240FB" w:rsidRPr="00CF521F">
              <w:rPr>
                <w:b/>
                <w:i/>
              </w:rPr>
              <w:t>ț</w:t>
            </w:r>
            <w:r w:rsidRPr="00CF521F">
              <w:rPr>
                <w:b/>
                <w:i/>
              </w:rPr>
              <w:t>ii cărora li s-a acordat accesul la pia</w:t>
            </w:r>
            <w:r w:rsidR="00F240FB" w:rsidRPr="00CF521F">
              <w:rPr>
                <w:b/>
                <w:i/>
              </w:rPr>
              <w:t>ț</w:t>
            </w:r>
            <w:r w:rsidRPr="00CF521F">
              <w:rPr>
                <w:b/>
                <w:i/>
              </w:rPr>
              <w:t>a muncii trebuie să efectueze deplasări imperios necesare în interes profesional, în care solicitan</w:t>
            </w:r>
            <w:r w:rsidR="00F240FB" w:rsidRPr="00CF521F">
              <w:rPr>
                <w:b/>
                <w:i/>
              </w:rPr>
              <w:t>ț</w:t>
            </w:r>
            <w:r w:rsidRPr="00CF521F">
              <w:rPr>
                <w:b/>
                <w:i/>
              </w:rPr>
              <w:t>ii trebuie să călătorească în cadrul programelor de studiu sau în care minorii călătoresc cu familiile substitutive.</w:t>
            </w:r>
          </w:p>
        </w:tc>
        <w:tc>
          <w:tcPr>
            <w:tcW w:w="4876" w:type="dxa"/>
          </w:tcPr>
          <w:p w:rsidR="007E2637" w:rsidRPr="00CF521F" w:rsidRDefault="007E2637" w:rsidP="007E2637">
            <w:pPr>
              <w:pStyle w:val="Normal6"/>
              <w:rPr>
                <w:szCs w:val="24"/>
              </w:rPr>
            </w:pPr>
            <w:r w:rsidRPr="00CF521F">
              <w:t>(12)</w:t>
            </w:r>
            <w:r w:rsidRPr="00CF521F">
              <w:tab/>
              <w:t>Normele armonizate ale UE privind documentele care urmează a fi eliberate solicitan</w:t>
            </w:r>
            <w:r w:rsidR="00F240FB" w:rsidRPr="00CF521F">
              <w:t>ț</w:t>
            </w:r>
            <w:r w:rsidRPr="00CF521F">
              <w:t>ilor fac mai dificilă deplasarea solicitan</w:t>
            </w:r>
            <w:r w:rsidR="00F240FB" w:rsidRPr="00CF521F">
              <w:t>ț</w:t>
            </w:r>
            <w:r w:rsidRPr="00CF521F">
              <w:t xml:space="preserve">ilor în mod neautorizat în interiorul Uniunii. De asemenea, valabilitatea documentelor de călătorie ar trebui limitată la scopul </w:t>
            </w:r>
            <w:r w:rsidR="00F240FB" w:rsidRPr="00CF521F">
              <w:t>ș</w:t>
            </w:r>
            <w:r w:rsidRPr="00CF521F">
              <w:t>i durata necesare pentru motivul care a determinat emiterea acestora.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(12)</w:t>
            </w:r>
            <w:r w:rsidRPr="00CF521F">
              <w:tab/>
              <w:t xml:space="preserve">Normele armonizate ale </w:t>
            </w:r>
            <w:r w:rsidRPr="00CF521F">
              <w:rPr>
                <w:b/>
                <w:i/>
              </w:rPr>
              <w:t>UE</w:t>
            </w:r>
            <w:r w:rsidRPr="00CF521F">
              <w:t xml:space="preserve"> privind documentele care urmează a fi eliberate solicitan</w:t>
            </w:r>
            <w:r w:rsidR="00F240FB" w:rsidRPr="00CF521F">
              <w:t>ț</w:t>
            </w:r>
            <w:r w:rsidRPr="00CF521F">
              <w:t>ilor fac mai dificilă deplasarea solicitan</w:t>
            </w:r>
            <w:r w:rsidR="00F240FB" w:rsidRPr="00CF521F">
              <w:t>ț</w:t>
            </w:r>
            <w:r w:rsidRPr="00CF521F">
              <w:t>ilor în mod neautorizat în interiorul Uniunii. Este necesar să se clarifice faptul că statele membre ar trebui să furnizeze solicitan</w:t>
            </w:r>
            <w:r w:rsidR="00F240FB" w:rsidRPr="00CF521F">
              <w:t>ț</w:t>
            </w:r>
            <w:r w:rsidRPr="00CF521F">
              <w:t xml:space="preserve">ilor un document de călătorie numai din motive umanitare grave sau din alte motive imperative. De asemenea, valabilitatea documentelor de călătorie ar trebui limitată la scopul </w:t>
            </w:r>
            <w:r w:rsidR="00F240FB" w:rsidRPr="00CF521F">
              <w:t>ș</w:t>
            </w:r>
            <w:r w:rsidRPr="00CF521F">
              <w:t>i durata necesare pentru motivul care a determinat emiterea acestora. Motive umanitare grave ar putea, de exemplu, să fie considerate situa</w:t>
            </w:r>
            <w:r w:rsidR="00F240FB" w:rsidRPr="00CF521F">
              <w:t>ț</w:t>
            </w:r>
            <w:r w:rsidRPr="00CF521F">
              <w:t>iile în care un solicitant trebuie să se deplaseze în alt stat pentru tratament medical sau pentru a-</w:t>
            </w:r>
            <w:r w:rsidR="00F240FB" w:rsidRPr="00CF521F">
              <w:t>ș</w:t>
            </w:r>
            <w:r w:rsidRPr="00CF521F">
              <w:t xml:space="preserve">i vizita rudele în cazuri particulare, cum ar fi vizitele făcute unor rude apropiate care sunt grav bolnave sau vizitele pentru a participa la căsătoria sau la funeraliile unei rude apropiate. </w:t>
            </w:r>
            <w:r w:rsidRPr="00CF521F">
              <w:rPr>
                <w:b/>
                <w:i/>
              </w:rPr>
              <w:t>Alte motive imperative ar putea include situa</w:t>
            </w:r>
            <w:r w:rsidR="00F240FB" w:rsidRPr="00CF521F">
              <w:rPr>
                <w:b/>
                <w:i/>
              </w:rPr>
              <w:t>ț</w:t>
            </w:r>
            <w:r w:rsidRPr="00CF521F">
              <w:rPr>
                <w:b/>
                <w:i/>
              </w:rPr>
              <w:t>iile în care solicitan</w:t>
            </w:r>
            <w:r w:rsidR="00F240FB" w:rsidRPr="00CF521F">
              <w:rPr>
                <w:b/>
                <w:i/>
              </w:rPr>
              <w:t>ț</w:t>
            </w:r>
            <w:r w:rsidRPr="00CF521F">
              <w:rPr>
                <w:b/>
                <w:i/>
              </w:rPr>
              <w:t>ii cărora li s-a acordat accesul la pia</w:t>
            </w:r>
            <w:r w:rsidR="00F240FB" w:rsidRPr="00CF521F">
              <w:rPr>
                <w:b/>
                <w:i/>
              </w:rPr>
              <w:t>ț</w:t>
            </w:r>
            <w:r w:rsidRPr="00CF521F">
              <w:rPr>
                <w:b/>
                <w:i/>
              </w:rPr>
              <w:t>a muncii trebuie să efectueze deplasări imperios necesare în interes profesional, în care solicitan</w:t>
            </w:r>
            <w:r w:rsidR="00F240FB" w:rsidRPr="00CF521F">
              <w:rPr>
                <w:b/>
                <w:i/>
              </w:rPr>
              <w:t>ț</w:t>
            </w:r>
            <w:r w:rsidRPr="00CF521F">
              <w:rPr>
                <w:b/>
                <w:i/>
              </w:rPr>
              <w:t>ii trebuie să călătorească în cadrul programelor de studiu sau în care minorii călătoresc cu familiile substitutive.</w:t>
            </w:r>
          </w:p>
        </w:tc>
        <w:tc>
          <w:tcPr>
            <w:tcW w:w="4876" w:type="dxa"/>
          </w:tcPr>
          <w:p w:rsidR="007E2637" w:rsidRPr="00CF521F" w:rsidRDefault="007E2637" w:rsidP="007E2637">
            <w:pPr>
              <w:pStyle w:val="Normal6"/>
              <w:rPr>
                <w:szCs w:val="24"/>
              </w:rPr>
            </w:pPr>
            <w:r w:rsidRPr="00CF521F">
              <w:t>(12)</w:t>
            </w:r>
            <w:r w:rsidRPr="00CF521F">
              <w:tab/>
              <w:t xml:space="preserve">Normele armonizate ale </w:t>
            </w:r>
            <w:r w:rsidRPr="00CF521F">
              <w:rPr>
                <w:b/>
                <w:i/>
              </w:rPr>
              <w:t>Uniunii</w:t>
            </w:r>
            <w:r w:rsidRPr="00CF521F">
              <w:t xml:space="preserve"> privind documentele care urmează a fi eliberate solicitan</w:t>
            </w:r>
            <w:r w:rsidR="00F240FB" w:rsidRPr="00CF521F">
              <w:t>ț</w:t>
            </w:r>
            <w:r w:rsidRPr="00CF521F">
              <w:t>ilor fac mai dificilă deplasarea solicitan</w:t>
            </w:r>
            <w:r w:rsidR="00F240FB" w:rsidRPr="00CF521F">
              <w:t>ț</w:t>
            </w:r>
            <w:r w:rsidRPr="00CF521F">
              <w:t>ilor în mod neautorizat în interiorul Uniunii. Este necesar să se clarifice faptul că statele membre ar trebui să furnizeze solicitan</w:t>
            </w:r>
            <w:r w:rsidR="00F240FB" w:rsidRPr="00CF521F">
              <w:t>ț</w:t>
            </w:r>
            <w:r w:rsidRPr="00CF521F">
              <w:t xml:space="preserve">ilor un document de călătorie numai din motive umanitare grave sau din alte motive imperative. De asemenea, valabilitatea documentelor de călătorie ar trebui limitată la scopul </w:t>
            </w:r>
            <w:r w:rsidR="00F240FB" w:rsidRPr="00CF521F">
              <w:t>ș</w:t>
            </w:r>
            <w:r w:rsidRPr="00CF521F">
              <w:t>i durata necesare pentru motivul care a determinat emiterea acestora. Motive umanitare grave ar putea, de exemplu, să fie considerate situa</w:t>
            </w:r>
            <w:r w:rsidR="00F240FB" w:rsidRPr="00CF521F">
              <w:t>ț</w:t>
            </w:r>
            <w:r w:rsidRPr="00CF521F">
              <w:t>iile în care un solicitant trebuie să se deplaseze în alt stat pentru tratament medical sau pentru a-</w:t>
            </w:r>
            <w:r w:rsidR="00F240FB" w:rsidRPr="00CF521F">
              <w:t>ș</w:t>
            </w:r>
            <w:r w:rsidRPr="00CF521F">
              <w:t>i vizita rudele în cazuri particulare, cum ar fi vizitele făcute unor rude apropiate care sunt grav bolnave sau vizitele pentru a participa la căsătoria sau la funeraliile unei rude apropiate.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(12)</w:t>
            </w:r>
            <w:r w:rsidRPr="00CF521F">
              <w:tab/>
              <w:t xml:space="preserve">Normele armonizate ale </w:t>
            </w:r>
            <w:r w:rsidRPr="00CF521F">
              <w:rPr>
                <w:b/>
                <w:i/>
              </w:rPr>
              <w:t>UE</w:t>
            </w:r>
            <w:r w:rsidRPr="00CF521F">
              <w:t xml:space="preserve"> privind documentele care urmează a fi eliberate solicitan</w:t>
            </w:r>
            <w:r w:rsidR="00F240FB" w:rsidRPr="00CF521F">
              <w:t>ț</w:t>
            </w:r>
            <w:r w:rsidRPr="00CF521F">
              <w:t xml:space="preserve">ilor </w:t>
            </w:r>
            <w:r w:rsidRPr="00CF521F">
              <w:rPr>
                <w:b/>
                <w:i/>
              </w:rPr>
              <w:t>fac</w:t>
            </w:r>
            <w:r w:rsidRPr="00CF521F">
              <w:t xml:space="preserve"> </w:t>
            </w:r>
            <w:r w:rsidRPr="00CF521F">
              <w:rPr>
                <w:b/>
                <w:i/>
              </w:rPr>
              <w:t>mai dificilă deplasarea solicitan</w:t>
            </w:r>
            <w:r w:rsidR="00F240FB" w:rsidRPr="00CF521F">
              <w:rPr>
                <w:b/>
                <w:i/>
              </w:rPr>
              <w:t>ț</w:t>
            </w:r>
            <w:r w:rsidRPr="00CF521F">
              <w:rPr>
                <w:b/>
                <w:i/>
              </w:rPr>
              <w:t>ilor în mod neautorizat în interiorul Uniunii.</w:t>
            </w:r>
            <w:r w:rsidRPr="00CF521F">
              <w:t xml:space="preserve"> Este necesar să se clarifice faptul că statele membre ar trebui să furnizeze solicitan</w:t>
            </w:r>
            <w:r w:rsidR="00F240FB" w:rsidRPr="00CF521F">
              <w:t>ț</w:t>
            </w:r>
            <w:r w:rsidRPr="00CF521F">
              <w:t xml:space="preserve">ilor un document de călătorie numai din motive umanitare grave sau din alte motive imperative. De asemenea, valabilitatea documentelor de călătorie ar trebui limitată la scopul </w:t>
            </w:r>
            <w:r w:rsidR="00F240FB" w:rsidRPr="00CF521F">
              <w:t>ș</w:t>
            </w:r>
            <w:r w:rsidRPr="00CF521F">
              <w:t>i durata necesare pentru motivul care a determinat emiterea acestora. Motive umanitare grave ar putea, de exemplu, să fie considerate situa</w:t>
            </w:r>
            <w:r w:rsidR="00F240FB" w:rsidRPr="00CF521F">
              <w:t>ț</w:t>
            </w:r>
            <w:r w:rsidRPr="00CF521F">
              <w:t>iile în care un solicitant trebuie să se deplaseze în alt stat pentru tratament medical sau pentru a-</w:t>
            </w:r>
            <w:r w:rsidR="00F240FB" w:rsidRPr="00CF521F">
              <w:t>ș</w:t>
            </w:r>
            <w:r w:rsidRPr="00CF521F">
              <w:t>i vizita rudele în cazuri particulare, cum ar fi vizitele făcute unor rude apropiate care sunt grav bolnave sau vizitele pentru a participa la căsătoria sau la funeraliile unei rude apropiate. Alte motive imperative ar putea include situa</w:t>
            </w:r>
            <w:r w:rsidR="00F240FB" w:rsidRPr="00CF521F">
              <w:t>ț</w:t>
            </w:r>
            <w:r w:rsidRPr="00CF521F">
              <w:t>iile în care solicitan</w:t>
            </w:r>
            <w:r w:rsidR="00F240FB" w:rsidRPr="00CF521F">
              <w:t>ț</w:t>
            </w:r>
            <w:r w:rsidRPr="00CF521F">
              <w:t>ii cărora li s-a acordat accesul la pia</w:t>
            </w:r>
            <w:r w:rsidR="00F240FB" w:rsidRPr="00CF521F">
              <w:t>ț</w:t>
            </w:r>
            <w:r w:rsidRPr="00CF521F">
              <w:t>a muncii trebuie să efectueze deplasări imperios necesare în interes profesional, în care solicitan</w:t>
            </w:r>
            <w:r w:rsidR="00F240FB" w:rsidRPr="00CF521F">
              <w:t>ț</w:t>
            </w:r>
            <w:r w:rsidRPr="00CF521F">
              <w:t>ii trebuie să călătorească în cadrul programelor de studiu sau în care minorii călătoresc cu familiile substitutive.</w:t>
            </w:r>
          </w:p>
        </w:tc>
        <w:tc>
          <w:tcPr>
            <w:tcW w:w="4876" w:type="dxa"/>
          </w:tcPr>
          <w:p w:rsidR="007E2637" w:rsidRPr="00CF521F" w:rsidRDefault="007E2637" w:rsidP="007E2637">
            <w:pPr>
              <w:pStyle w:val="Normal6"/>
              <w:rPr>
                <w:szCs w:val="24"/>
              </w:rPr>
            </w:pPr>
            <w:r w:rsidRPr="00CF521F">
              <w:t>(12)</w:t>
            </w:r>
            <w:r w:rsidRPr="00CF521F">
              <w:tab/>
            </w:r>
            <w:r w:rsidRPr="00CF521F">
              <w:rPr>
                <w:b/>
                <w:i/>
              </w:rPr>
              <w:t>Pentru a face mai dificilă deplasarea solicitan</w:t>
            </w:r>
            <w:r w:rsidR="00F240FB" w:rsidRPr="00CF521F">
              <w:rPr>
                <w:b/>
                <w:i/>
              </w:rPr>
              <w:t>ț</w:t>
            </w:r>
            <w:r w:rsidRPr="00CF521F">
              <w:rPr>
                <w:b/>
                <w:i/>
              </w:rPr>
              <w:t>ilor în mod neautorizat în interiorul Uniunii,</w:t>
            </w:r>
            <w:r w:rsidRPr="00CF521F">
              <w:t xml:space="preserve"> normele armonizate ale </w:t>
            </w:r>
            <w:r w:rsidRPr="00CF521F">
              <w:rPr>
                <w:b/>
                <w:i/>
              </w:rPr>
              <w:t>Uniunii</w:t>
            </w:r>
            <w:r w:rsidRPr="00CF521F">
              <w:t xml:space="preserve"> privind documentele care urmează a fi eliberate solicitan</w:t>
            </w:r>
            <w:r w:rsidR="00F240FB" w:rsidRPr="00CF521F">
              <w:t>ț</w:t>
            </w:r>
            <w:r w:rsidRPr="00CF521F">
              <w:t xml:space="preserve">ilor </w:t>
            </w:r>
            <w:r w:rsidRPr="00CF521F">
              <w:rPr>
                <w:b/>
                <w:i/>
              </w:rPr>
              <w:t>pot fi adoptate numai în cazul în care sunt reintroduse controalele permanente la frontieră.</w:t>
            </w:r>
            <w:r w:rsidRPr="00CF521F">
              <w:t xml:space="preserve"> Este necesar să se clarifice faptul că statele membre ar trebui să furnizeze solicitan</w:t>
            </w:r>
            <w:r w:rsidR="00F240FB" w:rsidRPr="00CF521F">
              <w:t>ț</w:t>
            </w:r>
            <w:r w:rsidRPr="00CF521F">
              <w:t xml:space="preserve">ilor un document de călătorie numai din motive umanitare grave sau din alte motive imperative. De asemenea, valabilitatea documentelor de călătorie ar trebui limitată la scopul </w:t>
            </w:r>
            <w:r w:rsidR="00F240FB" w:rsidRPr="00CF521F">
              <w:t>ș</w:t>
            </w:r>
            <w:r w:rsidRPr="00CF521F">
              <w:t>i durata necesare pentru motivul care a determinat emiterea acestora. Motive umanitare grave ar putea, de exemplu, să fie considerate situa</w:t>
            </w:r>
            <w:r w:rsidR="00F240FB" w:rsidRPr="00CF521F">
              <w:t>ț</w:t>
            </w:r>
            <w:r w:rsidRPr="00CF521F">
              <w:t>iile în care un solicitant trebuie să se deplaseze în alt stat pentru tratament medical sau pentru a-</w:t>
            </w:r>
            <w:r w:rsidR="00F240FB" w:rsidRPr="00CF521F">
              <w:t>ș</w:t>
            </w:r>
            <w:r w:rsidRPr="00CF521F">
              <w:t>i vizita rudele în cazuri particulare, cum ar fi vizitele făcute unor rude apropiate care sunt grav bolnave sau vizitele pentru a participa la căsătoria sau la funeraliile unei rude apropiate. Alte motive imperative ar putea include situa</w:t>
            </w:r>
            <w:r w:rsidR="00F240FB" w:rsidRPr="00CF521F">
              <w:t>ț</w:t>
            </w:r>
            <w:r w:rsidRPr="00CF521F">
              <w:t>iile în care solicitan</w:t>
            </w:r>
            <w:r w:rsidR="00F240FB" w:rsidRPr="00CF521F">
              <w:t>ț</w:t>
            </w:r>
            <w:r w:rsidRPr="00CF521F">
              <w:t>ii cărora li s-a acordat accesul la pia</w:t>
            </w:r>
            <w:r w:rsidR="00F240FB" w:rsidRPr="00CF521F">
              <w:t>ț</w:t>
            </w:r>
            <w:r w:rsidRPr="00CF521F">
              <w:t>a muncii trebuie să efectueze deplasări imperios necesare în interes profesional, în care solicitan</w:t>
            </w:r>
            <w:r w:rsidR="00F240FB" w:rsidRPr="00CF521F">
              <w:t>ț</w:t>
            </w:r>
            <w:r w:rsidRPr="00CF521F">
              <w:t>ii trebuie să călătorească în cadrul programelor de studiu sau în care minorii călătoresc cu familiile substitutive.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(12)</w:t>
            </w:r>
            <w:r w:rsidRPr="00CF521F">
              <w:tab/>
              <w:t xml:space="preserve">Normele armonizate ale </w:t>
            </w:r>
            <w:r w:rsidRPr="00CF521F">
              <w:rPr>
                <w:b/>
                <w:i/>
              </w:rPr>
              <w:t>UE</w:t>
            </w:r>
            <w:r w:rsidRPr="00CF521F">
              <w:t xml:space="preserve"> privind documentele care urmează a fi eliberate solicitan</w:t>
            </w:r>
            <w:r w:rsidR="00F240FB" w:rsidRPr="00CF521F">
              <w:t>ț</w:t>
            </w:r>
            <w:r w:rsidRPr="00CF521F">
              <w:t>ilor fac mai dificilă deplasarea solicitan</w:t>
            </w:r>
            <w:r w:rsidR="00F240FB" w:rsidRPr="00CF521F">
              <w:t>ț</w:t>
            </w:r>
            <w:r w:rsidRPr="00CF521F">
              <w:t>ilor în mod neautorizat în interiorul Uniunii. Este necesar să se clarifice faptul că statele membre ar trebui să furnizeze solicitan</w:t>
            </w:r>
            <w:r w:rsidR="00F240FB" w:rsidRPr="00CF521F">
              <w:t>ț</w:t>
            </w:r>
            <w:r w:rsidRPr="00CF521F">
              <w:t xml:space="preserve">ilor un document de călătorie </w:t>
            </w:r>
            <w:r w:rsidRPr="00CF521F">
              <w:rPr>
                <w:b/>
                <w:i/>
              </w:rPr>
              <w:t>numai</w:t>
            </w:r>
            <w:r w:rsidRPr="00CF521F">
              <w:t xml:space="preserve"> din motive umanitare grave sau din alte motive </w:t>
            </w:r>
            <w:r w:rsidRPr="00CF521F">
              <w:rPr>
                <w:b/>
                <w:i/>
              </w:rPr>
              <w:t>imperative</w:t>
            </w:r>
            <w:r w:rsidRPr="00CF521F">
              <w:t xml:space="preserve">. </w:t>
            </w:r>
            <w:r w:rsidRPr="00CF521F">
              <w:rPr>
                <w:b/>
                <w:i/>
              </w:rPr>
              <w:t>De asemenea,</w:t>
            </w:r>
            <w:r w:rsidRPr="00CF521F">
              <w:t xml:space="preserve"> valabilitatea documentelor de călătorie ar trebui </w:t>
            </w:r>
            <w:r w:rsidRPr="00CF521F">
              <w:rPr>
                <w:b/>
                <w:i/>
              </w:rPr>
              <w:t>limitată la</w:t>
            </w:r>
            <w:r w:rsidRPr="00CF521F">
              <w:t xml:space="preserve"> scopul </w:t>
            </w:r>
            <w:r w:rsidR="00F240FB" w:rsidRPr="00CF521F">
              <w:t>ș</w:t>
            </w:r>
            <w:r w:rsidRPr="00CF521F">
              <w:t>i durata necesare pentru motivul care a determinat emiterea acestora. Motive umanitare grave ar putea, de exemplu, să fie considerate situa</w:t>
            </w:r>
            <w:r w:rsidR="00F240FB" w:rsidRPr="00CF521F">
              <w:t>ț</w:t>
            </w:r>
            <w:r w:rsidRPr="00CF521F">
              <w:t>iile în care un solicitant trebuie să se deplaseze în alt stat pentru tratament medical sau pentru a-</w:t>
            </w:r>
            <w:r w:rsidR="00F240FB" w:rsidRPr="00CF521F">
              <w:t>ș</w:t>
            </w:r>
            <w:r w:rsidRPr="00CF521F">
              <w:t xml:space="preserve">i vizita rudele în cazuri particulare, cum ar fi vizitele făcute unor rude apropiate care sunt grav bolnave sau vizitele pentru a participa la căsătoria sau la funeraliile unei rude apropiate. Alte motive </w:t>
            </w:r>
            <w:r w:rsidRPr="00CF521F">
              <w:rPr>
                <w:b/>
                <w:i/>
              </w:rPr>
              <w:t>imperative</w:t>
            </w:r>
            <w:r w:rsidRPr="00CF521F">
              <w:t xml:space="preserve"> ar putea include situa</w:t>
            </w:r>
            <w:r w:rsidR="00F240FB" w:rsidRPr="00CF521F">
              <w:t>ț</w:t>
            </w:r>
            <w:r w:rsidRPr="00CF521F">
              <w:t>iile în care solicitan</w:t>
            </w:r>
            <w:r w:rsidR="00F240FB" w:rsidRPr="00CF521F">
              <w:t>ț</w:t>
            </w:r>
            <w:r w:rsidRPr="00CF521F">
              <w:t>ii cărora li s-a acordat accesul la pia</w:t>
            </w:r>
            <w:r w:rsidR="00F240FB" w:rsidRPr="00CF521F">
              <w:t>ț</w:t>
            </w:r>
            <w:r w:rsidRPr="00CF521F">
              <w:t>a muncii trebuie să efectueze deplasări imperios necesare în interes profesional, în care solicitan</w:t>
            </w:r>
            <w:r w:rsidR="00F240FB" w:rsidRPr="00CF521F">
              <w:t>ț</w:t>
            </w:r>
            <w:r w:rsidRPr="00CF521F">
              <w:t>ii trebuie să călătorească în cadrul programelor de studiu sau în care minorii călătoresc cu familiile substitutive.</w:t>
            </w:r>
          </w:p>
        </w:tc>
        <w:tc>
          <w:tcPr>
            <w:tcW w:w="4876" w:type="dxa"/>
          </w:tcPr>
          <w:p w:rsidR="007E2637" w:rsidRPr="00CF521F" w:rsidRDefault="007E2637" w:rsidP="007E2637">
            <w:pPr>
              <w:pStyle w:val="Normal6"/>
              <w:rPr>
                <w:szCs w:val="24"/>
              </w:rPr>
            </w:pPr>
            <w:r w:rsidRPr="00CF521F">
              <w:t>(12)</w:t>
            </w:r>
            <w:r w:rsidRPr="00CF521F">
              <w:tab/>
              <w:t xml:space="preserve">Normele armonizate ale </w:t>
            </w:r>
            <w:r w:rsidRPr="00CF521F">
              <w:rPr>
                <w:b/>
                <w:i/>
              </w:rPr>
              <w:t>Uniunii</w:t>
            </w:r>
            <w:r w:rsidRPr="00CF521F">
              <w:t xml:space="preserve"> privind documentele care urmează a fi eliberate solicitan</w:t>
            </w:r>
            <w:r w:rsidR="00F240FB" w:rsidRPr="00CF521F">
              <w:t>ț</w:t>
            </w:r>
            <w:r w:rsidRPr="00CF521F">
              <w:t>ilor fac mai dificilă deplasarea solicitan</w:t>
            </w:r>
            <w:r w:rsidR="00F240FB" w:rsidRPr="00CF521F">
              <w:t>ț</w:t>
            </w:r>
            <w:r w:rsidRPr="00CF521F">
              <w:t>ilor în mod neautorizat în interiorul Uniunii. Este necesar să se clarifice faptul că statele membre ar trebui să furnizeze solicitan</w:t>
            </w:r>
            <w:r w:rsidR="00F240FB" w:rsidRPr="00CF521F">
              <w:t>ț</w:t>
            </w:r>
            <w:r w:rsidRPr="00CF521F">
              <w:t xml:space="preserve">ilor un document de călătorie din motive umanitare grave sau din alte motive. Valabilitatea documentelor de călătorie ar trebui </w:t>
            </w:r>
            <w:r w:rsidRPr="00CF521F">
              <w:rPr>
                <w:b/>
                <w:i/>
              </w:rPr>
              <w:t>să acopere cel pu</w:t>
            </w:r>
            <w:r w:rsidR="00F240FB" w:rsidRPr="00CF521F">
              <w:rPr>
                <w:b/>
                <w:i/>
              </w:rPr>
              <w:t>ț</w:t>
            </w:r>
            <w:r w:rsidRPr="00CF521F">
              <w:rPr>
                <w:b/>
                <w:i/>
              </w:rPr>
              <w:t>in</w:t>
            </w:r>
            <w:r w:rsidRPr="00CF521F">
              <w:t xml:space="preserve"> scopul </w:t>
            </w:r>
            <w:r w:rsidR="00F240FB" w:rsidRPr="00CF521F">
              <w:t>ș</w:t>
            </w:r>
            <w:r w:rsidRPr="00CF521F">
              <w:t>i durata necesare pentru motivul care a determinat emiterea acestora. Motive umanitare grave ar putea, de exemplu, să fie considerate situa</w:t>
            </w:r>
            <w:r w:rsidR="00F240FB" w:rsidRPr="00CF521F">
              <w:t>ț</w:t>
            </w:r>
            <w:r w:rsidRPr="00CF521F">
              <w:t>iile în care un solicitant trebuie să se deplaseze în alt stat pentru tratament medical sau pentru a-</w:t>
            </w:r>
            <w:r w:rsidR="00F240FB" w:rsidRPr="00CF521F">
              <w:t>ș</w:t>
            </w:r>
            <w:r w:rsidRPr="00CF521F">
              <w:t>i vizita rudele în cazuri particulare, cum ar fi vizitele făcute unor rude apropiate care sunt grav bolnave sau vizitele pentru a participa la căsătoria sau la funeraliile unei rude apropiate. Alte motive ar putea include situa</w:t>
            </w:r>
            <w:r w:rsidR="00F240FB" w:rsidRPr="00CF521F">
              <w:t>ț</w:t>
            </w:r>
            <w:r w:rsidRPr="00CF521F">
              <w:t>iile în care solicitan</w:t>
            </w:r>
            <w:r w:rsidR="00F240FB" w:rsidRPr="00CF521F">
              <w:t>ț</w:t>
            </w:r>
            <w:r w:rsidRPr="00CF521F">
              <w:t>ii cărora li s-a acordat accesul la pia</w:t>
            </w:r>
            <w:r w:rsidR="00F240FB" w:rsidRPr="00CF521F">
              <w:t>ț</w:t>
            </w:r>
            <w:r w:rsidRPr="00CF521F">
              <w:t>a muncii trebuie să efectueze deplasări imperios necesare în interes profesional, în care solicitan</w:t>
            </w:r>
            <w:r w:rsidR="00F240FB" w:rsidRPr="00CF521F">
              <w:t>ț</w:t>
            </w:r>
            <w:r w:rsidRPr="00CF521F">
              <w:t>ii trebuie să călătorească în cadrul programelor de studiu sau în care minorii călătoresc cu familiile substitutive.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(13)</w:t>
            </w:r>
            <w:r w:rsidRPr="00CF521F">
              <w:rPr>
                <w:b/>
                <w:i/>
              </w:rPr>
              <w:tab/>
              <w:t>Solicitan</w:t>
            </w:r>
            <w:r w:rsidR="00F240FB" w:rsidRPr="00CF521F">
              <w:rPr>
                <w:b/>
                <w:i/>
              </w:rPr>
              <w:t>ț</w:t>
            </w:r>
            <w:r w:rsidRPr="00CF521F">
              <w:rPr>
                <w:b/>
                <w:i/>
              </w:rPr>
              <w:t>ii nu au dreptul de a alege statul membru în care depun cererea. Un solicitant trebuie să ceară protec</w:t>
            </w:r>
            <w:r w:rsidR="00F240FB" w:rsidRPr="00CF521F">
              <w:rPr>
                <w:b/>
                <w:i/>
              </w:rPr>
              <w:t>ț</w:t>
            </w:r>
            <w:r w:rsidRPr="00CF521F">
              <w:rPr>
                <w:b/>
                <w:i/>
              </w:rPr>
              <w:t>ie interna</w:t>
            </w:r>
            <w:r w:rsidR="00F240FB" w:rsidRPr="00CF521F">
              <w:rPr>
                <w:b/>
                <w:i/>
              </w:rPr>
              <w:t>ț</w:t>
            </w:r>
            <w:r w:rsidRPr="00CF521F">
              <w:rPr>
                <w:b/>
                <w:i/>
              </w:rPr>
              <w:t>ională fie în statul membru de primă intrare, fie, în cazul prezen</w:t>
            </w:r>
            <w:r w:rsidR="00F240FB" w:rsidRPr="00CF521F">
              <w:rPr>
                <w:b/>
                <w:i/>
              </w:rPr>
              <w:t>ț</w:t>
            </w:r>
            <w:r w:rsidRPr="00CF521F">
              <w:rPr>
                <w:b/>
                <w:i/>
              </w:rPr>
              <w:t xml:space="preserve">ei legale, în statul membru de </w:t>
            </w:r>
            <w:r w:rsidR="00F240FB" w:rsidRPr="00CF521F">
              <w:rPr>
                <w:b/>
                <w:i/>
              </w:rPr>
              <w:t>ș</w:t>
            </w:r>
            <w:r w:rsidRPr="00CF521F">
              <w:rPr>
                <w:b/>
                <w:i/>
              </w:rPr>
              <w:t>edere sau re</w:t>
            </w:r>
            <w:r w:rsidR="00F240FB" w:rsidRPr="00CF521F">
              <w:rPr>
                <w:b/>
                <w:i/>
              </w:rPr>
              <w:t>ș</w:t>
            </w:r>
            <w:r w:rsidRPr="00CF521F">
              <w:rPr>
                <w:b/>
                <w:i/>
              </w:rPr>
              <w:t>edin</w:t>
            </w:r>
            <w:r w:rsidR="00F240FB" w:rsidRPr="00CF521F">
              <w:rPr>
                <w:b/>
                <w:i/>
              </w:rPr>
              <w:t>ț</w:t>
            </w:r>
            <w:r w:rsidRPr="00CF521F">
              <w:rPr>
                <w:b/>
                <w:i/>
              </w:rPr>
              <w:t>ă legală. Este mai pu</w:t>
            </w:r>
            <w:r w:rsidR="00F240FB" w:rsidRPr="00CF521F">
              <w:rPr>
                <w:b/>
                <w:i/>
              </w:rPr>
              <w:t>ț</w:t>
            </w:r>
            <w:r w:rsidRPr="00CF521F">
              <w:rPr>
                <w:b/>
                <w:i/>
              </w:rPr>
              <w:t>in probabil ca un solicitant care nu a respectat această obliga</w:t>
            </w:r>
            <w:r w:rsidR="00F240FB" w:rsidRPr="00CF521F">
              <w:rPr>
                <w:b/>
                <w:i/>
              </w:rPr>
              <w:t>ț</w:t>
            </w:r>
            <w:r w:rsidRPr="00CF521F">
              <w:rPr>
                <w:b/>
                <w:i/>
              </w:rPr>
              <w:t xml:space="preserve">ie să fie autorizat, în urma determinării statului membru responsabil în temeiul Regulamentului (UE) nr. XXX/XXX [Regulamentul Dublin], să fie autorizat să rămână în statul membru în care a fost depusă cererea </w:t>
            </w:r>
            <w:r w:rsidR="00F240FB" w:rsidRPr="00CF521F">
              <w:rPr>
                <w:b/>
                <w:i/>
              </w:rPr>
              <w:t>ș</w:t>
            </w:r>
            <w:r w:rsidRPr="00CF521F">
              <w:rPr>
                <w:b/>
                <w:i/>
              </w:rPr>
              <w:t>i, în consecin</w:t>
            </w:r>
            <w:r w:rsidR="00F240FB" w:rsidRPr="00CF521F">
              <w:rPr>
                <w:b/>
                <w:i/>
              </w:rPr>
              <w:t>ț</w:t>
            </w:r>
            <w:r w:rsidRPr="00CF521F">
              <w:rPr>
                <w:b/>
                <w:i/>
              </w:rPr>
              <w:t>ă, este mai probabil ca solicitantul respectiv să se sustragă. Prin urmare, ar trebui să se monitorizeze îndeaproape locul în care se află solicitantul respectiv.</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00785D20" w:rsidRPr="00CF521F">
        <w:t>Amendamentul</w:t>
      </w:r>
      <w:r w:rsidRPr="00CF521F">
        <w:tab/>
      </w:r>
      <w:r w:rsidRPr="00CF521F">
        <w:tab/>
      </w:r>
      <w:r w:rsidRPr="00CF521F">
        <w:rPr>
          <w:rStyle w:val="HideTWBExt"/>
          <w:b w:val="0"/>
          <w:noProof w:val="0"/>
        </w:rPr>
        <w:t>&lt;NumAmB&gt;</w:t>
      </w:r>
      <w:r w:rsidRPr="00CF521F">
        <w:t>77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Emil Radev</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00785D20"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00785D20" w:rsidRPr="00CF521F">
        <w:t>Considerentul</w:t>
      </w:r>
      <w:r w:rsidRPr="00CF521F">
        <w:t xml:space="preserve">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85D20" w:rsidP="007E2637">
            <w:pPr>
              <w:pStyle w:val="ColumnHeading"/>
              <w:keepNext/>
            </w:pPr>
            <w:r w:rsidRPr="00CF521F">
              <w:t>Textul propus de Comisie</w:t>
            </w:r>
          </w:p>
        </w:tc>
        <w:tc>
          <w:tcPr>
            <w:tcW w:w="4876" w:type="dxa"/>
          </w:tcPr>
          <w:p w:rsidR="007E2637" w:rsidRPr="00CF521F" w:rsidRDefault="00785D20"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(13)</w:t>
            </w:r>
            <w:r w:rsidRPr="00CF521F">
              <w:rPr>
                <w:b/>
                <w:i/>
              </w:rPr>
              <w:tab/>
            </w:r>
            <w:r w:rsidR="00785D20" w:rsidRPr="00CF521F">
              <w:rPr>
                <w:b/>
                <w:i/>
              </w:rPr>
              <w:t>Solicitan</w:t>
            </w:r>
            <w:r w:rsidR="00F240FB" w:rsidRPr="00CF521F">
              <w:rPr>
                <w:b/>
                <w:i/>
              </w:rPr>
              <w:t>ț</w:t>
            </w:r>
            <w:r w:rsidR="00785D20" w:rsidRPr="00CF521F">
              <w:rPr>
                <w:b/>
                <w:i/>
              </w:rPr>
              <w:t>ii nu au dreptul de a alege statul membru în care depun cererea. Un solicitant trebuie să ceară protec</w:t>
            </w:r>
            <w:r w:rsidR="00F240FB" w:rsidRPr="00CF521F">
              <w:rPr>
                <w:b/>
                <w:i/>
              </w:rPr>
              <w:t>ț</w:t>
            </w:r>
            <w:r w:rsidR="00785D20" w:rsidRPr="00CF521F">
              <w:rPr>
                <w:b/>
                <w:i/>
              </w:rPr>
              <w:t>ie interna</w:t>
            </w:r>
            <w:r w:rsidR="00F240FB" w:rsidRPr="00CF521F">
              <w:rPr>
                <w:b/>
                <w:i/>
              </w:rPr>
              <w:t>ț</w:t>
            </w:r>
            <w:r w:rsidR="00785D20" w:rsidRPr="00CF521F">
              <w:rPr>
                <w:b/>
                <w:i/>
              </w:rPr>
              <w:t>ională fie în statul membru de primă intrare, fie, în cazul prezen</w:t>
            </w:r>
            <w:r w:rsidR="00F240FB" w:rsidRPr="00CF521F">
              <w:rPr>
                <w:b/>
                <w:i/>
              </w:rPr>
              <w:t>ț</w:t>
            </w:r>
            <w:r w:rsidR="00785D20" w:rsidRPr="00CF521F">
              <w:rPr>
                <w:b/>
                <w:i/>
              </w:rPr>
              <w:t xml:space="preserve">ei legale, în statul membru de </w:t>
            </w:r>
            <w:r w:rsidR="00F240FB" w:rsidRPr="00CF521F">
              <w:rPr>
                <w:b/>
                <w:i/>
              </w:rPr>
              <w:t>ș</w:t>
            </w:r>
            <w:r w:rsidR="00785D20" w:rsidRPr="00CF521F">
              <w:rPr>
                <w:b/>
                <w:i/>
              </w:rPr>
              <w:t>edere sau re</w:t>
            </w:r>
            <w:r w:rsidR="00F240FB" w:rsidRPr="00CF521F">
              <w:rPr>
                <w:b/>
                <w:i/>
              </w:rPr>
              <w:t>ș</w:t>
            </w:r>
            <w:r w:rsidR="00785D20" w:rsidRPr="00CF521F">
              <w:rPr>
                <w:b/>
                <w:i/>
              </w:rPr>
              <w:t>edin</w:t>
            </w:r>
            <w:r w:rsidR="00F240FB" w:rsidRPr="00CF521F">
              <w:rPr>
                <w:b/>
                <w:i/>
              </w:rPr>
              <w:t>ț</w:t>
            </w:r>
            <w:r w:rsidR="00785D20" w:rsidRPr="00CF521F">
              <w:rPr>
                <w:b/>
                <w:i/>
              </w:rPr>
              <w:t>ă legală. Este mai pu</w:t>
            </w:r>
            <w:r w:rsidR="00F240FB" w:rsidRPr="00CF521F">
              <w:rPr>
                <w:b/>
                <w:i/>
              </w:rPr>
              <w:t>ț</w:t>
            </w:r>
            <w:r w:rsidR="00785D20" w:rsidRPr="00CF521F">
              <w:rPr>
                <w:b/>
                <w:i/>
              </w:rPr>
              <w:t>in probabil ca un solicitant care nu a respectat această obliga</w:t>
            </w:r>
            <w:r w:rsidR="00F240FB" w:rsidRPr="00CF521F">
              <w:rPr>
                <w:b/>
                <w:i/>
              </w:rPr>
              <w:t>ț</w:t>
            </w:r>
            <w:r w:rsidR="00785D20" w:rsidRPr="00CF521F">
              <w:rPr>
                <w:b/>
                <w:i/>
              </w:rPr>
              <w:t xml:space="preserve">ie să fie autorizat, în urma determinării statului membru responsabil în temeiul Regulamentului (UE) nr. XXX/XXX [Regulamentul Dublin], să fie autorizat să rămână în statul membru în care a fost depusă cererea </w:t>
            </w:r>
            <w:r w:rsidR="00F240FB" w:rsidRPr="00CF521F">
              <w:rPr>
                <w:b/>
                <w:i/>
              </w:rPr>
              <w:t>ș</w:t>
            </w:r>
            <w:r w:rsidR="00785D20" w:rsidRPr="00CF521F">
              <w:rPr>
                <w:b/>
                <w:i/>
              </w:rPr>
              <w:t>i, în consecin</w:t>
            </w:r>
            <w:r w:rsidR="00F240FB" w:rsidRPr="00CF521F">
              <w:rPr>
                <w:b/>
                <w:i/>
              </w:rPr>
              <w:t>ț</w:t>
            </w:r>
            <w:r w:rsidR="00785D20" w:rsidRPr="00CF521F">
              <w:rPr>
                <w:b/>
                <w:i/>
              </w:rPr>
              <w:t>ă, este mai probabil ca solicitantul respectiv să se sustragă. Prin urmare, ar trebui să se monitorizeze îndeaproape locul în care se află solicitantul respectiv</w:t>
            </w:r>
            <w:r w:rsidRPr="00CF521F">
              <w:rPr>
                <w:b/>
                <w:i/>
              </w:rPr>
              <w:t>.</w:t>
            </w:r>
          </w:p>
        </w:tc>
        <w:tc>
          <w:tcPr>
            <w:tcW w:w="4876" w:type="dxa"/>
          </w:tcPr>
          <w:p w:rsidR="007E2637" w:rsidRPr="00CF521F" w:rsidRDefault="00A54A12"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{BG}</w:t>
      </w:r>
      <w:r w:rsidRPr="00CF521F">
        <w:rPr>
          <w:noProof w:val="0"/>
        </w:rPr>
        <w:t>bg</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(13)</w:t>
            </w:r>
            <w:r w:rsidRPr="00CF521F">
              <w:rPr>
                <w:b/>
                <w:i/>
              </w:rPr>
              <w:tab/>
              <w:t>Solicitan</w:t>
            </w:r>
            <w:r w:rsidR="00F240FB" w:rsidRPr="00CF521F">
              <w:rPr>
                <w:b/>
                <w:i/>
              </w:rPr>
              <w:t>ț</w:t>
            </w:r>
            <w:r w:rsidRPr="00CF521F">
              <w:rPr>
                <w:b/>
                <w:i/>
              </w:rPr>
              <w:t>ii nu au dreptul de a alege statul membru în care depun cererea. Un solicitant trebuie să ceară protec</w:t>
            </w:r>
            <w:r w:rsidR="00F240FB" w:rsidRPr="00CF521F">
              <w:rPr>
                <w:b/>
                <w:i/>
              </w:rPr>
              <w:t>ț</w:t>
            </w:r>
            <w:r w:rsidRPr="00CF521F">
              <w:rPr>
                <w:b/>
                <w:i/>
              </w:rPr>
              <w:t>ie interna</w:t>
            </w:r>
            <w:r w:rsidR="00F240FB" w:rsidRPr="00CF521F">
              <w:rPr>
                <w:b/>
                <w:i/>
              </w:rPr>
              <w:t>ț</w:t>
            </w:r>
            <w:r w:rsidRPr="00CF521F">
              <w:rPr>
                <w:b/>
                <w:i/>
              </w:rPr>
              <w:t>ională fie în statul membru de primă intrare, fie, în cazul prezen</w:t>
            </w:r>
            <w:r w:rsidR="00F240FB" w:rsidRPr="00CF521F">
              <w:rPr>
                <w:b/>
                <w:i/>
              </w:rPr>
              <w:t>ț</w:t>
            </w:r>
            <w:r w:rsidRPr="00CF521F">
              <w:rPr>
                <w:b/>
                <w:i/>
              </w:rPr>
              <w:t xml:space="preserve">ei legale, în statul membru de </w:t>
            </w:r>
            <w:r w:rsidR="00F240FB" w:rsidRPr="00CF521F">
              <w:rPr>
                <w:b/>
                <w:i/>
              </w:rPr>
              <w:t>ș</w:t>
            </w:r>
            <w:r w:rsidRPr="00CF521F">
              <w:rPr>
                <w:b/>
                <w:i/>
              </w:rPr>
              <w:t>edere sau re</w:t>
            </w:r>
            <w:r w:rsidR="00F240FB" w:rsidRPr="00CF521F">
              <w:rPr>
                <w:b/>
                <w:i/>
              </w:rPr>
              <w:t>ș</w:t>
            </w:r>
            <w:r w:rsidRPr="00CF521F">
              <w:rPr>
                <w:b/>
                <w:i/>
              </w:rPr>
              <w:t>edin</w:t>
            </w:r>
            <w:r w:rsidR="00F240FB" w:rsidRPr="00CF521F">
              <w:rPr>
                <w:b/>
                <w:i/>
              </w:rPr>
              <w:t>ț</w:t>
            </w:r>
            <w:r w:rsidRPr="00CF521F">
              <w:rPr>
                <w:b/>
                <w:i/>
              </w:rPr>
              <w:t>ă legală. Este mai pu</w:t>
            </w:r>
            <w:r w:rsidR="00F240FB" w:rsidRPr="00CF521F">
              <w:rPr>
                <w:b/>
                <w:i/>
              </w:rPr>
              <w:t>ț</w:t>
            </w:r>
            <w:r w:rsidRPr="00CF521F">
              <w:rPr>
                <w:b/>
                <w:i/>
              </w:rPr>
              <w:t>in probabil ca un solicitant care nu a respectat această obliga</w:t>
            </w:r>
            <w:r w:rsidR="00F240FB" w:rsidRPr="00CF521F">
              <w:rPr>
                <w:b/>
                <w:i/>
              </w:rPr>
              <w:t>ț</w:t>
            </w:r>
            <w:r w:rsidRPr="00CF521F">
              <w:rPr>
                <w:b/>
                <w:i/>
              </w:rPr>
              <w:t xml:space="preserve">ie să fie autorizat, în urma determinării statului membru responsabil în temeiul Regulamentului (UE) nr. XXX/XXX [Regulamentul Dublin], să fie autorizat să rămână în statul membru în care a fost depusă cererea </w:t>
            </w:r>
            <w:r w:rsidR="00F240FB" w:rsidRPr="00CF521F">
              <w:rPr>
                <w:b/>
                <w:i/>
              </w:rPr>
              <w:t>ș</w:t>
            </w:r>
            <w:r w:rsidRPr="00CF521F">
              <w:rPr>
                <w:b/>
                <w:i/>
              </w:rPr>
              <w:t>i, în consecin</w:t>
            </w:r>
            <w:r w:rsidR="00F240FB" w:rsidRPr="00CF521F">
              <w:rPr>
                <w:b/>
                <w:i/>
              </w:rPr>
              <w:t>ț</w:t>
            </w:r>
            <w:r w:rsidRPr="00CF521F">
              <w:rPr>
                <w:b/>
                <w:i/>
              </w:rPr>
              <w:t>ă, este mai probabil ca solicitantul respectiv să se sustragă. Prin urmare, ar trebui să se monitorizeze îndeaproape locul în care se află solicitantul respectiv.</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79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(13)</w:t>
            </w:r>
            <w:r w:rsidRPr="00CF521F">
              <w:tab/>
              <w:t>Solicitan</w:t>
            </w:r>
            <w:r w:rsidR="00F240FB" w:rsidRPr="00CF521F">
              <w:t>ț</w:t>
            </w:r>
            <w:r w:rsidRPr="00CF521F">
              <w:t>ii nu au dreptul de a alege statul membru în care depun cererea. Un solicitant trebuie să ceară protec</w:t>
            </w:r>
            <w:r w:rsidR="00F240FB" w:rsidRPr="00CF521F">
              <w:t>ț</w:t>
            </w:r>
            <w:r w:rsidRPr="00CF521F">
              <w:t>ie interna</w:t>
            </w:r>
            <w:r w:rsidR="00F240FB" w:rsidRPr="00CF521F">
              <w:t>ț</w:t>
            </w:r>
            <w:r w:rsidRPr="00CF521F">
              <w:t xml:space="preserve">ională </w:t>
            </w:r>
            <w:r w:rsidRPr="00CF521F">
              <w:rPr>
                <w:b/>
                <w:i/>
              </w:rPr>
              <w:t>fie în statul membru de primă intrare, fie, în cazul prezen</w:t>
            </w:r>
            <w:r w:rsidR="00F240FB" w:rsidRPr="00CF521F">
              <w:rPr>
                <w:b/>
                <w:i/>
              </w:rPr>
              <w:t>ț</w:t>
            </w:r>
            <w:r w:rsidRPr="00CF521F">
              <w:rPr>
                <w:b/>
                <w:i/>
              </w:rPr>
              <w:t xml:space="preserve">ei legale, în statul membru de </w:t>
            </w:r>
            <w:r w:rsidR="00F240FB" w:rsidRPr="00CF521F">
              <w:rPr>
                <w:b/>
                <w:i/>
              </w:rPr>
              <w:t>ș</w:t>
            </w:r>
            <w:r w:rsidRPr="00CF521F">
              <w:rPr>
                <w:b/>
                <w:i/>
              </w:rPr>
              <w:t>edere sau re</w:t>
            </w:r>
            <w:r w:rsidR="00F240FB" w:rsidRPr="00CF521F">
              <w:rPr>
                <w:b/>
                <w:i/>
              </w:rPr>
              <w:t>ș</w:t>
            </w:r>
            <w:r w:rsidRPr="00CF521F">
              <w:rPr>
                <w:b/>
                <w:i/>
              </w:rPr>
              <w:t>edin</w:t>
            </w:r>
            <w:r w:rsidR="00F240FB" w:rsidRPr="00CF521F">
              <w:rPr>
                <w:b/>
                <w:i/>
              </w:rPr>
              <w:t>ț</w:t>
            </w:r>
            <w:r w:rsidRPr="00CF521F">
              <w:rPr>
                <w:b/>
                <w:i/>
              </w:rPr>
              <w:t>ă legală</w:t>
            </w:r>
            <w:r w:rsidRPr="00CF521F">
              <w:t>.</w:t>
            </w:r>
            <w:r w:rsidRPr="00CF521F">
              <w:rPr>
                <w:b/>
                <w:i/>
              </w:rPr>
              <w:t xml:space="preserve"> Este mai pu</w:t>
            </w:r>
            <w:r w:rsidR="00F240FB" w:rsidRPr="00CF521F">
              <w:rPr>
                <w:b/>
                <w:i/>
              </w:rPr>
              <w:t>ț</w:t>
            </w:r>
            <w:r w:rsidRPr="00CF521F">
              <w:rPr>
                <w:b/>
                <w:i/>
              </w:rPr>
              <w:t>in probabil ca un solicitant care nu a respectat această obliga</w:t>
            </w:r>
            <w:r w:rsidR="00F240FB" w:rsidRPr="00CF521F">
              <w:rPr>
                <w:b/>
                <w:i/>
              </w:rPr>
              <w:t>ț</w:t>
            </w:r>
            <w:r w:rsidRPr="00CF521F">
              <w:rPr>
                <w:b/>
                <w:i/>
              </w:rPr>
              <w:t>ie să fie autorizat, în urma determinării statului membru responsabil în temeiul</w:t>
            </w:r>
            <w:r w:rsidRPr="00CF521F">
              <w:t xml:space="preserve"> </w:t>
            </w:r>
            <w:r w:rsidRPr="00CF521F">
              <w:rPr>
                <w:b/>
                <w:i/>
              </w:rPr>
              <w:t xml:space="preserve">Regulamentului </w:t>
            </w:r>
            <w:r w:rsidRPr="00CF521F">
              <w:t>(UE) nr. XXX/XXX [Regulamentul Dublin]</w:t>
            </w:r>
            <w:r w:rsidRPr="00CF521F">
              <w:rPr>
                <w:b/>
                <w:i/>
              </w:rPr>
              <w:t xml:space="preserve">, să fie autorizat să rămână în statul membru în care a fost depusă cererea </w:t>
            </w:r>
            <w:r w:rsidR="00F240FB" w:rsidRPr="00CF521F">
              <w:rPr>
                <w:b/>
                <w:i/>
              </w:rPr>
              <w:t>ș</w:t>
            </w:r>
            <w:r w:rsidRPr="00CF521F">
              <w:rPr>
                <w:b/>
                <w:i/>
              </w:rPr>
              <w:t>i, în consecin</w:t>
            </w:r>
            <w:r w:rsidR="00F240FB" w:rsidRPr="00CF521F">
              <w:rPr>
                <w:b/>
                <w:i/>
              </w:rPr>
              <w:t>ț</w:t>
            </w:r>
            <w:r w:rsidRPr="00CF521F">
              <w:rPr>
                <w:b/>
                <w:i/>
              </w:rPr>
              <w:t>ă, este mai probabil ca solicitantul respectiv să se sustragă. Prin urmare, ar trebui să se monitorizeze îndeaproape locul în care se află solicitantul respectiv</w:t>
            </w:r>
            <w:r w:rsidRPr="00CF521F">
              <w:t>.</w:t>
            </w:r>
          </w:p>
        </w:tc>
        <w:tc>
          <w:tcPr>
            <w:tcW w:w="4876" w:type="dxa"/>
          </w:tcPr>
          <w:p w:rsidR="007E2637" w:rsidRPr="00CF521F" w:rsidRDefault="007E2637" w:rsidP="007E2637">
            <w:pPr>
              <w:pStyle w:val="Normal6"/>
              <w:rPr>
                <w:szCs w:val="24"/>
              </w:rPr>
            </w:pPr>
            <w:r w:rsidRPr="00CF521F">
              <w:t>(13)</w:t>
            </w:r>
            <w:r w:rsidRPr="00CF521F">
              <w:tab/>
              <w:t>Solicitan</w:t>
            </w:r>
            <w:r w:rsidR="00F240FB" w:rsidRPr="00CF521F">
              <w:t>ț</w:t>
            </w:r>
            <w:r w:rsidRPr="00CF521F">
              <w:t>ii nu au dreptul de a alege statul membru în care depun cererea. Un solicitant trebuie să ceară protec</w:t>
            </w:r>
            <w:r w:rsidR="00F240FB" w:rsidRPr="00CF521F">
              <w:t>ț</w:t>
            </w:r>
            <w:r w:rsidRPr="00CF521F">
              <w:t>ie interna</w:t>
            </w:r>
            <w:r w:rsidR="00F240FB" w:rsidRPr="00CF521F">
              <w:t>ț</w:t>
            </w:r>
            <w:r w:rsidRPr="00CF521F">
              <w:t>ională</w:t>
            </w:r>
            <w:r w:rsidRPr="00CF521F">
              <w:rPr>
                <w:b/>
                <w:i/>
              </w:rPr>
              <w:t xml:space="preserve">, în conformitate cu criteriile stabilite în Regulamentul </w:t>
            </w:r>
            <w:r w:rsidRPr="00CF521F">
              <w:t>(UE) nr. XXX/XXX [Regulamentul Dublin].</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80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(14)</w:t>
            </w:r>
            <w:r w:rsidRPr="00CF521F">
              <w:rPr>
                <w:b/>
                <w:i/>
              </w:rPr>
              <w:tab/>
              <w:t>Solicitan</w:t>
            </w:r>
            <w:r w:rsidR="00F240FB" w:rsidRPr="00CF521F">
              <w:rPr>
                <w:b/>
                <w:i/>
              </w:rPr>
              <w:t>ț</w:t>
            </w:r>
            <w:r w:rsidRPr="00CF521F">
              <w:rPr>
                <w:b/>
                <w:i/>
              </w:rPr>
              <w:t>ii au obliga</w:t>
            </w:r>
            <w:r w:rsidR="00F240FB" w:rsidRPr="00CF521F">
              <w:rPr>
                <w:b/>
                <w:i/>
              </w:rPr>
              <w:t>ț</w:t>
            </w:r>
            <w:r w:rsidRPr="00CF521F">
              <w:rPr>
                <w:b/>
                <w:i/>
              </w:rPr>
              <w:t>ia de a fi prezen</w:t>
            </w:r>
            <w:r w:rsidR="00F240FB" w:rsidRPr="00CF521F">
              <w:rPr>
                <w:b/>
                <w:i/>
              </w:rPr>
              <w:t>ț</w:t>
            </w:r>
            <w:r w:rsidRPr="00CF521F">
              <w:rPr>
                <w:b/>
                <w:i/>
              </w:rPr>
              <w:t>i în statul membru în care au depus cererea sau în statul membru în care sunt transfera</w:t>
            </w:r>
            <w:r w:rsidR="00F240FB" w:rsidRPr="00CF521F">
              <w:rPr>
                <w:b/>
                <w:i/>
              </w:rPr>
              <w:t>ț</w:t>
            </w:r>
            <w:r w:rsidRPr="00CF521F">
              <w:rPr>
                <w:b/>
                <w:i/>
              </w:rPr>
              <w:t xml:space="preserve">i în conformitate cu Regulamentul (UE) nr. XXX/XXX [Regulamentul Dublin]. În cazul în care un solicitant s-a sustras din acest stat membru </w:t>
            </w:r>
            <w:r w:rsidR="00F240FB" w:rsidRPr="00CF521F">
              <w:rPr>
                <w:b/>
                <w:i/>
              </w:rPr>
              <w:t>ș</w:t>
            </w:r>
            <w:r w:rsidRPr="00CF521F">
              <w:rPr>
                <w:b/>
                <w:i/>
              </w:rPr>
              <w:t>i s-a deplasat, fără autoriza</w:t>
            </w:r>
            <w:r w:rsidR="00F240FB" w:rsidRPr="00CF521F">
              <w:rPr>
                <w:b/>
                <w:i/>
              </w:rPr>
              <w:t>ț</w:t>
            </w:r>
            <w:r w:rsidRPr="00CF521F">
              <w:rPr>
                <w:b/>
                <w:i/>
              </w:rPr>
              <w:t>ie, în alt stat membru, este esen</w:t>
            </w:r>
            <w:r w:rsidR="00F240FB" w:rsidRPr="00CF521F">
              <w:rPr>
                <w:b/>
                <w:i/>
              </w:rPr>
              <w:t>ț</w:t>
            </w:r>
            <w:r w:rsidRPr="00CF521F">
              <w:rPr>
                <w:b/>
                <w:i/>
              </w:rPr>
              <w:t>ial, în scopul asigurării bunei func</w:t>
            </w:r>
            <w:r w:rsidR="00F240FB" w:rsidRPr="00CF521F">
              <w:rPr>
                <w:b/>
                <w:i/>
              </w:rPr>
              <w:t>ț</w:t>
            </w:r>
            <w:r w:rsidRPr="00CF521F">
              <w:rPr>
                <w:b/>
                <w:i/>
              </w:rPr>
              <w:t>ionări a sistemului european comun de azil, ca solicitantul să fie returnat rapid în statul membru în care acesta are obliga</w:t>
            </w:r>
            <w:r w:rsidR="00F240FB" w:rsidRPr="00CF521F">
              <w:rPr>
                <w:b/>
                <w:i/>
              </w:rPr>
              <w:t>ț</w:t>
            </w:r>
            <w:r w:rsidRPr="00CF521F">
              <w:rPr>
                <w:b/>
                <w:i/>
              </w:rPr>
              <w:t xml:space="preserve">ia de a fi prezent. Până la efectuarea acestui transfer, există riscul ca solicitantul să se sustragă </w:t>
            </w:r>
            <w:r w:rsidR="00F240FB" w:rsidRPr="00CF521F">
              <w:rPr>
                <w:b/>
                <w:i/>
              </w:rPr>
              <w:t>ș</w:t>
            </w:r>
            <w:r w:rsidRPr="00CF521F">
              <w:rPr>
                <w:b/>
                <w:i/>
              </w:rPr>
              <w:t>i, prin urmare, ar trebui să se monitorizeze îndeaproape locul în care se află acesta.</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81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(14)</w:t>
            </w:r>
            <w:r w:rsidRPr="00CF521F">
              <w:tab/>
              <w:t>Solicitan</w:t>
            </w:r>
            <w:r w:rsidR="00F240FB" w:rsidRPr="00CF521F">
              <w:t>ț</w:t>
            </w:r>
            <w:r w:rsidRPr="00CF521F">
              <w:t>ii au obliga</w:t>
            </w:r>
            <w:r w:rsidR="00F240FB" w:rsidRPr="00CF521F">
              <w:t>ț</w:t>
            </w:r>
            <w:r w:rsidRPr="00CF521F">
              <w:t>ia de a</w:t>
            </w:r>
            <w:r w:rsidRPr="00CF521F">
              <w:rPr>
                <w:b/>
                <w:i/>
              </w:rPr>
              <w:t xml:space="preserve"> fi prezen</w:t>
            </w:r>
            <w:r w:rsidR="00F240FB" w:rsidRPr="00CF521F">
              <w:rPr>
                <w:b/>
                <w:i/>
              </w:rPr>
              <w:t>ț</w:t>
            </w:r>
            <w:r w:rsidRPr="00CF521F">
              <w:rPr>
                <w:b/>
                <w:i/>
              </w:rPr>
              <w:t>i în</w:t>
            </w:r>
            <w:r w:rsidRPr="00CF521F">
              <w:t xml:space="preserve"> statul membru în care au depus cererea sau în statul membru în care sunt transfera</w:t>
            </w:r>
            <w:r w:rsidR="00F240FB" w:rsidRPr="00CF521F">
              <w:t>ț</w:t>
            </w:r>
            <w:r w:rsidRPr="00CF521F">
              <w:t xml:space="preserve">i în conformitate cu Regulamentul (UE) nr. XXX/XXX [Regulamentul Dublin]. </w:t>
            </w:r>
            <w:r w:rsidRPr="00CF521F">
              <w:rPr>
                <w:b/>
                <w:i/>
              </w:rPr>
              <w:t>În cazul în care un</w:t>
            </w:r>
            <w:r w:rsidRPr="00CF521F">
              <w:t xml:space="preserve"> solicitant </w:t>
            </w:r>
            <w:r w:rsidRPr="00CF521F">
              <w:rPr>
                <w:b/>
                <w:i/>
              </w:rPr>
              <w:t xml:space="preserve">s-a sustras din acest stat membru </w:t>
            </w:r>
            <w:r w:rsidR="00F240FB" w:rsidRPr="00CF521F">
              <w:rPr>
                <w:b/>
                <w:i/>
              </w:rPr>
              <w:t>ș</w:t>
            </w:r>
            <w:r w:rsidRPr="00CF521F">
              <w:rPr>
                <w:b/>
                <w:i/>
              </w:rPr>
              <w:t>i s-a deplasat, fără autoriza</w:t>
            </w:r>
            <w:r w:rsidR="00F240FB" w:rsidRPr="00CF521F">
              <w:rPr>
                <w:b/>
                <w:i/>
              </w:rPr>
              <w:t>ț</w:t>
            </w:r>
            <w:r w:rsidRPr="00CF521F">
              <w:rPr>
                <w:b/>
                <w:i/>
              </w:rPr>
              <w:t>ie, în alt</w:t>
            </w:r>
            <w:r w:rsidRPr="00CF521F">
              <w:t xml:space="preserve"> stat membru</w:t>
            </w:r>
            <w:r w:rsidRPr="00CF521F">
              <w:rPr>
                <w:b/>
                <w:i/>
              </w:rPr>
              <w:t>, este esen</w:t>
            </w:r>
            <w:r w:rsidR="00F240FB" w:rsidRPr="00CF521F">
              <w:rPr>
                <w:b/>
                <w:i/>
              </w:rPr>
              <w:t>ț</w:t>
            </w:r>
            <w:r w:rsidRPr="00CF521F">
              <w:rPr>
                <w:b/>
                <w:i/>
              </w:rPr>
              <w:t>ial, în scopul asigurării bunei func</w:t>
            </w:r>
            <w:r w:rsidR="00F240FB" w:rsidRPr="00CF521F">
              <w:rPr>
                <w:b/>
                <w:i/>
              </w:rPr>
              <w:t>ț</w:t>
            </w:r>
            <w:r w:rsidRPr="00CF521F">
              <w:rPr>
                <w:b/>
                <w:i/>
              </w:rPr>
              <w:t>ionări a sistemului european comun de azil, ca solicitantul să fie returnat rapid în statul</w:t>
            </w:r>
            <w:r w:rsidRPr="00CF521F">
              <w:t xml:space="preserve"> membru în </w:t>
            </w:r>
            <w:r w:rsidRPr="00CF521F">
              <w:rPr>
                <w:b/>
                <w:i/>
              </w:rPr>
              <w:t>care acesta are obliga</w:t>
            </w:r>
            <w:r w:rsidR="00F240FB" w:rsidRPr="00CF521F">
              <w:rPr>
                <w:b/>
                <w:i/>
              </w:rPr>
              <w:t>ț</w:t>
            </w:r>
            <w:r w:rsidRPr="00CF521F">
              <w:rPr>
                <w:b/>
                <w:i/>
              </w:rPr>
              <w:t xml:space="preserve">ia de a fi prezent. Până la efectuarea acestui transfer, există riscul ca solicitantul să se sustragă </w:t>
            </w:r>
            <w:r w:rsidR="00F240FB" w:rsidRPr="00CF521F">
              <w:rPr>
                <w:b/>
                <w:i/>
              </w:rPr>
              <w:t>ș</w:t>
            </w:r>
            <w:r w:rsidRPr="00CF521F">
              <w:rPr>
                <w:b/>
                <w:i/>
              </w:rPr>
              <w:t>i, prin urmare, ar trebui să se monitorizeze îndeaproape locul în care se află acesta.</w:t>
            </w:r>
          </w:p>
        </w:tc>
        <w:tc>
          <w:tcPr>
            <w:tcW w:w="4876" w:type="dxa"/>
          </w:tcPr>
          <w:p w:rsidR="007E2637" w:rsidRPr="00CF521F" w:rsidRDefault="007E2637" w:rsidP="007E2637">
            <w:pPr>
              <w:pStyle w:val="Normal6"/>
              <w:rPr>
                <w:szCs w:val="24"/>
              </w:rPr>
            </w:pPr>
            <w:r w:rsidRPr="00CF521F">
              <w:t>(14)</w:t>
            </w:r>
            <w:r w:rsidRPr="00CF521F">
              <w:tab/>
              <w:t>Solicitan</w:t>
            </w:r>
            <w:r w:rsidR="00F240FB" w:rsidRPr="00CF521F">
              <w:t>ț</w:t>
            </w:r>
            <w:r w:rsidRPr="00CF521F">
              <w:t>ii au obliga</w:t>
            </w:r>
            <w:r w:rsidR="00F240FB" w:rsidRPr="00CF521F">
              <w:t>ț</w:t>
            </w:r>
            <w:r w:rsidRPr="00CF521F">
              <w:t>ia de a</w:t>
            </w:r>
            <w:r w:rsidRPr="00CF521F">
              <w:rPr>
                <w:b/>
                <w:i/>
              </w:rPr>
              <w:t xml:space="preserve"> rămâne la dispozi</w:t>
            </w:r>
            <w:r w:rsidR="00F240FB" w:rsidRPr="00CF521F">
              <w:rPr>
                <w:b/>
                <w:i/>
              </w:rPr>
              <w:t>ț</w:t>
            </w:r>
            <w:r w:rsidRPr="00CF521F">
              <w:rPr>
                <w:b/>
                <w:i/>
              </w:rPr>
              <w:t>ia autorită</w:t>
            </w:r>
            <w:r w:rsidR="00F240FB" w:rsidRPr="00CF521F">
              <w:rPr>
                <w:b/>
                <w:i/>
              </w:rPr>
              <w:t>ț</w:t>
            </w:r>
            <w:r w:rsidRPr="00CF521F">
              <w:rPr>
                <w:b/>
                <w:i/>
              </w:rPr>
              <w:t>ilor relevante din</w:t>
            </w:r>
            <w:r w:rsidRPr="00CF521F">
              <w:t xml:space="preserve"> statul membru în care au depus cererea sau în statul membru în care sunt transfera</w:t>
            </w:r>
            <w:r w:rsidR="00F240FB" w:rsidRPr="00CF521F">
              <w:t>ț</w:t>
            </w:r>
            <w:r w:rsidRPr="00CF521F">
              <w:t xml:space="preserve">i în conformitate cu Regulamentul (UE) nr. XXX/XXX [Regulamentul Dublin]. </w:t>
            </w:r>
            <w:r w:rsidRPr="00CF521F">
              <w:rPr>
                <w:b/>
                <w:i/>
              </w:rPr>
              <w:t>Statele membre nu ar trebui să impună sanc</w:t>
            </w:r>
            <w:r w:rsidR="00F240FB" w:rsidRPr="00CF521F">
              <w:rPr>
                <w:b/>
                <w:i/>
              </w:rPr>
              <w:t>ț</w:t>
            </w:r>
            <w:r w:rsidRPr="00CF521F">
              <w:rPr>
                <w:b/>
                <w:i/>
              </w:rPr>
              <w:t xml:space="preserve">iuni unui </w:t>
            </w:r>
            <w:r w:rsidRPr="00CF521F">
              <w:t xml:space="preserve">solicitant </w:t>
            </w:r>
            <w:r w:rsidRPr="00CF521F">
              <w:rPr>
                <w:b/>
                <w:i/>
              </w:rPr>
              <w:t>pentru unicul motiv că a intrat sau că este prezent în mod neregulamentar pe teritoriul lor, inclusiv pentru faptul că nu a respectat obliga</w:t>
            </w:r>
            <w:r w:rsidR="00F240FB" w:rsidRPr="00CF521F">
              <w:rPr>
                <w:b/>
                <w:i/>
              </w:rPr>
              <w:t>ț</w:t>
            </w:r>
            <w:r w:rsidRPr="00CF521F">
              <w:rPr>
                <w:b/>
                <w:i/>
              </w:rPr>
              <w:t>ia de a face o cerere în primul</w:t>
            </w:r>
            <w:r w:rsidRPr="00CF521F">
              <w:t xml:space="preserve"> stat membru </w:t>
            </w:r>
            <w:r w:rsidRPr="00CF521F">
              <w:rPr>
                <w:b/>
                <w:i/>
              </w:rPr>
              <w:t>de intrare, astfel cum se prevede la articolul [4 alineatul (1) din Regulamentul Dublin IV], sau că este prezent într-un alt stat</w:t>
            </w:r>
            <w:r w:rsidRPr="00CF521F">
              <w:t xml:space="preserve"> membru, în </w:t>
            </w:r>
            <w:r w:rsidRPr="00CF521F">
              <w:rPr>
                <w:b/>
                <w:i/>
              </w:rPr>
              <w:t>conformitate cu [Regulamentul Dublin IV], în cazul în care există motive serioase să se creadă că solicitantul provine dintr-un teritoriu în care via</w:t>
            </w:r>
            <w:r w:rsidR="00F240FB" w:rsidRPr="00CF521F">
              <w:rPr>
                <w:b/>
                <w:i/>
              </w:rPr>
              <w:t>ț</w:t>
            </w:r>
            <w:r w:rsidRPr="00CF521F">
              <w:rPr>
                <w:b/>
                <w:i/>
              </w:rPr>
              <w:t>a sau libertatea sa au fost amenin</w:t>
            </w:r>
            <w:r w:rsidR="00F240FB" w:rsidRPr="00CF521F">
              <w:rPr>
                <w:b/>
                <w:i/>
              </w:rPr>
              <w:t>ț</w:t>
            </w:r>
            <w:r w:rsidRPr="00CF521F">
              <w:rPr>
                <w:b/>
                <w:i/>
              </w:rPr>
              <w:t>ate, în conformitate cu [articolul 9 din Regulamentul privind condi</w:t>
            </w:r>
            <w:r w:rsidR="00F240FB" w:rsidRPr="00CF521F">
              <w:rPr>
                <w:b/>
                <w:i/>
              </w:rPr>
              <w:t>ț</w:t>
            </w:r>
            <w:r w:rsidRPr="00CF521F">
              <w:rPr>
                <w:b/>
                <w:i/>
              </w:rPr>
              <w:t>iile pentru protec</w:t>
            </w:r>
            <w:r w:rsidR="00F240FB" w:rsidRPr="00CF521F">
              <w:rPr>
                <w:b/>
                <w:i/>
              </w:rPr>
              <w:t>ț</w:t>
            </w:r>
            <w:r w:rsidRPr="00CF521F">
              <w:rPr>
                <w:b/>
                <w:i/>
              </w:rPr>
              <w:t>ia interna</w:t>
            </w:r>
            <w:r w:rsidR="00F240FB" w:rsidRPr="00CF521F">
              <w:rPr>
                <w:b/>
                <w:i/>
              </w:rPr>
              <w:t>ț</w:t>
            </w:r>
            <w:r w:rsidRPr="00CF521F">
              <w:rPr>
                <w:b/>
                <w:i/>
              </w:rPr>
              <w:t>ională] sau cu [articolul 16 din Regulamentul privind condi</w:t>
            </w:r>
            <w:r w:rsidR="00F240FB" w:rsidRPr="00CF521F">
              <w:rPr>
                <w:b/>
                <w:i/>
              </w:rPr>
              <w:t>ț</w:t>
            </w:r>
            <w:r w:rsidRPr="00CF521F">
              <w:rPr>
                <w:b/>
                <w:i/>
              </w:rPr>
              <w:t>iile pentru protec</w:t>
            </w:r>
            <w:r w:rsidR="00F240FB" w:rsidRPr="00CF521F">
              <w:rPr>
                <w:b/>
                <w:i/>
              </w:rPr>
              <w:t>ț</w:t>
            </w:r>
            <w:r w:rsidRPr="00CF521F">
              <w:rPr>
                <w:b/>
                <w:i/>
              </w:rPr>
              <w:t>ia interna</w:t>
            </w:r>
            <w:r w:rsidR="00F240FB" w:rsidRPr="00CF521F">
              <w:rPr>
                <w:b/>
                <w:i/>
              </w:rPr>
              <w:t>ț</w:t>
            </w:r>
            <w:r w:rsidRPr="00CF521F">
              <w:rPr>
                <w:b/>
                <w:i/>
              </w:rPr>
              <w:t>ională] ori în cazul în care solicitantul prezintă motive întemeiate pentru intrarea sau prezen</w:t>
            </w:r>
            <w:r w:rsidR="00F240FB" w:rsidRPr="00CF521F">
              <w:rPr>
                <w:b/>
                <w:i/>
              </w:rPr>
              <w:t>ț</w:t>
            </w:r>
            <w:r w:rsidRPr="00CF521F">
              <w:rPr>
                <w:b/>
                <w:i/>
              </w:rPr>
              <w:t>a sa neregulamentară.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00785D20" w:rsidRPr="00CF521F">
        <w:t>Amendamentul</w:t>
      </w:r>
      <w:r w:rsidRPr="00CF521F">
        <w:tab/>
      </w:r>
      <w:r w:rsidRPr="00CF521F">
        <w:tab/>
      </w:r>
      <w:r w:rsidRPr="00CF521F">
        <w:rPr>
          <w:rStyle w:val="HideTWBExt"/>
          <w:b w:val="0"/>
          <w:noProof w:val="0"/>
        </w:rPr>
        <w:t>&lt;NumAmB&gt;</w:t>
      </w:r>
      <w:r w:rsidRPr="00CF521F">
        <w:t>82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Emil Radev</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00785D20"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00785D20" w:rsidRPr="00CF521F">
        <w:t>Considerentul</w:t>
      </w:r>
      <w:r w:rsidRPr="00CF521F">
        <w:t xml:space="preserve"> 14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A54A12" w:rsidP="007E2637">
            <w:pPr>
              <w:pStyle w:val="ColumnHeading"/>
              <w:keepNext/>
            </w:pPr>
            <w:r w:rsidRPr="00CF521F">
              <w:t>Textul propus de Comisie</w:t>
            </w:r>
          </w:p>
        </w:tc>
        <w:tc>
          <w:tcPr>
            <w:tcW w:w="4876" w:type="dxa"/>
          </w:tcPr>
          <w:p w:rsidR="007E2637" w:rsidRPr="00CF521F" w:rsidRDefault="00785D20" w:rsidP="007E2637">
            <w:pPr>
              <w:pStyle w:val="ColumnHeading"/>
              <w:keepNext/>
            </w:pPr>
            <w:r w:rsidRPr="00CF521F">
              <w:t>Amendamentul</w:t>
            </w:r>
          </w:p>
        </w:tc>
      </w:tr>
      <w:tr w:rsidR="007E2637" w:rsidRPr="00CF521F">
        <w:trPr>
          <w:jc w:val="center"/>
        </w:trPr>
        <w:tc>
          <w:tcPr>
            <w:tcW w:w="4876" w:type="dxa"/>
          </w:tcPr>
          <w:p w:rsidR="00785D20" w:rsidRPr="00CF521F" w:rsidRDefault="007E2637" w:rsidP="007A0E0A">
            <w:pPr>
              <w:pStyle w:val="Normal6"/>
            </w:pPr>
            <w:r w:rsidRPr="00CF521F">
              <w:t>(14)</w:t>
            </w:r>
            <w:r w:rsidRPr="00CF521F">
              <w:tab/>
            </w:r>
            <w:r w:rsidR="00785D20" w:rsidRPr="00CF521F">
              <w:t>Solicitan</w:t>
            </w:r>
            <w:r w:rsidR="00F240FB" w:rsidRPr="00CF521F">
              <w:t>ț</w:t>
            </w:r>
            <w:r w:rsidR="00785D20" w:rsidRPr="00CF521F">
              <w:t>ii au obliga</w:t>
            </w:r>
            <w:r w:rsidR="00F240FB" w:rsidRPr="00CF521F">
              <w:t>ț</w:t>
            </w:r>
            <w:r w:rsidR="00785D20" w:rsidRPr="00CF521F">
              <w:t>ia de a fi prezen</w:t>
            </w:r>
            <w:r w:rsidR="00F240FB" w:rsidRPr="00CF521F">
              <w:t>ț</w:t>
            </w:r>
            <w:r w:rsidR="00785D20" w:rsidRPr="00CF521F">
              <w:t>i în statul membru în care au depus cererea sau în statul membru în care sunt transfera</w:t>
            </w:r>
            <w:r w:rsidR="00F240FB" w:rsidRPr="00CF521F">
              <w:t>ț</w:t>
            </w:r>
            <w:r w:rsidR="00785D20" w:rsidRPr="00CF521F">
              <w:t xml:space="preserve">i în conformitate cu Regulamentul (UE) nr. XXX/XXX [Regulamentul Dublin]. </w:t>
            </w:r>
            <w:r w:rsidR="00785D20" w:rsidRPr="00CF521F">
              <w:rPr>
                <w:b/>
                <w:i/>
              </w:rPr>
              <w:t xml:space="preserve">În cazul în care un solicitant s-a sustras din acest stat membru </w:t>
            </w:r>
            <w:r w:rsidR="00F240FB" w:rsidRPr="00CF521F">
              <w:rPr>
                <w:b/>
                <w:i/>
              </w:rPr>
              <w:t>ș</w:t>
            </w:r>
            <w:r w:rsidR="00785D20" w:rsidRPr="00CF521F">
              <w:rPr>
                <w:b/>
                <w:i/>
              </w:rPr>
              <w:t>i s-a deplasat, fără autoriza</w:t>
            </w:r>
            <w:r w:rsidR="00F240FB" w:rsidRPr="00CF521F">
              <w:rPr>
                <w:b/>
                <w:i/>
              </w:rPr>
              <w:t>ț</w:t>
            </w:r>
            <w:r w:rsidR="00785D20" w:rsidRPr="00CF521F">
              <w:rPr>
                <w:b/>
                <w:i/>
              </w:rPr>
              <w:t>ie, în alt stat membru, este esen</w:t>
            </w:r>
            <w:r w:rsidR="00F240FB" w:rsidRPr="00CF521F">
              <w:rPr>
                <w:b/>
                <w:i/>
              </w:rPr>
              <w:t>ț</w:t>
            </w:r>
            <w:r w:rsidR="00785D20" w:rsidRPr="00CF521F">
              <w:rPr>
                <w:b/>
                <w:i/>
              </w:rPr>
              <w:t>ial, în scopul asigurării bunei func</w:t>
            </w:r>
            <w:r w:rsidR="00F240FB" w:rsidRPr="00CF521F">
              <w:rPr>
                <w:b/>
                <w:i/>
              </w:rPr>
              <w:t>ț</w:t>
            </w:r>
            <w:r w:rsidR="00785D20" w:rsidRPr="00CF521F">
              <w:rPr>
                <w:b/>
                <w:i/>
              </w:rPr>
              <w:t>ionări a sistemului european comun de azil, ca solicitantul să fie returnat rapid în statul membru în care acesta are obliga</w:t>
            </w:r>
            <w:r w:rsidR="00F240FB" w:rsidRPr="00CF521F">
              <w:rPr>
                <w:b/>
                <w:i/>
              </w:rPr>
              <w:t>ț</w:t>
            </w:r>
            <w:r w:rsidR="00785D20" w:rsidRPr="00CF521F">
              <w:rPr>
                <w:b/>
                <w:i/>
              </w:rPr>
              <w:t xml:space="preserve">ia de a fi prezent. </w:t>
            </w:r>
            <w:r w:rsidR="00785D20" w:rsidRPr="00CF521F">
              <w:t xml:space="preserve">Până la efectuarea acestui transfer, există riscul ca solicitantul să se sustragă </w:t>
            </w:r>
            <w:r w:rsidR="00F240FB" w:rsidRPr="00CF521F">
              <w:t>ș</w:t>
            </w:r>
            <w:r w:rsidR="00785D20" w:rsidRPr="00CF521F">
              <w:t>i, prin urmare, ar trebui să se monitorizeze îndeaproape locul în care se află acesta</w:t>
            </w:r>
            <w:r w:rsidR="007A0E0A" w:rsidRPr="00CF521F">
              <w:t>.</w:t>
            </w:r>
          </w:p>
        </w:tc>
        <w:tc>
          <w:tcPr>
            <w:tcW w:w="4876" w:type="dxa"/>
          </w:tcPr>
          <w:p w:rsidR="007A0E0A" w:rsidRPr="00CF521F" w:rsidRDefault="007E2637" w:rsidP="007A0E0A">
            <w:pPr>
              <w:pStyle w:val="Normal6"/>
              <w:rPr>
                <w:szCs w:val="24"/>
              </w:rPr>
            </w:pPr>
            <w:r w:rsidRPr="00CF521F">
              <w:t>(14)</w:t>
            </w:r>
            <w:r w:rsidRPr="00CF521F">
              <w:tab/>
            </w:r>
            <w:r w:rsidR="007A0E0A" w:rsidRPr="00CF521F">
              <w:t>Solicitan</w:t>
            </w:r>
            <w:r w:rsidR="00F240FB" w:rsidRPr="00CF521F">
              <w:t>ț</w:t>
            </w:r>
            <w:r w:rsidR="007A0E0A" w:rsidRPr="00CF521F">
              <w:t>ii au obliga</w:t>
            </w:r>
            <w:r w:rsidR="00F240FB" w:rsidRPr="00CF521F">
              <w:t>ț</w:t>
            </w:r>
            <w:r w:rsidR="007A0E0A" w:rsidRPr="00CF521F">
              <w:t>ia de a fi prezen</w:t>
            </w:r>
            <w:r w:rsidR="00F240FB" w:rsidRPr="00CF521F">
              <w:t>ț</w:t>
            </w:r>
            <w:r w:rsidR="007A0E0A" w:rsidRPr="00CF521F">
              <w:t>i în statul membru în care au depus cererea sau în statul membru în care sunt transfera</w:t>
            </w:r>
            <w:r w:rsidR="00F240FB" w:rsidRPr="00CF521F">
              <w:t>ț</w:t>
            </w:r>
            <w:r w:rsidR="007A0E0A" w:rsidRPr="00CF521F">
              <w:t xml:space="preserve">i în conformitate cu Regulamentul (UE) nr. XXX/XXX [Regulamentul Dublin]. Până la efectuarea acestui transfer, există riscul ca solicitantul să se sustragă </w:t>
            </w:r>
            <w:r w:rsidR="00F240FB" w:rsidRPr="00CF521F">
              <w:t>ș</w:t>
            </w:r>
            <w:r w:rsidR="007A0E0A" w:rsidRPr="00CF521F">
              <w:t>i, prin urmare, ar trebui să se monitorizeze îndeaproape locul în care se află acesta.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{BG}</w:t>
      </w:r>
      <w:r w:rsidRPr="00CF521F">
        <w:rPr>
          <w:noProof w:val="0"/>
        </w:rPr>
        <w:t>bg</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83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Udo Voigt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(14)</w:t>
            </w:r>
            <w:r w:rsidRPr="00CF521F">
              <w:tab/>
              <w:t>Solicitan</w:t>
            </w:r>
            <w:r w:rsidR="00F240FB" w:rsidRPr="00CF521F">
              <w:t>ț</w:t>
            </w:r>
            <w:r w:rsidRPr="00CF521F">
              <w:t>ii au obliga</w:t>
            </w:r>
            <w:r w:rsidR="00F240FB" w:rsidRPr="00CF521F">
              <w:t>ț</w:t>
            </w:r>
            <w:r w:rsidRPr="00CF521F">
              <w:t>ia de a fi prezen</w:t>
            </w:r>
            <w:r w:rsidR="00F240FB" w:rsidRPr="00CF521F">
              <w:t>ț</w:t>
            </w:r>
            <w:r w:rsidRPr="00CF521F">
              <w:t>i în statul membru în care au depus cererea sau în statul membru în care sunt transfera</w:t>
            </w:r>
            <w:r w:rsidR="00F240FB" w:rsidRPr="00CF521F">
              <w:t>ț</w:t>
            </w:r>
            <w:r w:rsidRPr="00CF521F">
              <w:t xml:space="preserve">i în conformitate cu Regulamentul (UE) nr. XXX/XXX [Regulamentul Dublin]. În cazul în care un solicitant s-a sustras din acest stat membru </w:t>
            </w:r>
            <w:r w:rsidR="00F240FB" w:rsidRPr="00CF521F">
              <w:t>ș</w:t>
            </w:r>
            <w:r w:rsidRPr="00CF521F">
              <w:t>i s-a deplasat, fără autoriza</w:t>
            </w:r>
            <w:r w:rsidR="00F240FB" w:rsidRPr="00CF521F">
              <w:t>ț</w:t>
            </w:r>
            <w:r w:rsidRPr="00CF521F">
              <w:t xml:space="preserve">ie, în alt stat membru, </w:t>
            </w:r>
            <w:r w:rsidRPr="00CF521F">
              <w:rPr>
                <w:b/>
                <w:i/>
              </w:rPr>
              <w:t>este esen</w:t>
            </w:r>
            <w:r w:rsidR="00F240FB" w:rsidRPr="00CF521F">
              <w:rPr>
                <w:b/>
                <w:i/>
              </w:rPr>
              <w:t>ț</w:t>
            </w:r>
            <w:r w:rsidRPr="00CF521F">
              <w:rPr>
                <w:b/>
                <w:i/>
              </w:rPr>
              <w:t>ial, în scopul asigurării bunei func</w:t>
            </w:r>
            <w:r w:rsidR="00F240FB" w:rsidRPr="00CF521F">
              <w:rPr>
                <w:b/>
                <w:i/>
              </w:rPr>
              <w:t>ț</w:t>
            </w:r>
            <w:r w:rsidRPr="00CF521F">
              <w:rPr>
                <w:b/>
                <w:i/>
              </w:rPr>
              <w:t>ionări a sistemului european comun de azil, ca solicitantul să fie returnat rapid în statul membru în care acesta are obliga</w:t>
            </w:r>
            <w:r w:rsidR="00F240FB" w:rsidRPr="00CF521F">
              <w:rPr>
                <w:b/>
                <w:i/>
              </w:rPr>
              <w:t>ț</w:t>
            </w:r>
            <w:r w:rsidRPr="00CF521F">
              <w:rPr>
                <w:b/>
                <w:i/>
              </w:rPr>
              <w:t xml:space="preserve">ia de a fi prezent. Până la efectuarea acestui transfer, există riscul ca solicitantul să se sustragă </w:t>
            </w:r>
            <w:r w:rsidR="00F240FB" w:rsidRPr="00CF521F">
              <w:rPr>
                <w:b/>
                <w:i/>
              </w:rPr>
              <w:t>ș</w:t>
            </w:r>
            <w:r w:rsidRPr="00CF521F">
              <w:rPr>
                <w:b/>
                <w:i/>
              </w:rPr>
              <w:t>i, prin urmare, ar trebui să se monitorizeze îndeaproape locul în care se află acesta.</w:t>
            </w:r>
          </w:p>
        </w:tc>
        <w:tc>
          <w:tcPr>
            <w:tcW w:w="4876" w:type="dxa"/>
          </w:tcPr>
          <w:p w:rsidR="007E2637" w:rsidRPr="00CF521F" w:rsidRDefault="007E2637" w:rsidP="007E2637">
            <w:pPr>
              <w:pStyle w:val="Normal6"/>
              <w:rPr>
                <w:szCs w:val="24"/>
              </w:rPr>
            </w:pPr>
            <w:r w:rsidRPr="00CF521F">
              <w:t>(14)</w:t>
            </w:r>
            <w:r w:rsidRPr="00CF521F">
              <w:tab/>
              <w:t>Solicitan</w:t>
            </w:r>
            <w:r w:rsidR="00F240FB" w:rsidRPr="00CF521F">
              <w:t>ț</w:t>
            </w:r>
            <w:r w:rsidRPr="00CF521F">
              <w:t>ii au obliga</w:t>
            </w:r>
            <w:r w:rsidR="00F240FB" w:rsidRPr="00CF521F">
              <w:t>ț</w:t>
            </w:r>
            <w:r w:rsidRPr="00CF521F">
              <w:t>ia de a fi prezen</w:t>
            </w:r>
            <w:r w:rsidR="00F240FB" w:rsidRPr="00CF521F">
              <w:t>ț</w:t>
            </w:r>
            <w:r w:rsidRPr="00CF521F">
              <w:t>i în statul membru în care au depus cererea sau în statul membru în care sunt transfera</w:t>
            </w:r>
            <w:r w:rsidR="00F240FB" w:rsidRPr="00CF521F">
              <w:t>ț</w:t>
            </w:r>
            <w:r w:rsidRPr="00CF521F">
              <w:t xml:space="preserve">i în conformitate cu Regulamentul (UE) nr. XXX/XXX [Regulamentul Dublin]. În cazul în care un solicitant s-a sustras din acest stat membru </w:t>
            </w:r>
            <w:r w:rsidR="00F240FB" w:rsidRPr="00CF521F">
              <w:t>ș</w:t>
            </w:r>
            <w:r w:rsidRPr="00CF521F">
              <w:t>i s-a deplasat, fără autoriza</w:t>
            </w:r>
            <w:r w:rsidR="00F240FB" w:rsidRPr="00CF521F">
              <w:t>ț</w:t>
            </w:r>
            <w:r w:rsidRPr="00CF521F">
              <w:t>ie, în alt stat membru</w:t>
            </w:r>
            <w:r w:rsidRPr="00CF521F">
              <w:rPr>
                <w:b/>
                <w:i/>
              </w:rPr>
              <w:t>, acesta î</w:t>
            </w:r>
            <w:r w:rsidR="00F240FB" w:rsidRPr="00CF521F">
              <w:rPr>
                <w:b/>
                <w:i/>
              </w:rPr>
              <w:t>ș</w:t>
            </w:r>
            <w:r w:rsidRPr="00CF521F">
              <w:rPr>
                <w:b/>
                <w:i/>
              </w:rPr>
              <w:t xml:space="preserve">i pierde dreptul de </w:t>
            </w:r>
            <w:r w:rsidR="00F240FB" w:rsidRPr="00CF521F">
              <w:rPr>
                <w:b/>
                <w:i/>
              </w:rPr>
              <w:t>ș</w:t>
            </w:r>
            <w:r w:rsidRPr="00CF521F">
              <w:rPr>
                <w:b/>
                <w:i/>
              </w:rPr>
              <w:t>edere în Uniunea Europeană.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84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(14)</w:t>
            </w:r>
            <w:r w:rsidRPr="00CF521F">
              <w:tab/>
              <w:t>Solicitan</w:t>
            </w:r>
            <w:r w:rsidR="00F240FB" w:rsidRPr="00CF521F">
              <w:t>ț</w:t>
            </w:r>
            <w:r w:rsidRPr="00CF521F">
              <w:t>ii au obliga</w:t>
            </w:r>
            <w:r w:rsidR="00F240FB" w:rsidRPr="00CF521F">
              <w:t>ț</w:t>
            </w:r>
            <w:r w:rsidRPr="00CF521F">
              <w:t>ia de a fi prezen</w:t>
            </w:r>
            <w:r w:rsidR="00F240FB" w:rsidRPr="00CF521F">
              <w:t>ț</w:t>
            </w:r>
            <w:r w:rsidRPr="00CF521F">
              <w:t>i în statul membru în care au depus cererea sau în statul membru în care sunt transfera</w:t>
            </w:r>
            <w:r w:rsidR="00F240FB" w:rsidRPr="00CF521F">
              <w:t>ț</w:t>
            </w:r>
            <w:r w:rsidRPr="00CF521F">
              <w:t xml:space="preserve">i în conformitate cu Regulamentul (UE) nr. XXX/XXX [Regulamentul Dublin]. În cazul în care un solicitant </w:t>
            </w:r>
            <w:r w:rsidRPr="00CF521F">
              <w:rPr>
                <w:b/>
                <w:i/>
              </w:rPr>
              <w:t xml:space="preserve">s-a sustras din acest stat membru </w:t>
            </w:r>
            <w:r w:rsidR="00F240FB" w:rsidRPr="00CF521F">
              <w:rPr>
                <w:b/>
                <w:i/>
              </w:rPr>
              <w:t>ș</w:t>
            </w:r>
            <w:r w:rsidRPr="00CF521F">
              <w:rPr>
                <w:b/>
                <w:i/>
              </w:rPr>
              <w:t>i</w:t>
            </w:r>
            <w:r w:rsidRPr="00CF521F">
              <w:t xml:space="preserve"> s-a deplasat, fără autoriza</w:t>
            </w:r>
            <w:r w:rsidR="00F240FB" w:rsidRPr="00CF521F">
              <w:t>ț</w:t>
            </w:r>
            <w:r w:rsidRPr="00CF521F">
              <w:t>ie, în alt stat membru, este esen</w:t>
            </w:r>
            <w:r w:rsidR="00F240FB" w:rsidRPr="00CF521F">
              <w:t>ț</w:t>
            </w:r>
            <w:r w:rsidRPr="00CF521F">
              <w:t>ial, în scopul asigurării bunei func</w:t>
            </w:r>
            <w:r w:rsidR="00F240FB" w:rsidRPr="00CF521F">
              <w:t>ț</w:t>
            </w:r>
            <w:r w:rsidRPr="00CF521F">
              <w:t>ionări a sistemului european comun de azil, ca solicitantul să fie returnat rapid în statul membru în care acesta are obliga</w:t>
            </w:r>
            <w:r w:rsidR="00F240FB" w:rsidRPr="00CF521F">
              <w:t>ț</w:t>
            </w:r>
            <w:r w:rsidRPr="00CF521F">
              <w:t xml:space="preserve">ia de a fi prezent. Până la efectuarea acestui transfer, există riscul ca solicitantul să se sustragă </w:t>
            </w:r>
            <w:r w:rsidR="00F240FB" w:rsidRPr="00CF521F">
              <w:t>ș</w:t>
            </w:r>
            <w:r w:rsidRPr="00CF521F">
              <w:t>i, prin urmare, ar trebui să se monitorizeze îndeaproape locul în care se află acesta.</w:t>
            </w:r>
          </w:p>
        </w:tc>
        <w:tc>
          <w:tcPr>
            <w:tcW w:w="4876" w:type="dxa"/>
          </w:tcPr>
          <w:p w:rsidR="007E2637" w:rsidRPr="00CF521F" w:rsidRDefault="007E2637" w:rsidP="007E2637">
            <w:pPr>
              <w:pStyle w:val="Normal6"/>
              <w:rPr>
                <w:szCs w:val="24"/>
              </w:rPr>
            </w:pPr>
            <w:r w:rsidRPr="00CF521F">
              <w:t>(14)</w:t>
            </w:r>
            <w:r w:rsidRPr="00CF521F">
              <w:tab/>
              <w:t>Solicitan</w:t>
            </w:r>
            <w:r w:rsidR="00F240FB" w:rsidRPr="00CF521F">
              <w:t>ț</w:t>
            </w:r>
            <w:r w:rsidRPr="00CF521F">
              <w:t>ii au obliga</w:t>
            </w:r>
            <w:r w:rsidR="00F240FB" w:rsidRPr="00CF521F">
              <w:t>ț</w:t>
            </w:r>
            <w:r w:rsidRPr="00CF521F">
              <w:t>ia de a fi prezen</w:t>
            </w:r>
            <w:r w:rsidR="00F240FB" w:rsidRPr="00CF521F">
              <w:t>ț</w:t>
            </w:r>
            <w:r w:rsidRPr="00CF521F">
              <w:t>i în statul membru în care au depus cererea sau în statul membru în care sunt transfera</w:t>
            </w:r>
            <w:r w:rsidR="00F240FB" w:rsidRPr="00CF521F">
              <w:t>ț</w:t>
            </w:r>
            <w:r w:rsidRPr="00CF521F">
              <w:t>i în conformitate cu Regulamentul (UE) nr. XXX/XXX [Regulamentul Dublin]. În cazul în care un solicitant s-a deplasat, fără autoriza</w:t>
            </w:r>
            <w:r w:rsidR="00F240FB" w:rsidRPr="00CF521F">
              <w:t>ț</w:t>
            </w:r>
            <w:r w:rsidRPr="00CF521F">
              <w:t>ie, în alt stat membru, este esen</w:t>
            </w:r>
            <w:r w:rsidR="00F240FB" w:rsidRPr="00CF521F">
              <w:t>ț</w:t>
            </w:r>
            <w:r w:rsidRPr="00CF521F">
              <w:t>ial, în scopul asigurării bunei func</w:t>
            </w:r>
            <w:r w:rsidR="00F240FB" w:rsidRPr="00CF521F">
              <w:t>ț</w:t>
            </w:r>
            <w:r w:rsidRPr="00CF521F">
              <w:t>ionări a sistemului european comun de azil, ca solicitantul să fie returnat rapid în statul membru în care acesta are obliga</w:t>
            </w:r>
            <w:r w:rsidR="00F240FB" w:rsidRPr="00CF521F">
              <w:t>ț</w:t>
            </w:r>
            <w:r w:rsidRPr="00CF521F">
              <w:t xml:space="preserve">ia de a fi prezent. Până la efectuarea acestui transfer, există riscul ca solicitantul să se sustragă </w:t>
            </w:r>
            <w:r w:rsidR="00F240FB" w:rsidRPr="00CF521F">
              <w:t>ș</w:t>
            </w:r>
            <w:r w:rsidRPr="00CF521F">
              <w:t>i, prin urmare, ar trebui să se monitorizeze îndeaproape locul în care se află acesta.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85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(15)</w:t>
            </w:r>
            <w:r w:rsidRPr="00CF521F">
              <w:rPr>
                <w:b/>
                <w:i/>
              </w:rPr>
              <w:tab/>
              <w:t xml:space="preserve">Faptul că un solicitant s-a sustras anterior, deplasându-se în alt stat membru, este un factor important care trebuie luat în considerare atunci când se evaluează riscul de sustragere a solicitantului. Pentru a se asigura faptul că solicitantul nu se sustrage din nou </w:t>
            </w:r>
            <w:r w:rsidR="00F240FB" w:rsidRPr="00CF521F">
              <w:rPr>
                <w:b/>
                <w:i/>
              </w:rPr>
              <w:t>ș</w:t>
            </w:r>
            <w:r w:rsidRPr="00CF521F">
              <w:rPr>
                <w:b/>
                <w:i/>
              </w:rPr>
              <w:t>i rămâne la dispozi</w:t>
            </w:r>
            <w:r w:rsidR="00F240FB" w:rsidRPr="00CF521F">
              <w:rPr>
                <w:b/>
                <w:i/>
              </w:rPr>
              <w:t>ț</w:t>
            </w:r>
            <w:r w:rsidRPr="00CF521F">
              <w:rPr>
                <w:b/>
                <w:i/>
              </w:rPr>
              <w:t>ia autorită</w:t>
            </w:r>
            <w:r w:rsidR="00F240FB" w:rsidRPr="00CF521F">
              <w:rPr>
                <w:b/>
                <w:i/>
              </w:rPr>
              <w:t>ț</w:t>
            </w:r>
            <w:r w:rsidRPr="00CF521F">
              <w:rPr>
                <w:b/>
                <w:i/>
              </w:rPr>
              <w:t>ilor competente, odată ce solicitantul a fost trimis înapoi în statul membru în care are obliga</w:t>
            </w:r>
            <w:r w:rsidR="00F240FB" w:rsidRPr="00CF521F">
              <w:rPr>
                <w:b/>
                <w:i/>
              </w:rPr>
              <w:t>ț</w:t>
            </w:r>
            <w:r w:rsidRPr="00CF521F">
              <w:rPr>
                <w:b/>
                <w:i/>
              </w:rPr>
              <w:t>ia de a fi prezent, ar trebui, prin urmare, să se monitorizeze îndeaproape locul în care se află acesta.</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00785D20" w:rsidRPr="00CF521F">
        <w:t>Amendamentul</w:t>
      </w:r>
      <w:r w:rsidRPr="00CF521F">
        <w:tab/>
      </w:r>
      <w:r w:rsidRPr="00CF521F">
        <w:tab/>
      </w:r>
      <w:r w:rsidRPr="00CF521F">
        <w:rPr>
          <w:rStyle w:val="HideTWBExt"/>
          <w:b w:val="0"/>
          <w:noProof w:val="0"/>
        </w:rPr>
        <w:t>&lt;NumAmB&gt;</w:t>
      </w:r>
      <w:r w:rsidRPr="00CF521F">
        <w:t>86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Emil Radev</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00785D20"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00785D20" w:rsidRPr="00CF521F">
        <w:t>Considerentul</w:t>
      </w:r>
      <w:r w:rsidRPr="00CF521F">
        <w:t xml:space="preserve"> 15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A54A12" w:rsidP="007E2637">
            <w:pPr>
              <w:pStyle w:val="ColumnHeading"/>
              <w:keepNext/>
            </w:pPr>
            <w:r w:rsidRPr="00CF521F">
              <w:t>Textul propus de Comisie</w:t>
            </w:r>
          </w:p>
        </w:tc>
        <w:tc>
          <w:tcPr>
            <w:tcW w:w="4876" w:type="dxa"/>
          </w:tcPr>
          <w:p w:rsidR="007E2637" w:rsidRPr="00CF521F" w:rsidRDefault="00785D20" w:rsidP="007E2637">
            <w:pPr>
              <w:pStyle w:val="ColumnHeading"/>
              <w:keepNext/>
            </w:pPr>
            <w:r w:rsidRPr="00CF521F">
              <w:t>Amendamentul</w:t>
            </w:r>
          </w:p>
        </w:tc>
      </w:tr>
      <w:tr w:rsidR="007E2637" w:rsidRPr="00CF521F">
        <w:trPr>
          <w:jc w:val="center"/>
        </w:trPr>
        <w:tc>
          <w:tcPr>
            <w:tcW w:w="4876" w:type="dxa"/>
          </w:tcPr>
          <w:p w:rsidR="00785D20" w:rsidRPr="00CF521F" w:rsidRDefault="007E2637" w:rsidP="007E2637">
            <w:pPr>
              <w:pStyle w:val="Normal6"/>
            </w:pPr>
            <w:r w:rsidRPr="00CF521F">
              <w:t>(15)</w:t>
            </w:r>
            <w:r w:rsidRPr="00CF521F">
              <w:tab/>
            </w:r>
            <w:r w:rsidR="00785D20" w:rsidRPr="00CF521F">
              <w:t xml:space="preserve">Faptul că un solicitant s-a sustras anterior, deplasându-se în alt stat membru, este un factor important care trebuie luat în considerare atunci când se evaluează riscul de sustragere a solicitantului. Pentru a se asigura faptul că solicitantul nu se sustrage din nou </w:t>
            </w:r>
            <w:r w:rsidR="00F240FB" w:rsidRPr="00CF521F">
              <w:t>ș</w:t>
            </w:r>
            <w:r w:rsidR="00785D20" w:rsidRPr="00CF521F">
              <w:t>i rămâne la dispozi</w:t>
            </w:r>
            <w:r w:rsidR="00F240FB" w:rsidRPr="00CF521F">
              <w:t>ț</w:t>
            </w:r>
            <w:r w:rsidR="00785D20" w:rsidRPr="00CF521F">
              <w:t>ia autorită</w:t>
            </w:r>
            <w:r w:rsidR="00F240FB" w:rsidRPr="00CF521F">
              <w:t>ț</w:t>
            </w:r>
            <w:r w:rsidR="00785D20" w:rsidRPr="00CF521F">
              <w:t xml:space="preserve">ilor competente, </w:t>
            </w:r>
            <w:r w:rsidR="00785D20" w:rsidRPr="00CF521F">
              <w:rPr>
                <w:b/>
                <w:i/>
              </w:rPr>
              <w:t>odată ce solicitantul a fost trimis înapoi în statul membru în care are obliga</w:t>
            </w:r>
            <w:r w:rsidR="00F240FB" w:rsidRPr="00CF521F">
              <w:rPr>
                <w:b/>
                <w:i/>
              </w:rPr>
              <w:t>ț</w:t>
            </w:r>
            <w:r w:rsidR="00785D20" w:rsidRPr="00CF521F">
              <w:rPr>
                <w:b/>
                <w:i/>
              </w:rPr>
              <w:t>ia de a fi prezent</w:t>
            </w:r>
            <w:r w:rsidR="00785D20" w:rsidRPr="00CF521F">
              <w:t>, ar trebui, prin urmare, să se monitorizeze îndeaproape locul în care se află acesta.</w:t>
            </w:r>
          </w:p>
        </w:tc>
        <w:tc>
          <w:tcPr>
            <w:tcW w:w="4876" w:type="dxa"/>
          </w:tcPr>
          <w:p w:rsidR="007A0E0A" w:rsidRPr="00CF521F" w:rsidRDefault="007E2637" w:rsidP="007A0E0A">
            <w:pPr>
              <w:pStyle w:val="Normal6"/>
              <w:rPr>
                <w:szCs w:val="24"/>
              </w:rPr>
            </w:pPr>
            <w:r w:rsidRPr="00CF521F">
              <w:t>(15)</w:t>
            </w:r>
            <w:r w:rsidRPr="00CF521F">
              <w:tab/>
            </w:r>
            <w:r w:rsidR="007A0E0A" w:rsidRPr="00CF521F">
              <w:t xml:space="preserve">Faptul că un solicitant s-a sustras anterior, deplasându-se în alt stat membru, este un factor important care trebuie luat în considerare atunci când se evaluează riscul de sustragere a solicitantului. Pentru a se asigura faptul că solicitantul nu se sustrage din nou </w:t>
            </w:r>
            <w:r w:rsidR="00F240FB" w:rsidRPr="00CF521F">
              <w:t>ș</w:t>
            </w:r>
            <w:r w:rsidR="007A0E0A" w:rsidRPr="00CF521F">
              <w:t>i rămâne la dispozi</w:t>
            </w:r>
            <w:r w:rsidR="00F240FB" w:rsidRPr="00CF521F">
              <w:t>ț</w:t>
            </w:r>
            <w:r w:rsidR="007A0E0A" w:rsidRPr="00CF521F">
              <w:t>ia autorită</w:t>
            </w:r>
            <w:r w:rsidR="00F240FB" w:rsidRPr="00CF521F">
              <w:t>ț</w:t>
            </w:r>
            <w:r w:rsidR="007A0E0A" w:rsidRPr="00CF521F">
              <w:t>ilor competente, ar trebui, prin urmare, să se monitorizeze îndeaproape locul în care se află acesta.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{BG}</w:t>
      </w:r>
      <w:r w:rsidRPr="00CF521F">
        <w:rPr>
          <w:noProof w:val="0"/>
        </w:rPr>
        <w:t>bg</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87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(16)</w:t>
            </w:r>
            <w:r w:rsidRPr="00CF521F">
              <w:tab/>
              <w:t>Din motive de interes public sau de ordine publică,</w:t>
            </w:r>
            <w:r w:rsidRPr="00CF521F">
              <w:rPr>
                <w:b/>
                <w:i/>
              </w:rPr>
              <w:t xml:space="preserve"> pentru examinarea rapidă </w:t>
            </w:r>
            <w:r w:rsidR="00F240FB" w:rsidRPr="00CF521F">
              <w:rPr>
                <w:b/>
                <w:i/>
              </w:rPr>
              <w:t>ș</w:t>
            </w:r>
            <w:r w:rsidRPr="00CF521F">
              <w:rPr>
                <w:b/>
                <w:i/>
              </w:rPr>
              <w:t>i monitorizarea eficace a cererii de protec</w:t>
            </w:r>
            <w:r w:rsidR="00F240FB" w:rsidRPr="00CF521F">
              <w:rPr>
                <w:b/>
                <w:i/>
              </w:rPr>
              <w:t>ț</w:t>
            </w:r>
            <w:r w:rsidRPr="00CF521F">
              <w:rPr>
                <w:b/>
                <w:i/>
              </w:rPr>
              <w:t>ie interna</w:t>
            </w:r>
            <w:r w:rsidR="00F240FB" w:rsidRPr="00CF521F">
              <w:rPr>
                <w:b/>
                <w:i/>
              </w:rPr>
              <w:t>ț</w:t>
            </w:r>
            <w:r w:rsidRPr="00CF521F">
              <w:rPr>
                <w:b/>
                <w:i/>
              </w:rPr>
              <w:t xml:space="preserve">ională a solicitantului, pentru examinarea rapidă </w:t>
            </w:r>
            <w:r w:rsidR="00F240FB" w:rsidRPr="00CF521F">
              <w:rPr>
                <w:b/>
                <w:i/>
              </w:rPr>
              <w:t>ș</w:t>
            </w:r>
            <w:r w:rsidRPr="00CF521F">
              <w:rPr>
                <w:b/>
                <w:i/>
              </w:rPr>
              <w:t>i monitorizarea eficace a procedurii care i se aplică acestuia pentru determinarea statului membru responsabil în conformitate cu Regulamentul (UE) nr. XXX/XXX [Regulamentul Dublin] sau pentru a împiedica în mod eficace sustragerea solicitantului,</w:t>
            </w:r>
            <w:r w:rsidRPr="00CF521F">
              <w:t xml:space="preserve"> statele membre </w:t>
            </w:r>
            <w:r w:rsidRPr="00CF521F">
              <w:rPr>
                <w:b/>
                <w:i/>
              </w:rPr>
              <w:t>ar trebui</w:t>
            </w:r>
            <w:r w:rsidRPr="00CF521F">
              <w:t>, în cazul în care acest lucru este necesar, să-i stabilească solicitantului re</w:t>
            </w:r>
            <w:r w:rsidR="00F240FB" w:rsidRPr="00CF521F">
              <w:t>ș</w:t>
            </w:r>
            <w:r w:rsidRPr="00CF521F">
              <w:t>edin</w:t>
            </w:r>
            <w:r w:rsidR="00F240FB" w:rsidRPr="00CF521F">
              <w:t>ț</w:t>
            </w:r>
            <w:r w:rsidRPr="00CF521F">
              <w:t>a într-un anumit loc, cum ar fi un centru de cazare, o casă, un apartament, un hotel sau alte localuri adaptate pentru cazarea solicitan</w:t>
            </w:r>
            <w:r w:rsidR="00F240FB" w:rsidRPr="00CF521F">
              <w:t>ț</w:t>
            </w:r>
            <w:r w:rsidRPr="00CF521F">
              <w:t xml:space="preserve">ilor. </w:t>
            </w:r>
            <w:r w:rsidRPr="00CF521F">
              <w:rPr>
                <w:b/>
                <w:i/>
              </w:rPr>
              <w:t>O astfel de decizie poate fi necesară pentru a împiedica în mod eficace sustragerea solicitantului în special în cazurile în care acesta nu a respectat următoarele obliga</w:t>
            </w:r>
            <w:r w:rsidR="00F240FB" w:rsidRPr="00CF521F">
              <w:rPr>
                <w:b/>
                <w:i/>
              </w:rPr>
              <w:t>ț</w:t>
            </w:r>
            <w:r w:rsidRPr="00CF521F">
              <w:rPr>
                <w:b/>
                <w:i/>
              </w:rPr>
              <w:t>ii: de a depune cererea în statul membru de primă intrare neregulamentară sau intrare legală; de a rămâne în statul membru în care are obliga</w:t>
            </w:r>
            <w:r w:rsidR="00F240FB" w:rsidRPr="00CF521F">
              <w:rPr>
                <w:b/>
                <w:i/>
              </w:rPr>
              <w:t>ț</w:t>
            </w:r>
            <w:r w:rsidRPr="00CF521F">
              <w:rPr>
                <w:b/>
                <w:i/>
              </w:rPr>
              <w:t>ia de a fi prezent; sau în cazurile în care solicitantul a fost trimis înapoi în statul membru în care are obliga</w:t>
            </w:r>
            <w:r w:rsidR="00F240FB" w:rsidRPr="00CF521F">
              <w:rPr>
                <w:b/>
                <w:i/>
              </w:rPr>
              <w:t>ț</w:t>
            </w:r>
            <w:r w:rsidRPr="00CF521F">
              <w:rPr>
                <w:b/>
                <w:i/>
              </w:rPr>
              <w:t>ia de a fi prezent după ce s-a sustras, deplasându-se în alt stat membru.</w:t>
            </w:r>
            <w:r w:rsidRPr="00CF521F">
              <w:t xml:space="preserve"> În cazul în care solicitantul are dreptul la condi</w:t>
            </w:r>
            <w:r w:rsidR="00F240FB" w:rsidRPr="00CF521F">
              <w:t>ț</w:t>
            </w:r>
            <w:r w:rsidRPr="00CF521F">
              <w:t>ii materiale de primire, respectivele condi</w:t>
            </w:r>
            <w:r w:rsidR="00F240FB" w:rsidRPr="00CF521F">
              <w:t>ț</w:t>
            </w:r>
            <w:r w:rsidRPr="00CF521F">
              <w:t xml:space="preserve">ii materiale de primire ar trebui, de asemenea, să fie furnizate </w:t>
            </w:r>
            <w:r w:rsidRPr="00CF521F">
              <w:rPr>
                <w:b/>
                <w:i/>
              </w:rPr>
              <w:t>cu condi</w:t>
            </w:r>
            <w:r w:rsidR="00F240FB" w:rsidRPr="00CF521F">
              <w:rPr>
                <w:b/>
                <w:i/>
              </w:rPr>
              <w:t>ț</w:t>
            </w:r>
            <w:r w:rsidRPr="00CF521F">
              <w:rPr>
                <w:b/>
                <w:i/>
              </w:rPr>
              <w:t>ia ca solicitantul să</w:t>
            </w:r>
            <w:r w:rsidRPr="00CF521F">
              <w:t xml:space="preserve"> î</w:t>
            </w:r>
            <w:r w:rsidR="00F240FB" w:rsidRPr="00CF521F">
              <w:t>ș</w:t>
            </w:r>
            <w:r w:rsidRPr="00CF521F">
              <w:t xml:space="preserve">i </w:t>
            </w:r>
            <w:r w:rsidRPr="00CF521F">
              <w:rPr>
                <w:b/>
                <w:i/>
              </w:rPr>
              <w:t>aibă</w:t>
            </w:r>
            <w:r w:rsidRPr="00CF521F">
              <w:t xml:space="preserve"> re</w:t>
            </w:r>
            <w:r w:rsidR="00F240FB" w:rsidRPr="00CF521F">
              <w:t>ș</w:t>
            </w:r>
            <w:r w:rsidRPr="00CF521F">
              <w:t>edin</w:t>
            </w:r>
            <w:r w:rsidR="00F240FB" w:rsidRPr="00CF521F">
              <w:t>ț</w:t>
            </w:r>
            <w:r w:rsidRPr="00CF521F">
              <w:t>a în acest loc precis.</w:t>
            </w:r>
          </w:p>
        </w:tc>
        <w:tc>
          <w:tcPr>
            <w:tcW w:w="4876" w:type="dxa"/>
          </w:tcPr>
          <w:p w:rsidR="007E2637" w:rsidRPr="00CF521F" w:rsidRDefault="007E2637" w:rsidP="007E2637">
            <w:pPr>
              <w:pStyle w:val="Normal6"/>
              <w:rPr>
                <w:szCs w:val="24"/>
              </w:rPr>
            </w:pPr>
            <w:r w:rsidRPr="00CF521F">
              <w:t>(16)</w:t>
            </w:r>
            <w:r w:rsidRPr="00CF521F">
              <w:tab/>
              <w:t xml:space="preserve">Din motive </w:t>
            </w:r>
            <w:r w:rsidRPr="00CF521F">
              <w:rPr>
                <w:b/>
                <w:i/>
              </w:rPr>
              <w:t>serioase</w:t>
            </w:r>
            <w:r w:rsidRPr="00CF521F">
              <w:t xml:space="preserve"> de interes public sau de ordine publică</w:t>
            </w:r>
            <w:r w:rsidRPr="00CF521F">
              <w:rPr>
                <w:b/>
                <w:i/>
              </w:rPr>
              <w:t>, justificate în mod corespunzător,</w:t>
            </w:r>
            <w:r w:rsidRPr="00CF521F">
              <w:t xml:space="preserve"> statele membre </w:t>
            </w:r>
            <w:r w:rsidRPr="00CF521F">
              <w:rPr>
                <w:b/>
                <w:i/>
              </w:rPr>
              <w:t>pot</w:t>
            </w:r>
            <w:r w:rsidRPr="00CF521F">
              <w:t>, în cazul în care acest lucru este necesar, să-i stabilească solicitantului re</w:t>
            </w:r>
            <w:r w:rsidR="00F240FB" w:rsidRPr="00CF521F">
              <w:t>ș</w:t>
            </w:r>
            <w:r w:rsidRPr="00CF521F">
              <w:t>edin</w:t>
            </w:r>
            <w:r w:rsidR="00F240FB" w:rsidRPr="00CF521F">
              <w:t>ț</w:t>
            </w:r>
            <w:r w:rsidRPr="00CF521F">
              <w:t xml:space="preserve">a într-un anumit loc, cum ar fi un centru de cazare </w:t>
            </w:r>
            <w:r w:rsidRPr="00CF521F">
              <w:rPr>
                <w:b/>
                <w:i/>
              </w:rPr>
              <w:t>deschis</w:t>
            </w:r>
            <w:r w:rsidRPr="00CF521F">
              <w:t>, o casă, un apartament, un hotel sau alte localuri adaptate pentru cazarea solicitan</w:t>
            </w:r>
            <w:r w:rsidR="00F240FB" w:rsidRPr="00CF521F">
              <w:t>ț</w:t>
            </w:r>
            <w:r w:rsidRPr="00CF521F">
              <w:t>ilor. În cazul în care solicitantul are dreptul la condi</w:t>
            </w:r>
            <w:r w:rsidR="00F240FB" w:rsidRPr="00CF521F">
              <w:t>ț</w:t>
            </w:r>
            <w:r w:rsidRPr="00CF521F">
              <w:t>ii materiale de primire, respectivele condi</w:t>
            </w:r>
            <w:r w:rsidR="00F240FB" w:rsidRPr="00CF521F">
              <w:t>ț</w:t>
            </w:r>
            <w:r w:rsidRPr="00CF521F">
              <w:t xml:space="preserve">ii materiale de primire ar trebui, de asemenea, să fie furnizate </w:t>
            </w:r>
            <w:r w:rsidRPr="00CF521F">
              <w:rPr>
                <w:b/>
                <w:i/>
              </w:rPr>
              <w:t>solicitantului care</w:t>
            </w:r>
            <w:r w:rsidRPr="00CF521F">
              <w:t xml:space="preserve"> î</w:t>
            </w:r>
            <w:r w:rsidR="00F240FB" w:rsidRPr="00CF521F">
              <w:t>ș</w:t>
            </w:r>
            <w:r w:rsidRPr="00CF521F">
              <w:t xml:space="preserve">i </w:t>
            </w:r>
            <w:r w:rsidRPr="00CF521F">
              <w:rPr>
                <w:b/>
                <w:i/>
              </w:rPr>
              <w:t>are</w:t>
            </w:r>
            <w:r w:rsidRPr="00CF521F">
              <w:t xml:space="preserve"> re</w:t>
            </w:r>
            <w:r w:rsidR="00F240FB" w:rsidRPr="00CF521F">
              <w:t>ș</w:t>
            </w:r>
            <w:r w:rsidRPr="00CF521F">
              <w:t>edin</w:t>
            </w:r>
            <w:r w:rsidR="00F240FB" w:rsidRPr="00CF521F">
              <w:t>ț</w:t>
            </w:r>
            <w:r w:rsidRPr="00CF521F">
              <w:t>a în acest loc precis.</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00785D20" w:rsidRPr="00CF521F">
        <w:t>Amendamentul</w:t>
      </w:r>
      <w:r w:rsidRPr="00CF521F">
        <w:tab/>
      </w:r>
      <w:r w:rsidRPr="00CF521F">
        <w:tab/>
      </w:r>
      <w:r w:rsidRPr="00CF521F">
        <w:rPr>
          <w:rStyle w:val="HideTWBExt"/>
          <w:b w:val="0"/>
          <w:noProof w:val="0"/>
        </w:rPr>
        <w:t>&lt;NumAmB&gt;</w:t>
      </w:r>
      <w:r w:rsidRPr="00CF521F">
        <w:t>88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Emil Radev</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00785D20"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00785D20" w:rsidRPr="00CF521F">
        <w:t>Considerentul</w:t>
      </w:r>
      <w:r w:rsidRPr="00CF521F">
        <w:t xml:space="preserve"> 16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E71BC5" w:rsidP="007E2637">
            <w:pPr>
              <w:pStyle w:val="ColumnHeading"/>
              <w:keepNext/>
            </w:pPr>
            <w:r w:rsidRPr="00CF521F">
              <w:t>Textul propus de Comisie</w:t>
            </w:r>
          </w:p>
        </w:tc>
        <w:tc>
          <w:tcPr>
            <w:tcW w:w="4876" w:type="dxa"/>
          </w:tcPr>
          <w:p w:rsidR="007E2637" w:rsidRPr="00CF521F" w:rsidRDefault="00785D20" w:rsidP="007E2637">
            <w:pPr>
              <w:pStyle w:val="ColumnHeading"/>
              <w:keepNext/>
            </w:pPr>
            <w:r w:rsidRPr="00CF521F">
              <w:t>Amendamentul</w:t>
            </w:r>
          </w:p>
        </w:tc>
      </w:tr>
      <w:tr w:rsidR="007E2637" w:rsidRPr="00CF521F">
        <w:trPr>
          <w:jc w:val="center"/>
        </w:trPr>
        <w:tc>
          <w:tcPr>
            <w:tcW w:w="4876" w:type="dxa"/>
          </w:tcPr>
          <w:p w:rsidR="00785D20" w:rsidRPr="00CF521F" w:rsidRDefault="007E2637" w:rsidP="007E2637">
            <w:pPr>
              <w:pStyle w:val="Normal6"/>
            </w:pPr>
            <w:r w:rsidRPr="00CF521F">
              <w:t>(16)</w:t>
            </w:r>
            <w:r w:rsidRPr="00CF521F">
              <w:tab/>
            </w:r>
            <w:r w:rsidR="00785D20" w:rsidRPr="00CF521F">
              <w:t xml:space="preserve">Din motive de interes public sau de ordine publică, pentru examinarea rapidă </w:t>
            </w:r>
            <w:r w:rsidR="00F240FB" w:rsidRPr="00CF521F">
              <w:t>ș</w:t>
            </w:r>
            <w:r w:rsidR="00785D20" w:rsidRPr="00CF521F">
              <w:t>i monitorizarea eficace a cererii de protec</w:t>
            </w:r>
            <w:r w:rsidR="00F240FB" w:rsidRPr="00CF521F">
              <w:t>ț</w:t>
            </w:r>
            <w:r w:rsidR="00785D20" w:rsidRPr="00CF521F">
              <w:t>ie interna</w:t>
            </w:r>
            <w:r w:rsidR="00F240FB" w:rsidRPr="00CF521F">
              <w:t>ț</w:t>
            </w:r>
            <w:r w:rsidR="00785D20" w:rsidRPr="00CF521F">
              <w:t xml:space="preserve">ională a solicitantului, pentru examinarea rapidă </w:t>
            </w:r>
            <w:r w:rsidR="00F240FB" w:rsidRPr="00CF521F">
              <w:t>ș</w:t>
            </w:r>
            <w:r w:rsidR="00785D20" w:rsidRPr="00CF521F">
              <w:t>i monitorizarea eficace a procedurii care i se aplică acestuia pentru determinarea statului membru responsabil în conformitate cu Regulamentul (UE) nr. XXX/XXX [Regulamentul Dublin] sau pentru a împiedica în mod eficace sustragerea solicitantului, statele membre ar trebui, în cazul în care acest lucru este necesar, să-i stabilească solicitantului re</w:t>
            </w:r>
            <w:r w:rsidR="00F240FB" w:rsidRPr="00CF521F">
              <w:t>ș</w:t>
            </w:r>
            <w:r w:rsidR="00785D20" w:rsidRPr="00CF521F">
              <w:t>edin</w:t>
            </w:r>
            <w:r w:rsidR="00F240FB" w:rsidRPr="00CF521F">
              <w:t>ț</w:t>
            </w:r>
            <w:r w:rsidR="00785D20" w:rsidRPr="00CF521F">
              <w:t>a într-un anumit loc, cum ar fi un centru de cazare, o casă, un apartament, un hotel sau alte localuri adaptate pentru cazarea solicitan</w:t>
            </w:r>
            <w:r w:rsidR="00F240FB" w:rsidRPr="00CF521F">
              <w:t>ț</w:t>
            </w:r>
            <w:r w:rsidR="00785D20" w:rsidRPr="00CF521F">
              <w:t xml:space="preserve">ilor. </w:t>
            </w:r>
            <w:r w:rsidR="00785D20" w:rsidRPr="00CF521F">
              <w:rPr>
                <w:b/>
                <w:i/>
              </w:rPr>
              <w:t>O astfel de decizie poate fi necesară pentru a împiedica în mod eficace sustragerea solicitantului în special în cazurile în care acesta nu a respectat obliga</w:t>
            </w:r>
            <w:r w:rsidR="00F240FB" w:rsidRPr="00CF521F">
              <w:rPr>
                <w:b/>
                <w:i/>
              </w:rPr>
              <w:t>ț</w:t>
            </w:r>
            <w:r w:rsidR="00785D20" w:rsidRPr="00CF521F">
              <w:rPr>
                <w:b/>
                <w:i/>
              </w:rPr>
              <w:t>ia de a face o cerere în primul stat membru de intrare neregulamentară sau intrare legală ori de a rămâne în statul membru în care are obliga</w:t>
            </w:r>
            <w:r w:rsidR="00F240FB" w:rsidRPr="00CF521F">
              <w:rPr>
                <w:b/>
                <w:i/>
              </w:rPr>
              <w:t>ț</w:t>
            </w:r>
            <w:r w:rsidR="00785D20" w:rsidRPr="00CF521F">
              <w:rPr>
                <w:b/>
                <w:i/>
              </w:rPr>
              <w:t>ia de a fi prezent sau în cazurile în care solicitantul a fost trimis înapoi în statul membru în care are obliga</w:t>
            </w:r>
            <w:r w:rsidR="00F240FB" w:rsidRPr="00CF521F">
              <w:rPr>
                <w:b/>
                <w:i/>
              </w:rPr>
              <w:t>ț</w:t>
            </w:r>
            <w:r w:rsidR="00785D20" w:rsidRPr="00CF521F">
              <w:rPr>
                <w:b/>
                <w:i/>
              </w:rPr>
              <w:t>ia de a fi prezent după ce s-a sustras, deplasându-se în alt stat membru;</w:t>
            </w:r>
            <w:r w:rsidR="00785D20" w:rsidRPr="00CF521F">
              <w:t xml:space="preserve"> În cazul în care solicitantul are dreptul la condi</w:t>
            </w:r>
            <w:r w:rsidR="00F240FB" w:rsidRPr="00CF521F">
              <w:t>ț</w:t>
            </w:r>
            <w:r w:rsidR="00785D20" w:rsidRPr="00CF521F">
              <w:t>ii materiale de primire, respectivele condi</w:t>
            </w:r>
            <w:r w:rsidR="00F240FB" w:rsidRPr="00CF521F">
              <w:t>ț</w:t>
            </w:r>
            <w:r w:rsidR="00785D20" w:rsidRPr="00CF521F">
              <w:t>ii materiale de primire ar trebui, de asemenea, să fie furnizate cu condi</w:t>
            </w:r>
            <w:r w:rsidR="00F240FB" w:rsidRPr="00CF521F">
              <w:t>ț</w:t>
            </w:r>
            <w:r w:rsidR="00785D20" w:rsidRPr="00CF521F">
              <w:t>ia ca solicitantul să î</w:t>
            </w:r>
            <w:r w:rsidR="00F240FB" w:rsidRPr="00CF521F">
              <w:t>ș</w:t>
            </w:r>
            <w:r w:rsidR="00785D20" w:rsidRPr="00CF521F">
              <w:t>i aibă re</w:t>
            </w:r>
            <w:r w:rsidR="00F240FB" w:rsidRPr="00CF521F">
              <w:t>ș</w:t>
            </w:r>
            <w:r w:rsidR="00785D20" w:rsidRPr="00CF521F">
              <w:t>edin</w:t>
            </w:r>
            <w:r w:rsidR="00F240FB" w:rsidRPr="00CF521F">
              <w:t>ț</w:t>
            </w:r>
            <w:r w:rsidR="00785D20" w:rsidRPr="00CF521F">
              <w:t>a în acest loc precis.</w:t>
            </w:r>
          </w:p>
        </w:tc>
        <w:tc>
          <w:tcPr>
            <w:tcW w:w="4876" w:type="dxa"/>
          </w:tcPr>
          <w:p w:rsidR="007A0E0A" w:rsidRPr="00CF521F" w:rsidRDefault="007E2637" w:rsidP="007A0E0A">
            <w:pPr>
              <w:pStyle w:val="Normal6"/>
              <w:rPr>
                <w:szCs w:val="24"/>
              </w:rPr>
            </w:pPr>
            <w:r w:rsidRPr="00CF521F">
              <w:t>(16)</w:t>
            </w:r>
            <w:r w:rsidRPr="00CF521F">
              <w:tab/>
            </w:r>
            <w:r w:rsidR="007A0E0A" w:rsidRPr="00CF521F">
              <w:t xml:space="preserve">Din motive de interes public sau de ordine publică, pentru examinarea rapidă </w:t>
            </w:r>
            <w:r w:rsidR="00F240FB" w:rsidRPr="00CF521F">
              <w:t>ș</w:t>
            </w:r>
            <w:r w:rsidR="007A0E0A" w:rsidRPr="00CF521F">
              <w:t>i monitorizarea eficace a cererii de protec</w:t>
            </w:r>
            <w:r w:rsidR="00F240FB" w:rsidRPr="00CF521F">
              <w:t>ț</w:t>
            </w:r>
            <w:r w:rsidR="007A0E0A" w:rsidRPr="00CF521F">
              <w:t>ie interna</w:t>
            </w:r>
            <w:r w:rsidR="00F240FB" w:rsidRPr="00CF521F">
              <w:t>ț</w:t>
            </w:r>
            <w:r w:rsidR="007A0E0A" w:rsidRPr="00CF521F">
              <w:t xml:space="preserve">ională a solicitantului, pentru examinarea rapidă </w:t>
            </w:r>
            <w:r w:rsidR="00F240FB" w:rsidRPr="00CF521F">
              <w:t>ș</w:t>
            </w:r>
            <w:r w:rsidR="007A0E0A" w:rsidRPr="00CF521F">
              <w:t>i monitorizarea eficace a procedurii care i se aplică acestuia pentru determinarea statului membru responsabil în conformitate cu Regulamentul (UE) nr. XXX/XXX [Regulamentul Dublin] sau pentru a împiedica în mod eficace sustragerea solicitantului, statele membre ar trebui, în cazul în care acest lucru este necesar, să-i stabilească solicitantului re</w:t>
            </w:r>
            <w:r w:rsidR="00F240FB" w:rsidRPr="00CF521F">
              <w:t>ș</w:t>
            </w:r>
            <w:r w:rsidR="007A0E0A" w:rsidRPr="00CF521F">
              <w:t>edin</w:t>
            </w:r>
            <w:r w:rsidR="00F240FB" w:rsidRPr="00CF521F">
              <w:t>ț</w:t>
            </w:r>
            <w:r w:rsidR="007A0E0A" w:rsidRPr="00CF521F">
              <w:t>a într-un anumit loc, cum ar fi un centru de cazare, o casă, un apartament, un hotel sau alte localuri adaptate pentru cazarea solicitan</w:t>
            </w:r>
            <w:r w:rsidR="00F240FB" w:rsidRPr="00CF521F">
              <w:t>ț</w:t>
            </w:r>
            <w:r w:rsidR="007A0E0A" w:rsidRPr="00CF521F">
              <w:t>ilor. În cazul în care solicitantul are dreptul la condi</w:t>
            </w:r>
            <w:r w:rsidR="00F240FB" w:rsidRPr="00CF521F">
              <w:t>ț</w:t>
            </w:r>
            <w:r w:rsidR="007A0E0A" w:rsidRPr="00CF521F">
              <w:t>ii materiale de primire, respectivele condi</w:t>
            </w:r>
            <w:r w:rsidR="00F240FB" w:rsidRPr="00CF521F">
              <w:t>ț</w:t>
            </w:r>
            <w:r w:rsidR="007A0E0A" w:rsidRPr="00CF521F">
              <w:t>ii materiale de primire ar trebui, de asemenea, să fie furnizate cu condi</w:t>
            </w:r>
            <w:r w:rsidR="00F240FB" w:rsidRPr="00CF521F">
              <w:t>ț</w:t>
            </w:r>
            <w:r w:rsidR="007A0E0A" w:rsidRPr="00CF521F">
              <w:t>ia ca solicitantul să î</w:t>
            </w:r>
            <w:r w:rsidR="00F240FB" w:rsidRPr="00CF521F">
              <w:t>ș</w:t>
            </w:r>
            <w:r w:rsidR="007A0E0A" w:rsidRPr="00CF521F">
              <w:t>i aibă re</w:t>
            </w:r>
            <w:r w:rsidR="00F240FB" w:rsidRPr="00CF521F">
              <w:t>ș</w:t>
            </w:r>
            <w:r w:rsidR="007A0E0A" w:rsidRPr="00CF521F">
              <w:t>edin</w:t>
            </w:r>
            <w:r w:rsidR="00F240FB" w:rsidRPr="00CF521F">
              <w:t>ț</w:t>
            </w:r>
            <w:r w:rsidR="007A0E0A" w:rsidRPr="00CF521F">
              <w:t>a în acest loc precis.</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{BG}</w:t>
      </w:r>
      <w:r w:rsidRPr="00CF521F">
        <w:rPr>
          <w:noProof w:val="0"/>
        </w:rPr>
        <w:t>bg</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89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(16)</w:t>
            </w:r>
            <w:r w:rsidRPr="00CF521F">
              <w:tab/>
              <w:t xml:space="preserve">Din motive de interes public sau de ordine publică, pentru examinarea rapidă </w:t>
            </w:r>
            <w:r w:rsidR="00F240FB" w:rsidRPr="00CF521F">
              <w:t>ș</w:t>
            </w:r>
            <w:r w:rsidRPr="00CF521F">
              <w:t>i monitorizarea eficace a cererii de protec</w:t>
            </w:r>
            <w:r w:rsidR="00F240FB" w:rsidRPr="00CF521F">
              <w:t>ț</w:t>
            </w:r>
            <w:r w:rsidRPr="00CF521F">
              <w:t>ie interna</w:t>
            </w:r>
            <w:r w:rsidR="00F240FB" w:rsidRPr="00CF521F">
              <w:t>ț</w:t>
            </w:r>
            <w:r w:rsidRPr="00CF521F">
              <w:t xml:space="preserve">ională a solicitantului, pentru examinarea rapidă </w:t>
            </w:r>
            <w:r w:rsidR="00F240FB" w:rsidRPr="00CF521F">
              <w:t>ș</w:t>
            </w:r>
            <w:r w:rsidRPr="00CF521F">
              <w:t xml:space="preserve">i monitorizarea eficace a procedurii care i se aplică acestuia pentru determinarea statului membru responsabil în conformitate cu Regulamentul (UE) nr. XXX/XXX [Regulamentul Dublin] </w:t>
            </w:r>
            <w:r w:rsidRPr="00CF521F">
              <w:rPr>
                <w:b/>
                <w:i/>
              </w:rPr>
              <w:t>sau pentru a împiedica în mod eficace sustragerea solicitantului</w:t>
            </w:r>
            <w:r w:rsidRPr="00CF521F">
              <w:t>, statele membre ar trebui, în cazul în care acest lucru este necesar, să-i stabilească solicitantului re</w:t>
            </w:r>
            <w:r w:rsidR="00F240FB" w:rsidRPr="00CF521F">
              <w:t>ș</w:t>
            </w:r>
            <w:r w:rsidRPr="00CF521F">
              <w:t>edin</w:t>
            </w:r>
            <w:r w:rsidR="00F240FB" w:rsidRPr="00CF521F">
              <w:t>ț</w:t>
            </w:r>
            <w:r w:rsidRPr="00CF521F">
              <w:t>a într-un anumit loc, cum ar fi un centru de cazare, o casă, un apartament, un hotel sau alte localuri adaptate pentru cazarea solicitan</w:t>
            </w:r>
            <w:r w:rsidR="00F240FB" w:rsidRPr="00CF521F">
              <w:t>ț</w:t>
            </w:r>
            <w:r w:rsidRPr="00CF521F">
              <w:t xml:space="preserve">ilor. O astfel de decizie poate fi necesară pentru a împiedica în mod eficace sustragerea solicitantului </w:t>
            </w:r>
            <w:r w:rsidRPr="00CF521F">
              <w:rPr>
                <w:b/>
                <w:i/>
              </w:rPr>
              <w:t>în special în cazurile în care acesta nu a respectat obliga</w:t>
            </w:r>
            <w:r w:rsidR="00F240FB" w:rsidRPr="00CF521F">
              <w:rPr>
                <w:b/>
                <w:i/>
              </w:rPr>
              <w:t>ț</w:t>
            </w:r>
            <w:r w:rsidRPr="00CF521F">
              <w:rPr>
                <w:b/>
                <w:i/>
              </w:rPr>
              <w:t>ia de a face o cerere în primul stat membru de intrare neregulamentară sau intrare legală ori de a rămâne în statul membru în care are obliga</w:t>
            </w:r>
            <w:r w:rsidR="00F240FB" w:rsidRPr="00CF521F">
              <w:rPr>
                <w:b/>
                <w:i/>
              </w:rPr>
              <w:t>ț</w:t>
            </w:r>
            <w:r w:rsidRPr="00CF521F">
              <w:rPr>
                <w:b/>
                <w:i/>
              </w:rPr>
              <w:t>ia de a fi prezent sau în cazurile în care solicitantul a fost trimis înapoi în statul membru în care are obliga</w:t>
            </w:r>
            <w:r w:rsidR="00F240FB" w:rsidRPr="00CF521F">
              <w:rPr>
                <w:b/>
                <w:i/>
              </w:rPr>
              <w:t>ț</w:t>
            </w:r>
            <w:r w:rsidRPr="00CF521F">
              <w:rPr>
                <w:b/>
                <w:i/>
              </w:rPr>
              <w:t>ia de a fi prezent după ce s-a sustras, deplasându-se în alt stat membru;</w:t>
            </w:r>
            <w:r w:rsidRPr="00CF521F">
              <w:t xml:space="preserve"> În cazul în care solicitantul are dreptul la condi</w:t>
            </w:r>
            <w:r w:rsidR="00F240FB" w:rsidRPr="00CF521F">
              <w:t>ț</w:t>
            </w:r>
            <w:r w:rsidRPr="00CF521F">
              <w:t>ii materiale de primire, respectivele condi</w:t>
            </w:r>
            <w:r w:rsidR="00F240FB" w:rsidRPr="00CF521F">
              <w:t>ț</w:t>
            </w:r>
            <w:r w:rsidRPr="00CF521F">
              <w:t>ii materiale de primire ar trebui, de asemenea, să fie furnizate cu condi</w:t>
            </w:r>
            <w:r w:rsidR="00F240FB" w:rsidRPr="00CF521F">
              <w:t>ț</w:t>
            </w:r>
            <w:r w:rsidRPr="00CF521F">
              <w:t>ia ca solicitantul să î</w:t>
            </w:r>
            <w:r w:rsidR="00F240FB" w:rsidRPr="00CF521F">
              <w:t>ș</w:t>
            </w:r>
            <w:r w:rsidRPr="00CF521F">
              <w:t>i aibă re</w:t>
            </w:r>
            <w:r w:rsidR="00F240FB" w:rsidRPr="00CF521F">
              <w:t>ș</w:t>
            </w:r>
            <w:r w:rsidRPr="00CF521F">
              <w:t>edin</w:t>
            </w:r>
            <w:r w:rsidR="00F240FB" w:rsidRPr="00CF521F">
              <w:t>ț</w:t>
            </w:r>
            <w:r w:rsidRPr="00CF521F">
              <w:t>a în acest loc precis.</w:t>
            </w:r>
          </w:p>
        </w:tc>
        <w:tc>
          <w:tcPr>
            <w:tcW w:w="4876" w:type="dxa"/>
          </w:tcPr>
          <w:p w:rsidR="007E2637" w:rsidRPr="00CF521F" w:rsidRDefault="007E2637" w:rsidP="007E2637">
            <w:pPr>
              <w:pStyle w:val="Normal6"/>
              <w:rPr>
                <w:szCs w:val="24"/>
              </w:rPr>
            </w:pPr>
            <w:r w:rsidRPr="00CF521F">
              <w:t>(16)</w:t>
            </w:r>
            <w:r w:rsidRPr="00CF521F">
              <w:tab/>
              <w:t xml:space="preserve">Din motive de interes public sau de ordine publică, pentru examinarea rapidă </w:t>
            </w:r>
            <w:r w:rsidR="00F240FB" w:rsidRPr="00CF521F">
              <w:t>ș</w:t>
            </w:r>
            <w:r w:rsidRPr="00CF521F">
              <w:t>i monitorizarea eficace a cererii de protec</w:t>
            </w:r>
            <w:r w:rsidR="00F240FB" w:rsidRPr="00CF521F">
              <w:t>ț</w:t>
            </w:r>
            <w:r w:rsidRPr="00CF521F">
              <w:t>ie interna</w:t>
            </w:r>
            <w:r w:rsidR="00F240FB" w:rsidRPr="00CF521F">
              <w:t>ț</w:t>
            </w:r>
            <w:r w:rsidRPr="00CF521F">
              <w:t xml:space="preserve">ională a solicitantului, pentru examinarea rapidă </w:t>
            </w:r>
            <w:r w:rsidR="00F240FB" w:rsidRPr="00CF521F">
              <w:t>ș</w:t>
            </w:r>
            <w:r w:rsidRPr="00CF521F">
              <w:t>i monitorizarea eficace a procedurii care i se aplică acestuia pentru determinarea statului membru responsabil în conformitate cu Regulamentul (UE) nr. XXX/XXX [Regulamentul Dublin], statele membre ar trebui, în cazul în care acest lucru este necesar, să-i stabilească solicitantului re</w:t>
            </w:r>
            <w:r w:rsidR="00F240FB" w:rsidRPr="00CF521F">
              <w:t>ș</w:t>
            </w:r>
            <w:r w:rsidRPr="00CF521F">
              <w:t>edin</w:t>
            </w:r>
            <w:r w:rsidR="00F240FB" w:rsidRPr="00CF521F">
              <w:t>ț</w:t>
            </w:r>
            <w:r w:rsidRPr="00CF521F">
              <w:t>a într-un anumit loc, cum ar fi un centru de cazare, o casă, un apartament, un hotel sau alte localuri adaptate pentru cazarea solicitan</w:t>
            </w:r>
            <w:r w:rsidR="00F240FB" w:rsidRPr="00CF521F">
              <w:t>ț</w:t>
            </w:r>
            <w:r w:rsidRPr="00CF521F">
              <w:t>ilor. O astfel de decizie poate fi necesară pentru a împiedica în mod eficace sustragerea solicitantului</w:t>
            </w:r>
            <w:r w:rsidRPr="00CF521F">
              <w:rPr>
                <w:b/>
                <w:i/>
              </w:rPr>
              <w:t>.</w:t>
            </w:r>
            <w:r w:rsidRPr="00CF521F">
              <w:t xml:space="preserve"> În cazul în care solicitantul are dreptul la condi</w:t>
            </w:r>
            <w:r w:rsidR="00F240FB" w:rsidRPr="00CF521F">
              <w:t>ț</w:t>
            </w:r>
            <w:r w:rsidRPr="00CF521F">
              <w:t>ii materiale de primire, respectivele condi</w:t>
            </w:r>
            <w:r w:rsidR="00F240FB" w:rsidRPr="00CF521F">
              <w:t>ț</w:t>
            </w:r>
            <w:r w:rsidRPr="00CF521F">
              <w:t>ii materiale de primire ar trebui, de asemenea, să fie furnizate cu condi</w:t>
            </w:r>
            <w:r w:rsidR="00F240FB" w:rsidRPr="00CF521F">
              <w:t>ț</w:t>
            </w:r>
            <w:r w:rsidRPr="00CF521F">
              <w:t>ia ca solicitantul să î</w:t>
            </w:r>
            <w:r w:rsidR="00F240FB" w:rsidRPr="00CF521F">
              <w:t>ș</w:t>
            </w:r>
            <w:r w:rsidRPr="00CF521F">
              <w:t>i aibă re</w:t>
            </w:r>
            <w:r w:rsidR="00F240FB" w:rsidRPr="00CF521F">
              <w:t>ș</w:t>
            </w:r>
            <w:r w:rsidRPr="00CF521F">
              <w:t>edin</w:t>
            </w:r>
            <w:r w:rsidR="00F240FB" w:rsidRPr="00CF521F">
              <w:t>ț</w:t>
            </w:r>
            <w:r w:rsidRPr="00CF521F">
              <w:t>a în acest loc precis.</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17</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(17)</w:t>
            </w:r>
            <w:r w:rsidRPr="00CF521F">
              <w:tab/>
              <w:t xml:space="preserve">În cazul în care sunt motive pentru a considera că există un risc de posibilă sustragere a solicitantului, statele membre </w:t>
            </w:r>
            <w:r w:rsidRPr="00CF521F">
              <w:rPr>
                <w:b/>
                <w:i/>
              </w:rPr>
              <w:t xml:space="preserve">ar trebui să impună </w:t>
            </w:r>
            <w:r w:rsidRPr="00CF521F">
              <w:t>solicitan</w:t>
            </w:r>
            <w:r w:rsidR="00F240FB" w:rsidRPr="00CF521F">
              <w:t>ț</w:t>
            </w:r>
            <w:r w:rsidRPr="00CF521F">
              <w:t>ilor obliga</w:t>
            </w:r>
            <w:r w:rsidR="00F240FB" w:rsidRPr="00CF521F">
              <w:t>ț</w:t>
            </w:r>
            <w:r w:rsidRPr="00CF521F">
              <w:t>ia de a contacta autorită</w:t>
            </w:r>
            <w:r w:rsidR="00F240FB" w:rsidRPr="00CF521F">
              <w:t>ț</w:t>
            </w:r>
            <w:r w:rsidRPr="00CF521F">
              <w:t xml:space="preserve">ile competente </w:t>
            </w:r>
            <w:r w:rsidRPr="00CF521F">
              <w:rPr>
                <w:b/>
                <w:i/>
              </w:rPr>
              <w:t>la intervale cu</w:t>
            </w:r>
            <w:r w:rsidRPr="00CF521F">
              <w:t xml:space="preserve"> </w:t>
            </w:r>
            <w:r w:rsidRPr="00CF521F">
              <w:rPr>
                <w:b/>
                <w:i/>
              </w:rPr>
              <w:t>frecven</w:t>
            </w:r>
            <w:r w:rsidR="00F240FB" w:rsidRPr="00CF521F">
              <w:rPr>
                <w:b/>
                <w:i/>
              </w:rPr>
              <w:t>ț</w:t>
            </w:r>
            <w:r w:rsidRPr="00CF521F">
              <w:rPr>
                <w:b/>
                <w:i/>
              </w:rPr>
              <w:t>a necesară pentru a verifica faptul că solicitantul nu se sustrage. Pentru a-i descuraja pe solicitan</w:t>
            </w:r>
            <w:r w:rsidR="00F240FB" w:rsidRPr="00CF521F">
              <w:rPr>
                <w:b/>
                <w:i/>
              </w:rPr>
              <w:t>ț</w:t>
            </w:r>
            <w:r w:rsidRPr="00CF521F">
              <w:rPr>
                <w:b/>
                <w:i/>
              </w:rPr>
              <w:t>i să se sustragă în continuare,</w:t>
            </w:r>
            <w:r w:rsidRPr="00CF521F">
              <w:t xml:space="preserve"> statele membre ar trebui, de asemenea, să fie în măsură să acorde condi</w:t>
            </w:r>
            <w:r w:rsidR="00F240FB" w:rsidRPr="00CF521F">
              <w:t>ț</w:t>
            </w:r>
            <w:r w:rsidRPr="00CF521F">
              <w:t>ii materiale de primire, în cazul în care solicitantul are dreptul la astfel de condi</w:t>
            </w:r>
            <w:r w:rsidR="00F240FB" w:rsidRPr="00CF521F">
              <w:t>ț</w:t>
            </w:r>
            <w:r w:rsidRPr="00CF521F">
              <w:t>ii materiale de primire, numai în natură.</w:t>
            </w:r>
          </w:p>
        </w:tc>
        <w:tc>
          <w:tcPr>
            <w:tcW w:w="4876" w:type="dxa"/>
          </w:tcPr>
          <w:p w:rsidR="007E2637" w:rsidRPr="00CF521F" w:rsidRDefault="007E2637" w:rsidP="007E2637">
            <w:pPr>
              <w:pStyle w:val="Normal6"/>
              <w:rPr>
                <w:szCs w:val="24"/>
              </w:rPr>
            </w:pPr>
            <w:r w:rsidRPr="00CF521F">
              <w:t>(17)</w:t>
            </w:r>
            <w:r w:rsidRPr="00CF521F">
              <w:tab/>
              <w:t xml:space="preserve">În cazul în care sunt motive </w:t>
            </w:r>
            <w:r w:rsidRPr="00CF521F">
              <w:rPr>
                <w:b/>
                <w:i/>
              </w:rPr>
              <w:t xml:space="preserve">specifice </w:t>
            </w:r>
            <w:r w:rsidR="00F240FB" w:rsidRPr="00CF521F">
              <w:rPr>
                <w:b/>
                <w:i/>
              </w:rPr>
              <w:t>ș</w:t>
            </w:r>
            <w:r w:rsidRPr="00CF521F">
              <w:rPr>
                <w:b/>
                <w:i/>
              </w:rPr>
              <w:t>i obiective</w:t>
            </w:r>
            <w:r w:rsidRPr="00CF521F">
              <w:t xml:space="preserve"> pentru a considera că există un risc </w:t>
            </w:r>
            <w:r w:rsidRPr="00CF521F">
              <w:rPr>
                <w:b/>
                <w:i/>
              </w:rPr>
              <w:t xml:space="preserve">serios </w:t>
            </w:r>
            <w:r w:rsidR="00F240FB" w:rsidRPr="00CF521F">
              <w:rPr>
                <w:b/>
                <w:i/>
              </w:rPr>
              <w:t>ș</w:t>
            </w:r>
            <w:r w:rsidRPr="00CF521F">
              <w:rPr>
                <w:b/>
                <w:i/>
              </w:rPr>
              <w:t>i iminent</w:t>
            </w:r>
            <w:r w:rsidRPr="00CF521F">
              <w:t xml:space="preserve"> de posibilă sustragere a solicitantului, statele membre</w:t>
            </w:r>
            <w:r w:rsidRPr="00CF521F">
              <w:rPr>
                <w:b/>
                <w:i/>
              </w:rPr>
              <w:t xml:space="preserve"> pot impune </w:t>
            </w:r>
            <w:r w:rsidRPr="00CF521F">
              <w:t>solicitan</w:t>
            </w:r>
            <w:r w:rsidR="00F240FB" w:rsidRPr="00CF521F">
              <w:t>ț</w:t>
            </w:r>
            <w:r w:rsidRPr="00CF521F">
              <w:t>ilor</w:t>
            </w:r>
            <w:r w:rsidRPr="00CF521F">
              <w:rPr>
                <w:b/>
                <w:i/>
              </w:rPr>
              <w:t>, dacă acest lucru este necesar, propor</w:t>
            </w:r>
            <w:r w:rsidR="00F240FB" w:rsidRPr="00CF521F">
              <w:rPr>
                <w:b/>
                <w:i/>
              </w:rPr>
              <w:t>ț</w:t>
            </w:r>
            <w:r w:rsidRPr="00CF521F">
              <w:rPr>
                <w:b/>
                <w:i/>
              </w:rPr>
              <w:t xml:space="preserve">ional </w:t>
            </w:r>
            <w:r w:rsidR="00F240FB" w:rsidRPr="00CF521F">
              <w:rPr>
                <w:b/>
                <w:i/>
              </w:rPr>
              <w:t>ș</w:t>
            </w:r>
            <w:r w:rsidRPr="00CF521F">
              <w:rPr>
                <w:b/>
                <w:i/>
              </w:rPr>
              <w:t xml:space="preserve">i justificat în mod corespunzător, după o analiză individuală efectuată de către o autoritate judiciară </w:t>
            </w:r>
            <w:r w:rsidR="00F240FB" w:rsidRPr="00CF521F">
              <w:rPr>
                <w:b/>
                <w:i/>
              </w:rPr>
              <w:t>ș</w:t>
            </w:r>
            <w:r w:rsidRPr="00CF521F">
              <w:rPr>
                <w:b/>
                <w:i/>
              </w:rPr>
              <w:t xml:space="preserve">i după consultarea solicitantului în cauză, </w:t>
            </w:r>
            <w:r w:rsidRPr="00CF521F">
              <w:t>obliga</w:t>
            </w:r>
            <w:r w:rsidR="00F240FB" w:rsidRPr="00CF521F">
              <w:t>ț</w:t>
            </w:r>
            <w:r w:rsidRPr="00CF521F">
              <w:t>ia de a contacta autorită</w:t>
            </w:r>
            <w:r w:rsidR="00F240FB" w:rsidRPr="00CF521F">
              <w:t>ț</w:t>
            </w:r>
            <w:r w:rsidRPr="00CF521F">
              <w:t xml:space="preserve">ile competente </w:t>
            </w:r>
            <w:r w:rsidRPr="00CF521F">
              <w:rPr>
                <w:b/>
                <w:i/>
              </w:rPr>
              <w:t xml:space="preserve">într-un termen </w:t>
            </w:r>
            <w:r w:rsidR="00F240FB" w:rsidRPr="00CF521F">
              <w:rPr>
                <w:b/>
                <w:i/>
              </w:rPr>
              <w:t>ș</w:t>
            </w:r>
            <w:r w:rsidRPr="00CF521F">
              <w:rPr>
                <w:b/>
                <w:i/>
              </w:rPr>
              <w:t>i cu o</w:t>
            </w:r>
            <w:r w:rsidRPr="00CF521F">
              <w:t xml:space="preserve"> </w:t>
            </w:r>
            <w:r w:rsidRPr="00CF521F">
              <w:rPr>
                <w:b/>
                <w:i/>
              </w:rPr>
              <w:t>frecven</w:t>
            </w:r>
            <w:r w:rsidR="00F240FB" w:rsidRPr="00CF521F">
              <w:rPr>
                <w:b/>
                <w:i/>
              </w:rPr>
              <w:t>ț</w:t>
            </w:r>
            <w:r w:rsidRPr="00CF521F">
              <w:rPr>
                <w:b/>
                <w:i/>
              </w:rPr>
              <w:t>ă rezonabile.</w:t>
            </w:r>
            <w:r w:rsidRPr="00CF521F">
              <w:t xml:space="preserve"> Statele membre ar trebui, de asemenea, să fie în măsură să acorde condi</w:t>
            </w:r>
            <w:r w:rsidR="00F240FB" w:rsidRPr="00CF521F">
              <w:t>ț</w:t>
            </w:r>
            <w:r w:rsidRPr="00CF521F">
              <w:t>ii materiale de primire, în cazul în care solicitantul are dreptul la astfel de condi</w:t>
            </w:r>
            <w:r w:rsidR="00F240FB" w:rsidRPr="00CF521F">
              <w:t>ț</w:t>
            </w:r>
            <w:r w:rsidRPr="00CF521F">
              <w:t xml:space="preserve">ii materiale de primire, numai în natură </w:t>
            </w:r>
            <w:r w:rsidRPr="00CF521F">
              <w:rPr>
                <w:b/>
                <w:i/>
              </w:rPr>
              <w:t xml:space="preserve">sau în cazul în care, în urma unei analize individuale </w:t>
            </w:r>
            <w:r w:rsidR="00F240FB" w:rsidRPr="00CF521F">
              <w:rPr>
                <w:b/>
                <w:i/>
              </w:rPr>
              <w:t>ș</w:t>
            </w:r>
            <w:r w:rsidRPr="00CF521F">
              <w:rPr>
                <w:b/>
                <w:i/>
              </w:rPr>
              <w:t>i a unei decizii a autorită</w:t>
            </w:r>
            <w:r w:rsidR="00F240FB" w:rsidRPr="00CF521F">
              <w:rPr>
                <w:b/>
                <w:i/>
              </w:rPr>
              <w:t>ț</w:t>
            </w:r>
            <w:r w:rsidRPr="00CF521F">
              <w:rPr>
                <w:b/>
                <w:i/>
              </w:rPr>
              <w:t>ilor judiciare, există motive justificate în mod corespunzător pentru a considera că există un risc de posibilă sustragere a solicitantului</w:t>
            </w:r>
            <w:r w:rsidRPr="00CF521F">
              <w:t>.</w:t>
            </w:r>
            <w:r w:rsidRPr="00CF521F">
              <w:rPr>
                <w:b/>
                <w:i/>
              </w:rPr>
              <w:t xml:space="preserve"> Solicitan</w:t>
            </w:r>
            <w:r w:rsidR="00F240FB" w:rsidRPr="00CF521F">
              <w:rPr>
                <w:b/>
                <w:i/>
              </w:rPr>
              <w:t>ț</w:t>
            </w:r>
            <w:r w:rsidRPr="00CF521F">
              <w:rPr>
                <w:b/>
                <w:i/>
              </w:rPr>
              <w:t>ii ar trebui să aibă dreptul de a contesta deciziile de impunere a obliga</w:t>
            </w:r>
            <w:r w:rsidR="00F240FB" w:rsidRPr="00CF521F">
              <w:rPr>
                <w:b/>
                <w:i/>
              </w:rPr>
              <w:t>ț</w:t>
            </w:r>
            <w:r w:rsidRPr="00CF521F">
              <w:rPr>
                <w:b/>
                <w:i/>
              </w:rPr>
              <w:t>iilor de raportare sau care furnizează condi</w:t>
            </w:r>
            <w:r w:rsidR="00F240FB" w:rsidRPr="00CF521F">
              <w:rPr>
                <w:b/>
                <w:i/>
              </w:rPr>
              <w:t>ț</w:t>
            </w:r>
            <w:r w:rsidRPr="00CF521F">
              <w:rPr>
                <w:b/>
                <w:i/>
              </w:rPr>
              <w:t xml:space="preserve">ii materiale de primire numai în natură </w:t>
            </w:r>
            <w:r w:rsidR="00F240FB" w:rsidRPr="00CF521F">
              <w:rPr>
                <w:b/>
                <w:i/>
              </w:rPr>
              <w:t>ș</w:t>
            </w:r>
            <w:r w:rsidRPr="00CF521F">
              <w:rPr>
                <w:b/>
                <w:i/>
              </w:rPr>
              <w:t>i ar trebui să fie informa</w:t>
            </w:r>
            <w:r w:rsidR="00F240FB" w:rsidRPr="00CF521F">
              <w:rPr>
                <w:b/>
                <w:i/>
              </w:rPr>
              <w:t>ț</w:t>
            </w:r>
            <w:r w:rsidRPr="00CF521F">
              <w:rPr>
                <w:b/>
                <w:i/>
              </w:rPr>
              <w:t>i în mod corespunzător cu privire la acest drept.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(18)</w:t>
            </w:r>
            <w:r w:rsidRPr="00CF521F">
              <w:tab/>
              <w:t>Este necesar ca toate deciziile care restric</w:t>
            </w:r>
            <w:r w:rsidR="00F240FB" w:rsidRPr="00CF521F">
              <w:t>ț</w:t>
            </w:r>
            <w:r w:rsidRPr="00CF521F">
              <w:t>ionează libertatea de circula</w:t>
            </w:r>
            <w:r w:rsidR="00F240FB" w:rsidRPr="00CF521F">
              <w:t>ț</w:t>
            </w:r>
            <w:r w:rsidRPr="00CF521F">
              <w:t>ie a unui solicitant să se bazeze pe</w:t>
            </w:r>
            <w:r w:rsidRPr="00CF521F">
              <w:rPr>
                <w:b/>
                <w:i/>
              </w:rPr>
              <w:t xml:space="preserve"> comportamentul individual </w:t>
            </w:r>
            <w:r w:rsidR="00F240FB" w:rsidRPr="00CF521F">
              <w:rPr>
                <w:b/>
                <w:i/>
              </w:rPr>
              <w:t>ș</w:t>
            </w:r>
            <w:r w:rsidRPr="00CF521F">
              <w:rPr>
                <w:b/>
                <w:i/>
              </w:rPr>
              <w:t>i pe situa</w:t>
            </w:r>
            <w:r w:rsidR="00F240FB" w:rsidRPr="00CF521F">
              <w:rPr>
                <w:b/>
                <w:i/>
              </w:rPr>
              <w:t>ț</w:t>
            </w:r>
            <w:r w:rsidRPr="00CF521F">
              <w:rPr>
                <w:b/>
                <w:i/>
              </w:rPr>
              <w:t>ia particulară</w:t>
            </w:r>
            <w:r w:rsidRPr="00CF521F">
              <w:t xml:space="preserve"> a persoanei în cauză, </w:t>
            </w:r>
            <w:r w:rsidR="00F240FB" w:rsidRPr="00CF521F">
              <w:t>ț</w:t>
            </w:r>
            <w:r w:rsidRPr="00CF521F">
              <w:t>inând seama de orice nevoi speciale de primire ale solicitan</w:t>
            </w:r>
            <w:r w:rsidR="00F240FB" w:rsidRPr="00CF521F">
              <w:t>ț</w:t>
            </w:r>
            <w:r w:rsidRPr="00CF521F">
              <w:t xml:space="preserve">ilor </w:t>
            </w:r>
            <w:r w:rsidR="00F240FB" w:rsidRPr="00CF521F">
              <w:t>ș</w:t>
            </w:r>
            <w:r w:rsidRPr="00CF521F">
              <w:t>i de principiul propor</w:t>
            </w:r>
            <w:r w:rsidR="00F240FB" w:rsidRPr="00CF521F">
              <w:t>ț</w:t>
            </w:r>
            <w:r w:rsidRPr="00CF521F">
              <w:t>ionalită</w:t>
            </w:r>
            <w:r w:rsidR="00F240FB" w:rsidRPr="00CF521F">
              <w:t>ț</w:t>
            </w:r>
            <w:r w:rsidRPr="00CF521F">
              <w:t>ii. Solicitan</w:t>
            </w:r>
            <w:r w:rsidR="00F240FB" w:rsidRPr="00CF521F">
              <w:t>ț</w:t>
            </w:r>
            <w:r w:rsidRPr="00CF521F">
              <w:t>ii trebuie să fie informa</w:t>
            </w:r>
            <w:r w:rsidR="00F240FB" w:rsidRPr="00CF521F">
              <w:t>ț</w:t>
            </w:r>
            <w:r w:rsidRPr="00CF521F">
              <w:t xml:space="preserve">i în mod corespunzător cu privire la astfel de decizii </w:t>
            </w:r>
            <w:r w:rsidR="00F240FB" w:rsidRPr="00CF521F">
              <w:rPr>
                <w:b/>
                <w:i/>
              </w:rPr>
              <w:t>ș</w:t>
            </w:r>
            <w:r w:rsidRPr="00CF521F">
              <w:rPr>
                <w:b/>
                <w:i/>
              </w:rPr>
              <w:t>i</w:t>
            </w:r>
            <w:r w:rsidRPr="00CF521F">
              <w:t xml:space="preserve"> la consecin</w:t>
            </w:r>
            <w:r w:rsidR="00F240FB" w:rsidRPr="00CF521F">
              <w:t>ț</w:t>
            </w:r>
            <w:r w:rsidRPr="00CF521F">
              <w:t>ele neconformării.</w:t>
            </w:r>
          </w:p>
        </w:tc>
        <w:tc>
          <w:tcPr>
            <w:tcW w:w="4876" w:type="dxa"/>
          </w:tcPr>
          <w:p w:rsidR="007E2637" w:rsidRPr="00CF521F" w:rsidRDefault="007E2637" w:rsidP="007E2637">
            <w:pPr>
              <w:pStyle w:val="Normal6"/>
              <w:rPr>
                <w:szCs w:val="24"/>
              </w:rPr>
            </w:pPr>
            <w:r w:rsidRPr="00CF521F">
              <w:t>(18)</w:t>
            </w:r>
            <w:r w:rsidRPr="00CF521F">
              <w:tab/>
              <w:t>Este necesar ca toate deciziile care restric</w:t>
            </w:r>
            <w:r w:rsidR="00F240FB" w:rsidRPr="00CF521F">
              <w:t>ț</w:t>
            </w:r>
            <w:r w:rsidRPr="00CF521F">
              <w:t>ionează libertatea de circula</w:t>
            </w:r>
            <w:r w:rsidR="00F240FB" w:rsidRPr="00CF521F">
              <w:t>ț</w:t>
            </w:r>
            <w:r w:rsidRPr="00CF521F">
              <w:t>ie a unui solicitant să</w:t>
            </w:r>
            <w:r w:rsidRPr="00CF521F">
              <w:rPr>
                <w:b/>
                <w:i/>
              </w:rPr>
              <w:t xml:space="preserve"> fie adoptate numai ca măsură de ultimă instan</w:t>
            </w:r>
            <w:r w:rsidR="00F240FB" w:rsidRPr="00CF521F">
              <w:rPr>
                <w:b/>
                <w:i/>
              </w:rPr>
              <w:t>ț</w:t>
            </w:r>
            <w:r w:rsidRPr="00CF521F">
              <w:rPr>
                <w:b/>
                <w:i/>
              </w:rPr>
              <w:t xml:space="preserve">ă </w:t>
            </w:r>
            <w:r w:rsidR="00F240FB" w:rsidRPr="00CF521F">
              <w:rPr>
                <w:b/>
                <w:i/>
              </w:rPr>
              <w:t>ș</w:t>
            </w:r>
            <w:r w:rsidRPr="00CF521F">
              <w:rPr>
                <w:b/>
                <w:i/>
              </w:rPr>
              <w:t>i</w:t>
            </w:r>
            <w:r w:rsidRPr="00CF521F">
              <w:t xml:space="preserve"> </w:t>
            </w:r>
            <w:r w:rsidRPr="00CF521F">
              <w:rPr>
                <w:b/>
                <w:i/>
              </w:rPr>
              <w:t>să</w:t>
            </w:r>
            <w:r w:rsidRPr="00CF521F">
              <w:t xml:space="preserve"> se bazeze pe</w:t>
            </w:r>
            <w:r w:rsidRPr="00CF521F">
              <w:rPr>
                <w:b/>
                <w:i/>
              </w:rPr>
              <w:t xml:space="preserve"> decizia unei autorită</w:t>
            </w:r>
            <w:r w:rsidR="00F240FB" w:rsidRPr="00CF521F">
              <w:rPr>
                <w:b/>
                <w:i/>
              </w:rPr>
              <w:t>ț</w:t>
            </w:r>
            <w:r w:rsidRPr="00CF521F">
              <w:rPr>
                <w:b/>
                <w:i/>
              </w:rPr>
              <w:t>i judiciare, în urma unei analize individuale a situa</w:t>
            </w:r>
            <w:r w:rsidR="00F240FB" w:rsidRPr="00CF521F">
              <w:rPr>
                <w:b/>
                <w:i/>
              </w:rPr>
              <w:t>ț</w:t>
            </w:r>
            <w:r w:rsidRPr="00CF521F">
              <w:rPr>
                <w:b/>
                <w:i/>
              </w:rPr>
              <w:t>iei</w:t>
            </w:r>
            <w:r w:rsidRPr="00CF521F">
              <w:t xml:space="preserve"> </w:t>
            </w:r>
            <w:r w:rsidRPr="00CF521F">
              <w:rPr>
                <w:b/>
                <w:i/>
              </w:rPr>
              <w:t>particulare</w:t>
            </w:r>
            <w:r w:rsidRPr="00CF521F">
              <w:t xml:space="preserve"> a persoanei în cauză, </w:t>
            </w:r>
            <w:r w:rsidR="00F240FB" w:rsidRPr="00CF521F">
              <w:t>ț</w:t>
            </w:r>
            <w:r w:rsidRPr="00CF521F">
              <w:t>inând seama de orice nevoi speciale de primire ale solicitan</w:t>
            </w:r>
            <w:r w:rsidR="00F240FB" w:rsidRPr="00CF521F">
              <w:t>ț</w:t>
            </w:r>
            <w:r w:rsidRPr="00CF521F">
              <w:t xml:space="preserve">ilor </w:t>
            </w:r>
            <w:r w:rsidR="00F240FB" w:rsidRPr="00CF521F">
              <w:t>ș</w:t>
            </w:r>
            <w:r w:rsidRPr="00CF521F">
              <w:t xml:space="preserve">i de principiul </w:t>
            </w:r>
            <w:r w:rsidRPr="00CF521F">
              <w:rPr>
                <w:b/>
                <w:i/>
              </w:rPr>
              <w:t>necesită</w:t>
            </w:r>
            <w:r w:rsidR="00F240FB" w:rsidRPr="00CF521F">
              <w:rPr>
                <w:b/>
                <w:i/>
              </w:rPr>
              <w:t>ț</w:t>
            </w:r>
            <w:r w:rsidRPr="00CF521F">
              <w:rPr>
                <w:b/>
                <w:i/>
              </w:rPr>
              <w:t xml:space="preserve">ii </w:t>
            </w:r>
            <w:r w:rsidR="00F240FB" w:rsidRPr="00CF521F">
              <w:rPr>
                <w:b/>
                <w:i/>
              </w:rPr>
              <w:t>ș</w:t>
            </w:r>
            <w:r w:rsidRPr="00CF521F">
              <w:rPr>
                <w:b/>
                <w:i/>
              </w:rPr>
              <w:t>i al</w:t>
            </w:r>
            <w:r w:rsidRPr="00CF521F">
              <w:t xml:space="preserve"> propor</w:t>
            </w:r>
            <w:r w:rsidR="00F240FB" w:rsidRPr="00CF521F">
              <w:t>ț</w:t>
            </w:r>
            <w:r w:rsidRPr="00CF521F">
              <w:t>ionalită</w:t>
            </w:r>
            <w:r w:rsidR="00F240FB" w:rsidRPr="00CF521F">
              <w:t>ț</w:t>
            </w:r>
            <w:r w:rsidRPr="00CF521F">
              <w:t>ii. Solicitan</w:t>
            </w:r>
            <w:r w:rsidR="00F240FB" w:rsidRPr="00CF521F">
              <w:t>ț</w:t>
            </w:r>
            <w:r w:rsidRPr="00CF521F">
              <w:t>ii trebuie să fie informa</w:t>
            </w:r>
            <w:r w:rsidR="00F240FB" w:rsidRPr="00CF521F">
              <w:t>ț</w:t>
            </w:r>
            <w:r w:rsidRPr="00CF521F">
              <w:t>i în mod corespunzător cu privire la astfel de decizii</w:t>
            </w:r>
            <w:r w:rsidRPr="00CF521F">
              <w:rPr>
                <w:b/>
                <w:i/>
              </w:rPr>
              <w:t>,</w:t>
            </w:r>
            <w:r w:rsidRPr="00CF521F">
              <w:t xml:space="preserve"> la consecin</w:t>
            </w:r>
            <w:r w:rsidR="00F240FB" w:rsidRPr="00CF521F">
              <w:t>ț</w:t>
            </w:r>
            <w:r w:rsidRPr="00CF521F">
              <w:t>ele neconformării</w:t>
            </w:r>
            <w:r w:rsidRPr="00CF521F">
              <w:rPr>
                <w:b/>
                <w:i/>
              </w:rPr>
              <w:t xml:space="preserve"> </w:t>
            </w:r>
            <w:r w:rsidR="00F240FB" w:rsidRPr="00CF521F">
              <w:rPr>
                <w:b/>
                <w:i/>
              </w:rPr>
              <w:t>ș</w:t>
            </w:r>
            <w:r w:rsidRPr="00CF521F">
              <w:rPr>
                <w:b/>
                <w:i/>
              </w:rPr>
              <w:t>i la drepturile lor de a contesta aceste decizii</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19</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(19)</w:t>
            </w:r>
            <w:r w:rsidRPr="00CF521F">
              <w:tab/>
            </w:r>
            <w:r w:rsidR="00F240FB" w:rsidRPr="00CF521F">
              <w:t>Ț</w:t>
            </w:r>
            <w:r w:rsidRPr="00CF521F">
              <w:t>inând seama de consecin</w:t>
            </w:r>
            <w:r w:rsidR="00F240FB" w:rsidRPr="00CF521F">
              <w:t>ț</w:t>
            </w:r>
            <w:r w:rsidRPr="00CF521F">
              <w:t>ele grave pentru solicitan</w:t>
            </w:r>
            <w:r w:rsidR="00F240FB" w:rsidRPr="00CF521F">
              <w:t>ț</w:t>
            </w:r>
            <w:r w:rsidRPr="00CF521F">
              <w:t>ii care s-au sustras sau despre care se consideră că prezintă un risc de sustragere, sensul no</w:t>
            </w:r>
            <w:r w:rsidR="00F240FB" w:rsidRPr="00CF521F">
              <w:t>ț</w:t>
            </w:r>
            <w:r w:rsidRPr="00CF521F">
              <w:t xml:space="preserve">iunii de „sustragere” ar trebui definit </w:t>
            </w:r>
            <w:r w:rsidRPr="00CF521F">
              <w:rPr>
                <w:b/>
                <w:i/>
              </w:rPr>
              <w:t>astfel încât</w:t>
            </w:r>
            <w:r w:rsidRPr="00CF521F">
              <w:t xml:space="preserve"> să includă atât ac</w:t>
            </w:r>
            <w:r w:rsidR="00F240FB" w:rsidRPr="00CF521F">
              <w:t>ț</w:t>
            </w:r>
            <w:r w:rsidRPr="00CF521F">
              <w:t xml:space="preserve">iunea deliberată de a evita procedurile de azil aplicabile, cât </w:t>
            </w:r>
            <w:r w:rsidR="00F240FB" w:rsidRPr="00CF521F">
              <w:t>ș</w:t>
            </w:r>
            <w:r w:rsidRPr="00CF521F">
              <w:t>i situa</w:t>
            </w:r>
            <w:r w:rsidR="00F240FB" w:rsidRPr="00CF521F">
              <w:t>ț</w:t>
            </w:r>
            <w:r w:rsidRPr="00CF521F">
              <w:t>ia de fapt constând în a nu rămâne la dispozi</w:t>
            </w:r>
            <w:r w:rsidR="00F240FB" w:rsidRPr="00CF521F">
              <w:t>ț</w:t>
            </w:r>
            <w:r w:rsidRPr="00CF521F">
              <w:t>ia autorită</w:t>
            </w:r>
            <w:r w:rsidR="00F240FB" w:rsidRPr="00CF521F">
              <w:t>ț</w:t>
            </w:r>
            <w:r w:rsidRPr="00CF521F">
              <w:t>ilor relevante</w:t>
            </w:r>
            <w:r w:rsidRPr="00CF521F">
              <w:rPr>
                <w:b/>
                <w:i/>
              </w:rPr>
              <w:t>, inclusiv prin părăsirea teritoriului unde solicitantul are obliga</w:t>
            </w:r>
            <w:r w:rsidR="00F240FB" w:rsidRPr="00CF521F">
              <w:rPr>
                <w:b/>
                <w:i/>
              </w:rPr>
              <w:t>ț</w:t>
            </w:r>
            <w:r w:rsidRPr="00CF521F">
              <w:rPr>
                <w:b/>
                <w:i/>
              </w:rPr>
              <w:t>ia de a fi prezent</w:t>
            </w:r>
            <w:r w:rsidRPr="00CF521F">
              <w:t>.</w:t>
            </w:r>
          </w:p>
        </w:tc>
        <w:tc>
          <w:tcPr>
            <w:tcW w:w="4876" w:type="dxa"/>
          </w:tcPr>
          <w:p w:rsidR="007E2637" w:rsidRPr="00CF521F" w:rsidRDefault="007E2637" w:rsidP="007E2637">
            <w:pPr>
              <w:pStyle w:val="Normal6"/>
              <w:rPr>
                <w:szCs w:val="24"/>
              </w:rPr>
            </w:pPr>
            <w:r w:rsidRPr="00CF521F">
              <w:t>(19)</w:t>
            </w:r>
            <w:r w:rsidRPr="00CF521F">
              <w:tab/>
            </w:r>
            <w:r w:rsidR="00F240FB" w:rsidRPr="00CF521F">
              <w:t>Ț</w:t>
            </w:r>
            <w:r w:rsidRPr="00CF521F">
              <w:t>inând seama de consecin</w:t>
            </w:r>
            <w:r w:rsidR="00F240FB" w:rsidRPr="00CF521F">
              <w:t>ț</w:t>
            </w:r>
            <w:r w:rsidRPr="00CF521F">
              <w:t>ele grave pentru solicitan</w:t>
            </w:r>
            <w:r w:rsidR="00F240FB" w:rsidRPr="00CF521F">
              <w:t>ț</w:t>
            </w:r>
            <w:r w:rsidRPr="00CF521F">
              <w:t>ii care s-au sustras sau despre care se consideră că prezintă un risc de sustragere, sensul no</w:t>
            </w:r>
            <w:r w:rsidR="00F240FB" w:rsidRPr="00CF521F">
              <w:t>ț</w:t>
            </w:r>
            <w:r w:rsidRPr="00CF521F">
              <w:t xml:space="preserve">iunii de „sustragere” ar trebui definit </w:t>
            </w:r>
            <w:r w:rsidRPr="00CF521F">
              <w:rPr>
                <w:b/>
                <w:i/>
              </w:rPr>
              <w:t>strict în conformitate cu orientările stabilite de Agen</w:t>
            </w:r>
            <w:r w:rsidR="00F240FB" w:rsidRPr="00CF521F">
              <w:rPr>
                <w:b/>
                <w:i/>
              </w:rPr>
              <w:t>ț</w:t>
            </w:r>
            <w:r w:rsidRPr="00CF521F">
              <w:rPr>
                <w:b/>
                <w:i/>
              </w:rPr>
              <w:t xml:space="preserve">ia pentru Drepturi Fundamentale a Uniunii Europene, precum </w:t>
            </w:r>
            <w:r w:rsidR="00F240FB" w:rsidRPr="00CF521F">
              <w:rPr>
                <w:b/>
                <w:i/>
              </w:rPr>
              <w:t>ș</w:t>
            </w:r>
            <w:r w:rsidRPr="00CF521F">
              <w:rPr>
                <w:b/>
                <w:i/>
              </w:rPr>
              <w:t>i pe baza unei analize a circumstan</w:t>
            </w:r>
            <w:r w:rsidR="00F240FB" w:rsidRPr="00CF521F">
              <w:rPr>
                <w:b/>
                <w:i/>
              </w:rPr>
              <w:t>ț</w:t>
            </w:r>
            <w:r w:rsidRPr="00CF521F">
              <w:rPr>
                <w:b/>
                <w:i/>
              </w:rPr>
              <w:t>elor individuale ale persoanei în cauză efectuată de către o autoritate judiciară, care</w:t>
            </w:r>
            <w:r w:rsidRPr="00CF521F">
              <w:t xml:space="preserve"> să includă atât ac</w:t>
            </w:r>
            <w:r w:rsidR="00F240FB" w:rsidRPr="00CF521F">
              <w:t>ț</w:t>
            </w:r>
            <w:r w:rsidRPr="00CF521F">
              <w:t xml:space="preserve">iunea deliberată de a evita procedurile de azil aplicabile, cât </w:t>
            </w:r>
            <w:r w:rsidR="00F240FB" w:rsidRPr="00CF521F">
              <w:t>ș</w:t>
            </w:r>
            <w:r w:rsidRPr="00CF521F">
              <w:t>i situa</w:t>
            </w:r>
            <w:r w:rsidR="00F240FB" w:rsidRPr="00CF521F">
              <w:t>ț</w:t>
            </w:r>
            <w:r w:rsidRPr="00CF521F">
              <w:t>ia de fapt constând în a nu rămâne la dispozi</w:t>
            </w:r>
            <w:r w:rsidR="00F240FB" w:rsidRPr="00CF521F">
              <w:t>ț</w:t>
            </w:r>
            <w:r w:rsidRPr="00CF521F">
              <w:t>ia autorită</w:t>
            </w:r>
            <w:r w:rsidR="00F240FB" w:rsidRPr="00CF521F">
              <w:t>ț</w:t>
            </w:r>
            <w:r w:rsidRPr="00CF521F">
              <w:t>ilor relevante.</w:t>
            </w:r>
            <w:r w:rsidRPr="00CF521F">
              <w:rPr>
                <w:b/>
                <w:i/>
              </w:rPr>
              <w:t xml:space="preserve"> Intrarea neregulamentară, lipsa unei adrese sau a unor documente care să dovedească identitatea unui solicitant nu ar trebui să constituie niciodată criterii valide pentru determinarea riscului de sustragere.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(20)</w:t>
            </w:r>
            <w:r w:rsidRPr="00CF521F">
              <w:tab/>
              <w:t>Măsura luării în custodie publică a solicitan</w:t>
            </w:r>
            <w:r w:rsidR="00F240FB" w:rsidRPr="00CF521F">
              <w:t>ț</w:t>
            </w:r>
            <w:r w:rsidRPr="00CF521F">
              <w:t>ilor ar trebui aplicată în conformitate cu principiul fundamental conform căruia o persoană nu ar trebui să fie luată în custodie publică pentru unicul motiv că solicită protec</w:t>
            </w:r>
            <w:r w:rsidR="00F240FB" w:rsidRPr="00CF521F">
              <w:t>ț</w:t>
            </w:r>
            <w:r w:rsidRPr="00CF521F">
              <w:t>ie interna</w:t>
            </w:r>
            <w:r w:rsidR="00F240FB" w:rsidRPr="00CF521F">
              <w:t>ț</w:t>
            </w:r>
            <w:r w:rsidRPr="00CF521F">
              <w:t>ională, în special în conformitate cu obliga</w:t>
            </w:r>
            <w:r w:rsidR="00F240FB" w:rsidRPr="00CF521F">
              <w:t>ț</w:t>
            </w:r>
            <w:r w:rsidRPr="00CF521F">
              <w:t>iile juridice interna</w:t>
            </w:r>
            <w:r w:rsidR="00F240FB" w:rsidRPr="00CF521F">
              <w:t>ț</w:t>
            </w:r>
            <w:r w:rsidRPr="00CF521F">
              <w:t xml:space="preserve">ionale ale statelor membre </w:t>
            </w:r>
            <w:r w:rsidR="00F240FB" w:rsidRPr="00CF521F">
              <w:t>ș</w:t>
            </w:r>
            <w:r w:rsidRPr="00CF521F">
              <w:t>i cu articolul 31 din Conven</w:t>
            </w:r>
            <w:r w:rsidR="00F240FB" w:rsidRPr="00CF521F">
              <w:t>ț</w:t>
            </w:r>
            <w:r w:rsidRPr="00CF521F">
              <w:t>ia de la Geneva. Solicitan</w:t>
            </w:r>
            <w:r w:rsidR="00F240FB" w:rsidRPr="00CF521F">
              <w:t>ț</w:t>
            </w:r>
            <w:r w:rsidRPr="00CF521F">
              <w:t>ii pot fi lua</w:t>
            </w:r>
            <w:r w:rsidR="00F240FB" w:rsidRPr="00CF521F">
              <w:t>ț</w:t>
            </w:r>
            <w:r w:rsidRPr="00CF521F">
              <w:t>i în custodie publică numai în condi</w:t>
            </w:r>
            <w:r w:rsidR="00F240FB" w:rsidRPr="00CF521F">
              <w:t>ț</w:t>
            </w:r>
            <w:r w:rsidRPr="00CF521F">
              <w:t>iile excep</w:t>
            </w:r>
            <w:r w:rsidR="00F240FB" w:rsidRPr="00CF521F">
              <w:t>ț</w:t>
            </w:r>
            <w:r w:rsidRPr="00CF521F">
              <w:t xml:space="preserve">ionale, foarte clar definite, prevăzute de prezenta directivă </w:t>
            </w:r>
            <w:r w:rsidR="00F240FB" w:rsidRPr="00CF521F">
              <w:t>ș</w:t>
            </w:r>
            <w:r w:rsidRPr="00CF521F">
              <w:t>i respectând principiul necesită</w:t>
            </w:r>
            <w:r w:rsidR="00F240FB" w:rsidRPr="00CF521F">
              <w:t>ț</w:t>
            </w:r>
            <w:r w:rsidRPr="00CF521F">
              <w:t xml:space="preserve">ii </w:t>
            </w:r>
            <w:r w:rsidR="00F240FB" w:rsidRPr="00CF521F">
              <w:t>ș</w:t>
            </w:r>
            <w:r w:rsidRPr="00CF521F">
              <w:t>i propor</w:t>
            </w:r>
            <w:r w:rsidR="00F240FB" w:rsidRPr="00CF521F">
              <w:t>ț</w:t>
            </w:r>
            <w:r w:rsidRPr="00CF521F">
              <w:t>ionalită</w:t>
            </w:r>
            <w:r w:rsidR="00F240FB" w:rsidRPr="00CF521F">
              <w:t>ț</w:t>
            </w:r>
            <w:r w:rsidRPr="00CF521F">
              <w:t xml:space="preserve">ii cu privire atât la modalitatea, cât </w:t>
            </w:r>
            <w:r w:rsidR="00F240FB" w:rsidRPr="00CF521F">
              <w:t>ș</w:t>
            </w:r>
            <w:r w:rsidRPr="00CF521F">
              <w:t>i la scopul unei astfel de luări în custodie publică. Luarea în custodie publică a solicitan</w:t>
            </w:r>
            <w:r w:rsidR="00F240FB" w:rsidRPr="00CF521F">
              <w:t>ț</w:t>
            </w:r>
            <w:r w:rsidRPr="00CF521F">
              <w:t>ilor în temeiul prezentei directive ar trebui să fie dispusă numai în scris de autorită</w:t>
            </w:r>
            <w:r w:rsidR="00F240FB" w:rsidRPr="00CF521F">
              <w:t>ț</w:t>
            </w:r>
            <w:r w:rsidRPr="00CF521F">
              <w:t>i judiciare</w:t>
            </w:r>
            <w:r w:rsidRPr="00CF521F">
              <w:rPr>
                <w:b/>
                <w:i/>
              </w:rPr>
              <w:t xml:space="preserve"> sau administrative</w:t>
            </w:r>
            <w:r w:rsidRPr="00CF521F">
              <w:t>, prezentându-se motivele pe care se întemeiază, inclusiv în cazurile în care persoana se află deja în custodie publică atunci când face cererea de protec</w:t>
            </w:r>
            <w:r w:rsidR="00F240FB" w:rsidRPr="00CF521F">
              <w:t>ț</w:t>
            </w:r>
            <w:r w:rsidRPr="00CF521F">
              <w:t>ie interna</w:t>
            </w:r>
            <w:r w:rsidR="00F240FB" w:rsidRPr="00CF521F">
              <w:t>ț</w:t>
            </w:r>
            <w:r w:rsidRPr="00CF521F">
              <w:t>ională. Un solicitant aflat în custodie publică ar trebui să aibă acces efectiv la garan</w:t>
            </w:r>
            <w:r w:rsidR="00F240FB" w:rsidRPr="00CF521F">
              <w:t>ț</w:t>
            </w:r>
            <w:r w:rsidRPr="00CF521F">
              <w:t>iile procedurale necesare, precum introducerea unei căi de atac în fa</w:t>
            </w:r>
            <w:r w:rsidR="00F240FB" w:rsidRPr="00CF521F">
              <w:t>ț</w:t>
            </w:r>
            <w:r w:rsidRPr="00CF521F">
              <w:t>a unei autorită</w:t>
            </w:r>
            <w:r w:rsidR="00F240FB" w:rsidRPr="00CF521F">
              <w:t>ț</w:t>
            </w:r>
            <w:r w:rsidRPr="00CF521F">
              <w:t>i judiciare na</w:t>
            </w:r>
            <w:r w:rsidR="00F240FB" w:rsidRPr="00CF521F">
              <w:t>ț</w:t>
            </w:r>
            <w:r w:rsidRPr="00CF521F">
              <w:t>ionale.</w:t>
            </w:r>
          </w:p>
        </w:tc>
        <w:tc>
          <w:tcPr>
            <w:tcW w:w="4876" w:type="dxa"/>
          </w:tcPr>
          <w:p w:rsidR="007E2637" w:rsidRPr="00CF521F" w:rsidRDefault="007E2637" w:rsidP="007E2637">
            <w:pPr>
              <w:pStyle w:val="Normal6"/>
              <w:rPr>
                <w:szCs w:val="24"/>
              </w:rPr>
            </w:pPr>
            <w:r w:rsidRPr="00CF521F">
              <w:t>(20)</w:t>
            </w:r>
            <w:r w:rsidRPr="00CF521F">
              <w:tab/>
              <w:t>Măsura luării în custodie publică a solicitan</w:t>
            </w:r>
            <w:r w:rsidR="00F240FB" w:rsidRPr="00CF521F">
              <w:t>ț</w:t>
            </w:r>
            <w:r w:rsidRPr="00CF521F">
              <w:t>ilor ar trebui aplicată în conformitate cu principiul fundamental conform căruia o persoană nu ar trebui să fie luată în custodie publică pentru unicul motiv că solicită protec</w:t>
            </w:r>
            <w:r w:rsidR="00F240FB" w:rsidRPr="00CF521F">
              <w:t>ț</w:t>
            </w:r>
            <w:r w:rsidRPr="00CF521F">
              <w:t>ie interna</w:t>
            </w:r>
            <w:r w:rsidR="00F240FB" w:rsidRPr="00CF521F">
              <w:t>ț</w:t>
            </w:r>
            <w:r w:rsidRPr="00CF521F">
              <w:t>ională, în special în conformitate cu obliga</w:t>
            </w:r>
            <w:r w:rsidR="00F240FB" w:rsidRPr="00CF521F">
              <w:t>ț</w:t>
            </w:r>
            <w:r w:rsidRPr="00CF521F">
              <w:t>iile juridice interna</w:t>
            </w:r>
            <w:r w:rsidR="00F240FB" w:rsidRPr="00CF521F">
              <w:t>ț</w:t>
            </w:r>
            <w:r w:rsidRPr="00CF521F">
              <w:t xml:space="preserve">ionale ale statelor membre </w:t>
            </w:r>
            <w:r w:rsidR="00F240FB" w:rsidRPr="00CF521F">
              <w:t>ș</w:t>
            </w:r>
            <w:r w:rsidRPr="00CF521F">
              <w:t>i cu articolul 31 din Conven</w:t>
            </w:r>
            <w:r w:rsidR="00F240FB" w:rsidRPr="00CF521F">
              <w:t>ț</w:t>
            </w:r>
            <w:r w:rsidRPr="00CF521F">
              <w:t>ia de la Geneva. Solicitan</w:t>
            </w:r>
            <w:r w:rsidR="00F240FB" w:rsidRPr="00CF521F">
              <w:t>ț</w:t>
            </w:r>
            <w:r w:rsidRPr="00CF521F">
              <w:t>ii pot fi lua</w:t>
            </w:r>
            <w:r w:rsidR="00F240FB" w:rsidRPr="00CF521F">
              <w:t>ț</w:t>
            </w:r>
            <w:r w:rsidRPr="00CF521F">
              <w:t>i în custodie publică numai în condi</w:t>
            </w:r>
            <w:r w:rsidR="00F240FB" w:rsidRPr="00CF521F">
              <w:t>ț</w:t>
            </w:r>
            <w:r w:rsidRPr="00CF521F">
              <w:t>iile excep</w:t>
            </w:r>
            <w:r w:rsidR="00F240FB" w:rsidRPr="00CF521F">
              <w:t>ț</w:t>
            </w:r>
            <w:r w:rsidRPr="00CF521F">
              <w:t xml:space="preserve">ionale, foarte clar definite, prevăzute de prezenta directivă </w:t>
            </w:r>
            <w:r w:rsidR="00F240FB" w:rsidRPr="00CF521F">
              <w:t>ș</w:t>
            </w:r>
            <w:r w:rsidRPr="00CF521F">
              <w:t>i respectând principiul necesită</w:t>
            </w:r>
            <w:r w:rsidR="00F240FB" w:rsidRPr="00CF521F">
              <w:t>ț</w:t>
            </w:r>
            <w:r w:rsidRPr="00CF521F">
              <w:t xml:space="preserve">ii </w:t>
            </w:r>
            <w:r w:rsidR="00F240FB" w:rsidRPr="00CF521F">
              <w:t>ș</w:t>
            </w:r>
            <w:r w:rsidRPr="00CF521F">
              <w:t>i propor</w:t>
            </w:r>
            <w:r w:rsidR="00F240FB" w:rsidRPr="00CF521F">
              <w:t>ț</w:t>
            </w:r>
            <w:r w:rsidRPr="00CF521F">
              <w:t>ionalită</w:t>
            </w:r>
            <w:r w:rsidR="00F240FB" w:rsidRPr="00CF521F">
              <w:t>ț</w:t>
            </w:r>
            <w:r w:rsidRPr="00CF521F">
              <w:t xml:space="preserve">ii cu privire atât la modalitatea, cât </w:t>
            </w:r>
            <w:r w:rsidR="00F240FB" w:rsidRPr="00CF521F">
              <w:t>ș</w:t>
            </w:r>
            <w:r w:rsidRPr="00CF521F">
              <w:t>i la scopul unei astfel de luări în custodie publică. Luarea în custodie publică a solicitan</w:t>
            </w:r>
            <w:r w:rsidR="00F240FB" w:rsidRPr="00CF521F">
              <w:t>ț</w:t>
            </w:r>
            <w:r w:rsidRPr="00CF521F">
              <w:t>ilor în temeiul prezentei directive ar trebui să fie dispusă numai în scris de autorită</w:t>
            </w:r>
            <w:r w:rsidR="00F240FB" w:rsidRPr="00CF521F">
              <w:t>ț</w:t>
            </w:r>
            <w:r w:rsidRPr="00CF521F">
              <w:t xml:space="preserve">i judiciare, prezentându-se motivele </w:t>
            </w:r>
            <w:r w:rsidRPr="00CF521F">
              <w:rPr>
                <w:b/>
                <w:i/>
              </w:rPr>
              <w:t>individuale</w:t>
            </w:r>
            <w:r w:rsidRPr="00CF521F">
              <w:t xml:space="preserve"> pe care se întemeiază, inclusiv în cazurile în care persoana se află deja în custodie publică atunci când face cererea de protec</w:t>
            </w:r>
            <w:r w:rsidR="00F240FB" w:rsidRPr="00CF521F">
              <w:t>ț</w:t>
            </w:r>
            <w:r w:rsidRPr="00CF521F">
              <w:t>ie interna</w:t>
            </w:r>
            <w:r w:rsidR="00F240FB" w:rsidRPr="00CF521F">
              <w:t>ț</w:t>
            </w:r>
            <w:r w:rsidRPr="00CF521F">
              <w:t>ională.</w:t>
            </w:r>
            <w:r w:rsidRPr="00CF521F">
              <w:rPr>
                <w:b/>
                <w:i/>
              </w:rPr>
              <w:t xml:space="preserve"> O justificare a motivelor pentru care alternativele la luarea în custodie nu au fost aplicate într-un caz individual trebuie să fie furnizată în scris de către autoritatea judiciară.</w:t>
            </w:r>
            <w:r w:rsidRPr="00CF521F">
              <w:t xml:space="preserve"> Un solicitant aflat în custodie publică ar trebui să aibă acces efectiv la garan</w:t>
            </w:r>
            <w:r w:rsidR="00F240FB" w:rsidRPr="00CF521F">
              <w:t>ț</w:t>
            </w:r>
            <w:r w:rsidRPr="00CF521F">
              <w:t>iile procedurale necesare, precum introducerea unei căi de atac în fa</w:t>
            </w:r>
            <w:r w:rsidR="00F240FB" w:rsidRPr="00CF521F">
              <w:t>ț</w:t>
            </w:r>
            <w:r w:rsidRPr="00CF521F">
              <w:t>a unei autorită</w:t>
            </w:r>
            <w:r w:rsidR="00F240FB" w:rsidRPr="00CF521F">
              <w:t>ț</w:t>
            </w:r>
            <w:r w:rsidRPr="00CF521F">
              <w:t>i judiciare na</w:t>
            </w:r>
            <w:r w:rsidR="00F240FB" w:rsidRPr="00CF521F">
              <w:t>ț</w:t>
            </w:r>
            <w:r w:rsidRPr="00CF521F">
              <w:t>ionale.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(20)</w:t>
            </w:r>
            <w:r w:rsidRPr="00CF521F">
              <w:tab/>
              <w:t>Măsura luării în custodie publică a solicitan</w:t>
            </w:r>
            <w:r w:rsidR="00F240FB" w:rsidRPr="00CF521F">
              <w:t>ț</w:t>
            </w:r>
            <w:r w:rsidRPr="00CF521F">
              <w:t>ilor ar trebui aplicată în conformitate cu principiul fundamental conform căruia o persoană nu ar trebui să fie luată în custodie publică pentru unicul motiv că solicită protec</w:t>
            </w:r>
            <w:r w:rsidR="00F240FB" w:rsidRPr="00CF521F">
              <w:t>ț</w:t>
            </w:r>
            <w:r w:rsidRPr="00CF521F">
              <w:t>ie interna</w:t>
            </w:r>
            <w:r w:rsidR="00F240FB" w:rsidRPr="00CF521F">
              <w:t>ț</w:t>
            </w:r>
            <w:r w:rsidRPr="00CF521F">
              <w:t>ională, în special în conformitate cu obliga</w:t>
            </w:r>
            <w:r w:rsidR="00F240FB" w:rsidRPr="00CF521F">
              <w:t>ț</w:t>
            </w:r>
            <w:r w:rsidRPr="00CF521F">
              <w:t>iile juridice interna</w:t>
            </w:r>
            <w:r w:rsidR="00F240FB" w:rsidRPr="00CF521F">
              <w:t>ț</w:t>
            </w:r>
            <w:r w:rsidRPr="00CF521F">
              <w:t xml:space="preserve">ionale ale statelor membre </w:t>
            </w:r>
            <w:r w:rsidR="00F240FB" w:rsidRPr="00CF521F">
              <w:t>ș</w:t>
            </w:r>
            <w:r w:rsidRPr="00CF521F">
              <w:t>i cu articolul 31 din Conven</w:t>
            </w:r>
            <w:r w:rsidR="00F240FB" w:rsidRPr="00CF521F">
              <w:t>ț</w:t>
            </w:r>
            <w:r w:rsidRPr="00CF521F">
              <w:t>ia de la Geneva. Solicitan</w:t>
            </w:r>
            <w:r w:rsidR="00F240FB" w:rsidRPr="00CF521F">
              <w:t>ț</w:t>
            </w:r>
            <w:r w:rsidRPr="00CF521F">
              <w:t>ii pot fi lua</w:t>
            </w:r>
            <w:r w:rsidR="00F240FB" w:rsidRPr="00CF521F">
              <w:t>ț</w:t>
            </w:r>
            <w:r w:rsidRPr="00CF521F">
              <w:t>i în custodie publică numai în condi</w:t>
            </w:r>
            <w:r w:rsidR="00F240FB" w:rsidRPr="00CF521F">
              <w:t>ț</w:t>
            </w:r>
            <w:r w:rsidRPr="00CF521F">
              <w:t>iile excep</w:t>
            </w:r>
            <w:r w:rsidR="00F240FB" w:rsidRPr="00CF521F">
              <w:t>ț</w:t>
            </w:r>
            <w:r w:rsidRPr="00CF521F">
              <w:t xml:space="preserve">ionale, foarte clar definite, prevăzute de prezenta directivă </w:t>
            </w:r>
            <w:r w:rsidR="00F240FB" w:rsidRPr="00CF521F">
              <w:t>ș</w:t>
            </w:r>
            <w:r w:rsidRPr="00CF521F">
              <w:t>i respectând principiul necesită</w:t>
            </w:r>
            <w:r w:rsidR="00F240FB" w:rsidRPr="00CF521F">
              <w:t>ț</w:t>
            </w:r>
            <w:r w:rsidRPr="00CF521F">
              <w:t xml:space="preserve">ii </w:t>
            </w:r>
            <w:r w:rsidR="00F240FB" w:rsidRPr="00CF521F">
              <w:t>ș</w:t>
            </w:r>
            <w:r w:rsidRPr="00CF521F">
              <w:t>i propor</w:t>
            </w:r>
            <w:r w:rsidR="00F240FB" w:rsidRPr="00CF521F">
              <w:t>ț</w:t>
            </w:r>
            <w:r w:rsidRPr="00CF521F">
              <w:t>ionalită</w:t>
            </w:r>
            <w:r w:rsidR="00F240FB" w:rsidRPr="00CF521F">
              <w:t>ț</w:t>
            </w:r>
            <w:r w:rsidRPr="00CF521F">
              <w:t xml:space="preserve">ii cu privire atât la modalitatea, cât </w:t>
            </w:r>
            <w:r w:rsidR="00F240FB" w:rsidRPr="00CF521F">
              <w:t>ș</w:t>
            </w:r>
            <w:r w:rsidRPr="00CF521F">
              <w:t>i la scopul unei astfel de luări în custodie publică. Luarea în custodie publică a solicitan</w:t>
            </w:r>
            <w:r w:rsidR="00F240FB" w:rsidRPr="00CF521F">
              <w:t>ț</w:t>
            </w:r>
            <w:r w:rsidRPr="00CF521F">
              <w:t>ilor în temeiul prezentei directive ar trebui să fie dispusă numai în scris de autorită</w:t>
            </w:r>
            <w:r w:rsidR="00F240FB" w:rsidRPr="00CF521F">
              <w:t>ț</w:t>
            </w:r>
            <w:r w:rsidRPr="00CF521F">
              <w:t xml:space="preserve">i judiciare </w:t>
            </w:r>
            <w:r w:rsidRPr="00CF521F">
              <w:rPr>
                <w:b/>
                <w:i/>
              </w:rPr>
              <w:t>sau administrative</w:t>
            </w:r>
            <w:r w:rsidRPr="00CF521F">
              <w:t>, prezentându-se motivele pe care se întemeiază, inclusiv în cazurile în care persoana se află deja în custodie publică atunci când face cererea de protec</w:t>
            </w:r>
            <w:r w:rsidR="00F240FB" w:rsidRPr="00CF521F">
              <w:t>ț</w:t>
            </w:r>
            <w:r w:rsidRPr="00CF521F">
              <w:t>ie interna</w:t>
            </w:r>
            <w:r w:rsidR="00F240FB" w:rsidRPr="00CF521F">
              <w:t>ț</w:t>
            </w:r>
            <w:r w:rsidRPr="00CF521F">
              <w:t>ională. Un solicitant aflat în custodie publică ar trebui să aibă acces efectiv la garan</w:t>
            </w:r>
            <w:r w:rsidR="00F240FB" w:rsidRPr="00CF521F">
              <w:t>ț</w:t>
            </w:r>
            <w:r w:rsidRPr="00CF521F">
              <w:t>iile procedurale necesare, precum introducerea unei căi de atac în fa</w:t>
            </w:r>
            <w:r w:rsidR="00F240FB" w:rsidRPr="00CF521F">
              <w:t>ț</w:t>
            </w:r>
            <w:r w:rsidRPr="00CF521F">
              <w:t>a unei autorită</w:t>
            </w:r>
            <w:r w:rsidR="00F240FB" w:rsidRPr="00CF521F">
              <w:t>ț</w:t>
            </w:r>
            <w:r w:rsidRPr="00CF521F">
              <w:t>i judiciare na</w:t>
            </w:r>
            <w:r w:rsidR="00F240FB" w:rsidRPr="00CF521F">
              <w:t>ț</w:t>
            </w:r>
            <w:r w:rsidRPr="00CF521F">
              <w:t>ionale.</w:t>
            </w:r>
          </w:p>
        </w:tc>
        <w:tc>
          <w:tcPr>
            <w:tcW w:w="4876" w:type="dxa"/>
          </w:tcPr>
          <w:p w:rsidR="007E2637" w:rsidRPr="00CF521F" w:rsidRDefault="007E2637" w:rsidP="007E2637">
            <w:pPr>
              <w:pStyle w:val="Normal6"/>
              <w:rPr>
                <w:szCs w:val="24"/>
              </w:rPr>
            </w:pPr>
            <w:r w:rsidRPr="00CF521F">
              <w:t>(20)</w:t>
            </w:r>
            <w:r w:rsidRPr="00CF521F">
              <w:tab/>
              <w:t>Măsura luării în custodie publică a solicitan</w:t>
            </w:r>
            <w:r w:rsidR="00F240FB" w:rsidRPr="00CF521F">
              <w:t>ț</w:t>
            </w:r>
            <w:r w:rsidRPr="00CF521F">
              <w:t>ilor ar trebui aplicată în conformitate cu principiul fundamental conform căruia o persoană nu ar trebui să fie luată în custodie publică pentru unicul motiv că solicită protec</w:t>
            </w:r>
            <w:r w:rsidR="00F240FB" w:rsidRPr="00CF521F">
              <w:t>ț</w:t>
            </w:r>
            <w:r w:rsidRPr="00CF521F">
              <w:t>ie interna</w:t>
            </w:r>
            <w:r w:rsidR="00F240FB" w:rsidRPr="00CF521F">
              <w:t>ț</w:t>
            </w:r>
            <w:r w:rsidRPr="00CF521F">
              <w:t>ională, în special în conformitate cu obliga</w:t>
            </w:r>
            <w:r w:rsidR="00F240FB" w:rsidRPr="00CF521F">
              <w:t>ț</w:t>
            </w:r>
            <w:r w:rsidRPr="00CF521F">
              <w:t>iile juridice interna</w:t>
            </w:r>
            <w:r w:rsidR="00F240FB" w:rsidRPr="00CF521F">
              <w:t>ț</w:t>
            </w:r>
            <w:r w:rsidRPr="00CF521F">
              <w:t xml:space="preserve">ionale ale statelor membre </w:t>
            </w:r>
            <w:r w:rsidR="00F240FB" w:rsidRPr="00CF521F">
              <w:t>ș</w:t>
            </w:r>
            <w:r w:rsidRPr="00CF521F">
              <w:t>i cu articolul 31 din Conven</w:t>
            </w:r>
            <w:r w:rsidR="00F240FB" w:rsidRPr="00CF521F">
              <w:t>ț</w:t>
            </w:r>
            <w:r w:rsidRPr="00CF521F">
              <w:t>ia de la Geneva. Solicitan</w:t>
            </w:r>
            <w:r w:rsidR="00F240FB" w:rsidRPr="00CF521F">
              <w:t>ț</w:t>
            </w:r>
            <w:r w:rsidRPr="00CF521F">
              <w:t>ii pot fi lua</w:t>
            </w:r>
            <w:r w:rsidR="00F240FB" w:rsidRPr="00CF521F">
              <w:t>ț</w:t>
            </w:r>
            <w:r w:rsidRPr="00CF521F">
              <w:t>i în custodie publică numai în condi</w:t>
            </w:r>
            <w:r w:rsidR="00F240FB" w:rsidRPr="00CF521F">
              <w:t>ț</w:t>
            </w:r>
            <w:r w:rsidRPr="00CF521F">
              <w:t>iile excep</w:t>
            </w:r>
            <w:r w:rsidR="00F240FB" w:rsidRPr="00CF521F">
              <w:t>ț</w:t>
            </w:r>
            <w:r w:rsidRPr="00CF521F">
              <w:t xml:space="preserve">ionale, foarte clar definite, prevăzute de prezenta directivă </w:t>
            </w:r>
            <w:r w:rsidR="00F240FB" w:rsidRPr="00CF521F">
              <w:t>ș</w:t>
            </w:r>
            <w:r w:rsidRPr="00CF521F">
              <w:t>i respectând principiul necesită</w:t>
            </w:r>
            <w:r w:rsidR="00F240FB" w:rsidRPr="00CF521F">
              <w:t>ț</w:t>
            </w:r>
            <w:r w:rsidRPr="00CF521F">
              <w:t xml:space="preserve">ii </w:t>
            </w:r>
            <w:r w:rsidR="00F240FB" w:rsidRPr="00CF521F">
              <w:t>ș</w:t>
            </w:r>
            <w:r w:rsidRPr="00CF521F">
              <w:t>i propor</w:t>
            </w:r>
            <w:r w:rsidR="00F240FB" w:rsidRPr="00CF521F">
              <w:t>ț</w:t>
            </w:r>
            <w:r w:rsidRPr="00CF521F">
              <w:t>ionalită</w:t>
            </w:r>
            <w:r w:rsidR="00F240FB" w:rsidRPr="00CF521F">
              <w:t>ț</w:t>
            </w:r>
            <w:r w:rsidRPr="00CF521F">
              <w:t xml:space="preserve">ii cu privire atât la modalitatea, cât </w:t>
            </w:r>
            <w:r w:rsidR="00F240FB" w:rsidRPr="00CF521F">
              <w:t>ș</w:t>
            </w:r>
            <w:r w:rsidRPr="00CF521F">
              <w:t xml:space="preserve">i la scopul unei astfel de luări în custodie publică. </w:t>
            </w:r>
            <w:r w:rsidRPr="00CF521F">
              <w:rPr>
                <w:b/>
                <w:i/>
              </w:rPr>
              <w:t>În niciun caz minorii nu trebuie să fie lua</w:t>
            </w:r>
            <w:r w:rsidR="00F240FB" w:rsidRPr="00CF521F">
              <w:rPr>
                <w:b/>
                <w:i/>
              </w:rPr>
              <w:t>ț</w:t>
            </w:r>
            <w:r w:rsidRPr="00CF521F">
              <w:rPr>
                <w:b/>
                <w:i/>
              </w:rPr>
              <w:t xml:space="preserve">i în custodie publică </w:t>
            </w:r>
            <w:r w:rsidR="00F240FB" w:rsidRPr="00CF521F">
              <w:rPr>
                <w:b/>
                <w:i/>
              </w:rPr>
              <w:t>ș</w:t>
            </w:r>
            <w:r w:rsidRPr="00CF521F">
              <w:rPr>
                <w:b/>
                <w:i/>
              </w:rPr>
              <w:t>i/sau supu</w:t>
            </w:r>
            <w:r w:rsidR="00F240FB" w:rsidRPr="00CF521F">
              <w:rPr>
                <w:b/>
                <w:i/>
              </w:rPr>
              <w:t>ș</w:t>
            </w:r>
            <w:r w:rsidRPr="00CF521F">
              <w:rPr>
                <w:b/>
                <w:i/>
              </w:rPr>
              <w:t>i unui regim de deten</w:t>
            </w:r>
            <w:r w:rsidR="00F240FB" w:rsidRPr="00CF521F">
              <w:rPr>
                <w:b/>
                <w:i/>
              </w:rPr>
              <w:t>ț</w:t>
            </w:r>
            <w:r w:rsidRPr="00CF521F">
              <w:rPr>
                <w:b/>
                <w:i/>
              </w:rPr>
              <w:t>ie.</w:t>
            </w:r>
            <w:r w:rsidRPr="00CF521F">
              <w:t xml:space="preserve"> Luarea în custodie publică a solicitan</w:t>
            </w:r>
            <w:r w:rsidR="00F240FB" w:rsidRPr="00CF521F">
              <w:t>ț</w:t>
            </w:r>
            <w:r w:rsidRPr="00CF521F">
              <w:t>ilor în temeiul prezentei directive ar trebui să fie dispusă numai în scris de autorită</w:t>
            </w:r>
            <w:r w:rsidR="00F240FB" w:rsidRPr="00CF521F">
              <w:t>ț</w:t>
            </w:r>
            <w:r w:rsidRPr="00CF521F">
              <w:t>i judiciare, prezentându-se motivele pe care se întemeiază, inclusiv în cazurile în care persoana se află deja în custodie publică atunci când face cererea de protec</w:t>
            </w:r>
            <w:r w:rsidR="00F240FB" w:rsidRPr="00CF521F">
              <w:t>ț</w:t>
            </w:r>
            <w:r w:rsidRPr="00CF521F">
              <w:t>ie interna</w:t>
            </w:r>
            <w:r w:rsidR="00F240FB" w:rsidRPr="00CF521F">
              <w:t>ț</w:t>
            </w:r>
            <w:r w:rsidRPr="00CF521F">
              <w:t>ională. Un solicitant aflat în custodie publică ar trebui să aibă acces efectiv la garan</w:t>
            </w:r>
            <w:r w:rsidR="00F240FB" w:rsidRPr="00CF521F">
              <w:t>ț</w:t>
            </w:r>
            <w:r w:rsidRPr="00CF521F">
              <w:t>iile procedurale necesare, precum introducerea unei căi de atac în fa</w:t>
            </w:r>
            <w:r w:rsidR="00F240FB" w:rsidRPr="00CF521F">
              <w:t>ț</w:t>
            </w:r>
            <w:r w:rsidRPr="00CF521F">
              <w:t>a unei autorită</w:t>
            </w:r>
            <w:r w:rsidR="00F240FB" w:rsidRPr="00CF521F">
              <w:t>ț</w:t>
            </w:r>
            <w:r w:rsidRPr="00CF521F">
              <w:t>i judiciare na</w:t>
            </w:r>
            <w:r w:rsidR="00F240FB" w:rsidRPr="00CF521F">
              <w:t>ț</w:t>
            </w:r>
            <w:r w:rsidRPr="00CF521F">
              <w:t xml:space="preserve">ionale </w:t>
            </w:r>
            <w:r w:rsidR="00F240FB" w:rsidRPr="00CF521F">
              <w:rPr>
                <w:b/>
                <w:i/>
              </w:rPr>
              <w:t>ș</w:t>
            </w:r>
            <w:r w:rsidRPr="00CF521F">
              <w:rPr>
                <w:b/>
                <w:i/>
              </w:rPr>
              <w:t>i dreptul de a beneficia de asisten</w:t>
            </w:r>
            <w:r w:rsidR="00F240FB" w:rsidRPr="00CF521F">
              <w:rPr>
                <w:b/>
                <w:i/>
              </w:rPr>
              <w:t>ț</w:t>
            </w:r>
            <w:r w:rsidRPr="00CF521F">
              <w:rPr>
                <w:b/>
                <w:i/>
              </w:rPr>
              <w:t>ă juridică gratuită</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Ultima parte a amendamentului este necesară pentru a asigura coeren</w:t>
      </w:r>
      <w:r w:rsidR="00F240FB" w:rsidRPr="00CF521F">
        <w:rPr>
          <w:noProof w:val="0"/>
        </w:rPr>
        <w:t>ț</w:t>
      </w:r>
      <w:r w:rsidRPr="00CF521F">
        <w:rPr>
          <w:noProof w:val="0"/>
        </w:rPr>
        <w:t>a cu alte propuneri legislative, în special, cu amendamentul adus propunerii de regulament prin care se acordă asisten</w:t>
      </w:r>
      <w:r w:rsidR="00F240FB" w:rsidRPr="00CF521F">
        <w:rPr>
          <w:noProof w:val="0"/>
        </w:rPr>
        <w:t>ț</w:t>
      </w:r>
      <w:r w:rsidRPr="00CF521F">
        <w:rPr>
          <w:noProof w:val="0"/>
        </w:rPr>
        <w:t>ă juridică gratuită în toate etapele procedurii. Aceasta este o informa</w:t>
      </w:r>
      <w:r w:rsidR="00F240FB" w:rsidRPr="00CF521F">
        <w:rPr>
          <w:noProof w:val="0"/>
        </w:rPr>
        <w:t>ț</w:t>
      </w:r>
      <w:r w:rsidRPr="00CF521F">
        <w:rPr>
          <w:noProof w:val="0"/>
        </w:rPr>
        <w:t>ie esen</w:t>
      </w:r>
      <w:r w:rsidR="00F240FB" w:rsidRPr="00CF521F">
        <w:rPr>
          <w:noProof w:val="0"/>
        </w:rPr>
        <w:t>ț</w:t>
      </w:r>
      <w:r w:rsidRPr="00CF521F">
        <w:rPr>
          <w:noProof w:val="0"/>
        </w:rPr>
        <w:t xml:space="preserve">ială pentru solicitant </w:t>
      </w:r>
      <w:r w:rsidR="00F240FB" w:rsidRPr="00CF521F">
        <w:rPr>
          <w:noProof w:val="0"/>
        </w:rPr>
        <w:t>ș</w:t>
      </w:r>
      <w:r w:rsidRPr="00CF521F">
        <w:rPr>
          <w:noProof w:val="0"/>
        </w:rPr>
        <w:t>i de aceea merită men</w:t>
      </w:r>
      <w:r w:rsidR="00F240FB" w:rsidRPr="00CF521F">
        <w:rPr>
          <w:noProof w:val="0"/>
        </w:rPr>
        <w:t>ț</w:t>
      </w:r>
      <w:r w:rsidRPr="00CF521F">
        <w:rPr>
          <w:noProof w:val="0"/>
        </w:rPr>
        <w:t>ionată.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Salvatore Domenico Pogliese, Alessandra Mussolini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(20)</w:t>
            </w:r>
            <w:r w:rsidRPr="00CF521F">
              <w:tab/>
              <w:t>Măsura luării în custodie publică a solicitan</w:t>
            </w:r>
            <w:r w:rsidR="00F240FB" w:rsidRPr="00CF521F">
              <w:t>ț</w:t>
            </w:r>
            <w:r w:rsidRPr="00CF521F">
              <w:t>ilor ar trebui aplicată în conformitate cu principiul fundamental conform căruia o persoană nu ar trebui să fie luată în custodie publică pentru unicul motiv că solicită protec</w:t>
            </w:r>
            <w:r w:rsidR="00F240FB" w:rsidRPr="00CF521F">
              <w:t>ț</w:t>
            </w:r>
            <w:r w:rsidRPr="00CF521F">
              <w:t>ie interna</w:t>
            </w:r>
            <w:r w:rsidR="00F240FB" w:rsidRPr="00CF521F">
              <w:t>ț</w:t>
            </w:r>
            <w:r w:rsidRPr="00CF521F">
              <w:t>ională, în special în conformitate cu obliga</w:t>
            </w:r>
            <w:r w:rsidR="00F240FB" w:rsidRPr="00CF521F">
              <w:t>ț</w:t>
            </w:r>
            <w:r w:rsidRPr="00CF521F">
              <w:t>iile juridice interna</w:t>
            </w:r>
            <w:r w:rsidR="00F240FB" w:rsidRPr="00CF521F">
              <w:t>ț</w:t>
            </w:r>
            <w:r w:rsidRPr="00CF521F">
              <w:t xml:space="preserve">ionale ale statelor membre </w:t>
            </w:r>
            <w:r w:rsidR="00F240FB" w:rsidRPr="00CF521F">
              <w:t>ș</w:t>
            </w:r>
            <w:r w:rsidRPr="00CF521F">
              <w:t>i cu articolul 31 din Conven</w:t>
            </w:r>
            <w:r w:rsidR="00F240FB" w:rsidRPr="00CF521F">
              <w:t>ț</w:t>
            </w:r>
            <w:r w:rsidRPr="00CF521F">
              <w:t>ia de la Geneva. Solicitan</w:t>
            </w:r>
            <w:r w:rsidR="00F240FB" w:rsidRPr="00CF521F">
              <w:t>ț</w:t>
            </w:r>
            <w:r w:rsidRPr="00CF521F">
              <w:t>ii pot fi lua</w:t>
            </w:r>
            <w:r w:rsidR="00F240FB" w:rsidRPr="00CF521F">
              <w:t>ț</w:t>
            </w:r>
            <w:r w:rsidRPr="00CF521F">
              <w:t>i în custodie publică numai în condi</w:t>
            </w:r>
            <w:r w:rsidR="00F240FB" w:rsidRPr="00CF521F">
              <w:t>ț</w:t>
            </w:r>
            <w:r w:rsidRPr="00CF521F">
              <w:t>iile excep</w:t>
            </w:r>
            <w:r w:rsidR="00F240FB" w:rsidRPr="00CF521F">
              <w:t>ț</w:t>
            </w:r>
            <w:r w:rsidRPr="00CF521F">
              <w:t xml:space="preserve">ionale, foarte clar definite, prevăzute de prezenta directivă </w:t>
            </w:r>
            <w:r w:rsidR="00F240FB" w:rsidRPr="00CF521F">
              <w:t>ș</w:t>
            </w:r>
            <w:r w:rsidRPr="00CF521F">
              <w:t>i respectând principiul necesită</w:t>
            </w:r>
            <w:r w:rsidR="00F240FB" w:rsidRPr="00CF521F">
              <w:t>ț</w:t>
            </w:r>
            <w:r w:rsidRPr="00CF521F">
              <w:t xml:space="preserve">ii </w:t>
            </w:r>
            <w:r w:rsidR="00F240FB" w:rsidRPr="00CF521F">
              <w:t>ș</w:t>
            </w:r>
            <w:r w:rsidRPr="00CF521F">
              <w:t>i propor</w:t>
            </w:r>
            <w:r w:rsidR="00F240FB" w:rsidRPr="00CF521F">
              <w:t>ț</w:t>
            </w:r>
            <w:r w:rsidRPr="00CF521F">
              <w:t>ionalită</w:t>
            </w:r>
            <w:r w:rsidR="00F240FB" w:rsidRPr="00CF521F">
              <w:t>ț</w:t>
            </w:r>
            <w:r w:rsidRPr="00CF521F">
              <w:t xml:space="preserve">ii cu privire atât la modalitatea, cât </w:t>
            </w:r>
            <w:r w:rsidR="00F240FB" w:rsidRPr="00CF521F">
              <w:t>ș</w:t>
            </w:r>
            <w:r w:rsidRPr="00CF521F">
              <w:t>i la scopul unei astfel de luări în custodie publică. Luarea în custodie publică a solicitan</w:t>
            </w:r>
            <w:r w:rsidR="00F240FB" w:rsidRPr="00CF521F">
              <w:t>ț</w:t>
            </w:r>
            <w:r w:rsidRPr="00CF521F">
              <w:t>ilor în temeiul prezentei directive ar trebui să fie dispusă numai în scris de autorită</w:t>
            </w:r>
            <w:r w:rsidR="00F240FB" w:rsidRPr="00CF521F">
              <w:t>ț</w:t>
            </w:r>
            <w:r w:rsidRPr="00CF521F">
              <w:t xml:space="preserve">i judiciare </w:t>
            </w:r>
            <w:r w:rsidRPr="00CF521F">
              <w:rPr>
                <w:b/>
                <w:i/>
              </w:rPr>
              <w:t>sau administrative</w:t>
            </w:r>
            <w:r w:rsidRPr="00CF521F">
              <w:t>, prezentându-se motivele pe care se întemeiază, inclusiv în cazurile în care persoana se află deja în custodie publică atunci când face cererea de protec</w:t>
            </w:r>
            <w:r w:rsidR="00F240FB" w:rsidRPr="00CF521F">
              <w:t>ț</w:t>
            </w:r>
            <w:r w:rsidRPr="00CF521F">
              <w:t>ie interna</w:t>
            </w:r>
            <w:r w:rsidR="00F240FB" w:rsidRPr="00CF521F">
              <w:t>ț</w:t>
            </w:r>
            <w:r w:rsidRPr="00CF521F">
              <w:t>ională. Un solicitant aflat în custodie publică ar trebui să aibă acces efectiv la garan</w:t>
            </w:r>
            <w:r w:rsidR="00F240FB" w:rsidRPr="00CF521F">
              <w:t>ț</w:t>
            </w:r>
            <w:r w:rsidRPr="00CF521F">
              <w:t>iile procedurale necesare, precum introducerea unei căi de atac în fa</w:t>
            </w:r>
            <w:r w:rsidR="00F240FB" w:rsidRPr="00CF521F">
              <w:t>ț</w:t>
            </w:r>
            <w:r w:rsidRPr="00CF521F">
              <w:t>a unei autorită</w:t>
            </w:r>
            <w:r w:rsidR="00F240FB" w:rsidRPr="00CF521F">
              <w:t>ț</w:t>
            </w:r>
            <w:r w:rsidRPr="00CF521F">
              <w:t>i judiciare na</w:t>
            </w:r>
            <w:r w:rsidR="00F240FB" w:rsidRPr="00CF521F">
              <w:t>ț</w:t>
            </w:r>
            <w:r w:rsidRPr="00CF521F">
              <w:t>ionale.</w:t>
            </w:r>
          </w:p>
        </w:tc>
        <w:tc>
          <w:tcPr>
            <w:tcW w:w="4876" w:type="dxa"/>
          </w:tcPr>
          <w:p w:rsidR="007E2637" w:rsidRPr="00CF521F" w:rsidRDefault="007E2637" w:rsidP="007E2637">
            <w:pPr>
              <w:pStyle w:val="Normal6"/>
              <w:rPr>
                <w:szCs w:val="24"/>
              </w:rPr>
            </w:pPr>
            <w:r w:rsidRPr="00CF521F">
              <w:t>(20)</w:t>
            </w:r>
            <w:r w:rsidRPr="00CF521F">
              <w:tab/>
              <w:t>Măsura luării în custodie publică a solicitan</w:t>
            </w:r>
            <w:r w:rsidR="00F240FB" w:rsidRPr="00CF521F">
              <w:t>ț</w:t>
            </w:r>
            <w:r w:rsidRPr="00CF521F">
              <w:t>ilor ar trebui aplicată în conformitate cu principiul fundamental conform căruia o persoană nu ar trebui să fie luată în custodie publică pentru unicul motiv că solicită protec</w:t>
            </w:r>
            <w:r w:rsidR="00F240FB" w:rsidRPr="00CF521F">
              <w:t>ț</w:t>
            </w:r>
            <w:r w:rsidRPr="00CF521F">
              <w:t>ie interna</w:t>
            </w:r>
            <w:r w:rsidR="00F240FB" w:rsidRPr="00CF521F">
              <w:t>ț</w:t>
            </w:r>
            <w:r w:rsidRPr="00CF521F">
              <w:t>ională, în special în conformitate cu obliga</w:t>
            </w:r>
            <w:r w:rsidR="00F240FB" w:rsidRPr="00CF521F">
              <w:t>ț</w:t>
            </w:r>
            <w:r w:rsidRPr="00CF521F">
              <w:t>iile juridice interna</w:t>
            </w:r>
            <w:r w:rsidR="00F240FB" w:rsidRPr="00CF521F">
              <w:t>ț</w:t>
            </w:r>
            <w:r w:rsidRPr="00CF521F">
              <w:t xml:space="preserve">ionale ale statelor membre </w:t>
            </w:r>
            <w:r w:rsidR="00F240FB" w:rsidRPr="00CF521F">
              <w:t>ș</w:t>
            </w:r>
            <w:r w:rsidRPr="00CF521F">
              <w:t>i cu articolul 31 din Conven</w:t>
            </w:r>
            <w:r w:rsidR="00F240FB" w:rsidRPr="00CF521F">
              <w:t>ț</w:t>
            </w:r>
            <w:r w:rsidRPr="00CF521F">
              <w:t>ia de la Geneva. Solicitan</w:t>
            </w:r>
            <w:r w:rsidR="00F240FB" w:rsidRPr="00CF521F">
              <w:t>ț</w:t>
            </w:r>
            <w:r w:rsidRPr="00CF521F">
              <w:t>ii pot fi lua</w:t>
            </w:r>
            <w:r w:rsidR="00F240FB" w:rsidRPr="00CF521F">
              <w:t>ț</w:t>
            </w:r>
            <w:r w:rsidRPr="00CF521F">
              <w:t>i în custodie publică numai în condi</w:t>
            </w:r>
            <w:r w:rsidR="00F240FB" w:rsidRPr="00CF521F">
              <w:t>ț</w:t>
            </w:r>
            <w:r w:rsidRPr="00CF521F">
              <w:t>iile excep</w:t>
            </w:r>
            <w:r w:rsidR="00F240FB" w:rsidRPr="00CF521F">
              <w:t>ț</w:t>
            </w:r>
            <w:r w:rsidRPr="00CF521F">
              <w:t xml:space="preserve">ionale, foarte clar definite, prevăzute de prezenta directivă </w:t>
            </w:r>
            <w:r w:rsidR="00F240FB" w:rsidRPr="00CF521F">
              <w:t>ș</w:t>
            </w:r>
            <w:r w:rsidRPr="00CF521F">
              <w:t>i respectând principiul necesită</w:t>
            </w:r>
            <w:r w:rsidR="00F240FB" w:rsidRPr="00CF521F">
              <w:t>ț</w:t>
            </w:r>
            <w:r w:rsidRPr="00CF521F">
              <w:t xml:space="preserve">ii </w:t>
            </w:r>
            <w:r w:rsidR="00F240FB" w:rsidRPr="00CF521F">
              <w:t>ș</w:t>
            </w:r>
            <w:r w:rsidRPr="00CF521F">
              <w:t>i propor</w:t>
            </w:r>
            <w:r w:rsidR="00F240FB" w:rsidRPr="00CF521F">
              <w:t>ț</w:t>
            </w:r>
            <w:r w:rsidRPr="00CF521F">
              <w:t>ionalită</w:t>
            </w:r>
            <w:r w:rsidR="00F240FB" w:rsidRPr="00CF521F">
              <w:t>ț</w:t>
            </w:r>
            <w:r w:rsidRPr="00CF521F">
              <w:t xml:space="preserve">ii cu privire atât la modalitatea, cât </w:t>
            </w:r>
            <w:r w:rsidR="00F240FB" w:rsidRPr="00CF521F">
              <w:t>ș</w:t>
            </w:r>
            <w:r w:rsidRPr="00CF521F">
              <w:t>i la scopul unei astfel de luări în custodie publică. Luarea în custodie publică a solicitan</w:t>
            </w:r>
            <w:r w:rsidR="00F240FB" w:rsidRPr="00CF521F">
              <w:t>ț</w:t>
            </w:r>
            <w:r w:rsidRPr="00CF521F">
              <w:t>ilor în temeiul prezentei directive ar trebui să fie dispusă numai în scris de autorită</w:t>
            </w:r>
            <w:r w:rsidR="00F240FB" w:rsidRPr="00CF521F">
              <w:t>ț</w:t>
            </w:r>
            <w:r w:rsidRPr="00CF521F">
              <w:t>i judiciare, prezentându-se motivele pe care se întemeiază, inclusiv în cazurile în care persoana se află deja în custodie publică atunci când face cererea de protec</w:t>
            </w:r>
            <w:r w:rsidR="00F240FB" w:rsidRPr="00CF521F">
              <w:t>ț</w:t>
            </w:r>
            <w:r w:rsidRPr="00CF521F">
              <w:t>ie interna</w:t>
            </w:r>
            <w:r w:rsidR="00F240FB" w:rsidRPr="00CF521F">
              <w:t>ț</w:t>
            </w:r>
            <w:r w:rsidRPr="00CF521F">
              <w:t>ională. Un solicitant aflat în custodie publică ar trebui să aibă acces efectiv la garan</w:t>
            </w:r>
            <w:r w:rsidR="00F240FB" w:rsidRPr="00CF521F">
              <w:t>ț</w:t>
            </w:r>
            <w:r w:rsidRPr="00CF521F">
              <w:t>iile procedurale necesare, precum introducerea unei căi de atac în fa</w:t>
            </w:r>
            <w:r w:rsidR="00F240FB" w:rsidRPr="00CF521F">
              <w:t>ț</w:t>
            </w:r>
            <w:r w:rsidRPr="00CF521F">
              <w:t>a unei autorită</w:t>
            </w:r>
            <w:r w:rsidR="00F240FB" w:rsidRPr="00CF521F">
              <w:t>ț</w:t>
            </w:r>
            <w:r w:rsidRPr="00CF521F">
              <w:t>i judiciare na</w:t>
            </w:r>
            <w:r w:rsidR="00F240FB" w:rsidRPr="00CF521F">
              <w:t>ț</w:t>
            </w:r>
            <w:r w:rsidRPr="00CF521F">
              <w:t>ionale.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(21)</w:t>
            </w:r>
            <w:r w:rsidRPr="00CF521F">
              <w:tab/>
              <w:t>În cazul în care unui solicitant i s-a stabilit un anumit loc de re</w:t>
            </w:r>
            <w:r w:rsidR="00F240FB" w:rsidRPr="00CF521F">
              <w:t>ș</w:t>
            </w:r>
            <w:r w:rsidRPr="00CF521F">
              <w:t>edin</w:t>
            </w:r>
            <w:r w:rsidR="00F240FB" w:rsidRPr="00CF521F">
              <w:t>ț</w:t>
            </w:r>
            <w:r w:rsidRPr="00CF521F">
              <w:t>ă, dar el nu s-a conformat acestei obliga</w:t>
            </w:r>
            <w:r w:rsidR="00F240FB" w:rsidRPr="00CF521F">
              <w:t>ț</w:t>
            </w:r>
            <w:r w:rsidRPr="00CF521F">
              <w:t>ii, este necesar să existe un risc demonstrat de posibilă sustragere a solicitantului pentru ca acesta să fie luat în custodie publică. În toate circumstan</w:t>
            </w:r>
            <w:r w:rsidR="00F240FB" w:rsidRPr="00CF521F">
              <w:t>ț</w:t>
            </w:r>
            <w:r w:rsidRPr="00CF521F">
              <w:t>ele, trebuie să se acorde o aten</w:t>
            </w:r>
            <w:r w:rsidR="00F240FB" w:rsidRPr="00CF521F">
              <w:t>ț</w:t>
            </w:r>
            <w:r w:rsidRPr="00CF521F">
              <w:t>ie specială asigurării faptului că durata luării în custodie publică este propor</w:t>
            </w:r>
            <w:r w:rsidR="00F240FB" w:rsidRPr="00CF521F">
              <w:t>ț</w:t>
            </w:r>
            <w:r w:rsidRPr="00CF521F">
              <w:t xml:space="preserve">ională </w:t>
            </w:r>
            <w:r w:rsidR="00F240FB" w:rsidRPr="00CF521F">
              <w:t>ș</w:t>
            </w:r>
            <w:r w:rsidRPr="00CF521F">
              <w:t>i că aceasta încetează de îndată ce obliga</w:t>
            </w:r>
            <w:r w:rsidR="00F240FB" w:rsidRPr="00CF521F">
              <w:t>ț</w:t>
            </w:r>
            <w:r w:rsidRPr="00CF521F">
              <w:t>ia care îi revine solicitantului a fost îndeplinită sau nu mai există motive pentru a crede că solicitantul nu va îndeplini această obliga</w:t>
            </w:r>
            <w:r w:rsidR="00F240FB" w:rsidRPr="00CF521F">
              <w:t>ț</w:t>
            </w:r>
            <w:r w:rsidRPr="00CF521F">
              <w:t>ie. Solicitantul trebuie, de asemenea, să fi fost informat cu privire la obliga</w:t>
            </w:r>
            <w:r w:rsidR="00F240FB" w:rsidRPr="00CF521F">
              <w:t>ț</w:t>
            </w:r>
            <w:r w:rsidRPr="00CF521F">
              <w:t xml:space="preserve">ia în cauză </w:t>
            </w:r>
            <w:r w:rsidR="00F240FB" w:rsidRPr="00CF521F">
              <w:t>ș</w:t>
            </w:r>
            <w:r w:rsidRPr="00CF521F">
              <w:t>i la consecin</w:t>
            </w:r>
            <w:r w:rsidR="00F240FB" w:rsidRPr="00CF521F">
              <w:t>ț</w:t>
            </w:r>
            <w:r w:rsidRPr="00CF521F">
              <w:t>ele nerespectării acesteia.</w:t>
            </w:r>
          </w:p>
        </w:tc>
        <w:tc>
          <w:tcPr>
            <w:tcW w:w="4876" w:type="dxa"/>
          </w:tcPr>
          <w:p w:rsidR="007E2637" w:rsidRPr="00CF521F" w:rsidRDefault="007E2637" w:rsidP="007E2637">
            <w:pPr>
              <w:pStyle w:val="Normal6"/>
              <w:rPr>
                <w:szCs w:val="24"/>
              </w:rPr>
            </w:pPr>
            <w:r w:rsidRPr="00CF521F">
              <w:t>(21)</w:t>
            </w:r>
            <w:r w:rsidRPr="00CF521F">
              <w:tab/>
              <w:t>În cazul în care unui solicitant i s-a stabilit un anumit loc de re</w:t>
            </w:r>
            <w:r w:rsidR="00F240FB" w:rsidRPr="00CF521F">
              <w:t>ș</w:t>
            </w:r>
            <w:r w:rsidRPr="00CF521F">
              <w:t>edin</w:t>
            </w:r>
            <w:r w:rsidR="00F240FB" w:rsidRPr="00CF521F">
              <w:t>ț</w:t>
            </w:r>
            <w:r w:rsidRPr="00CF521F">
              <w:t>ă, dar el nu s-a conformat acestei obliga</w:t>
            </w:r>
            <w:r w:rsidR="00F240FB" w:rsidRPr="00CF521F">
              <w:t>ț</w:t>
            </w:r>
            <w:r w:rsidRPr="00CF521F">
              <w:t>ii, este necesar să existe un risc demonstrat</w:t>
            </w:r>
            <w:r w:rsidRPr="00CF521F">
              <w:rPr>
                <w:b/>
                <w:i/>
              </w:rPr>
              <w:t xml:space="preserve">, justificat în mod individual, iminent </w:t>
            </w:r>
            <w:r w:rsidR="00F240FB" w:rsidRPr="00CF521F">
              <w:rPr>
                <w:b/>
                <w:i/>
              </w:rPr>
              <w:t>ș</w:t>
            </w:r>
            <w:r w:rsidRPr="00CF521F">
              <w:rPr>
                <w:b/>
                <w:i/>
              </w:rPr>
              <w:t>i serios</w:t>
            </w:r>
            <w:r w:rsidRPr="00CF521F">
              <w:t xml:space="preserve"> de posibilă sustragere a solicitantului pentru ca acesta să fie luat în custodie publică. În toate circumstan</w:t>
            </w:r>
            <w:r w:rsidR="00F240FB" w:rsidRPr="00CF521F">
              <w:t>ț</w:t>
            </w:r>
            <w:r w:rsidRPr="00CF521F">
              <w:t>ele, trebuie să se acorde o aten</w:t>
            </w:r>
            <w:r w:rsidR="00F240FB" w:rsidRPr="00CF521F">
              <w:t>ț</w:t>
            </w:r>
            <w:r w:rsidRPr="00CF521F">
              <w:t>ie specială asigurării faptului că durata luării în custodie publică este propor</w:t>
            </w:r>
            <w:r w:rsidR="00F240FB" w:rsidRPr="00CF521F">
              <w:t>ț</w:t>
            </w:r>
            <w:r w:rsidRPr="00CF521F">
              <w:t xml:space="preserve">ională </w:t>
            </w:r>
            <w:r w:rsidR="00F240FB" w:rsidRPr="00CF521F">
              <w:t>ș</w:t>
            </w:r>
            <w:r w:rsidRPr="00CF521F">
              <w:t>i că aceasta încetează de îndată ce obliga</w:t>
            </w:r>
            <w:r w:rsidR="00F240FB" w:rsidRPr="00CF521F">
              <w:t>ț</w:t>
            </w:r>
            <w:r w:rsidRPr="00CF521F">
              <w:t>ia care îi revine solicitantului a fost îndeplinită sau nu mai există motive pentru a crede că solicitantul nu va îndeplini această obliga</w:t>
            </w:r>
            <w:r w:rsidR="00F240FB" w:rsidRPr="00CF521F">
              <w:t>ț</w:t>
            </w:r>
            <w:r w:rsidRPr="00CF521F">
              <w:t>ie. Solicitantul trebuie, de asemenea, să fi fost informat cu privire la obliga</w:t>
            </w:r>
            <w:r w:rsidR="00F240FB" w:rsidRPr="00CF521F">
              <w:t>ț</w:t>
            </w:r>
            <w:r w:rsidRPr="00CF521F">
              <w:t xml:space="preserve">ia în cauză </w:t>
            </w:r>
            <w:r w:rsidR="00F240FB" w:rsidRPr="00CF521F">
              <w:t>ș</w:t>
            </w:r>
            <w:r w:rsidRPr="00CF521F">
              <w:t>i la consecin</w:t>
            </w:r>
            <w:r w:rsidR="00F240FB" w:rsidRPr="00CF521F">
              <w:t>ț</w:t>
            </w:r>
            <w:r w:rsidRPr="00CF521F">
              <w:t>ele nerespectării acesteia.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(21)</w:t>
            </w:r>
            <w:r w:rsidRPr="00CF521F">
              <w:tab/>
              <w:t>În cazul în care unui solicitant i s-a stabilit un anumit loc de re</w:t>
            </w:r>
            <w:r w:rsidR="00F240FB" w:rsidRPr="00CF521F">
              <w:t>ș</w:t>
            </w:r>
            <w:r w:rsidRPr="00CF521F">
              <w:t>edin</w:t>
            </w:r>
            <w:r w:rsidR="00F240FB" w:rsidRPr="00CF521F">
              <w:t>ț</w:t>
            </w:r>
            <w:r w:rsidRPr="00CF521F">
              <w:t>ă, dar el nu s-a conformat acestei obliga</w:t>
            </w:r>
            <w:r w:rsidR="00F240FB" w:rsidRPr="00CF521F">
              <w:t>ț</w:t>
            </w:r>
            <w:r w:rsidRPr="00CF521F">
              <w:t xml:space="preserve">ii, </w:t>
            </w:r>
            <w:r w:rsidRPr="00CF521F">
              <w:rPr>
                <w:b/>
                <w:i/>
              </w:rPr>
              <w:t>este necesar să existe un risc demonstrat de</w:t>
            </w:r>
            <w:r w:rsidRPr="00CF521F">
              <w:t xml:space="preserve"> posibilă sustragere a solicitantului pentru ca acesta să fie luat în custodie publică. În toate circumstan</w:t>
            </w:r>
            <w:r w:rsidR="00F240FB" w:rsidRPr="00CF521F">
              <w:t>ț</w:t>
            </w:r>
            <w:r w:rsidRPr="00CF521F">
              <w:t>ele, trebuie să se acorde o aten</w:t>
            </w:r>
            <w:r w:rsidR="00F240FB" w:rsidRPr="00CF521F">
              <w:t>ț</w:t>
            </w:r>
            <w:r w:rsidRPr="00CF521F">
              <w:t>ie specială asigurării faptului că durata luării în custodie publică este propor</w:t>
            </w:r>
            <w:r w:rsidR="00F240FB" w:rsidRPr="00CF521F">
              <w:t>ț</w:t>
            </w:r>
            <w:r w:rsidRPr="00CF521F">
              <w:t xml:space="preserve">ională </w:t>
            </w:r>
            <w:r w:rsidR="00F240FB" w:rsidRPr="00CF521F">
              <w:t>ș</w:t>
            </w:r>
            <w:r w:rsidRPr="00CF521F">
              <w:t>i că aceasta încetează de îndată ce obliga</w:t>
            </w:r>
            <w:r w:rsidR="00F240FB" w:rsidRPr="00CF521F">
              <w:t>ț</w:t>
            </w:r>
            <w:r w:rsidRPr="00CF521F">
              <w:t>ia care îi revine solicitantului a fost îndeplinită sau nu mai există motive pentru a crede că solicitantul nu va îndeplini această obliga</w:t>
            </w:r>
            <w:r w:rsidR="00F240FB" w:rsidRPr="00CF521F">
              <w:t>ț</w:t>
            </w:r>
            <w:r w:rsidRPr="00CF521F">
              <w:t>ie. Solicitantul trebuie, de asemenea, să fi fost informat cu privire la obliga</w:t>
            </w:r>
            <w:r w:rsidR="00F240FB" w:rsidRPr="00CF521F">
              <w:t>ț</w:t>
            </w:r>
            <w:r w:rsidRPr="00CF521F">
              <w:t xml:space="preserve">ia în cauză </w:t>
            </w:r>
            <w:r w:rsidR="00F240FB" w:rsidRPr="00CF521F">
              <w:t>ș</w:t>
            </w:r>
            <w:r w:rsidRPr="00CF521F">
              <w:t>i la consecin</w:t>
            </w:r>
            <w:r w:rsidR="00F240FB" w:rsidRPr="00CF521F">
              <w:t>ț</w:t>
            </w:r>
            <w:r w:rsidRPr="00CF521F">
              <w:t>ele nerespectării acesteia.</w:t>
            </w:r>
          </w:p>
        </w:tc>
        <w:tc>
          <w:tcPr>
            <w:tcW w:w="4876" w:type="dxa"/>
          </w:tcPr>
          <w:p w:rsidR="007E2637" w:rsidRPr="00CF521F" w:rsidRDefault="007E2637" w:rsidP="007E2637">
            <w:pPr>
              <w:pStyle w:val="Normal6"/>
              <w:rPr>
                <w:szCs w:val="24"/>
              </w:rPr>
            </w:pPr>
            <w:r w:rsidRPr="00CF521F">
              <w:t>(21)</w:t>
            </w:r>
            <w:r w:rsidRPr="00CF521F">
              <w:tab/>
              <w:t>În cazul în care unui solicitant i s-a stabilit un anumit loc de re</w:t>
            </w:r>
            <w:r w:rsidR="00F240FB" w:rsidRPr="00CF521F">
              <w:t>ș</w:t>
            </w:r>
            <w:r w:rsidRPr="00CF521F">
              <w:t>edin</w:t>
            </w:r>
            <w:r w:rsidR="00F240FB" w:rsidRPr="00CF521F">
              <w:t>ț</w:t>
            </w:r>
            <w:r w:rsidRPr="00CF521F">
              <w:t>ă, dar el nu s-a conformat acestei obliga</w:t>
            </w:r>
            <w:r w:rsidR="00F240FB" w:rsidRPr="00CF521F">
              <w:t>ț</w:t>
            </w:r>
            <w:r w:rsidRPr="00CF521F">
              <w:t xml:space="preserve">ii, </w:t>
            </w:r>
            <w:r w:rsidRPr="00CF521F">
              <w:rPr>
                <w:b/>
                <w:i/>
              </w:rPr>
              <w:t>ar trebui să se considere ca fiind o indica</w:t>
            </w:r>
            <w:r w:rsidR="00F240FB" w:rsidRPr="00CF521F">
              <w:rPr>
                <w:b/>
                <w:i/>
              </w:rPr>
              <w:t>ț</w:t>
            </w:r>
            <w:r w:rsidRPr="00CF521F">
              <w:rPr>
                <w:b/>
                <w:i/>
              </w:rPr>
              <w:t>ie privind o</w:t>
            </w:r>
            <w:r w:rsidRPr="00CF521F">
              <w:t xml:space="preserve"> posibilă sustragere a solicitantului</w:t>
            </w:r>
            <w:r w:rsidRPr="00CF521F">
              <w:rPr>
                <w:b/>
                <w:i/>
              </w:rPr>
              <w:t>, furnizând motivele</w:t>
            </w:r>
            <w:r w:rsidRPr="00CF521F">
              <w:t xml:space="preserve"> pentru ca acesta să fie luat în custodie publică. În toate circumstan</w:t>
            </w:r>
            <w:r w:rsidR="00F240FB" w:rsidRPr="00CF521F">
              <w:t>ț</w:t>
            </w:r>
            <w:r w:rsidRPr="00CF521F">
              <w:t>ele, trebuie să se acorde o aten</w:t>
            </w:r>
            <w:r w:rsidR="00F240FB" w:rsidRPr="00CF521F">
              <w:t>ț</w:t>
            </w:r>
            <w:r w:rsidRPr="00CF521F">
              <w:t>ie specială asigurării faptului că durata luării în custodie publică este propor</w:t>
            </w:r>
            <w:r w:rsidR="00F240FB" w:rsidRPr="00CF521F">
              <w:t>ț</w:t>
            </w:r>
            <w:r w:rsidRPr="00CF521F">
              <w:t xml:space="preserve">ională </w:t>
            </w:r>
            <w:r w:rsidR="00F240FB" w:rsidRPr="00CF521F">
              <w:t>ș</w:t>
            </w:r>
            <w:r w:rsidRPr="00CF521F">
              <w:t>i că aceasta încetează de îndată ce obliga</w:t>
            </w:r>
            <w:r w:rsidR="00F240FB" w:rsidRPr="00CF521F">
              <w:t>ț</w:t>
            </w:r>
            <w:r w:rsidRPr="00CF521F">
              <w:t>ia care îi revine solicitantului a fost îndeplinită sau nu mai există motive pentru a crede că solicitantul nu va îndeplini această obliga</w:t>
            </w:r>
            <w:r w:rsidR="00F240FB" w:rsidRPr="00CF521F">
              <w:t>ț</w:t>
            </w:r>
            <w:r w:rsidRPr="00CF521F">
              <w:t>ie. Solicitantul trebuie, de asemenea, să fi fost informat cu privire la obliga</w:t>
            </w:r>
            <w:r w:rsidR="00F240FB" w:rsidRPr="00CF521F">
              <w:t>ț</w:t>
            </w:r>
            <w:r w:rsidRPr="00CF521F">
              <w:t xml:space="preserve">ia în cauză </w:t>
            </w:r>
            <w:r w:rsidR="00F240FB" w:rsidRPr="00CF521F">
              <w:t>ș</w:t>
            </w:r>
            <w:r w:rsidRPr="00CF521F">
              <w:t>i la consecin</w:t>
            </w:r>
            <w:r w:rsidR="00F240FB" w:rsidRPr="00CF521F">
              <w:t>ț</w:t>
            </w:r>
            <w:r w:rsidRPr="00CF521F">
              <w:t>ele nerespectării acesteia.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imposibil să se dovedească o eventualitate, ceea ce face ca no</w:t>
      </w:r>
      <w:r w:rsidR="00F240FB" w:rsidRPr="00CF521F">
        <w:rPr>
          <w:noProof w:val="0"/>
        </w:rPr>
        <w:t>ț</w:t>
      </w:r>
      <w:r w:rsidRPr="00CF521F">
        <w:rPr>
          <w:noProof w:val="0"/>
        </w:rPr>
        <w:t>iunea de "risc demonstrat" să fie o absurditate. Prin urmare, se oferă o formulare alternativă.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(22)</w:t>
            </w:r>
            <w:r w:rsidRPr="00CF521F">
              <w:tab/>
              <w:t>În ceea ce prive</w:t>
            </w:r>
            <w:r w:rsidR="00F240FB" w:rsidRPr="00CF521F">
              <w:t>ș</w:t>
            </w:r>
            <w:r w:rsidRPr="00CF521F">
              <w:t>te procedurile administrative referitoare la motivele luării în custodie publică, no</w:t>
            </w:r>
            <w:r w:rsidR="00F240FB" w:rsidRPr="00CF521F">
              <w:t>ț</w:t>
            </w:r>
            <w:r w:rsidRPr="00CF521F">
              <w:t>iunea de „aten</w:t>
            </w:r>
            <w:r w:rsidR="00F240FB" w:rsidRPr="00CF521F">
              <w:t>ț</w:t>
            </w:r>
            <w:r w:rsidRPr="00CF521F">
              <w:t>ie cuvenită” impune statelor membre, ca o condi</w:t>
            </w:r>
            <w:r w:rsidR="00F240FB" w:rsidRPr="00CF521F">
              <w:t>ț</w:t>
            </w:r>
            <w:r w:rsidRPr="00CF521F">
              <w:t xml:space="preserve">ie minimă, să ia măsuri concrete </w:t>
            </w:r>
            <w:r w:rsidR="00F240FB" w:rsidRPr="00CF521F">
              <w:t>ș</w:t>
            </w:r>
            <w:r w:rsidRPr="00CF521F">
              <w:t xml:space="preserve">i eficace pentru a se asigura că timpul necesar pentru verificarea motivelor luării în custodie publică este cât mai scurt posibil, precum </w:t>
            </w:r>
            <w:r w:rsidR="00F240FB" w:rsidRPr="00CF521F">
              <w:t>ș</w:t>
            </w:r>
            <w:r w:rsidRPr="00CF521F">
              <w:t xml:space="preserve">i că există o perspectivă reală pentru ca o astfel de verificare să fie realizată cu succes în cel mai scurt timp posibil. </w:t>
            </w:r>
            <w:r w:rsidRPr="00CF521F">
              <w:rPr>
                <w:b/>
                <w:i/>
              </w:rPr>
              <w:t>Luarea în custodie publică nu depă</w:t>
            </w:r>
            <w:r w:rsidR="00F240FB" w:rsidRPr="00CF521F">
              <w:rPr>
                <w:b/>
                <w:i/>
              </w:rPr>
              <w:t>ș</w:t>
            </w:r>
            <w:r w:rsidRPr="00CF521F">
              <w:rPr>
                <w:b/>
                <w:i/>
              </w:rPr>
              <w:t>e</w:t>
            </w:r>
            <w:r w:rsidR="00F240FB" w:rsidRPr="00CF521F">
              <w:rPr>
                <w:b/>
                <w:i/>
              </w:rPr>
              <w:t>ș</w:t>
            </w:r>
            <w:r w:rsidRPr="00CF521F">
              <w:rPr>
                <w:b/>
                <w:i/>
              </w:rPr>
              <w:t>te timpul care este necesar în mod rezonabil pentru finalizarea procedurilor respective.</w:t>
            </w:r>
          </w:p>
        </w:tc>
        <w:tc>
          <w:tcPr>
            <w:tcW w:w="4876" w:type="dxa"/>
          </w:tcPr>
          <w:p w:rsidR="007E2637" w:rsidRPr="00CF521F" w:rsidRDefault="007E2637" w:rsidP="007E2637">
            <w:pPr>
              <w:pStyle w:val="Normal6"/>
              <w:rPr>
                <w:szCs w:val="24"/>
              </w:rPr>
            </w:pPr>
            <w:r w:rsidRPr="00CF521F">
              <w:t>(22)</w:t>
            </w:r>
            <w:r w:rsidRPr="00CF521F">
              <w:tab/>
              <w:t>În ceea ce prive</w:t>
            </w:r>
            <w:r w:rsidR="00F240FB" w:rsidRPr="00CF521F">
              <w:t>ș</w:t>
            </w:r>
            <w:r w:rsidRPr="00CF521F">
              <w:t>te procedurile administrative referitoare la motivele luării în custodie publică, no</w:t>
            </w:r>
            <w:r w:rsidR="00F240FB" w:rsidRPr="00CF521F">
              <w:t>ț</w:t>
            </w:r>
            <w:r w:rsidRPr="00CF521F">
              <w:t>iunea de „aten</w:t>
            </w:r>
            <w:r w:rsidR="00F240FB" w:rsidRPr="00CF521F">
              <w:t>ț</w:t>
            </w:r>
            <w:r w:rsidRPr="00CF521F">
              <w:t>ie cuvenită” impune statelor membre, ca o condi</w:t>
            </w:r>
            <w:r w:rsidR="00F240FB" w:rsidRPr="00CF521F">
              <w:t>ț</w:t>
            </w:r>
            <w:r w:rsidRPr="00CF521F">
              <w:t xml:space="preserve">ie minimă, să ia măsuri concrete </w:t>
            </w:r>
            <w:r w:rsidR="00F240FB" w:rsidRPr="00CF521F">
              <w:t>ș</w:t>
            </w:r>
            <w:r w:rsidRPr="00CF521F">
              <w:t xml:space="preserve">i eficace pentru a se asigura că timpul necesar pentru verificarea motivelor luării în custodie publică este cât mai scurt posibil, precum </w:t>
            </w:r>
            <w:r w:rsidR="00F240FB" w:rsidRPr="00CF521F">
              <w:t>ș</w:t>
            </w:r>
            <w:r w:rsidRPr="00CF521F">
              <w:t>i că există o perspectivă reală pentru ca o astfel de verificare să fie realizată cu succes în cel mai scurt timp posibil.</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Pentru protejarea ordinii publice </w:t>
      </w:r>
      <w:r w:rsidR="00F240FB" w:rsidRPr="00CF521F">
        <w:rPr>
          <w:noProof w:val="0"/>
        </w:rPr>
        <w:t>ș</w:t>
      </w:r>
      <w:r w:rsidRPr="00CF521F">
        <w:rPr>
          <w:noProof w:val="0"/>
        </w:rPr>
        <w:t>i a securită</w:t>
      </w:r>
      <w:r w:rsidR="00F240FB" w:rsidRPr="00CF521F">
        <w:rPr>
          <w:noProof w:val="0"/>
        </w:rPr>
        <w:t>ț</w:t>
      </w:r>
      <w:r w:rsidRPr="00CF521F">
        <w:rPr>
          <w:noProof w:val="0"/>
        </w:rPr>
        <w:t>ii interne a statelor membre, este necesar să se evite introducerea de restric</w:t>
      </w:r>
      <w:r w:rsidR="00F240FB" w:rsidRPr="00CF521F">
        <w:rPr>
          <w:noProof w:val="0"/>
        </w:rPr>
        <w:t>ț</w:t>
      </w:r>
      <w:r w:rsidRPr="00CF521F">
        <w:rPr>
          <w:noProof w:val="0"/>
        </w:rPr>
        <w:t>ii legate de durata perioadei de luare în custodie publică.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99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(24)</w:t>
            </w:r>
            <w:r w:rsidRPr="00CF521F">
              <w:tab/>
              <w:t>Solicitan</w:t>
            </w:r>
            <w:r w:rsidR="00F240FB" w:rsidRPr="00CF521F">
              <w:t>ț</w:t>
            </w:r>
            <w:r w:rsidRPr="00CF521F">
              <w:t xml:space="preserve">ii care se află în custodie publică ar trebui să primească un tratament care să respecte pe deplin demnitatea umană </w:t>
            </w:r>
            <w:r w:rsidR="00F240FB" w:rsidRPr="00CF521F">
              <w:rPr>
                <w:b/>
                <w:i/>
              </w:rPr>
              <w:t>ș</w:t>
            </w:r>
            <w:r w:rsidRPr="00CF521F">
              <w:rPr>
                <w:b/>
                <w:i/>
              </w:rPr>
              <w:t>i primirea lor ar trebui să fie concepută special pentru a răspunde nevoilor acestora în situa</w:t>
            </w:r>
            <w:r w:rsidR="00F240FB" w:rsidRPr="00CF521F">
              <w:rPr>
                <w:b/>
                <w:i/>
              </w:rPr>
              <w:t>ț</w:t>
            </w:r>
            <w:r w:rsidRPr="00CF521F">
              <w:rPr>
                <w:b/>
                <w:i/>
              </w:rPr>
              <w:t>ia respectivă</w:t>
            </w:r>
            <w:r w:rsidRPr="00CF521F">
              <w:t xml:space="preserve">. În special, statele membre ar trebui să asigure aplicarea articolului 24 din Carta drepturilor fundamentale a Uniunii Europene </w:t>
            </w:r>
            <w:r w:rsidR="00F240FB" w:rsidRPr="00CF521F">
              <w:t>ș</w:t>
            </w:r>
            <w:r w:rsidRPr="00CF521F">
              <w:t>i a articolului 37 din Conven</w:t>
            </w:r>
            <w:r w:rsidR="00F240FB" w:rsidRPr="00CF521F">
              <w:t>ț</w:t>
            </w:r>
            <w:r w:rsidRPr="00CF521F">
              <w:t>ia Organiza</w:t>
            </w:r>
            <w:r w:rsidR="00F240FB" w:rsidRPr="00CF521F">
              <w:t>ț</w:t>
            </w:r>
            <w:r w:rsidRPr="00CF521F">
              <w:t>iei Na</w:t>
            </w:r>
            <w:r w:rsidR="00F240FB" w:rsidRPr="00CF521F">
              <w:t>ț</w:t>
            </w:r>
            <w:r w:rsidRPr="00CF521F">
              <w:t>iunilor Unite din 1989 cu privire la drepturile copilului.</w:t>
            </w:r>
          </w:p>
        </w:tc>
        <w:tc>
          <w:tcPr>
            <w:tcW w:w="4876" w:type="dxa"/>
          </w:tcPr>
          <w:p w:rsidR="007E2637" w:rsidRPr="00CF521F" w:rsidRDefault="007E2637" w:rsidP="007E2637">
            <w:pPr>
              <w:pStyle w:val="Normal6"/>
              <w:rPr>
                <w:szCs w:val="24"/>
              </w:rPr>
            </w:pPr>
            <w:r w:rsidRPr="00CF521F">
              <w:t>(24)</w:t>
            </w:r>
            <w:r w:rsidRPr="00CF521F">
              <w:tab/>
              <w:t>Solicitan</w:t>
            </w:r>
            <w:r w:rsidR="00F240FB" w:rsidRPr="00CF521F">
              <w:t>ț</w:t>
            </w:r>
            <w:r w:rsidRPr="00CF521F">
              <w:t xml:space="preserve">ii care se află în custodie publică ar trebui să primească un tratament care să respecte pe deplin demnitatea umană. În special, statele membre ar trebui să asigure aplicarea articolului 24 din Carta drepturilor fundamentale a Uniunii Europene </w:t>
            </w:r>
            <w:r w:rsidR="00F240FB" w:rsidRPr="00CF521F">
              <w:t>ș</w:t>
            </w:r>
            <w:r w:rsidRPr="00CF521F">
              <w:t>i a articolului 37 din Conven</w:t>
            </w:r>
            <w:r w:rsidR="00F240FB" w:rsidRPr="00CF521F">
              <w:t>ț</w:t>
            </w:r>
            <w:r w:rsidRPr="00CF521F">
              <w:t>ia Organiza</w:t>
            </w:r>
            <w:r w:rsidR="00F240FB" w:rsidRPr="00CF521F">
              <w:t>ț</w:t>
            </w:r>
            <w:r w:rsidRPr="00CF521F">
              <w:t>iei Na</w:t>
            </w:r>
            <w:r w:rsidR="00F240FB" w:rsidRPr="00CF521F">
              <w:t>ț</w:t>
            </w:r>
            <w:r w:rsidRPr="00CF521F">
              <w:t>iunilor Unite din 1989 cu privire la drepturile copilului.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Procedura unor condi</w:t>
      </w:r>
      <w:r w:rsidR="00F240FB" w:rsidRPr="00CF521F">
        <w:rPr>
          <w:noProof w:val="0"/>
        </w:rPr>
        <w:t>ț</w:t>
      </w:r>
      <w:r w:rsidRPr="00CF521F">
        <w:rPr>
          <w:noProof w:val="0"/>
        </w:rPr>
        <w:t>ii speciale de primire pentru persoanele care sunt luate în custodie publică constituie o sarcină administrativă inutilă pentru statele membre.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28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(28)</w:t>
            </w:r>
            <w:r w:rsidRPr="00CF521F">
              <w:tab/>
              <w:t>Atunci când iau decizii cu privire la condi</w:t>
            </w:r>
            <w:r w:rsidR="00F240FB" w:rsidRPr="00CF521F">
              <w:t>ț</w:t>
            </w:r>
            <w:r w:rsidRPr="00CF521F">
              <w:t xml:space="preserve">iile de cazare, statele membre ar trebui să </w:t>
            </w:r>
            <w:r w:rsidR="00F240FB" w:rsidRPr="00CF521F">
              <w:t>ț</w:t>
            </w:r>
            <w:r w:rsidRPr="00CF521F">
              <w:t xml:space="preserve">ină seama în mod corespunzător de interesul superior al copilului, precum </w:t>
            </w:r>
            <w:r w:rsidR="00F240FB" w:rsidRPr="00CF521F">
              <w:t>ș</w:t>
            </w:r>
            <w:r w:rsidRPr="00CF521F">
              <w:t>i de situa</w:t>
            </w:r>
            <w:r w:rsidR="00F240FB" w:rsidRPr="00CF521F">
              <w:t>ț</w:t>
            </w:r>
            <w:r w:rsidRPr="00CF521F">
              <w:t>iile speciale ale oricărui solicitant care depinde de membrii de familie</w:t>
            </w:r>
            <w:r w:rsidRPr="00CF521F">
              <w:rPr>
                <w:b/>
                <w:i/>
              </w:rPr>
              <w:t xml:space="preserve"> sau de alte rude apropiate, cum ar fi fra</w:t>
            </w:r>
            <w:r w:rsidR="00F240FB" w:rsidRPr="00CF521F">
              <w:rPr>
                <w:b/>
                <w:i/>
              </w:rPr>
              <w:t>ț</w:t>
            </w:r>
            <w:r w:rsidRPr="00CF521F">
              <w:rPr>
                <w:b/>
                <w:i/>
              </w:rPr>
              <w:t>ii/surorile minori/minore necăsători</w:t>
            </w:r>
            <w:r w:rsidR="00F240FB" w:rsidRPr="00CF521F">
              <w:rPr>
                <w:b/>
                <w:i/>
              </w:rPr>
              <w:t>ț</w:t>
            </w:r>
            <w:r w:rsidRPr="00CF521F">
              <w:rPr>
                <w:b/>
                <w:i/>
              </w:rPr>
              <w:t>i/necăsătorite</w:t>
            </w:r>
            <w:r w:rsidRPr="00CF521F">
              <w:t>, care sunt prezen</w:t>
            </w:r>
            <w:r w:rsidR="00F240FB" w:rsidRPr="00CF521F">
              <w:t>ț</w:t>
            </w:r>
            <w:r w:rsidRPr="00CF521F">
              <w:t>i</w:t>
            </w:r>
            <w:r w:rsidRPr="00CF521F">
              <w:rPr>
                <w:b/>
                <w:i/>
              </w:rPr>
              <w:t>/prezente</w:t>
            </w:r>
            <w:r w:rsidRPr="00CF521F">
              <w:t xml:space="preserve"> deja în statul membru.</w:t>
            </w:r>
          </w:p>
        </w:tc>
        <w:tc>
          <w:tcPr>
            <w:tcW w:w="4876" w:type="dxa"/>
          </w:tcPr>
          <w:p w:rsidR="007E2637" w:rsidRPr="00CF521F" w:rsidRDefault="007E2637" w:rsidP="007E2637">
            <w:pPr>
              <w:pStyle w:val="Normal6"/>
              <w:rPr>
                <w:szCs w:val="24"/>
              </w:rPr>
            </w:pPr>
            <w:r w:rsidRPr="00CF521F">
              <w:t>(28)</w:t>
            </w:r>
            <w:r w:rsidRPr="00CF521F">
              <w:tab/>
              <w:t>Atunci când iau decizii cu privire la condi</w:t>
            </w:r>
            <w:r w:rsidR="00F240FB" w:rsidRPr="00CF521F">
              <w:t>ț</w:t>
            </w:r>
            <w:r w:rsidRPr="00CF521F">
              <w:t xml:space="preserve">iile de cazare, statele membre ar trebui să </w:t>
            </w:r>
            <w:r w:rsidR="00F240FB" w:rsidRPr="00CF521F">
              <w:t>ț</w:t>
            </w:r>
            <w:r w:rsidRPr="00CF521F">
              <w:t xml:space="preserve">ină seama în mod corespunzător de interesul superior al copilului, precum </w:t>
            </w:r>
            <w:r w:rsidR="00F240FB" w:rsidRPr="00CF521F">
              <w:t>ș</w:t>
            </w:r>
            <w:r w:rsidRPr="00CF521F">
              <w:t>i de situa</w:t>
            </w:r>
            <w:r w:rsidR="00F240FB" w:rsidRPr="00CF521F">
              <w:t>ț</w:t>
            </w:r>
            <w:r w:rsidRPr="00CF521F">
              <w:t>iile speciale ale oricărui solicitant care depinde de membrii de familie, care sunt prezen</w:t>
            </w:r>
            <w:r w:rsidR="00F240FB" w:rsidRPr="00CF521F">
              <w:t>ț</w:t>
            </w:r>
            <w:r w:rsidRPr="00CF521F">
              <w:t>i deja în statul membru.</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Sfera membrilor de familie nu ar trebui să fie extinsă.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(30)</w:t>
            </w:r>
            <w:r w:rsidRPr="00CF521F">
              <w:tab/>
              <w:t xml:space="preserve">În aplicarea prezentei directive, statele membre ar trebui să depună eforturi pentru a asigura deplina conformitate cu principiile interesului superior al copilului </w:t>
            </w:r>
            <w:r w:rsidR="00F240FB" w:rsidRPr="00CF521F">
              <w:t>ș</w:t>
            </w:r>
            <w:r w:rsidRPr="00CF521F">
              <w:t>i unită</w:t>
            </w:r>
            <w:r w:rsidR="00F240FB" w:rsidRPr="00CF521F">
              <w:t>ț</w:t>
            </w:r>
            <w:r w:rsidRPr="00CF521F">
              <w:t>ii familiei, în conformitate cu dispozi</w:t>
            </w:r>
            <w:r w:rsidR="00F240FB" w:rsidRPr="00CF521F">
              <w:t>ț</w:t>
            </w:r>
            <w:r w:rsidRPr="00CF521F">
              <w:t>iile Cartei drepturilor fundamentale a Uniunii Europene, ale Conven</w:t>
            </w:r>
            <w:r w:rsidR="00F240FB" w:rsidRPr="00CF521F">
              <w:t>ț</w:t>
            </w:r>
            <w:r w:rsidRPr="00CF521F">
              <w:t>iei Organiza</w:t>
            </w:r>
            <w:r w:rsidR="00F240FB" w:rsidRPr="00CF521F">
              <w:t>ț</w:t>
            </w:r>
            <w:r w:rsidRPr="00CF521F">
              <w:t>iei Na</w:t>
            </w:r>
            <w:r w:rsidR="00F240FB" w:rsidRPr="00CF521F">
              <w:t>ț</w:t>
            </w:r>
            <w:r w:rsidRPr="00CF521F">
              <w:t xml:space="preserve">iunilor Unite cu privire la drepturile copilului din 1989 </w:t>
            </w:r>
            <w:r w:rsidR="00F240FB" w:rsidRPr="00CF521F">
              <w:t>ș</w:t>
            </w:r>
            <w:r w:rsidRPr="00CF521F">
              <w:t>i, respectiv, ale Conven</w:t>
            </w:r>
            <w:r w:rsidR="00F240FB" w:rsidRPr="00CF521F">
              <w:t>ț</w:t>
            </w:r>
            <w:r w:rsidRPr="00CF521F">
              <w:t xml:space="preserve">iei europene pentru apărarea drepturilor omului </w:t>
            </w:r>
            <w:r w:rsidR="00F240FB" w:rsidRPr="00CF521F">
              <w:t>ș</w:t>
            </w:r>
            <w:r w:rsidRPr="00CF521F">
              <w:t>i a libertă</w:t>
            </w:r>
            <w:r w:rsidR="00F240FB" w:rsidRPr="00CF521F">
              <w:t>ț</w:t>
            </w:r>
            <w:r w:rsidRPr="00CF521F">
              <w:t xml:space="preserve">ilor fundamentale. </w:t>
            </w:r>
            <w:r w:rsidRPr="00CF521F">
              <w:rPr>
                <w:b/>
                <w:i/>
              </w:rPr>
              <w:t>Condi</w:t>
            </w:r>
            <w:r w:rsidR="00F240FB" w:rsidRPr="00CF521F">
              <w:rPr>
                <w:b/>
                <w:i/>
              </w:rPr>
              <w:t>ț</w:t>
            </w:r>
            <w:r w:rsidRPr="00CF521F">
              <w:rPr>
                <w:b/>
                <w:i/>
              </w:rPr>
              <w:t>iile de primire trebuie să fie adaptate situa</w:t>
            </w:r>
            <w:r w:rsidR="00F240FB" w:rsidRPr="00CF521F">
              <w:rPr>
                <w:b/>
                <w:i/>
              </w:rPr>
              <w:t>ț</w:t>
            </w:r>
            <w:r w:rsidRPr="00CF521F">
              <w:rPr>
                <w:b/>
                <w:i/>
              </w:rPr>
              <w:t>iei specifice a minorilor, indiferent dacă ace</w:t>
            </w:r>
            <w:r w:rsidR="00F240FB" w:rsidRPr="00CF521F">
              <w:rPr>
                <w:b/>
                <w:i/>
              </w:rPr>
              <w:t>ș</w:t>
            </w:r>
            <w:r w:rsidRPr="00CF521F">
              <w:rPr>
                <w:b/>
                <w:i/>
              </w:rPr>
              <w:t>tia sunt neînso</w:t>
            </w:r>
            <w:r w:rsidR="00F240FB" w:rsidRPr="00CF521F">
              <w:rPr>
                <w:b/>
                <w:i/>
              </w:rPr>
              <w:t>ț</w:t>
            </w:r>
            <w:r w:rsidRPr="00CF521F">
              <w:rPr>
                <w:b/>
                <w:i/>
              </w:rPr>
              <w:t>i</w:t>
            </w:r>
            <w:r w:rsidR="00F240FB" w:rsidRPr="00CF521F">
              <w:rPr>
                <w:b/>
                <w:i/>
              </w:rPr>
              <w:t>ț</w:t>
            </w:r>
            <w:r w:rsidRPr="00CF521F">
              <w:rPr>
                <w:b/>
                <w:i/>
              </w:rPr>
              <w:t xml:space="preserve">i sau cu familia, </w:t>
            </w:r>
            <w:r w:rsidR="00F240FB" w:rsidRPr="00CF521F">
              <w:rPr>
                <w:b/>
                <w:i/>
              </w:rPr>
              <w:t>ț</w:t>
            </w:r>
            <w:r w:rsidRPr="00CF521F">
              <w:rPr>
                <w:b/>
                <w:i/>
              </w:rPr>
              <w:t xml:space="preserve">inând seama în mod corespunzător de securitatea lor </w:t>
            </w:r>
            <w:r w:rsidR="00F240FB" w:rsidRPr="00CF521F">
              <w:rPr>
                <w:b/>
                <w:i/>
              </w:rPr>
              <w:t>ș</w:t>
            </w:r>
            <w:r w:rsidRPr="00CF521F">
              <w:rPr>
                <w:b/>
                <w:i/>
              </w:rPr>
              <w:t>i de asisten</w:t>
            </w:r>
            <w:r w:rsidR="00F240FB" w:rsidRPr="00CF521F">
              <w:rPr>
                <w:b/>
                <w:i/>
              </w:rPr>
              <w:t>ț</w:t>
            </w:r>
            <w:r w:rsidRPr="00CF521F">
              <w:rPr>
                <w:b/>
                <w:i/>
              </w:rPr>
              <w:t xml:space="preserve">a de care au nevoie din punct de vedere fizic </w:t>
            </w:r>
            <w:r w:rsidR="00F240FB" w:rsidRPr="00CF521F">
              <w:rPr>
                <w:b/>
                <w:i/>
              </w:rPr>
              <w:t>ș</w:t>
            </w:r>
            <w:r w:rsidRPr="00CF521F">
              <w:rPr>
                <w:b/>
                <w:i/>
              </w:rPr>
              <w:t>i emo</w:t>
            </w:r>
            <w:r w:rsidR="00F240FB" w:rsidRPr="00CF521F">
              <w:rPr>
                <w:b/>
                <w:i/>
              </w:rPr>
              <w:t>ț</w:t>
            </w:r>
            <w:r w:rsidRPr="00CF521F">
              <w:rPr>
                <w:b/>
                <w:i/>
              </w:rPr>
              <w:t xml:space="preserve">ional, </w:t>
            </w:r>
            <w:r w:rsidR="00F240FB" w:rsidRPr="00CF521F">
              <w:rPr>
                <w:b/>
                <w:i/>
              </w:rPr>
              <w:t>ș</w:t>
            </w:r>
            <w:r w:rsidRPr="00CF521F">
              <w:rPr>
                <w:b/>
                <w:i/>
              </w:rPr>
              <w:t>i să fie furnizate într-un mod care să încurajeze dezvoltarea lor generală.</w:t>
            </w:r>
          </w:p>
        </w:tc>
        <w:tc>
          <w:tcPr>
            <w:tcW w:w="4876" w:type="dxa"/>
          </w:tcPr>
          <w:p w:rsidR="007E2637" w:rsidRPr="00CF521F" w:rsidRDefault="007E2637" w:rsidP="007E2637">
            <w:pPr>
              <w:pStyle w:val="Normal6"/>
              <w:rPr>
                <w:szCs w:val="24"/>
              </w:rPr>
            </w:pPr>
            <w:r w:rsidRPr="00CF521F">
              <w:t>(30)</w:t>
            </w:r>
            <w:r w:rsidRPr="00CF521F">
              <w:tab/>
              <w:t xml:space="preserve">În aplicarea prezentei directive, statele membre ar trebui să depună eforturi pentru a asigura deplina conformitate cu principiile interesului superior al copilului </w:t>
            </w:r>
            <w:r w:rsidR="00F240FB" w:rsidRPr="00CF521F">
              <w:t>ș</w:t>
            </w:r>
            <w:r w:rsidRPr="00CF521F">
              <w:t>i unită</w:t>
            </w:r>
            <w:r w:rsidR="00F240FB" w:rsidRPr="00CF521F">
              <w:t>ț</w:t>
            </w:r>
            <w:r w:rsidRPr="00CF521F">
              <w:t>ii familiei, în conformitate cu dispozi</w:t>
            </w:r>
            <w:r w:rsidR="00F240FB" w:rsidRPr="00CF521F">
              <w:t>ț</w:t>
            </w:r>
            <w:r w:rsidRPr="00CF521F">
              <w:t>iile Cartei drepturilor fundamentale a Uniunii Europene, ale Conven</w:t>
            </w:r>
            <w:r w:rsidR="00F240FB" w:rsidRPr="00CF521F">
              <w:t>ț</w:t>
            </w:r>
            <w:r w:rsidRPr="00CF521F">
              <w:t>iei Organiza</w:t>
            </w:r>
            <w:r w:rsidR="00F240FB" w:rsidRPr="00CF521F">
              <w:t>ț</w:t>
            </w:r>
            <w:r w:rsidRPr="00CF521F">
              <w:t>iei Na</w:t>
            </w:r>
            <w:r w:rsidR="00F240FB" w:rsidRPr="00CF521F">
              <w:t>ț</w:t>
            </w:r>
            <w:r w:rsidRPr="00CF521F">
              <w:t xml:space="preserve">iunilor Unite cu privire la drepturile copilului din 1989 </w:t>
            </w:r>
            <w:r w:rsidR="00F240FB" w:rsidRPr="00CF521F">
              <w:t>ș</w:t>
            </w:r>
            <w:r w:rsidRPr="00CF521F">
              <w:t>i, respectiv, ale Conven</w:t>
            </w:r>
            <w:r w:rsidR="00F240FB" w:rsidRPr="00CF521F">
              <w:t>ț</w:t>
            </w:r>
            <w:r w:rsidRPr="00CF521F">
              <w:t xml:space="preserve">iei europene pentru apărarea drepturilor omului </w:t>
            </w:r>
            <w:r w:rsidR="00F240FB" w:rsidRPr="00CF521F">
              <w:t>ș</w:t>
            </w:r>
            <w:r w:rsidRPr="00CF521F">
              <w:t>i a libertă</w:t>
            </w:r>
            <w:r w:rsidR="00F240FB" w:rsidRPr="00CF521F">
              <w:t>ț</w:t>
            </w:r>
            <w:r w:rsidRPr="00CF521F">
              <w:t>ilor fundamentale.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(30)</w:t>
            </w:r>
            <w:r w:rsidRPr="00CF521F">
              <w:tab/>
              <w:t xml:space="preserve">În aplicarea prezentei directive, statele membre ar trebui să depună eforturi pentru a asigura deplina conformitate cu principiile interesului superior al copilului </w:t>
            </w:r>
            <w:r w:rsidR="00F240FB" w:rsidRPr="00CF521F">
              <w:t>ș</w:t>
            </w:r>
            <w:r w:rsidRPr="00CF521F">
              <w:t>i unită</w:t>
            </w:r>
            <w:r w:rsidR="00F240FB" w:rsidRPr="00CF521F">
              <w:t>ț</w:t>
            </w:r>
            <w:r w:rsidRPr="00CF521F">
              <w:t>ii familiei, în conformitate cu dispozi</w:t>
            </w:r>
            <w:r w:rsidR="00F240FB" w:rsidRPr="00CF521F">
              <w:t>ț</w:t>
            </w:r>
            <w:r w:rsidRPr="00CF521F">
              <w:t>iile Cartei drepturilor fundamentale a Uniunii Europene, ale Conven</w:t>
            </w:r>
            <w:r w:rsidR="00F240FB" w:rsidRPr="00CF521F">
              <w:t>ț</w:t>
            </w:r>
            <w:r w:rsidRPr="00CF521F">
              <w:t>iei Organiza</w:t>
            </w:r>
            <w:r w:rsidR="00F240FB" w:rsidRPr="00CF521F">
              <w:t>ț</w:t>
            </w:r>
            <w:r w:rsidRPr="00CF521F">
              <w:t>iei Na</w:t>
            </w:r>
            <w:r w:rsidR="00F240FB" w:rsidRPr="00CF521F">
              <w:t>ț</w:t>
            </w:r>
            <w:r w:rsidRPr="00CF521F">
              <w:t xml:space="preserve">iunilor Unite cu privire la drepturile copilului din 1989 </w:t>
            </w:r>
            <w:r w:rsidR="00F240FB" w:rsidRPr="00CF521F">
              <w:t>ș</w:t>
            </w:r>
            <w:r w:rsidRPr="00CF521F">
              <w:t>i, respectiv, ale Conven</w:t>
            </w:r>
            <w:r w:rsidR="00F240FB" w:rsidRPr="00CF521F">
              <w:t>ț</w:t>
            </w:r>
            <w:r w:rsidRPr="00CF521F">
              <w:t xml:space="preserve">iei europene pentru apărarea drepturilor omului </w:t>
            </w:r>
            <w:r w:rsidR="00F240FB" w:rsidRPr="00CF521F">
              <w:t>ș</w:t>
            </w:r>
            <w:r w:rsidRPr="00CF521F">
              <w:t>i a libertă</w:t>
            </w:r>
            <w:r w:rsidR="00F240FB" w:rsidRPr="00CF521F">
              <w:t>ț</w:t>
            </w:r>
            <w:r w:rsidRPr="00CF521F">
              <w:t>ilor fundamentale. Condi</w:t>
            </w:r>
            <w:r w:rsidR="00F240FB" w:rsidRPr="00CF521F">
              <w:t>ț</w:t>
            </w:r>
            <w:r w:rsidRPr="00CF521F">
              <w:t>iile de primire trebuie să fie adaptate situa</w:t>
            </w:r>
            <w:r w:rsidR="00F240FB" w:rsidRPr="00CF521F">
              <w:t>ț</w:t>
            </w:r>
            <w:r w:rsidRPr="00CF521F">
              <w:t>iei specifice a minorilor, indiferent dacă ace</w:t>
            </w:r>
            <w:r w:rsidR="00F240FB" w:rsidRPr="00CF521F">
              <w:t>ș</w:t>
            </w:r>
            <w:r w:rsidRPr="00CF521F">
              <w:t>tia sunt neînso</w:t>
            </w:r>
            <w:r w:rsidR="00F240FB" w:rsidRPr="00CF521F">
              <w:t>ț</w:t>
            </w:r>
            <w:r w:rsidRPr="00CF521F">
              <w:t>i</w:t>
            </w:r>
            <w:r w:rsidR="00F240FB" w:rsidRPr="00CF521F">
              <w:t>ț</w:t>
            </w:r>
            <w:r w:rsidRPr="00CF521F">
              <w:t xml:space="preserve">i sau cu familia, </w:t>
            </w:r>
            <w:r w:rsidR="00F240FB" w:rsidRPr="00CF521F">
              <w:t>ț</w:t>
            </w:r>
            <w:r w:rsidRPr="00CF521F">
              <w:t xml:space="preserve">inând seama în mod corespunzător de securitatea lor </w:t>
            </w:r>
            <w:r w:rsidR="00F240FB" w:rsidRPr="00CF521F">
              <w:t>ș</w:t>
            </w:r>
            <w:r w:rsidRPr="00CF521F">
              <w:t>i de asisten</w:t>
            </w:r>
            <w:r w:rsidR="00F240FB" w:rsidRPr="00CF521F">
              <w:t>ț</w:t>
            </w:r>
            <w:r w:rsidRPr="00CF521F">
              <w:t xml:space="preserve">a de care au nevoie din punct de vedere fizic </w:t>
            </w:r>
            <w:r w:rsidR="00F240FB" w:rsidRPr="00CF521F">
              <w:t>ș</w:t>
            </w:r>
            <w:r w:rsidRPr="00CF521F">
              <w:t>i emo</w:t>
            </w:r>
            <w:r w:rsidR="00F240FB" w:rsidRPr="00CF521F">
              <w:t>ț</w:t>
            </w:r>
            <w:r w:rsidRPr="00CF521F">
              <w:t xml:space="preserve">ional, </w:t>
            </w:r>
            <w:r w:rsidR="00F240FB" w:rsidRPr="00CF521F">
              <w:t>ș</w:t>
            </w:r>
            <w:r w:rsidRPr="00CF521F">
              <w:t>i să fie furnizate într-un mod care să încurajeze dezvoltarea lor generală.</w:t>
            </w:r>
          </w:p>
        </w:tc>
        <w:tc>
          <w:tcPr>
            <w:tcW w:w="4876" w:type="dxa"/>
          </w:tcPr>
          <w:p w:rsidR="007E2637" w:rsidRPr="00CF521F" w:rsidRDefault="007E2637" w:rsidP="007E2637">
            <w:pPr>
              <w:pStyle w:val="Normal6"/>
              <w:rPr>
                <w:szCs w:val="24"/>
              </w:rPr>
            </w:pPr>
            <w:r w:rsidRPr="00CF521F">
              <w:t>(30)</w:t>
            </w:r>
            <w:r w:rsidRPr="00CF521F">
              <w:tab/>
              <w:t xml:space="preserve">În aplicarea prezentei directive, statele membre ar trebui să depună eforturi pentru a asigura deplina conformitate cu principiile interesului superior al copilului </w:t>
            </w:r>
            <w:r w:rsidR="00F240FB" w:rsidRPr="00CF521F">
              <w:t>ș</w:t>
            </w:r>
            <w:r w:rsidRPr="00CF521F">
              <w:t>i unită</w:t>
            </w:r>
            <w:r w:rsidR="00F240FB" w:rsidRPr="00CF521F">
              <w:t>ț</w:t>
            </w:r>
            <w:r w:rsidRPr="00CF521F">
              <w:t>ii familiei, în conformitate cu dispozi</w:t>
            </w:r>
            <w:r w:rsidR="00F240FB" w:rsidRPr="00CF521F">
              <w:t>ț</w:t>
            </w:r>
            <w:r w:rsidRPr="00CF521F">
              <w:t>iile Cartei drepturilor fundamentale a Uniunii Europene, ale Conven</w:t>
            </w:r>
            <w:r w:rsidR="00F240FB" w:rsidRPr="00CF521F">
              <w:t>ț</w:t>
            </w:r>
            <w:r w:rsidRPr="00CF521F">
              <w:t>iei Organiza</w:t>
            </w:r>
            <w:r w:rsidR="00F240FB" w:rsidRPr="00CF521F">
              <w:t>ț</w:t>
            </w:r>
            <w:r w:rsidRPr="00CF521F">
              <w:t>iei Na</w:t>
            </w:r>
            <w:r w:rsidR="00F240FB" w:rsidRPr="00CF521F">
              <w:t>ț</w:t>
            </w:r>
            <w:r w:rsidRPr="00CF521F">
              <w:t xml:space="preserve">iunilor Unite cu privire la drepturile copilului din 1989 </w:t>
            </w:r>
            <w:r w:rsidR="00F240FB" w:rsidRPr="00CF521F">
              <w:t>ș</w:t>
            </w:r>
            <w:r w:rsidRPr="00CF521F">
              <w:t>i, respectiv, ale Conven</w:t>
            </w:r>
            <w:r w:rsidR="00F240FB" w:rsidRPr="00CF521F">
              <w:t>ț</w:t>
            </w:r>
            <w:r w:rsidRPr="00CF521F">
              <w:t xml:space="preserve">iei europene pentru apărarea drepturilor omului </w:t>
            </w:r>
            <w:r w:rsidR="00F240FB" w:rsidRPr="00CF521F">
              <w:t>ș</w:t>
            </w:r>
            <w:r w:rsidRPr="00CF521F">
              <w:t>i a libertă</w:t>
            </w:r>
            <w:r w:rsidR="00F240FB" w:rsidRPr="00CF521F">
              <w:t>ț</w:t>
            </w:r>
            <w:r w:rsidRPr="00CF521F">
              <w:t>ilor fundamentale. Condi</w:t>
            </w:r>
            <w:r w:rsidR="00F240FB" w:rsidRPr="00CF521F">
              <w:t>ț</w:t>
            </w:r>
            <w:r w:rsidRPr="00CF521F">
              <w:t>iile de primire trebuie să fie adaptate situa</w:t>
            </w:r>
            <w:r w:rsidR="00F240FB" w:rsidRPr="00CF521F">
              <w:t>ț</w:t>
            </w:r>
            <w:r w:rsidRPr="00CF521F">
              <w:t>iei specifice a minorilor, indiferent dacă ace</w:t>
            </w:r>
            <w:r w:rsidR="00F240FB" w:rsidRPr="00CF521F">
              <w:t>ș</w:t>
            </w:r>
            <w:r w:rsidRPr="00CF521F">
              <w:t>tia sunt neînso</w:t>
            </w:r>
            <w:r w:rsidR="00F240FB" w:rsidRPr="00CF521F">
              <w:t>ț</w:t>
            </w:r>
            <w:r w:rsidRPr="00CF521F">
              <w:t>i</w:t>
            </w:r>
            <w:r w:rsidR="00F240FB" w:rsidRPr="00CF521F">
              <w:t>ț</w:t>
            </w:r>
            <w:r w:rsidRPr="00CF521F">
              <w:t xml:space="preserve">i sau cu familia, </w:t>
            </w:r>
            <w:r w:rsidR="00F240FB" w:rsidRPr="00CF521F">
              <w:t>ț</w:t>
            </w:r>
            <w:r w:rsidRPr="00CF521F">
              <w:t xml:space="preserve">inând seama în mod corespunzător de securitatea lor </w:t>
            </w:r>
            <w:r w:rsidR="00F240FB" w:rsidRPr="00CF521F">
              <w:t>ș</w:t>
            </w:r>
            <w:r w:rsidRPr="00CF521F">
              <w:t>i de asisten</w:t>
            </w:r>
            <w:r w:rsidR="00F240FB" w:rsidRPr="00CF521F">
              <w:t>ț</w:t>
            </w:r>
            <w:r w:rsidRPr="00CF521F">
              <w:t xml:space="preserve">a de care au nevoie din punct de vedere fizic </w:t>
            </w:r>
            <w:r w:rsidR="00F240FB" w:rsidRPr="00CF521F">
              <w:t>ș</w:t>
            </w:r>
            <w:r w:rsidRPr="00CF521F">
              <w:t>i emo</w:t>
            </w:r>
            <w:r w:rsidR="00F240FB" w:rsidRPr="00CF521F">
              <w:t>ț</w:t>
            </w:r>
            <w:r w:rsidRPr="00CF521F">
              <w:t xml:space="preserve">ional, </w:t>
            </w:r>
            <w:r w:rsidR="00F240FB" w:rsidRPr="00CF521F">
              <w:t>ș</w:t>
            </w:r>
            <w:r w:rsidRPr="00CF521F">
              <w:t xml:space="preserve">i să fie furnizate într-un mod care să încurajeze dezvoltarea lor generală. </w:t>
            </w:r>
            <w:r w:rsidRPr="00CF521F">
              <w:rPr>
                <w:b/>
                <w:i/>
              </w:rPr>
              <w:t>Luarea în custodie publică a copiilor, indiferent dacă ace</w:t>
            </w:r>
            <w:r w:rsidR="00F240FB" w:rsidRPr="00CF521F">
              <w:rPr>
                <w:b/>
                <w:i/>
              </w:rPr>
              <w:t>ș</w:t>
            </w:r>
            <w:r w:rsidRPr="00CF521F">
              <w:rPr>
                <w:b/>
                <w:i/>
              </w:rPr>
              <w:t>tia sunt neînso</w:t>
            </w:r>
            <w:r w:rsidR="00F240FB" w:rsidRPr="00CF521F">
              <w:rPr>
                <w:b/>
                <w:i/>
              </w:rPr>
              <w:t>ț</w:t>
            </w:r>
            <w:r w:rsidRPr="00CF521F">
              <w:rPr>
                <w:b/>
                <w:i/>
              </w:rPr>
              <w:t>i</w:t>
            </w:r>
            <w:r w:rsidR="00F240FB" w:rsidRPr="00CF521F">
              <w:rPr>
                <w:b/>
                <w:i/>
              </w:rPr>
              <w:t>ț</w:t>
            </w:r>
            <w:r w:rsidRPr="00CF521F">
              <w:rPr>
                <w:b/>
                <w:i/>
              </w:rPr>
              <w:t xml:space="preserve">i sau cu familia, nu este niciodată în interesul lor superior </w:t>
            </w:r>
            <w:r w:rsidR="00F240FB" w:rsidRPr="00CF521F">
              <w:rPr>
                <w:b/>
                <w:i/>
              </w:rPr>
              <w:t>ș</w:t>
            </w:r>
            <w:r w:rsidRPr="00CF521F">
              <w:rPr>
                <w:b/>
                <w:i/>
              </w:rPr>
              <w:t xml:space="preserve">i constituie întotdeauna o încălcare a drepturilor copilului </w:t>
            </w:r>
            <w:r w:rsidR="00F240FB" w:rsidRPr="00CF521F">
              <w:rPr>
                <w:b/>
                <w:i/>
              </w:rPr>
              <w:t>ș</w:t>
            </w:r>
            <w:r w:rsidRPr="00CF521F">
              <w:rPr>
                <w:b/>
                <w:i/>
              </w:rPr>
              <w:t>i, prin urmare, ar trebui să fie interzisă.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Amendments aimed at prohibiting detention of children are inextricably linked to admissible amendments under the draft report aiming to strengthen the conditions related to the deprivation of personal freedom, and also to enhance the provisions related to the treatment of vulnerable persons including children.The UN CRC, UNHCR and UNICEF have clarified that children, whether unaccompanied, separated, or together with their parents or other caregivers, should never be detained for immigration purposes, irrespective of their legal/migration status or that of their parents, and that detention can never be justified as in a child’s best interests. See:UNHCR's position regarding the detention of refugee and migrant children in the migration context, January 2017, p. 2; UNHCR 2012 Detention Guidelines, paragraph 51. References to the application of Art.37(b), “exceptional circumstances / measure of last resort”, are not appropriate for cases of detention of any child for immigration related purposes. It is understood from the commentaries of the UN CRC, that while Art. 37 (b) may apply in other contexts (such as in cases of children in conflict with the law – CRC/C/GC/10), its application to detention in the immigration context would be in conflict with the principle of best interests of the child. See also: CRC/GC/2005/6) – para. 61;UN CRC, Report on the 2012 DGD: The rights of all children in the context of international migration – para.78: "The detention of a child because of their or their parent’s migration status constitutes a child rights violation and always contravenes the principle of the best interests of the child. In this light, States should expeditiously and completely cease the detention of children on the basis of their immigration status.”; UN SR on Torture, 5 March 2015 (A/HRC/28/68) – para. 80.</w:t>
      </w:r>
    </w:p>
    <w:p w:rsidR="007E2637" w:rsidRPr="00CF521F" w:rsidRDefault="007E2637" w:rsidP="007E2637">
      <w:pPr>
        <w:rPr>
          <w:rStyle w:val="HideTWBExt"/>
          <w:noProof w:val="0"/>
          <w:color w:val="auto"/>
        </w:rPr>
      </w:pPr>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Udo Voigt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(31)</w:t>
            </w:r>
            <w:r w:rsidRPr="00CF521F">
              <w:tab/>
              <w:t>Statele membre ar trebui să se asigure că solicitan</w:t>
            </w:r>
            <w:r w:rsidR="00F240FB" w:rsidRPr="00CF521F">
              <w:t>ț</w:t>
            </w:r>
            <w:r w:rsidRPr="00CF521F">
              <w:t>ii primesc asisten</w:t>
            </w:r>
            <w:r w:rsidR="00F240FB" w:rsidRPr="00CF521F">
              <w:t>ț</w:t>
            </w:r>
            <w:r w:rsidRPr="00CF521F">
              <w:t>a medicală necesară care ar trebui să includă</w:t>
            </w:r>
            <w:r w:rsidRPr="00CF521F">
              <w:rPr>
                <w:b/>
                <w:i/>
              </w:rPr>
              <w:t>, cel pu</w:t>
            </w:r>
            <w:r w:rsidR="00F240FB" w:rsidRPr="00CF521F">
              <w:rPr>
                <w:b/>
                <w:i/>
              </w:rPr>
              <w:t>ț</w:t>
            </w:r>
            <w:r w:rsidRPr="00CF521F">
              <w:rPr>
                <w:b/>
                <w:i/>
              </w:rPr>
              <w:t>in,</w:t>
            </w:r>
            <w:r w:rsidRPr="00CF521F">
              <w:t xml:space="preserve"> asisten</w:t>
            </w:r>
            <w:r w:rsidR="00F240FB" w:rsidRPr="00CF521F">
              <w:t>ț</w:t>
            </w:r>
            <w:r w:rsidRPr="00CF521F">
              <w:t>a medicală de urgen</w:t>
            </w:r>
            <w:r w:rsidR="00F240FB" w:rsidRPr="00CF521F">
              <w:t>ț</w:t>
            </w:r>
            <w:r w:rsidRPr="00CF521F">
              <w:t xml:space="preserve">ă </w:t>
            </w:r>
            <w:r w:rsidR="00F240FB" w:rsidRPr="00CF521F">
              <w:t>ș</w:t>
            </w:r>
            <w:r w:rsidRPr="00CF521F">
              <w:t>i tratamentul de bază al bolilor</w:t>
            </w:r>
            <w:r w:rsidRPr="00CF521F">
              <w:rPr>
                <w:b/>
                <w:i/>
              </w:rPr>
              <w:t>, inclusiv al afec</w:t>
            </w:r>
            <w:r w:rsidR="00F240FB" w:rsidRPr="00CF521F">
              <w:rPr>
                <w:b/>
                <w:i/>
              </w:rPr>
              <w:t>ț</w:t>
            </w:r>
            <w:r w:rsidRPr="00CF521F">
              <w:rPr>
                <w:b/>
                <w:i/>
              </w:rPr>
              <w:t>iunilor mintale grave</w:t>
            </w:r>
            <w:r w:rsidRPr="00CF521F">
              <w:t>. Pentru a răspunde preocupărilor în materie de sănătate publică în ceea ce prive</w:t>
            </w:r>
            <w:r w:rsidR="00F240FB" w:rsidRPr="00CF521F">
              <w:t>ș</w:t>
            </w:r>
            <w:r w:rsidRPr="00CF521F">
              <w:t xml:space="preserve">te prevenirea bolilor </w:t>
            </w:r>
            <w:r w:rsidR="00F240FB" w:rsidRPr="00CF521F">
              <w:t>ș</w:t>
            </w:r>
            <w:r w:rsidRPr="00CF521F">
              <w:t>i a proteja sănătatea solicitan</w:t>
            </w:r>
            <w:r w:rsidR="00F240FB" w:rsidRPr="00CF521F">
              <w:t>ț</w:t>
            </w:r>
            <w:r w:rsidRPr="00CF521F">
              <w:t>ilor, accesul acestora la asisten</w:t>
            </w:r>
            <w:r w:rsidR="00F240FB" w:rsidRPr="00CF521F">
              <w:t>ț</w:t>
            </w:r>
            <w:r w:rsidRPr="00CF521F">
              <w:t>ă medicală ar trebui să includă, de asemenea, tratamentul medical preventiv, cum ar fi vaccinările. Statele membre pot impune solicitan</w:t>
            </w:r>
            <w:r w:rsidR="00F240FB" w:rsidRPr="00CF521F">
              <w:t>ț</w:t>
            </w:r>
            <w:r w:rsidRPr="00CF521F">
              <w:t>ilor obliga</w:t>
            </w:r>
            <w:r w:rsidR="00F240FB" w:rsidRPr="00CF521F">
              <w:t>ț</w:t>
            </w:r>
            <w:r w:rsidRPr="00CF521F">
              <w:t xml:space="preserve">ia de a se supune unui examen medical din motive de sănătate publică. Rezultatele examenului medical </w:t>
            </w:r>
            <w:r w:rsidRPr="00CF521F">
              <w:rPr>
                <w:b/>
                <w:i/>
              </w:rPr>
              <w:t>nu ar trebui să influen</w:t>
            </w:r>
            <w:r w:rsidR="00F240FB" w:rsidRPr="00CF521F">
              <w:rPr>
                <w:b/>
                <w:i/>
              </w:rPr>
              <w:t>ț</w:t>
            </w:r>
            <w:r w:rsidRPr="00CF521F">
              <w:rPr>
                <w:b/>
                <w:i/>
              </w:rPr>
              <w:t>eze</w:t>
            </w:r>
            <w:r w:rsidRPr="00CF521F">
              <w:t xml:space="preserve"> evaluarea cererilor de protec</w:t>
            </w:r>
            <w:r w:rsidR="00F240FB" w:rsidRPr="00CF521F">
              <w:t>ț</w:t>
            </w:r>
            <w:r w:rsidRPr="00CF521F">
              <w:t>ie interna</w:t>
            </w:r>
            <w:r w:rsidR="00F240FB" w:rsidRPr="00CF521F">
              <w:t>ț</w:t>
            </w:r>
            <w:r w:rsidRPr="00CF521F">
              <w:t>ională</w:t>
            </w:r>
            <w:r w:rsidRPr="00CF521F">
              <w:rPr>
                <w:b/>
                <w:i/>
              </w:rPr>
              <w:t>, care ar trebui să se efectueze întotdeauna în mod obiectiv, impar</w:t>
            </w:r>
            <w:r w:rsidR="00F240FB" w:rsidRPr="00CF521F">
              <w:rPr>
                <w:b/>
                <w:i/>
              </w:rPr>
              <w:t>ț</w:t>
            </w:r>
            <w:r w:rsidRPr="00CF521F">
              <w:rPr>
                <w:b/>
                <w:i/>
              </w:rPr>
              <w:t xml:space="preserve">ial </w:t>
            </w:r>
            <w:r w:rsidR="00F240FB" w:rsidRPr="00CF521F">
              <w:rPr>
                <w:b/>
                <w:i/>
              </w:rPr>
              <w:t>ș</w:t>
            </w:r>
            <w:r w:rsidRPr="00CF521F">
              <w:rPr>
                <w:b/>
                <w:i/>
              </w:rPr>
              <w:t>i de la caz la caz în conformitate cu Regulamentul (UE) nr. XXX/XXX [Regulamentul privind procedurile]</w:t>
            </w:r>
            <w:r w:rsidRPr="00CF521F">
              <w:t>.</w:t>
            </w:r>
          </w:p>
        </w:tc>
        <w:tc>
          <w:tcPr>
            <w:tcW w:w="4876" w:type="dxa"/>
          </w:tcPr>
          <w:p w:rsidR="007E2637" w:rsidRPr="00CF521F" w:rsidRDefault="007E2637" w:rsidP="007E2637">
            <w:pPr>
              <w:pStyle w:val="Normal6"/>
              <w:rPr>
                <w:szCs w:val="24"/>
              </w:rPr>
            </w:pPr>
            <w:r w:rsidRPr="00CF521F">
              <w:t>(31)</w:t>
            </w:r>
            <w:r w:rsidRPr="00CF521F">
              <w:tab/>
              <w:t>Statele membre ar trebui să se asigure că solicitan</w:t>
            </w:r>
            <w:r w:rsidR="00F240FB" w:rsidRPr="00CF521F">
              <w:t>ț</w:t>
            </w:r>
            <w:r w:rsidRPr="00CF521F">
              <w:t>ii primesc asisten</w:t>
            </w:r>
            <w:r w:rsidR="00F240FB" w:rsidRPr="00CF521F">
              <w:t>ț</w:t>
            </w:r>
            <w:r w:rsidRPr="00CF521F">
              <w:t>a medicală necesară care ar trebui să includă asisten</w:t>
            </w:r>
            <w:r w:rsidR="00F240FB" w:rsidRPr="00CF521F">
              <w:t>ț</w:t>
            </w:r>
            <w:r w:rsidRPr="00CF521F">
              <w:t>a medicală de urgen</w:t>
            </w:r>
            <w:r w:rsidR="00F240FB" w:rsidRPr="00CF521F">
              <w:t>ț</w:t>
            </w:r>
            <w:r w:rsidRPr="00CF521F">
              <w:t xml:space="preserve">ă </w:t>
            </w:r>
            <w:r w:rsidR="00F240FB" w:rsidRPr="00CF521F">
              <w:t>ș</w:t>
            </w:r>
            <w:r w:rsidRPr="00CF521F">
              <w:t>i tratamentul de bază al bolilor. Pentru a răspunde preocupărilor în materie de sănătate publică în ceea ce prive</w:t>
            </w:r>
            <w:r w:rsidR="00F240FB" w:rsidRPr="00CF521F">
              <w:t>ș</w:t>
            </w:r>
            <w:r w:rsidRPr="00CF521F">
              <w:t xml:space="preserve">te prevenirea bolilor </w:t>
            </w:r>
            <w:r w:rsidR="00F240FB" w:rsidRPr="00CF521F">
              <w:t>ș</w:t>
            </w:r>
            <w:r w:rsidRPr="00CF521F">
              <w:t>i a proteja sănătatea solicitan</w:t>
            </w:r>
            <w:r w:rsidR="00F240FB" w:rsidRPr="00CF521F">
              <w:t>ț</w:t>
            </w:r>
            <w:r w:rsidRPr="00CF521F">
              <w:t>ilor, accesul acestora la asisten</w:t>
            </w:r>
            <w:r w:rsidR="00F240FB" w:rsidRPr="00CF521F">
              <w:t>ț</w:t>
            </w:r>
            <w:r w:rsidRPr="00CF521F">
              <w:t>ă medicală ar trebui să includă, de asemenea, tratamentul medical preventiv, cum ar fi vaccinările. Statele membre pot impune solicitan</w:t>
            </w:r>
            <w:r w:rsidR="00F240FB" w:rsidRPr="00CF521F">
              <w:t>ț</w:t>
            </w:r>
            <w:r w:rsidRPr="00CF521F">
              <w:t>ilor obliga</w:t>
            </w:r>
            <w:r w:rsidR="00F240FB" w:rsidRPr="00CF521F">
              <w:t>ț</w:t>
            </w:r>
            <w:r w:rsidRPr="00CF521F">
              <w:t>ia de a se supune unui examen medical din motive de sănătate publică. Rezultatele examenului medical</w:t>
            </w:r>
            <w:r w:rsidRPr="00CF521F">
              <w:rPr>
                <w:b/>
                <w:i/>
              </w:rPr>
              <w:t xml:space="preserve"> influen</w:t>
            </w:r>
            <w:r w:rsidR="00F240FB" w:rsidRPr="00CF521F">
              <w:rPr>
                <w:b/>
                <w:i/>
              </w:rPr>
              <w:t>ț</w:t>
            </w:r>
            <w:r w:rsidRPr="00CF521F">
              <w:rPr>
                <w:b/>
                <w:i/>
              </w:rPr>
              <w:t>ează</w:t>
            </w:r>
            <w:r w:rsidRPr="00CF521F">
              <w:t xml:space="preserve"> evaluarea cererilor de protec</w:t>
            </w:r>
            <w:r w:rsidR="00F240FB" w:rsidRPr="00CF521F">
              <w:t>ț</w:t>
            </w:r>
            <w:r w:rsidRPr="00CF521F">
              <w:t>ie interna</w:t>
            </w:r>
            <w:r w:rsidR="00F240FB" w:rsidRPr="00CF521F">
              <w:t>ț</w:t>
            </w:r>
            <w:r w:rsidRPr="00CF521F">
              <w:t>ională,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(31)</w:t>
            </w:r>
            <w:r w:rsidRPr="00CF521F">
              <w:tab/>
              <w:t>Statele membre ar trebui să se asigure că solicitan</w:t>
            </w:r>
            <w:r w:rsidR="00F240FB" w:rsidRPr="00CF521F">
              <w:t>ț</w:t>
            </w:r>
            <w:r w:rsidRPr="00CF521F">
              <w:t>ii primesc asisten</w:t>
            </w:r>
            <w:r w:rsidR="00F240FB" w:rsidRPr="00CF521F">
              <w:t>ț</w:t>
            </w:r>
            <w:r w:rsidRPr="00CF521F">
              <w:t>a medicală necesară care ar trebui să includă, cel pu</w:t>
            </w:r>
            <w:r w:rsidR="00F240FB" w:rsidRPr="00CF521F">
              <w:t>ț</w:t>
            </w:r>
            <w:r w:rsidRPr="00CF521F">
              <w:t>in, asisten</w:t>
            </w:r>
            <w:r w:rsidR="00F240FB" w:rsidRPr="00CF521F">
              <w:t>ț</w:t>
            </w:r>
            <w:r w:rsidRPr="00CF521F">
              <w:t>a medicală de urgen</w:t>
            </w:r>
            <w:r w:rsidR="00F240FB" w:rsidRPr="00CF521F">
              <w:t>ț</w:t>
            </w:r>
            <w:r w:rsidRPr="00CF521F">
              <w:t xml:space="preserve">ă </w:t>
            </w:r>
            <w:r w:rsidR="00F240FB" w:rsidRPr="00CF521F">
              <w:t>ș</w:t>
            </w:r>
            <w:r w:rsidRPr="00CF521F">
              <w:t>i tratamentul de bază al bolilor, inclusiv al afec</w:t>
            </w:r>
            <w:r w:rsidR="00F240FB" w:rsidRPr="00CF521F">
              <w:t>ț</w:t>
            </w:r>
            <w:r w:rsidRPr="00CF521F">
              <w:t>iunilor mintale grave. Pentru a răspunde preocupărilor în materie de sănătate publică în ceea ce prive</w:t>
            </w:r>
            <w:r w:rsidR="00F240FB" w:rsidRPr="00CF521F">
              <w:t>ș</w:t>
            </w:r>
            <w:r w:rsidRPr="00CF521F">
              <w:t xml:space="preserve">te prevenirea bolilor </w:t>
            </w:r>
            <w:r w:rsidR="00F240FB" w:rsidRPr="00CF521F">
              <w:t>ș</w:t>
            </w:r>
            <w:r w:rsidRPr="00CF521F">
              <w:t>i a proteja sănătatea solicitan</w:t>
            </w:r>
            <w:r w:rsidR="00F240FB" w:rsidRPr="00CF521F">
              <w:t>ț</w:t>
            </w:r>
            <w:r w:rsidRPr="00CF521F">
              <w:t>ilor, accesul acestora la asisten</w:t>
            </w:r>
            <w:r w:rsidR="00F240FB" w:rsidRPr="00CF521F">
              <w:t>ț</w:t>
            </w:r>
            <w:r w:rsidRPr="00CF521F">
              <w:t>ă medicală ar trebui să includă, de asemenea, tratamentul medical preventiv, cum ar fi vaccinările. Statele membre pot impune solicitan</w:t>
            </w:r>
            <w:r w:rsidR="00F240FB" w:rsidRPr="00CF521F">
              <w:t>ț</w:t>
            </w:r>
            <w:r w:rsidRPr="00CF521F">
              <w:t>ilor obliga</w:t>
            </w:r>
            <w:r w:rsidR="00F240FB" w:rsidRPr="00CF521F">
              <w:t>ț</w:t>
            </w:r>
            <w:r w:rsidRPr="00CF521F">
              <w:t>ia de a se supune unui examen medical, din motive de sănătate publică. Rezultatele examenului medical nu ar trebui să influen</w:t>
            </w:r>
            <w:r w:rsidR="00F240FB" w:rsidRPr="00CF521F">
              <w:t>ț</w:t>
            </w:r>
            <w:r w:rsidRPr="00CF521F">
              <w:t>eze evaluarea cererilor de protec</w:t>
            </w:r>
            <w:r w:rsidR="00F240FB" w:rsidRPr="00CF521F">
              <w:t>ț</w:t>
            </w:r>
            <w:r w:rsidRPr="00CF521F">
              <w:t>ie interna</w:t>
            </w:r>
            <w:r w:rsidR="00F240FB" w:rsidRPr="00CF521F">
              <w:t>ț</w:t>
            </w:r>
            <w:r w:rsidRPr="00CF521F">
              <w:t>ională, care ar trebui să se efectueze întotdeauna în mod obiectiv, impar</w:t>
            </w:r>
            <w:r w:rsidR="00F240FB" w:rsidRPr="00CF521F">
              <w:t>ț</w:t>
            </w:r>
            <w:r w:rsidRPr="00CF521F">
              <w:t xml:space="preserve">ial </w:t>
            </w:r>
            <w:r w:rsidR="00F240FB" w:rsidRPr="00CF521F">
              <w:t>ș</w:t>
            </w:r>
            <w:r w:rsidRPr="00CF521F">
              <w:t>i de la caz la caz în conformitate cu Regulamentul (UE) nr. XXX/XXX [Regulamentul privind procedurile].</w:t>
            </w:r>
          </w:p>
        </w:tc>
        <w:tc>
          <w:tcPr>
            <w:tcW w:w="4876" w:type="dxa"/>
          </w:tcPr>
          <w:p w:rsidR="007E2637" w:rsidRPr="00CF521F" w:rsidRDefault="007E2637" w:rsidP="007E2637">
            <w:pPr>
              <w:pStyle w:val="Normal6"/>
              <w:rPr>
                <w:szCs w:val="24"/>
              </w:rPr>
            </w:pPr>
            <w:r w:rsidRPr="00CF521F">
              <w:t>(31)</w:t>
            </w:r>
            <w:r w:rsidRPr="00CF521F">
              <w:tab/>
              <w:t>Statele membre ar trebui să se asigure că solicitan</w:t>
            </w:r>
            <w:r w:rsidR="00F240FB" w:rsidRPr="00CF521F">
              <w:t>ț</w:t>
            </w:r>
            <w:r w:rsidRPr="00CF521F">
              <w:t>ii primesc asisten</w:t>
            </w:r>
            <w:r w:rsidR="00F240FB" w:rsidRPr="00CF521F">
              <w:t>ț</w:t>
            </w:r>
            <w:r w:rsidRPr="00CF521F">
              <w:t>a medicală necesară care ar trebui să includă, cel pu</w:t>
            </w:r>
            <w:r w:rsidR="00F240FB" w:rsidRPr="00CF521F">
              <w:t>ț</w:t>
            </w:r>
            <w:r w:rsidRPr="00CF521F">
              <w:t>in, asisten</w:t>
            </w:r>
            <w:r w:rsidR="00F240FB" w:rsidRPr="00CF521F">
              <w:t>ț</w:t>
            </w:r>
            <w:r w:rsidRPr="00CF521F">
              <w:t>a medicală de urgen</w:t>
            </w:r>
            <w:r w:rsidR="00F240FB" w:rsidRPr="00CF521F">
              <w:t>ț</w:t>
            </w:r>
            <w:r w:rsidRPr="00CF521F">
              <w:t xml:space="preserve">ă </w:t>
            </w:r>
            <w:r w:rsidR="00F240FB" w:rsidRPr="00CF521F">
              <w:rPr>
                <w:b/>
                <w:i/>
              </w:rPr>
              <w:t>ș</w:t>
            </w:r>
            <w:r w:rsidRPr="00CF521F">
              <w:rPr>
                <w:b/>
                <w:i/>
              </w:rPr>
              <w:t>i primară</w:t>
            </w:r>
            <w:r w:rsidRPr="00CF521F">
              <w:rPr>
                <w:b/>
              </w:rPr>
              <w:t xml:space="preserve"> </w:t>
            </w:r>
            <w:r w:rsidRPr="00CF521F">
              <w:rPr>
                <w:b/>
                <w:i/>
              </w:rPr>
              <w:t xml:space="preserve">gratuită </w:t>
            </w:r>
            <w:r w:rsidR="00F240FB" w:rsidRPr="00CF521F">
              <w:t>ș</w:t>
            </w:r>
            <w:r w:rsidRPr="00CF521F">
              <w:t>i tratamentul de bază al bolilor, inclusiv al afec</w:t>
            </w:r>
            <w:r w:rsidR="00F240FB" w:rsidRPr="00CF521F">
              <w:t>ț</w:t>
            </w:r>
            <w:r w:rsidRPr="00CF521F">
              <w:t>iunilor mintale grave</w:t>
            </w:r>
            <w:r w:rsidRPr="00CF521F">
              <w:rPr>
                <w:b/>
                <w:i/>
              </w:rPr>
              <w:t>, precum</w:t>
            </w:r>
            <w:r w:rsidRPr="00CF521F">
              <w:t xml:space="preserve"> </w:t>
            </w:r>
            <w:r w:rsidR="00F240FB" w:rsidRPr="00CF521F">
              <w:rPr>
                <w:b/>
                <w:i/>
              </w:rPr>
              <w:t>ș</w:t>
            </w:r>
            <w:r w:rsidRPr="00CF521F">
              <w:rPr>
                <w:b/>
                <w:i/>
              </w:rPr>
              <w:t xml:space="preserve">i accesul la servicii de sănătate sexuală </w:t>
            </w:r>
            <w:r w:rsidR="00F240FB" w:rsidRPr="00CF521F">
              <w:rPr>
                <w:b/>
                <w:i/>
              </w:rPr>
              <w:t>ș</w:t>
            </w:r>
            <w:r w:rsidRPr="00CF521F">
              <w:rPr>
                <w:b/>
                <w:i/>
              </w:rPr>
              <w:t>i reproductivă</w:t>
            </w:r>
            <w:r w:rsidRPr="00CF521F">
              <w:t>. Pentru a răspunde preocupărilor în materie de sănătate publică în ceea ce prive</w:t>
            </w:r>
            <w:r w:rsidR="00F240FB" w:rsidRPr="00CF521F">
              <w:t>ș</w:t>
            </w:r>
            <w:r w:rsidRPr="00CF521F">
              <w:t xml:space="preserve">te prevenirea bolilor </w:t>
            </w:r>
            <w:r w:rsidR="00F240FB" w:rsidRPr="00CF521F">
              <w:t>ș</w:t>
            </w:r>
            <w:r w:rsidRPr="00CF521F">
              <w:t>i a proteja sănătatea solicitan</w:t>
            </w:r>
            <w:r w:rsidR="00F240FB" w:rsidRPr="00CF521F">
              <w:t>ț</w:t>
            </w:r>
            <w:r w:rsidRPr="00CF521F">
              <w:t>ilor, accesul acestora la asisten</w:t>
            </w:r>
            <w:r w:rsidR="00F240FB" w:rsidRPr="00CF521F">
              <w:t>ț</w:t>
            </w:r>
            <w:r w:rsidRPr="00CF521F">
              <w:t xml:space="preserve">ă medicală ar trebui să includă, de asemenea, tratamentul medical preventiv, cum ar fi vaccinările </w:t>
            </w:r>
            <w:r w:rsidR="00F240FB" w:rsidRPr="00CF521F">
              <w:rPr>
                <w:b/>
                <w:i/>
              </w:rPr>
              <w:t>ș</w:t>
            </w:r>
            <w:r w:rsidRPr="00CF521F">
              <w:rPr>
                <w:b/>
                <w:i/>
              </w:rPr>
              <w:t>i asisten</w:t>
            </w:r>
            <w:r w:rsidR="00F240FB" w:rsidRPr="00CF521F">
              <w:rPr>
                <w:b/>
                <w:i/>
              </w:rPr>
              <w:t>ț</w:t>
            </w:r>
            <w:r w:rsidRPr="00CF521F">
              <w:rPr>
                <w:b/>
                <w:i/>
              </w:rPr>
              <w:t>a medicală secundară</w:t>
            </w:r>
            <w:r w:rsidRPr="00CF521F">
              <w:t>. Statele membre pot impune solicitan</w:t>
            </w:r>
            <w:r w:rsidR="00F240FB" w:rsidRPr="00CF521F">
              <w:t>ț</w:t>
            </w:r>
            <w:r w:rsidRPr="00CF521F">
              <w:t>ilor obliga</w:t>
            </w:r>
            <w:r w:rsidR="00F240FB" w:rsidRPr="00CF521F">
              <w:t>ț</w:t>
            </w:r>
            <w:r w:rsidRPr="00CF521F">
              <w:t>ia de a se supune unui examen medical, din motive de sănătate publică. Rezultatele examenului medical nu ar trebui să influen</w:t>
            </w:r>
            <w:r w:rsidR="00F240FB" w:rsidRPr="00CF521F">
              <w:t>ț</w:t>
            </w:r>
            <w:r w:rsidRPr="00CF521F">
              <w:t>eze evaluarea cererilor de protec</w:t>
            </w:r>
            <w:r w:rsidR="00F240FB" w:rsidRPr="00CF521F">
              <w:t>ț</w:t>
            </w:r>
            <w:r w:rsidRPr="00CF521F">
              <w:t>ie interna</w:t>
            </w:r>
            <w:r w:rsidR="00F240FB" w:rsidRPr="00CF521F">
              <w:t>ț</w:t>
            </w:r>
            <w:r w:rsidRPr="00CF521F">
              <w:t>ională, care ar trebui să se efectueze întotdeauna în mod obiectiv, impar</w:t>
            </w:r>
            <w:r w:rsidR="00F240FB" w:rsidRPr="00CF521F">
              <w:t>ț</w:t>
            </w:r>
            <w:r w:rsidRPr="00CF521F">
              <w:t xml:space="preserve">ial </w:t>
            </w:r>
            <w:r w:rsidR="00F240FB" w:rsidRPr="00CF521F">
              <w:t>ș</w:t>
            </w:r>
            <w:r w:rsidRPr="00CF521F">
              <w:t>i de la caz la caz în conformitate cu Regulamentul (UE) nr. XXX/XXX [Regulamentul privind procedurile].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(32)</w:t>
            </w:r>
            <w:r w:rsidRPr="00CF521F">
              <w:tab/>
            </w:r>
            <w:r w:rsidRPr="00CF521F">
              <w:rPr>
                <w:b/>
                <w:i/>
              </w:rPr>
              <w:t>Dreptul unui solicitant la condi</w:t>
            </w:r>
            <w:r w:rsidR="00F240FB" w:rsidRPr="00CF521F">
              <w:rPr>
                <w:b/>
                <w:i/>
              </w:rPr>
              <w:t>ț</w:t>
            </w:r>
            <w:r w:rsidRPr="00CF521F">
              <w:rPr>
                <w:b/>
                <w:i/>
              </w:rPr>
              <w:t>ii materiale de primire în temeiul prezentei directive poate fi restrâns în anumite circumstan</w:t>
            </w:r>
            <w:r w:rsidR="00F240FB" w:rsidRPr="00CF521F">
              <w:rPr>
                <w:b/>
                <w:i/>
              </w:rPr>
              <w:t>ț</w:t>
            </w:r>
            <w:r w:rsidRPr="00CF521F">
              <w:rPr>
                <w:b/>
                <w:i/>
              </w:rPr>
              <w:t>e, cum ar fi în cazul în care solicitantul s-a sustras din statul membru în care are obliga</w:t>
            </w:r>
            <w:r w:rsidR="00F240FB" w:rsidRPr="00CF521F">
              <w:rPr>
                <w:b/>
                <w:i/>
              </w:rPr>
              <w:t>ț</w:t>
            </w:r>
            <w:r w:rsidRPr="00CF521F">
              <w:rPr>
                <w:b/>
                <w:i/>
              </w:rPr>
              <w:t>ia de a fi prezent, deplasându-se în alt stat membru. Cu toate acestea, statele membre ar trebui să asigure solicitan</w:t>
            </w:r>
            <w:r w:rsidR="00F240FB" w:rsidRPr="00CF521F">
              <w:rPr>
                <w:b/>
                <w:i/>
              </w:rPr>
              <w:t>ț</w:t>
            </w:r>
            <w:r w:rsidRPr="00CF521F">
              <w:rPr>
                <w:b/>
                <w:i/>
              </w:rPr>
              <w:t>ilor, în toate circumstan</w:t>
            </w:r>
            <w:r w:rsidR="00F240FB" w:rsidRPr="00CF521F">
              <w:rPr>
                <w:b/>
                <w:i/>
              </w:rPr>
              <w:t>ț</w:t>
            </w:r>
            <w:r w:rsidRPr="00CF521F">
              <w:rPr>
                <w:b/>
                <w:i/>
              </w:rPr>
              <w:t>ele, acces la asisten</w:t>
            </w:r>
            <w:r w:rsidR="00F240FB" w:rsidRPr="00CF521F">
              <w:rPr>
                <w:b/>
                <w:i/>
              </w:rPr>
              <w:t>ț</w:t>
            </w:r>
            <w:r w:rsidRPr="00CF521F">
              <w:rPr>
                <w:b/>
                <w:i/>
              </w:rPr>
              <w:t xml:space="preserve">ă medicală </w:t>
            </w:r>
            <w:r w:rsidR="00F240FB" w:rsidRPr="00CF521F">
              <w:rPr>
                <w:b/>
                <w:i/>
              </w:rPr>
              <w:t>ș</w:t>
            </w:r>
            <w:r w:rsidRPr="00CF521F">
              <w:rPr>
                <w:b/>
                <w:i/>
              </w:rPr>
              <w:t xml:space="preserve">i un nivel de trai demn în conformitate cu Carta drepturilor fundamentale a Uniunii Europene </w:t>
            </w:r>
            <w:r w:rsidR="00F240FB" w:rsidRPr="00CF521F">
              <w:rPr>
                <w:b/>
                <w:i/>
              </w:rPr>
              <w:t>ș</w:t>
            </w:r>
            <w:r w:rsidRPr="00CF521F">
              <w:rPr>
                <w:b/>
                <w:i/>
              </w:rPr>
              <w:t>i cu Conven</w:t>
            </w:r>
            <w:r w:rsidR="00F240FB" w:rsidRPr="00CF521F">
              <w:rPr>
                <w:b/>
                <w:i/>
              </w:rPr>
              <w:t>ț</w:t>
            </w:r>
            <w:r w:rsidRPr="00CF521F">
              <w:rPr>
                <w:b/>
                <w:i/>
              </w:rPr>
              <w:t>ia Organiza</w:t>
            </w:r>
            <w:r w:rsidR="00F240FB" w:rsidRPr="00CF521F">
              <w:rPr>
                <w:b/>
                <w:i/>
              </w:rPr>
              <w:t>ț</w:t>
            </w:r>
            <w:r w:rsidRPr="00CF521F">
              <w:rPr>
                <w:b/>
                <w:i/>
              </w:rPr>
              <w:t>iei Na</w:t>
            </w:r>
            <w:r w:rsidR="00F240FB" w:rsidRPr="00CF521F">
              <w:rPr>
                <w:b/>
                <w:i/>
              </w:rPr>
              <w:t>ț</w:t>
            </w:r>
            <w:r w:rsidRPr="00CF521F">
              <w:rPr>
                <w:b/>
                <w:i/>
              </w:rPr>
              <w:t>iunilor Unite cu privire la drepturile copilului, în special prin satisfacerea nevoilor de subzisten</w:t>
            </w:r>
            <w:r w:rsidR="00F240FB" w:rsidRPr="00CF521F">
              <w:rPr>
                <w:b/>
                <w:i/>
              </w:rPr>
              <w:t>ț</w:t>
            </w:r>
            <w:r w:rsidRPr="00CF521F">
              <w:rPr>
                <w:b/>
                <w:i/>
              </w:rPr>
              <w:t xml:space="preserve">ă </w:t>
            </w:r>
            <w:r w:rsidR="00F240FB" w:rsidRPr="00CF521F">
              <w:rPr>
                <w:b/>
                <w:i/>
              </w:rPr>
              <w:t>ș</w:t>
            </w:r>
            <w:r w:rsidRPr="00CF521F">
              <w:rPr>
                <w:b/>
                <w:i/>
              </w:rPr>
              <w:t>i a nevoilor de bază ale solicitantului în ceea ce prive</w:t>
            </w:r>
            <w:r w:rsidR="00F240FB" w:rsidRPr="00CF521F">
              <w:rPr>
                <w:b/>
                <w:i/>
              </w:rPr>
              <w:t>ș</w:t>
            </w:r>
            <w:r w:rsidRPr="00CF521F">
              <w:rPr>
                <w:b/>
                <w:i/>
              </w:rPr>
              <w:t>te siguran</w:t>
            </w:r>
            <w:r w:rsidR="00F240FB" w:rsidRPr="00CF521F">
              <w:rPr>
                <w:b/>
                <w:i/>
              </w:rPr>
              <w:t>ț</w:t>
            </w:r>
            <w:r w:rsidRPr="00CF521F">
              <w:rPr>
                <w:b/>
                <w:i/>
              </w:rPr>
              <w:t xml:space="preserve">a fizică, demnitatea </w:t>
            </w:r>
            <w:r w:rsidR="00F240FB" w:rsidRPr="00CF521F">
              <w:rPr>
                <w:b/>
                <w:i/>
              </w:rPr>
              <w:t>ș</w:t>
            </w:r>
            <w:r w:rsidRPr="00CF521F">
              <w:rPr>
                <w:b/>
                <w:i/>
              </w:rPr>
              <w:t>i rela</w:t>
            </w:r>
            <w:r w:rsidR="00F240FB" w:rsidRPr="00CF521F">
              <w:rPr>
                <w:b/>
                <w:i/>
              </w:rPr>
              <w:t>ț</w:t>
            </w:r>
            <w:r w:rsidRPr="00CF521F">
              <w:rPr>
                <w:b/>
                <w:i/>
              </w:rPr>
              <w:t xml:space="preserve">iile interpersonale, </w:t>
            </w:r>
            <w:r w:rsidR="00F240FB" w:rsidRPr="00CF521F">
              <w:rPr>
                <w:b/>
                <w:i/>
              </w:rPr>
              <w:t>ț</w:t>
            </w:r>
            <w:r w:rsidRPr="00CF521F">
              <w:rPr>
                <w:b/>
                <w:i/>
              </w:rPr>
              <w:t>inând seama în mod corespunzător de vulnerabilită</w:t>
            </w:r>
            <w:r w:rsidR="00F240FB" w:rsidRPr="00CF521F">
              <w:rPr>
                <w:b/>
                <w:i/>
              </w:rPr>
              <w:t>ț</w:t>
            </w:r>
            <w:r w:rsidRPr="00CF521F">
              <w:rPr>
                <w:b/>
                <w:i/>
              </w:rPr>
              <w:t>ile inerente ale persoanei respective ca solicitant de protec</w:t>
            </w:r>
            <w:r w:rsidR="00F240FB" w:rsidRPr="00CF521F">
              <w:rPr>
                <w:b/>
                <w:i/>
              </w:rPr>
              <w:t>ț</w:t>
            </w:r>
            <w:r w:rsidRPr="00CF521F">
              <w:rPr>
                <w:b/>
                <w:i/>
              </w:rPr>
              <w:t>ie interna</w:t>
            </w:r>
            <w:r w:rsidR="00F240FB" w:rsidRPr="00CF521F">
              <w:rPr>
                <w:b/>
                <w:i/>
              </w:rPr>
              <w:t>ț</w:t>
            </w:r>
            <w:r w:rsidRPr="00CF521F">
              <w:rPr>
                <w:b/>
                <w:i/>
              </w:rPr>
              <w:t xml:space="preserve">ională </w:t>
            </w:r>
            <w:r w:rsidR="00F240FB" w:rsidRPr="00CF521F">
              <w:rPr>
                <w:b/>
                <w:i/>
              </w:rPr>
              <w:t>ș</w:t>
            </w:r>
            <w:r w:rsidRPr="00CF521F">
              <w:rPr>
                <w:b/>
                <w:i/>
              </w:rPr>
              <w:t>i de cele ale familiei sale sau ale persoanei în grija căreia se află.</w:t>
            </w:r>
            <w:r w:rsidRPr="00CF521F">
              <w:t xml:space="preserve"> De asemenea, trebuie să se acorde aten</w:t>
            </w:r>
            <w:r w:rsidR="00F240FB" w:rsidRPr="00CF521F">
              <w:t>ț</w:t>
            </w:r>
            <w:r w:rsidRPr="00CF521F">
              <w:t>ia cuvenită solicitan</w:t>
            </w:r>
            <w:r w:rsidR="00F240FB" w:rsidRPr="00CF521F">
              <w:t>ț</w:t>
            </w:r>
            <w:r w:rsidRPr="00CF521F">
              <w:t xml:space="preserve">ilor cu nevoi speciale de primire. Trebuie să se </w:t>
            </w:r>
            <w:r w:rsidR="00F240FB" w:rsidRPr="00CF521F">
              <w:t>ț</w:t>
            </w:r>
            <w:r w:rsidRPr="00CF521F">
              <w:t>ină seama de nevoile specifice ale copiilor, în special în ceea ce prive</w:t>
            </w:r>
            <w:r w:rsidR="00F240FB" w:rsidRPr="00CF521F">
              <w:t>ș</w:t>
            </w:r>
            <w:r w:rsidRPr="00CF521F">
              <w:t>te respectarea dreptului copilului la educa</w:t>
            </w:r>
            <w:r w:rsidR="00F240FB" w:rsidRPr="00CF521F">
              <w:t>ț</w:t>
            </w:r>
            <w:r w:rsidRPr="00CF521F">
              <w:t xml:space="preserve">ie </w:t>
            </w:r>
            <w:r w:rsidR="00F240FB" w:rsidRPr="00CF521F">
              <w:t>ș</w:t>
            </w:r>
            <w:r w:rsidRPr="00CF521F">
              <w:t>i accesul la asisten</w:t>
            </w:r>
            <w:r w:rsidR="00F240FB" w:rsidRPr="00CF521F">
              <w:t>ț</w:t>
            </w:r>
            <w:r w:rsidRPr="00CF521F">
              <w:t>ă medicală. În cazul în care un minor se află într-un alt stat membru decât cel în care are obliga</w:t>
            </w:r>
            <w:r w:rsidR="00F240FB" w:rsidRPr="00CF521F">
              <w:t>ț</w:t>
            </w:r>
            <w:r w:rsidRPr="00CF521F">
              <w:t>ia de a fi prezent, statele membre ar trebui să ofere minorului acces la activită</w:t>
            </w:r>
            <w:r w:rsidR="00F240FB" w:rsidRPr="00CF521F">
              <w:t>ț</w:t>
            </w:r>
            <w:r w:rsidRPr="00CF521F">
              <w:t>i educa</w:t>
            </w:r>
            <w:r w:rsidR="00F240FB" w:rsidRPr="00CF521F">
              <w:t>ț</w:t>
            </w:r>
            <w:r w:rsidRPr="00CF521F">
              <w:t>ionale adecvate în a</w:t>
            </w:r>
            <w:r w:rsidR="00F240FB" w:rsidRPr="00CF521F">
              <w:t>ș</w:t>
            </w:r>
            <w:r w:rsidRPr="00CF521F">
              <w:t xml:space="preserve">teptarea transferului către statul membru responsabil. Ar trebui să se </w:t>
            </w:r>
            <w:r w:rsidR="00F240FB" w:rsidRPr="00CF521F">
              <w:t>ț</w:t>
            </w:r>
            <w:r w:rsidRPr="00CF521F">
              <w:t>ină seama de nevoile specifice ale solicitan</w:t>
            </w:r>
            <w:r w:rsidR="00F240FB" w:rsidRPr="00CF521F">
              <w:t>ț</w:t>
            </w:r>
            <w:r w:rsidRPr="00CF521F">
              <w:t>ilor femei care au suferit violen</w:t>
            </w:r>
            <w:r w:rsidR="00F240FB" w:rsidRPr="00CF521F">
              <w:t>ț</w:t>
            </w:r>
            <w:r w:rsidRPr="00CF521F">
              <w:t>e de gen, inclusiv prin asigurarea accesului, în diferitele etape ale procedurii de azil, la asisten</w:t>
            </w:r>
            <w:r w:rsidR="00F240FB" w:rsidRPr="00CF521F">
              <w:t>ț</w:t>
            </w:r>
            <w:r w:rsidRPr="00CF521F">
              <w:t>ă medicală, la asisten</w:t>
            </w:r>
            <w:r w:rsidR="00F240FB" w:rsidRPr="00CF521F">
              <w:t>ț</w:t>
            </w:r>
            <w:r w:rsidRPr="00CF521F">
              <w:t xml:space="preserve">ă juridică, precum </w:t>
            </w:r>
            <w:r w:rsidR="00F240FB" w:rsidRPr="00CF521F">
              <w:t>ș</w:t>
            </w:r>
            <w:r w:rsidRPr="00CF521F">
              <w:t>i la consiliere pentru depă</w:t>
            </w:r>
            <w:r w:rsidR="00F240FB" w:rsidRPr="00CF521F">
              <w:t>ș</w:t>
            </w:r>
            <w:r w:rsidRPr="00CF521F">
              <w:t xml:space="preserve">irea traumelor </w:t>
            </w:r>
            <w:r w:rsidR="00F240FB" w:rsidRPr="00CF521F">
              <w:t>ș</w:t>
            </w:r>
            <w:r w:rsidRPr="00CF521F">
              <w:t>i asisten</w:t>
            </w:r>
            <w:r w:rsidR="00F240FB" w:rsidRPr="00CF521F">
              <w:t>ț</w:t>
            </w:r>
            <w:r w:rsidRPr="00CF521F">
              <w:t>ă psihosocială corespunzătoare.</w:t>
            </w:r>
          </w:p>
        </w:tc>
        <w:tc>
          <w:tcPr>
            <w:tcW w:w="4876" w:type="dxa"/>
          </w:tcPr>
          <w:p w:rsidR="007E2637" w:rsidRPr="00CF521F" w:rsidRDefault="007E2637" w:rsidP="007E2637">
            <w:pPr>
              <w:pStyle w:val="Normal6"/>
              <w:rPr>
                <w:szCs w:val="24"/>
              </w:rPr>
            </w:pPr>
            <w:r w:rsidRPr="00CF521F">
              <w:t>(32)</w:t>
            </w:r>
            <w:r w:rsidRPr="00CF521F">
              <w:tab/>
              <w:t>De asemenea, trebuie să se acorde aten</w:t>
            </w:r>
            <w:r w:rsidR="00F240FB" w:rsidRPr="00CF521F">
              <w:t>ț</w:t>
            </w:r>
            <w:r w:rsidRPr="00CF521F">
              <w:t>ia cuvenită solicitan</w:t>
            </w:r>
            <w:r w:rsidR="00F240FB" w:rsidRPr="00CF521F">
              <w:t>ț</w:t>
            </w:r>
            <w:r w:rsidRPr="00CF521F">
              <w:t xml:space="preserve">ilor cu nevoi speciale de primire. Trebuie să se </w:t>
            </w:r>
            <w:r w:rsidR="00F240FB" w:rsidRPr="00CF521F">
              <w:t>ț</w:t>
            </w:r>
            <w:r w:rsidRPr="00CF521F">
              <w:t>ină seama de nevoile specifice ale copiilor, în special în ceea ce prive</w:t>
            </w:r>
            <w:r w:rsidR="00F240FB" w:rsidRPr="00CF521F">
              <w:t>ș</w:t>
            </w:r>
            <w:r w:rsidRPr="00CF521F">
              <w:t>te respectarea dreptului copilului la educa</w:t>
            </w:r>
            <w:r w:rsidR="00F240FB" w:rsidRPr="00CF521F">
              <w:t>ț</w:t>
            </w:r>
            <w:r w:rsidRPr="00CF521F">
              <w:t xml:space="preserve">ie </w:t>
            </w:r>
            <w:r w:rsidR="00F240FB" w:rsidRPr="00CF521F">
              <w:t>ș</w:t>
            </w:r>
            <w:r w:rsidRPr="00CF521F">
              <w:t>i accesul la asisten</w:t>
            </w:r>
            <w:r w:rsidR="00F240FB" w:rsidRPr="00CF521F">
              <w:t>ț</w:t>
            </w:r>
            <w:r w:rsidRPr="00CF521F">
              <w:t>ă medicală. În cazul în care un minor se află într-un alt stat membru decât cel în care are obliga</w:t>
            </w:r>
            <w:r w:rsidR="00F240FB" w:rsidRPr="00CF521F">
              <w:t>ț</w:t>
            </w:r>
            <w:r w:rsidRPr="00CF521F">
              <w:t>ia de a fi prezent, statele membre ar trebui să ofere minorului acces la activită</w:t>
            </w:r>
            <w:r w:rsidR="00F240FB" w:rsidRPr="00CF521F">
              <w:t>ț</w:t>
            </w:r>
            <w:r w:rsidRPr="00CF521F">
              <w:t>i educa</w:t>
            </w:r>
            <w:r w:rsidR="00F240FB" w:rsidRPr="00CF521F">
              <w:t>ț</w:t>
            </w:r>
            <w:r w:rsidRPr="00CF521F">
              <w:t>ionale adecvate în a</w:t>
            </w:r>
            <w:r w:rsidR="00F240FB" w:rsidRPr="00CF521F">
              <w:t>ș</w:t>
            </w:r>
            <w:r w:rsidRPr="00CF521F">
              <w:t xml:space="preserve">teptarea transferului către statul membru responsabil. Ar trebui să se </w:t>
            </w:r>
            <w:r w:rsidR="00F240FB" w:rsidRPr="00CF521F">
              <w:t>ț</w:t>
            </w:r>
            <w:r w:rsidRPr="00CF521F">
              <w:t>ină seama de nevoile specifice ale solicitan</w:t>
            </w:r>
            <w:r w:rsidR="00F240FB" w:rsidRPr="00CF521F">
              <w:t>ț</w:t>
            </w:r>
            <w:r w:rsidRPr="00CF521F">
              <w:t>ilor femei care au suferit violen</w:t>
            </w:r>
            <w:r w:rsidR="00F240FB" w:rsidRPr="00CF521F">
              <w:t>ț</w:t>
            </w:r>
            <w:r w:rsidRPr="00CF521F">
              <w:t>e de gen, inclusiv prin asigurarea accesului, în diferitele etape ale procedurii de azil, la asisten</w:t>
            </w:r>
            <w:r w:rsidR="00F240FB" w:rsidRPr="00CF521F">
              <w:t>ț</w:t>
            </w:r>
            <w:r w:rsidRPr="00CF521F">
              <w:t>ă medicală, la asisten</w:t>
            </w:r>
            <w:r w:rsidR="00F240FB" w:rsidRPr="00CF521F">
              <w:t>ț</w:t>
            </w:r>
            <w:r w:rsidRPr="00CF521F">
              <w:t xml:space="preserve">ă juridică, precum </w:t>
            </w:r>
            <w:r w:rsidR="00F240FB" w:rsidRPr="00CF521F">
              <w:t>ș</w:t>
            </w:r>
            <w:r w:rsidRPr="00CF521F">
              <w:t>i la consiliere pentru depă</w:t>
            </w:r>
            <w:r w:rsidR="00F240FB" w:rsidRPr="00CF521F">
              <w:t>ș</w:t>
            </w:r>
            <w:r w:rsidRPr="00CF521F">
              <w:t xml:space="preserve">irea traumelor </w:t>
            </w:r>
            <w:r w:rsidR="00F240FB" w:rsidRPr="00CF521F">
              <w:t>ș</w:t>
            </w:r>
            <w:r w:rsidRPr="00CF521F">
              <w:t>i asisten</w:t>
            </w:r>
            <w:r w:rsidR="00F240FB" w:rsidRPr="00CF521F">
              <w:t>ț</w:t>
            </w:r>
            <w:r w:rsidRPr="00CF521F">
              <w:t>ă psihosocială corespunzătoare.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(32)</w:t>
            </w:r>
            <w:r w:rsidRPr="00CF521F">
              <w:tab/>
              <w:t>Dreptul unui solicitant la condi</w:t>
            </w:r>
            <w:r w:rsidR="00F240FB" w:rsidRPr="00CF521F">
              <w:t>ț</w:t>
            </w:r>
            <w:r w:rsidRPr="00CF521F">
              <w:t xml:space="preserve">ii materiale de primire în temeiul prezentei directive </w:t>
            </w:r>
            <w:r w:rsidRPr="00CF521F">
              <w:rPr>
                <w:b/>
                <w:i/>
              </w:rPr>
              <w:t>poate fi</w:t>
            </w:r>
            <w:r w:rsidRPr="00CF521F">
              <w:t xml:space="preserve"> restrâns în anumite circumstan</w:t>
            </w:r>
            <w:r w:rsidR="00F240FB" w:rsidRPr="00CF521F">
              <w:t>ț</w:t>
            </w:r>
            <w:r w:rsidRPr="00CF521F">
              <w:t>e, cum ar fi în cazul în care solicitantul s-a sustras din statul membru în care are obliga</w:t>
            </w:r>
            <w:r w:rsidR="00F240FB" w:rsidRPr="00CF521F">
              <w:t>ț</w:t>
            </w:r>
            <w:r w:rsidRPr="00CF521F">
              <w:t>ia de a fi prezent, deplasându-se în alt stat membru. Cu toate acestea, statele membre ar trebui să asigure solicitan</w:t>
            </w:r>
            <w:r w:rsidR="00F240FB" w:rsidRPr="00CF521F">
              <w:t>ț</w:t>
            </w:r>
            <w:r w:rsidRPr="00CF521F">
              <w:t>ilor, în toate circumstan</w:t>
            </w:r>
            <w:r w:rsidR="00F240FB" w:rsidRPr="00CF521F">
              <w:t>ț</w:t>
            </w:r>
            <w:r w:rsidRPr="00CF521F">
              <w:t>ele, acces la asisten</w:t>
            </w:r>
            <w:r w:rsidR="00F240FB" w:rsidRPr="00CF521F">
              <w:t>ț</w:t>
            </w:r>
            <w:r w:rsidRPr="00CF521F">
              <w:t xml:space="preserve">ă medicală </w:t>
            </w:r>
            <w:r w:rsidR="00F240FB" w:rsidRPr="00CF521F">
              <w:rPr>
                <w:b/>
                <w:i/>
              </w:rPr>
              <w:t>ș</w:t>
            </w:r>
            <w:r w:rsidRPr="00CF521F">
              <w:rPr>
                <w:b/>
                <w:i/>
              </w:rPr>
              <w:t xml:space="preserve">i un nivel de trai demn în conformitate cu Carta drepturilor fundamentale a Uniunii Europene </w:t>
            </w:r>
            <w:r w:rsidR="00F240FB" w:rsidRPr="00CF521F">
              <w:rPr>
                <w:b/>
                <w:i/>
              </w:rPr>
              <w:t>ș</w:t>
            </w:r>
            <w:r w:rsidRPr="00CF521F">
              <w:rPr>
                <w:b/>
                <w:i/>
              </w:rPr>
              <w:t>i cu Conven</w:t>
            </w:r>
            <w:r w:rsidR="00F240FB" w:rsidRPr="00CF521F">
              <w:rPr>
                <w:b/>
                <w:i/>
              </w:rPr>
              <w:t>ț</w:t>
            </w:r>
            <w:r w:rsidRPr="00CF521F">
              <w:rPr>
                <w:b/>
                <w:i/>
              </w:rPr>
              <w:t>ia Organiza</w:t>
            </w:r>
            <w:r w:rsidR="00F240FB" w:rsidRPr="00CF521F">
              <w:rPr>
                <w:b/>
                <w:i/>
              </w:rPr>
              <w:t>ț</w:t>
            </w:r>
            <w:r w:rsidRPr="00CF521F">
              <w:rPr>
                <w:b/>
                <w:i/>
              </w:rPr>
              <w:t>iei Na</w:t>
            </w:r>
            <w:r w:rsidR="00F240FB" w:rsidRPr="00CF521F">
              <w:rPr>
                <w:b/>
                <w:i/>
              </w:rPr>
              <w:t>ț</w:t>
            </w:r>
            <w:r w:rsidRPr="00CF521F">
              <w:rPr>
                <w:b/>
                <w:i/>
              </w:rPr>
              <w:t>iunilor Unite cu privire la drepturile copilului, în special prin satisfacerea nevoilor de subzisten</w:t>
            </w:r>
            <w:r w:rsidR="00F240FB" w:rsidRPr="00CF521F">
              <w:rPr>
                <w:b/>
                <w:i/>
              </w:rPr>
              <w:t>ț</w:t>
            </w:r>
            <w:r w:rsidRPr="00CF521F">
              <w:rPr>
                <w:b/>
                <w:i/>
              </w:rPr>
              <w:t xml:space="preserve">ă </w:t>
            </w:r>
            <w:r w:rsidR="00F240FB" w:rsidRPr="00CF521F">
              <w:rPr>
                <w:b/>
                <w:i/>
              </w:rPr>
              <w:t>ș</w:t>
            </w:r>
            <w:r w:rsidRPr="00CF521F">
              <w:rPr>
                <w:b/>
                <w:i/>
              </w:rPr>
              <w:t>i a nevoilor de bază ale solicitantului în ceea ce prive</w:t>
            </w:r>
            <w:r w:rsidR="00F240FB" w:rsidRPr="00CF521F">
              <w:rPr>
                <w:b/>
                <w:i/>
              </w:rPr>
              <w:t>ș</w:t>
            </w:r>
            <w:r w:rsidRPr="00CF521F">
              <w:rPr>
                <w:b/>
                <w:i/>
              </w:rPr>
              <w:t>te siguran</w:t>
            </w:r>
            <w:r w:rsidR="00F240FB" w:rsidRPr="00CF521F">
              <w:rPr>
                <w:b/>
                <w:i/>
              </w:rPr>
              <w:t>ț</w:t>
            </w:r>
            <w:r w:rsidRPr="00CF521F">
              <w:rPr>
                <w:b/>
                <w:i/>
              </w:rPr>
              <w:t xml:space="preserve">a fizică, demnitatea </w:t>
            </w:r>
            <w:r w:rsidR="00F240FB" w:rsidRPr="00CF521F">
              <w:rPr>
                <w:b/>
                <w:i/>
              </w:rPr>
              <w:t>ș</w:t>
            </w:r>
            <w:r w:rsidRPr="00CF521F">
              <w:rPr>
                <w:b/>
                <w:i/>
              </w:rPr>
              <w:t>i rela</w:t>
            </w:r>
            <w:r w:rsidR="00F240FB" w:rsidRPr="00CF521F">
              <w:rPr>
                <w:b/>
                <w:i/>
              </w:rPr>
              <w:t>ț</w:t>
            </w:r>
            <w:r w:rsidRPr="00CF521F">
              <w:rPr>
                <w:b/>
                <w:i/>
              </w:rPr>
              <w:t xml:space="preserve">iile interpersonale, </w:t>
            </w:r>
            <w:r w:rsidR="00F240FB" w:rsidRPr="00CF521F">
              <w:rPr>
                <w:b/>
                <w:i/>
              </w:rPr>
              <w:t>ț</w:t>
            </w:r>
            <w:r w:rsidRPr="00CF521F">
              <w:rPr>
                <w:b/>
                <w:i/>
              </w:rPr>
              <w:t>inând seama în mod corespunzător de vulnerabilită</w:t>
            </w:r>
            <w:r w:rsidR="00F240FB" w:rsidRPr="00CF521F">
              <w:rPr>
                <w:b/>
                <w:i/>
              </w:rPr>
              <w:t>ț</w:t>
            </w:r>
            <w:r w:rsidRPr="00CF521F">
              <w:rPr>
                <w:b/>
                <w:i/>
              </w:rPr>
              <w:t>ile inerente ale persoanei respective ca solicitant de protec</w:t>
            </w:r>
            <w:r w:rsidR="00F240FB" w:rsidRPr="00CF521F">
              <w:rPr>
                <w:b/>
                <w:i/>
              </w:rPr>
              <w:t>ț</w:t>
            </w:r>
            <w:r w:rsidRPr="00CF521F">
              <w:rPr>
                <w:b/>
                <w:i/>
              </w:rPr>
              <w:t>ie interna</w:t>
            </w:r>
            <w:r w:rsidR="00F240FB" w:rsidRPr="00CF521F">
              <w:rPr>
                <w:b/>
                <w:i/>
              </w:rPr>
              <w:t>ț</w:t>
            </w:r>
            <w:r w:rsidRPr="00CF521F">
              <w:rPr>
                <w:b/>
                <w:i/>
              </w:rPr>
              <w:t xml:space="preserve">ională </w:t>
            </w:r>
            <w:r w:rsidR="00F240FB" w:rsidRPr="00CF521F">
              <w:rPr>
                <w:b/>
                <w:i/>
              </w:rPr>
              <w:t>ș</w:t>
            </w:r>
            <w:r w:rsidRPr="00CF521F">
              <w:rPr>
                <w:b/>
                <w:i/>
              </w:rPr>
              <w:t>i de cele ale familiei sale sau ale persoanei în grija căreia se află</w:t>
            </w:r>
            <w:r w:rsidRPr="00CF521F">
              <w:t>. De asemenea, trebuie să se acorde aten</w:t>
            </w:r>
            <w:r w:rsidR="00F240FB" w:rsidRPr="00CF521F">
              <w:t>ț</w:t>
            </w:r>
            <w:r w:rsidRPr="00CF521F">
              <w:t>ia cuvenită solicitan</w:t>
            </w:r>
            <w:r w:rsidR="00F240FB" w:rsidRPr="00CF521F">
              <w:t>ț</w:t>
            </w:r>
            <w:r w:rsidRPr="00CF521F">
              <w:t xml:space="preserve">ilor cu nevoi speciale de primire. </w:t>
            </w:r>
            <w:r w:rsidRPr="00CF521F">
              <w:rPr>
                <w:b/>
                <w:i/>
              </w:rPr>
              <w:t xml:space="preserve">Trebuie să se </w:t>
            </w:r>
            <w:r w:rsidR="00F240FB" w:rsidRPr="00CF521F">
              <w:rPr>
                <w:b/>
                <w:i/>
              </w:rPr>
              <w:t>ț</w:t>
            </w:r>
            <w:r w:rsidRPr="00CF521F">
              <w:rPr>
                <w:b/>
                <w:i/>
              </w:rPr>
              <w:t>ină seama de nevoile specifice ale copiilor, în special în ceea ce prive</w:t>
            </w:r>
            <w:r w:rsidR="00F240FB" w:rsidRPr="00CF521F">
              <w:rPr>
                <w:b/>
                <w:i/>
              </w:rPr>
              <w:t>ș</w:t>
            </w:r>
            <w:r w:rsidRPr="00CF521F">
              <w:rPr>
                <w:b/>
                <w:i/>
              </w:rPr>
              <w:t>te respectarea dreptului copilului la educa</w:t>
            </w:r>
            <w:r w:rsidR="00F240FB" w:rsidRPr="00CF521F">
              <w:rPr>
                <w:b/>
                <w:i/>
              </w:rPr>
              <w:t>ț</w:t>
            </w:r>
            <w:r w:rsidRPr="00CF521F">
              <w:rPr>
                <w:b/>
                <w:i/>
              </w:rPr>
              <w:t xml:space="preserve">ie </w:t>
            </w:r>
            <w:r w:rsidR="00F240FB" w:rsidRPr="00CF521F">
              <w:rPr>
                <w:b/>
                <w:i/>
              </w:rPr>
              <w:t>ș</w:t>
            </w:r>
            <w:r w:rsidRPr="00CF521F">
              <w:rPr>
                <w:b/>
                <w:i/>
              </w:rPr>
              <w:t>i accesul la asisten</w:t>
            </w:r>
            <w:r w:rsidR="00F240FB" w:rsidRPr="00CF521F">
              <w:rPr>
                <w:b/>
                <w:i/>
              </w:rPr>
              <w:t>ț</w:t>
            </w:r>
            <w:r w:rsidRPr="00CF521F">
              <w:rPr>
                <w:b/>
                <w:i/>
              </w:rPr>
              <w:t>ă medicală.</w:t>
            </w:r>
            <w:r w:rsidRPr="00CF521F">
              <w:t xml:space="preserve"> În cazul în care un minor se află într-un alt stat membru decât cel în care are obliga</w:t>
            </w:r>
            <w:r w:rsidR="00F240FB" w:rsidRPr="00CF521F">
              <w:t>ț</w:t>
            </w:r>
            <w:r w:rsidRPr="00CF521F">
              <w:t>ia de a fi prezent, statele membre ar trebui să ofere minorului acces la activită</w:t>
            </w:r>
            <w:r w:rsidR="00F240FB" w:rsidRPr="00CF521F">
              <w:t>ț</w:t>
            </w:r>
            <w:r w:rsidRPr="00CF521F">
              <w:t xml:space="preserve">i </w:t>
            </w:r>
            <w:r w:rsidRPr="00CF521F">
              <w:rPr>
                <w:b/>
                <w:i/>
              </w:rPr>
              <w:t>educa</w:t>
            </w:r>
            <w:r w:rsidR="00F240FB" w:rsidRPr="00CF521F">
              <w:rPr>
                <w:b/>
                <w:i/>
              </w:rPr>
              <w:t>ț</w:t>
            </w:r>
            <w:r w:rsidRPr="00CF521F">
              <w:rPr>
                <w:b/>
                <w:i/>
              </w:rPr>
              <w:t>ionale</w:t>
            </w:r>
            <w:r w:rsidRPr="00CF521F">
              <w:t xml:space="preserve"> adecvate în a</w:t>
            </w:r>
            <w:r w:rsidR="00F240FB" w:rsidRPr="00CF521F">
              <w:t>ș</w:t>
            </w:r>
            <w:r w:rsidRPr="00CF521F">
              <w:t xml:space="preserve">teptarea transferului către statul membru responsabil. Ar trebui să se </w:t>
            </w:r>
            <w:r w:rsidR="00F240FB" w:rsidRPr="00CF521F">
              <w:t>ț</w:t>
            </w:r>
            <w:r w:rsidRPr="00CF521F">
              <w:t>ină seama de nevoile specifice ale solicitan</w:t>
            </w:r>
            <w:r w:rsidR="00F240FB" w:rsidRPr="00CF521F">
              <w:t>ț</w:t>
            </w:r>
            <w:r w:rsidRPr="00CF521F">
              <w:t>ilor femei care au suferit violen</w:t>
            </w:r>
            <w:r w:rsidR="00F240FB" w:rsidRPr="00CF521F">
              <w:t>ț</w:t>
            </w:r>
            <w:r w:rsidRPr="00CF521F">
              <w:t>e de gen</w:t>
            </w:r>
            <w:r w:rsidRPr="00CF521F">
              <w:rPr>
                <w:b/>
                <w:i/>
              </w:rPr>
              <w:t>, inclusiv prin asigurarea accesului, în diferitele etape ale procedurii de azil, la asisten</w:t>
            </w:r>
            <w:r w:rsidR="00F240FB" w:rsidRPr="00CF521F">
              <w:rPr>
                <w:b/>
                <w:i/>
              </w:rPr>
              <w:t>ț</w:t>
            </w:r>
            <w:r w:rsidRPr="00CF521F">
              <w:rPr>
                <w:b/>
                <w:i/>
              </w:rPr>
              <w:t>ă medicală, la asisten</w:t>
            </w:r>
            <w:r w:rsidR="00F240FB" w:rsidRPr="00CF521F">
              <w:rPr>
                <w:b/>
                <w:i/>
              </w:rPr>
              <w:t>ț</w:t>
            </w:r>
            <w:r w:rsidRPr="00CF521F">
              <w:rPr>
                <w:b/>
                <w:i/>
              </w:rPr>
              <w:t xml:space="preserve">ă juridică, precum </w:t>
            </w:r>
            <w:r w:rsidR="00F240FB" w:rsidRPr="00CF521F">
              <w:rPr>
                <w:b/>
                <w:i/>
              </w:rPr>
              <w:t>ș</w:t>
            </w:r>
            <w:r w:rsidRPr="00CF521F">
              <w:rPr>
                <w:b/>
                <w:i/>
              </w:rPr>
              <w:t>i la consiliere pentru depă</w:t>
            </w:r>
            <w:r w:rsidR="00F240FB" w:rsidRPr="00CF521F">
              <w:rPr>
                <w:b/>
                <w:i/>
              </w:rPr>
              <w:t>ș</w:t>
            </w:r>
            <w:r w:rsidRPr="00CF521F">
              <w:rPr>
                <w:b/>
                <w:i/>
              </w:rPr>
              <w:t xml:space="preserve">irea traumelor </w:t>
            </w:r>
            <w:r w:rsidR="00F240FB" w:rsidRPr="00CF521F">
              <w:rPr>
                <w:b/>
                <w:i/>
              </w:rPr>
              <w:t>ș</w:t>
            </w:r>
            <w:r w:rsidRPr="00CF521F">
              <w:rPr>
                <w:b/>
                <w:i/>
              </w:rPr>
              <w:t>i asisten</w:t>
            </w:r>
            <w:r w:rsidR="00F240FB" w:rsidRPr="00CF521F">
              <w:rPr>
                <w:b/>
                <w:i/>
              </w:rPr>
              <w:t>ț</w:t>
            </w:r>
            <w:r w:rsidRPr="00CF521F">
              <w:rPr>
                <w:b/>
                <w:i/>
              </w:rPr>
              <w:t>ă psihosocială corespunzătoare</w:t>
            </w:r>
            <w:r w:rsidRPr="00CF521F">
              <w:t>.</w:t>
            </w:r>
          </w:p>
        </w:tc>
        <w:tc>
          <w:tcPr>
            <w:tcW w:w="4876" w:type="dxa"/>
          </w:tcPr>
          <w:p w:rsidR="007E2637" w:rsidRPr="00CF521F" w:rsidRDefault="007E2637" w:rsidP="007E2637">
            <w:pPr>
              <w:pStyle w:val="Normal6"/>
              <w:rPr>
                <w:szCs w:val="24"/>
              </w:rPr>
            </w:pPr>
            <w:r w:rsidRPr="00CF521F">
              <w:t>(32)</w:t>
            </w:r>
            <w:r w:rsidRPr="00CF521F">
              <w:tab/>
              <w:t>Dreptul unui solicitant la condi</w:t>
            </w:r>
            <w:r w:rsidR="00F240FB" w:rsidRPr="00CF521F">
              <w:t>ț</w:t>
            </w:r>
            <w:r w:rsidRPr="00CF521F">
              <w:t xml:space="preserve">ii materiale de primire în temeiul prezentei directive </w:t>
            </w:r>
            <w:r w:rsidRPr="00CF521F">
              <w:rPr>
                <w:b/>
                <w:i/>
              </w:rPr>
              <w:t>ar trebui să fie</w:t>
            </w:r>
            <w:r w:rsidRPr="00CF521F">
              <w:t xml:space="preserve"> restrâns în anumite circumstan</w:t>
            </w:r>
            <w:r w:rsidR="00F240FB" w:rsidRPr="00CF521F">
              <w:t>ț</w:t>
            </w:r>
            <w:r w:rsidRPr="00CF521F">
              <w:t>e, cum ar fi în cazul în care solicitantul s-a sustras din statul membru în care are obliga</w:t>
            </w:r>
            <w:r w:rsidR="00F240FB" w:rsidRPr="00CF521F">
              <w:t>ț</w:t>
            </w:r>
            <w:r w:rsidRPr="00CF521F">
              <w:t>ia de a fi prezent, deplasându-se în alt stat membru. Cu toate acestea, statele membre ar trebui să asigure solicitan</w:t>
            </w:r>
            <w:r w:rsidR="00F240FB" w:rsidRPr="00CF521F">
              <w:t>ț</w:t>
            </w:r>
            <w:r w:rsidRPr="00CF521F">
              <w:t>ilor, în toate circumstan</w:t>
            </w:r>
            <w:r w:rsidR="00F240FB" w:rsidRPr="00CF521F">
              <w:t>ț</w:t>
            </w:r>
            <w:r w:rsidRPr="00CF521F">
              <w:t>ele, acces la asisten</w:t>
            </w:r>
            <w:r w:rsidR="00F240FB" w:rsidRPr="00CF521F">
              <w:t>ț</w:t>
            </w:r>
            <w:r w:rsidRPr="00CF521F">
              <w:t xml:space="preserve">ă medicală </w:t>
            </w:r>
            <w:r w:rsidRPr="00CF521F">
              <w:rPr>
                <w:b/>
                <w:i/>
              </w:rPr>
              <w:t>de urgen</w:t>
            </w:r>
            <w:r w:rsidR="00F240FB" w:rsidRPr="00CF521F">
              <w:rPr>
                <w:b/>
                <w:i/>
              </w:rPr>
              <w:t>ț</w:t>
            </w:r>
            <w:r w:rsidRPr="00CF521F">
              <w:rPr>
                <w:b/>
                <w:i/>
              </w:rPr>
              <w:t>ă</w:t>
            </w:r>
            <w:r w:rsidRPr="00CF521F">
              <w:t>. De asemenea, trebuie să se acorde aten</w:t>
            </w:r>
            <w:r w:rsidR="00F240FB" w:rsidRPr="00CF521F">
              <w:t>ț</w:t>
            </w:r>
            <w:r w:rsidRPr="00CF521F">
              <w:t>ia cuvenită solicitan</w:t>
            </w:r>
            <w:r w:rsidR="00F240FB" w:rsidRPr="00CF521F">
              <w:t>ț</w:t>
            </w:r>
            <w:r w:rsidRPr="00CF521F">
              <w:t>ilor cu nevoi speciale de primire. În cazul în care un minor se află într-un alt stat membru decât cel în care are obliga</w:t>
            </w:r>
            <w:r w:rsidR="00F240FB" w:rsidRPr="00CF521F">
              <w:t>ț</w:t>
            </w:r>
            <w:r w:rsidRPr="00CF521F">
              <w:t>ia de a fi prezent, statele membre ar trebui să ofere minorului acces la activită</w:t>
            </w:r>
            <w:r w:rsidR="00F240FB" w:rsidRPr="00CF521F">
              <w:t>ț</w:t>
            </w:r>
            <w:r w:rsidRPr="00CF521F">
              <w:t>i adecvate în a</w:t>
            </w:r>
            <w:r w:rsidR="00F240FB" w:rsidRPr="00CF521F">
              <w:t>ș</w:t>
            </w:r>
            <w:r w:rsidRPr="00CF521F">
              <w:t xml:space="preserve">teptarea transferului către statul membru responsabil. Ar trebui să se </w:t>
            </w:r>
            <w:r w:rsidR="00F240FB" w:rsidRPr="00CF521F">
              <w:t>ț</w:t>
            </w:r>
            <w:r w:rsidRPr="00CF521F">
              <w:t>ină seama de nevoile specifice ale solicitan</w:t>
            </w:r>
            <w:r w:rsidR="00F240FB" w:rsidRPr="00CF521F">
              <w:t>ț</w:t>
            </w:r>
            <w:r w:rsidRPr="00CF521F">
              <w:t>ilor femei care au suferit violen</w:t>
            </w:r>
            <w:r w:rsidR="00F240FB" w:rsidRPr="00CF521F">
              <w:t>ț</w:t>
            </w:r>
            <w:r w:rsidRPr="00CF521F">
              <w:t>e de gen.</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(32)</w:t>
            </w:r>
            <w:r w:rsidRPr="00CF521F">
              <w:tab/>
            </w:r>
            <w:r w:rsidRPr="00CF521F">
              <w:rPr>
                <w:b/>
                <w:i/>
              </w:rPr>
              <w:t>Dreptul unui solicitant la condi</w:t>
            </w:r>
            <w:r w:rsidR="00F240FB" w:rsidRPr="00CF521F">
              <w:rPr>
                <w:b/>
                <w:i/>
              </w:rPr>
              <w:t>ț</w:t>
            </w:r>
            <w:r w:rsidRPr="00CF521F">
              <w:rPr>
                <w:b/>
                <w:i/>
              </w:rPr>
              <w:t>ii materiale de primire în temeiul prezentei directive poate fi restrâns în anumite circumstan</w:t>
            </w:r>
            <w:r w:rsidR="00F240FB" w:rsidRPr="00CF521F">
              <w:rPr>
                <w:b/>
                <w:i/>
              </w:rPr>
              <w:t>ț</w:t>
            </w:r>
            <w:r w:rsidRPr="00CF521F">
              <w:rPr>
                <w:b/>
                <w:i/>
              </w:rPr>
              <w:t>e, cum ar fi în cazul în care solicitantul s-a sustras din statul membru în care are obliga</w:t>
            </w:r>
            <w:r w:rsidR="00F240FB" w:rsidRPr="00CF521F">
              <w:rPr>
                <w:b/>
                <w:i/>
              </w:rPr>
              <w:t>ț</w:t>
            </w:r>
            <w:r w:rsidRPr="00CF521F">
              <w:rPr>
                <w:b/>
                <w:i/>
              </w:rPr>
              <w:t>ia de a fi prezent, deplasându-se în alt stat membru. Cu toate acestea,</w:t>
            </w:r>
            <w:r w:rsidRPr="00CF521F">
              <w:t xml:space="preserve"> statele membre ar trebui să asigure solicitan</w:t>
            </w:r>
            <w:r w:rsidR="00F240FB" w:rsidRPr="00CF521F">
              <w:t>ț</w:t>
            </w:r>
            <w:r w:rsidRPr="00CF521F">
              <w:t>ilor, în toate circumstan</w:t>
            </w:r>
            <w:r w:rsidR="00F240FB" w:rsidRPr="00CF521F">
              <w:t>ț</w:t>
            </w:r>
            <w:r w:rsidRPr="00CF521F">
              <w:t>ele, acces la asisten</w:t>
            </w:r>
            <w:r w:rsidR="00F240FB" w:rsidRPr="00CF521F">
              <w:t>ț</w:t>
            </w:r>
            <w:r w:rsidRPr="00CF521F">
              <w:t xml:space="preserve">ă medicală </w:t>
            </w:r>
            <w:r w:rsidR="00F240FB" w:rsidRPr="00CF521F">
              <w:t>ș</w:t>
            </w:r>
            <w:r w:rsidRPr="00CF521F">
              <w:t xml:space="preserve">i un nivel de trai </w:t>
            </w:r>
            <w:r w:rsidRPr="00CF521F">
              <w:rPr>
                <w:b/>
                <w:i/>
              </w:rPr>
              <w:t>demn</w:t>
            </w:r>
            <w:r w:rsidRPr="00CF521F">
              <w:t xml:space="preserve"> în conformitate cu Carta drepturilor fundamentale a Uniunii Europene </w:t>
            </w:r>
            <w:r w:rsidR="00F240FB" w:rsidRPr="00CF521F">
              <w:t>ș</w:t>
            </w:r>
            <w:r w:rsidRPr="00CF521F">
              <w:t>i cu Conven</w:t>
            </w:r>
            <w:r w:rsidR="00F240FB" w:rsidRPr="00CF521F">
              <w:t>ț</w:t>
            </w:r>
            <w:r w:rsidRPr="00CF521F">
              <w:t>ia Organiza</w:t>
            </w:r>
            <w:r w:rsidR="00F240FB" w:rsidRPr="00CF521F">
              <w:t>ț</w:t>
            </w:r>
            <w:r w:rsidRPr="00CF521F">
              <w:t>iei Na</w:t>
            </w:r>
            <w:r w:rsidR="00F240FB" w:rsidRPr="00CF521F">
              <w:t>ț</w:t>
            </w:r>
            <w:r w:rsidRPr="00CF521F">
              <w:t>iunilor Unite cu privire la drepturile copilului, în special prin satisfacerea nevoilor de subzisten</w:t>
            </w:r>
            <w:r w:rsidR="00F240FB" w:rsidRPr="00CF521F">
              <w:t>ț</w:t>
            </w:r>
            <w:r w:rsidRPr="00CF521F">
              <w:t xml:space="preserve">ă </w:t>
            </w:r>
            <w:r w:rsidR="00F240FB" w:rsidRPr="00CF521F">
              <w:t>ș</w:t>
            </w:r>
            <w:r w:rsidRPr="00CF521F">
              <w:t>i a nevoilor de bază ale solicitantului în ceea ce prive</w:t>
            </w:r>
            <w:r w:rsidR="00F240FB" w:rsidRPr="00CF521F">
              <w:t>ș</w:t>
            </w:r>
            <w:r w:rsidRPr="00CF521F">
              <w:t>te siguran</w:t>
            </w:r>
            <w:r w:rsidR="00F240FB" w:rsidRPr="00CF521F">
              <w:t>ț</w:t>
            </w:r>
            <w:r w:rsidRPr="00CF521F">
              <w:t xml:space="preserve">a fizică, demnitatea </w:t>
            </w:r>
            <w:r w:rsidR="00F240FB" w:rsidRPr="00CF521F">
              <w:t>ș</w:t>
            </w:r>
            <w:r w:rsidRPr="00CF521F">
              <w:t>i rela</w:t>
            </w:r>
            <w:r w:rsidR="00F240FB" w:rsidRPr="00CF521F">
              <w:t>ț</w:t>
            </w:r>
            <w:r w:rsidRPr="00CF521F">
              <w:t xml:space="preserve">iile interpersonale, </w:t>
            </w:r>
            <w:r w:rsidR="00F240FB" w:rsidRPr="00CF521F">
              <w:t>ț</w:t>
            </w:r>
            <w:r w:rsidRPr="00CF521F">
              <w:t>inând seama în mod corespunzător de vulnerabilită</w:t>
            </w:r>
            <w:r w:rsidR="00F240FB" w:rsidRPr="00CF521F">
              <w:t>ț</w:t>
            </w:r>
            <w:r w:rsidRPr="00CF521F">
              <w:t>ile inerente ale persoanei respective ca solicitant de protec</w:t>
            </w:r>
            <w:r w:rsidR="00F240FB" w:rsidRPr="00CF521F">
              <w:t>ț</w:t>
            </w:r>
            <w:r w:rsidRPr="00CF521F">
              <w:t>ie interna</w:t>
            </w:r>
            <w:r w:rsidR="00F240FB" w:rsidRPr="00CF521F">
              <w:t>ț</w:t>
            </w:r>
            <w:r w:rsidRPr="00CF521F">
              <w:t xml:space="preserve">ională </w:t>
            </w:r>
            <w:r w:rsidR="00F240FB" w:rsidRPr="00CF521F">
              <w:t>ș</w:t>
            </w:r>
            <w:r w:rsidRPr="00CF521F">
              <w:t>i de cele ale familiei sale sau ale persoanei în grija căreia se află. De asemenea, trebuie să se acorde aten</w:t>
            </w:r>
            <w:r w:rsidR="00F240FB" w:rsidRPr="00CF521F">
              <w:t>ț</w:t>
            </w:r>
            <w:r w:rsidRPr="00CF521F">
              <w:t>ia cuvenită solicitan</w:t>
            </w:r>
            <w:r w:rsidR="00F240FB" w:rsidRPr="00CF521F">
              <w:t>ț</w:t>
            </w:r>
            <w:r w:rsidRPr="00CF521F">
              <w:t xml:space="preserve">ilor cu nevoi speciale de primire. Trebuie să se </w:t>
            </w:r>
            <w:r w:rsidR="00F240FB" w:rsidRPr="00CF521F">
              <w:t>ț</w:t>
            </w:r>
            <w:r w:rsidRPr="00CF521F">
              <w:t>ină seama de nevoile specifice ale copiilor, în special în ceea ce prive</w:t>
            </w:r>
            <w:r w:rsidR="00F240FB" w:rsidRPr="00CF521F">
              <w:t>ș</w:t>
            </w:r>
            <w:r w:rsidRPr="00CF521F">
              <w:t>te respectarea dreptului copilului la educa</w:t>
            </w:r>
            <w:r w:rsidR="00F240FB" w:rsidRPr="00CF521F">
              <w:t>ț</w:t>
            </w:r>
            <w:r w:rsidRPr="00CF521F">
              <w:t xml:space="preserve">ie </w:t>
            </w:r>
            <w:r w:rsidR="00F240FB" w:rsidRPr="00CF521F">
              <w:t>ș</w:t>
            </w:r>
            <w:r w:rsidRPr="00CF521F">
              <w:t>i accesul la asisten</w:t>
            </w:r>
            <w:r w:rsidR="00F240FB" w:rsidRPr="00CF521F">
              <w:t>ț</w:t>
            </w:r>
            <w:r w:rsidRPr="00CF521F">
              <w:t xml:space="preserve">ă medicală. </w:t>
            </w:r>
            <w:r w:rsidRPr="00CF521F">
              <w:rPr>
                <w:b/>
                <w:i/>
              </w:rPr>
              <w:t>În cazul în care un minor se află într-un alt stat membru decât cel în care are obliga</w:t>
            </w:r>
            <w:r w:rsidR="00F240FB" w:rsidRPr="00CF521F">
              <w:rPr>
                <w:b/>
                <w:i/>
              </w:rPr>
              <w:t>ț</w:t>
            </w:r>
            <w:r w:rsidRPr="00CF521F">
              <w:rPr>
                <w:b/>
                <w:i/>
              </w:rPr>
              <w:t>ia de a fi prezent, statele membre ar trebui să ofere minorului acces la activită</w:t>
            </w:r>
            <w:r w:rsidR="00F240FB" w:rsidRPr="00CF521F">
              <w:rPr>
                <w:b/>
                <w:i/>
              </w:rPr>
              <w:t>ț</w:t>
            </w:r>
            <w:r w:rsidRPr="00CF521F">
              <w:rPr>
                <w:b/>
                <w:i/>
              </w:rPr>
              <w:t>i educa</w:t>
            </w:r>
            <w:r w:rsidR="00F240FB" w:rsidRPr="00CF521F">
              <w:rPr>
                <w:b/>
                <w:i/>
              </w:rPr>
              <w:t>ț</w:t>
            </w:r>
            <w:r w:rsidRPr="00CF521F">
              <w:rPr>
                <w:b/>
                <w:i/>
              </w:rPr>
              <w:t>ionale adecvate în a</w:t>
            </w:r>
            <w:r w:rsidR="00F240FB" w:rsidRPr="00CF521F">
              <w:rPr>
                <w:b/>
                <w:i/>
              </w:rPr>
              <w:t>ș</w:t>
            </w:r>
            <w:r w:rsidRPr="00CF521F">
              <w:rPr>
                <w:b/>
                <w:i/>
              </w:rPr>
              <w:t>teptarea transferului către statul membru responsabil.</w:t>
            </w:r>
            <w:r w:rsidRPr="00CF521F">
              <w:t xml:space="preserve"> Ar trebui să se </w:t>
            </w:r>
            <w:r w:rsidR="00F240FB" w:rsidRPr="00CF521F">
              <w:t>ț</w:t>
            </w:r>
            <w:r w:rsidRPr="00CF521F">
              <w:t>ină seama de nevoile specifice ale solicitan</w:t>
            </w:r>
            <w:r w:rsidR="00F240FB" w:rsidRPr="00CF521F">
              <w:t>ț</w:t>
            </w:r>
            <w:r w:rsidRPr="00CF521F">
              <w:t>ilor femei care au suferit violen</w:t>
            </w:r>
            <w:r w:rsidR="00F240FB" w:rsidRPr="00CF521F">
              <w:t>ț</w:t>
            </w:r>
            <w:r w:rsidRPr="00CF521F">
              <w:t>e de gen, inclusiv prin asigurarea accesului, în diferitele etape ale procedurii de azil, la asisten</w:t>
            </w:r>
            <w:r w:rsidR="00F240FB" w:rsidRPr="00CF521F">
              <w:t>ț</w:t>
            </w:r>
            <w:r w:rsidRPr="00CF521F">
              <w:t>ă medicală, la asisten</w:t>
            </w:r>
            <w:r w:rsidR="00F240FB" w:rsidRPr="00CF521F">
              <w:t>ț</w:t>
            </w:r>
            <w:r w:rsidRPr="00CF521F">
              <w:t xml:space="preserve">ă juridică, precum </w:t>
            </w:r>
            <w:r w:rsidR="00F240FB" w:rsidRPr="00CF521F">
              <w:t>ș</w:t>
            </w:r>
            <w:r w:rsidRPr="00CF521F">
              <w:t>i la consiliere pentru depă</w:t>
            </w:r>
            <w:r w:rsidR="00F240FB" w:rsidRPr="00CF521F">
              <w:t>ș</w:t>
            </w:r>
            <w:r w:rsidRPr="00CF521F">
              <w:t xml:space="preserve">irea traumelor </w:t>
            </w:r>
            <w:r w:rsidR="00F240FB" w:rsidRPr="00CF521F">
              <w:t>ș</w:t>
            </w:r>
            <w:r w:rsidRPr="00CF521F">
              <w:t>i asisten</w:t>
            </w:r>
            <w:r w:rsidR="00F240FB" w:rsidRPr="00CF521F">
              <w:t>ț</w:t>
            </w:r>
            <w:r w:rsidRPr="00CF521F">
              <w:t>ă psihosocială corespunzătoare.</w:t>
            </w:r>
          </w:p>
        </w:tc>
        <w:tc>
          <w:tcPr>
            <w:tcW w:w="4876" w:type="dxa"/>
          </w:tcPr>
          <w:p w:rsidR="007E2637" w:rsidRPr="00CF521F" w:rsidRDefault="007E2637" w:rsidP="007E2637">
            <w:pPr>
              <w:pStyle w:val="Normal6"/>
              <w:rPr>
                <w:szCs w:val="24"/>
              </w:rPr>
            </w:pPr>
            <w:r w:rsidRPr="00CF521F">
              <w:t>(32)</w:t>
            </w:r>
            <w:r w:rsidRPr="00CF521F">
              <w:tab/>
              <w:t>Statele membre ar trebui să asigure solicitan</w:t>
            </w:r>
            <w:r w:rsidR="00F240FB" w:rsidRPr="00CF521F">
              <w:t>ț</w:t>
            </w:r>
            <w:r w:rsidRPr="00CF521F">
              <w:t>ilor, în toate circumstan</w:t>
            </w:r>
            <w:r w:rsidR="00F240FB" w:rsidRPr="00CF521F">
              <w:t>ț</w:t>
            </w:r>
            <w:r w:rsidRPr="00CF521F">
              <w:t>ele, acces la asisten</w:t>
            </w:r>
            <w:r w:rsidR="00F240FB" w:rsidRPr="00CF521F">
              <w:t>ț</w:t>
            </w:r>
            <w:r w:rsidRPr="00CF521F">
              <w:t xml:space="preserve">ă medicală </w:t>
            </w:r>
            <w:r w:rsidR="00F240FB" w:rsidRPr="00CF521F">
              <w:t>ș</w:t>
            </w:r>
            <w:r w:rsidRPr="00CF521F">
              <w:t xml:space="preserve">i un nivel de trai </w:t>
            </w:r>
            <w:r w:rsidRPr="00CF521F">
              <w:rPr>
                <w:b/>
                <w:i/>
              </w:rPr>
              <w:t>adecvat</w:t>
            </w:r>
            <w:r w:rsidRPr="00CF521F">
              <w:t xml:space="preserve"> în conformitate cu Carta drepturilor fundamentale a Uniunii Europene </w:t>
            </w:r>
            <w:r w:rsidR="00F240FB" w:rsidRPr="00CF521F">
              <w:t>ș</w:t>
            </w:r>
            <w:r w:rsidRPr="00CF521F">
              <w:t>i cu Conven</w:t>
            </w:r>
            <w:r w:rsidR="00F240FB" w:rsidRPr="00CF521F">
              <w:t>ț</w:t>
            </w:r>
            <w:r w:rsidRPr="00CF521F">
              <w:t>ia Organiza</w:t>
            </w:r>
            <w:r w:rsidR="00F240FB" w:rsidRPr="00CF521F">
              <w:t>ț</w:t>
            </w:r>
            <w:r w:rsidRPr="00CF521F">
              <w:t>iei Na</w:t>
            </w:r>
            <w:r w:rsidR="00F240FB" w:rsidRPr="00CF521F">
              <w:t>ț</w:t>
            </w:r>
            <w:r w:rsidRPr="00CF521F">
              <w:t>iunilor Unite cu privire la drepturile copilului, în special prin satisfacerea nevoilor de subzisten</w:t>
            </w:r>
            <w:r w:rsidR="00F240FB" w:rsidRPr="00CF521F">
              <w:t>ț</w:t>
            </w:r>
            <w:r w:rsidRPr="00CF521F">
              <w:t xml:space="preserve">ă </w:t>
            </w:r>
            <w:r w:rsidR="00F240FB" w:rsidRPr="00CF521F">
              <w:t>ș</w:t>
            </w:r>
            <w:r w:rsidRPr="00CF521F">
              <w:t>i a nevoilor de bază ale solicitantului în ceea ce prive</w:t>
            </w:r>
            <w:r w:rsidR="00F240FB" w:rsidRPr="00CF521F">
              <w:t>ș</w:t>
            </w:r>
            <w:r w:rsidRPr="00CF521F">
              <w:t>te siguran</w:t>
            </w:r>
            <w:r w:rsidR="00F240FB" w:rsidRPr="00CF521F">
              <w:t>ț</w:t>
            </w:r>
            <w:r w:rsidRPr="00CF521F">
              <w:t xml:space="preserve">a fizică, demnitatea </w:t>
            </w:r>
            <w:r w:rsidR="00F240FB" w:rsidRPr="00CF521F">
              <w:t>ș</w:t>
            </w:r>
            <w:r w:rsidRPr="00CF521F">
              <w:t>i rela</w:t>
            </w:r>
            <w:r w:rsidR="00F240FB" w:rsidRPr="00CF521F">
              <w:t>ț</w:t>
            </w:r>
            <w:r w:rsidRPr="00CF521F">
              <w:t xml:space="preserve">iile interpersonale, </w:t>
            </w:r>
            <w:r w:rsidR="00F240FB" w:rsidRPr="00CF521F">
              <w:t>ț</w:t>
            </w:r>
            <w:r w:rsidRPr="00CF521F">
              <w:t>inând seama în mod corespunzător de vulnerabilită</w:t>
            </w:r>
            <w:r w:rsidR="00F240FB" w:rsidRPr="00CF521F">
              <w:t>ț</w:t>
            </w:r>
            <w:r w:rsidRPr="00CF521F">
              <w:t>ile inerente ale persoanei respective ca solicitant de protec</w:t>
            </w:r>
            <w:r w:rsidR="00F240FB" w:rsidRPr="00CF521F">
              <w:t>ț</w:t>
            </w:r>
            <w:r w:rsidRPr="00CF521F">
              <w:t>ie interna</w:t>
            </w:r>
            <w:r w:rsidR="00F240FB" w:rsidRPr="00CF521F">
              <w:t>ț</w:t>
            </w:r>
            <w:r w:rsidRPr="00CF521F">
              <w:t xml:space="preserve">ională </w:t>
            </w:r>
            <w:r w:rsidR="00F240FB" w:rsidRPr="00CF521F">
              <w:t>ș</w:t>
            </w:r>
            <w:r w:rsidRPr="00CF521F">
              <w:t>i de cele ale familiei sale sau ale persoanei în grija căreia se află. De asemenea, trebuie să se acorde aten</w:t>
            </w:r>
            <w:r w:rsidR="00F240FB" w:rsidRPr="00CF521F">
              <w:t>ț</w:t>
            </w:r>
            <w:r w:rsidRPr="00CF521F">
              <w:t>ia cuvenită solicitan</w:t>
            </w:r>
            <w:r w:rsidR="00F240FB" w:rsidRPr="00CF521F">
              <w:t>ț</w:t>
            </w:r>
            <w:r w:rsidRPr="00CF521F">
              <w:t xml:space="preserve">ilor cu nevoi speciale de primire. Trebuie să se </w:t>
            </w:r>
            <w:r w:rsidR="00F240FB" w:rsidRPr="00CF521F">
              <w:t>ț</w:t>
            </w:r>
            <w:r w:rsidRPr="00CF521F">
              <w:t>ină seama de nevoile specifice ale copiilor, în special în ceea ce prive</w:t>
            </w:r>
            <w:r w:rsidR="00F240FB" w:rsidRPr="00CF521F">
              <w:t>ș</w:t>
            </w:r>
            <w:r w:rsidRPr="00CF521F">
              <w:t>te respectarea dreptului copilului la educa</w:t>
            </w:r>
            <w:r w:rsidR="00F240FB" w:rsidRPr="00CF521F">
              <w:t>ț</w:t>
            </w:r>
            <w:r w:rsidRPr="00CF521F">
              <w:t xml:space="preserve">ie </w:t>
            </w:r>
            <w:r w:rsidR="00F240FB" w:rsidRPr="00CF521F">
              <w:t>ș</w:t>
            </w:r>
            <w:r w:rsidRPr="00CF521F">
              <w:t>i accesul la asisten</w:t>
            </w:r>
            <w:r w:rsidR="00F240FB" w:rsidRPr="00CF521F">
              <w:t>ț</w:t>
            </w:r>
            <w:r w:rsidRPr="00CF521F">
              <w:t xml:space="preserve">ă medicală. Ar trebui să se </w:t>
            </w:r>
            <w:r w:rsidR="00F240FB" w:rsidRPr="00CF521F">
              <w:t>ț</w:t>
            </w:r>
            <w:r w:rsidRPr="00CF521F">
              <w:t>ină seama de nevoile specifice ale solicitan</w:t>
            </w:r>
            <w:r w:rsidR="00F240FB" w:rsidRPr="00CF521F">
              <w:t>ț</w:t>
            </w:r>
            <w:r w:rsidRPr="00CF521F">
              <w:t>ilor femei care au suferit violen</w:t>
            </w:r>
            <w:r w:rsidR="00F240FB" w:rsidRPr="00CF521F">
              <w:t>ț</w:t>
            </w:r>
            <w:r w:rsidRPr="00CF521F">
              <w:t xml:space="preserve">e </w:t>
            </w:r>
            <w:r w:rsidRPr="00CF521F">
              <w:rPr>
                <w:b/>
                <w:i/>
              </w:rPr>
              <w:t>de natură sexuală</w:t>
            </w:r>
            <w:r w:rsidRPr="00CF521F">
              <w:t xml:space="preserve"> </w:t>
            </w:r>
            <w:r w:rsidRPr="00CF521F">
              <w:rPr>
                <w:b/>
                <w:i/>
              </w:rPr>
              <w:t>sau</w:t>
            </w:r>
            <w:r w:rsidRPr="00CF521F">
              <w:rPr>
                <w:b/>
              </w:rPr>
              <w:t xml:space="preserve"> </w:t>
            </w:r>
            <w:r w:rsidRPr="00CF521F">
              <w:t>de gen, inclusiv prin asigurarea accesului, în diferitele etape ale procedurii de azil, la asisten</w:t>
            </w:r>
            <w:r w:rsidR="00F240FB" w:rsidRPr="00CF521F">
              <w:t>ț</w:t>
            </w:r>
            <w:r w:rsidRPr="00CF521F">
              <w:t>ă medicală, la asisten</w:t>
            </w:r>
            <w:r w:rsidR="00F240FB" w:rsidRPr="00CF521F">
              <w:t>ț</w:t>
            </w:r>
            <w:r w:rsidRPr="00CF521F">
              <w:t xml:space="preserve">ă juridică, precum </w:t>
            </w:r>
            <w:r w:rsidR="00F240FB" w:rsidRPr="00CF521F">
              <w:t>ș</w:t>
            </w:r>
            <w:r w:rsidRPr="00CF521F">
              <w:t>i la consiliere pentru depă</w:t>
            </w:r>
            <w:r w:rsidR="00F240FB" w:rsidRPr="00CF521F">
              <w:t>ș</w:t>
            </w:r>
            <w:r w:rsidRPr="00CF521F">
              <w:t xml:space="preserve">irea traumelor </w:t>
            </w:r>
            <w:r w:rsidR="00F240FB" w:rsidRPr="00CF521F">
              <w:t>ș</w:t>
            </w:r>
            <w:r w:rsidRPr="00CF521F">
              <w:t>i asisten</w:t>
            </w:r>
            <w:r w:rsidR="00F240FB" w:rsidRPr="00CF521F">
              <w:t>ț</w:t>
            </w:r>
            <w:r w:rsidRPr="00CF521F">
              <w:t>ă psihosocială corespunzătoare.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Ulrike Lunacek, Daniele Viotti, Malin Björk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32 a (nou)</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(32a)</w:t>
            </w:r>
            <w:r w:rsidRPr="00CF521F">
              <w:rPr>
                <w:b/>
                <w:i/>
              </w:rPr>
              <w:tab/>
              <w:t>Violen</w:t>
            </w:r>
            <w:r w:rsidR="00F240FB" w:rsidRPr="00CF521F">
              <w:rPr>
                <w:b/>
                <w:i/>
              </w:rPr>
              <w:t>ț</w:t>
            </w:r>
            <w:r w:rsidRPr="00CF521F">
              <w:rPr>
                <w:b/>
                <w:i/>
              </w:rPr>
              <w:t>a îndreptată împotriva unei persoane din cauza genului, a identită</w:t>
            </w:r>
            <w:r w:rsidR="00F240FB" w:rsidRPr="00CF521F">
              <w:rPr>
                <w:b/>
                <w:i/>
              </w:rPr>
              <w:t>ț</w:t>
            </w:r>
            <w:r w:rsidRPr="00CF521F">
              <w:rPr>
                <w:b/>
                <w:i/>
              </w:rPr>
              <w:t>ii de gen sau a exprimării de gen a acesteia sau care afectează în mod dispropor</w:t>
            </w:r>
            <w:r w:rsidR="00F240FB" w:rsidRPr="00CF521F">
              <w:rPr>
                <w:b/>
                <w:i/>
              </w:rPr>
              <w:t>ț</w:t>
            </w:r>
            <w:r w:rsidRPr="00CF521F">
              <w:rPr>
                <w:b/>
                <w:i/>
              </w:rPr>
              <w:t>ionat persoane apar</w:t>
            </w:r>
            <w:r w:rsidR="00F240FB" w:rsidRPr="00CF521F">
              <w:rPr>
                <w:b/>
                <w:i/>
              </w:rPr>
              <w:t>ț</w:t>
            </w:r>
            <w:r w:rsidRPr="00CF521F">
              <w:rPr>
                <w:b/>
                <w:i/>
              </w:rPr>
              <w:t>inând unui anumit gen este în</w:t>
            </w:r>
            <w:r w:rsidR="00F240FB" w:rsidRPr="00CF521F">
              <w:rPr>
                <w:b/>
                <w:i/>
              </w:rPr>
              <w:t>ț</w:t>
            </w:r>
            <w:r w:rsidRPr="00CF521F">
              <w:rPr>
                <w:b/>
                <w:i/>
              </w:rPr>
              <w:t>eleasă ca fiind violen</w:t>
            </w:r>
            <w:r w:rsidR="00F240FB" w:rsidRPr="00CF521F">
              <w:rPr>
                <w:b/>
                <w:i/>
              </w:rPr>
              <w:t>ț</w:t>
            </w:r>
            <w:r w:rsidRPr="00CF521F">
              <w:rPr>
                <w:b/>
                <w:i/>
              </w:rPr>
              <w:t>ă bazată pe gen. Aceasta poate avea ca rezultat vătămări de natură fizică, sexuală, emo</w:t>
            </w:r>
            <w:r w:rsidR="00F240FB" w:rsidRPr="00CF521F">
              <w:rPr>
                <w:b/>
                <w:i/>
              </w:rPr>
              <w:t>ț</w:t>
            </w:r>
            <w:r w:rsidRPr="00CF521F">
              <w:rPr>
                <w:b/>
                <w:i/>
              </w:rPr>
              <w:t>ională sau psihologică ori prejudicii economice suferite de victime. Violen</w:t>
            </w:r>
            <w:r w:rsidR="00F240FB" w:rsidRPr="00CF521F">
              <w:rPr>
                <w:b/>
                <w:i/>
              </w:rPr>
              <w:t>ț</w:t>
            </w:r>
            <w:r w:rsidRPr="00CF521F">
              <w:rPr>
                <w:b/>
                <w:i/>
              </w:rPr>
              <w:t xml:space="preserve">a bazată pe gen este considerată o formă de discriminare </w:t>
            </w:r>
            <w:r w:rsidR="00F240FB" w:rsidRPr="00CF521F">
              <w:rPr>
                <w:b/>
                <w:i/>
              </w:rPr>
              <w:t>ș</w:t>
            </w:r>
            <w:r w:rsidRPr="00CF521F">
              <w:rPr>
                <w:b/>
                <w:i/>
              </w:rPr>
              <w:t>i o încălcare a libertă</w:t>
            </w:r>
            <w:r w:rsidR="00F240FB" w:rsidRPr="00CF521F">
              <w:rPr>
                <w:b/>
                <w:i/>
              </w:rPr>
              <w:t>ț</w:t>
            </w:r>
            <w:r w:rsidRPr="00CF521F">
              <w:rPr>
                <w:b/>
                <w:i/>
              </w:rPr>
              <w:t xml:space="preserve">ilor fundamentale ale victimei </w:t>
            </w:r>
            <w:r w:rsidR="00F240FB" w:rsidRPr="00CF521F">
              <w:rPr>
                <w:b/>
                <w:i/>
              </w:rPr>
              <w:t>ș</w:t>
            </w:r>
            <w:r w:rsidRPr="00CF521F">
              <w:rPr>
                <w:b/>
                <w:i/>
              </w:rPr>
              <w:t>i include violen</w:t>
            </w:r>
            <w:r w:rsidR="00F240FB" w:rsidRPr="00CF521F">
              <w:rPr>
                <w:b/>
                <w:i/>
              </w:rPr>
              <w:t>ț</w:t>
            </w:r>
            <w:r w:rsidRPr="00CF521F">
              <w:rPr>
                <w:b/>
                <w:i/>
              </w:rPr>
              <w:t>a în cadrul rela</w:t>
            </w:r>
            <w:r w:rsidR="00F240FB" w:rsidRPr="00CF521F">
              <w:rPr>
                <w:b/>
                <w:i/>
              </w:rPr>
              <w:t>ț</w:t>
            </w:r>
            <w:r w:rsidRPr="00CF521F">
              <w:rPr>
                <w:b/>
                <w:i/>
              </w:rPr>
              <w:t>iilor apropiate, violen</w:t>
            </w:r>
            <w:r w:rsidR="00F240FB" w:rsidRPr="00CF521F">
              <w:rPr>
                <w:b/>
                <w:i/>
              </w:rPr>
              <w:t>ț</w:t>
            </w:r>
            <w:r w:rsidRPr="00CF521F">
              <w:rPr>
                <w:b/>
                <w:i/>
              </w:rPr>
              <w:t xml:space="preserve">a sexuală (inclusiv violul, agresiunea sexuală </w:t>
            </w:r>
            <w:r w:rsidR="00F240FB" w:rsidRPr="00CF521F">
              <w:rPr>
                <w:b/>
                <w:i/>
              </w:rPr>
              <w:t>ș</w:t>
            </w:r>
            <w:r w:rsidRPr="00CF521F">
              <w:rPr>
                <w:b/>
                <w:i/>
              </w:rPr>
              <w:t>i hăr</w:t>
            </w:r>
            <w:r w:rsidR="00F240FB" w:rsidRPr="00CF521F">
              <w:rPr>
                <w:b/>
                <w:i/>
              </w:rPr>
              <w:t>ț</w:t>
            </w:r>
            <w:r w:rsidRPr="00CF521F">
              <w:rPr>
                <w:b/>
                <w:i/>
              </w:rPr>
              <w:t xml:space="preserve">uirea), traficul de persoane, sclavia </w:t>
            </w:r>
            <w:r w:rsidR="00F240FB" w:rsidRPr="00CF521F">
              <w:rPr>
                <w:b/>
                <w:i/>
              </w:rPr>
              <w:t>ș</w:t>
            </w:r>
            <w:r w:rsidRPr="00CF521F">
              <w:rPr>
                <w:b/>
                <w:i/>
              </w:rPr>
              <w:t>i diferite forme de practici vătămătoare, precum căsătoriile for</w:t>
            </w:r>
            <w:r w:rsidR="00F240FB" w:rsidRPr="00CF521F">
              <w:rPr>
                <w:b/>
                <w:i/>
              </w:rPr>
              <w:t>ț</w:t>
            </w:r>
            <w:r w:rsidRPr="00CF521F">
              <w:rPr>
                <w:b/>
                <w:i/>
              </w:rPr>
              <w:t xml:space="preserve">ate, mutilarea genitală a femeilor </w:t>
            </w:r>
            <w:r w:rsidR="00F240FB" w:rsidRPr="00CF521F">
              <w:rPr>
                <w:b/>
                <w:i/>
              </w:rPr>
              <w:t>ș</w:t>
            </w:r>
            <w:r w:rsidRPr="00CF521F">
              <w:rPr>
                <w:b/>
                <w:i/>
              </w:rPr>
              <w:t>i a</w:t>
            </w:r>
            <w:r w:rsidR="00F240FB" w:rsidRPr="00CF521F">
              <w:rPr>
                <w:b/>
                <w:i/>
              </w:rPr>
              <w:t>ș</w:t>
            </w:r>
            <w:r w:rsidRPr="00CF521F">
              <w:rPr>
                <w:b/>
                <w:i/>
              </w:rPr>
              <w:t xml:space="preserve">a-numitele </w:t>
            </w:r>
            <w:r w:rsidRPr="00CF521F">
              <w:rPr>
                <w:b/>
                <w:i/>
                <w:cs/>
              </w:rPr>
              <w:t>„</w:t>
            </w:r>
            <w:r w:rsidRPr="00CF521F">
              <w:rPr>
                <w:b/>
                <w:i/>
              </w:rPr>
              <w:t>infrac</w:t>
            </w:r>
            <w:r w:rsidR="00F240FB" w:rsidRPr="00CF521F">
              <w:rPr>
                <w:b/>
                <w:i/>
              </w:rPr>
              <w:t>ț</w:t>
            </w:r>
            <w:r w:rsidRPr="00CF521F">
              <w:rPr>
                <w:b/>
                <w:i/>
              </w:rPr>
              <w:t>iuni de onoare</w:t>
            </w:r>
            <w:r w:rsidRPr="00CF521F">
              <w:rPr>
                <w:b/>
                <w:i/>
                <w:cs/>
              </w:rPr>
              <w:t>”</w:t>
            </w:r>
            <w:r w:rsidRPr="00CF521F">
              <w:rPr>
                <w:b/>
                <w:i/>
              </w:rPr>
              <w:t>. Femeile victime ale violen</w:t>
            </w:r>
            <w:r w:rsidR="00F240FB" w:rsidRPr="00CF521F">
              <w:rPr>
                <w:b/>
                <w:i/>
              </w:rPr>
              <w:t>ț</w:t>
            </w:r>
            <w:r w:rsidRPr="00CF521F">
              <w:rPr>
                <w:b/>
                <w:i/>
              </w:rPr>
              <w:t xml:space="preserve">ei bazate pe gen </w:t>
            </w:r>
            <w:r w:rsidR="00F240FB" w:rsidRPr="00CF521F">
              <w:rPr>
                <w:b/>
                <w:i/>
              </w:rPr>
              <w:t>ș</w:t>
            </w:r>
            <w:r w:rsidRPr="00CF521F">
              <w:rPr>
                <w:b/>
                <w:i/>
              </w:rPr>
              <w:t xml:space="preserve">i copiii acestora necesită adeseori un sprijin </w:t>
            </w:r>
            <w:r w:rsidR="00F240FB" w:rsidRPr="00CF521F">
              <w:rPr>
                <w:b/>
                <w:i/>
              </w:rPr>
              <w:t>ș</w:t>
            </w:r>
            <w:r w:rsidRPr="00CF521F">
              <w:rPr>
                <w:b/>
                <w:i/>
              </w:rPr>
              <w:t>i o protec</w:t>
            </w:r>
            <w:r w:rsidR="00F240FB" w:rsidRPr="00CF521F">
              <w:rPr>
                <w:b/>
                <w:i/>
              </w:rPr>
              <w:t>ț</w:t>
            </w:r>
            <w:r w:rsidRPr="00CF521F">
              <w:rPr>
                <w:b/>
                <w:i/>
              </w:rPr>
              <w:t xml:space="preserve">ie deosebite din cauza riscului ridicat de victimizare secundară </w:t>
            </w:r>
            <w:r w:rsidR="00F240FB" w:rsidRPr="00CF521F">
              <w:rPr>
                <w:b/>
                <w:i/>
              </w:rPr>
              <w:t>ș</w:t>
            </w:r>
            <w:r w:rsidRPr="00CF521F">
              <w:rPr>
                <w:b/>
                <w:i/>
              </w:rPr>
              <w:t xml:space="preserve">i repetată, a riscului de intimidare </w:t>
            </w:r>
            <w:r w:rsidR="00F240FB" w:rsidRPr="00CF521F">
              <w:rPr>
                <w:b/>
                <w:i/>
              </w:rPr>
              <w:t>ș</w:t>
            </w:r>
            <w:r w:rsidRPr="00CF521F">
              <w:rPr>
                <w:b/>
                <w:i/>
              </w:rPr>
              <w:t>i de răzbunare asociat unor astfel de violen</w:t>
            </w:r>
            <w:r w:rsidR="00F240FB" w:rsidRPr="00CF521F">
              <w:rPr>
                <w:b/>
                <w:i/>
              </w:rPr>
              <w:t>ț</w:t>
            </w:r>
            <w:r w:rsidRPr="00CF521F">
              <w:rPr>
                <w:b/>
                <w:i/>
              </w:rPr>
              <w: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Violen</w:t>
      </w:r>
      <w:r w:rsidR="00F240FB" w:rsidRPr="00CF521F">
        <w:rPr>
          <w:noProof w:val="0"/>
        </w:rPr>
        <w:t>ț</w:t>
      </w:r>
      <w:r w:rsidRPr="00CF521F">
        <w:rPr>
          <w:noProof w:val="0"/>
        </w:rPr>
        <w:t>a bazată pe gen nu poate fi în</w:t>
      </w:r>
      <w:r w:rsidR="00F240FB" w:rsidRPr="00CF521F">
        <w:rPr>
          <w:noProof w:val="0"/>
        </w:rPr>
        <w:t>ț</w:t>
      </w:r>
      <w:r w:rsidRPr="00CF521F">
        <w:rPr>
          <w:noProof w:val="0"/>
        </w:rPr>
        <w:t>eleasă numai ca violen</w:t>
      </w:r>
      <w:r w:rsidR="00F240FB" w:rsidRPr="00CF521F">
        <w:rPr>
          <w:noProof w:val="0"/>
        </w:rPr>
        <w:t>ț</w:t>
      </w:r>
      <w:r w:rsidRPr="00CF521F">
        <w:rPr>
          <w:noProof w:val="0"/>
        </w:rPr>
        <w:t>ă împotriva femeilor. Este necesar să se prevadă o defini</w:t>
      </w:r>
      <w:r w:rsidR="00F240FB" w:rsidRPr="00CF521F">
        <w:rPr>
          <w:noProof w:val="0"/>
        </w:rPr>
        <w:t>ț</w:t>
      </w:r>
      <w:r w:rsidRPr="00CF521F">
        <w:rPr>
          <w:noProof w:val="0"/>
        </w:rPr>
        <w:t xml:space="preserve">ie mai largă </w:t>
      </w:r>
      <w:r w:rsidR="00F240FB" w:rsidRPr="00CF521F">
        <w:rPr>
          <w:noProof w:val="0"/>
        </w:rPr>
        <w:t>ș</w:t>
      </w:r>
      <w:r w:rsidRPr="00CF521F">
        <w:rPr>
          <w:noProof w:val="0"/>
        </w:rPr>
        <w:t xml:space="preserve">i să se includă identitatea de gen </w:t>
      </w:r>
      <w:r w:rsidR="00F240FB" w:rsidRPr="00CF521F">
        <w:rPr>
          <w:noProof w:val="0"/>
        </w:rPr>
        <w:t>ș</w:t>
      </w:r>
      <w:r w:rsidRPr="00CF521F">
        <w:rPr>
          <w:noProof w:val="0"/>
        </w:rPr>
        <w:t>i de exprimare.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109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(33)</w:t>
            </w:r>
            <w:r w:rsidRPr="00CF521F">
              <w:rPr>
                <w:b/>
                <w:i/>
              </w:rPr>
              <w:tab/>
              <w:t>Domeniul de aplicare al defini</w:t>
            </w:r>
            <w:r w:rsidR="00F240FB" w:rsidRPr="00CF521F">
              <w:rPr>
                <w:b/>
                <w:i/>
              </w:rPr>
              <w:t>ț</w:t>
            </w:r>
            <w:r w:rsidRPr="00CF521F">
              <w:rPr>
                <w:b/>
                <w:i/>
              </w:rPr>
              <w:t>iei membrilor de familie ar trebui să reflecte realitatea tendin</w:t>
            </w:r>
            <w:r w:rsidR="00F240FB" w:rsidRPr="00CF521F">
              <w:rPr>
                <w:b/>
                <w:i/>
              </w:rPr>
              <w:t>ț</w:t>
            </w:r>
            <w:r w:rsidRPr="00CF521F">
              <w:rPr>
                <w:b/>
                <w:i/>
              </w:rPr>
              <w:t>elor actuale în materie de migra</w:t>
            </w:r>
            <w:r w:rsidR="00F240FB" w:rsidRPr="00CF521F">
              <w:rPr>
                <w:b/>
                <w:i/>
              </w:rPr>
              <w:t>ț</w:t>
            </w:r>
            <w:r w:rsidRPr="00CF521F">
              <w:rPr>
                <w:b/>
                <w:i/>
              </w:rPr>
              <w:t>ie, conform cărora solicitan</w:t>
            </w:r>
            <w:r w:rsidR="00F240FB" w:rsidRPr="00CF521F">
              <w:rPr>
                <w:b/>
                <w:i/>
              </w:rPr>
              <w:t>ț</w:t>
            </w:r>
            <w:r w:rsidRPr="00CF521F">
              <w:rPr>
                <w:b/>
                <w:i/>
              </w:rPr>
              <w:t>ii sosesc adesea pe teritoriul statelor membre după o perioadă îndelungată în care s-au aflat în tranzit. Defini</w:t>
            </w:r>
            <w:r w:rsidR="00F240FB" w:rsidRPr="00CF521F">
              <w:rPr>
                <w:b/>
                <w:i/>
              </w:rPr>
              <w:t>ț</w:t>
            </w:r>
            <w:r w:rsidRPr="00CF521F">
              <w:rPr>
                <w:b/>
                <w:i/>
              </w:rPr>
              <w:t xml:space="preserve">ia ar trebui să includă, prin urmare, familiile formate în afara </w:t>
            </w:r>
            <w:r w:rsidR="00F240FB" w:rsidRPr="00CF521F">
              <w:rPr>
                <w:b/>
                <w:i/>
              </w:rPr>
              <w:t>ț</w:t>
            </w:r>
            <w:r w:rsidRPr="00CF521F">
              <w:rPr>
                <w:b/>
                <w:i/>
              </w:rPr>
              <w:t>ării de origine, dar înainte de sosirea pe teritoriul statelor membre.</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Udo Voigt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(33)</w:t>
            </w:r>
            <w:r w:rsidRPr="00CF521F">
              <w:tab/>
              <w:t>Domeniul de aplicare al defini</w:t>
            </w:r>
            <w:r w:rsidR="00F240FB" w:rsidRPr="00CF521F">
              <w:t>ț</w:t>
            </w:r>
            <w:r w:rsidRPr="00CF521F">
              <w:t xml:space="preserve">iei membrilor de familie ar trebui </w:t>
            </w:r>
            <w:r w:rsidRPr="00CF521F">
              <w:rPr>
                <w:b/>
                <w:i/>
              </w:rPr>
              <w:t>să reflecte realitatea tendin</w:t>
            </w:r>
            <w:r w:rsidR="00F240FB" w:rsidRPr="00CF521F">
              <w:rPr>
                <w:b/>
                <w:i/>
              </w:rPr>
              <w:t>ț</w:t>
            </w:r>
            <w:r w:rsidRPr="00CF521F">
              <w:rPr>
                <w:b/>
                <w:i/>
              </w:rPr>
              <w:t>elor actuale în materie de migra</w:t>
            </w:r>
            <w:r w:rsidR="00F240FB" w:rsidRPr="00CF521F">
              <w:rPr>
                <w:b/>
                <w:i/>
              </w:rPr>
              <w:t>ț</w:t>
            </w:r>
            <w:r w:rsidRPr="00CF521F">
              <w:rPr>
                <w:b/>
                <w:i/>
              </w:rPr>
              <w:t>ie, conform cărora solicitan</w:t>
            </w:r>
            <w:r w:rsidR="00F240FB" w:rsidRPr="00CF521F">
              <w:rPr>
                <w:b/>
                <w:i/>
              </w:rPr>
              <w:t>ț</w:t>
            </w:r>
            <w:r w:rsidRPr="00CF521F">
              <w:rPr>
                <w:b/>
                <w:i/>
              </w:rPr>
              <w:t>ii sosesc adesea pe teritoriul statelor membre după o perioadă îndelungată în care s-au aflat în tranzit. Defini</w:t>
            </w:r>
            <w:r w:rsidR="00F240FB" w:rsidRPr="00CF521F">
              <w:rPr>
                <w:b/>
                <w:i/>
              </w:rPr>
              <w:t>ț</w:t>
            </w:r>
            <w:r w:rsidRPr="00CF521F">
              <w:rPr>
                <w:b/>
                <w:i/>
              </w:rPr>
              <w:t xml:space="preserve">ia ar trebui să includă, prin urmare, familiile formate în afara </w:t>
            </w:r>
            <w:r w:rsidR="00F240FB" w:rsidRPr="00CF521F">
              <w:rPr>
                <w:b/>
                <w:i/>
              </w:rPr>
              <w:t>ț</w:t>
            </w:r>
            <w:r w:rsidRPr="00CF521F">
              <w:rPr>
                <w:b/>
                <w:i/>
              </w:rPr>
              <w:t>ării de origine, dar înainte de sosirea pe teritoriul statelor membre.</w:t>
            </w:r>
          </w:p>
        </w:tc>
        <w:tc>
          <w:tcPr>
            <w:tcW w:w="4876" w:type="dxa"/>
          </w:tcPr>
          <w:p w:rsidR="007E2637" w:rsidRPr="00CF521F" w:rsidRDefault="007E2637" w:rsidP="007E2637">
            <w:pPr>
              <w:pStyle w:val="Normal6"/>
              <w:rPr>
                <w:szCs w:val="24"/>
              </w:rPr>
            </w:pPr>
            <w:r w:rsidRPr="00CF521F">
              <w:t>(33)</w:t>
            </w:r>
            <w:r w:rsidRPr="00CF521F">
              <w:tab/>
              <w:t>Domeniul de aplicare al defini</w:t>
            </w:r>
            <w:r w:rsidR="00F240FB" w:rsidRPr="00CF521F">
              <w:t>ț</w:t>
            </w:r>
            <w:r w:rsidRPr="00CF521F">
              <w:t xml:space="preserve">iei membrilor de familie ar trebui </w:t>
            </w:r>
            <w:r w:rsidRPr="00CF521F">
              <w:rPr>
                <w:b/>
                <w:i/>
              </w:rPr>
              <w:t>să fie în conformitate cu cerin</w:t>
            </w:r>
            <w:r w:rsidR="00F240FB" w:rsidRPr="00CF521F">
              <w:rPr>
                <w:b/>
                <w:i/>
              </w:rPr>
              <w:t>ț</w:t>
            </w:r>
            <w:r w:rsidRPr="00CF521F">
              <w:rPr>
                <w:b/>
                <w:i/>
              </w:rPr>
              <w:t>ele legale din statele membre</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Ulrike Lunacek, Daniele Viotti, Malin Björk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(33)</w:t>
            </w:r>
            <w:r w:rsidRPr="00CF521F">
              <w:tab/>
              <w:t>Domeniul de aplicare al defini</w:t>
            </w:r>
            <w:r w:rsidR="00F240FB" w:rsidRPr="00CF521F">
              <w:t>ț</w:t>
            </w:r>
            <w:r w:rsidRPr="00CF521F">
              <w:t>iei membrilor de familie ar trebui să reflecte realitatea tendin</w:t>
            </w:r>
            <w:r w:rsidR="00F240FB" w:rsidRPr="00CF521F">
              <w:t>ț</w:t>
            </w:r>
            <w:r w:rsidRPr="00CF521F">
              <w:t>elor actuale în materie de migra</w:t>
            </w:r>
            <w:r w:rsidR="00F240FB" w:rsidRPr="00CF521F">
              <w:t>ț</w:t>
            </w:r>
            <w:r w:rsidRPr="00CF521F">
              <w:t>ie, conform cărora solicitan</w:t>
            </w:r>
            <w:r w:rsidR="00F240FB" w:rsidRPr="00CF521F">
              <w:t>ț</w:t>
            </w:r>
            <w:r w:rsidRPr="00CF521F">
              <w:t>ii sosesc adesea pe teritoriul statelor membre după o perioadă îndelungată în care s-au aflat în tranzit. Defini</w:t>
            </w:r>
            <w:r w:rsidR="00F240FB" w:rsidRPr="00CF521F">
              <w:t>ț</w:t>
            </w:r>
            <w:r w:rsidRPr="00CF521F">
              <w:t xml:space="preserve">ia ar trebui să includă, prin urmare, familiile formate în afara </w:t>
            </w:r>
            <w:r w:rsidR="00F240FB" w:rsidRPr="00CF521F">
              <w:t>ț</w:t>
            </w:r>
            <w:r w:rsidRPr="00CF521F">
              <w:t>ării de origine, dar înainte de sosirea pe teritoriul statelor membre.</w:t>
            </w:r>
          </w:p>
        </w:tc>
        <w:tc>
          <w:tcPr>
            <w:tcW w:w="4876" w:type="dxa"/>
          </w:tcPr>
          <w:p w:rsidR="007E2637" w:rsidRPr="00CF521F" w:rsidRDefault="007E2637" w:rsidP="007E2637">
            <w:pPr>
              <w:pStyle w:val="Normal6"/>
              <w:rPr>
                <w:szCs w:val="24"/>
              </w:rPr>
            </w:pPr>
            <w:r w:rsidRPr="00CF521F">
              <w:t>(33)</w:t>
            </w:r>
            <w:r w:rsidRPr="00CF521F">
              <w:tab/>
              <w:t>Domeniul de aplicare al defini</w:t>
            </w:r>
            <w:r w:rsidR="00F240FB" w:rsidRPr="00CF521F">
              <w:t>ț</w:t>
            </w:r>
            <w:r w:rsidRPr="00CF521F">
              <w:t>iei membrilor de familie ar trebui să reflecte realitatea tendin</w:t>
            </w:r>
            <w:r w:rsidR="00F240FB" w:rsidRPr="00CF521F">
              <w:t>ț</w:t>
            </w:r>
            <w:r w:rsidRPr="00CF521F">
              <w:t>elor actuale în materie de migra</w:t>
            </w:r>
            <w:r w:rsidR="00F240FB" w:rsidRPr="00CF521F">
              <w:t>ț</w:t>
            </w:r>
            <w:r w:rsidRPr="00CF521F">
              <w:t>ie, conform cărora solicitan</w:t>
            </w:r>
            <w:r w:rsidR="00F240FB" w:rsidRPr="00CF521F">
              <w:t>ț</w:t>
            </w:r>
            <w:r w:rsidRPr="00CF521F">
              <w:t>ii sosesc adesea pe teritoriul statelor membre după o perioadă îndelungată în care s-au aflat în tranzit. Defini</w:t>
            </w:r>
            <w:r w:rsidR="00F240FB" w:rsidRPr="00CF521F">
              <w:t>ț</w:t>
            </w:r>
            <w:r w:rsidRPr="00CF521F">
              <w:t xml:space="preserve">ia ar trebui să includă, prin urmare, familiile formate în afara </w:t>
            </w:r>
            <w:r w:rsidR="00F240FB" w:rsidRPr="00CF521F">
              <w:t>ț</w:t>
            </w:r>
            <w:r w:rsidRPr="00CF521F">
              <w:t xml:space="preserve">ării de origine, dar înainte de sosirea pe teritoriul statelor membre. </w:t>
            </w:r>
            <w:r w:rsidRPr="00CF521F">
              <w:rPr>
                <w:b/>
                <w:i/>
              </w:rPr>
              <w:t>În ceea ce prive</w:t>
            </w:r>
            <w:r w:rsidR="00F240FB" w:rsidRPr="00CF521F">
              <w:rPr>
                <w:b/>
                <w:i/>
              </w:rPr>
              <w:t>ș</w:t>
            </w:r>
            <w:r w:rsidRPr="00CF521F">
              <w:rPr>
                <w:b/>
                <w:i/>
              </w:rPr>
              <w:t>te cuplurile necăsătorite, no</w:t>
            </w:r>
            <w:r w:rsidR="00F240FB" w:rsidRPr="00CF521F">
              <w:rPr>
                <w:b/>
                <w:i/>
              </w:rPr>
              <w:t>ț</w:t>
            </w:r>
            <w:r w:rsidRPr="00CF521F">
              <w:rPr>
                <w:b/>
                <w:i/>
              </w:rPr>
              <w:t>iunea nu ar trebui să creeze o discriminare bazată pe genul partenerilor.</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Multe </w:t>
      </w:r>
      <w:r w:rsidR="00F240FB" w:rsidRPr="00CF521F">
        <w:rPr>
          <w:noProof w:val="0"/>
        </w:rPr>
        <w:t>ț</w:t>
      </w:r>
      <w:r w:rsidRPr="00CF521F">
        <w:rPr>
          <w:noProof w:val="0"/>
        </w:rPr>
        <w:t>ări nu recunosc cuplurile de acela</w:t>
      </w:r>
      <w:r w:rsidR="00F240FB" w:rsidRPr="00CF521F">
        <w:rPr>
          <w:noProof w:val="0"/>
        </w:rPr>
        <w:t>ș</w:t>
      </w:r>
      <w:r w:rsidRPr="00CF521F">
        <w:rPr>
          <w:noProof w:val="0"/>
        </w:rPr>
        <w:t xml:space="preserve">i sex căsătorite sau care se află într-un parteneriat civil. Este necesar să se protejeze uniunile </w:t>
      </w:r>
      <w:r w:rsidR="00F240FB" w:rsidRPr="00CF521F">
        <w:rPr>
          <w:noProof w:val="0"/>
        </w:rPr>
        <w:t>ș</w:t>
      </w:r>
      <w:r w:rsidRPr="00CF521F">
        <w:rPr>
          <w:noProof w:val="0"/>
        </w:rPr>
        <w:t>i, prin urmare, familiile care nu ar putea fi recunoscute de legisla</w:t>
      </w:r>
      <w:r w:rsidR="00F240FB" w:rsidRPr="00CF521F">
        <w:rPr>
          <w:noProof w:val="0"/>
        </w:rPr>
        <w:t>ț</w:t>
      </w:r>
      <w:r w:rsidRPr="00CF521F">
        <w:rPr>
          <w:noProof w:val="0"/>
        </w:rPr>
        <w:t xml:space="preserve">ia din </w:t>
      </w:r>
      <w:r w:rsidR="00F240FB" w:rsidRPr="00CF521F">
        <w:rPr>
          <w:noProof w:val="0"/>
        </w:rPr>
        <w:t>ț</w:t>
      </w:r>
      <w:r w:rsidRPr="00CF521F">
        <w:rPr>
          <w:noProof w:val="0"/>
        </w:rPr>
        <w:t>ara de origine.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(34)</w:t>
            </w:r>
            <w:r w:rsidRPr="00CF521F">
              <w:tab/>
              <w:t>Pentru a promova autonomia solicitan</w:t>
            </w:r>
            <w:r w:rsidR="00F240FB" w:rsidRPr="00CF521F">
              <w:t>ț</w:t>
            </w:r>
            <w:r w:rsidRPr="00CF521F">
              <w:t xml:space="preserve">ilor </w:t>
            </w:r>
            <w:r w:rsidR="00F240FB" w:rsidRPr="00CF521F">
              <w:t>ș</w:t>
            </w:r>
            <w:r w:rsidRPr="00CF521F">
              <w:t>i a limita discrepan</w:t>
            </w:r>
            <w:r w:rsidR="00F240FB" w:rsidRPr="00CF521F">
              <w:t>ț</w:t>
            </w:r>
            <w:r w:rsidRPr="00CF521F">
              <w:t>ele mari între statele membre, este esen</w:t>
            </w:r>
            <w:r w:rsidR="00F240FB" w:rsidRPr="00CF521F">
              <w:t>ț</w:t>
            </w:r>
            <w:r w:rsidRPr="00CF521F">
              <w:t>ial să se stabilească norme clare privind accesul solicitan</w:t>
            </w:r>
            <w:r w:rsidR="00F240FB" w:rsidRPr="00CF521F">
              <w:t>ț</w:t>
            </w:r>
            <w:r w:rsidRPr="00CF521F">
              <w:t>ilor la pia</w:t>
            </w:r>
            <w:r w:rsidR="00F240FB" w:rsidRPr="00CF521F">
              <w:t>ț</w:t>
            </w:r>
            <w:r w:rsidRPr="00CF521F">
              <w:t xml:space="preserve">a muncii </w:t>
            </w:r>
            <w:r w:rsidR="00F240FB" w:rsidRPr="00CF521F">
              <w:t>ș</w:t>
            </w:r>
            <w:r w:rsidRPr="00CF521F">
              <w:t>i să se asigure faptul că acest acces este efectiv, neimpunând condi</w:t>
            </w:r>
            <w:r w:rsidR="00F240FB" w:rsidRPr="00CF521F">
              <w:t>ț</w:t>
            </w:r>
            <w:r w:rsidRPr="00CF521F">
              <w:t>ii care în fapt îl împiedică pe solicitant să î</w:t>
            </w:r>
            <w:r w:rsidR="00F240FB" w:rsidRPr="00CF521F">
              <w:t>ș</w:t>
            </w:r>
            <w:r w:rsidRPr="00CF521F">
              <w:t xml:space="preserve">i caute un loc de muncă. </w:t>
            </w:r>
            <w:r w:rsidRPr="00CF521F">
              <w:rPr>
                <w:b/>
                <w:i/>
              </w:rPr>
              <w:t>Testele pie</w:t>
            </w:r>
            <w:r w:rsidR="00F240FB" w:rsidRPr="00CF521F">
              <w:rPr>
                <w:b/>
                <w:i/>
              </w:rPr>
              <w:t>ț</w:t>
            </w:r>
            <w:r w:rsidRPr="00CF521F">
              <w:rPr>
                <w:b/>
                <w:i/>
              </w:rPr>
              <w:t>ei muncii utilizate pentru a acorda prioritate propriilor resortisan</w:t>
            </w:r>
            <w:r w:rsidR="00F240FB" w:rsidRPr="00CF521F">
              <w:rPr>
                <w:b/>
                <w:i/>
              </w:rPr>
              <w:t>ț</w:t>
            </w:r>
            <w:r w:rsidRPr="00CF521F">
              <w:rPr>
                <w:b/>
                <w:i/>
              </w:rPr>
              <w:t>i sau altor cetă</w:t>
            </w:r>
            <w:r w:rsidR="00F240FB" w:rsidRPr="00CF521F">
              <w:rPr>
                <w:b/>
                <w:i/>
              </w:rPr>
              <w:t>ț</w:t>
            </w:r>
            <w:r w:rsidRPr="00CF521F">
              <w:rPr>
                <w:b/>
                <w:i/>
              </w:rPr>
              <w:t>eni ai Uniunii ori resortisan</w:t>
            </w:r>
            <w:r w:rsidR="00F240FB" w:rsidRPr="00CF521F">
              <w:rPr>
                <w:b/>
                <w:i/>
              </w:rPr>
              <w:t>ț</w:t>
            </w:r>
            <w:r w:rsidRPr="00CF521F">
              <w:rPr>
                <w:b/>
                <w:i/>
              </w:rPr>
              <w:t xml:space="preserve">ilor </w:t>
            </w:r>
            <w:r w:rsidR="00F240FB" w:rsidRPr="00CF521F">
              <w:rPr>
                <w:b/>
                <w:i/>
              </w:rPr>
              <w:t>ț</w:t>
            </w:r>
            <w:r w:rsidRPr="00CF521F">
              <w:rPr>
                <w:b/>
                <w:i/>
              </w:rPr>
              <w:t>ărilor ter</w:t>
            </w:r>
            <w:r w:rsidR="00F240FB" w:rsidRPr="00CF521F">
              <w:rPr>
                <w:b/>
                <w:i/>
              </w:rPr>
              <w:t>ț</w:t>
            </w:r>
            <w:r w:rsidRPr="00CF521F">
              <w:rPr>
                <w:b/>
                <w:i/>
              </w:rPr>
              <w:t>e afla</w:t>
            </w:r>
            <w:r w:rsidR="00F240FB" w:rsidRPr="00CF521F">
              <w:rPr>
                <w:b/>
                <w:i/>
              </w:rPr>
              <w:t>ț</w:t>
            </w:r>
            <w:r w:rsidRPr="00CF521F">
              <w:rPr>
                <w:b/>
                <w:i/>
              </w:rPr>
              <w:t>i în situa</w:t>
            </w:r>
            <w:r w:rsidR="00F240FB" w:rsidRPr="00CF521F">
              <w:rPr>
                <w:b/>
                <w:i/>
              </w:rPr>
              <w:t>ț</w:t>
            </w:r>
            <w:r w:rsidRPr="00CF521F">
              <w:rPr>
                <w:b/>
                <w:i/>
              </w:rPr>
              <w:t xml:space="preserve">ie de </w:t>
            </w:r>
            <w:r w:rsidR="00F240FB" w:rsidRPr="00CF521F">
              <w:rPr>
                <w:b/>
                <w:i/>
              </w:rPr>
              <w:t>ș</w:t>
            </w:r>
            <w:r w:rsidRPr="00CF521F">
              <w:rPr>
                <w:b/>
                <w:i/>
              </w:rPr>
              <w:t>edere legală în statul membru în cauză nu ar trebui să împiedice accesul efectiv al solicitan</w:t>
            </w:r>
            <w:r w:rsidR="00F240FB" w:rsidRPr="00CF521F">
              <w:rPr>
                <w:b/>
                <w:i/>
              </w:rPr>
              <w:t>ț</w:t>
            </w:r>
            <w:r w:rsidRPr="00CF521F">
              <w:rPr>
                <w:b/>
                <w:i/>
              </w:rPr>
              <w:t>ilor la pia</w:t>
            </w:r>
            <w:r w:rsidR="00F240FB" w:rsidRPr="00CF521F">
              <w:rPr>
                <w:b/>
                <w:i/>
              </w:rPr>
              <w:t>ț</w:t>
            </w:r>
            <w:r w:rsidRPr="00CF521F">
              <w:rPr>
                <w:b/>
                <w:i/>
              </w:rPr>
              <w:t xml:space="preserve">a muncii </w:t>
            </w:r>
            <w:r w:rsidR="00F240FB" w:rsidRPr="00CF521F">
              <w:rPr>
                <w:b/>
                <w:i/>
              </w:rPr>
              <w:t>ș</w:t>
            </w:r>
            <w:r w:rsidRPr="00CF521F">
              <w:rPr>
                <w:b/>
                <w:i/>
              </w:rPr>
              <w:t>i ar trebui să fie puse în aplicare fără a aduce atingere principiului preferin</w:t>
            </w:r>
            <w:r w:rsidR="00F240FB" w:rsidRPr="00CF521F">
              <w:rPr>
                <w:b/>
                <w:i/>
              </w:rPr>
              <w:t>ț</w:t>
            </w:r>
            <w:r w:rsidRPr="00CF521F">
              <w:rPr>
                <w:b/>
                <w:i/>
              </w:rPr>
              <w:t>ei acordate cetă</w:t>
            </w:r>
            <w:r w:rsidR="00F240FB" w:rsidRPr="00CF521F">
              <w:rPr>
                <w:b/>
                <w:i/>
              </w:rPr>
              <w:t>ț</w:t>
            </w:r>
            <w:r w:rsidRPr="00CF521F">
              <w:rPr>
                <w:b/>
                <w:i/>
              </w:rPr>
              <w:t>enilor Uniunii, astfel cum este exprimat în dispozi</w:t>
            </w:r>
            <w:r w:rsidR="00F240FB" w:rsidRPr="00CF521F">
              <w:rPr>
                <w:b/>
                <w:i/>
              </w:rPr>
              <w:t>ț</w:t>
            </w:r>
            <w:r w:rsidRPr="00CF521F">
              <w:rPr>
                <w:b/>
                <w:i/>
              </w:rPr>
              <w:t>iile relevante ale actelor de aderare aplicabile.</w:t>
            </w:r>
          </w:p>
        </w:tc>
        <w:tc>
          <w:tcPr>
            <w:tcW w:w="4876" w:type="dxa"/>
          </w:tcPr>
          <w:p w:rsidR="007E2637" w:rsidRPr="00CF521F" w:rsidRDefault="007E2637" w:rsidP="007E2637">
            <w:pPr>
              <w:pStyle w:val="Normal6"/>
              <w:rPr>
                <w:szCs w:val="24"/>
              </w:rPr>
            </w:pPr>
            <w:r w:rsidRPr="00CF521F">
              <w:t>(34)</w:t>
            </w:r>
            <w:r w:rsidRPr="00CF521F">
              <w:tab/>
              <w:t>Pentru a promova autonomia solicitan</w:t>
            </w:r>
            <w:r w:rsidR="00F240FB" w:rsidRPr="00CF521F">
              <w:t>ț</w:t>
            </w:r>
            <w:r w:rsidRPr="00CF521F">
              <w:t xml:space="preserve">ilor </w:t>
            </w:r>
            <w:r w:rsidR="00F240FB" w:rsidRPr="00CF521F">
              <w:t>ș</w:t>
            </w:r>
            <w:r w:rsidRPr="00CF521F">
              <w:t>i a limita discrepan</w:t>
            </w:r>
            <w:r w:rsidR="00F240FB" w:rsidRPr="00CF521F">
              <w:t>ț</w:t>
            </w:r>
            <w:r w:rsidRPr="00CF521F">
              <w:t>ele mari între statele membre, este esen</w:t>
            </w:r>
            <w:r w:rsidR="00F240FB" w:rsidRPr="00CF521F">
              <w:t>ț</w:t>
            </w:r>
            <w:r w:rsidRPr="00CF521F">
              <w:t>ial să se stabilească norme clare privind accesul solicitan</w:t>
            </w:r>
            <w:r w:rsidR="00F240FB" w:rsidRPr="00CF521F">
              <w:t>ț</w:t>
            </w:r>
            <w:r w:rsidRPr="00CF521F">
              <w:t>ilor la pia</w:t>
            </w:r>
            <w:r w:rsidR="00F240FB" w:rsidRPr="00CF521F">
              <w:t>ț</w:t>
            </w:r>
            <w:r w:rsidRPr="00CF521F">
              <w:t xml:space="preserve">a muncii </w:t>
            </w:r>
            <w:r w:rsidR="00F240FB" w:rsidRPr="00CF521F">
              <w:t>ș</w:t>
            </w:r>
            <w:r w:rsidRPr="00CF521F">
              <w:t>i să se asigure faptul că acest acces este efectiv, neimpunând condi</w:t>
            </w:r>
            <w:r w:rsidR="00F240FB" w:rsidRPr="00CF521F">
              <w:t>ț</w:t>
            </w:r>
            <w:r w:rsidRPr="00CF521F">
              <w:t>ii care în fapt îl împiedică pe solicitant să î</w:t>
            </w:r>
            <w:r w:rsidR="00F240FB" w:rsidRPr="00CF521F">
              <w:t>ș</w:t>
            </w:r>
            <w:r w:rsidRPr="00CF521F">
              <w:t>i caute un loc de muncă.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Salvatore Domenico Pogliese, Alessandra Mussolini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(34)</w:t>
            </w:r>
            <w:r w:rsidRPr="00CF521F">
              <w:tab/>
              <w:t>Pentru a promova autonomia solicitan</w:t>
            </w:r>
            <w:r w:rsidR="00F240FB" w:rsidRPr="00CF521F">
              <w:t>ț</w:t>
            </w:r>
            <w:r w:rsidRPr="00CF521F">
              <w:t xml:space="preserve">ilor </w:t>
            </w:r>
            <w:r w:rsidR="00F240FB" w:rsidRPr="00CF521F">
              <w:t>ș</w:t>
            </w:r>
            <w:r w:rsidRPr="00CF521F">
              <w:t>i a limita discrepan</w:t>
            </w:r>
            <w:r w:rsidR="00F240FB" w:rsidRPr="00CF521F">
              <w:t>ț</w:t>
            </w:r>
            <w:r w:rsidRPr="00CF521F">
              <w:t>ele mari între statele membre, este esen</w:t>
            </w:r>
            <w:r w:rsidR="00F240FB" w:rsidRPr="00CF521F">
              <w:t>ț</w:t>
            </w:r>
            <w:r w:rsidRPr="00CF521F">
              <w:t>ial să se stabilească norme clare privind accesul solicitan</w:t>
            </w:r>
            <w:r w:rsidR="00F240FB" w:rsidRPr="00CF521F">
              <w:t>ț</w:t>
            </w:r>
            <w:r w:rsidRPr="00CF521F">
              <w:t>ilor la pia</w:t>
            </w:r>
            <w:r w:rsidR="00F240FB" w:rsidRPr="00CF521F">
              <w:t>ț</w:t>
            </w:r>
            <w:r w:rsidRPr="00CF521F">
              <w:t xml:space="preserve">a muncii </w:t>
            </w:r>
            <w:r w:rsidR="00F240FB" w:rsidRPr="00CF521F">
              <w:t>ș</w:t>
            </w:r>
            <w:r w:rsidRPr="00CF521F">
              <w:t>i să se asigure faptul că acest acces este efectiv, neimpunând condi</w:t>
            </w:r>
            <w:r w:rsidR="00F240FB" w:rsidRPr="00CF521F">
              <w:t>ț</w:t>
            </w:r>
            <w:r w:rsidRPr="00CF521F">
              <w:t>ii care în fapt îl împiedică pe solicitant să î</w:t>
            </w:r>
            <w:r w:rsidR="00F240FB" w:rsidRPr="00CF521F">
              <w:t>ș</w:t>
            </w:r>
            <w:r w:rsidRPr="00CF521F">
              <w:t>i caute un loc de muncă</w:t>
            </w:r>
            <w:r w:rsidRPr="00CF521F">
              <w:rPr>
                <w:b/>
                <w:i/>
              </w:rPr>
              <w:t>. Testele pie</w:t>
            </w:r>
            <w:r w:rsidR="00F240FB" w:rsidRPr="00CF521F">
              <w:rPr>
                <w:b/>
                <w:i/>
              </w:rPr>
              <w:t>ț</w:t>
            </w:r>
            <w:r w:rsidRPr="00CF521F">
              <w:rPr>
                <w:b/>
                <w:i/>
              </w:rPr>
              <w:t>ei muncii utilizate pentru a</w:t>
            </w:r>
            <w:r w:rsidRPr="00CF521F">
              <w:t xml:space="preserve"> acorda prioritate propriilor resortisan</w:t>
            </w:r>
            <w:r w:rsidR="00F240FB" w:rsidRPr="00CF521F">
              <w:t>ț</w:t>
            </w:r>
            <w:r w:rsidRPr="00CF521F">
              <w:t>i sau altor cetă</w:t>
            </w:r>
            <w:r w:rsidR="00F240FB" w:rsidRPr="00CF521F">
              <w:t>ț</w:t>
            </w:r>
            <w:r w:rsidRPr="00CF521F">
              <w:t xml:space="preserve">eni ai Uniunii </w:t>
            </w:r>
            <w:r w:rsidRPr="00CF521F">
              <w:rPr>
                <w:b/>
                <w:i/>
              </w:rPr>
              <w:t>ori resortisan</w:t>
            </w:r>
            <w:r w:rsidR="00F240FB" w:rsidRPr="00CF521F">
              <w:rPr>
                <w:b/>
                <w:i/>
              </w:rPr>
              <w:t>ț</w:t>
            </w:r>
            <w:r w:rsidRPr="00CF521F">
              <w:rPr>
                <w:b/>
                <w:i/>
              </w:rPr>
              <w:t xml:space="preserve">ilor </w:t>
            </w:r>
            <w:r w:rsidR="00F240FB" w:rsidRPr="00CF521F">
              <w:rPr>
                <w:b/>
                <w:i/>
              </w:rPr>
              <w:t>ț</w:t>
            </w:r>
            <w:r w:rsidRPr="00CF521F">
              <w:rPr>
                <w:b/>
                <w:i/>
              </w:rPr>
              <w:t>ărilor ter</w:t>
            </w:r>
            <w:r w:rsidR="00F240FB" w:rsidRPr="00CF521F">
              <w:rPr>
                <w:b/>
                <w:i/>
              </w:rPr>
              <w:t>ț</w:t>
            </w:r>
            <w:r w:rsidRPr="00CF521F">
              <w:rPr>
                <w:b/>
                <w:i/>
              </w:rPr>
              <w:t>e afla</w:t>
            </w:r>
            <w:r w:rsidR="00F240FB" w:rsidRPr="00CF521F">
              <w:rPr>
                <w:b/>
                <w:i/>
              </w:rPr>
              <w:t>ț</w:t>
            </w:r>
            <w:r w:rsidRPr="00CF521F">
              <w:rPr>
                <w:b/>
                <w:i/>
              </w:rPr>
              <w:t>i în situa</w:t>
            </w:r>
            <w:r w:rsidR="00F240FB" w:rsidRPr="00CF521F">
              <w:rPr>
                <w:b/>
                <w:i/>
              </w:rPr>
              <w:t>ț</w:t>
            </w:r>
            <w:r w:rsidRPr="00CF521F">
              <w:rPr>
                <w:b/>
                <w:i/>
              </w:rPr>
              <w:t xml:space="preserve">ie de </w:t>
            </w:r>
            <w:r w:rsidR="00F240FB" w:rsidRPr="00CF521F">
              <w:rPr>
                <w:b/>
                <w:i/>
              </w:rPr>
              <w:t>ș</w:t>
            </w:r>
            <w:r w:rsidRPr="00CF521F">
              <w:rPr>
                <w:b/>
                <w:i/>
              </w:rPr>
              <w:t>edere legală în statul membru în cauză nu ar trebui să împiedice accesul efectiv al solicitan</w:t>
            </w:r>
            <w:r w:rsidR="00F240FB" w:rsidRPr="00CF521F">
              <w:rPr>
                <w:b/>
                <w:i/>
              </w:rPr>
              <w:t>ț</w:t>
            </w:r>
            <w:r w:rsidRPr="00CF521F">
              <w:rPr>
                <w:b/>
                <w:i/>
              </w:rPr>
              <w:t>ilor la pia</w:t>
            </w:r>
            <w:r w:rsidR="00F240FB" w:rsidRPr="00CF521F">
              <w:rPr>
                <w:b/>
                <w:i/>
              </w:rPr>
              <w:t>ț</w:t>
            </w:r>
            <w:r w:rsidRPr="00CF521F">
              <w:rPr>
                <w:b/>
                <w:i/>
              </w:rPr>
              <w:t xml:space="preserve">a muncii </w:t>
            </w:r>
            <w:r w:rsidR="00F240FB" w:rsidRPr="00CF521F">
              <w:rPr>
                <w:b/>
                <w:i/>
              </w:rPr>
              <w:t>ș</w:t>
            </w:r>
            <w:r w:rsidRPr="00CF521F">
              <w:rPr>
                <w:b/>
                <w:i/>
              </w:rPr>
              <w:t>i ar trebui să fie puse în aplicare fără a aduce atingere principiului preferin</w:t>
            </w:r>
            <w:r w:rsidR="00F240FB" w:rsidRPr="00CF521F">
              <w:rPr>
                <w:b/>
                <w:i/>
              </w:rPr>
              <w:t>ț</w:t>
            </w:r>
            <w:r w:rsidRPr="00CF521F">
              <w:rPr>
                <w:b/>
                <w:i/>
              </w:rPr>
              <w:t>ei acordate cetă</w:t>
            </w:r>
            <w:r w:rsidR="00F240FB" w:rsidRPr="00CF521F">
              <w:rPr>
                <w:b/>
                <w:i/>
              </w:rPr>
              <w:t>ț</w:t>
            </w:r>
            <w:r w:rsidRPr="00CF521F">
              <w:rPr>
                <w:b/>
                <w:i/>
              </w:rPr>
              <w:t>enilor Uniunii, astfel cum este exprimat în dispozi</w:t>
            </w:r>
            <w:r w:rsidR="00F240FB" w:rsidRPr="00CF521F">
              <w:rPr>
                <w:b/>
                <w:i/>
              </w:rPr>
              <w:t>ț</w:t>
            </w:r>
            <w:r w:rsidRPr="00CF521F">
              <w:rPr>
                <w:b/>
                <w:i/>
              </w:rPr>
              <w:t>iile relevante ale actelor de aderare aplicabile</w:t>
            </w:r>
            <w:r w:rsidRPr="00CF521F">
              <w:t>.</w:t>
            </w:r>
          </w:p>
        </w:tc>
        <w:tc>
          <w:tcPr>
            <w:tcW w:w="4876" w:type="dxa"/>
          </w:tcPr>
          <w:p w:rsidR="007E2637" w:rsidRPr="00CF521F" w:rsidRDefault="007E2637" w:rsidP="007E2637">
            <w:pPr>
              <w:pStyle w:val="Normal6"/>
              <w:rPr>
                <w:szCs w:val="24"/>
              </w:rPr>
            </w:pPr>
            <w:r w:rsidRPr="00CF521F">
              <w:t>(34)</w:t>
            </w:r>
            <w:r w:rsidRPr="00CF521F">
              <w:tab/>
              <w:t>Pentru a promova autonomia solicitan</w:t>
            </w:r>
            <w:r w:rsidR="00F240FB" w:rsidRPr="00CF521F">
              <w:t>ț</w:t>
            </w:r>
            <w:r w:rsidRPr="00CF521F">
              <w:t xml:space="preserve">ilor </w:t>
            </w:r>
            <w:r w:rsidR="00F240FB" w:rsidRPr="00CF521F">
              <w:t>ș</w:t>
            </w:r>
            <w:r w:rsidRPr="00CF521F">
              <w:t>i a limita discrepan</w:t>
            </w:r>
            <w:r w:rsidR="00F240FB" w:rsidRPr="00CF521F">
              <w:t>ț</w:t>
            </w:r>
            <w:r w:rsidRPr="00CF521F">
              <w:t>ele mari între statele membre, este esen</w:t>
            </w:r>
            <w:r w:rsidR="00F240FB" w:rsidRPr="00CF521F">
              <w:t>ț</w:t>
            </w:r>
            <w:r w:rsidRPr="00CF521F">
              <w:t>ial să se stabilească norme clare privind accesul solicitan</w:t>
            </w:r>
            <w:r w:rsidR="00F240FB" w:rsidRPr="00CF521F">
              <w:t>ț</w:t>
            </w:r>
            <w:r w:rsidRPr="00CF521F">
              <w:t>ilor la pia</w:t>
            </w:r>
            <w:r w:rsidR="00F240FB" w:rsidRPr="00CF521F">
              <w:t>ț</w:t>
            </w:r>
            <w:r w:rsidRPr="00CF521F">
              <w:t xml:space="preserve">a muncii </w:t>
            </w:r>
            <w:r w:rsidR="00F240FB" w:rsidRPr="00CF521F">
              <w:t>ș</w:t>
            </w:r>
            <w:r w:rsidRPr="00CF521F">
              <w:t>i să se asigure faptul că acest acces este efectiv, neimpunând condi</w:t>
            </w:r>
            <w:r w:rsidR="00F240FB" w:rsidRPr="00CF521F">
              <w:t>ț</w:t>
            </w:r>
            <w:r w:rsidRPr="00CF521F">
              <w:t>ii care în fapt îl împiedică pe solicitant să î</w:t>
            </w:r>
            <w:r w:rsidR="00F240FB" w:rsidRPr="00CF521F">
              <w:t>ș</w:t>
            </w:r>
            <w:r w:rsidRPr="00CF521F">
              <w:t>i caute un loc de muncă</w:t>
            </w:r>
            <w:r w:rsidRPr="00CF521F">
              <w:rPr>
                <w:b/>
                <w:i/>
              </w:rPr>
              <w:t>, cu excep</w:t>
            </w:r>
            <w:r w:rsidR="00F240FB" w:rsidRPr="00CF521F">
              <w:rPr>
                <w:b/>
                <w:i/>
              </w:rPr>
              <w:t>ț</w:t>
            </w:r>
            <w:r w:rsidRPr="00CF521F">
              <w:rPr>
                <w:b/>
                <w:i/>
              </w:rPr>
              <w:t>ia situa</w:t>
            </w:r>
            <w:r w:rsidR="00F240FB" w:rsidRPr="00CF521F">
              <w:rPr>
                <w:b/>
                <w:i/>
              </w:rPr>
              <w:t>ț</w:t>
            </w:r>
            <w:r w:rsidRPr="00CF521F">
              <w:rPr>
                <w:b/>
                <w:i/>
              </w:rPr>
              <w:t>iei în care statul membru în cauză poate</w:t>
            </w:r>
            <w:r w:rsidRPr="00CF521F">
              <w:t xml:space="preserve"> acorda prioritate propriilor resortisan</w:t>
            </w:r>
            <w:r w:rsidR="00F240FB" w:rsidRPr="00CF521F">
              <w:t>ț</w:t>
            </w:r>
            <w:r w:rsidRPr="00CF521F">
              <w:t>i sau altor cetă</w:t>
            </w:r>
            <w:r w:rsidR="00F240FB" w:rsidRPr="00CF521F">
              <w:t>ț</w:t>
            </w:r>
            <w:r w:rsidRPr="00CF521F">
              <w:t>eni ai Uniunii.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Acest amendament are scopul de a specifica faptul că statele membre vor avea posibilitatea de a lua măsuri care să asigure o aten</w:t>
      </w:r>
      <w:r w:rsidR="00F240FB" w:rsidRPr="00CF521F">
        <w:rPr>
          <w:noProof w:val="0"/>
        </w:rPr>
        <w:t>ț</w:t>
      </w:r>
      <w:r w:rsidRPr="00CF521F">
        <w:rPr>
          <w:noProof w:val="0"/>
        </w:rPr>
        <w:t>ie sporită accesului la pia</w:t>
      </w:r>
      <w:r w:rsidR="00F240FB" w:rsidRPr="00CF521F">
        <w:rPr>
          <w:noProof w:val="0"/>
        </w:rPr>
        <w:t>ț</w:t>
      </w:r>
      <w:r w:rsidRPr="00CF521F">
        <w:rPr>
          <w:noProof w:val="0"/>
        </w:rPr>
        <w:t>a muncii a propriilor resortisan</w:t>
      </w:r>
      <w:r w:rsidR="00F240FB" w:rsidRPr="00CF521F">
        <w:rPr>
          <w:noProof w:val="0"/>
        </w:rPr>
        <w:t>ț</w:t>
      </w:r>
      <w:r w:rsidRPr="00CF521F">
        <w:rPr>
          <w:noProof w:val="0"/>
        </w:rPr>
        <w:t xml:space="preserve">i </w:t>
      </w:r>
      <w:r w:rsidR="00F240FB" w:rsidRPr="00CF521F">
        <w:rPr>
          <w:noProof w:val="0"/>
        </w:rPr>
        <w:t>ș</w:t>
      </w:r>
      <w:r w:rsidRPr="00CF521F">
        <w:rPr>
          <w:noProof w:val="0"/>
        </w:rPr>
        <w:t>i a cetă</w:t>
      </w:r>
      <w:r w:rsidR="00F240FB" w:rsidRPr="00CF521F">
        <w:rPr>
          <w:noProof w:val="0"/>
        </w:rPr>
        <w:t>ț</w:t>
      </w:r>
      <w:r w:rsidRPr="00CF521F">
        <w:rPr>
          <w:noProof w:val="0"/>
        </w:rPr>
        <w:t>enilor UE. Din moment ce acesta este o un subiect foarte sensibil pentru cetă</w:t>
      </w:r>
      <w:r w:rsidR="00F240FB" w:rsidRPr="00CF521F">
        <w:rPr>
          <w:noProof w:val="0"/>
        </w:rPr>
        <w:t>ț</w:t>
      </w:r>
      <w:r w:rsidRPr="00CF521F">
        <w:rPr>
          <w:noProof w:val="0"/>
        </w:rPr>
        <w:t>enii UE, semnatarii inten</w:t>
      </w:r>
      <w:r w:rsidR="00F240FB" w:rsidRPr="00CF521F">
        <w:rPr>
          <w:noProof w:val="0"/>
        </w:rPr>
        <w:t>ț</w:t>
      </w:r>
      <w:r w:rsidRPr="00CF521F">
        <w:rPr>
          <w:noProof w:val="0"/>
        </w:rPr>
        <w:t>ionează să clarifice faptul că în ceea ce prive</w:t>
      </w:r>
      <w:r w:rsidR="00F240FB" w:rsidRPr="00CF521F">
        <w:rPr>
          <w:noProof w:val="0"/>
        </w:rPr>
        <w:t>ș</w:t>
      </w:r>
      <w:r w:rsidRPr="00CF521F">
        <w:rPr>
          <w:noProof w:val="0"/>
        </w:rPr>
        <w:t>te accesul la pia</w:t>
      </w:r>
      <w:r w:rsidR="00F240FB" w:rsidRPr="00CF521F">
        <w:rPr>
          <w:noProof w:val="0"/>
        </w:rPr>
        <w:t>ț</w:t>
      </w:r>
      <w:r w:rsidRPr="00CF521F">
        <w:rPr>
          <w:noProof w:val="0"/>
        </w:rPr>
        <w:t>a muncii nu vor exista măsuri specifice sau cote speciale care să promoveze integrarea solicitan</w:t>
      </w:r>
      <w:r w:rsidR="00F240FB" w:rsidRPr="00CF521F">
        <w:rPr>
          <w:noProof w:val="0"/>
        </w:rPr>
        <w:t>ț</w:t>
      </w:r>
      <w:r w:rsidRPr="00CF521F">
        <w:rPr>
          <w:noProof w:val="0"/>
        </w:rPr>
        <w:t>ilor de protec</w:t>
      </w:r>
      <w:r w:rsidR="00F240FB" w:rsidRPr="00CF521F">
        <w:rPr>
          <w:noProof w:val="0"/>
        </w:rPr>
        <w:t>ț</w:t>
      </w:r>
      <w:r w:rsidRPr="00CF521F">
        <w:rPr>
          <w:noProof w:val="0"/>
        </w:rPr>
        <w:t>ie interna</w:t>
      </w:r>
      <w:r w:rsidR="00F240FB" w:rsidRPr="00CF521F">
        <w:rPr>
          <w:noProof w:val="0"/>
        </w:rPr>
        <w:t>ț</w:t>
      </w:r>
      <w:r w:rsidRPr="00CF521F">
        <w:rPr>
          <w:noProof w:val="0"/>
        </w:rPr>
        <w:t>ională în defavoarea resortisan</w:t>
      </w:r>
      <w:r w:rsidR="00F240FB" w:rsidRPr="00CF521F">
        <w:rPr>
          <w:noProof w:val="0"/>
        </w:rPr>
        <w:t>ț</w:t>
      </w:r>
      <w:r w:rsidRPr="00CF521F">
        <w:rPr>
          <w:noProof w:val="0"/>
        </w:rPr>
        <w:t>ilor statului membru.</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(34)</w:t>
            </w:r>
            <w:r w:rsidRPr="00CF521F">
              <w:tab/>
              <w:t>Pentru a promova autonomia solicitan</w:t>
            </w:r>
            <w:r w:rsidR="00F240FB" w:rsidRPr="00CF521F">
              <w:t>ț</w:t>
            </w:r>
            <w:r w:rsidRPr="00CF521F">
              <w:t xml:space="preserve">ilor </w:t>
            </w:r>
            <w:r w:rsidR="00F240FB" w:rsidRPr="00CF521F">
              <w:t>ș</w:t>
            </w:r>
            <w:r w:rsidRPr="00CF521F">
              <w:t>i a limita discrepan</w:t>
            </w:r>
            <w:r w:rsidR="00F240FB" w:rsidRPr="00CF521F">
              <w:t>ț</w:t>
            </w:r>
            <w:r w:rsidRPr="00CF521F">
              <w:t>ele mari între statele membre, este esen</w:t>
            </w:r>
            <w:r w:rsidR="00F240FB" w:rsidRPr="00CF521F">
              <w:t>ț</w:t>
            </w:r>
            <w:r w:rsidRPr="00CF521F">
              <w:t>ial să se stabilească norme clare privind accesul solicitan</w:t>
            </w:r>
            <w:r w:rsidR="00F240FB" w:rsidRPr="00CF521F">
              <w:t>ț</w:t>
            </w:r>
            <w:r w:rsidRPr="00CF521F">
              <w:t>ilor la pia</w:t>
            </w:r>
            <w:r w:rsidR="00F240FB" w:rsidRPr="00CF521F">
              <w:t>ț</w:t>
            </w:r>
            <w:r w:rsidRPr="00CF521F">
              <w:t xml:space="preserve">a muncii </w:t>
            </w:r>
            <w:r w:rsidR="00F240FB" w:rsidRPr="00CF521F">
              <w:t>ș</w:t>
            </w:r>
            <w:r w:rsidRPr="00CF521F">
              <w:t>i să se asigure faptul că acest acces este efectiv, neimpunând condi</w:t>
            </w:r>
            <w:r w:rsidR="00F240FB" w:rsidRPr="00CF521F">
              <w:t>ț</w:t>
            </w:r>
            <w:r w:rsidRPr="00CF521F">
              <w:t>ii care în fapt îl împiedică pe solicitant să î</w:t>
            </w:r>
            <w:r w:rsidR="00F240FB" w:rsidRPr="00CF521F">
              <w:t>ș</w:t>
            </w:r>
            <w:r w:rsidRPr="00CF521F">
              <w:t>i caute un loc de muncă.</w:t>
            </w:r>
            <w:r w:rsidRPr="00CF521F">
              <w:rPr>
                <w:b/>
                <w:i/>
              </w:rPr>
              <w:t xml:space="preserve"> Testele pie</w:t>
            </w:r>
            <w:r w:rsidR="00F240FB" w:rsidRPr="00CF521F">
              <w:rPr>
                <w:b/>
                <w:i/>
              </w:rPr>
              <w:t>ț</w:t>
            </w:r>
            <w:r w:rsidRPr="00CF521F">
              <w:rPr>
                <w:b/>
                <w:i/>
              </w:rPr>
              <w:t>ei muncii utilizate pentru a acorda prioritate propriilor resortisan</w:t>
            </w:r>
            <w:r w:rsidR="00F240FB" w:rsidRPr="00CF521F">
              <w:rPr>
                <w:b/>
                <w:i/>
              </w:rPr>
              <w:t>ț</w:t>
            </w:r>
            <w:r w:rsidRPr="00CF521F">
              <w:rPr>
                <w:b/>
                <w:i/>
              </w:rPr>
              <w:t>i sau altor cetă</w:t>
            </w:r>
            <w:r w:rsidR="00F240FB" w:rsidRPr="00CF521F">
              <w:rPr>
                <w:b/>
                <w:i/>
              </w:rPr>
              <w:t>ț</w:t>
            </w:r>
            <w:r w:rsidRPr="00CF521F">
              <w:rPr>
                <w:b/>
                <w:i/>
              </w:rPr>
              <w:t>eni ai Uniunii ori resortisan</w:t>
            </w:r>
            <w:r w:rsidR="00F240FB" w:rsidRPr="00CF521F">
              <w:rPr>
                <w:b/>
                <w:i/>
              </w:rPr>
              <w:t>ț</w:t>
            </w:r>
            <w:r w:rsidRPr="00CF521F">
              <w:rPr>
                <w:b/>
                <w:i/>
              </w:rPr>
              <w:t xml:space="preserve">ilor </w:t>
            </w:r>
            <w:r w:rsidR="00F240FB" w:rsidRPr="00CF521F">
              <w:rPr>
                <w:b/>
                <w:i/>
              </w:rPr>
              <w:t>ț</w:t>
            </w:r>
            <w:r w:rsidRPr="00CF521F">
              <w:rPr>
                <w:b/>
                <w:i/>
              </w:rPr>
              <w:t>ărilor ter</w:t>
            </w:r>
            <w:r w:rsidR="00F240FB" w:rsidRPr="00CF521F">
              <w:rPr>
                <w:b/>
                <w:i/>
              </w:rPr>
              <w:t>ț</w:t>
            </w:r>
            <w:r w:rsidRPr="00CF521F">
              <w:rPr>
                <w:b/>
                <w:i/>
              </w:rPr>
              <w:t>e afla</w:t>
            </w:r>
            <w:r w:rsidR="00F240FB" w:rsidRPr="00CF521F">
              <w:rPr>
                <w:b/>
                <w:i/>
              </w:rPr>
              <w:t>ț</w:t>
            </w:r>
            <w:r w:rsidRPr="00CF521F">
              <w:rPr>
                <w:b/>
                <w:i/>
              </w:rPr>
              <w:t>i în situa</w:t>
            </w:r>
            <w:r w:rsidR="00F240FB" w:rsidRPr="00CF521F">
              <w:rPr>
                <w:b/>
                <w:i/>
              </w:rPr>
              <w:t>ț</w:t>
            </w:r>
            <w:r w:rsidRPr="00CF521F">
              <w:rPr>
                <w:b/>
                <w:i/>
              </w:rPr>
              <w:t xml:space="preserve">ie de </w:t>
            </w:r>
            <w:r w:rsidR="00F240FB" w:rsidRPr="00CF521F">
              <w:rPr>
                <w:b/>
                <w:i/>
              </w:rPr>
              <w:t>ș</w:t>
            </w:r>
            <w:r w:rsidRPr="00CF521F">
              <w:rPr>
                <w:b/>
                <w:i/>
              </w:rPr>
              <w:t>edere legală în statul membru în cauză nu ar trebui să împiedice accesul efectiv al solicitan</w:t>
            </w:r>
            <w:r w:rsidR="00F240FB" w:rsidRPr="00CF521F">
              <w:rPr>
                <w:b/>
                <w:i/>
              </w:rPr>
              <w:t>ț</w:t>
            </w:r>
            <w:r w:rsidRPr="00CF521F">
              <w:rPr>
                <w:b/>
                <w:i/>
              </w:rPr>
              <w:t>ilor la pia</w:t>
            </w:r>
            <w:r w:rsidR="00F240FB" w:rsidRPr="00CF521F">
              <w:rPr>
                <w:b/>
                <w:i/>
              </w:rPr>
              <w:t>ț</w:t>
            </w:r>
            <w:r w:rsidRPr="00CF521F">
              <w:rPr>
                <w:b/>
                <w:i/>
              </w:rPr>
              <w:t xml:space="preserve">a muncii </w:t>
            </w:r>
            <w:r w:rsidR="00F240FB" w:rsidRPr="00CF521F">
              <w:rPr>
                <w:b/>
                <w:i/>
              </w:rPr>
              <w:t>ș</w:t>
            </w:r>
            <w:r w:rsidRPr="00CF521F">
              <w:rPr>
                <w:b/>
                <w:i/>
              </w:rPr>
              <w:t>i ar trebui să fie puse în aplicare fără a aduce atingere principiului preferin</w:t>
            </w:r>
            <w:r w:rsidR="00F240FB" w:rsidRPr="00CF521F">
              <w:rPr>
                <w:b/>
                <w:i/>
              </w:rPr>
              <w:t>ț</w:t>
            </w:r>
            <w:r w:rsidRPr="00CF521F">
              <w:rPr>
                <w:b/>
                <w:i/>
              </w:rPr>
              <w:t>ei acordate cetă</w:t>
            </w:r>
            <w:r w:rsidR="00F240FB" w:rsidRPr="00CF521F">
              <w:rPr>
                <w:b/>
                <w:i/>
              </w:rPr>
              <w:t>ț</w:t>
            </w:r>
            <w:r w:rsidRPr="00CF521F">
              <w:rPr>
                <w:b/>
                <w:i/>
              </w:rPr>
              <w:t>enilor Uniunii, astfel cum este exprimat în dispozi</w:t>
            </w:r>
            <w:r w:rsidR="00F240FB" w:rsidRPr="00CF521F">
              <w:rPr>
                <w:b/>
                <w:i/>
              </w:rPr>
              <w:t>ț</w:t>
            </w:r>
            <w:r w:rsidRPr="00CF521F">
              <w:rPr>
                <w:b/>
                <w:i/>
              </w:rPr>
              <w:t>iile relevante ale actelor de aderare aplicabile.</w:t>
            </w:r>
          </w:p>
        </w:tc>
        <w:tc>
          <w:tcPr>
            <w:tcW w:w="4876" w:type="dxa"/>
          </w:tcPr>
          <w:p w:rsidR="007E2637" w:rsidRPr="00CF521F" w:rsidRDefault="007E2637" w:rsidP="007E2637">
            <w:pPr>
              <w:pStyle w:val="Normal6"/>
              <w:rPr>
                <w:szCs w:val="24"/>
              </w:rPr>
            </w:pPr>
            <w:r w:rsidRPr="00CF521F">
              <w:t>(34)</w:t>
            </w:r>
            <w:r w:rsidRPr="00CF521F">
              <w:tab/>
              <w:t>Pentru a promova autonomia solicitan</w:t>
            </w:r>
            <w:r w:rsidR="00F240FB" w:rsidRPr="00CF521F">
              <w:t>ț</w:t>
            </w:r>
            <w:r w:rsidRPr="00CF521F">
              <w:t xml:space="preserve">ilor </w:t>
            </w:r>
            <w:r w:rsidR="00F240FB" w:rsidRPr="00CF521F">
              <w:t>ș</w:t>
            </w:r>
            <w:r w:rsidRPr="00CF521F">
              <w:t>i a limita discrepan</w:t>
            </w:r>
            <w:r w:rsidR="00F240FB" w:rsidRPr="00CF521F">
              <w:t>ț</w:t>
            </w:r>
            <w:r w:rsidRPr="00CF521F">
              <w:t>ele mari între statele membre, este esen</w:t>
            </w:r>
            <w:r w:rsidR="00F240FB" w:rsidRPr="00CF521F">
              <w:t>ț</w:t>
            </w:r>
            <w:r w:rsidRPr="00CF521F">
              <w:t>ial să se stabilească norme clare privind accesul solicitan</w:t>
            </w:r>
            <w:r w:rsidR="00F240FB" w:rsidRPr="00CF521F">
              <w:t>ț</w:t>
            </w:r>
            <w:r w:rsidRPr="00CF521F">
              <w:t>ilor la pia</w:t>
            </w:r>
            <w:r w:rsidR="00F240FB" w:rsidRPr="00CF521F">
              <w:t>ț</w:t>
            </w:r>
            <w:r w:rsidRPr="00CF521F">
              <w:t xml:space="preserve">a muncii </w:t>
            </w:r>
            <w:r w:rsidR="00F240FB" w:rsidRPr="00CF521F">
              <w:t>ș</w:t>
            </w:r>
            <w:r w:rsidRPr="00CF521F">
              <w:t>i să se asigure faptul că acest acces este efectiv, neimpunând condi</w:t>
            </w:r>
            <w:r w:rsidR="00F240FB" w:rsidRPr="00CF521F">
              <w:t>ț</w:t>
            </w:r>
            <w:r w:rsidRPr="00CF521F">
              <w:t>ii</w:t>
            </w:r>
            <w:r w:rsidRPr="00CF521F">
              <w:rPr>
                <w:b/>
                <w:i/>
              </w:rPr>
              <w:t>,</w:t>
            </w:r>
            <w:r w:rsidRPr="00CF521F">
              <w:t xml:space="preserve"> </w:t>
            </w:r>
            <w:r w:rsidRPr="00CF521F">
              <w:rPr>
                <w:b/>
                <w:i/>
              </w:rPr>
              <w:t>inclusiv restric</w:t>
            </w:r>
            <w:r w:rsidR="00F240FB" w:rsidRPr="00CF521F">
              <w:rPr>
                <w:b/>
                <w:i/>
              </w:rPr>
              <w:t>ț</w:t>
            </w:r>
            <w:r w:rsidRPr="00CF521F">
              <w:rPr>
                <w:b/>
                <w:i/>
              </w:rPr>
              <w:t>ii privind anumite sectoare de activitate, restric</w:t>
            </w:r>
            <w:r w:rsidR="00F240FB" w:rsidRPr="00CF521F">
              <w:rPr>
                <w:b/>
                <w:i/>
              </w:rPr>
              <w:t>ț</w:t>
            </w:r>
            <w:r w:rsidRPr="00CF521F">
              <w:rPr>
                <w:b/>
                <w:i/>
              </w:rPr>
              <w:t>ii privind durata timpului de lucru sau formalită</w:t>
            </w:r>
            <w:r w:rsidR="00F240FB" w:rsidRPr="00CF521F">
              <w:rPr>
                <w:b/>
                <w:i/>
              </w:rPr>
              <w:t>ț</w:t>
            </w:r>
            <w:r w:rsidRPr="00CF521F">
              <w:rPr>
                <w:b/>
                <w:i/>
              </w:rPr>
              <w:t>i administrative nejustificate,</w:t>
            </w:r>
            <w:r w:rsidRPr="00CF521F">
              <w:t xml:space="preserve"> care în fapt îl împiedică pe solicitant să î</w:t>
            </w:r>
            <w:r w:rsidR="00F240FB" w:rsidRPr="00CF521F">
              <w:t>ș</w:t>
            </w:r>
            <w:r w:rsidRPr="00CF521F">
              <w:t>i caute un loc de muncă.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Jeroen Lenaers</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(34)</w:t>
            </w:r>
            <w:r w:rsidRPr="00CF521F">
              <w:tab/>
              <w:t>Pentru a promova autonomia solicitan</w:t>
            </w:r>
            <w:r w:rsidR="00F240FB" w:rsidRPr="00CF521F">
              <w:t>ț</w:t>
            </w:r>
            <w:r w:rsidRPr="00CF521F">
              <w:t xml:space="preserve">ilor </w:t>
            </w:r>
            <w:r w:rsidR="00F240FB" w:rsidRPr="00CF521F">
              <w:t>ș</w:t>
            </w:r>
            <w:r w:rsidRPr="00CF521F">
              <w:t>i a limita discrepan</w:t>
            </w:r>
            <w:r w:rsidR="00F240FB" w:rsidRPr="00CF521F">
              <w:t>ț</w:t>
            </w:r>
            <w:r w:rsidRPr="00CF521F">
              <w:t>ele mari între statele membre, este esen</w:t>
            </w:r>
            <w:r w:rsidR="00F240FB" w:rsidRPr="00CF521F">
              <w:t>ț</w:t>
            </w:r>
            <w:r w:rsidRPr="00CF521F">
              <w:t>ial să se stabilească norme clare privind accesul solicitan</w:t>
            </w:r>
            <w:r w:rsidR="00F240FB" w:rsidRPr="00CF521F">
              <w:t>ț</w:t>
            </w:r>
            <w:r w:rsidRPr="00CF521F">
              <w:t>ilor la pia</w:t>
            </w:r>
            <w:r w:rsidR="00F240FB" w:rsidRPr="00CF521F">
              <w:t>ț</w:t>
            </w:r>
            <w:r w:rsidRPr="00CF521F">
              <w:t xml:space="preserve">a muncii </w:t>
            </w:r>
            <w:r w:rsidR="00F240FB" w:rsidRPr="00CF521F">
              <w:t>ș</w:t>
            </w:r>
            <w:r w:rsidRPr="00CF521F">
              <w:t>i să se asigure faptul că acest acces este efectiv, neimpunând condi</w:t>
            </w:r>
            <w:r w:rsidR="00F240FB" w:rsidRPr="00CF521F">
              <w:t>ț</w:t>
            </w:r>
            <w:r w:rsidRPr="00CF521F">
              <w:t>ii care în fapt îl împiedică pe solicitant să î</w:t>
            </w:r>
            <w:r w:rsidR="00F240FB" w:rsidRPr="00CF521F">
              <w:t>ș</w:t>
            </w:r>
            <w:r w:rsidRPr="00CF521F">
              <w:t>i caute un loc de muncă. Testele pie</w:t>
            </w:r>
            <w:r w:rsidR="00F240FB" w:rsidRPr="00CF521F">
              <w:t>ț</w:t>
            </w:r>
            <w:r w:rsidRPr="00CF521F">
              <w:t>ei muncii utilizate pentru a acorda prioritate propriilor resortisan</w:t>
            </w:r>
            <w:r w:rsidR="00F240FB" w:rsidRPr="00CF521F">
              <w:t>ț</w:t>
            </w:r>
            <w:r w:rsidRPr="00CF521F">
              <w:t>i sau altor cetă</w:t>
            </w:r>
            <w:r w:rsidR="00F240FB" w:rsidRPr="00CF521F">
              <w:t>ț</w:t>
            </w:r>
            <w:r w:rsidRPr="00CF521F">
              <w:t>eni ai Uniunii ori resortisan</w:t>
            </w:r>
            <w:r w:rsidR="00F240FB" w:rsidRPr="00CF521F">
              <w:t>ț</w:t>
            </w:r>
            <w:r w:rsidRPr="00CF521F">
              <w:t xml:space="preserve">ilor </w:t>
            </w:r>
            <w:r w:rsidR="00F240FB" w:rsidRPr="00CF521F">
              <w:t>ț</w:t>
            </w:r>
            <w:r w:rsidRPr="00CF521F">
              <w:t>ărilor ter</w:t>
            </w:r>
            <w:r w:rsidR="00F240FB" w:rsidRPr="00CF521F">
              <w:t>ț</w:t>
            </w:r>
            <w:r w:rsidRPr="00CF521F">
              <w:t>e afla</w:t>
            </w:r>
            <w:r w:rsidR="00F240FB" w:rsidRPr="00CF521F">
              <w:t>ț</w:t>
            </w:r>
            <w:r w:rsidRPr="00CF521F">
              <w:t>i în situa</w:t>
            </w:r>
            <w:r w:rsidR="00F240FB" w:rsidRPr="00CF521F">
              <w:t>ț</w:t>
            </w:r>
            <w:r w:rsidRPr="00CF521F">
              <w:t xml:space="preserve">ie de </w:t>
            </w:r>
            <w:r w:rsidR="00F240FB" w:rsidRPr="00CF521F">
              <w:t>ș</w:t>
            </w:r>
            <w:r w:rsidRPr="00CF521F">
              <w:t xml:space="preserve">edere legală în statul membru în cauză nu ar trebui să </w:t>
            </w:r>
            <w:r w:rsidRPr="00CF521F">
              <w:rPr>
                <w:b/>
                <w:i/>
              </w:rPr>
              <w:t>împiedice</w:t>
            </w:r>
            <w:r w:rsidRPr="00CF521F">
              <w:t xml:space="preserve"> accesul efectiv al solicitan</w:t>
            </w:r>
            <w:r w:rsidR="00F240FB" w:rsidRPr="00CF521F">
              <w:t>ț</w:t>
            </w:r>
            <w:r w:rsidRPr="00CF521F">
              <w:t>ilor la pia</w:t>
            </w:r>
            <w:r w:rsidR="00F240FB" w:rsidRPr="00CF521F">
              <w:t>ț</w:t>
            </w:r>
            <w:r w:rsidRPr="00CF521F">
              <w:t xml:space="preserve">a muncii </w:t>
            </w:r>
            <w:r w:rsidR="00F240FB" w:rsidRPr="00CF521F">
              <w:t>ș</w:t>
            </w:r>
            <w:r w:rsidRPr="00CF521F">
              <w:t>i ar trebui să fie puse în aplicare fără a aduce atingere principiului preferin</w:t>
            </w:r>
            <w:r w:rsidR="00F240FB" w:rsidRPr="00CF521F">
              <w:t>ț</w:t>
            </w:r>
            <w:r w:rsidRPr="00CF521F">
              <w:t>ei acordate cetă</w:t>
            </w:r>
            <w:r w:rsidR="00F240FB" w:rsidRPr="00CF521F">
              <w:t>ț</w:t>
            </w:r>
            <w:r w:rsidRPr="00CF521F">
              <w:t>enilor Uniunii, astfel cum este exprimat în dispozi</w:t>
            </w:r>
            <w:r w:rsidR="00F240FB" w:rsidRPr="00CF521F">
              <w:t>ț</w:t>
            </w:r>
            <w:r w:rsidRPr="00CF521F">
              <w:t>iile relevante ale actelor de aderare aplicabile.</w:t>
            </w:r>
          </w:p>
        </w:tc>
        <w:tc>
          <w:tcPr>
            <w:tcW w:w="4876" w:type="dxa"/>
          </w:tcPr>
          <w:p w:rsidR="007E2637" w:rsidRPr="00CF521F" w:rsidRDefault="007E2637" w:rsidP="007E2637">
            <w:pPr>
              <w:pStyle w:val="Normal6"/>
              <w:rPr>
                <w:szCs w:val="24"/>
              </w:rPr>
            </w:pPr>
            <w:r w:rsidRPr="00CF521F">
              <w:t>(34)</w:t>
            </w:r>
            <w:r w:rsidRPr="00CF521F">
              <w:tab/>
              <w:t>Pentru a promova autonomia solicitan</w:t>
            </w:r>
            <w:r w:rsidR="00F240FB" w:rsidRPr="00CF521F">
              <w:t>ț</w:t>
            </w:r>
            <w:r w:rsidRPr="00CF521F">
              <w:t xml:space="preserve">ilor </w:t>
            </w:r>
            <w:r w:rsidR="00F240FB" w:rsidRPr="00CF521F">
              <w:t>ș</w:t>
            </w:r>
            <w:r w:rsidRPr="00CF521F">
              <w:t>i a limita discrepan</w:t>
            </w:r>
            <w:r w:rsidR="00F240FB" w:rsidRPr="00CF521F">
              <w:t>ț</w:t>
            </w:r>
            <w:r w:rsidRPr="00CF521F">
              <w:t>ele mari între statele membre, este esen</w:t>
            </w:r>
            <w:r w:rsidR="00F240FB" w:rsidRPr="00CF521F">
              <w:t>ț</w:t>
            </w:r>
            <w:r w:rsidRPr="00CF521F">
              <w:t>ial să se stabilească norme clare privind accesul solicitan</w:t>
            </w:r>
            <w:r w:rsidR="00F240FB" w:rsidRPr="00CF521F">
              <w:t>ț</w:t>
            </w:r>
            <w:r w:rsidRPr="00CF521F">
              <w:t>ilor la pia</w:t>
            </w:r>
            <w:r w:rsidR="00F240FB" w:rsidRPr="00CF521F">
              <w:t>ț</w:t>
            </w:r>
            <w:r w:rsidRPr="00CF521F">
              <w:t xml:space="preserve">a muncii </w:t>
            </w:r>
            <w:r w:rsidR="00F240FB" w:rsidRPr="00CF521F">
              <w:t>ș</w:t>
            </w:r>
            <w:r w:rsidRPr="00CF521F">
              <w:t>i să se asigure faptul că acest acces este efectiv, neimpunând condi</w:t>
            </w:r>
            <w:r w:rsidR="00F240FB" w:rsidRPr="00CF521F">
              <w:t>ț</w:t>
            </w:r>
            <w:r w:rsidRPr="00CF521F">
              <w:t xml:space="preserve">ii </w:t>
            </w:r>
            <w:r w:rsidRPr="00CF521F">
              <w:rPr>
                <w:b/>
                <w:i/>
              </w:rPr>
              <w:t>dispropor</w:t>
            </w:r>
            <w:r w:rsidR="00F240FB" w:rsidRPr="00CF521F">
              <w:rPr>
                <w:b/>
                <w:i/>
              </w:rPr>
              <w:t>ț</w:t>
            </w:r>
            <w:r w:rsidRPr="00CF521F">
              <w:rPr>
                <w:b/>
                <w:i/>
              </w:rPr>
              <w:t>ionate</w:t>
            </w:r>
            <w:r w:rsidRPr="00CF521F">
              <w:t xml:space="preserve"> care în fapt îl împiedică pe solicitant să î</w:t>
            </w:r>
            <w:r w:rsidR="00F240FB" w:rsidRPr="00CF521F">
              <w:t>ș</w:t>
            </w:r>
            <w:r w:rsidRPr="00CF521F">
              <w:t>i caute un loc de muncă. Testele pie</w:t>
            </w:r>
            <w:r w:rsidR="00F240FB" w:rsidRPr="00CF521F">
              <w:t>ț</w:t>
            </w:r>
            <w:r w:rsidRPr="00CF521F">
              <w:t>ei muncii utilizate pentru a acorda prioritate propriilor resortisan</w:t>
            </w:r>
            <w:r w:rsidR="00F240FB" w:rsidRPr="00CF521F">
              <w:t>ț</w:t>
            </w:r>
            <w:r w:rsidRPr="00CF521F">
              <w:t>i sau altor cetă</w:t>
            </w:r>
            <w:r w:rsidR="00F240FB" w:rsidRPr="00CF521F">
              <w:t>ț</w:t>
            </w:r>
            <w:r w:rsidRPr="00CF521F">
              <w:t>eni ai Uniunii ori resortisan</w:t>
            </w:r>
            <w:r w:rsidR="00F240FB" w:rsidRPr="00CF521F">
              <w:t>ț</w:t>
            </w:r>
            <w:r w:rsidRPr="00CF521F">
              <w:t xml:space="preserve">ilor </w:t>
            </w:r>
            <w:r w:rsidR="00F240FB" w:rsidRPr="00CF521F">
              <w:t>ț</w:t>
            </w:r>
            <w:r w:rsidRPr="00CF521F">
              <w:t>ărilor ter</w:t>
            </w:r>
            <w:r w:rsidR="00F240FB" w:rsidRPr="00CF521F">
              <w:t>ț</w:t>
            </w:r>
            <w:r w:rsidRPr="00CF521F">
              <w:t>e afla</w:t>
            </w:r>
            <w:r w:rsidR="00F240FB" w:rsidRPr="00CF521F">
              <w:t>ț</w:t>
            </w:r>
            <w:r w:rsidRPr="00CF521F">
              <w:t>i în situa</w:t>
            </w:r>
            <w:r w:rsidR="00F240FB" w:rsidRPr="00CF521F">
              <w:t>ț</w:t>
            </w:r>
            <w:r w:rsidRPr="00CF521F">
              <w:t xml:space="preserve">ie de </w:t>
            </w:r>
            <w:r w:rsidR="00F240FB" w:rsidRPr="00CF521F">
              <w:t>ș</w:t>
            </w:r>
            <w:r w:rsidRPr="00CF521F">
              <w:t xml:space="preserve">edere legală în statul membru în cauză nu ar trebui să </w:t>
            </w:r>
            <w:r w:rsidRPr="00CF521F">
              <w:rPr>
                <w:b/>
                <w:i/>
              </w:rPr>
              <w:t>constituie obstacole dispropor</w:t>
            </w:r>
            <w:r w:rsidR="00F240FB" w:rsidRPr="00CF521F">
              <w:rPr>
                <w:b/>
                <w:i/>
              </w:rPr>
              <w:t>ț</w:t>
            </w:r>
            <w:r w:rsidRPr="00CF521F">
              <w:rPr>
                <w:b/>
                <w:i/>
              </w:rPr>
              <w:t>ionate</w:t>
            </w:r>
            <w:r w:rsidRPr="00CF521F">
              <w:rPr>
                <w:b/>
              </w:rPr>
              <w:t xml:space="preserve"> </w:t>
            </w:r>
            <w:r w:rsidRPr="00CF521F">
              <w:rPr>
                <w:b/>
                <w:i/>
              </w:rPr>
              <w:t>pentru</w:t>
            </w:r>
            <w:r w:rsidRPr="00CF521F">
              <w:t xml:space="preserve"> accesul efectiv al solicitan</w:t>
            </w:r>
            <w:r w:rsidR="00F240FB" w:rsidRPr="00CF521F">
              <w:t>ț</w:t>
            </w:r>
            <w:r w:rsidRPr="00CF521F">
              <w:t>ilor la pia</w:t>
            </w:r>
            <w:r w:rsidR="00F240FB" w:rsidRPr="00CF521F">
              <w:t>ț</w:t>
            </w:r>
            <w:r w:rsidRPr="00CF521F">
              <w:t xml:space="preserve">a muncii </w:t>
            </w:r>
            <w:r w:rsidR="00F240FB" w:rsidRPr="00CF521F">
              <w:t>ș</w:t>
            </w:r>
            <w:r w:rsidRPr="00CF521F">
              <w:t>i ar trebui să fie puse în aplicare fără a aduce atingere principiului preferin</w:t>
            </w:r>
            <w:r w:rsidR="00F240FB" w:rsidRPr="00CF521F">
              <w:t>ț</w:t>
            </w:r>
            <w:r w:rsidRPr="00CF521F">
              <w:t>ei acordate cetă</w:t>
            </w:r>
            <w:r w:rsidR="00F240FB" w:rsidRPr="00CF521F">
              <w:t>ț</w:t>
            </w:r>
            <w:r w:rsidRPr="00CF521F">
              <w:t>enilor Uniunii, astfel cum este exprimat în dispozi</w:t>
            </w:r>
            <w:r w:rsidR="00F240FB" w:rsidRPr="00CF521F">
              <w:t>ț</w:t>
            </w:r>
            <w:r w:rsidRPr="00CF521F">
              <w:t>iile relevante ale actelor de aderare aplicabile.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(35)</w:t>
            </w:r>
            <w:r w:rsidRPr="00CF521F">
              <w:tab/>
            </w:r>
            <w:r w:rsidRPr="00CF521F">
              <w:rPr>
                <w:b/>
                <w:i/>
              </w:rPr>
              <w:t>Termenul maxim de acces la pia</w:t>
            </w:r>
            <w:r w:rsidR="00F240FB" w:rsidRPr="00CF521F">
              <w:rPr>
                <w:b/>
                <w:i/>
              </w:rPr>
              <w:t>ț</w:t>
            </w:r>
            <w:r w:rsidRPr="00CF521F">
              <w:rPr>
                <w:b/>
                <w:i/>
              </w:rPr>
              <w:t>a muncii ar trebui aliniat cu durata procedurii de examinare pe fond.</w:t>
            </w:r>
            <w:r w:rsidRPr="00CF521F">
              <w:t xml:space="preserve"> Pentru a spori perspectivele de integrare </w:t>
            </w:r>
            <w:r w:rsidR="00F240FB" w:rsidRPr="00CF521F">
              <w:t>ș</w:t>
            </w:r>
            <w:r w:rsidRPr="00CF521F">
              <w:t>i autonomia solicitan</w:t>
            </w:r>
            <w:r w:rsidR="00F240FB" w:rsidRPr="00CF521F">
              <w:t>ț</w:t>
            </w:r>
            <w:r w:rsidRPr="00CF521F">
              <w:t xml:space="preserve">ilor, </w:t>
            </w:r>
            <w:r w:rsidRPr="00CF521F">
              <w:rPr>
                <w:b/>
                <w:i/>
              </w:rPr>
              <w:t>se încurajează un</w:t>
            </w:r>
            <w:r w:rsidRPr="00CF521F">
              <w:t xml:space="preserve"> </w:t>
            </w:r>
            <w:r w:rsidRPr="00CF521F">
              <w:rPr>
                <w:b/>
                <w:i/>
              </w:rPr>
              <w:t>acces</w:t>
            </w:r>
            <w:r w:rsidRPr="00CF521F">
              <w:t xml:space="preserve"> </w:t>
            </w:r>
            <w:r w:rsidRPr="00CF521F">
              <w:rPr>
                <w:b/>
                <w:i/>
              </w:rPr>
              <w:t>mai rapid</w:t>
            </w:r>
            <w:r w:rsidRPr="00CF521F">
              <w:t xml:space="preserve"> la pia</w:t>
            </w:r>
            <w:r w:rsidR="00F240FB" w:rsidRPr="00CF521F">
              <w:t>ț</w:t>
            </w:r>
            <w:r w:rsidRPr="00CF521F">
              <w:t xml:space="preserve">a muncii </w:t>
            </w:r>
            <w:r w:rsidRPr="00CF521F">
              <w:rPr>
                <w:b/>
                <w:i/>
              </w:rPr>
              <w:t>în cazul în care este probabil ca cererea să fie întemeiată, inclusiv atunci când i s-a acordat prioritate pentru a fi examinată în conformitate cu Regulamentul (UE) nr. XXX/XXX [Regulamentul privind procedurile]. Statele membre ar trebui, prin urmare, să aibă în vedere reducerea acestei perioade de timp cât mai mult posibil pentru a se asigura faptul că solicitan</w:t>
            </w:r>
            <w:r w:rsidR="00F240FB" w:rsidRPr="00CF521F">
              <w:rPr>
                <w:b/>
                <w:i/>
              </w:rPr>
              <w:t>ț</w:t>
            </w:r>
            <w:r w:rsidRPr="00CF521F">
              <w:rPr>
                <w:b/>
                <w:i/>
              </w:rPr>
              <w:t>ii au acces la pia</w:t>
            </w:r>
            <w:r w:rsidR="00F240FB" w:rsidRPr="00CF521F">
              <w:rPr>
                <w:b/>
                <w:i/>
              </w:rPr>
              <w:t>ț</w:t>
            </w:r>
            <w:r w:rsidRPr="00CF521F">
              <w:rPr>
                <w:b/>
                <w:i/>
              </w:rPr>
              <w:t>a muncii în cel mult 3 luni de la data depunerii cererii, în cazurile în care este probabil ca cererea să fie întemeiată. Cu toate acestea, statele membre nu ar trebui să acorde acces la pia</w:t>
            </w:r>
            <w:r w:rsidR="00F240FB" w:rsidRPr="00CF521F">
              <w:rPr>
                <w:b/>
                <w:i/>
              </w:rPr>
              <w:t>ț</w:t>
            </w:r>
            <w:r w:rsidRPr="00CF521F">
              <w:rPr>
                <w:b/>
                <w:i/>
              </w:rPr>
              <w:t>a muncii solicitan</w:t>
            </w:r>
            <w:r w:rsidR="00F240FB" w:rsidRPr="00CF521F">
              <w:rPr>
                <w:b/>
                <w:i/>
              </w:rPr>
              <w:t>ț</w:t>
            </w:r>
            <w:r w:rsidRPr="00CF521F">
              <w:rPr>
                <w:b/>
                <w:i/>
              </w:rPr>
              <w:t>ilor ale căror cereri de protec</w:t>
            </w:r>
            <w:r w:rsidR="00F240FB" w:rsidRPr="00CF521F">
              <w:rPr>
                <w:b/>
                <w:i/>
              </w:rPr>
              <w:t>ț</w:t>
            </w:r>
            <w:r w:rsidRPr="00CF521F">
              <w:rPr>
                <w:b/>
                <w:i/>
              </w:rPr>
              <w:t>ie interna</w:t>
            </w:r>
            <w:r w:rsidR="00F240FB" w:rsidRPr="00CF521F">
              <w:rPr>
                <w:b/>
                <w:i/>
              </w:rPr>
              <w:t>ț</w:t>
            </w:r>
            <w:r w:rsidRPr="00CF521F">
              <w:rPr>
                <w:b/>
                <w:i/>
              </w:rPr>
              <w:t xml:space="preserve">ională este probabil să fie neîntemeiate </w:t>
            </w:r>
            <w:r w:rsidR="00F240FB" w:rsidRPr="00CF521F">
              <w:rPr>
                <w:b/>
                <w:i/>
              </w:rPr>
              <w:t>ș</w:t>
            </w:r>
            <w:r w:rsidRPr="00CF521F">
              <w:rPr>
                <w:b/>
                <w:i/>
              </w:rPr>
              <w:t>i care fac obiectul procedurii accelerate</w:t>
            </w:r>
            <w:r w:rsidRPr="00CF521F">
              <w:t>.</w:t>
            </w:r>
          </w:p>
        </w:tc>
        <w:tc>
          <w:tcPr>
            <w:tcW w:w="4876" w:type="dxa"/>
          </w:tcPr>
          <w:p w:rsidR="007E2637" w:rsidRPr="00CF521F" w:rsidRDefault="007E2637" w:rsidP="007E2637">
            <w:pPr>
              <w:pStyle w:val="Normal6"/>
              <w:rPr>
                <w:szCs w:val="24"/>
              </w:rPr>
            </w:pPr>
            <w:r w:rsidRPr="00CF521F">
              <w:t>(35)</w:t>
            </w:r>
            <w:r w:rsidRPr="00CF521F">
              <w:tab/>
              <w:t xml:space="preserve">Pentru a spori perspectivele de integrare </w:t>
            </w:r>
            <w:r w:rsidR="00F240FB" w:rsidRPr="00CF521F">
              <w:t>ș</w:t>
            </w:r>
            <w:r w:rsidRPr="00CF521F">
              <w:t>i autonomia solicitan</w:t>
            </w:r>
            <w:r w:rsidR="00F240FB" w:rsidRPr="00CF521F">
              <w:t>ț</w:t>
            </w:r>
            <w:r w:rsidRPr="00CF521F">
              <w:t xml:space="preserve">ilor, </w:t>
            </w:r>
            <w:r w:rsidRPr="00CF521F">
              <w:rPr>
                <w:b/>
                <w:i/>
              </w:rPr>
              <w:t>ar trebui asigurat</w:t>
            </w:r>
            <w:r w:rsidRPr="00CF521F">
              <w:t xml:space="preserve"> </w:t>
            </w:r>
            <w:r w:rsidRPr="00CF521F">
              <w:rPr>
                <w:b/>
                <w:i/>
              </w:rPr>
              <w:t>accesul</w:t>
            </w:r>
            <w:r w:rsidRPr="00CF521F">
              <w:t xml:space="preserve"> </w:t>
            </w:r>
            <w:r w:rsidRPr="00CF521F">
              <w:rPr>
                <w:b/>
                <w:i/>
              </w:rPr>
              <w:t>imediat al solicitantului</w:t>
            </w:r>
            <w:r w:rsidRPr="00CF521F">
              <w:t xml:space="preserve"> la pia</w:t>
            </w:r>
            <w:r w:rsidR="00F240FB" w:rsidRPr="00CF521F">
              <w:t>ț</w:t>
            </w:r>
            <w:r w:rsidRPr="00CF521F">
              <w:t>a muncii.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Udo Voigt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(35)</w:t>
            </w:r>
            <w:r w:rsidRPr="00CF521F">
              <w:tab/>
              <w:t>Termenul maxim de acces la pia</w:t>
            </w:r>
            <w:r w:rsidR="00F240FB" w:rsidRPr="00CF521F">
              <w:t>ț</w:t>
            </w:r>
            <w:r w:rsidRPr="00CF521F">
              <w:t>a muncii ar trebui aliniat cu durata procedurii de examinare pe fond.</w:t>
            </w:r>
            <w:r w:rsidRPr="00CF521F">
              <w:rPr>
                <w:b/>
                <w:i/>
              </w:rPr>
              <w:t xml:space="preserve"> Pentru a spori perspectivele de integrare </w:t>
            </w:r>
            <w:r w:rsidR="00F240FB" w:rsidRPr="00CF521F">
              <w:rPr>
                <w:b/>
                <w:i/>
              </w:rPr>
              <w:t>ș</w:t>
            </w:r>
            <w:r w:rsidRPr="00CF521F">
              <w:rPr>
                <w:b/>
                <w:i/>
              </w:rPr>
              <w:t>i autonomia solicitan</w:t>
            </w:r>
            <w:r w:rsidR="00F240FB" w:rsidRPr="00CF521F">
              <w:rPr>
                <w:b/>
                <w:i/>
              </w:rPr>
              <w:t>ț</w:t>
            </w:r>
            <w:r w:rsidRPr="00CF521F">
              <w:rPr>
                <w:b/>
                <w:i/>
              </w:rPr>
              <w:t>ilor, se încurajează un acces mai rapid la pia</w:t>
            </w:r>
            <w:r w:rsidR="00F240FB" w:rsidRPr="00CF521F">
              <w:rPr>
                <w:b/>
                <w:i/>
              </w:rPr>
              <w:t>ț</w:t>
            </w:r>
            <w:r w:rsidRPr="00CF521F">
              <w:rPr>
                <w:b/>
                <w:i/>
              </w:rPr>
              <w:t>a muncii în cazul în care este probabil ca cererea să fie întemeiată, inclusiv atunci când i s-a acordat prioritate pentru a fi examinată în conformitate cu Regulamentul (UE) nr. XXX/XXX [Regulamentul privind procedurile]. Statele membre ar trebui, prin urmare, să aibă în vedere reducerea acestei perioade de timp cât mai mult posibil pentru a se asigura faptul că solicitan</w:t>
            </w:r>
            <w:r w:rsidR="00F240FB" w:rsidRPr="00CF521F">
              <w:rPr>
                <w:b/>
                <w:i/>
              </w:rPr>
              <w:t>ț</w:t>
            </w:r>
            <w:r w:rsidRPr="00CF521F">
              <w:rPr>
                <w:b/>
                <w:i/>
              </w:rPr>
              <w:t>ii au acces la pia</w:t>
            </w:r>
            <w:r w:rsidR="00F240FB" w:rsidRPr="00CF521F">
              <w:rPr>
                <w:b/>
                <w:i/>
              </w:rPr>
              <w:t>ț</w:t>
            </w:r>
            <w:r w:rsidRPr="00CF521F">
              <w:rPr>
                <w:b/>
                <w:i/>
              </w:rPr>
              <w:t>a muncii în cel mult 3 luni de la data depunerii cererii, în cazurile în care este probabil ca cererea să fie întemeiată.</w:t>
            </w:r>
            <w:r w:rsidRPr="00CF521F">
              <w:t xml:space="preserve"> </w:t>
            </w:r>
            <w:r w:rsidRPr="00CF521F">
              <w:rPr>
                <w:b/>
                <w:i/>
              </w:rPr>
              <w:t>Cu toate acestea,</w:t>
            </w:r>
            <w:r w:rsidRPr="00CF521F">
              <w:t xml:space="preserve"> statele membre nu ar trebui să acorde acces la pia</w:t>
            </w:r>
            <w:r w:rsidR="00F240FB" w:rsidRPr="00CF521F">
              <w:t>ț</w:t>
            </w:r>
            <w:r w:rsidRPr="00CF521F">
              <w:t>a muncii solicitan</w:t>
            </w:r>
            <w:r w:rsidR="00F240FB" w:rsidRPr="00CF521F">
              <w:t>ț</w:t>
            </w:r>
            <w:r w:rsidRPr="00CF521F">
              <w:t>ilor ale căror cereri de protec</w:t>
            </w:r>
            <w:r w:rsidR="00F240FB" w:rsidRPr="00CF521F">
              <w:t>ț</w:t>
            </w:r>
            <w:r w:rsidRPr="00CF521F">
              <w:t>ie interna</w:t>
            </w:r>
            <w:r w:rsidR="00F240FB" w:rsidRPr="00CF521F">
              <w:t>ț</w:t>
            </w:r>
            <w:r w:rsidRPr="00CF521F">
              <w:t xml:space="preserve">ională este probabil să fie neîntemeiate </w:t>
            </w:r>
            <w:r w:rsidR="00F240FB" w:rsidRPr="00CF521F">
              <w:t>ș</w:t>
            </w:r>
            <w:r w:rsidRPr="00CF521F">
              <w:t>i care fac obiectul procedurii accelerate.</w:t>
            </w:r>
          </w:p>
        </w:tc>
        <w:tc>
          <w:tcPr>
            <w:tcW w:w="4876" w:type="dxa"/>
          </w:tcPr>
          <w:p w:rsidR="007E2637" w:rsidRPr="00CF521F" w:rsidRDefault="007E2637" w:rsidP="007E2637">
            <w:pPr>
              <w:pStyle w:val="Normal6"/>
              <w:rPr>
                <w:szCs w:val="24"/>
              </w:rPr>
            </w:pPr>
            <w:r w:rsidRPr="00CF521F">
              <w:t>(35)</w:t>
            </w:r>
            <w:r w:rsidRPr="00CF521F">
              <w:tab/>
              <w:t>Termenul maxim de acces la pia</w:t>
            </w:r>
            <w:r w:rsidR="00F240FB" w:rsidRPr="00CF521F">
              <w:t>ț</w:t>
            </w:r>
            <w:r w:rsidRPr="00CF521F">
              <w:t xml:space="preserve">a muncii ar trebui </w:t>
            </w:r>
            <w:r w:rsidRPr="00CF521F">
              <w:rPr>
                <w:b/>
                <w:i/>
              </w:rPr>
              <w:t>stabilit, în primul rând, în func</w:t>
            </w:r>
            <w:r w:rsidR="00F240FB" w:rsidRPr="00CF521F">
              <w:rPr>
                <w:b/>
                <w:i/>
              </w:rPr>
              <w:t>ț</w:t>
            </w:r>
            <w:r w:rsidRPr="00CF521F">
              <w:rPr>
                <w:b/>
                <w:i/>
              </w:rPr>
              <w:t>ie de nevoile pie</w:t>
            </w:r>
            <w:r w:rsidR="00F240FB" w:rsidRPr="00CF521F">
              <w:rPr>
                <w:b/>
                <w:i/>
              </w:rPr>
              <w:t>ț</w:t>
            </w:r>
            <w:r w:rsidRPr="00CF521F">
              <w:rPr>
                <w:b/>
                <w:i/>
              </w:rPr>
              <w:t>ei for</w:t>
            </w:r>
            <w:r w:rsidR="00F240FB" w:rsidRPr="00CF521F">
              <w:rPr>
                <w:b/>
                <w:i/>
              </w:rPr>
              <w:t>ț</w:t>
            </w:r>
            <w:r w:rsidRPr="00CF521F">
              <w:rPr>
                <w:b/>
                <w:i/>
              </w:rPr>
              <w:t>ei de muncă din statul membru.</w:t>
            </w:r>
            <w:r w:rsidRPr="00CF521F">
              <w:t xml:space="preserve"> Statele membre nu ar trebui să acorde acces la pia</w:t>
            </w:r>
            <w:r w:rsidR="00F240FB" w:rsidRPr="00CF521F">
              <w:t>ț</w:t>
            </w:r>
            <w:r w:rsidRPr="00CF521F">
              <w:t>a muncii solicitan</w:t>
            </w:r>
            <w:r w:rsidR="00F240FB" w:rsidRPr="00CF521F">
              <w:t>ț</w:t>
            </w:r>
            <w:r w:rsidRPr="00CF521F">
              <w:t>ilor ale căror cereri de protec</w:t>
            </w:r>
            <w:r w:rsidR="00F240FB" w:rsidRPr="00CF521F">
              <w:t>ț</w:t>
            </w:r>
            <w:r w:rsidRPr="00CF521F">
              <w:t>ie interna</w:t>
            </w:r>
            <w:r w:rsidR="00F240FB" w:rsidRPr="00CF521F">
              <w:t>ț</w:t>
            </w:r>
            <w:r w:rsidRPr="00CF521F">
              <w:t xml:space="preserve">ională este probabil să fie neîntemeiate </w:t>
            </w:r>
            <w:r w:rsidR="00F240FB" w:rsidRPr="00CF521F">
              <w:t>ș</w:t>
            </w:r>
            <w:r w:rsidRPr="00CF521F">
              <w:t>i care fac obiectul procedurii accelerate.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(35)</w:t>
            </w:r>
            <w:r w:rsidRPr="00CF521F">
              <w:tab/>
            </w:r>
            <w:r w:rsidRPr="00CF521F">
              <w:rPr>
                <w:b/>
                <w:i/>
              </w:rPr>
              <w:t>Termenul maxim de acces la pia</w:t>
            </w:r>
            <w:r w:rsidR="00F240FB" w:rsidRPr="00CF521F">
              <w:rPr>
                <w:b/>
                <w:i/>
              </w:rPr>
              <w:t>ț</w:t>
            </w:r>
            <w:r w:rsidRPr="00CF521F">
              <w:rPr>
                <w:b/>
                <w:i/>
              </w:rPr>
              <w:t>a muncii ar trebui aliniat cu durata procedurii de examinare pe fond.</w:t>
            </w:r>
            <w:r w:rsidRPr="00CF521F">
              <w:t xml:space="preserve"> Pentru a spori perspectivele de integrare </w:t>
            </w:r>
            <w:r w:rsidR="00F240FB" w:rsidRPr="00CF521F">
              <w:t>ș</w:t>
            </w:r>
            <w:r w:rsidRPr="00CF521F">
              <w:t>i autonomia solicitan</w:t>
            </w:r>
            <w:r w:rsidR="00F240FB" w:rsidRPr="00CF521F">
              <w:t>ț</w:t>
            </w:r>
            <w:r w:rsidRPr="00CF521F">
              <w:t>ilor, se încurajează un acces mai rapid la pia</w:t>
            </w:r>
            <w:r w:rsidR="00F240FB" w:rsidRPr="00CF521F">
              <w:t>ț</w:t>
            </w:r>
            <w:r w:rsidRPr="00CF521F">
              <w:t xml:space="preserve">a muncii în cazul în care este probabil ca cererea să fie întemeiată, inclusiv atunci când i s-a acordat prioritate pentru a fi examinată în conformitate cu Regulamentul (UE) nr. XXX/XXX [Regulamentul privind procedurile]. </w:t>
            </w:r>
            <w:r w:rsidRPr="00CF521F">
              <w:rPr>
                <w:b/>
                <w:i/>
              </w:rPr>
              <w:t>Statele membre ar trebui, prin urmare, să aibă în vedere reducerea acestei perioade de timp cât mai mult posibil pentru a se asigura faptul că solicitan</w:t>
            </w:r>
            <w:r w:rsidR="00F240FB" w:rsidRPr="00CF521F">
              <w:rPr>
                <w:b/>
                <w:i/>
              </w:rPr>
              <w:t>ț</w:t>
            </w:r>
            <w:r w:rsidRPr="00CF521F">
              <w:rPr>
                <w:b/>
                <w:i/>
              </w:rPr>
              <w:t>ii au acces la pia</w:t>
            </w:r>
            <w:r w:rsidR="00F240FB" w:rsidRPr="00CF521F">
              <w:rPr>
                <w:b/>
                <w:i/>
              </w:rPr>
              <w:t>ț</w:t>
            </w:r>
            <w:r w:rsidRPr="00CF521F">
              <w:rPr>
                <w:b/>
                <w:i/>
              </w:rPr>
              <w:t>a muncii în cel mult 3 luni de la data depunerii cererii, în cazurile în care este probabil ca cererea să fie întemeiată. Cu toate acestea,</w:t>
            </w:r>
            <w:r w:rsidRPr="00CF521F">
              <w:rPr>
                <w:b/>
              </w:rPr>
              <w:t xml:space="preserve"> </w:t>
            </w:r>
            <w:r w:rsidRPr="00CF521F">
              <w:t>statele membre nu ar trebui să acorde acces la pia</w:t>
            </w:r>
            <w:r w:rsidR="00F240FB" w:rsidRPr="00CF521F">
              <w:t>ț</w:t>
            </w:r>
            <w:r w:rsidRPr="00CF521F">
              <w:t>a muncii solicitan</w:t>
            </w:r>
            <w:r w:rsidR="00F240FB" w:rsidRPr="00CF521F">
              <w:t>ț</w:t>
            </w:r>
            <w:r w:rsidRPr="00CF521F">
              <w:t>ilor ale căror cereri de protec</w:t>
            </w:r>
            <w:r w:rsidR="00F240FB" w:rsidRPr="00CF521F">
              <w:t>ț</w:t>
            </w:r>
            <w:r w:rsidRPr="00CF521F">
              <w:t>ie interna</w:t>
            </w:r>
            <w:r w:rsidR="00F240FB" w:rsidRPr="00CF521F">
              <w:t>ț</w:t>
            </w:r>
            <w:r w:rsidRPr="00CF521F">
              <w:t xml:space="preserve">ională este probabil să fie neîntemeiate </w:t>
            </w:r>
            <w:r w:rsidR="00F240FB" w:rsidRPr="00CF521F">
              <w:t>ș</w:t>
            </w:r>
            <w:r w:rsidRPr="00CF521F">
              <w:t>i care fac obiectul procedurii accelerate.</w:t>
            </w:r>
          </w:p>
        </w:tc>
        <w:tc>
          <w:tcPr>
            <w:tcW w:w="4876" w:type="dxa"/>
          </w:tcPr>
          <w:p w:rsidR="007E2637" w:rsidRPr="00CF521F" w:rsidRDefault="007E2637" w:rsidP="007E2637">
            <w:pPr>
              <w:pStyle w:val="Normal6"/>
              <w:rPr>
                <w:szCs w:val="24"/>
              </w:rPr>
            </w:pPr>
            <w:r w:rsidRPr="00CF521F">
              <w:t>(35)</w:t>
            </w:r>
            <w:r w:rsidRPr="00CF521F">
              <w:tab/>
              <w:t xml:space="preserve">Pentru a spori perspectivele de integrare </w:t>
            </w:r>
            <w:r w:rsidR="00F240FB" w:rsidRPr="00CF521F">
              <w:t>ș</w:t>
            </w:r>
            <w:r w:rsidRPr="00CF521F">
              <w:t>i autonomia solicitan</w:t>
            </w:r>
            <w:r w:rsidR="00F240FB" w:rsidRPr="00CF521F">
              <w:t>ț</w:t>
            </w:r>
            <w:r w:rsidRPr="00CF521F">
              <w:t>ilor, se încurajează un acces mai rapid la pia</w:t>
            </w:r>
            <w:r w:rsidR="00F240FB" w:rsidRPr="00CF521F">
              <w:t>ț</w:t>
            </w:r>
            <w:r w:rsidRPr="00CF521F">
              <w:t>a muncii în cazul în care este probabil ca cererea să fie întemeiată, inclusiv atunci când i s-a acordat prioritate pentru a fi examinată în conformitate cu Regulamentul (UE) nr. XXX/XXX [Regulamentul privind procedurile]. Statele membre nu ar trebui să acorde acces la pia</w:t>
            </w:r>
            <w:r w:rsidR="00F240FB" w:rsidRPr="00CF521F">
              <w:t>ț</w:t>
            </w:r>
            <w:r w:rsidRPr="00CF521F">
              <w:t>a muncii solicitan</w:t>
            </w:r>
            <w:r w:rsidR="00F240FB" w:rsidRPr="00CF521F">
              <w:t>ț</w:t>
            </w:r>
            <w:r w:rsidRPr="00CF521F">
              <w:t>ilor ale căror cereri de protec</w:t>
            </w:r>
            <w:r w:rsidR="00F240FB" w:rsidRPr="00CF521F">
              <w:t>ț</w:t>
            </w:r>
            <w:r w:rsidRPr="00CF521F">
              <w:t>ie interna</w:t>
            </w:r>
            <w:r w:rsidR="00F240FB" w:rsidRPr="00CF521F">
              <w:t>ț</w:t>
            </w:r>
            <w:r w:rsidRPr="00CF521F">
              <w:t xml:space="preserve">ională este probabil să fie neîntemeiate </w:t>
            </w:r>
            <w:r w:rsidR="00F240FB" w:rsidRPr="00CF521F">
              <w:t>ș</w:t>
            </w:r>
            <w:r w:rsidRPr="00CF521F">
              <w:t>i care fac obiectul procedurii accelerate.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119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Jeroen Lenaers</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(35)</w:t>
            </w:r>
            <w:r w:rsidRPr="00CF521F">
              <w:tab/>
              <w:t>Termenul maxim de acces la pia</w:t>
            </w:r>
            <w:r w:rsidR="00F240FB" w:rsidRPr="00CF521F">
              <w:t>ț</w:t>
            </w:r>
            <w:r w:rsidRPr="00CF521F">
              <w:t xml:space="preserve">a muncii ar trebui aliniat cu durata procedurii de examinare pe fond. Pentru a spori perspectivele de integrare </w:t>
            </w:r>
            <w:r w:rsidR="00F240FB" w:rsidRPr="00CF521F">
              <w:t>ș</w:t>
            </w:r>
            <w:r w:rsidRPr="00CF521F">
              <w:t>i autonomia solicitan</w:t>
            </w:r>
            <w:r w:rsidR="00F240FB" w:rsidRPr="00CF521F">
              <w:t>ț</w:t>
            </w:r>
            <w:r w:rsidRPr="00CF521F">
              <w:t>ilor, se încurajează un acces mai rapid la pia</w:t>
            </w:r>
            <w:r w:rsidR="00F240FB" w:rsidRPr="00CF521F">
              <w:t>ț</w:t>
            </w:r>
            <w:r w:rsidRPr="00CF521F">
              <w:t>a muncii în cazul în care este probabil ca cererea să fie întemeiată, inclusiv atunci când i s-a acordat prioritate pentru a fi examinată în conformitate cu Regulamentul (UE) nr. XXX/XXX [Regulamentul privind procedurile]. Statele membre ar trebui, prin urmare, să aibă în vedere reducerea acestei perioade de timp cât mai mult posibil pentru a se asigura faptul că solicitan</w:t>
            </w:r>
            <w:r w:rsidR="00F240FB" w:rsidRPr="00CF521F">
              <w:t>ț</w:t>
            </w:r>
            <w:r w:rsidRPr="00CF521F">
              <w:t>ii au acces la pia</w:t>
            </w:r>
            <w:r w:rsidR="00F240FB" w:rsidRPr="00CF521F">
              <w:t>ț</w:t>
            </w:r>
            <w:r w:rsidRPr="00CF521F">
              <w:t>a muncii în cel mult 3 luni de la data depunerii cererii, în cazurile în care este probabil ca cererea să fie întemeiată. Cu toate acestea, statele membre nu ar trebui să acorde acces la pia</w:t>
            </w:r>
            <w:r w:rsidR="00F240FB" w:rsidRPr="00CF521F">
              <w:t>ț</w:t>
            </w:r>
            <w:r w:rsidRPr="00CF521F">
              <w:t>a muncii solicitan</w:t>
            </w:r>
            <w:r w:rsidR="00F240FB" w:rsidRPr="00CF521F">
              <w:t>ț</w:t>
            </w:r>
            <w:r w:rsidRPr="00CF521F">
              <w:t>ilor ale căror cereri de protec</w:t>
            </w:r>
            <w:r w:rsidR="00F240FB" w:rsidRPr="00CF521F">
              <w:t>ț</w:t>
            </w:r>
            <w:r w:rsidRPr="00CF521F">
              <w:t>ie interna</w:t>
            </w:r>
            <w:r w:rsidR="00F240FB" w:rsidRPr="00CF521F">
              <w:t>ț</w:t>
            </w:r>
            <w:r w:rsidRPr="00CF521F">
              <w:t xml:space="preserve">ională este probabil să fie neîntemeiate </w:t>
            </w:r>
            <w:r w:rsidR="00F240FB" w:rsidRPr="00CF521F">
              <w:t>ș</w:t>
            </w:r>
            <w:r w:rsidRPr="00CF521F">
              <w:t>i care fac obiectul procedurii accelerate.</w:t>
            </w:r>
          </w:p>
        </w:tc>
        <w:tc>
          <w:tcPr>
            <w:tcW w:w="4876" w:type="dxa"/>
          </w:tcPr>
          <w:p w:rsidR="007E2637" w:rsidRPr="00CF521F" w:rsidRDefault="007E2637" w:rsidP="007E2637">
            <w:pPr>
              <w:pStyle w:val="Normal6"/>
              <w:rPr>
                <w:szCs w:val="24"/>
              </w:rPr>
            </w:pPr>
            <w:r w:rsidRPr="00CF521F">
              <w:t>(35)</w:t>
            </w:r>
            <w:r w:rsidRPr="00CF521F">
              <w:tab/>
            </w:r>
            <w:r w:rsidRPr="00CF521F">
              <w:rPr>
                <w:b/>
                <w:i/>
              </w:rPr>
              <w:t>Este esen</w:t>
            </w:r>
            <w:r w:rsidR="00F240FB" w:rsidRPr="00CF521F">
              <w:rPr>
                <w:b/>
                <w:i/>
              </w:rPr>
              <w:t>ț</w:t>
            </w:r>
            <w:r w:rsidRPr="00CF521F">
              <w:rPr>
                <w:b/>
                <w:i/>
              </w:rPr>
              <w:t xml:space="preserve">ial să se sprijine </w:t>
            </w:r>
            <w:r w:rsidR="00F240FB" w:rsidRPr="00CF521F">
              <w:rPr>
                <w:b/>
                <w:i/>
              </w:rPr>
              <w:t>ș</w:t>
            </w:r>
            <w:r w:rsidRPr="00CF521F">
              <w:rPr>
                <w:b/>
                <w:i/>
              </w:rPr>
              <w:t>i să se încurajeze integrarea acestor solicitan</w:t>
            </w:r>
            <w:r w:rsidR="00F240FB" w:rsidRPr="00CF521F">
              <w:rPr>
                <w:b/>
                <w:i/>
              </w:rPr>
              <w:t>ț</w:t>
            </w:r>
            <w:r w:rsidRPr="00CF521F">
              <w:rPr>
                <w:b/>
                <w:i/>
              </w:rPr>
              <w:t xml:space="preserve">i care au o </w:t>
            </w:r>
            <w:r w:rsidR="00F240FB" w:rsidRPr="00CF521F">
              <w:rPr>
                <w:b/>
                <w:i/>
              </w:rPr>
              <w:t>ș</w:t>
            </w:r>
            <w:r w:rsidRPr="00CF521F">
              <w:rPr>
                <w:b/>
                <w:i/>
              </w:rPr>
              <w:t>ansă realistă de a primi azil. Prin urmare,</w:t>
            </w:r>
            <w:r w:rsidRPr="00CF521F">
              <w:t xml:space="preserve"> termenul maxim de acces la pia</w:t>
            </w:r>
            <w:r w:rsidR="00F240FB" w:rsidRPr="00CF521F">
              <w:t>ț</w:t>
            </w:r>
            <w:r w:rsidRPr="00CF521F">
              <w:t xml:space="preserve">a muncii ar trebui aliniat cu durata procedurii de examinare pe fond. Pentru a spori perspectivele de integrare </w:t>
            </w:r>
            <w:r w:rsidR="00F240FB" w:rsidRPr="00CF521F">
              <w:t>ș</w:t>
            </w:r>
            <w:r w:rsidRPr="00CF521F">
              <w:t>i autonomia solicitan</w:t>
            </w:r>
            <w:r w:rsidR="00F240FB" w:rsidRPr="00CF521F">
              <w:t>ț</w:t>
            </w:r>
            <w:r w:rsidRPr="00CF521F">
              <w:t>ilor, se încurajează un acces mai rapid la pia</w:t>
            </w:r>
            <w:r w:rsidR="00F240FB" w:rsidRPr="00CF521F">
              <w:t>ț</w:t>
            </w:r>
            <w:r w:rsidRPr="00CF521F">
              <w:t>a muncii în cazul în care este probabil ca cererea să fie întemeiată, inclusiv atunci când i s-a acordat prioritate pentru a fi examinată în conformitate cu Regulamentul (UE) nr. XXX/XXX [Regulamentul privind procedurile]. Statele membre ar trebui, prin urmare, să aibă în vedere reducerea acestei perioade de timp cât mai mult posibil pentru a se asigura faptul că solicitan</w:t>
            </w:r>
            <w:r w:rsidR="00F240FB" w:rsidRPr="00CF521F">
              <w:t>ț</w:t>
            </w:r>
            <w:r w:rsidRPr="00CF521F">
              <w:t>ii au acces la pia</w:t>
            </w:r>
            <w:r w:rsidR="00F240FB" w:rsidRPr="00CF521F">
              <w:t>ț</w:t>
            </w:r>
            <w:r w:rsidRPr="00CF521F">
              <w:t>a muncii în cel mult 3 luni de la data depunerii cererii, în cazurile în care este probabil ca cererea să fie întemeiată. Cu toate acestea, statele membre nu ar trebui să acorde acces la pia</w:t>
            </w:r>
            <w:r w:rsidR="00F240FB" w:rsidRPr="00CF521F">
              <w:t>ț</w:t>
            </w:r>
            <w:r w:rsidRPr="00CF521F">
              <w:t>a muncii solicitan</w:t>
            </w:r>
            <w:r w:rsidR="00F240FB" w:rsidRPr="00CF521F">
              <w:t>ț</w:t>
            </w:r>
            <w:r w:rsidRPr="00CF521F">
              <w:t>ilor ale căror cereri de protec</w:t>
            </w:r>
            <w:r w:rsidR="00F240FB" w:rsidRPr="00CF521F">
              <w:t>ț</w:t>
            </w:r>
            <w:r w:rsidRPr="00CF521F">
              <w:t>ie interna</w:t>
            </w:r>
            <w:r w:rsidR="00F240FB" w:rsidRPr="00CF521F">
              <w:t>ț</w:t>
            </w:r>
            <w:r w:rsidRPr="00CF521F">
              <w:t xml:space="preserve">ională este probabil să fie neîntemeiate </w:t>
            </w:r>
            <w:r w:rsidR="00F240FB" w:rsidRPr="00CF521F">
              <w:t>ș</w:t>
            </w:r>
            <w:r w:rsidRPr="00CF521F">
              <w:t>i care fac obiectul procedurii accelerate.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Alessandra Mussolini, Salvatore Domenico Pogliese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(35)</w:t>
            </w:r>
            <w:r w:rsidRPr="00CF521F">
              <w:tab/>
              <w:t>Termenul maxim de acces la pia</w:t>
            </w:r>
            <w:r w:rsidR="00F240FB" w:rsidRPr="00CF521F">
              <w:t>ț</w:t>
            </w:r>
            <w:r w:rsidRPr="00CF521F">
              <w:t xml:space="preserve">a muncii ar trebui aliniat cu durata procedurii de examinare pe fond. Pentru a spori perspectivele de integrare </w:t>
            </w:r>
            <w:r w:rsidR="00F240FB" w:rsidRPr="00CF521F">
              <w:t>ș</w:t>
            </w:r>
            <w:r w:rsidRPr="00CF521F">
              <w:t>i autonomia solicitan</w:t>
            </w:r>
            <w:r w:rsidR="00F240FB" w:rsidRPr="00CF521F">
              <w:t>ț</w:t>
            </w:r>
            <w:r w:rsidRPr="00CF521F">
              <w:t>ilor, se încurajează un acces mai rapid la pia</w:t>
            </w:r>
            <w:r w:rsidR="00F240FB" w:rsidRPr="00CF521F">
              <w:t>ț</w:t>
            </w:r>
            <w:r w:rsidRPr="00CF521F">
              <w:t>a muncii în cazul în care este probabil ca cererea să fie întemeiată, inclusiv atunci când i s-a acordat prioritate pentru a fi examinată în conformitate cu Regulamentul (UE) nr. XXX/XXX [Regulamentul privind procedurile]. Statele membre ar trebui, prin urmare, să aibă în vedere reducerea acestei perioade de timp cât mai mult posibil pentru a se asigura faptul că solicitan</w:t>
            </w:r>
            <w:r w:rsidR="00F240FB" w:rsidRPr="00CF521F">
              <w:t>ț</w:t>
            </w:r>
            <w:r w:rsidRPr="00CF521F">
              <w:t>ii au acces la pia</w:t>
            </w:r>
            <w:r w:rsidR="00F240FB" w:rsidRPr="00CF521F">
              <w:t>ț</w:t>
            </w:r>
            <w:r w:rsidRPr="00CF521F">
              <w:t>a muncii în cel mult 3 luni de la data depunerii cererii, în cazurile în care este probabil ca cererea să fie întemeiată. Cu toate acestea, statele membre nu ar trebui să acorde acces la pia</w:t>
            </w:r>
            <w:r w:rsidR="00F240FB" w:rsidRPr="00CF521F">
              <w:t>ț</w:t>
            </w:r>
            <w:r w:rsidRPr="00CF521F">
              <w:t>a muncii solicitan</w:t>
            </w:r>
            <w:r w:rsidR="00F240FB" w:rsidRPr="00CF521F">
              <w:t>ț</w:t>
            </w:r>
            <w:r w:rsidRPr="00CF521F">
              <w:t>ilor ale căror cereri de protec</w:t>
            </w:r>
            <w:r w:rsidR="00F240FB" w:rsidRPr="00CF521F">
              <w:t>ț</w:t>
            </w:r>
            <w:r w:rsidRPr="00CF521F">
              <w:t>ie interna</w:t>
            </w:r>
            <w:r w:rsidR="00F240FB" w:rsidRPr="00CF521F">
              <w:t>ț</w:t>
            </w:r>
            <w:r w:rsidRPr="00CF521F">
              <w:t xml:space="preserve">ională este probabil să fie neîntemeiate </w:t>
            </w:r>
            <w:r w:rsidR="00F240FB" w:rsidRPr="00CF521F">
              <w:t>ș</w:t>
            </w:r>
            <w:r w:rsidRPr="00CF521F">
              <w:t>i care fac obiectul procedurii accelerate.</w:t>
            </w:r>
          </w:p>
        </w:tc>
        <w:tc>
          <w:tcPr>
            <w:tcW w:w="4876" w:type="dxa"/>
          </w:tcPr>
          <w:p w:rsidR="007E2637" w:rsidRPr="00CF521F" w:rsidRDefault="007E2637" w:rsidP="007E2637">
            <w:pPr>
              <w:pStyle w:val="Normal6"/>
              <w:rPr>
                <w:szCs w:val="24"/>
              </w:rPr>
            </w:pPr>
            <w:r w:rsidRPr="00CF521F">
              <w:t>(35)</w:t>
            </w:r>
            <w:r w:rsidRPr="00CF521F">
              <w:tab/>
              <w:t>Termenul maxim de acces la pia</w:t>
            </w:r>
            <w:r w:rsidR="00F240FB" w:rsidRPr="00CF521F">
              <w:t>ț</w:t>
            </w:r>
            <w:r w:rsidRPr="00CF521F">
              <w:t xml:space="preserve">a muncii ar trebui aliniat cu durata procedurii de examinare pe fond. Pentru a spori perspectivele de integrare </w:t>
            </w:r>
            <w:r w:rsidR="00F240FB" w:rsidRPr="00CF521F">
              <w:t>ș</w:t>
            </w:r>
            <w:r w:rsidRPr="00CF521F">
              <w:t>i autonomia solicitan</w:t>
            </w:r>
            <w:r w:rsidR="00F240FB" w:rsidRPr="00CF521F">
              <w:t>ț</w:t>
            </w:r>
            <w:r w:rsidRPr="00CF521F">
              <w:t>ilor, se încurajează un acces mai rapid la pia</w:t>
            </w:r>
            <w:r w:rsidR="00F240FB" w:rsidRPr="00CF521F">
              <w:t>ț</w:t>
            </w:r>
            <w:r w:rsidRPr="00CF521F">
              <w:t>a muncii</w:t>
            </w:r>
            <w:r w:rsidRPr="00CF521F">
              <w:rPr>
                <w:b/>
                <w:i/>
              </w:rPr>
              <w:t>,</w:t>
            </w:r>
            <w:r w:rsidRPr="00CF521F">
              <w:t xml:space="preserve"> </w:t>
            </w:r>
            <w:r w:rsidRPr="00CF521F">
              <w:rPr>
                <w:b/>
                <w:i/>
              </w:rPr>
              <w:t>inclusiv prin implicarea solicitantului în activită</w:t>
            </w:r>
            <w:r w:rsidR="00F240FB" w:rsidRPr="00CF521F">
              <w:rPr>
                <w:b/>
                <w:i/>
              </w:rPr>
              <w:t>ț</w:t>
            </w:r>
            <w:r w:rsidRPr="00CF521F">
              <w:rPr>
                <w:b/>
                <w:i/>
              </w:rPr>
              <w:t xml:space="preserve">i </w:t>
            </w:r>
            <w:r w:rsidRPr="00CF521F">
              <w:rPr>
                <w:b/>
                <w:i/>
                <w:cs/>
              </w:rPr>
              <w:t>„</w:t>
            </w:r>
            <w:r w:rsidRPr="00CF521F">
              <w:rPr>
                <w:b/>
                <w:i/>
              </w:rPr>
              <w:t>de utilitate socială</w:t>
            </w:r>
            <w:r w:rsidRPr="00CF521F">
              <w:rPr>
                <w:b/>
                <w:i/>
                <w:cs/>
              </w:rPr>
              <w:t>”</w:t>
            </w:r>
            <w:r w:rsidRPr="00CF521F">
              <w:rPr>
                <w:b/>
                <w:i/>
              </w:rPr>
              <w:t>,</w:t>
            </w:r>
            <w:r w:rsidRPr="00CF521F">
              <w:t xml:space="preserve"> în cazul în care este probabil ca cererea să fie întemeiată, inclusiv atunci când i s-a acordat prioritate pentru a fi examinată în conformitate cu Regulamentul (UE) nr. XXX/XXX [Regulamentul privind procedurile]. Statele membre ar trebui, prin urmare, să aibă în vedere reducerea acestei perioade de timp cât mai mult posibil pentru a se asigura faptul că solicitan</w:t>
            </w:r>
            <w:r w:rsidR="00F240FB" w:rsidRPr="00CF521F">
              <w:t>ț</w:t>
            </w:r>
            <w:r w:rsidRPr="00CF521F">
              <w:t>ii au acces la pia</w:t>
            </w:r>
            <w:r w:rsidR="00F240FB" w:rsidRPr="00CF521F">
              <w:t>ț</w:t>
            </w:r>
            <w:r w:rsidRPr="00CF521F">
              <w:t>a muncii în cel mult 3 luni de la data depunerii cererii, în cazurile în care este probabil ca cererea să fie întemeiată. Cu toate acestea, statele membre nu ar trebui să acorde acces la pia</w:t>
            </w:r>
            <w:r w:rsidR="00F240FB" w:rsidRPr="00CF521F">
              <w:t>ț</w:t>
            </w:r>
            <w:r w:rsidRPr="00CF521F">
              <w:t>a muncii solicitan</w:t>
            </w:r>
            <w:r w:rsidR="00F240FB" w:rsidRPr="00CF521F">
              <w:t>ț</w:t>
            </w:r>
            <w:r w:rsidRPr="00CF521F">
              <w:t>ilor ale căror cereri de protec</w:t>
            </w:r>
            <w:r w:rsidR="00F240FB" w:rsidRPr="00CF521F">
              <w:t>ț</w:t>
            </w:r>
            <w:r w:rsidRPr="00CF521F">
              <w:t>ie interna</w:t>
            </w:r>
            <w:r w:rsidR="00F240FB" w:rsidRPr="00CF521F">
              <w:t>ț</w:t>
            </w:r>
            <w:r w:rsidRPr="00CF521F">
              <w:t xml:space="preserve">ională este probabil să fie neîntemeiate </w:t>
            </w:r>
            <w:r w:rsidR="00F240FB" w:rsidRPr="00CF521F">
              <w:t>ș</w:t>
            </w:r>
            <w:r w:rsidRPr="00CF521F">
              <w:t>i care fac obiectul procedurii accelerate.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Udo Voigt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(36)</w:t>
            </w:r>
            <w:r w:rsidRPr="00CF521F">
              <w:tab/>
              <w:t>Odată ce li s-a acordat accesul la pia</w:t>
            </w:r>
            <w:r w:rsidR="00F240FB" w:rsidRPr="00CF521F">
              <w:t>ț</w:t>
            </w:r>
            <w:r w:rsidRPr="00CF521F">
              <w:t>a muncii, solicitan</w:t>
            </w:r>
            <w:r w:rsidR="00F240FB" w:rsidRPr="00CF521F">
              <w:t>ț</w:t>
            </w:r>
            <w:r w:rsidRPr="00CF521F">
              <w:t xml:space="preserve">ii ar trebui să aibă dreptul </w:t>
            </w:r>
            <w:r w:rsidRPr="00CF521F">
              <w:rPr>
                <w:b/>
                <w:i/>
              </w:rPr>
              <w:t>la un set comun de drepturi, în temeiul egalită</w:t>
            </w:r>
            <w:r w:rsidR="00F240FB" w:rsidRPr="00CF521F">
              <w:rPr>
                <w:b/>
                <w:i/>
              </w:rPr>
              <w:t>ț</w:t>
            </w:r>
            <w:r w:rsidRPr="00CF521F">
              <w:rPr>
                <w:b/>
                <w:i/>
              </w:rPr>
              <w:t>ii</w:t>
            </w:r>
            <w:r w:rsidRPr="00CF521F">
              <w:rPr>
                <w:b/>
              </w:rPr>
              <w:t xml:space="preserve"> </w:t>
            </w:r>
            <w:r w:rsidRPr="00CF521F">
              <w:t>de tratament cu resortisan</w:t>
            </w:r>
            <w:r w:rsidR="00F240FB" w:rsidRPr="00CF521F">
              <w:t>ț</w:t>
            </w:r>
            <w:r w:rsidRPr="00CF521F">
              <w:t>ii. Condi</w:t>
            </w:r>
            <w:r w:rsidR="00F240FB" w:rsidRPr="00CF521F">
              <w:t>ț</w:t>
            </w:r>
            <w:r w:rsidRPr="00CF521F">
              <w:t>iile de muncă ar trebui să acopere cel pu</w:t>
            </w:r>
            <w:r w:rsidR="00F240FB" w:rsidRPr="00CF521F">
              <w:t>ț</w:t>
            </w:r>
            <w:r w:rsidRPr="00CF521F">
              <w:t xml:space="preserve">in remunerarea </w:t>
            </w:r>
            <w:r w:rsidR="00F240FB" w:rsidRPr="00CF521F">
              <w:t>ș</w:t>
            </w:r>
            <w:r w:rsidRPr="00CF521F">
              <w:t>i concedierea, cerin</w:t>
            </w:r>
            <w:r w:rsidR="00F240FB" w:rsidRPr="00CF521F">
              <w:t>ț</w:t>
            </w:r>
            <w:r w:rsidRPr="00CF521F">
              <w:t xml:space="preserve">ele privind sănătatea </w:t>
            </w:r>
            <w:r w:rsidR="00F240FB" w:rsidRPr="00CF521F">
              <w:t>ș</w:t>
            </w:r>
            <w:r w:rsidRPr="00CF521F">
              <w:t xml:space="preserve">i securitatea la locul de muncă, timpul de lucru </w:t>
            </w:r>
            <w:r w:rsidR="00F240FB" w:rsidRPr="00CF521F">
              <w:t>ș</w:t>
            </w:r>
            <w:r w:rsidRPr="00CF521F">
              <w:t xml:space="preserve">i concediul, </w:t>
            </w:r>
            <w:r w:rsidR="00F240FB" w:rsidRPr="00CF521F">
              <w:t>ț</w:t>
            </w:r>
            <w:r w:rsidRPr="00CF521F">
              <w:t xml:space="preserve">inând seama de acordurile colective în vigoare. </w:t>
            </w:r>
            <w:r w:rsidRPr="00CF521F">
              <w:rPr>
                <w:b/>
                <w:i/>
              </w:rPr>
              <w:t>Solicitan</w:t>
            </w:r>
            <w:r w:rsidR="00F240FB" w:rsidRPr="00CF521F">
              <w:rPr>
                <w:b/>
                <w:i/>
              </w:rPr>
              <w:t>ț</w:t>
            </w:r>
            <w:r w:rsidRPr="00CF521F">
              <w:rPr>
                <w:b/>
                <w:i/>
              </w:rPr>
              <w:t>ii ar trebui să beneficieze, de asemenea, de egalitate de tratament în ceea ce prive</w:t>
            </w:r>
            <w:r w:rsidR="00F240FB" w:rsidRPr="00CF521F">
              <w:rPr>
                <w:b/>
                <w:i/>
              </w:rPr>
              <w:t>ș</w:t>
            </w:r>
            <w:r w:rsidRPr="00CF521F">
              <w:rPr>
                <w:b/>
                <w:i/>
              </w:rPr>
              <w:t xml:space="preserve">te libertatea de asociere </w:t>
            </w:r>
            <w:r w:rsidR="00F240FB" w:rsidRPr="00CF521F">
              <w:rPr>
                <w:b/>
                <w:i/>
              </w:rPr>
              <w:t>ș</w:t>
            </w:r>
            <w:r w:rsidRPr="00CF521F">
              <w:rPr>
                <w:b/>
                <w:i/>
              </w:rPr>
              <w:t>i de afiliere, educa</w:t>
            </w:r>
            <w:r w:rsidR="00F240FB" w:rsidRPr="00CF521F">
              <w:rPr>
                <w:b/>
                <w:i/>
              </w:rPr>
              <w:t>ț</w:t>
            </w:r>
            <w:r w:rsidRPr="00CF521F">
              <w:rPr>
                <w:b/>
                <w:i/>
              </w:rPr>
              <w:t xml:space="preserve">ia </w:t>
            </w:r>
            <w:r w:rsidR="00F240FB" w:rsidRPr="00CF521F">
              <w:rPr>
                <w:b/>
                <w:i/>
              </w:rPr>
              <w:t>ș</w:t>
            </w:r>
            <w:r w:rsidRPr="00CF521F">
              <w:rPr>
                <w:b/>
                <w:i/>
              </w:rPr>
              <w:t>i formarea profesională, recunoa</w:t>
            </w:r>
            <w:r w:rsidR="00F240FB" w:rsidRPr="00CF521F">
              <w:rPr>
                <w:b/>
                <w:i/>
              </w:rPr>
              <w:t>ș</w:t>
            </w:r>
            <w:r w:rsidRPr="00CF521F">
              <w:rPr>
                <w:b/>
                <w:i/>
              </w:rPr>
              <w:t xml:space="preserve">terea calificărilor profesionale </w:t>
            </w:r>
            <w:r w:rsidR="00F240FB" w:rsidRPr="00CF521F">
              <w:rPr>
                <w:b/>
                <w:i/>
              </w:rPr>
              <w:t>ș</w:t>
            </w:r>
            <w:r w:rsidRPr="00CF521F">
              <w:rPr>
                <w:b/>
                <w:i/>
              </w:rPr>
              <w:t>i securitatea socială.</w:t>
            </w:r>
          </w:p>
        </w:tc>
        <w:tc>
          <w:tcPr>
            <w:tcW w:w="4876" w:type="dxa"/>
          </w:tcPr>
          <w:p w:rsidR="007E2637" w:rsidRPr="00CF521F" w:rsidRDefault="007E2637" w:rsidP="007E2637">
            <w:pPr>
              <w:pStyle w:val="Normal6"/>
              <w:rPr>
                <w:szCs w:val="24"/>
              </w:rPr>
            </w:pPr>
            <w:r w:rsidRPr="00CF521F">
              <w:t>(36)</w:t>
            </w:r>
            <w:r w:rsidRPr="00CF521F">
              <w:tab/>
              <w:t>Odată ce li s-a acordat accesul la pia</w:t>
            </w:r>
            <w:r w:rsidR="00F240FB" w:rsidRPr="00CF521F">
              <w:t>ț</w:t>
            </w:r>
            <w:r w:rsidRPr="00CF521F">
              <w:t>a muncii, solicitan</w:t>
            </w:r>
            <w:r w:rsidR="00F240FB" w:rsidRPr="00CF521F">
              <w:t>ț</w:t>
            </w:r>
            <w:r w:rsidRPr="00CF521F">
              <w:t>ii ar trebui să aibă dreptul la principiul egalită</w:t>
            </w:r>
            <w:r w:rsidR="00F240FB" w:rsidRPr="00CF521F">
              <w:t>ț</w:t>
            </w:r>
            <w:r w:rsidRPr="00CF521F">
              <w:t>ii de tratament cu resortisan</w:t>
            </w:r>
            <w:r w:rsidR="00F240FB" w:rsidRPr="00CF521F">
              <w:t>ț</w:t>
            </w:r>
            <w:r w:rsidRPr="00CF521F">
              <w:t>ii</w:t>
            </w:r>
            <w:r w:rsidRPr="00CF521F">
              <w:rPr>
                <w:b/>
                <w:i/>
              </w:rPr>
              <w:t>, context în care prevenirea discriminării inverse ar trebui tratată cu deosebită aten</w:t>
            </w:r>
            <w:r w:rsidR="00F240FB" w:rsidRPr="00CF521F">
              <w:rPr>
                <w:b/>
                <w:i/>
              </w:rPr>
              <w:t>ț</w:t>
            </w:r>
            <w:r w:rsidRPr="00CF521F">
              <w:rPr>
                <w:b/>
                <w:i/>
              </w:rPr>
              <w:t>ie</w:t>
            </w:r>
            <w:r w:rsidRPr="00CF521F">
              <w:t>. Condi</w:t>
            </w:r>
            <w:r w:rsidR="00F240FB" w:rsidRPr="00CF521F">
              <w:t>ț</w:t>
            </w:r>
            <w:r w:rsidRPr="00CF521F">
              <w:t>iile de muncă ar trebui să acopere cel pu</w:t>
            </w:r>
            <w:r w:rsidR="00F240FB" w:rsidRPr="00CF521F">
              <w:t>ț</w:t>
            </w:r>
            <w:r w:rsidRPr="00CF521F">
              <w:t xml:space="preserve">in remunerarea </w:t>
            </w:r>
            <w:r w:rsidR="00F240FB" w:rsidRPr="00CF521F">
              <w:t>ș</w:t>
            </w:r>
            <w:r w:rsidRPr="00CF521F">
              <w:t>i concedierea, cerin</w:t>
            </w:r>
            <w:r w:rsidR="00F240FB" w:rsidRPr="00CF521F">
              <w:t>ț</w:t>
            </w:r>
            <w:r w:rsidRPr="00CF521F">
              <w:t xml:space="preserve">ele privind sănătatea </w:t>
            </w:r>
            <w:r w:rsidR="00F240FB" w:rsidRPr="00CF521F">
              <w:t>ș</w:t>
            </w:r>
            <w:r w:rsidRPr="00CF521F">
              <w:t xml:space="preserve">i securitatea la locul de muncă, timpul de lucru </w:t>
            </w:r>
            <w:r w:rsidR="00F240FB" w:rsidRPr="00CF521F">
              <w:t>ș</w:t>
            </w:r>
            <w:r w:rsidRPr="00CF521F">
              <w:t xml:space="preserve">i concediul, </w:t>
            </w:r>
            <w:r w:rsidR="00F240FB" w:rsidRPr="00CF521F">
              <w:t>ț</w:t>
            </w:r>
            <w:r w:rsidRPr="00CF521F">
              <w:t>inând seama de acordurile colective în vigoare.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(36)</w:t>
            </w:r>
            <w:r w:rsidRPr="00CF521F">
              <w:tab/>
              <w:t>Odată ce li s-a acordat accesul la pia</w:t>
            </w:r>
            <w:r w:rsidR="00F240FB" w:rsidRPr="00CF521F">
              <w:t>ț</w:t>
            </w:r>
            <w:r w:rsidRPr="00CF521F">
              <w:t>a muncii, solicitan</w:t>
            </w:r>
            <w:r w:rsidR="00F240FB" w:rsidRPr="00CF521F">
              <w:t>ț</w:t>
            </w:r>
            <w:r w:rsidRPr="00CF521F">
              <w:t>ii ar trebui să aibă dreptul la un set comun de drepturi, în temeiul egalită</w:t>
            </w:r>
            <w:r w:rsidR="00F240FB" w:rsidRPr="00CF521F">
              <w:t>ț</w:t>
            </w:r>
            <w:r w:rsidRPr="00CF521F">
              <w:t>ii de tratament cu resortisan</w:t>
            </w:r>
            <w:r w:rsidR="00F240FB" w:rsidRPr="00CF521F">
              <w:t>ț</w:t>
            </w:r>
            <w:r w:rsidRPr="00CF521F">
              <w:t>ii. Condi</w:t>
            </w:r>
            <w:r w:rsidR="00F240FB" w:rsidRPr="00CF521F">
              <w:t>ț</w:t>
            </w:r>
            <w:r w:rsidRPr="00CF521F">
              <w:t>iile de muncă ar trebui să acopere cel pu</w:t>
            </w:r>
            <w:r w:rsidR="00F240FB" w:rsidRPr="00CF521F">
              <w:t>ț</w:t>
            </w:r>
            <w:r w:rsidRPr="00CF521F">
              <w:t xml:space="preserve">in remunerarea </w:t>
            </w:r>
            <w:r w:rsidR="00F240FB" w:rsidRPr="00CF521F">
              <w:t>ș</w:t>
            </w:r>
            <w:r w:rsidRPr="00CF521F">
              <w:t>i concedierea, cerin</w:t>
            </w:r>
            <w:r w:rsidR="00F240FB" w:rsidRPr="00CF521F">
              <w:t>ț</w:t>
            </w:r>
            <w:r w:rsidRPr="00CF521F">
              <w:t xml:space="preserve">ele privind sănătatea </w:t>
            </w:r>
            <w:r w:rsidR="00F240FB" w:rsidRPr="00CF521F">
              <w:t>ș</w:t>
            </w:r>
            <w:r w:rsidRPr="00CF521F">
              <w:t xml:space="preserve">i securitatea la locul de muncă, timpul de lucru </w:t>
            </w:r>
            <w:r w:rsidR="00F240FB" w:rsidRPr="00CF521F">
              <w:t>ș</w:t>
            </w:r>
            <w:r w:rsidRPr="00CF521F">
              <w:t xml:space="preserve">i concediul, </w:t>
            </w:r>
            <w:r w:rsidR="00F240FB" w:rsidRPr="00CF521F">
              <w:t>ț</w:t>
            </w:r>
            <w:r w:rsidRPr="00CF521F">
              <w:t>inând seama de acordurile colective în vigoare. Solicitan</w:t>
            </w:r>
            <w:r w:rsidR="00F240FB" w:rsidRPr="00CF521F">
              <w:t>ț</w:t>
            </w:r>
            <w:r w:rsidRPr="00CF521F">
              <w:t>ii ar trebui să beneficieze, de asemenea, de egalitate de tratament în ceea ce prive</w:t>
            </w:r>
            <w:r w:rsidR="00F240FB" w:rsidRPr="00CF521F">
              <w:t>ș</w:t>
            </w:r>
            <w:r w:rsidRPr="00CF521F">
              <w:t xml:space="preserve">te libertatea de asociere </w:t>
            </w:r>
            <w:r w:rsidR="00F240FB" w:rsidRPr="00CF521F">
              <w:t>ș</w:t>
            </w:r>
            <w:r w:rsidRPr="00CF521F">
              <w:t>i de afiliere</w:t>
            </w:r>
            <w:r w:rsidRPr="00CF521F">
              <w:rPr>
                <w:b/>
                <w:i/>
              </w:rPr>
              <w:t>, educa</w:t>
            </w:r>
            <w:r w:rsidR="00F240FB" w:rsidRPr="00CF521F">
              <w:rPr>
                <w:b/>
                <w:i/>
              </w:rPr>
              <w:t>ț</w:t>
            </w:r>
            <w:r w:rsidRPr="00CF521F">
              <w:rPr>
                <w:b/>
                <w:i/>
              </w:rPr>
              <w:t xml:space="preserve">ia </w:t>
            </w:r>
            <w:r w:rsidR="00F240FB" w:rsidRPr="00CF521F">
              <w:rPr>
                <w:b/>
                <w:i/>
              </w:rPr>
              <w:t>ș</w:t>
            </w:r>
            <w:r w:rsidRPr="00CF521F">
              <w:rPr>
                <w:b/>
                <w:i/>
              </w:rPr>
              <w:t>i formarea profesională, recunoa</w:t>
            </w:r>
            <w:r w:rsidR="00F240FB" w:rsidRPr="00CF521F">
              <w:rPr>
                <w:b/>
                <w:i/>
              </w:rPr>
              <w:t>ș</w:t>
            </w:r>
            <w:r w:rsidRPr="00CF521F">
              <w:rPr>
                <w:b/>
                <w:i/>
              </w:rPr>
              <w:t xml:space="preserve">terea calificărilor profesionale </w:t>
            </w:r>
            <w:r w:rsidR="00F240FB" w:rsidRPr="00CF521F">
              <w:rPr>
                <w:b/>
                <w:i/>
              </w:rPr>
              <w:t>ș</w:t>
            </w:r>
            <w:r w:rsidRPr="00CF521F">
              <w:rPr>
                <w:b/>
                <w:i/>
              </w:rPr>
              <w:t>i securitatea socială</w:t>
            </w:r>
            <w:r w:rsidRPr="00CF521F">
              <w:t>.</w:t>
            </w:r>
          </w:p>
        </w:tc>
        <w:tc>
          <w:tcPr>
            <w:tcW w:w="4876" w:type="dxa"/>
          </w:tcPr>
          <w:p w:rsidR="007E2637" w:rsidRPr="00CF521F" w:rsidRDefault="007E2637" w:rsidP="007E2637">
            <w:pPr>
              <w:pStyle w:val="Normal6"/>
              <w:rPr>
                <w:szCs w:val="24"/>
              </w:rPr>
            </w:pPr>
            <w:r w:rsidRPr="00CF521F">
              <w:t>(36)</w:t>
            </w:r>
            <w:r w:rsidRPr="00CF521F">
              <w:tab/>
              <w:t>Odată ce li s-a acordat accesul la pia</w:t>
            </w:r>
            <w:r w:rsidR="00F240FB" w:rsidRPr="00CF521F">
              <w:t>ț</w:t>
            </w:r>
            <w:r w:rsidRPr="00CF521F">
              <w:t>a muncii, solicitan</w:t>
            </w:r>
            <w:r w:rsidR="00F240FB" w:rsidRPr="00CF521F">
              <w:t>ț</w:t>
            </w:r>
            <w:r w:rsidRPr="00CF521F">
              <w:t>ii ar trebui să aibă dreptul la un set comun de drepturi, în temeiul egalită</w:t>
            </w:r>
            <w:r w:rsidR="00F240FB" w:rsidRPr="00CF521F">
              <w:t>ț</w:t>
            </w:r>
            <w:r w:rsidRPr="00CF521F">
              <w:t>ii de tratament cu resortisan</w:t>
            </w:r>
            <w:r w:rsidR="00F240FB" w:rsidRPr="00CF521F">
              <w:t>ț</w:t>
            </w:r>
            <w:r w:rsidRPr="00CF521F">
              <w:t>ii. Condi</w:t>
            </w:r>
            <w:r w:rsidR="00F240FB" w:rsidRPr="00CF521F">
              <w:t>ț</w:t>
            </w:r>
            <w:r w:rsidRPr="00CF521F">
              <w:t>iile de muncă ar trebui să acopere cel pu</w:t>
            </w:r>
            <w:r w:rsidR="00F240FB" w:rsidRPr="00CF521F">
              <w:t>ț</w:t>
            </w:r>
            <w:r w:rsidRPr="00CF521F">
              <w:t xml:space="preserve">in remunerarea </w:t>
            </w:r>
            <w:r w:rsidR="00F240FB" w:rsidRPr="00CF521F">
              <w:t>ș</w:t>
            </w:r>
            <w:r w:rsidRPr="00CF521F">
              <w:t>i concedierea, cerin</w:t>
            </w:r>
            <w:r w:rsidR="00F240FB" w:rsidRPr="00CF521F">
              <w:t>ț</w:t>
            </w:r>
            <w:r w:rsidRPr="00CF521F">
              <w:t xml:space="preserve">ele privind sănătatea </w:t>
            </w:r>
            <w:r w:rsidR="00F240FB" w:rsidRPr="00CF521F">
              <w:t>ș</w:t>
            </w:r>
            <w:r w:rsidRPr="00CF521F">
              <w:t xml:space="preserve">i securitatea la locul de muncă, timpul de lucru </w:t>
            </w:r>
            <w:r w:rsidR="00F240FB" w:rsidRPr="00CF521F">
              <w:t>ș</w:t>
            </w:r>
            <w:r w:rsidRPr="00CF521F">
              <w:t xml:space="preserve">i concediul, </w:t>
            </w:r>
            <w:r w:rsidR="00F240FB" w:rsidRPr="00CF521F">
              <w:t>ț</w:t>
            </w:r>
            <w:r w:rsidRPr="00CF521F">
              <w:t>inând seama de acordurile colective în vigoare. Solicitan</w:t>
            </w:r>
            <w:r w:rsidR="00F240FB" w:rsidRPr="00CF521F">
              <w:t>ț</w:t>
            </w:r>
            <w:r w:rsidRPr="00CF521F">
              <w:t>ii ar trebui să beneficieze, de asemenea, de egalitate de tratament în ceea ce prive</w:t>
            </w:r>
            <w:r w:rsidR="00F240FB" w:rsidRPr="00CF521F">
              <w:t>ș</w:t>
            </w:r>
            <w:r w:rsidRPr="00CF521F">
              <w:t xml:space="preserve">te libertatea de asociere </w:t>
            </w:r>
            <w:r w:rsidR="00F240FB" w:rsidRPr="00CF521F">
              <w:t>ș</w:t>
            </w:r>
            <w:r w:rsidRPr="00CF521F">
              <w:t>i de afiliere.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37</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(37)</w:t>
            </w:r>
            <w:r w:rsidRPr="00CF521F">
              <w:tab/>
              <w:t>Un stat membru ar trebui să recunoască în acela</w:t>
            </w:r>
            <w:r w:rsidR="00F240FB" w:rsidRPr="00CF521F">
              <w:t>ș</w:t>
            </w:r>
            <w:r w:rsidRPr="00CF521F">
              <w:t xml:space="preserve">i mod ca </w:t>
            </w:r>
            <w:r w:rsidR="00F240FB" w:rsidRPr="00CF521F">
              <w:t>ș</w:t>
            </w:r>
            <w:r w:rsidRPr="00CF521F">
              <w:t>i pentru cetă</w:t>
            </w:r>
            <w:r w:rsidR="00F240FB" w:rsidRPr="00CF521F">
              <w:t>ț</w:t>
            </w:r>
            <w:r w:rsidRPr="00CF521F">
              <w:t xml:space="preserve">enii Uniunii calificările profesionale dobândite de un solicitant în alt stat membru </w:t>
            </w:r>
            <w:r w:rsidR="00F240FB" w:rsidRPr="00CF521F">
              <w:t>ș</w:t>
            </w:r>
            <w:r w:rsidRPr="00CF521F">
              <w:t xml:space="preserve">i ar trebui să ia în considerare calificările dobândite într-o </w:t>
            </w:r>
            <w:r w:rsidR="00F240FB" w:rsidRPr="00CF521F">
              <w:t>ț</w:t>
            </w:r>
            <w:r w:rsidRPr="00CF521F">
              <w:t>ară ter</w:t>
            </w:r>
            <w:r w:rsidR="00F240FB" w:rsidRPr="00CF521F">
              <w:t>ț</w:t>
            </w:r>
            <w:r w:rsidRPr="00CF521F">
              <w:t xml:space="preserve">ă în conformitate cu Directiva 2005/36/CE a Parlamentului European </w:t>
            </w:r>
            <w:r w:rsidR="00F240FB" w:rsidRPr="00CF521F">
              <w:t>ș</w:t>
            </w:r>
            <w:r w:rsidRPr="00CF521F">
              <w:t>i a Consiliului.</w:t>
            </w:r>
            <w:r w:rsidRPr="00CF521F">
              <w:rPr>
                <w:vertAlign w:val="superscript"/>
              </w:rPr>
              <w:t>25</w:t>
            </w:r>
            <w:r w:rsidRPr="00CF521F">
              <w:t xml:space="preserve"> </w:t>
            </w:r>
            <w:r w:rsidRPr="00CF521F">
              <w:rPr>
                <w:b/>
                <w:i/>
              </w:rPr>
              <w:t>De asemenea, ar trebui să se aibă în vedere măsuri speciale pentru a se remedia în mod eficace dificultă</w:t>
            </w:r>
            <w:r w:rsidR="00F240FB" w:rsidRPr="00CF521F">
              <w:rPr>
                <w:b/>
                <w:i/>
              </w:rPr>
              <w:t>ț</w:t>
            </w:r>
            <w:r w:rsidRPr="00CF521F">
              <w:rPr>
                <w:b/>
                <w:i/>
              </w:rPr>
              <w:t>ile practice întâmpinate de solicitan</w:t>
            </w:r>
            <w:r w:rsidR="00F240FB" w:rsidRPr="00CF521F">
              <w:rPr>
                <w:b/>
                <w:i/>
              </w:rPr>
              <w:t>ț</w:t>
            </w:r>
            <w:r w:rsidRPr="00CF521F">
              <w:rPr>
                <w:b/>
                <w:i/>
              </w:rPr>
              <w:t>i în ceea ce prive</w:t>
            </w:r>
            <w:r w:rsidR="00F240FB" w:rsidRPr="00CF521F">
              <w:rPr>
                <w:b/>
                <w:i/>
              </w:rPr>
              <w:t>ș</w:t>
            </w:r>
            <w:r w:rsidRPr="00CF521F">
              <w:rPr>
                <w:b/>
                <w:i/>
              </w:rPr>
              <w:t xml:space="preserve">te autentificarea diplomelor, a certificatelor sau a altor titluri oficiale de formare străine, în special din cauza lipsei documentelor justificative </w:t>
            </w:r>
            <w:r w:rsidR="00F240FB" w:rsidRPr="00CF521F">
              <w:rPr>
                <w:b/>
                <w:i/>
              </w:rPr>
              <w:t>ș</w:t>
            </w:r>
            <w:r w:rsidRPr="00CF521F">
              <w:rPr>
                <w:b/>
                <w:i/>
              </w:rPr>
              <w:t>i a incapacită</w:t>
            </w:r>
            <w:r w:rsidR="00F240FB" w:rsidRPr="00CF521F">
              <w:rPr>
                <w:b/>
                <w:i/>
              </w:rPr>
              <w:t>ț</w:t>
            </w:r>
            <w:r w:rsidRPr="00CF521F">
              <w:rPr>
                <w:b/>
                <w:i/>
              </w:rPr>
              <w:t>ii acestora de a suporta costurile aferente procedurilor de recunoa</w:t>
            </w:r>
            <w:r w:rsidR="00F240FB" w:rsidRPr="00CF521F">
              <w:rPr>
                <w:b/>
                <w:i/>
              </w:rPr>
              <w:t>ș</w:t>
            </w:r>
            <w:r w:rsidRPr="00CF521F">
              <w:rPr>
                <w:b/>
                <w:i/>
              </w:rPr>
              <w:t>tere.</w:t>
            </w:r>
          </w:p>
        </w:tc>
        <w:tc>
          <w:tcPr>
            <w:tcW w:w="4876" w:type="dxa"/>
          </w:tcPr>
          <w:p w:rsidR="007E2637" w:rsidRPr="00CF521F" w:rsidRDefault="007E2637" w:rsidP="007E2637">
            <w:pPr>
              <w:pStyle w:val="Normal6"/>
              <w:rPr>
                <w:szCs w:val="24"/>
              </w:rPr>
            </w:pPr>
            <w:r w:rsidRPr="00CF521F">
              <w:t>(37)</w:t>
            </w:r>
            <w:r w:rsidRPr="00CF521F">
              <w:tab/>
              <w:t>Un stat membru ar trebui să recunoască în acela</w:t>
            </w:r>
            <w:r w:rsidR="00F240FB" w:rsidRPr="00CF521F">
              <w:t>ș</w:t>
            </w:r>
            <w:r w:rsidRPr="00CF521F">
              <w:t xml:space="preserve">i mod ca </w:t>
            </w:r>
            <w:r w:rsidR="00F240FB" w:rsidRPr="00CF521F">
              <w:t>ș</w:t>
            </w:r>
            <w:r w:rsidRPr="00CF521F">
              <w:t>i pentru cetă</w:t>
            </w:r>
            <w:r w:rsidR="00F240FB" w:rsidRPr="00CF521F">
              <w:t>ț</w:t>
            </w:r>
            <w:r w:rsidRPr="00CF521F">
              <w:t xml:space="preserve">enii Uniunii calificările profesionale dobândite de un solicitant în alt stat membru </w:t>
            </w:r>
            <w:r w:rsidR="00F240FB" w:rsidRPr="00CF521F">
              <w:t>ș</w:t>
            </w:r>
            <w:r w:rsidRPr="00CF521F">
              <w:t xml:space="preserve">i ar trebui să ia în considerare calificările dobândite într-o </w:t>
            </w:r>
            <w:r w:rsidR="00F240FB" w:rsidRPr="00CF521F">
              <w:t>ț</w:t>
            </w:r>
            <w:r w:rsidRPr="00CF521F">
              <w:t>ară ter</w:t>
            </w:r>
            <w:r w:rsidR="00F240FB" w:rsidRPr="00CF521F">
              <w:t>ț</w:t>
            </w:r>
            <w:r w:rsidRPr="00CF521F">
              <w:t xml:space="preserve">ă în conformitate cu Directiva 2005/36/CE a Parlamentului European </w:t>
            </w:r>
            <w:r w:rsidR="00F240FB" w:rsidRPr="00CF521F">
              <w:t>ș</w:t>
            </w:r>
            <w:r w:rsidRPr="00CF521F">
              <w:t>i a Consiliului.</w:t>
            </w:r>
            <w:r w:rsidRPr="00CF521F">
              <w:rPr>
                <w:vertAlign w:val="superscript"/>
              </w:rPr>
              <w:t>25</w:t>
            </w:r>
          </w:p>
        </w:tc>
      </w:tr>
      <w:tr w:rsidR="007E2637" w:rsidRPr="00CF521F">
        <w:trPr>
          <w:jc w:val="center"/>
        </w:trPr>
        <w:tc>
          <w:tcPr>
            <w:tcW w:w="4876" w:type="dxa"/>
          </w:tcPr>
          <w:p w:rsidR="007E2637" w:rsidRPr="00CF521F" w:rsidRDefault="007E2637" w:rsidP="007E2637">
            <w:pPr>
              <w:pStyle w:val="Normal6"/>
            </w:pPr>
            <w:r w:rsidRPr="00CF521F">
              <w:t>__________________</w:t>
            </w:r>
          </w:p>
        </w:tc>
        <w:tc>
          <w:tcPr>
            <w:tcW w:w="4876" w:type="dxa"/>
          </w:tcPr>
          <w:p w:rsidR="007E2637" w:rsidRPr="00CF521F" w:rsidRDefault="007E2637" w:rsidP="007E2637">
            <w:pPr>
              <w:pStyle w:val="Normal6"/>
              <w:rPr>
                <w:szCs w:val="24"/>
              </w:rPr>
            </w:pPr>
            <w:r w:rsidRPr="00CF521F">
              <w:t>__________________</w:t>
            </w:r>
          </w:p>
        </w:tc>
      </w:tr>
      <w:tr w:rsidR="007E2637" w:rsidRPr="00CF521F">
        <w:trPr>
          <w:jc w:val="center"/>
        </w:trPr>
        <w:tc>
          <w:tcPr>
            <w:tcW w:w="4876" w:type="dxa"/>
          </w:tcPr>
          <w:p w:rsidR="007E2637" w:rsidRPr="00CF521F" w:rsidRDefault="007E2637" w:rsidP="007E2637">
            <w:pPr>
              <w:pStyle w:val="Normal6"/>
            </w:pPr>
            <w:r w:rsidRPr="00CF521F">
              <w:rPr>
                <w:vertAlign w:val="superscript"/>
              </w:rPr>
              <w:t>25</w:t>
            </w:r>
            <w:r w:rsidRPr="00CF521F">
              <w:t xml:space="preserve"> Directiva 2005/36/CE a Parlamentului European </w:t>
            </w:r>
            <w:r w:rsidR="00F240FB" w:rsidRPr="00CF521F">
              <w:t>ș</w:t>
            </w:r>
            <w:r w:rsidRPr="00CF521F">
              <w:t>i a Consiliului din 7 septembrie 2005 privind recunoa</w:t>
            </w:r>
            <w:r w:rsidR="00F240FB" w:rsidRPr="00CF521F">
              <w:t>ș</w:t>
            </w:r>
            <w:r w:rsidRPr="00CF521F">
              <w:t>terea calificărilor profesionale (JO L 255, 30.9.2005, p. 22).</w:t>
            </w:r>
          </w:p>
        </w:tc>
        <w:tc>
          <w:tcPr>
            <w:tcW w:w="4876" w:type="dxa"/>
          </w:tcPr>
          <w:p w:rsidR="007E2637" w:rsidRPr="00CF521F" w:rsidRDefault="007E2637" w:rsidP="007E2637">
            <w:pPr>
              <w:pStyle w:val="Normal6"/>
              <w:rPr>
                <w:szCs w:val="24"/>
              </w:rPr>
            </w:pPr>
            <w:r w:rsidRPr="00CF521F">
              <w:rPr>
                <w:vertAlign w:val="superscript"/>
              </w:rPr>
              <w:t>25</w:t>
            </w:r>
            <w:r w:rsidRPr="00CF521F">
              <w:t xml:space="preserve"> Directiva 2005/36/CE a Parlamentului European </w:t>
            </w:r>
            <w:r w:rsidR="00F240FB" w:rsidRPr="00CF521F">
              <w:t>ș</w:t>
            </w:r>
            <w:r w:rsidRPr="00CF521F">
              <w:t>i a Consiliului din 7 septembrie 2005 privind recunoa</w:t>
            </w:r>
            <w:r w:rsidR="00F240FB" w:rsidRPr="00CF521F">
              <w:t>ș</w:t>
            </w:r>
            <w:r w:rsidRPr="00CF521F">
              <w:t>terea calificărilor profesionale (JO L 255, 30.9.2005, p. 22).</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(38)</w:t>
            </w:r>
            <w:r w:rsidRPr="00CF521F">
              <w:rPr>
                <w:b/>
                <w:i/>
              </w:rPr>
              <w:tab/>
              <w:t>Ar trebui să se aplice defini</w:t>
            </w:r>
            <w:r w:rsidR="00F240FB" w:rsidRPr="00CF521F">
              <w:rPr>
                <w:b/>
                <w:i/>
              </w:rPr>
              <w:t>ț</w:t>
            </w:r>
            <w:r w:rsidRPr="00CF521F">
              <w:rPr>
                <w:b/>
                <w:i/>
              </w:rPr>
              <w:t xml:space="preserve">ia ramurilor de securitate socială utilizată în Regulamentul (CE) nr. 883/2004 al Parlamentului European </w:t>
            </w:r>
            <w:r w:rsidR="00F240FB" w:rsidRPr="00CF521F">
              <w:rPr>
                <w:b/>
                <w:i/>
              </w:rPr>
              <w:t>ș</w:t>
            </w:r>
            <w:r w:rsidRPr="00CF521F">
              <w:rPr>
                <w:b/>
                <w:i/>
              </w:rPr>
              <w:t>i al Consiliului</w:t>
            </w:r>
            <w:r w:rsidRPr="00CF521F">
              <w:rPr>
                <w:b/>
                <w:i/>
                <w:vertAlign w:val="superscript"/>
              </w:rPr>
              <w:t>26</w:t>
            </w:r>
            <w:r w:rsidRPr="00CF521F">
              <w:rPr>
                <w:b/>
                <w:i/>
              </w:rPr>
              <w:t>.</w:t>
            </w:r>
          </w:p>
        </w:tc>
        <w:tc>
          <w:tcPr>
            <w:tcW w:w="4876" w:type="dxa"/>
          </w:tcPr>
          <w:p w:rsidR="007E2637" w:rsidRPr="00CF521F" w:rsidRDefault="007E2637" w:rsidP="007E2637">
            <w:pPr>
              <w:pStyle w:val="Normal6"/>
              <w:rPr>
                <w:szCs w:val="24"/>
              </w:rPr>
            </w:pPr>
            <w:r w:rsidRPr="00CF521F">
              <w:rPr>
                <w:b/>
                <w:i/>
              </w:rPr>
              <w:t>eliminat</w:t>
            </w:r>
          </w:p>
        </w:tc>
      </w:tr>
      <w:tr w:rsidR="007E2637" w:rsidRPr="00CF521F">
        <w:trPr>
          <w:jc w:val="center"/>
        </w:trPr>
        <w:tc>
          <w:tcPr>
            <w:tcW w:w="4876" w:type="dxa"/>
          </w:tcPr>
          <w:p w:rsidR="007E2637" w:rsidRPr="00CF521F" w:rsidRDefault="007E2637" w:rsidP="007E2637">
            <w:pPr>
              <w:pStyle w:val="Normal6"/>
            </w:pPr>
            <w:r w:rsidRPr="00CF521F">
              <w:rPr>
                <w:b/>
                <w:i/>
              </w:rPr>
              <w:t>__________________</w:t>
            </w:r>
          </w:p>
        </w:tc>
        <w:tc>
          <w:tcPr>
            <w:tcW w:w="4876" w:type="dxa"/>
          </w:tcPr>
          <w:p w:rsidR="007E2637" w:rsidRPr="00CF521F" w:rsidRDefault="007E2637" w:rsidP="007E2637">
            <w:pPr>
              <w:pStyle w:val="Normal6"/>
              <w:rPr>
                <w:szCs w:val="24"/>
              </w:rPr>
            </w:pPr>
          </w:p>
        </w:tc>
      </w:tr>
      <w:tr w:rsidR="007E2637" w:rsidRPr="00CF521F">
        <w:trPr>
          <w:jc w:val="center"/>
        </w:trPr>
        <w:tc>
          <w:tcPr>
            <w:tcW w:w="4876" w:type="dxa"/>
          </w:tcPr>
          <w:p w:rsidR="007E2637" w:rsidRPr="00CF521F" w:rsidRDefault="007E2637" w:rsidP="007E2637">
            <w:pPr>
              <w:pStyle w:val="Normal6"/>
            </w:pPr>
            <w:r w:rsidRPr="00CF521F">
              <w:rPr>
                <w:b/>
                <w:i/>
                <w:vertAlign w:val="superscript"/>
              </w:rPr>
              <w:t>26</w:t>
            </w:r>
            <w:r w:rsidRPr="00CF521F">
              <w:t xml:space="preserve"> </w:t>
            </w:r>
            <w:r w:rsidRPr="00CF521F">
              <w:rPr>
                <w:b/>
                <w:i/>
              </w:rPr>
              <w:t xml:space="preserve">Regulamentul (CE) nr. 883/2004 al Parlamentului European </w:t>
            </w:r>
            <w:r w:rsidR="00F240FB" w:rsidRPr="00CF521F">
              <w:rPr>
                <w:b/>
                <w:i/>
              </w:rPr>
              <w:t>ș</w:t>
            </w:r>
            <w:r w:rsidRPr="00CF521F">
              <w:rPr>
                <w:b/>
                <w:i/>
              </w:rPr>
              <w:t>i al Consiliului din 29 aprilie 2004 privind coordonarea sistemelor de securitate socială (JO L 166, 30.4.2004, p. 1).</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39</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(39)</w:t>
            </w:r>
            <w:r w:rsidRPr="00CF521F">
              <w:rPr>
                <w:b/>
                <w:i/>
              </w:rPr>
              <w:tab/>
              <w:t xml:space="preserve">Având în vedere eventualul caracter temporar al </w:t>
            </w:r>
            <w:r w:rsidR="00F240FB" w:rsidRPr="00CF521F">
              <w:rPr>
                <w:b/>
                <w:i/>
              </w:rPr>
              <w:t>ș</w:t>
            </w:r>
            <w:r w:rsidRPr="00CF521F">
              <w:rPr>
                <w:b/>
                <w:i/>
              </w:rPr>
              <w:t>ederii solicitan</w:t>
            </w:r>
            <w:r w:rsidR="00F240FB" w:rsidRPr="00CF521F">
              <w:rPr>
                <w:b/>
                <w:i/>
              </w:rPr>
              <w:t>ț</w:t>
            </w:r>
            <w:r w:rsidRPr="00CF521F">
              <w:rPr>
                <w:b/>
                <w:i/>
              </w:rPr>
              <w:t xml:space="preserve">ilor </w:t>
            </w:r>
            <w:r w:rsidR="00F240FB" w:rsidRPr="00CF521F">
              <w:rPr>
                <w:b/>
                <w:i/>
              </w:rPr>
              <w:t>ș</w:t>
            </w:r>
            <w:r w:rsidRPr="00CF521F">
              <w:rPr>
                <w:b/>
                <w:i/>
              </w:rPr>
              <w:t>i fără a aduce atingere Regulamentului (UE) nr.</w:t>
            </w:r>
            <w:r w:rsidR="00770060" w:rsidRPr="00CF521F">
              <w:rPr>
                <w:b/>
                <w:i/>
              </w:rPr>
              <w:t xml:space="preserve"> </w:t>
            </w:r>
            <w:r w:rsidRPr="00CF521F">
              <w:rPr>
                <w:b/>
                <w:i/>
              </w:rPr>
              <w:t xml:space="preserve">1231/2010 al Parlamentului European </w:t>
            </w:r>
            <w:r w:rsidR="00F240FB" w:rsidRPr="00CF521F">
              <w:rPr>
                <w:b/>
                <w:i/>
              </w:rPr>
              <w:t>ș</w:t>
            </w:r>
            <w:r w:rsidRPr="00CF521F">
              <w:rPr>
                <w:b/>
                <w:i/>
              </w:rPr>
              <w:t>i al Consiliului, statele membre ar trebui să poată exclude presta</w:t>
            </w:r>
            <w:r w:rsidR="00F240FB" w:rsidRPr="00CF521F">
              <w:rPr>
                <w:b/>
                <w:i/>
              </w:rPr>
              <w:t>ț</w:t>
            </w:r>
            <w:r w:rsidRPr="00CF521F">
              <w:rPr>
                <w:b/>
                <w:i/>
              </w:rPr>
              <w:t xml:space="preserve">iile familiale </w:t>
            </w:r>
            <w:r w:rsidR="00F240FB" w:rsidRPr="00CF521F">
              <w:rPr>
                <w:b/>
                <w:i/>
              </w:rPr>
              <w:t>ș</w:t>
            </w:r>
            <w:r w:rsidRPr="00CF521F">
              <w:rPr>
                <w:b/>
                <w:i/>
              </w:rPr>
              <w:t>i presta</w:t>
            </w:r>
            <w:r w:rsidR="00F240FB" w:rsidRPr="00CF521F">
              <w:rPr>
                <w:b/>
                <w:i/>
              </w:rPr>
              <w:t>ț</w:t>
            </w:r>
            <w:r w:rsidRPr="00CF521F">
              <w:rPr>
                <w:b/>
                <w:i/>
              </w:rPr>
              <w:t xml:space="preserve">iile de </w:t>
            </w:r>
            <w:r w:rsidR="00F240FB" w:rsidRPr="00CF521F">
              <w:rPr>
                <w:b/>
                <w:i/>
              </w:rPr>
              <w:t>ș</w:t>
            </w:r>
            <w:r w:rsidRPr="00CF521F">
              <w:rPr>
                <w:b/>
                <w:i/>
              </w:rPr>
              <w:t>omaj de la egalitatea de tratament dintre solicitan</w:t>
            </w:r>
            <w:r w:rsidR="00F240FB" w:rsidRPr="00CF521F">
              <w:rPr>
                <w:b/>
                <w:i/>
              </w:rPr>
              <w:t>ț</w:t>
            </w:r>
            <w:r w:rsidRPr="00CF521F">
              <w:rPr>
                <w:b/>
                <w:i/>
              </w:rPr>
              <w:t xml:space="preserve">i </w:t>
            </w:r>
            <w:r w:rsidR="00F240FB" w:rsidRPr="00CF521F">
              <w:rPr>
                <w:b/>
                <w:i/>
              </w:rPr>
              <w:t>ș</w:t>
            </w:r>
            <w:r w:rsidRPr="00CF521F">
              <w:rPr>
                <w:b/>
                <w:i/>
              </w:rPr>
              <w:t>i propriii resortisan</w:t>
            </w:r>
            <w:r w:rsidR="00F240FB" w:rsidRPr="00CF521F">
              <w:rPr>
                <w:b/>
                <w:i/>
              </w:rPr>
              <w:t>ț</w:t>
            </w:r>
            <w:r w:rsidRPr="00CF521F">
              <w:rPr>
                <w:b/>
                <w:i/>
              </w:rPr>
              <w:t xml:space="preserve">i </w:t>
            </w:r>
            <w:r w:rsidR="00F240FB" w:rsidRPr="00CF521F">
              <w:rPr>
                <w:b/>
                <w:i/>
              </w:rPr>
              <w:t>ș</w:t>
            </w:r>
            <w:r w:rsidRPr="00CF521F">
              <w:rPr>
                <w:b/>
                <w:i/>
              </w:rPr>
              <w:t>i ar trebui să fie în măsură să limiteze aplicarea egalită</w:t>
            </w:r>
            <w:r w:rsidR="00F240FB" w:rsidRPr="00CF521F">
              <w:rPr>
                <w:b/>
                <w:i/>
              </w:rPr>
              <w:t>ț</w:t>
            </w:r>
            <w:r w:rsidRPr="00CF521F">
              <w:rPr>
                <w:b/>
                <w:i/>
              </w:rPr>
              <w:t>ii de tratament în ceea ce prive</w:t>
            </w:r>
            <w:r w:rsidR="00F240FB" w:rsidRPr="00CF521F">
              <w:rPr>
                <w:b/>
                <w:i/>
              </w:rPr>
              <w:t>ș</w:t>
            </w:r>
            <w:r w:rsidRPr="00CF521F">
              <w:rPr>
                <w:b/>
                <w:i/>
              </w:rPr>
              <w:t>te educa</w:t>
            </w:r>
            <w:r w:rsidR="00F240FB" w:rsidRPr="00CF521F">
              <w:rPr>
                <w:b/>
                <w:i/>
              </w:rPr>
              <w:t>ț</w:t>
            </w:r>
            <w:r w:rsidRPr="00CF521F">
              <w:rPr>
                <w:b/>
                <w:i/>
              </w:rPr>
              <w:t xml:space="preserve">ia </w:t>
            </w:r>
            <w:r w:rsidR="00F240FB" w:rsidRPr="00CF521F">
              <w:rPr>
                <w:b/>
                <w:i/>
              </w:rPr>
              <w:t>ș</w:t>
            </w:r>
            <w:r w:rsidRPr="00CF521F">
              <w:rPr>
                <w:b/>
                <w:i/>
              </w:rPr>
              <w:t xml:space="preserve">i formarea profesională. Dreptul la libertatea de asociere </w:t>
            </w:r>
            <w:r w:rsidR="00F240FB" w:rsidRPr="00CF521F">
              <w:rPr>
                <w:b/>
                <w:i/>
              </w:rPr>
              <w:t>ș</w:t>
            </w:r>
            <w:r w:rsidRPr="00CF521F">
              <w:rPr>
                <w:b/>
                <w:i/>
              </w:rPr>
              <w:t>i de afiliere poate fi, de asemenea, limitat prin excluderea candida</w:t>
            </w:r>
            <w:r w:rsidR="00F240FB" w:rsidRPr="00CF521F">
              <w:rPr>
                <w:b/>
                <w:i/>
              </w:rPr>
              <w:t>ț</w:t>
            </w:r>
            <w:r w:rsidRPr="00CF521F">
              <w:rPr>
                <w:b/>
                <w:i/>
              </w:rPr>
              <w:t xml:space="preserve">ilor de la participarea la gestionarea anumitor organisme </w:t>
            </w:r>
            <w:r w:rsidR="00F240FB" w:rsidRPr="00CF521F">
              <w:rPr>
                <w:b/>
                <w:i/>
              </w:rPr>
              <w:t>ș</w:t>
            </w:r>
            <w:r w:rsidRPr="00CF521F">
              <w:rPr>
                <w:b/>
                <w:i/>
              </w:rPr>
              <w:t>i de la de</w:t>
            </w:r>
            <w:r w:rsidR="00F240FB" w:rsidRPr="00CF521F">
              <w:rPr>
                <w:b/>
                <w:i/>
              </w:rPr>
              <w:t>ț</w:t>
            </w:r>
            <w:r w:rsidRPr="00CF521F">
              <w:rPr>
                <w:b/>
                <w:i/>
              </w:rPr>
              <w:t>inerea unei func</w:t>
            </w:r>
            <w:r w:rsidR="00F240FB" w:rsidRPr="00CF521F">
              <w:rPr>
                <w:b/>
                <w:i/>
              </w:rPr>
              <w:t>ț</w:t>
            </w:r>
            <w:r w:rsidRPr="00CF521F">
              <w:rPr>
                <w:b/>
                <w:i/>
              </w:rPr>
              <w:t>ii publice.</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39</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(39)</w:t>
            </w:r>
            <w:r w:rsidRPr="00CF521F">
              <w:tab/>
            </w:r>
            <w:r w:rsidRPr="00CF521F">
              <w:rPr>
                <w:b/>
                <w:i/>
              </w:rPr>
              <w:t xml:space="preserve">Având în vedere eventualul caracter temporar al </w:t>
            </w:r>
            <w:r w:rsidR="00F240FB" w:rsidRPr="00CF521F">
              <w:rPr>
                <w:b/>
                <w:i/>
              </w:rPr>
              <w:t>ș</w:t>
            </w:r>
            <w:r w:rsidRPr="00CF521F">
              <w:rPr>
                <w:b/>
                <w:i/>
              </w:rPr>
              <w:t>ederii solicitan</w:t>
            </w:r>
            <w:r w:rsidR="00F240FB" w:rsidRPr="00CF521F">
              <w:rPr>
                <w:b/>
                <w:i/>
              </w:rPr>
              <w:t>ț</w:t>
            </w:r>
            <w:r w:rsidRPr="00CF521F">
              <w:rPr>
                <w:b/>
                <w:i/>
              </w:rPr>
              <w:t xml:space="preserve">ilor </w:t>
            </w:r>
            <w:r w:rsidR="00F240FB" w:rsidRPr="00CF521F">
              <w:rPr>
                <w:b/>
                <w:i/>
              </w:rPr>
              <w:t>ș</w:t>
            </w:r>
            <w:r w:rsidRPr="00CF521F">
              <w:rPr>
                <w:b/>
                <w:i/>
              </w:rPr>
              <w:t xml:space="preserve">i fără a aduce atingere Regulamentului (UE) nr. 1231/2010 al Parlamentului European </w:t>
            </w:r>
            <w:r w:rsidR="00F240FB" w:rsidRPr="00CF521F">
              <w:rPr>
                <w:b/>
                <w:i/>
              </w:rPr>
              <w:t>ș</w:t>
            </w:r>
            <w:r w:rsidRPr="00CF521F">
              <w:rPr>
                <w:b/>
                <w:i/>
              </w:rPr>
              <w:t>i al Consiliului, statele membre ar trebui să poată exclude presta</w:t>
            </w:r>
            <w:r w:rsidR="00F240FB" w:rsidRPr="00CF521F">
              <w:rPr>
                <w:b/>
                <w:i/>
              </w:rPr>
              <w:t>ț</w:t>
            </w:r>
            <w:r w:rsidRPr="00CF521F">
              <w:rPr>
                <w:b/>
                <w:i/>
              </w:rPr>
              <w:t xml:space="preserve">iile familiale </w:t>
            </w:r>
            <w:r w:rsidR="00F240FB" w:rsidRPr="00CF521F">
              <w:rPr>
                <w:b/>
                <w:i/>
              </w:rPr>
              <w:t>ș</w:t>
            </w:r>
            <w:r w:rsidRPr="00CF521F">
              <w:rPr>
                <w:b/>
                <w:i/>
              </w:rPr>
              <w:t>i presta</w:t>
            </w:r>
            <w:r w:rsidR="00F240FB" w:rsidRPr="00CF521F">
              <w:rPr>
                <w:b/>
                <w:i/>
              </w:rPr>
              <w:t>ț</w:t>
            </w:r>
            <w:r w:rsidRPr="00CF521F">
              <w:rPr>
                <w:b/>
                <w:i/>
              </w:rPr>
              <w:t xml:space="preserve">iile de </w:t>
            </w:r>
            <w:r w:rsidR="00F240FB" w:rsidRPr="00CF521F">
              <w:rPr>
                <w:b/>
                <w:i/>
              </w:rPr>
              <w:t>ș</w:t>
            </w:r>
            <w:r w:rsidRPr="00CF521F">
              <w:rPr>
                <w:b/>
                <w:i/>
              </w:rPr>
              <w:t>omaj de la egalitatea de tratament dintre solicitan</w:t>
            </w:r>
            <w:r w:rsidR="00F240FB" w:rsidRPr="00CF521F">
              <w:rPr>
                <w:b/>
                <w:i/>
              </w:rPr>
              <w:t>ț</w:t>
            </w:r>
            <w:r w:rsidRPr="00CF521F">
              <w:rPr>
                <w:b/>
                <w:i/>
              </w:rPr>
              <w:t xml:space="preserve">i </w:t>
            </w:r>
            <w:r w:rsidR="00F240FB" w:rsidRPr="00CF521F">
              <w:rPr>
                <w:b/>
                <w:i/>
              </w:rPr>
              <w:t>ș</w:t>
            </w:r>
            <w:r w:rsidRPr="00CF521F">
              <w:rPr>
                <w:b/>
                <w:i/>
              </w:rPr>
              <w:t>i propriii resortisan</w:t>
            </w:r>
            <w:r w:rsidR="00F240FB" w:rsidRPr="00CF521F">
              <w:rPr>
                <w:b/>
                <w:i/>
              </w:rPr>
              <w:t>ț</w:t>
            </w:r>
            <w:r w:rsidRPr="00CF521F">
              <w:rPr>
                <w:b/>
                <w:i/>
              </w:rPr>
              <w:t xml:space="preserve">i </w:t>
            </w:r>
            <w:r w:rsidR="00F240FB" w:rsidRPr="00CF521F">
              <w:rPr>
                <w:b/>
                <w:i/>
              </w:rPr>
              <w:t>ș</w:t>
            </w:r>
            <w:r w:rsidRPr="00CF521F">
              <w:rPr>
                <w:b/>
                <w:i/>
              </w:rPr>
              <w:t>i ar trebui să fie în măsură să limiteze aplicarea egalită</w:t>
            </w:r>
            <w:r w:rsidR="00F240FB" w:rsidRPr="00CF521F">
              <w:rPr>
                <w:b/>
                <w:i/>
              </w:rPr>
              <w:t>ț</w:t>
            </w:r>
            <w:r w:rsidRPr="00CF521F">
              <w:rPr>
                <w:b/>
                <w:i/>
              </w:rPr>
              <w:t>ii de tratament în ceea ce prive</w:t>
            </w:r>
            <w:r w:rsidR="00F240FB" w:rsidRPr="00CF521F">
              <w:rPr>
                <w:b/>
                <w:i/>
              </w:rPr>
              <w:t>ș</w:t>
            </w:r>
            <w:r w:rsidRPr="00CF521F">
              <w:rPr>
                <w:b/>
                <w:i/>
              </w:rPr>
              <w:t>te educa</w:t>
            </w:r>
            <w:r w:rsidR="00F240FB" w:rsidRPr="00CF521F">
              <w:rPr>
                <w:b/>
                <w:i/>
              </w:rPr>
              <w:t>ț</w:t>
            </w:r>
            <w:r w:rsidRPr="00CF521F">
              <w:rPr>
                <w:b/>
                <w:i/>
              </w:rPr>
              <w:t xml:space="preserve">ia </w:t>
            </w:r>
            <w:r w:rsidR="00F240FB" w:rsidRPr="00CF521F">
              <w:rPr>
                <w:b/>
                <w:i/>
              </w:rPr>
              <w:t>ș</w:t>
            </w:r>
            <w:r w:rsidRPr="00CF521F">
              <w:rPr>
                <w:b/>
                <w:i/>
              </w:rPr>
              <w:t>i formarea profesională.</w:t>
            </w:r>
            <w:r w:rsidRPr="00CF521F">
              <w:t xml:space="preserve"> Dreptul la libertatea de asociere </w:t>
            </w:r>
            <w:r w:rsidR="00F240FB" w:rsidRPr="00CF521F">
              <w:t>ș</w:t>
            </w:r>
            <w:r w:rsidRPr="00CF521F">
              <w:t>i de afiliere poate fi</w:t>
            </w:r>
            <w:r w:rsidRPr="00CF521F">
              <w:rPr>
                <w:b/>
                <w:i/>
              </w:rPr>
              <w:t>, de asemenea,</w:t>
            </w:r>
            <w:r w:rsidRPr="00CF521F">
              <w:t xml:space="preserve"> limitat prin excluderea candida</w:t>
            </w:r>
            <w:r w:rsidR="00F240FB" w:rsidRPr="00CF521F">
              <w:t>ț</w:t>
            </w:r>
            <w:r w:rsidRPr="00CF521F">
              <w:t xml:space="preserve">ilor de la participarea la gestionarea anumitor organisme </w:t>
            </w:r>
            <w:r w:rsidR="00F240FB" w:rsidRPr="00CF521F">
              <w:t>ș</w:t>
            </w:r>
            <w:r w:rsidRPr="00CF521F">
              <w:t>i de la de</w:t>
            </w:r>
            <w:r w:rsidR="00F240FB" w:rsidRPr="00CF521F">
              <w:t>ț</w:t>
            </w:r>
            <w:r w:rsidRPr="00CF521F">
              <w:t>inerea unei func</w:t>
            </w:r>
            <w:r w:rsidR="00F240FB" w:rsidRPr="00CF521F">
              <w:t>ț</w:t>
            </w:r>
            <w:r w:rsidRPr="00CF521F">
              <w:t>ii publice.</w:t>
            </w:r>
          </w:p>
        </w:tc>
        <w:tc>
          <w:tcPr>
            <w:tcW w:w="4876" w:type="dxa"/>
          </w:tcPr>
          <w:p w:rsidR="007E2637" w:rsidRPr="00CF521F" w:rsidRDefault="007E2637" w:rsidP="007E2637">
            <w:pPr>
              <w:pStyle w:val="Normal6"/>
              <w:rPr>
                <w:szCs w:val="24"/>
              </w:rPr>
            </w:pPr>
            <w:r w:rsidRPr="00CF521F">
              <w:t>(39)</w:t>
            </w:r>
            <w:r w:rsidRPr="00CF521F">
              <w:tab/>
              <w:t xml:space="preserve">Dreptul la libertatea de asociere </w:t>
            </w:r>
            <w:r w:rsidR="00F240FB" w:rsidRPr="00CF521F">
              <w:t>ș</w:t>
            </w:r>
            <w:r w:rsidRPr="00CF521F">
              <w:t>i de afiliere poate fi limitat prin excluderea candida</w:t>
            </w:r>
            <w:r w:rsidR="00F240FB" w:rsidRPr="00CF521F">
              <w:t>ț</w:t>
            </w:r>
            <w:r w:rsidRPr="00CF521F">
              <w:t xml:space="preserve">ilor de la participarea la gestionarea anumitor organisme </w:t>
            </w:r>
            <w:r w:rsidR="00F240FB" w:rsidRPr="00CF521F">
              <w:t>ș</w:t>
            </w:r>
            <w:r w:rsidRPr="00CF521F">
              <w:t>i de la de</w:t>
            </w:r>
            <w:r w:rsidR="00F240FB" w:rsidRPr="00CF521F">
              <w:t>ț</w:t>
            </w:r>
            <w:r w:rsidRPr="00CF521F">
              <w:t>inerea unei func</w:t>
            </w:r>
            <w:r w:rsidR="00F240FB" w:rsidRPr="00CF521F">
              <w:t>ț</w:t>
            </w:r>
            <w:r w:rsidRPr="00CF521F">
              <w:t>ii publice.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Udo Voigt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39</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(39)</w:t>
            </w:r>
            <w:r w:rsidRPr="00CF521F">
              <w:tab/>
              <w:t xml:space="preserve">Având în vedere </w:t>
            </w:r>
            <w:r w:rsidRPr="00CF521F">
              <w:rPr>
                <w:b/>
                <w:i/>
              </w:rPr>
              <w:t>eventualul caracter</w:t>
            </w:r>
            <w:r w:rsidRPr="00CF521F">
              <w:t xml:space="preserve"> temporar al </w:t>
            </w:r>
            <w:r w:rsidR="00F240FB" w:rsidRPr="00CF521F">
              <w:t>ș</w:t>
            </w:r>
            <w:r w:rsidRPr="00CF521F">
              <w:t>ederii solicitan</w:t>
            </w:r>
            <w:r w:rsidR="00F240FB" w:rsidRPr="00CF521F">
              <w:t>ț</w:t>
            </w:r>
            <w:r w:rsidRPr="00CF521F">
              <w:t xml:space="preserve">ilor </w:t>
            </w:r>
            <w:r w:rsidR="00F240FB" w:rsidRPr="00CF521F">
              <w:t>ș</w:t>
            </w:r>
            <w:r w:rsidRPr="00CF521F">
              <w:t xml:space="preserve">i fără a aduce atingere Regulamentului (UE) nr. 1231/2010 al Parlamentului European </w:t>
            </w:r>
            <w:r w:rsidR="00F240FB" w:rsidRPr="00CF521F">
              <w:t>ș</w:t>
            </w:r>
            <w:r w:rsidRPr="00CF521F">
              <w:t>i al Consiliului, statele membre ar trebui să poată exclude presta</w:t>
            </w:r>
            <w:r w:rsidR="00F240FB" w:rsidRPr="00CF521F">
              <w:t>ț</w:t>
            </w:r>
            <w:r w:rsidRPr="00CF521F">
              <w:t xml:space="preserve">iile familiale </w:t>
            </w:r>
            <w:r w:rsidR="00F240FB" w:rsidRPr="00CF521F">
              <w:t>ș</w:t>
            </w:r>
            <w:r w:rsidRPr="00CF521F">
              <w:t>i presta</w:t>
            </w:r>
            <w:r w:rsidR="00F240FB" w:rsidRPr="00CF521F">
              <w:t>ț</w:t>
            </w:r>
            <w:r w:rsidRPr="00CF521F">
              <w:t xml:space="preserve">iile de </w:t>
            </w:r>
            <w:r w:rsidR="00F240FB" w:rsidRPr="00CF521F">
              <w:t>ș</w:t>
            </w:r>
            <w:r w:rsidRPr="00CF521F">
              <w:t>omaj de la egalitatea de tratament dintre solicitan</w:t>
            </w:r>
            <w:r w:rsidR="00F240FB" w:rsidRPr="00CF521F">
              <w:t>ț</w:t>
            </w:r>
            <w:r w:rsidRPr="00CF521F">
              <w:t xml:space="preserve">i </w:t>
            </w:r>
            <w:r w:rsidR="00F240FB" w:rsidRPr="00CF521F">
              <w:t>ș</w:t>
            </w:r>
            <w:r w:rsidRPr="00CF521F">
              <w:t>i propriii resortisan</w:t>
            </w:r>
            <w:r w:rsidR="00F240FB" w:rsidRPr="00CF521F">
              <w:t>ț</w:t>
            </w:r>
            <w:r w:rsidRPr="00CF521F">
              <w:t xml:space="preserve">i </w:t>
            </w:r>
            <w:r w:rsidR="00F240FB" w:rsidRPr="00CF521F">
              <w:t>ș</w:t>
            </w:r>
            <w:r w:rsidRPr="00CF521F">
              <w:t>i ar trebui să fie în măsură să limiteze aplicarea egalită</w:t>
            </w:r>
            <w:r w:rsidR="00F240FB" w:rsidRPr="00CF521F">
              <w:t>ț</w:t>
            </w:r>
            <w:r w:rsidRPr="00CF521F">
              <w:t>ii de tratament în ceea ce prive</w:t>
            </w:r>
            <w:r w:rsidR="00F240FB" w:rsidRPr="00CF521F">
              <w:t>ș</w:t>
            </w:r>
            <w:r w:rsidRPr="00CF521F">
              <w:t>te educa</w:t>
            </w:r>
            <w:r w:rsidR="00F240FB" w:rsidRPr="00CF521F">
              <w:t>ț</w:t>
            </w:r>
            <w:r w:rsidRPr="00CF521F">
              <w:t xml:space="preserve">ia </w:t>
            </w:r>
            <w:r w:rsidR="00F240FB" w:rsidRPr="00CF521F">
              <w:t>ș</w:t>
            </w:r>
            <w:r w:rsidRPr="00CF521F">
              <w:t xml:space="preserve">i formarea profesională. Dreptul la libertatea de asociere </w:t>
            </w:r>
            <w:r w:rsidR="00F240FB" w:rsidRPr="00CF521F">
              <w:t>ș</w:t>
            </w:r>
            <w:r w:rsidRPr="00CF521F">
              <w:t xml:space="preserve">i de afiliere </w:t>
            </w:r>
            <w:r w:rsidRPr="00CF521F">
              <w:rPr>
                <w:b/>
                <w:i/>
              </w:rPr>
              <w:t>poate fi</w:t>
            </w:r>
            <w:r w:rsidRPr="00CF521F">
              <w:t>, de asemenea, limitat prin excluderea candida</w:t>
            </w:r>
            <w:r w:rsidR="00F240FB" w:rsidRPr="00CF521F">
              <w:t>ț</w:t>
            </w:r>
            <w:r w:rsidRPr="00CF521F">
              <w:t xml:space="preserve">ilor de la participarea la gestionarea anumitor organisme </w:t>
            </w:r>
            <w:r w:rsidR="00F240FB" w:rsidRPr="00CF521F">
              <w:t>ș</w:t>
            </w:r>
            <w:r w:rsidRPr="00CF521F">
              <w:t>i de la de</w:t>
            </w:r>
            <w:r w:rsidR="00F240FB" w:rsidRPr="00CF521F">
              <w:t>ț</w:t>
            </w:r>
            <w:r w:rsidRPr="00CF521F">
              <w:t>inerea unei func</w:t>
            </w:r>
            <w:r w:rsidR="00F240FB" w:rsidRPr="00CF521F">
              <w:t>ț</w:t>
            </w:r>
            <w:r w:rsidRPr="00CF521F">
              <w:t>ii publice.</w:t>
            </w:r>
          </w:p>
        </w:tc>
        <w:tc>
          <w:tcPr>
            <w:tcW w:w="4876" w:type="dxa"/>
          </w:tcPr>
          <w:p w:rsidR="007E2637" w:rsidRPr="00CF521F" w:rsidRDefault="007E2637" w:rsidP="007E2637">
            <w:pPr>
              <w:pStyle w:val="Normal6"/>
              <w:rPr>
                <w:szCs w:val="24"/>
              </w:rPr>
            </w:pPr>
            <w:r w:rsidRPr="00CF521F">
              <w:t>(39)</w:t>
            </w:r>
            <w:r w:rsidRPr="00CF521F">
              <w:tab/>
              <w:t xml:space="preserve">Având în vedere </w:t>
            </w:r>
            <w:r w:rsidRPr="00CF521F">
              <w:rPr>
                <w:b/>
                <w:i/>
              </w:rPr>
              <w:t>caracterul</w:t>
            </w:r>
            <w:r w:rsidRPr="00CF521F">
              <w:rPr>
                <w:i/>
              </w:rPr>
              <w:t xml:space="preserve"> </w:t>
            </w:r>
            <w:r w:rsidRPr="00CF521F">
              <w:t xml:space="preserve">temporar al </w:t>
            </w:r>
            <w:r w:rsidR="00F240FB" w:rsidRPr="00CF521F">
              <w:t>ș</w:t>
            </w:r>
            <w:r w:rsidRPr="00CF521F">
              <w:t>ederii solicitan</w:t>
            </w:r>
            <w:r w:rsidR="00F240FB" w:rsidRPr="00CF521F">
              <w:t>ț</w:t>
            </w:r>
            <w:r w:rsidRPr="00CF521F">
              <w:t xml:space="preserve">ilor </w:t>
            </w:r>
            <w:r w:rsidR="00F240FB" w:rsidRPr="00CF521F">
              <w:t>ș</w:t>
            </w:r>
            <w:r w:rsidRPr="00CF521F">
              <w:t xml:space="preserve">i fără a aduce atingere Regulamentului (UE) nr. 1231/2010 al Parlamentului European </w:t>
            </w:r>
            <w:r w:rsidR="00F240FB" w:rsidRPr="00CF521F">
              <w:t>ș</w:t>
            </w:r>
            <w:r w:rsidRPr="00CF521F">
              <w:t>i al Consiliului, statele membre ar trebui să poată exclude presta</w:t>
            </w:r>
            <w:r w:rsidR="00F240FB" w:rsidRPr="00CF521F">
              <w:t>ț</w:t>
            </w:r>
            <w:r w:rsidRPr="00CF521F">
              <w:t xml:space="preserve">iile familiale </w:t>
            </w:r>
            <w:r w:rsidR="00F240FB" w:rsidRPr="00CF521F">
              <w:t>ș</w:t>
            </w:r>
            <w:r w:rsidRPr="00CF521F">
              <w:t>i presta</w:t>
            </w:r>
            <w:r w:rsidR="00F240FB" w:rsidRPr="00CF521F">
              <w:t>ț</w:t>
            </w:r>
            <w:r w:rsidRPr="00CF521F">
              <w:t xml:space="preserve">iile de </w:t>
            </w:r>
            <w:r w:rsidR="00F240FB" w:rsidRPr="00CF521F">
              <w:t>ș</w:t>
            </w:r>
            <w:r w:rsidRPr="00CF521F">
              <w:t>omaj de la egalitatea de tratament dintre solicitan</w:t>
            </w:r>
            <w:r w:rsidR="00F240FB" w:rsidRPr="00CF521F">
              <w:t>ț</w:t>
            </w:r>
            <w:r w:rsidRPr="00CF521F">
              <w:t xml:space="preserve">i </w:t>
            </w:r>
            <w:r w:rsidR="00F240FB" w:rsidRPr="00CF521F">
              <w:t>ș</w:t>
            </w:r>
            <w:r w:rsidRPr="00CF521F">
              <w:t>i propriii resortisan</w:t>
            </w:r>
            <w:r w:rsidR="00F240FB" w:rsidRPr="00CF521F">
              <w:t>ț</w:t>
            </w:r>
            <w:r w:rsidRPr="00CF521F">
              <w:t xml:space="preserve">i </w:t>
            </w:r>
            <w:r w:rsidR="00F240FB" w:rsidRPr="00CF521F">
              <w:t>ș</w:t>
            </w:r>
            <w:r w:rsidRPr="00CF521F">
              <w:t>i ar trebui să fie în măsură să limiteze aplicarea egalită</w:t>
            </w:r>
            <w:r w:rsidR="00F240FB" w:rsidRPr="00CF521F">
              <w:t>ț</w:t>
            </w:r>
            <w:r w:rsidRPr="00CF521F">
              <w:t>ii de tratament în ceea ce prive</w:t>
            </w:r>
            <w:r w:rsidR="00F240FB" w:rsidRPr="00CF521F">
              <w:t>ș</w:t>
            </w:r>
            <w:r w:rsidRPr="00CF521F">
              <w:t>te educa</w:t>
            </w:r>
            <w:r w:rsidR="00F240FB" w:rsidRPr="00CF521F">
              <w:t>ț</w:t>
            </w:r>
            <w:r w:rsidRPr="00CF521F">
              <w:t xml:space="preserve">ia </w:t>
            </w:r>
            <w:r w:rsidR="00F240FB" w:rsidRPr="00CF521F">
              <w:t>ș</w:t>
            </w:r>
            <w:r w:rsidRPr="00CF521F">
              <w:t xml:space="preserve">i formarea profesională. Dreptul la libertatea de asociere </w:t>
            </w:r>
            <w:r w:rsidR="00F240FB" w:rsidRPr="00CF521F">
              <w:t>ș</w:t>
            </w:r>
            <w:r w:rsidRPr="00CF521F">
              <w:t xml:space="preserve">i de afiliere </w:t>
            </w:r>
            <w:r w:rsidRPr="00CF521F">
              <w:rPr>
                <w:b/>
                <w:i/>
              </w:rPr>
              <w:t>trebuie</w:t>
            </w:r>
            <w:r w:rsidRPr="00CF521F">
              <w:t>, de asemenea, limitat prin excluderea candida</w:t>
            </w:r>
            <w:r w:rsidR="00F240FB" w:rsidRPr="00CF521F">
              <w:t>ț</w:t>
            </w:r>
            <w:r w:rsidRPr="00CF521F">
              <w:t xml:space="preserve">ilor de la participarea la gestionarea anumitor organisme </w:t>
            </w:r>
            <w:r w:rsidR="00F240FB" w:rsidRPr="00CF521F">
              <w:t>ș</w:t>
            </w:r>
            <w:r w:rsidRPr="00CF521F">
              <w:t>i de la de</w:t>
            </w:r>
            <w:r w:rsidR="00F240FB" w:rsidRPr="00CF521F">
              <w:t>ț</w:t>
            </w:r>
            <w:r w:rsidRPr="00CF521F">
              <w:t>inerea unei func</w:t>
            </w:r>
            <w:r w:rsidR="00F240FB" w:rsidRPr="00CF521F">
              <w:t>ț</w:t>
            </w:r>
            <w:r w:rsidRPr="00CF521F">
              <w:t>ii publice.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Jeroen Lenaers</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40 a (nou)</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64187D">
            <w:pPr>
              <w:pStyle w:val="Normal6"/>
              <w:rPr>
                <w:szCs w:val="24"/>
              </w:rPr>
            </w:pPr>
            <w:r w:rsidRPr="00CF521F">
              <w:rPr>
                <w:b/>
                <w:i/>
              </w:rPr>
              <w:t>(40a)</w:t>
            </w:r>
            <w:r w:rsidRPr="00CF521F">
              <w:rPr>
                <w:b/>
                <w:i/>
              </w:rPr>
              <w:tab/>
              <w:t>Competen</w:t>
            </w:r>
            <w:r w:rsidR="00F240FB" w:rsidRPr="00CF521F">
              <w:rPr>
                <w:b/>
                <w:i/>
              </w:rPr>
              <w:t>ț</w:t>
            </w:r>
            <w:r w:rsidRPr="00CF521F">
              <w:rPr>
                <w:b/>
                <w:i/>
              </w:rPr>
              <w:t>ele lingvistice sunt indispensabile pentru ca solicitan</w:t>
            </w:r>
            <w:r w:rsidR="00F240FB" w:rsidRPr="00CF521F">
              <w:rPr>
                <w:b/>
                <w:i/>
              </w:rPr>
              <w:t>ț</w:t>
            </w:r>
            <w:r w:rsidRPr="00CF521F">
              <w:rPr>
                <w:b/>
                <w:i/>
              </w:rPr>
              <w:t>ii să poată dispune de un nivel de trai adecvat, să aibă acces imediat la pia</w:t>
            </w:r>
            <w:r w:rsidR="00F240FB" w:rsidRPr="00CF521F">
              <w:rPr>
                <w:b/>
                <w:i/>
              </w:rPr>
              <w:t>ț</w:t>
            </w:r>
            <w:r w:rsidRPr="00CF521F">
              <w:rPr>
                <w:b/>
                <w:i/>
              </w:rPr>
              <w:t xml:space="preserve">a muncii, precum </w:t>
            </w:r>
            <w:r w:rsidR="00F240FB" w:rsidRPr="00CF521F">
              <w:rPr>
                <w:b/>
                <w:i/>
              </w:rPr>
              <w:t>ș</w:t>
            </w:r>
            <w:r w:rsidRPr="00CF521F">
              <w:rPr>
                <w:b/>
                <w:i/>
              </w:rPr>
              <w:t>i pentru a li se garanta condi</w:t>
            </w:r>
            <w:r w:rsidR="00F240FB" w:rsidRPr="00CF521F">
              <w:rPr>
                <w:b/>
                <w:i/>
              </w:rPr>
              <w:t>ț</w:t>
            </w:r>
            <w:r w:rsidRPr="00CF521F">
              <w:rPr>
                <w:b/>
                <w:i/>
              </w:rPr>
              <w:t>ii materiale de primire, inclusiv produse nealimentare. Învă</w:t>
            </w:r>
            <w:r w:rsidR="00F240FB" w:rsidRPr="00CF521F">
              <w:rPr>
                <w:b/>
                <w:i/>
              </w:rPr>
              <w:t>ț</w:t>
            </w:r>
            <w:r w:rsidRPr="00CF521F">
              <w:rPr>
                <w:b/>
                <w:i/>
              </w:rPr>
              <w:t xml:space="preserve">area limbii oficiale sau a uneia dintre limbile oficiale ale statului membru în cauză ar spori autonomia </w:t>
            </w:r>
            <w:r w:rsidR="00F240FB" w:rsidRPr="00CF521F">
              <w:rPr>
                <w:b/>
                <w:i/>
              </w:rPr>
              <w:t>ș</w:t>
            </w:r>
            <w:r w:rsidRPr="00CF521F">
              <w:rPr>
                <w:b/>
                <w:i/>
              </w:rPr>
              <w:t xml:space="preserve">i </w:t>
            </w:r>
            <w:r w:rsidR="00F240FB" w:rsidRPr="00CF521F">
              <w:rPr>
                <w:b/>
                <w:i/>
              </w:rPr>
              <w:t>ș</w:t>
            </w:r>
            <w:r w:rsidRPr="00CF521F">
              <w:rPr>
                <w:b/>
                <w:i/>
              </w:rPr>
              <w:t xml:space="preserve">ansele de integrare în societatea-gazdă </w:t>
            </w:r>
            <w:r w:rsidR="00F240FB" w:rsidRPr="00CF521F">
              <w:rPr>
                <w:b/>
                <w:i/>
              </w:rPr>
              <w:t>ș</w:t>
            </w:r>
            <w:r w:rsidRPr="00CF521F">
              <w:rPr>
                <w:b/>
                <w:i/>
              </w:rPr>
              <w:t>i descurajează deplasările secundare. Prin urmare, ar trebui să se acorde solicitan</w:t>
            </w:r>
            <w:r w:rsidR="00F240FB" w:rsidRPr="00CF521F">
              <w:rPr>
                <w:b/>
                <w:i/>
              </w:rPr>
              <w:t>ț</w:t>
            </w:r>
            <w:r w:rsidRPr="00CF521F">
              <w:rPr>
                <w:b/>
                <w:i/>
              </w:rPr>
              <w:t xml:space="preserve">ilor un acces efectiv la cursurile </w:t>
            </w:r>
            <w:r w:rsidR="0064187D" w:rsidRPr="00CF521F">
              <w:rPr>
                <w:b/>
                <w:i/>
              </w:rPr>
              <w:t>de limbă cât mai curând posibil</w:t>
            </w:r>
            <w:r w:rsidRPr="00CF521F">
              <w:rPr>
                <w:b/>
                <w:i/>
              </w:rPr>
              <w:t xml:space="preserve">, dar în termen de cel mult </w:t>
            </w:r>
            <w:r w:rsidR="00F240FB" w:rsidRPr="00CF521F">
              <w:rPr>
                <w:b/>
                <w:i/>
              </w:rPr>
              <w:t>ș</w:t>
            </w:r>
            <w:r w:rsidRPr="00CF521F">
              <w:rPr>
                <w:b/>
                <w:i/>
              </w:rPr>
              <w:t>ase luni de la data la care este prezentată cererea acestora de protec</w:t>
            </w:r>
            <w:r w:rsidR="00F240FB" w:rsidRPr="00CF521F">
              <w:rPr>
                <w:b/>
                <w:i/>
              </w:rPr>
              <w:t>ț</w:t>
            </w:r>
            <w:r w:rsidRPr="00CF521F">
              <w:rPr>
                <w:b/>
                <w:i/>
              </w:rPr>
              <w:t>ie interna</w:t>
            </w:r>
            <w:r w:rsidR="00F240FB" w:rsidRPr="00CF521F">
              <w:rPr>
                <w:b/>
                <w:i/>
              </w:rPr>
              <w:t>ț</w:t>
            </w:r>
            <w:r w:rsidRPr="00CF521F">
              <w:rPr>
                <w:b/>
                <w:i/>
              </w:rPr>
              <w:t>ională. Ar trebui să se acorde prioritate solicitan</w:t>
            </w:r>
            <w:r w:rsidR="00F240FB" w:rsidRPr="00CF521F">
              <w:rPr>
                <w:b/>
                <w:i/>
              </w:rPr>
              <w:t>ț</w:t>
            </w:r>
            <w:r w:rsidRPr="00CF521F">
              <w:rPr>
                <w:b/>
                <w:i/>
              </w:rPr>
              <w:t>ilor a căror cerere este probabil să fie întemeiată. În egală măsură, statele membre nu ar trebui să fie responsabile pentru cursurile de limbi străine ale solicitan</w:t>
            </w:r>
            <w:r w:rsidR="00F240FB" w:rsidRPr="00CF521F">
              <w:rPr>
                <w:b/>
                <w:i/>
              </w:rPr>
              <w:t>ț</w:t>
            </w:r>
            <w:r w:rsidRPr="00CF521F">
              <w:rPr>
                <w:b/>
                <w:i/>
              </w:rPr>
              <w:t>ilor ale căror cereri de protec</w:t>
            </w:r>
            <w:r w:rsidR="00F240FB" w:rsidRPr="00CF521F">
              <w:rPr>
                <w:b/>
                <w:i/>
              </w:rPr>
              <w:t>ț</w:t>
            </w:r>
            <w:r w:rsidRPr="00CF521F">
              <w:rPr>
                <w:b/>
                <w:i/>
              </w:rPr>
              <w:t>ie interna</w:t>
            </w:r>
            <w:r w:rsidR="00F240FB" w:rsidRPr="00CF521F">
              <w:rPr>
                <w:b/>
                <w:i/>
              </w:rPr>
              <w:t>ț</w:t>
            </w:r>
            <w:r w:rsidRPr="00CF521F">
              <w:rPr>
                <w:b/>
                <w:i/>
              </w:rPr>
              <w:t xml:space="preserve">ională este probabil să fie neîntemeiate </w:t>
            </w:r>
            <w:r w:rsidR="00F240FB" w:rsidRPr="00CF521F">
              <w:rPr>
                <w:b/>
                <w:i/>
              </w:rPr>
              <w:t>ș</w:t>
            </w:r>
            <w:r w:rsidRPr="00CF521F">
              <w:rPr>
                <w:b/>
                <w:i/>
              </w:rPr>
              <w:t>i care fac obiectul unei proceduri accelerate.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694437" w:rsidRPr="00CF521F" w:rsidRDefault="00694437" w:rsidP="00694437">
      <w:pPr>
        <w:pStyle w:val="Normal12Italic"/>
        <w:rPr>
          <w:noProof w:val="0"/>
        </w:rPr>
      </w:pPr>
      <w:r w:rsidRPr="00CF521F">
        <w:rPr>
          <w:noProof w:val="0"/>
        </w:rPr>
        <w:t>Language courses are an important tool to increase an applicants’ self-reliance and chances of integration in a host society. Member States should therefore have an obligation to make language courses available as soon as possible and should focus on applicants that have a high probability of receiving asylum. It is necesarry to focus on those that have a high probablity because a substantive share of the asylum seekers that arrive in Europe today do not have a right to asylum. (This amendment should be read together with the accompanying amendment on a new article for language courses (art. 15a))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129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(41)</w:t>
            </w:r>
            <w:r w:rsidRPr="00CF521F">
              <w:tab/>
              <w:t>Pentru a asigura că aceste condi</w:t>
            </w:r>
            <w:r w:rsidR="00F240FB" w:rsidRPr="00CF521F">
              <w:t>ț</w:t>
            </w:r>
            <w:r w:rsidRPr="00CF521F">
              <w:t>ii materiale de primire acordate solicitan</w:t>
            </w:r>
            <w:r w:rsidR="00F240FB" w:rsidRPr="00CF521F">
              <w:t>ț</w:t>
            </w:r>
            <w:r w:rsidRPr="00CF521F">
              <w:t>ilor respectă principiile prevăzute în prezenta directivă, este necesar să se clarifice mai în detaliu natura acestor condi</w:t>
            </w:r>
            <w:r w:rsidR="00F240FB" w:rsidRPr="00CF521F">
              <w:t>ț</w:t>
            </w:r>
            <w:r w:rsidRPr="00CF521F">
              <w:t xml:space="preserve">ii, care includ nu numai cazarea, hrana </w:t>
            </w:r>
            <w:r w:rsidR="00F240FB" w:rsidRPr="00CF521F">
              <w:t>ș</w:t>
            </w:r>
            <w:r w:rsidRPr="00CF521F">
              <w:t xml:space="preserve">i îmbrăcămintea, ci </w:t>
            </w:r>
            <w:r w:rsidR="00F240FB" w:rsidRPr="00CF521F">
              <w:t>ș</w:t>
            </w:r>
            <w:r w:rsidRPr="00CF521F">
              <w:t>i produse nealimentare esen</w:t>
            </w:r>
            <w:r w:rsidR="00F240FB" w:rsidRPr="00CF521F">
              <w:t>ț</w:t>
            </w:r>
            <w:r w:rsidRPr="00CF521F">
              <w:t>iale, cum ar fi produsele sanitare</w:t>
            </w:r>
            <w:r w:rsidRPr="00CF521F">
              <w:rPr>
                <w:b/>
                <w:i/>
              </w:rPr>
              <w:t>.</w:t>
            </w:r>
            <w:r w:rsidRPr="00CF521F">
              <w:t xml:space="preserve"> De asemenea, este necesar ca statele membre să stabilească nivelul condi</w:t>
            </w:r>
            <w:r w:rsidR="00F240FB" w:rsidRPr="00CF521F">
              <w:t>ț</w:t>
            </w:r>
            <w:r w:rsidRPr="00CF521F">
              <w:t>iilor materiale de primire furnizate sub formă de aloca</w:t>
            </w:r>
            <w:r w:rsidR="00F240FB" w:rsidRPr="00CF521F">
              <w:t>ț</w:t>
            </w:r>
            <w:r w:rsidRPr="00CF521F">
              <w:t>ii financiare sau de tichete pe baza unor referin</w:t>
            </w:r>
            <w:r w:rsidR="00F240FB" w:rsidRPr="00CF521F">
              <w:t>ț</w:t>
            </w:r>
            <w:r w:rsidRPr="00CF521F">
              <w:t>e relevante pentru a asigura resortisan</w:t>
            </w:r>
            <w:r w:rsidR="00F240FB" w:rsidRPr="00CF521F">
              <w:t>ț</w:t>
            </w:r>
            <w:r w:rsidRPr="00CF521F">
              <w:t>ilor un nivel de trai adecvat, cum ar fi presta</w:t>
            </w:r>
            <w:r w:rsidR="00F240FB" w:rsidRPr="00CF521F">
              <w:t>ț</w:t>
            </w:r>
            <w:r w:rsidRPr="00CF521F">
              <w:t>iile de venit minim, salariile minime, pensiile minime, presta</w:t>
            </w:r>
            <w:r w:rsidR="00F240FB" w:rsidRPr="00CF521F">
              <w:t>ț</w:t>
            </w:r>
            <w:r w:rsidRPr="00CF521F">
              <w:t xml:space="preserve">iile de </w:t>
            </w:r>
            <w:r w:rsidR="00F240FB" w:rsidRPr="00CF521F">
              <w:t>ș</w:t>
            </w:r>
            <w:r w:rsidRPr="00CF521F">
              <w:t xml:space="preserve">omaj </w:t>
            </w:r>
            <w:r w:rsidR="00F240FB" w:rsidRPr="00CF521F">
              <w:t>ș</w:t>
            </w:r>
            <w:r w:rsidRPr="00CF521F">
              <w:t>i presta</w:t>
            </w:r>
            <w:r w:rsidR="00F240FB" w:rsidRPr="00CF521F">
              <w:t>ț</w:t>
            </w:r>
            <w:r w:rsidRPr="00CF521F">
              <w:t>iile de asisten</w:t>
            </w:r>
            <w:r w:rsidR="00F240FB" w:rsidRPr="00CF521F">
              <w:t>ț</w:t>
            </w:r>
            <w:r w:rsidRPr="00CF521F">
              <w:t>ă socială. Aceasta nu înseamnă că suma acordată ar trebui să fie aceea</w:t>
            </w:r>
            <w:r w:rsidR="00F240FB" w:rsidRPr="00CF521F">
              <w:t>ș</w:t>
            </w:r>
            <w:r w:rsidRPr="00CF521F">
              <w:t>i ca pentru resortisan</w:t>
            </w:r>
            <w:r w:rsidR="00F240FB" w:rsidRPr="00CF521F">
              <w:t>ț</w:t>
            </w:r>
            <w:r w:rsidRPr="00CF521F">
              <w:t xml:space="preserve">i. </w:t>
            </w:r>
            <w:r w:rsidRPr="00CF521F">
              <w:rPr>
                <w:b/>
                <w:i/>
              </w:rPr>
              <w:t>Statele membre pot aplica solicitan</w:t>
            </w:r>
            <w:r w:rsidR="00F240FB" w:rsidRPr="00CF521F">
              <w:rPr>
                <w:b/>
                <w:i/>
              </w:rPr>
              <w:t>ț</w:t>
            </w:r>
            <w:r w:rsidRPr="00CF521F">
              <w:rPr>
                <w:b/>
                <w:i/>
              </w:rPr>
              <w:t>ilor un tratament mai pu</w:t>
            </w:r>
            <w:r w:rsidR="00F240FB" w:rsidRPr="00CF521F">
              <w:rPr>
                <w:b/>
                <w:i/>
              </w:rPr>
              <w:t>ț</w:t>
            </w:r>
            <w:r w:rsidRPr="00CF521F">
              <w:rPr>
                <w:b/>
                <w:i/>
              </w:rPr>
              <w:t>in favorabil în raport cu propriii resortisan</w:t>
            </w:r>
            <w:r w:rsidR="00F240FB" w:rsidRPr="00CF521F">
              <w:rPr>
                <w:b/>
                <w:i/>
              </w:rPr>
              <w:t>ț</w:t>
            </w:r>
            <w:r w:rsidRPr="00CF521F">
              <w:rPr>
                <w:b/>
                <w:i/>
              </w:rPr>
              <w:t>i, după cum se specifică în prezenta directivă.</w:t>
            </w:r>
          </w:p>
        </w:tc>
        <w:tc>
          <w:tcPr>
            <w:tcW w:w="4876" w:type="dxa"/>
          </w:tcPr>
          <w:p w:rsidR="007E2637" w:rsidRPr="00CF521F" w:rsidRDefault="007E2637" w:rsidP="007E2637">
            <w:pPr>
              <w:pStyle w:val="Normal6"/>
              <w:rPr>
                <w:szCs w:val="24"/>
              </w:rPr>
            </w:pPr>
            <w:r w:rsidRPr="00CF521F">
              <w:t>(41)</w:t>
            </w:r>
            <w:r w:rsidRPr="00CF521F">
              <w:tab/>
              <w:t>Pentru a asigura că aceste condi</w:t>
            </w:r>
            <w:r w:rsidR="00F240FB" w:rsidRPr="00CF521F">
              <w:t>ț</w:t>
            </w:r>
            <w:r w:rsidRPr="00CF521F">
              <w:t>ii materiale de primire acordate solicitan</w:t>
            </w:r>
            <w:r w:rsidR="00F240FB" w:rsidRPr="00CF521F">
              <w:t>ț</w:t>
            </w:r>
            <w:r w:rsidRPr="00CF521F">
              <w:t>ilor respectă principiile prevăzute în prezenta directivă, este necesar să se clarifice mai în detaliu natura acestor condi</w:t>
            </w:r>
            <w:r w:rsidR="00F240FB" w:rsidRPr="00CF521F">
              <w:t>ț</w:t>
            </w:r>
            <w:r w:rsidRPr="00CF521F">
              <w:t xml:space="preserve">ii, care includ nu numai cazarea, hrana </w:t>
            </w:r>
            <w:r w:rsidR="00F240FB" w:rsidRPr="00CF521F">
              <w:t>ș</w:t>
            </w:r>
            <w:r w:rsidRPr="00CF521F">
              <w:t xml:space="preserve">i îmbrăcămintea, ci </w:t>
            </w:r>
            <w:r w:rsidR="00F240FB" w:rsidRPr="00CF521F">
              <w:t>ș</w:t>
            </w:r>
            <w:r w:rsidRPr="00CF521F">
              <w:t>i produse nealimentare esen</w:t>
            </w:r>
            <w:r w:rsidR="00F240FB" w:rsidRPr="00CF521F">
              <w:t>ț</w:t>
            </w:r>
            <w:r w:rsidRPr="00CF521F">
              <w:t>iale, cum ar fi produsele sanitare</w:t>
            </w:r>
            <w:r w:rsidRPr="00CF521F">
              <w:rPr>
                <w:b/>
                <w:i/>
              </w:rPr>
              <w:t>.</w:t>
            </w:r>
            <w:r w:rsidRPr="00CF521F">
              <w:t xml:space="preserve"> De asemenea, este necesar ca statele membre să stabilească nivelul condi</w:t>
            </w:r>
            <w:r w:rsidR="00F240FB" w:rsidRPr="00CF521F">
              <w:t>ț</w:t>
            </w:r>
            <w:r w:rsidRPr="00CF521F">
              <w:t>iilor materiale de primire furnizate sub formă de aloca</w:t>
            </w:r>
            <w:r w:rsidR="00F240FB" w:rsidRPr="00CF521F">
              <w:t>ț</w:t>
            </w:r>
            <w:r w:rsidRPr="00CF521F">
              <w:t>ii financiare sau de tichete pe baza unor referin</w:t>
            </w:r>
            <w:r w:rsidR="00F240FB" w:rsidRPr="00CF521F">
              <w:t>ț</w:t>
            </w:r>
            <w:r w:rsidRPr="00CF521F">
              <w:t>e relevante pentru a asigura resortisan</w:t>
            </w:r>
            <w:r w:rsidR="00F240FB" w:rsidRPr="00CF521F">
              <w:t>ț</w:t>
            </w:r>
            <w:r w:rsidRPr="00CF521F">
              <w:t>ilor un nivel de trai adecvat, cum ar fi presta</w:t>
            </w:r>
            <w:r w:rsidR="00F240FB" w:rsidRPr="00CF521F">
              <w:t>ț</w:t>
            </w:r>
            <w:r w:rsidRPr="00CF521F">
              <w:t>iile de venit minim, salariile minime, pensiile minime, presta</w:t>
            </w:r>
            <w:r w:rsidR="00F240FB" w:rsidRPr="00CF521F">
              <w:t>ț</w:t>
            </w:r>
            <w:r w:rsidRPr="00CF521F">
              <w:t xml:space="preserve">iile de </w:t>
            </w:r>
            <w:r w:rsidR="00F240FB" w:rsidRPr="00CF521F">
              <w:t>ș</w:t>
            </w:r>
            <w:r w:rsidRPr="00CF521F">
              <w:t xml:space="preserve">omaj </w:t>
            </w:r>
            <w:r w:rsidR="00F240FB" w:rsidRPr="00CF521F">
              <w:t>ș</w:t>
            </w:r>
            <w:r w:rsidRPr="00CF521F">
              <w:t>i presta</w:t>
            </w:r>
            <w:r w:rsidR="00F240FB" w:rsidRPr="00CF521F">
              <w:t>ț</w:t>
            </w:r>
            <w:r w:rsidRPr="00CF521F">
              <w:t>iile de asisten</w:t>
            </w:r>
            <w:r w:rsidR="00F240FB" w:rsidRPr="00CF521F">
              <w:t>ț</w:t>
            </w:r>
            <w:r w:rsidRPr="00CF521F">
              <w:t>ă socială. Aceasta nu înseamnă că suma acordată ar trebui să fie aceea</w:t>
            </w:r>
            <w:r w:rsidR="00F240FB" w:rsidRPr="00CF521F">
              <w:t>ș</w:t>
            </w:r>
            <w:r w:rsidRPr="00CF521F">
              <w:t>i ca pentru resortisan</w:t>
            </w:r>
            <w:r w:rsidR="00F240FB" w:rsidRPr="00CF521F">
              <w:t>ț</w:t>
            </w:r>
            <w:r w:rsidRPr="00CF521F">
              <w:t>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Nu este nevoie să se păstreze ultima propozi</w:t>
      </w:r>
      <w:r w:rsidR="00F240FB" w:rsidRPr="00CF521F">
        <w:rPr>
          <w:noProof w:val="0"/>
        </w:rPr>
        <w:t>ț</w:t>
      </w:r>
      <w:r w:rsidRPr="00CF521F">
        <w:rPr>
          <w:noProof w:val="0"/>
        </w:rPr>
        <w:t>ie a acestui considerent în textul directivei, deoarece partea reformată clarifică deja faptul că statele membre pot prevedea un tratament diferit pentru solicitan</w:t>
      </w:r>
      <w:r w:rsidR="00F240FB" w:rsidRPr="00CF521F">
        <w:rPr>
          <w:noProof w:val="0"/>
        </w:rPr>
        <w:t>ț</w:t>
      </w:r>
      <w:r w:rsidRPr="00CF521F">
        <w:rPr>
          <w:noProof w:val="0"/>
        </w:rPr>
        <w:t>ii de azil.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(41)</w:t>
            </w:r>
            <w:r w:rsidRPr="00CF521F">
              <w:tab/>
              <w:t>Pentru a asigura că aceste condi</w:t>
            </w:r>
            <w:r w:rsidR="00F240FB" w:rsidRPr="00CF521F">
              <w:t>ț</w:t>
            </w:r>
            <w:r w:rsidRPr="00CF521F">
              <w:t>ii materiale de primire acordate solicitan</w:t>
            </w:r>
            <w:r w:rsidR="00F240FB" w:rsidRPr="00CF521F">
              <w:t>ț</w:t>
            </w:r>
            <w:r w:rsidRPr="00CF521F">
              <w:t>ilor respectă principiile prevăzute în prezenta directivă, este necesar să se clarifice mai în detaliu natura acestor condi</w:t>
            </w:r>
            <w:r w:rsidR="00F240FB" w:rsidRPr="00CF521F">
              <w:t>ț</w:t>
            </w:r>
            <w:r w:rsidRPr="00CF521F">
              <w:t xml:space="preserve">ii, care includ nu numai cazarea, hrana </w:t>
            </w:r>
            <w:r w:rsidR="00F240FB" w:rsidRPr="00CF521F">
              <w:t>ș</w:t>
            </w:r>
            <w:r w:rsidRPr="00CF521F">
              <w:t xml:space="preserve">i îmbrăcămintea, ci </w:t>
            </w:r>
            <w:r w:rsidR="00F240FB" w:rsidRPr="00CF521F">
              <w:t>ș</w:t>
            </w:r>
            <w:r w:rsidRPr="00CF521F">
              <w:t>i produse nealimentare esen</w:t>
            </w:r>
            <w:r w:rsidR="00F240FB" w:rsidRPr="00CF521F">
              <w:t>ț</w:t>
            </w:r>
            <w:r w:rsidRPr="00CF521F">
              <w:t>iale, cum ar fi produsele sanitare. De asemenea, este necesar ca statele membre să stabilească nivelul condi</w:t>
            </w:r>
            <w:r w:rsidR="00F240FB" w:rsidRPr="00CF521F">
              <w:t>ț</w:t>
            </w:r>
            <w:r w:rsidRPr="00CF521F">
              <w:t>iilor materiale de primire furnizate sub formă de aloca</w:t>
            </w:r>
            <w:r w:rsidR="00F240FB" w:rsidRPr="00CF521F">
              <w:t>ț</w:t>
            </w:r>
            <w:r w:rsidRPr="00CF521F">
              <w:t xml:space="preserve">ii financiare sau de tichete </w:t>
            </w:r>
            <w:r w:rsidRPr="00CF521F">
              <w:rPr>
                <w:b/>
                <w:i/>
              </w:rPr>
              <w:t>pe baza unor referin</w:t>
            </w:r>
            <w:r w:rsidR="00F240FB" w:rsidRPr="00CF521F">
              <w:rPr>
                <w:b/>
                <w:i/>
              </w:rPr>
              <w:t>ț</w:t>
            </w:r>
            <w:r w:rsidRPr="00CF521F">
              <w:rPr>
                <w:b/>
                <w:i/>
              </w:rPr>
              <w:t>e relevante pentru a asigura resortisan</w:t>
            </w:r>
            <w:r w:rsidR="00F240FB" w:rsidRPr="00CF521F">
              <w:rPr>
                <w:b/>
                <w:i/>
              </w:rPr>
              <w:t>ț</w:t>
            </w:r>
            <w:r w:rsidRPr="00CF521F">
              <w:rPr>
                <w:b/>
                <w:i/>
              </w:rPr>
              <w:t>ilor un nivel de trai adecvat, cum ar fi presta</w:t>
            </w:r>
            <w:r w:rsidR="00F240FB" w:rsidRPr="00CF521F">
              <w:rPr>
                <w:b/>
                <w:i/>
              </w:rPr>
              <w:t>ț</w:t>
            </w:r>
            <w:r w:rsidRPr="00CF521F">
              <w:rPr>
                <w:b/>
                <w:i/>
              </w:rPr>
              <w:t>iile de venit minim, salariile minime, pensiile minime, presta</w:t>
            </w:r>
            <w:r w:rsidR="00F240FB" w:rsidRPr="00CF521F">
              <w:rPr>
                <w:b/>
                <w:i/>
              </w:rPr>
              <w:t>ț</w:t>
            </w:r>
            <w:r w:rsidRPr="00CF521F">
              <w:rPr>
                <w:b/>
                <w:i/>
              </w:rPr>
              <w:t xml:space="preserve">iile de </w:t>
            </w:r>
            <w:r w:rsidR="00F240FB" w:rsidRPr="00CF521F">
              <w:rPr>
                <w:b/>
                <w:i/>
              </w:rPr>
              <w:t>ș</w:t>
            </w:r>
            <w:r w:rsidRPr="00CF521F">
              <w:rPr>
                <w:b/>
                <w:i/>
              </w:rPr>
              <w:t xml:space="preserve">omaj </w:t>
            </w:r>
            <w:r w:rsidR="00F240FB" w:rsidRPr="00CF521F">
              <w:rPr>
                <w:b/>
                <w:i/>
              </w:rPr>
              <w:t>ș</w:t>
            </w:r>
            <w:r w:rsidRPr="00CF521F">
              <w:rPr>
                <w:b/>
                <w:i/>
              </w:rPr>
              <w:t>i presta</w:t>
            </w:r>
            <w:r w:rsidR="00F240FB" w:rsidRPr="00CF521F">
              <w:rPr>
                <w:b/>
                <w:i/>
              </w:rPr>
              <w:t>ț</w:t>
            </w:r>
            <w:r w:rsidRPr="00CF521F">
              <w:rPr>
                <w:b/>
                <w:i/>
              </w:rPr>
              <w:t>iile de asisten</w:t>
            </w:r>
            <w:r w:rsidR="00F240FB" w:rsidRPr="00CF521F">
              <w:rPr>
                <w:b/>
                <w:i/>
              </w:rPr>
              <w:t>ț</w:t>
            </w:r>
            <w:r w:rsidRPr="00CF521F">
              <w:rPr>
                <w:b/>
                <w:i/>
              </w:rPr>
              <w:t>ă socială</w:t>
            </w:r>
            <w:r w:rsidRPr="00CF521F">
              <w:t>. Aceasta nu înseamnă că suma acordată ar trebui să fie aceea</w:t>
            </w:r>
            <w:r w:rsidR="00F240FB" w:rsidRPr="00CF521F">
              <w:t>ș</w:t>
            </w:r>
            <w:r w:rsidRPr="00CF521F">
              <w:t>i ca pentru resortisan</w:t>
            </w:r>
            <w:r w:rsidR="00F240FB" w:rsidRPr="00CF521F">
              <w:t>ț</w:t>
            </w:r>
            <w:r w:rsidRPr="00CF521F">
              <w:t>i. Statele membre pot aplica solicitan</w:t>
            </w:r>
            <w:r w:rsidR="00F240FB" w:rsidRPr="00CF521F">
              <w:t>ț</w:t>
            </w:r>
            <w:r w:rsidRPr="00CF521F">
              <w:t>ilor un tratament mai pu</w:t>
            </w:r>
            <w:r w:rsidR="00F240FB" w:rsidRPr="00CF521F">
              <w:t>ț</w:t>
            </w:r>
            <w:r w:rsidRPr="00CF521F">
              <w:t>in favorabil în raport cu propriii resortisan</w:t>
            </w:r>
            <w:r w:rsidR="00F240FB" w:rsidRPr="00CF521F">
              <w:t>ț</w:t>
            </w:r>
            <w:r w:rsidRPr="00CF521F">
              <w:t>i, după cum se specifică în prezenta directivă.</w:t>
            </w:r>
          </w:p>
        </w:tc>
        <w:tc>
          <w:tcPr>
            <w:tcW w:w="4876" w:type="dxa"/>
          </w:tcPr>
          <w:p w:rsidR="007E2637" w:rsidRPr="00CF521F" w:rsidRDefault="007E2637" w:rsidP="007E2637">
            <w:pPr>
              <w:pStyle w:val="Normal6"/>
              <w:rPr>
                <w:szCs w:val="24"/>
              </w:rPr>
            </w:pPr>
            <w:r w:rsidRPr="00CF521F">
              <w:t>(41)</w:t>
            </w:r>
            <w:r w:rsidRPr="00CF521F">
              <w:tab/>
              <w:t>Pentru a asigura că aceste condi</w:t>
            </w:r>
            <w:r w:rsidR="00F240FB" w:rsidRPr="00CF521F">
              <w:t>ț</w:t>
            </w:r>
            <w:r w:rsidRPr="00CF521F">
              <w:t>ii materiale de primire acordate solicitan</w:t>
            </w:r>
            <w:r w:rsidR="00F240FB" w:rsidRPr="00CF521F">
              <w:t>ț</w:t>
            </w:r>
            <w:r w:rsidRPr="00CF521F">
              <w:t>ilor respectă principiile prevăzute în prezenta directivă, este necesar să se clarifice mai în detaliu natura acestor condi</w:t>
            </w:r>
            <w:r w:rsidR="00F240FB" w:rsidRPr="00CF521F">
              <w:t>ț</w:t>
            </w:r>
            <w:r w:rsidRPr="00CF521F">
              <w:t xml:space="preserve">ii, care includ nu numai cazarea, hrana </w:t>
            </w:r>
            <w:r w:rsidR="00F240FB" w:rsidRPr="00CF521F">
              <w:t>ș</w:t>
            </w:r>
            <w:r w:rsidRPr="00CF521F">
              <w:t xml:space="preserve">i îmbrăcămintea, ci </w:t>
            </w:r>
            <w:r w:rsidR="00F240FB" w:rsidRPr="00CF521F">
              <w:t>ș</w:t>
            </w:r>
            <w:r w:rsidRPr="00CF521F">
              <w:t>i produse nealimentare esen</w:t>
            </w:r>
            <w:r w:rsidR="00F240FB" w:rsidRPr="00CF521F">
              <w:t>ț</w:t>
            </w:r>
            <w:r w:rsidRPr="00CF521F">
              <w:t>iale, cum ar fi produsele sanitare. De asemenea, este necesar ca statele membre să stabilească nivelul condi</w:t>
            </w:r>
            <w:r w:rsidR="00F240FB" w:rsidRPr="00CF521F">
              <w:t>ț</w:t>
            </w:r>
            <w:r w:rsidRPr="00CF521F">
              <w:t>iilor materiale de primire furnizate sub formă de aloca</w:t>
            </w:r>
            <w:r w:rsidR="00F240FB" w:rsidRPr="00CF521F">
              <w:t>ț</w:t>
            </w:r>
            <w:r w:rsidRPr="00CF521F">
              <w:t>ii financiare sau de tichete</w:t>
            </w:r>
            <w:r w:rsidRPr="00CF521F">
              <w:rPr>
                <w:b/>
                <w:i/>
              </w:rPr>
              <w:t xml:space="preserve">, precum </w:t>
            </w:r>
            <w:r w:rsidR="00F240FB" w:rsidRPr="00CF521F">
              <w:rPr>
                <w:b/>
                <w:i/>
              </w:rPr>
              <w:t>ș</w:t>
            </w:r>
            <w:r w:rsidRPr="00CF521F">
              <w:rPr>
                <w:b/>
                <w:i/>
              </w:rPr>
              <w:t>i posibila modificare a acestuia pe baza unor referin</w:t>
            </w:r>
            <w:r w:rsidR="00F240FB" w:rsidRPr="00CF521F">
              <w:rPr>
                <w:b/>
                <w:i/>
              </w:rPr>
              <w:t>ț</w:t>
            </w:r>
            <w:r w:rsidRPr="00CF521F">
              <w:rPr>
                <w:b/>
                <w:i/>
              </w:rPr>
              <w:t>e relevante</w:t>
            </w:r>
            <w:r w:rsidRPr="00CF521F">
              <w:t>. Aceasta nu înseamnă că suma acordată ar trebui să fie aceea</w:t>
            </w:r>
            <w:r w:rsidR="00F240FB" w:rsidRPr="00CF521F">
              <w:t>ș</w:t>
            </w:r>
            <w:r w:rsidRPr="00CF521F">
              <w:t>i ca pentru resortisan</w:t>
            </w:r>
            <w:r w:rsidR="00F240FB" w:rsidRPr="00CF521F">
              <w:t>ț</w:t>
            </w:r>
            <w:r w:rsidRPr="00CF521F">
              <w:t>i. Statele membre pot aplica solicitan</w:t>
            </w:r>
            <w:r w:rsidR="00F240FB" w:rsidRPr="00CF521F">
              <w:t>ț</w:t>
            </w:r>
            <w:r w:rsidRPr="00CF521F">
              <w:t>ilor un tratament mai pu</w:t>
            </w:r>
            <w:r w:rsidR="00F240FB" w:rsidRPr="00CF521F">
              <w:t>ț</w:t>
            </w:r>
            <w:r w:rsidRPr="00CF521F">
              <w:t>in favorabil</w:t>
            </w:r>
            <w:r w:rsidRPr="00CF521F">
              <w:rPr>
                <w:b/>
                <w:i/>
              </w:rPr>
              <w:t>, însă nu unul mai favorabil</w:t>
            </w:r>
            <w:r w:rsidRPr="00CF521F">
              <w:t xml:space="preserve"> în raport cu propriii resortisan</w:t>
            </w:r>
            <w:r w:rsidR="00F240FB" w:rsidRPr="00CF521F">
              <w:t>ț</w:t>
            </w:r>
            <w:r w:rsidRPr="00CF521F">
              <w:t>i, după cum se specifică în prezenta directivă.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în contradic</w:t>
      </w:r>
      <w:r w:rsidR="00F240FB" w:rsidRPr="00CF521F">
        <w:rPr>
          <w:noProof w:val="0"/>
        </w:rPr>
        <w:t>ț</w:t>
      </w:r>
      <w:r w:rsidRPr="00CF521F">
        <w:rPr>
          <w:noProof w:val="0"/>
        </w:rPr>
        <w:t>ie cu considerentul (40), care prevede că dreptul Uniunii nu ar trebui să afecteze competen</w:t>
      </w:r>
      <w:r w:rsidR="00F240FB" w:rsidRPr="00CF521F">
        <w:rPr>
          <w:noProof w:val="0"/>
        </w:rPr>
        <w:t>ț</w:t>
      </w:r>
      <w:r w:rsidRPr="00CF521F">
        <w:rPr>
          <w:noProof w:val="0"/>
        </w:rPr>
        <w:t>a statelor membre de a-</w:t>
      </w:r>
      <w:r w:rsidR="00F240FB" w:rsidRPr="00CF521F">
        <w:rPr>
          <w:noProof w:val="0"/>
        </w:rPr>
        <w:t>ș</w:t>
      </w:r>
      <w:r w:rsidRPr="00CF521F">
        <w:rPr>
          <w:noProof w:val="0"/>
        </w:rPr>
        <w:t>i organiza sistemele de securitate socială, inclusiv posibilitatea de stabilire a unui nivel minim pentru presta</w:t>
      </w:r>
      <w:r w:rsidR="00F240FB" w:rsidRPr="00CF521F">
        <w:rPr>
          <w:noProof w:val="0"/>
        </w:rPr>
        <w:t>ț</w:t>
      </w:r>
      <w:r w:rsidRPr="00CF521F">
        <w:rPr>
          <w:noProof w:val="0"/>
        </w:rPr>
        <w:t xml:space="preserve">iile de venit, salarii </w:t>
      </w:r>
      <w:r w:rsidR="00F240FB" w:rsidRPr="00CF521F">
        <w:rPr>
          <w:noProof w:val="0"/>
        </w:rPr>
        <w:t>ș</w:t>
      </w:r>
      <w:r w:rsidRPr="00CF521F">
        <w:rPr>
          <w:noProof w:val="0"/>
        </w:rPr>
        <w:t>i pensii.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(41)</w:t>
            </w:r>
            <w:r w:rsidRPr="00CF521F">
              <w:tab/>
              <w:t>Pentru a asigura că aceste condi</w:t>
            </w:r>
            <w:r w:rsidR="00F240FB" w:rsidRPr="00CF521F">
              <w:t>ț</w:t>
            </w:r>
            <w:r w:rsidRPr="00CF521F">
              <w:t>ii sprijinul materiale de primire acordate solicitan</w:t>
            </w:r>
            <w:r w:rsidR="00F240FB" w:rsidRPr="00CF521F">
              <w:t>ț</w:t>
            </w:r>
            <w:r w:rsidRPr="00CF521F">
              <w:t>ilor respectă principiile prevăzute în prezenta directivă, este necesar să se clarifice mai în detaliu natura acestor condi</w:t>
            </w:r>
            <w:r w:rsidR="00F240FB" w:rsidRPr="00CF521F">
              <w:t>ț</w:t>
            </w:r>
            <w:r w:rsidRPr="00CF521F">
              <w:t xml:space="preserve">ii, care includ nu numai cazarea, hrana </w:t>
            </w:r>
            <w:r w:rsidR="00F240FB" w:rsidRPr="00CF521F">
              <w:t>ș</w:t>
            </w:r>
            <w:r w:rsidRPr="00CF521F">
              <w:t xml:space="preserve">i îmbrăcămintea, ci </w:t>
            </w:r>
            <w:r w:rsidR="00F240FB" w:rsidRPr="00CF521F">
              <w:t>ș</w:t>
            </w:r>
            <w:r w:rsidRPr="00CF521F">
              <w:t>i produse nealimentare esen</w:t>
            </w:r>
            <w:r w:rsidR="00F240FB" w:rsidRPr="00CF521F">
              <w:t>ț</w:t>
            </w:r>
            <w:r w:rsidRPr="00CF521F">
              <w:t>iale, cum ar fi produsele sanitare. De asemenea, este necesar ca statele membre să stabilească nivelul condi</w:t>
            </w:r>
            <w:r w:rsidR="00F240FB" w:rsidRPr="00CF521F">
              <w:t>ț</w:t>
            </w:r>
            <w:r w:rsidRPr="00CF521F">
              <w:t>iilor materiale de primire furnizate sub formă de aloca</w:t>
            </w:r>
            <w:r w:rsidR="00F240FB" w:rsidRPr="00CF521F">
              <w:t>ț</w:t>
            </w:r>
            <w:r w:rsidRPr="00CF521F">
              <w:t>ii financiare sau de tichete unui astfel de sprijin pe baza unor referin</w:t>
            </w:r>
            <w:r w:rsidR="00F240FB" w:rsidRPr="00CF521F">
              <w:t>ț</w:t>
            </w:r>
            <w:r w:rsidRPr="00CF521F">
              <w:t>e relevante pentru a asigura resortisan</w:t>
            </w:r>
            <w:r w:rsidR="00F240FB" w:rsidRPr="00CF521F">
              <w:t>ț</w:t>
            </w:r>
            <w:r w:rsidRPr="00CF521F">
              <w:t>ilor un nivel de trai adecvat, cum ar fi presta</w:t>
            </w:r>
            <w:r w:rsidR="00F240FB" w:rsidRPr="00CF521F">
              <w:t>ț</w:t>
            </w:r>
            <w:r w:rsidRPr="00CF521F">
              <w:t>iile de venit minim, salariile minime, pensiile minime, presta</w:t>
            </w:r>
            <w:r w:rsidR="00F240FB" w:rsidRPr="00CF521F">
              <w:t>ț</w:t>
            </w:r>
            <w:r w:rsidRPr="00CF521F">
              <w:t xml:space="preserve">iile de </w:t>
            </w:r>
            <w:r w:rsidR="00F240FB" w:rsidRPr="00CF521F">
              <w:t>ș</w:t>
            </w:r>
            <w:r w:rsidRPr="00CF521F">
              <w:t xml:space="preserve">omaj </w:t>
            </w:r>
            <w:r w:rsidR="00F240FB" w:rsidRPr="00CF521F">
              <w:t>ș</w:t>
            </w:r>
            <w:r w:rsidRPr="00CF521F">
              <w:t>i presta</w:t>
            </w:r>
            <w:r w:rsidR="00F240FB" w:rsidRPr="00CF521F">
              <w:t>ț</w:t>
            </w:r>
            <w:r w:rsidRPr="00CF521F">
              <w:t>iile de asisten</w:t>
            </w:r>
            <w:r w:rsidR="00F240FB" w:rsidRPr="00CF521F">
              <w:t>ț</w:t>
            </w:r>
            <w:r w:rsidRPr="00CF521F">
              <w:t>ă socială. Aceasta nu înseamnă că suma acordată ar trebui să fie aceea</w:t>
            </w:r>
            <w:r w:rsidR="00F240FB" w:rsidRPr="00CF521F">
              <w:t>ș</w:t>
            </w:r>
            <w:r w:rsidRPr="00CF521F">
              <w:t>i ca pentru resortisan</w:t>
            </w:r>
            <w:r w:rsidR="00F240FB" w:rsidRPr="00CF521F">
              <w:t>ț</w:t>
            </w:r>
            <w:r w:rsidRPr="00CF521F">
              <w:t>i. Statele membre pot aplica solicitan</w:t>
            </w:r>
            <w:r w:rsidR="00F240FB" w:rsidRPr="00CF521F">
              <w:t>ț</w:t>
            </w:r>
            <w:r w:rsidRPr="00CF521F">
              <w:t>ilor un tratament mai pu</w:t>
            </w:r>
            <w:r w:rsidR="00F240FB" w:rsidRPr="00CF521F">
              <w:t>ț</w:t>
            </w:r>
            <w:r w:rsidRPr="00CF521F">
              <w:t>in favorabil în raport cu propriii resortisan</w:t>
            </w:r>
            <w:r w:rsidR="00F240FB" w:rsidRPr="00CF521F">
              <w:t>ț</w:t>
            </w:r>
            <w:r w:rsidRPr="00CF521F">
              <w:t>i, după cum se specifică în prezenta directivă.</w:t>
            </w:r>
          </w:p>
        </w:tc>
        <w:tc>
          <w:tcPr>
            <w:tcW w:w="4876" w:type="dxa"/>
          </w:tcPr>
          <w:p w:rsidR="007E2637" w:rsidRPr="00CF521F" w:rsidRDefault="007E2637" w:rsidP="007E2637">
            <w:pPr>
              <w:pStyle w:val="Normal6"/>
              <w:rPr>
                <w:szCs w:val="24"/>
              </w:rPr>
            </w:pPr>
            <w:r w:rsidRPr="00CF521F">
              <w:t>(41)</w:t>
            </w:r>
            <w:r w:rsidRPr="00CF521F">
              <w:tab/>
              <w:t>Pentru a asigura că aceste condi</w:t>
            </w:r>
            <w:r w:rsidR="00F240FB" w:rsidRPr="00CF521F">
              <w:t>ț</w:t>
            </w:r>
            <w:r w:rsidRPr="00CF521F">
              <w:t>ii sprijinul materiale de primire acordate solicitan</w:t>
            </w:r>
            <w:r w:rsidR="00F240FB" w:rsidRPr="00CF521F">
              <w:t>ț</w:t>
            </w:r>
            <w:r w:rsidRPr="00CF521F">
              <w:t>ilor respectă principiile prevăzute în prezenta directivă, este necesar să se clarifice mai în detaliu natura acestor condi</w:t>
            </w:r>
            <w:r w:rsidR="00F240FB" w:rsidRPr="00CF521F">
              <w:t>ț</w:t>
            </w:r>
            <w:r w:rsidRPr="00CF521F">
              <w:t xml:space="preserve">ii, care includ nu numai cazarea, hrana </w:t>
            </w:r>
            <w:r w:rsidR="00F240FB" w:rsidRPr="00CF521F">
              <w:t>ș</w:t>
            </w:r>
            <w:r w:rsidRPr="00CF521F">
              <w:t xml:space="preserve">i îmbrăcămintea, ci </w:t>
            </w:r>
            <w:r w:rsidR="00F240FB" w:rsidRPr="00CF521F">
              <w:t>ș</w:t>
            </w:r>
            <w:r w:rsidRPr="00CF521F">
              <w:t>i produse nealimentare esen</w:t>
            </w:r>
            <w:r w:rsidR="00F240FB" w:rsidRPr="00CF521F">
              <w:t>ț</w:t>
            </w:r>
            <w:r w:rsidRPr="00CF521F">
              <w:t>iale, cum ar fi produsele sanitare</w:t>
            </w:r>
            <w:r w:rsidRPr="00CF521F">
              <w:rPr>
                <w:b/>
                <w:i/>
              </w:rPr>
              <w:t>, dispozitivele medicale sau materialele didactice</w:t>
            </w:r>
            <w:r w:rsidRPr="00CF521F">
              <w:t>. De asemenea, este necesar ca statele membre să stabilească nivelul condi</w:t>
            </w:r>
            <w:r w:rsidR="00F240FB" w:rsidRPr="00CF521F">
              <w:t>ț</w:t>
            </w:r>
            <w:r w:rsidRPr="00CF521F">
              <w:t>iilor materiale de primire furnizate sub formă de aloca</w:t>
            </w:r>
            <w:r w:rsidR="00F240FB" w:rsidRPr="00CF521F">
              <w:t>ț</w:t>
            </w:r>
            <w:r w:rsidRPr="00CF521F">
              <w:t>ii financiare sau de tichete unui astfel de sprijin pe baza unor referin</w:t>
            </w:r>
            <w:r w:rsidR="00F240FB" w:rsidRPr="00CF521F">
              <w:t>ț</w:t>
            </w:r>
            <w:r w:rsidRPr="00CF521F">
              <w:t>e relevante pentru a asigura resortisan</w:t>
            </w:r>
            <w:r w:rsidR="00F240FB" w:rsidRPr="00CF521F">
              <w:t>ț</w:t>
            </w:r>
            <w:r w:rsidRPr="00CF521F">
              <w:t>ilor un nivel de trai adecvat, cum ar fi presta</w:t>
            </w:r>
            <w:r w:rsidR="00F240FB" w:rsidRPr="00CF521F">
              <w:t>ț</w:t>
            </w:r>
            <w:r w:rsidRPr="00CF521F">
              <w:t>iile de venit minim, salariile minime, pensiile minime, presta</w:t>
            </w:r>
            <w:r w:rsidR="00F240FB" w:rsidRPr="00CF521F">
              <w:t>ț</w:t>
            </w:r>
            <w:r w:rsidRPr="00CF521F">
              <w:t xml:space="preserve">iile de </w:t>
            </w:r>
            <w:r w:rsidR="00F240FB" w:rsidRPr="00CF521F">
              <w:t>ș</w:t>
            </w:r>
            <w:r w:rsidRPr="00CF521F">
              <w:t xml:space="preserve">omaj </w:t>
            </w:r>
            <w:r w:rsidR="00F240FB" w:rsidRPr="00CF521F">
              <w:t>ș</w:t>
            </w:r>
            <w:r w:rsidRPr="00CF521F">
              <w:t>i presta</w:t>
            </w:r>
            <w:r w:rsidR="00F240FB" w:rsidRPr="00CF521F">
              <w:t>ț</w:t>
            </w:r>
            <w:r w:rsidRPr="00CF521F">
              <w:t>iile de asisten</w:t>
            </w:r>
            <w:r w:rsidR="00F240FB" w:rsidRPr="00CF521F">
              <w:t>ț</w:t>
            </w:r>
            <w:r w:rsidRPr="00CF521F">
              <w:t>ă socială. Aceasta nu înseamnă că suma acordată ar trebui să fie aceea</w:t>
            </w:r>
            <w:r w:rsidR="00F240FB" w:rsidRPr="00CF521F">
              <w:t>ș</w:t>
            </w:r>
            <w:r w:rsidRPr="00CF521F">
              <w:t>i ca pentru resortisan</w:t>
            </w:r>
            <w:r w:rsidR="00F240FB" w:rsidRPr="00CF521F">
              <w:t>ț</w:t>
            </w:r>
            <w:r w:rsidRPr="00CF521F">
              <w:t>i. Statele membre pot aplica solicitan</w:t>
            </w:r>
            <w:r w:rsidR="00F240FB" w:rsidRPr="00CF521F">
              <w:t>ț</w:t>
            </w:r>
            <w:r w:rsidRPr="00CF521F">
              <w:t>ilor un tratament mai pu</w:t>
            </w:r>
            <w:r w:rsidR="00F240FB" w:rsidRPr="00CF521F">
              <w:t>ț</w:t>
            </w:r>
            <w:r w:rsidRPr="00CF521F">
              <w:t>in favorabil în raport cu propriii resortisan</w:t>
            </w:r>
            <w:r w:rsidR="00F240FB" w:rsidRPr="00CF521F">
              <w:t>ț</w:t>
            </w:r>
            <w:r w:rsidRPr="00CF521F">
              <w:t>i, după cum se specifică în prezenta directivă.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(42)</w:t>
            </w:r>
            <w:r w:rsidRPr="00CF521F">
              <w:tab/>
              <w:t xml:space="preserve">Pentru a limita posibilitatea de a abuza de sistemul de primire, statele membre ar trebui </w:t>
            </w:r>
            <w:r w:rsidRPr="00CF521F">
              <w:rPr>
                <w:b/>
                <w:i/>
              </w:rPr>
              <w:t>să fie în măsură</w:t>
            </w:r>
            <w:r w:rsidRPr="00CF521F">
              <w:t xml:space="preserve"> să furnizeze condi</w:t>
            </w:r>
            <w:r w:rsidR="00F240FB" w:rsidRPr="00CF521F">
              <w:t>ț</w:t>
            </w:r>
            <w:r w:rsidRPr="00CF521F">
              <w:t>ii materiale de primire numai în măsura în care solicitan</w:t>
            </w:r>
            <w:r w:rsidR="00F240FB" w:rsidRPr="00CF521F">
              <w:t>ț</w:t>
            </w:r>
            <w:r w:rsidRPr="00CF521F">
              <w:t>ii nu dispun de mijloace suficiente pentru a se între</w:t>
            </w:r>
            <w:r w:rsidR="00F240FB" w:rsidRPr="00CF521F">
              <w:t>ț</w:t>
            </w:r>
            <w:r w:rsidRPr="00CF521F">
              <w:t xml:space="preserve">ine singuri. Atunci când evaluează resursele unui solicitant </w:t>
            </w:r>
            <w:r w:rsidR="00F240FB" w:rsidRPr="00CF521F">
              <w:t>ș</w:t>
            </w:r>
            <w:r w:rsidRPr="00CF521F">
              <w:t>i impun</w:t>
            </w:r>
            <w:r w:rsidRPr="00CF521F">
              <w:rPr>
                <w:b/>
                <w:i/>
              </w:rPr>
              <w:t xml:space="preserve"> acestuia</w:t>
            </w:r>
            <w:r w:rsidRPr="00CF521F">
              <w:t xml:space="preserve"> obliga</w:t>
            </w:r>
            <w:r w:rsidR="00F240FB" w:rsidRPr="00CF521F">
              <w:t>ț</w:t>
            </w:r>
            <w:r w:rsidRPr="00CF521F">
              <w:t>ia de a suporta sau de a contribui la costurile condi</w:t>
            </w:r>
            <w:r w:rsidR="00F240FB" w:rsidRPr="00CF521F">
              <w:t>ț</w:t>
            </w:r>
            <w:r w:rsidRPr="00CF521F">
              <w:t>iilor materiale de primire, statele membre ar trebui să respecte principiul propor</w:t>
            </w:r>
            <w:r w:rsidR="00F240FB" w:rsidRPr="00CF521F">
              <w:t>ț</w:t>
            </w:r>
            <w:r w:rsidRPr="00CF521F">
              <w:t>ionalită</w:t>
            </w:r>
            <w:r w:rsidR="00F240FB" w:rsidRPr="00CF521F">
              <w:t>ț</w:t>
            </w:r>
            <w:r w:rsidRPr="00CF521F">
              <w:t xml:space="preserve">ii </w:t>
            </w:r>
            <w:r w:rsidR="00F240FB" w:rsidRPr="00CF521F">
              <w:rPr>
                <w:b/>
                <w:i/>
              </w:rPr>
              <w:t>ș</w:t>
            </w:r>
            <w:r w:rsidRPr="00CF521F">
              <w:rPr>
                <w:b/>
                <w:i/>
              </w:rPr>
              <w:t xml:space="preserve">i să </w:t>
            </w:r>
            <w:r w:rsidR="00F240FB" w:rsidRPr="00CF521F">
              <w:rPr>
                <w:b/>
                <w:i/>
              </w:rPr>
              <w:t>ț</w:t>
            </w:r>
            <w:r w:rsidRPr="00CF521F">
              <w:rPr>
                <w:b/>
                <w:i/>
              </w:rPr>
              <w:t>ină seama de situa</w:t>
            </w:r>
            <w:r w:rsidR="00F240FB" w:rsidRPr="00CF521F">
              <w:rPr>
                <w:b/>
                <w:i/>
              </w:rPr>
              <w:t>ț</w:t>
            </w:r>
            <w:r w:rsidRPr="00CF521F">
              <w:rPr>
                <w:b/>
                <w:i/>
              </w:rPr>
              <w:t xml:space="preserve">ia personală a solicitantului </w:t>
            </w:r>
            <w:r w:rsidR="00F240FB" w:rsidRPr="00CF521F">
              <w:rPr>
                <w:b/>
                <w:i/>
              </w:rPr>
              <w:t>ș</w:t>
            </w:r>
            <w:r w:rsidRPr="00CF521F">
              <w:rPr>
                <w:b/>
                <w:i/>
              </w:rPr>
              <w:t>i de necesitatea de a-i respecta acestuia demnitatea sau integritatea personală, inclusiv nevoile sale speciale de primire. Nu ar trebui să se impună solicitan</w:t>
            </w:r>
            <w:r w:rsidR="00F240FB" w:rsidRPr="00CF521F">
              <w:rPr>
                <w:b/>
                <w:i/>
              </w:rPr>
              <w:t>ț</w:t>
            </w:r>
            <w:r w:rsidRPr="00CF521F">
              <w:rPr>
                <w:b/>
                <w:i/>
              </w:rPr>
              <w:t>ilor obliga</w:t>
            </w:r>
            <w:r w:rsidR="00F240FB" w:rsidRPr="00CF521F">
              <w:rPr>
                <w:b/>
                <w:i/>
              </w:rPr>
              <w:t>ț</w:t>
            </w:r>
            <w:r w:rsidRPr="00CF521F">
              <w:rPr>
                <w:b/>
                <w:i/>
              </w:rPr>
              <w:t>ia de a suporta sau de a contribui la costurile asisten</w:t>
            </w:r>
            <w:r w:rsidR="00F240FB" w:rsidRPr="00CF521F">
              <w:rPr>
                <w:b/>
                <w:i/>
              </w:rPr>
              <w:t>ț</w:t>
            </w:r>
            <w:r w:rsidRPr="00CF521F">
              <w:rPr>
                <w:b/>
                <w:i/>
              </w:rPr>
              <w:t>ei medicale de care au nevoie</w:t>
            </w:r>
            <w:r w:rsidRPr="00CF521F">
              <w:t>. Este necesar , de asemenea, să se limiteze posibilitatea de a abuza de sistemul de primire prin specificarea circumstan</w:t>
            </w:r>
            <w:r w:rsidR="00F240FB" w:rsidRPr="00CF521F">
              <w:t>ț</w:t>
            </w:r>
            <w:r w:rsidRPr="00CF521F">
              <w:t xml:space="preserve">elor în care cazarea, hrana, îmbrăcămintea </w:t>
            </w:r>
            <w:r w:rsidR="00F240FB" w:rsidRPr="00CF521F">
              <w:t>ș</w:t>
            </w:r>
            <w:r w:rsidRPr="00CF521F">
              <w:t>i alte produse nealimentare esen</w:t>
            </w:r>
            <w:r w:rsidR="00F240FB" w:rsidRPr="00CF521F">
              <w:t>ț</w:t>
            </w:r>
            <w:r w:rsidRPr="00CF521F">
              <w:t>iale furnizate sub formă de aloca</w:t>
            </w:r>
            <w:r w:rsidR="00F240FB" w:rsidRPr="00CF521F">
              <w:t>ț</w:t>
            </w:r>
            <w:r w:rsidRPr="00CF521F">
              <w:t>ii financiare sau de tichete pot fi înlocuite cu condi</w:t>
            </w:r>
            <w:r w:rsidR="00F240FB" w:rsidRPr="00CF521F">
              <w:t>ț</w:t>
            </w:r>
            <w:r w:rsidRPr="00CF521F">
              <w:t xml:space="preserve">ii de primire furnizate în natură </w:t>
            </w:r>
            <w:r w:rsidR="00F240FB" w:rsidRPr="00CF521F">
              <w:t>ș</w:t>
            </w:r>
            <w:r w:rsidRPr="00CF521F">
              <w:t>i a circumstan</w:t>
            </w:r>
            <w:r w:rsidR="00F240FB" w:rsidRPr="00CF521F">
              <w:t>ț</w:t>
            </w:r>
            <w:r w:rsidRPr="00CF521F">
              <w:t>elor în care diurna poate fi limitată sau retrasă</w:t>
            </w:r>
            <w:r w:rsidRPr="00CF521F">
              <w:rPr>
                <w:b/>
                <w:i/>
              </w:rPr>
              <w:t>, garantând în acela</w:t>
            </w:r>
            <w:r w:rsidR="00F240FB" w:rsidRPr="00CF521F">
              <w:rPr>
                <w:b/>
                <w:i/>
              </w:rPr>
              <w:t>ș</w:t>
            </w:r>
            <w:r w:rsidRPr="00CF521F">
              <w:rPr>
                <w:b/>
                <w:i/>
              </w:rPr>
              <w:t>i timp un nivel de trai demn pentru to</w:t>
            </w:r>
            <w:r w:rsidR="00F240FB" w:rsidRPr="00CF521F">
              <w:rPr>
                <w:b/>
                <w:i/>
              </w:rPr>
              <w:t>ț</w:t>
            </w:r>
            <w:r w:rsidRPr="00CF521F">
              <w:rPr>
                <w:b/>
                <w:i/>
              </w:rPr>
              <w:t>i solicitan</w:t>
            </w:r>
            <w:r w:rsidR="00F240FB" w:rsidRPr="00CF521F">
              <w:rPr>
                <w:b/>
                <w:i/>
              </w:rPr>
              <w:t>ț</w:t>
            </w:r>
            <w:r w:rsidRPr="00CF521F">
              <w:rPr>
                <w:b/>
                <w:i/>
              </w:rPr>
              <w:t>ii</w:t>
            </w:r>
            <w:r w:rsidRPr="00CF521F">
              <w:t>.</w:t>
            </w:r>
          </w:p>
        </w:tc>
        <w:tc>
          <w:tcPr>
            <w:tcW w:w="4876" w:type="dxa"/>
          </w:tcPr>
          <w:p w:rsidR="007E2637" w:rsidRPr="00CF521F" w:rsidRDefault="007E2637" w:rsidP="007E2637">
            <w:pPr>
              <w:pStyle w:val="Normal6"/>
              <w:rPr>
                <w:szCs w:val="24"/>
              </w:rPr>
            </w:pPr>
            <w:r w:rsidRPr="00CF521F">
              <w:t>(42)</w:t>
            </w:r>
            <w:r w:rsidRPr="00CF521F">
              <w:tab/>
              <w:t>Pentru a limita posibilitatea de a abuza de sistemul de primire, statele membre ar trebui să furnizeze condi</w:t>
            </w:r>
            <w:r w:rsidR="00F240FB" w:rsidRPr="00CF521F">
              <w:t>ț</w:t>
            </w:r>
            <w:r w:rsidRPr="00CF521F">
              <w:t>ii materiale de primire numai în măsura în care solicitan</w:t>
            </w:r>
            <w:r w:rsidR="00F240FB" w:rsidRPr="00CF521F">
              <w:t>ț</w:t>
            </w:r>
            <w:r w:rsidRPr="00CF521F">
              <w:t xml:space="preserve">ii </w:t>
            </w:r>
            <w:r w:rsidRPr="00CF521F">
              <w:rPr>
                <w:b/>
                <w:i/>
              </w:rPr>
              <w:t>sau membrii de familie ai acestora, astfel cum au fost defini</w:t>
            </w:r>
            <w:r w:rsidR="00F240FB" w:rsidRPr="00CF521F">
              <w:rPr>
                <w:b/>
                <w:i/>
              </w:rPr>
              <w:t>ț</w:t>
            </w:r>
            <w:r w:rsidRPr="00CF521F">
              <w:rPr>
                <w:b/>
                <w:i/>
              </w:rPr>
              <w:t xml:space="preserve">i în prezenta directivă </w:t>
            </w:r>
            <w:r w:rsidR="00F240FB" w:rsidRPr="00CF521F">
              <w:rPr>
                <w:b/>
                <w:i/>
              </w:rPr>
              <w:t>ș</w:t>
            </w:r>
            <w:r w:rsidRPr="00CF521F">
              <w:rPr>
                <w:b/>
                <w:i/>
              </w:rPr>
              <w:t>i atunci când se află în statul membru în cauză,</w:t>
            </w:r>
            <w:r w:rsidRPr="00CF521F">
              <w:t xml:space="preserve"> nu dispun de mijloace suficiente pentru a se între</w:t>
            </w:r>
            <w:r w:rsidR="00F240FB" w:rsidRPr="00CF521F">
              <w:t>ț</w:t>
            </w:r>
            <w:r w:rsidRPr="00CF521F">
              <w:t xml:space="preserve">ine singuri. Atunci când evaluează resursele unui solicitant </w:t>
            </w:r>
            <w:r w:rsidR="00F240FB" w:rsidRPr="00CF521F">
              <w:t>ș</w:t>
            </w:r>
            <w:r w:rsidRPr="00CF521F">
              <w:t xml:space="preserve">i </w:t>
            </w:r>
            <w:r w:rsidRPr="00CF521F">
              <w:rPr>
                <w:b/>
                <w:i/>
              </w:rPr>
              <w:t xml:space="preserve">pe ale membrilor familiei acestuia </w:t>
            </w:r>
            <w:r w:rsidR="00F240FB" w:rsidRPr="00CF521F">
              <w:rPr>
                <w:b/>
                <w:i/>
              </w:rPr>
              <w:t>ș</w:t>
            </w:r>
            <w:r w:rsidRPr="00CF521F">
              <w:rPr>
                <w:b/>
                <w:i/>
              </w:rPr>
              <w:t>i</w:t>
            </w:r>
            <w:r w:rsidRPr="00CF521F">
              <w:rPr>
                <w:b/>
              </w:rPr>
              <w:t xml:space="preserve"> </w:t>
            </w:r>
            <w:r w:rsidRPr="00CF521F">
              <w:rPr>
                <w:b/>
                <w:i/>
              </w:rPr>
              <w:t xml:space="preserve">le </w:t>
            </w:r>
            <w:r w:rsidRPr="00CF521F">
              <w:t>impun obliga</w:t>
            </w:r>
            <w:r w:rsidR="00F240FB" w:rsidRPr="00CF521F">
              <w:t>ț</w:t>
            </w:r>
            <w:r w:rsidRPr="00CF521F">
              <w:t>ia de a suporta sau de a contribui la costurile condi</w:t>
            </w:r>
            <w:r w:rsidR="00F240FB" w:rsidRPr="00CF521F">
              <w:t>ț</w:t>
            </w:r>
            <w:r w:rsidRPr="00CF521F">
              <w:t>iilor materiale de primire, statele membre ar trebui să respecte principiul propor</w:t>
            </w:r>
            <w:r w:rsidR="00F240FB" w:rsidRPr="00CF521F">
              <w:t>ț</w:t>
            </w:r>
            <w:r w:rsidRPr="00CF521F">
              <w:t>ionalită</w:t>
            </w:r>
            <w:r w:rsidR="00F240FB" w:rsidRPr="00CF521F">
              <w:t>ț</w:t>
            </w:r>
            <w:r w:rsidRPr="00CF521F">
              <w:t>ii. Este necesar , de asemenea, să se limiteze posibilitatea de a abuza de sistemul de primire prin specificarea circumstan</w:t>
            </w:r>
            <w:r w:rsidR="00F240FB" w:rsidRPr="00CF521F">
              <w:t>ț</w:t>
            </w:r>
            <w:r w:rsidRPr="00CF521F">
              <w:t xml:space="preserve">elor în care cazarea, hrana, îmbrăcămintea </w:t>
            </w:r>
            <w:r w:rsidR="00F240FB" w:rsidRPr="00CF521F">
              <w:t>ș</w:t>
            </w:r>
            <w:r w:rsidRPr="00CF521F">
              <w:t>i alte produse nealimentare esen</w:t>
            </w:r>
            <w:r w:rsidR="00F240FB" w:rsidRPr="00CF521F">
              <w:t>ț</w:t>
            </w:r>
            <w:r w:rsidRPr="00CF521F">
              <w:t>iale furnizate sub formă de aloca</w:t>
            </w:r>
            <w:r w:rsidR="00F240FB" w:rsidRPr="00CF521F">
              <w:t>ț</w:t>
            </w:r>
            <w:r w:rsidRPr="00CF521F">
              <w:t>ii financiare sau de tichete pot fi înlocuite cu condi</w:t>
            </w:r>
            <w:r w:rsidR="00F240FB" w:rsidRPr="00CF521F">
              <w:t>ț</w:t>
            </w:r>
            <w:r w:rsidRPr="00CF521F">
              <w:t xml:space="preserve">ii de primire furnizate în natură </w:t>
            </w:r>
            <w:r w:rsidR="00F240FB" w:rsidRPr="00CF521F">
              <w:t>ș</w:t>
            </w:r>
            <w:r w:rsidRPr="00CF521F">
              <w:t>i a circumstan</w:t>
            </w:r>
            <w:r w:rsidR="00F240FB" w:rsidRPr="00CF521F">
              <w:t>ț</w:t>
            </w:r>
            <w:r w:rsidRPr="00CF521F">
              <w:t>elor în care diurna poate fi limitată sau retrasă.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necesar ca autorită</w:t>
      </w:r>
      <w:r w:rsidR="00F240FB" w:rsidRPr="00CF521F">
        <w:rPr>
          <w:noProof w:val="0"/>
        </w:rPr>
        <w:t>ț</w:t>
      </w:r>
      <w:r w:rsidRPr="00CF521F">
        <w:rPr>
          <w:noProof w:val="0"/>
        </w:rPr>
        <w:t>ile să ia în considerare situa</w:t>
      </w:r>
      <w:r w:rsidR="00F240FB" w:rsidRPr="00CF521F">
        <w:rPr>
          <w:noProof w:val="0"/>
        </w:rPr>
        <w:t>ț</w:t>
      </w:r>
      <w:r w:rsidRPr="00CF521F">
        <w:rPr>
          <w:noProof w:val="0"/>
        </w:rPr>
        <w:t>ia economică a membrilor de familie ai solicitantului atunci când stabilesc nivelul condi</w:t>
      </w:r>
      <w:r w:rsidR="00F240FB" w:rsidRPr="00CF521F">
        <w:rPr>
          <w:noProof w:val="0"/>
        </w:rPr>
        <w:t>ț</w:t>
      </w:r>
      <w:r w:rsidRPr="00CF521F">
        <w:rPr>
          <w:noProof w:val="0"/>
        </w:rPr>
        <w:t xml:space="preserve">iilor materiale de primire. Termenul </w:t>
      </w:r>
      <w:r w:rsidRPr="00CF521F">
        <w:rPr>
          <w:noProof w:val="0"/>
          <w:cs/>
        </w:rPr>
        <w:t>„</w:t>
      </w:r>
      <w:r w:rsidRPr="00CF521F">
        <w:rPr>
          <w:noProof w:val="0"/>
        </w:rPr>
        <w:t>demn</w:t>
      </w:r>
      <w:r w:rsidRPr="00CF521F">
        <w:rPr>
          <w:noProof w:val="0"/>
          <w:cs/>
        </w:rPr>
        <w:t xml:space="preserve">” </w:t>
      </w:r>
      <w:r w:rsidRPr="00CF521F">
        <w:rPr>
          <w:noProof w:val="0"/>
        </w:rPr>
        <w:t xml:space="preserve">este subiectiv </w:t>
      </w:r>
      <w:r w:rsidR="00F240FB" w:rsidRPr="00CF521F">
        <w:rPr>
          <w:noProof w:val="0"/>
        </w:rPr>
        <w:t>ș</w:t>
      </w:r>
      <w:r w:rsidRPr="00CF521F">
        <w:rPr>
          <w:noProof w:val="0"/>
        </w:rPr>
        <w:t>i permite o marjă prea mare de interpretare.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(42)</w:t>
            </w:r>
            <w:r w:rsidRPr="00CF521F">
              <w:tab/>
            </w:r>
            <w:r w:rsidRPr="00CF521F">
              <w:rPr>
                <w:b/>
                <w:i/>
              </w:rPr>
              <w:t>Pentru a limita posibilitatea de a abuza de sistemul de primire,</w:t>
            </w:r>
            <w:r w:rsidRPr="00CF521F">
              <w:t xml:space="preserve"> statele membre ar trebui să fie în măsură să furnizeze condi</w:t>
            </w:r>
            <w:r w:rsidR="00F240FB" w:rsidRPr="00CF521F">
              <w:t>ț</w:t>
            </w:r>
            <w:r w:rsidRPr="00CF521F">
              <w:t>ii materiale de primire numai în măsura în care solicitan</w:t>
            </w:r>
            <w:r w:rsidR="00F240FB" w:rsidRPr="00CF521F">
              <w:t>ț</w:t>
            </w:r>
            <w:r w:rsidRPr="00CF521F">
              <w:t>ii nu dispun de mijloace suficiente pentru a se între</w:t>
            </w:r>
            <w:r w:rsidR="00F240FB" w:rsidRPr="00CF521F">
              <w:t>ț</w:t>
            </w:r>
            <w:r w:rsidRPr="00CF521F">
              <w:t xml:space="preserve">ine singuri. Atunci când evaluează resursele unui solicitant </w:t>
            </w:r>
            <w:r w:rsidR="00F240FB" w:rsidRPr="00CF521F">
              <w:t>ș</w:t>
            </w:r>
            <w:r w:rsidRPr="00CF521F">
              <w:t>i impun acestuia obliga</w:t>
            </w:r>
            <w:r w:rsidR="00F240FB" w:rsidRPr="00CF521F">
              <w:t>ț</w:t>
            </w:r>
            <w:r w:rsidRPr="00CF521F">
              <w:t>ia de a suporta sau de a contribui la costurile condi</w:t>
            </w:r>
            <w:r w:rsidR="00F240FB" w:rsidRPr="00CF521F">
              <w:t>ț</w:t>
            </w:r>
            <w:r w:rsidRPr="00CF521F">
              <w:t>iilor materiale de primire, statele membre ar trebui să respecte principiul propor</w:t>
            </w:r>
            <w:r w:rsidR="00F240FB" w:rsidRPr="00CF521F">
              <w:t>ț</w:t>
            </w:r>
            <w:r w:rsidRPr="00CF521F">
              <w:t>ionalită</w:t>
            </w:r>
            <w:r w:rsidR="00F240FB" w:rsidRPr="00CF521F">
              <w:t>ț</w:t>
            </w:r>
            <w:r w:rsidRPr="00CF521F">
              <w:t xml:space="preserve">ii </w:t>
            </w:r>
            <w:r w:rsidR="00F240FB" w:rsidRPr="00CF521F">
              <w:t>ș</w:t>
            </w:r>
            <w:r w:rsidRPr="00CF521F">
              <w:t xml:space="preserve">i să </w:t>
            </w:r>
            <w:r w:rsidR="00F240FB" w:rsidRPr="00CF521F">
              <w:t>ț</w:t>
            </w:r>
            <w:r w:rsidRPr="00CF521F">
              <w:t>ină seama de situa</w:t>
            </w:r>
            <w:r w:rsidR="00F240FB" w:rsidRPr="00CF521F">
              <w:t>ț</w:t>
            </w:r>
            <w:r w:rsidRPr="00CF521F">
              <w:t xml:space="preserve">ia personală a solicitantului </w:t>
            </w:r>
            <w:r w:rsidR="00F240FB" w:rsidRPr="00CF521F">
              <w:t>ș</w:t>
            </w:r>
            <w:r w:rsidRPr="00CF521F">
              <w:t>i de necesitatea de a-i respecta acestuia demnitatea sau integritatea personală, inclusiv nevoile sale speciale de primire. Nu ar trebui să se impună solicitan</w:t>
            </w:r>
            <w:r w:rsidR="00F240FB" w:rsidRPr="00CF521F">
              <w:t>ț</w:t>
            </w:r>
            <w:r w:rsidRPr="00CF521F">
              <w:t>ilor obliga</w:t>
            </w:r>
            <w:r w:rsidR="00F240FB" w:rsidRPr="00CF521F">
              <w:t>ț</w:t>
            </w:r>
            <w:r w:rsidRPr="00CF521F">
              <w:t>ia de a suporta sau de a contribui la costurile asisten</w:t>
            </w:r>
            <w:r w:rsidR="00F240FB" w:rsidRPr="00CF521F">
              <w:t>ț</w:t>
            </w:r>
            <w:r w:rsidRPr="00CF521F">
              <w:t>ei medicale de care au nevoie. Este necesar , de asemenea, să se limiteze posibilitatea de a abuza de sistemul de primire prin specificarea circumstan</w:t>
            </w:r>
            <w:r w:rsidR="00F240FB" w:rsidRPr="00CF521F">
              <w:t>ț</w:t>
            </w:r>
            <w:r w:rsidRPr="00CF521F">
              <w:t xml:space="preserve">elor în care cazarea, hrana, îmbrăcămintea </w:t>
            </w:r>
            <w:r w:rsidR="00F240FB" w:rsidRPr="00CF521F">
              <w:t>ș</w:t>
            </w:r>
            <w:r w:rsidRPr="00CF521F">
              <w:t>i alte produse nealimentare esen</w:t>
            </w:r>
            <w:r w:rsidR="00F240FB" w:rsidRPr="00CF521F">
              <w:t>ț</w:t>
            </w:r>
            <w:r w:rsidRPr="00CF521F">
              <w:t>iale furnizate sub formă de aloca</w:t>
            </w:r>
            <w:r w:rsidR="00F240FB" w:rsidRPr="00CF521F">
              <w:t>ț</w:t>
            </w:r>
            <w:r w:rsidRPr="00CF521F">
              <w:t>ii financiare sau de tichete pot fi înlocuite cu condi</w:t>
            </w:r>
            <w:r w:rsidR="00F240FB" w:rsidRPr="00CF521F">
              <w:t>ț</w:t>
            </w:r>
            <w:r w:rsidRPr="00CF521F">
              <w:t xml:space="preserve">ii de primire furnizate în natură </w:t>
            </w:r>
            <w:r w:rsidR="00F240FB" w:rsidRPr="00CF521F">
              <w:t>ș</w:t>
            </w:r>
            <w:r w:rsidRPr="00CF521F">
              <w:t>i a circumstan</w:t>
            </w:r>
            <w:r w:rsidR="00F240FB" w:rsidRPr="00CF521F">
              <w:t>ț</w:t>
            </w:r>
            <w:r w:rsidRPr="00CF521F">
              <w:t>elor în care diurna poate fi limitată sau retrasă, garantând în acela</w:t>
            </w:r>
            <w:r w:rsidR="00F240FB" w:rsidRPr="00CF521F">
              <w:t>ș</w:t>
            </w:r>
            <w:r w:rsidRPr="00CF521F">
              <w:t>i timp un nivel de trai demn pentru to</w:t>
            </w:r>
            <w:r w:rsidR="00F240FB" w:rsidRPr="00CF521F">
              <w:t>ț</w:t>
            </w:r>
            <w:r w:rsidRPr="00CF521F">
              <w:t>i solicitan</w:t>
            </w:r>
            <w:r w:rsidR="00F240FB" w:rsidRPr="00CF521F">
              <w:t>ț</w:t>
            </w:r>
            <w:r w:rsidRPr="00CF521F">
              <w:t>ii.</w:t>
            </w:r>
          </w:p>
        </w:tc>
        <w:tc>
          <w:tcPr>
            <w:tcW w:w="4876" w:type="dxa"/>
          </w:tcPr>
          <w:p w:rsidR="007E2637" w:rsidRPr="00CF521F" w:rsidRDefault="007E2637" w:rsidP="007E2637">
            <w:pPr>
              <w:pStyle w:val="Normal6"/>
              <w:rPr>
                <w:szCs w:val="24"/>
              </w:rPr>
            </w:pPr>
            <w:r w:rsidRPr="00CF521F">
              <w:t>(42)</w:t>
            </w:r>
            <w:r w:rsidRPr="00CF521F">
              <w:tab/>
              <w:t>Statele membre ar trebui să fie în măsură să furnizeze condi</w:t>
            </w:r>
            <w:r w:rsidR="00F240FB" w:rsidRPr="00CF521F">
              <w:t>ț</w:t>
            </w:r>
            <w:r w:rsidRPr="00CF521F">
              <w:t>ii materiale de primire numai în măsura în care solicitan</w:t>
            </w:r>
            <w:r w:rsidR="00F240FB" w:rsidRPr="00CF521F">
              <w:t>ț</w:t>
            </w:r>
            <w:r w:rsidRPr="00CF521F">
              <w:t>ii nu dispun de mijloace suficiente pentru a se între</w:t>
            </w:r>
            <w:r w:rsidR="00F240FB" w:rsidRPr="00CF521F">
              <w:t>ț</w:t>
            </w:r>
            <w:r w:rsidRPr="00CF521F">
              <w:t xml:space="preserve">ine singuri. Atunci când evaluează resursele unui solicitant </w:t>
            </w:r>
            <w:r w:rsidR="00F240FB" w:rsidRPr="00CF521F">
              <w:t>ș</w:t>
            </w:r>
            <w:r w:rsidRPr="00CF521F">
              <w:t>i impun acestuia obliga</w:t>
            </w:r>
            <w:r w:rsidR="00F240FB" w:rsidRPr="00CF521F">
              <w:t>ț</w:t>
            </w:r>
            <w:r w:rsidRPr="00CF521F">
              <w:t>ia de a suporta sau de a contribui la costurile condi</w:t>
            </w:r>
            <w:r w:rsidR="00F240FB" w:rsidRPr="00CF521F">
              <w:t>ț</w:t>
            </w:r>
            <w:r w:rsidRPr="00CF521F">
              <w:t>iilor materiale de primire, statele membre ar trebui să respecte principiul propor</w:t>
            </w:r>
            <w:r w:rsidR="00F240FB" w:rsidRPr="00CF521F">
              <w:t>ț</w:t>
            </w:r>
            <w:r w:rsidRPr="00CF521F">
              <w:t>ionalită</w:t>
            </w:r>
            <w:r w:rsidR="00F240FB" w:rsidRPr="00CF521F">
              <w:t>ț</w:t>
            </w:r>
            <w:r w:rsidRPr="00CF521F">
              <w:t xml:space="preserve">ii </w:t>
            </w:r>
            <w:r w:rsidR="00F240FB" w:rsidRPr="00CF521F">
              <w:t>ș</w:t>
            </w:r>
            <w:r w:rsidRPr="00CF521F">
              <w:t xml:space="preserve">i să </w:t>
            </w:r>
            <w:r w:rsidR="00F240FB" w:rsidRPr="00CF521F">
              <w:t>ț</w:t>
            </w:r>
            <w:r w:rsidRPr="00CF521F">
              <w:t>ină seama de situa</w:t>
            </w:r>
            <w:r w:rsidR="00F240FB" w:rsidRPr="00CF521F">
              <w:t>ț</w:t>
            </w:r>
            <w:r w:rsidRPr="00CF521F">
              <w:t xml:space="preserve">ia personală a solicitantului </w:t>
            </w:r>
            <w:r w:rsidR="00F240FB" w:rsidRPr="00CF521F">
              <w:t>ș</w:t>
            </w:r>
            <w:r w:rsidRPr="00CF521F">
              <w:t>i de necesitatea de a-i respecta acestuia demnitatea sau integritatea personală, inclusiv nevoile sale speciale de primire. Nu ar trebui să se impună solicitan</w:t>
            </w:r>
            <w:r w:rsidR="00F240FB" w:rsidRPr="00CF521F">
              <w:t>ț</w:t>
            </w:r>
            <w:r w:rsidRPr="00CF521F">
              <w:t>ilor obliga</w:t>
            </w:r>
            <w:r w:rsidR="00F240FB" w:rsidRPr="00CF521F">
              <w:t>ț</w:t>
            </w:r>
            <w:r w:rsidRPr="00CF521F">
              <w:t>ia de a suporta sau de a contribui la costurile asisten</w:t>
            </w:r>
            <w:r w:rsidR="00F240FB" w:rsidRPr="00CF521F">
              <w:t>ț</w:t>
            </w:r>
            <w:r w:rsidRPr="00CF521F">
              <w:t>ei medicale de care au nevoie. Este necesar , de asemenea, să se limiteze posibilitatea de a abuza de sistemul de primire prin specificarea circumstan</w:t>
            </w:r>
            <w:r w:rsidR="00F240FB" w:rsidRPr="00CF521F">
              <w:t>ț</w:t>
            </w:r>
            <w:r w:rsidRPr="00CF521F">
              <w:t xml:space="preserve">elor în care cazarea, hrana, îmbrăcămintea </w:t>
            </w:r>
            <w:r w:rsidR="00F240FB" w:rsidRPr="00CF521F">
              <w:t>ș</w:t>
            </w:r>
            <w:r w:rsidRPr="00CF521F">
              <w:t>i alte produse nealimentare esen</w:t>
            </w:r>
            <w:r w:rsidR="00F240FB" w:rsidRPr="00CF521F">
              <w:t>ț</w:t>
            </w:r>
            <w:r w:rsidRPr="00CF521F">
              <w:t>iale furnizate sub formă de aloca</w:t>
            </w:r>
            <w:r w:rsidR="00F240FB" w:rsidRPr="00CF521F">
              <w:t>ț</w:t>
            </w:r>
            <w:r w:rsidRPr="00CF521F">
              <w:t>ii financiare sau de tichete pot fi înlocuite cu condi</w:t>
            </w:r>
            <w:r w:rsidR="00F240FB" w:rsidRPr="00CF521F">
              <w:t>ț</w:t>
            </w:r>
            <w:r w:rsidRPr="00CF521F">
              <w:t xml:space="preserve">ii de primire furnizate în natură </w:t>
            </w:r>
            <w:r w:rsidR="00F240FB" w:rsidRPr="00CF521F">
              <w:t>ș</w:t>
            </w:r>
            <w:r w:rsidRPr="00CF521F">
              <w:t>i a circumstan</w:t>
            </w:r>
            <w:r w:rsidR="00F240FB" w:rsidRPr="00CF521F">
              <w:t>ț</w:t>
            </w:r>
            <w:r w:rsidRPr="00CF521F">
              <w:t>elor în care diurna poate fi limitată sau retrasă, garantând în acela</w:t>
            </w:r>
            <w:r w:rsidR="00F240FB" w:rsidRPr="00CF521F">
              <w:t>ș</w:t>
            </w:r>
            <w:r w:rsidRPr="00CF521F">
              <w:t>i timp un nivel de trai demn pentru to</w:t>
            </w:r>
            <w:r w:rsidR="00F240FB" w:rsidRPr="00CF521F">
              <w:t>ț</w:t>
            </w:r>
            <w:r w:rsidRPr="00CF521F">
              <w:t>i solicitan</w:t>
            </w:r>
            <w:r w:rsidR="00F240FB" w:rsidRPr="00CF521F">
              <w:t>ț</w:t>
            </w:r>
            <w:r w:rsidRPr="00CF521F">
              <w:t>ii.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Alessandra Mussolini, Salvatore Domenico Pogliese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(42)</w:t>
            </w:r>
            <w:r w:rsidRPr="00CF521F">
              <w:tab/>
              <w:t>Pentru a limita posibilitatea de a abuza de sistemul de primire, statele membre ar trebui să fie în măsură să furnizeze condi</w:t>
            </w:r>
            <w:r w:rsidR="00F240FB" w:rsidRPr="00CF521F">
              <w:t>ț</w:t>
            </w:r>
            <w:r w:rsidRPr="00CF521F">
              <w:t>ii materiale de primire numai în măsura în care solicitan</w:t>
            </w:r>
            <w:r w:rsidR="00F240FB" w:rsidRPr="00CF521F">
              <w:t>ț</w:t>
            </w:r>
            <w:r w:rsidRPr="00CF521F">
              <w:t>ii nu dispun de mijloace suficiente pentru a se între</w:t>
            </w:r>
            <w:r w:rsidR="00F240FB" w:rsidRPr="00CF521F">
              <w:t>ț</w:t>
            </w:r>
            <w:r w:rsidRPr="00CF521F">
              <w:t xml:space="preserve">ine singuri. Atunci când evaluează resursele unui solicitant </w:t>
            </w:r>
            <w:r w:rsidR="00F240FB" w:rsidRPr="00CF521F">
              <w:t>ș</w:t>
            </w:r>
            <w:r w:rsidRPr="00CF521F">
              <w:t>i impun acestuia obliga</w:t>
            </w:r>
            <w:r w:rsidR="00F240FB" w:rsidRPr="00CF521F">
              <w:t>ț</w:t>
            </w:r>
            <w:r w:rsidRPr="00CF521F">
              <w:t>ia de a suporta sau de a contribui la costurile condi</w:t>
            </w:r>
            <w:r w:rsidR="00F240FB" w:rsidRPr="00CF521F">
              <w:t>ț</w:t>
            </w:r>
            <w:r w:rsidRPr="00CF521F">
              <w:t>iilor materiale de primire, statele membre ar trebui să respecte principiul propor</w:t>
            </w:r>
            <w:r w:rsidR="00F240FB" w:rsidRPr="00CF521F">
              <w:t>ț</w:t>
            </w:r>
            <w:r w:rsidRPr="00CF521F">
              <w:t>ionalită</w:t>
            </w:r>
            <w:r w:rsidR="00F240FB" w:rsidRPr="00CF521F">
              <w:t>ț</w:t>
            </w:r>
            <w:r w:rsidRPr="00CF521F">
              <w:t xml:space="preserve">ii </w:t>
            </w:r>
            <w:r w:rsidR="00F240FB" w:rsidRPr="00CF521F">
              <w:t>ș</w:t>
            </w:r>
            <w:r w:rsidRPr="00CF521F">
              <w:t xml:space="preserve">i să </w:t>
            </w:r>
            <w:r w:rsidR="00F240FB" w:rsidRPr="00CF521F">
              <w:t>ț</w:t>
            </w:r>
            <w:r w:rsidRPr="00CF521F">
              <w:t>ină seama de situa</w:t>
            </w:r>
            <w:r w:rsidR="00F240FB" w:rsidRPr="00CF521F">
              <w:t>ț</w:t>
            </w:r>
            <w:r w:rsidRPr="00CF521F">
              <w:t xml:space="preserve">ia personală a solicitantului </w:t>
            </w:r>
            <w:r w:rsidR="00F240FB" w:rsidRPr="00CF521F">
              <w:t>ș</w:t>
            </w:r>
            <w:r w:rsidRPr="00CF521F">
              <w:t>i de necesitatea de a-i respecta acestuia demnitatea sau integritatea personală, inclusiv nevoile sale speciale de primire. Nu ar trebui să se impună solicitan</w:t>
            </w:r>
            <w:r w:rsidR="00F240FB" w:rsidRPr="00CF521F">
              <w:t>ț</w:t>
            </w:r>
            <w:r w:rsidRPr="00CF521F">
              <w:t>ilor obliga</w:t>
            </w:r>
            <w:r w:rsidR="00F240FB" w:rsidRPr="00CF521F">
              <w:t>ț</w:t>
            </w:r>
            <w:r w:rsidRPr="00CF521F">
              <w:t>ia de a suporta sau de a contribui la costurile asisten</w:t>
            </w:r>
            <w:r w:rsidR="00F240FB" w:rsidRPr="00CF521F">
              <w:t>ț</w:t>
            </w:r>
            <w:r w:rsidRPr="00CF521F">
              <w:t>ei medicale de care au nevoie. Este necesar, de asemenea, să se limiteze posibilitatea de a abuza de sistemul de primire prin specificarea circumstan</w:t>
            </w:r>
            <w:r w:rsidR="00F240FB" w:rsidRPr="00CF521F">
              <w:t>ț</w:t>
            </w:r>
            <w:r w:rsidRPr="00CF521F">
              <w:t xml:space="preserve">elor în care cazarea, hrana, îmbrăcămintea </w:t>
            </w:r>
            <w:r w:rsidR="00F240FB" w:rsidRPr="00CF521F">
              <w:t>ș</w:t>
            </w:r>
            <w:r w:rsidRPr="00CF521F">
              <w:t>i alte produse nealimentare esen</w:t>
            </w:r>
            <w:r w:rsidR="00F240FB" w:rsidRPr="00CF521F">
              <w:t>ț</w:t>
            </w:r>
            <w:r w:rsidRPr="00CF521F">
              <w:t>iale, cum ar fi produsele sanitare, furnizate sub formă de aloca</w:t>
            </w:r>
            <w:r w:rsidR="00F240FB" w:rsidRPr="00CF521F">
              <w:t>ț</w:t>
            </w:r>
            <w:r w:rsidRPr="00CF521F">
              <w:t>ii financiare sau de tichete pot fi înlocuite cu condi</w:t>
            </w:r>
            <w:r w:rsidR="00F240FB" w:rsidRPr="00CF521F">
              <w:t>ț</w:t>
            </w:r>
            <w:r w:rsidRPr="00CF521F">
              <w:t xml:space="preserve">ii de primire furnizate în natură </w:t>
            </w:r>
            <w:r w:rsidR="00F240FB" w:rsidRPr="00CF521F">
              <w:t>ș</w:t>
            </w:r>
            <w:r w:rsidRPr="00CF521F">
              <w:t>i a circumstan</w:t>
            </w:r>
            <w:r w:rsidR="00F240FB" w:rsidRPr="00CF521F">
              <w:t>ț</w:t>
            </w:r>
            <w:r w:rsidRPr="00CF521F">
              <w:t>elor în care diurna poate fi limitată sau retrasă, garantând în acela</w:t>
            </w:r>
            <w:r w:rsidR="00F240FB" w:rsidRPr="00CF521F">
              <w:t>ș</w:t>
            </w:r>
            <w:r w:rsidRPr="00CF521F">
              <w:t xml:space="preserve">i timp un nivel de trai </w:t>
            </w:r>
            <w:r w:rsidRPr="00CF521F">
              <w:rPr>
                <w:b/>
                <w:i/>
              </w:rPr>
              <w:t>demn</w:t>
            </w:r>
            <w:r w:rsidRPr="00CF521F">
              <w:t xml:space="preserve"> pentru to</w:t>
            </w:r>
            <w:r w:rsidR="00F240FB" w:rsidRPr="00CF521F">
              <w:t>ț</w:t>
            </w:r>
            <w:r w:rsidRPr="00CF521F">
              <w:t>i solicitan</w:t>
            </w:r>
            <w:r w:rsidR="00F240FB" w:rsidRPr="00CF521F">
              <w:t>ț</w:t>
            </w:r>
            <w:r w:rsidRPr="00CF521F">
              <w:t xml:space="preserve">ii. </w:t>
            </w:r>
          </w:p>
        </w:tc>
        <w:tc>
          <w:tcPr>
            <w:tcW w:w="4876" w:type="dxa"/>
          </w:tcPr>
          <w:p w:rsidR="007E2637" w:rsidRPr="00CF521F" w:rsidRDefault="007E2637" w:rsidP="007E2637">
            <w:pPr>
              <w:pStyle w:val="Normal6"/>
              <w:rPr>
                <w:szCs w:val="24"/>
              </w:rPr>
            </w:pPr>
            <w:r w:rsidRPr="00CF521F">
              <w:t>(42)</w:t>
            </w:r>
            <w:r w:rsidRPr="00CF521F">
              <w:tab/>
              <w:t>Pentru a limita posibilitatea de a abuza de sistemul de primire, statele membre ar trebui să fie în măsură să furnizeze condi</w:t>
            </w:r>
            <w:r w:rsidR="00F240FB" w:rsidRPr="00CF521F">
              <w:t>ț</w:t>
            </w:r>
            <w:r w:rsidRPr="00CF521F">
              <w:t>ii materiale de primire numai în măsura în care solicitan</w:t>
            </w:r>
            <w:r w:rsidR="00F240FB" w:rsidRPr="00CF521F">
              <w:t>ț</w:t>
            </w:r>
            <w:r w:rsidRPr="00CF521F">
              <w:t>ii nu dispun de mijloace suficiente pentru a se între</w:t>
            </w:r>
            <w:r w:rsidR="00F240FB" w:rsidRPr="00CF521F">
              <w:t>ț</w:t>
            </w:r>
            <w:r w:rsidRPr="00CF521F">
              <w:t xml:space="preserve">ine singuri. Atunci când evaluează resursele unui solicitant </w:t>
            </w:r>
            <w:r w:rsidR="00F240FB" w:rsidRPr="00CF521F">
              <w:t>ș</w:t>
            </w:r>
            <w:r w:rsidRPr="00CF521F">
              <w:t>i impun acestuia obliga</w:t>
            </w:r>
            <w:r w:rsidR="00F240FB" w:rsidRPr="00CF521F">
              <w:t>ț</w:t>
            </w:r>
            <w:r w:rsidRPr="00CF521F">
              <w:t>ia de a suporta sau de a contribui la costurile condi</w:t>
            </w:r>
            <w:r w:rsidR="00F240FB" w:rsidRPr="00CF521F">
              <w:t>ț</w:t>
            </w:r>
            <w:r w:rsidRPr="00CF521F">
              <w:t>iilor materiale de primire, statele membre ar trebui să respecte principiul propor</w:t>
            </w:r>
            <w:r w:rsidR="00F240FB" w:rsidRPr="00CF521F">
              <w:t>ț</w:t>
            </w:r>
            <w:r w:rsidRPr="00CF521F">
              <w:t>ionalită</w:t>
            </w:r>
            <w:r w:rsidR="00F240FB" w:rsidRPr="00CF521F">
              <w:t>ț</w:t>
            </w:r>
            <w:r w:rsidRPr="00CF521F">
              <w:t xml:space="preserve">ii </w:t>
            </w:r>
            <w:r w:rsidR="00F240FB" w:rsidRPr="00CF521F">
              <w:t>ș</w:t>
            </w:r>
            <w:r w:rsidRPr="00CF521F">
              <w:t xml:space="preserve">i să </w:t>
            </w:r>
            <w:r w:rsidR="00F240FB" w:rsidRPr="00CF521F">
              <w:t>ț</w:t>
            </w:r>
            <w:r w:rsidRPr="00CF521F">
              <w:t>ină seama de situa</w:t>
            </w:r>
            <w:r w:rsidR="00F240FB" w:rsidRPr="00CF521F">
              <w:t>ț</w:t>
            </w:r>
            <w:r w:rsidRPr="00CF521F">
              <w:t xml:space="preserve">ia personală a solicitantului </w:t>
            </w:r>
            <w:r w:rsidR="00F240FB" w:rsidRPr="00CF521F">
              <w:t>ș</w:t>
            </w:r>
            <w:r w:rsidRPr="00CF521F">
              <w:t>i de necesitatea de a-i respecta acestuia demnitatea sau integritatea personală, inclusiv nevoile sale speciale de primire. Nu ar trebui să se impună solicitan</w:t>
            </w:r>
            <w:r w:rsidR="00F240FB" w:rsidRPr="00CF521F">
              <w:t>ț</w:t>
            </w:r>
            <w:r w:rsidRPr="00CF521F">
              <w:t>ilor obliga</w:t>
            </w:r>
            <w:r w:rsidR="00F240FB" w:rsidRPr="00CF521F">
              <w:t>ț</w:t>
            </w:r>
            <w:r w:rsidRPr="00CF521F">
              <w:t>ia de a suporta sau de a contribui la costurile asisten</w:t>
            </w:r>
            <w:r w:rsidR="00F240FB" w:rsidRPr="00CF521F">
              <w:t>ț</w:t>
            </w:r>
            <w:r w:rsidRPr="00CF521F">
              <w:t>ei medicale de care au nevoie. Este necesar, de asemenea, să se limiteze posibilitatea de a abuza de sistemul de primire prin specificarea circumstan</w:t>
            </w:r>
            <w:r w:rsidR="00F240FB" w:rsidRPr="00CF521F">
              <w:t>ț</w:t>
            </w:r>
            <w:r w:rsidRPr="00CF521F">
              <w:t xml:space="preserve">elor în care cazarea, hrana, îmbrăcămintea </w:t>
            </w:r>
            <w:r w:rsidR="00F240FB" w:rsidRPr="00CF521F">
              <w:t>ș</w:t>
            </w:r>
            <w:r w:rsidRPr="00CF521F">
              <w:t>i alte produse nealimentare esen</w:t>
            </w:r>
            <w:r w:rsidR="00F240FB" w:rsidRPr="00CF521F">
              <w:t>ț</w:t>
            </w:r>
            <w:r w:rsidRPr="00CF521F">
              <w:t>iale, cum ar fi produsele sanitare, furnizate sub formă de aloca</w:t>
            </w:r>
            <w:r w:rsidR="00F240FB" w:rsidRPr="00CF521F">
              <w:t>ț</w:t>
            </w:r>
            <w:r w:rsidRPr="00CF521F">
              <w:t>ii financiare sau de tichete pot fi înlocuite cu condi</w:t>
            </w:r>
            <w:r w:rsidR="00F240FB" w:rsidRPr="00CF521F">
              <w:t>ț</w:t>
            </w:r>
            <w:r w:rsidRPr="00CF521F">
              <w:t xml:space="preserve">ii de primire furnizate în natură </w:t>
            </w:r>
            <w:r w:rsidR="00F240FB" w:rsidRPr="00CF521F">
              <w:t>ș</w:t>
            </w:r>
            <w:r w:rsidRPr="00CF521F">
              <w:t>i a circumstan</w:t>
            </w:r>
            <w:r w:rsidR="00F240FB" w:rsidRPr="00CF521F">
              <w:t>ț</w:t>
            </w:r>
            <w:r w:rsidRPr="00CF521F">
              <w:t>elor în care diurna poate fi limitată sau retrasă, garantând în acela</w:t>
            </w:r>
            <w:r w:rsidR="00F240FB" w:rsidRPr="00CF521F">
              <w:t>ș</w:t>
            </w:r>
            <w:r w:rsidRPr="00CF521F">
              <w:t xml:space="preserve">i timp un nivel de trai </w:t>
            </w:r>
            <w:r w:rsidRPr="00CF521F">
              <w:rPr>
                <w:b/>
                <w:i/>
              </w:rPr>
              <w:t>adecvat</w:t>
            </w:r>
            <w:r w:rsidRPr="00CF521F">
              <w:t xml:space="preserve"> pentru to</w:t>
            </w:r>
            <w:r w:rsidR="00F240FB" w:rsidRPr="00CF521F">
              <w:t>ț</w:t>
            </w:r>
            <w:r w:rsidRPr="00CF521F">
              <w:t>i solicitan</w:t>
            </w:r>
            <w:r w:rsidR="00F240FB" w:rsidRPr="00CF521F">
              <w:t>ț</w:t>
            </w:r>
            <w:r w:rsidRPr="00CF521F">
              <w:t xml:space="preserve">ii. </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Folosirea adjectivului </w:t>
      </w:r>
      <w:r w:rsidRPr="00CF521F">
        <w:rPr>
          <w:noProof w:val="0"/>
          <w:cs/>
        </w:rPr>
        <w:t>„</w:t>
      </w:r>
      <w:r w:rsidRPr="00CF521F">
        <w:rPr>
          <w:noProof w:val="0"/>
        </w:rPr>
        <w:t>demn</w:t>
      </w:r>
      <w:r w:rsidRPr="00CF521F">
        <w:rPr>
          <w:noProof w:val="0"/>
          <w:cs/>
        </w:rPr>
        <w:t xml:space="preserve">” </w:t>
      </w:r>
      <w:r w:rsidRPr="00CF521F">
        <w:rPr>
          <w:noProof w:val="0"/>
        </w:rPr>
        <w:t>pentru a descrie nivelul de trai care trebuie să fie asigurat solicitan</w:t>
      </w:r>
      <w:r w:rsidR="00F240FB" w:rsidRPr="00CF521F">
        <w:rPr>
          <w:noProof w:val="0"/>
        </w:rPr>
        <w:t>ț</w:t>
      </w:r>
      <w:r w:rsidRPr="00CF521F">
        <w:rPr>
          <w:noProof w:val="0"/>
        </w:rPr>
        <w:t>ilor prin adoptarea unor condi</w:t>
      </w:r>
      <w:r w:rsidR="00F240FB" w:rsidRPr="00CF521F">
        <w:rPr>
          <w:noProof w:val="0"/>
        </w:rPr>
        <w:t>ț</w:t>
      </w:r>
      <w:r w:rsidRPr="00CF521F">
        <w:rPr>
          <w:noProof w:val="0"/>
        </w:rPr>
        <w:t>ii armonizate în materie de primire, fără a se preciza con</w:t>
      </w:r>
      <w:r w:rsidR="00F240FB" w:rsidRPr="00CF521F">
        <w:rPr>
          <w:noProof w:val="0"/>
        </w:rPr>
        <w:t>ț</w:t>
      </w:r>
      <w:r w:rsidRPr="00CF521F">
        <w:rPr>
          <w:noProof w:val="0"/>
        </w:rPr>
        <w:t>inutul diferit al acestora, ar putea da na</w:t>
      </w:r>
      <w:r w:rsidR="00F240FB" w:rsidRPr="00CF521F">
        <w:rPr>
          <w:noProof w:val="0"/>
        </w:rPr>
        <w:t>ș</w:t>
      </w:r>
      <w:r w:rsidRPr="00CF521F">
        <w:rPr>
          <w:noProof w:val="0"/>
        </w:rPr>
        <w:t>tere unor litigii cu păr</w:t>
      </w:r>
      <w:r w:rsidR="00F240FB" w:rsidRPr="00CF521F">
        <w:rPr>
          <w:noProof w:val="0"/>
        </w:rPr>
        <w:t>ț</w:t>
      </w:r>
      <w:r w:rsidRPr="00CF521F">
        <w:rPr>
          <w:noProof w:val="0"/>
        </w:rPr>
        <w:t>ile interesate.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(45)</w:t>
            </w:r>
            <w:r w:rsidRPr="00CF521F">
              <w:tab/>
              <w:t>Experien</w:t>
            </w:r>
            <w:r w:rsidR="00F240FB" w:rsidRPr="00CF521F">
              <w:t>ț</w:t>
            </w:r>
            <w:r w:rsidRPr="00CF521F">
              <w:t>a arată că, în cazurile în care statele membre se confruntă cu un număr dispropor</w:t>
            </w:r>
            <w:r w:rsidR="00F240FB" w:rsidRPr="00CF521F">
              <w:t>ț</w:t>
            </w:r>
            <w:r w:rsidRPr="00CF521F">
              <w:t>ionat de solicitan</w:t>
            </w:r>
            <w:r w:rsidR="00F240FB" w:rsidRPr="00CF521F">
              <w:t>ț</w:t>
            </w:r>
            <w:r w:rsidRPr="00CF521F">
              <w:t>i de protec</w:t>
            </w:r>
            <w:r w:rsidR="00F240FB" w:rsidRPr="00CF521F">
              <w:t>ț</w:t>
            </w:r>
            <w:r w:rsidRPr="00CF521F">
              <w:t>ie interna</w:t>
            </w:r>
            <w:r w:rsidR="00F240FB" w:rsidRPr="00CF521F">
              <w:t>ț</w:t>
            </w:r>
            <w:r w:rsidRPr="00CF521F">
              <w:t>ională, este necesară o planificare de urgen</w:t>
            </w:r>
            <w:r w:rsidR="00F240FB" w:rsidRPr="00CF521F">
              <w:t>ț</w:t>
            </w:r>
            <w:r w:rsidRPr="00CF521F">
              <w:t>ă pentru a se asigura primirea corespunzătoare a solicitan</w:t>
            </w:r>
            <w:r w:rsidR="00F240FB" w:rsidRPr="00CF521F">
              <w:t>ț</w:t>
            </w:r>
            <w:r w:rsidRPr="00CF521F">
              <w:t xml:space="preserve">ilor. Ar trebui să se monitorizeze </w:t>
            </w:r>
            <w:r w:rsidR="00F240FB" w:rsidRPr="00CF521F">
              <w:t>ș</w:t>
            </w:r>
            <w:r w:rsidRPr="00CF521F">
              <w:t>i să se evalueze periodic dacă măsurile prevăzute în planurile de urgen</w:t>
            </w:r>
            <w:r w:rsidR="00F240FB" w:rsidRPr="00CF521F">
              <w:t>ț</w:t>
            </w:r>
            <w:r w:rsidRPr="00CF521F">
              <w:t>ă ale statelor membre sunt corespunzătoare.</w:t>
            </w:r>
          </w:p>
        </w:tc>
        <w:tc>
          <w:tcPr>
            <w:tcW w:w="4876" w:type="dxa"/>
          </w:tcPr>
          <w:p w:rsidR="007E2637" w:rsidRPr="00CF521F" w:rsidRDefault="007E2637" w:rsidP="007E2637">
            <w:pPr>
              <w:pStyle w:val="Normal6"/>
              <w:rPr>
                <w:szCs w:val="24"/>
              </w:rPr>
            </w:pPr>
            <w:r w:rsidRPr="00CF521F">
              <w:t>(45)</w:t>
            </w:r>
            <w:r w:rsidRPr="00CF521F">
              <w:tab/>
              <w:t>Experien</w:t>
            </w:r>
            <w:r w:rsidR="00F240FB" w:rsidRPr="00CF521F">
              <w:t>ț</w:t>
            </w:r>
            <w:r w:rsidRPr="00CF521F">
              <w:t>a arată că, în cazurile în care statele membre se confruntă cu un număr dispropor</w:t>
            </w:r>
            <w:r w:rsidR="00F240FB" w:rsidRPr="00CF521F">
              <w:t>ț</w:t>
            </w:r>
            <w:r w:rsidRPr="00CF521F">
              <w:t>ionat de solicitan</w:t>
            </w:r>
            <w:r w:rsidR="00F240FB" w:rsidRPr="00CF521F">
              <w:t>ț</w:t>
            </w:r>
            <w:r w:rsidRPr="00CF521F">
              <w:t>i de protec</w:t>
            </w:r>
            <w:r w:rsidR="00F240FB" w:rsidRPr="00CF521F">
              <w:t>ț</w:t>
            </w:r>
            <w:r w:rsidRPr="00CF521F">
              <w:t>ie interna</w:t>
            </w:r>
            <w:r w:rsidR="00F240FB" w:rsidRPr="00CF521F">
              <w:t>ț</w:t>
            </w:r>
            <w:r w:rsidRPr="00CF521F">
              <w:t>ională, este necesară o planificare de urgen</w:t>
            </w:r>
            <w:r w:rsidR="00F240FB" w:rsidRPr="00CF521F">
              <w:t>ț</w:t>
            </w:r>
            <w:r w:rsidRPr="00CF521F">
              <w:t>ă pentru a se asigura primirea corespunzătoare a solicitan</w:t>
            </w:r>
            <w:r w:rsidR="00F240FB" w:rsidRPr="00CF521F">
              <w:t>ț</w:t>
            </w:r>
            <w:r w:rsidRPr="00CF521F">
              <w:t xml:space="preserve">ilor. </w:t>
            </w:r>
            <w:r w:rsidRPr="00CF521F">
              <w:rPr>
                <w:b/>
                <w:i/>
              </w:rPr>
              <w:t>Planurile na</w:t>
            </w:r>
            <w:r w:rsidR="00F240FB" w:rsidRPr="00CF521F">
              <w:rPr>
                <w:b/>
                <w:i/>
              </w:rPr>
              <w:t>ț</w:t>
            </w:r>
            <w:r w:rsidRPr="00CF521F">
              <w:rPr>
                <w:b/>
                <w:i/>
              </w:rPr>
              <w:t>ionale de urgen</w:t>
            </w:r>
            <w:r w:rsidR="00F240FB" w:rsidRPr="00CF521F">
              <w:rPr>
                <w:b/>
                <w:i/>
              </w:rPr>
              <w:t>ț</w:t>
            </w:r>
            <w:r w:rsidRPr="00CF521F">
              <w:rPr>
                <w:b/>
                <w:i/>
              </w:rPr>
              <w:t>ă ar trebui să furnizeze autorită</w:t>
            </w:r>
            <w:r w:rsidR="00F240FB" w:rsidRPr="00CF521F">
              <w:rPr>
                <w:b/>
                <w:i/>
              </w:rPr>
              <w:t>ț</w:t>
            </w:r>
            <w:r w:rsidRPr="00CF521F">
              <w:rPr>
                <w:b/>
                <w:i/>
              </w:rPr>
              <w:t>ilor na</w:t>
            </w:r>
            <w:r w:rsidR="00F240FB" w:rsidRPr="00CF521F">
              <w:rPr>
                <w:b/>
                <w:i/>
              </w:rPr>
              <w:t>ț</w:t>
            </w:r>
            <w:r w:rsidRPr="00CF521F">
              <w:rPr>
                <w:b/>
                <w:i/>
              </w:rPr>
              <w:t>ionale cadrul legislativ necesar pentru a efectua returnări la frontierele interne în cazul unui aflux brusc de migran</w:t>
            </w:r>
            <w:r w:rsidR="00F240FB" w:rsidRPr="00CF521F">
              <w:rPr>
                <w:b/>
                <w:i/>
              </w:rPr>
              <w:t>ț</w:t>
            </w:r>
            <w:r w:rsidRPr="00CF521F">
              <w:rPr>
                <w:b/>
                <w:i/>
              </w:rPr>
              <w:t>i în situa</w:t>
            </w:r>
            <w:r w:rsidR="00F240FB" w:rsidRPr="00CF521F">
              <w:rPr>
                <w:b/>
                <w:i/>
              </w:rPr>
              <w:t>ț</w:t>
            </w:r>
            <w:r w:rsidRPr="00CF521F">
              <w:rPr>
                <w:b/>
                <w:i/>
              </w:rPr>
              <w:t>ie neregulamentară.</w:t>
            </w:r>
            <w:r w:rsidRPr="00CF521F">
              <w:t xml:space="preserve"> Ar trebui să se monitorizeze </w:t>
            </w:r>
            <w:r w:rsidR="00F240FB" w:rsidRPr="00CF521F">
              <w:t>ș</w:t>
            </w:r>
            <w:r w:rsidRPr="00CF521F">
              <w:t>i să se evalueze periodic dacă măsurile prevăzute în planurile de urgen</w:t>
            </w:r>
            <w:r w:rsidR="00F240FB" w:rsidRPr="00CF521F">
              <w:t>ț</w:t>
            </w:r>
            <w:r w:rsidRPr="00CF521F">
              <w:t>ă ale statelor membre sunt corespunzătoare.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(46)</w:t>
            </w:r>
            <w:r w:rsidRPr="00CF521F">
              <w:tab/>
              <w:t>Statele membre ar trebui să aibă competen</w:t>
            </w:r>
            <w:r w:rsidR="00F240FB" w:rsidRPr="00CF521F">
              <w:t>ț</w:t>
            </w:r>
            <w:r w:rsidRPr="00CF521F">
              <w:t>a de a adopta sau de a men</w:t>
            </w:r>
            <w:r w:rsidR="00F240FB" w:rsidRPr="00CF521F">
              <w:t>ț</w:t>
            </w:r>
            <w:r w:rsidRPr="00CF521F">
              <w:t>ine dispozi</w:t>
            </w:r>
            <w:r w:rsidR="00F240FB" w:rsidRPr="00CF521F">
              <w:t>ț</w:t>
            </w:r>
            <w:r w:rsidRPr="00CF521F">
              <w:t>ii mai favorabile pentru resortisan</w:t>
            </w:r>
            <w:r w:rsidR="00F240FB" w:rsidRPr="00CF521F">
              <w:t>ț</w:t>
            </w:r>
            <w:r w:rsidRPr="00CF521F">
              <w:t xml:space="preserve">ii </w:t>
            </w:r>
            <w:r w:rsidR="00F240FB" w:rsidRPr="00CF521F">
              <w:t>ț</w:t>
            </w:r>
            <w:r w:rsidRPr="00CF521F">
              <w:t>ărilor ter</w:t>
            </w:r>
            <w:r w:rsidR="00F240FB" w:rsidRPr="00CF521F">
              <w:t>ț</w:t>
            </w:r>
            <w:r w:rsidRPr="00CF521F">
              <w:t xml:space="preserve">e </w:t>
            </w:r>
            <w:r w:rsidR="00F240FB" w:rsidRPr="00CF521F">
              <w:t>ș</w:t>
            </w:r>
            <w:r w:rsidRPr="00CF521F">
              <w:t>i pentru apatrizii care solicită unui stat membru protec</w:t>
            </w:r>
            <w:r w:rsidR="00F240FB" w:rsidRPr="00CF521F">
              <w:t>ț</w:t>
            </w:r>
            <w:r w:rsidRPr="00CF521F">
              <w:t>ie interna</w:t>
            </w:r>
            <w:r w:rsidR="00F240FB" w:rsidRPr="00CF521F">
              <w:t>ț</w:t>
            </w:r>
            <w:r w:rsidRPr="00CF521F">
              <w:t>ională.</w:t>
            </w:r>
          </w:p>
        </w:tc>
        <w:tc>
          <w:tcPr>
            <w:tcW w:w="4876" w:type="dxa"/>
          </w:tcPr>
          <w:p w:rsidR="007E2637" w:rsidRPr="00CF521F" w:rsidRDefault="007E2637" w:rsidP="007E2637">
            <w:pPr>
              <w:pStyle w:val="Normal6"/>
              <w:rPr>
                <w:szCs w:val="24"/>
              </w:rPr>
            </w:pPr>
            <w:r w:rsidRPr="00CF521F">
              <w:t>(46)</w:t>
            </w:r>
            <w:r w:rsidRPr="00CF521F">
              <w:tab/>
              <w:t xml:space="preserve">Statele membre </w:t>
            </w:r>
            <w:r w:rsidRPr="00CF521F">
              <w:rPr>
                <w:b/>
                <w:i/>
              </w:rPr>
              <w:t xml:space="preserve">nu </w:t>
            </w:r>
            <w:r w:rsidRPr="00CF521F">
              <w:t>ar trebui să aibă competen</w:t>
            </w:r>
            <w:r w:rsidR="00F240FB" w:rsidRPr="00CF521F">
              <w:t>ț</w:t>
            </w:r>
            <w:r w:rsidRPr="00CF521F">
              <w:t>a de a adopta sau de a men</w:t>
            </w:r>
            <w:r w:rsidR="00F240FB" w:rsidRPr="00CF521F">
              <w:t>ț</w:t>
            </w:r>
            <w:r w:rsidRPr="00CF521F">
              <w:t>ine dispozi</w:t>
            </w:r>
            <w:r w:rsidR="00F240FB" w:rsidRPr="00CF521F">
              <w:t>ț</w:t>
            </w:r>
            <w:r w:rsidRPr="00CF521F">
              <w:t>ii mai favorabile pentru resortisan</w:t>
            </w:r>
            <w:r w:rsidR="00F240FB" w:rsidRPr="00CF521F">
              <w:t>ț</w:t>
            </w:r>
            <w:r w:rsidRPr="00CF521F">
              <w:t xml:space="preserve">ii </w:t>
            </w:r>
            <w:r w:rsidR="00F240FB" w:rsidRPr="00CF521F">
              <w:t>ț</w:t>
            </w:r>
            <w:r w:rsidRPr="00CF521F">
              <w:t>ărilor ter</w:t>
            </w:r>
            <w:r w:rsidR="00F240FB" w:rsidRPr="00CF521F">
              <w:t>ț</w:t>
            </w:r>
            <w:r w:rsidRPr="00CF521F">
              <w:t xml:space="preserve">e </w:t>
            </w:r>
            <w:r w:rsidR="00F240FB" w:rsidRPr="00CF521F">
              <w:t>ș</w:t>
            </w:r>
            <w:r w:rsidRPr="00CF521F">
              <w:t>i pentru apatrizii care solicită unui stat membru protec</w:t>
            </w:r>
            <w:r w:rsidR="00F240FB" w:rsidRPr="00CF521F">
              <w:t>ț</w:t>
            </w:r>
            <w:r w:rsidRPr="00CF521F">
              <w:t>ie interna</w:t>
            </w:r>
            <w:r w:rsidR="00F240FB" w:rsidRPr="00CF521F">
              <w:t>ț</w:t>
            </w:r>
            <w:r w:rsidRPr="00CF521F">
              <w:t>ională</w:t>
            </w:r>
            <w:r w:rsidRPr="00CF521F">
              <w:rPr>
                <w:b/>
                <w:i/>
              </w:rPr>
              <w:t>, cu excep</w:t>
            </w:r>
            <w:r w:rsidR="00F240FB" w:rsidRPr="00CF521F">
              <w:rPr>
                <w:b/>
                <w:i/>
              </w:rPr>
              <w:t>ț</w:t>
            </w:r>
            <w:r w:rsidRPr="00CF521F">
              <w:rPr>
                <w:b/>
                <w:i/>
              </w:rPr>
              <w:t>ia cazurilor men</w:t>
            </w:r>
            <w:r w:rsidR="00F240FB" w:rsidRPr="00CF521F">
              <w:rPr>
                <w:b/>
                <w:i/>
              </w:rPr>
              <w:t>ț</w:t>
            </w:r>
            <w:r w:rsidRPr="00CF521F">
              <w:rPr>
                <w:b/>
                <w:i/>
              </w:rPr>
              <w:t>ionate în mod explicit în prezenta directivă</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Standardele </w:t>
      </w:r>
      <w:r w:rsidR="00F240FB" w:rsidRPr="00CF521F">
        <w:rPr>
          <w:noProof w:val="0"/>
        </w:rPr>
        <w:t>ș</w:t>
      </w:r>
      <w:r w:rsidRPr="00CF521F">
        <w:rPr>
          <w:noProof w:val="0"/>
        </w:rPr>
        <w:t>i dispozi</w:t>
      </w:r>
      <w:r w:rsidR="00F240FB" w:rsidRPr="00CF521F">
        <w:rPr>
          <w:noProof w:val="0"/>
        </w:rPr>
        <w:t>ț</w:t>
      </w:r>
      <w:r w:rsidRPr="00CF521F">
        <w:rPr>
          <w:noProof w:val="0"/>
        </w:rPr>
        <w:t xml:space="preserve">iile diferite existente la nivelul statelor membre contribuie la introducerea de cereri multiple de azil </w:t>
      </w:r>
      <w:r w:rsidR="00F240FB" w:rsidRPr="00CF521F">
        <w:rPr>
          <w:noProof w:val="0"/>
        </w:rPr>
        <w:t>ș</w:t>
      </w:r>
      <w:r w:rsidRPr="00CF521F">
        <w:rPr>
          <w:noProof w:val="0"/>
        </w:rPr>
        <w:t>i la o deplasare secundară în interiorul Uniunii. Eliminarea unor astfel de factori de atrac</w:t>
      </w:r>
      <w:r w:rsidR="00F240FB" w:rsidRPr="00CF521F">
        <w:rPr>
          <w:noProof w:val="0"/>
        </w:rPr>
        <w:t>ț</w:t>
      </w:r>
      <w:r w:rsidRPr="00CF521F">
        <w:rPr>
          <w:noProof w:val="0"/>
        </w:rPr>
        <w:t>ie ar trebui să fie o prioritate esen</w:t>
      </w:r>
      <w:r w:rsidR="00F240FB" w:rsidRPr="00CF521F">
        <w:rPr>
          <w:noProof w:val="0"/>
        </w:rPr>
        <w:t>ț</w:t>
      </w:r>
      <w:r w:rsidRPr="00CF521F">
        <w:rPr>
          <w:noProof w:val="0"/>
        </w:rPr>
        <w:t>ială în cadrul SECA.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47</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(47)</w:t>
            </w:r>
            <w:r w:rsidRPr="00CF521F">
              <w:tab/>
              <w:t>Statele membre sunt invitate, de asemenea, să aplice dispozi</w:t>
            </w:r>
            <w:r w:rsidR="00F240FB" w:rsidRPr="00CF521F">
              <w:t>ț</w:t>
            </w:r>
            <w:r w:rsidRPr="00CF521F">
              <w:t>iile prezentei directive procedurilor de examinare a cererilor privind acordarea unei alte forme de protec</w:t>
            </w:r>
            <w:r w:rsidR="00F240FB" w:rsidRPr="00CF521F">
              <w:t>ț</w:t>
            </w:r>
            <w:r w:rsidRPr="00CF521F">
              <w:t>ie decât cea prevăzută în Regulamentul (UE) nr. XXX/XXX [Regulamentul privind condi</w:t>
            </w:r>
            <w:r w:rsidR="00F240FB" w:rsidRPr="00CF521F">
              <w:t>ț</w:t>
            </w:r>
            <w:r w:rsidRPr="00CF521F">
              <w:t>iile pentru protec</w:t>
            </w:r>
            <w:r w:rsidR="00F240FB" w:rsidRPr="00CF521F">
              <w:t>ț</w:t>
            </w:r>
            <w:r w:rsidRPr="00CF521F">
              <w:t>ia interna</w:t>
            </w:r>
            <w:r w:rsidR="00F240FB" w:rsidRPr="00CF521F">
              <w:t>ț</w:t>
            </w:r>
            <w:r w:rsidRPr="00CF521F">
              <w:t>ională].</w:t>
            </w:r>
          </w:p>
        </w:tc>
        <w:tc>
          <w:tcPr>
            <w:tcW w:w="4876" w:type="dxa"/>
          </w:tcPr>
          <w:p w:rsidR="007E2637" w:rsidRPr="00CF521F" w:rsidRDefault="007E2637" w:rsidP="007E2637">
            <w:pPr>
              <w:pStyle w:val="Normal6"/>
              <w:rPr>
                <w:szCs w:val="24"/>
              </w:rPr>
            </w:pPr>
            <w:r w:rsidRPr="00CF521F">
              <w:t>(47)</w:t>
            </w:r>
            <w:r w:rsidRPr="00CF521F">
              <w:tab/>
              <w:t>Statele membre sunt invitate, de asemenea, să aplice dispozi</w:t>
            </w:r>
            <w:r w:rsidR="00F240FB" w:rsidRPr="00CF521F">
              <w:t>ț</w:t>
            </w:r>
            <w:r w:rsidRPr="00CF521F">
              <w:t xml:space="preserve">iile prezentei directive </w:t>
            </w:r>
            <w:r w:rsidRPr="00CF521F">
              <w:rPr>
                <w:b/>
                <w:i/>
              </w:rPr>
              <w:t>ca nivel maxim al condi</w:t>
            </w:r>
            <w:r w:rsidR="00F240FB" w:rsidRPr="00CF521F">
              <w:rPr>
                <w:b/>
                <w:i/>
              </w:rPr>
              <w:t>ț</w:t>
            </w:r>
            <w:r w:rsidRPr="00CF521F">
              <w:rPr>
                <w:b/>
                <w:i/>
              </w:rPr>
              <w:t>iilor de primire în cadrul</w:t>
            </w:r>
            <w:r w:rsidRPr="00CF521F">
              <w:t xml:space="preserve"> procedurilor de examinare a cererilor privind acordarea unei alte forme de protec</w:t>
            </w:r>
            <w:r w:rsidR="00F240FB" w:rsidRPr="00CF521F">
              <w:t>ț</w:t>
            </w:r>
            <w:r w:rsidRPr="00CF521F">
              <w:t>ie decât cea prevăzută în Regulamentul (UE) nr. XXX/XXX [Regulamentul privind condi</w:t>
            </w:r>
            <w:r w:rsidR="00F240FB" w:rsidRPr="00CF521F">
              <w:t>ț</w:t>
            </w:r>
            <w:r w:rsidRPr="00CF521F">
              <w:t>iile pentru protec</w:t>
            </w:r>
            <w:r w:rsidR="00F240FB" w:rsidRPr="00CF521F">
              <w:t>ț</w:t>
            </w:r>
            <w:r w:rsidRPr="00CF521F">
              <w:t>ia interna</w:t>
            </w:r>
            <w:r w:rsidR="00F240FB" w:rsidRPr="00CF521F">
              <w:t>ț</w:t>
            </w:r>
            <w:r w:rsidRPr="00CF521F">
              <w:t>ională].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Aplicarea exclusivă a unor standarde minime în ceea ce prive</w:t>
      </w:r>
      <w:r w:rsidR="00F240FB" w:rsidRPr="00CF521F">
        <w:rPr>
          <w:noProof w:val="0"/>
        </w:rPr>
        <w:t>ș</w:t>
      </w:r>
      <w:r w:rsidRPr="00CF521F">
        <w:rPr>
          <w:noProof w:val="0"/>
        </w:rPr>
        <w:t>te condi</w:t>
      </w:r>
      <w:r w:rsidR="00F240FB" w:rsidRPr="00CF521F">
        <w:rPr>
          <w:noProof w:val="0"/>
        </w:rPr>
        <w:t>ț</w:t>
      </w:r>
      <w:r w:rsidRPr="00CF521F">
        <w:rPr>
          <w:noProof w:val="0"/>
        </w:rPr>
        <w:t>iile de primire descurajează presiunea migra</w:t>
      </w:r>
      <w:r w:rsidR="00F240FB" w:rsidRPr="00CF521F">
        <w:rPr>
          <w:noProof w:val="0"/>
        </w:rPr>
        <w:t>ț</w:t>
      </w:r>
      <w:r w:rsidRPr="00CF521F">
        <w:rPr>
          <w:noProof w:val="0"/>
        </w:rPr>
        <w:t xml:space="preserve">iei asupra UE </w:t>
      </w:r>
      <w:r w:rsidR="00F240FB" w:rsidRPr="00CF521F">
        <w:rPr>
          <w:noProof w:val="0"/>
        </w:rPr>
        <w:t>ș</w:t>
      </w:r>
      <w:r w:rsidRPr="00CF521F">
        <w:rPr>
          <w:noProof w:val="0"/>
        </w:rPr>
        <w:t>i deplasarea secundară în interiorul Uniunii.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Considerentul 49</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(49)</w:t>
            </w:r>
            <w:r w:rsidRPr="00CF521F">
              <w:tab/>
              <w:t xml:space="preserve">Întrucât obiectivul prezentei directive, </w:t>
            </w:r>
            <w:r w:rsidR="00F240FB" w:rsidRPr="00CF521F">
              <w:t>ș</w:t>
            </w:r>
            <w:r w:rsidRPr="00CF521F">
              <w:t>i anume stabilirea unor standarde pentru condi</w:t>
            </w:r>
            <w:r w:rsidR="00F240FB" w:rsidRPr="00CF521F">
              <w:t>ț</w:t>
            </w:r>
            <w:r w:rsidRPr="00CF521F">
              <w:t>iile de primire a solicitan</w:t>
            </w:r>
            <w:r w:rsidR="00F240FB" w:rsidRPr="00CF521F">
              <w:t>ț</w:t>
            </w:r>
            <w:r w:rsidRPr="00CF521F">
              <w:t xml:space="preserve">ilor în statele membre, nu poate fi suficient îndeplinit de statele membre </w:t>
            </w:r>
            <w:r w:rsidR="00F240FB" w:rsidRPr="00CF521F">
              <w:t>ș</w:t>
            </w:r>
            <w:r w:rsidRPr="00CF521F">
              <w:t xml:space="preserve">i, prin urmare, datorită dimensiunilor </w:t>
            </w:r>
            <w:r w:rsidR="00F240FB" w:rsidRPr="00CF521F">
              <w:t>ș</w:t>
            </w:r>
            <w:r w:rsidRPr="00CF521F">
              <w:t>i efectelor prezentei directive, poate fi mai bine realizat la nivelul Uniunii, Uniunea poate adopta măsuri, în conformitate cu principiul subsidiarită</w:t>
            </w:r>
            <w:r w:rsidR="00F240FB" w:rsidRPr="00CF521F">
              <w:t>ț</w:t>
            </w:r>
            <w:r w:rsidRPr="00CF521F">
              <w:t>ii men</w:t>
            </w:r>
            <w:r w:rsidR="00F240FB" w:rsidRPr="00CF521F">
              <w:t>ț</w:t>
            </w:r>
            <w:r w:rsidRPr="00CF521F">
              <w:t>ionat la articolul 5 din Tratatul privind Uniunea Europeană (TUE). În conformitate cu principiul propor</w:t>
            </w:r>
            <w:r w:rsidR="00F240FB" w:rsidRPr="00CF521F">
              <w:t>ț</w:t>
            </w:r>
            <w:r w:rsidRPr="00CF521F">
              <w:t>ionalită</w:t>
            </w:r>
            <w:r w:rsidR="00F240FB" w:rsidRPr="00CF521F">
              <w:t>ț</w:t>
            </w:r>
            <w:r w:rsidRPr="00CF521F">
              <w:t>ii, astfel cum este enun</w:t>
            </w:r>
            <w:r w:rsidR="00F240FB" w:rsidRPr="00CF521F">
              <w:t>ț</w:t>
            </w:r>
            <w:r w:rsidRPr="00CF521F">
              <w:t>at la articolul men</w:t>
            </w:r>
            <w:r w:rsidR="00F240FB" w:rsidRPr="00CF521F">
              <w:t>ț</w:t>
            </w:r>
            <w:r w:rsidRPr="00CF521F">
              <w:t>ionat, prezenta directivă nu depă</w:t>
            </w:r>
            <w:r w:rsidR="00F240FB" w:rsidRPr="00CF521F">
              <w:t>ș</w:t>
            </w:r>
            <w:r w:rsidRPr="00CF521F">
              <w:t>e</w:t>
            </w:r>
            <w:r w:rsidR="00F240FB" w:rsidRPr="00CF521F">
              <w:t>ș</w:t>
            </w:r>
            <w:r w:rsidRPr="00CF521F">
              <w:t>te ceea ce este necesar pentru îndeplinirea acestui obiectiv.</w:t>
            </w:r>
          </w:p>
        </w:tc>
        <w:tc>
          <w:tcPr>
            <w:tcW w:w="4876" w:type="dxa"/>
          </w:tcPr>
          <w:p w:rsidR="007E2637" w:rsidRPr="00CF521F" w:rsidRDefault="007E2637" w:rsidP="007E2637">
            <w:pPr>
              <w:pStyle w:val="Normal6"/>
              <w:rPr>
                <w:szCs w:val="24"/>
              </w:rPr>
            </w:pPr>
            <w:r w:rsidRPr="00CF521F">
              <w:t>(49)</w:t>
            </w:r>
            <w:r w:rsidRPr="00CF521F">
              <w:tab/>
              <w:t xml:space="preserve">Întrucât obiectivul prezentei directive, </w:t>
            </w:r>
            <w:r w:rsidR="00F240FB" w:rsidRPr="00CF521F">
              <w:t>ș</w:t>
            </w:r>
            <w:r w:rsidRPr="00CF521F">
              <w:t>i anume stabilirea unor standarde</w:t>
            </w:r>
            <w:r w:rsidRPr="00CF521F">
              <w:rPr>
                <w:b/>
                <w:i/>
              </w:rPr>
              <w:t xml:space="preserve"> comune </w:t>
            </w:r>
            <w:r w:rsidRPr="00CF521F">
              <w:t>pentru condi</w:t>
            </w:r>
            <w:r w:rsidR="00F240FB" w:rsidRPr="00CF521F">
              <w:t>ț</w:t>
            </w:r>
            <w:r w:rsidRPr="00CF521F">
              <w:t>iile de primire a solicitan</w:t>
            </w:r>
            <w:r w:rsidR="00F240FB" w:rsidRPr="00CF521F">
              <w:t>ț</w:t>
            </w:r>
            <w:r w:rsidRPr="00CF521F">
              <w:t xml:space="preserve">ilor în statele membre, nu poate fi suficient îndeplinit de statele membre </w:t>
            </w:r>
            <w:r w:rsidR="00F240FB" w:rsidRPr="00CF521F">
              <w:t>ș</w:t>
            </w:r>
            <w:r w:rsidRPr="00CF521F">
              <w:t xml:space="preserve">i, prin urmare, datorită dimensiunilor </w:t>
            </w:r>
            <w:r w:rsidR="00F240FB" w:rsidRPr="00CF521F">
              <w:t>ș</w:t>
            </w:r>
            <w:r w:rsidRPr="00CF521F">
              <w:t>i efectelor prezentei directive, poate fi mai bine realizat la nivelul Uniunii, Uniunea poate adopta măsuri, în conformitate cu principiul subsidiarită</w:t>
            </w:r>
            <w:r w:rsidR="00F240FB" w:rsidRPr="00CF521F">
              <w:t>ț</w:t>
            </w:r>
            <w:r w:rsidRPr="00CF521F">
              <w:t>ii men</w:t>
            </w:r>
            <w:r w:rsidR="00F240FB" w:rsidRPr="00CF521F">
              <w:t>ț</w:t>
            </w:r>
            <w:r w:rsidRPr="00CF521F">
              <w:t>ionat la articolul 5 din Tratatul privind Uniunea Europeană (TUE). În conformitate cu principiul propor</w:t>
            </w:r>
            <w:r w:rsidR="00F240FB" w:rsidRPr="00CF521F">
              <w:t>ț</w:t>
            </w:r>
            <w:r w:rsidRPr="00CF521F">
              <w:t>ionalită</w:t>
            </w:r>
            <w:r w:rsidR="00F240FB" w:rsidRPr="00CF521F">
              <w:t>ț</w:t>
            </w:r>
            <w:r w:rsidRPr="00CF521F">
              <w:t>ii, astfel cum este enun</w:t>
            </w:r>
            <w:r w:rsidR="00F240FB" w:rsidRPr="00CF521F">
              <w:t>ț</w:t>
            </w:r>
            <w:r w:rsidRPr="00CF521F">
              <w:t>at la articolul men</w:t>
            </w:r>
            <w:r w:rsidR="00F240FB" w:rsidRPr="00CF521F">
              <w:t>ț</w:t>
            </w:r>
            <w:r w:rsidRPr="00CF521F">
              <w:t>ionat, prezenta directivă nu depă</w:t>
            </w:r>
            <w:r w:rsidR="00F240FB" w:rsidRPr="00CF521F">
              <w:t>ș</w:t>
            </w:r>
            <w:r w:rsidRPr="00CF521F">
              <w:t>e</w:t>
            </w:r>
            <w:r w:rsidR="00F240FB" w:rsidRPr="00CF521F">
              <w:t>ș</w:t>
            </w:r>
            <w:r w:rsidRPr="00CF521F">
              <w:t>te ceea ce este necesar pentru îndeplinirea acestui obiectiv.</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Stabilirea unor standarde minime comune în ceea ce prive</w:t>
      </w:r>
      <w:r w:rsidR="00F240FB" w:rsidRPr="00CF521F">
        <w:rPr>
          <w:noProof w:val="0"/>
        </w:rPr>
        <w:t>ș</w:t>
      </w:r>
      <w:r w:rsidRPr="00CF521F">
        <w:rPr>
          <w:noProof w:val="0"/>
        </w:rPr>
        <w:t>te condi</w:t>
      </w:r>
      <w:r w:rsidR="00F240FB" w:rsidRPr="00CF521F">
        <w:rPr>
          <w:noProof w:val="0"/>
        </w:rPr>
        <w:t>ț</w:t>
      </w:r>
      <w:r w:rsidRPr="00CF521F">
        <w:rPr>
          <w:noProof w:val="0"/>
        </w:rPr>
        <w:t>iile de primire este esen</w:t>
      </w:r>
      <w:r w:rsidR="00F240FB" w:rsidRPr="00CF521F">
        <w:rPr>
          <w:noProof w:val="0"/>
        </w:rPr>
        <w:t>ț</w:t>
      </w:r>
      <w:r w:rsidRPr="00CF521F">
        <w:rPr>
          <w:noProof w:val="0"/>
        </w:rPr>
        <w:t>ială pentru a descuraja deplasările secundare ale migran</w:t>
      </w:r>
      <w:r w:rsidR="00F240FB" w:rsidRPr="00CF521F">
        <w:rPr>
          <w:noProof w:val="0"/>
        </w:rPr>
        <w:t>ț</w:t>
      </w:r>
      <w:r w:rsidRPr="00CF521F">
        <w:rPr>
          <w:noProof w:val="0"/>
        </w:rPr>
        <w:t>ilor în situa</w:t>
      </w:r>
      <w:r w:rsidR="00F240FB" w:rsidRPr="00CF521F">
        <w:rPr>
          <w:noProof w:val="0"/>
        </w:rPr>
        <w:t>ț</w:t>
      </w:r>
      <w:r w:rsidRPr="00CF521F">
        <w:rPr>
          <w:noProof w:val="0"/>
        </w:rPr>
        <w:t>ie neregulamentară.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139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Sylvie Guillaume, Christine Revault D'Allonnes Bonnefoy, Juan Fernando López Aguilar, Tanja Fajon, Péter Niedermüller, Maria Grapini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r>
            <w:r w:rsidRPr="00CF521F">
              <w:rPr>
                <w:cs/>
              </w:rPr>
              <w:t>„</w:t>
            </w:r>
            <w:r w:rsidRPr="00CF521F">
              <w:t>membrii de familiei</w:t>
            </w:r>
            <w:r w:rsidRPr="00CF521F">
              <w:rPr>
                <w:cs/>
              </w:rPr>
              <w:t xml:space="preserve">” </w:t>
            </w:r>
            <w:r w:rsidRPr="00CF521F">
              <w:t xml:space="preserve">înseamnă </w:t>
            </w:r>
            <w:r w:rsidRPr="00CF521F">
              <w:rPr>
                <w:b/>
                <w:i/>
              </w:rPr>
              <w:t xml:space="preserve">membrii de familie </w:t>
            </w:r>
            <w:r w:rsidRPr="00CF521F">
              <w:t>astfel cum sunt defini</w:t>
            </w:r>
            <w:r w:rsidR="00F240FB" w:rsidRPr="00CF521F">
              <w:t>ț</w:t>
            </w:r>
            <w:r w:rsidRPr="00CF521F">
              <w:t xml:space="preserve">i </w:t>
            </w:r>
            <w:r w:rsidRPr="00CF521F">
              <w:rPr>
                <w:b/>
                <w:i/>
              </w:rPr>
              <w:t>la articolul [2 alineatul (9)] din Regulamentul (UE) XXX/XXX</w:t>
            </w:r>
            <w:r w:rsidRPr="00CF521F">
              <w:rPr>
                <w:b/>
                <w:i/>
                <w:vertAlign w:val="superscript"/>
              </w:rPr>
              <w:t>29</w:t>
            </w:r>
            <w:r w:rsidRPr="00CF521F">
              <w:t xml:space="preserve"> </w:t>
            </w:r>
            <w:r w:rsidRPr="00CF521F">
              <w:rPr>
                <w:b/>
                <w:i/>
              </w:rPr>
              <w:t>[Regulamentul privind condi</w:t>
            </w:r>
            <w:r w:rsidR="00F240FB" w:rsidRPr="00CF521F">
              <w:rPr>
                <w:b/>
                <w:i/>
              </w:rPr>
              <w:t>ț</w:t>
            </w:r>
            <w:r w:rsidRPr="00CF521F">
              <w:rPr>
                <w:b/>
                <w:i/>
              </w:rPr>
              <w:t>iile pentru protec</w:t>
            </w:r>
            <w:r w:rsidR="00F240FB" w:rsidRPr="00CF521F">
              <w:rPr>
                <w:b/>
                <w:i/>
              </w:rPr>
              <w:t>ț</w:t>
            </w:r>
            <w:r w:rsidRPr="00CF521F">
              <w:rPr>
                <w:b/>
                <w:i/>
              </w:rPr>
              <w:t>ia interna</w:t>
            </w:r>
            <w:r w:rsidR="00F240FB" w:rsidRPr="00CF521F">
              <w:rPr>
                <w:b/>
                <w:i/>
              </w:rPr>
              <w:t>ț</w:t>
            </w:r>
            <w:r w:rsidRPr="00CF521F">
              <w:rPr>
                <w:b/>
                <w:i/>
              </w:rPr>
              <w:t>ională]</w:t>
            </w:r>
            <w:r w:rsidRPr="00CF521F">
              <w:t>;</w:t>
            </w:r>
          </w:p>
        </w:tc>
        <w:tc>
          <w:tcPr>
            <w:tcW w:w="4876" w:type="dxa"/>
          </w:tcPr>
          <w:p w:rsidR="007E2637" w:rsidRPr="00CF521F" w:rsidRDefault="007E2637" w:rsidP="007E2637">
            <w:pPr>
              <w:pStyle w:val="Normal6"/>
              <w:rPr>
                <w:szCs w:val="24"/>
              </w:rPr>
            </w:pPr>
            <w:r w:rsidRPr="00CF521F">
              <w:t>(3)</w:t>
            </w:r>
            <w:r w:rsidRPr="00CF521F">
              <w:tab/>
            </w:r>
            <w:r w:rsidRPr="00CF521F">
              <w:rPr>
                <w:cs/>
              </w:rPr>
              <w:t>„</w:t>
            </w:r>
            <w:r w:rsidRPr="00CF521F">
              <w:t>membrii de familie</w:t>
            </w:r>
            <w:r w:rsidRPr="00CF521F">
              <w:rPr>
                <w:cs/>
              </w:rPr>
              <w:t xml:space="preserve">” </w:t>
            </w:r>
            <w:r w:rsidRPr="00CF521F">
              <w:t xml:space="preserve">înseamnă </w:t>
            </w:r>
            <w:r w:rsidRPr="00CF521F">
              <w:rPr>
                <w:b/>
                <w:i/>
              </w:rPr>
              <w:t>următorii membri ai familiei solicitantului care sunt prezen</w:t>
            </w:r>
            <w:r w:rsidR="00F240FB" w:rsidRPr="00CF521F">
              <w:rPr>
                <w:b/>
                <w:i/>
              </w:rPr>
              <w:t>ț</w:t>
            </w:r>
            <w:r w:rsidRPr="00CF521F">
              <w:rPr>
                <w:b/>
                <w:i/>
              </w:rPr>
              <w:t>i pe teritoriul statelor membre</w:t>
            </w:r>
            <w:r w:rsidRPr="00CF521F">
              <w:rPr>
                <w:b/>
              </w:rPr>
              <w:t>:</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 xml:space="preserve">- </w:t>
            </w:r>
            <w:r w:rsidRPr="00CF521F">
              <w:rPr>
                <w:b/>
                <w:i/>
              </w:rPr>
              <w:tab/>
              <w:t>so</w:t>
            </w:r>
            <w:r w:rsidR="00F240FB" w:rsidRPr="00CF521F">
              <w:rPr>
                <w:b/>
                <w:i/>
              </w:rPr>
              <w:t>ț</w:t>
            </w:r>
            <w:r w:rsidRPr="00CF521F">
              <w:rPr>
                <w:b/>
                <w:i/>
              </w:rPr>
              <w:t>ul solicitantului sau partenerul său necăsătorit într-o rela</w:t>
            </w:r>
            <w:r w:rsidR="00F240FB" w:rsidRPr="00CF521F">
              <w:rPr>
                <w:b/>
                <w:i/>
              </w:rPr>
              <w:t>ț</w:t>
            </w:r>
            <w:r w:rsidRPr="00CF521F">
              <w:rPr>
                <w:b/>
                <w:i/>
              </w:rPr>
              <w:t>ie stabilă, atunci când legisla</w:t>
            </w:r>
            <w:r w:rsidR="00F240FB" w:rsidRPr="00CF521F">
              <w:rPr>
                <w:b/>
                <w:i/>
              </w:rPr>
              <w:t>ț</w:t>
            </w:r>
            <w:r w:rsidRPr="00CF521F">
              <w:rPr>
                <w:b/>
                <w:i/>
              </w:rPr>
              <w:t>ia sau practica statului membru în cauză rezervă cuplurilor necăsătorite un tratament comparabil cu cel rezervat cuplurilor căsătorite, în temeiul legisla</w:t>
            </w:r>
            <w:r w:rsidR="00F240FB" w:rsidRPr="00CF521F">
              <w:rPr>
                <w:b/>
                <w:i/>
              </w:rPr>
              <w:t>ț</w:t>
            </w:r>
            <w:r w:rsidRPr="00CF521F">
              <w:rPr>
                <w:b/>
                <w:i/>
              </w:rPr>
              <w:t>iei sale privind resortisan</w:t>
            </w:r>
            <w:r w:rsidR="00F240FB" w:rsidRPr="00CF521F">
              <w:rPr>
                <w:b/>
                <w:i/>
              </w:rPr>
              <w:t>ț</w:t>
            </w:r>
            <w:r w:rsidRPr="00CF521F">
              <w:rPr>
                <w:b/>
                <w:i/>
              </w:rPr>
              <w:t xml:space="preserve">ii </w:t>
            </w:r>
            <w:r w:rsidR="00F240FB" w:rsidRPr="00CF521F">
              <w:rPr>
                <w:b/>
                <w:i/>
              </w:rPr>
              <w:t>ț</w:t>
            </w:r>
            <w:r w:rsidRPr="00CF521F">
              <w:rPr>
                <w:b/>
                <w:i/>
              </w:rPr>
              <w:t>ărilor ter</w:t>
            </w:r>
            <w:r w:rsidR="00F240FB" w:rsidRPr="00CF521F">
              <w:rPr>
                <w:b/>
                <w:i/>
              </w:rPr>
              <w:t>ț</w:t>
            </w:r>
            <w:r w:rsidRPr="00CF521F">
              <w:rPr>
                <w:b/>
                <w:i/>
              </w:rPr>
              <w:t>e,</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 xml:space="preserve">- </w:t>
            </w:r>
            <w:r w:rsidRPr="00CF521F">
              <w:rPr>
                <w:b/>
                <w:i/>
              </w:rPr>
              <w:tab/>
              <w:t>copiii minori ai cuplurilor men</w:t>
            </w:r>
            <w:r w:rsidR="00F240FB" w:rsidRPr="00CF521F">
              <w:rPr>
                <w:b/>
                <w:i/>
              </w:rPr>
              <w:t>ț</w:t>
            </w:r>
            <w:r w:rsidRPr="00CF521F">
              <w:rPr>
                <w:b/>
                <w:i/>
              </w:rPr>
              <w:t>ionate la prima liniu</w:t>
            </w:r>
            <w:r w:rsidR="00F240FB" w:rsidRPr="00CF521F">
              <w:rPr>
                <w:b/>
                <w:i/>
              </w:rPr>
              <w:t>ț</w:t>
            </w:r>
            <w:r w:rsidRPr="00CF521F">
              <w:rPr>
                <w:b/>
                <w:i/>
              </w:rPr>
              <w:t xml:space="preserve">ă sau ai solicitantului [...] </w:t>
            </w:r>
            <w:r w:rsidR="00F240FB" w:rsidRPr="00CF521F">
              <w:rPr>
                <w:b/>
                <w:i/>
              </w:rPr>
              <w:t>ș</w:t>
            </w:r>
            <w:r w:rsidRPr="00CF521F">
              <w:rPr>
                <w:b/>
                <w:i/>
              </w:rPr>
              <w:t>i indiferent dacă sunt născu</w:t>
            </w:r>
            <w:r w:rsidR="00F240FB" w:rsidRPr="00CF521F">
              <w:rPr>
                <w:b/>
                <w:i/>
              </w:rPr>
              <w:t>ț</w:t>
            </w:r>
            <w:r w:rsidRPr="00CF521F">
              <w:rPr>
                <w:b/>
                <w:i/>
              </w:rPr>
              <w:t>i în afara căsătoriei sau adopta</w:t>
            </w:r>
            <w:r w:rsidR="00F240FB" w:rsidRPr="00CF521F">
              <w:rPr>
                <w:b/>
                <w:i/>
              </w:rPr>
              <w:t>ț</w:t>
            </w:r>
            <w:r w:rsidRPr="00CF521F">
              <w:rPr>
                <w:b/>
                <w:i/>
              </w:rPr>
              <w:t xml:space="preserve">i </w:t>
            </w:r>
            <w:r w:rsidRPr="00CF521F">
              <w:t>astfel cum sunt defini</w:t>
            </w:r>
            <w:r w:rsidR="00F240FB" w:rsidRPr="00CF521F">
              <w:t>ț</w:t>
            </w:r>
            <w:r w:rsidRPr="00CF521F">
              <w:t>i</w:t>
            </w:r>
            <w:r w:rsidRPr="00CF521F">
              <w:rPr>
                <w:b/>
                <w:i/>
              </w:rPr>
              <w:t xml:space="preserve"> sau recunoscu</w:t>
            </w:r>
            <w:r w:rsidR="00F240FB" w:rsidRPr="00CF521F">
              <w:rPr>
                <w:b/>
                <w:i/>
              </w:rPr>
              <w:t>ț</w:t>
            </w:r>
            <w:r w:rsidRPr="00CF521F">
              <w:rPr>
                <w:b/>
                <w:i/>
              </w:rPr>
              <w:t>i în temeiul legisla</w:t>
            </w:r>
            <w:r w:rsidR="00F240FB" w:rsidRPr="00CF521F">
              <w:rPr>
                <w:b/>
                <w:i/>
              </w:rPr>
              <w:t>ț</w:t>
            </w:r>
            <w:r w:rsidRPr="00CF521F">
              <w:rPr>
                <w:b/>
                <w:i/>
              </w:rPr>
              <w:t>iei na</w:t>
            </w:r>
            <w:r w:rsidR="00F240FB" w:rsidRPr="00CF521F">
              <w:rPr>
                <w:b/>
                <w:i/>
              </w:rPr>
              <w:t>ț</w:t>
            </w:r>
            <w:r w:rsidRPr="00CF521F">
              <w:rPr>
                <w:b/>
                <w:i/>
              </w:rPr>
              <w:t>ionale,</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 xml:space="preserve">- </w:t>
            </w:r>
            <w:r w:rsidRPr="00CF521F">
              <w:rPr>
                <w:b/>
                <w:i/>
              </w:rPr>
              <w:tab/>
              <w:t>atunci când solicitantul este minor [...], tatăl, mama sau alt adult responsabil de acesta fie în temeiul legii, fie în temeiul practicii din statul membru în care este prezent adultul,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 xml:space="preserve">- </w:t>
            </w:r>
            <w:r w:rsidRPr="00CF521F">
              <w:rPr>
                <w:b/>
                <w:i/>
              </w:rPr>
              <w:tab/>
              <w:t>fratele sau sora sau fra</w:t>
            </w:r>
            <w:r w:rsidR="00F240FB" w:rsidRPr="00CF521F">
              <w:rPr>
                <w:b/>
                <w:i/>
              </w:rPr>
              <w:t>ț</w:t>
            </w:r>
            <w:r w:rsidRPr="00CF521F">
              <w:rPr>
                <w:b/>
                <w:i/>
              </w:rPr>
              <w:t xml:space="preserve">ii </w:t>
            </w:r>
            <w:r w:rsidR="00F240FB" w:rsidRPr="00CF521F">
              <w:rPr>
                <w:b/>
                <w:i/>
              </w:rPr>
              <w:t>ș</w:t>
            </w:r>
            <w:r w:rsidRPr="00CF521F">
              <w:rPr>
                <w:b/>
                <w:i/>
              </w:rPr>
              <w:t>i surorile solicitantului</w:t>
            </w:r>
            <w:r w:rsidRPr="00CF521F">
              <w:t>;</w:t>
            </w:r>
          </w:p>
        </w:tc>
      </w:tr>
      <w:tr w:rsidR="007E2637" w:rsidRPr="00CF521F">
        <w:trPr>
          <w:jc w:val="center"/>
        </w:trPr>
        <w:tc>
          <w:tcPr>
            <w:tcW w:w="4876" w:type="dxa"/>
          </w:tcPr>
          <w:p w:rsidR="007E2637" w:rsidRPr="00CF521F" w:rsidRDefault="007E2637" w:rsidP="007E2637">
            <w:pPr>
              <w:pStyle w:val="Normal6"/>
              <w:rPr>
                <w:b/>
                <w:i/>
              </w:rPr>
            </w:pPr>
            <w:r w:rsidRPr="00CF521F">
              <w:rPr>
                <w:b/>
                <w:i/>
              </w:rPr>
              <w:t>__________________</w:t>
            </w:r>
          </w:p>
        </w:tc>
        <w:tc>
          <w:tcPr>
            <w:tcW w:w="4876" w:type="dxa"/>
          </w:tcPr>
          <w:p w:rsidR="007E2637" w:rsidRPr="00CF521F" w:rsidRDefault="007E2637" w:rsidP="007E2637">
            <w:pPr>
              <w:pStyle w:val="Normal6"/>
              <w:rPr>
                <w:szCs w:val="24"/>
              </w:rPr>
            </w:pPr>
          </w:p>
        </w:tc>
      </w:tr>
      <w:tr w:rsidR="007E2637" w:rsidRPr="00CF521F">
        <w:trPr>
          <w:jc w:val="center"/>
        </w:trPr>
        <w:tc>
          <w:tcPr>
            <w:tcW w:w="4876" w:type="dxa"/>
          </w:tcPr>
          <w:p w:rsidR="007E2637" w:rsidRPr="00CF521F" w:rsidRDefault="007E2637" w:rsidP="007E2637">
            <w:pPr>
              <w:pStyle w:val="Normal6"/>
              <w:rPr>
                <w:b/>
                <w:i/>
              </w:rPr>
            </w:pPr>
            <w:r w:rsidRPr="00CF521F">
              <w:rPr>
                <w:b/>
                <w:i/>
                <w:vertAlign w:val="superscript"/>
              </w:rPr>
              <w:t>29</w:t>
            </w:r>
            <w:r w:rsidRPr="00CF521F">
              <w:rPr>
                <w:b/>
                <w:i/>
              </w:rPr>
              <w:t xml:space="preserve"> JO C [</w:t>
            </w:r>
            <w:r w:rsidRPr="00CF521F">
              <w:rPr>
                <w:b/>
                <w:i/>
                <w:cs/>
              </w:rPr>
              <w:t>…</w:t>
            </w:r>
            <w:r w:rsidRPr="00CF521F">
              <w:rPr>
                <w:b/>
                <w:i/>
              </w:rPr>
              <w:t>], [</w:t>
            </w:r>
            <w:r w:rsidRPr="00CF521F">
              <w:rPr>
                <w:b/>
                <w:i/>
                <w:cs/>
              </w:rPr>
              <w:t>…</w:t>
            </w:r>
            <w:r w:rsidRPr="00CF521F">
              <w:rPr>
                <w:b/>
                <w:i/>
              </w:rPr>
              <w:t>], p. [</w:t>
            </w:r>
            <w:r w:rsidRPr="00CF521F">
              <w:rPr>
                <w:b/>
                <w:i/>
                <w:cs/>
              </w:rPr>
              <w:t>…</w:t>
            </w:r>
            <w:r w:rsidRPr="00CF521F">
              <w:rPr>
                <w:b/>
                <w:i/>
              </w:rPr>
              <w:t>].</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Defini</w:t>
      </w:r>
      <w:r w:rsidR="00F240FB" w:rsidRPr="00CF521F">
        <w:rPr>
          <w:noProof w:val="0"/>
        </w:rPr>
        <w:t>ț</w:t>
      </w:r>
      <w:r w:rsidRPr="00CF521F">
        <w:rPr>
          <w:noProof w:val="0"/>
        </w:rPr>
        <w:t xml:space="preserve">ia </w:t>
      </w:r>
      <w:r w:rsidRPr="00CF521F">
        <w:rPr>
          <w:noProof w:val="0"/>
          <w:cs/>
        </w:rPr>
        <w:t>„</w:t>
      </w:r>
      <w:r w:rsidRPr="00CF521F">
        <w:rPr>
          <w:noProof w:val="0"/>
        </w:rPr>
        <w:t>membrilor de familie</w:t>
      </w:r>
      <w:r w:rsidRPr="00CF521F">
        <w:rPr>
          <w:noProof w:val="0"/>
          <w:cs/>
        </w:rPr>
        <w:t xml:space="preserve">” </w:t>
      </w:r>
      <w:r w:rsidRPr="00CF521F">
        <w:rPr>
          <w:noProof w:val="0"/>
        </w:rPr>
        <w:t>ar trebui să fie aliniată la nivelul acquis-ului în materie de azil. Defini</w:t>
      </w:r>
      <w:r w:rsidR="00F240FB" w:rsidRPr="00CF521F">
        <w:rPr>
          <w:noProof w:val="0"/>
        </w:rPr>
        <w:t>ț</w:t>
      </w:r>
      <w:r w:rsidRPr="00CF521F">
        <w:rPr>
          <w:noProof w:val="0"/>
        </w:rPr>
        <w:t>ia din Regulamentul Dublin a fost utilizată ca model, cu modificările necesare pentru a garanta faptul că copiii căsători</w:t>
      </w:r>
      <w:r w:rsidR="00F240FB" w:rsidRPr="00CF521F">
        <w:rPr>
          <w:noProof w:val="0"/>
        </w:rPr>
        <w:t>ț</w:t>
      </w:r>
      <w:r w:rsidRPr="00CF521F">
        <w:rPr>
          <w:noProof w:val="0"/>
        </w:rPr>
        <w:t>i nu sunt dezavantaja</w:t>
      </w:r>
      <w:r w:rsidR="00F240FB" w:rsidRPr="00CF521F">
        <w:rPr>
          <w:noProof w:val="0"/>
        </w:rPr>
        <w:t>ț</w:t>
      </w:r>
      <w:r w:rsidRPr="00CF521F">
        <w:rPr>
          <w:noProof w:val="0"/>
        </w:rPr>
        <w:t>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r>
            <w:r w:rsidRPr="00CF521F">
              <w:rPr>
                <w:cs/>
              </w:rPr>
              <w:t>„</w:t>
            </w:r>
            <w:r w:rsidRPr="00CF521F">
              <w:t>membrii de familie</w:t>
            </w:r>
            <w:r w:rsidRPr="00CF521F">
              <w:rPr>
                <w:cs/>
              </w:rPr>
              <w:t xml:space="preserve">” </w:t>
            </w:r>
            <w:r w:rsidRPr="00CF521F">
              <w:t xml:space="preserve">înseamnă </w:t>
            </w:r>
            <w:r w:rsidRPr="00CF521F">
              <w:rPr>
                <w:b/>
                <w:i/>
              </w:rPr>
              <w:t>membrii de familie astfel cum sunt defini</w:t>
            </w:r>
            <w:r w:rsidR="00F240FB" w:rsidRPr="00CF521F">
              <w:rPr>
                <w:b/>
                <w:i/>
              </w:rPr>
              <w:t>ț</w:t>
            </w:r>
            <w:r w:rsidRPr="00CF521F">
              <w:rPr>
                <w:b/>
                <w:i/>
              </w:rPr>
              <w:t>i</w:t>
            </w:r>
            <w:r w:rsidRPr="00CF521F">
              <w:t xml:space="preserve"> </w:t>
            </w:r>
            <w:r w:rsidRPr="00CF521F">
              <w:rPr>
                <w:b/>
                <w:i/>
              </w:rPr>
              <w:t>la articolul [2 alineatul (9)] din Regulamentul (UE) XXX/XXX</w:t>
            </w:r>
            <w:r w:rsidRPr="00CF521F">
              <w:rPr>
                <w:b/>
                <w:i/>
                <w:vertAlign w:val="superscript"/>
              </w:rPr>
              <w:t>29</w:t>
            </w:r>
            <w:r w:rsidRPr="00CF521F">
              <w:t xml:space="preserve"> </w:t>
            </w:r>
            <w:r w:rsidRPr="00CF521F">
              <w:rPr>
                <w:b/>
                <w:i/>
              </w:rPr>
              <w:t>[Regulamentul privind condi</w:t>
            </w:r>
            <w:r w:rsidR="00F240FB" w:rsidRPr="00CF521F">
              <w:rPr>
                <w:b/>
                <w:i/>
              </w:rPr>
              <w:t>ț</w:t>
            </w:r>
            <w:r w:rsidRPr="00CF521F">
              <w:rPr>
                <w:b/>
                <w:i/>
              </w:rPr>
              <w:t>iile pentru protec</w:t>
            </w:r>
            <w:r w:rsidR="00F240FB" w:rsidRPr="00CF521F">
              <w:rPr>
                <w:b/>
                <w:i/>
              </w:rPr>
              <w:t>ț</w:t>
            </w:r>
            <w:r w:rsidRPr="00CF521F">
              <w:rPr>
                <w:b/>
                <w:i/>
              </w:rPr>
              <w:t>ia interna</w:t>
            </w:r>
            <w:r w:rsidR="00F240FB" w:rsidRPr="00CF521F">
              <w:rPr>
                <w:b/>
                <w:i/>
              </w:rPr>
              <w:t>ț</w:t>
            </w:r>
            <w:r w:rsidRPr="00CF521F">
              <w:rPr>
                <w:b/>
                <w:i/>
              </w:rPr>
              <w:t>ională]</w:t>
            </w:r>
            <w:r w:rsidRPr="00CF521F">
              <w:t>;</w:t>
            </w:r>
          </w:p>
        </w:tc>
        <w:tc>
          <w:tcPr>
            <w:tcW w:w="4876" w:type="dxa"/>
          </w:tcPr>
          <w:p w:rsidR="007E2637" w:rsidRPr="00CF521F" w:rsidRDefault="007E2637" w:rsidP="007E2637">
            <w:pPr>
              <w:pStyle w:val="Normal6"/>
              <w:rPr>
                <w:szCs w:val="24"/>
              </w:rPr>
            </w:pPr>
            <w:r w:rsidRPr="00CF521F">
              <w:t>(3)</w:t>
            </w:r>
            <w:r w:rsidRPr="00CF521F">
              <w:tab/>
            </w:r>
            <w:r w:rsidRPr="00CF521F">
              <w:rPr>
                <w:cs/>
              </w:rPr>
              <w:t>„</w:t>
            </w:r>
            <w:r w:rsidRPr="00CF521F">
              <w:t>membrii de familie</w:t>
            </w:r>
            <w:r w:rsidRPr="00CF521F">
              <w:rPr>
                <w:cs/>
              </w:rPr>
              <w:t xml:space="preserve">” </w:t>
            </w:r>
            <w:r w:rsidRPr="00CF521F">
              <w:t>înseamnă</w:t>
            </w:r>
            <w:r w:rsidRPr="00CF521F">
              <w:rPr>
                <w:b/>
                <w:i/>
              </w:rPr>
              <w:t xml:space="preserve">, în măsura în care familia era deja constituită în </w:t>
            </w:r>
            <w:r w:rsidR="00F240FB" w:rsidRPr="00CF521F">
              <w:rPr>
                <w:b/>
                <w:i/>
              </w:rPr>
              <w:t>ț</w:t>
            </w:r>
            <w:r w:rsidRPr="00CF521F">
              <w:rPr>
                <w:b/>
                <w:i/>
              </w:rPr>
              <w:t>ara de origine, următorii membri ai familiei solicitantului, care sunt prezen</w:t>
            </w:r>
            <w:r w:rsidR="00F240FB" w:rsidRPr="00CF521F">
              <w:rPr>
                <w:b/>
                <w:i/>
              </w:rPr>
              <w:t>ț</w:t>
            </w:r>
            <w:r w:rsidRPr="00CF521F">
              <w:rPr>
                <w:b/>
                <w:i/>
              </w:rPr>
              <w:t>i în acela</w:t>
            </w:r>
            <w:r w:rsidR="00F240FB" w:rsidRPr="00CF521F">
              <w:rPr>
                <w:b/>
                <w:i/>
              </w:rPr>
              <w:t>ș</w:t>
            </w:r>
            <w:r w:rsidRPr="00CF521F">
              <w:rPr>
                <w:b/>
                <w:i/>
              </w:rPr>
              <w:t>i stat membru, în legătură cu cererea de protec</w:t>
            </w:r>
            <w:r w:rsidR="00F240FB" w:rsidRPr="00CF521F">
              <w:rPr>
                <w:b/>
                <w:i/>
              </w:rPr>
              <w:t>ț</w:t>
            </w:r>
            <w:r w:rsidRPr="00CF521F">
              <w:rPr>
                <w:b/>
                <w:i/>
              </w:rPr>
              <w:t>ie interna</w:t>
            </w:r>
            <w:r w:rsidR="00F240FB" w:rsidRPr="00CF521F">
              <w:rPr>
                <w:b/>
                <w:i/>
              </w:rPr>
              <w:t>ț</w:t>
            </w:r>
            <w:r w:rsidRPr="00CF521F">
              <w:rPr>
                <w:b/>
                <w:i/>
              </w:rPr>
              <w:t>ională: so</w:t>
            </w:r>
            <w:r w:rsidR="00F240FB" w:rsidRPr="00CF521F">
              <w:rPr>
                <w:b/>
                <w:i/>
              </w:rPr>
              <w:t>ț</w:t>
            </w:r>
            <w:r w:rsidRPr="00CF521F">
              <w:rPr>
                <w:b/>
                <w:i/>
              </w:rPr>
              <w:t>ul/so</w:t>
            </w:r>
            <w:r w:rsidR="00F240FB" w:rsidRPr="00CF521F">
              <w:rPr>
                <w:b/>
                <w:i/>
              </w:rPr>
              <w:t>ț</w:t>
            </w:r>
            <w:r w:rsidRPr="00CF521F">
              <w:rPr>
                <w:b/>
                <w:i/>
              </w:rPr>
              <w:t>ia solicitantului, copiii minori necăsători</w:t>
            </w:r>
            <w:r w:rsidR="00F240FB" w:rsidRPr="00CF521F">
              <w:rPr>
                <w:b/>
                <w:i/>
              </w:rPr>
              <w:t>ț</w:t>
            </w:r>
            <w:r w:rsidRPr="00CF521F">
              <w:rPr>
                <w:b/>
                <w:i/>
              </w:rPr>
              <w:t xml:space="preserve">i ai solicitantului </w:t>
            </w:r>
            <w:r w:rsidR="00F240FB" w:rsidRPr="00CF521F">
              <w:rPr>
                <w:b/>
                <w:i/>
              </w:rPr>
              <w:t>ș</w:t>
            </w:r>
            <w:r w:rsidRPr="00CF521F">
              <w:rPr>
                <w:b/>
                <w:i/>
              </w:rPr>
              <w:t>i părin</w:t>
            </w:r>
            <w:r w:rsidR="00F240FB" w:rsidRPr="00CF521F">
              <w:rPr>
                <w:b/>
                <w:i/>
              </w:rPr>
              <w:t>ț</w:t>
            </w:r>
            <w:r w:rsidRPr="00CF521F">
              <w:rPr>
                <w:b/>
                <w:i/>
              </w:rPr>
              <w:t>ii solicitantului minor necăsătorit</w:t>
            </w:r>
            <w:r w:rsidRPr="00CF521F">
              <w:t>;</w:t>
            </w:r>
          </w:p>
        </w:tc>
      </w:tr>
      <w:tr w:rsidR="007E2637" w:rsidRPr="00CF521F">
        <w:trPr>
          <w:jc w:val="center"/>
        </w:trPr>
        <w:tc>
          <w:tcPr>
            <w:tcW w:w="4876" w:type="dxa"/>
          </w:tcPr>
          <w:p w:rsidR="007E2637" w:rsidRPr="00CF521F" w:rsidRDefault="007E2637" w:rsidP="007E2637">
            <w:pPr>
              <w:pStyle w:val="Normal6"/>
              <w:rPr>
                <w:b/>
                <w:i/>
              </w:rPr>
            </w:pPr>
            <w:r w:rsidRPr="00CF521F">
              <w:rPr>
                <w:b/>
                <w:i/>
              </w:rPr>
              <w:t>__________________</w:t>
            </w:r>
          </w:p>
        </w:tc>
        <w:tc>
          <w:tcPr>
            <w:tcW w:w="4876" w:type="dxa"/>
          </w:tcPr>
          <w:p w:rsidR="007E2637" w:rsidRPr="00CF521F" w:rsidRDefault="007E2637" w:rsidP="007E2637">
            <w:pPr>
              <w:pStyle w:val="Normal6"/>
              <w:rPr>
                <w:szCs w:val="24"/>
              </w:rPr>
            </w:pPr>
          </w:p>
        </w:tc>
      </w:tr>
      <w:tr w:rsidR="007E2637" w:rsidRPr="00CF521F">
        <w:trPr>
          <w:jc w:val="center"/>
        </w:trPr>
        <w:tc>
          <w:tcPr>
            <w:tcW w:w="4876" w:type="dxa"/>
          </w:tcPr>
          <w:p w:rsidR="007E2637" w:rsidRPr="00CF521F" w:rsidRDefault="007E2637" w:rsidP="007E2637">
            <w:pPr>
              <w:pStyle w:val="Normal6"/>
              <w:rPr>
                <w:b/>
                <w:i/>
              </w:rPr>
            </w:pPr>
            <w:r w:rsidRPr="00CF521F">
              <w:rPr>
                <w:b/>
                <w:i/>
                <w:vertAlign w:val="superscript"/>
              </w:rPr>
              <w:t>29</w:t>
            </w:r>
            <w:r w:rsidRPr="00CF521F">
              <w:rPr>
                <w:b/>
                <w:i/>
              </w:rPr>
              <w:t xml:space="preserve"> JO C [</w:t>
            </w:r>
            <w:r w:rsidRPr="00CF521F">
              <w:rPr>
                <w:b/>
                <w:i/>
                <w:cs/>
              </w:rPr>
              <w:t>…</w:t>
            </w:r>
            <w:r w:rsidRPr="00CF521F">
              <w:rPr>
                <w:b/>
                <w:i/>
              </w:rPr>
              <w:t>], [</w:t>
            </w:r>
            <w:r w:rsidRPr="00CF521F">
              <w:rPr>
                <w:b/>
                <w:i/>
                <w:cs/>
              </w:rPr>
              <w:t>…</w:t>
            </w:r>
            <w:r w:rsidRPr="00CF521F">
              <w:rPr>
                <w:b/>
                <w:i/>
              </w:rPr>
              <w:t>], p. [</w:t>
            </w:r>
            <w:r w:rsidRPr="00CF521F">
              <w:rPr>
                <w:b/>
                <w:i/>
                <w:cs/>
              </w:rPr>
              <w:t>…</w:t>
            </w:r>
            <w:r w:rsidRPr="00CF521F">
              <w:rPr>
                <w:b/>
                <w:i/>
              </w:rPr>
              <w:t>].</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Întrucât Directiva privind condi</w:t>
      </w:r>
      <w:r w:rsidR="00F240FB" w:rsidRPr="00CF521F">
        <w:rPr>
          <w:noProof w:val="0"/>
        </w:rPr>
        <w:t>ț</w:t>
      </w:r>
      <w:r w:rsidRPr="00CF521F">
        <w:rPr>
          <w:noProof w:val="0"/>
        </w:rPr>
        <w:t>iile pentru protec</w:t>
      </w:r>
      <w:r w:rsidR="00F240FB" w:rsidRPr="00CF521F">
        <w:rPr>
          <w:noProof w:val="0"/>
        </w:rPr>
        <w:t>ț</w:t>
      </w:r>
      <w:r w:rsidRPr="00CF521F">
        <w:rPr>
          <w:noProof w:val="0"/>
        </w:rPr>
        <w:t>ia interna</w:t>
      </w:r>
      <w:r w:rsidR="00F240FB" w:rsidRPr="00CF521F">
        <w:rPr>
          <w:noProof w:val="0"/>
        </w:rPr>
        <w:t>ț</w:t>
      </w:r>
      <w:r w:rsidRPr="00CF521F">
        <w:rPr>
          <w:noProof w:val="0"/>
        </w:rPr>
        <w:t>ională este în prezent în curs de revizuire, iar viitoarea defini</w:t>
      </w:r>
      <w:r w:rsidR="00F240FB" w:rsidRPr="00CF521F">
        <w:rPr>
          <w:noProof w:val="0"/>
        </w:rPr>
        <w:t>ț</w:t>
      </w:r>
      <w:r w:rsidRPr="00CF521F">
        <w:rPr>
          <w:noProof w:val="0"/>
        </w:rPr>
        <w:t xml:space="preserve">ie a sintagmei </w:t>
      </w:r>
      <w:r w:rsidRPr="00CF521F">
        <w:rPr>
          <w:noProof w:val="0"/>
          <w:cs/>
        </w:rPr>
        <w:t>„</w:t>
      </w:r>
      <w:r w:rsidRPr="00CF521F">
        <w:rPr>
          <w:noProof w:val="0"/>
        </w:rPr>
        <w:t>membri de familie</w:t>
      </w:r>
      <w:r w:rsidRPr="00CF521F">
        <w:rPr>
          <w:noProof w:val="0"/>
          <w:cs/>
        </w:rPr>
        <w:t xml:space="preserve">” </w:t>
      </w:r>
      <w:r w:rsidRPr="00CF521F">
        <w:rPr>
          <w:noProof w:val="0"/>
        </w:rPr>
        <w:t>nu este încă stabilită, defini</w:t>
      </w:r>
      <w:r w:rsidR="00F240FB" w:rsidRPr="00CF521F">
        <w:rPr>
          <w:noProof w:val="0"/>
        </w:rPr>
        <w:t>ț</w:t>
      </w:r>
      <w:r w:rsidRPr="00CF521F">
        <w:rPr>
          <w:noProof w:val="0"/>
        </w:rPr>
        <w:t>ia actuală ar trebui men</w:t>
      </w:r>
      <w:r w:rsidR="00F240FB" w:rsidRPr="00CF521F">
        <w:rPr>
          <w:noProof w:val="0"/>
        </w:rPr>
        <w:t>ț</w:t>
      </w:r>
      <w:r w:rsidRPr="00CF521F">
        <w:rPr>
          <w:noProof w:val="0"/>
        </w:rPr>
        <w:t>inută în esen</w:t>
      </w:r>
      <w:r w:rsidR="00F240FB" w:rsidRPr="00CF521F">
        <w:rPr>
          <w:noProof w:val="0"/>
        </w:rPr>
        <w:t>ț</w:t>
      </w:r>
      <w:r w:rsidRPr="00CF521F">
        <w:rPr>
          <w:noProof w:val="0"/>
        </w:rPr>
        <w:t>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2 - paragraful 1 - punctul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r>
            <w:r w:rsidRPr="00CF521F">
              <w:rPr>
                <w:cs/>
              </w:rPr>
              <w:t>„</w:t>
            </w:r>
            <w:r w:rsidRPr="00CF521F">
              <w:t>membri de familie</w:t>
            </w:r>
            <w:r w:rsidRPr="00CF521F">
              <w:rPr>
                <w:cs/>
              </w:rPr>
              <w:t xml:space="preserve">” </w:t>
            </w:r>
            <w:r w:rsidRPr="00CF521F">
              <w:t xml:space="preserve">înseamnă </w:t>
            </w:r>
            <w:r w:rsidRPr="00CF521F">
              <w:rPr>
                <w:b/>
                <w:i/>
              </w:rPr>
              <w:t>membrii de familie astfel cum sunt defini</w:t>
            </w:r>
            <w:r w:rsidR="00F240FB" w:rsidRPr="00CF521F">
              <w:rPr>
                <w:b/>
                <w:i/>
              </w:rPr>
              <w:t>ț</w:t>
            </w:r>
            <w:r w:rsidRPr="00CF521F">
              <w:rPr>
                <w:b/>
                <w:i/>
              </w:rPr>
              <w:t xml:space="preserve">i la articolul [2 alineatul (9)] din Regulamentul (UE) XXX/XXX </w:t>
            </w:r>
            <w:r w:rsidRPr="00CF521F">
              <w:rPr>
                <w:b/>
                <w:i/>
                <w:vertAlign w:val="superscript"/>
              </w:rPr>
              <w:t>29</w:t>
            </w:r>
            <w:r w:rsidRPr="00CF521F">
              <w:rPr>
                <w:b/>
                <w:i/>
              </w:rPr>
              <w:t xml:space="preserve"> [Regulamentul privind condi</w:t>
            </w:r>
            <w:r w:rsidR="00F240FB" w:rsidRPr="00CF521F">
              <w:rPr>
                <w:b/>
                <w:i/>
              </w:rPr>
              <w:t>ț</w:t>
            </w:r>
            <w:r w:rsidRPr="00CF521F">
              <w:rPr>
                <w:b/>
                <w:i/>
              </w:rPr>
              <w:t>iile pentru protec</w:t>
            </w:r>
            <w:r w:rsidR="00F240FB" w:rsidRPr="00CF521F">
              <w:rPr>
                <w:b/>
                <w:i/>
              </w:rPr>
              <w:t>ț</w:t>
            </w:r>
            <w:r w:rsidRPr="00CF521F">
              <w:rPr>
                <w:b/>
                <w:i/>
              </w:rPr>
              <w:t>ia interna</w:t>
            </w:r>
            <w:r w:rsidR="00F240FB" w:rsidRPr="00CF521F">
              <w:rPr>
                <w:b/>
                <w:i/>
              </w:rPr>
              <w:t>ț</w:t>
            </w:r>
            <w:r w:rsidRPr="00CF521F">
              <w:rPr>
                <w:b/>
                <w:i/>
              </w:rPr>
              <w:t>ională];</w:t>
            </w:r>
          </w:p>
        </w:tc>
        <w:tc>
          <w:tcPr>
            <w:tcW w:w="4876" w:type="dxa"/>
          </w:tcPr>
          <w:p w:rsidR="007E2637" w:rsidRPr="00CF521F" w:rsidRDefault="007E2637" w:rsidP="007E2637">
            <w:pPr>
              <w:pStyle w:val="Normal6"/>
              <w:rPr>
                <w:szCs w:val="24"/>
              </w:rPr>
            </w:pPr>
            <w:r w:rsidRPr="00CF521F">
              <w:t>3.</w:t>
            </w:r>
            <w:r w:rsidRPr="00CF521F">
              <w:tab/>
            </w:r>
            <w:r w:rsidRPr="00CF521F">
              <w:rPr>
                <w:cs/>
              </w:rPr>
              <w:t>„</w:t>
            </w:r>
            <w:r w:rsidRPr="00CF521F">
              <w:t>membri de familie</w:t>
            </w:r>
            <w:r w:rsidRPr="00CF521F">
              <w:rPr>
                <w:cs/>
              </w:rPr>
              <w:t xml:space="preserve">” </w:t>
            </w:r>
            <w:r w:rsidRPr="00CF521F">
              <w:t xml:space="preserve">înseamnă </w:t>
            </w:r>
            <w:r w:rsidRPr="00CF521F">
              <w:rPr>
                <w:b/>
                <w:i/>
              </w:rPr>
              <w:t>so</w:t>
            </w:r>
            <w:r w:rsidR="00F240FB" w:rsidRPr="00CF521F">
              <w:rPr>
                <w:b/>
                <w:i/>
              </w:rPr>
              <w:t>ț</w:t>
            </w:r>
            <w:r w:rsidRPr="00CF521F">
              <w:rPr>
                <w:b/>
                <w:i/>
              </w:rPr>
              <w:t>ul/so</w:t>
            </w:r>
            <w:r w:rsidR="00F240FB" w:rsidRPr="00CF521F">
              <w:rPr>
                <w:b/>
                <w:i/>
              </w:rPr>
              <w:t>ț</w:t>
            </w:r>
            <w:r w:rsidRPr="00CF521F">
              <w:rPr>
                <w:b/>
                <w:i/>
              </w:rPr>
              <w:t>ia solicitantului, descenden</w:t>
            </w:r>
            <w:r w:rsidR="00F240FB" w:rsidRPr="00CF521F">
              <w:rPr>
                <w:b/>
                <w:i/>
              </w:rPr>
              <w:t>ț</w:t>
            </w:r>
            <w:r w:rsidRPr="00CF521F">
              <w:rPr>
                <w:b/>
                <w:i/>
              </w:rPr>
              <w:t>ii direc</w:t>
            </w:r>
            <w:r w:rsidR="00F240FB" w:rsidRPr="00CF521F">
              <w:rPr>
                <w:b/>
                <w:i/>
              </w:rPr>
              <w:t>ț</w:t>
            </w:r>
            <w:r w:rsidRPr="00CF521F">
              <w:rPr>
                <w:b/>
                <w:i/>
              </w:rPr>
              <w:t xml:space="preserve">i ai acestuia </w:t>
            </w:r>
            <w:r w:rsidR="00F240FB" w:rsidRPr="00CF521F">
              <w:rPr>
                <w:b/>
                <w:i/>
              </w:rPr>
              <w:t>ș</w:t>
            </w:r>
            <w:r w:rsidRPr="00CF521F">
              <w:rPr>
                <w:b/>
                <w:i/>
              </w:rPr>
              <w:t>i, în cazul solicitan</w:t>
            </w:r>
            <w:r w:rsidR="00F240FB" w:rsidRPr="00CF521F">
              <w:rPr>
                <w:b/>
                <w:i/>
              </w:rPr>
              <w:t>ț</w:t>
            </w:r>
            <w:r w:rsidRPr="00CF521F">
              <w:rPr>
                <w:b/>
                <w:i/>
              </w:rPr>
              <w:t>ilor minori neînso</w:t>
            </w:r>
            <w:r w:rsidR="00F240FB" w:rsidRPr="00CF521F">
              <w:rPr>
                <w:b/>
                <w:i/>
              </w:rPr>
              <w:t>ț</w:t>
            </w:r>
            <w:r w:rsidRPr="00CF521F">
              <w:rPr>
                <w:b/>
                <w:i/>
              </w:rPr>
              <w:t>i</w:t>
            </w:r>
            <w:r w:rsidR="00F240FB" w:rsidRPr="00CF521F">
              <w:rPr>
                <w:b/>
                <w:i/>
              </w:rPr>
              <w:t>ț</w:t>
            </w:r>
            <w:r w:rsidRPr="00CF521F">
              <w:rPr>
                <w:b/>
                <w:i/>
              </w:rPr>
              <w:t>i, părin</w:t>
            </w:r>
            <w:r w:rsidR="00F240FB" w:rsidRPr="00CF521F">
              <w:rPr>
                <w:b/>
                <w:i/>
              </w:rPr>
              <w:t>ț</w:t>
            </w:r>
            <w:r w:rsidRPr="00CF521F">
              <w:rPr>
                <w:b/>
                <w:i/>
              </w:rPr>
              <w:t>ii acestora;</w:t>
            </w:r>
          </w:p>
        </w:tc>
      </w:tr>
      <w:tr w:rsidR="007E2637" w:rsidRPr="00CF521F">
        <w:trPr>
          <w:jc w:val="center"/>
        </w:trPr>
        <w:tc>
          <w:tcPr>
            <w:tcW w:w="4876" w:type="dxa"/>
          </w:tcPr>
          <w:p w:rsidR="007E2637" w:rsidRPr="00CF521F" w:rsidRDefault="007E2637" w:rsidP="007E2637">
            <w:pPr>
              <w:pStyle w:val="Normal6"/>
              <w:rPr>
                <w:b/>
                <w:i/>
              </w:rPr>
            </w:pPr>
            <w:r w:rsidRPr="00CF521F">
              <w:rPr>
                <w:b/>
                <w:i/>
              </w:rPr>
              <w:t>__________________</w:t>
            </w:r>
          </w:p>
        </w:tc>
        <w:tc>
          <w:tcPr>
            <w:tcW w:w="4876" w:type="dxa"/>
          </w:tcPr>
          <w:p w:rsidR="007E2637" w:rsidRPr="00CF521F" w:rsidRDefault="007E2637" w:rsidP="007E2637">
            <w:pPr>
              <w:pStyle w:val="Normal6"/>
              <w:rPr>
                <w:szCs w:val="24"/>
              </w:rPr>
            </w:pPr>
          </w:p>
        </w:tc>
      </w:tr>
      <w:tr w:rsidR="007E2637" w:rsidRPr="00CF521F">
        <w:trPr>
          <w:jc w:val="center"/>
        </w:trPr>
        <w:tc>
          <w:tcPr>
            <w:tcW w:w="4876" w:type="dxa"/>
          </w:tcPr>
          <w:p w:rsidR="007E2637" w:rsidRPr="00CF521F" w:rsidRDefault="007E2637" w:rsidP="007E2637">
            <w:pPr>
              <w:pStyle w:val="Normal6"/>
              <w:rPr>
                <w:b/>
                <w:i/>
              </w:rPr>
            </w:pPr>
            <w:r w:rsidRPr="00CF521F">
              <w:rPr>
                <w:b/>
                <w:i/>
                <w:vertAlign w:val="superscript"/>
              </w:rPr>
              <w:t>29</w:t>
            </w:r>
            <w:r w:rsidRPr="00CF521F">
              <w:rPr>
                <w:b/>
                <w:i/>
              </w:rPr>
              <w:t>JO C [</w:t>
            </w:r>
            <w:r w:rsidRPr="00CF521F">
              <w:rPr>
                <w:b/>
                <w:i/>
                <w:cs/>
              </w:rPr>
              <w:t>…</w:t>
            </w:r>
            <w:r w:rsidRPr="00CF521F">
              <w:rPr>
                <w:b/>
                <w:i/>
              </w:rPr>
              <w:t>], [</w:t>
            </w:r>
            <w:r w:rsidRPr="00CF521F">
              <w:rPr>
                <w:b/>
                <w:i/>
                <w:cs/>
              </w:rPr>
              <w:t>…</w:t>
            </w:r>
            <w:r w:rsidRPr="00CF521F">
              <w:rPr>
                <w:b/>
                <w:i/>
              </w:rPr>
              <w:t>], p. [</w:t>
            </w:r>
            <w:r w:rsidRPr="00CF521F">
              <w:rPr>
                <w:b/>
                <w:i/>
                <w:cs/>
              </w:rPr>
              <w:t>…</w:t>
            </w:r>
            <w:r w:rsidRPr="00CF521F">
              <w:rPr>
                <w:b/>
                <w:i/>
              </w:rPr>
              <w:t>].</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7</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(7)</w:t>
            </w:r>
            <w:r w:rsidRPr="00CF521F">
              <w:tab/>
            </w:r>
            <w:r w:rsidRPr="00CF521F">
              <w:rPr>
                <w:cs/>
              </w:rPr>
              <w:t>„</w:t>
            </w:r>
            <w:r w:rsidRPr="00CF521F">
              <w:t>condi</w:t>
            </w:r>
            <w:r w:rsidR="00F240FB" w:rsidRPr="00CF521F">
              <w:t>ț</w:t>
            </w:r>
            <w:r w:rsidRPr="00CF521F">
              <w:t>ii materiale de primire</w:t>
            </w:r>
            <w:r w:rsidRPr="00CF521F">
              <w:rPr>
                <w:cs/>
              </w:rPr>
              <w:t xml:space="preserve">” </w:t>
            </w:r>
            <w:r w:rsidRPr="00CF521F">
              <w:t>înseamnă condi</w:t>
            </w:r>
            <w:r w:rsidR="00F240FB" w:rsidRPr="00CF521F">
              <w:t>ț</w:t>
            </w:r>
            <w:r w:rsidRPr="00CF521F">
              <w:t xml:space="preserve">iile de primire incluzând cazarea, hrana, îmbrăcămintea </w:t>
            </w:r>
            <w:r w:rsidR="00F240FB" w:rsidRPr="00CF521F">
              <w:t>ș</w:t>
            </w:r>
            <w:r w:rsidRPr="00CF521F">
              <w:t>i alte produse nealimentare esen</w:t>
            </w:r>
            <w:r w:rsidR="00F240FB" w:rsidRPr="00CF521F">
              <w:t>ț</w:t>
            </w:r>
            <w:r w:rsidRPr="00CF521F">
              <w:t>iale care răspund nevoilor solicitan</w:t>
            </w:r>
            <w:r w:rsidR="00F240FB" w:rsidRPr="00CF521F">
              <w:t>ț</w:t>
            </w:r>
            <w:r w:rsidRPr="00CF521F">
              <w:t>ilor în cadrul condi</w:t>
            </w:r>
            <w:r w:rsidR="00F240FB" w:rsidRPr="00CF521F">
              <w:t>ț</w:t>
            </w:r>
            <w:r w:rsidRPr="00CF521F">
              <w:t>iilor lor de primire specifice, cum ar fi produsele sanitare, furnizate în natură sau sub formă de aloca</w:t>
            </w:r>
            <w:r w:rsidR="00F240FB" w:rsidRPr="00CF521F">
              <w:t>ț</w:t>
            </w:r>
            <w:r w:rsidRPr="00CF521F">
              <w:t xml:space="preserve">ii financiare sau tichete ori prin combinarea acestor trei elemente, precum </w:t>
            </w:r>
            <w:r w:rsidR="00F240FB" w:rsidRPr="00CF521F">
              <w:t>ș</w:t>
            </w:r>
            <w:r w:rsidRPr="00CF521F">
              <w:t>i o aloca</w:t>
            </w:r>
            <w:r w:rsidR="00F240FB" w:rsidRPr="00CF521F">
              <w:t>ț</w:t>
            </w:r>
            <w:r w:rsidRPr="00CF521F">
              <w:t>ie zilnică;</w:t>
            </w:r>
          </w:p>
        </w:tc>
        <w:tc>
          <w:tcPr>
            <w:tcW w:w="4876" w:type="dxa"/>
          </w:tcPr>
          <w:p w:rsidR="007E2637" w:rsidRPr="00CF521F" w:rsidRDefault="007E2637" w:rsidP="007E2637">
            <w:pPr>
              <w:pStyle w:val="Normal6"/>
              <w:rPr>
                <w:szCs w:val="24"/>
              </w:rPr>
            </w:pPr>
            <w:r w:rsidRPr="00CF521F">
              <w:t>(7)</w:t>
            </w:r>
            <w:r w:rsidRPr="00CF521F">
              <w:tab/>
            </w:r>
            <w:r w:rsidRPr="00CF521F">
              <w:rPr>
                <w:cs/>
              </w:rPr>
              <w:t>„</w:t>
            </w:r>
            <w:r w:rsidRPr="00CF521F">
              <w:t>condi</w:t>
            </w:r>
            <w:r w:rsidR="00F240FB" w:rsidRPr="00CF521F">
              <w:t>ț</w:t>
            </w:r>
            <w:r w:rsidRPr="00CF521F">
              <w:t>ii materiale de primire</w:t>
            </w:r>
            <w:r w:rsidRPr="00CF521F">
              <w:rPr>
                <w:cs/>
              </w:rPr>
              <w:t xml:space="preserve">” </w:t>
            </w:r>
            <w:r w:rsidRPr="00CF521F">
              <w:t>înseamnă condi</w:t>
            </w:r>
            <w:r w:rsidR="00F240FB" w:rsidRPr="00CF521F">
              <w:t>ț</w:t>
            </w:r>
            <w:r w:rsidRPr="00CF521F">
              <w:t xml:space="preserve">iile de primire incluzând cazarea, hrana, îmbrăcămintea </w:t>
            </w:r>
            <w:r w:rsidR="00F240FB" w:rsidRPr="00CF521F">
              <w:t>ș</w:t>
            </w:r>
            <w:r w:rsidRPr="00CF521F">
              <w:t>i alte produse nealimentare esen</w:t>
            </w:r>
            <w:r w:rsidR="00F240FB" w:rsidRPr="00CF521F">
              <w:t>ț</w:t>
            </w:r>
            <w:r w:rsidRPr="00CF521F">
              <w:t>iale care răspund nevoilor solicitan</w:t>
            </w:r>
            <w:r w:rsidR="00F240FB" w:rsidRPr="00CF521F">
              <w:t>ț</w:t>
            </w:r>
            <w:r w:rsidRPr="00CF521F">
              <w:t>ilor în cadrul condi</w:t>
            </w:r>
            <w:r w:rsidR="00F240FB" w:rsidRPr="00CF521F">
              <w:t>ț</w:t>
            </w:r>
            <w:r w:rsidRPr="00CF521F">
              <w:t xml:space="preserve">iilor lor de primire specifice, cum ar fi produsele sanitare, </w:t>
            </w:r>
            <w:r w:rsidRPr="00CF521F">
              <w:rPr>
                <w:b/>
                <w:i/>
              </w:rPr>
              <w:t>dispozitivele medicale sau materialele didactice,</w:t>
            </w:r>
            <w:r w:rsidRPr="00CF521F">
              <w:t xml:space="preserve"> furnizate în natură sau sub formă de aloca</w:t>
            </w:r>
            <w:r w:rsidR="00F240FB" w:rsidRPr="00CF521F">
              <w:t>ț</w:t>
            </w:r>
            <w:r w:rsidRPr="00CF521F">
              <w:t xml:space="preserve">ii financiare sau tichete ori prin combinarea acestor trei elemente, precum </w:t>
            </w:r>
            <w:r w:rsidR="00F240FB" w:rsidRPr="00CF521F">
              <w:t>ș</w:t>
            </w:r>
            <w:r w:rsidRPr="00CF521F">
              <w:t>i o aloca</w:t>
            </w:r>
            <w:r w:rsidR="00F240FB" w:rsidRPr="00CF521F">
              <w:t>ț</w:t>
            </w:r>
            <w:r w:rsidRPr="00CF521F">
              <w:t>ie zilnică;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paragraful 1 - punctul 7 a (nou)</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85D20" w:rsidP="007E2637">
            <w:pPr>
              <w:pStyle w:val="Normal6"/>
              <w:rPr>
                <w:szCs w:val="24"/>
              </w:rPr>
            </w:pPr>
            <w:r w:rsidRPr="00CF521F">
              <w:rPr>
                <w:b/>
                <w:i/>
              </w:rPr>
              <w:t>(</w:t>
            </w:r>
            <w:r w:rsidR="007E2637" w:rsidRPr="00CF521F">
              <w:rPr>
                <w:b/>
                <w:i/>
              </w:rPr>
              <w:t>7a)</w:t>
            </w:r>
            <w:r w:rsidR="007E2637" w:rsidRPr="00CF521F">
              <w:rPr>
                <w:b/>
                <w:i/>
              </w:rPr>
              <w:tab/>
            </w:r>
            <w:r w:rsidR="007E2637" w:rsidRPr="00CF521F">
              <w:rPr>
                <w:b/>
                <w:i/>
                <w:cs/>
              </w:rPr>
              <w:t xml:space="preserve"> „</w:t>
            </w:r>
            <w:r w:rsidR="007E2637" w:rsidRPr="00CF521F">
              <w:rPr>
                <w:b/>
                <w:i/>
              </w:rPr>
              <w:t>Nivel de trai adecvat</w:t>
            </w:r>
            <w:r w:rsidR="007E2637" w:rsidRPr="00CF521F">
              <w:rPr>
                <w:b/>
                <w:i/>
                <w:cs/>
              </w:rPr>
              <w:t>”</w:t>
            </w:r>
            <w:r w:rsidR="007E2637" w:rsidRPr="00CF521F">
              <w:rPr>
                <w:b/>
                <w:i/>
              </w:rPr>
              <w:t xml:space="preserve">: un nivel de trai care să-i asigure sănătatea </w:t>
            </w:r>
            <w:r w:rsidR="00F240FB" w:rsidRPr="00CF521F">
              <w:rPr>
                <w:b/>
                <w:i/>
              </w:rPr>
              <w:t>ș</w:t>
            </w:r>
            <w:r w:rsidR="007E2637" w:rsidRPr="00CF521F">
              <w:rPr>
                <w:b/>
                <w:i/>
              </w:rPr>
              <w:t xml:space="preserve">i bunăstarea lui </w:t>
            </w:r>
            <w:r w:rsidR="00F240FB" w:rsidRPr="00CF521F">
              <w:rPr>
                <w:b/>
                <w:i/>
              </w:rPr>
              <w:t>ș</w:t>
            </w:r>
            <w:r w:rsidR="007E2637" w:rsidRPr="00CF521F">
              <w:rPr>
                <w:b/>
                <w:i/>
              </w:rPr>
              <w:t>i a familiei sale, cuprinzând hrana, îmbrăcămintea, locuin</w:t>
            </w:r>
            <w:r w:rsidR="00F240FB" w:rsidRPr="00CF521F">
              <w:rPr>
                <w:b/>
                <w:i/>
              </w:rPr>
              <w:t>ț</w:t>
            </w:r>
            <w:r w:rsidR="007E2637" w:rsidRPr="00CF521F">
              <w:rPr>
                <w:b/>
                <w:i/>
              </w:rPr>
              <w:t xml:space="preserve">a, îngrijirea medicală, precum </w:t>
            </w:r>
            <w:r w:rsidR="00F240FB" w:rsidRPr="00CF521F">
              <w:rPr>
                <w:b/>
                <w:i/>
              </w:rPr>
              <w:t>ș</w:t>
            </w:r>
            <w:r w:rsidR="007E2637" w:rsidRPr="00CF521F">
              <w:rPr>
                <w:b/>
                <w:i/>
              </w:rPr>
              <w:t>i serviciile sociale necesare;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Această defini</w:t>
      </w:r>
      <w:r w:rsidR="00F240FB" w:rsidRPr="00CF521F">
        <w:rPr>
          <w:noProof w:val="0"/>
        </w:rPr>
        <w:t>ț</w:t>
      </w:r>
      <w:r w:rsidRPr="00CF521F">
        <w:rPr>
          <w:noProof w:val="0"/>
        </w:rPr>
        <w:t>ie este esen</w:t>
      </w:r>
      <w:r w:rsidR="00F240FB" w:rsidRPr="00CF521F">
        <w:rPr>
          <w:noProof w:val="0"/>
        </w:rPr>
        <w:t>ț</w:t>
      </w:r>
      <w:r w:rsidRPr="00CF521F">
        <w:rPr>
          <w:noProof w:val="0"/>
        </w:rPr>
        <w:t>ială pentru a clarifica în</w:t>
      </w:r>
      <w:r w:rsidR="00F240FB" w:rsidRPr="00CF521F">
        <w:rPr>
          <w:noProof w:val="0"/>
        </w:rPr>
        <w:t>ț</w:t>
      </w:r>
      <w:r w:rsidRPr="00CF521F">
        <w:rPr>
          <w:noProof w:val="0"/>
        </w:rPr>
        <w:t>elesul no</w:t>
      </w:r>
      <w:r w:rsidR="00F240FB" w:rsidRPr="00CF521F">
        <w:rPr>
          <w:noProof w:val="0"/>
        </w:rPr>
        <w:t>ț</w:t>
      </w:r>
      <w:r w:rsidRPr="00CF521F">
        <w:rPr>
          <w:noProof w:val="0"/>
        </w:rPr>
        <w:t>iunii de „nivel de trai adecvat” la care face trimitere directiva. Se propune să se păstreze numai această defini</w:t>
      </w:r>
      <w:r w:rsidR="00F240FB" w:rsidRPr="00CF521F">
        <w:rPr>
          <w:noProof w:val="0"/>
        </w:rPr>
        <w:t>ț</w:t>
      </w:r>
      <w:r w:rsidRPr="00CF521F">
        <w:rPr>
          <w:noProof w:val="0"/>
        </w:rPr>
        <w:t xml:space="preserve">ie </w:t>
      </w:r>
      <w:r w:rsidR="00F240FB" w:rsidRPr="00CF521F">
        <w:rPr>
          <w:noProof w:val="0"/>
        </w:rPr>
        <w:t>ș</w:t>
      </w:r>
      <w:r w:rsidRPr="00CF521F">
        <w:rPr>
          <w:noProof w:val="0"/>
        </w:rPr>
        <w:t xml:space="preserve">i să se </w:t>
      </w:r>
      <w:r w:rsidR="00F240FB" w:rsidRPr="00CF521F">
        <w:rPr>
          <w:noProof w:val="0"/>
        </w:rPr>
        <w:t>ș</w:t>
      </w:r>
      <w:r w:rsidRPr="00CF521F">
        <w:rPr>
          <w:noProof w:val="0"/>
        </w:rPr>
        <w:t>teargă din text orice referire la no</w:t>
      </w:r>
      <w:r w:rsidR="00F240FB" w:rsidRPr="00CF521F">
        <w:rPr>
          <w:noProof w:val="0"/>
        </w:rPr>
        <w:t>ț</w:t>
      </w:r>
      <w:r w:rsidRPr="00CF521F">
        <w:rPr>
          <w:noProof w:val="0"/>
        </w:rPr>
        <w:t>iunea de „nivel de trai demn”.</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10</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(10)</w:t>
            </w:r>
            <w:r w:rsidRPr="00CF521F">
              <w:tab/>
            </w:r>
            <w:r w:rsidRPr="00CF521F">
              <w:rPr>
                <w:cs/>
              </w:rPr>
              <w:t>„</w:t>
            </w:r>
            <w:r w:rsidRPr="00CF521F">
              <w:t>sustragere</w:t>
            </w:r>
            <w:r w:rsidRPr="00CF521F">
              <w:rPr>
                <w:cs/>
              </w:rPr>
              <w:t xml:space="preserve">” </w:t>
            </w:r>
            <w:r w:rsidRPr="00CF521F">
              <w:t>înseamnă ac</w:t>
            </w:r>
            <w:r w:rsidR="00F240FB" w:rsidRPr="00CF521F">
              <w:t>ț</w:t>
            </w:r>
            <w:r w:rsidRPr="00CF521F">
              <w:t>iunea prin care un solicitant</w:t>
            </w:r>
            <w:r w:rsidRPr="00CF521F">
              <w:rPr>
                <w:b/>
                <w:i/>
              </w:rPr>
              <w:t>, pentru a evita procedurile de azil, fie părăse</w:t>
            </w:r>
            <w:r w:rsidR="00F240FB" w:rsidRPr="00CF521F">
              <w:rPr>
                <w:b/>
                <w:i/>
              </w:rPr>
              <w:t>ș</w:t>
            </w:r>
            <w:r w:rsidRPr="00CF521F">
              <w:rPr>
                <w:b/>
                <w:i/>
              </w:rPr>
              <w:t>te teritoriul unde are obliga</w:t>
            </w:r>
            <w:r w:rsidR="00F240FB" w:rsidRPr="00CF521F">
              <w:rPr>
                <w:b/>
                <w:i/>
              </w:rPr>
              <w:t>ț</w:t>
            </w:r>
            <w:r w:rsidRPr="00CF521F">
              <w:rPr>
                <w:b/>
                <w:i/>
              </w:rPr>
              <w:t>ia de a fi prezent în conformitate cu Regulamentul (UE) nr. XXX/XXX</w:t>
            </w:r>
            <w:r w:rsidRPr="00CF521F">
              <w:rPr>
                <w:b/>
                <w:i/>
                <w:vertAlign w:val="superscript"/>
              </w:rPr>
              <w:t>32</w:t>
            </w:r>
            <w:r w:rsidRPr="00CF521F">
              <w:rPr>
                <w:b/>
                <w:i/>
              </w:rPr>
              <w:t xml:space="preserve"> [Regulamentul Dublin], fie nu rămâne la dispozi</w:t>
            </w:r>
            <w:r w:rsidR="00F240FB" w:rsidRPr="00CF521F">
              <w:rPr>
                <w:b/>
                <w:i/>
              </w:rPr>
              <w:t>ț</w:t>
            </w:r>
            <w:r w:rsidRPr="00CF521F">
              <w:rPr>
                <w:b/>
                <w:i/>
              </w:rPr>
              <w:t>ia</w:t>
            </w:r>
            <w:r w:rsidRPr="00CF521F">
              <w:t xml:space="preserve"> </w:t>
            </w:r>
            <w:r w:rsidRPr="00CF521F">
              <w:rPr>
                <w:b/>
                <w:i/>
              </w:rPr>
              <w:t>autorită</w:t>
            </w:r>
            <w:r w:rsidR="00F240FB" w:rsidRPr="00CF521F">
              <w:rPr>
                <w:b/>
                <w:i/>
              </w:rPr>
              <w:t>ț</w:t>
            </w:r>
            <w:r w:rsidRPr="00CF521F">
              <w:rPr>
                <w:b/>
                <w:i/>
              </w:rPr>
              <w:t>ilor</w:t>
            </w:r>
            <w:r w:rsidRPr="00CF521F">
              <w:t xml:space="preserve"> competente </w:t>
            </w:r>
            <w:r w:rsidRPr="00CF521F">
              <w:rPr>
                <w:b/>
                <w:i/>
              </w:rPr>
              <w:t>sau a instan</w:t>
            </w:r>
            <w:r w:rsidR="00F240FB" w:rsidRPr="00CF521F">
              <w:rPr>
                <w:b/>
                <w:i/>
              </w:rPr>
              <w:t>ț</w:t>
            </w:r>
            <w:r w:rsidRPr="00CF521F">
              <w:rPr>
                <w:b/>
                <w:i/>
              </w:rPr>
              <w:t>ei</w:t>
            </w:r>
            <w:r w:rsidRPr="00CF521F">
              <w:t>;</w:t>
            </w:r>
          </w:p>
        </w:tc>
        <w:tc>
          <w:tcPr>
            <w:tcW w:w="4876" w:type="dxa"/>
          </w:tcPr>
          <w:p w:rsidR="007E2637" w:rsidRPr="00CF521F" w:rsidRDefault="007E2637" w:rsidP="007E2637">
            <w:pPr>
              <w:pStyle w:val="Normal6"/>
              <w:rPr>
                <w:szCs w:val="24"/>
              </w:rPr>
            </w:pPr>
            <w:r w:rsidRPr="00CF521F">
              <w:t>(10)</w:t>
            </w:r>
            <w:r w:rsidRPr="00CF521F">
              <w:tab/>
            </w:r>
            <w:r w:rsidRPr="00CF521F">
              <w:rPr>
                <w:cs/>
              </w:rPr>
              <w:t>„</w:t>
            </w:r>
            <w:r w:rsidRPr="00CF521F">
              <w:t>sustragere</w:t>
            </w:r>
            <w:r w:rsidRPr="00CF521F">
              <w:rPr>
                <w:cs/>
              </w:rPr>
              <w:t xml:space="preserve">” </w:t>
            </w:r>
            <w:r w:rsidRPr="00CF521F">
              <w:t>înseamnă ac</w:t>
            </w:r>
            <w:r w:rsidR="00F240FB" w:rsidRPr="00CF521F">
              <w:t>ț</w:t>
            </w:r>
            <w:r w:rsidRPr="00CF521F">
              <w:t xml:space="preserve">iunea </w:t>
            </w:r>
            <w:r w:rsidRPr="00CF521F">
              <w:rPr>
                <w:b/>
                <w:i/>
              </w:rPr>
              <w:t xml:space="preserve">deliberată </w:t>
            </w:r>
            <w:r w:rsidR="00F240FB" w:rsidRPr="00CF521F">
              <w:rPr>
                <w:b/>
                <w:i/>
              </w:rPr>
              <w:t>ș</w:t>
            </w:r>
            <w:r w:rsidRPr="00CF521F">
              <w:rPr>
                <w:b/>
                <w:i/>
              </w:rPr>
              <w:t>i nejustificată</w:t>
            </w:r>
            <w:r w:rsidRPr="00CF521F">
              <w:t xml:space="preserve"> prin care un solicitant</w:t>
            </w:r>
            <w:r w:rsidRPr="00CF521F">
              <w:rPr>
                <w:b/>
              </w:rPr>
              <w:t xml:space="preserve"> </w:t>
            </w:r>
            <w:r w:rsidRPr="00CF521F">
              <w:rPr>
                <w:b/>
                <w:i/>
              </w:rPr>
              <w:t xml:space="preserve">evită în mod repetat </w:t>
            </w:r>
            <w:r w:rsidR="00F240FB" w:rsidRPr="00CF521F">
              <w:rPr>
                <w:b/>
                <w:i/>
              </w:rPr>
              <w:t>ș</w:t>
            </w:r>
            <w:r w:rsidRPr="00CF521F">
              <w:rPr>
                <w:b/>
                <w:i/>
              </w:rPr>
              <w:t>i inten</w:t>
            </w:r>
            <w:r w:rsidR="00F240FB" w:rsidRPr="00CF521F">
              <w:rPr>
                <w:b/>
                <w:i/>
              </w:rPr>
              <w:t>ț</w:t>
            </w:r>
            <w:r w:rsidRPr="00CF521F">
              <w:rPr>
                <w:b/>
                <w:i/>
              </w:rPr>
              <w:t>ionat contactul cu autorită</w:t>
            </w:r>
            <w:r w:rsidR="00F240FB" w:rsidRPr="00CF521F">
              <w:rPr>
                <w:b/>
                <w:i/>
              </w:rPr>
              <w:t>ț</w:t>
            </w:r>
            <w:r w:rsidRPr="00CF521F">
              <w:rPr>
                <w:b/>
                <w:i/>
              </w:rPr>
              <w:t>ile</w:t>
            </w:r>
            <w:r w:rsidRPr="00CF521F">
              <w:rPr>
                <w:b/>
              </w:rPr>
              <w:t xml:space="preserve"> </w:t>
            </w:r>
            <w:r w:rsidRPr="00CF521F">
              <w:t>competente</w:t>
            </w:r>
            <w:r w:rsidRPr="00CF521F">
              <w:rPr>
                <w:b/>
              </w:rPr>
              <w:t>;</w:t>
            </w:r>
          </w:p>
        </w:tc>
      </w:tr>
      <w:tr w:rsidR="007E2637" w:rsidRPr="00CF521F">
        <w:trPr>
          <w:jc w:val="center"/>
        </w:trPr>
        <w:tc>
          <w:tcPr>
            <w:tcW w:w="4876" w:type="dxa"/>
          </w:tcPr>
          <w:p w:rsidR="007E2637" w:rsidRPr="00CF521F" w:rsidRDefault="007E2637" w:rsidP="007E2637">
            <w:pPr>
              <w:pStyle w:val="Normal6"/>
              <w:rPr>
                <w:b/>
                <w:i/>
              </w:rPr>
            </w:pPr>
            <w:r w:rsidRPr="00CF521F">
              <w:rPr>
                <w:b/>
                <w:i/>
              </w:rPr>
              <w:t>__________________</w:t>
            </w:r>
          </w:p>
        </w:tc>
        <w:tc>
          <w:tcPr>
            <w:tcW w:w="4876" w:type="dxa"/>
          </w:tcPr>
          <w:p w:rsidR="007E2637" w:rsidRPr="00CF521F" w:rsidRDefault="007E2637" w:rsidP="007E2637">
            <w:pPr>
              <w:pStyle w:val="Normal6"/>
              <w:rPr>
                <w:szCs w:val="24"/>
              </w:rPr>
            </w:pPr>
          </w:p>
        </w:tc>
      </w:tr>
      <w:tr w:rsidR="007E2637" w:rsidRPr="00CF521F">
        <w:trPr>
          <w:jc w:val="center"/>
        </w:trPr>
        <w:tc>
          <w:tcPr>
            <w:tcW w:w="4876" w:type="dxa"/>
          </w:tcPr>
          <w:p w:rsidR="007E2637" w:rsidRPr="00CF521F" w:rsidRDefault="007E2637" w:rsidP="007E2637">
            <w:pPr>
              <w:pStyle w:val="Normal6"/>
              <w:rPr>
                <w:b/>
                <w:i/>
              </w:rPr>
            </w:pPr>
            <w:r w:rsidRPr="00CF521F">
              <w:rPr>
                <w:b/>
                <w:i/>
                <w:vertAlign w:val="superscript"/>
              </w:rPr>
              <w:t>32</w:t>
            </w:r>
            <w:r w:rsidRPr="00CF521F">
              <w:rPr>
                <w:b/>
                <w:i/>
              </w:rPr>
              <w:t xml:space="preserve"> JO C [</w:t>
            </w:r>
            <w:r w:rsidRPr="00CF521F">
              <w:rPr>
                <w:b/>
                <w:i/>
                <w:cs/>
              </w:rPr>
              <w:t>…</w:t>
            </w:r>
            <w:r w:rsidRPr="00CF521F">
              <w:rPr>
                <w:b/>
                <w:i/>
              </w:rPr>
              <w:t>], [</w:t>
            </w:r>
            <w:r w:rsidRPr="00CF521F">
              <w:rPr>
                <w:b/>
                <w:i/>
                <w:cs/>
              </w:rPr>
              <w:t>…</w:t>
            </w:r>
            <w:r w:rsidRPr="00CF521F">
              <w:rPr>
                <w:b/>
                <w:i/>
              </w:rPr>
              <w:t>], p. [</w:t>
            </w:r>
            <w:r w:rsidRPr="00CF521F">
              <w:rPr>
                <w:b/>
                <w:i/>
                <w:cs/>
              </w:rPr>
              <w:t>…</w:t>
            </w:r>
            <w:r w:rsidRPr="00CF521F">
              <w:rPr>
                <w:b/>
                <w:i/>
              </w:rPr>
              <w:t>].</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11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(11)</w:t>
            </w:r>
            <w:r w:rsidRPr="00CF521F">
              <w:tab/>
            </w:r>
            <w:r w:rsidRPr="00CF521F">
              <w:rPr>
                <w:cs/>
              </w:rPr>
              <w:t>„</w:t>
            </w:r>
            <w:r w:rsidRPr="00CF521F">
              <w:t>risc de sustragere</w:t>
            </w:r>
            <w:r w:rsidRPr="00CF521F">
              <w:rPr>
                <w:cs/>
              </w:rPr>
              <w:t xml:space="preserve">” </w:t>
            </w:r>
            <w:r w:rsidRPr="00CF521F">
              <w:t>înseamnă existen</w:t>
            </w:r>
            <w:r w:rsidR="00F240FB" w:rsidRPr="00CF521F">
              <w:t>ț</w:t>
            </w:r>
            <w:r w:rsidRPr="00CF521F">
              <w:t>a într-un caz individual a unor motive, care se bazează pe criterii obiective definite de dreptul intern, de a considera că un solicitant s-ar putea sustrage;</w:t>
            </w:r>
          </w:p>
        </w:tc>
        <w:tc>
          <w:tcPr>
            <w:tcW w:w="4876" w:type="dxa"/>
          </w:tcPr>
          <w:p w:rsidR="007E2637" w:rsidRPr="00CF521F" w:rsidRDefault="007E2637" w:rsidP="007E2637">
            <w:pPr>
              <w:pStyle w:val="Normal6"/>
              <w:rPr>
                <w:szCs w:val="24"/>
              </w:rPr>
            </w:pPr>
            <w:r w:rsidRPr="00CF521F">
              <w:t>(11)</w:t>
            </w:r>
            <w:r w:rsidRPr="00CF521F">
              <w:tab/>
            </w:r>
            <w:r w:rsidRPr="00CF521F">
              <w:rPr>
                <w:cs/>
              </w:rPr>
              <w:t>„</w:t>
            </w:r>
            <w:r w:rsidRPr="00CF521F">
              <w:t>risc de sustragere</w:t>
            </w:r>
            <w:r w:rsidRPr="00CF521F">
              <w:rPr>
                <w:cs/>
              </w:rPr>
              <w:t xml:space="preserve">” </w:t>
            </w:r>
            <w:r w:rsidRPr="00CF521F">
              <w:t>înseamnă existen</w:t>
            </w:r>
            <w:r w:rsidR="00F240FB" w:rsidRPr="00CF521F">
              <w:t>ț</w:t>
            </w:r>
            <w:r w:rsidRPr="00CF521F">
              <w:t xml:space="preserve">a </w:t>
            </w:r>
            <w:r w:rsidRPr="00CF521F">
              <w:rPr>
                <w:b/>
                <w:i/>
              </w:rPr>
              <w:t xml:space="preserve">dovedită </w:t>
            </w:r>
            <w:r w:rsidRPr="00CF521F">
              <w:t xml:space="preserve">într-un caz individual a unor motive, care se bazează pe criterii </w:t>
            </w:r>
            <w:r w:rsidRPr="00CF521F">
              <w:rPr>
                <w:b/>
                <w:i/>
              </w:rPr>
              <w:t xml:space="preserve">specifice </w:t>
            </w:r>
            <w:r w:rsidR="00F240FB" w:rsidRPr="00CF521F">
              <w:rPr>
                <w:b/>
                <w:i/>
              </w:rPr>
              <w:t>ș</w:t>
            </w:r>
            <w:r w:rsidRPr="00CF521F">
              <w:rPr>
                <w:b/>
                <w:i/>
              </w:rPr>
              <w:t xml:space="preserve">i </w:t>
            </w:r>
            <w:r w:rsidRPr="00CF521F">
              <w:t>obiective</w:t>
            </w:r>
            <w:r w:rsidRPr="00CF521F">
              <w:rPr>
                <w:b/>
                <w:i/>
              </w:rPr>
              <w:t>,</w:t>
            </w:r>
            <w:r w:rsidRPr="00CF521F">
              <w:t xml:space="preserve"> definite </w:t>
            </w:r>
            <w:r w:rsidRPr="00CF521F">
              <w:rPr>
                <w:b/>
                <w:i/>
              </w:rPr>
              <w:t>în mod strict</w:t>
            </w:r>
            <w:r w:rsidRPr="00CF521F">
              <w:t xml:space="preserve"> de dreptul intern, </w:t>
            </w:r>
            <w:r w:rsidRPr="00CF521F">
              <w:rPr>
                <w:b/>
                <w:i/>
              </w:rPr>
              <w:t>în conformitate cu orientările stabilite de Agen</w:t>
            </w:r>
            <w:r w:rsidR="00F240FB" w:rsidRPr="00CF521F">
              <w:rPr>
                <w:b/>
                <w:i/>
              </w:rPr>
              <w:t>ț</w:t>
            </w:r>
            <w:r w:rsidRPr="00CF521F">
              <w:rPr>
                <w:b/>
                <w:i/>
              </w:rPr>
              <w:t>ia pentru Drepturi Fundamentale a Uniunii Europene,</w:t>
            </w:r>
            <w:r w:rsidRPr="00CF521F">
              <w:t xml:space="preserve"> de a considera că un solicitant s-ar putea sustrage;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w:t>
            </w:r>
            <w:r w:rsidRPr="00CF521F">
              <w:rPr>
                <w:b/>
                <w:i/>
              </w:rPr>
              <w:t>, cum ar fi solicitan</w:t>
            </w:r>
            <w:r w:rsidR="00F240FB" w:rsidRPr="00CF521F">
              <w:rPr>
                <w:b/>
                <w:i/>
              </w:rPr>
              <w:t>ț</w:t>
            </w:r>
            <w:r w:rsidRPr="00CF521F">
              <w:rPr>
                <w:b/>
                <w:i/>
              </w:rPr>
              <w:t>ii minori, minorii neînso</w:t>
            </w:r>
            <w:r w:rsidR="00F240FB" w:rsidRPr="00CF521F">
              <w:rPr>
                <w:b/>
                <w:i/>
              </w:rPr>
              <w:t>ț</w:t>
            </w:r>
            <w:r w:rsidRPr="00CF521F">
              <w:rPr>
                <w:b/>
                <w:i/>
              </w:rPr>
              <w:t>i</w:t>
            </w:r>
            <w:r w:rsidR="00F240FB" w:rsidRPr="00CF521F">
              <w:rPr>
                <w:b/>
                <w:i/>
              </w:rPr>
              <w:t>ț</w:t>
            </w:r>
            <w:r w:rsidRPr="00CF521F">
              <w:rPr>
                <w:b/>
                <w:i/>
              </w:rPr>
              <w:t>i, persoanele cu handicap, persoanele în vârstă, femeile gravide, părin</w:t>
            </w:r>
            <w:r w:rsidR="00F240FB" w:rsidRPr="00CF521F">
              <w:rPr>
                <w:b/>
                <w:i/>
              </w:rPr>
              <w:t>ț</w:t>
            </w:r>
            <w:r w:rsidRPr="00CF521F">
              <w:rPr>
                <w:b/>
                <w:i/>
              </w:rPr>
              <w:t>ii unici cu copii minori, victimele traficului de persoane, persoanele cu afec</w:t>
            </w:r>
            <w:r w:rsidR="00F240FB" w:rsidRPr="00CF521F">
              <w:rPr>
                <w:b/>
                <w:i/>
              </w:rPr>
              <w:t>ț</w:t>
            </w:r>
            <w:r w:rsidRPr="00CF521F">
              <w:rPr>
                <w:b/>
                <w:i/>
              </w:rPr>
              <w:t>iuni grave, persoanele cu afec</w:t>
            </w:r>
            <w:r w:rsidR="00F240FB" w:rsidRPr="00CF521F">
              <w:rPr>
                <w:b/>
                <w:i/>
              </w:rPr>
              <w:t>ț</w:t>
            </w:r>
            <w:r w:rsidRPr="00CF521F">
              <w:rPr>
                <w:b/>
                <w:i/>
              </w:rPr>
              <w:t xml:space="preserve">iuni mintale </w:t>
            </w:r>
            <w:r w:rsidR="00F240FB" w:rsidRPr="00CF521F">
              <w:rPr>
                <w:b/>
                <w:i/>
              </w:rPr>
              <w:t>ș</w:t>
            </w:r>
            <w:r w:rsidRPr="00CF521F">
              <w:rPr>
                <w:b/>
                <w:i/>
              </w:rPr>
              <w:t>i persoanele care au fost supuse torturii, violului sau altor forme grave de violen</w:t>
            </w:r>
            <w:r w:rsidR="00F240FB" w:rsidRPr="00CF521F">
              <w:rPr>
                <w:b/>
                <w:i/>
              </w:rPr>
              <w:t>ț</w:t>
            </w:r>
            <w:r w:rsidRPr="00CF521F">
              <w:rPr>
                <w:b/>
                <w:i/>
              </w:rPr>
              <w:t>ă psihologică, fizică sau sexuală, cum ar fi victimele mutilării genitale feminine</w:t>
            </w:r>
            <w:r w:rsidRPr="00CF521F">
              <w:t>.</w:t>
            </w:r>
          </w:p>
        </w:tc>
        <w:tc>
          <w:tcPr>
            <w:tcW w:w="4876" w:type="dxa"/>
          </w:tcPr>
          <w:p w:rsidR="007E2637" w:rsidRPr="00CF521F" w:rsidRDefault="007E2637" w:rsidP="007E2637">
            <w:pPr>
              <w:pStyle w:val="Normal6"/>
              <w:rPr>
                <w:szCs w:val="24"/>
              </w:rPr>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O listă deschisă ar asigura faptul că fiecare caz al unui solicitant este evaluat în mod individual, fără victimizarea, de exemplu, a tuturor femeilor gravide. În plus, întrucât o mare parte a femeilor solicitante sunt circumcise, acestea intră în mod automat în domeniul de aplicare, ca victime ale mutilării genitale feminine.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Juan Fernando López Aguilar, Tanja Fajon, Péter Niedermüller, Maria Grapini, Elly Schlein, Soraya Post, Anna Hedh, Cécile Kashetu Kyenge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 cum ar fi solicitan</w:t>
            </w:r>
            <w:r w:rsidR="00F240FB" w:rsidRPr="00CF521F">
              <w:t>ț</w:t>
            </w:r>
            <w:r w:rsidRPr="00CF521F">
              <w:t>ii minori, minorii neînso</w:t>
            </w:r>
            <w:r w:rsidR="00F240FB" w:rsidRPr="00CF521F">
              <w:t>ț</w:t>
            </w:r>
            <w:r w:rsidRPr="00CF521F">
              <w:t>i</w:t>
            </w:r>
            <w:r w:rsidR="00F240FB" w:rsidRPr="00CF521F">
              <w:t>ț</w:t>
            </w:r>
            <w:r w:rsidRPr="00CF521F">
              <w:t>i, persoanele cu handicap, persoanele în vârstă, femeile gravide, părin</w:t>
            </w:r>
            <w:r w:rsidR="00F240FB" w:rsidRPr="00CF521F">
              <w:t>ț</w:t>
            </w:r>
            <w:r w:rsidRPr="00CF521F">
              <w:t>ii unici cu copii minori, victimele traficului de persoane, persoanele cu afec</w:t>
            </w:r>
            <w:r w:rsidR="00F240FB" w:rsidRPr="00CF521F">
              <w:t>ț</w:t>
            </w:r>
            <w:r w:rsidRPr="00CF521F">
              <w:t>iuni grave, persoanele cu afec</w:t>
            </w:r>
            <w:r w:rsidR="00F240FB" w:rsidRPr="00CF521F">
              <w:t>ț</w:t>
            </w:r>
            <w:r w:rsidRPr="00CF521F">
              <w:t xml:space="preserve">iuni mintale </w:t>
            </w:r>
            <w:r w:rsidR="00F240FB" w:rsidRPr="00CF521F">
              <w:t>ș</w:t>
            </w:r>
            <w:r w:rsidRPr="00CF521F">
              <w:t>i persoanele care au fost supuse torturii, violului sau altor forme grave de violen</w:t>
            </w:r>
            <w:r w:rsidR="00F240FB" w:rsidRPr="00CF521F">
              <w:t>ț</w:t>
            </w:r>
            <w:r w:rsidRPr="00CF521F">
              <w:t xml:space="preserve">ă psihologică, fizică </w:t>
            </w:r>
            <w:r w:rsidRPr="00CF521F">
              <w:rPr>
                <w:b/>
                <w:i/>
              </w:rPr>
              <w:t>sau</w:t>
            </w:r>
            <w:r w:rsidRPr="00CF521F">
              <w:t xml:space="preserve"> sexuală, cum ar fi victimele mutilării genitale feminine.</w:t>
            </w:r>
          </w:p>
        </w:tc>
        <w:tc>
          <w:tcPr>
            <w:tcW w:w="4876" w:type="dxa"/>
          </w:tcPr>
          <w:p w:rsidR="007E2637" w:rsidRPr="00CF521F" w:rsidRDefault="007E2637" w:rsidP="007E2637">
            <w:pPr>
              <w:pStyle w:val="Normal6"/>
              <w:rPr>
                <w:szCs w:val="24"/>
              </w:rPr>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 cum ar fi solicitan</w:t>
            </w:r>
            <w:r w:rsidR="00F240FB" w:rsidRPr="00CF521F">
              <w:t>ț</w:t>
            </w:r>
            <w:r w:rsidRPr="00CF521F">
              <w:t>ii minori, minorii neînso</w:t>
            </w:r>
            <w:r w:rsidR="00F240FB" w:rsidRPr="00CF521F">
              <w:t>ț</w:t>
            </w:r>
            <w:r w:rsidRPr="00CF521F">
              <w:t>i</w:t>
            </w:r>
            <w:r w:rsidR="00F240FB" w:rsidRPr="00CF521F">
              <w:t>ț</w:t>
            </w:r>
            <w:r w:rsidRPr="00CF521F">
              <w:t xml:space="preserve">i, persoanele cu handicap, </w:t>
            </w:r>
            <w:r w:rsidRPr="00CF521F">
              <w:rPr>
                <w:b/>
                <w:i/>
              </w:rPr>
              <w:t xml:space="preserve">persoanele lesbiene, gay, bisexuale, transgen </w:t>
            </w:r>
            <w:r w:rsidR="00F240FB" w:rsidRPr="00CF521F">
              <w:rPr>
                <w:b/>
                <w:i/>
              </w:rPr>
              <w:t>ș</w:t>
            </w:r>
            <w:r w:rsidRPr="00CF521F">
              <w:rPr>
                <w:b/>
                <w:i/>
              </w:rPr>
              <w:t>i intersexuale,</w:t>
            </w:r>
            <w:r w:rsidRPr="00CF521F">
              <w:t xml:space="preserve"> persoanele în vârstă, femeile gravide, părin</w:t>
            </w:r>
            <w:r w:rsidR="00F240FB" w:rsidRPr="00CF521F">
              <w:t>ț</w:t>
            </w:r>
            <w:r w:rsidRPr="00CF521F">
              <w:t>ii unici cu copii minori, victimele traficului de persoane, persoanele cu afec</w:t>
            </w:r>
            <w:r w:rsidR="00F240FB" w:rsidRPr="00CF521F">
              <w:t>ț</w:t>
            </w:r>
            <w:r w:rsidRPr="00CF521F">
              <w:t>iuni grave, persoanele cu afec</w:t>
            </w:r>
            <w:r w:rsidR="00F240FB" w:rsidRPr="00CF521F">
              <w:t>ț</w:t>
            </w:r>
            <w:r w:rsidRPr="00CF521F">
              <w:t>iuni mintale</w:t>
            </w:r>
            <w:r w:rsidRPr="00CF521F">
              <w:rPr>
                <w:b/>
                <w:i/>
              </w:rPr>
              <w:t>, inclusiv cele care suferă de tulburări de stres posttraumatic</w:t>
            </w:r>
            <w:r w:rsidRPr="00CF521F">
              <w:t xml:space="preserve"> </w:t>
            </w:r>
            <w:r w:rsidR="00F240FB" w:rsidRPr="00CF521F">
              <w:t>ș</w:t>
            </w:r>
            <w:r w:rsidRPr="00CF521F">
              <w:t>i persoanele care au fost supuse torturii, violului sau altor forme grave de violen</w:t>
            </w:r>
            <w:r w:rsidR="00F240FB" w:rsidRPr="00CF521F">
              <w:t>ț</w:t>
            </w:r>
            <w:r w:rsidRPr="00CF521F">
              <w:t>ă psihologică, fizică</w:t>
            </w:r>
            <w:r w:rsidRPr="00CF521F">
              <w:rPr>
                <w:b/>
                <w:i/>
              </w:rPr>
              <w:t>,</w:t>
            </w:r>
            <w:r w:rsidRPr="00CF521F">
              <w:t xml:space="preserve"> sexuală </w:t>
            </w:r>
            <w:r w:rsidRPr="00CF521F">
              <w:rPr>
                <w:b/>
                <w:i/>
              </w:rPr>
              <w:t>sau de gen</w:t>
            </w:r>
            <w:r w:rsidRPr="00CF521F">
              <w:t>, cum ar fi victimele mutilării genitale feminine.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2 - paragraful 1 - punctul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o persoană vulnerabilă,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 cum ar fi solicitan</w:t>
            </w:r>
            <w:r w:rsidR="00F240FB" w:rsidRPr="00CF521F">
              <w:t>ț</w:t>
            </w:r>
            <w:r w:rsidRPr="00CF521F">
              <w:t>ii minori, minorii neînso</w:t>
            </w:r>
            <w:r w:rsidR="00F240FB" w:rsidRPr="00CF521F">
              <w:t>ț</w:t>
            </w:r>
            <w:r w:rsidRPr="00CF521F">
              <w:t>i</w:t>
            </w:r>
            <w:r w:rsidR="00F240FB" w:rsidRPr="00CF521F">
              <w:t>ț</w:t>
            </w:r>
            <w:r w:rsidRPr="00CF521F">
              <w:t>i, persoanele cu handicap, persoanele în vârstă, femeile gravide, părin</w:t>
            </w:r>
            <w:r w:rsidR="00F240FB" w:rsidRPr="00CF521F">
              <w:t>ț</w:t>
            </w:r>
            <w:r w:rsidRPr="00CF521F">
              <w:t>ii unici cu copii minori, victimele traficului de persoane, persoanele cu afec</w:t>
            </w:r>
            <w:r w:rsidR="00F240FB" w:rsidRPr="00CF521F">
              <w:t>ț</w:t>
            </w:r>
            <w:r w:rsidRPr="00CF521F">
              <w:t>iuni grave, persoanele cu afec</w:t>
            </w:r>
            <w:r w:rsidR="00F240FB" w:rsidRPr="00CF521F">
              <w:t>ț</w:t>
            </w:r>
            <w:r w:rsidRPr="00CF521F">
              <w:t xml:space="preserve">iuni mintale </w:t>
            </w:r>
            <w:r w:rsidR="00F240FB" w:rsidRPr="00CF521F">
              <w:t>ș</w:t>
            </w:r>
            <w:r w:rsidRPr="00CF521F">
              <w:t>i persoanele care au fost supuse torturii, violului sau altor forme grave de violen</w:t>
            </w:r>
            <w:r w:rsidR="00F240FB" w:rsidRPr="00CF521F">
              <w:t>ț</w:t>
            </w:r>
            <w:r w:rsidRPr="00CF521F">
              <w:t xml:space="preserve">ă </w:t>
            </w:r>
            <w:r w:rsidRPr="00CF521F">
              <w:rPr>
                <w:b/>
                <w:i/>
              </w:rPr>
              <w:t>psihologică, fizică sau sexuală, cum ar fi victimele mutilării genitale feminine</w:t>
            </w:r>
            <w:r w:rsidRPr="00CF521F">
              <w:t>.</w:t>
            </w:r>
          </w:p>
        </w:tc>
        <w:tc>
          <w:tcPr>
            <w:tcW w:w="4876" w:type="dxa"/>
          </w:tcPr>
          <w:p w:rsidR="007E2637" w:rsidRPr="00CF521F" w:rsidRDefault="007E2637" w:rsidP="007E2637">
            <w:pPr>
              <w:pStyle w:val="Normal6"/>
              <w:rPr>
                <w:szCs w:val="24"/>
              </w:rPr>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o persoană vulnerabilă,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 cum ar fi solicitan</w:t>
            </w:r>
            <w:r w:rsidR="00F240FB" w:rsidRPr="00CF521F">
              <w:t>ț</w:t>
            </w:r>
            <w:r w:rsidRPr="00CF521F">
              <w:t>ii minori, minorii neînso</w:t>
            </w:r>
            <w:r w:rsidR="00F240FB" w:rsidRPr="00CF521F">
              <w:t>ț</w:t>
            </w:r>
            <w:r w:rsidRPr="00CF521F">
              <w:t>i</w:t>
            </w:r>
            <w:r w:rsidR="00F240FB" w:rsidRPr="00CF521F">
              <w:t>ț</w:t>
            </w:r>
            <w:r w:rsidRPr="00CF521F">
              <w:t xml:space="preserve">i, persoanele cu handicap, persoanele în vârstă </w:t>
            </w:r>
            <w:r w:rsidRPr="00CF521F">
              <w:rPr>
                <w:b/>
                <w:i/>
              </w:rPr>
              <w:t>infirme</w:t>
            </w:r>
            <w:r w:rsidRPr="00CF521F">
              <w:t>, femeile gravide, părin</w:t>
            </w:r>
            <w:r w:rsidR="00F240FB" w:rsidRPr="00CF521F">
              <w:t>ț</w:t>
            </w:r>
            <w:r w:rsidRPr="00CF521F">
              <w:t>ii unici cu copii minori, victimele traficului de persoane, persoanele cu afec</w:t>
            </w:r>
            <w:r w:rsidR="00F240FB" w:rsidRPr="00CF521F">
              <w:t>ț</w:t>
            </w:r>
            <w:r w:rsidRPr="00CF521F">
              <w:t>iuni grave, persoanele cu afec</w:t>
            </w:r>
            <w:r w:rsidR="00F240FB" w:rsidRPr="00CF521F">
              <w:t>ț</w:t>
            </w:r>
            <w:r w:rsidRPr="00CF521F">
              <w:t xml:space="preserve">iuni mintale </w:t>
            </w:r>
            <w:r w:rsidR="00F240FB" w:rsidRPr="00CF521F">
              <w:t>ș</w:t>
            </w:r>
            <w:r w:rsidRPr="00CF521F">
              <w:t>i persoanele care au fost supuse torturii, violului sau altor forme grave de violen</w:t>
            </w:r>
            <w:r w:rsidR="00F240FB" w:rsidRPr="00CF521F">
              <w:t>ț</w:t>
            </w:r>
            <w:r w:rsidRPr="00CF521F">
              <w:t>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149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Ulrike Lunacek, Daniele Viotti, Malin Björk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 cum ar fi solicitan</w:t>
            </w:r>
            <w:r w:rsidR="00F240FB" w:rsidRPr="00CF521F">
              <w:t>ț</w:t>
            </w:r>
            <w:r w:rsidRPr="00CF521F">
              <w:t>ii minori, minorii neînso</w:t>
            </w:r>
            <w:r w:rsidR="00F240FB" w:rsidRPr="00CF521F">
              <w:t>ț</w:t>
            </w:r>
            <w:r w:rsidRPr="00CF521F">
              <w:t>i</w:t>
            </w:r>
            <w:r w:rsidR="00F240FB" w:rsidRPr="00CF521F">
              <w:t>ț</w:t>
            </w:r>
            <w:r w:rsidRPr="00CF521F">
              <w:t>i, persoanele cu handicap, persoanele în vârstă, femeile gravide, părin</w:t>
            </w:r>
            <w:r w:rsidR="00F240FB" w:rsidRPr="00CF521F">
              <w:t>ț</w:t>
            </w:r>
            <w:r w:rsidRPr="00CF521F">
              <w:t>ii unici cu copii minori, victimele traficului de persoane, persoanele cu afec</w:t>
            </w:r>
            <w:r w:rsidR="00F240FB" w:rsidRPr="00CF521F">
              <w:t>ț</w:t>
            </w:r>
            <w:r w:rsidRPr="00CF521F">
              <w:t>iuni grave, persoanele cu afec</w:t>
            </w:r>
            <w:r w:rsidR="00F240FB" w:rsidRPr="00CF521F">
              <w:t>ț</w:t>
            </w:r>
            <w:r w:rsidRPr="00CF521F">
              <w:t xml:space="preserve">iuni mintale </w:t>
            </w:r>
            <w:r w:rsidR="00F240FB" w:rsidRPr="00CF521F">
              <w:t>ș</w:t>
            </w:r>
            <w:r w:rsidRPr="00CF521F">
              <w:t>i persoanele care au fost supuse torturii, violului sau altor forme grave de violen</w:t>
            </w:r>
            <w:r w:rsidR="00F240FB" w:rsidRPr="00CF521F">
              <w:t>ț</w:t>
            </w:r>
            <w:r w:rsidRPr="00CF521F">
              <w:t>ă psihologică, fizică sau sexuală, cum ar fi victimele mutilării genitale feminine.</w:t>
            </w:r>
          </w:p>
        </w:tc>
        <w:tc>
          <w:tcPr>
            <w:tcW w:w="4876" w:type="dxa"/>
          </w:tcPr>
          <w:p w:rsidR="007E2637" w:rsidRPr="00CF521F" w:rsidRDefault="007E2637" w:rsidP="007E2637">
            <w:pPr>
              <w:pStyle w:val="Normal6"/>
              <w:rPr>
                <w:szCs w:val="24"/>
              </w:rPr>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 cum ar fi solicitan</w:t>
            </w:r>
            <w:r w:rsidR="00F240FB" w:rsidRPr="00CF521F">
              <w:t>ț</w:t>
            </w:r>
            <w:r w:rsidRPr="00CF521F">
              <w:t>ii minori, minorii neînso</w:t>
            </w:r>
            <w:r w:rsidR="00F240FB" w:rsidRPr="00CF521F">
              <w:t>ț</w:t>
            </w:r>
            <w:r w:rsidRPr="00CF521F">
              <w:t>i</w:t>
            </w:r>
            <w:r w:rsidR="00F240FB" w:rsidRPr="00CF521F">
              <w:t>ț</w:t>
            </w:r>
            <w:r w:rsidRPr="00CF521F">
              <w:t>i, persoanele cu handicap, persoanele în vârstă, femeile gravide, părin</w:t>
            </w:r>
            <w:r w:rsidR="00F240FB" w:rsidRPr="00CF521F">
              <w:t>ț</w:t>
            </w:r>
            <w:r w:rsidRPr="00CF521F">
              <w:t xml:space="preserve">ii unici cu copii minori, victimele traficului de persoane, </w:t>
            </w:r>
            <w:r w:rsidRPr="00CF521F">
              <w:rPr>
                <w:b/>
                <w:i/>
              </w:rPr>
              <w:t xml:space="preserve">persoanele lesbiene, gay, bisexuale, transgen </w:t>
            </w:r>
            <w:r w:rsidR="00F240FB" w:rsidRPr="00CF521F">
              <w:rPr>
                <w:b/>
                <w:i/>
              </w:rPr>
              <w:t>ș</w:t>
            </w:r>
            <w:r w:rsidRPr="00CF521F">
              <w:rPr>
                <w:b/>
                <w:i/>
              </w:rPr>
              <w:t>i intersexuale,</w:t>
            </w:r>
            <w:r w:rsidRPr="00CF521F">
              <w:t xml:space="preserve"> persoanele cu afec</w:t>
            </w:r>
            <w:r w:rsidR="00F240FB" w:rsidRPr="00CF521F">
              <w:t>ț</w:t>
            </w:r>
            <w:r w:rsidRPr="00CF521F">
              <w:t>iuni grave, persoanele cu afec</w:t>
            </w:r>
            <w:r w:rsidR="00F240FB" w:rsidRPr="00CF521F">
              <w:t>ț</w:t>
            </w:r>
            <w:r w:rsidRPr="00CF521F">
              <w:t xml:space="preserve">iuni mintale </w:t>
            </w:r>
            <w:r w:rsidR="00F240FB" w:rsidRPr="00CF521F">
              <w:t>ș</w:t>
            </w:r>
            <w:r w:rsidRPr="00CF521F">
              <w:t>i persoanele care au fost supuse torturii, violului sau altor forme grave de violen</w:t>
            </w:r>
            <w:r w:rsidR="00F240FB" w:rsidRPr="00CF521F">
              <w:t>ț</w:t>
            </w:r>
            <w:r w:rsidRPr="00CF521F">
              <w:t>ă psihologică, fizică sau sexuală, cum ar fi victimele mutilării genitale feminine.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Persoanele LGBTI sunt </w:t>
      </w:r>
      <w:r w:rsidRPr="00CF521F">
        <w:rPr>
          <w:noProof w:val="0"/>
          <w:cs/>
        </w:rPr>
        <w:t>„</w:t>
      </w:r>
      <w:r w:rsidRPr="00CF521F">
        <w:rPr>
          <w:noProof w:val="0"/>
        </w:rPr>
        <w:t>solicitan</w:t>
      </w:r>
      <w:r w:rsidR="00F240FB" w:rsidRPr="00CF521F">
        <w:rPr>
          <w:noProof w:val="0"/>
        </w:rPr>
        <w:t>ț</w:t>
      </w:r>
      <w:r w:rsidRPr="00CF521F">
        <w:rPr>
          <w:noProof w:val="0"/>
        </w:rPr>
        <w:t>i cu nevoi speciale de primire</w:t>
      </w:r>
      <w:r w:rsidRPr="00CF521F">
        <w:rPr>
          <w:noProof w:val="0"/>
          <w:cs/>
        </w:rPr>
        <w:t>”</w:t>
      </w:r>
      <w:r w:rsidRPr="00CF521F">
        <w:rPr>
          <w:noProof w:val="0"/>
        </w:rPr>
        <w:t>, deoarece reprezintă un grup vulnerabil, discriminat.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2 </w:t>
      </w:r>
      <w:r w:rsidRPr="00CF521F">
        <w:rPr>
          <w:cs/>
        </w:rPr>
        <w:t xml:space="preserve">– </w:t>
      </w:r>
      <w:r w:rsidRPr="00CF521F">
        <w:t xml:space="preserve">paragraful 1 </w:t>
      </w:r>
      <w:r w:rsidRPr="00CF521F">
        <w:rPr>
          <w:cs/>
        </w:rPr>
        <w:t xml:space="preserve">– </w:t>
      </w:r>
      <w:r w:rsidRPr="00CF521F">
        <w:t>punctul 13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 cum ar fi solicitan</w:t>
            </w:r>
            <w:r w:rsidR="00F240FB" w:rsidRPr="00CF521F">
              <w:t>ț</w:t>
            </w:r>
            <w:r w:rsidRPr="00CF521F">
              <w:t>ii minori, minorii neînso</w:t>
            </w:r>
            <w:r w:rsidR="00F240FB" w:rsidRPr="00CF521F">
              <w:t>ț</w:t>
            </w:r>
            <w:r w:rsidRPr="00CF521F">
              <w:t>i</w:t>
            </w:r>
            <w:r w:rsidR="00F240FB" w:rsidRPr="00CF521F">
              <w:t>ț</w:t>
            </w:r>
            <w:r w:rsidRPr="00CF521F">
              <w:t>i, persoanele cu handicap, persoanele în vârstă, femeile gravide, părin</w:t>
            </w:r>
            <w:r w:rsidR="00F240FB" w:rsidRPr="00CF521F">
              <w:t>ț</w:t>
            </w:r>
            <w:r w:rsidRPr="00CF521F">
              <w:t xml:space="preserve">ii unici cu copii </w:t>
            </w:r>
            <w:r w:rsidRPr="00CF521F">
              <w:rPr>
                <w:b/>
                <w:i/>
              </w:rPr>
              <w:t>minori</w:t>
            </w:r>
            <w:r w:rsidRPr="00CF521F">
              <w:t>, victimele traficului de persoane, persoanele cu afec</w:t>
            </w:r>
            <w:r w:rsidR="00F240FB" w:rsidRPr="00CF521F">
              <w:t>ț</w:t>
            </w:r>
            <w:r w:rsidRPr="00CF521F">
              <w:t>iuni grave, persoanele cu afec</w:t>
            </w:r>
            <w:r w:rsidR="00F240FB" w:rsidRPr="00CF521F">
              <w:t>ț</w:t>
            </w:r>
            <w:r w:rsidRPr="00CF521F">
              <w:t xml:space="preserve">iuni mintale </w:t>
            </w:r>
            <w:r w:rsidR="00F240FB" w:rsidRPr="00CF521F">
              <w:t>ș</w:t>
            </w:r>
            <w:r w:rsidRPr="00CF521F">
              <w:t>i persoanele care au fost supuse torturii, violului sau altor forme grave de violen</w:t>
            </w:r>
            <w:r w:rsidR="00F240FB" w:rsidRPr="00CF521F">
              <w:t>ț</w:t>
            </w:r>
            <w:r w:rsidRPr="00CF521F">
              <w:t>ă psihologică, fizică sau sexuală, cum ar fi victimele mutilării genitale feminine.</w:t>
            </w:r>
          </w:p>
        </w:tc>
        <w:tc>
          <w:tcPr>
            <w:tcW w:w="4876" w:type="dxa"/>
          </w:tcPr>
          <w:p w:rsidR="007E2637" w:rsidRPr="00CF521F" w:rsidRDefault="007E2637" w:rsidP="007E2637">
            <w:pPr>
              <w:pStyle w:val="Normal6"/>
              <w:rPr>
                <w:szCs w:val="24"/>
              </w:rPr>
            </w:pPr>
            <w:r w:rsidRPr="00CF521F">
              <w:t>(13)</w:t>
            </w:r>
            <w:r w:rsidRPr="00CF521F">
              <w:tab/>
            </w:r>
            <w:r w:rsidRPr="00CF521F">
              <w:rPr>
                <w:cs/>
              </w:rPr>
              <w:t>„</w:t>
            </w:r>
            <w:r w:rsidRPr="00CF521F">
              <w:t>solicitant cu nevoi speciale de primire</w:t>
            </w:r>
            <w:r w:rsidRPr="00CF521F">
              <w:rPr>
                <w:cs/>
              </w:rPr>
              <w:t xml:space="preserve">” </w:t>
            </w:r>
            <w:r w:rsidRPr="00CF521F">
              <w:t>înseamnă un solicitant care are nevoie de garan</w:t>
            </w:r>
            <w:r w:rsidR="00F240FB" w:rsidRPr="00CF521F">
              <w:t>ț</w:t>
            </w:r>
            <w:r w:rsidRPr="00CF521F">
              <w:t xml:space="preserve">ii speciale pentru a beneficia de drepturi </w:t>
            </w:r>
            <w:r w:rsidR="00F240FB" w:rsidRPr="00CF521F">
              <w:t>ș</w:t>
            </w:r>
            <w:r w:rsidRPr="00CF521F">
              <w:t>i a-</w:t>
            </w:r>
            <w:r w:rsidR="00F240FB" w:rsidRPr="00CF521F">
              <w:t>ș</w:t>
            </w:r>
            <w:r w:rsidRPr="00CF521F">
              <w:t>i îndeplini obliga</w:t>
            </w:r>
            <w:r w:rsidR="00F240FB" w:rsidRPr="00CF521F">
              <w:t>ț</w:t>
            </w:r>
            <w:r w:rsidRPr="00CF521F">
              <w:t>iile în conformitate cu prezenta directivă, cum ar fi</w:t>
            </w:r>
            <w:r w:rsidRPr="00CF521F">
              <w:rPr>
                <w:b/>
                <w:i/>
              </w:rPr>
              <w:t>, printre al</w:t>
            </w:r>
            <w:r w:rsidR="00F240FB" w:rsidRPr="00CF521F">
              <w:rPr>
                <w:b/>
                <w:i/>
              </w:rPr>
              <w:t>ț</w:t>
            </w:r>
            <w:r w:rsidRPr="00CF521F">
              <w:rPr>
                <w:b/>
                <w:i/>
              </w:rPr>
              <w:t>ii,</w:t>
            </w:r>
            <w:r w:rsidRPr="00CF521F">
              <w:t xml:space="preserve"> solicitan</w:t>
            </w:r>
            <w:r w:rsidR="00F240FB" w:rsidRPr="00CF521F">
              <w:t>ț</w:t>
            </w:r>
            <w:r w:rsidRPr="00CF521F">
              <w:t>ii minori, minorii neînso</w:t>
            </w:r>
            <w:r w:rsidR="00F240FB" w:rsidRPr="00CF521F">
              <w:t>ț</w:t>
            </w:r>
            <w:r w:rsidRPr="00CF521F">
              <w:t>i</w:t>
            </w:r>
            <w:r w:rsidR="00F240FB" w:rsidRPr="00CF521F">
              <w:t>ț</w:t>
            </w:r>
            <w:r w:rsidRPr="00CF521F">
              <w:t>i, persoanele cu handicap, persoanele în vârstă, femeile gravide, părin</w:t>
            </w:r>
            <w:r w:rsidR="00F240FB" w:rsidRPr="00CF521F">
              <w:t>ț</w:t>
            </w:r>
            <w:r w:rsidRPr="00CF521F">
              <w:t>ii unici cu copii, victimele traficului de persoane, persoanele cu afec</w:t>
            </w:r>
            <w:r w:rsidR="00F240FB" w:rsidRPr="00CF521F">
              <w:t>ț</w:t>
            </w:r>
            <w:r w:rsidRPr="00CF521F">
              <w:t>iuni grave, persoanele cu afec</w:t>
            </w:r>
            <w:r w:rsidR="00F240FB" w:rsidRPr="00CF521F">
              <w:t>ț</w:t>
            </w:r>
            <w:r w:rsidRPr="00CF521F">
              <w:t xml:space="preserve">iuni mintale </w:t>
            </w:r>
            <w:r w:rsidR="00F240FB" w:rsidRPr="00CF521F">
              <w:t>ș</w:t>
            </w:r>
            <w:r w:rsidRPr="00CF521F">
              <w:t>i persoanele care au fost supuse torturii, violului sau altor forme grave de violen</w:t>
            </w:r>
            <w:r w:rsidR="00F240FB" w:rsidRPr="00CF521F">
              <w:t>ț</w:t>
            </w:r>
            <w:r w:rsidRPr="00CF521F">
              <w:t xml:space="preserve">ă psihologică, fizică sau sexuală, cum ar fi victimele mutilării genitale feminine </w:t>
            </w:r>
            <w:r w:rsidR="00F240FB" w:rsidRPr="00CF521F">
              <w:rPr>
                <w:b/>
                <w:i/>
              </w:rPr>
              <w:t>ș</w:t>
            </w:r>
            <w:r w:rsidRPr="00CF521F">
              <w:rPr>
                <w:b/>
                <w:i/>
              </w:rPr>
              <w:t>i persoanele cu tulburări de stres posttraumatic</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3 - alineatul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w:t>
            </w:r>
            <w:r w:rsidRPr="00CF521F">
              <w:tab/>
              <w:t>Prezenta directivă se aplică tuturor resortisan</w:t>
            </w:r>
            <w:r w:rsidR="00F240FB" w:rsidRPr="00CF521F">
              <w:t>ț</w:t>
            </w:r>
            <w:r w:rsidRPr="00CF521F">
              <w:t xml:space="preserve">ilor </w:t>
            </w:r>
            <w:r w:rsidR="00F240FB" w:rsidRPr="00CF521F">
              <w:t>ț</w:t>
            </w:r>
            <w:r w:rsidRPr="00CF521F">
              <w:t>ărilor ter</w:t>
            </w:r>
            <w:r w:rsidR="00F240FB" w:rsidRPr="00CF521F">
              <w:t>ț</w:t>
            </w:r>
            <w:r w:rsidRPr="00CF521F">
              <w:t xml:space="preserve">e </w:t>
            </w:r>
            <w:r w:rsidR="00F240FB" w:rsidRPr="00CF521F">
              <w:t>ș</w:t>
            </w:r>
            <w:r w:rsidRPr="00CF521F">
              <w:t>i apatrizilor care depun o cerere de protec</w:t>
            </w:r>
            <w:r w:rsidR="00F240FB" w:rsidRPr="00CF521F">
              <w:t>ț</w:t>
            </w:r>
            <w:r w:rsidRPr="00CF521F">
              <w:t>ie interna</w:t>
            </w:r>
            <w:r w:rsidR="00F240FB" w:rsidRPr="00CF521F">
              <w:t>ț</w:t>
            </w:r>
            <w:r w:rsidRPr="00CF521F">
              <w:t xml:space="preserve">ională pe teritoriul </w:t>
            </w:r>
            <w:r w:rsidRPr="00CF521F">
              <w:rPr>
                <w:b/>
                <w:i/>
              </w:rPr>
              <w:t>unui stat membru</w:t>
            </w:r>
            <w:r w:rsidRPr="00CF521F">
              <w:t>, inclusiv la frontiera externă, în marea teritorială sau în zonele de tranzit ale statelor membre, cât timp ace</w:t>
            </w:r>
            <w:r w:rsidR="00F240FB" w:rsidRPr="00CF521F">
              <w:t>ș</w:t>
            </w:r>
            <w:r w:rsidRPr="00CF521F">
              <w:t>tia sunt autoriza</w:t>
            </w:r>
            <w:r w:rsidR="00F240FB" w:rsidRPr="00CF521F">
              <w:t>ț</w:t>
            </w:r>
            <w:r w:rsidRPr="00CF521F">
              <w:t>i să rămână pe teritoriul respectiv în calitate de solicitan</w:t>
            </w:r>
            <w:r w:rsidR="00F240FB" w:rsidRPr="00CF521F">
              <w:t>ț</w:t>
            </w:r>
            <w:r w:rsidRPr="00CF521F">
              <w:t xml:space="preserve">i, precum </w:t>
            </w:r>
            <w:r w:rsidR="00F240FB" w:rsidRPr="00CF521F">
              <w:t>ș</w:t>
            </w:r>
            <w:r w:rsidRPr="00CF521F">
              <w:t xml:space="preserve">i membrilor familiilor acestora, în cazul în care </w:t>
            </w:r>
            <w:r w:rsidRPr="00CF521F">
              <w:rPr>
                <w:b/>
                <w:i/>
              </w:rPr>
              <w:t>sunt inclu</w:t>
            </w:r>
            <w:r w:rsidR="00F240FB" w:rsidRPr="00CF521F">
              <w:rPr>
                <w:b/>
                <w:i/>
              </w:rPr>
              <w:t>ș</w:t>
            </w:r>
            <w:r w:rsidRPr="00CF521F">
              <w:rPr>
                <w:b/>
                <w:i/>
              </w:rPr>
              <w:t>i în cererea</w:t>
            </w:r>
            <w:r w:rsidRPr="00CF521F">
              <w:t xml:space="preserve"> de protec</w:t>
            </w:r>
            <w:r w:rsidR="00F240FB" w:rsidRPr="00CF521F">
              <w:t>ț</w:t>
            </w:r>
            <w:r w:rsidRPr="00CF521F">
              <w:t>ie interna</w:t>
            </w:r>
            <w:r w:rsidR="00F240FB" w:rsidRPr="00CF521F">
              <w:t>ț</w:t>
            </w:r>
            <w:r w:rsidRPr="00CF521F">
              <w:t xml:space="preserve">ională </w:t>
            </w:r>
            <w:r w:rsidRPr="00CF521F">
              <w:rPr>
                <w:b/>
                <w:i/>
              </w:rPr>
              <w:t>respectivă</w:t>
            </w:r>
            <w:r w:rsidRPr="00CF521F">
              <w:t xml:space="preserve">, în conformitate cu dreptul </w:t>
            </w:r>
            <w:r w:rsidRPr="00CF521F">
              <w:rPr>
                <w:b/>
                <w:i/>
              </w:rPr>
              <w:t>intern</w:t>
            </w:r>
            <w:r w:rsidRPr="00CF521F">
              <w:t>.</w:t>
            </w:r>
          </w:p>
        </w:tc>
        <w:tc>
          <w:tcPr>
            <w:tcW w:w="4876" w:type="dxa"/>
          </w:tcPr>
          <w:p w:rsidR="007E2637" w:rsidRPr="00CF521F" w:rsidRDefault="007E2637" w:rsidP="007E2637">
            <w:pPr>
              <w:pStyle w:val="Normal6"/>
              <w:rPr>
                <w:szCs w:val="24"/>
              </w:rPr>
            </w:pPr>
            <w:r w:rsidRPr="00CF521F">
              <w:t>(1)</w:t>
            </w:r>
            <w:r w:rsidRPr="00CF521F">
              <w:tab/>
              <w:t>Prezenta directivă se aplică tuturor resortisan</w:t>
            </w:r>
            <w:r w:rsidR="00F240FB" w:rsidRPr="00CF521F">
              <w:t>ț</w:t>
            </w:r>
            <w:r w:rsidRPr="00CF521F">
              <w:t xml:space="preserve">ilor </w:t>
            </w:r>
            <w:r w:rsidR="00F240FB" w:rsidRPr="00CF521F">
              <w:t>ț</w:t>
            </w:r>
            <w:r w:rsidRPr="00CF521F">
              <w:t>ărilor ter</w:t>
            </w:r>
            <w:r w:rsidR="00F240FB" w:rsidRPr="00CF521F">
              <w:t>ț</w:t>
            </w:r>
            <w:r w:rsidRPr="00CF521F">
              <w:t xml:space="preserve">e </w:t>
            </w:r>
            <w:r w:rsidR="00F240FB" w:rsidRPr="00CF521F">
              <w:t>ș</w:t>
            </w:r>
            <w:r w:rsidRPr="00CF521F">
              <w:t>i apatrizilor</w:t>
            </w:r>
            <w:r w:rsidRPr="00CF521F">
              <w:rPr>
                <w:b/>
                <w:i/>
              </w:rPr>
              <w:t xml:space="preserve"> care intră într-un stat membru prin frontiera externă, </w:t>
            </w:r>
            <w:r w:rsidR="00F240FB" w:rsidRPr="00CF521F">
              <w:rPr>
                <w:b/>
                <w:i/>
              </w:rPr>
              <w:t>ș</w:t>
            </w:r>
            <w:r w:rsidRPr="00CF521F">
              <w:rPr>
                <w:b/>
                <w:i/>
              </w:rPr>
              <w:t xml:space="preserve">i </w:t>
            </w:r>
            <w:r w:rsidRPr="00CF521F">
              <w:t>care depun o cerere de protec</w:t>
            </w:r>
            <w:r w:rsidR="00F240FB" w:rsidRPr="00CF521F">
              <w:t>ț</w:t>
            </w:r>
            <w:r w:rsidRPr="00CF521F">
              <w:t>ie interna</w:t>
            </w:r>
            <w:r w:rsidR="00F240FB" w:rsidRPr="00CF521F">
              <w:t>ț</w:t>
            </w:r>
            <w:r w:rsidRPr="00CF521F">
              <w:t xml:space="preserve">ională pe teritoriul </w:t>
            </w:r>
            <w:r w:rsidRPr="00CF521F">
              <w:rPr>
                <w:b/>
                <w:i/>
              </w:rPr>
              <w:t>statului respectiv</w:t>
            </w:r>
            <w:r w:rsidRPr="00CF521F">
              <w:t>, inclusiv la frontiera externă, în marea teritorială sau în zonele de tranzit ale acestuia, cât timp ace</w:t>
            </w:r>
            <w:r w:rsidR="00F240FB" w:rsidRPr="00CF521F">
              <w:t>ș</w:t>
            </w:r>
            <w:r w:rsidRPr="00CF521F">
              <w:t>tia sunt autoriza</w:t>
            </w:r>
            <w:r w:rsidR="00F240FB" w:rsidRPr="00CF521F">
              <w:t>ț</w:t>
            </w:r>
            <w:r w:rsidRPr="00CF521F">
              <w:t>i să rămână pe teritoriul statului respectiv în calitate de solicitan</w:t>
            </w:r>
            <w:r w:rsidR="00F240FB" w:rsidRPr="00CF521F">
              <w:t>ț</w:t>
            </w:r>
            <w:r w:rsidRPr="00CF521F">
              <w:t xml:space="preserve">i, precum </w:t>
            </w:r>
            <w:r w:rsidR="00F240FB" w:rsidRPr="00CF521F">
              <w:t>ș</w:t>
            </w:r>
            <w:r w:rsidRPr="00CF521F">
              <w:t xml:space="preserve">i membrilor familiilor acestora, în cazul în care </w:t>
            </w:r>
            <w:r w:rsidRPr="00CF521F">
              <w:rPr>
                <w:b/>
                <w:i/>
              </w:rPr>
              <w:t xml:space="preserve">se bucură </w:t>
            </w:r>
            <w:r w:rsidRPr="00CF521F">
              <w:t>de protec</w:t>
            </w:r>
            <w:r w:rsidR="00F240FB" w:rsidRPr="00CF521F">
              <w:t>ț</w:t>
            </w:r>
            <w:r w:rsidRPr="00CF521F">
              <w:t>ie interna</w:t>
            </w:r>
            <w:r w:rsidR="00F240FB" w:rsidRPr="00CF521F">
              <w:t>ț</w:t>
            </w:r>
            <w:r w:rsidRPr="00CF521F">
              <w:t xml:space="preserve">ională, în conformitate cu dreptul </w:t>
            </w:r>
            <w:r w:rsidRPr="00CF521F">
              <w:rPr>
                <w:b/>
                <w:i/>
              </w:rPr>
              <w:t>interna</w:t>
            </w:r>
            <w:r w:rsidR="00F240FB" w:rsidRPr="00CF521F">
              <w:rPr>
                <w:b/>
                <w:i/>
              </w:rPr>
              <w:t>ț</w:t>
            </w:r>
            <w:r w:rsidRPr="00CF521F">
              <w:rPr>
                <w:b/>
                <w:i/>
              </w:rPr>
              <w:t>ional.</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Textul original este incorect din punct de vedere legal, dat fiind că cererea pentru protec</w:t>
      </w:r>
      <w:r w:rsidR="00F240FB" w:rsidRPr="00CF521F">
        <w:rPr>
          <w:noProof w:val="0"/>
        </w:rPr>
        <w:t>ț</w:t>
      </w:r>
      <w:r w:rsidRPr="00CF521F">
        <w:rPr>
          <w:noProof w:val="0"/>
        </w:rPr>
        <w:t>ie interna</w:t>
      </w:r>
      <w:r w:rsidR="00F240FB" w:rsidRPr="00CF521F">
        <w:rPr>
          <w:noProof w:val="0"/>
        </w:rPr>
        <w:t>ț</w:t>
      </w:r>
      <w:r w:rsidRPr="00CF521F">
        <w:rPr>
          <w:noProof w:val="0"/>
        </w:rPr>
        <w:t>ională poate fi făcută la frontiera unui stat, când persoana nu se află încă pe teritoriul sau în zonele de tranzit ale statului respectiv.</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Anna Maria Corazza Bildt, Caterina Chinnici, Hilde Vautmans, Vilija Blinkevičiūtė, Julie Ward, Luigi Morgano, Bodil Valero, Brando Benifei, Damiano Zoffoli, Nathalie Griesbeck, Jean Lambert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3 </w:t>
      </w:r>
      <w:r w:rsidRPr="00CF521F">
        <w:rPr>
          <w:cs/>
        </w:rPr>
        <w:t xml:space="preserve">– </w:t>
      </w:r>
      <w:r w:rsidRPr="00CF521F">
        <w:t xml:space="preserve">alineatul 1 </w:t>
      </w:r>
      <w:r w:rsidRPr="00CF521F">
        <w:rPr>
          <w:cs/>
        </w:rPr>
        <w:t xml:space="preserve">– </w:t>
      </w:r>
      <w:r w:rsidRPr="00CF521F">
        <w:t>paragraful 1 a (nou)</w:t>
      </w:r>
      <w:r w:rsidRPr="00CF521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Prezenta directivă se aplică tuturor minorilor neînso</w:t>
            </w:r>
            <w:r w:rsidR="00F240FB" w:rsidRPr="00CF521F">
              <w:rPr>
                <w:b/>
                <w:i/>
              </w:rPr>
              <w:t>ț</w:t>
            </w:r>
            <w:r w:rsidRPr="00CF521F">
              <w:rPr>
                <w:b/>
                <w:i/>
              </w:rPr>
              <w:t>i</w:t>
            </w:r>
            <w:r w:rsidR="00F240FB" w:rsidRPr="00CF521F">
              <w:rPr>
                <w:b/>
                <w:i/>
              </w:rPr>
              <w:t>ț</w:t>
            </w:r>
            <w:r w:rsidRPr="00CF521F">
              <w:rPr>
                <w:b/>
                <w:i/>
              </w:rPr>
              <w:t xml:space="preserve">i din </w:t>
            </w:r>
            <w:r w:rsidR="00F240FB" w:rsidRPr="00CF521F">
              <w:rPr>
                <w:b/>
                <w:i/>
              </w:rPr>
              <w:t>ț</w:t>
            </w:r>
            <w:r w:rsidRPr="00CF521F">
              <w:rPr>
                <w:b/>
                <w:i/>
              </w:rPr>
              <w:t>ări ter</w:t>
            </w:r>
            <w:r w:rsidR="00F240FB" w:rsidRPr="00CF521F">
              <w:rPr>
                <w:b/>
                <w:i/>
              </w:rPr>
              <w:t>ț</w:t>
            </w:r>
            <w:r w:rsidRPr="00CF521F">
              <w:rPr>
                <w:b/>
                <w:i/>
              </w:rPr>
              <w:t>e începând din momentul sosirii lor până în momentul în care li se acordă statutul de refugiat sau protec</w:t>
            </w:r>
            <w:r w:rsidR="00F240FB" w:rsidRPr="00CF521F">
              <w:rPr>
                <w:b/>
                <w:i/>
              </w:rPr>
              <w:t>ț</w:t>
            </w:r>
            <w:r w:rsidRPr="00CF521F">
              <w:rPr>
                <w:b/>
                <w:i/>
              </w:rPr>
              <w:t>ia subsidiară în temeiul Regulamentului (UE) nr. XXX/XXX [Regulamentul privind condi</w:t>
            </w:r>
            <w:r w:rsidR="00F240FB" w:rsidRPr="00CF521F">
              <w:rPr>
                <w:b/>
                <w:i/>
              </w:rPr>
              <w:t>ț</w:t>
            </w:r>
            <w:r w:rsidRPr="00CF521F">
              <w:rPr>
                <w:b/>
                <w:i/>
              </w:rPr>
              <w:t>iile pentru protec</w:t>
            </w:r>
            <w:r w:rsidR="00F240FB" w:rsidRPr="00CF521F">
              <w:rPr>
                <w:b/>
                <w:i/>
              </w:rPr>
              <w:t>ț</w:t>
            </w:r>
            <w:r w:rsidRPr="00CF521F">
              <w:rPr>
                <w:b/>
                <w:i/>
              </w:rPr>
              <w:t>ia interna</w:t>
            </w:r>
            <w:r w:rsidR="00F240FB" w:rsidRPr="00CF521F">
              <w:rPr>
                <w:b/>
                <w:i/>
              </w:rPr>
              <w:t>ț</w:t>
            </w:r>
            <w:r w:rsidRPr="00CF521F">
              <w:rPr>
                <w:b/>
                <w:i/>
              </w:rPr>
              <w:t>ională] ori li se acordă alte forme de protec</w:t>
            </w:r>
            <w:r w:rsidR="00F240FB" w:rsidRPr="00CF521F">
              <w:rPr>
                <w:b/>
                <w:i/>
              </w:rPr>
              <w:t>ț</w:t>
            </w:r>
            <w:r w:rsidRPr="00CF521F">
              <w:rPr>
                <w:b/>
                <w:i/>
              </w:rPr>
              <w:t xml:space="preserve">ie umanitară sau până la transferul lor către o </w:t>
            </w:r>
            <w:r w:rsidR="00F240FB" w:rsidRPr="00CF521F">
              <w:rPr>
                <w:b/>
                <w:i/>
              </w:rPr>
              <w:t>ț</w:t>
            </w:r>
            <w:r w:rsidRPr="00CF521F">
              <w:rPr>
                <w:b/>
                <w:i/>
              </w:rPr>
              <w:t>ară ter</w:t>
            </w:r>
            <w:r w:rsidR="00F240FB" w:rsidRPr="00CF521F">
              <w:rPr>
                <w:b/>
                <w:i/>
              </w:rPr>
              <w:t>ț</w:t>
            </w:r>
            <w:r w:rsidRPr="00CF521F">
              <w:rPr>
                <w:b/>
                <w:i/>
              </w:rPr>
              <w:t>ă, în conformitate cu interesul superior al acestora, în temeiul dreptului intern.</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Minorii neînso</w:t>
      </w:r>
      <w:r w:rsidR="00F240FB" w:rsidRPr="00CF521F">
        <w:rPr>
          <w:noProof w:val="0"/>
        </w:rPr>
        <w:t>ț</w:t>
      </w:r>
      <w:r w:rsidRPr="00CF521F">
        <w:rPr>
          <w:noProof w:val="0"/>
        </w:rPr>
        <w:t>i</w:t>
      </w:r>
      <w:r w:rsidR="00F240FB" w:rsidRPr="00CF521F">
        <w:rPr>
          <w:noProof w:val="0"/>
        </w:rPr>
        <w:t>ț</w:t>
      </w:r>
      <w:r w:rsidRPr="00CF521F">
        <w:rPr>
          <w:noProof w:val="0"/>
        </w:rPr>
        <w:t>i au anumite nevoi de bază din momentul sosirii lor, indiferent dacă ace</w:t>
      </w:r>
      <w:r w:rsidR="00F240FB" w:rsidRPr="00CF521F">
        <w:rPr>
          <w:noProof w:val="0"/>
        </w:rPr>
        <w:t>ș</w:t>
      </w:r>
      <w:r w:rsidRPr="00CF521F">
        <w:rPr>
          <w:noProof w:val="0"/>
        </w:rPr>
        <w:t>tia sunt solicitan</w:t>
      </w:r>
      <w:r w:rsidR="00F240FB" w:rsidRPr="00CF521F">
        <w:rPr>
          <w:noProof w:val="0"/>
        </w:rPr>
        <w:t>ț</w:t>
      </w:r>
      <w:r w:rsidRPr="00CF521F">
        <w:rPr>
          <w:noProof w:val="0"/>
        </w:rPr>
        <w:t>i de azil, migran</w:t>
      </w:r>
      <w:r w:rsidR="00F240FB" w:rsidRPr="00CF521F">
        <w:rPr>
          <w:noProof w:val="0"/>
        </w:rPr>
        <w:t>ț</w:t>
      </w:r>
      <w:r w:rsidRPr="00CF521F">
        <w:rPr>
          <w:noProof w:val="0"/>
        </w:rPr>
        <w:t>i din motive economice sau copii trafica</w:t>
      </w:r>
      <w:r w:rsidR="00F240FB" w:rsidRPr="00CF521F">
        <w:rPr>
          <w:noProof w:val="0"/>
        </w:rPr>
        <w:t>ț</w:t>
      </w:r>
      <w:r w:rsidRPr="00CF521F">
        <w:rPr>
          <w:noProof w:val="0"/>
        </w:rPr>
        <w:t>i. Este important ca statele membre să aplice prezenta directivă imediat după sosirea lor, fără să se a</w:t>
      </w:r>
      <w:r w:rsidR="00F240FB" w:rsidRPr="00CF521F">
        <w:rPr>
          <w:noProof w:val="0"/>
        </w:rPr>
        <w:t>ș</w:t>
      </w:r>
      <w:r w:rsidRPr="00CF521F">
        <w:rPr>
          <w:noProof w:val="0"/>
        </w:rPr>
        <w:t>tepte depunerea cererii de azil.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Péter Niedermüller, Juan Fernando López Aguilar, Tanja Fajon, Maria Grapini, Sylvie Guillaume, Elly Schlein, Anna Hedh, Cécile Kashetu Kyenge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3 </w:t>
      </w:r>
      <w:r w:rsidRPr="00CF521F">
        <w:rPr>
          <w:cs/>
        </w:rPr>
        <w:t xml:space="preserve">– </w:t>
      </w:r>
      <w:r w:rsidRPr="00CF521F">
        <w:t>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3.</w:t>
            </w:r>
            <w:r w:rsidRPr="00CF521F">
              <w:rPr>
                <w:b/>
                <w:i/>
              </w:rPr>
              <w:tab/>
              <w:t>Prezenta directivă nu se aplică atunci când se aplică Directiva 2001/55/CE a Consiliului</w:t>
            </w:r>
            <w:r w:rsidRPr="00CF521F">
              <w:rPr>
                <w:b/>
                <w:i/>
                <w:vertAlign w:val="superscript"/>
              </w:rPr>
              <w:t>33</w:t>
            </w:r>
            <w:r w:rsidRPr="00CF521F">
              <w:rPr>
                <w:b/>
                <w:i/>
              </w:rPr>
              <w:t>.</w:t>
            </w:r>
          </w:p>
        </w:tc>
        <w:tc>
          <w:tcPr>
            <w:tcW w:w="4876" w:type="dxa"/>
          </w:tcPr>
          <w:p w:rsidR="007E2637" w:rsidRPr="00CF521F" w:rsidRDefault="007E2637" w:rsidP="007E2637">
            <w:pPr>
              <w:pStyle w:val="Normal6"/>
              <w:rPr>
                <w:szCs w:val="24"/>
              </w:rPr>
            </w:pPr>
            <w:r w:rsidRPr="00CF521F">
              <w:rPr>
                <w:b/>
                <w:i/>
              </w:rPr>
              <w:t>eliminat</w:t>
            </w:r>
          </w:p>
        </w:tc>
      </w:tr>
      <w:tr w:rsidR="007E2637" w:rsidRPr="00CF521F">
        <w:trPr>
          <w:jc w:val="center"/>
        </w:trPr>
        <w:tc>
          <w:tcPr>
            <w:tcW w:w="4876" w:type="dxa"/>
          </w:tcPr>
          <w:p w:rsidR="007E2637" w:rsidRPr="00CF521F" w:rsidRDefault="007E2637" w:rsidP="007E2637">
            <w:pPr>
              <w:pStyle w:val="Normal6"/>
            </w:pPr>
            <w:r w:rsidRPr="00CF521F">
              <w:rPr>
                <w:b/>
                <w:i/>
              </w:rPr>
              <w:t>__________________</w:t>
            </w:r>
          </w:p>
        </w:tc>
        <w:tc>
          <w:tcPr>
            <w:tcW w:w="4876" w:type="dxa"/>
          </w:tcPr>
          <w:p w:rsidR="007E2637" w:rsidRPr="00CF521F" w:rsidRDefault="007E2637" w:rsidP="007E2637">
            <w:pPr>
              <w:pStyle w:val="Normal6"/>
              <w:rPr>
                <w:szCs w:val="24"/>
              </w:rPr>
            </w:pPr>
          </w:p>
        </w:tc>
      </w:tr>
      <w:tr w:rsidR="007E2637" w:rsidRPr="00CF521F">
        <w:trPr>
          <w:jc w:val="center"/>
        </w:trPr>
        <w:tc>
          <w:tcPr>
            <w:tcW w:w="4876" w:type="dxa"/>
          </w:tcPr>
          <w:p w:rsidR="007E2637" w:rsidRPr="00CF521F" w:rsidRDefault="007E2637" w:rsidP="007E2637">
            <w:pPr>
              <w:pStyle w:val="Normal6"/>
            </w:pPr>
            <w:r w:rsidRPr="00CF521F">
              <w:rPr>
                <w:b/>
                <w:i/>
                <w:vertAlign w:val="superscript"/>
              </w:rPr>
              <w:t>33</w:t>
            </w:r>
            <w:r w:rsidRPr="00CF521F">
              <w:t xml:space="preserve"> </w:t>
            </w:r>
            <w:r w:rsidRPr="00CF521F">
              <w:rPr>
                <w:b/>
                <w:i/>
              </w:rPr>
              <w:t>Directiva 2001/55/CE a Consiliului din 20 iulie 2001 privind standardele minime pentru acordarea protec</w:t>
            </w:r>
            <w:r w:rsidR="00F240FB" w:rsidRPr="00CF521F">
              <w:rPr>
                <w:b/>
                <w:i/>
              </w:rPr>
              <w:t>ț</w:t>
            </w:r>
            <w:r w:rsidRPr="00CF521F">
              <w:rPr>
                <w:b/>
                <w:i/>
              </w:rPr>
              <w:t xml:space="preserve">iei temporare, în cazul unui aflux masiv de persoane strămutate, </w:t>
            </w:r>
            <w:r w:rsidR="00F240FB" w:rsidRPr="00CF521F">
              <w:rPr>
                <w:b/>
                <w:i/>
              </w:rPr>
              <w:t>ș</w:t>
            </w:r>
            <w:r w:rsidRPr="00CF521F">
              <w:rPr>
                <w:b/>
                <w:i/>
              </w:rPr>
              <w:t xml:space="preserve">i măsurile de promovare a unui echilibru între eforturile statelor membre pentru primirea acestor persoane </w:t>
            </w:r>
            <w:r w:rsidR="00F240FB" w:rsidRPr="00CF521F">
              <w:rPr>
                <w:b/>
                <w:i/>
              </w:rPr>
              <w:t>ș</w:t>
            </w:r>
            <w:r w:rsidRPr="00CF521F">
              <w:rPr>
                <w:b/>
                <w:i/>
              </w:rPr>
              <w:t>i suportarea consecin</w:t>
            </w:r>
            <w:r w:rsidR="00F240FB" w:rsidRPr="00CF521F">
              <w:rPr>
                <w:b/>
                <w:i/>
              </w:rPr>
              <w:t>ț</w:t>
            </w:r>
            <w:r w:rsidRPr="00CF521F">
              <w:rPr>
                <w:b/>
                <w:i/>
              </w:rPr>
              <w:t>elor acestei primiri (JO L 212, 7.8.2001, p. 1).</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În practică, Directiva 2001/55/CE a Consiliului nu a fost niciodată aplicată, în pofida afluxurilor masive de resortisan</w:t>
      </w:r>
      <w:r w:rsidR="00F240FB" w:rsidRPr="00CF521F">
        <w:rPr>
          <w:noProof w:val="0"/>
        </w:rPr>
        <w:t>ț</w:t>
      </w:r>
      <w:r w:rsidRPr="00CF521F">
        <w:rPr>
          <w:noProof w:val="0"/>
        </w:rPr>
        <w:t xml:space="preserve">i ai </w:t>
      </w:r>
      <w:r w:rsidR="00F240FB" w:rsidRPr="00CF521F">
        <w:rPr>
          <w:noProof w:val="0"/>
        </w:rPr>
        <w:t>ț</w:t>
      </w:r>
      <w:r w:rsidRPr="00CF521F">
        <w:rPr>
          <w:noProof w:val="0"/>
        </w:rPr>
        <w:t>ărilor ter</w:t>
      </w:r>
      <w:r w:rsidR="00F240FB" w:rsidRPr="00CF521F">
        <w:rPr>
          <w:noProof w:val="0"/>
        </w:rPr>
        <w:t>ț</w:t>
      </w:r>
      <w:r w:rsidRPr="00CF521F">
        <w:rPr>
          <w:noProof w:val="0"/>
        </w:rPr>
        <w:t>e. În orice caz, Directiva privind condi</w:t>
      </w:r>
      <w:r w:rsidR="00F240FB" w:rsidRPr="00CF521F">
        <w:rPr>
          <w:noProof w:val="0"/>
        </w:rPr>
        <w:t>ț</w:t>
      </w:r>
      <w:r w:rsidRPr="00CF521F">
        <w:rPr>
          <w:noProof w:val="0"/>
        </w:rPr>
        <w:t>iile de primire ar trebui să se aplice întotdeauna.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jc w:val="center"/>
            </w:pPr>
            <w:r w:rsidRPr="00CF521F">
              <w:rPr>
                <w:b/>
                <w:i/>
              </w:rPr>
              <w:t>Articolul 4</w:t>
            </w:r>
          </w:p>
        </w:tc>
        <w:tc>
          <w:tcPr>
            <w:tcW w:w="4876" w:type="dxa"/>
          </w:tcPr>
          <w:p w:rsidR="007E2637" w:rsidRPr="00CF521F" w:rsidRDefault="007E2637" w:rsidP="007E2637">
            <w:pPr>
              <w:pStyle w:val="Normal6"/>
              <w:rPr>
                <w:szCs w:val="24"/>
              </w:rPr>
            </w:pPr>
            <w:r w:rsidRPr="00CF521F">
              <w:rPr>
                <w:b/>
                <w:i/>
              </w:rPr>
              <w:t>eliminat</w:t>
            </w:r>
          </w:p>
        </w:tc>
      </w:tr>
      <w:tr w:rsidR="007E2637" w:rsidRPr="00CF521F">
        <w:trPr>
          <w:jc w:val="center"/>
        </w:trPr>
        <w:tc>
          <w:tcPr>
            <w:tcW w:w="4876" w:type="dxa"/>
          </w:tcPr>
          <w:p w:rsidR="007E2637" w:rsidRPr="00CF521F" w:rsidRDefault="007E2637" w:rsidP="007E2637">
            <w:pPr>
              <w:pStyle w:val="Normal6"/>
              <w:jc w:val="center"/>
            </w:pPr>
            <w:r w:rsidRPr="00CF521F">
              <w:rPr>
                <w:b/>
                <w:i/>
              </w:rPr>
              <w:t>Dispozi</w:t>
            </w:r>
            <w:r w:rsidR="00F240FB" w:rsidRPr="00CF521F">
              <w:rPr>
                <w:b/>
                <w:i/>
              </w:rPr>
              <w:t>ț</w:t>
            </w:r>
            <w:r w:rsidRPr="00CF521F">
              <w:rPr>
                <w:b/>
                <w:i/>
              </w:rPr>
              <w:t>ii mai favorabile</w:t>
            </w:r>
          </w:p>
        </w:tc>
        <w:tc>
          <w:tcPr>
            <w:tcW w:w="4876" w:type="dxa"/>
          </w:tcPr>
          <w:p w:rsidR="007E2637" w:rsidRPr="00CF521F" w:rsidRDefault="007E2637" w:rsidP="007E2637">
            <w:pPr>
              <w:pStyle w:val="Normal6"/>
              <w:rPr>
                <w:szCs w:val="24"/>
              </w:rPr>
            </w:pPr>
          </w:p>
        </w:tc>
      </w:tr>
      <w:tr w:rsidR="007E2637" w:rsidRPr="00CF521F">
        <w:trPr>
          <w:jc w:val="center"/>
        </w:trPr>
        <w:tc>
          <w:tcPr>
            <w:tcW w:w="4876" w:type="dxa"/>
          </w:tcPr>
          <w:p w:rsidR="007E2637" w:rsidRPr="00CF521F" w:rsidRDefault="007E2637" w:rsidP="007E2637">
            <w:pPr>
              <w:pStyle w:val="Normal6"/>
            </w:pPr>
            <w:r w:rsidRPr="00CF521F">
              <w:rPr>
                <w:b/>
                <w:i/>
              </w:rPr>
              <w:t>Statele membre pot adopta sau men</w:t>
            </w:r>
            <w:r w:rsidR="00F240FB" w:rsidRPr="00CF521F">
              <w:rPr>
                <w:b/>
                <w:i/>
              </w:rPr>
              <w:t>ț</w:t>
            </w:r>
            <w:r w:rsidRPr="00CF521F">
              <w:rPr>
                <w:b/>
                <w:i/>
              </w:rPr>
              <w:t>ine dispozi</w:t>
            </w:r>
            <w:r w:rsidR="00F240FB" w:rsidRPr="00CF521F">
              <w:rPr>
                <w:b/>
                <w:i/>
              </w:rPr>
              <w:t>ț</w:t>
            </w:r>
            <w:r w:rsidRPr="00CF521F">
              <w:rPr>
                <w:b/>
                <w:i/>
              </w:rPr>
              <w:t>ii mai favorabile cu privire la condi</w:t>
            </w:r>
            <w:r w:rsidR="00F240FB" w:rsidRPr="00CF521F">
              <w:rPr>
                <w:b/>
                <w:i/>
              </w:rPr>
              <w:t>ț</w:t>
            </w:r>
            <w:r w:rsidRPr="00CF521F">
              <w:rPr>
                <w:b/>
                <w:i/>
              </w:rPr>
              <w:t>iile de primire a solicitan</w:t>
            </w:r>
            <w:r w:rsidR="00F240FB" w:rsidRPr="00CF521F">
              <w:rPr>
                <w:b/>
                <w:i/>
              </w:rPr>
              <w:t>ț</w:t>
            </w:r>
            <w:r w:rsidRPr="00CF521F">
              <w:rPr>
                <w:b/>
                <w:i/>
              </w:rPr>
              <w:t xml:space="preserve">ilor </w:t>
            </w:r>
            <w:r w:rsidR="00F240FB" w:rsidRPr="00CF521F">
              <w:rPr>
                <w:b/>
                <w:i/>
              </w:rPr>
              <w:t>ș</w:t>
            </w:r>
            <w:r w:rsidRPr="00CF521F">
              <w:rPr>
                <w:b/>
                <w:i/>
              </w:rPr>
              <w:t>i a rudelor apropiate care depind de ace</w:t>
            </w:r>
            <w:r w:rsidR="00F240FB" w:rsidRPr="00CF521F">
              <w:rPr>
                <w:b/>
                <w:i/>
              </w:rPr>
              <w:t>ș</w:t>
            </w:r>
            <w:r w:rsidRPr="00CF521F">
              <w:rPr>
                <w:b/>
                <w:i/>
              </w:rPr>
              <w:t xml:space="preserve">tia </w:t>
            </w:r>
            <w:r w:rsidR="00F240FB" w:rsidRPr="00CF521F">
              <w:rPr>
                <w:b/>
                <w:i/>
              </w:rPr>
              <w:t>ș</w:t>
            </w:r>
            <w:r w:rsidRPr="00CF521F">
              <w:rPr>
                <w:b/>
                <w:i/>
              </w:rPr>
              <w:t>i se află în acela</w:t>
            </w:r>
            <w:r w:rsidR="00F240FB" w:rsidRPr="00CF521F">
              <w:rPr>
                <w:b/>
                <w:i/>
              </w:rPr>
              <w:t>ș</w:t>
            </w:r>
            <w:r w:rsidRPr="00CF521F">
              <w:rPr>
                <w:b/>
                <w:i/>
              </w:rPr>
              <w:t>i stat membru sau din motive umanitare, în măsura în care dispozi</w:t>
            </w:r>
            <w:r w:rsidR="00F240FB" w:rsidRPr="00CF521F">
              <w:rPr>
                <w:b/>
                <w:i/>
              </w:rPr>
              <w:t>ț</w:t>
            </w:r>
            <w:r w:rsidRPr="00CF521F">
              <w:rPr>
                <w:b/>
                <w:i/>
              </w:rPr>
              <w:t>iile respective sunt compatibile cu prezenta directivă.</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Pentru a combate în mod eficace introducerea de cereri multiple de azil, nu ar trebui să existe nicio posibilitate ca un stat membru să acorde condi</w:t>
      </w:r>
      <w:r w:rsidR="00F240FB" w:rsidRPr="00CF521F">
        <w:rPr>
          <w:noProof w:val="0"/>
        </w:rPr>
        <w:t>ț</w:t>
      </w:r>
      <w:r w:rsidRPr="00CF521F">
        <w:rPr>
          <w:noProof w:val="0"/>
        </w:rPr>
        <w:t>ii de primire mai favorabile decât cele prevăzute în prezenta directivă.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Juan Fernando López Aguilar, Péter Niedermüller, Maria Grapini, Tanja Fajon, Sylvie Guillaume, Elly Schlein, Anna Hedh, Cécile Kashetu Kyenge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4 </w:t>
      </w:r>
      <w:r w:rsidRPr="00CF521F">
        <w:rPr>
          <w:cs/>
        </w:rPr>
        <w:t xml:space="preserve">– </w:t>
      </w:r>
      <w:r w:rsidRPr="00CF521F">
        <w:t>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pot adopta sau men</w:t>
            </w:r>
            <w:r w:rsidR="00F240FB" w:rsidRPr="00CF521F">
              <w:t>ț</w:t>
            </w:r>
            <w:r w:rsidRPr="00CF521F">
              <w:t>ine dispozi</w:t>
            </w:r>
            <w:r w:rsidR="00F240FB" w:rsidRPr="00CF521F">
              <w:t>ț</w:t>
            </w:r>
            <w:r w:rsidRPr="00CF521F">
              <w:t>ii mai favorabile cu privire la condi</w:t>
            </w:r>
            <w:r w:rsidR="00F240FB" w:rsidRPr="00CF521F">
              <w:t>ț</w:t>
            </w:r>
            <w:r w:rsidRPr="00CF521F">
              <w:t>iile de primire a solicitan</w:t>
            </w:r>
            <w:r w:rsidR="00F240FB" w:rsidRPr="00CF521F">
              <w:t>ț</w:t>
            </w:r>
            <w:r w:rsidRPr="00CF521F">
              <w:t xml:space="preserve">ilor </w:t>
            </w:r>
            <w:r w:rsidR="00F240FB" w:rsidRPr="00CF521F">
              <w:t>ș</w:t>
            </w:r>
            <w:r w:rsidRPr="00CF521F">
              <w:t xml:space="preserve">i a rudelor apropiate care </w:t>
            </w:r>
            <w:r w:rsidRPr="00CF521F">
              <w:rPr>
                <w:b/>
                <w:i/>
              </w:rPr>
              <w:t>depind de ace</w:t>
            </w:r>
            <w:r w:rsidR="00F240FB" w:rsidRPr="00CF521F">
              <w:rPr>
                <w:b/>
                <w:i/>
              </w:rPr>
              <w:t>ș</w:t>
            </w:r>
            <w:r w:rsidRPr="00CF521F">
              <w:rPr>
                <w:b/>
                <w:i/>
              </w:rPr>
              <w:t xml:space="preserve">tia </w:t>
            </w:r>
            <w:r w:rsidR="00F240FB" w:rsidRPr="00CF521F">
              <w:rPr>
                <w:b/>
                <w:i/>
              </w:rPr>
              <w:t>ș</w:t>
            </w:r>
            <w:r w:rsidRPr="00CF521F">
              <w:rPr>
                <w:b/>
                <w:i/>
              </w:rPr>
              <w:t>i se</w:t>
            </w:r>
            <w:r w:rsidRPr="00CF521F">
              <w:t xml:space="preserve"> află în acela</w:t>
            </w:r>
            <w:r w:rsidR="00F240FB" w:rsidRPr="00CF521F">
              <w:t>ș</w:t>
            </w:r>
            <w:r w:rsidRPr="00CF521F">
              <w:t>i stat membru sau din motive umanitare, în măsura în care dispozi</w:t>
            </w:r>
            <w:r w:rsidR="00F240FB" w:rsidRPr="00CF521F">
              <w:t>ț</w:t>
            </w:r>
            <w:r w:rsidRPr="00CF521F">
              <w:t>iile respective sunt compatibile cu prezenta directivă.</w:t>
            </w:r>
          </w:p>
        </w:tc>
        <w:tc>
          <w:tcPr>
            <w:tcW w:w="4876" w:type="dxa"/>
          </w:tcPr>
          <w:p w:rsidR="007E2637" w:rsidRPr="00CF521F" w:rsidRDefault="007E2637" w:rsidP="007E2637">
            <w:pPr>
              <w:pStyle w:val="Normal6"/>
              <w:rPr>
                <w:szCs w:val="24"/>
              </w:rPr>
            </w:pPr>
            <w:r w:rsidRPr="00CF521F">
              <w:t>Statele membre pot adopta sau men</w:t>
            </w:r>
            <w:r w:rsidR="00F240FB" w:rsidRPr="00CF521F">
              <w:t>ț</w:t>
            </w:r>
            <w:r w:rsidRPr="00CF521F">
              <w:t>ine dispozi</w:t>
            </w:r>
            <w:r w:rsidR="00F240FB" w:rsidRPr="00CF521F">
              <w:t>ț</w:t>
            </w:r>
            <w:r w:rsidRPr="00CF521F">
              <w:t>ii mai favorabile cu privire la condi</w:t>
            </w:r>
            <w:r w:rsidR="00F240FB" w:rsidRPr="00CF521F">
              <w:t>ț</w:t>
            </w:r>
            <w:r w:rsidRPr="00CF521F">
              <w:t>iile de primire a solicitan</w:t>
            </w:r>
            <w:r w:rsidR="00F240FB" w:rsidRPr="00CF521F">
              <w:t>ț</w:t>
            </w:r>
            <w:r w:rsidRPr="00CF521F">
              <w:t xml:space="preserve">ilor </w:t>
            </w:r>
            <w:r w:rsidR="00F240FB" w:rsidRPr="00CF521F">
              <w:t>ș</w:t>
            </w:r>
            <w:r w:rsidRPr="00CF521F">
              <w:t>i a rudelor apropiate care se află în acela</w:t>
            </w:r>
            <w:r w:rsidR="00F240FB" w:rsidRPr="00CF521F">
              <w:t>ș</w:t>
            </w:r>
            <w:r w:rsidRPr="00CF521F">
              <w:t>i stat membru sau din motive umanitare, în măsura în care dispozi</w:t>
            </w:r>
            <w:r w:rsidR="00F240FB" w:rsidRPr="00CF521F">
              <w:t>ț</w:t>
            </w:r>
            <w:r w:rsidRPr="00CF521F">
              <w:t>iile respective sunt compatibile cu prezenta directivă.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Statele membre ar trebui să aibă libertatea de a prevedea dispozi</w:t>
      </w:r>
      <w:r w:rsidR="00F240FB" w:rsidRPr="00CF521F">
        <w:rPr>
          <w:noProof w:val="0"/>
        </w:rPr>
        <w:t>ț</w:t>
      </w:r>
      <w:r w:rsidRPr="00CF521F">
        <w:rPr>
          <w:noProof w:val="0"/>
        </w:rPr>
        <w:t>ii mai favorabile pentru membrii de familie, indiferent dacă ace</w:t>
      </w:r>
      <w:r w:rsidR="00F240FB" w:rsidRPr="00CF521F">
        <w:rPr>
          <w:noProof w:val="0"/>
        </w:rPr>
        <w:t>ș</w:t>
      </w:r>
      <w:r w:rsidRPr="00CF521F">
        <w:rPr>
          <w:noProof w:val="0"/>
        </w:rPr>
        <w:t xml:space="preserve">tia </w:t>
      </w:r>
      <w:r w:rsidRPr="00CF521F">
        <w:rPr>
          <w:noProof w:val="0"/>
          <w:cs/>
        </w:rPr>
        <w:t>„</w:t>
      </w:r>
      <w:r w:rsidRPr="00CF521F">
        <w:rPr>
          <w:noProof w:val="0"/>
        </w:rPr>
        <w:t>depind</w:t>
      </w:r>
      <w:r w:rsidRPr="00CF521F">
        <w:rPr>
          <w:noProof w:val="0"/>
          <w:cs/>
        </w:rPr>
        <w:t xml:space="preserve">” </w:t>
      </w:r>
      <w:r w:rsidRPr="00CF521F">
        <w:rPr>
          <w:noProof w:val="0"/>
        </w:rPr>
        <w:t>sau nu de solicitan</w:t>
      </w:r>
      <w:r w:rsidR="00F240FB" w:rsidRPr="00CF521F">
        <w:rPr>
          <w:noProof w:val="0"/>
        </w:rPr>
        <w:t>ț</w:t>
      </w:r>
      <w:r w:rsidRPr="00CF521F">
        <w:rPr>
          <w:noProof w:val="0"/>
        </w:rPr>
        <w:t>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Juan Fernando López Aguilar, Péter Niedermüller, Maria Grapini, Tanja Fajon</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 xml:space="preserve">alineatul 1 </w:t>
      </w:r>
      <w:r w:rsidRPr="00CF521F">
        <w:rPr>
          <w:cs/>
        </w:rPr>
        <w:t xml:space="preserve">– </w:t>
      </w:r>
      <w:r w:rsidRPr="00CF521F">
        <w:t>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îi informează pe solicitan</w:t>
            </w:r>
            <w:r w:rsidR="00F240FB" w:rsidRPr="00CF521F">
              <w:t>ț</w:t>
            </w:r>
            <w:r w:rsidRPr="00CF521F">
              <w:t>i,</w:t>
            </w:r>
            <w:r w:rsidRPr="00CF521F">
              <w:rPr>
                <w:b/>
                <w:i/>
              </w:rPr>
              <w:t xml:space="preserve"> cât mai repede posibil </w:t>
            </w:r>
            <w:r w:rsidR="00F240FB" w:rsidRPr="00CF521F">
              <w:rPr>
                <w:b/>
                <w:i/>
              </w:rPr>
              <w:t>ș</w:t>
            </w:r>
            <w:r w:rsidRPr="00CF521F">
              <w:rPr>
                <w:b/>
                <w:i/>
              </w:rPr>
              <w:t>i cel târziu</w:t>
            </w:r>
            <w:r w:rsidRPr="00CF521F">
              <w:t xml:space="preserve"> când ace</w:t>
            </w:r>
            <w:r w:rsidR="00F240FB" w:rsidRPr="00CF521F">
              <w:t>ș</w:t>
            </w:r>
            <w:r w:rsidRPr="00CF521F">
              <w:t xml:space="preserve">tia </w:t>
            </w:r>
            <w:r w:rsidRPr="00CF521F">
              <w:rPr>
                <w:b/>
                <w:i/>
              </w:rPr>
              <w:t>depun</w:t>
            </w:r>
            <w:r w:rsidRPr="00CF521F">
              <w:rPr>
                <w:b/>
              </w:rPr>
              <w:t xml:space="preserve"> </w:t>
            </w:r>
            <w:r w:rsidRPr="00CF521F">
              <w:t>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w:t>
            </w:r>
            <w:r w:rsidRPr="00CF521F">
              <w:rPr>
                <w:b/>
                <w:i/>
              </w:rPr>
              <w:t xml:space="preserve"> Acestea precizează în informa</w:t>
            </w:r>
            <w:r w:rsidR="00F240FB" w:rsidRPr="00CF521F">
              <w:rPr>
                <w:b/>
                <w:i/>
              </w:rPr>
              <w:t>ț</w:t>
            </w:r>
            <w:r w:rsidRPr="00CF521F">
              <w:rPr>
                <w:b/>
                <w:i/>
              </w:rPr>
              <w:t>iile furnizate că solicitantul nu are dreptul la condi</w:t>
            </w:r>
            <w:r w:rsidR="00F240FB" w:rsidRPr="00CF521F">
              <w:rPr>
                <w:b/>
                <w:i/>
              </w:rPr>
              <w:t>ț</w:t>
            </w:r>
            <w:r w:rsidRPr="00CF521F">
              <w:rPr>
                <w:b/>
                <w:i/>
              </w:rPr>
              <w:t>iile de primire prevăzute la articolele 14-17 din prezenta directivă în conformitate cu articolul 17a din aceea</w:t>
            </w:r>
            <w:r w:rsidR="00F240FB" w:rsidRPr="00CF521F">
              <w:rPr>
                <w:b/>
                <w:i/>
              </w:rPr>
              <w:t>ș</w:t>
            </w:r>
            <w:r w:rsidRPr="00CF521F">
              <w:rPr>
                <w:b/>
                <w:i/>
              </w:rPr>
              <w:t>i directivă în alt stat membru decât cel în care are obliga</w:t>
            </w:r>
            <w:r w:rsidR="00F240FB" w:rsidRPr="00CF521F">
              <w:rPr>
                <w:b/>
                <w:i/>
              </w:rPr>
              <w:t>ț</w:t>
            </w:r>
            <w:r w:rsidRPr="00CF521F">
              <w:rPr>
                <w:b/>
                <w:i/>
              </w:rPr>
              <w:t>ia de a fi prezent în conformitate cu Regulamentul (UE) nr. XXX/XXX [Regulamentul Dublin].</w:t>
            </w:r>
          </w:p>
        </w:tc>
        <w:tc>
          <w:tcPr>
            <w:tcW w:w="4876" w:type="dxa"/>
          </w:tcPr>
          <w:p w:rsidR="007E2637" w:rsidRPr="00CF521F" w:rsidRDefault="007E2637" w:rsidP="007E2637">
            <w:pPr>
              <w:pStyle w:val="Normal6"/>
              <w:rPr>
                <w:szCs w:val="24"/>
              </w:rPr>
            </w:pPr>
            <w:r w:rsidRPr="00CF521F">
              <w:t>Statele membre îi informează pe solicitan</w:t>
            </w:r>
            <w:r w:rsidR="00F240FB" w:rsidRPr="00CF521F">
              <w:t>ț</w:t>
            </w:r>
            <w:r w:rsidRPr="00CF521F">
              <w:t>i, când ace</w:t>
            </w:r>
            <w:r w:rsidR="00F240FB" w:rsidRPr="00CF521F">
              <w:t>ș</w:t>
            </w:r>
            <w:r w:rsidRPr="00CF521F">
              <w:t xml:space="preserve">tia </w:t>
            </w:r>
            <w:r w:rsidRPr="00CF521F">
              <w:rPr>
                <w:b/>
                <w:i/>
              </w:rPr>
              <w:t>fac</w:t>
            </w:r>
            <w:r w:rsidRPr="00CF521F">
              <w:rPr>
                <w:b/>
              </w:rPr>
              <w:t xml:space="preserve"> </w:t>
            </w:r>
            <w:r w:rsidRPr="00CF521F">
              <w:t>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În conformitate cu articolul 3 din aceasta, prezenta directivă se aplică tuturor persoanelor care </w:t>
      </w:r>
      <w:r w:rsidRPr="00CF521F">
        <w:rPr>
          <w:noProof w:val="0"/>
          <w:cs/>
        </w:rPr>
        <w:t>„</w:t>
      </w:r>
      <w:r w:rsidRPr="00CF521F">
        <w:rPr>
          <w:noProof w:val="0"/>
        </w:rPr>
        <w:t>au făcut</w:t>
      </w:r>
      <w:r w:rsidRPr="00CF521F">
        <w:rPr>
          <w:noProof w:val="0"/>
          <w:cs/>
        </w:rPr>
        <w:t xml:space="preserve">” </w:t>
      </w:r>
      <w:r w:rsidRPr="00CF521F">
        <w:rPr>
          <w:noProof w:val="0"/>
        </w:rPr>
        <w:t>o cerere de protec</w:t>
      </w:r>
      <w:r w:rsidR="00F240FB" w:rsidRPr="00CF521F">
        <w:rPr>
          <w:noProof w:val="0"/>
        </w:rPr>
        <w:t>ț</w:t>
      </w:r>
      <w:r w:rsidRPr="00CF521F">
        <w:rPr>
          <w:noProof w:val="0"/>
        </w:rPr>
        <w:t>ie interna</w:t>
      </w:r>
      <w:r w:rsidR="00F240FB" w:rsidRPr="00CF521F">
        <w:rPr>
          <w:noProof w:val="0"/>
        </w:rPr>
        <w:t>ț</w:t>
      </w:r>
      <w:r w:rsidRPr="00CF521F">
        <w:rPr>
          <w:noProof w:val="0"/>
        </w:rPr>
        <w:t>ională. Prin urmare, solicitan</w:t>
      </w:r>
      <w:r w:rsidR="00F240FB" w:rsidRPr="00CF521F">
        <w:rPr>
          <w:noProof w:val="0"/>
        </w:rPr>
        <w:t>ț</w:t>
      </w:r>
      <w:r w:rsidRPr="00CF521F">
        <w:rPr>
          <w:noProof w:val="0"/>
        </w:rPr>
        <w:t>ii ar trebui să primească informa</w:t>
      </w:r>
      <w:r w:rsidR="00F240FB" w:rsidRPr="00CF521F">
        <w:rPr>
          <w:noProof w:val="0"/>
        </w:rPr>
        <w:t>ț</w:t>
      </w:r>
      <w:r w:rsidRPr="00CF521F">
        <w:rPr>
          <w:noProof w:val="0"/>
        </w:rPr>
        <w:t>ii despre drepturile lor cu privire la condi</w:t>
      </w:r>
      <w:r w:rsidR="00F240FB" w:rsidRPr="00CF521F">
        <w:rPr>
          <w:noProof w:val="0"/>
        </w:rPr>
        <w:t>ț</w:t>
      </w:r>
      <w:r w:rsidRPr="00CF521F">
        <w:rPr>
          <w:noProof w:val="0"/>
        </w:rPr>
        <w:t>iile de primire în momentul în care depun cererea de azil, în acela</w:t>
      </w:r>
      <w:r w:rsidR="00F240FB" w:rsidRPr="00CF521F">
        <w:rPr>
          <w:noProof w:val="0"/>
        </w:rPr>
        <w:t>ș</w:t>
      </w:r>
      <w:r w:rsidRPr="00CF521F">
        <w:rPr>
          <w:noProof w:val="0"/>
        </w:rPr>
        <w:t>i mod în care sunt informa</w:t>
      </w:r>
      <w:r w:rsidR="00F240FB" w:rsidRPr="00CF521F">
        <w:rPr>
          <w:noProof w:val="0"/>
        </w:rPr>
        <w:t>ț</w:t>
      </w:r>
      <w:r w:rsidRPr="00CF521F">
        <w:rPr>
          <w:noProof w:val="0"/>
        </w:rPr>
        <w:t xml:space="preserve">i cu privire la drepturile </w:t>
      </w:r>
      <w:r w:rsidR="00F240FB" w:rsidRPr="00CF521F">
        <w:rPr>
          <w:noProof w:val="0"/>
        </w:rPr>
        <w:t>ș</w:t>
      </w:r>
      <w:r w:rsidRPr="00CF521F">
        <w:rPr>
          <w:noProof w:val="0"/>
        </w:rPr>
        <w:t>i obliga</w:t>
      </w:r>
      <w:r w:rsidR="00F240FB" w:rsidRPr="00CF521F">
        <w:rPr>
          <w:noProof w:val="0"/>
        </w:rPr>
        <w:t>ț</w:t>
      </w:r>
      <w:r w:rsidRPr="00CF521F">
        <w:rPr>
          <w:noProof w:val="0"/>
        </w:rPr>
        <w:t>iile lor procedurale în acel moment, în temeiul articolului 8 alineatul (2) din Regulamentul propus privind procedurile.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 xml:space="preserve">alineatul 1 </w:t>
      </w:r>
      <w:r w:rsidRPr="00CF521F">
        <w:rPr>
          <w:cs/>
        </w:rPr>
        <w:t xml:space="preserve">– </w:t>
      </w:r>
      <w:r w:rsidRPr="00CF521F">
        <w:t>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îi informează pe solicitan</w:t>
            </w:r>
            <w:r w:rsidR="00F240FB" w:rsidRPr="00CF521F">
              <w:t>ț</w:t>
            </w:r>
            <w:r w:rsidRPr="00CF521F">
              <w:t xml:space="preserve">i, cât mai repede posibil </w:t>
            </w:r>
            <w:r w:rsidR="00F240FB" w:rsidRPr="00CF521F">
              <w:t>ș</w:t>
            </w:r>
            <w:r w:rsidRPr="00CF521F">
              <w:t>i cel târziu când ace</w:t>
            </w:r>
            <w:r w:rsidR="00F240FB" w:rsidRPr="00CF521F">
              <w:t>ș</w:t>
            </w:r>
            <w:r w:rsidRPr="00CF521F">
              <w:t>tia depun 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 xml:space="preserve">iile de primire. </w:t>
            </w:r>
            <w:r w:rsidRPr="00CF521F">
              <w:rPr>
                <w:b/>
                <w:i/>
              </w:rPr>
              <w:t>Acestea precizează în informa</w:t>
            </w:r>
            <w:r w:rsidR="00F240FB" w:rsidRPr="00CF521F">
              <w:rPr>
                <w:b/>
                <w:i/>
              </w:rPr>
              <w:t>ț</w:t>
            </w:r>
            <w:r w:rsidRPr="00CF521F">
              <w:rPr>
                <w:b/>
                <w:i/>
              </w:rPr>
              <w:t>iile furnizate că solicitantul nu are dreptul la condi</w:t>
            </w:r>
            <w:r w:rsidR="00F240FB" w:rsidRPr="00CF521F">
              <w:rPr>
                <w:b/>
                <w:i/>
              </w:rPr>
              <w:t>ț</w:t>
            </w:r>
            <w:r w:rsidRPr="00CF521F">
              <w:rPr>
                <w:b/>
                <w:i/>
              </w:rPr>
              <w:t>iile de primire prevăzute la articolele 14-17 din prezenta directivă în conformitate cu articolul 17a din aceea</w:t>
            </w:r>
            <w:r w:rsidR="00F240FB" w:rsidRPr="00CF521F">
              <w:rPr>
                <w:b/>
                <w:i/>
              </w:rPr>
              <w:t>ș</w:t>
            </w:r>
            <w:r w:rsidRPr="00CF521F">
              <w:rPr>
                <w:b/>
                <w:i/>
              </w:rPr>
              <w:t>i directivă în alt stat membru decât cel în care are obliga</w:t>
            </w:r>
            <w:r w:rsidR="00F240FB" w:rsidRPr="00CF521F">
              <w:rPr>
                <w:b/>
                <w:i/>
              </w:rPr>
              <w:t>ț</w:t>
            </w:r>
            <w:r w:rsidRPr="00CF521F">
              <w:rPr>
                <w:b/>
                <w:i/>
              </w:rPr>
              <w:t>ia de a fi prezent în conformitate cu Regulamentul (UE) nr. XXX/XXX [Regulamentul Dublin].</w:t>
            </w:r>
          </w:p>
        </w:tc>
        <w:tc>
          <w:tcPr>
            <w:tcW w:w="4876" w:type="dxa"/>
          </w:tcPr>
          <w:p w:rsidR="007E2637" w:rsidRPr="00CF521F" w:rsidRDefault="007E2637" w:rsidP="007E2637">
            <w:pPr>
              <w:pStyle w:val="Normal6"/>
              <w:rPr>
                <w:szCs w:val="24"/>
              </w:rPr>
            </w:pPr>
            <w:r w:rsidRPr="00CF521F">
              <w:t>Statele membre îi informează pe solicitan</w:t>
            </w:r>
            <w:r w:rsidR="00F240FB" w:rsidRPr="00CF521F">
              <w:t>ț</w:t>
            </w:r>
            <w:r w:rsidRPr="00CF521F">
              <w:t xml:space="preserve">i, cât mai repede posibil </w:t>
            </w:r>
            <w:r w:rsidR="00F240FB" w:rsidRPr="00CF521F">
              <w:t>ș</w:t>
            </w:r>
            <w:r w:rsidRPr="00CF521F">
              <w:t>i cel târziu când ace</w:t>
            </w:r>
            <w:r w:rsidR="00F240FB" w:rsidRPr="00CF521F">
              <w:t>ș</w:t>
            </w:r>
            <w:r w:rsidRPr="00CF521F">
              <w:t>tia depun 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alineatul 1 -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îi informează pe solicitan</w:t>
            </w:r>
            <w:r w:rsidR="00F240FB" w:rsidRPr="00CF521F">
              <w:t>ț</w:t>
            </w:r>
            <w:r w:rsidRPr="00CF521F">
              <w:t>i,</w:t>
            </w:r>
            <w:r w:rsidRPr="00CF521F">
              <w:rPr>
                <w:b/>
                <w:i/>
              </w:rPr>
              <w:t xml:space="preserve"> cât mai repede posibil</w:t>
            </w:r>
            <w:r w:rsidRPr="00CF521F">
              <w:t xml:space="preserve"> </w:t>
            </w:r>
            <w:r w:rsidR="00F240FB" w:rsidRPr="00CF521F">
              <w:t>ș</w:t>
            </w:r>
            <w:r w:rsidRPr="00CF521F">
              <w:t>i cel târziu când ace</w:t>
            </w:r>
            <w:r w:rsidR="00F240FB" w:rsidRPr="00CF521F">
              <w:t>ș</w:t>
            </w:r>
            <w:r w:rsidRPr="00CF521F">
              <w:t>tia depun 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w:t>
            </w:r>
            <w:r w:rsidRPr="00CF521F">
              <w:rPr>
                <w:b/>
                <w:i/>
              </w:rPr>
              <w:t xml:space="preserve"> Acestea precizează în informa</w:t>
            </w:r>
            <w:r w:rsidR="00F240FB" w:rsidRPr="00CF521F">
              <w:rPr>
                <w:b/>
                <w:i/>
              </w:rPr>
              <w:t>ț</w:t>
            </w:r>
            <w:r w:rsidRPr="00CF521F">
              <w:rPr>
                <w:b/>
                <w:i/>
              </w:rPr>
              <w:t>iile furnizate că solicitantul nu are dreptul la condi</w:t>
            </w:r>
            <w:r w:rsidR="00F240FB" w:rsidRPr="00CF521F">
              <w:rPr>
                <w:b/>
                <w:i/>
              </w:rPr>
              <w:t>ț</w:t>
            </w:r>
            <w:r w:rsidRPr="00CF521F">
              <w:rPr>
                <w:b/>
                <w:i/>
              </w:rPr>
              <w:t>iile de primire prevăzute la articolele 14-17 din prezenta directivă în conformitate cu articolul 17a din aceea</w:t>
            </w:r>
            <w:r w:rsidR="00F240FB" w:rsidRPr="00CF521F">
              <w:rPr>
                <w:b/>
                <w:i/>
              </w:rPr>
              <w:t>ș</w:t>
            </w:r>
            <w:r w:rsidRPr="00CF521F">
              <w:rPr>
                <w:b/>
                <w:i/>
              </w:rPr>
              <w:t>i directivă în alt stat membru decât cel în care are obliga</w:t>
            </w:r>
            <w:r w:rsidR="00F240FB" w:rsidRPr="00CF521F">
              <w:rPr>
                <w:b/>
                <w:i/>
              </w:rPr>
              <w:t>ț</w:t>
            </w:r>
            <w:r w:rsidRPr="00CF521F">
              <w:rPr>
                <w:b/>
                <w:i/>
              </w:rPr>
              <w:t>ia de a fi prezent în conformitate cu Regulamentul (UE) nr. XXX/XXX [Regulamentul Dublin]</w:t>
            </w:r>
            <w:r w:rsidRPr="00CF521F">
              <w:t>.</w:t>
            </w:r>
          </w:p>
        </w:tc>
        <w:tc>
          <w:tcPr>
            <w:tcW w:w="4876" w:type="dxa"/>
          </w:tcPr>
          <w:p w:rsidR="007E2637" w:rsidRPr="00CF521F" w:rsidRDefault="007E2637" w:rsidP="007E2637">
            <w:pPr>
              <w:pStyle w:val="Normal6"/>
              <w:rPr>
                <w:szCs w:val="24"/>
              </w:rPr>
            </w:pPr>
            <w:r w:rsidRPr="00CF521F">
              <w:t>Statele membre îi informează pe solicitan</w:t>
            </w:r>
            <w:r w:rsidR="00F240FB" w:rsidRPr="00CF521F">
              <w:t>ț</w:t>
            </w:r>
            <w:r w:rsidRPr="00CF521F">
              <w:t xml:space="preserve">i, </w:t>
            </w:r>
            <w:r w:rsidRPr="00CF521F">
              <w:rPr>
                <w:b/>
                <w:i/>
              </w:rPr>
              <w:t>din momentul în care î</w:t>
            </w:r>
            <w:r w:rsidR="00F240FB" w:rsidRPr="00CF521F">
              <w:rPr>
                <w:b/>
                <w:i/>
              </w:rPr>
              <w:t>ș</w:t>
            </w:r>
            <w:r w:rsidRPr="00CF521F">
              <w:rPr>
                <w:b/>
                <w:i/>
              </w:rPr>
              <w:t>i exprimă dorin</w:t>
            </w:r>
            <w:r w:rsidR="00F240FB" w:rsidRPr="00CF521F">
              <w:rPr>
                <w:b/>
                <w:i/>
              </w:rPr>
              <w:t>ț</w:t>
            </w:r>
            <w:r w:rsidRPr="00CF521F">
              <w:rPr>
                <w:b/>
                <w:i/>
              </w:rPr>
              <w:t>a de a cere protec</w:t>
            </w:r>
            <w:r w:rsidR="00F240FB" w:rsidRPr="00CF521F">
              <w:rPr>
                <w:b/>
                <w:i/>
              </w:rPr>
              <w:t>ț</w:t>
            </w:r>
            <w:r w:rsidRPr="00CF521F">
              <w:rPr>
                <w:b/>
                <w:i/>
              </w:rPr>
              <w:t>ie interna</w:t>
            </w:r>
            <w:r w:rsidR="00F240FB" w:rsidRPr="00CF521F">
              <w:rPr>
                <w:b/>
                <w:i/>
              </w:rPr>
              <w:t>ț</w:t>
            </w:r>
            <w:r w:rsidRPr="00CF521F">
              <w:rPr>
                <w:b/>
                <w:i/>
              </w:rPr>
              <w:t>ională</w:t>
            </w:r>
            <w:r w:rsidRPr="00CF521F">
              <w:t xml:space="preserve"> </w:t>
            </w:r>
            <w:r w:rsidR="00F240FB" w:rsidRPr="00CF521F">
              <w:t>ș</w:t>
            </w:r>
            <w:r w:rsidRPr="00CF521F">
              <w:t xml:space="preserve">i cel târziu </w:t>
            </w:r>
            <w:r w:rsidRPr="00CF521F">
              <w:rPr>
                <w:b/>
                <w:i/>
              </w:rPr>
              <w:t>atunci</w:t>
            </w:r>
            <w:r w:rsidRPr="00CF521F">
              <w:t xml:space="preserve"> când ace</w:t>
            </w:r>
            <w:r w:rsidR="00F240FB" w:rsidRPr="00CF521F">
              <w:t>ș</w:t>
            </w:r>
            <w:r w:rsidRPr="00CF521F">
              <w:t>tia depun 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159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 xml:space="preserve">alineatul 1 </w:t>
      </w:r>
      <w:r w:rsidRPr="00CF521F">
        <w:rPr>
          <w:cs/>
        </w:rPr>
        <w:t xml:space="preserve">– </w:t>
      </w:r>
      <w:r w:rsidRPr="00CF521F">
        <w:t>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îi informează pe solicitan</w:t>
            </w:r>
            <w:r w:rsidR="00F240FB" w:rsidRPr="00CF521F">
              <w:t>ț</w:t>
            </w:r>
            <w:r w:rsidRPr="00CF521F">
              <w:t xml:space="preserve">i, cât mai repede posibil </w:t>
            </w:r>
            <w:r w:rsidR="00F240FB" w:rsidRPr="00CF521F">
              <w:t>ș</w:t>
            </w:r>
            <w:r w:rsidRPr="00CF521F">
              <w:t>i cel târziu când ace</w:t>
            </w:r>
            <w:r w:rsidR="00F240FB" w:rsidRPr="00CF521F">
              <w:t>ș</w:t>
            </w:r>
            <w:r w:rsidRPr="00CF521F">
              <w:t xml:space="preserve">tia </w:t>
            </w:r>
            <w:r w:rsidRPr="00CF521F">
              <w:rPr>
                <w:b/>
                <w:i/>
              </w:rPr>
              <w:t>depun</w:t>
            </w:r>
            <w:r w:rsidRPr="00CF521F">
              <w:rPr>
                <w:b/>
              </w:rPr>
              <w:t xml:space="preserve"> </w:t>
            </w:r>
            <w:r w:rsidRPr="00CF521F">
              <w:t>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 Acestea precizează în informa</w:t>
            </w:r>
            <w:r w:rsidR="00F240FB" w:rsidRPr="00CF521F">
              <w:t>ț</w:t>
            </w:r>
            <w:r w:rsidRPr="00CF521F">
              <w:t xml:space="preserve">iile furnizate </w:t>
            </w:r>
            <w:r w:rsidRPr="00CF521F">
              <w:rPr>
                <w:b/>
                <w:i/>
              </w:rPr>
              <w:t>că solicitantul nu are dreptul la condi</w:t>
            </w:r>
            <w:r w:rsidR="00F240FB" w:rsidRPr="00CF521F">
              <w:rPr>
                <w:b/>
                <w:i/>
              </w:rPr>
              <w:t>ț</w:t>
            </w:r>
            <w:r w:rsidRPr="00CF521F">
              <w:rPr>
                <w:b/>
                <w:i/>
              </w:rPr>
              <w:t>iile de primire prevăzute la articolele 14-17 din prezenta directivă în conformitate cu articolul 17a din aceea</w:t>
            </w:r>
            <w:r w:rsidR="00F240FB" w:rsidRPr="00CF521F">
              <w:rPr>
                <w:b/>
                <w:i/>
              </w:rPr>
              <w:t>ș</w:t>
            </w:r>
            <w:r w:rsidRPr="00CF521F">
              <w:rPr>
                <w:b/>
                <w:i/>
              </w:rPr>
              <w:t>i directivă în alt stat membru decât cel în care are obliga</w:t>
            </w:r>
            <w:r w:rsidR="00F240FB" w:rsidRPr="00CF521F">
              <w:rPr>
                <w:b/>
                <w:i/>
              </w:rPr>
              <w:t>ț</w:t>
            </w:r>
            <w:r w:rsidRPr="00CF521F">
              <w:rPr>
                <w:b/>
                <w:i/>
              </w:rPr>
              <w:t>ia de a fi prezent în conformitate cu Regulamentul (UE) nr. XXX/XXX [Regulamentul Dublin].</w:t>
            </w:r>
          </w:p>
        </w:tc>
        <w:tc>
          <w:tcPr>
            <w:tcW w:w="4876" w:type="dxa"/>
          </w:tcPr>
          <w:p w:rsidR="007E2637" w:rsidRPr="00CF521F" w:rsidRDefault="007E2637" w:rsidP="0064187D">
            <w:pPr>
              <w:pStyle w:val="Normal6"/>
              <w:rPr>
                <w:szCs w:val="24"/>
              </w:rPr>
            </w:pPr>
            <w:r w:rsidRPr="00CF521F">
              <w:t>Statele membre îi informează pe solicitan</w:t>
            </w:r>
            <w:r w:rsidR="00F240FB" w:rsidRPr="00CF521F">
              <w:t>ț</w:t>
            </w:r>
            <w:r w:rsidRPr="00CF521F">
              <w:t xml:space="preserve">i, cât mai repede posibil </w:t>
            </w:r>
            <w:r w:rsidR="00F240FB" w:rsidRPr="00CF521F">
              <w:t>ș</w:t>
            </w:r>
            <w:r w:rsidRPr="00CF521F">
              <w:t>i cel târziu când ace</w:t>
            </w:r>
            <w:r w:rsidR="00F240FB" w:rsidRPr="00CF521F">
              <w:t>ș</w:t>
            </w:r>
            <w:r w:rsidRPr="00CF521F">
              <w:t xml:space="preserve">tia </w:t>
            </w:r>
            <w:r w:rsidRPr="00CF521F">
              <w:rPr>
                <w:b/>
                <w:i/>
              </w:rPr>
              <w:t>fac</w:t>
            </w:r>
            <w:r w:rsidRPr="00CF521F">
              <w:rPr>
                <w:b/>
              </w:rPr>
              <w:t xml:space="preserve"> </w:t>
            </w:r>
            <w:r w:rsidRPr="00CF521F">
              <w:t>cererea de protec</w:t>
            </w:r>
            <w:r w:rsidR="00F240FB" w:rsidRPr="00CF521F">
              <w:t>ț</w:t>
            </w:r>
            <w:r w:rsidRPr="00CF521F">
              <w:t>ie interna</w:t>
            </w:r>
            <w:r w:rsidR="00F240FB" w:rsidRPr="00CF521F">
              <w:t>ț</w:t>
            </w:r>
            <w:r w:rsidRPr="00CF521F">
              <w:t xml:space="preserve">ională </w:t>
            </w:r>
            <w:r w:rsidRPr="00CF521F">
              <w:rPr>
                <w:b/>
                <w:i/>
              </w:rPr>
              <w:t>în temeiul articolului 25 din Regulamentul (UE) nr. XXX/XXXX [Regulamentul privind procedurile de azil]</w:t>
            </w:r>
            <w:r w:rsidRPr="00CF521F">
              <w:t xml:space="preserve">,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 Acestea precizează în informa</w:t>
            </w:r>
            <w:r w:rsidR="00F240FB" w:rsidRPr="00CF521F">
              <w:t>ț</w:t>
            </w:r>
            <w:r w:rsidRPr="00CF521F">
              <w:t xml:space="preserve">iile furnizate </w:t>
            </w:r>
            <w:r w:rsidRPr="00CF521F">
              <w:rPr>
                <w:b/>
                <w:i/>
              </w:rPr>
              <w:t>drepturile solicitantului legate de accesul la condi</w:t>
            </w:r>
            <w:r w:rsidR="00F240FB" w:rsidRPr="00CF521F">
              <w:rPr>
                <w:b/>
                <w:i/>
              </w:rPr>
              <w:t>ț</w:t>
            </w:r>
            <w:r w:rsidRPr="00CF521F">
              <w:rPr>
                <w:b/>
                <w:i/>
              </w:rPr>
              <w:t>iile de primire, asisten</w:t>
            </w:r>
            <w:r w:rsidR="00F240FB" w:rsidRPr="00CF521F">
              <w:rPr>
                <w:b/>
                <w:i/>
              </w:rPr>
              <w:t>ț</w:t>
            </w:r>
            <w:r w:rsidRPr="00CF521F">
              <w:rPr>
                <w:b/>
                <w:i/>
              </w:rPr>
              <w:t xml:space="preserve">a juridică, nevoile speciale, căile de atac </w:t>
            </w:r>
            <w:r w:rsidR="00F240FB" w:rsidRPr="00CF521F">
              <w:rPr>
                <w:b/>
                <w:i/>
              </w:rPr>
              <w:t>ș</w:t>
            </w:r>
            <w:r w:rsidRPr="00CF521F">
              <w:rPr>
                <w:b/>
                <w:i/>
              </w:rPr>
              <w:t>i dreptul la o cale de atac împotriva luării în custodie publică sau a deciziilor cu privire la înlocuirea, reducerea sau retragerea condi</w:t>
            </w:r>
            <w:r w:rsidR="00F240FB" w:rsidRPr="00CF521F">
              <w:rPr>
                <w:b/>
                <w:i/>
              </w:rPr>
              <w:t>ț</w:t>
            </w:r>
            <w:r w:rsidRPr="00CF521F">
              <w:rPr>
                <w:b/>
                <w:i/>
              </w:rPr>
              <w:t xml:space="preserve">iilor de primire, precum </w:t>
            </w:r>
            <w:r w:rsidR="00F240FB" w:rsidRPr="00CF521F">
              <w:rPr>
                <w:b/>
                <w:i/>
              </w:rPr>
              <w:t>ș</w:t>
            </w:r>
            <w:r w:rsidRPr="00CF521F">
              <w:rPr>
                <w:b/>
                <w:i/>
              </w:rPr>
              <w:t>i informa</w:t>
            </w:r>
            <w:r w:rsidR="00F240FB" w:rsidRPr="00CF521F">
              <w:rPr>
                <w:b/>
                <w:i/>
              </w:rPr>
              <w:t>ț</w:t>
            </w:r>
            <w:r w:rsidRPr="00CF521F">
              <w:rPr>
                <w:b/>
                <w:i/>
              </w:rPr>
              <w:t>ii privind procedurile relevante în materie de azil</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Prezentul amendament este necesar din motive urgente legate de logica internă a textului </w:t>
      </w:r>
      <w:r w:rsidR="00F240FB" w:rsidRPr="00CF521F">
        <w:rPr>
          <w:noProof w:val="0"/>
        </w:rPr>
        <w:t>ș</w:t>
      </w:r>
      <w:r w:rsidRPr="00CF521F">
        <w:rPr>
          <w:noProof w:val="0"/>
        </w:rPr>
        <w:t>i este indisolubil legat de alte amendamente admisibile pentru a clarifica faptul că solicitan</w:t>
      </w:r>
      <w:r w:rsidR="00F240FB" w:rsidRPr="00CF521F">
        <w:rPr>
          <w:noProof w:val="0"/>
        </w:rPr>
        <w:t>ț</w:t>
      </w:r>
      <w:r w:rsidRPr="00CF521F">
        <w:rPr>
          <w:noProof w:val="0"/>
        </w:rPr>
        <w:t>ii au acces la condi</w:t>
      </w:r>
      <w:r w:rsidR="00F240FB" w:rsidRPr="00CF521F">
        <w:rPr>
          <w:noProof w:val="0"/>
        </w:rPr>
        <w:t>ț</w:t>
      </w:r>
      <w:r w:rsidRPr="00CF521F">
        <w:rPr>
          <w:noProof w:val="0"/>
        </w:rPr>
        <w:t>iile de primire din momentul depunerii cererii în conformitate cu Regulamentul privind procedurile de azil.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 xml:space="preserve">alineatul 1 </w:t>
      </w:r>
      <w:r w:rsidRPr="00CF521F">
        <w:rPr>
          <w:cs/>
        </w:rPr>
        <w:t xml:space="preserve">– </w:t>
      </w:r>
      <w:r w:rsidRPr="00CF521F">
        <w:t>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îi</w:t>
            </w:r>
            <w:r w:rsidRPr="00CF521F">
              <w:rPr>
                <w:b/>
                <w:i/>
              </w:rPr>
              <w:t xml:space="preserve"> informează</w:t>
            </w:r>
            <w:r w:rsidRPr="00CF521F">
              <w:t xml:space="preserve"> pe solicitan</w:t>
            </w:r>
            <w:r w:rsidR="00F240FB" w:rsidRPr="00CF521F">
              <w:t>ț</w:t>
            </w:r>
            <w:r w:rsidRPr="00CF521F">
              <w:t xml:space="preserve">i, cât mai repede posibil </w:t>
            </w:r>
            <w:r w:rsidR="00F240FB" w:rsidRPr="00CF521F">
              <w:t>ș</w:t>
            </w:r>
            <w:r w:rsidRPr="00CF521F">
              <w:t>i cel târziu când ace</w:t>
            </w:r>
            <w:r w:rsidR="00F240FB" w:rsidRPr="00CF521F">
              <w:t>ș</w:t>
            </w:r>
            <w:r w:rsidRPr="00CF521F">
              <w:t>tia depun 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 xml:space="preserve">iile de primire. Acestea </w:t>
            </w:r>
            <w:r w:rsidRPr="00CF521F">
              <w:rPr>
                <w:b/>
                <w:i/>
              </w:rPr>
              <w:t>precizează</w:t>
            </w:r>
            <w:r w:rsidRPr="00CF521F">
              <w:t xml:space="preserve"> în informa</w:t>
            </w:r>
            <w:r w:rsidR="00F240FB" w:rsidRPr="00CF521F">
              <w:t>ț</w:t>
            </w:r>
            <w:r w:rsidRPr="00CF521F">
              <w:t>iile furnizate că solicitantul nu are dreptul la condi</w:t>
            </w:r>
            <w:r w:rsidR="00F240FB" w:rsidRPr="00CF521F">
              <w:t>ț</w:t>
            </w:r>
            <w:r w:rsidRPr="00CF521F">
              <w:t>iile de primire prevăzute la articolele 14-17 din prezenta directivă în conformitate cu articolul 17a din aceea</w:t>
            </w:r>
            <w:r w:rsidR="00F240FB" w:rsidRPr="00CF521F">
              <w:t>ș</w:t>
            </w:r>
            <w:r w:rsidRPr="00CF521F">
              <w:t>i directivă în alt stat membru decât cel în care are obliga</w:t>
            </w:r>
            <w:r w:rsidR="00F240FB" w:rsidRPr="00CF521F">
              <w:t>ț</w:t>
            </w:r>
            <w:r w:rsidRPr="00CF521F">
              <w:t>ia de a fi prezent în conformitate cu Regulamentul (UE) nr. XXX/XXX [Regulamentul Dublin] .</w:t>
            </w:r>
          </w:p>
        </w:tc>
        <w:tc>
          <w:tcPr>
            <w:tcW w:w="4876" w:type="dxa"/>
          </w:tcPr>
          <w:p w:rsidR="007E2637" w:rsidRPr="00CF521F" w:rsidRDefault="007E2637" w:rsidP="007E2637">
            <w:pPr>
              <w:pStyle w:val="Normal6"/>
              <w:rPr>
                <w:szCs w:val="24"/>
              </w:rPr>
            </w:pPr>
            <w:r w:rsidRPr="00CF521F">
              <w:t>Statele membre îi</w:t>
            </w:r>
            <w:r w:rsidRPr="00CF521F">
              <w:rPr>
                <w:b/>
                <w:i/>
              </w:rPr>
              <w:t xml:space="preserve"> pot informa</w:t>
            </w:r>
            <w:r w:rsidRPr="00CF521F">
              <w:t xml:space="preserve"> pe solicitan</w:t>
            </w:r>
            <w:r w:rsidR="00F240FB" w:rsidRPr="00CF521F">
              <w:t>ț</w:t>
            </w:r>
            <w:r w:rsidRPr="00CF521F">
              <w:t xml:space="preserve">i, cât mai repede posibil </w:t>
            </w:r>
            <w:r w:rsidR="00F240FB" w:rsidRPr="00CF521F">
              <w:t>ș</w:t>
            </w:r>
            <w:r w:rsidRPr="00CF521F">
              <w:t>i cel târziu când ace</w:t>
            </w:r>
            <w:r w:rsidR="00F240FB" w:rsidRPr="00CF521F">
              <w:t>ș</w:t>
            </w:r>
            <w:r w:rsidRPr="00CF521F">
              <w:t>tia depun cererea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 xml:space="preserve">iile de primire. Acestea </w:t>
            </w:r>
            <w:r w:rsidRPr="00CF521F">
              <w:rPr>
                <w:b/>
                <w:i/>
              </w:rPr>
              <w:t>pot preciza</w:t>
            </w:r>
            <w:r w:rsidRPr="00CF521F">
              <w:t xml:space="preserve"> în informa</w:t>
            </w:r>
            <w:r w:rsidR="00F240FB" w:rsidRPr="00CF521F">
              <w:t>ț</w:t>
            </w:r>
            <w:r w:rsidRPr="00CF521F">
              <w:t>iile furnizate că solicitantul nu are dreptul la condi</w:t>
            </w:r>
            <w:r w:rsidR="00F240FB" w:rsidRPr="00CF521F">
              <w:t>ț</w:t>
            </w:r>
            <w:r w:rsidRPr="00CF521F">
              <w:t>iile de primire prevăzute la articolele 14-17 din prezenta directivă în conformitate cu articolul 17a din aceea</w:t>
            </w:r>
            <w:r w:rsidR="00F240FB" w:rsidRPr="00CF521F">
              <w:t>ș</w:t>
            </w:r>
            <w:r w:rsidRPr="00CF521F">
              <w:t>i directivă în alt stat membru decât cel în care are obliga</w:t>
            </w:r>
            <w:r w:rsidR="00F240FB" w:rsidRPr="00CF521F">
              <w:t>ț</w:t>
            </w:r>
            <w:r w:rsidRPr="00CF521F">
              <w:t>ia de a fi prezent în conformitate cu Regulamentul (UE) nr. XXX/XXX [Regulamentul Dublin] .</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Termenul </w:t>
      </w:r>
      <w:r w:rsidRPr="00CF521F">
        <w:rPr>
          <w:noProof w:val="0"/>
          <w:cs/>
        </w:rPr>
        <w:t>„</w:t>
      </w:r>
      <w:r w:rsidRPr="00CF521F">
        <w:rPr>
          <w:noProof w:val="0"/>
        </w:rPr>
        <w:t>pot</w:t>
      </w:r>
      <w:r w:rsidRPr="00CF521F">
        <w:rPr>
          <w:noProof w:val="0"/>
          <w:cs/>
        </w:rPr>
        <w:t xml:space="preserve">” </w:t>
      </w:r>
      <w:r w:rsidRPr="00CF521F">
        <w:rPr>
          <w:noProof w:val="0"/>
        </w:rPr>
        <w:t>din prima parte a paragrafului 1 reflectă modificarea amendamentului admisibil privind partea a doua a paragrafului 1.</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Heinz K. Becker</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 xml:space="preserve">alineatul 1 </w:t>
      </w:r>
      <w:r w:rsidRPr="00CF521F">
        <w:rPr>
          <w:cs/>
        </w:rPr>
        <w:t xml:space="preserve">– </w:t>
      </w:r>
      <w:r w:rsidRPr="00CF521F">
        <w:t>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îi</w:t>
            </w:r>
            <w:r w:rsidRPr="00CF521F">
              <w:rPr>
                <w:b/>
                <w:i/>
              </w:rPr>
              <w:t xml:space="preserve"> </w:t>
            </w:r>
            <w:r w:rsidRPr="00CF521F">
              <w:t>informează pe solicitan</w:t>
            </w:r>
            <w:r w:rsidR="00F240FB" w:rsidRPr="00CF521F">
              <w:t>ț</w:t>
            </w:r>
            <w:r w:rsidRPr="00CF521F">
              <w:t>i,</w:t>
            </w:r>
            <w:r w:rsidRPr="00CF521F">
              <w:rPr>
                <w:b/>
                <w:i/>
              </w:rPr>
              <w:t xml:space="preserve"> cât mai repede posibil </w:t>
            </w:r>
            <w:r w:rsidR="00F240FB" w:rsidRPr="00CF521F">
              <w:rPr>
                <w:b/>
                <w:i/>
              </w:rPr>
              <w:t>ș</w:t>
            </w:r>
            <w:r w:rsidRPr="00CF521F">
              <w:rPr>
                <w:b/>
                <w:i/>
              </w:rPr>
              <w:t>i cel târziu</w:t>
            </w:r>
            <w:r w:rsidRPr="00CF521F">
              <w:t xml:space="preserve"> </w:t>
            </w:r>
            <w:r w:rsidRPr="00CF521F">
              <w:rPr>
                <w:b/>
                <w:i/>
              </w:rPr>
              <w:t>când ace</w:t>
            </w:r>
            <w:r w:rsidR="00F240FB" w:rsidRPr="00CF521F">
              <w:rPr>
                <w:b/>
                <w:i/>
              </w:rPr>
              <w:t>ș</w:t>
            </w:r>
            <w:r w:rsidRPr="00CF521F">
              <w:rPr>
                <w:b/>
                <w:i/>
              </w:rPr>
              <w:t>tia depun cererea</w:t>
            </w:r>
            <w:r w:rsidRPr="00CF521F">
              <w:t xml:space="preserve">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 Acestea precizează în informa</w:t>
            </w:r>
            <w:r w:rsidR="00F240FB" w:rsidRPr="00CF521F">
              <w:t>ț</w:t>
            </w:r>
            <w:r w:rsidRPr="00CF521F">
              <w:t>iile furnizate că solicitantul nu are dreptul la condi</w:t>
            </w:r>
            <w:r w:rsidR="00F240FB" w:rsidRPr="00CF521F">
              <w:t>ț</w:t>
            </w:r>
            <w:r w:rsidRPr="00CF521F">
              <w:t>iile de primire prevăzute la articolele 14-17 din prezenta directivă în conformitate cu articolul 17a din aceea</w:t>
            </w:r>
            <w:r w:rsidR="00F240FB" w:rsidRPr="00CF521F">
              <w:t>ș</w:t>
            </w:r>
            <w:r w:rsidRPr="00CF521F">
              <w:t>i directivă în alt stat membru decât cel în care are obliga</w:t>
            </w:r>
            <w:r w:rsidR="00F240FB" w:rsidRPr="00CF521F">
              <w:t>ț</w:t>
            </w:r>
            <w:r w:rsidRPr="00CF521F">
              <w:t>ia de a fi prezent în conformitate cu Regulamentul (UE) nr. XXX/XXX [Regulamentul Dublin].</w:t>
            </w:r>
          </w:p>
        </w:tc>
        <w:tc>
          <w:tcPr>
            <w:tcW w:w="4876" w:type="dxa"/>
          </w:tcPr>
          <w:p w:rsidR="007E2637" w:rsidRPr="00CF521F" w:rsidRDefault="007E2637" w:rsidP="007E2637">
            <w:pPr>
              <w:pStyle w:val="Normal6"/>
              <w:rPr>
                <w:szCs w:val="24"/>
              </w:rPr>
            </w:pPr>
            <w:r w:rsidRPr="00CF521F">
              <w:t>Statele membre îi</w:t>
            </w:r>
            <w:r w:rsidRPr="00CF521F">
              <w:rPr>
                <w:b/>
                <w:i/>
              </w:rPr>
              <w:t xml:space="preserve"> </w:t>
            </w:r>
            <w:r w:rsidRPr="00CF521F">
              <w:t>informează pe solicitan</w:t>
            </w:r>
            <w:r w:rsidR="00F240FB" w:rsidRPr="00CF521F">
              <w:t>ț</w:t>
            </w:r>
            <w:r w:rsidRPr="00CF521F">
              <w:t xml:space="preserve">i, </w:t>
            </w:r>
            <w:r w:rsidRPr="00CF521F">
              <w:rPr>
                <w:b/>
                <w:i/>
              </w:rPr>
              <w:t>într-un termen rezonabil, care să nu depă</w:t>
            </w:r>
            <w:r w:rsidR="00F240FB" w:rsidRPr="00CF521F">
              <w:rPr>
                <w:b/>
                <w:i/>
              </w:rPr>
              <w:t>ș</w:t>
            </w:r>
            <w:r w:rsidRPr="00CF521F">
              <w:rPr>
                <w:b/>
                <w:i/>
              </w:rPr>
              <w:t>ească 15 zile de la data depunerii cererii</w:t>
            </w:r>
            <w:r w:rsidRPr="00CF521F">
              <w:t xml:space="preserve"> de protec</w:t>
            </w:r>
            <w:r w:rsidR="00F240FB" w:rsidRPr="00CF521F">
              <w:t>ț</w:t>
            </w:r>
            <w:r w:rsidRPr="00CF521F">
              <w:t>ie interna</w:t>
            </w:r>
            <w:r w:rsidR="00F240FB" w:rsidRPr="00CF521F">
              <w:t>ț</w:t>
            </w:r>
            <w:r w:rsidRPr="00CF521F">
              <w:t xml:space="preserve">ională, despre avantajele de care pot beneficia </w:t>
            </w:r>
            <w:r w:rsidR="00F240FB" w:rsidRPr="00CF521F">
              <w:t>ș</w:t>
            </w:r>
            <w:r w:rsidRPr="00CF521F">
              <w:t>i despre obliga</w:t>
            </w:r>
            <w:r w:rsidR="00F240FB" w:rsidRPr="00CF521F">
              <w:t>ț</w:t>
            </w:r>
            <w:r w:rsidRPr="00CF521F">
              <w:t>iile pe care trebuie să le respecte cu privire la condi</w:t>
            </w:r>
            <w:r w:rsidR="00F240FB" w:rsidRPr="00CF521F">
              <w:t>ț</w:t>
            </w:r>
            <w:r w:rsidRPr="00CF521F">
              <w:t>iile de primire. Acestea precizează în informa</w:t>
            </w:r>
            <w:r w:rsidR="00F240FB" w:rsidRPr="00CF521F">
              <w:t>ț</w:t>
            </w:r>
            <w:r w:rsidRPr="00CF521F">
              <w:t>iile furnizate că solicitantul nu are dreptul la condi</w:t>
            </w:r>
            <w:r w:rsidR="00F240FB" w:rsidRPr="00CF521F">
              <w:t>ț</w:t>
            </w:r>
            <w:r w:rsidRPr="00CF521F">
              <w:t>iile de primire prevăzute la articolele 14-17 din prezenta directivă în conformitate cu articolul 17a din aceea</w:t>
            </w:r>
            <w:r w:rsidR="00F240FB" w:rsidRPr="00CF521F">
              <w:t>ș</w:t>
            </w:r>
            <w:r w:rsidRPr="00CF521F">
              <w:t>i directivă în alt stat membru decât cel în care are obliga</w:t>
            </w:r>
            <w:r w:rsidR="00F240FB" w:rsidRPr="00CF521F">
              <w:t>ț</w:t>
            </w:r>
            <w:r w:rsidRPr="00CF521F">
              <w:t>ia de a fi prezent în conformitate cu Regulamentul (UE) nr. XXX/XXX [Regulamentul Dublin].</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 xml:space="preserve">alineatul 1 </w:t>
      </w:r>
      <w:r w:rsidRPr="00CF521F">
        <w:rPr>
          <w:cs/>
        </w:rPr>
        <w:t xml:space="preserve">– </w:t>
      </w:r>
      <w:r w:rsidRPr="00CF521F">
        <w:t>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Statele membre se asigură că solicitan</w:t>
            </w:r>
            <w:r w:rsidR="00F240FB" w:rsidRPr="00CF521F">
              <w:rPr>
                <w:b/>
                <w:i/>
              </w:rPr>
              <w:t>ț</w:t>
            </w:r>
            <w:r w:rsidRPr="00CF521F">
              <w:rPr>
                <w:b/>
                <w:i/>
              </w:rPr>
              <w:t>ilor le sunt furnizate informa</w:t>
            </w:r>
            <w:r w:rsidR="00F240FB" w:rsidRPr="00CF521F">
              <w:rPr>
                <w:b/>
                <w:i/>
              </w:rPr>
              <w:t>ț</w:t>
            </w:r>
            <w:r w:rsidRPr="00CF521F">
              <w:rPr>
                <w:b/>
                <w:i/>
              </w:rPr>
              <w:t>ii despre organiza</w:t>
            </w:r>
            <w:r w:rsidR="00F240FB" w:rsidRPr="00CF521F">
              <w:rPr>
                <w:b/>
                <w:i/>
              </w:rPr>
              <w:t>ț</w:t>
            </w:r>
            <w:r w:rsidRPr="00CF521F">
              <w:rPr>
                <w:b/>
                <w:i/>
              </w:rPr>
              <w:t>iile sau grupurile de persoane care acordă asisten</w:t>
            </w:r>
            <w:r w:rsidR="00F240FB" w:rsidRPr="00CF521F">
              <w:rPr>
                <w:b/>
                <w:i/>
              </w:rPr>
              <w:t>ț</w:t>
            </w:r>
            <w:r w:rsidRPr="00CF521F">
              <w:rPr>
                <w:b/>
                <w:i/>
              </w:rPr>
              <w:t xml:space="preserve">ă juridică specifică </w:t>
            </w:r>
            <w:r w:rsidR="00F240FB" w:rsidRPr="00CF521F">
              <w:rPr>
                <w:b/>
                <w:i/>
              </w:rPr>
              <w:t>ș</w:t>
            </w:r>
            <w:r w:rsidRPr="00CF521F">
              <w:rPr>
                <w:b/>
                <w:i/>
              </w:rPr>
              <w:t>i despre organiza</w:t>
            </w:r>
            <w:r w:rsidR="00F240FB" w:rsidRPr="00CF521F">
              <w:rPr>
                <w:b/>
                <w:i/>
              </w:rPr>
              <w:t>ț</w:t>
            </w:r>
            <w:r w:rsidRPr="00CF521F">
              <w:rPr>
                <w:b/>
                <w:i/>
              </w:rPr>
              <w:t>iile care îi pot ajuta sau informa cu privire la condi</w:t>
            </w:r>
            <w:r w:rsidR="00F240FB" w:rsidRPr="00CF521F">
              <w:rPr>
                <w:b/>
                <w:i/>
              </w:rPr>
              <w:t>ț</w:t>
            </w:r>
            <w:r w:rsidRPr="00CF521F">
              <w:rPr>
                <w:b/>
                <w:i/>
              </w:rPr>
              <w:t>iile de primire disponibile, inclusiv asisten</w:t>
            </w:r>
            <w:r w:rsidR="00F240FB" w:rsidRPr="00CF521F">
              <w:rPr>
                <w:b/>
                <w:i/>
              </w:rPr>
              <w:t>ț</w:t>
            </w:r>
            <w:r w:rsidRPr="00CF521F">
              <w:rPr>
                <w:b/>
                <w:i/>
              </w:rPr>
              <w:t>a medicală.</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Acest alineat ar fi mai potrivit în noul Regulament privind procedurile de azil.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 xml:space="preserve">alineatul 1 </w:t>
      </w:r>
      <w:r w:rsidRPr="00CF521F">
        <w:rPr>
          <w:cs/>
        </w:rPr>
        <w:t xml:space="preserve">– </w:t>
      </w:r>
      <w:r w:rsidRPr="00CF521F">
        <w:t>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 xml:space="preserve">Statele membre se </w:t>
            </w:r>
            <w:r w:rsidRPr="00CF521F">
              <w:rPr>
                <w:b/>
                <w:i/>
              </w:rPr>
              <w:t>asigură</w:t>
            </w:r>
            <w:r w:rsidRPr="00CF521F">
              <w:t xml:space="preserve"> că solicitan</w:t>
            </w:r>
            <w:r w:rsidR="00F240FB" w:rsidRPr="00CF521F">
              <w:t>ț</w:t>
            </w:r>
            <w:r w:rsidRPr="00CF521F">
              <w:t>ilor le sunt furnizate informa</w:t>
            </w:r>
            <w:r w:rsidR="00F240FB" w:rsidRPr="00CF521F">
              <w:t>ț</w:t>
            </w:r>
            <w:r w:rsidRPr="00CF521F">
              <w:t>ii despre organiza</w:t>
            </w:r>
            <w:r w:rsidR="00F240FB" w:rsidRPr="00CF521F">
              <w:t>ț</w:t>
            </w:r>
            <w:r w:rsidRPr="00CF521F">
              <w:t>iile sau grupurile de persoane care acordă asisten</w:t>
            </w:r>
            <w:r w:rsidR="00F240FB" w:rsidRPr="00CF521F">
              <w:t>ț</w:t>
            </w:r>
            <w:r w:rsidRPr="00CF521F">
              <w:t xml:space="preserve">ă juridică specifică </w:t>
            </w:r>
            <w:r w:rsidR="00F240FB" w:rsidRPr="00CF521F">
              <w:t>ș</w:t>
            </w:r>
            <w:r w:rsidRPr="00CF521F">
              <w:t>i despre organiza</w:t>
            </w:r>
            <w:r w:rsidR="00F240FB" w:rsidRPr="00CF521F">
              <w:t>ț</w:t>
            </w:r>
            <w:r w:rsidRPr="00CF521F">
              <w:t>iile care îi pot ajuta sau informa cu privire la condi</w:t>
            </w:r>
            <w:r w:rsidR="00F240FB" w:rsidRPr="00CF521F">
              <w:t>ț</w:t>
            </w:r>
            <w:r w:rsidRPr="00CF521F">
              <w:t>iile de primire disponibile, inclusiv asisten</w:t>
            </w:r>
            <w:r w:rsidR="00F240FB" w:rsidRPr="00CF521F">
              <w:t>ț</w:t>
            </w:r>
            <w:r w:rsidRPr="00CF521F">
              <w:t>a medicală.</w:t>
            </w:r>
          </w:p>
        </w:tc>
        <w:tc>
          <w:tcPr>
            <w:tcW w:w="4876" w:type="dxa"/>
          </w:tcPr>
          <w:p w:rsidR="007E2637" w:rsidRPr="00CF521F" w:rsidRDefault="007E2637" w:rsidP="007E2637">
            <w:pPr>
              <w:pStyle w:val="Normal6"/>
              <w:rPr>
                <w:szCs w:val="24"/>
              </w:rPr>
            </w:pPr>
            <w:r w:rsidRPr="00CF521F">
              <w:t xml:space="preserve">Statele membre se </w:t>
            </w:r>
            <w:r w:rsidRPr="00CF521F">
              <w:rPr>
                <w:b/>
                <w:i/>
              </w:rPr>
              <w:t>pot asigura</w:t>
            </w:r>
            <w:r w:rsidRPr="00CF521F">
              <w:t xml:space="preserve"> că solicitan</w:t>
            </w:r>
            <w:r w:rsidR="00F240FB" w:rsidRPr="00CF521F">
              <w:t>ț</w:t>
            </w:r>
            <w:r w:rsidRPr="00CF521F">
              <w:t>ilor le sunt furnizate informa</w:t>
            </w:r>
            <w:r w:rsidR="00F240FB" w:rsidRPr="00CF521F">
              <w:t>ț</w:t>
            </w:r>
            <w:r w:rsidRPr="00CF521F">
              <w:t>ii despre organiza</w:t>
            </w:r>
            <w:r w:rsidR="00F240FB" w:rsidRPr="00CF521F">
              <w:t>ț</w:t>
            </w:r>
            <w:r w:rsidRPr="00CF521F">
              <w:t>iile sau grupurile de persoane care acordă asisten</w:t>
            </w:r>
            <w:r w:rsidR="00F240FB" w:rsidRPr="00CF521F">
              <w:t>ț</w:t>
            </w:r>
            <w:r w:rsidRPr="00CF521F">
              <w:t xml:space="preserve">ă juridică specifică </w:t>
            </w:r>
            <w:r w:rsidR="00F240FB" w:rsidRPr="00CF521F">
              <w:t>ș</w:t>
            </w:r>
            <w:r w:rsidRPr="00CF521F">
              <w:t>i despre organiza</w:t>
            </w:r>
            <w:r w:rsidR="00F240FB" w:rsidRPr="00CF521F">
              <w:t>ț</w:t>
            </w:r>
            <w:r w:rsidRPr="00CF521F">
              <w:t>iile care îi pot ajuta sau informa cu privire la condi</w:t>
            </w:r>
            <w:r w:rsidR="00F240FB" w:rsidRPr="00CF521F">
              <w:t>ț</w:t>
            </w:r>
            <w:r w:rsidRPr="00CF521F">
              <w:t>iile de primire disponibile, inclusiv asisten</w:t>
            </w:r>
            <w:r w:rsidR="00F240FB" w:rsidRPr="00CF521F">
              <w:t>ț</w:t>
            </w:r>
            <w:r w:rsidRPr="00CF521F">
              <w:t>a medicală.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Termenul </w:t>
      </w:r>
      <w:r w:rsidRPr="00CF521F">
        <w:rPr>
          <w:noProof w:val="0"/>
          <w:cs/>
        </w:rPr>
        <w:t>„</w:t>
      </w:r>
      <w:r w:rsidRPr="00CF521F">
        <w:rPr>
          <w:noProof w:val="0"/>
        </w:rPr>
        <w:t>pot</w:t>
      </w:r>
      <w:r w:rsidRPr="00CF521F">
        <w:rPr>
          <w:noProof w:val="0"/>
          <w:cs/>
        </w:rPr>
        <w:t xml:space="preserve">” </w:t>
      </w:r>
      <w:r w:rsidRPr="00CF521F">
        <w:rPr>
          <w:noProof w:val="0"/>
        </w:rPr>
        <w:t xml:space="preserve">din prima parte a </w:t>
      </w:r>
      <w:r w:rsidR="004F7DA0" w:rsidRPr="00CF521F">
        <w:rPr>
          <w:noProof w:val="0"/>
        </w:rPr>
        <w:t>primului paragraf</w:t>
      </w:r>
      <w:r w:rsidRPr="00CF521F">
        <w:rPr>
          <w:noProof w:val="0"/>
        </w:rPr>
        <w:t xml:space="preserve"> reflectă modificarea amendamentului admisibil privind partea a doua </w:t>
      </w:r>
      <w:r w:rsidR="004F7DA0" w:rsidRPr="00CF521F">
        <w:rPr>
          <w:noProof w:val="0"/>
        </w:rPr>
        <w:t>paragrafului al doilea.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Elly Schlein, Juan Fernando López Aguilar, Péter Niedermüller, Maria Grapini, Tanja Fajon, Cécile Kashetu Kyenge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alineatul 1 a (nou)</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4F7DA0" w:rsidP="007E2637">
            <w:pPr>
              <w:pStyle w:val="Normal6"/>
              <w:rPr>
                <w:szCs w:val="24"/>
              </w:rPr>
            </w:pPr>
            <w:r w:rsidRPr="00CF521F">
              <w:rPr>
                <w:b/>
                <w:i/>
              </w:rPr>
              <w:t>(</w:t>
            </w:r>
            <w:r w:rsidR="007E2637" w:rsidRPr="00CF521F">
              <w:rPr>
                <w:b/>
                <w:i/>
              </w:rPr>
              <w:t>1a</w:t>
            </w:r>
            <w:r w:rsidRPr="00CF521F">
              <w:rPr>
                <w:b/>
                <w:i/>
              </w:rPr>
              <w:t>)</w:t>
            </w:r>
            <w:r w:rsidR="007E2637" w:rsidRPr="00CF521F">
              <w:rPr>
                <w:b/>
                <w:i/>
              </w:rPr>
              <w:tab/>
              <w:t>Statele membre nu impun solicitan</w:t>
            </w:r>
            <w:r w:rsidR="00F240FB" w:rsidRPr="00CF521F">
              <w:rPr>
                <w:b/>
                <w:i/>
              </w:rPr>
              <w:t>ț</w:t>
            </w:r>
            <w:r w:rsidR="007E2637" w:rsidRPr="00CF521F">
              <w:rPr>
                <w:b/>
                <w:i/>
              </w:rPr>
              <w:t>ilor o documenta</w:t>
            </w:r>
            <w:r w:rsidR="00F240FB" w:rsidRPr="00CF521F">
              <w:rPr>
                <w:b/>
                <w:i/>
              </w:rPr>
              <w:t>ț</w:t>
            </w:r>
            <w:r w:rsidR="007E2637" w:rsidRPr="00CF521F">
              <w:rPr>
                <w:b/>
                <w:i/>
              </w:rPr>
              <w:t>ie inutilă sau dispropor</w:t>
            </w:r>
            <w:r w:rsidR="00F240FB" w:rsidRPr="00CF521F">
              <w:rPr>
                <w:b/>
                <w:i/>
              </w:rPr>
              <w:t>ț</w:t>
            </w:r>
            <w:r w:rsidR="007E2637" w:rsidRPr="00CF521F">
              <w:rPr>
                <w:b/>
                <w:i/>
              </w:rPr>
              <w:t>ionată sau alte cerin</w:t>
            </w:r>
            <w:r w:rsidR="00F240FB" w:rsidRPr="00CF521F">
              <w:rPr>
                <w:b/>
                <w:i/>
              </w:rPr>
              <w:t>ț</w:t>
            </w:r>
            <w:r w:rsidR="007E2637" w:rsidRPr="00CF521F">
              <w:rPr>
                <w:b/>
                <w:i/>
              </w:rPr>
              <w:t>e administrative înainte de a le acorda drepturile care le revin în temeiul prezentei directive, pentru unicul motiv că solicită protec</w:t>
            </w:r>
            <w:r w:rsidR="00F240FB" w:rsidRPr="00CF521F">
              <w:rPr>
                <w:b/>
                <w:i/>
              </w:rPr>
              <w:t>ț</w:t>
            </w:r>
            <w:r w:rsidR="007E2637" w:rsidRPr="00CF521F">
              <w:rPr>
                <w:b/>
                <w:i/>
              </w:rPr>
              <w:t>ie interna</w:t>
            </w:r>
            <w:r w:rsidR="00F240FB" w:rsidRPr="00CF521F">
              <w:rPr>
                <w:b/>
                <w:i/>
              </w:rPr>
              <w:t>ț</w:t>
            </w:r>
            <w:r w:rsidR="007E2637" w:rsidRPr="00CF521F">
              <w:rPr>
                <w:b/>
                <w:i/>
              </w:rPr>
              <w:t>ională sau exclusiv în baza cetă</w:t>
            </w:r>
            <w:r w:rsidR="00F240FB" w:rsidRPr="00CF521F">
              <w:rPr>
                <w:b/>
                <w:i/>
              </w:rPr>
              <w:t>ț</w:t>
            </w:r>
            <w:r w:rsidR="007E2637" w:rsidRPr="00CF521F">
              <w:rPr>
                <w:b/>
                <w:i/>
              </w:rPr>
              <w:t>eniei solicitantului.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Această prevedere există în actuala directivă. Aceasta ar trebui păstrată.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Ulrike Lunacek, Daniele Viotti, Malin Björk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alineatul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Statele membre se asigură că informa</w:t>
            </w:r>
            <w:r w:rsidR="00F240FB" w:rsidRPr="00CF521F">
              <w:t>ț</w:t>
            </w:r>
            <w:r w:rsidRPr="00CF521F">
              <w:t>iile prevăzute la alineatul (1) sunt furnizate în scris, utilizând un model standard care este elaborat de Agen</w:t>
            </w:r>
            <w:r w:rsidR="00F240FB" w:rsidRPr="00CF521F">
              <w:t>ț</w:t>
            </w:r>
            <w:r w:rsidRPr="00CF521F">
              <w:t xml:space="preserve">ia pentru Azil a Uniunii Europene, </w:t>
            </w:r>
            <w:r w:rsidR="00F240FB" w:rsidRPr="00CF521F">
              <w:t>ș</w:t>
            </w:r>
            <w:r w:rsidRPr="00CF521F">
              <w:t>i într-o limbă pe care solicitan</w:t>
            </w:r>
            <w:r w:rsidR="00F240FB" w:rsidRPr="00CF521F">
              <w:t>ț</w:t>
            </w:r>
            <w:r w:rsidRPr="00CF521F">
              <w:t>ii o în</w:t>
            </w:r>
            <w:r w:rsidR="00F240FB" w:rsidRPr="00CF521F">
              <w:t>ț</w:t>
            </w:r>
            <w:r w:rsidRPr="00CF521F">
              <w:t>eleg sau se presupune în mod rezonabil că o în</w:t>
            </w:r>
            <w:r w:rsidR="00F240FB" w:rsidRPr="00CF521F">
              <w:t>ț</w:t>
            </w:r>
            <w:r w:rsidRPr="00CF521F">
              <w:t>eleg. În cazul în care acest lucru este necesar, informa</w:t>
            </w:r>
            <w:r w:rsidR="00F240FB" w:rsidRPr="00CF521F">
              <w:t>ț</w:t>
            </w:r>
            <w:r w:rsidRPr="00CF521F">
              <w:t xml:space="preserve">iile respective se furnizează </w:t>
            </w:r>
            <w:r w:rsidR="00F240FB" w:rsidRPr="00CF521F">
              <w:t>ș</w:t>
            </w:r>
            <w:r w:rsidRPr="00CF521F">
              <w:t xml:space="preserve">i oral </w:t>
            </w:r>
            <w:r w:rsidR="00F240FB" w:rsidRPr="00CF521F">
              <w:t>ș</w:t>
            </w:r>
            <w:r w:rsidRPr="00CF521F">
              <w:t>i se adaptează la nevoile minorilor.</w:t>
            </w:r>
          </w:p>
        </w:tc>
        <w:tc>
          <w:tcPr>
            <w:tcW w:w="4876" w:type="dxa"/>
          </w:tcPr>
          <w:p w:rsidR="007E2637" w:rsidRPr="00CF521F" w:rsidRDefault="007E2637" w:rsidP="007E2637">
            <w:pPr>
              <w:pStyle w:val="Normal6"/>
              <w:rPr>
                <w:szCs w:val="24"/>
              </w:rPr>
            </w:pPr>
            <w:r w:rsidRPr="00CF521F">
              <w:t>2.</w:t>
            </w:r>
            <w:r w:rsidRPr="00CF521F">
              <w:tab/>
              <w:t>Statele membre se asigură că informa</w:t>
            </w:r>
            <w:r w:rsidR="00F240FB" w:rsidRPr="00CF521F">
              <w:t>ț</w:t>
            </w:r>
            <w:r w:rsidRPr="00CF521F">
              <w:t>iile prevăzute la alineatul (1) sunt furnizate în scris, utilizând un model standard care este elaborat de Agen</w:t>
            </w:r>
            <w:r w:rsidR="00F240FB" w:rsidRPr="00CF521F">
              <w:t>ț</w:t>
            </w:r>
            <w:r w:rsidRPr="00CF521F">
              <w:t>ia pentru Azil a Uniunii Europene,</w:t>
            </w:r>
            <w:r w:rsidRPr="00CF521F">
              <w:rPr>
                <w:b/>
                <w:i/>
              </w:rPr>
              <w:t xml:space="preserve"> afi</w:t>
            </w:r>
            <w:r w:rsidR="00F240FB" w:rsidRPr="00CF521F">
              <w:rPr>
                <w:b/>
                <w:i/>
              </w:rPr>
              <w:t>ș</w:t>
            </w:r>
            <w:r w:rsidRPr="00CF521F">
              <w:rPr>
                <w:b/>
                <w:i/>
              </w:rPr>
              <w:t>ând în mod vizibil informa</w:t>
            </w:r>
            <w:r w:rsidR="00F240FB" w:rsidRPr="00CF521F">
              <w:rPr>
                <w:b/>
                <w:i/>
              </w:rPr>
              <w:t>ț</w:t>
            </w:r>
            <w:r w:rsidRPr="00CF521F">
              <w:rPr>
                <w:b/>
                <w:i/>
              </w:rPr>
              <w:t>iile relevante cu privire la situa</w:t>
            </w:r>
            <w:r w:rsidR="00F240FB" w:rsidRPr="00CF521F">
              <w:rPr>
                <w:b/>
                <w:i/>
              </w:rPr>
              <w:t>ț</w:t>
            </w:r>
            <w:r w:rsidRPr="00CF521F">
              <w:rPr>
                <w:b/>
                <w:i/>
              </w:rPr>
              <w:t>ia personală care poate determina nevoi speciale de primire sau nevoi de garan</w:t>
            </w:r>
            <w:r w:rsidR="00F240FB" w:rsidRPr="00CF521F">
              <w:rPr>
                <w:b/>
                <w:i/>
              </w:rPr>
              <w:t>ț</w:t>
            </w:r>
            <w:r w:rsidRPr="00CF521F">
              <w:rPr>
                <w:b/>
                <w:i/>
              </w:rPr>
              <w:t xml:space="preserve">ii procedurale speciale, astfel cum sunt enumerate în prezenta directivă </w:t>
            </w:r>
            <w:r w:rsidR="00F240FB" w:rsidRPr="00CF521F">
              <w:rPr>
                <w:b/>
                <w:i/>
              </w:rPr>
              <w:t>ș</w:t>
            </w:r>
            <w:r w:rsidRPr="00CF521F">
              <w:rPr>
                <w:b/>
                <w:i/>
              </w:rPr>
              <w:t>i în Regulamentul privind procedurile de azil,</w:t>
            </w:r>
            <w:r w:rsidRPr="00CF521F">
              <w:t xml:space="preserve"> </w:t>
            </w:r>
            <w:r w:rsidR="00F240FB" w:rsidRPr="00CF521F">
              <w:t>ș</w:t>
            </w:r>
            <w:r w:rsidRPr="00CF521F">
              <w:t>i într-o limbă pe care solicitan</w:t>
            </w:r>
            <w:r w:rsidR="00F240FB" w:rsidRPr="00CF521F">
              <w:t>ț</w:t>
            </w:r>
            <w:r w:rsidRPr="00CF521F">
              <w:t>ii o în</w:t>
            </w:r>
            <w:r w:rsidR="00F240FB" w:rsidRPr="00CF521F">
              <w:t>ț</w:t>
            </w:r>
            <w:r w:rsidRPr="00CF521F">
              <w:t>eleg sau se presupune în mod rezonabil că o în</w:t>
            </w:r>
            <w:r w:rsidR="00F240FB" w:rsidRPr="00CF521F">
              <w:t>ț</w:t>
            </w:r>
            <w:r w:rsidRPr="00CF521F">
              <w:t>eleg. În cazul în care acest lucru este necesar, informa</w:t>
            </w:r>
            <w:r w:rsidR="00F240FB" w:rsidRPr="00CF521F">
              <w:t>ț</w:t>
            </w:r>
            <w:r w:rsidRPr="00CF521F">
              <w:t xml:space="preserve">iile respective se furnizează </w:t>
            </w:r>
            <w:r w:rsidR="00F240FB" w:rsidRPr="00CF521F">
              <w:t>ș</w:t>
            </w:r>
            <w:r w:rsidRPr="00CF521F">
              <w:t xml:space="preserve">i oral </w:t>
            </w:r>
            <w:r w:rsidR="00F240FB" w:rsidRPr="00CF521F">
              <w:t>ș</w:t>
            </w:r>
            <w:r w:rsidRPr="00CF521F">
              <w:t>i se adaptează la nevoile minorilor.</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Autorită</w:t>
      </w:r>
      <w:r w:rsidR="00F240FB" w:rsidRPr="00CF521F">
        <w:rPr>
          <w:noProof w:val="0"/>
        </w:rPr>
        <w:t>ț</w:t>
      </w:r>
      <w:r w:rsidRPr="00CF521F">
        <w:rPr>
          <w:noProof w:val="0"/>
        </w:rPr>
        <w:t>ile ar trebui să fie în măsură să evalueze imediat nevoile speciale de primire sau de garan</w:t>
      </w:r>
      <w:r w:rsidR="00F240FB" w:rsidRPr="00CF521F">
        <w:rPr>
          <w:noProof w:val="0"/>
        </w:rPr>
        <w:t>ț</w:t>
      </w:r>
      <w:r w:rsidRPr="00CF521F">
        <w:rPr>
          <w:noProof w:val="0"/>
        </w:rPr>
        <w:t xml:space="preserve">ii procedurale speciale </w:t>
      </w:r>
      <w:r w:rsidR="00F240FB" w:rsidRPr="00CF521F">
        <w:rPr>
          <w:noProof w:val="0"/>
        </w:rPr>
        <w:t>ș</w:t>
      </w:r>
      <w:r w:rsidRPr="00CF521F">
        <w:rPr>
          <w:noProof w:val="0"/>
        </w:rPr>
        <w:t>i să răspundă necesită</w:t>
      </w:r>
      <w:r w:rsidR="00F240FB" w:rsidRPr="00CF521F">
        <w:rPr>
          <w:noProof w:val="0"/>
        </w:rPr>
        <w:t>ț</w:t>
      </w:r>
      <w:r w:rsidRPr="00CF521F">
        <w:rPr>
          <w:noProof w:val="0"/>
        </w:rPr>
        <w:t>ilor solicitantului.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alineatul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Statele membre se asigură că informa</w:t>
            </w:r>
            <w:r w:rsidR="00F240FB" w:rsidRPr="00CF521F">
              <w:t>ț</w:t>
            </w:r>
            <w:r w:rsidRPr="00CF521F">
              <w:t>iile prevăzute la alineatul (1) sunt furnizate în scris , utilizând un model standard care este elaborat de Agen</w:t>
            </w:r>
            <w:r w:rsidR="00F240FB" w:rsidRPr="00CF521F">
              <w:t>ț</w:t>
            </w:r>
            <w:r w:rsidRPr="00CF521F">
              <w:t xml:space="preserve">ia pentru Azil a Uniunii Europene, </w:t>
            </w:r>
            <w:r w:rsidR="00F240FB" w:rsidRPr="00CF521F">
              <w:t>ș</w:t>
            </w:r>
            <w:r w:rsidRPr="00CF521F">
              <w:t>i într-o limbă pe care solicitan</w:t>
            </w:r>
            <w:r w:rsidR="00F240FB" w:rsidRPr="00CF521F">
              <w:t>ț</w:t>
            </w:r>
            <w:r w:rsidRPr="00CF521F">
              <w:t>ii o în</w:t>
            </w:r>
            <w:r w:rsidR="00F240FB" w:rsidRPr="00CF521F">
              <w:t>ț</w:t>
            </w:r>
            <w:r w:rsidRPr="00CF521F">
              <w:t>eleg sau se presupune în mod rezonabil că o în</w:t>
            </w:r>
            <w:r w:rsidR="00F240FB" w:rsidRPr="00CF521F">
              <w:t>ț</w:t>
            </w:r>
            <w:r w:rsidRPr="00CF521F">
              <w:t xml:space="preserve">eleg. </w:t>
            </w:r>
            <w:r w:rsidRPr="00CF521F">
              <w:rPr>
                <w:b/>
                <w:i/>
              </w:rPr>
              <w:t>În cazul în care acest lucru este necesar,</w:t>
            </w:r>
            <w:r w:rsidRPr="00CF521F">
              <w:t xml:space="preserve"> informa</w:t>
            </w:r>
            <w:r w:rsidR="00F240FB" w:rsidRPr="00CF521F">
              <w:t>ț</w:t>
            </w:r>
            <w:r w:rsidRPr="00CF521F">
              <w:t xml:space="preserve">iile respective se furnizează </w:t>
            </w:r>
            <w:r w:rsidR="00F240FB" w:rsidRPr="00CF521F">
              <w:t>ș</w:t>
            </w:r>
            <w:r w:rsidRPr="00CF521F">
              <w:t xml:space="preserve">i oral </w:t>
            </w:r>
            <w:r w:rsidR="00F240FB" w:rsidRPr="00CF521F">
              <w:t>ș</w:t>
            </w:r>
            <w:r w:rsidRPr="00CF521F">
              <w:t xml:space="preserve">i se adaptează la nevoile </w:t>
            </w:r>
            <w:r w:rsidRPr="00CF521F">
              <w:rPr>
                <w:b/>
                <w:i/>
              </w:rPr>
              <w:t>minorilor</w:t>
            </w:r>
            <w:r w:rsidRPr="00CF521F">
              <w:t>.</w:t>
            </w:r>
          </w:p>
        </w:tc>
        <w:tc>
          <w:tcPr>
            <w:tcW w:w="4876" w:type="dxa"/>
          </w:tcPr>
          <w:p w:rsidR="007E2637" w:rsidRPr="00CF521F" w:rsidRDefault="007E2637" w:rsidP="007E2637">
            <w:pPr>
              <w:pStyle w:val="Normal6"/>
              <w:rPr>
                <w:szCs w:val="24"/>
              </w:rPr>
            </w:pPr>
            <w:r w:rsidRPr="00CF521F">
              <w:t>2.</w:t>
            </w:r>
            <w:r w:rsidRPr="00CF521F">
              <w:tab/>
              <w:t>Statele membre se asigură că informa</w:t>
            </w:r>
            <w:r w:rsidR="00F240FB" w:rsidRPr="00CF521F">
              <w:t>ț</w:t>
            </w:r>
            <w:r w:rsidRPr="00CF521F">
              <w:t>iile prevăzute la alineatul (1) sunt furnizate în scris, utilizând un model standard care este elaborat de Agen</w:t>
            </w:r>
            <w:r w:rsidR="00F240FB" w:rsidRPr="00CF521F">
              <w:t>ț</w:t>
            </w:r>
            <w:r w:rsidRPr="00CF521F">
              <w:t xml:space="preserve">ia pentru Azil a Uniunii Europene </w:t>
            </w:r>
            <w:r w:rsidR="00F240FB" w:rsidRPr="00CF521F">
              <w:rPr>
                <w:b/>
                <w:i/>
              </w:rPr>
              <w:t>ș</w:t>
            </w:r>
            <w:r w:rsidRPr="00CF521F">
              <w:rPr>
                <w:b/>
                <w:i/>
              </w:rPr>
              <w:t>i de Agen</w:t>
            </w:r>
            <w:r w:rsidR="00F240FB" w:rsidRPr="00CF521F">
              <w:rPr>
                <w:b/>
                <w:i/>
              </w:rPr>
              <w:t>ț</w:t>
            </w:r>
            <w:r w:rsidRPr="00CF521F">
              <w:rPr>
                <w:b/>
                <w:i/>
              </w:rPr>
              <w:t>ia pentru Drepturi Fundamentale a Uniunii Europene</w:t>
            </w:r>
            <w:r w:rsidRPr="00CF521F">
              <w:t xml:space="preserve">, </w:t>
            </w:r>
            <w:r w:rsidR="00F240FB" w:rsidRPr="00CF521F">
              <w:t>ș</w:t>
            </w:r>
            <w:r w:rsidRPr="00CF521F">
              <w:t>i într-o limbă pe care solicitan</w:t>
            </w:r>
            <w:r w:rsidR="00F240FB" w:rsidRPr="00CF521F">
              <w:t>ț</w:t>
            </w:r>
            <w:r w:rsidRPr="00CF521F">
              <w:t>ii o în</w:t>
            </w:r>
            <w:r w:rsidR="00F240FB" w:rsidRPr="00CF521F">
              <w:t>ț</w:t>
            </w:r>
            <w:r w:rsidRPr="00CF521F">
              <w:t>eleg sau se presupune în mod rezonabil că o în</w:t>
            </w:r>
            <w:r w:rsidR="00F240FB" w:rsidRPr="00CF521F">
              <w:t>ț</w:t>
            </w:r>
            <w:r w:rsidRPr="00CF521F">
              <w:t>eleg. Informa</w:t>
            </w:r>
            <w:r w:rsidR="00F240FB" w:rsidRPr="00CF521F">
              <w:t>ț</w:t>
            </w:r>
            <w:r w:rsidRPr="00CF521F">
              <w:t xml:space="preserve">iile respective se furnizează </w:t>
            </w:r>
            <w:r w:rsidR="00F240FB" w:rsidRPr="00CF521F">
              <w:t>ș</w:t>
            </w:r>
            <w:r w:rsidRPr="00CF521F">
              <w:t xml:space="preserve">i oral </w:t>
            </w:r>
            <w:r w:rsidR="00F240FB" w:rsidRPr="00CF521F">
              <w:t>ș</w:t>
            </w:r>
            <w:r w:rsidRPr="00CF521F">
              <w:t xml:space="preserve">i se adaptează la nevoile </w:t>
            </w:r>
            <w:r w:rsidRPr="00CF521F">
              <w:rPr>
                <w:b/>
                <w:i/>
              </w:rPr>
              <w:t>copiilor sau ale persoanelor cu nevoi speciale de primire</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alineatul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 xml:space="preserve">Statele membre se </w:t>
            </w:r>
            <w:r w:rsidRPr="00CF521F">
              <w:rPr>
                <w:b/>
                <w:i/>
              </w:rPr>
              <w:t>asigură</w:t>
            </w:r>
            <w:r w:rsidRPr="00CF521F">
              <w:t xml:space="preserve"> că informa</w:t>
            </w:r>
            <w:r w:rsidR="00F240FB" w:rsidRPr="00CF521F">
              <w:t>ț</w:t>
            </w:r>
            <w:r w:rsidRPr="00CF521F">
              <w:t>iile prevăzute la alineatul (1) sunt furnizate în scris , utilizând un model standard care este elaborat de Agen</w:t>
            </w:r>
            <w:r w:rsidR="00F240FB" w:rsidRPr="00CF521F">
              <w:t>ț</w:t>
            </w:r>
            <w:r w:rsidRPr="00CF521F">
              <w:t xml:space="preserve">ia pentru Azil a Uniunii Europene, </w:t>
            </w:r>
            <w:r w:rsidR="00F240FB" w:rsidRPr="00CF521F">
              <w:t>ș</w:t>
            </w:r>
            <w:r w:rsidRPr="00CF521F">
              <w:t>i într-o limbă pe care solicitan</w:t>
            </w:r>
            <w:r w:rsidR="00F240FB" w:rsidRPr="00CF521F">
              <w:t>ț</w:t>
            </w:r>
            <w:r w:rsidRPr="00CF521F">
              <w:t>ii o în</w:t>
            </w:r>
            <w:r w:rsidR="00F240FB" w:rsidRPr="00CF521F">
              <w:t>ț</w:t>
            </w:r>
            <w:r w:rsidRPr="00CF521F">
              <w:t>eleg sau se presupune în mod rezonabil că o în</w:t>
            </w:r>
            <w:r w:rsidR="00F240FB" w:rsidRPr="00CF521F">
              <w:t>ț</w:t>
            </w:r>
            <w:r w:rsidRPr="00CF521F">
              <w:t>eleg. În cazul în care acest lucru este necesar, informa</w:t>
            </w:r>
            <w:r w:rsidR="00F240FB" w:rsidRPr="00CF521F">
              <w:t>ț</w:t>
            </w:r>
            <w:r w:rsidRPr="00CF521F">
              <w:t xml:space="preserve">iile respective se furnizează </w:t>
            </w:r>
            <w:r w:rsidR="00F240FB" w:rsidRPr="00CF521F">
              <w:t>ș</w:t>
            </w:r>
            <w:r w:rsidRPr="00CF521F">
              <w:t xml:space="preserve">i oral </w:t>
            </w:r>
            <w:r w:rsidR="00F240FB" w:rsidRPr="00CF521F">
              <w:t>ș</w:t>
            </w:r>
            <w:r w:rsidRPr="00CF521F">
              <w:t>i se adaptează la nevoile minorilor.</w:t>
            </w:r>
          </w:p>
        </w:tc>
        <w:tc>
          <w:tcPr>
            <w:tcW w:w="4876" w:type="dxa"/>
          </w:tcPr>
          <w:p w:rsidR="007E2637" w:rsidRPr="00CF521F" w:rsidRDefault="007E2637" w:rsidP="007E2637">
            <w:pPr>
              <w:pStyle w:val="Normal6"/>
              <w:rPr>
                <w:szCs w:val="24"/>
              </w:rPr>
            </w:pPr>
            <w:r w:rsidRPr="00CF521F">
              <w:t>2.</w:t>
            </w:r>
            <w:r w:rsidRPr="00CF521F">
              <w:tab/>
              <w:t xml:space="preserve">Statele membre se </w:t>
            </w:r>
            <w:r w:rsidRPr="00CF521F">
              <w:rPr>
                <w:b/>
                <w:i/>
              </w:rPr>
              <w:t>pot asigura</w:t>
            </w:r>
            <w:r w:rsidRPr="00CF521F">
              <w:t xml:space="preserve"> că informa</w:t>
            </w:r>
            <w:r w:rsidR="00F240FB" w:rsidRPr="00CF521F">
              <w:t>ț</w:t>
            </w:r>
            <w:r w:rsidRPr="00CF521F">
              <w:t>iile prevăzute la alineatul (1) sunt furnizate în scris , utilizând un model standard care este elaborat de Agen</w:t>
            </w:r>
            <w:r w:rsidR="00F240FB" w:rsidRPr="00CF521F">
              <w:t>ț</w:t>
            </w:r>
            <w:r w:rsidRPr="00CF521F">
              <w:t xml:space="preserve">ia pentru Azil a Uniunii Europene, </w:t>
            </w:r>
            <w:r w:rsidR="00F240FB" w:rsidRPr="00CF521F">
              <w:t>ș</w:t>
            </w:r>
            <w:r w:rsidRPr="00CF521F">
              <w:t>i într-o limbă pe care solicitan</w:t>
            </w:r>
            <w:r w:rsidR="00F240FB" w:rsidRPr="00CF521F">
              <w:t>ț</w:t>
            </w:r>
            <w:r w:rsidRPr="00CF521F">
              <w:t>ii o în</w:t>
            </w:r>
            <w:r w:rsidR="00F240FB" w:rsidRPr="00CF521F">
              <w:t>ț</w:t>
            </w:r>
            <w:r w:rsidRPr="00CF521F">
              <w:t>eleg sau se presupune în mod rezonabil că o în</w:t>
            </w:r>
            <w:r w:rsidR="00F240FB" w:rsidRPr="00CF521F">
              <w:t>ț</w:t>
            </w:r>
            <w:r w:rsidRPr="00CF521F">
              <w:t>eleg. În cazul în care acest lucru este necesar, informa</w:t>
            </w:r>
            <w:r w:rsidR="00F240FB" w:rsidRPr="00CF521F">
              <w:t>ț</w:t>
            </w:r>
            <w:r w:rsidRPr="00CF521F">
              <w:t xml:space="preserve">iile respective se furnizează </w:t>
            </w:r>
            <w:r w:rsidR="00F240FB" w:rsidRPr="00CF521F">
              <w:t>ș</w:t>
            </w:r>
            <w:r w:rsidRPr="00CF521F">
              <w:t xml:space="preserve">i oral </w:t>
            </w:r>
            <w:r w:rsidR="00F240FB" w:rsidRPr="00CF521F">
              <w:t>ș</w:t>
            </w:r>
            <w:r w:rsidRPr="00CF521F">
              <w:t>i se adaptează la nevoile minorilor.</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Există amendamente admisibile care se bazează pe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legate în mod indisolubil de amendamente din păr</w:t>
      </w:r>
      <w:r w:rsidR="00F240FB" w:rsidRPr="00CF521F">
        <w:rPr>
          <w:noProof w:val="0"/>
        </w:rPr>
        <w:t>ț</w:t>
      </w:r>
      <w:r w:rsidRPr="00CF521F">
        <w:rPr>
          <w:noProof w:val="0"/>
        </w:rPr>
        <w:t>ile albe, care se bazează, de asemenea, pe principiul subsidiarită</w:t>
      </w:r>
      <w:r w:rsidR="00F240FB" w:rsidRPr="00CF521F">
        <w:rPr>
          <w:noProof w:val="0"/>
        </w:rPr>
        <w:t>ț</w:t>
      </w:r>
      <w:r w:rsidRPr="00CF521F">
        <w:rPr>
          <w:noProof w:val="0"/>
        </w:rPr>
        <w:t>ii. În acest context, ar fi un nonsens ca principiul să se aplice numai păr</w:t>
      </w:r>
      <w:r w:rsidR="00F240FB" w:rsidRPr="00CF521F">
        <w:rPr>
          <w:noProof w:val="0"/>
        </w:rPr>
        <w:t>ț</w:t>
      </w:r>
      <w:r w:rsidRPr="00CF521F">
        <w:rPr>
          <w:noProof w:val="0"/>
        </w:rPr>
        <w:t>ilor gri.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5 </w:t>
      </w:r>
      <w:r w:rsidRPr="00CF521F">
        <w:rPr>
          <w:cs/>
        </w:rPr>
        <w:t xml:space="preserve">– </w:t>
      </w:r>
      <w:r w:rsidRPr="00CF521F">
        <w:t>alineatul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Statele membre se asigură că informa</w:t>
            </w:r>
            <w:r w:rsidR="00F240FB" w:rsidRPr="00CF521F">
              <w:t>ț</w:t>
            </w:r>
            <w:r w:rsidRPr="00CF521F">
              <w:t>iile prevăzute la alineatul (1) sunt furnizate în scris , utilizând un model standard care este elaborat de Agen</w:t>
            </w:r>
            <w:r w:rsidR="00F240FB" w:rsidRPr="00CF521F">
              <w:t>ț</w:t>
            </w:r>
            <w:r w:rsidRPr="00CF521F">
              <w:t xml:space="preserve">ia pentru Azil a Uniunii Europene, </w:t>
            </w:r>
            <w:r w:rsidR="00F240FB" w:rsidRPr="00CF521F">
              <w:t>ș</w:t>
            </w:r>
            <w:r w:rsidRPr="00CF521F">
              <w:t>i într-o limbă pe care solicitan</w:t>
            </w:r>
            <w:r w:rsidR="00F240FB" w:rsidRPr="00CF521F">
              <w:t>ț</w:t>
            </w:r>
            <w:r w:rsidRPr="00CF521F">
              <w:t>ii o în</w:t>
            </w:r>
            <w:r w:rsidR="00F240FB" w:rsidRPr="00CF521F">
              <w:t>ț</w:t>
            </w:r>
            <w:r w:rsidRPr="00CF521F">
              <w:t xml:space="preserve">eleg </w:t>
            </w:r>
            <w:r w:rsidRPr="00CF521F">
              <w:rPr>
                <w:b/>
                <w:i/>
              </w:rPr>
              <w:t>sau se presupune în mod rezonabil că o în</w:t>
            </w:r>
            <w:r w:rsidR="00F240FB" w:rsidRPr="00CF521F">
              <w:rPr>
                <w:b/>
                <w:i/>
              </w:rPr>
              <w:t>ț</w:t>
            </w:r>
            <w:r w:rsidRPr="00CF521F">
              <w:rPr>
                <w:b/>
                <w:i/>
              </w:rPr>
              <w:t>eleg</w:t>
            </w:r>
            <w:r w:rsidRPr="00CF521F">
              <w:t>. În cazul în care acest lucru este necesar, informa</w:t>
            </w:r>
            <w:r w:rsidR="00F240FB" w:rsidRPr="00CF521F">
              <w:t>ț</w:t>
            </w:r>
            <w:r w:rsidRPr="00CF521F">
              <w:t xml:space="preserve">iile respective se furnizează </w:t>
            </w:r>
            <w:r w:rsidR="00F240FB" w:rsidRPr="00CF521F">
              <w:t>ș</w:t>
            </w:r>
            <w:r w:rsidRPr="00CF521F">
              <w:t xml:space="preserve">i oral </w:t>
            </w:r>
            <w:r w:rsidR="00F240FB" w:rsidRPr="00CF521F">
              <w:t>ș</w:t>
            </w:r>
            <w:r w:rsidRPr="00CF521F">
              <w:t xml:space="preserve">i se adaptează la nevoile </w:t>
            </w:r>
            <w:r w:rsidRPr="00CF521F">
              <w:rPr>
                <w:b/>
                <w:i/>
              </w:rPr>
              <w:t>minorilor</w:t>
            </w:r>
            <w:r w:rsidRPr="00CF521F">
              <w:t>.</w:t>
            </w:r>
          </w:p>
        </w:tc>
        <w:tc>
          <w:tcPr>
            <w:tcW w:w="4876" w:type="dxa"/>
          </w:tcPr>
          <w:p w:rsidR="007E2637" w:rsidRPr="00CF521F" w:rsidRDefault="007E2637" w:rsidP="007E2637">
            <w:pPr>
              <w:pStyle w:val="Normal6"/>
              <w:rPr>
                <w:szCs w:val="24"/>
              </w:rPr>
            </w:pPr>
            <w:r w:rsidRPr="00CF521F">
              <w:t>2.</w:t>
            </w:r>
            <w:r w:rsidRPr="00CF521F">
              <w:tab/>
              <w:t>Statele membre se asigură că informa</w:t>
            </w:r>
            <w:r w:rsidR="00F240FB" w:rsidRPr="00CF521F">
              <w:t>ț</w:t>
            </w:r>
            <w:r w:rsidRPr="00CF521F">
              <w:t>iile prevăzute la alineatul (1) sunt furnizate în scris , utilizând un model standard care este elaborat de Agen</w:t>
            </w:r>
            <w:r w:rsidR="00F240FB" w:rsidRPr="00CF521F">
              <w:t>ț</w:t>
            </w:r>
            <w:r w:rsidRPr="00CF521F">
              <w:t xml:space="preserve">ia pentru Azil a Uniunii Europene, </w:t>
            </w:r>
            <w:r w:rsidR="00F240FB" w:rsidRPr="00CF521F">
              <w:t>ș</w:t>
            </w:r>
            <w:r w:rsidRPr="00CF521F">
              <w:t>i într-o limbă pe care solicitan</w:t>
            </w:r>
            <w:r w:rsidR="00F240FB" w:rsidRPr="00CF521F">
              <w:t>ț</w:t>
            </w:r>
            <w:r w:rsidRPr="00CF521F">
              <w:t>ii o în</w:t>
            </w:r>
            <w:r w:rsidR="00F240FB" w:rsidRPr="00CF521F">
              <w:t>ț</w:t>
            </w:r>
            <w:r w:rsidRPr="00CF521F">
              <w:t>eleg. În cazul în care acest lucru este necesar, informa</w:t>
            </w:r>
            <w:r w:rsidR="00F240FB" w:rsidRPr="00CF521F">
              <w:t>ț</w:t>
            </w:r>
            <w:r w:rsidRPr="00CF521F">
              <w:t xml:space="preserve">iile respective se furnizează </w:t>
            </w:r>
            <w:r w:rsidR="00F240FB" w:rsidRPr="00CF521F">
              <w:t>ș</w:t>
            </w:r>
            <w:r w:rsidRPr="00CF521F">
              <w:t xml:space="preserve">i oral </w:t>
            </w:r>
            <w:r w:rsidR="00F240FB" w:rsidRPr="00CF521F">
              <w:t>ș</w:t>
            </w:r>
            <w:r w:rsidRPr="00CF521F">
              <w:t xml:space="preserve">i se adaptează la nevoile </w:t>
            </w:r>
            <w:r w:rsidRPr="00CF521F">
              <w:rPr>
                <w:b/>
                <w:i/>
              </w:rPr>
              <w:t xml:space="preserve">persoanei în cauză, </w:t>
            </w:r>
            <w:r w:rsidR="00F240FB" w:rsidRPr="00CF521F">
              <w:rPr>
                <w:b/>
                <w:i/>
              </w:rPr>
              <w:t>ț</w:t>
            </w:r>
            <w:r w:rsidRPr="00CF521F">
              <w:rPr>
                <w:b/>
                <w:i/>
              </w:rPr>
              <w:t>inând cont de situa</w:t>
            </w:r>
            <w:r w:rsidR="00F240FB" w:rsidRPr="00CF521F">
              <w:rPr>
                <w:b/>
                <w:i/>
              </w:rPr>
              <w:t>ț</w:t>
            </w:r>
            <w:r w:rsidRPr="00CF521F">
              <w:rPr>
                <w:b/>
                <w:i/>
              </w:rPr>
              <w:t>ia personală a acesteia</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169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6 </w:t>
      </w:r>
      <w:r w:rsidRPr="00CF521F">
        <w:rPr>
          <w:cs/>
        </w:rPr>
        <w:t xml:space="preserve">– </w:t>
      </w:r>
      <w:r w:rsidRPr="00CF521F">
        <w:t>alineatul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furnizează solicitan</w:t>
            </w:r>
            <w:r w:rsidR="00F240FB" w:rsidRPr="00CF521F">
              <w:t>ț</w:t>
            </w:r>
            <w:r w:rsidRPr="00CF521F">
              <w:t>ilor un document de călătorie numai atunci când ace</w:t>
            </w:r>
            <w:r w:rsidR="00F240FB" w:rsidRPr="00CF521F">
              <w:t>ș</w:t>
            </w:r>
            <w:r w:rsidRPr="00CF521F">
              <w:t>tia trebuie să fie prezen</w:t>
            </w:r>
            <w:r w:rsidR="00F240FB" w:rsidRPr="00CF521F">
              <w:t>ț</w:t>
            </w:r>
            <w:r w:rsidRPr="00CF521F">
              <w:t xml:space="preserve">i în alt stat din motive umanitare grave sau din alte motive imperative. Valabilitatea documentului de călătorie este limitată la scopul </w:t>
            </w:r>
            <w:r w:rsidR="00F240FB" w:rsidRPr="00CF521F">
              <w:t>ș</w:t>
            </w:r>
            <w:r w:rsidRPr="00CF521F">
              <w:t>i durata necesare pentru motivul care a determinat emiterea sa.</w:t>
            </w:r>
          </w:p>
        </w:tc>
        <w:tc>
          <w:tcPr>
            <w:tcW w:w="4876" w:type="dxa"/>
          </w:tcPr>
          <w:p w:rsidR="007E2637" w:rsidRPr="00CF521F" w:rsidRDefault="007E2637" w:rsidP="007E2637">
            <w:pPr>
              <w:pStyle w:val="Normal6"/>
              <w:rPr>
                <w:szCs w:val="24"/>
              </w:rPr>
            </w:pPr>
            <w:r w:rsidRPr="00CF521F">
              <w:t>Statele membre furnizează solicitan</w:t>
            </w:r>
            <w:r w:rsidR="00F240FB" w:rsidRPr="00CF521F">
              <w:t>ț</w:t>
            </w:r>
            <w:r w:rsidRPr="00CF521F">
              <w:t xml:space="preserve">ilor un document de călătorie numai atunci când </w:t>
            </w:r>
            <w:r w:rsidRPr="00CF521F">
              <w:rPr>
                <w:b/>
                <w:i/>
              </w:rPr>
              <w:t xml:space="preserve">identitatea solicitantului a fost verificată </w:t>
            </w:r>
            <w:r w:rsidR="00F240FB" w:rsidRPr="00CF521F">
              <w:rPr>
                <w:b/>
                <w:i/>
              </w:rPr>
              <w:t>ș</w:t>
            </w:r>
            <w:r w:rsidRPr="00CF521F">
              <w:rPr>
                <w:b/>
                <w:i/>
              </w:rPr>
              <w:t>i atunci când</w:t>
            </w:r>
            <w:r w:rsidRPr="00CF521F">
              <w:t xml:space="preserve"> ace</w:t>
            </w:r>
            <w:r w:rsidR="00F240FB" w:rsidRPr="00CF521F">
              <w:t>ș</w:t>
            </w:r>
            <w:r w:rsidRPr="00CF521F">
              <w:t>tia trebuie să fie prezen</w:t>
            </w:r>
            <w:r w:rsidR="00F240FB" w:rsidRPr="00CF521F">
              <w:t>ț</w:t>
            </w:r>
            <w:r w:rsidRPr="00CF521F">
              <w:t xml:space="preserve">i în alt stat din motive umanitare grave sau din alte motive imperative. Valabilitatea documentului de călătorie este limitată la scopul </w:t>
            </w:r>
            <w:r w:rsidR="00F240FB" w:rsidRPr="00CF521F">
              <w:t>ș</w:t>
            </w:r>
            <w:r w:rsidRPr="00CF521F">
              <w:t xml:space="preserve">i durata necesare pentru motivul care a determinat emiterea sa. </w:t>
            </w:r>
            <w:r w:rsidRPr="00CF521F">
              <w:rPr>
                <w:b/>
                <w:i/>
              </w:rPr>
              <w:t>Din motive de siguran</w:t>
            </w:r>
            <w:r w:rsidR="00F240FB" w:rsidRPr="00CF521F">
              <w:rPr>
                <w:b/>
                <w:i/>
              </w:rPr>
              <w:t>ț</w:t>
            </w:r>
            <w:r w:rsidRPr="00CF521F">
              <w:rPr>
                <w:b/>
                <w:i/>
              </w:rPr>
              <w:t>ă, documentul de călătorie nu poate fi emis pentru deplasări într-o zonă de conflict.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Furnizarea de documente de călătorie ar trebui să aibă loc doar în situa</w:t>
      </w:r>
      <w:r w:rsidR="00F240FB" w:rsidRPr="00CF521F">
        <w:rPr>
          <w:noProof w:val="0"/>
        </w:rPr>
        <w:t>ț</w:t>
      </w:r>
      <w:r w:rsidRPr="00CF521F">
        <w:rPr>
          <w:noProof w:val="0"/>
        </w:rPr>
        <w:t>ii excep</w:t>
      </w:r>
      <w:r w:rsidR="00F240FB" w:rsidRPr="00CF521F">
        <w:rPr>
          <w:noProof w:val="0"/>
        </w:rPr>
        <w:t>ț</w:t>
      </w:r>
      <w:r w:rsidRPr="00CF521F">
        <w:rPr>
          <w:noProof w:val="0"/>
        </w:rPr>
        <w:t xml:space="preserve">ionale </w:t>
      </w:r>
      <w:r w:rsidR="00F240FB" w:rsidRPr="00CF521F">
        <w:rPr>
          <w:noProof w:val="0"/>
        </w:rPr>
        <w:t>ș</w:t>
      </w:r>
      <w:r w:rsidRPr="00CF521F">
        <w:rPr>
          <w:noProof w:val="0"/>
        </w:rPr>
        <w:t>i doar în cazul în care informa</w:t>
      </w:r>
      <w:r w:rsidR="00F240FB" w:rsidRPr="00CF521F">
        <w:rPr>
          <w:noProof w:val="0"/>
        </w:rPr>
        <w:t>ț</w:t>
      </w:r>
      <w:r w:rsidRPr="00CF521F">
        <w:rPr>
          <w:noProof w:val="0"/>
        </w:rPr>
        <w:t>iile cu caracter personal ale solicitantului pot fi verificate.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6 </w:t>
      </w:r>
      <w:r w:rsidRPr="00CF521F">
        <w:rPr>
          <w:cs/>
        </w:rPr>
        <w:t xml:space="preserve">– </w:t>
      </w:r>
      <w:r w:rsidR="004F7DA0" w:rsidRPr="00CF521F">
        <w:t xml:space="preserve">alineatul </w:t>
      </w:r>
      <w:r w:rsidRPr="00CF521F">
        <w:t>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furnizează solicitan</w:t>
            </w:r>
            <w:r w:rsidR="00F240FB" w:rsidRPr="00CF521F">
              <w:t>ț</w:t>
            </w:r>
            <w:r w:rsidRPr="00CF521F">
              <w:t xml:space="preserve">ilor un document de călătorie </w:t>
            </w:r>
            <w:r w:rsidRPr="00CF521F">
              <w:rPr>
                <w:b/>
                <w:i/>
              </w:rPr>
              <w:t>numai</w:t>
            </w:r>
            <w:r w:rsidRPr="00CF521F">
              <w:t xml:space="preserve"> atunci când ace</w:t>
            </w:r>
            <w:r w:rsidR="00F240FB" w:rsidRPr="00CF521F">
              <w:t>ș</w:t>
            </w:r>
            <w:r w:rsidRPr="00CF521F">
              <w:t xml:space="preserve">tia </w:t>
            </w:r>
            <w:r w:rsidRPr="00CF521F">
              <w:rPr>
                <w:b/>
                <w:i/>
              </w:rPr>
              <w:t>trebuie</w:t>
            </w:r>
            <w:r w:rsidRPr="00CF521F">
              <w:t xml:space="preserve"> să fie prezen</w:t>
            </w:r>
            <w:r w:rsidR="00F240FB" w:rsidRPr="00CF521F">
              <w:t>ț</w:t>
            </w:r>
            <w:r w:rsidRPr="00CF521F">
              <w:t xml:space="preserve">i în alt stat </w:t>
            </w:r>
            <w:r w:rsidRPr="00CF521F">
              <w:rPr>
                <w:b/>
                <w:i/>
              </w:rPr>
              <w:t>din motive umanitare grave sau din alte motive imperative</w:t>
            </w:r>
            <w:r w:rsidRPr="00CF521F">
              <w:t xml:space="preserve">. Valabilitatea documentului de călătorie este limitată la scopul </w:t>
            </w:r>
            <w:r w:rsidR="00F240FB" w:rsidRPr="00CF521F">
              <w:t>ș</w:t>
            </w:r>
            <w:r w:rsidRPr="00CF521F">
              <w:t>i durata necesare pentru motivul care a determinat emiterea sa.</w:t>
            </w:r>
          </w:p>
        </w:tc>
        <w:tc>
          <w:tcPr>
            <w:tcW w:w="4876" w:type="dxa"/>
          </w:tcPr>
          <w:p w:rsidR="007E2637" w:rsidRPr="00CF521F" w:rsidRDefault="007E2637" w:rsidP="007E2637">
            <w:pPr>
              <w:pStyle w:val="Normal6"/>
              <w:rPr>
                <w:szCs w:val="24"/>
              </w:rPr>
            </w:pPr>
            <w:r w:rsidRPr="00CF521F">
              <w:t>Statele membre furnizează solicitan</w:t>
            </w:r>
            <w:r w:rsidR="00F240FB" w:rsidRPr="00CF521F">
              <w:t>ț</w:t>
            </w:r>
            <w:r w:rsidRPr="00CF521F">
              <w:t xml:space="preserve">ilor un document de călătorie atunci când </w:t>
            </w:r>
            <w:r w:rsidRPr="00CF521F">
              <w:rPr>
                <w:b/>
                <w:i/>
              </w:rPr>
              <w:t>există motive ca</w:t>
            </w:r>
            <w:r w:rsidRPr="00CF521F">
              <w:t xml:space="preserve"> ace</w:t>
            </w:r>
            <w:r w:rsidR="00F240FB" w:rsidRPr="00CF521F">
              <w:t>ș</w:t>
            </w:r>
            <w:r w:rsidRPr="00CF521F">
              <w:t>tia să fie prezen</w:t>
            </w:r>
            <w:r w:rsidR="00F240FB" w:rsidRPr="00CF521F">
              <w:t>ț</w:t>
            </w:r>
            <w:r w:rsidRPr="00CF521F">
              <w:t xml:space="preserve">i în alt stat. Valabilitatea documentului de călătorie este limitată la scopul </w:t>
            </w:r>
            <w:r w:rsidR="00F240FB" w:rsidRPr="00CF521F">
              <w:t>ș</w:t>
            </w:r>
            <w:r w:rsidRPr="00CF521F">
              <w:t>i durata necesare pentru motivul care a determinat emiterea sa.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Situa</w:t>
      </w:r>
      <w:r w:rsidR="00F240FB" w:rsidRPr="00CF521F">
        <w:rPr>
          <w:noProof w:val="0"/>
        </w:rPr>
        <w:t>ț</w:t>
      </w:r>
      <w:r w:rsidRPr="00CF521F">
        <w:rPr>
          <w:noProof w:val="0"/>
        </w:rPr>
        <w:t>iile în care ar putea fi eliberat un document de călătorie sunt restrictive în mod nejustificat în textul propus pentru reformare, nefiind nevoie de o astfel de abordare restrictivă. Acest amendament este în conformitate cu toate amendamentele prezentate care au drept scop limitarea abordării punitive fa</w:t>
      </w:r>
      <w:r w:rsidR="00F240FB" w:rsidRPr="00CF521F">
        <w:rPr>
          <w:noProof w:val="0"/>
        </w:rPr>
        <w:t>ț</w:t>
      </w:r>
      <w:r w:rsidRPr="00CF521F">
        <w:rPr>
          <w:noProof w:val="0"/>
        </w:rPr>
        <w:t>ă de solicitan</w:t>
      </w:r>
      <w:r w:rsidR="00F240FB" w:rsidRPr="00CF521F">
        <w:rPr>
          <w:noProof w:val="0"/>
        </w:rPr>
        <w:t>ț</w:t>
      </w:r>
      <w:r w:rsidRPr="00CF521F">
        <w:rPr>
          <w:noProof w:val="0"/>
        </w:rPr>
        <w:t>ii de protec</w:t>
      </w:r>
      <w:r w:rsidR="00F240FB" w:rsidRPr="00CF521F">
        <w:rPr>
          <w:noProof w:val="0"/>
        </w:rPr>
        <w:t>ț</w:t>
      </w:r>
      <w:r w:rsidRPr="00CF521F">
        <w:rPr>
          <w:noProof w:val="0"/>
        </w:rPr>
        <w:t>ie interna</w:t>
      </w:r>
      <w:r w:rsidR="00F240FB" w:rsidRPr="00CF521F">
        <w:rPr>
          <w:noProof w:val="0"/>
        </w:rPr>
        <w:t>ț</w:t>
      </w:r>
      <w:r w:rsidRPr="00CF521F">
        <w:rPr>
          <w:noProof w:val="0"/>
        </w:rPr>
        <w:t>ională.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Heinz K. Becker</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6 </w:t>
      </w:r>
      <w:r w:rsidRPr="00CF521F">
        <w:rPr>
          <w:cs/>
        </w:rPr>
        <w:t xml:space="preserve">– </w:t>
      </w:r>
      <w:r w:rsidR="004F7DA0" w:rsidRPr="00CF521F">
        <w:t xml:space="preserve">alineatul </w:t>
      </w:r>
      <w:r w:rsidRPr="00CF521F">
        <w:t>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 xml:space="preserve">Statele membre </w:t>
            </w:r>
            <w:r w:rsidRPr="00CF521F">
              <w:rPr>
                <w:b/>
                <w:i/>
              </w:rPr>
              <w:t>furnizează</w:t>
            </w:r>
            <w:r w:rsidRPr="00CF521F">
              <w:t xml:space="preserve"> solicitan</w:t>
            </w:r>
            <w:r w:rsidR="00F240FB" w:rsidRPr="00CF521F">
              <w:t>ț</w:t>
            </w:r>
            <w:r w:rsidRPr="00CF521F">
              <w:t>ilor un document de călătorie numai atunci când ace</w:t>
            </w:r>
            <w:r w:rsidR="00F240FB" w:rsidRPr="00CF521F">
              <w:t>ș</w:t>
            </w:r>
            <w:r w:rsidRPr="00CF521F">
              <w:t>tia trebuie să fie prezen</w:t>
            </w:r>
            <w:r w:rsidR="00F240FB" w:rsidRPr="00CF521F">
              <w:t>ț</w:t>
            </w:r>
            <w:r w:rsidRPr="00CF521F">
              <w:t xml:space="preserve">i în alt stat din motive umanitare grave </w:t>
            </w:r>
            <w:r w:rsidRPr="00CF521F">
              <w:rPr>
                <w:b/>
                <w:i/>
              </w:rPr>
              <w:t>sau din alte motive imperative</w:t>
            </w:r>
            <w:r w:rsidRPr="00CF521F">
              <w:t xml:space="preserve">. Valabilitatea documentului de călătorie este limitată la scopul </w:t>
            </w:r>
            <w:r w:rsidR="00F240FB" w:rsidRPr="00CF521F">
              <w:t>ș</w:t>
            </w:r>
            <w:r w:rsidRPr="00CF521F">
              <w:t>i durata necesare pentru motivul care a determinat emiterea sa.</w:t>
            </w:r>
          </w:p>
        </w:tc>
        <w:tc>
          <w:tcPr>
            <w:tcW w:w="4876" w:type="dxa"/>
          </w:tcPr>
          <w:p w:rsidR="007E2637" w:rsidRPr="00CF521F" w:rsidRDefault="007E2637" w:rsidP="007E2637">
            <w:pPr>
              <w:pStyle w:val="Normal6"/>
              <w:rPr>
                <w:szCs w:val="24"/>
              </w:rPr>
            </w:pPr>
            <w:r w:rsidRPr="00CF521F">
              <w:t xml:space="preserve">Statele membre </w:t>
            </w:r>
            <w:r w:rsidRPr="00CF521F">
              <w:rPr>
                <w:b/>
                <w:i/>
              </w:rPr>
              <w:t>pot furniza</w:t>
            </w:r>
            <w:r w:rsidRPr="00CF521F">
              <w:t xml:space="preserve"> solicitan</w:t>
            </w:r>
            <w:r w:rsidR="00F240FB" w:rsidRPr="00CF521F">
              <w:t>ț</w:t>
            </w:r>
            <w:r w:rsidRPr="00CF521F">
              <w:t>ilor un document de călătorie numai atunci când ace</w:t>
            </w:r>
            <w:r w:rsidR="00F240FB" w:rsidRPr="00CF521F">
              <w:t>ș</w:t>
            </w:r>
            <w:r w:rsidRPr="00CF521F">
              <w:t>tia trebuie să fie prezen</w:t>
            </w:r>
            <w:r w:rsidR="00F240FB" w:rsidRPr="00CF521F">
              <w:t>ț</w:t>
            </w:r>
            <w:r w:rsidRPr="00CF521F">
              <w:t xml:space="preserve">i în alt stat din motive umanitare grave. Valabilitatea documentului de călătorie este limitată la scopul </w:t>
            </w:r>
            <w:r w:rsidR="00F240FB" w:rsidRPr="00CF521F">
              <w:t>ș</w:t>
            </w:r>
            <w:r w:rsidRPr="00CF521F">
              <w:t>i durata necesare pentru motivul care a determinat emiterea sa.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6 </w:t>
      </w:r>
      <w:r w:rsidRPr="00CF521F">
        <w:rPr>
          <w:cs/>
        </w:rPr>
        <w:t xml:space="preserve">– </w:t>
      </w:r>
      <w:r w:rsidR="004F7DA0" w:rsidRPr="00CF521F">
        <w:t xml:space="preserve">alineatul </w:t>
      </w:r>
      <w:r w:rsidRPr="00CF521F">
        <w:t>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furnizează solicitan</w:t>
            </w:r>
            <w:r w:rsidR="00F240FB" w:rsidRPr="00CF521F">
              <w:t>ț</w:t>
            </w:r>
            <w:r w:rsidRPr="00CF521F">
              <w:t xml:space="preserve">ilor un document de călătorie </w:t>
            </w:r>
            <w:r w:rsidRPr="00CF521F">
              <w:rPr>
                <w:b/>
                <w:i/>
              </w:rPr>
              <w:t>numai</w:t>
            </w:r>
            <w:r w:rsidRPr="00CF521F">
              <w:t xml:space="preserve"> atunci când ace</w:t>
            </w:r>
            <w:r w:rsidR="00F240FB" w:rsidRPr="00CF521F">
              <w:t>ș</w:t>
            </w:r>
            <w:r w:rsidRPr="00CF521F">
              <w:t>tia trebuie să fie prezen</w:t>
            </w:r>
            <w:r w:rsidR="00F240FB" w:rsidRPr="00CF521F">
              <w:t>ț</w:t>
            </w:r>
            <w:r w:rsidRPr="00CF521F">
              <w:t xml:space="preserve">i în alt stat din motive umanitare grave sau din alte motive </w:t>
            </w:r>
            <w:r w:rsidRPr="00CF521F">
              <w:rPr>
                <w:b/>
                <w:i/>
              </w:rPr>
              <w:t>imperative</w:t>
            </w:r>
            <w:r w:rsidRPr="00CF521F">
              <w:t xml:space="preserve">. Valabilitatea documentului de călătorie </w:t>
            </w:r>
            <w:r w:rsidRPr="00CF521F">
              <w:rPr>
                <w:b/>
                <w:i/>
              </w:rPr>
              <w:t>este limitată la</w:t>
            </w:r>
            <w:r w:rsidRPr="00CF521F">
              <w:t xml:space="preserve"> scopul </w:t>
            </w:r>
            <w:r w:rsidR="00F240FB" w:rsidRPr="00CF521F">
              <w:t>ș</w:t>
            </w:r>
            <w:r w:rsidRPr="00CF521F">
              <w:t>i durata necesare pentru motivul care a determinat emiterea sa.</w:t>
            </w:r>
          </w:p>
        </w:tc>
        <w:tc>
          <w:tcPr>
            <w:tcW w:w="4876" w:type="dxa"/>
          </w:tcPr>
          <w:p w:rsidR="007E2637" w:rsidRPr="00CF521F" w:rsidRDefault="007E2637" w:rsidP="007E2637">
            <w:pPr>
              <w:pStyle w:val="Normal6"/>
              <w:rPr>
                <w:szCs w:val="24"/>
              </w:rPr>
            </w:pPr>
            <w:r w:rsidRPr="00CF521F">
              <w:t>Statele membre furnizează solicitan</w:t>
            </w:r>
            <w:r w:rsidR="00F240FB" w:rsidRPr="00CF521F">
              <w:t>ț</w:t>
            </w:r>
            <w:r w:rsidRPr="00CF521F">
              <w:t>ilor un document de călătorie atunci când ace</w:t>
            </w:r>
            <w:r w:rsidR="00F240FB" w:rsidRPr="00CF521F">
              <w:t>ș</w:t>
            </w:r>
            <w:r w:rsidRPr="00CF521F">
              <w:t>tia trebuie să fie prezen</w:t>
            </w:r>
            <w:r w:rsidR="00F240FB" w:rsidRPr="00CF521F">
              <w:t>ț</w:t>
            </w:r>
            <w:r w:rsidRPr="00CF521F">
              <w:t xml:space="preserve">i în alt stat din motive umanitare grave sau din alte motive. Valabilitatea documentului de călătorie </w:t>
            </w:r>
            <w:r w:rsidRPr="00CF521F">
              <w:rPr>
                <w:b/>
                <w:i/>
              </w:rPr>
              <w:t>acoperă cel pu</w:t>
            </w:r>
            <w:r w:rsidR="00F240FB" w:rsidRPr="00CF521F">
              <w:rPr>
                <w:b/>
                <w:i/>
              </w:rPr>
              <w:t>ț</w:t>
            </w:r>
            <w:r w:rsidRPr="00CF521F">
              <w:rPr>
                <w:b/>
                <w:i/>
              </w:rPr>
              <w:t>in</w:t>
            </w:r>
            <w:r w:rsidRPr="00CF521F">
              <w:t xml:space="preserve"> scopul </w:t>
            </w:r>
            <w:r w:rsidR="00F240FB" w:rsidRPr="00CF521F">
              <w:t>ș</w:t>
            </w:r>
            <w:r w:rsidRPr="00CF521F">
              <w:t>i durata necesare pentru motivul care a determinat emiterea sa.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József Nagy</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6 </w:t>
      </w:r>
      <w:r w:rsidRPr="00CF521F">
        <w:rPr>
          <w:cs/>
        </w:rPr>
        <w:t xml:space="preserve">– </w:t>
      </w:r>
      <w:r w:rsidR="004F7DA0" w:rsidRPr="00CF521F">
        <w:t xml:space="preserve">alineatul </w:t>
      </w:r>
      <w:r w:rsidRPr="00CF521F">
        <w:t>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 xml:space="preserve">Statele membre </w:t>
            </w:r>
            <w:r w:rsidRPr="00CF521F">
              <w:rPr>
                <w:b/>
                <w:i/>
              </w:rPr>
              <w:t>furnizează</w:t>
            </w:r>
            <w:r w:rsidRPr="00CF521F">
              <w:t xml:space="preserve"> solicitan</w:t>
            </w:r>
            <w:r w:rsidR="00F240FB" w:rsidRPr="00CF521F">
              <w:t>ț</w:t>
            </w:r>
            <w:r w:rsidRPr="00CF521F">
              <w:t xml:space="preserve">ilor un document de călătorie </w:t>
            </w:r>
            <w:r w:rsidRPr="00CF521F">
              <w:rPr>
                <w:b/>
                <w:i/>
              </w:rPr>
              <w:t>numai</w:t>
            </w:r>
            <w:r w:rsidRPr="00CF521F">
              <w:t xml:space="preserve"> atunci când ace</w:t>
            </w:r>
            <w:r w:rsidR="00F240FB" w:rsidRPr="00CF521F">
              <w:t>ș</w:t>
            </w:r>
            <w:r w:rsidRPr="00CF521F">
              <w:t>tia trebuie să fie prezen</w:t>
            </w:r>
            <w:r w:rsidR="00F240FB" w:rsidRPr="00CF521F">
              <w:t>ț</w:t>
            </w:r>
            <w:r w:rsidRPr="00CF521F">
              <w:t xml:space="preserve">i în alt stat din motive umanitare grave sau din alte motive imperative . Valabilitatea documentului de călătorie este limitată la scopul </w:t>
            </w:r>
            <w:r w:rsidR="00F240FB" w:rsidRPr="00CF521F">
              <w:t>ș</w:t>
            </w:r>
            <w:r w:rsidRPr="00CF521F">
              <w:t>i durata necesare pentru motivul care a determinat emiterea sa.</w:t>
            </w:r>
          </w:p>
        </w:tc>
        <w:tc>
          <w:tcPr>
            <w:tcW w:w="4876" w:type="dxa"/>
          </w:tcPr>
          <w:p w:rsidR="007E2637" w:rsidRPr="00CF521F" w:rsidRDefault="007E2637" w:rsidP="007E2637">
            <w:pPr>
              <w:pStyle w:val="Normal6"/>
              <w:rPr>
                <w:szCs w:val="24"/>
              </w:rPr>
            </w:pPr>
            <w:r w:rsidRPr="00CF521F">
              <w:t xml:space="preserve">Statele membre </w:t>
            </w:r>
            <w:r w:rsidRPr="00CF521F">
              <w:rPr>
                <w:b/>
                <w:i/>
              </w:rPr>
              <w:t>pot furniza</w:t>
            </w:r>
            <w:r w:rsidRPr="00CF521F">
              <w:t xml:space="preserve"> solicitan</w:t>
            </w:r>
            <w:r w:rsidR="00F240FB" w:rsidRPr="00CF521F">
              <w:t>ț</w:t>
            </w:r>
            <w:r w:rsidRPr="00CF521F">
              <w:t>ilor un document de călătorie atunci când ace</w:t>
            </w:r>
            <w:r w:rsidR="00F240FB" w:rsidRPr="00CF521F">
              <w:t>ș</w:t>
            </w:r>
            <w:r w:rsidRPr="00CF521F">
              <w:t>tia trebuie să fie prezen</w:t>
            </w:r>
            <w:r w:rsidR="00F240FB" w:rsidRPr="00CF521F">
              <w:t>ț</w:t>
            </w:r>
            <w:r w:rsidRPr="00CF521F">
              <w:t xml:space="preserve">i în alt stat din motive umanitare grave sau din alte motive imperative . Valabilitatea documentului de călătorie este limitată la scopul </w:t>
            </w:r>
            <w:r w:rsidR="00F240FB" w:rsidRPr="00CF521F">
              <w:t>ș</w:t>
            </w:r>
            <w:r w:rsidRPr="00CF521F">
              <w:t>i durata necesare pentru motivul care a determinat emiterea sa.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6 </w:t>
      </w:r>
      <w:r w:rsidRPr="00CF521F">
        <w:rPr>
          <w:cs/>
        </w:rPr>
        <w:t xml:space="preserve">– </w:t>
      </w:r>
      <w:r w:rsidRPr="00CF521F">
        <w:t>alineatul 1 a (nou)</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1a.</w:t>
            </w:r>
            <w:r w:rsidRPr="00CF521F">
              <w:rPr>
                <w:b/>
                <w:i/>
              </w:rPr>
              <w:tab/>
              <w:t>Acest document de călătorie permite reintrarea nelimitată pe teritoriul statului membru emitent.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Această clarificare este necesară deoarece, în prezent, articolul 6 nu se mai referă la </w:t>
      </w:r>
      <w:r w:rsidRPr="00CF521F">
        <w:rPr>
          <w:noProof w:val="0"/>
          <w:cs/>
        </w:rPr>
        <w:t>„</w:t>
      </w:r>
      <w:r w:rsidRPr="00CF521F">
        <w:rPr>
          <w:noProof w:val="0"/>
        </w:rPr>
        <w:t>documente</w:t>
      </w:r>
      <w:r w:rsidRPr="00CF521F">
        <w:rPr>
          <w:noProof w:val="0"/>
          <w:cs/>
        </w:rPr>
        <w:t>”</w:t>
      </w:r>
      <w:r w:rsidRPr="00CF521F">
        <w:rPr>
          <w:noProof w:val="0"/>
        </w:rPr>
        <w:t xml:space="preserve">, ci la </w:t>
      </w:r>
      <w:r w:rsidRPr="00CF521F">
        <w:rPr>
          <w:noProof w:val="0"/>
          <w:cs/>
        </w:rPr>
        <w:t>„</w:t>
      </w:r>
      <w:r w:rsidRPr="00CF521F">
        <w:rPr>
          <w:noProof w:val="0"/>
        </w:rPr>
        <w:t>documentele de călătorie</w:t>
      </w:r>
      <w:r w:rsidRPr="00CF521F">
        <w:rPr>
          <w:noProof w:val="0"/>
          <w:cs/>
        </w:rPr>
        <w:t>”</w:t>
      </w:r>
      <w:r w:rsidRPr="00CF521F">
        <w:rPr>
          <w:noProof w:val="0"/>
        </w:rPr>
        <w:t>. Acesta include posibilitatea ca documentul de călătorie să fie emis pentru călătorii în afara Uniunii, introducând astfel necesitatea reintrării pe teritoriul Uniunii.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alineatul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w:t>
            </w:r>
            <w:r w:rsidRPr="00CF521F">
              <w:tab/>
              <w:t>Solicitan</w:t>
            </w:r>
            <w:r w:rsidR="00F240FB" w:rsidRPr="00CF521F">
              <w:t>ț</w:t>
            </w:r>
            <w:r w:rsidRPr="00CF521F">
              <w:t xml:space="preserve">ii pot circula liber pe teritoriul statului membru gazdă </w:t>
            </w:r>
            <w:r w:rsidRPr="00CF521F">
              <w:rPr>
                <w:b/>
                <w:i/>
              </w:rPr>
              <w:t>sau în interiorul unei zone care le-a fost stabilită de acest stat membru. Zona stabilită nu aduce atingere sferei inalienabile a vie</w:t>
            </w:r>
            <w:r w:rsidR="00F240FB" w:rsidRPr="00CF521F">
              <w:rPr>
                <w:b/>
                <w:i/>
              </w:rPr>
              <w:t>ț</w:t>
            </w:r>
            <w:r w:rsidRPr="00CF521F">
              <w:rPr>
                <w:b/>
                <w:i/>
              </w:rPr>
              <w:t xml:space="preserve">ii private </w:t>
            </w:r>
            <w:r w:rsidR="00F240FB" w:rsidRPr="00CF521F">
              <w:rPr>
                <w:b/>
                <w:i/>
              </w:rPr>
              <w:t>ș</w:t>
            </w:r>
            <w:r w:rsidRPr="00CF521F">
              <w:rPr>
                <w:b/>
                <w:i/>
              </w:rPr>
              <w:t>i oferă suficientă libertate de ac</w:t>
            </w:r>
            <w:r w:rsidR="00F240FB" w:rsidRPr="00CF521F">
              <w:rPr>
                <w:b/>
                <w:i/>
              </w:rPr>
              <w:t>ț</w:t>
            </w:r>
            <w:r w:rsidRPr="00CF521F">
              <w:rPr>
                <w:b/>
                <w:i/>
              </w:rPr>
              <w:t>iune pentru a garanta accesul la toate avantajele care decurg din prezenta directivă</w:t>
            </w:r>
            <w:r w:rsidRPr="00CF521F">
              <w:t>.</w:t>
            </w:r>
          </w:p>
        </w:tc>
        <w:tc>
          <w:tcPr>
            <w:tcW w:w="4876" w:type="dxa"/>
          </w:tcPr>
          <w:p w:rsidR="007E2637" w:rsidRPr="00CF521F" w:rsidRDefault="007E2637" w:rsidP="007E2637">
            <w:pPr>
              <w:pStyle w:val="Normal6"/>
              <w:rPr>
                <w:szCs w:val="24"/>
              </w:rPr>
            </w:pPr>
            <w:r w:rsidRPr="00CF521F">
              <w:t>1.</w:t>
            </w:r>
            <w:r w:rsidRPr="00CF521F">
              <w:tab/>
              <w:t>Solicitan</w:t>
            </w:r>
            <w:r w:rsidR="00F240FB" w:rsidRPr="00CF521F">
              <w:t>ț</w:t>
            </w:r>
            <w:r w:rsidRPr="00CF521F">
              <w:t>ii pot circula liber pe teritoriul statului membru gazdă.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Partea eliminată este intrinsec legată de vechiul articolul 6 alineatul (1), a cărui eliminare este propusă de Comisie. În absen</w:t>
      </w:r>
      <w:r w:rsidR="00F240FB" w:rsidRPr="00CF521F">
        <w:rPr>
          <w:noProof w:val="0"/>
        </w:rPr>
        <w:t>ț</w:t>
      </w:r>
      <w:r w:rsidRPr="00CF521F">
        <w:rPr>
          <w:noProof w:val="0"/>
        </w:rPr>
        <w:t>a unui document care să îndeplinească cerin</w:t>
      </w:r>
      <w:r w:rsidR="00F240FB" w:rsidRPr="00CF521F">
        <w:rPr>
          <w:noProof w:val="0"/>
        </w:rPr>
        <w:t>ț</w:t>
      </w:r>
      <w:r w:rsidRPr="00CF521F">
        <w:rPr>
          <w:noProof w:val="0"/>
        </w:rPr>
        <w:t>ele prevăzute la vechiul articol 6 alineatul (1), restric</w:t>
      </w:r>
      <w:r w:rsidR="00F240FB" w:rsidRPr="00CF521F">
        <w:rPr>
          <w:noProof w:val="0"/>
        </w:rPr>
        <w:t>ț</w:t>
      </w:r>
      <w:r w:rsidRPr="00CF521F">
        <w:rPr>
          <w:noProof w:val="0"/>
        </w:rPr>
        <w:t>ionarea la un spa</w:t>
      </w:r>
      <w:r w:rsidR="00F240FB" w:rsidRPr="00CF521F">
        <w:rPr>
          <w:noProof w:val="0"/>
        </w:rPr>
        <w:t>ț</w:t>
      </w:r>
      <w:r w:rsidRPr="00CF521F">
        <w:rPr>
          <w:noProof w:val="0"/>
        </w:rPr>
        <w:t>iu din interiorul unui stat membru nu mai are sens.</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alineatul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w:t>
            </w:r>
            <w:r w:rsidRPr="00CF521F">
              <w:tab/>
              <w:t>Solicitan</w:t>
            </w:r>
            <w:r w:rsidR="00F240FB" w:rsidRPr="00CF521F">
              <w:t>ț</w:t>
            </w:r>
            <w:r w:rsidRPr="00CF521F">
              <w:t xml:space="preserve">ii pot circula liber pe teritoriul statului membru gazdă sau în interiorul unei zone care le-a fost stabilită de acest stat membru. </w:t>
            </w:r>
            <w:r w:rsidRPr="00CF521F">
              <w:rPr>
                <w:b/>
                <w:i/>
              </w:rPr>
              <w:t>Zona stabilită nu aduce atingere sferei inalienabile a vie</w:t>
            </w:r>
            <w:r w:rsidR="00F240FB" w:rsidRPr="00CF521F">
              <w:rPr>
                <w:b/>
                <w:i/>
              </w:rPr>
              <w:t>ț</w:t>
            </w:r>
            <w:r w:rsidRPr="00CF521F">
              <w:rPr>
                <w:b/>
                <w:i/>
              </w:rPr>
              <w:t xml:space="preserve">ii private </w:t>
            </w:r>
            <w:r w:rsidR="00F240FB" w:rsidRPr="00CF521F">
              <w:rPr>
                <w:b/>
                <w:i/>
              </w:rPr>
              <w:t>ș</w:t>
            </w:r>
            <w:r w:rsidRPr="00CF521F">
              <w:rPr>
                <w:b/>
                <w:i/>
              </w:rPr>
              <w:t>i oferă suficientă libertate de ac</w:t>
            </w:r>
            <w:r w:rsidR="00F240FB" w:rsidRPr="00CF521F">
              <w:rPr>
                <w:b/>
                <w:i/>
              </w:rPr>
              <w:t>ț</w:t>
            </w:r>
            <w:r w:rsidRPr="00CF521F">
              <w:rPr>
                <w:b/>
                <w:i/>
              </w:rPr>
              <w:t>iune pentru a garanta accesul la toate avantajele care decurg din prezenta directivă.</w:t>
            </w:r>
          </w:p>
        </w:tc>
        <w:tc>
          <w:tcPr>
            <w:tcW w:w="4876" w:type="dxa"/>
          </w:tcPr>
          <w:p w:rsidR="007E2637" w:rsidRPr="00CF521F" w:rsidRDefault="007E2637" w:rsidP="007E2637">
            <w:pPr>
              <w:pStyle w:val="Normal6"/>
              <w:rPr>
                <w:szCs w:val="24"/>
              </w:rPr>
            </w:pPr>
            <w:r w:rsidRPr="00CF521F">
              <w:t>1.</w:t>
            </w:r>
            <w:r w:rsidRPr="00CF521F">
              <w:tab/>
              <w:t>Solicitan</w:t>
            </w:r>
            <w:r w:rsidR="00F240FB" w:rsidRPr="00CF521F">
              <w:t>ț</w:t>
            </w:r>
            <w:r w:rsidRPr="00CF521F">
              <w:t>ii pot circula liber pe teritoriul statului membru gazdă sau în interiorul unei zone care le-a fost stabilită de acest stat membru.</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Statele membre ar trebui să dispună de o mare libertate de apreciere atunci când stabilesc o zonă în care solicitan</w:t>
      </w:r>
      <w:r w:rsidR="00F240FB" w:rsidRPr="00CF521F">
        <w:rPr>
          <w:noProof w:val="0"/>
        </w:rPr>
        <w:t>ț</w:t>
      </w:r>
      <w:r w:rsidRPr="00CF521F">
        <w:rPr>
          <w:noProof w:val="0"/>
        </w:rPr>
        <w:t>ii pot să rămână.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w:t>
            </w:r>
            <w:r w:rsidRPr="00CF521F">
              <w:tab/>
              <w:t>Solicitan</w:t>
            </w:r>
            <w:r w:rsidR="00F240FB" w:rsidRPr="00CF521F">
              <w:t>ț</w:t>
            </w:r>
            <w:r w:rsidRPr="00CF521F">
              <w:t>ii pot circula liber pe teritoriul statului membru gazdă sau în interiorul unei zone care le-a fost stabilită de acest stat membru. Zona stabilită nu aduce atingere sferei inalienabile a vie</w:t>
            </w:r>
            <w:r w:rsidR="00F240FB" w:rsidRPr="00CF521F">
              <w:t>ț</w:t>
            </w:r>
            <w:r w:rsidRPr="00CF521F">
              <w:t xml:space="preserve">ii private </w:t>
            </w:r>
            <w:r w:rsidR="00F240FB" w:rsidRPr="00CF521F">
              <w:t>ș</w:t>
            </w:r>
            <w:r w:rsidRPr="00CF521F">
              <w:t>i oferă suficientă libertate de ac</w:t>
            </w:r>
            <w:r w:rsidR="00F240FB" w:rsidRPr="00CF521F">
              <w:t>ț</w:t>
            </w:r>
            <w:r w:rsidRPr="00CF521F">
              <w:t xml:space="preserve">iune pentru a garanta accesul la toate </w:t>
            </w:r>
            <w:r w:rsidRPr="00CF521F">
              <w:rPr>
                <w:b/>
                <w:i/>
              </w:rPr>
              <w:t>avantajele</w:t>
            </w:r>
            <w:r w:rsidRPr="00CF521F">
              <w:t xml:space="preserve"> care decurg din prezenta directivă.</w:t>
            </w:r>
          </w:p>
        </w:tc>
        <w:tc>
          <w:tcPr>
            <w:tcW w:w="4876" w:type="dxa"/>
          </w:tcPr>
          <w:p w:rsidR="007E2637" w:rsidRPr="00CF521F" w:rsidRDefault="007E2637" w:rsidP="007E2637">
            <w:pPr>
              <w:pStyle w:val="Normal6"/>
              <w:rPr>
                <w:szCs w:val="24"/>
              </w:rPr>
            </w:pPr>
            <w:r w:rsidRPr="00CF521F">
              <w:t>(1)</w:t>
            </w:r>
            <w:r w:rsidRPr="00CF521F">
              <w:tab/>
              <w:t>Solicitan</w:t>
            </w:r>
            <w:r w:rsidR="00F240FB" w:rsidRPr="00CF521F">
              <w:t>ț</w:t>
            </w:r>
            <w:r w:rsidRPr="00CF521F">
              <w:t>ii pot circula liber pe teritoriul statului membru gazdă sau în interiorul unei zone care le-a fost stabilită de acest stat membru. Zona stabilită nu aduce atingere sferei inalienabile a vie</w:t>
            </w:r>
            <w:r w:rsidR="00F240FB" w:rsidRPr="00CF521F">
              <w:t>ț</w:t>
            </w:r>
            <w:r w:rsidRPr="00CF521F">
              <w:t xml:space="preserve">ii private </w:t>
            </w:r>
            <w:r w:rsidR="00F240FB" w:rsidRPr="00CF521F">
              <w:t>ș</w:t>
            </w:r>
            <w:r w:rsidRPr="00CF521F">
              <w:t>i oferă suficientă libertate de ac</w:t>
            </w:r>
            <w:r w:rsidR="00F240FB" w:rsidRPr="00CF521F">
              <w:t>ț</w:t>
            </w:r>
            <w:r w:rsidRPr="00CF521F">
              <w:t xml:space="preserve">iune pentru a garanta accesul la toate </w:t>
            </w:r>
            <w:r w:rsidRPr="00CF521F">
              <w:rPr>
                <w:b/>
                <w:i/>
              </w:rPr>
              <w:t>drepturile</w:t>
            </w:r>
            <w:r w:rsidRPr="00CF521F">
              <w:t xml:space="preserve"> care decurg din prezenta directivă.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O lege poate acorda doar drepturi, nu </w:t>
      </w:r>
      <w:r w:rsidR="00F240FB" w:rsidRPr="00CF521F">
        <w:rPr>
          <w:noProof w:val="0"/>
        </w:rPr>
        <w:t>ș</w:t>
      </w:r>
      <w:r w:rsidRPr="00CF521F">
        <w:rPr>
          <w:noProof w:val="0"/>
        </w:rPr>
        <w:t>i avantaje.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Heinz K. Becker</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1 </w:t>
      </w:r>
      <w:r w:rsidRPr="00CF521F">
        <w:rPr>
          <w:cs/>
        </w:rPr>
        <w:t xml:space="preserve">– </w:t>
      </w:r>
      <w:r w:rsidRPr="00CF521F">
        <w:t>paragraful 1 a (nou)</w:t>
      </w:r>
      <w:r w:rsidRPr="00CF521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Statele membre pot prevedea că, pentru a beneficia de condi</w:t>
            </w:r>
            <w:r w:rsidR="00F240FB" w:rsidRPr="00CF521F">
              <w:rPr>
                <w:b/>
                <w:i/>
              </w:rPr>
              <w:t>ț</w:t>
            </w:r>
            <w:r w:rsidRPr="00CF521F">
              <w:rPr>
                <w:b/>
                <w:i/>
              </w:rPr>
              <w:t>iile materiale ale primirii, solicitan</w:t>
            </w:r>
            <w:r w:rsidR="00F240FB" w:rsidRPr="00CF521F">
              <w:rPr>
                <w:b/>
                <w:i/>
              </w:rPr>
              <w:t>ț</w:t>
            </w:r>
            <w:r w:rsidRPr="00CF521F">
              <w:rPr>
                <w:b/>
                <w:i/>
              </w:rPr>
              <w:t>ii trebuie să-</w:t>
            </w:r>
            <w:r w:rsidR="00F240FB" w:rsidRPr="00CF521F">
              <w:rPr>
                <w:b/>
                <w:i/>
              </w:rPr>
              <w:t>ș</w:t>
            </w:r>
            <w:r w:rsidRPr="00CF521F">
              <w:rPr>
                <w:b/>
                <w:i/>
              </w:rPr>
              <w:t>i aibă efectiv re</w:t>
            </w:r>
            <w:r w:rsidR="00F240FB" w:rsidRPr="00CF521F">
              <w:rPr>
                <w:b/>
                <w:i/>
              </w:rPr>
              <w:t>ș</w:t>
            </w:r>
            <w:r w:rsidRPr="00CF521F">
              <w:rPr>
                <w:b/>
                <w:i/>
              </w:rPr>
              <w:t>edin</w:t>
            </w:r>
            <w:r w:rsidR="00F240FB" w:rsidRPr="00CF521F">
              <w:rPr>
                <w:b/>
                <w:i/>
              </w:rPr>
              <w:t>ț</w:t>
            </w:r>
            <w:r w:rsidRPr="00CF521F">
              <w:rPr>
                <w:b/>
                <w:i/>
              </w:rPr>
              <w:t>a într-un anumit loc, stabilit de statele membre. Nu este necesar ca stabilirea re</w:t>
            </w:r>
            <w:r w:rsidR="00F240FB" w:rsidRPr="00CF521F">
              <w:rPr>
                <w:b/>
                <w:i/>
              </w:rPr>
              <w:t>ș</w:t>
            </w:r>
            <w:r w:rsidRPr="00CF521F">
              <w:rPr>
                <w:b/>
                <w:i/>
              </w:rPr>
              <w:t>edin</w:t>
            </w:r>
            <w:r w:rsidR="00F240FB" w:rsidRPr="00CF521F">
              <w:rPr>
                <w:b/>
                <w:i/>
              </w:rPr>
              <w:t>ț</w:t>
            </w:r>
            <w:r w:rsidRPr="00CF521F">
              <w:rPr>
                <w:b/>
                <w:i/>
              </w:rPr>
              <w:t>ei într-un loc specific să ia forma unei proceduri administrative.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Necesitatea unei decizii individuale (care ar putea fi contestată) ar trebui să se limiteze la restric</w:t>
      </w:r>
      <w:r w:rsidR="00F240FB" w:rsidRPr="00CF521F">
        <w:rPr>
          <w:noProof w:val="0"/>
        </w:rPr>
        <w:t>ț</w:t>
      </w:r>
      <w:r w:rsidRPr="00CF521F">
        <w:rPr>
          <w:noProof w:val="0"/>
        </w:rPr>
        <w:t>ii cum ar fi stabilirea re</w:t>
      </w:r>
      <w:r w:rsidR="00F240FB" w:rsidRPr="00CF521F">
        <w:rPr>
          <w:noProof w:val="0"/>
        </w:rPr>
        <w:t>ș</w:t>
      </w:r>
      <w:r w:rsidRPr="00CF521F">
        <w:rPr>
          <w:noProof w:val="0"/>
        </w:rPr>
        <w:t>edin</w:t>
      </w:r>
      <w:r w:rsidR="00F240FB" w:rsidRPr="00CF521F">
        <w:rPr>
          <w:noProof w:val="0"/>
        </w:rPr>
        <w:t>ț</w:t>
      </w:r>
      <w:r w:rsidRPr="00CF521F">
        <w:rPr>
          <w:noProof w:val="0"/>
        </w:rPr>
        <w:t xml:space="preserve">ei [alineatul (2)], </w:t>
      </w:r>
      <w:r w:rsidR="00F240FB" w:rsidRPr="00CF521F">
        <w:rPr>
          <w:noProof w:val="0"/>
        </w:rPr>
        <w:t>ș</w:t>
      </w:r>
      <w:r w:rsidRPr="00CF521F">
        <w:rPr>
          <w:noProof w:val="0"/>
        </w:rPr>
        <w:t>i nu la alocarea normală a spa</w:t>
      </w:r>
      <w:r w:rsidR="00F240FB" w:rsidRPr="00CF521F">
        <w:rPr>
          <w:noProof w:val="0"/>
        </w:rPr>
        <w:t>ț</w:t>
      </w:r>
      <w:r w:rsidRPr="00CF521F">
        <w:rPr>
          <w:noProof w:val="0"/>
        </w:rPr>
        <w:t>iilor de cazare (furnizarea condi</w:t>
      </w:r>
      <w:r w:rsidR="00F240FB" w:rsidRPr="00CF521F">
        <w:rPr>
          <w:noProof w:val="0"/>
        </w:rPr>
        <w:t>ț</w:t>
      </w:r>
      <w:r w:rsidRPr="00CF521F">
        <w:rPr>
          <w:noProof w:val="0"/>
        </w:rPr>
        <w:t>iilor materiale de primire) [alineatul (1)]. În cazul în care o alocare normală a spa</w:t>
      </w:r>
      <w:r w:rsidR="00F240FB" w:rsidRPr="00CF521F">
        <w:rPr>
          <w:noProof w:val="0"/>
        </w:rPr>
        <w:t>ț</w:t>
      </w:r>
      <w:r w:rsidRPr="00CF521F">
        <w:rPr>
          <w:noProof w:val="0"/>
        </w:rPr>
        <w:t>iilor de cazare ar trebui să se bazeze pe o astfel de decizie individuală, sistemele de primire din statele membre, precum Austria, ar fi paralizate, întrucât decizia formală ar trebui luată chiar înainte de începerea procesului de alocare.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179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Juan Fernando López Aguilar, Péter Niedermüller, Maria Grapini, Tanja Fajon, Elly Schlein, Anna Hedh, Cécile Kashetu Kyenge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 xml:space="preserve">Statele membre </w:t>
            </w:r>
            <w:r w:rsidRPr="00CF521F">
              <w:rPr>
                <w:b/>
                <w:i/>
              </w:rPr>
              <w:t>stabilesc, în cazul în care acest lucru este necesar,</w:t>
            </w:r>
            <w:r w:rsidRPr="00CF521F">
              <w:t xml:space="preserve"> re</w:t>
            </w:r>
            <w:r w:rsidR="00F240FB" w:rsidRPr="00CF521F">
              <w:t>ș</w:t>
            </w:r>
            <w:r w:rsidRPr="00CF521F">
              <w:t>edin</w:t>
            </w:r>
            <w:r w:rsidR="00F240FB" w:rsidRPr="00CF521F">
              <w:t>ț</w:t>
            </w:r>
            <w:r w:rsidRPr="00CF521F">
              <w:t>a unui solicitant într-un anumit loc pentru oricare din următoarele motive:</w:t>
            </w:r>
          </w:p>
        </w:tc>
        <w:tc>
          <w:tcPr>
            <w:tcW w:w="4876" w:type="dxa"/>
          </w:tcPr>
          <w:p w:rsidR="007E2637" w:rsidRPr="00CF521F" w:rsidRDefault="007E2637" w:rsidP="007E2637">
            <w:pPr>
              <w:pStyle w:val="Normal6"/>
              <w:rPr>
                <w:szCs w:val="24"/>
              </w:rPr>
            </w:pPr>
            <w:r w:rsidRPr="00CF521F">
              <w:t>2.</w:t>
            </w:r>
            <w:r w:rsidRPr="00CF521F">
              <w:tab/>
              <w:t xml:space="preserve">Statele membre </w:t>
            </w:r>
            <w:r w:rsidRPr="00CF521F">
              <w:rPr>
                <w:b/>
                <w:i/>
              </w:rPr>
              <w:t>pot stabili</w:t>
            </w:r>
            <w:r w:rsidRPr="00CF521F">
              <w:t xml:space="preserve"> re</w:t>
            </w:r>
            <w:r w:rsidR="00F240FB" w:rsidRPr="00CF521F">
              <w:t>ș</w:t>
            </w:r>
            <w:r w:rsidRPr="00CF521F">
              <w:t>edin</w:t>
            </w:r>
            <w:r w:rsidR="00F240FB" w:rsidRPr="00CF521F">
              <w:t>ț</w:t>
            </w:r>
            <w:r w:rsidRPr="00CF521F">
              <w:t>a unui solicitant într-un anumit loc pentru oricare din următoarele motive: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Clauza </w:t>
      </w:r>
      <w:r w:rsidRPr="00CF521F">
        <w:rPr>
          <w:noProof w:val="0"/>
          <w:cs/>
        </w:rPr>
        <w:t>„</w:t>
      </w:r>
      <w:r w:rsidRPr="00CF521F">
        <w:rPr>
          <w:noProof w:val="0"/>
        </w:rPr>
        <w:t>în cazul în care acest lucru este necesar</w:t>
      </w:r>
      <w:r w:rsidRPr="00CF521F">
        <w:rPr>
          <w:noProof w:val="0"/>
          <w:cs/>
        </w:rPr>
        <w:t xml:space="preserve">” </w:t>
      </w:r>
      <w:r w:rsidRPr="00CF521F">
        <w:rPr>
          <w:noProof w:val="0"/>
        </w:rPr>
        <w:t>este foarte în</w:t>
      </w:r>
      <w:r w:rsidR="00F240FB" w:rsidRPr="00CF521F">
        <w:rPr>
          <w:noProof w:val="0"/>
        </w:rPr>
        <w:t>ș</w:t>
      </w:r>
      <w:r w:rsidRPr="00CF521F">
        <w:rPr>
          <w:noProof w:val="0"/>
        </w:rPr>
        <w:t xml:space="preserve">elătoare </w:t>
      </w:r>
      <w:r w:rsidRPr="00CF521F">
        <w:rPr>
          <w:noProof w:val="0"/>
          <w:cs/>
        </w:rPr>
        <w:t xml:space="preserve">— </w:t>
      </w:r>
      <w:r w:rsidRPr="00CF521F">
        <w:rPr>
          <w:noProof w:val="0"/>
        </w:rPr>
        <w:t>există o obliga</w:t>
      </w:r>
      <w:r w:rsidR="00F240FB" w:rsidRPr="00CF521F">
        <w:rPr>
          <w:noProof w:val="0"/>
        </w:rPr>
        <w:t>ț</w:t>
      </w:r>
      <w:r w:rsidRPr="00CF521F">
        <w:rPr>
          <w:noProof w:val="0"/>
        </w:rPr>
        <w:t>ie a statelor membre de a decide de la caz la caz dacă un solicitant trebuie să î</w:t>
      </w:r>
      <w:r w:rsidR="00F240FB" w:rsidRPr="00CF521F">
        <w:rPr>
          <w:noProof w:val="0"/>
        </w:rPr>
        <w:t>ș</w:t>
      </w:r>
      <w:r w:rsidRPr="00CF521F">
        <w:rPr>
          <w:noProof w:val="0"/>
        </w:rPr>
        <w:t>i aibă re</w:t>
      </w:r>
      <w:r w:rsidR="00F240FB" w:rsidRPr="00CF521F">
        <w:rPr>
          <w:noProof w:val="0"/>
        </w:rPr>
        <w:t>ș</w:t>
      </w:r>
      <w:r w:rsidRPr="00CF521F">
        <w:rPr>
          <w:noProof w:val="0"/>
        </w:rPr>
        <w:t>edin</w:t>
      </w:r>
      <w:r w:rsidR="00F240FB" w:rsidRPr="00CF521F">
        <w:rPr>
          <w:noProof w:val="0"/>
        </w:rPr>
        <w:t>ț</w:t>
      </w:r>
      <w:r w:rsidRPr="00CF521F">
        <w:rPr>
          <w:noProof w:val="0"/>
        </w:rPr>
        <w:t>a într-un loc specific? O dispozi</w:t>
      </w:r>
      <w:r w:rsidR="00F240FB" w:rsidRPr="00CF521F">
        <w:rPr>
          <w:noProof w:val="0"/>
        </w:rPr>
        <w:t>ț</w:t>
      </w:r>
      <w:r w:rsidRPr="00CF521F">
        <w:rPr>
          <w:noProof w:val="0"/>
        </w:rPr>
        <w:t>ie care con</w:t>
      </w:r>
      <w:r w:rsidR="00F240FB" w:rsidRPr="00CF521F">
        <w:rPr>
          <w:noProof w:val="0"/>
        </w:rPr>
        <w:t>ț</w:t>
      </w:r>
      <w:r w:rsidRPr="00CF521F">
        <w:rPr>
          <w:noProof w:val="0"/>
        </w:rPr>
        <w:t xml:space="preserve">ine termenul </w:t>
      </w:r>
      <w:r w:rsidRPr="00CF521F">
        <w:rPr>
          <w:noProof w:val="0"/>
          <w:cs/>
        </w:rPr>
        <w:t>„</w:t>
      </w:r>
      <w:r w:rsidRPr="00CF521F">
        <w:rPr>
          <w:noProof w:val="0"/>
        </w:rPr>
        <w:t>pot</w:t>
      </w:r>
      <w:r w:rsidRPr="00CF521F">
        <w:rPr>
          <w:noProof w:val="0"/>
          <w:cs/>
        </w:rPr>
        <w:t xml:space="preserve">” </w:t>
      </w:r>
      <w:r w:rsidRPr="00CF521F">
        <w:rPr>
          <w:noProof w:val="0"/>
        </w:rPr>
        <w:t>este mai clară. Statele membre ar trebui să î</w:t>
      </w:r>
      <w:r w:rsidR="00F240FB" w:rsidRPr="00CF521F">
        <w:rPr>
          <w:noProof w:val="0"/>
        </w:rPr>
        <w:t>ș</w:t>
      </w:r>
      <w:r w:rsidRPr="00CF521F">
        <w:rPr>
          <w:noProof w:val="0"/>
        </w:rPr>
        <w:t>i păstreze posibilitatea de a stabili că un solicitant trebuie să î</w:t>
      </w:r>
      <w:r w:rsidR="00F240FB" w:rsidRPr="00CF521F">
        <w:rPr>
          <w:noProof w:val="0"/>
        </w:rPr>
        <w:t>ș</w:t>
      </w:r>
      <w:r w:rsidRPr="00CF521F">
        <w:rPr>
          <w:noProof w:val="0"/>
        </w:rPr>
        <w:t>i aibă re</w:t>
      </w:r>
      <w:r w:rsidR="00F240FB" w:rsidRPr="00CF521F">
        <w:rPr>
          <w:noProof w:val="0"/>
        </w:rPr>
        <w:t>ș</w:t>
      </w:r>
      <w:r w:rsidRPr="00CF521F">
        <w:rPr>
          <w:noProof w:val="0"/>
        </w:rPr>
        <w:t>edin</w:t>
      </w:r>
      <w:r w:rsidR="00F240FB" w:rsidRPr="00CF521F">
        <w:rPr>
          <w:noProof w:val="0"/>
        </w:rPr>
        <w:t>ț</w:t>
      </w:r>
      <w:r w:rsidRPr="00CF521F">
        <w:rPr>
          <w:noProof w:val="0"/>
        </w:rPr>
        <w:t>a într-un loc specific.</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Statele membre</w:t>
            </w:r>
            <w:r w:rsidRPr="00CF521F">
              <w:rPr>
                <w:b/>
                <w:i/>
              </w:rPr>
              <w:t xml:space="preserve"> stabilesc, în cazul în care acest lucru este necesar</w:t>
            </w:r>
            <w:r w:rsidRPr="00CF521F">
              <w:t>, re</w:t>
            </w:r>
            <w:r w:rsidR="00F240FB" w:rsidRPr="00CF521F">
              <w:t>ș</w:t>
            </w:r>
            <w:r w:rsidRPr="00CF521F">
              <w:t>edin</w:t>
            </w:r>
            <w:r w:rsidR="00F240FB" w:rsidRPr="00CF521F">
              <w:t>ț</w:t>
            </w:r>
            <w:r w:rsidRPr="00CF521F">
              <w:t>a unui solicitant într-un anumit loc pentru oricare din următoarele motive:</w:t>
            </w:r>
          </w:p>
        </w:tc>
        <w:tc>
          <w:tcPr>
            <w:tcW w:w="4876" w:type="dxa"/>
          </w:tcPr>
          <w:p w:rsidR="007E2637" w:rsidRPr="00CF521F" w:rsidRDefault="007E2637" w:rsidP="007E2637">
            <w:pPr>
              <w:pStyle w:val="Normal6"/>
              <w:rPr>
                <w:szCs w:val="24"/>
              </w:rPr>
            </w:pPr>
            <w:r w:rsidRPr="00CF521F">
              <w:t>2.</w:t>
            </w:r>
            <w:r w:rsidRPr="00CF521F">
              <w:tab/>
              <w:t xml:space="preserve">Statele membre </w:t>
            </w:r>
            <w:r w:rsidRPr="00CF521F">
              <w:rPr>
                <w:b/>
                <w:i/>
              </w:rPr>
              <w:t>pot stabili</w:t>
            </w:r>
            <w:r w:rsidRPr="00CF521F">
              <w:t xml:space="preserve"> re</w:t>
            </w:r>
            <w:r w:rsidR="00F240FB" w:rsidRPr="00CF521F">
              <w:t>ș</w:t>
            </w:r>
            <w:r w:rsidRPr="00CF521F">
              <w:t>edin</w:t>
            </w:r>
            <w:r w:rsidR="00F240FB" w:rsidRPr="00CF521F">
              <w:t>ț</w:t>
            </w:r>
            <w:r w:rsidRPr="00CF521F">
              <w:t>a unui solicitant într-un anumit loc pentru oricare din următoarele motive: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 xml:space="preserve">Statele membre </w:t>
            </w:r>
            <w:r w:rsidRPr="00CF521F">
              <w:rPr>
                <w:b/>
                <w:i/>
              </w:rPr>
              <w:t>stabilesc</w:t>
            </w:r>
            <w:r w:rsidRPr="00CF521F">
              <w:t>, în cazul în care acest lucru este necesar, re</w:t>
            </w:r>
            <w:r w:rsidR="00F240FB" w:rsidRPr="00CF521F">
              <w:t>ș</w:t>
            </w:r>
            <w:r w:rsidRPr="00CF521F">
              <w:t>edin</w:t>
            </w:r>
            <w:r w:rsidR="00F240FB" w:rsidRPr="00CF521F">
              <w:t>ț</w:t>
            </w:r>
            <w:r w:rsidRPr="00CF521F">
              <w:t>a unui solicitant într-un anumit loc pentru oricare din următoarele motive:</w:t>
            </w:r>
          </w:p>
        </w:tc>
        <w:tc>
          <w:tcPr>
            <w:tcW w:w="4876" w:type="dxa"/>
          </w:tcPr>
          <w:p w:rsidR="007E2637" w:rsidRPr="00CF521F" w:rsidRDefault="007E2637" w:rsidP="007E2637">
            <w:pPr>
              <w:pStyle w:val="Normal6"/>
              <w:rPr>
                <w:szCs w:val="24"/>
              </w:rPr>
            </w:pPr>
            <w:r w:rsidRPr="00CF521F">
              <w:t>2.</w:t>
            </w:r>
            <w:r w:rsidRPr="00CF521F">
              <w:tab/>
              <w:t xml:space="preserve">Statele membre </w:t>
            </w:r>
            <w:r w:rsidRPr="00CF521F">
              <w:rPr>
                <w:b/>
                <w:i/>
              </w:rPr>
              <w:t>pot</w:t>
            </w:r>
            <w:r w:rsidRPr="00CF521F">
              <w:rPr>
                <w:b/>
              </w:rPr>
              <w:t xml:space="preserve"> </w:t>
            </w:r>
            <w:r w:rsidRPr="00CF521F">
              <w:rPr>
                <w:b/>
                <w:i/>
              </w:rPr>
              <w:t>stabili</w:t>
            </w:r>
            <w:r w:rsidRPr="00CF521F">
              <w:t xml:space="preserve">, în cazul în care acest lucru este necesar, </w:t>
            </w:r>
            <w:r w:rsidRPr="00CF521F">
              <w:rPr>
                <w:b/>
                <w:i/>
              </w:rPr>
              <w:t>propor</w:t>
            </w:r>
            <w:r w:rsidR="00F240FB" w:rsidRPr="00CF521F">
              <w:rPr>
                <w:b/>
                <w:i/>
              </w:rPr>
              <w:t>ț</w:t>
            </w:r>
            <w:r w:rsidRPr="00CF521F">
              <w:rPr>
                <w:b/>
                <w:i/>
              </w:rPr>
              <w:t xml:space="preserve">ional </w:t>
            </w:r>
            <w:r w:rsidR="00F240FB" w:rsidRPr="00CF521F">
              <w:rPr>
                <w:b/>
                <w:i/>
              </w:rPr>
              <w:t>ș</w:t>
            </w:r>
            <w:r w:rsidRPr="00CF521F">
              <w:rPr>
                <w:b/>
                <w:i/>
              </w:rPr>
              <w:t>i justificat în mod corespunzător,</w:t>
            </w:r>
            <w:r w:rsidRPr="00CF521F">
              <w:t xml:space="preserve"> re</w:t>
            </w:r>
            <w:r w:rsidR="00F240FB" w:rsidRPr="00CF521F">
              <w:t>ș</w:t>
            </w:r>
            <w:r w:rsidRPr="00CF521F">
              <w:t>edin</w:t>
            </w:r>
            <w:r w:rsidR="00F240FB" w:rsidRPr="00CF521F">
              <w:t>ț</w:t>
            </w:r>
            <w:r w:rsidRPr="00CF521F">
              <w:t xml:space="preserve">a unui solicitant într-un </w:t>
            </w:r>
            <w:r w:rsidRPr="00CF521F">
              <w:rPr>
                <w:b/>
                <w:i/>
              </w:rPr>
              <w:t xml:space="preserve">centru de primire deschis sau într-un </w:t>
            </w:r>
            <w:r w:rsidRPr="00CF521F">
              <w:t xml:space="preserve">anumit loc </w:t>
            </w:r>
            <w:r w:rsidRPr="00CF521F">
              <w:rPr>
                <w:b/>
                <w:i/>
              </w:rPr>
              <w:t xml:space="preserve">de cazare deschis </w:t>
            </w:r>
            <w:r w:rsidRPr="00CF521F">
              <w:t>pentru oricare din următoarele motive: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Heinz K. Becker</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 xml:space="preserve">Statele membre </w:t>
            </w:r>
            <w:r w:rsidRPr="00CF521F">
              <w:rPr>
                <w:b/>
                <w:i/>
              </w:rPr>
              <w:t>stabilesc</w:t>
            </w:r>
            <w:r w:rsidRPr="00CF521F">
              <w:t>, în cazul în care acest lucru este necesar, re</w:t>
            </w:r>
            <w:r w:rsidR="00F240FB" w:rsidRPr="00CF521F">
              <w:t>ș</w:t>
            </w:r>
            <w:r w:rsidRPr="00CF521F">
              <w:t>edin</w:t>
            </w:r>
            <w:r w:rsidR="00F240FB" w:rsidRPr="00CF521F">
              <w:t>ț</w:t>
            </w:r>
            <w:r w:rsidRPr="00CF521F">
              <w:t>a unui solicitant într-un anumit loc pentru</w:t>
            </w:r>
            <w:r w:rsidRPr="00CF521F">
              <w:rPr>
                <w:b/>
                <w:i/>
              </w:rPr>
              <w:t xml:space="preserve"> oricare din următoarele </w:t>
            </w:r>
            <w:r w:rsidRPr="00CF521F">
              <w:t>motive:</w:t>
            </w:r>
          </w:p>
        </w:tc>
        <w:tc>
          <w:tcPr>
            <w:tcW w:w="4876" w:type="dxa"/>
          </w:tcPr>
          <w:p w:rsidR="007E2637" w:rsidRPr="00CF521F" w:rsidRDefault="007E2637" w:rsidP="007E2637">
            <w:pPr>
              <w:pStyle w:val="Normal6"/>
              <w:rPr>
                <w:szCs w:val="24"/>
              </w:rPr>
            </w:pPr>
            <w:r w:rsidRPr="00CF521F">
              <w:t>2.</w:t>
            </w:r>
            <w:r w:rsidRPr="00CF521F">
              <w:tab/>
              <w:t xml:space="preserve">Statele membre </w:t>
            </w:r>
            <w:r w:rsidRPr="00CF521F">
              <w:rPr>
                <w:b/>
                <w:i/>
              </w:rPr>
              <w:t>pot stabili</w:t>
            </w:r>
            <w:r w:rsidRPr="00CF521F">
              <w:t>, în cazul în care acest lucru este necesar, re</w:t>
            </w:r>
            <w:r w:rsidR="00F240FB" w:rsidRPr="00CF521F">
              <w:t>ș</w:t>
            </w:r>
            <w:r w:rsidRPr="00CF521F">
              <w:t>edin</w:t>
            </w:r>
            <w:r w:rsidR="00F240FB" w:rsidRPr="00CF521F">
              <w:t>ț</w:t>
            </w:r>
            <w:r w:rsidRPr="00CF521F">
              <w:t xml:space="preserve">a unui solicitant într-un anumit loc pentru motive </w:t>
            </w:r>
            <w:r w:rsidRPr="00CF521F">
              <w:rPr>
                <w:b/>
                <w:i/>
              </w:rPr>
              <w:t>justificate, cum ar fi</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Astfel cum s-a men</w:t>
      </w:r>
      <w:r w:rsidR="00F240FB" w:rsidRPr="00CF521F">
        <w:rPr>
          <w:noProof w:val="0"/>
        </w:rPr>
        <w:t>ț</w:t>
      </w:r>
      <w:r w:rsidRPr="00CF521F">
        <w:rPr>
          <w:noProof w:val="0"/>
        </w:rPr>
        <w:t>ionat mai sus, stabilirea alocării periodice a spa</w:t>
      </w:r>
      <w:r w:rsidR="00F240FB" w:rsidRPr="00CF521F">
        <w:rPr>
          <w:noProof w:val="0"/>
        </w:rPr>
        <w:t>ț</w:t>
      </w:r>
      <w:r w:rsidRPr="00CF521F">
        <w:rPr>
          <w:noProof w:val="0"/>
        </w:rPr>
        <w:t xml:space="preserve">iilor de cazare </w:t>
      </w:r>
      <w:r w:rsidR="00F240FB" w:rsidRPr="00CF521F">
        <w:rPr>
          <w:noProof w:val="0"/>
        </w:rPr>
        <w:t>ș</w:t>
      </w:r>
      <w:r w:rsidRPr="00CF521F">
        <w:rPr>
          <w:noProof w:val="0"/>
        </w:rPr>
        <w:t>i decizia privind re</w:t>
      </w:r>
      <w:r w:rsidR="00F240FB" w:rsidRPr="00CF521F">
        <w:rPr>
          <w:noProof w:val="0"/>
        </w:rPr>
        <w:t>ș</w:t>
      </w:r>
      <w:r w:rsidRPr="00CF521F">
        <w:rPr>
          <w:noProof w:val="0"/>
        </w:rPr>
        <w:t>edin</w:t>
      </w:r>
      <w:r w:rsidR="00F240FB" w:rsidRPr="00CF521F">
        <w:rPr>
          <w:noProof w:val="0"/>
        </w:rPr>
        <w:t>ț</w:t>
      </w:r>
      <w:r w:rsidRPr="00CF521F">
        <w:rPr>
          <w:noProof w:val="0"/>
        </w:rPr>
        <w:t>a solicitan</w:t>
      </w:r>
      <w:r w:rsidR="00F240FB" w:rsidRPr="00CF521F">
        <w:rPr>
          <w:noProof w:val="0"/>
        </w:rPr>
        <w:t>ț</w:t>
      </w:r>
      <w:r w:rsidRPr="00CF521F">
        <w:rPr>
          <w:noProof w:val="0"/>
        </w:rPr>
        <w:t>ilor ar trebui privite ca fiind două aspecte separate. De asemenea, lista de motive nu ar trebui să fie exhaustivă.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litera a</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(a)</w:t>
            </w:r>
            <w:r w:rsidRPr="00CF521F">
              <w:tab/>
              <w:t>interes public sau ordine publică;</w:t>
            </w:r>
          </w:p>
        </w:tc>
        <w:tc>
          <w:tcPr>
            <w:tcW w:w="4876" w:type="dxa"/>
          </w:tcPr>
          <w:p w:rsidR="007E2637" w:rsidRPr="00CF521F" w:rsidRDefault="007E2637" w:rsidP="007E2637">
            <w:pPr>
              <w:pStyle w:val="Normal6"/>
              <w:rPr>
                <w:szCs w:val="24"/>
              </w:rPr>
            </w:pPr>
            <w:r w:rsidRPr="00CF521F">
              <w:t>(a)</w:t>
            </w:r>
            <w:r w:rsidRPr="00CF521F">
              <w:tab/>
              <w:t>interes public sau ordine publică</w:t>
            </w:r>
            <w:r w:rsidRPr="00CF521F">
              <w:rPr>
                <w:b/>
                <w:i/>
              </w:rPr>
              <w:t>, de exemplu, permi</w:t>
            </w:r>
            <w:r w:rsidR="00F240FB" w:rsidRPr="00CF521F">
              <w:rPr>
                <w:b/>
                <w:i/>
              </w:rPr>
              <w:t>ț</w:t>
            </w:r>
            <w:r w:rsidRPr="00CF521F">
              <w:rPr>
                <w:b/>
                <w:i/>
              </w:rPr>
              <w:t>ând o distribu</w:t>
            </w:r>
            <w:r w:rsidR="00F240FB" w:rsidRPr="00CF521F">
              <w:rPr>
                <w:b/>
                <w:i/>
              </w:rPr>
              <w:t>ț</w:t>
            </w:r>
            <w:r w:rsidRPr="00CF521F">
              <w:rPr>
                <w:b/>
                <w:i/>
              </w:rPr>
              <w:t>ie uniformă a solicitan</w:t>
            </w:r>
            <w:r w:rsidR="00F240FB" w:rsidRPr="00CF521F">
              <w:rPr>
                <w:b/>
                <w:i/>
              </w:rPr>
              <w:t>ț</w:t>
            </w:r>
            <w:r w:rsidRPr="00CF521F">
              <w:rPr>
                <w:b/>
                <w:i/>
              </w:rPr>
              <w:t>ilor pe teritoriul statului membru</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Imigran</w:t>
      </w:r>
      <w:r w:rsidR="00F240FB" w:rsidRPr="00CF521F">
        <w:rPr>
          <w:noProof w:val="0"/>
        </w:rPr>
        <w:t>ț</w:t>
      </w:r>
      <w:r w:rsidRPr="00CF521F">
        <w:rPr>
          <w:noProof w:val="0"/>
        </w:rPr>
        <w:t>ii au tendin</w:t>
      </w:r>
      <w:r w:rsidR="00F240FB" w:rsidRPr="00CF521F">
        <w:rPr>
          <w:noProof w:val="0"/>
        </w:rPr>
        <w:t>ț</w:t>
      </w:r>
      <w:r w:rsidRPr="00CF521F">
        <w:rPr>
          <w:noProof w:val="0"/>
        </w:rPr>
        <w:t xml:space="preserve">a de a se concentra în anumite zone. O astfel de grupare contribuie la segregare </w:t>
      </w:r>
      <w:r w:rsidR="00F240FB" w:rsidRPr="00CF521F">
        <w:rPr>
          <w:noProof w:val="0"/>
        </w:rPr>
        <w:t>ș</w:t>
      </w:r>
      <w:r w:rsidRPr="00CF521F">
        <w:rPr>
          <w:noProof w:val="0"/>
        </w:rPr>
        <w:t>i împiedică integrarea.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2 - paragraful 1 - litera a</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9A21F1" w:rsidP="007E2637">
            <w:pPr>
              <w:pStyle w:val="Normal6"/>
            </w:pPr>
            <w:r w:rsidRPr="00CF521F">
              <w:t>(</w:t>
            </w:r>
            <w:r w:rsidR="007E2637" w:rsidRPr="00CF521F">
              <w:t>a)</w:t>
            </w:r>
            <w:r w:rsidR="007E2637" w:rsidRPr="00CF521F">
              <w:tab/>
              <w:t>interes public sau ordine publică;</w:t>
            </w:r>
          </w:p>
        </w:tc>
        <w:tc>
          <w:tcPr>
            <w:tcW w:w="4876" w:type="dxa"/>
          </w:tcPr>
          <w:p w:rsidR="007E2637" w:rsidRPr="00CF521F" w:rsidRDefault="009A21F1" w:rsidP="007E2637">
            <w:pPr>
              <w:pStyle w:val="Normal6"/>
              <w:rPr>
                <w:szCs w:val="24"/>
              </w:rPr>
            </w:pPr>
            <w:r w:rsidRPr="00CF521F">
              <w:t>(</w:t>
            </w:r>
            <w:r w:rsidR="007E2637" w:rsidRPr="00CF521F">
              <w:t>a)</w:t>
            </w:r>
            <w:r w:rsidR="007E2637" w:rsidRPr="00CF521F">
              <w:tab/>
              <w:t>interes public</w:t>
            </w:r>
            <w:r w:rsidR="007E2637" w:rsidRPr="00CF521F">
              <w:rPr>
                <w:b/>
                <w:i/>
              </w:rPr>
              <w:t>,</w:t>
            </w:r>
            <w:r w:rsidR="007E2637" w:rsidRPr="00CF521F">
              <w:t xml:space="preserve"> </w:t>
            </w:r>
            <w:r w:rsidR="007E2637" w:rsidRPr="00CF521F">
              <w:rPr>
                <w:b/>
                <w:i/>
              </w:rPr>
              <w:t>siguran</w:t>
            </w:r>
            <w:r w:rsidR="00F240FB" w:rsidRPr="00CF521F">
              <w:rPr>
                <w:b/>
                <w:i/>
              </w:rPr>
              <w:t>ț</w:t>
            </w:r>
            <w:r w:rsidR="007E2637" w:rsidRPr="00CF521F">
              <w:rPr>
                <w:b/>
                <w:i/>
              </w:rPr>
              <w:t>ă publică</w:t>
            </w:r>
            <w:r w:rsidR="007E2637" w:rsidRPr="00CF521F">
              <w:t xml:space="preserve"> sau ordine publică;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Există diferen</w:t>
      </w:r>
      <w:r w:rsidR="00F240FB" w:rsidRPr="00CF521F">
        <w:rPr>
          <w:noProof w:val="0"/>
        </w:rPr>
        <w:t>ț</w:t>
      </w:r>
      <w:r w:rsidRPr="00CF521F">
        <w:rPr>
          <w:noProof w:val="0"/>
        </w:rPr>
        <w:t xml:space="preserve">e între ordinea publică </w:t>
      </w:r>
      <w:r w:rsidR="00F240FB" w:rsidRPr="00CF521F">
        <w:rPr>
          <w:noProof w:val="0"/>
        </w:rPr>
        <w:t>ș</w:t>
      </w:r>
      <w:r w:rsidRPr="00CF521F">
        <w:rPr>
          <w:noProof w:val="0"/>
        </w:rPr>
        <w:t>i siguran</w:t>
      </w:r>
      <w:r w:rsidR="00F240FB" w:rsidRPr="00CF521F">
        <w:rPr>
          <w:noProof w:val="0"/>
        </w:rPr>
        <w:t>ț</w:t>
      </w:r>
      <w:r w:rsidRPr="00CF521F">
        <w:rPr>
          <w:noProof w:val="0"/>
        </w:rPr>
        <w:t>a publică.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Juan Fernando López Aguilar, Péter Niedermüller, Maria Grapini, Tanja Fajon, Elly Schlein, Cécile Kashetu Kyenge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tabs>
          <w:tab w:val="left" w:pos="5685"/>
        </w:tabs>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litera c</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(c)</w:t>
            </w:r>
            <w:r w:rsidRPr="00CF521F">
              <w:rPr>
                <w:b/>
                <w:i/>
              </w:rPr>
              <w:tab/>
              <w:t xml:space="preserve">pentru examinarea rapidă </w:t>
            </w:r>
            <w:r w:rsidR="00F240FB" w:rsidRPr="00CF521F">
              <w:rPr>
                <w:b/>
                <w:i/>
              </w:rPr>
              <w:t>ș</w:t>
            </w:r>
            <w:r w:rsidRPr="00CF521F">
              <w:rPr>
                <w:b/>
                <w:i/>
              </w:rPr>
              <w:t>i monitorizarea eficace a procedurii care i se aplică acestuia în vederea determinării statului membru responsabil în conformitate cu Regulamentul (UE) nr. XXX/XXX [Regulamentul Dublin];</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litera c</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(c)</w:t>
            </w:r>
            <w:r w:rsidRPr="00CF521F">
              <w:rPr>
                <w:b/>
                <w:i/>
              </w:rPr>
              <w:tab/>
              <w:t xml:space="preserve">pentru examinarea rapidă </w:t>
            </w:r>
            <w:r w:rsidR="00F240FB" w:rsidRPr="00CF521F">
              <w:rPr>
                <w:b/>
                <w:i/>
              </w:rPr>
              <w:t>ș</w:t>
            </w:r>
            <w:r w:rsidRPr="00CF521F">
              <w:rPr>
                <w:b/>
                <w:i/>
              </w:rPr>
              <w:t>i monitorizarea eficace a procedurii care i se aplică acestuia în vederea determinării statului membru responsabil în conformitate cu Regulamentul (UE) nr. XXX/XXX [Regulamentul Dublin];</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Pentru a fi în conformitate cu drepturile fundamentale garantate de cartă </w:t>
      </w:r>
      <w:r w:rsidR="00F240FB" w:rsidRPr="00CF521F">
        <w:rPr>
          <w:noProof w:val="0"/>
        </w:rPr>
        <w:t>ș</w:t>
      </w:r>
      <w:r w:rsidRPr="00CF521F">
        <w:rPr>
          <w:noProof w:val="0"/>
        </w:rPr>
        <w:t>i de articolul 2 din Protocolul nr. 4 din Conven</w:t>
      </w:r>
      <w:r w:rsidR="00F240FB" w:rsidRPr="00CF521F">
        <w:rPr>
          <w:noProof w:val="0"/>
        </w:rPr>
        <w:t>ț</w:t>
      </w:r>
      <w:r w:rsidRPr="00CF521F">
        <w:rPr>
          <w:noProof w:val="0"/>
        </w:rPr>
        <w:t>ia europeană a drepturilor omului, restric</w:t>
      </w:r>
      <w:r w:rsidR="00F240FB" w:rsidRPr="00CF521F">
        <w:rPr>
          <w:noProof w:val="0"/>
        </w:rPr>
        <w:t>ț</w:t>
      </w:r>
      <w:r w:rsidRPr="00CF521F">
        <w:rPr>
          <w:noProof w:val="0"/>
        </w:rPr>
        <w:t>iile asupra liberei circula</w:t>
      </w:r>
      <w:r w:rsidR="00F240FB" w:rsidRPr="00CF521F">
        <w:rPr>
          <w:noProof w:val="0"/>
        </w:rPr>
        <w:t>ț</w:t>
      </w:r>
      <w:r w:rsidRPr="00CF521F">
        <w:rPr>
          <w:noProof w:val="0"/>
        </w:rPr>
        <w:t>ii pot fi impuse doar din motive legate de securitatea na</w:t>
      </w:r>
      <w:r w:rsidR="00F240FB" w:rsidRPr="00CF521F">
        <w:rPr>
          <w:noProof w:val="0"/>
        </w:rPr>
        <w:t>ț</w:t>
      </w:r>
      <w:r w:rsidRPr="00CF521F">
        <w:rPr>
          <w:noProof w:val="0"/>
        </w:rPr>
        <w:t>ională, ordinea publică, prevenirea infrac</w:t>
      </w:r>
      <w:r w:rsidR="00F240FB" w:rsidRPr="00CF521F">
        <w:rPr>
          <w:noProof w:val="0"/>
        </w:rPr>
        <w:t>ț</w:t>
      </w:r>
      <w:r w:rsidRPr="00CF521F">
        <w:rPr>
          <w:noProof w:val="0"/>
        </w:rPr>
        <w:t>iunilor, protec</w:t>
      </w:r>
      <w:r w:rsidR="00F240FB" w:rsidRPr="00CF521F">
        <w:rPr>
          <w:noProof w:val="0"/>
        </w:rPr>
        <w:t>ț</w:t>
      </w:r>
      <w:r w:rsidRPr="00CF521F">
        <w:rPr>
          <w:noProof w:val="0"/>
        </w:rPr>
        <w:t>ia sănătă</w:t>
      </w:r>
      <w:r w:rsidR="00F240FB" w:rsidRPr="00CF521F">
        <w:rPr>
          <w:noProof w:val="0"/>
        </w:rPr>
        <w:t>ț</w:t>
      </w:r>
      <w:r w:rsidRPr="00CF521F">
        <w:rPr>
          <w:noProof w:val="0"/>
        </w:rPr>
        <w:t>ii sau a moralei, protec</w:t>
      </w:r>
      <w:r w:rsidR="00F240FB" w:rsidRPr="00CF521F">
        <w:rPr>
          <w:noProof w:val="0"/>
        </w:rPr>
        <w:t>ț</w:t>
      </w:r>
      <w:r w:rsidRPr="00CF521F">
        <w:rPr>
          <w:noProof w:val="0"/>
        </w:rPr>
        <w:t>ia drepturilor ter</w:t>
      </w:r>
      <w:r w:rsidR="00F240FB" w:rsidRPr="00CF521F">
        <w:rPr>
          <w:noProof w:val="0"/>
        </w:rPr>
        <w:t>ț</w:t>
      </w:r>
      <w:r w:rsidRPr="00CF521F">
        <w:rPr>
          <w:noProof w:val="0"/>
        </w:rPr>
        <w:t>ilor sau în cazul în care sunt justificate de interesul public într-o societate democratică. Men</w:t>
      </w:r>
      <w:r w:rsidR="00F240FB" w:rsidRPr="00CF521F">
        <w:rPr>
          <w:noProof w:val="0"/>
        </w:rPr>
        <w:t>ț</w:t>
      </w:r>
      <w:r w:rsidRPr="00CF521F">
        <w:rPr>
          <w:noProof w:val="0"/>
        </w:rPr>
        <w:t>inerea acestei dispozi</w:t>
      </w:r>
      <w:r w:rsidR="00F240FB" w:rsidRPr="00CF521F">
        <w:rPr>
          <w:noProof w:val="0"/>
        </w:rPr>
        <w:t>ț</w:t>
      </w:r>
      <w:r w:rsidRPr="00CF521F">
        <w:rPr>
          <w:noProof w:val="0"/>
        </w:rPr>
        <w:t>ii implică riscul aplicării nediferen</w:t>
      </w:r>
      <w:r w:rsidR="00F240FB" w:rsidRPr="00CF521F">
        <w:rPr>
          <w:noProof w:val="0"/>
        </w:rPr>
        <w:t>ț</w:t>
      </w:r>
      <w:r w:rsidRPr="00CF521F">
        <w:rPr>
          <w:noProof w:val="0"/>
        </w:rPr>
        <w:t>iate a restric</w:t>
      </w:r>
      <w:r w:rsidR="00F240FB" w:rsidRPr="00CF521F">
        <w:rPr>
          <w:noProof w:val="0"/>
        </w:rPr>
        <w:t>ț</w:t>
      </w:r>
      <w:r w:rsidRPr="00CF521F">
        <w:rPr>
          <w:noProof w:val="0"/>
        </w:rPr>
        <w:t>iilor cu privire la re</w:t>
      </w:r>
      <w:r w:rsidR="00F240FB" w:rsidRPr="00CF521F">
        <w:rPr>
          <w:noProof w:val="0"/>
        </w:rPr>
        <w:t>ș</w:t>
      </w:r>
      <w:r w:rsidRPr="00CF521F">
        <w:rPr>
          <w:noProof w:val="0"/>
        </w:rPr>
        <w:t>edin</w:t>
      </w:r>
      <w:r w:rsidR="00F240FB" w:rsidRPr="00CF521F">
        <w:rPr>
          <w:noProof w:val="0"/>
        </w:rPr>
        <w:t>ț</w:t>
      </w:r>
      <w:r w:rsidRPr="00CF521F">
        <w:rPr>
          <w:noProof w:val="0"/>
        </w:rPr>
        <w:t>ă în cazurile în care Regulamentul Dublin este aplicabil.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litera c</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(c)</w:t>
            </w:r>
            <w:r w:rsidRPr="00CF521F">
              <w:rPr>
                <w:b/>
                <w:i/>
              </w:rPr>
              <w:tab/>
              <w:t xml:space="preserve">pentru examinarea rapidă </w:t>
            </w:r>
            <w:r w:rsidR="00F240FB" w:rsidRPr="00CF521F">
              <w:rPr>
                <w:b/>
                <w:i/>
              </w:rPr>
              <w:t>ș</w:t>
            </w:r>
            <w:r w:rsidRPr="00CF521F">
              <w:rPr>
                <w:b/>
                <w:i/>
              </w:rPr>
              <w:t>i monitorizarea eficace a procedurii care i se aplică acestuia în vederea determinării statului membru responsabil în conformitate cu Regulamentul (UE) nr. XXX/XXX [Regulamentul Dublin];</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 xml:space="preserve">litera d </w:t>
      </w:r>
      <w:r w:rsidRPr="00CF521F">
        <w:rPr>
          <w:cs/>
        </w:rPr>
        <w:t xml:space="preserve">– </w:t>
      </w:r>
      <w:r w:rsidRPr="00CF521F">
        <w:t>partea introductivă</w:t>
      </w:r>
      <w:r w:rsidRPr="00CF521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(d)</w:t>
            </w:r>
            <w:r w:rsidRPr="00CF521F">
              <w:rPr>
                <w:b/>
                <w:i/>
              </w:rPr>
              <w:tab/>
              <w:t>pentru a împiedica în mod eficace sustragerea solicitantului, în special:</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189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 xml:space="preserve">litera d </w:t>
      </w:r>
      <w:r w:rsidRPr="00CF521F">
        <w:rPr>
          <w:cs/>
        </w:rPr>
        <w:t xml:space="preserve">– </w:t>
      </w:r>
      <w:r w:rsidRPr="00CF521F">
        <w:t>partea introductivă</w:t>
      </w:r>
      <w:r w:rsidRPr="00CF521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(d)</w:t>
            </w:r>
            <w:r w:rsidRPr="00CF521F">
              <w:rPr>
                <w:b/>
                <w:i/>
              </w:rPr>
              <w:tab/>
              <w:t>pentru a împiedica în mod eficace sustragerea solicitantului, în special:</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190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paragraful 1 - litera d - 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9A21F1" w:rsidP="007E2637">
            <w:pPr>
              <w:pStyle w:val="Normal6"/>
            </w:pPr>
            <w:r w:rsidRPr="00CF521F">
              <w:t>(</w:t>
            </w:r>
            <w:r w:rsidR="007E2637" w:rsidRPr="00CF521F">
              <w:t>d)</w:t>
            </w:r>
            <w:r w:rsidR="007E2637" w:rsidRPr="00CF521F">
              <w:tab/>
              <w:t>pentru a împiedica în mod eficace sustragerea solicitantului</w:t>
            </w:r>
            <w:r w:rsidR="007E2637" w:rsidRPr="00CF521F">
              <w:rPr>
                <w:b/>
                <w:i/>
              </w:rPr>
              <w:t>, în special:</w:t>
            </w:r>
          </w:p>
        </w:tc>
        <w:tc>
          <w:tcPr>
            <w:tcW w:w="4876" w:type="dxa"/>
          </w:tcPr>
          <w:p w:rsidR="007E2637" w:rsidRPr="00CF521F" w:rsidRDefault="009A21F1" w:rsidP="007E2637">
            <w:pPr>
              <w:pStyle w:val="Normal6"/>
              <w:rPr>
                <w:szCs w:val="24"/>
              </w:rPr>
            </w:pPr>
            <w:r w:rsidRPr="00CF521F">
              <w:t>(</w:t>
            </w:r>
            <w:r w:rsidR="007E2637" w:rsidRPr="00CF521F">
              <w:t>d)</w:t>
            </w:r>
            <w:r w:rsidR="007E2637" w:rsidRPr="00CF521F">
              <w:tab/>
              <w:t>pentru a împiedica în mod eficace sustragerea solicitantului</w:t>
            </w:r>
            <w:r w:rsidR="007E2637" w:rsidRPr="00CF521F">
              <w:rPr>
                <w:b/>
                <w:i/>
              </w:rPr>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191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 xml:space="preserve">litera d </w:t>
      </w:r>
      <w:r w:rsidRPr="00CF521F">
        <w:rPr>
          <w:cs/>
        </w:rPr>
        <w:t xml:space="preserve">– </w:t>
      </w:r>
      <w:r w:rsidRPr="00CF521F">
        <w:t>prima liniu</w:t>
      </w:r>
      <w:r w:rsidR="00F240FB" w:rsidRPr="00CF521F">
        <w:t>ț</w:t>
      </w:r>
      <w:r w:rsidRPr="00CF521F">
        <w:t>ă</w:t>
      </w:r>
      <w:r w:rsidRPr="00CF521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pentru solicitan</w:t>
            </w:r>
            <w:r w:rsidR="00F240FB" w:rsidRPr="00CF521F">
              <w:rPr>
                <w:b/>
                <w:i/>
              </w:rPr>
              <w:t>ț</w:t>
            </w:r>
            <w:r w:rsidRPr="00CF521F">
              <w:rPr>
                <w:b/>
                <w:i/>
              </w:rPr>
              <w:t>ii care nu au respectat obliga</w:t>
            </w:r>
            <w:r w:rsidR="00F240FB" w:rsidRPr="00CF521F">
              <w:rPr>
                <w:b/>
                <w:i/>
              </w:rPr>
              <w:t>ț</w:t>
            </w:r>
            <w:r w:rsidRPr="00CF521F">
              <w:rPr>
                <w:b/>
                <w:i/>
              </w:rPr>
              <w:t xml:space="preserve">ia de a face o cerere în primul stat membru de intrare, astfel cum se prevede la articolul [4 alineatul (1)] din Regulamentul (UE) nr. XXX/XXX [Regulamentul Dublin] </w:t>
            </w:r>
            <w:r w:rsidR="00F240FB" w:rsidRPr="00CF521F">
              <w:rPr>
                <w:b/>
                <w:i/>
              </w:rPr>
              <w:t>ș</w:t>
            </w:r>
            <w:r w:rsidRPr="00CF521F">
              <w:rPr>
                <w:b/>
                <w:i/>
              </w:rPr>
              <w:t xml:space="preserve">i s-au deplasat în alt stat membru fără o justificare corespunzătoare </w:t>
            </w:r>
            <w:r w:rsidR="00F240FB" w:rsidRPr="00CF521F">
              <w:rPr>
                <w:b/>
                <w:i/>
              </w:rPr>
              <w:t>ș</w:t>
            </w:r>
            <w:r w:rsidRPr="00CF521F">
              <w:rPr>
                <w:b/>
                <w:i/>
              </w:rPr>
              <w:t>i care au depus acolo o cerere; sau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192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 litera d - </w:t>
      </w:r>
      <w:r w:rsidR="009A21F1" w:rsidRPr="00CF521F">
        <w:t>prima liniu</w:t>
      </w:r>
      <w:r w:rsidR="00F240FB" w:rsidRPr="00CF521F">
        <w:t>ț</w:t>
      </w:r>
      <w:r w:rsidR="009A21F1" w:rsidRPr="00CF521F">
        <w:t>ă</w:t>
      </w:r>
      <w:r w:rsidR="009A21F1" w:rsidRPr="00CF521F" w:rsidDel="009A21F1">
        <w:t xml:space="preserve"> </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pentru solicitan</w:t>
            </w:r>
            <w:r w:rsidR="00F240FB" w:rsidRPr="00CF521F">
              <w:rPr>
                <w:b/>
                <w:i/>
              </w:rPr>
              <w:t>ț</w:t>
            </w:r>
            <w:r w:rsidRPr="00CF521F">
              <w:rPr>
                <w:b/>
                <w:i/>
              </w:rPr>
              <w:t>ii care nu au respectat obliga</w:t>
            </w:r>
            <w:r w:rsidR="00F240FB" w:rsidRPr="00CF521F">
              <w:rPr>
                <w:b/>
                <w:i/>
              </w:rPr>
              <w:t>ț</w:t>
            </w:r>
            <w:r w:rsidRPr="00CF521F">
              <w:rPr>
                <w:b/>
                <w:i/>
              </w:rPr>
              <w:t xml:space="preserve">ia de a face o cerere în primul stat membru de intrare, astfel cum se prevede la articolul [4 alineatul (1)] din Regulamentul (UE) nr. XXX/XXX [Regulamentul Dublin] </w:t>
            </w:r>
            <w:r w:rsidR="00F240FB" w:rsidRPr="00CF521F">
              <w:rPr>
                <w:b/>
                <w:i/>
              </w:rPr>
              <w:t>ș</w:t>
            </w:r>
            <w:r w:rsidRPr="00CF521F">
              <w:rPr>
                <w:b/>
                <w:i/>
              </w:rPr>
              <w:t xml:space="preserve">i s-au deplasat în alt stat membru fără o justificare corespunzătoare </w:t>
            </w:r>
            <w:r w:rsidR="00F240FB" w:rsidRPr="00CF521F">
              <w:rPr>
                <w:b/>
                <w:i/>
              </w:rPr>
              <w:t>ș</w:t>
            </w:r>
            <w:r w:rsidRPr="00CF521F">
              <w:rPr>
                <w:b/>
                <w:i/>
              </w:rPr>
              <w:t xml:space="preserve">i care au depus acolo o cerere; </w:t>
            </w:r>
            <w:r w:rsidR="004F7DA0" w:rsidRPr="00CF521F">
              <w:rPr>
                <w:b/>
                <w:i/>
              </w:rPr>
              <w:t>sau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00785D20" w:rsidRPr="00CF521F">
        <w:t>Amendamentul</w:t>
      </w:r>
      <w:r w:rsidRPr="00CF521F">
        <w:tab/>
      </w:r>
      <w:r w:rsidRPr="00CF521F">
        <w:tab/>
      </w:r>
      <w:r w:rsidRPr="00CF521F">
        <w:rPr>
          <w:rStyle w:val="HideTWBExt"/>
          <w:b w:val="0"/>
          <w:noProof w:val="0"/>
        </w:rPr>
        <w:t>&lt;NumAmB&gt;</w:t>
      </w:r>
      <w:r w:rsidRPr="00CF521F">
        <w:t>193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Emil Radev</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00785D20"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004F7DA0" w:rsidRPr="00CF521F">
        <w:t xml:space="preserve">Articolul 7 </w:t>
      </w:r>
      <w:r w:rsidR="004F7DA0" w:rsidRPr="00CF521F">
        <w:rPr>
          <w:cs/>
        </w:rPr>
        <w:t xml:space="preserve">– </w:t>
      </w:r>
      <w:r w:rsidR="004F7DA0" w:rsidRPr="00CF521F">
        <w:t xml:space="preserve">alineatul 2 </w:t>
      </w:r>
      <w:r w:rsidR="004F7DA0" w:rsidRPr="00CF521F">
        <w:rPr>
          <w:cs/>
        </w:rPr>
        <w:t xml:space="preserve">– </w:t>
      </w:r>
      <w:r w:rsidR="004F7DA0" w:rsidRPr="00CF521F">
        <w:t xml:space="preserve">paragraful 1 - litera d - </w:t>
      </w:r>
      <w:r w:rsidR="009A21F1" w:rsidRPr="00CF521F">
        <w:t>prima liniu</w:t>
      </w:r>
      <w:r w:rsidR="00F240FB" w:rsidRPr="00CF521F">
        <w:t>ț</w:t>
      </w:r>
      <w:r w:rsidR="009A21F1" w:rsidRPr="00CF521F">
        <w:t>ă</w:t>
      </w:r>
      <w:r w:rsidR="009A21F1" w:rsidRPr="00CF521F" w:rsidDel="009A21F1">
        <w:t xml:space="preserve"> </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4F7DA0" w:rsidP="007E2637">
            <w:pPr>
              <w:pStyle w:val="ColumnHeading"/>
              <w:keepNext/>
            </w:pPr>
            <w:r w:rsidRPr="00CF521F">
              <w:t>Textul propus de Comisie</w:t>
            </w:r>
          </w:p>
        </w:tc>
        <w:tc>
          <w:tcPr>
            <w:tcW w:w="4876" w:type="dxa"/>
          </w:tcPr>
          <w:p w:rsidR="007E2637" w:rsidRPr="00CF521F" w:rsidRDefault="00785D20"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r>
            <w:r w:rsidR="004F7DA0" w:rsidRPr="00CF521F">
              <w:rPr>
                <w:b/>
                <w:i/>
              </w:rPr>
              <w:t>pentru solicitan</w:t>
            </w:r>
            <w:r w:rsidR="00F240FB" w:rsidRPr="00CF521F">
              <w:rPr>
                <w:b/>
                <w:i/>
              </w:rPr>
              <w:t>ț</w:t>
            </w:r>
            <w:r w:rsidR="004F7DA0" w:rsidRPr="00CF521F">
              <w:rPr>
                <w:b/>
                <w:i/>
              </w:rPr>
              <w:t>ii care nu au respectat obliga</w:t>
            </w:r>
            <w:r w:rsidR="00F240FB" w:rsidRPr="00CF521F">
              <w:rPr>
                <w:b/>
                <w:i/>
              </w:rPr>
              <w:t>ț</w:t>
            </w:r>
            <w:r w:rsidR="004F7DA0" w:rsidRPr="00CF521F">
              <w:rPr>
                <w:b/>
                <w:i/>
              </w:rPr>
              <w:t xml:space="preserve">ia de a face o cerere în primul stat membru de intrare, astfel cum se prevede la articolul [4 alineatul (1)] din Regulamentul (UE) nr. XXX/XXX [Regulamentul Dublin] </w:t>
            </w:r>
            <w:r w:rsidR="00F240FB" w:rsidRPr="00CF521F">
              <w:rPr>
                <w:b/>
                <w:i/>
              </w:rPr>
              <w:t>ș</w:t>
            </w:r>
            <w:r w:rsidR="004F7DA0" w:rsidRPr="00CF521F">
              <w:rPr>
                <w:b/>
                <w:i/>
              </w:rPr>
              <w:t xml:space="preserve">i s-au deplasat în alt stat membru fără o justificare corespunzătoare </w:t>
            </w:r>
            <w:r w:rsidR="00F240FB" w:rsidRPr="00CF521F">
              <w:rPr>
                <w:b/>
                <w:i/>
              </w:rPr>
              <w:t>ș</w:t>
            </w:r>
            <w:r w:rsidR="004F7DA0" w:rsidRPr="00CF521F">
              <w:rPr>
                <w:b/>
                <w:i/>
              </w:rPr>
              <w:t>i care au depus acolo o cerere; sau</w:t>
            </w:r>
          </w:p>
        </w:tc>
        <w:tc>
          <w:tcPr>
            <w:tcW w:w="4876" w:type="dxa"/>
          </w:tcPr>
          <w:p w:rsidR="007E2637" w:rsidRPr="00CF521F" w:rsidRDefault="004F7DA0"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{BG}</w:t>
      </w:r>
      <w:r w:rsidRPr="00CF521F">
        <w:rPr>
          <w:noProof w:val="0"/>
        </w:rPr>
        <w:t>bg</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194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 xml:space="preserve">litera d </w:t>
      </w:r>
      <w:r w:rsidRPr="00CF521F">
        <w:rPr>
          <w:cs/>
        </w:rPr>
        <w:t xml:space="preserve">– </w:t>
      </w:r>
      <w:r w:rsidRPr="00CF521F">
        <w:t>prima liniu</w:t>
      </w:r>
      <w:r w:rsidR="00F240FB" w:rsidRPr="00CF521F">
        <w:t>ț</w:t>
      </w:r>
      <w:r w:rsidRPr="00CF521F">
        <w:t>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pentru solicitan</w:t>
            </w:r>
            <w:r w:rsidR="00F240FB" w:rsidRPr="00CF521F">
              <w:rPr>
                <w:b/>
                <w:i/>
              </w:rPr>
              <w:t>ț</w:t>
            </w:r>
            <w:r w:rsidRPr="00CF521F">
              <w:rPr>
                <w:b/>
                <w:i/>
              </w:rPr>
              <w:t>ii care nu au respectat obliga</w:t>
            </w:r>
            <w:r w:rsidR="00F240FB" w:rsidRPr="00CF521F">
              <w:rPr>
                <w:b/>
                <w:i/>
              </w:rPr>
              <w:t>ț</w:t>
            </w:r>
            <w:r w:rsidRPr="00CF521F">
              <w:rPr>
                <w:b/>
                <w:i/>
              </w:rPr>
              <w:t xml:space="preserve">ia de a face o cerere în primul stat membru de intrare, astfel cum se prevede la articolul [4 alineatul (1)] din Regulamentul (UE) nr. XXX/XXX [Regulamentul Dublin] </w:t>
            </w:r>
            <w:r w:rsidR="00F240FB" w:rsidRPr="00CF521F">
              <w:rPr>
                <w:b/>
                <w:i/>
              </w:rPr>
              <w:t>ș</w:t>
            </w:r>
            <w:r w:rsidRPr="00CF521F">
              <w:rPr>
                <w:b/>
                <w:i/>
              </w:rPr>
              <w:t xml:space="preserve">i s-au deplasat în alt stat membru fără o justificare corespunzătoare </w:t>
            </w:r>
            <w:r w:rsidR="00F240FB" w:rsidRPr="00CF521F">
              <w:rPr>
                <w:b/>
                <w:i/>
              </w:rPr>
              <w:t>ș</w:t>
            </w:r>
            <w:r w:rsidRPr="00CF521F">
              <w:rPr>
                <w:b/>
                <w:i/>
              </w:rPr>
              <w:t>i care au depus acolo o cerere; sau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195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 xml:space="preserve">litera d </w:t>
      </w:r>
      <w:r w:rsidRPr="00CF521F">
        <w:rPr>
          <w:cs/>
        </w:rPr>
        <w:t xml:space="preserve">– </w:t>
      </w:r>
      <w:r w:rsidRPr="00CF521F">
        <w:t>a doua liniu</w:t>
      </w:r>
      <w:r w:rsidR="00F240FB" w:rsidRPr="00CF521F">
        <w:t>ț</w:t>
      </w:r>
      <w:r w:rsidRPr="00CF521F">
        <w:t>ă</w:t>
      </w:r>
      <w:r w:rsidRPr="00CF521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în cazul în care solicitan</w:t>
            </w:r>
            <w:r w:rsidR="00F240FB" w:rsidRPr="00CF521F">
              <w:rPr>
                <w:b/>
                <w:i/>
              </w:rPr>
              <w:t>ț</w:t>
            </w:r>
            <w:r w:rsidRPr="00CF521F">
              <w:rPr>
                <w:b/>
                <w:i/>
              </w:rPr>
              <w:t>ii au obliga</w:t>
            </w:r>
            <w:r w:rsidR="00F240FB" w:rsidRPr="00CF521F">
              <w:rPr>
                <w:b/>
                <w:i/>
              </w:rPr>
              <w:t>ț</w:t>
            </w:r>
            <w:r w:rsidRPr="00CF521F">
              <w:rPr>
                <w:b/>
                <w:i/>
              </w:rPr>
              <w:t>ia de a fi prezen</w:t>
            </w:r>
            <w:r w:rsidR="00F240FB" w:rsidRPr="00CF521F">
              <w:rPr>
                <w:b/>
                <w:i/>
              </w:rPr>
              <w:t>ț</w:t>
            </w:r>
            <w:r w:rsidRPr="00CF521F">
              <w:rPr>
                <w:b/>
                <w:i/>
              </w:rPr>
              <w:t>i în alt stat membru în conformitate cu Regulamentul (UE) nr. XXX/XXX [Regulamentul Dublin]; sau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00785D20" w:rsidRPr="00CF521F">
        <w:t>Amendamentul</w:t>
      </w:r>
      <w:r w:rsidRPr="00CF521F">
        <w:tab/>
      </w:r>
      <w:r w:rsidRPr="00CF521F">
        <w:tab/>
      </w:r>
      <w:r w:rsidRPr="00CF521F">
        <w:rPr>
          <w:rStyle w:val="HideTWBExt"/>
          <w:b w:val="0"/>
          <w:noProof w:val="0"/>
        </w:rPr>
        <w:t>&lt;NumAmB&gt;</w:t>
      </w:r>
      <w:r w:rsidRPr="00CF521F">
        <w:t>196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Emil Radev</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00785D20"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004F7DA0" w:rsidRPr="00CF521F">
        <w:t xml:space="preserve">Articolul 7 </w:t>
      </w:r>
      <w:r w:rsidR="004F7DA0" w:rsidRPr="00CF521F">
        <w:rPr>
          <w:cs/>
        </w:rPr>
        <w:t xml:space="preserve">– </w:t>
      </w:r>
      <w:r w:rsidR="004F7DA0" w:rsidRPr="00CF521F">
        <w:t xml:space="preserve">alineatul 2 </w:t>
      </w:r>
      <w:r w:rsidR="004F7DA0" w:rsidRPr="00CF521F">
        <w:rPr>
          <w:cs/>
        </w:rPr>
        <w:t xml:space="preserve">– </w:t>
      </w:r>
      <w:r w:rsidR="004F7DA0" w:rsidRPr="00CF521F">
        <w:t xml:space="preserve">paragraful 1 </w:t>
      </w:r>
      <w:r w:rsidR="004F7DA0" w:rsidRPr="00CF521F">
        <w:rPr>
          <w:cs/>
        </w:rPr>
        <w:t xml:space="preserve">– </w:t>
      </w:r>
      <w:r w:rsidR="004F7DA0" w:rsidRPr="00CF521F">
        <w:t xml:space="preserve">litera d </w:t>
      </w:r>
      <w:r w:rsidR="004F7DA0" w:rsidRPr="00CF521F">
        <w:rPr>
          <w:cs/>
        </w:rPr>
        <w:t xml:space="preserve">– </w:t>
      </w:r>
      <w:r w:rsidR="004F7DA0" w:rsidRPr="00CF521F">
        <w:t>a doua liniu</w:t>
      </w:r>
      <w:r w:rsidR="00F240FB" w:rsidRPr="00CF521F">
        <w:t>ț</w:t>
      </w:r>
      <w:r w:rsidR="004F7DA0" w:rsidRPr="00CF521F">
        <w:t>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w:t>
            </w:r>
            <w:r w:rsidR="004F7DA0" w:rsidRPr="00CF521F">
              <w:t>ul propus de Comisie</w:t>
            </w:r>
            <w:r w:rsidRPr="00CF521F">
              <w:t xml:space="preserve"> </w:t>
            </w:r>
          </w:p>
        </w:tc>
        <w:tc>
          <w:tcPr>
            <w:tcW w:w="4876" w:type="dxa"/>
          </w:tcPr>
          <w:p w:rsidR="007E2637" w:rsidRPr="00CF521F" w:rsidRDefault="00785D20"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r>
            <w:r w:rsidR="004F7DA0" w:rsidRPr="00CF521F">
              <w:rPr>
                <w:b/>
                <w:i/>
              </w:rPr>
              <w:t>în cazul în care solicitan</w:t>
            </w:r>
            <w:r w:rsidR="00F240FB" w:rsidRPr="00CF521F">
              <w:rPr>
                <w:b/>
                <w:i/>
              </w:rPr>
              <w:t>ț</w:t>
            </w:r>
            <w:r w:rsidR="004F7DA0" w:rsidRPr="00CF521F">
              <w:rPr>
                <w:b/>
                <w:i/>
              </w:rPr>
              <w:t>ii au obliga</w:t>
            </w:r>
            <w:r w:rsidR="00F240FB" w:rsidRPr="00CF521F">
              <w:rPr>
                <w:b/>
                <w:i/>
              </w:rPr>
              <w:t>ț</w:t>
            </w:r>
            <w:r w:rsidR="004F7DA0" w:rsidRPr="00CF521F">
              <w:rPr>
                <w:b/>
                <w:i/>
              </w:rPr>
              <w:t>ia de a fi prezen</w:t>
            </w:r>
            <w:r w:rsidR="00F240FB" w:rsidRPr="00CF521F">
              <w:rPr>
                <w:b/>
                <w:i/>
              </w:rPr>
              <w:t>ț</w:t>
            </w:r>
            <w:r w:rsidR="004F7DA0" w:rsidRPr="00CF521F">
              <w:rPr>
                <w:b/>
                <w:i/>
              </w:rPr>
              <w:t>i în alt stat membru în conformitate cu Regulamentul (UE) nr. XXX/XXX [Regulamentul Dublin]; sau</w:t>
            </w:r>
          </w:p>
        </w:tc>
        <w:tc>
          <w:tcPr>
            <w:tcW w:w="4876" w:type="dxa"/>
          </w:tcPr>
          <w:p w:rsidR="007E2637" w:rsidRPr="00CF521F" w:rsidRDefault="004F7DA0"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{BG}</w:t>
      </w:r>
      <w:r w:rsidRPr="00CF521F">
        <w:rPr>
          <w:noProof w:val="0"/>
        </w:rPr>
        <w:t>bg</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197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 xml:space="preserve">litera d </w:t>
      </w:r>
      <w:r w:rsidRPr="00CF521F">
        <w:rPr>
          <w:cs/>
        </w:rPr>
        <w:t xml:space="preserve">– </w:t>
      </w:r>
      <w:r w:rsidRPr="00CF521F">
        <w:t>a doua liniu</w:t>
      </w:r>
      <w:r w:rsidR="00F240FB" w:rsidRPr="00CF521F">
        <w:t>ț</w:t>
      </w:r>
      <w:r w:rsidRPr="00CF521F">
        <w:t>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în cazul în care solicitan</w:t>
            </w:r>
            <w:r w:rsidR="00F240FB" w:rsidRPr="00CF521F">
              <w:rPr>
                <w:b/>
                <w:i/>
              </w:rPr>
              <w:t>ț</w:t>
            </w:r>
            <w:r w:rsidRPr="00CF521F">
              <w:rPr>
                <w:b/>
                <w:i/>
              </w:rPr>
              <w:t>ii au obliga</w:t>
            </w:r>
            <w:r w:rsidR="00F240FB" w:rsidRPr="00CF521F">
              <w:rPr>
                <w:b/>
                <w:i/>
              </w:rPr>
              <w:t>ț</w:t>
            </w:r>
            <w:r w:rsidRPr="00CF521F">
              <w:rPr>
                <w:b/>
                <w:i/>
              </w:rPr>
              <w:t>ia de a fi prezen</w:t>
            </w:r>
            <w:r w:rsidR="00F240FB" w:rsidRPr="00CF521F">
              <w:rPr>
                <w:b/>
                <w:i/>
              </w:rPr>
              <w:t>ț</w:t>
            </w:r>
            <w:r w:rsidRPr="00CF521F">
              <w:rPr>
                <w:b/>
                <w:i/>
              </w:rPr>
              <w:t>i în alt stat membru în conformitate cu Regulamentul (UE) nr. XXX/XXX [Regulamentul Dublin]; sau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198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paragraful 1 - litera d -</w:t>
      </w:r>
      <w:r w:rsidR="00770060" w:rsidRPr="00CF521F">
        <w:t xml:space="preserve"> </w:t>
      </w:r>
      <w:r w:rsidR="009A21F1" w:rsidRPr="00CF521F">
        <w:t>a doua liniu</w:t>
      </w:r>
      <w:r w:rsidR="00F240FB" w:rsidRPr="00CF521F">
        <w:t>ț</w:t>
      </w:r>
      <w:r w:rsidR="009A21F1" w:rsidRPr="00CF521F">
        <w:t>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în cazul în care solicitan</w:t>
            </w:r>
            <w:r w:rsidR="00F240FB" w:rsidRPr="00CF521F">
              <w:rPr>
                <w:b/>
                <w:i/>
              </w:rPr>
              <w:t>ț</w:t>
            </w:r>
            <w:r w:rsidRPr="00CF521F">
              <w:rPr>
                <w:b/>
                <w:i/>
              </w:rPr>
              <w:t>ii au obliga</w:t>
            </w:r>
            <w:r w:rsidR="00F240FB" w:rsidRPr="00CF521F">
              <w:rPr>
                <w:b/>
                <w:i/>
              </w:rPr>
              <w:t>ț</w:t>
            </w:r>
            <w:r w:rsidRPr="00CF521F">
              <w:rPr>
                <w:b/>
                <w:i/>
              </w:rPr>
              <w:t>ia de a fi prezen</w:t>
            </w:r>
            <w:r w:rsidR="00F240FB" w:rsidRPr="00CF521F">
              <w:rPr>
                <w:b/>
                <w:i/>
              </w:rPr>
              <w:t>ț</w:t>
            </w:r>
            <w:r w:rsidRPr="00CF521F">
              <w:rPr>
                <w:b/>
                <w:i/>
              </w:rPr>
              <w:t>i în alt stat membru în conformitate cu Regulamentul (UE) nr. XXX/XXX [Regulamentul Dublin]; o</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199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 xml:space="preserve">litera d </w:t>
      </w:r>
      <w:r w:rsidRPr="00CF521F">
        <w:rPr>
          <w:cs/>
        </w:rPr>
        <w:t xml:space="preserve">– </w:t>
      </w:r>
      <w:r w:rsidRPr="00CF521F">
        <w:t>a treia liniu</w:t>
      </w:r>
      <w:r w:rsidR="00F240FB" w:rsidRPr="00CF521F">
        <w:t>ț</w:t>
      </w:r>
      <w:r w:rsidRPr="00CF521F">
        <w:t>ă</w:t>
      </w:r>
      <w:r w:rsidRPr="00CF521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pentru solicitan</w:t>
            </w:r>
            <w:r w:rsidR="00F240FB" w:rsidRPr="00CF521F">
              <w:rPr>
                <w:b/>
                <w:i/>
              </w:rPr>
              <w:t>ț</w:t>
            </w:r>
            <w:r w:rsidRPr="00CF521F">
              <w:rPr>
                <w:b/>
                <w:i/>
              </w:rPr>
              <w:t>ii care au fost trimi</w:t>
            </w:r>
            <w:r w:rsidR="00F240FB" w:rsidRPr="00CF521F">
              <w:rPr>
                <w:b/>
                <w:i/>
              </w:rPr>
              <w:t>ș</w:t>
            </w:r>
            <w:r w:rsidRPr="00CF521F">
              <w:rPr>
                <w:b/>
                <w:i/>
              </w:rPr>
              <w:t>i înapoi în statul membru în care au obliga</w:t>
            </w:r>
            <w:r w:rsidR="00F240FB" w:rsidRPr="00CF521F">
              <w:rPr>
                <w:b/>
                <w:i/>
              </w:rPr>
              <w:t>ț</w:t>
            </w:r>
            <w:r w:rsidRPr="00CF521F">
              <w:rPr>
                <w:b/>
                <w:i/>
              </w:rPr>
              <w:t>ia de a fi prezen</w:t>
            </w:r>
            <w:r w:rsidR="00F240FB" w:rsidRPr="00CF521F">
              <w:rPr>
                <w:b/>
                <w:i/>
              </w:rPr>
              <w:t>ț</w:t>
            </w:r>
            <w:r w:rsidRPr="00CF521F">
              <w:rPr>
                <w:b/>
                <w:i/>
              </w:rPr>
              <w:t>i în conformitate cu Regulamentul (UE) nr. XXX/XXX [Regulamentul Dublin] după ce s-au sustras, deplasându-se în alt stat membru.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 xml:space="preserve">paragraful 1 </w:t>
      </w:r>
      <w:r w:rsidRPr="00CF521F">
        <w:rPr>
          <w:cs/>
        </w:rPr>
        <w:t xml:space="preserve">– </w:t>
      </w:r>
      <w:r w:rsidRPr="00CF521F">
        <w:t xml:space="preserve">litera d </w:t>
      </w:r>
      <w:r w:rsidRPr="00CF521F">
        <w:rPr>
          <w:cs/>
        </w:rPr>
        <w:t xml:space="preserve">– </w:t>
      </w:r>
      <w:r w:rsidRPr="00CF521F">
        <w:t>a treia liniu</w:t>
      </w:r>
      <w:r w:rsidR="00F240FB" w:rsidRPr="00CF521F">
        <w:t>ț</w:t>
      </w:r>
      <w:r w:rsidRPr="00CF521F">
        <w:t>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pentru solicitan</w:t>
            </w:r>
            <w:r w:rsidR="00F240FB" w:rsidRPr="00CF521F">
              <w:rPr>
                <w:b/>
                <w:i/>
              </w:rPr>
              <w:t>ț</w:t>
            </w:r>
            <w:r w:rsidRPr="00CF521F">
              <w:rPr>
                <w:b/>
                <w:i/>
              </w:rPr>
              <w:t>ii care au fost trimi</w:t>
            </w:r>
            <w:r w:rsidR="00F240FB" w:rsidRPr="00CF521F">
              <w:rPr>
                <w:b/>
                <w:i/>
              </w:rPr>
              <w:t>ș</w:t>
            </w:r>
            <w:r w:rsidRPr="00CF521F">
              <w:rPr>
                <w:b/>
                <w:i/>
              </w:rPr>
              <w:t>i înapoi în statul membru în care au obliga</w:t>
            </w:r>
            <w:r w:rsidR="00F240FB" w:rsidRPr="00CF521F">
              <w:rPr>
                <w:b/>
                <w:i/>
              </w:rPr>
              <w:t>ț</w:t>
            </w:r>
            <w:r w:rsidRPr="00CF521F">
              <w:rPr>
                <w:b/>
                <w:i/>
              </w:rPr>
              <w:t>ia de a fi prezen</w:t>
            </w:r>
            <w:r w:rsidR="00F240FB" w:rsidRPr="00CF521F">
              <w:rPr>
                <w:b/>
                <w:i/>
              </w:rPr>
              <w:t>ț</w:t>
            </w:r>
            <w:r w:rsidRPr="00CF521F">
              <w:rPr>
                <w:b/>
                <w:i/>
              </w:rPr>
              <w:t>i în conformitate cu Regulamentul (UE) nr. XXX/XXX [Regulamentul Dublin] după ce s-au sustras, deplasându-se în alt stat membru.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00785D20" w:rsidRPr="00CF521F">
        <w:t>Amendamentul</w:t>
      </w:r>
      <w:r w:rsidRPr="00CF521F">
        <w:tab/>
      </w:r>
      <w:r w:rsidRPr="00CF521F">
        <w:tab/>
      </w:r>
      <w:r w:rsidRPr="00CF521F">
        <w:rPr>
          <w:rStyle w:val="HideTWBExt"/>
          <w:b w:val="0"/>
          <w:noProof w:val="0"/>
        </w:rPr>
        <w:t>&lt;NumAmB&gt;</w:t>
      </w:r>
      <w:r w:rsidRPr="00CF521F">
        <w:t>201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Emil Radev</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00785D20"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004F7DA0" w:rsidRPr="00CF521F">
        <w:t xml:space="preserve">Articolul 7 </w:t>
      </w:r>
      <w:r w:rsidR="004F7DA0" w:rsidRPr="00CF521F">
        <w:rPr>
          <w:cs/>
        </w:rPr>
        <w:t xml:space="preserve">– </w:t>
      </w:r>
      <w:r w:rsidR="004F7DA0" w:rsidRPr="00CF521F">
        <w:t xml:space="preserve">alineatul 2 </w:t>
      </w:r>
      <w:r w:rsidR="004F7DA0" w:rsidRPr="00CF521F">
        <w:rPr>
          <w:cs/>
        </w:rPr>
        <w:t xml:space="preserve">– </w:t>
      </w:r>
      <w:r w:rsidR="004F7DA0" w:rsidRPr="00CF521F">
        <w:t xml:space="preserve">paragraful 1 </w:t>
      </w:r>
      <w:r w:rsidR="004F7DA0" w:rsidRPr="00CF521F">
        <w:rPr>
          <w:cs/>
        </w:rPr>
        <w:t xml:space="preserve">– </w:t>
      </w:r>
      <w:r w:rsidR="004F7DA0" w:rsidRPr="00CF521F">
        <w:t xml:space="preserve">litera d </w:t>
      </w:r>
      <w:r w:rsidR="004F7DA0" w:rsidRPr="00CF521F">
        <w:rPr>
          <w:cs/>
        </w:rPr>
        <w:t xml:space="preserve">– </w:t>
      </w:r>
      <w:r w:rsidR="004F7DA0" w:rsidRPr="00CF521F">
        <w:t>a treia liniu</w:t>
      </w:r>
      <w:r w:rsidR="00F240FB" w:rsidRPr="00CF521F">
        <w:t>ț</w:t>
      </w:r>
      <w:r w:rsidR="004F7DA0" w:rsidRPr="00CF521F">
        <w:t>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E71BC5" w:rsidP="007E2637">
            <w:pPr>
              <w:pStyle w:val="ColumnHeading"/>
              <w:keepNext/>
            </w:pPr>
            <w:r w:rsidRPr="00CF521F">
              <w:t>Textul propus de Comisie</w:t>
            </w:r>
          </w:p>
        </w:tc>
        <w:tc>
          <w:tcPr>
            <w:tcW w:w="4876" w:type="dxa"/>
          </w:tcPr>
          <w:p w:rsidR="007E2637" w:rsidRPr="00CF521F" w:rsidRDefault="00785D20"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r>
            <w:r w:rsidR="004F7DA0" w:rsidRPr="00CF521F">
              <w:rPr>
                <w:b/>
                <w:i/>
              </w:rPr>
              <w:t>pentru solicitan</w:t>
            </w:r>
            <w:r w:rsidR="00F240FB" w:rsidRPr="00CF521F">
              <w:rPr>
                <w:b/>
                <w:i/>
              </w:rPr>
              <w:t>ț</w:t>
            </w:r>
            <w:r w:rsidR="004F7DA0" w:rsidRPr="00CF521F">
              <w:rPr>
                <w:b/>
                <w:i/>
              </w:rPr>
              <w:t>ii care au fost trimi</w:t>
            </w:r>
            <w:r w:rsidR="00F240FB" w:rsidRPr="00CF521F">
              <w:rPr>
                <w:b/>
                <w:i/>
              </w:rPr>
              <w:t>ș</w:t>
            </w:r>
            <w:r w:rsidR="004F7DA0" w:rsidRPr="00CF521F">
              <w:rPr>
                <w:b/>
                <w:i/>
              </w:rPr>
              <w:t>i înapoi în statul membru în care au obliga</w:t>
            </w:r>
            <w:r w:rsidR="00F240FB" w:rsidRPr="00CF521F">
              <w:rPr>
                <w:b/>
                <w:i/>
              </w:rPr>
              <w:t>ț</w:t>
            </w:r>
            <w:r w:rsidR="004F7DA0" w:rsidRPr="00CF521F">
              <w:rPr>
                <w:b/>
                <w:i/>
              </w:rPr>
              <w:t>ia de a fi prezen</w:t>
            </w:r>
            <w:r w:rsidR="00F240FB" w:rsidRPr="00CF521F">
              <w:rPr>
                <w:b/>
                <w:i/>
              </w:rPr>
              <w:t>ț</w:t>
            </w:r>
            <w:r w:rsidR="004F7DA0" w:rsidRPr="00CF521F">
              <w:rPr>
                <w:b/>
                <w:i/>
              </w:rPr>
              <w:t>i în conformitate cu Regulamentul (UE) nr. XXX/XXX [Regulamentul Dublin] după ce s-au sustras, deplasându-se în alt stat membru</w:t>
            </w:r>
            <w:r w:rsidRPr="00CF521F">
              <w:rPr>
                <w:b/>
                <w:i/>
              </w:rPr>
              <w:t>.</w:t>
            </w:r>
          </w:p>
        </w:tc>
        <w:tc>
          <w:tcPr>
            <w:tcW w:w="4876" w:type="dxa"/>
          </w:tcPr>
          <w:p w:rsidR="007E2637" w:rsidRPr="00CF521F" w:rsidRDefault="004F7DA0"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{BG}</w:t>
      </w:r>
      <w:r w:rsidRPr="00CF521F">
        <w:rPr>
          <w:noProof w:val="0"/>
        </w:rPr>
        <w:t>bg</w:t>
      </w:r>
      <w:r w:rsidRPr="00CF521F">
        <w:rPr>
          <w:rStyle w:val="HideTWBExt"/>
          <w:noProof w:val="0"/>
        </w:rPr>
        <w:t>&lt;/Original&gt;</w:t>
      </w:r>
    </w:p>
    <w:p w:rsidR="007E2637" w:rsidRPr="00CF521F" w:rsidRDefault="007E2637" w:rsidP="007E2637">
      <w:pPr>
        <w:pStyle w:val="AMNumberTabs"/>
        <w:keepNext/>
      </w:pPr>
      <w:r w:rsidRPr="00CF521F">
        <w:rPr>
          <w:rStyle w:val="HideTWBExt"/>
          <w:noProof w:val="0"/>
        </w:rPr>
        <w:t>&lt;/AmendB&gt;</w:t>
      </w: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paragraful 1 - litera d -</w:t>
      </w:r>
      <w:r w:rsidR="00770060" w:rsidRPr="00CF521F">
        <w:t xml:space="preserve"> </w:t>
      </w:r>
      <w:r w:rsidR="009A21F1" w:rsidRPr="00CF521F">
        <w:t>a treia liniu</w:t>
      </w:r>
      <w:r w:rsidR="00F240FB" w:rsidRPr="00CF521F">
        <w:t>ț</w:t>
      </w:r>
      <w:r w:rsidR="009A21F1" w:rsidRPr="00CF521F">
        <w:t>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w:t>
            </w:r>
            <w:r w:rsidRPr="00CF521F">
              <w:rPr>
                <w:b/>
                <w:i/>
              </w:rPr>
              <w:tab/>
              <w:t>pentru solicitan</w:t>
            </w:r>
            <w:r w:rsidR="00F240FB" w:rsidRPr="00CF521F">
              <w:rPr>
                <w:b/>
                <w:i/>
              </w:rPr>
              <w:t>ț</w:t>
            </w:r>
            <w:r w:rsidRPr="00CF521F">
              <w:rPr>
                <w:b/>
                <w:i/>
              </w:rPr>
              <w:t>ii care au fost trimi</w:t>
            </w:r>
            <w:r w:rsidR="00F240FB" w:rsidRPr="00CF521F">
              <w:rPr>
                <w:b/>
                <w:i/>
              </w:rPr>
              <w:t>ș</w:t>
            </w:r>
            <w:r w:rsidRPr="00CF521F">
              <w:rPr>
                <w:b/>
                <w:i/>
              </w:rPr>
              <w:t>i înapoi în statul membru în care au obliga</w:t>
            </w:r>
            <w:r w:rsidR="00F240FB" w:rsidRPr="00CF521F">
              <w:rPr>
                <w:b/>
                <w:i/>
              </w:rPr>
              <w:t>ț</w:t>
            </w:r>
            <w:r w:rsidRPr="00CF521F">
              <w:rPr>
                <w:b/>
                <w:i/>
              </w:rPr>
              <w:t>ia de a fi prezen</w:t>
            </w:r>
            <w:r w:rsidR="00F240FB" w:rsidRPr="00CF521F">
              <w:rPr>
                <w:b/>
                <w:i/>
              </w:rPr>
              <w:t>ț</w:t>
            </w:r>
            <w:r w:rsidRPr="00CF521F">
              <w:rPr>
                <w:b/>
                <w:i/>
              </w:rPr>
              <w:t>i în conformitate cu Regulamentul (UE) nr.</w:t>
            </w:r>
            <w:r w:rsidR="00770060" w:rsidRPr="00CF521F">
              <w:rPr>
                <w:b/>
                <w:i/>
              </w:rPr>
              <w:t xml:space="preserve"> </w:t>
            </w:r>
            <w:r w:rsidRPr="00CF521F">
              <w:rPr>
                <w:b/>
                <w:i/>
              </w:rPr>
              <w:t>XXX/XXX [Regulamentul Dublin] după ce s-a sustras, deplasându-se în alt stat membru.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paragraful 2</w:t>
      </w:r>
      <w:r w:rsidRPr="00CF521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cazurile respective, furnizarea condi</w:t>
            </w:r>
            <w:r w:rsidR="00F240FB" w:rsidRPr="00CF521F">
              <w:rPr>
                <w:b/>
                <w:i/>
              </w:rPr>
              <w:t>ț</w:t>
            </w:r>
            <w:r w:rsidRPr="00CF521F">
              <w:rPr>
                <w:b/>
                <w:i/>
              </w:rPr>
              <w:t>iilor materiale de primire este condi</w:t>
            </w:r>
            <w:r w:rsidR="00F240FB" w:rsidRPr="00CF521F">
              <w:rPr>
                <w:b/>
                <w:i/>
              </w:rPr>
              <w:t>ț</w:t>
            </w:r>
            <w:r w:rsidRPr="00CF521F">
              <w:rPr>
                <w:b/>
                <w:i/>
              </w:rPr>
              <w:t xml:space="preserve">ionată de </w:t>
            </w:r>
            <w:r w:rsidR="00F240FB" w:rsidRPr="00CF521F">
              <w:rPr>
                <w:b/>
                <w:i/>
              </w:rPr>
              <w:t>ș</w:t>
            </w:r>
            <w:r w:rsidRPr="00CF521F">
              <w:rPr>
                <w:b/>
                <w:i/>
              </w:rPr>
              <w:t>ederea efectivă a solicitantului în respectivul loc precis.</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 xml:space="preserve">alineatul 2 </w:t>
      </w:r>
      <w:r w:rsidRPr="00CF521F">
        <w:rPr>
          <w:cs/>
        </w:rPr>
        <w:t xml:space="preserve">– </w:t>
      </w:r>
      <w:r w:rsidRPr="00CF521F">
        <w:t>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cazurile respective, furnizarea condi</w:t>
            </w:r>
            <w:r w:rsidR="00F240FB" w:rsidRPr="00CF521F">
              <w:rPr>
                <w:b/>
                <w:i/>
              </w:rPr>
              <w:t>ț</w:t>
            </w:r>
            <w:r w:rsidRPr="00CF521F">
              <w:rPr>
                <w:b/>
                <w:i/>
              </w:rPr>
              <w:t>iilor materiale de primire este condi</w:t>
            </w:r>
            <w:r w:rsidR="00F240FB" w:rsidRPr="00CF521F">
              <w:rPr>
                <w:b/>
                <w:i/>
              </w:rPr>
              <w:t>ț</w:t>
            </w:r>
            <w:r w:rsidRPr="00CF521F">
              <w:rPr>
                <w:b/>
                <w:i/>
              </w:rPr>
              <w:t xml:space="preserve">ionată de </w:t>
            </w:r>
            <w:r w:rsidR="00F240FB" w:rsidRPr="00CF521F">
              <w:rPr>
                <w:b/>
                <w:i/>
              </w:rPr>
              <w:t>ș</w:t>
            </w:r>
            <w:r w:rsidRPr="00CF521F">
              <w:rPr>
                <w:b/>
                <w:i/>
              </w:rPr>
              <w:t>ederea efectivă a solicitantului în respectivul loc precis.</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t xml:space="preserve">În cazul în care sunt motive pentru a considera că există un risc de posibilă sustragere a solicitantului, statele membre </w:t>
            </w:r>
            <w:r w:rsidRPr="00CF521F">
              <w:rPr>
                <w:b/>
                <w:i/>
              </w:rPr>
              <w:t>impun</w:t>
            </w:r>
            <w:r w:rsidRPr="00CF521F">
              <w:t xml:space="preserve"> solicitantului, dacă acest lucru este necesar,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 xml:space="preserve">a acestora </w:t>
            </w:r>
            <w:r w:rsidRPr="00CF521F">
              <w:rPr>
                <w:b/>
                <w:i/>
              </w:rPr>
              <w:t>fie de îndată, fie la un anumit interval cu frecven</w:t>
            </w:r>
            <w:r w:rsidR="00F240FB" w:rsidRPr="00CF521F">
              <w:rPr>
                <w:b/>
                <w:i/>
              </w:rPr>
              <w:t>ț</w:t>
            </w:r>
            <w:r w:rsidRPr="00CF521F">
              <w:rPr>
                <w:b/>
                <w:i/>
              </w:rPr>
              <w:t>a necesară pentru a împiedica cu eficacitate sustragerea solicitantului</w:t>
            </w:r>
            <w:r w:rsidRPr="00CF521F">
              <w:t>.</w:t>
            </w:r>
          </w:p>
        </w:tc>
        <w:tc>
          <w:tcPr>
            <w:tcW w:w="4876" w:type="dxa"/>
          </w:tcPr>
          <w:p w:rsidR="007E2637" w:rsidRPr="00CF521F" w:rsidRDefault="007E2637" w:rsidP="007E2637">
            <w:pPr>
              <w:pStyle w:val="Normal6"/>
              <w:rPr>
                <w:szCs w:val="24"/>
              </w:rPr>
            </w:pPr>
            <w:r w:rsidRPr="00CF521F">
              <w:t>3.</w:t>
            </w:r>
            <w:r w:rsidRPr="00CF521F">
              <w:tab/>
              <w:t xml:space="preserve">În cazul în care sunt motive </w:t>
            </w:r>
            <w:r w:rsidRPr="00CF521F">
              <w:rPr>
                <w:b/>
                <w:i/>
              </w:rPr>
              <w:t xml:space="preserve">specifice </w:t>
            </w:r>
            <w:r w:rsidR="00F240FB" w:rsidRPr="00CF521F">
              <w:rPr>
                <w:b/>
                <w:i/>
              </w:rPr>
              <w:t>ș</w:t>
            </w:r>
            <w:r w:rsidRPr="00CF521F">
              <w:rPr>
                <w:b/>
                <w:i/>
              </w:rPr>
              <w:t>i obiective</w:t>
            </w:r>
            <w:r w:rsidRPr="00CF521F">
              <w:t xml:space="preserve"> pentru a considera că există un risc </w:t>
            </w:r>
            <w:r w:rsidRPr="00CF521F">
              <w:rPr>
                <w:b/>
                <w:i/>
              </w:rPr>
              <w:t xml:space="preserve">grav </w:t>
            </w:r>
            <w:r w:rsidR="00F240FB" w:rsidRPr="00CF521F">
              <w:rPr>
                <w:b/>
                <w:i/>
              </w:rPr>
              <w:t>ș</w:t>
            </w:r>
            <w:r w:rsidRPr="00CF521F">
              <w:rPr>
                <w:b/>
                <w:i/>
              </w:rPr>
              <w:t>i iminent</w:t>
            </w:r>
            <w:r w:rsidRPr="00CF521F">
              <w:rPr>
                <w:b/>
              </w:rPr>
              <w:t xml:space="preserve"> </w:t>
            </w:r>
            <w:r w:rsidRPr="00CF521F">
              <w:t>de posibilă sustragere a solicitantului, statele membre</w:t>
            </w:r>
            <w:r w:rsidRPr="00CF521F">
              <w:rPr>
                <w:b/>
              </w:rPr>
              <w:t xml:space="preserve"> </w:t>
            </w:r>
            <w:r w:rsidRPr="00CF521F">
              <w:rPr>
                <w:b/>
                <w:i/>
              </w:rPr>
              <w:t>pot impune</w:t>
            </w:r>
            <w:r w:rsidRPr="00CF521F">
              <w:rPr>
                <w:i/>
              </w:rPr>
              <w:t xml:space="preserve"> </w:t>
            </w:r>
            <w:r w:rsidRPr="00CF521F">
              <w:t>solicitantului, dacă acest lucru este necesar,</w:t>
            </w:r>
            <w:r w:rsidRPr="00CF521F">
              <w:rPr>
                <w:b/>
              </w:rPr>
              <w:t xml:space="preserve"> </w:t>
            </w:r>
            <w:r w:rsidRPr="00CF521F">
              <w:rPr>
                <w:b/>
                <w:i/>
              </w:rPr>
              <w:t>propor</w:t>
            </w:r>
            <w:r w:rsidR="00F240FB" w:rsidRPr="00CF521F">
              <w:rPr>
                <w:b/>
                <w:i/>
              </w:rPr>
              <w:t>ț</w:t>
            </w:r>
            <w:r w:rsidRPr="00CF521F">
              <w:rPr>
                <w:b/>
                <w:i/>
              </w:rPr>
              <w:t xml:space="preserve">ional </w:t>
            </w:r>
            <w:r w:rsidR="00F240FB" w:rsidRPr="00CF521F">
              <w:rPr>
                <w:b/>
                <w:i/>
              </w:rPr>
              <w:t>ș</w:t>
            </w:r>
            <w:r w:rsidRPr="00CF521F">
              <w:rPr>
                <w:b/>
                <w:i/>
              </w:rPr>
              <w:t xml:space="preserve">i justificat în mod corespunzător în urma unei evaluări individualizate efectuate de către o autoritate judiciară </w:t>
            </w:r>
            <w:r w:rsidR="00F240FB" w:rsidRPr="00CF521F">
              <w:rPr>
                <w:b/>
                <w:i/>
              </w:rPr>
              <w:t>ș</w:t>
            </w:r>
            <w:r w:rsidRPr="00CF521F">
              <w:rPr>
                <w:b/>
                <w:i/>
              </w:rPr>
              <w:t>i în urma consultării cu solicitantul,</w:t>
            </w:r>
            <w:r w:rsidRPr="00CF521F">
              <w:rPr>
                <w:b/>
              </w:rPr>
              <w:t xml:space="preserve"> </w:t>
            </w:r>
            <w:r w:rsidRPr="00CF521F">
              <w:t>obliga</w:t>
            </w:r>
            <w:r w:rsidR="00F240FB" w:rsidRPr="00CF521F">
              <w:t>ț</w:t>
            </w:r>
            <w:r w:rsidRPr="00CF521F">
              <w:t>ia de a contacta autorită</w:t>
            </w:r>
            <w:r w:rsidR="00F240FB" w:rsidRPr="00CF521F">
              <w:t>ț</w:t>
            </w:r>
            <w:r w:rsidRPr="00CF521F">
              <w:t>ile competente</w:t>
            </w:r>
            <w:r w:rsidRPr="00CF521F">
              <w:rPr>
                <w:b/>
                <w:i/>
              </w:rPr>
              <w:t>,</w:t>
            </w:r>
            <w:r w:rsidRPr="00CF521F">
              <w:rPr>
                <w:i/>
              </w:rPr>
              <w:t xml:space="preserve"> </w:t>
            </w:r>
            <w:r w:rsidRPr="00CF521F">
              <w:rPr>
                <w:b/>
                <w:i/>
              </w:rPr>
              <w:t>pe cale electronică sau prin telefon,</w:t>
            </w:r>
            <w:r w:rsidRPr="00CF521F">
              <w:rPr>
                <w:b/>
              </w:rPr>
              <w:t xml:space="preserve"> </w:t>
            </w:r>
            <w:r w:rsidRPr="00CF521F">
              <w:t>sau de a se prezenta în fa</w:t>
            </w:r>
            <w:r w:rsidR="00F240FB" w:rsidRPr="00CF521F">
              <w:t>ț</w:t>
            </w:r>
            <w:r w:rsidRPr="00CF521F">
              <w:t>a acestora,</w:t>
            </w:r>
            <w:r w:rsidRPr="00CF521F">
              <w:rPr>
                <w:i/>
              </w:rPr>
              <w:t xml:space="preserve"> </w:t>
            </w:r>
            <w:r w:rsidRPr="00CF521F">
              <w:rPr>
                <w:b/>
                <w:i/>
              </w:rPr>
              <w:t xml:space="preserve">într-un termen </w:t>
            </w:r>
            <w:r w:rsidR="00F240FB" w:rsidRPr="00CF521F">
              <w:rPr>
                <w:b/>
                <w:i/>
              </w:rPr>
              <w:t>ș</w:t>
            </w:r>
            <w:r w:rsidRPr="00CF521F">
              <w:rPr>
                <w:b/>
                <w:i/>
              </w:rPr>
              <w:t>i cu o frecven</w:t>
            </w:r>
            <w:r w:rsidR="00F240FB" w:rsidRPr="00CF521F">
              <w:rPr>
                <w:b/>
                <w:i/>
              </w:rPr>
              <w:t>ț</w:t>
            </w:r>
            <w:r w:rsidRPr="00CF521F">
              <w:rPr>
                <w:b/>
                <w:i/>
              </w:rPr>
              <w:t>ă rezonabile. Aceste măsuri sunt necesare, propor</w:t>
            </w:r>
            <w:r w:rsidR="00F240FB" w:rsidRPr="00CF521F">
              <w:rPr>
                <w:b/>
                <w:i/>
              </w:rPr>
              <w:t>ț</w:t>
            </w:r>
            <w:r w:rsidRPr="00CF521F">
              <w:rPr>
                <w:b/>
                <w:i/>
              </w:rPr>
              <w:t xml:space="preserve">ionale </w:t>
            </w:r>
            <w:r w:rsidR="00F240FB" w:rsidRPr="00CF521F">
              <w:rPr>
                <w:b/>
                <w:i/>
              </w:rPr>
              <w:t>ș</w:t>
            </w:r>
            <w:r w:rsidRPr="00CF521F">
              <w:rPr>
                <w:b/>
                <w:i/>
              </w:rPr>
              <w:t>i nu sunt atât de extinse sau de invazive încât să restric</w:t>
            </w:r>
            <w:r w:rsidR="00F240FB" w:rsidRPr="00CF521F">
              <w:rPr>
                <w:b/>
                <w:i/>
              </w:rPr>
              <w:t>ț</w:t>
            </w:r>
            <w:r w:rsidRPr="00CF521F">
              <w:rPr>
                <w:b/>
                <w:i/>
              </w:rPr>
              <w:t>ioneze libertatea de circula</w:t>
            </w:r>
            <w:r w:rsidR="00F240FB" w:rsidRPr="00CF521F">
              <w:rPr>
                <w:b/>
                <w:i/>
              </w:rPr>
              <w:t>ț</w:t>
            </w:r>
            <w:r w:rsidRPr="00CF521F">
              <w:rPr>
                <w:b/>
                <w:i/>
              </w:rPr>
              <w:t>ie a solicitantului sau dreptul acestuia la via</w:t>
            </w:r>
            <w:r w:rsidR="00F240FB" w:rsidRPr="00CF521F">
              <w:rPr>
                <w:b/>
                <w:i/>
              </w:rPr>
              <w:t>ț</w:t>
            </w:r>
            <w:r w:rsidRPr="00CF521F">
              <w:rPr>
                <w:b/>
                <w:i/>
              </w:rPr>
              <w:t xml:space="preserve">ă privată </w:t>
            </w:r>
            <w:r w:rsidR="00F240FB" w:rsidRPr="00CF521F">
              <w:rPr>
                <w:b/>
                <w:i/>
              </w:rPr>
              <w:t>ș</w:t>
            </w:r>
            <w:r w:rsidRPr="00CF521F">
              <w:rPr>
                <w:b/>
                <w:i/>
              </w:rPr>
              <w:t>i de familie</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Ca o restric</w:t>
      </w:r>
      <w:r w:rsidR="00F240FB" w:rsidRPr="00CF521F">
        <w:rPr>
          <w:noProof w:val="0"/>
        </w:rPr>
        <w:t>ț</w:t>
      </w:r>
      <w:r w:rsidRPr="00CF521F">
        <w:rPr>
          <w:noProof w:val="0"/>
        </w:rPr>
        <w:t>ie privind libera circula</w:t>
      </w:r>
      <w:r w:rsidR="00F240FB" w:rsidRPr="00CF521F">
        <w:rPr>
          <w:noProof w:val="0"/>
        </w:rPr>
        <w:t>ț</w:t>
      </w:r>
      <w:r w:rsidRPr="00CF521F">
        <w:rPr>
          <w:noProof w:val="0"/>
        </w:rPr>
        <w:t>ie, cerin</w:t>
      </w:r>
      <w:r w:rsidR="00F240FB" w:rsidRPr="00CF521F">
        <w:rPr>
          <w:noProof w:val="0"/>
        </w:rPr>
        <w:t>ț</w:t>
      </w:r>
      <w:r w:rsidRPr="00CF521F">
        <w:rPr>
          <w:noProof w:val="0"/>
        </w:rPr>
        <w:t>ele de contactare a autorită</w:t>
      </w:r>
      <w:r w:rsidR="00F240FB" w:rsidRPr="00CF521F">
        <w:rPr>
          <w:noProof w:val="0"/>
        </w:rPr>
        <w:t>ț</w:t>
      </w:r>
      <w:r w:rsidRPr="00CF521F">
        <w:rPr>
          <w:noProof w:val="0"/>
        </w:rPr>
        <w:t>ilor competente trebuie, de asemenea, examinate în raport cu cerin</w:t>
      </w:r>
      <w:r w:rsidR="00F240FB" w:rsidRPr="00CF521F">
        <w:rPr>
          <w:noProof w:val="0"/>
        </w:rPr>
        <w:t>ț</w:t>
      </w:r>
      <w:r w:rsidRPr="00CF521F">
        <w:rPr>
          <w:noProof w:val="0"/>
        </w:rPr>
        <w:t xml:space="preserve">ele privind drepturile fundamentale impuse prin Cartă </w:t>
      </w:r>
      <w:r w:rsidR="00F240FB" w:rsidRPr="00CF521F">
        <w:rPr>
          <w:noProof w:val="0"/>
        </w:rPr>
        <w:t>ș</w:t>
      </w:r>
      <w:r w:rsidRPr="00CF521F">
        <w:rPr>
          <w:noProof w:val="0"/>
        </w:rPr>
        <w:t>i prin Conven</w:t>
      </w:r>
      <w:r w:rsidR="00F240FB" w:rsidRPr="00CF521F">
        <w:rPr>
          <w:noProof w:val="0"/>
        </w:rPr>
        <w:t>ț</w:t>
      </w:r>
      <w:r w:rsidRPr="00CF521F">
        <w:rPr>
          <w:noProof w:val="0"/>
        </w:rPr>
        <w:t xml:space="preserve">ia europeană a drepturilor omului. Aceasta include o evaluare individualizată, precum </w:t>
      </w:r>
      <w:r w:rsidR="00F240FB" w:rsidRPr="00CF521F">
        <w:rPr>
          <w:noProof w:val="0"/>
        </w:rPr>
        <w:t>ș</w:t>
      </w:r>
      <w:r w:rsidRPr="00CF521F">
        <w:rPr>
          <w:noProof w:val="0"/>
        </w:rPr>
        <w:t xml:space="preserve">i necesitatea </w:t>
      </w:r>
      <w:r w:rsidR="00F240FB" w:rsidRPr="00CF521F">
        <w:rPr>
          <w:noProof w:val="0"/>
        </w:rPr>
        <w:t>ș</w:t>
      </w:r>
      <w:r w:rsidRPr="00CF521F">
        <w:rPr>
          <w:noProof w:val="0"/>
        </w:rPr>
        <w:t>i propor</w:t>
      </w:r>
      <w:r w:rsidR="00F240FB" w:rsidRPr="00CF521F">
        <w:rPr>
          <w:noProof w:val="0"/>
        </w:rPr>
        <w:t>ț</w:t>
      </w:r>
      <w:r w:rsidRPr="00CF521F">
        <w:rPr>
          <w:noProof w:val="0"/>
        </w:rPr>
        <w:t>ionalitatea unor astfel de măsuri.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Juan Fernando López Aguilar, Péter Niedermüller, Maria Grapini, Tanja Fajon, Anna Hedh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t xml:space="preserve">În cazul în care sunt motive pentru a considera că există un risc de posibilă sustragere a solicitantului, statele membre </w:t>
            </w:r>
            <w:r w:rsidRPr="00CF521F">
              <w:rPr>
                <w:b/>
                <w:i/>
              </w:rPr>
              <w:t>impun</w:t>
            </w:r>
            <w:r w:rsidRPr="00CF521F">
              <w:t xml:space="preserve"> solicitantului, dacă acest lucru este necesar,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a acestora fie de îndată, fie la un anumit interval cu frecven</w:t>
            </w:r>
            <w:r w:rsidR="00F240FB" w:rsidRPr="00CF521F">
              <w:t>ț</w:t>
            </w:r>
            <w:r w:rsidRPr="00CF521F">
              <w:t>a necesară pentru a împiedica cu eficacitate sustragerea solicitantului.</w:t>
            </w:r>
          </w:p>
        </w:tc>
        <w:tc>
          <w:tcPr>
            <w:tcW w:w="4876" w:type="dxa"/>
          </w:tcPr>
          <w:p w:rsidR="007E2637" w:rsidRPr="00CF521F" w:rsidRDefault="007E2637" w:rsidP="007E2637">
            <w:pPr>
              <w:pStyle w:val="Normal6"/>
              <w:rPr>
                <w:szCs w:val="24"/>
              </w:rPr>
            </w:pPr>
            <w:r w:rsidRPr="00CF521F">
              <w:t>3.</w:t>
            </w:r>
            <w:r w:rsidRPr="00CF521F">
              <w:tab/>
              <w:t>În cazul în care sunt motive pentru a considera că există un risc de posibilă sustragere a solicitantului, statele membre</w:t>
            </w:r>
            <w:r w:rsidRPr="00CF521F">
              <w:rPr>
                <w:b/>
                <w:i/>
              </w:rPr>
              <w:t xml:space="preserve"> pot</w:t>
            </w:r>
            <w:r w:rsidRPr="00CF521F">
              <w:t xml:space="preserve"> </w:t>
            </w:r>
            <w:r w:rsidRPr="00CF521F">
              <w:rPr>
                <w:b/>
                <w:i/>
              </w:rPr>
              <w:t>impune</w:t>
            </w:r>
            <w:r w:rsidRPr="00CF521F">
              <w:t xml:space="preserve"> solicitantului, dacă acest lucru este necesar </w:t>
            </w:r>
            <w:r w:rsidR="00F240FB" w:rsidRPr="00CF521F">
              <w:rPr>
                <w:b/>
                <w:i/>
              </w:rPr>
              <w:t>ș</w:t>
            </w:r>
            <w:r w:rsidRPr="00CF521F">
              <w:rPr>
                <w:b/>
                <w:i/>
              </w:rPr>
              <w:t>i propor</w:t>
            </w:r>
            <w:r w:rsidR="00F240FB" w:rsidRPr="00CF521F">
              <w:rPr>
                <w:b/>
                <w:i/>
              </w:rPr>
              <w:t>ț</w:t>
            </w:r>
            <w:r w:rsidRPr="00CF521F">
              <w:rPr>
                <w:b/>
                <w:i/>
              </w:rPr>
              <w:t>ional</w:t>
            </w:r>
            <w:r w:rsidRPr="00CF521F">
              <w:t>,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a acestora fie de îndată, fie la un anumit interval cu frecven</w:t>
            </w:r>
            <w:r w:rsidR="00F240FB" w:rsidRPr="00CF521F">
              <w:t>ț</w:t>
            </w:r>
            <w:r w:rsidRPr="00CF521F">
              <w:t xml:space="preserve">a necesară pentru a împiedica cu eficacitate sustragerea solicitantului. </w:t>
            </w:r>
            <w:r w:rsidRPr="00CF521F">
              <w:rPr>
                <w:b/>
                <w:i/>
              </w:rPr>
              <w:t xml:space="preserve">O astfel de decizie este luată în scris </w:t>
            </w:r>
            <w:r w:rsidR="00F240FB" w:rsidRPr="00CF521F">
              <w:rPr>
                <w:b/>
                <w:i/>
              </w:rPr>
              <w:t>ș</w:t>
            </w:r>
            <w:r w:rsidRPr="00CF521F">
              <w:rPr>
                <w:b/>
                <w:i/>
              </w:rPr>
              <w:t>i este supusă controlului jurisdic</w:t>
            </w:r>
            <w:r w:rsidR="00F240FB" w:rsidRPr="00CF521F">
              <w:rPr>
                <w:b/>
                <w:i/>
              </w:rPr>
              <w:t>ț</w:t>
            </w:r>
            <w:r w:rsidRPr="00CF521F">
              <w:rPr>
                <w:b/>
                <w:i/>
              </w:rPr>
              <w:t>ional. Un astfel de control jurisdic</w:t>
            </w:r>
            <w:r w:rsidR="00F240FB" w:rsidRPr="00CF521F">
              <w:rPr>
                <w:b/>
                <w:i/>
              </w:rPr>
              <w:t>ț</w:t>
            </w:r>
            <w:r w:rsidRPr="00CF521F">
              <w:rPr>
                <w:b/>
                <w:i/>
              </w:rPr>
              <w:t>ional se efectuează din oficiu în cazul în care durează o perioadă mai lungă de două luni.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Orice decizie de a cere unui solicitant să se prezinte în fa</w:t>
      </w:r>
      <w:r w:rsidR="00F240FB" w:rsidRPr="00CF521F">
        <w:rPr>
          <w:noProof w:val="0"/>
        </w:rPr>
        <w:t>ț</w:t>
      </w:r>
      <w:r w:rsidRPr="00CF521F">
        <w:rPr>
          <w:noProof w:val="0"/>
        </w:rPr>
        <w:t>a autorită</w:t>
      </w:r>
      <w:r w:rsidR="00F240FB" w:rsidRPr="00CF521F">
        <w:rPr>
          <w:noProof w:val="0"/>
        </w:rPr>
        <w:t>ț</w:t>
      </w:r>
      <w:r w:rsidRPr="00CF521F">
        <w:rPr>
          <w:noProof w:val="0"/>
        </w:rPr>
        <w:t xml:space="preserve">ilor competente trebuie să fie necesară </w:t>
      </w:r>
      <w:r w:rsidR="00F240FB" w:rsidRPr="00CF521F">
        <w:rPr>
          <w:noProof w:val="0"/>
        </w:rPr>
        <w:t>ș</w:t>
      </w:r>
      <w:r w:rsidRPr="00CF521F">
        <w:rPr>
          <w:noProof w:val="0"/>
        </w:rPr>
        <w:t>i propor</w:t>
      </w:r>
      <w:r w:rsidR="00F240FB" w:rsidRPr="00CF521F">
        <w:rPr>
          <w:noProof w:val="0"/>
        </w:rPr>
        <w:t>ț</w:t>
      </w:r>
      <w:r w:rsidRPr="00CF521F">
        <w:rPr>
          <w:noProof w:val="0"/>
        </w:rPr>
        <w:t xml:space="preserve">ională, ar trebui să fie luată în scris </w:t>
      </w:r>
      <w:r w:rsidR="00F240FB" w:rsidRPr="00CF521F">
        <w:rPr>
          <w:noProof w:val="0"/>
        </w:rPr>
        <w:t>ș</w:t>
      </w:r>
      <w:r w:rsidRPr="00CF521F">
        <w:rPr>
          <w:noProof w:val="0"/>
        </w:rPr>
        <w:t>i ar trebui să fie supusă unui control jurisdic</w:t>
      </w:r>
      <w:r w:rsidR="00F240FB" w:rsidRPr="00CF521F">
        <w:rPr>
          <w:noProof w:val="0"/>
        </w:rPr>
        <w:t>ț</w:t>
      </w:r>
      <w:r w:rsidRPr="00CF521F">
        <w:rPr>
          <w:noProof w:val="0"/>
        </w:rPr>
        <w:t>ional. Un astfel de control jurisdic</w:t>
      </w:r>
      <w:r w:rsidR="00F240FB" w:rsidRPr="00CF521F">
        <w:rPr>
          <w:noProof w:val="0"/>
        </w:rPr>
        <w:t>ț</w:t>
      </w:r>
      <w:r w:rsidRPr="00CF521F">
        <w:rPr>
          <w:noProof w:val="0"/>
        </w:rPr>
        <w:t>ional ar trebui să fie efectuat în mod automat în cazul în care măsura este men</w:t>
      </w:r>
      <w:r w:rsidR="00F240FB" w:rsidRPr="00CF521F">
        <w:rPr>
          <w:noProof w:val="0"/>
        </w:rPr>
        <w:t>ț</w:t>
      </w:r>
      <w:r w:rsidRPr="00CF521F">
        <w:rPr>
          <w:noProof w:val="0"/>
        </w:rPr>
        <w:t>inută pentru o perioadă care depă</w:t>
      </w:r>
      <w:r w:rsidR="00F240FB" w:rsidRPr="00CF521F">
        <w:rPr>
          <w:noProof w:val="0"/>
        </w:rPr>
        <w:t>ș</w:t>
      </w:r>
      <w:r w:rsidRPr="00CF521F">
        <w:rPr>
          <w:noProof w:val="0"/>
        </w:rPr>
        <w:t>e</w:t>
      </w:r>
      <w:r w:rsidR="00F240FB" w:rsidRPr="00CF521F">
        <w:rPr>
          <w:noProof w:val="0"/>
        </w:rPr>
        <w:t>ș</w:t>
      </w:r>
      <w:r w:rsidRPr="00CF521F">
        <w:rPr>
          <w:noProof w:val="0"/>
        </w:rPr>
        <w:t>te două luni.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t>În cazul în care sunt motive pentru a considera că există un risc de posibilă sustragere a solicitantului, statele membre</w:t>
            </w:r>
            <w:r w:rsidRPr="00CF521F">
              <w:rPr>
                <w:b/>
                <w:i/>
              </w:rPr>
              <w:t xml:space="preserve"> impun</w:t>
            </w:r>
            <w:r w:rsidRPr="00CF521F">
              <w:t xml:space="preserve"> solicitantului, dacă acest lucru este necesar,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 xml:space="preserve">a acestora </w:t>
            </w:r>
            <w:r w:rsidRPr="00CF521F">
              <w:rPr>
                <w:b/>
                <w:i/>
              </w:rPr>
              <w:t>fie de îndată, fie</w:t>
            </w:r>
            <w:r w:rsidRPr="00CF521F">
              <w:t xml:space="preserve"> la un anumit interval cu frecven</w:t>
            </w:r>
            <w:r w:rsidR="00F240FB" w:rsidRPr="00CF521F">
              <w:t>ț</w:t>
            </w:r>
            <w:r w:rsidRPr="00CF521F">
              <w:t>a necesară pentru a împiedica cu eficacitate sustragerea solicitantului.</w:t>
            </w:r>
          </w:p>
        </w:tc>
        <w:tc>
          <w:tcPr>
            <w:tcW w:w="4876" w:type="dxa"/>
          </w:tcPr>
          <w:p w:rsidR="007E2637" w:rsidRPr="00CF521F" w:rsidRDefault="007E2637" w:rsidP="007E2637">
            <w:pPr>
              <w:pStyle w:val="Normal6"/>
              <w:rPr>
                <w:szCs w:val="24"/>
              </w:rPr>
            </w:pPr>
            <w:r w:rsidRPr="00CF521F">
              <w:t>3.</w:t>
            </w:r>
            <w:r w:rsidRPr="00CF521F">
              <w:tab/>
              <w:t xml:space="preserve">În cazul în care sunt motive pentru a considera că există un risc de posibilă sustragere a solicitantului, statele membre </w:t>
            </w:r>
            <w:r w:rsidRPr="00CF521F">
              <w:rPr>
                <w:b/>
                <w:i/>
              </w:rPr>
              <w:t>pot impune</w:t>
            </w:r>
            <w:r w:rsidRPr="00CF521F">
              <w:t xml:space="preserve"> solicitantului, dacă acest lucru este necesar </w:t>
            </w:r>
            <w:r w:rsidR="00F240FB" w:rsidRPr="00CF521F">
              <w:rPr>
                <w:b/>
                <w:i/>
              </w:rPr>
              <w:t>ș</w:t>
            </w:r>
            <w:r w:rsidRPr="00CF521F">
              <w:rPr>
                <w:b/>
                <w:i/>
              </w:rPr>
              <w:t>i propor</w:t>
            </w:r>
            <w:r w:rsidR="00F240FB" w:rsidRPr="00CF521F">
              <w:rPr>
                <w:b/>
                <w:i/>
              </w:rPr>
              <w:t>ț</w:t>
            </w:r>
            <w:r w:rsidRPr="00CF521F">
              <w:rPr>
                <w:b/>
                <w:i/>
              </w:rPr>
              <w:t xml:space="preserve">ional </w:t>
            </w:r>
            <w:r w:rsidR="00F240FB" w:rsidRPr="00CF521F">
              <w:rPr>
                <w:b/>
                <w:i/>
              </w:rPr>
              <w:t>ș</w:t>
            </w:r>
            <w:r w:rsidRPr="00CF521F">
              <w:rPr>
                <w:b/>
                <w:i/>
              </w:rPr>
              <w:t>i pe baza unei decizii a unei autorită</w:t>
            </w:r>
            <w:r w:rsidR="00F240FB" w:rsidRPr="00CF521F">
              <w:rPr>
                <w:b/>
                <w:i/>
              </w:rPr>
              <w:t>ț</w:t>
            </w:r>
            <w:r w:rsidRPr="00CF521F">
              <w:rPr>
                <w:b/>
                <w:i/>
              </w:rPr>
              <w:t>i judiciare</w:t>
            </w:r>
            <w:r w:rsidRPr="00CF521F">
              <w:t>,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a acestora la un anumit interval cu frecven</w:t>
            </w:r>
            <w:r w:rsidR="00F240FB" w:rsidRPr="00CF521F">
              <w:t>ț</w:t>
            </w:r>
            <w:r w:rsidRPr="00CF521F">
              <w:t>a necesară</w:t>
            </w:r>
            <w:r w:rsidRPr="00CF521F">
              <w:rPr>
                <w:b/>
                <w:i/>
              </w:rPr>
              <w:t>, dar nu mai mult de o dată în fiecare zi lucrătoare,</w:t>
            </w:r>
            <w:r w:rsidRPr="00CF521F">
              <w:t xml:space="preserve"> pentru a împiedica cu eficacitate sustragerea solicitantului.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t xml:space="preserve">În cazul în care sunt motive pentru a considera că există un risc de posibilă sustragere a solicitantului, statele membre </w:t>
            </w:r>
            <w:r w:rsidRPr="00CF521F">
              <w:rPr>
                <w:b/>
                <w:i/>
              </w:rPr>
              <w:t>impun</w:t>
            </w:r>
            <w:r w:rsidRPr="00CF521F">
              <w:t xml:space="preserve"> solicitantului, dacă acest lucru este necesar,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a acestora fie de îndată, fie la un anumit interval cu frecven</w:t>
            </w:r>
            <w:r w:rsidR="00F240FB" w:rsidRPr="00CF521F">
              <w:t>ț</w:t>
            </w:r>
            <w:r w:rsidRPr="00CF521F">
              <w:t>a necesară pentru a împiedica cu eficacitate sustragerea solicitantului.</w:t>
            </w:r>
          </w:p>
        </w:tc>
        <w:tc>
          <w:tcPr>
            <w:tcW w:w="4876" w:type="dxa"/>
          </w:tcPr>
          <w:p w:rsidR="007E2637" w:rsidRPr="00CF521F" w:rsidRDefault="007E2637" w:rsidP="007E2637">
            <w:pPr>
              <w:pStyle w:val="Normal6"/>
              <w:rPr>
                <w:szCs w:val="24"/>
              </w:rPr>
            </w:pPr>
            <w:r w:rsidRPr="00CF521F">
              <w:t>3.</w:t>
            </w:r>
            <w:r w:rsidRPr="00CF521F">
              <w:tab/>
              <w:t xml:space="preserve">În cazul în care sunt motive pentru a considera că există un risc de posibilă sustragere a solicitantului, statele membre </w:t>
            </w:r>
            <w:r w:rsidRPr="00CF521F">
              <w:rPr>
                <w:b/>
                <w:i/>
              </w:rPr>
              <w:t>îi pot impune</w:t>
            </w:r>
            <w:r w:rsidRPr="00CF521F">
              <w:t xml:space="preserve"> solicitantului, dacă acest lucru este necesar </w:t>
            </w:r>
            <w:r w:rsidR="00F240FB" w:rsidRPr="00CF521F">
              <w:rPr>
                <w:b/>
                <w:i/>
              </w:rPr>
              <w:t>ș</w:t>
            </w:r>
            <w:r w:rsidRPr="00CF521F">
              <w:rPr>
                <w:b/>
                <w:i/>
              </w:rPr>
              <w:t>i pe baza unei autorizări din partea unei autorită</w:t>
            </w:r>
            <w:r w:rsidR="00F240FB" w:rsidRPr="00CF521F">
              <w:rPr>
                <w:b/>
                <w:i/>
              </w:rPr>
              <w:t>ț</w:t>
            </w:r>
            <w:r w:rsidRPr="00CF521F">
              <w:rPr>
                <w:b/>
                <w:i/>
              </w:rPr>
              <w:t>i judiciare</w:t>
            </w:r>
            <w:r w:rsidRPr="00CF521F">
              <w:t>,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a acestora fie de îndată, fie la un anumit interval cu frecven</w:t>
            </w:r>
            <w:r w:rsidR="00F240FB" w:rsidRPr="00CF521F">
              <w:t>ț</w:t>
            </w:r>
            <w:r w:rsidRPr="00CF521F">
              <w:t>a necesară pentru a împiedica cu eficacitate sustragerea solicitantului.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209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t>În cazul în care sunt motive pentru a considera că există un risc de posibilă sustragere a solicitantului, statele membre</w:t>
            </w:r>
            <w:r w:rsidRPr="00CF521F">
              <w:rPr>
                <w:b/>
                <w:i/>
              </w:rPr>
              <w:t xml:space="preserve"> impun</w:t>
            </w:r>
            <w:r w:rsidRPr="00CF521F">
              <w:t xml:space="preserve"> solicitantului, dacă acest lucru este necesar,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a acestora fie de îndată, fie la un anumit interval cu frecven</w:t>
            </w:r>
            <w:r w:rsidR="00F240FB" w:rsidRPr="00CF521F">
              <w:t>ț</w:t>
            </w:r>
            <w:r w:rsidRPr="00CF521F">
              <w:t>a necesară pentru a împiedica cu eficacitate sustragerea solicitantului.</w:t>
            </w:r>
          </w:p>
        </w:tc>
        <w:tc>
          <w:tcPr>
            <w:tcW w:w="4876" w:type="dxa"/>
          </w:tcPr>
          <w:p w:rsidR="007E2637" w:rsidRPr="00CF521F" w:rsidRDefault="007E2637" w:rsidP="007E2637">
            <w:pPr>
              <w:pStyle w:val="Normal6"/>
              <w:rPr>
                <w:szCs w:val="24"/>
              </w:rPr>
            </w:pPr>
            <w:r w:rsidRPr="00CF521F">
              <w:t>3.</w:t>
            </w:r>
            <w:r w:rsidRPr="00CF521F">
              <w:tab/>
              <w:t>În cazul în care sunt motive pentru a considera că există un risc de posibilă sustragere a solicitantului, statele membre</w:t>
            </w:r>
            <w:r w:rsidRPr="00CF521F">
              <w:rPr>
                <w:b/>
                <w:i/>
              </w:rPr>
              <w:t xml:space="preserve"> pot impune</w:t>
            </w:r>
            <w:r w:rsidRPr="00CF521F">
              <w:t xml:space="preserve"> solicitantului, dacă acest lucru este necesar, obliga</w:t>
            </w:r>
            <w:r w:rsidR="00F240FB" w:rsidRPr="00CF521F">
              <w:t>ț</w:t>
            </w:r>
            <w:r w:rsidRPr="00CF521F">
              <w:t>ia de a contacta autorită</w:t>
            </w:r>
            <w:r w:rsidR="00F240FB" w:rsidRPr="00CF521F">
              <w:t>ț</w:t>
            </w:r>
            <w:r w:rsidRPr="00CF521F">
              <w:t>ile competente sau de a se prezenta în fa</w:t>
            </w:r>
            <w:r w:rsidR="00F240FB" w:rsidRPr="00CF521F">
              <w:t>ț</w:t>
            </w:r>
            <w:r w:rsidRPr="00CF521F">
              <w:t>a acestora fie de îndată, fie la un anumit interval cu frecven</w:t>
            </w:r>
            <w:r w:rsidR="00F240FB" w:rsidRPr="00CF521F">
              <w:t>ț</w:t>
            </w:r>
            <w:r w:rsidRPr="00CF521F">
              <w:t>a necesară pentru a împiedica cu eficacitate sustragerea solicitantului.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4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prevăd posibilitatea de a acorda solicitan</w:t>
            </w:r>
            <w:r w:rsidR="00F240FB" w:rsidRPr="00CF521F">
              <w:t>ț</w:t>
            </w:r>
            <w:r w:rsidRPr="00CF521F">
              <w:t>ilor o autoriza</w:t>
            </w:r>
            <w:r w:rsidR="00F240FB" w:rsidRPr="00CF521F">
              <w:t>ț</w:t>
            </w:r>
            <w:r w:rsidRPr="00CF521F">
              <w:t>ie temporară de a-</w:t>
            </w:r>
            <w:r w:rsidR="00F240FB" w:rsidRPr="00CF521F">
              <w:t>ș</w:t>
            </w:r>
            <w:r w:rsidRPr="00CF521F">
              <w:t>i părăsi locul de re</w:t>
            </w:r>
            <w:r w:rsidR="00F240FB" w:rsidRPr="00CF521F">
              <w:t>ș</w:t>
            </w:r>
            <w:r w:rsidRPr="00CF521F">
              <w:t>edin</w:t>
            </w:r>
            <w:r w:rsidR="00F240FB" w:rsidRPr="00CF521F">
              <w:t>ț</w:t>
            </w:r>
            <w:r w:rsidRPr="00CF521F">
              <w:t xml:space="preserve">ă </w:t>
            </w:r>
            <w:r w:rsidRPr="00CF521F">
              <w:rPr>
                <w:b/>
                <w:i/>
              </w:rPr>
              <w:t>sau zona care le-a fost atribuită</w:t>
            </w:r>
            <w:r w:rsidRPr="00CF521F">
              <w:t xml:space="preserve">. Deciziile se iau obiectiv </w:t>
            </w:r>
            <w:r w:rsidR="00F240FB" w:rsidRPr="00CF521F">
              <w:t>ș</w:t>
            </w:r>
            <w:r w:rsidRPr="00CF521F">
              <w:t>i impar</w:t>
            </w:r>
            <w:r w:rsidR="00F240FB" w:rsidRPr="00CF521F">
              <w:t>ț</w:t>
            </w:r>
            <w:r w:rsidRPr="00CF521F">
              <w:t xml:space="preserve">ial , pe baza examinării pe fond a cazului individual </w:t>
            </w:r>
            <w:r w:rsidR="00F240FB" w:rsidRPr="00CF521F">
              <w:t>ș</w:t>
            </w:r>
            <w:r w:rsidRPr="00CF521F">
              <w:t>i sunt motivate dacă sunt negative.</w:t>
            </w:r>
          </w:p>
        </w:tc>
        <w:tc>
          <w:tcPr>
            <w:tcW w:w="4876" w:type="dxa"/>
          </w:tcPr>
          <w:p w:rsidR="007E2637" w:rsidRPr="00CF521F" w:rsidRDefault="007E2637" w:rsidP="007E2637">
            <w:pPr>
              <w:pStyle w:val="Normal6"/>
              <w:rPr>
                <w:szCs w:val="24"/>
              </w:rPr>
            </w:pPr>
            <w:r w:rsidRPr="00CF521F">
              <w:t>Statele membre prevăd posibilitatea de a acorda solicitan</w:t>
            </w:r>
            <w:r w:rsidR="00F240FB" w:rsidRPr="00CF521F">
              <w:t>ț</w:t>
            </w:r>
            <w:r w:rsidRPr="00CF521F">
              <w:t>ilor o autoriza</w:t>
            </w:r>
            <w:r w:rsidR="00F240FB" w:rsidRPr="00CF521F">
              <w:t>ț</w:t>
            </w:r>
            <w:r w:rsidRPr="00CF521F">
              <w:t>ie temporară de a-</w:t>
            </w:r>
            <w:r w:rsidR="00F240FB" w:rsidRPr="00CF521F">
              <w:t>ș</w:t>
            </w:r>
            <w:r w:rsidRPr="00CF521F">
              <w:t>i părăsi locul de re</w:t>
            </w:r>
            <w:r w:rsidR="00F240FB" w:rsidRPr="00CF521F">
              <w:t>ș</w:t>
            </w:r>
            <w:r w:rsidRPr="00CF521F">
              <w:t>edin</w:t>
            </w:r>
            <w:r w:rsidR="00F240FB" w:rsidRPr="00CF521F">
              <w:t>ț</w:t>
            </w:r>
            <w:r w:rsidRPr="00CF521F">
              <w:t xml:space="preserve">ă. Deciziile se iau obiectiv </w:t>
            </w:r>
            <w:r w:rsidR="00F240FB" w:rsidRPr="00CF521F">
              <w:t>ș</w:t>
            </w:r>
            <w:r w:rsidRPr="00CF521F">
              <w:t>i impar</w:t>
            </w:r>
            <w:r w:rsidR="00F240FB" w:rsidRPr="00CF521F">
              <w:t>ț</w:t>
            </w:r>
            <w:r w:rsidRPr="00CF521F">
              <w:t xml:space="preserve">ial , pe baza examinării pe fond a cazului individual </w:t>
            </w:r>
            <w:r w:rsidR="00F240FB" w:rsidRPr="00CF521F">
              <w:t>ș</w:t>
            </w:r>
            <w:r w:rsidRPr="00CF521F">
              <w:t>i sunt motivate dacă sunt negative.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Această modificare este legată în mod indisolubil de eliminările de la articolul 6 efectuate de către Comisie.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Juan Fernando López Aguilar, Péter Niedermüller, Maria Grapini, Tanja Fajon</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4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prevăd posibilitatea de a acorda solicitan</w:t>
            </w:r>
            <w:r w:rsidR="00F240FB" w:rsidRPr="00CF521F">
              <w:t>ț</w:t>
            </w:r>
            <w:r w:rsidRPr="00CF521F">
              <w:t>ilor o autoriza</w:t>
            </w:r>
            <w:r w:rsidR="00F240FB" w:rsidRPr="00CF521F">
              <w:t>ț</w:t>
            </w:r>
            <w:r w:rsidRPr="00CF521F">
              <w:t>ie temporară de a-</w:t>
            </w:r>
            <w:r w:rsidR="00F240FB" w:rsidRPr="00CF521F">
              <w:t>ș</w:t>
            </w:r>
            <w:r w:rsidRPr="00CF521F">
              <w:t>i părăsi locul de re</w:t>
            </w:r>
            <w:r w:rsidR="00F240FB" w:rsidRPr="00CF521F">
              <w:t>ș</w:t>
            </w:r>
            <w:r w:rsidRPr="00CF521F">
              <w:t>edin</w:t>
            </w:r>
            <w:r w:rsidR="00F240FB" w:rsidRPr="00CF521F">
              <w:t>ț</w:t>
            </w:r>
            <w:r w:rsidRPr="00CF521F">
              <w:t xml:space="preserve">ă sau zona care le-a fost atribuită. Deciziile se iau obiectiv </w:t>
            </w:r>
            <w:r w:rsidR="00F240FB" w:rsidRPr="00CF521F">
              <w:t>ș</w:t>
            </w:r>
            <w:r w:rsidRPr="00CF521F">
              <w:t>i impar</w:t>
            </w:r>
            <w:r w:rsidR="00F240FB" w:rsidRPr="00CF521F">
              <w:t>ț</w:t>
            </w:r>
            <w:r w:rsidRPr="00CF521F">
              <w:t xml:space="preserve">ial, pe baza examinării pe fond a cazului individual </w:t>
            </w:r>
            <w:r w:rsidR="00F240FB" w:rsidRPr="00CF521F">
              <w:t>ș</w:t>
            </w:r>
            <w:r w:rsidRPr="00CF521F">
              <w:t>i sunt motivate dacă sunt negative.</w:t>
            </w:r>
          </w:p>
        </w:tc>
        <w:tc>
          <w:tcPr>
            <w:tcW w:w="4876" w:type="dxa"/>
          </w:tcPr>
          <w:p w:rsidR="007E2637" w:rsidRPr="00CF521F" w:rsidRDefault="007E2637" w:rsidP="007E2637">
            <w:pPr>
              <w:pStyle w:val="Normal6"/>
              <w:rPr>
                <w:szCs w:val="24"/>
              </w:rPr>
            </w:pPr>
            <w:r w:rsidRPr="00CF521F">
              <w:t>Statele membre prevăd posibilitatea de a acorda solicitan</w:t>
            </w:r>
            <w:r w:rsidR="00F240FB" w:rsidRPr="00CF521F">
              <w:t>ț</w:t>
            </w:r>
            <w:r w:rsidRPr="00CF521F">
              <w:t>ilor o autoriza</w:t>
            </w:r>
            <w:r w:rsidR="00F240FB" w:rsidRPr="00CF521F">
              <w:t>ț</w:t>
            </w:r>
            <w:r w:rsidRPr="00CF521F">
              <w:t>ie temporară de a-</w:t>
            </w:r>
            <w:r w:rsidR="00F240FB" w:rsidRPr="00CF521F">
              <w:t>ș</w:t>
            </w:r>
            <w:r w:rsidRPr="00CF521F">
              <w:t>i părăsi locul de re</w:t>
            </w:r>
            <w:r w:rsidR="00F240FB" w:rsidRPr="00CF521F">
              <w:t>ș</w:t>
            </w:r>
            <w:r w:rsidRPr="00CF521F">
              <w:t>edin</w:t>
            </w:r>
            <w:r w:rsidR="00F240FB" w:rsidRPr="00CF521F">
              <w:t>ț</w:t>
            </w:r>
            <w:r w:rsidRPr="00CF521F">
              <w:t xml:space="preserve">ă sau zona care le-a fost atribuită </w:t>
            </w:r>
            <w:r w:rsidR="00F240FB" w:rsidRPr="00CF521F">
              <w:rPr>
                <w:b/>
                <w:i/>
              </w:rPr>
              <w:t>ș</w:t>
            </w:r>
            <w:r w:rsidRPr="00CF521F">
              <w:rPr>
                <w:b/>
                <w:i/>
              </w:rPr>
              <w:t>i de a locui în altă parte</w:t>
            </w:r>
            <w:r w:rsidRPr="00CF521F">
              <w:t xml:space="preserve">. Deciziile se iau obiectiv </w:t>
            </w:r>
            <w:r w:rsidR="00F240FB" w:rsidRPr="00CF521F">
              <w:t>ș</w:t>
            </w:r>
            <w:r w:rsidRPr="00CF521F">
              <w:t>i impar</w:t>
            </w:r>
            <w:r w:rsidR="00F240FB" w:rsidRPr="00CF521F">
              <w:t>ț</w:t>
            </w:r>
            <w:r w:rsidRPr="00CF521F">
              <w:t xml:space="preserve">ial, pe baza examinării pe fond a cazului individual </w:t>
            </w:r>
            <w:r w:rsidR="00F240FB" w:rsidRPr="00CF521F">
              <w:t>ș</w:t>
            </w:r>
            <w:r w:rsidRPr="00CF521F">
              <w:t>i sunt motivate dacă sunt negative.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Dreptul de a părăsi temporar un loc de re</w:t>
      </w:r>
      <w:r w:rsidR="00F240FB" w:rsidRPr="00CF521F">
        <w:rPr>
          <w:noProof w:val="0"/>
        </w:rPr>
        <w:t>ș</w:t>
      </w:r>
      <w:r w:rsidRPr="00CF521F">
        <w:rPr>
          <w:noProof w:val="0"/>
        </w:rPr>
        <w:t>edin</w:t>
      </w:r>
      <w:r w:rsidR="00F240FB" w:rsidRPr="00CF521F">
        <w:rPr>
          <w:noProof w:val="0"/>
        </w:rPr>
        <w:t>ț</w:t>
      </w:r>
      <w:r w:rsidRPr="00CF521F">
        <w:rPr>
          <w:noProof w:val="0"/>
        </w:rPr>
        <w:t>ă implică, de asemenea, un drept de a locui în altă parte. Acest lucru trebuie precizat în mod explicit.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4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w:t>
            </w:r>
            <w:r w:rsidRPr="00CF521F">
              <w:rPr>
                <w:b/>
                <w:i/>
              </w:rPr>
              <w:t xml:space="preserve"> prevăd</w:t>
            </w:r>
            <w:r w:rsidRPr="00CF521F">
              <w:t xml:space="preserve"> posibilitatea de a acorda solicitan</w:t>
            </w:r>
            <w:r w:rsidR="00F240FB" w:rsidRPr="00CF521F">
              <w:t>ț</w:t>
            </w:r>
            <w:r w:rsidRPr="00CF521F">
              <w:t>ilor o autoriza</w:t>
            </w:r>
            <w:r w:rsidR="00F240FB" w:rsidRPr="00CF521F">
              <w:t>ț</w:t>
            </w:r>
            <w:r w:rsidRPr="00CF521F">
              <w:t>ie temporară de a-</w:t>
            </w:r>
            <w:r w:rsidR="00F240FB" w:rsidRPr="00CF521F">
              <w:t>ș</w:t>
            </w:r>
            <w:r w:rsidRPr="00CF521F">
              <w:t>i părăsi locul de re</w:t>
            </w:r>
            <w:r w:rsidR="00F240FB" w:rsidRPr="00CF521F">
              <w:t>ș</w:t>
            </w:r>
            <w:r w:rsidRPr="00CF521F">
              <w:t>edin</w:t>
            </w:r>
            <w:r w:rsidR="00F240FB" w:rsidRPr="00CF521F">
              <w:t>ț</w:t>
            </w:r>
            <w:r w:rsidRPr="00CF521F">
              <w:t xml:space="preserve">ă sau zona care le-a fost atribuită. Deciziile se iau obiectiv </w:t>
            </w:r>
            <w:r w:rsidR="00F240FB" w:rsidRPr="00CF521F">
              <w:t>ș</w:t>
            </w:r>
            <w:r w:rsidRPr="00CF521F">
              <w:t>i impar</w:t>
            </w:r>
            <w:r w:rsidR="00F240FB" w:rsidRPr="00CF521F">
              <w:t>ț</w:t>
            </w:r>
            <w:r w:rsidRPr="00CF521F">
              <w:t xml:space="preserve">ial, pe baza examinării pe fond a cazului individual </w:t>
            </w:r>
            <w:r w:rsidR="00F240FB" w:rsidRPr="00CF521F">
              <w:t>ș</w:t>
            </w:r>
            <w:r w:rsidRPr="00CF521F">
              <w:t>i sunt motivate dacă sunt negative.</w:t>
            </w:r>
          </w:p>
        </w:tc>
        <w:tc>
          <w:tcPr>
            <w:tcW w:w="4876" w:type="dxa"/>
          </w:tcPr>
          <w:p w:rsidR="007E2637" w:rsidRPr="00CF521F" w:rsidRDefault="007E2637" w:rsidP="007E2637">
            <w:pPr>
              <w:pStyle w:val="Normal6"/>
              <w:rPr>
                <w:szCs w:val="24"/>
              </w:rPr>
            </w:pPr>
            <w:r w:rsidRPr="00CF521F">
              <w:t xml:space="preserve">Statele membre </w:t>
            </w:r>
            <w:r w:rsidRPr="00CF521F">
              <w:rPr>
                <w:b/>
                <w:i/>
              </w:rPr>
              <w:t>pot prevedea</w:t>
            </w:r>
            <w:r w:rsidRPr="00CF521F">
              <w:t xml:space="preserve"> posibilitatea de a acorda solicitan</w:t>
            </w:r>
            <w:r w:rsidR="00F240FB" w:rsidRPr="00CF521F">
              <w:t>ț</w:t>
            </w:r>
            <w:r w:rsidRPr="00CF521F">
              <w:t>ilor o autoriza</w:t>
            </w:r>
            <w:r w:rsidR="00F240FB" w:rsidRPr="00CF521F">
              <w:t>ț</w:t>
            </w:r>
            <w:r w:rsidRPr="00CF521F">
              <w:t>ie temporară de a-</w:t>
            </w:r>
            <w:r w:rsidR="00F240FB" w:rsidRPr="00CF521F">
              <w:t>ș</w:t>
            </w:r>
            <w:r w:rsidRPr="00CF521F">
              <w:t>i părăsi locul de re</w:t>
            </w:r>
            <w:r w:rsidR="00F240FB" w:rsidRPr="00CF521F">
              <w:t>ș</w:t>
            </w:r>
            <w:r w:rsidRPr="00CF521F">
              <w:t>edin</w:t>
            </w:r>
            <w:r w:rsidR="00F240FB" w:rsidRPr="00CF521F">
              <w:t>ț</w:t>
            </w:r>
            <w:r w:rsidRPr="00CF521F">
              <w:t xml:space="preserve">ă sau zona care le-a fost atribuită. Deciziile se iau obiectiv </w:t>
            </w:r>
            <w:r w:rsidR="00F240FB" w:rsidRPr="00CF521F">
              <w:t>ș</w:t>
            </w:r>
            <w:r w:rsidRPr="00CF521F">
              <w:t>i impar</w:t>
            </w:r>
            <w:r w:rsidR="00F240FB" w:rsidRPr="00CF521F">
              <w:t>ț</w:t>
            </w:r>
            <w:r w:rsidRPr="00CF521F">
              <w:t xml:space="preserve">ial, pe baza examinării pe fond a cazului individual </w:t>
            </w:r>
            <w:r w:rsidR="00F240FB" w:rsidRPr="00CF521F">
              <w:t>ș</w:t>
            </w:r>
            <w:r w:rsidRPr="00CF521F">
              <w:t>i sunt motivate dacă sunt negative.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Avem amendamente admisibile care au la bază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legate în mod indisolubil de amendamentele din păr</w:t>
      </w:r>
      <w:r w:rsidR="00F240FB" w:rsidRPr="00CF521F">
        <w:rPr>
          <w:noProof w:val="0"/>
        </w:rPr>
        <w:t>ț</w:t>
      </w:r>
      <w:r w:rsidRPr="00CF521F">
        <w:rPr>
          <w:noProof w:val="0"/>
        </w:rPr>
        <w:t>ile albe, care sunt, de asemenea, bazate pe principiul subsidiarită</w:t>
      </w:r>
      <w:r w:rsidR="00F240FB" w:rsidRPr="00CF521F">
        <w:rPr>
          <w:noProof w:val="0"/>
        </w:rPr>
        <w:t>ț</w:t>
      </w:r>
      <w:r w:rsidRPr="00CF521F">
        <w:rPr>
          <w:noProof w:val="0"/>
        </w:rPr>
        <w:t>ii. Ar fi lipsit de sens ca principiul să se aplice doar păr</w:t>
      </w:r>
      <w:r w:rsidR="00F240FB" w:rsidRPr="00CF521F">
        <w:rPr>
          <w:noProof w:val="0"/>
        </w:rPr>
        <w:t>ț</w:t>
      </w:r>
      <w:r w:rsidRPr="00CF521F">
        <w:rPr>
          <w:noProof w:val="0"/>
        </w:rPr>
        <w:t>ilor eviden</w:t>
      </w:r>
      <w:r w:rsidR="00F240FB" w:rsidRPr="00CF521F">
        <w:rPr>
          <w:noProof w:val="0"/>
        </w:rPr>
        <w:t>ț</w:t>
      </w:r>
      <w:r w:rsidRPr="00CF521F">
        <w:rPr>
          <w:noProof w:val="0"/>
        </w:rPr>
        <w:t>iate cu gri.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ă actual sau adresa lor actuală ori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 sau de adresă.</w:t>
            </w:r>
          </w:p>
        </w:tc>
        <w:tc>
          <w:tcPr>
            <w:tcW w:w="4876" w:type="dxa"/>
          </w:tcPr>
          <w:p w:rsidR="007E2637" w:rsidRPr="00CF521F" w:rsidRDefault="007E2637" w:rsidP="007E2637">
            <w:pPr>
              <w:pStyle w:val="Normal6"/>
              <w:rPr>
                <w:szCs w:val="24"/>
              </w:rPr>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 xml:space="preserve">ă actual sau adresa lor actuală ori un număr de telefon </w:t>
            </w:r>
            <w:r w:rsidRPr="00CF521F">
              <w:rPr>
                <w:b/>
                <w:i/>
              </w:rPr>
              <w:t>sau o adresă de e-mail</w:t>
            </w:r>
            <w:r w:rsidRPr="00CF521F">
              <w:t xml:space="preserve"> la care pot fi contacta</w:t>
            </w:r>
            <w:r w:rsidR="00F240FB" w:rsidRPr="00CF521F">
              <w:t>ț</w:t>
            </w:r>
            <w:r w:rsidRPr="00CF521F">
              <w:t xml:space="preserve">i </w:t>
            </w:r>
            <w:r w:rsidR="00F240FB" w:rsidRPr="00CF521F">
              <w:t>ș</w:t>
            </w:r>
            <w:r w:rsidRPr="00CF521F">
              <w:t xml:space="preserve">i să le notifice cât mai repede posibil orice schimbare de număr de telefon </w:t>
            </w:r>
            <w:r w:rsidRPr="00CF521F">
              <w:rPr>
                <w:b/>
                <w:i/>
              </w:rPr>
              <w:t>sau de e-mail</w:t>
            </w:r>
            <w:r w:rsidRPr="00CF521F">
              <w:t xml:space="preserve"> sau de adresă.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alineatul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ă actual sau adresa lor actuală ori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 sau de adresă .</w:t>
            </w:r>
          </w:p>
        </w:tc>
        <w:tc>
          <w:tcPr>
            <w:tcW w:w="4876" w:type="dxa"/>
          </w:tcPr>
          <w:p w:rsidR="007E2637" w:rsidRPr="00CF521F" w:rsidRDefault="007E2637" w:rsidP="007E2637">
            <w:pPr>
              <w:pStyle w:val="Normal6"/>
              <w:rPr>
                <w:szCs w:val="24"/>
              </w:rPr>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ă actual sau adresa lor actuală</w:t>
            </w:r>
            <w:r w:rsidRPr="00CF521F">
              <w:rPr>
                <w:b/>
                <w:i/>
              </w:rPr>
              <w:t>,</w:t>
            </w:r>
            <w:r w:rsidRPr="00CF521F">
              <w:t xml:space="preserve"> </w:t>
            </w:r>
            <w:r w:rsidRPr="00CF521F">
              <w:rPr>
                <w:b/>
                <w:i/>
              </w:rPr>
              <w:t>inclusiv adresa de po</w:t>
            </w:r>
            <w:r w:rsidR="00F240FB" w:rsidRPr="00CF521F">
              <w:rPr>
                <w:b/>
                <w:i/>
              </w:rPr>
              <w:t>ș</w:t>
            </w:r>
            <w:r w:rsidRPr="00CF521F">
              <w:rPr>
                <w:b/>
                <w:i/>
              </w:rPr>
              <w:t>tă electronică</w:t>
            </w:r>
            <w:r w:rsidRPr="00CF521F">
              <w:t xml:space="preserve"> ori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 sau de adresă .</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Statele membre</w:t>
            </w:r>
            <w:r w:rsidRPr="00CF521F">
              <w:rPr>
                <w:b/>
                <w:i/>
              </w:rPr>
              <w:t xml:space="preserve"> cer</w:t>
            </w:r>
            <w:r w:rsidRPr="00CF521F">
              <w:t xml:space="preserve">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ă actual sau adresa lor actuală ori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 sau de adresă.</w:t>
            </w:r>
          </w:p>
        </w:tc>
        <w:tc>
          <w:tcPr>
            <w:tcW w:w="4876" w:type="dxa"/>
          </w:tcPr>
          <w:p w:rsidR="007E2637" w:rsidRPr="00CF521F" w:rsidRDefault="007E2637" w:rsidP="007E2637">
            <w:pPr>
              <w:pStyle w:val="Normal6"/>
              <w:rPr>
                <w:szCs w:val="24"/>
              </w:rPr>
            </w:pPr>
            <w:r w:rsidRPr="00CF521F">
              <w:t>5.</w:t>
            </w:r>
            <w:r w:rsidRPr="00CF521F">
              <w:tab/>
              <w:t>Statele membre</w:t>
            </w:r>
            <w:r w:rsidRPr="00CF521F">
              <w:rPr>
                <w:b/>
                <w:i/>
              </w:rPr>
              <w:t xml:space="preserve"> pot cere</w:t>
            </w:r>
            <w:r w:rsidRPr="00CF521F">
              <w:t xml:space="preserve">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ă actual sau adresa lor actuală ori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 sau de adresă.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Avem amendamente admisibile care au la bază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legate în mod indisolubil de amendamentele din păr</w:t>
      </w:r>
      <w:r w:rsidR="00F240FB" w:rsidRPr="00CF521F">
        <w:rPr>
          <w:noProof w:val="0"/>
        </w:rPr>
        <w:t>ț</w:t>
      </w:r>
      <w:r w:rsidRPr="00CF521F">
        <w:rPr>
          <w:noProof w:val="0"/>
        </w:rPr>
        <w:t>ile albe, care sunt, de asemenea, bazate pe principiul subsidiarită</w:t>
      </w:r>
      <w:r w:rsidR="00F240FB" w:rsidRPr="00CF521F">
        <w:rPr>
          <w:noProof w:val="0"/>
        </w:rPr>
        <w:t>ț</w:t>
      </w:r>
      <w:r w:rsidRPr="00CF521F">
        <w:rPr>
          <w:noProof w:val="0"/>
        </w:rPr>
        <w:t>ii. Ar fi lipsit de sens ca principiul să se aplice doar păr</w:t>
      </w:r>
      <w:r w:rsidR="00F240FB" w:rsidRPr="00CF521F">
        <w:rPr>
          <w:noProof w:val="0"/>
        </w:rPr>
        <w:t>ț</w:t>
      </w:r>
      <w:r w:rsidRPr="00CF521F">
        <w:rPr>
          <w:noProof w:val="0"/>
        </w:rPr>
        <w:t>ilor eviden</w:t>
      </w:r>
      <w:r w:rsidR="00F240FB" w:rsidRPr="00CF521F">
        <w:rPr>
          <w:noProof w:val="0"/>
        </w:rPr>
        <w:t>ț</w:t>
      </w:r>
      <w:r w:rsidRPr="00CF521F">
        <w:rPr>
          <w:noProof w:val="0"/>
        </w:rPr>
        <w:t>iate cu gri.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József Nagy</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 xml:space="preserve">ă actual sau adresa lor actuală </w:t>
            </w:r>
            <w:r w:rsidRPr="00CF521F">
              <w:rPr>
                <w:b/>
                <w:i/>
              </w:rPr>
              <w:t>ori</w:t>
            </w:r>
            <w:r w:rsidRPr="00CF521F">
              <w:t xml:space="preserve"> un număr de telefon la care pot fi contacta</w:t>
            </w:r>
            <w:r w:rsidR="00F240FB" w:rsidRPr="00CF521F">
              <w:t>ț</w:t>
            </w:r>
            <w:r w:rsidRPr="00CF521F">
              <w:t xml:space="preserve">i </w:t>
            </w:r>
            <w:r w:rsidR="00F240FB" w:rsidRPr="00CF521F">
              <w:t>ș</w:t>
            </w:r>
            <w:r w:rsidRPr="00CF521F">
              <w:t xml:space="preserve">i să le notifice cât mai repede posibil orice schimbare de număr de telefon </w:t>
            </w:r>
            <w:r w:rsidRPr="00CF521F">
              <w:rPr>
                <w:b/>
                <w:i/>
              </w:rPr>
              <w:t>sau</w:t>
            </w:r>
            <w:r w:rsidRPr="00CF521F">
              <w:t xml:space="preserve"> de adresă.</w:t>
            </w:r>
          </w:p>
        </w:tc>
        <w:tc>
          <w:tcPr>
            <w:tcW w:w="4876" w:type="dxa"/>
          </w:tcPr>
          <w:p w:rsidR="007E2637" w:rsidRPr="00CF521F" w:rsidRDefault="007E2637" w:rsidP="007E2637">
            <w:pPr>
              <w:pStyle w:val="Normal6"/>
              <w:rPr>
                <w:szCs w:val="24"/>
              </w:rPr>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 xml:space="preserve">ă actual sau adresa lor actuală </w:t>
            </w:r>
            <w:r w:rsidR="00F240FB" w:rsidRPr="00CF521F">
              <w:rPr>
                <w:b/>
                <w:i/>
              </w:rPr>
              <w:t>ș</w:t>
            </w:r>
            <w:r w:rsidRPr="00CF521F">
              <w:rPr>
                <w:b/>
                <w:i/>
              </w:rPr>
              <w:t>i</w:t>
            </w:r>
            <w:r w:rsidRPr="00CF521F">
              <w:t xml:space="preserve">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w:t>
            </w:r>
            <w:r w:rsidRPr="00CF521F">
              <w:rPr>
                <w:b/>
                <w:i/>
              </w:rPr>
              <w:t xml:space="preserve"> </w:t>
            </w:r>
            <w:r w:rsidR="00F240FB" w:rsidRPr="00CF521F">
              <w:rPr>
                <w:b/>
                <w:i/>
              </w:rPr>
              <w:t>ș</w:t>
            </w:r>
            <w:r w:rsidRPr="00CF521F">
              <w:rPr>
                <w:b/>
                <w:i/>
              </w:rPr>
              <w:t>i</w:t>
            </w:r>
            <w:r w:rsidRPr="00CF521F">
              <w:t xml:space="preserve"> de adresă.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Kinga Gál</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 xml:space="preserve">ă actual sau adresa lor actuală </w:t>
            </w:r>
            <w:r w:rsidRPr="00CF521F">
              <w:rPr>
                <w:b/>
                <w:i/>
              </w:rPr>
              <w:t>ori</w:t>
            </w:r>
            <w:r w:rsidRPr="00CF521F">
              <w:t xml:space="preserve">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 sau de adresă.</w:t>
            </w:r>
          </w:p>
        </w:tc>
        <w:tc>
          <w:tcPr>
            <w:tcW w:w="4876" w:type="dxa"/>
          </w:tcPr>
          <w:p w:rsidR="007E2637" w:rsidRPr="00CF521F" w:rsidRDefault="007E2637" w:rsidP="007E2637">
            <w:pPr>
              <w:pStyle w:val="Normal6"/>
              <w:rPr>
                <w:szCs w:val="24"/>
              </w:rPr>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 xml:space="preserve">ă actual sau adresa lor actuală </w:t>
            </w:r>
            <w:r w:rsidR="00F240FB" w:rsidRPr="00CF521F">
              <w:rPr>
                <w:b/>
                <w:i/>
              </w:rPr>
              <w:t>ș</w:t>
            </w:r>
            <w:r w:rsidRPr="00CF521F">
              <w:rPr>
                <w:b/>
                <w:i/>
              </w:rPr>
              <w:t>i</w:t>
            </w:r>
            <w:r w:rsidRPr="00CF521F">
              <w:t xml:space="preserve">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w:t>
            </w:r>
            <w:r w:rsidRPr="00CF521F">
              <w:rPr>
                <w:b/>
                <w:i/>
              </w:rPr>
              <w:t>, de loc de re</w:t>
            </w:r>
            <w:r w:rsidR="00F240FB" w:rsidRPr="00CF521F">
              <w:rPr>
                <w:b/>
                <w:i/>
              </w:rPr>
              <w:t>ș</w:t>
            </w:r>
            <w:r w:rsidRPr="00CF521F">
              <w:rPr>
                <w:b/>
                <w:i/>
              </w:rPr>
              <w:t>edin</w:t>
            </w:r>
            <w:r w:rsidR="00F240FB" w:rsidRPr="00CF521F">
              <w:rPr>
                <w:b/>
                <w:i/>
              </w:rPr>
              <w:t>ț</w:t>
            </w:r>
            <w:r w:rsidRPr="00CF521F">
              <w:rPr>
                <w:b/>
                <w:i/>
              </w:rPr>
              <w:t>ă</w:t>
            </w:r>
            <w:r w:rsidRPr="00CF521F">
              <w:t xml:space="preserve"> sau de adresă.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ă actual sau adresa lor actuală ori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 sau de adresă.</w:t>
            </w:r>
          </w:p>
        </w:tc>
        <w:tc>
          <w:tcPr>
            <w:tcW w:w="4876" w:type="dxa"/>
          </w:tcPr>
          <w:p w:rsidR="007E2637" w:rsidRPr="00CF521F" w:rsidRDefault="007E2637" w:rsidP="007E2637">
            <w:pPr>
              <w:pStyle w:val="Normal6"/>
              <w:rPr>
                <w:szCs w:val="24"/>
              </w:rPr>
            </w:pPr>
            <w:r w:rsidRPr="00CF521F">
              <w:t>5.</w:t>
            </w:r>
            <w:r w:rsidRPr="00CF521F">
              <w:tab/>
              <w:t>Statele membre cer solicitan</w:t>
            </w:r>
            <w:r w:rsidR="00F240FB" w:rsidRPr="00CF521F">
              <w:t>ț</w:t>
            </w:r>
            <w:r w:rsidRPr="00CF521F">
              <w:t>ilor să le comunice autorită</w:t>
            </w:r>
            <w:r w:rsidR="00F240FB" w:rsidRPr="00CF521F">
              <w:t>ț</w:t>
            </w:r>
            <w:r w:rsidRPr="00CF521F">
              <w:t>ilor competente locul lor de re</w:t>
            </w:r>
            <w:r w:rsidR="00F240FB" w:rsidRPr="00CF521F">
              <w:t>ș</w:t>
            </w:r>
            <w:r w:rsidRPr="00CF521F">
              <w:t>edin</w:t>
            </w:r>
            <w:r w:rsidR="00F240FB" w:rsidRPr="00CF521F">
              <w:t>ț</w:t>
            </w:r>
            <w:r w:rsidRPr="00CF521F">
              <w:t>ă actual sau adresa lor actuală ori</w:t>
            </w:r>
            <w:r w:rsidRPr="00CF521F">
              <w:rPr>
                <w:b/>
                <w:i/>
              </w:rPr>
              <w:t>, acolo unde este cazul,</w:t>
            </w:r>
            <w:r w:rsidRPr="00CF521F">
              <w:t xml:space="preserve"> un număr de telefon la care pot fi contacta</w:t>
            </w:r>
            <w:r w:rsidR="00F240FB" w:rsidRPr="00CF521F">
              <w:t>ț</w:t>
            </w:r>
            <w:r w:rsidRPr="00CF521F">
              <w:t xml:space="preserve">i </w:t>
            </w:r>
            <w:r w:rsidR="00F240FB" w:rsidRPr="00CF521F">
              <w:t>ș</w:t>
            </w:r>
            <w:r w:rsidRPr="00CF521F">
              <w:t>i să le notifice cât mai repede posibil orice schimbare de număr de telefon sau de adresă.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Pentru a lua în considerare acele cazuri, oricât de rare ar fi, în care solicitantul nu are un număr de telefon.</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219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József Nagy</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6.</w:t>
            </w:r>
            <w:r w:rsidRPr="00CF521F">
              <w:tab/>
              <w:t>Statele membre pot prevedea că, pentru a beneficia de condi</w:t>
            </w:r>
            <w:r w:rsidR="00F240FB" w:rsidRPr="00CF521F">
              <w:t>ț</w:t>
            </w:r>
            <w:r w:rsidRPr="00CF521F">
              <w:t>iile materiale de primire, solicitan</w:t>
            </w:r>
            <w:r w:rsidR="00F240FB" w:rsidRPr="00CF521F">
              <w:t>ț</w:t>
            </w:r>
            <w:r w:rsidRPr="00CF521F">
              <w:t>ii trebuie să-</w:t>
            </w:r>
            <w:r w:rsidR="00F240FB" w:rsidRPr="00CF521F">
              <w:t>ș</w:t>
            </w:r>
            <w:r w:rsidRPr="00CF521F">
              <w:t>i aibă efectiv re</w:t>
            </w:r>
            <w:r w:rsidR="00F240FB" w:rsidRPr="00CF521F">
              <w:t>ș</w:t>
            </w:r>
            <w:r w:rsidRPr="00CF521F">
              <w:t>edin</w:t>
            </w:r>
            <w:r w:rsidR="00F240FB" w:rsidRPr="00CF521F">
              <w:t>ț</w:t>
            </w:r>
            <w:r w:rsidRPr="00CF521F">
              <w:t>a într-un loc determinat.</w:t>
            </w:r>
          </w:p>
        </w:tc>
        <w:tc>
          <w:tcPr>
            <w:tcW w:w="4876" w:type="dxa"/>
          </w:tcPr>
          <w:p w:rsidR="007E2637" w:rsidRPr="00CF521F" w:rsidRDefault="007E2637" w:rsidP="007E2637">
            <w:pPr>
              <w:pStyle w:val="Normal6"/>
              <w:rPr>
                <w:szCs w:val="24"/>
              </w:rPr>
            </w:pPr>
            <w:r w:rsidRPr="00CF521F">
              <w:t>6.</w:t>
            </w:r>
            <w:r w:rsidRPr="00CF521F">
              <w:tab/>
              <w:t>Statele membre pot prevedea că, pentru a beneficia de condi</w:t>
            </w:r>
            <w:r w:rsidR="00F240FB" w:rsidRPr="00CF521F">
              <w:t>ț</w:t>
            </w:r>
            <w:r w:rsidRPr="00CF521F">
              <w:t>iile materiale de primire, solicitan</w:t>
            </w:r>
            <w:r w:rsidR="00F240FB" w:rsidRPr="00CF521F">
              <w:t>ț</w:t>
            </w:r>
            <w:r w:rsidRPr="00CF521F">
              <w:t>ii trebuie să-</w:t>
            </w:r>
            <w:r w:rsidR="00F240FB" w:rsidRPr="00CF521F">
              <w:t>ș</w:t>
            </w:r>
            <w:r w:rsidRPr="00CF521F">
              <w:t>i aibă efectiv re</w:t>
            </w:r>
            <w:r w:rsidR="00F240FB" w:rsidRPr="00CF521F">
              <w:t>ș</w:t>
            </w:r>
            <w:r w:rsidRPr="00CF521F">
              <w:t>edin</w:t>
            </w:r>
            <w:r w:rsidR="00F240FB" w:rsidRPr="00CF521F">
              <w:t>ț</w:t>
            </w:r>
            <w:r w:rsidRPr="00CF521F">
              <w:t>a într-un loc determinat.</w:t>
            </w:r>
            <w:r w:rsidRPr="00CF521F">
              <w:rPr>
                <w:b/>
                <w:i/>
              </w:rPr>
              <w:t xml:space="preserve"> O astfel de decizie trebuie să ia forma unei decizii administrative.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4F7DA0" w:rsidP="007E2637">
            <w:pPr>
              <w:pStyle w:val="Normal6"/>
            </w:pPr>
            <w:r w:rsidRPr="00CF521F">
              <w:t>6.</w:t>
            </w:r>
            <w:r w:rsidR="007E2637" w:rsidRPr="00CF521F">
              <w:tab/>
              <w:t>Statele membre pot prevedea că, pentru a beneficia de condi</w:t>
            </w:r>
            <w:r w:rsidR="00F240FB" w:rsidRPr="00CF521F">
              <w:t>ț</w:t>
            </w:r>
            <w:r w:rsidR="007E2637" w:rsidRPr="00CF521F">
              <w:t>iile materiale de primire, solicitan</w:t>
            </w:r>
            <w:r w:rsidR="00F240FB" w:rsidRPr="00CF521F">
              <w:t>ț</w:t>
            </w:r>
            <w:r w:rsidR="007E2637" w:rsidRPr="00CF521F">
              <w:t>ii trebuie să-</w:t>
            </w:r>
            <w:r w:rsidR="00F240FB" w:rsidRPr="00CF521F">
              <w:t>ș</w:t>
            </w:r>
            <w:r w:rsidR="007E2637" w:rsidRPr="00CF521F">
              <w:t>i aibă efectiv re</w:t>
            </w:r>
            <w:r w:rsidR="00F240FB" w:rsidRPr="00CF521F">
              <w:t>ș</w:t>
            </w:r>
            <w:r w:rsidR="007E2637" w:rsidRPr="00CF521F">
              <w:t>edin</w:t>
            </w:r>
            <w:r w:rsidR="00F240FB" w:rsidRPr="00CF521F">
              <w:t>ț</w:t>
            </w:r>
            <w:r w:rsidR="007E2637" w:rsidRPr="00CF521F">
              <w:t>a într-un loc determinat.</w:t>
            </w:r>
          </w:p>
        </w:tc>
        <w:tc>
          <w:tcPr>
            <w:tcW w:w="4876" w:type="dxa"/>
          </w:tcPr>
          <w:p w:rsidR="007E2637" w:rsidRPr="00CF521F" w:rsidRDefault="004F7DA0" w:rsidP="007E2637">
            <w:pPr>
              <w:pStyle w:val="Normal6"/>
              <w:rPr>
                <w:szCs w:val="24"/>
              </w:rPr>
            </w:pPr>
            <w:r w:rsidRPr="00CF521F">
              <w:t>6.</w:t>
            </w:r>
            <w:r w:rsidR="007E2637" w:rsidRPr="00CF521F">
              <w:tab/>
              <w:t>Statele membre pot prevedea că, pentru a beneficia de condi</w:t>
            </w:r>
            <w:r w:rsidR="00F240FB" w:rsidRPr="00CF521F">
              <w:t>ț</w:t>
            </w:r>
            <w:r w:rsidR="007E2637" w:rsidRPr="00CF521F">
              <w:t>iile materiale de primire, solicitan</w:t>
            </w:r>
            <w:r w:rsidR="00F240FB" w:rsidRPr="00CF521F">
              <w:t>ț</w:t>
            </w:r>
            <w:r w:rsidR="007E2637" w:rsidRPr="00CF521F">
              <w:t xml:space="preserve">ii trebuie </w:t>
            </w:r>
            <w:r w:rsidR="007E2637" w:rsidRPr="00CF521F">
              <w:rPr>
                <w:b/>
                <w:i/>
              </w:rPr>
              <w:t>să respecte condi</w:t>
            </w:r>
            <w:r w:rsidR="00F240FB" w:rsidRPr="00CF521F">
              <w:rPr>
                <w:b/>
                <w:i/>
              </w:rPr>
              <w:t>ț</w:t>
            </w:r>
            <w:r w:rsidR="007E2637" w:rsidRPr="00CF521F">
              <w:rPr>
                <w:b/>
                <w:i/>
              </w:rPr>
              <w:t>iile impuse,</w:t>
            </w:r>
            <w:r w:rsidR="007E2637" w:rsidRPr="00CF521F">
              <w:rPr>
                <w:i/>
              </w:rPr>
              <w:t xml:space="preserve"> </w:t>
            </w:r>
            <w:r w:rsidR="007E2637" w:rsidRPr="00CF521F">
              <w:rPr>
                <w:b/>
                <w:i/>
              </w:rPr>
              <w:t>în special</w:t>
            </w:r>
            <w:r w:rsidR="007E2637" w:rsidRPr="00CF521F">
              <w:rPr>
                <w:b/>
              </w:rPr>
              <w:t xml:space="preserve"> </w:t>
            </w:r>
            <w:r w:rsidR="007E2637" w:rsidRPr="00CF521F">
              <w:t>să-</w:t>
            </w:r>
            <w:r w:rsidR="00F240FB" w:rsidRPr="00CF521F">
              <w:t>ș</w:t>
            </w:r>
            <w:r w:rsidR="007E2637" w:rsidRPr="00CF521F">
              <w:t>i aibă efectiv re</w:t>
            </w:r>
            <w:r w:rsidR="00F240FB" w:rsidRPr="00CF521F">
              <w:t>ș</w:t>
            </w:r>
            <w:r w:rsidR="007E2637" w:rsidRPr="00CF521F">
              <w:t>edin</w:t>
            </w:r>
            <w:r w:rsidR="00F240FB" w:rsidRPr="00CF521F">
              <w:t>ț</w:t>
            </w:r>
            <w:r w:rsidR="007E2637" w:rsidRPr="00CF521F">
              <w:t>a într-un loc determinat.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Clarificarea este necesară deoarece a fost eliminată a doua propozi</w:t>
      </w:r>
      <w:r w:rsidR="00F240FB" w:rsidRPr="00CF521F">
        <w:rPr>
          <w:noProof w:val="0"/>
        </w:rPr>
        <w:t>ț</w:t>
      </w:r>
      <w:r w:rsidRPr="00CF521F">
        <w:rPr>
          <w:noProof w:val="0"/>
        </w:rPr>
        <w:t>ie din partea gri, care făcea referire la legisla</w:t>
      </w:r>
      <w:r w:rsidR="00F240FB" w:rsidRPr="00CF521F">
        <w:rPr>
          <w:noProof w:val="0"/>
        </w:rPr>
        <w:t>ț</w:t>
      </w:r>
      <w:r w:rsidRPr="00CF521F">
        <w:rPr>
          <w:noProof w:val="0"/>
        </w:rPr>
        <w:t>ia na</w:t>
      </w:r>
      <w:r w:rsidR="00F240FB" w:rsidRPr="00CF521F">
        <w:rPr>
          <w:noProof w:val="0"/>
        </w:rPr>
        <w:t>ț</w:t>
      </w:r>
      <w:r w:rsidRPr="00CF521F">
        <w:rPr>
          <w:noProof w:val="0"/>
        </w:rPr>
        <w:t>ională.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6.</w:t>
            </w:r>
            <w:r w:rsidRPr="00CF521F">
              <w:tab/>
              <w:t xml:space="preserve">Statele membre </w:t>
            </w:r>
            <w:r w:rsidRPr="00CF521F">
              <w:rPr>
                <w:b/>
                <w:i/>
              </w:rPr>
              <w:t>pot prevedea</w:t>
            </w:r>
            <w:r w:rsidRPr="00CF521F">
              <w:t xml:space="preserve"> că, pentru a beneficia de condi</w:t>
            </w:r>
            <w:r w:rsidR="00F240FB" w:rsidRPr="00CF521F">
              <w:t>ț</w:t>
            </w:r>
            <w:r w:rsidRPr="00CF521F">
              <w:t>iile materiale de primire, solicitan</w:t>
            </w:r>
            <w:r w:rsidR="00F240FB" w:rsidRPr="00CF521F">
              <w:t>ț</w:t>
            </w:r>
            <w:r w:rsidRPr="00CF521F">
              <w:t>ii trebuie să-</w:t>
            </w:r>
            <w:r w:rsidR="00F240FB" w:rsidRPr="00CF521F">
              <w:t>ș</w:t>
            </w:r>
            <w:r w:rsidRPr="00CF521F">
              <w:t>i aibă efectiv re</w:t>
            </w:r>
            <w:r w:rsidR="00F240FB" w:rsidRPr="00CF521F">
              <w:t>ș</w:t>
            </w:r>
            <w:r w:rsidRPr="00CF521F">
              <w:t>edin</w:t>
            </w:r>
            <w:r w:rsidR="00F240FB" w:rsidRPr="00CF521F">
              <w:t>ț</w:t>
            </w:r>
            <w:r w:rsidRPr="00CF521F">
              <w:t>a într-un loc determinat.</w:t>
            </w:r>
          </w:p>
        </w:tc>
        <w:tc>
          <w:tcPr>
            <w:tcW w:w="4876" w:type="dxa"/>
          </w:tcPr>
          <w:p w:rsidR="007E2637" w:rsidRPr="00CF521F" w:rsidRDefault="007E2637" w:rsidP="007E2637">
            <w:pPr>
              <w:pStyle w:val="Normal6"/>
              <w:rPr>
                <w:szCs w:val="24"/>
              </w:rPr>
            </w:pPr>
            <w:r w:rsidRPr="00CF521F">
              <w:t>6.</w:t>
            </w:r>
            <w:r w:rsidRPr="00CF521F">
              <w:tab/>
              <w:t xml:space="preserve">Statele membre </w:t>
            </w:r>
            <w:r w:rsidRPr="00CF521F">
              <w:rPr>
                <w:b/>
                <w:i/>
              </w:rPr>
              <w:t>prevăd</w:t>
            </w:r>
            <w:r w:rsidRPr="00CF521F">
              <w:t xml:space="preserve"> că, pentru a beneficia de condi</w:t>
            </w:r>
            <w:r w:rsidR="00F240FB" w:rsidRPr="00CF521F">
              <w:t>ț</w:t>
            </w:r>
            <w:r w:rsidRPr="00CF521F">
              <w:t>iile materiale de primire, solicitan</w:t>
            </w:r>
            <w:r w:rsidR="00F240FB" w:rsidRPr="00CF521F">
              <w:t>ț</w:t>
            </w:r>
            <w:r w:rsidRPr="00CF521F">
              <w:t>ii trebuie să-</w:t>
            </w:r>
            <w:r w:rsidR="00F240FB" w:rsidRPr="00CF521F">
              <w:t>ș</w:t>
            </w:r>
            <w:r w:rsidRPr="00CF521F">
              <w:t>i aibă efectiv re</w:t>
            </w:r>
            <w:r w:rsidR="00F240FB" w:rsidRPr="00CF521F">
              <w:t>ș</w:t>
            </w:r>
            <w:r w:rsidRPr="00CF521F">
              <w:t>edin</w:t>
            </w:r>
            <w:r w:rsidR="00F240FB" w:rsidRPr="00CF521F">
              <w:t>ț</w:t>
            </w:r>
            <w:r w:rsidRPr="00CF521F">
              <w:t>a într-un loc determinat.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Pentru a descuraja deplasările secundare, este esen</w:t>
      </w:r>
      <w:r w:rsidR="00F240FB" w:rsidRPr="00CF521F">
        <w:rPr>
          <w:noProof w:val="0"/>
        </w:rPr>
        <w:t>ț</w:t>
      </w:r>
      <w:r w:rsidRPr="00CF521F">
        <w:rPr>
          <w:noProof w:val="0"/>
        </w:rPr>
        <w:t>ial ca migran</w:t>
      </w:r>
      <w:r w:rsidR="00F240FB" w:rsidRPr="00CF521F">
        <w:rPr>
          <w:noProof w:val="0"/>
        </w:rPr>
        <w:t>ț</w:t>
      </w:r>
      <w:r w:rsidRPr="00CF521F">
        <w:rPr>
          <w:noProof w:val="0"/>
        </w:rPr>
        <w:t>ii să fie supu</w:t>
      </w:r>
      <w:r w:rsidR="00F240FB" w:rsidRPr="00CF521F">
        <w:rPr>
          <w:noProof w:val="0"/>
        </w:rPr>
        <w:t>ș</w:t>
      </w:r>
      <w:r w:rsidRPr="00CF521F">
        <w:rPr>
          <w:noProof w:val="0"/>
        </w:rPr>
        <w:t>i acelora</w:t>
      </w:r>
      <w:r w:rsidR="00F240FB" w:rsidRPr="00CF521F">
        <w:rPr>
          <w:noProof w:val="0"/>
        </w:rPr>
        <w:t>ș</w:t>
      </w:r>
      <w:r w:rsidRPr="00CF521F">
        <w:rPr>
          <w:noProof w:val="0"/>
        </w:rPr>
        <w:t>i norme în toate statele membre.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7</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7.</w:t>
            </w:r>
            <w:r w:rsidRPr="00CF521F">
              <w:tab/>
              <w:t>Deciziile men</w:t>
            </w:r>
            <w:r w:rsidR="00F240FB" w:rsidRPr="00CF521F">
              <w:t>ț</w:t>
            </w:r>
            <w:r w:rsidRPr="00CF521F">
              <w:t xml:space="preserve">ionate la prezentul articol se bazează pe </w:t>
            </w:r>
            <w:r w:rsidRPr="00CF521F">
              <w:rPr>
                <w:b/>
                <w:i/>
              </w:rPr>
              <w:t xml:space="preserve">comportamentul individual </w:t>
            </w:r>
            <w:r w:rsidR="00F240FB" w:rsidRPr="00CF521F">
              <w:rPr>
                <w:b/>
                <w:i/>
              </w:rPr>
              <w:t>ș</w:t>
            </w:r>
            <w:r w:rsidRPr="00CF521F">
              <w:rPr>
                <w:b/>
                <w:i/>
              </w:rPr>
              <w:t>i pe situa</w:t>
            </w:r>
            <w:r w:rsidR="00F240FB" w:rsidRPr="00CF521F">
              <w:rPr>
                <w:b/>
                <w:i/>
              </w:rPr>
              <w:t>ț</w:t>
            </w:r>
            <w:r w:rsidRPr="00CF521F">
              <w:rPr>
                <w:b/>
                <w:i/>
              </w:rPr>
              <w:t>ia particulară</w:t>
            </w:r>
            <w:r w:rsidRPr="00CF521F">
              <w:t xml:space="preserve"> a persoanei în cauză, inclusiv în cazul solicitan</w:t>
            </w:r>
            <w:r w:rsidR="00F240FB" w:rsidRPr="00CF521F">
              <w:t>ț</w:t>
            </w:r>
            <w:r w:rsidRPr="00CF521F">
              <w:t xml:space="preserve">ilor cu nevoi speciale de primire, </w:t>
            </w:r>
            <w:r w:rsidR="00F240FB" w:rsidRPr="00CF521F">
              <w:t>ș</w:t>
            </w:r>
            <w:r w:rsidRPr="00CF521F">
              <w:t xml:space="preserve">i </w:t>
            </w:r>
            <w:r w:rsidR="00F240FB" w:rsidRPr="00CF521F">
              <w:t>ț</w:t>
            </w:r>
            <w:r w:rsidRPr="00CF521F">
              <w:t xml:space="preserve">in seama în mod corespunzător de </w:t>
            </w:r>
            <w:r w:rsidRPr="00CF521F">
              <w:rPr>
                <w:b/>
                <w:i/>
              </w:rPr>
              <w:t>principiul</w:t>
            </w:r>
            <w:r w:rsidRPr="00CF521F">
              <w:t xml:space="preserve"> propor</w:t>
            </w:r>
            <w:r w:rsidR="00F240FB" w:rsidRPr="00CF521F">
              <w:t>ț</w:t>
            </w:r>
            <w:r w:rsidRPr="00CF521F">
              <w:t>ionalită</w:t>
            </w:r>
            <w:r w:rsidR="00F240FB" w:rsidRPr="00CF521F">
              <w:t>ț</w:t>
            </w:r>
            <w:r w:rsidRPr="00CF521F">
              <w:t>ii.</w:t>
            </w:r>
          </w:p>
        </w:tc>
        <w:tc>
          <w:tcPr>
            <w:tcW w:w="4876" w:type="dxa"/>
          </w:tcPr>
          <w:p w:rsidR="007E2637" w:rsidRPr="00CF521F" w:rsidRDefault="007E2637" w:rsidP="007E2637">
            <w:pPr>
              <w:pStyle w:val="Normal6"/>
              <w:rPr>
                <w:szCs w:val="24"/>
              </w:rPr>
            </w:pPr>
            <w:r w:rsidRPr="00CF521F">
              <w:t>7.</w:t>
            </w:r>
            <w:r w:rsidRPr="00CF521F">
              <w:tab/>
              <w:t>Deciziile men</w:t>
            </w:r>
            <w:r w:rsidR="00F240FB" w:rsidRPr="00CF521F">
              <w:t>ț</w:t>
            </w:r>
            <w:r w:rsidRPr="00CF521F">
              <w:t xml:space="preserve">ionate la prezentul articol se bazează pe </w:t>
            </w:r>
            <w:r w:rsidRPr="00CF521F">
              <w:rPr>
                <w:b/>
                <w:i/>
              </w:rPr>
              <w:t>o evaluare individuală a situa</w:t>
            </w:r>
            <w:r w:rsidR="00F240FB" w:rsidRPr="00CF521F">
              <w:rPr>
                <w:b/>
                <w:i/>
              </w:rPr>
              <w:t>ț</w:t>
            </w:r>
            <w:r w:rsidRPr="00CF521F">
              <w:rPr>
                <w:b/>
                <w:i/>
              </w:rPr>
              <w:t>iei particulare</w:t>
            </w:r>
            <w:r w:rsidRPr="00CF521F">
              <w:t xml:space="preserve"> a persoanei în cauză, inclusiv în cazul solicitan</w:t>
            </w:r>
            <w:r w:rsidR="00F240FB" w:rsidRPr="00CF521F">
              <w:t>ț</w:t>
            </w:r>
            <w:r w:rsidRPr="00CF521F">
              <w:t xml:space="preserve">ilor cu nevoi speciale de primire, </w:t>
            </w:r>
            <w:r w:rsidR="00F240FB" w:rsidRPr="00CF521F">
              <w:t>ș</w:t>
            </w:r>
            <w:r w:rsidRPr="00CF521F">
              <w:t xml:space="preserve">i </w:t>
            </w:r>
            <w:r w:rsidR="00F240FB" w:rsidRPr="00CF521F">
              <w:t>ț</w:t>
            </w:r>
            <w:r w:rsidRPr="00CF521F">
              <w:t xml:space="preserve">in seama în mod corespunzător de </w:t>
            </w:r>
            <w:r w:rsidRPr="00CF521F">
              <w:rPr>
                <w:b/>
                <w:i/>
              </w:rPr>
              <w:t>principiile necesită</w:t>
            </w:r>
            <w:r w:rsidR="00F240FB" w:rsidRPr="00CF521F">
              <w:rPr>
                <w:b/>
                <w:i/>
              </w:rPr>
              <w:t>ț</w:t>
            </w:r>
            <w:r w:rsidRPr="00CF521F">
              <w:rPr>
                <w:b/>
                <w:i/>
              </w:rPr>
              <w:t xml:space="preserve">ii </w:t>
            </w:r>
            <w:r w:rsidR="00F240FB" w:rsidRPr="00CF521F">
              <w:rPr>
                <w:b/>
                <w:i/>
              </w:rPr>
              <w:t>ș</w:t>
            </w:r>
            <w:r w:rsidRPr="00CF521F">
              <w:rPr>
                <w:b/>
                <w:i/>
              </w:rPr>
              <w:t>i</w:t>
            </w:r>
            <w:r w:rsidRPr="00CF521F">
              <w:t xml:space="preserve"> propor</w:t>
            </w:r>
            <w:r w:rsidR="00F240FB" w:rsidRPr="00CF521F">
              <w:t>ț</w:t>
            </w:r>
            <w:r w:rsidRPr="00CF521F">
              <w:t>ionalită</w:t>
            </w:r>
            <w:r w:rsidR="00F240FB" w:rsidRPr="00CF521F">
              <w:t>ț</w:t>
            </w:r>
            <w:r w:rsidRPr="00CF521F">
              <w:t>ii.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Heinz K. Becker</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7</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7.</w:t>
            </w:r>
            <w:r w:rsidRPr="00CF521F">
              <w:tab/>
              <w:t>Deciziile men</w:t>
            </w:r>
            <w:r w:rsidR="00F240FB" w:rsidRPr="00CF521F">
              <w:t>ț</w:t>
            </w:r>
            <w:r w:rsidRPr="00CF521F">
              <w:t xml:space="preserve">ionate la </w:t>
            </w:r>
            <w:r w:rsidRPr="00CF521F">
              <w:rPr>
                <w:b/>
                <w:i/>
              </w:rPr>
              <w:t>prezentul articol</w:t>
            </w:r>
            <w:r w:rsidRPr="00CF521F">
              <w:t xml:space="preserve"> se bazează pe comportamentul individual </w:t>
            </w:r>
            <w:r w:rsidR="00F240FB" w:rsidRPr="00CF521F">
              <w:t>ș</w:t>
            </w:r>
            <w:r w:rsidRPr="00CF521F">
              <w:t>i pe situa</w:t>
            </w:r>
            <w:r w:rsidR="00F240FB" w:rsidRPr="00CF521F">
              <w:t>ț</w:t>
            </w:r>
            <w:r w:rsidRPr="00CF521F">
              <w:t>ia particulară a persoanei în cauză, inclusiv în cazul solicitan</w:t>
            </w:r>
            <w:r w:rsidR="00F240FB" w:rsidRPr="00CF521F">
              <w:t>ț</w:t>
            </w:r>
            <w:r w:rsidRPr="00CF521F">
              <w:t xml:space="preserve">ilor cu nevoi speciale de primire, </w:t>
            </w:r>
            <w:r w:rsidR="00F240FB" w:rsidRPr="00CF521F">
              <w:t>ș</w:t>
            </w:r>
            <w:r w:rsidRPr="00CF521F">
              <w:t xml:space="preserve">i </w:t>
            </w:r>
            <w:r w:rsidR="00F240FB" w:rsidRPr="00CF521F">
              <w:t>ț</w:t>
            </w:r>
            <w:r w:rsidRPr="00CF521F">
              <w:t>in seama în mod corespunzător de principiul propor</w:t>
            </w:r>
            <w:r w:rsidR="00F240FB" w:rsidRPr="00CF521F">
              <w:t>ț</w:t>
            </w:r>
            <w:r w:rsidRPr="00CF521F">
              <w:t>ionalită</w:t>
            </w:r>
            <w:r w:rsidR="00F240FB" w:rsidRPr="00CF521F">
              <w:t>ț</w:t>
            </w:r>
            <w:r w:rsidRPr="00CF521F">
              <w:t>ii.</w:t>
            </w:r>
          </w:p>
        </w:tc>
        <w:tc>
          <w:tcPr>
            <w:tcW w:w="4876" w:type="dxa"/>
          </w:tcPr>
          <w:p w:rsidR="007E2637" w:rsidRPr="00CF521F" w:rsidRDefault="007E2637" w:rsidP="007E2637">
            <w:pPr>
              <w:pStyle w:val="Normal6"/>
              <w:rPr>
                <w:szCs w:val="24"/>
              </w:rPr>
            </w:pPr>
            <w:r w:rsidRPr="00CF521F">
              <w:t>7.</w:t>
            </w:r>
            <w:r w:rsidRPr="00CF521F">
              <w:tab/>
              <w:t>Deciziile men</w:t>
            </w:r>
            <w:r w:rsidR="00F240FB" w:rsidRPr="00CF521F">
              <w:t>ț</w:t>
            </w:r>
            <w:r w:rsidRPr="00CF521F">
              <w:t xml:space="preserve">ionate la </w:t>
            </w:r>
            <w:r w:rsidRPr="00CF521F">
              <w:rPr>
                <w:b/>
                <w:i/>
              </w:rPr>
              <w:t>alineatul (2)</w:t>
            </w:r>
            <w:r w:rsidRPr="00CF521F">
              <w:t xml:space="preserve"> se bazează pe comportamentul individual </w:t>
            </w:r>
            <w:r w:rsidR="00F240FB" w:rsidRPr="00CF521F">
              <w:t>ș</w:t>
            </w:r>
            <w:r w:rsidRPr="00CF521F">
              <w:t>i pe situa</w:t>
            </w:r>
            <w:r w:rsidR="00F240FB" w:rsidRPr="00CF521F">
              <w:t>ț</w:t>
            </w:r>
            <w:r w:rsidRPr="00CF521F">
              <w:t>ia particulară a persoanei în cauză, inclusiv în cazul solicitan</w:t>
            </w:r>
            <w:r w:rsidR="00F240FB" w:rsidRPr="00CF521F">
              <w:t>ț</w:t>
            </w:r>
            <w:r w:rsidRPr="00CF521F">
              <w:t xml:space="preserve">ilor cu nevoi speciale de primire, </w:t>
            </w:r>
            <w:r w:rsidR="00F240FB" w:rsidRPr="00CF521F">
              <w:t>ș</w:t>
            </w:r>
            <w:r w:rsidRPr="00CF521F">
              <w:t xml:space="preserve">i </w:t>
            </w:r>
            <w:r w:rsidR="00F240FB" w:rsidRPr="00CF521F">
              <w:t>ț</w:t>
            </w:r>
            <w:r w:rsidRPr="00CF521F">
              <w:t>in seama în mod corespunzător de principiul propor</w:t>
            </w:r>
            <w:r w:rsidR="00F240FB" w:rsidRPr="00CF521F">
              <w:t>ț</w:t>
            </w:r>
            <w:r w:rsidRPr="00CF521F">
              <w:t>ionalită</w:t>
            </w:r>
            <w:r w:rsidR="00F240FB" w:rsidRPr="00CF521F">
              <w:t>ț</w:t>
            </w:r>
            <w:r w:rsidRPr="00CF521F">
              <w:t>ii.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9A21F1" w:rsidP="007E2637">
            <w:pPr>
              <w:pStyle w:val="Normal6"/>
            </w:pPr>
            <w:r w:rsidRPr="00CF521F">
              <w:t>8.</w:t>
            </w:r>
            <w:r w:rsidR="007E2637" w:rsidRPr="00CF521F">
              <w:tab/>
              <w:t xml:space="preserve">Statele membre precizează motivele de fapt </w:t>
            </w:r>
            <w:r w:rsidR="00F240FB" w:rsidRPr="00CF521F">
              <w:t>ș</w:t>
            </w:r>
            <w:r w:rsidR="007E2637" w:rsidRPr="00CF521F">
              <w:t>i, în cazul în care este relevant, de drept în orice decizie luată în conformitate cu prezentul articol. Solicitan</w:t>
            </w:r>
            <w:r w:rsidR="00F240FB" w:rsidRPr="00CF521F">
              <w:t>ț</w:t>
            </w:r>
            <w:r w:rsidR="007E2637" w:rsidRPr="00CF521F">
              <w:t>ii sunt informa</w:t>
            </w:r>
            <w:r w:rsidR="00F240FB" w:rsidRPr="00CF521F">
              <w:t>ț</w:t>
            </w:r>
            <w:r w:rsidR="007E2637" w:rsidRPr="00CF521F">
              <w:t>i imediat în scris, într-o limbă pe care o în</w:t>
            </w:r>
            <w:r w:rsidR="00F240FB" w:rsidRPr="00CF521F">
              <w:t>ț</w:t>
            </w:r>
            <w:r w:rsidR="007E2637" w:rsidRPr="00CF521F">
              <w:t>eleg sau se presupune în mod rezonabil că o în</w:t>
            </w:r>
            <w:r w:rsidR="00F240FB" w:rsidRPr="00CF521F">
              <w:t>ț</w:t>
            </w:r>
            <w:r w:rsidR="007E2637" w:rsidRPr="00CF521F">
              <w:t xml:space="preserve">eleg, cu privire la adoptarea unei astfel de decizii, la procedurile de contestare a deciziei în conformitate cu articolul 25 </w:t>
            </w:r>
            <w:r w:rsidR="00F240FB" w:rsidRPr="00CF521F">
              <w:t>ș</w:t>
            </w:r>
            <w:r w:rsidR="007E2637" w:rsidRPr="00CF521F">
              <w:t>i la consecin</w:t>
            </w:r>
            <w:r w:rsidR="00F240FB" w:rsidRPr="00CF521F">
              <w:t>ț</w:t>
            </w:r>
            <w:r w:rsidR="007E2637" w:rsidRPr="00CF521F">
              <w:t>ele nerespectării obliga</w:t>
            </w:r>
            <w:r w:rsidR="00F240FB" w:rsidRPr="00CF521F">
              <w:t>ț</w:t>
            </w:r>
            <w:r w:rsidR="007E2637" w:rsidRPr="00CF521F">
              <w:t>iilor impuse de decizie.</w:t>
            </w:r>
          </w:p>
        </w:tc>
        <w:tc>
          <w:tcPr>
            <w:tcW w:w="4876" w:type="dxa"/>
          </w:tcPr>
          <w:p w:rsidR="007E2637" w:rsidRPr="00CF521F" w:rsidRDefault="009A21F1" w:rsidP="007E2637">
            <w:pPr>
              <w:pStyle w:val="Normal6"/>
              <w:rPr>
                <w:szCs w:val="24"/>
              </w:rPr>
            </w:pPr>
            <w:r w:rsidRPr="00CF521F">
              <w:t>8.</w:t>
            </w:r>
            <w:r w:rsidR="007E2637" w:rsidRPr="00CF521F">
              <w:tab/>
              <w:t xml:space="preserve">Statele membre precizează motivele de fapt </w:t>
            </w:r>
            <w:r w:rsidR="00F240FB" w:rsidRPr="00CF521F">
              <w:t>ș</w:t>
            </w:r>
            <w:r w:rsidR="007E2637" w:rsidRPr="00CF521F">
              <w:t>i, în cazul în care este relevant, de drept în orice decizie luată în conformitate cu prezentul articol. Solicitan</w:t>
            </w:r>
            <w:r w:rsidR="00F240FB" w:rsidRPr="00CF521F">
              <w:t>ț</w:t>
            </w:r>
            <w:r w:rsidR="007E2637" w:rsidRPr="00CF521F">
              <w:t>ii sunt informa</w:t>
            </w:r>
            <w:r w:rsidR="00F240FB" w:rsidRPr="00CF521F">
              <w:t>ț</w:t>
            </w:r>
            <w:r w:rsidR="007E2637" w:rsidRPr="00CF521F">
              <w:t>i imediat în scris, într-o limbă pe care o în</w:t>
            </w:r>
            <w:r w:rsidR="00F240FB" w:rsidRPr="00CF521F">
              <w:t>ț</w:t>
            </w:r>
            <w:r w:rsidR="007E2637" w:rsidRPr="00CF521F">
              <w:t>eleg sau se presupune în mod rezonabil că o în</w:t>
            </w:r>
            <w:r w:rsidR="00F240FB" w:rsidRPr="00CF521F">
              <w:t>ț</w:t>
            </w:r>
            <w:r w:rsidR="007E2637" w:rsidRPr="00CF521F">
              <w:t xml:space="preserve">eleg, cu privire la adoptarea unei astfel de decizii, la procedurile de contestare a deciziei în conformitate cu articolul 25 </w:t>
            </w:r>
            <w:r w:rsidR="00F240FB" w:rsidRPr="00CF521F">
              <w:t>ș</w:t>
            </w:r>
            <w:r w:rsidR="007E2637" w:rsidRPr="00CF521F">
              <w:t>i la consecin</w:t>
            </w:r>
            <w:r w:rsidR="00F240FB" w:rsidRPr="00CF521F">
              <w:t>ț</w:t>
            </w:r>
            <w:r w:rsidR="007E2637" w:rsidRPr="00CF521F">
              <w:t>ele nerespectării obliga</w:t>
            </w:r>
            <w:r w:rsidR="00F240FB" w:rsidRPr="00CF521F">
              <w:t>ț</w:t>
            </w:r>
            <w:r w:rsidR="007E2637" w:rsidRPr="00CF521F">
              <w:t xml:space="preserve">iilor impuse de decizie. </w:t>
            </w:r>
            <w:r w:rsidR="007E2637" w:rsidRPr="00CF521F">
              <w:rPr>
                <w:b/>
                <w:i/>
              </w:rPr>
              <w:t>Solicitan</w:t>
            </w:r>
            <w:r w:rsidR="00F240FB" w:rsidRPr="00CF521F">
              <w:rPr>
                <w:b/>
                <w:i/>
              </w:rPr>
              <w:t>ț</w:t>
            </w:r>
            <w:r w:rsidR="007E2637" w:rsidRPr="00CF521F">
              <w:rPr>
                <w:b/>
                <w:i/>
              </w:rPr>
              <w:t>ii pot contribui în mod echitabil la costurile unei posibile traduceri necesare.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7 </w:t>
      </w:r>
      <w:r w:rsidRPr="00CF521F">
        <w:rPr>
          <w:cs/>
        </w:rPr>
        <w:t xml:space="preserve">– </w:t>
      </w:r>
      <w:r w:rsidRPr="00CF521F">
        <w:t>alineatul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8.</w:t>
            </w:r>
            <w:r w:rsidRPr="00CF521F">
              <w:tab/>
              <w:t xml:space="preserve">Statele membre precizează motivele de fapt </w:t>
            </w:r>
            <w:r w:rsidR="00F240FB" w:rsidRPr="00CF521F">
              <w:t>ș</w:t>
            </w:r>
            <w:r w:rsidRPr="00CF521F">
              <w:t>i, în cazul în care este relevant, de drept în orice decizie luată în conformitate cu prezentul articol. Solicitan</w:t>
            </w:r>
            <w:r w:rsidR="00F240FB" w:rsidRPr="00CF521F">
              <w:t>ț</w:t>
            </w:r>
            <w:r w:rsidRPr="00CF521F">
              <w:t>ii sunt informa</w:t>
            </w:r>
            <w:r w:rsidR="00F240FB" w:rsidRPr="00CF521F">
              <w:t>ț</w:t>
            </w:r>
            <w:r w:rsidRPr="00CF521F">
              <w:t>i imediat în scris, într-o limbă pe care o în</w:t>
            </w:r>
            <w:r w:rsidR="00F240FB" w:rsidRPr="00CF521F">
              <w:t>ț</w:t>
            </w:r>
            <w:r w:rsidRPr="00CF521F">
              <w:t xml:space="preserve">eleg </w:t>
            </w:r>
            <w:r w:rsidRPr="00CF521F">
              <w:rPr>
                <w:b/>
                <w:i/>
              </w:rPr>
              <w:t>sau se presupune în mod rezonabil că o în</w:t>
            </w:r>
            <w:r w:rsidR="00F240FB" w:rsidRPr="00CF521F">
              <w:rPr>
                <w:b/>
                <w:i/>
              </w:rPr>
              <w:t>ț</w:t>
            </w:r>
            <w:r w:rsidRPr="00CF521F">
              <w:rPr>
                <w:b/>
                <w:i/>
              </w:rPr>
              <w:t>eleg,</w:t>
            </w:r>
            <w:r w:rsidRPr="00CF521F">
              <w:t xml:space="preserve"> cu privire la adoptarea unei astfel de decizii, la procedurile de contestare a deciziei în conformitate cu articolul 25 </w:t>
            </w:r>
            <w:r w:rsidR="00F240FB" w:rsidRPr="00CF521F">
              <w:t>ș</w:t>
            </w:r>
            <w:r w:rsidRPr="00CF521F">
              <w:t>i la consecin</w:t>
            </w:r>
            <w:r w:rsidR="00F240FB" w:rsidRPr="00CF521F">
              <w:t>ț</w:t>
            </w:r>
            <w:r w:rsidRPr="00CF521F">
              <w:t>ele nerespectării obliga</w:t>
            </w:r>
            <w:r w:rsidR="00F240FB" w:rsidRPr="00CF521F">
              <w:t>ț</w:t>
            </w:r>
            <w:r w:rsidRPr="00CF521F">
              <w:t>iilor impuse de decizie.</w:t>
            </w:r>
          </w:p>
        </w:tc>
        <w:tc>
          <w:tcPr>
            <w:tcW w:w="4876" w:type="dxa"/>
          </w:tcPr>
          <w:p w:rsidR="007E2637" w:rsidRPr="00CF521F" w:rsidRDefault="007E2637" w:rsidP="007E2637">
            <w:pPr>
              <w:pStyle w:val="Normal6"/>
              <w:rPr>
                <w:szCs w:val="24"/>
              </w:rPr>
            </w:pPr>
            <w:r w:rsidRPr="00CF521F">
              <w:t>8.</w:t>
            </w:r>
            <w:r w:rsidRPr="00CF521F">
              <w:tab/>
              <w:t xml:space="preserve">Statele membre precizează motivele de fapt </w:t>
            </w:r>
            <w:r w:rsidR="00F240FB" w:rsidRPr="00CF521F">
              <w:t>ș</w:t>
            </w:r>
            <w:r w:rsidRPr="00CF521F">
              <w:t>i, în cazul în care este relevant, de drept în orice decizie luată în conformitate cu prezentul articol. Solicitan</w:t>
            </w:r>
            <w:r w:rsidR="00F240FB" w:rsidRPr="00CF521F">
              <w:t>ț</w:t>
            </w:r>
            <w:r w:rsidRPr="00CF521F">
              <w:t>ii sunt informa</w:t>
            </w:r>
            <w:r w:rsidR="00F240FB" w:rsidRPr="00CF521F">
              <w:t>ț</w:t>
            </w:r>
            <w:r w:rsidRPr="00CF521F">
              <w:t>i imediat în scris, într-o limbă pe care o în</w:t>
            </w:r>
            <w:r w:rsidR="00F240FB" w:rsidRPr="00CF521F">
              <w:t>ț</w:t>
            </w:r>
            <w:r w:rsidRPr="00CF521F">
              <w:t xml:space="preserve">eleg cu privire la adoptarea unei astfel de decizii, la procedurile de contestare a deciziei în conformitate cu articolul 25 </w:t>
            </w:r>
            <w:r w:rsidR="00F240FB" w:rsidRPr="00CF521F">
              <w:t>ș</w:t>
            </w:r>
            <w:r w:rsidRPr="00CF521F">
              <w:t>i la consecin</w:t>
            </w:r>
            <w:r w:rsidR="00F240FB" w:rsidRPr="00CF521F">
              <w:t>ț</w:t>
            </w:r>
            <w:r w:rsidRPr="00CF521F">
              <w:t>ele nerespectării obliga</w:t>
            </w:r>
            <w:r w:rsidR="00F240FB" w:rsidRPr="00CF521F">
              <w:t>ț</w:t>
            </w:r>
            <w:r w:rsidRPr="00CF521F">
              <w:t>iilor impuse de decizie.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8.</w:t>
            </w:r>
            <w:r w:rsidRPr="00CF521F">
              <w:tab/>
              <w:t xml:space="preserve">Statele membre precizează motivele de fapt </w:t>
            </w:r>
            <w:r w:rsidR="00F240FB" w:rsidRPr="00CF521F">
              <w:t>ș</w:t>
            </w:r>
            <w:r w:rsidRPr="00CF521F">
              <w:t>i, în cazul în care este relevant, de drept în orice decizie luată în conformitate cu prezentul articol. Solicitan</w:t>
            </w:r>
            <w:r w:rsidR="00F240FB" w:rsidRPr="00CF521F">
              <w:t>ț</w:t>
            </w:r>
            <w:r w:rsidRPr="00CF521F">
              <w:t>ii sunt informa</w:t>
            </w:r>
            <w:r w:rsidR="00F240FB" w:rsidRPr="00CF521F">
              <w:t>ț</w:t>
            </w:r>
            <w:r w:rsidRPr="00CF521F">
              <w:t>i imediat în scris,</w:t>
            </w:r>
            <w:r w:rsidRPr="00CF521F">
              <w:rPr>
                <w:b/>
                <w:i/>
              </w:rPr>
              <w:t xml:space="preserve"> </w:t>
            </w:r>
            <w:r w:rsidRPr="00CF521F">
              <w:t>într-o limbă pe care</w:t>
            </w:r>
            <w:r w:rsidRPr="00CF521F">
              <w:rPr>
                <w:b/>
                <w:i/>
              </w:rPr>
              <w:t xml:space="preserve"> o în</w:t>
            </w:r>
            <w:r w:rsidR="00F240FB" w:rsidRPr="00CF521F">
              <w:rPr>
                <w:b/>
                <w:i/>
              </w:rPr>
              <w:t>ț</w:t>
            </w:r>
            <w:r w:rsidRPr="00CF521F">
              <w:rPr>
                <w:b/>
                <w:i/>
              </w:rPr>
              <w:t>eleg sau se presupune în mod rezonabil că o în</w:t>
            </w:r>
            <w:r w:rsidR="00F240FB" w:rsidRPr="00CF521F">
              <w:rPr>
                <w:b/>
                <w:i/>
              </w:rPr>
              <w:t>ț</w:t>
            </w:r>
            <w:r w:rsidRPr="00CF521F">
              <w:rPr>
                <w:b/>
                <w:i/>
              </w:rPr>
              <w:t>eleg</w:t>
            </w:r>
            <w:r w:rsidRPr="00CF521F">
              <w:t xml:space="preserve">, cu privire la adoptarea unei astfel de decizii, la procedurile de contestare a deciziei în conformitate cu articolul 25 </w:t>
            </w:r>
            <w:r w:rsidR="00F240FB" w:rsidRPr="00CF521F">
              <w:t>ș</w:t>
            </w:r>
            <w:r w:rsidRPr="00CF521F">
              <w:t>i la consecin</w:t>
            </w:r>
            <w:r w:rsidR="00F240FB" w:rsidRPr="00CF521F">
              <w:t>ț</w:t>
            </w:r>
            <w:r w:rsidRPr="00CF521F">
              <w:t>ele nerespectării obliga</w:t>
            </w:r>
            <w:r w:rsidR="00F240FB" w:rsidRPr="00CF521F">
              <w:t>ț</w:t>
            </w:r>
            <w:r w:rsidRPr="00CF521F">
              <w:t>iilor impuse de decizie.</w:t>
            </w:r>
          </w:p>
        </w:tc>
        <w:tc>
          <w:tcPr>
            <w:tcW w:w="4876" w:type="dxa"/>
          </w:tcPr>
          <w:p w:rsidR="007E2637" w:rsidRPr="00CF521F" w:rsidRDefault="007E2637" w:rsidP="007E2637">
            <w:pPr>
              <w:pStyle w:val="Normal6"/>
              <w:rPr>
                <w:szCs w:val="24"/>
              </w:rPr>
            </w:pPr>
            <w:r w:rsidRPr="00CF521F">
              <w:t>8.</w:t>
            </w:r>
            <w:r w:rsidRPr="00CF521F">
              <w:tab/>
              <w:t xml:space="preserve">Statele membre precizează motivele de fapt </w:t>
            </w:r>
            <w:r w:rsidR="00F240FB" w:rsidRPr="00CF521F">
              <w:t>ș</w:t>
            </w:r>
            <w:r w:rsidRPr="00CF521F">
              <w:t>i, în cazul în care este relevant, de drept în orice decizie luată în conformitate cu prezentul articol. Solicitan</w:t>
            </w:r>
            <w:r w:rsidR="00F240FB" w:rsidRPr="00CF521F">
              <w:t>ț</w:t>
            </w:r>
            <w:r w:rsidRPr="00CF521F">
              <w:t>ii sunt informa</w:t>
            </w:r>
            <w:r w:rsidR="00F240FB" w:rsidRPr="00CF521F">
              <w:t>ț</w:t>
            </w:r>
            <w:r w:rsidRPr="00CF521F">
              <w:t>i imediat în scris,</w:t>
            </w:r>
            <w:r w:rsidRPr="00CF521F">
              <w:rPr>
                <w:b/>
                <w:i/>
              </w:rPr>
              <w:t xml:space="preserve"> în limba oficială a statului membru, precum </w:t>
            </w:r>
            <w:r w:rsidR="00F240FB" w:rsidRPr="00CF521F">
              <w:rPr>
                <w:b/>
                <w:i/>
              </w:rPr>
              <w:t>ș</w:t>
            </w:r>
            <w:r w:rsidRPr="00CF521F">
              <w:rPr>
                <w:b/>
                <w:i/>
              </w:rPr>
              <w:t xml:space="preserve">i </w:t>
            </w:r>
            <w:r w:rsidRPr="00CF521F">
              <w:t>într-o limbă pe care</w:t>
            </w:r>
            <w:r w:rsidRPr="00CF521F">
              <w:rPr>
                <w:b/>
                <w:i/>
              </w:rPr>
              <w:t xml:space="preserve"> solicitantul o în</w:t>
            </w:r>
            <w:r w:rsidR="00F240FB" w:rsidRPr="00CF521F">
              <w:rPr>
                <w:b/>
                <w:i/>
              </w:rPr>
              <w:t>ț</w:t>
            </w:r>
            <w:r w:rsidRPr="00CF521F">
              <w:rPr>
                <w:b/>
                <w:i/>
              </w:rPr>
              <w:t>elege</w:t>
            </w:r>
            <w:r w:rsidRPr="00CF521F">
              <w:t xml:space="preserve">, cu privire la adoptarea unei astfel de decizii, la procedurile de contestare a deciziei în conformitate cu articolul 25 </w:t>
            </w:r>
            <w:r w:rsidR="00F240FB" w:rsidRPr="00CF521F">
              <w:t>ș</w:t>
            </w:r>
            <w:r w:rsidRPr="00CF521F">
              <w:t>i la consecin</w:t>
            </w:r>
            <w:r w:rsidR="00F240FB" w:rsidRPr="00CF521F">
              <w:t>ț</w:t>
            </w:r>
            <w:r w:rsidRPr="00CF521F">
              <w:t>ele nerespectării obliga</w:t>
            </w:r>
            <w:r w:rsidR="00F240FB" w:rsidRPr="00CF521F">
              <w:t>ț</w:t>
            </w:r>
            <w:r w:rsidRPr="00CF521F">
              <w:t>iilor impuse de decizie.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Heinz K. Becker</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7 – alineatul 8</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8.</w:t>
            </w:r>
            <w:r w:rsidRPr="00CF521F">
              <w:tab/>
              <w:t xml:space="preserve">Statele membre precizează motivele de fapt </w:t>
            </w:r>
            <w:r w:rsidR="00F240FB" w:rsidRPr="00CF521F">
              <w:t>ș</w:t>
            </w:r>
            <w:r w:rsidRPr="00CF521F">
              <w:t xml:space="preserve">i, în cazul în care este relevant, de drept în orice decizie luată în conformitate cu </w:t>
            </w:r>
            <w:r w:rsidRPr="00CF521F">
              <w:rPr>
                <w:b/>
                <w:i/>
              </w:rPr>
              <w:t>prezentul articol</w:t>
            </w:r>
            <w:r w:rsidRPr="00CF521F">
              <w:t>. Solicitan</w:t>
            </w:r>
            <w:r w:rsidR="00F240FB" w:rsidRPr="00CF521F">
              <w:t>ț</w:t>
            </w:r>
            <w:r w:rsidRPr="00CF521F">
              <w:t>ii sunt informa</w:t>
            </w:r>
            <w:r w:rsidR="00F240FB" w:rsidRPr="00CF521F">
              <w:t>ț</w:t>
            </w:r>
            <w:r w:rsidRPr="00CF521F">
              <w:t>i imediat în scris, într-o limbă pe care o în</w:t>
            </w:r>
            <w:r w:rsidR="00F240FB" w:rsidRPr="00CF521F">
              <w:t>ț</w:t>
            </w:r>
            <w:r w:rsidRPr="00CF521F">
              <w:t>eleg sau se presupune în mod rezonabil că o în</w:t>
            </w:r>
            <w:r w:rsidR="00F240FB" w:rsidRPr="00CF521F">
              <w:t>ț</w:t>
            </w:r>
            <w:r w:rsidRPr="00CF521F">
              <w:t xml:space="preserve">eleg, cu privire la adoptarea unei astfel de decizii, la procedurile de contestare a deciziei în conformitate cu articolul 25 </w:t>
            </w:r>
            <w:r w:rsidR="00F240FB" w:rsidRPr="00CF521F">
              <w:t>ș</w:t>
            </w:r>
            <w:r w:rsidRPr="00CF521F">
              <w:t>i la consecin</w:t>
            </w:r>
            <w:r w:rsidR="00F240FB" w:rsidRPr="00CF521F">
              <w:t>ț</w:t>
            </w:r>
            <w:r w:rsidRPr="00CF521F">
              <w:t>ele nerespectării obliga</w:t>
            </w:r>
            <w:r w:rsidR="00F240FB" w:rsidRPr="00CF521F">
              <w:t>ț</w:t>
            </w:r>
            <w:r w:rsidRPr="00CF521F">
              <w:t>iilor impuse de decizie.</w:t>
            </w:r>
          </w:p>
        </w:tc>
        <w:tc>
          <w:tcPr>
            <w:tcW w:w="4876" w:type="dxa"/>
          </w:tcPr>
          <w:p w:rsidR="007E2637" w:rsidRPr="00CF521F" w:rsidRDefault="007E2637" w:rsidP="007E2637">
            <w:pPr>
              <w:pStyle w:val="Normal6"/>
              <w:rPr>
                <w:szCs w:val="24"/>
              </w:rPr>
            </w:pPr>
            <w:r w:rsidRPr="00CF521F">
              <w:t>8.</w:t>
            </w:r>
            <w:r w:rsidRPr="00CF521F">
              <w:tab/>
              <w:t xml:space="preserve">Statele membre precizează motivele de fapt </w:t>
            </w:r>
            <w:r w:rsidR="00F240FB" w:rsidRPr="00CF521F">
              <w:t>ș</w:t>
            </w:r>
            <w:r w:rsidRPr="00CF521F">
              <w:t xml:space="preserve">i, în cazul în care este relevant, de drept în orice decizie luată în conformitate cu </w:t>
            </w:r>
            <w:r w:rsidRPr="00CF521F">
              <w:rPr>
                <w:b/>
                <w:i/>
              </w:rPr>
              <w:t>alineatul (2)</w:t>
            </w:r>
            <w:r w:rsidRPr="00CF521F">
              <w:t>. Solicitan</w:t>
            </w:r>
            <w:r w:rsidR="00F240FB" w:rsidRPr="00CF521F">
              <w:t>ț</w:t>
            </w:r>
            <w:r w:rsidRPr="00CF521F">
              <w:t>ii sunt informa</w:t>
            </w:r>
            <w:r w:rsidR="00F240FB" w:rsidRPr="00CF521F">
              <w:t>ț</w:t>
            </w:r>
            <w:r w:rsidRPr="00CF521F">
              <w:t>i imediat în scris, într-o limbă pe care o în</w:t>
            </w:r>
            <w:r w:rsidR="00F240FB" w:rsidRPr="00CF521F">
              <w:t>ț</w:t>
            </w:r>
            <w:r w:rsidRPr="00CF521F">
              <w:t>eleg sau se presupune în mod rezonabil că o în</w:t>
            </w:r>
            <w:r w:rsidR="00F240FB" w:rsidRPr="00CF521F">
              <w:t>ț</w:t>
            </w:r>
            <w:r w:rsidRPr="00CF521F">
              <w:t xml:space="preserve">eleg, cu privire la adoptarea unei astfel de decizii, la procedurile de contestare a deciziei în conformitate cu articolul 25 </w:t>
            </w:r>
            <w:r w:rsidR="00F240FB" w:rsidRPr="00CF521F">
              <w:t>ș</w:t>
            </w:r>
            <w:r w:rsidRPr="00CF521F">
              <w:t>i la consecin</w:t>
            </w:r>
            <w:r w:rsidR="00F240FB" w:rsidRPr="00CF521F">
              <w:t>ț</w:t>
            </w:r>
            <w:r w:rsidRPr="00CF521F">
              <w:t>ele nerespectării obliga</w:t>
            </w:r>
            <w:r w:rsidR="00F240FB" w:rsidRPr="00CF521F">
              <w:t>ț</w:t>
            </w:r>
            <w:r w:rsidRPr="00CF521F">
              <w:t>iilor impuse de decizie.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Kati Piri, Elly Schlein, Juan Fernando López Aguilar, Péter Niedermüller, Maria Grapini, Tanja Fajon, Anna Hedh, Cécile Kashetu Kyenge</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1.</w:t>
            </w:r>
            <w:r w:rsidRPr="00CF521F">
              <w:tab/>
              <w:t>Statele membre nu iau în custodie publică o persoană pentru unicul motiv că aceasta este un solicitant.</w:t>
            </w:r>
          </w:p>
        </w:tc>
        <w:tc>
          <w:tcPr>
            <w:tcW w:w="4876" w:type="dxa"/>
          </w:tcPr>
          <w:p w:rsidR="007E2637" w:rsidRPr="00CF521F" w:rsidRDefault="007E2637" w:rsidP="007E2637">
            <w:pPr>
              <w:pStyle w:val="Normal6"/>
              <w:rPr>
                <w:szCs w:val="24"/>
              </w:rPr>
            </w:pPr>
            <w:r w:rsidRPr="00CF521F">
              <w:t>1.</w:t>
            </w:r>
            <w:r w:rsidRPr="00CF521F">
              <w:tab/>
              <w:t xml:space="preserve">Statele membre nu iau în custodie publică o persoană pentru unicul motiv că aceasta este un solicitant </w:t>
            </w:r>
            <w:r w:rsidRPr="00CF521F">
              <w:rPr>
                <w:b/>
                <w:i/>
              </w:rPr>
              <w:t>sau doar pe baza cetă</w:t>
            </w:r>
            <w:r w:rsidR="00F240FB" w:rsidRPr="00CF521F">
              <w:rPr>
                <w:b/>
                <w:i/>
              </w:rPr>
              <w:t>ț</w:t>
            </w:r>
            <w:r w:rsidRPr="00CF521F">
              <w:rPr>
                <w:b/>
                <w:i/>
              </w:rPr>
              <w:t>eniei solicitantului</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Cetă</w:t>
      </w:r>
      <w:r w:rsidR="00F240FB" w:rsidRPr="00CF521F">
        <w:rPr>
          <w:noProof w:val="0"/>
        </w:rPr>
        <w:t>ț</w:t>
      </w:r>
      <w:r w:rsidRPr="00CF521F">
        <w:rPr>
          <w:noProof w:val="0"/>
        </w:rPr>
        <w:t>enia unui solicitant nu ar trebui să fie unicul motiv pentru luarea în custodie publică a acestuia.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229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8 </w:t>
      </w:r>
      <w:r w:rsidRPr="00CF521F">
        <w:rPr>
          <w:cs/>
        </w:rPr>
        <w:t xml:space="preserve">– </w:t>
      </w:r>
      <w:r w:rsidRPr="00CF521F">
        <w:t>alineatul 1 a (nou)</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1a.</w:t>
            </w:r>
            <w:r w:rsidRPr="00CF521F">
              <w:rPr>
                <w:b/>
                <w:i/>
              </w:rPr>
              <w:tab/>
              <w:t>În niciun caz minorii nu pot fi lua</w:t>
            </w:r>
            <w:r w:rsidR="00F240FB" w:rsidRPr="00CF521F">
              <w:rPr>
                <w:b/>
                <w:i/>
              </w:rPr>
              <w:t>ț</w:t>
            </w:r>
            <w:r w:rsidRPr="00CF521F">
              <w:rPr>
                <w:b/>
                <w:i/>
              </w:rPr>
              <w:t>i în custodie publică sau supu</w:t>
            </w:r>
            <w:r w:rsidR="00F240FB" w:rsidRPr="00CF521F">
              <w:rPr>
                <w:b/>
                <w:i/>
              </w:rPr>
              <w:t>ș</w:t>
            </w:r>
            <w:r w:rsidRPr="00CF521F">
              <w:rPr>
                <w:b/>
                <w:i/>
              </w:rPr>
              <w:t>i unui regim de deten</w:t>
            </w:r>
            <w:r w:rsidR="00F240FB" w:rsidRPr="00CF521F">
              <w:rPr>
                <w:b/>
                <w:i/>
              </w:rPr>
              <w:t>ț</w:t>
            </w:r>
            <w:r w:rsidRPr="00CF521F">
              <w:rPr>
                <w:b/>
                <w:i/>
              </w:rPr>
              <w:t>ie.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Modificarea este necesară pentru a asigura coeren</w:t>
      </w:r>
      <w:r w:rsidR="00F240FB" w:rsidRPr="00CF521F">
        <w:rPr>
          <w:noProof w:val="0"/>
        </w:rPr>
        <w:t>ț</w:t>
      </w:r>
      <w:r w:rsidRPr="00CF521F">
        <w:rPr>
          <w:noProof w:val="0"/>
        </w:rPr>
        <w:t>a cu alte păr</w:t>
      </w:r>
      <w:r w:rsidR="00F240FB" w:rsidRPr="00CF521F">
        <w:rPr>
          <w:noProof w:val="0"/>
        </w:rPr>
        <w:t>ț</w:t>
      </w:r>
      <w:r w:rsidRPr="00CF521F">
        <w:rPr>
          <w:noProof w:val="0"/>
        </w:rPr>
        <w:t xml:space="preserve">i care au fost modificate </w:t>
      </w:r>
      <w:r w:rsidR="00F240FB" w:rsidRPr="00CF521F">
        <w:rPr>
          <w:noProof w:val="0"/>
        </w:rPr>
        <w:t>ș</w:t>
      </w:r>
      <w:r w:rsidRPr="00CF521F">
        <w:rPr>
          <w:noProof w:val="0"/>
        </w:rPr>
        <w:t>i pentru a preciza în mod clar faptul că minorii nu pot fi lua</w:t>
      </w:r>
      <w:r w:rsidR="00F240FB" w:rsidRPr="00CF521F">
        <w:rPr>
          <w:noProof w:val="0"/>
        </w:rPr>
        <w:t>ț</w:t>
      </w:r>
      <w:r w:rsidRPr="00CF521F">
        <w:rPr>
          <w:noProof w:val="0"/>
        </w:rPr>
        <w:t>i în custodie publică în niciun caz.</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8 </w:t>
      </w:r>
      <w:r w:rsidRPr="00CF521F">
        <w:rPr>
          <w:cs/>
        </w:rPr>
        <w:t xml:space="preserve">– </w:t>
      </w:r>
      <w:r w:rsidRPr="00CF521F">
        <w:t>alineatul 1 b (nou)</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1b.</w:t>
            </w:r>
            <w:r w:rsidRPr="00CF521F">
              <w:rPr>
                <w:b/>
                <w:i/>
              </w:rPr>
              <w:tab/>
              <w:t>Orice decizie care implică luarea în custodie publică a solicitantului trebuie să fie luată de către autoritatea judiciară.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necesară modificarea acestui articol, pentru a asigura coeren</w:t>
      </w:r>
      <w:r w:rsidR="00F240FB" w:rsidRPr="00CF521F">
        <w:rPr>
          <w:noProof w:val="0"/>
        </w:rPr>
        <w:t>ț</w:t>
      </w:r>
      <w:r w:rsidRPr="00CF521F">
        <w:rPr>
          <w:noProof w:val="0"/>
        </w:rPr>
        <w:t xml:space="preserve">a textului directivei, dat fiind că au fost modificate </w:t>
      </w:r>
      <w:r w:rsidR="00F240FB" w:rsidRPr="00CF521F">
        <w:rPr>
          <w:noProof w:val="0"/>
        </w:rPr>
        <w:t>ș</w:t>
      </w:r>
      <w:r w:rsidRPr="00CF521F">
        <w:rPr>
          <w:noProof w:val="0"/>
        </w:rPr>
        <w:t>i alte păr</w:t>
      </w:r>
      <w:r w:rsidR="00F240FB" w:rsidRPr="00CF521F">
        <w:rPr>
          <w:noProof w:val="0"/>
        </w:rPr>
        <w:t>ț</w:t>
      </w:r>
      <w:r w:rsidRPr="00CF521F">
        <w:rPr>
          <w:noProof w:val="0"/>
        </w:rPr>
        <w:t>i ale textului care prevăd că orice decizie care implică deten</w:t>
      </w:r>
      <w:r w:rsidR="00F240FB" w:rsidRPr="00CF521F">
        <w:rPr>
          <w:noProof w:val="0"/>
        </w:rPr>
        <w:t>ț</w:t>
      </w:r>
      <w:r w:rsidRPr="00CF521F">
        <w:rPr>
          <w:noProof w:val="0"/>
        </w:rPr>
        <w:t>ia sau luare în custodie publică a solicitan</w:t>
      </w:r>
      <w:r w:rsidR="00F240FB" w:rsidRPr="00CF521F">
        <w:rPr>
          <w:noProof w:val="0"/>
        </w:rPr>
        <w:t>ț</w:t>
      </w:r>
      <w:r w:rsidRPr="00CF521F">
        <w:rPr>
          <w:noProof w:val="0"/>
        </w:rPr>
        <w:t>ilor de azil ar trebui să fie în mod necesar dispusă de către autoritatea judiciară.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2 a (nou)</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p>
        </w:tc>
        <w:tc>
          <w:tcPr>
            <w:tcW w:w="4876" w:type="dxa"/>
          </w:tcPr>
          <w:p w:rsidR="007E2637" w:rsidRPr="00CF521F" w:rsidRDefault="007E2637" w:rsidP="007E2637">
            <w:pPr>
              <w:pStyle w:val="Normal6"/>
              <w:rPr>
                <w:szCs w:val="24"/>
              </w:rPr>
            </w:pPr>
            <w:r w:rsidRPr="00CF521F">
              <w:rPr>
                <w:b/>
                <w:i/>
              </w:rPr>
              <w:t>2a.</w:t>
            </w:r>
            <w:r w:rsidRPr="00CF521F">
              <w:rPr>
                <w:b/>
                <w:i/>
              </w:rPr>
              <w:tab/>
              <w:t>Solicitan</w:t>
            </w:r>
            <w:r w:rsidR="00F240FB" w:rsidRPr="00CF521F">
              <w:rPr>
                <w:b/>
                <w:i/>
              </w:rPr>
              <w:t>ț</w:t>
            </w:r>
            <w:r w:rsidRPr="00CF521F">
              <w:rPr>
                <w:b/>
                <w:i/>
              </w:rPr>
              <w:t>ii nu sunt lua</w:t>
            </w:r>
            <w:r w:rsidR="00F240FB" w:rsidRPr="00CF521F">
              <w:rPr>
                <w:b/>
                <w:i/>
              </w:rPr>
              <w:t>ț</w:t>
            </w:r>
            <w:r w:rsidRPr="00CF521F">
              <w:rPr>
                <w:b/>
                <w:i/>
              </w:rPr>
              <w:t>i în custodie publică înainte să fie efectuată evaluarea nevoilor lor speciale de primire, în conformitate cu articolul 21.</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Această adăugire este pentru punerea în aplicare a modificărilor introduse de Comisie la noul articol 21, în care se prevede ca evaluarea să fie efectuată în mod sistematic. Prezentul amendament urmează logica modificărilor introduse la articolul 21 </w:t>
      </w:r>
      <w:r w:rsidR="00F240FB" w:rsidRPr="00CF521F">
        <w:rPr>
          <w:noProof w:val="0"/>
        </w:rPr>
        <w:t>ș</w:t>
      </w:r>
      <w:r w:rsidRPr="00CF521F">
        <w:rPr>
          <w:noProof w:val="0"/>
        </w:rPr>
        <w:t>i este necesară în acest sens.</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9A21F1" w:rsidP="007E2637">
            <w:pPr>
              <w:pStyle w:val="Normal6"/>
            </w:pPr>
            <w:r w:rsidRPr="00CF521F">
              <w:t>3.</w:t>
            </w:r>
            <w:r w:rsidR="007E2637" w:rsidRPr="00CF521F">
              <w:tab/>
              <w:t xml:space="preserve">Un solicitant poate fi luat în custodie publică </w:t>
            </w:r>
            <w:r w:rsidR="007E2637" w:rsidRPr="00CF521F">
              <w:rPr>
                <w:b/>
                <w:i/>
              </w:rPr>
              <w:t>numai</w:t>
            </w:r>
            <w:r w:rsidR="007E2637" w:rsidRPr="00CF521F">
              <w:t xml:space="preserve"> în următoarele situa</w:t>
            </w:r>
            <w:r w:rsidR="00F240FB" w:rsidRPr="00CF521F">
              <w:t>ț</w:t>
            </w:r>
            <w:r w:rsidR="007E2637" w:rsidRPr="00CF521F">
              <w:t>ii:</w:t>
            </w:r>
          </w:p>
        </w:tc>
        <w:tc>
          <w:tcPr>
            <w:tcW w:w="4876" w:type="dxa"/>
          </w:tcPr>
          <w:p w:rsidR="007E2637" w:rsidRPr="00CF521F" w:rsidRDefault="009A21F1" w:rsidP="007E2637">
            <w:pPr>
              <w:pStyle w:val="Normal6"/>
              <w:rPr>
                <w:szCs w:val="24"/>
              </w:rPr>
            </w:pPr>
            <w:r w:rsidRPr="00CF521F">
              <w:t>3.</w:t>
            </w:r>
            <w:r w:rsidR="007E2637" w:rsidRPr="00CF521F">
              <w:tab/>
              <w:t>Un solicitant poate fi luat în custodie publică</w:t>
            </w:r>
            <w:r w:rsidR="007E2637" w:rsidRPr="00CF521F">
              <w:rPr>
                <w:b/>
                <w:i/>
              </w:rPr>
              <w:t>, mai ales</w:t>
            </w:r>
            <w:r w:rsidR="007E2637" w:rsidRPr="00CF521F">
              <w:t xml:space="preserve"> în următoarele situa</w:t>
            </w:r>
            <w:r w:rsidR="00F240FB" w:rsidRPr="00CF521F">
              <w:t>ț</w:t>
            </w:r>
            <w:r w:rsidR="007E2637" w:rsidRPr="00CF521F">
              <w:t>ii: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Există amendamente admisibile care se bazează pe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indisolubil legate de amendamente din păr</w:t>
      </w:r>
      <w:r w:rsidR="00F240FB" w:rsidRPr="00CF521F">
        <w:rPr>
          <w:noProof w:val="0"/>
        </w:rPr>
        <w:t>ț</w:t>
      </w:r>
      <w:r w:rsidRPr="00CF521F">
        <w:rPr>
          <w:noProof w:val="0"/>
        </w:rPr>
        <w:t>ile albe, care se bazează, de asemenea, pe principiul subsidiarită</w:t>
      </w:r>
      <w:r w:rsidR="00F240FB" w:rsidRPr="00CF521F">
        <w:rPr>
          <w:noProof w:val="0"/>
        </w:rPr>
        <w:t>ț</w:t>
      </w:r>
      <w:r w:rsidRPr="00CF521F">
        <w:rPr>
          <w:noProof w:val="0"/>
        </w:rPr>
        <w:t>ii. Ar fi un nonsens ca principiul să se aplice numai păr</w:t>
      </w:r>
      <w:r w:rsidR="00F240FB" w:rsidRPr="00CF521F">
        <w:rPr>
          <w:noProof w:val="0"/>
        </w:rPr>
        <w:t>ț</w:t>
      </w:r>
      <w:r w:rsidRPr="00CF521F">
        <w:rPr>
          <w:noProof w:val="0"/>
        </w:rPr>
        <w:t>ilor gri.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t xml:space="preserve">Un solicitant </w:t>
            </w:r>
            <w:r w:rsidRPr="00CF521F">
              <w:rPr>
                <w:b/>
                <w:i/>
              </w:rPr>
              <w:t>poate fi</w:t>
            </w:r>
            <w:r w:rsidRPr="00CF521F">
              <w:t xml:space="preserve"> luat în custodie publică numai în următoarele situa</w:t>
            </w:r>
            <w:r w:rsidR="00F240FB" w:rsidRPr="00CF521F">
              <w:t>ț</w:t>
            </w:r>
            <w:r w:rsidRPr="00CF521F">
              <w:t>ii:</w:t>
            </w:r>
          </w:p>
        </w:tc>
        <w:tc>
          <w:tcPr>
            <w:tcW w:w="4876" w:type="dxa"/>
          </w:tcPr>
          <w:p w:rsidR="007E2637" w:rsidRPr="00CF521F" w:rsidRDefault="007E2637" w:rsidP="007E2637">
            <w:pPr>
              <w:pStyle w:val="Normal6"/>
              <w:rPr>
                <w:szCs w:val="24"/>
              </w:rPr>
            </w:pPr>
            <w:r w:rsidRPr="00CF521F">
              <w:t>3.</w:t>
            </w:r>
            <w:r w:rsidRPr="00CF521F">
              <w:tab/>
              <w:t xml:space="preserve">Un solicitant </w:t>
            </w:r>
            <w:r w:rsidRPr="00CF521F">
              <w:rPr>
                <w:b/>
                <w:i/>
              </w:rPr>
              <w:t>este</w:t>
            </w:r>
            <w:r w:rsidRPr="00CF521F">
              <w:t xml:space="preserve"> luat în custodie publică numai în următoarele situa</w:t>
            </w:r>
            <w:r w:rsidR="00F240FB" w:rsidRPr="00CF521F">
              <w:t>ț</w:t>
            </w:r>
            <w:r w:rsidRPr="00CF521F">
              <w:t>ii: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Statele membre ar trebui să fie obligat prin lege să recurgă la luarea în custodie publică în anumite cazuri.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litera a</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(a)</w:t>
            </w:r>
            <w:r w:rsidRPr="00CF521F">
              <w:tab/>
              <w:t>pentru a stabili sau a verifica identitatea sau cetă</w:t>
            </w:r>
            <w:r w:rsidR="00F240FB" w:rsidRPr="00CF521F">
              <w:t>ț</w:t>
            </w:r>
            <w:r w:rsidRPr="00CF521F">
              <w:t>enia acestuia;</w:t>
            </w:r>
          </w:p>
        </w:tc>
        <w:tc>
          <w:tcPr>
            <w:tcW w:w="4876" w:type="dxa"/>
          </w:tcPr>
          <w:p w:rsidR="007E2637" w:rsidRPr="00CF521F" w:rsidRDefault="007E2637" w:rsidP="007E2637">
            <w:pPr>
              <w:pStyle w:val="Normal6"/>
              <w:rPr>
                <w:szCs w:val="24"/>
              </w:rPr>
            </w:pPr>
            <w:r w:rsidRPr="00CF521F">
              <w:t>(a)</w:t>
            </w:r>
            <w:r w:rsidRPr="00CF521F">
              <w:tab/>
              <w:t>pentru a stabili sau a verifica identitatea sau cetă</w:t>
            </w:r>
            <w:r w:rsidR="00F240FB" w:rsidRPr="00CF521F">
              <w:t>ț</w:t>
            </w:r>
            <w:r w:rsidRPr="00CF521F">
              <w:t xml:space="preserve">enia acestuia </w:t>
            </w:r>
            <w:r w:rsidRPr="00CF521F">
              <w:rPr>
                <w:b/>
                <w:i/>
              </w:rPr>
              <w:t>sau în cazul în care informa</w:t>
            </w:r>
            <w:r w:rsidR="00F240FB" w:rsidRPr="00CF521F">
              <w:rPr>
                <w:b/>
                <w:i/>
              </w:rPr>
              <w:t>ț</w:t>
            </w:r>
            <w:r w:rsidRPr="00CF521F">
              <w:rPr>
                <w:b/>
                <w:i/>
              </w:rPr>
              <w:t>iile furnizate de solicitant în ceea ce prive</w:t>
            </w:r>
            <w:r w:rsidR="00F240FB" w:rsidRPr="00CF521F">
              <w:rPr>
                <w:b/>
                <w:i/>
              </w:rPr>
              <w:t>ș</w:t>
            </w:r>
            <w:r w:rsidRPr="00CF521F">
              <w:rPr>
                <w:b/>
                <w:i/>
              </w:rPr>
              <w:t>te identitatea sau cetă</w:t>
            </w:r>
            <w:r w:rsidR="00F240FB" w:rsidRPr="00CF521F">
              <w:rPr>
                <w:b/>
                <w:i/>
              </w:rPr>
              <w:t>ț</w:t>
            </w:r>
            <w:r w:rsidRPr="00CF521F">
              <w:rPr>
                <w:b/>
                <w:i/>
              </w:rPr>
              <w:t>enia sa se dovedesc a fi false</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Falsificarea informa</w:t>
      </w:r>
      <w:r w:rsidR="00F240FB" w:rsidRPr="00CF521F">
        <w:rPr>
          <w:noProof w:val="0"/>
        </w:rPr>
        <w:t>ț</w:t>
      </w:r>
      <w:r w:rsidRPr="00CF521F">
        <w:rPr>
          <w:noProof w:val="0"/>
        </w:rPr>
        <w:t>iilor cu caracter personal ar trebui să fie descurajată de urmările efective.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litera c</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(c)</w:t>
            </w:r>
            <w:r w:rsidRPr="00CF521F">
              <w:rPr>
                <w:b/>
                <w:i/>
              </w:rPr>
              <w:tab/>
              <w:t>pentru a se asigura respectarea obliga</w:t>
            </w:r>
            <w:r w:rsidR="00F240FB" w:rsidRPr="00CF521F">
              <w:rPr>
                <w:b/>
                <w:i/>
              </w:rPr>
              <w:t>ț</w:t>
            </w:r>
            <w:r w:rsidRPr="00CF521F">
              <w:rPr>
                <w:b/>
                <w:i/>
              </w:rPr>
              <w:t>iilor legale impuse solicitantului printr-o decizie individuală în conformitate cu articolul 7 alineatul (2) în cazurile în care solicitantul nu a respectat aceste obliga</w:t>
            </w:r>
            <w:r w:rsidR="00F240FB" w:rsidRPr="00CF521F">
              <w:rPr>
                <w:b/>
                <w:i/>
              </w:rPr>
              <w:t>ț</w:t>
            </w:r>
            <w:r w:rsidRPr="00CF521F">
              <w:rPr>
                <w:b/>
                <w:i/>
              </w:rPr>
              <w:t xml:space="preserve">ii </w:t>
            </w:r>
            <w:r w:rsidR="00F240FB" w:rsidRPr="00CF521F">
              <w:rPr>
                <w:b/>
                <w:i/>
              </w:rPr>
              <w:t>ș</w:t>
            </w:r>
            <w:r w:rsidRPr="00CF521F">
              <w:rPr>
                <w:b/>
                <w:i/>
              </w:rPr>
              <w:t>i există un risc de sustragere a solicitantului;</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litera c</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(c)</w:t>
            </w:r>
            <w:r w:rsidRPr="00CF521F">
              <w:rPr>
                <w:b/>
                <w:i/>
              </w:rPr>
              <w:tab/>
              <w:t>pentru a se asigura respectarea obliga</w:t>
            </w:r>
            <w:r w:rsidR="00F240FB" w:rsidRPr="00CF521F">
              <w:rPr>
                <w:b/>
                <w:i/>
              </w:rPr>
              <w:t>ț</w:t>
            </w:r>
            <w:r w:rsidRPr="00CF521F">
              <w:rPr>
                <w:b/>
                <w:i/>
              </w:rPr>
              <w:t>iilor legale impuse solicitantului printr-o decizie individuală în conformitate cu articolul 7 alineatul (2) în cazurile în care solicitantul nu a respectat aceste obliga</w:t>
            </w:r>
            <w:r w:rsidR="00F240FB" w:rsidRPr="00CF521F">
              <w:rPr>
                <w:b/>
                <w:i/>
              </w:rPr>
              <w:t>ț</w:t>
            </w:r>
            <w:r w:rsidRPr="00CF521F">
              <w:rPr>
                <w:b/>
                <w:i/>
              </w:rPr>
              <w:t xml:space="preserve">ii </w:t>
            </w:r>
            <w:r w:rsidR="00F240FB" w:rsidRPr="00CF521F">
              <w:rPr>
                <w:b/>
                <w:i/>
              </w:rPr>
              <w:t>ș</w:t>
            </w:r>
            <w:r w:rsidRPr="00CF521F">
              <w:rPr>
                <w:b/>
                <w:i/>
              </w:rPr>
              <w:t>i există un risc de sustragere a solicitantului;</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Acest motiv nu se referă la îndeplinirea unei obliga</w:t>
      </w:r>
      <w:r w:rsidR="00F240FB" w:rsidRPr="00CF521F">
        <w:rPr>
          <w:noProof w:val="0"/>
        </w:rPr>
        <w:t>ț</w:t>
      </w:r>
      <w:r w:rsidRPr="00CF521F">
        <w:rPr>
          <w:noProof w:val="0"/>
        </w:rPr>
        <w:t xml:space="preserve">ii clare </w:t>
      </w:r>
      <w:r w:rsidR="00F240FB" w:rsidRPr="00CF521F">
        <w:rPr>
          <w:noProof w:val="0"/>
        </w:rPr>
        <w:t>ș</w:t>
      </w:r>
      <w:r w:rsidRPr="00CF521F">
        <w:rPr>
          <w:noProof w:val="0"/>
        </w:rPr>
        <w:t>i precise care îi revine solicitantului, în conformitate cu dispozi</w:t>
      </w:r>
      <w:r w:rsidR="00F240FB" w:rsidRPr="00CF521F">
        <w:rPr>
          <w:noProof w:val="0"/>
        </w:rPr>
        <w:t>ț</w:t>
      </w:r>
      <w:r w:rsidRPr="00CF521F">
        <w:rPr>
          <w:noProof w:val="0"/>
        </w:rPr>
        <w:t>iile articolului 5 alineatul (1) litera (b) din Conven</w:t>
      </w:r>
      <w:r w:rsidR="00F240FB" w:rsidRPr="00CF521F">
        <w:rPr>
          <w:noProof w:val="0"/>
        </w:rPr>
        <w:t>ț</w:t>
      </w:r>
      <w:r w:rsidRPr="00CF521F">
        <w:rPr>
          <w:noProof w:val="0"/>
        </w:rPr>
        <w:t xml:space="preserve">ia europeană a drepturilor omului </w:t>
      </w:r>
      <w:r w:rsidR="00F240FB" w:rsidRPr="00CF521F">
        <w:rPr>
          <w:noProof w:val="0"/>
        </w:rPr>
        <w:t>ș</w:t>
      </w:r>
      <w:r w:rsidRPr="00CF521F">
        <w:rPr>
          <w:noProof w:val="0"/>
        </w:rPr>
        <w:t>i ale articolului 6 din Cartă. Acest motiv indică, de asemenea, caracterul punitiv al luării în custodie publică, care contravine, de asemenea, articolului 5 alineatul (1) litera (b) din Conven</w:t>
      </w:r>
      <w:r w:rsidR="00F240FB" w:rsidRPr="00CF521F">
        <w:rPr>
          <w:noProof w:val="0"/>
        </w:rPr>
        <w:t>ț</w:t>
      </w:r>
      <w:r w:rsidRPr="00CF521F">
        <w:rPr>
          <w:noProof w:val="0"/>
        </w:rPr>
        <w:t xml:space="preserve">ia europeană a drepturilor omului </w:t>
      </w:r>
      <w:r w:rsidR="00F240FB" w:rsidRPr="00CF521F">
        <w:rPr>
          <w:noProof w:val="0"/>
        </w:rPr>
        <w:t>ș</w:t>
      </w:r>
      <w:r w:rsidRPr="00CF521F">
        <w:rPr>
          <w:noProof w:val="0"/>
        </w:rPr>
        <w:t>i articolului 6 din Cartă.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József Nagy</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litera c</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(c)</w:t>
            </w:r>
            <w:r w:rsidRPr="00CF521F">
              <w:tab/>
              <w:t xml:space="preserve">pentru a se asigura respectarea </w:t>
            </w:r>
            <w:r w:rsidRPr="00CF521F">
              <w:rPr>
                <w:b/>
                <w:i/>
              </w:rPr>
              <w:t>obliga</w:t>
            </w:r>
            <w:r w:rsidR="00F240FB" w:rsidRPr="00CF521F">
              <w:rPr>
                <w:b/>
                <w:i/>
              </w:rPr>
              <w:t>ț</w:t>
            </w:r>
            <w:r w:rsidRPr="00CF521F">
              <w:rPr>
                <w:b/>
                <w:i/>
              </w:rPr>
              <w:t>iilor legale impuse solicitantului printr-o decizie individuală în conformitate cu articolul 7 alineatul (2) în cazurile în care solicitantul nu a respectat aceste obliga</w:t>
            </w:r>
            <w:r w:rsidR="00F240FB" w:rsidRPr="00CF521F">
              <w:rPr>
                <w:b/>
                <w:i/>
              </w:rPr>
              <w:t>ț</w:t>
            </w:r>
            <w:r w:rsidRPr="00CF521F">
              <w:rPr>
                <w:b/>
                <w:i/>
              </w:rPr>
              <w:t xml:space="preserve">ii </w:t>
            </w:r>
            <w:r w:rsidR="00F240FB" w:rsidRPr="00CF521F">
              <w:rPr>
                <w:b/>
                <w:i/>
              </w:rPr>
              <w:t>ș</w:t>
            </w:r>
            <w:r w:rsidRPr="00CF521F">
              <w:rPr>
                <w:b/>
                <w:i/>
              </w:rPr>
              <w:t>i</w:t>
            </w:r>
            <w:r w:rsidRPr="00CF521F">
              <w:t xml:space="preserve"> există un risc de sustragere a solicitantului;</w:t>
            </w:r>
          </w:p>
        </w:tc>
        <w:tc>
          <w:tcPr>
            <w:tcW w:w="4876" w:type="dxa"/>
          </w:tcPr>
          <w:p w:rsidR="007E2637" w:rsidRPr="00CF521F" w:rsidRDefault="007E2637" w:rsidP="007E2637">
            <w:pPr>
              <w:pStyle w:val="Normal6"/>
              <w:rPr>
                <w:szCs w:val="24"/>
              </w:rPr>
            </w:pPr>
            <w:r w:rsidRPr="00CF521F">
              <w:t>(c)</w:t>
            </w:r>
            <w:r w:rsidRPr="00CF521F">
              <w:tab/>
              <w:t xml:space="preserve">pentru a se asigura respectarea </w:t>
            </w:r>
            <w:r w:rsidRPr="00CF521F">
              <w:rPr>
                <w:b/>
                <w:i/>
              </w:rPr>
              <w:t>obliga</w:t>
            </w:r>
            <w:r w:rsidR="00F240FB" w:rsidRPr="00CF521F">
              <w:rPr>
                <w:b/>
                <w:i/>
              </w:rPr>
              <w:t>ț</w:t>
            </w:r>
            <w:r w:rsidRPr="00CF521F">
              <w:rPr>
                <w:b/>
                <w:i/>
              </w:rPr>
              <w:t>iei de a rămâne pe teritoriul statului membru responsabil atunci când</w:t>
            </w:r>
            <w:r w:rsidRPr="00CF521F">
              <w:t xml:space="preserve"> există un risc de sustragere a solicitantului;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litera d</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(d)</w:t>
            </w:r>
            <w:r w:rsidRPr="00CF521F">
              <w:rPr>
                <w:b/>
                <w:i/>
              </w:rPr>
              <w:tab/>
              <w:t>pentru a decide, în cadrul unei proceduri la frontieră în conformitate cu articolul [41] din Regulamentul (UE) nr. XXX/XXX [Regulamentul privind procedurile], asupra dreptului solicitantului de a intra pe teritoriu;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 xml:space="preserve">Luarea în custodie publică din acest motiv nu poate servi scopului „împiedicării pătrunderii ilegale” </w:t>
      </w:r>
      <w:r w:rsidR="00F240FB" w:rsidRPr="00CF521F">
        <w:rPr>
          <w:noProof w:val="0"/>
        </w:rPr>
        <w:t>ș</w:t>
      </w:r>
      <w:r w:rsidRPr="00CF521F">
        <w:rPr>
          <w:noProof w:val="0"/>
        </w:rPr>
        <w:t>i, prin urmare, ar fi contrară articolului 5 alineatul (1) litera (f) din Conven</w:t>
      </w:r>
      <w:r w:rsidR="00F240FB" w:rsidRPr="00CF521F">
        <w:rPr>
          <w:noProof w:val="0"/>
        </w:rPr>
        <w:t>ț</w:t>
      </w:r>
      <w:r w:rsidRPr="00CF521F">
        <w:rPr>
          <w:noProof w:val="0"/>
        </w:rPr>
        <w:t xml:space="preserve">ia europeană a drepturilor omului. O posibilitate de luare în custodie publică în timp ce se decide „asupra dreptului solicitantului de a intra pe teritoriu” nu ar fi în conformitate cu articolul 5 alineatul (1) litera (f) </w:t>
      </w:r>
      <w:r w:rsidR="00F240FB" w:rsidRPr="00CF521F">
        <w:rPr>
          <w:noProof w:val="0"/>
        </w:rPr>
        <w:t>ș</w:t>
      </w:r>
      <w:r w:rsidRPr="00CF521F">
        <w:rPr>
          <w:noProof w:val="0"/>
        </w:rPr>
        <w:t>i articolul 5 alineatul (1) litera (b) din Conven</w:t>
      </w:r>
      <w:r w:rsidR="00F240FB" w:rsidRPr="00CF521F">
        <w:rPr>
          <w:noProof w:val="0"/>
        </w:rPr>
        <w:t>ț</w:t>
      </w:r>
      <w:r w:rsidRPr="00CF521F">
        <w:rPr>
          <w:noProof w:val="0"/>
        </w:rPr>
        <w:t>ia europeană a drepturilor omului.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239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litera d</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(d)</w:t>
            </w:r>
            <w:r w:rsidRPr="00CF521F">
              <w:rPr>
                <w:b/>
                <w:i/>
              </w:rPr>
              <w:tab/>
              <w:t>pentru a decide, în cadrul unei proceduri la frontieră în conformitate cu articolul [41] din Regulamentul (UE) nr. XXX/XXX [Regulamentul privind procedurile], asupra dreptului solicitantului de a intra pe teritoriu;</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Această eliminare a fost făcută pentru a fi în concordan</w:t>
      </w:r>
      <w:r w:rsidR="00F240FB" w:rsidRPr="00CF521F">
        <w:rPr>
          <w:noProof w:val="0"/>
        </w:rPr>
        <w:t>ț</w:t>
      </w:r>
      <w:r w:rsidRPr="00CF521F">
        <w:rPr>
          <w:noProof w:val="0"/>
        </w:rPr>
        <w:t xml:space="preserve">ă cu modificările introduse de Comisie la noul articol 21, în care se prevede că trebuie efectuată o evaluare, în mod sistematic </w:t>
      </w:r>
      <w:r w:rsidR="00F240FB" w:rsidRPr="00CF521F">
        <w:rPr>
          <w:noProof w:val="0"/>
        </w:rPr>
        <w:t>ș</w:t>
      </w:r>
      <w:r w:rsidRPr="00CF521F">
        <w:rPr>
          <w:noProof w:val="0"/>
        </w:rPr>
        <w:t xml:space="preserve">i cât mai curând posibil, pentru a stabili dacă solicitantul are nevoi speciale. Prezentul amendament urmează logica modificărilor introduse la articolul 21 </w:t>
      </w:r>
      <w:r w:rsidR="00F240FB" w:rsidRPr="00CF521F">
        <w:rPr>
          <w:noProof w:val="0"/>
        </w:rPr>
        <w:t>ș</w:t>
      </w:r>
      <w:r w:rsidRPr="00CF521F">
        <w:rPr>
          <w:noProof w:val="0"/>
        </w:rPr>
        <w:t>i este necesară în acest sens întrucât, potrivit textului existent, luarea în custodie publică poate fi efectuată înaintea evaluării, fapt ce ar putea duce la interzicerea/limitarea luării în custodie publică.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3 – paragraful 1 – litera e</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(e)</w:t>
            </w:r>
            <w:r w:rsidRPr="00CF521F">
              <w:tab/>
              <w:t xml:space="preserve">în cazul în care acesta este luat în custodie publică în cadrul procedurii de returnare, în temeiul Directivei 2008/115/CE a Parlamentului European </w:t>
            </w:r>
            <w:r w:rsidR="00F240FB" w:rsidRPr="00CF521F">
              <w:t>ș</w:t>
            </w:r>
            <w:r w:rsidRPr="00CF521F">
              <w:t>i a Consiliului</w:t>
            </w:r>
            <w:r w:rsidRPr="00CF521F">
              <w:rPr>
                <w:vertAlign w:val="superscript"/>
              </w:rPr>
              <w:t>35</w:t>
            </w:r>
            <w:r w:rsidRPr="00CF521F">
              <w:t xml:space="preserve">, în vederea pregătirii returnării </w:t>
            </w:r>
            <w:r w:rsidR="00F240FB" w:rsidRPr="00CF521F">
              <w:t>ș</w:t>
            </w:r>
            <w:r w:rsidRPr="00CF521F">
              <w:t>i/sau a desfă</w:t>
            </w:r>
            <w:r w:rsidR="00F240FB" w:rsidRPr="00CF521F">
              <w:t>ș</w:t>
            </w:r>
            <w:r w:rsidRPr="00CF521F">
              <w:t xml:space="preserve">urării procesului de îndepărtare </w:t>
            </w:r>
            <w:r w:rsidR="00F240FB" w:rsidRPr="00CF521F">
              <w:rPr>
                <w:b/>
                <w:i/>
              </w:rPr>
              <w:t>ș</w:t>
            </w:r>
            <w:r w:rsidRPr="00CF521F">
              <w:rPr>
                <w:b/>
                <w:i/>
              </w:rPr>
              <w:t>i</w:t>
            </w:r>
            <w:r w:rsidRPr="00CF521F">
              <w:t xml:space="preserve"> în cazul în care statul membru respectiv poate demonstra, pe baza unor criterii obiective, inclusiv faptul că acesta a avut deja posibilitatea să aibă acces la procedura de azil, că există motive întemeiate să se creadă că acesta introduce cererea de protec</w:t>
            </w:r>
            <w:r w:rsidR="00F240FB" w:rsidRPr="00CF521F">
              <w:t>ț</w:t>
            </w:r>
            <w:r w:rsidRPr="00CF521F">
              <w:t>ie interna</w:t>
            </w:r>
            <w:r w:rsidR="00F240FB" w:rsidRPr="00CF521F">
              <w:t>ț</w:t>
            </w:r>
            <w:r w:rsidRPr="00CF521F">
              <w:t>ională numai pentru a întârzia sau a submina executarea deciziei de returnare;</w:t>
            </w:r>
          </w:p>
        </w:tc>
        <w:tc>
          <w:tcPr>
            <w:tcW w:w="4876" w:type="dxa"/>
          </w:tcPr>
          <w:p w:rsidR="007E2637" w:rsidRPr="00CF521F" w:rsidRDefault="007E2637" w:rsidP="007E2637">
            <w:pPr>
              <w:pStyle w:val="Normal6"/>
              <w:rPr>
                <w:szCs w:val="24"/>
              </w:rPr>
            </w:pPr>
            <w:r w:rsidRPr="00CF521F">
              <w:t>(e)</w:t>
            </w:r>
            <w:r w:rsidRPr="00CF521F">
              <w:tab/>
              <w:t xml:space="preserve">în cazul în care acesta este luat în custodie publică în cadrul procedurii de returnare, în temeiul Directivei 2008/115/CE a Parlamentului European </w:t>
            </w:r>
            <w:r w:rsidR="00F240FB" w:rsidRPr="00CF521F">
              <w:t>ș</w:t>
            </w:r>
            <w:r w:rsidRPr="00CF521F">
              <w:t>i a Consiliului</w:t>
            </w:r>
            <w:r w:rsidRPr="00CF521F">
              <w:rPr>
                <w:vertAlign w:val="superscript"/>
              </w:rPr>
              <w:t>35</w:t>
            </w:r>
            <w:r w:rsidRPr="00CF521F">
              <w:t xml:space="preserve">, în vederea pregătirii returnării </w:t>
            </w:r>
            <w:r w:rsidR="00F240FB" w:rsidRPr="00CF521F">
              <w:t>ș</w:t>
            </w:r>
            <w:r w:rsidRPr="00CF521F">
              <w:t>i/sau a desfă</w:t>
            </w:r>
            <w:r w:rsidR="00F240FB" w:rsidRPr="00CF521F">
              <w:t>ș</w:t>
            </w:r>
            <w:r w:rsidRPr="00CF521F">
              <w:t>urării procesului de îndepărtare</w:t>
            </w:r>
            <w:r w:rsidRPr="00CF521F">
              <w:rPr>
                <w:b/>
                <w:i/>
              </w:rPr>
              <w:t xml:space="preserve"> sau</w:t>
            </w:r>
            <w:r w:rsidRPr="00CF521F">
              <w:t xml:space="preserve"> în cazul în care statul membru respectiv poate demonstra, pe baza unor criterii obiective, inclusiv faptul că acesta a avut deja posibilitatea să aibă acces la procedura de azil, că există motive întemeiate să se creadă că acesta introduce cererea de protec</w:t>
            </w:r>
            <w:r w:rsidR="00F240FB" w:rsidRPr="00CF521F">
              <w:t>ț</w:t>
            </w:r>
            <w:r w:rsidRPr="00CF521F">
              <w:t>ie interna</w:t>
            </w:r>
            <w:r w:rsidR="00F240FB" w:rsidRPr="00CF521F">
              <w:t>ț</w:t>
            </w:r>
            <w:r w:rsidRPr="00CF521F">
              <w:t>ională numai pentru a întârzia sau a submina executarea deciziei de returnare;</w:t>
            </w:r>
          </w:p>
        </w:tc>
      </w:tr>
      <w:tr w:rsidR="007E2637" w:rsidRPr="00CF521F">
        <w:trPr>
          <w:jc w:val="center"/>
        </w:trPr>
        <w:tc>
          <w:tcPr>
            <w:tcW w:w="4876" w:type="dxa"/>
          </w:tcPr>
          <w:p w:rsidR="007E2637" w:rsidRPr="00CF521F" w:rsidRDefault="007E2637" w:rsidP="007E2637">
            <w:pPr>
              <w:pStyle w:val="Normal6"/>
            </w:pPr>
            <w:r w:rsidRPr="00CF521F">
              <w:t>__________________</w:t>
            </w:r>
          </w:p>
        </w:tc>
        <w:tc>
          <w:tcPr>
            <w:tcW w:w="4876" w:type="dxa"/>
          </w:tcPr>
          <w:p w:rsidR="007E2637" w:rsidRPr="00CF521F" w:rsidRDefault="007E2637" w:rsidP="007E2637">
            <w:pPr>
              <w:pStyle w:val="Normal6"/>
              <w:rPr>
                <w:szCs w:val="24"/>
              </w:rPr>
            </w:pPr>
            <w:r w:rsidRPr="00CF521F">
              <w:t>__________________</w:t>
            </w:r>
          </w:p>
        </w:tc>
      </w:tr>
      <w:tr w:rsidR="007E2637" w:rsidRPr="00CF521F">
        <w:trPr>
          <w:jc w:val="center"/>
        </w:trPr>
        <w:tc>
          <w:tcPr>
            <w:tcW w:w="4876" w:type="dxa"/>
          </w:tcPr>
          <w:p w:rsidR="007E2637" w:rsidRPr="00CF521F" w:rsidRDefault="007E2637" w:rsidP="007E2637">
            <w:pPr>
              <w:pStyle w:val="Normal6"/>
            </w:pPr>
            <w:r w:rsidRPr="00CF521F">
              <w:rPr>
                <w:vertAlign w:val="superscript"/>
              </w:rPr>
              <w:t>35</w:t>
            </w:r>
            <w:r w:rsidRPr="00CF521F">
              <w:t xml:space="preserve"> Directiva 2008/115/CE a Parlamentului European </w:t>
            </w:r>
            <w:r w:rsidR="00F240FB" w:rsidRPr="00CF521F">
              <w:t>ș</w:t>
            </w:r>
            <w:r w:rsidRPr="00CF521F">
              <w:t xml:space="preserve">i a Consiliului din 16 decembrie 2008 privind standardele </w:t>
            </w:r>
            <w:r w:rsidR="00F240FB" w:rsidRPr="00CF521F">
              <w:t>ș</w:t>
            </w:r>
            <w:r w:rsidRPr="00CF521F">
              <w:t>i procedurile comune aplicabile în statele membre pentru returnarea resortisan</w:t>
            </w:r>
            <w:r w:rsidR="00F240FB" w:rsidRPr="00CF521F">
              <w:t>ț</w:t>
            </w:r>
            <w:r w:rsidRPr="00CF521F">
              <w:t xml:space="preserve">ilor </w:t>
            </w:r>
            <w:r w:rsidR="00F240FB" w:rsidRPr="00CF521F">
              <w:t>ț</w:t>
            </w:r>
            <w:r w:rsidRPr="00CF521F">
              <w:t>ărilor ter</w:t>
            </w:r>
            <w:r w:rsidR="00F240FB" w:rsidRPr="00CF521F">
              <w:t>ț</w:t>
            </w:r>
            <w:r w:rsidRPr="00CF521F">
              <w:t>e afla</w:t>
            </w:r>
            <w:r w:rsidR="00F240FB" w:rsidRPr="00CF521F">
              <w:t>ț</w:t>
            </w:r>
            <w:r w:rsidRPr="00CF521F">
              <w:t>i în situa</w:t>
            </w:r>
            <w:r w:rsidR="00F240FB" w:rsidRPr="00CF521F">
              <w:t>ț</w:t>
            </w:r>
            <w:r w:rsidRPr="00CF521F">
              <w:t xml:space="preserve">ie de </w:t>
            </w:r>
            <w:r w:rsidR="00F240FB" w:rsidRPr="00CF521F">
              <w:t>ș</w:t>
            </w:r>
            <w:r w:rsidRPr="00CF521F">
              <w:t>edere ilegală (JO L 343, 23.12.2011, p. 1).</w:t>
            </w:r>
          </w:p>
        </w:tc>
        <w:tc>
          <w:tcPr>
            <w:tcW w:w="4876" w:type="dxa"/>
          </w:tcPr>
          <w:p w:rsidR="007E2637" w:rsidRPr="00CF521F" w:rsidRDefault="007E2637" w:rsidP="007E2637">
            <w:pPr>
              <w:pStyle w:val="Normal6"/>
              <w:rPr>
                <w:szCs w:val="24"/>
              </w:rPr>
            </w:pPr>
            <w:r w:rsidRPr="00CF521F">
              <w:rPr>
                <w:vertAlign w:val="superscript"/>
              </w:rPr>
              <w:t>35</w:t>
            </w:r>
            <w:r w:rsidRPr="00CF521F">
              <w:t xml:space="preserve"> Directiva 2008/115/CE a Parlamentului European </w:t>
            </w:r>
            <w:r w:rsidR="00F240FB" w:rsidRPr="00CF521F">
              <w:t>ș</w:t>
            </w:r>
            <w:r w:rsidRPr="00CF521F">
              <w:t xml:space="preserve">i a Consiliului din 16 decembrie 2008 privind standardele </w:t>
            </w:r>
            <w:r w:rsidR="00F240FB" w:rsidRPr="00CF521F">
              <w:t>ș</w:t>
            </w:r>
            <w:r w:rsidRPr="00CF521F">
              <w:t>i procedurile comune aplicabile în statele membre pentru returnarea resortisan</w:t>
            </w:r>
            <w:r w:rsidR="00F240FB" w:rsidRPr="00CF521F">
              <w:t>ț</w:t>
            </w:r>
            <w:r w:rsidRPr="00CF521F">
              <w:t xml:space="preserve">ilor </w:t>
            </w:r>
            <w:r w:rsidR="00F240FB" w:rsidRPr="00CF521F">
              <w:t>ț</w:t>
            </w:r>
            <w:r w:rsidRPr="00CF521F">
              <w:t>ărilor ter</w:t>
            </w:r>
            <w:r w:rsidR="00F240FB" w:rsidRPr="00CF521F">
              <w:t>ț</w:t>
            </w:r>
            <w:r w:rsidRPr="00CF521F">
              <w:t>e afla</w:t>
            </w:r>
            <w:r w:rsidR="00F240FB" w:rsidRPr="00CF521F">
              <w:t>ț</w:t>
            </w:r>
            <w:r w:rsidRPr="00CF521F">
              <w:t>i în situa</w:t>
            </w:r>
            <w:r w:rsidR="00F240FB" w:rsidRPr="00CF521F">
              <w:t>ț</w:t>
            </w:r>
            <w:r w:rsidRPr="00CF521F">
              <w:t xml:space="preserve">ie de </w:t>
            </w:r>
            <w:r w:rsidR="00F240FB" w:rsidRPr="00CF521F">
              <w:t>ș</w:t>
            </w:r>
            <w:r w:rsidRPr="00CF521F">
              <w:t>edere ilegală (JO L 343, 23.12.2011, p. 1).</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Obstacole juridice inutile în ceea ce prive</w:t>
      </w:r>
      <w:r w:rsidR="00F240FB" w:rsidRPr="00CF521F">
        <w:rPr>
          <w:noProof w:val="0"/>
        </w:rPr>
        <w:t>ș</w:t>
      </w:r>
      <w:r w:rsidRPr="00CF521F">
        <w:rPr>
          <w:noProof w:val="0"/>
        </w:rPr>
        <w:t>te returnările ar trebui eliminate.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8 – alineatul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w:t>
            </w:r>
            <w:r w:rsidRPr="00CF521F">
              <w:tab/>
              <w:t>Statele membre se asigură că normele referitoare la alternativele la măsura custodiei publice, precum contactarea cu regularitate a autorită</w:t>
            </w:r>
            <w:r w:rsidR="00F240FB" w:rsidRPr="00CF521F">
              <w:t>ț</w:t>
            </w:r>
            <w:r w:rsidRPr="00CF521F">
              <w:t>ilor, depunerea unei garan</w:t>
            </w:r>
            <w:r w:rsidR="00F240FB" w:rsidRPr="00CF521F">
              <w:t>ț</w:t>
            </w:r>
            <w:r w:rsidRPr="00CF521F">
              <w:t>ii financiare sau obliga</w:t>
            </w:r>
            <w:r w:rsidR="00F240FB" w:rsidRPr="00CF521F">
              <w:t>ț</w:t>
            </w:r>
            <w:r w:rsidRPr="00CF521F">
              <w:t>ia de a rămâne într-un loc stabilit, sunt prevăzute în dreptul intern.</w:t>
            </w:r>
          </w:p>
        </w:tc>
        <w:tc>
          <w:tcPr>
            <w:tcW w:w="4876" w:type="dxa"/>
          </w:tcPr>
          <w:p w:rsidR="007E2637" w:rsidRPr="00CF521F" w:rsidRDefault="007E2637" w:rsidP="007E2637">
            <w:pPr>
              <w:pStyle w:val="Normal6"/>
              <w:rPr>
                <w:szCs w:val="24"/>
              </w:rPr>
            </w:pPr>
            <w:r w:rsidRPr="00CF521F">
              <w:t>4.</w:t>
            </w:r>
            <w:r w:rsidRPr="00CF521F">
              <w:tab/>
              <w:t>Statele membre se asigură că normele referitoare la alternativele la măsura custodiei publice, precum contactarea cu regularitate a autorită</w:t>
            </w:r>
            <w:r w:rsidR="00F240FB" w:rsidRPr="00CF521F">
              <w:t>ț</w:t>
            </w:r>
            <w:r w:rsidRPr="00CF521F">
              <w:t>ilor, depunerea unei garan</w:t>
            </w:r>
            <w:r w:rsidR="00F240FB" w:rsidRPr="00CF521F">
              <w:t>ț</w:t>
            </w:r>
            <w:r w:rsidRPr="00CF521F">
              <w:t xml:space="preserve">ii financiare, </w:t>
            </w:r>
            <w:r w:rsidRPr="00CF521F">
              <w:rPr>
                <w:b/>
                <w:i/>
              </w:rPr>
              <w:t>utilizarea monitoarelor electronice de gleznă</w:t>
            </w:r>
            <w:r w:rsidRPr="00CF521F">
              <w:t xml:space="preserve"> sau obliga</w:t>
            </w:r>
            <w:r w:rsidR="00F240FB" w:rsidRPr="00CF521F">
              <w:t>ț</w:t>
            </w:r>
            <w:r w:rsidRPr="00CF521F">
              <w:t>ia de a rămâne într-un loc stabilit, sunt prevăzute în dreptul intern.</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Monitoarele electronice de gleznă asigură statelor membre un instrument pentru a monitoriza solicitan</w:t>
      </w:r>
      <w:r w:rsidR="00F240FB" w:rsidRPr="00CF521F">
        <w:rPr>
          <w:noProof w:val="0"/>
        </w:rPr>
        <w:t>ț</w:t>
      </w:r>
      <w:r w:rsidRPr="00CF521F">
        <w:rPr>
          <w:noProof w:val="0"/>
        </w:rPr>
        <w:t xml:space="preserve">ii în mod eficient </w:t>
      </w:r>
      <w:r w:rsidR="00F240FB" w:rsidRPr="00CF521F">
        <w:rPr>
          <w:noProof w:val="0"/>
        </w:rPr>
        <w:t>ș</w:t>
      </w:r>
      <w:r w:rsidRPr="00CF521F">
        <w:rPr>
          <w:noProof w:val="0"/>
        </w:rPr>
        <w:t>i rentabil din punctul de vedere al costurilor.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1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Procedurile administrative relevante pentru motivele luării în custodie publică prevăzute la articolul 8 alineatul (3) sunt executate cu aten</w:t>
            </w:r>
            <w:r w:rsidR="00F240FB" w:rsidRPr="00CF521F">
              <w:t>ț</w:t>
            </w:r>
            <w:r w:rsidRPr="00CF521F">
              <w:t xml:space="preserve">ia cuvenită. </w:t>
            </w:r>
            <w:r w:rsidRPr="00CF521F">
              <w:rPr>
                <w:b/>
                <w:i/>
              </w:rPr>
              <w:t xml:space="preserve">Întârzierile aferente procedurilor administrative care nu se pot imputa solicitantului nu justifică o continuare a </w:t>
            </w:r>
            <w:r w:rsidR="00F240FB" w:rsidRPr="00CF521F">
              <w:rPr>
                <w:b/>
                <w:i/>
              </w:rPr>
              <w:t>ț</w:t>
            </w:r>
            <w:r w:rsidRPr="00CF521F">
              <w:rPr>
                <w:b/>
                <w:i/>
              </w:rPr>
              <w:t>inerii în custodie publică.</w:t>
            </w:r>
          </w:p>
        </w:tc>
        <w:tc>
          <w:tcPr>
            <w:tcW w:w="4876" w:type="dxa"/>
          </w:tcPr>
          <w:p w:rsidR="007E2637" w:rsidRPr="00CF521F" w:rsidRDefault="007E2637" w:rsidP="007E2637">
            <w:pPr>
              <w:pStyle w:val="Normal6"/>
              <w:rPr>
                <w:szCs w:val="24"/>
              </w:rPr>
            </w:pPr>
            <w:r w:rsidRPr="00CF521F">
              <w:t>Procedurile administrative relevante pentru motivele luării în custodie publică prevăzute la articolul 8 alineatul (3) sunt executate cu aten</w:t>
            </w:r>
            <w:r w:rsidR="00F240FB" w:rsidRPr="00CF521F">
              <w:t>ț</w:t>
            </w:r>
            <w:r w:rsidRPr="00CF521F">
              <w:t>ia cuvenită.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F240FB" w:rsidP="007E2637">
      <w:pPr>
        <w:pStyle w:val="Normal12Italic"/>
        <w:rPr>
          <w:noProof w:val="0"/>
        </w:rPr>
      </w:pPr>
      <w:r w:rsidRPr="00CF521F">
        <w:rPr>
          <w:noProof w:val="0"/>
        </w:rPr>
        <w:t>Ț</w:t>
      </w:r>
      <w:r w:rsidR="007E2637" w:rsidRPr="00CF521F">
        <w:rPr>
          <w:noProof w:val="0"/>
        </w:rPr>
        <w:t>inerea în custodie publică ar trebui să continue atât timp cât motivele pentru aceasta, prevăzute la articolul 8 alineatul (3), există.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9 </w:t>
      </w:r>
      <w:r w:rsidRPr="00CF521F">
        <w:rPr>
          <w:cs/>
        </w:rPr>
        <w:t xml:space="preserve">– </w:t>
      </w:r>
      <w:r w:rsidRPr="00CF521F">
        <w:t>alineatul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2.</w:t>
            </w:r>
            <w:r w:rsidRPr="00CF521F">
              <w:tab/>
              <w:t>Măsura luării în custodie publică a solicitan</w:t>
            </w:r>
            <w:r w:rsidR="00F240FB" w:rsidRPr="00CF521F">
              <w:t>ț</w:t>
            </w:r>
            <w:r w:rsidRPr="00CF521F">
              <w:t>ilor se dispune în scris de către autorită</w:t>
            </w:r>
            <w:r w:rsidR="00F240FB" w:rsidRPr="00CF521F">
              <w:t>ț</w:t>
            </w:r>
            <w:r w:rsidRPr="00CF521F">
              <w:t>ile judiciare</w:t>
            </w:r>
            <w:r w:rsidRPr="00CF521F">
              <w:rPr>
                <w:b/>
                <w:i/>
              </w:rPr>
              <w:t xml:space="preserve"> sau administrative</w:t>
            </w:r>
            <w:r w:rsidRPr="00CF521F">
              <w:t xml:space="preserve">. Ordinul de luare în custodie publică precizează motivele în fapt </w:t>
            </w:r>
            <w:r w:rsidR="00F240FB" w:rsidRPr="00CF521F">
              <w:t>ș</w:t>
            </w:r>
            <w:r w:rsidRPr="00CF521F">
              <w:t>i în drept pe care se întemeiază.</w:t>
            </w:r>
          </w:p>
        </w:tc>
        <w:tc>
          <w:tcPr>
            <w:tcW w:w="4876" w:type="dxa"/>
          </w:tcPr>
          <w:p w:rsidR="007E2637" w:rsidRPr="00CF521F" w:rsidRDefault="007E2637" w:rsidP="007E2637">
            <w:pPr>
              <w:pStyle w:val="Normal6"/>
              <w:rPr>
                <w:szCs w:val="24"/>
              </w:rPr>
            </w:pPr>
            <w:r w:rsidRPr="00CF521F">
              <w:t>2.</w:t>
            </w:r>
            <w:r w:rsidRPr="00CF521F">
              <w:tab/>
              <w:t>Măsura luării în custodie publică a solicitan</w:t>
            </w:r>
            <w:r w:rsidR="00F240FB" w:rsidRPr="00CF521F">
              <w:t>ț</w:t>
            </w:r>
            <w:r w:rsidRPr="00CF521F">
              <w:t>ilor se dispune în scris de către autorită</w:t>
            </w:r>
            <w:r w:rsidR="00F240FB" w:rsidRPr="00CF521F">
              <w:t>ț</w:t>
            </w:r>
            <w:r w:rsidRPr="00CF521F">
              <w:t xml:space="preserve">ile judiciare. Ordinul de luare în custodie publică precizează motivele în fapt </w:t>
            </w:r>
            <w:r w:rsidR="00F240FB" w:rsidRPr="00CF521F">
              <w:t>ș</w:t>
            </w:r>
            <w:r w:rsidRPr="00CF521F">
              <w:t>i în drept pe care se întemeiază.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necesară modificarea acestui articol, pentru a asigura coeren</w:t>
      </w:r>
      <w:r w:rsidR="00F240FB" w:rsidRPr="00CF521F">
        <w:rPr>
          <w:noProof w:val="0"/>
        </w:rPr>
        <w:t>ț</w:t>
      </w:r>
      <w:r w:rsidRPr="00CF521F">
        <w:rPr>
          <w:noProof w:val="0"/>
        </w:rPr>
        <w:t>a textului directivei, dat fiind că s-au adus modificări textului articolului 8, care prevăd că orice decizie care implică deten</w:t>
      </w:r>
      <w:r w:rsidR="00F240FB" w:rsidRPr="00CF521F">
        <w:rPr>
          <w:noProof w:val="0"/>
        </w:rPr>
        <w:t>ț</w:t>
      </w:r>
      <w:r w:rsidRPr="00CF521F">
        <w:rPr>
          <w:noProof w:val="0"/>
        </w:rPr>
        <w:t>ia sau luare în custodie publică a solicitan</w:t>
      </w:r>
      <w:r w:rsidR="00F240FB" w:rsidRPr="00CF521F">
        <w:rPr>
          <w:noProof w:val="0"/>
        </w:rPr>
        <w:t>ț</w:t>
      </w:r>
      <w:r w:rsidRPr="00CF521F">
        <w:rPr>
          <w:noProof w:val="0"/>
        </w:rPr>
        <w:t>ilor de azil ar trebui să fie în mod necesar dispusă de către autoritatea judiciară.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3.</w:t>
            </w:r>
            <w:r w:rsidRPr="00CF521F">
              <w:rPr>
                <w:b/>
                <w:i/>
              </w:rPr>
              <w:tab/>
              <w:t>În cazul în care luarea în custodie publică se dispune de către autorită</w:t>
            </w:r>
            <w:r w:rsidR="00F240FB" w:rsidRPr="00CF521F">
              <w:rPr>
                <w:b/>
                <w:i/>
              </w:rPr>
              <w:t>ț</w:t>
            </w:r>
            <w:r w:rsidRPr="00CF521F">
              <w:rPr>
                <w:b/>
                <w:i/>
              </w:rPr>
              <w:t>ile administrative, statele membre asigură un control jurisdic</w:t>
            </w:r>
            <w:r w:rsidR="00F240FB" w:rsidRPr="00CF521F">
              <w:rPr>
                <w:b/>
                <w:i/>
              </w:rPr>
              <w:t>ț</w:t>
            </w:r>
            <w:r w:rsidRPr="00CF521F">
              <w:rPr>
                <w:b/>
                <w:i/>
              </w:rPr>
              <w:t>ional rapid privind legalitatea luării în custodie publică, procedură care să fie desfă</w:t>
            </w:r>
            <w:r w:rsidR="00F240FB" w:rsidRPr="00CF521F">
              <w:rPr>
                <w:b/>
                <w:i/>
              </w:rPr>
              <w:t>ș</w:t>
            </w:r>
            <w:r w:rsidRPr="00CF521F">
              <w:rPr>
                <w:b/>
                <w:i/>
              </w:rPr>
              <w:t xml:space="preserve">urată din oficiu </w:t>
            </w:r>
            <w:r w:rsidR="00F240FB" w:rsidRPr="00CF521F">
              <w:rPr>
                <w:b/>
                <w:i/>
              </w:rPr>
              <w:t>ș</w:t>
            </w:r>
            <w:r w:rsidRPr="00CF521F">
              <w:rPr>
                <w:b/>
                <w:i/>
              </w:rPr>
              <w:t>i/sau la cererea solicitantului. În cazul desfă</w:t>
            </w:r>
            <w:r w:rsidR="00F240FB" w:rsidRPr="00CF521F">
              <w:rPr>
                <w:b/>
                <w:i/>
              </w:rPr>
              <w:t>ș</w:t>
            </w:r>
            <w:r w:rsidRPr="00CF521F">
              <w:rPr>
                <w:b/>
                <w:i/>
              </w:rPr>
              <w:t>urării din oficiu, un astfel de control se dispune cât mai repede posibil de la începutul luării în custodie publică. În cazul desfă</w:t>
            </w:r>
            <w:r w:rsidR="00F240FB" w:rsidRPr="00CF521F">
              <w:rPr>
                <w:b/>
                <w:i/>
              </w:rPr>
              <w:t>ș</w:t>
            </w:r>
            <w:r w:rsidRPr="00CF521F">
              <w:rPr>
                <w:b/>
                <w:i/>
              </w:rPr>
              <w:t>urării la cererea solicitantului, acesta se solu</w:t>
            </w:r>
            <w:r w:rsidR="00F240FB" w:rsidRPr="00CF521F">
              <w:rPr>
                <w:b/>
                <w:i/>
              </w:rPr>
              <w:t>ț</w:t>
            </w:r>
            <w:r w:rsidRPr="00CF521F">
              <w:rPr>
                <w:b/>
                <w:i/>
              </w:rPr>
              <w:t>ionează cât mai rapid posibil după lansarea procedurii relevante. În acest scop, statele membre definesc în dreptul intern termenul în care se efectuează controlul jurisdic</w:t>
            </w:r>
            <w:r w:rsidR="00F240FB" w:rsidRPr="00CF521F">
              <w:rPr>
                <w:b/>
                <w:i/>
              </w:rPr>
              <w:t>ț</w:t>
            </w:r>
            <w:r w:rsidRPr="00CF521F">
              <w:rPr>
                <w:b/>
                <w:i/>
              </w:rPr>
              <w:t xml:space="preserve">ional din oficiu </w:t>
            </w:r>
            <w:r w:rsidR="00F240FB" w:rsidRPr="00CF521F">
              <w:rPr>
                <w:b/>
                <w:i/>
              </w:rPr>
              <w:t>ș</w:t>
            </w:r>
            <w:r w:rsidRPr="00CF521F">
              <w:rPr>
                <w:b/>
                <w:i/>
              </w:rPr>
              <w:t>i/sau controlul jurisdic</w:t>
            </w:r>
            <w:r w:rsidR="00F240FB" w:rsidRPr="00CF521F">
              <w:rPr>
                <w:b/>
                <w:i/>
              </w:rPr>
              <w:t>ț</w:t>
            </w:r>
            <w:r w:rsidRPr="00CF521F">
              <w:rPr>
                <w:b/>
                <w:i/>
              </w:rPr>
              <w:t>ional la cererea solicitantului.</w:t>
            </w:r>
          </w:p>
        </w:tc>
        <w:tc>
          <w:tcPr>
            <w:tcW w:w="4876" w:type="dxa"/>
          </w:tcPr>
          <w:p w:rsidR="007E2637" w:rsidRPr="00CF521F" w:rsidRDefault="007E2637" w:rsidP="007E2637">
            <w:pPr>
              <w:pStyle w:val="Normal6"/>
              <w:rPr>
                <w:szCs w:val="24"/>
              </w:rPr>
            </w:pPr>
            <w:r w:rsidRPr="00CF521F">
              <w:rPr>
                <w:b/>
                <w:i/>
              </w:rPr>
              <w:t>eliminat</w:t>
            </w:r>
          </w:p>
        </w:tc>
      </w:tr>
      <w:tr w:rsidR="007E2637" w:rsidRPr="00CF521F">
        <w:trPr>
          <w:jc w:val="center"/>
        </w:trPr>
        <w:tc>
          <w:tcPr>
            <w:tcW w:w="4876" w:type="dxa"/>
          </w:tcPr>
          <w:p w:rsidR="007E2637" w:rsidRPr="00CF521F" w:rsidRDefault="007E2637" w:rsidP="007E2637">
            <w:pPr>
              <w:pStyle w:val="Normal6"/>
            </w:pPr>
            <w:r w:rsidRPr="00CF521F">
              <w:rPr>
                <w:b/>
                <w:i/>
              </w:rPr>
              <w:t>În cazul în care, în urma controlului jurisdic</w:t>
            </w:r>
            <w:r w:rsidR="00F240FB" w:rsidRPr="00CF521F">
              <w:rPr>
                <w:b/>
                <w:i/>
              </w:rPr>
              <w:t>ț</w:t>
            </w:r>
            <w:r w:rsidRPr="00CF521F">
              <w:rPr>
                <w:b/>
                <w:i/>
              </w:rPr>
              <w:t>ional , instan</w:t>
            </w:r>
            <w:r w:rsidR="00F240FB" w:rsidRPr="00CF521F">
              <w:rPr>
                <w:b/>
                <w:i/>
              </w:rPr>
              <w:t>ț</w:t>
            </w:r>
            <w:r w:rsidRPr="00CF521F">
              <w:rPr>
                <w:b/>
                <w:i/>
              </w:rPr>
              <w:t>a hotără</w:t>
            </w:r>
            <w:r w:rsidR="00F240FB" w:rsidRPr="00CF521F">
              <w:rPr>
                <w:b/>
                <w:i/>
              </w:rPr>
              <w:t>ș</w:t>
            </w:r>
            <w:r w:rsidRPr="00CF521F">
              <w:rPr>
                <w:b/>
                <w:i/>
              </w:rPr>
              <w:t>te că luarea în custodie publică este ilegală, solicitantul în cauză este eliberat imediat.</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Statele membre nu ar trebui să fie împovărate cu obliga</w:t>
      </w:r>
      <w:r w:rsidR="00F240FB" w:rsidRPr="00CF521F">
        <w:rPr>
          <w:noProof w:val="0"/>
        </w:rPr>
        <w:t>ț</w:t>
      </w:r>
      <w:r w:rsidRPr="00CF521F">
        <w:rPr>
          <w:noProof w:val="0"/>
        </w:rPr>
        <w:t>ia de a asigura un control jurisdic</w:t>
      </w:r>
      <w:r w:rsidR="00F240FB" w:rsidRPr="00CF521F">
        <w:rPr>
          <w:noProof w:val="0"/>
        </w:rPr>
        <w:t>ț</w:t>
      </w:r>
      <w:r w:rsidRPr="00CF521F">
        <w:rPr>
          <w:noProof w:val="0"/>
        </w:rPr>
        <w:t>ional în cazul în care luarea în custodie publică a fost dispusă de către autorită</w:t>
      </w:r>
      <w:r w:rsidR="00F240FB" w:rsidRPr="00CF521F">
        <w:rPr>
          <w:noProof w:val="0"/>
        </w:rPr>
        <w:t>ț</w:t>
      </w:r>
      <w:r w:rsidRPr="00CF521F">
        <w:rPr>
          <w:noProof w:val="0"/>
        </w:rPr>
        <w:t>i administrative.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9 </w:t>
      </w:r>
      <w:r w:rsidRPr="00CF521F">
        <w:rPr>
          <w:cs/>
        </w:rPr>
        <w:t xml:space="preserve">– </w:t>
      </w:r>
      <w:r w:rsidRPr="00CF521F">
        <w:t>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3.</w:t>
            </w:r>
            <w:r w:rsidRPr="00CF521F">
              <w:rPr>
                <w:b/>
                <w:i/>
              </w:rPr>
              <w:tab/>
              <w:t>În cazul în care luarea în custodie publică se dispune de către autorită</w:t>
            </w:r>
            <w:r w:rsidR="00F240FB" w:rsidRPr="00CF521F">
              <w:rPr>
                <w:b/>
                <w:i/>
              </w:rPr>
              <w:t>ț</w:t>
            </w:r>
            <w:r w:rsidRPr="00CF521F">
              <w:rPr>
                <w:b/>
                <w:i/>
              </w:rPr>
              <w:t>ile administrative, statele membre asigură un control jurisdic</w:t>
            </w:r>
            <w:r w:rsidR="00F240FB" w:rsidRPr="00CF521F">
              <w:rPr>
                <w:b/>
                <w:i/>
              </w:rPr>
              <w:t>ț</w:t>
            </w:r>
            <w:r w:rsidRPr="00CF521F">
              <w:rPr>
                <w:b/>
                <w:i/>
              </w:rPr>
              <w:t>ional rapid privind legalitatea luării în custodie publică, procedură care să fie desfă</w:t>
            </w:r>
            <w:r w:rsidR="00F240FB" w:rsidRPr="00CF521F">
              <w:rPr>
                <w:b/>
                <w:i/>
              </w:rPr>
              <w:t>ș</w:t>
            </w:r>
            <w:r w:rsidRPr="00CF521F">
              <w:rPr>
                <w:b/>
                <w:i/>
              </w:rPr>
              <w:t xml:space="preserve">urată din oficiu </w:t>
            </w:r>
            <w:r w:rsidR="00F240FB" w:rsidRPr="00CF521F">
              <w:rPr>
                <w:b/>
                <w:i/>
              </w:rPr>
              <w:t>ș</w:t>
            </w:r>
            <w:r w:rsidRPr="00CF521F">
              <w:rPr>
                <w:b/>
                <w:i/>
              </w:rPr>
              <w:t>i/sau la cererea solicitantului. În cazul desfă</w:t>
            </w:r>
            <w:r w:rsidR="00F240FB" w:rsidRPr="00CF521F">
              <w:rPr>
                <w:b/>
                <w:i/>
              </w:rPr>
              <w:t>ș</w:t>
            </w:r>
            <w:r w:rsidRPr="00CF521F">
              <w:rPr>
                <w:b/>
                <w:i/>
              </w:rPr>
              <w:t>urării din oficiu, un astfel de control se dispune cât mai repede posibil de la începutul luării în custodie publică. În cazul desfă</w:t>
            </w:r>
            <w:r w:rsidR="00F240FB" w:rsidRPr="00CF521F">
              <w:rPr>
                <w:b/>
                <w:i/>
              </w:rPr>
              <w:t>ș</w:t>
            </w:r>
            <w:r w:rsidRPr="00CF521F">
              <w:rPr>
                <w:b/>
                <w:i/>
              </w:rPr>
              <w:t>urării la cererea solicitantului, acesta se solu</w:t>
            </w:r>
            <w:r w:rsidR="00F240FB" w:rsidRPr="00CF521F">
              <w:rPr>
                <w:b/>
                <w:i/>
              </w:rPr>
              <w:t>ț</w:t>
            </w:r>
            <w:r w:rsidRPr="00CF521F">
              <w:rPr>
                <w:b/>
                <w:i/>
              </w:rPr>
              <w:t>ionează cât mai rapid posibil după lansarea procedurii relevante. În acest scop, statele membre definesc în dreptul intern termenul în care se efectuează controlul jurisdic</w:t>
            </w:r>
            <w:r w:rsidR="00F240FB" w:rsidRPr="00CF521F">
              <w:rPr>
                <w:b/>
                <w:i/>
              </w:rPr>
              <w:t>ț</w:t>
            </w:r>
            <w:r w:rsidRPr="00CF521F">
              <w:rPr>
                <w:b/>
                <w:i/>
              </w:rPr>
              <w:t xml:space="preserve">ional din oficiu </w:t>
            </w:r>
            <w:r w:rsidR="00F240FB" w:rsidRPr="00CF521F">
              <w:rPr>
                <w:b/>
                <w:i/>
              </w:rPr>
              <w:t>ș</w:t>
            </w:r>
            <w:r w:rsidRPr="00CF521F">
              <w:rPr>
                <w:b/>
                <w:i/>
              </w:rPr>
              <w:t>i/sau controlul jurisdic</w:t>
            </w:r>
            <w:r w:rsidR="00F240FB" w:rsidRPr="00CF521F">
              <w:rPr>
                <w:b/>
                <w:i/>
              </w:rPr>
              <w:t>ț</w:t>
            </w:r>
            <w:r w:rsidRPr="00CF521F">
              <w:rPr>
                <w:b/>
                <w:i/>
              </w:rPr>
              <w:t>ional la cererea solicitantului.</w:t>
            </w:r>
          </w:p>
        </w:tc>
        <w:tc>
          <w:tcPr>
            <w:tcW w:w="4876" w:type="dxa"/>
          </w:tcPr>
          <w:p w:rsidR="007E2637" w:rsidRPr="00CF521F" w:rsidRDefault="007E2637" w:rsidP="007E2637">
            <w:pPr>
              <w:pStyle w:val="Normal6"/>
              <w:rPr>
                <w:szCs w:val="24"/>
              </w:rPr>
            </w:pPr>
            <w:r w:rsidRPr="00CF521F">
              <w:rPr>
                <w:b/>
                <w:i/>
              </w:rPr>
              <w:t>eliminat</w:t>
            </w:r>
          </w:p>
        </w:tc>
      </w:tr>
      <w:tr w:rsidR="007E2637" w:rsidRPr="00CF521F">
        <w:trPr>
          <w:jc w:val="center"/>
        </w:trPr>
        <w:tc>
          <w:tcPr>
            <w:tcW w:w="4876" w:type="dxa"/>
          </w:tcPr>
          <w:p w:rsidR="007E2637" w:rsidRPr="00CF521F" w:rsidRDefault="007E2637" w:rsidP="007E2637">
            <w:pPr>
              <w:pStyle w:val="Normal6"/>
            </w:pPr>
            <w:r w:rsidRPr="00CF521F">
              <w:rPr>
                <w:b/>
                <w:i/>
              </w:rPr>
              <w:t>În cazul în care, în urma controlului jurisdic</w:t>
            </w:r>
            <w:r w:rsidR="00F240FB" w:rsidRPr="00CF521F">
              <w:rPr>
                <w:b/>
                <w:i/>
              </w:rPr>
              <w:t>ț</w:t>
            </w:r>
            <w:r w:rsidRPr="00CF521F">
              <w:rPr>
                <w:b/>
                <w:i/>
              </w:rPr>
              <w:t>ional , instan</w:t>
            </w:r>
            <w:r w:rsidR="00F240FB" w:rsidRPr="00CF521F">
              <w:rPr>
                <w:b/>
                <w:i/>
              </w:rPr>
              <w:t>ț</w:t>
            </w:r>
            <w:r w:rsidRPr="00CF521F">
              <w:rPr>
                <w:b/>
                <w:i/>
              </w:rPr>
              <w:t>a hotără</w:t>
            </w:r>
            <w:r w:rsidR="00F240FB" w:rsidRPr="00CF521F">
              <w:rPr>
                <w:b/>
                <w:i/>
              </w:rPr>
              <w:t>ș</w:t>
            </w:r>
            <w:r w:rsidRPr="00CF521F">
              <w:rPr>
                <w:b/>
                <w:i/>
              </w:rPr>
              <w:t>te că luarea în custodie publică este ilegală, solicitantul în cauză este eliberat imediat.</w:t>
            </w:r>
          </w:p>
        </w:tc>
        <w:tc>
          <w:tcPr>
            <w:tcW w:w="4876" w:type="dxa"/>
          </w:tcPr>
          <w:p w:rsidR="007E2637" w:rsidRPr="00CF521F" w:rsidRDefault="007E2637" w:rsidP="007E2637">
            <w:pPr>
              <w:pStyle w:val="Normal6"/>
              <w:rPr>
                <w:szCs w:val="24"/>
              </w:rPr>
            </w:pP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necesară modificarea acestui articol, pentru a asigura coeren</w:t>
      </w:r>
      <w:r w:rsidR="00F240FB" w:rsidRPr="00CF521F">
        <w:rPr>
          <w:noProof w:val="0"/>
        </w:rPr>
        <w:t>ț</w:t>
      </w:r>
      <w:r w:rsidRPr="00CF521F">
        <w:rPr>
          <w:noProof w:val="0"/>
        </w:rPr>
        <w:t>a textului directivei, dat fiind că s-au adus modificări textului articolului 8, care prevăd că orice decizie care implică deten</w:t>
      </w:r>
      <w:r w:rsidR="00F240FB" w:rsidRPr="00CF521F">
        <w:rPr>
          <w:noProof w:val="0"/>
        </w:rPr>
        <w:t>ț</w:t>
      </w:r>
      <w:r w:rsidRPr="00CF521F">
        <w:rPr>
          <w:noProof w:val="0"/>
        </w:rPr>
        <w:t>ia sau luare în custodie publică a solicitan</w:t>
      </w:r>
      <w:r w:rsidR="00F240FB" w:rsidRPr="00CF521F">
        <w:rPr>
          <w:noProof w:val="0"/>
        </w:rPr>
        <w:t>ț</w:t>
      </w:r>
      <w:r w:rsidRPr="00CF521F">
        <w:rPr>
          <w:noProof w:val="0"/>
        </w:rPr>
        <w:t>ilor de azil ar trebui să fie în mod necesar dispusă de către autoritatea judiciară.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9 </w:t>
      </w:r>
      <w:r w:rsidRPr="00CF521F">
        <w:rPr>
          <w:cs/>
        </w:rPr>
        <w:t xml:space="preserve">– </w:t>
      </w:r>
      <w:r w:rsidRPr="00CF521F">
        <w:t>alineatul 3 -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cazul în care luarea în custodie publică se dispune de către autorită</w:t>
            </w:r>
            <w:r w:rsidR="00F240FB" w:rsidRPr="00CF521F">
              <w:rPr>
                <w:b/>
                <w:i/>
              </w:rPr>
              <w:t>ț</w:t>
            </w:r>
            <w:r w:rsidRPr="00CF521F">
              <w:rPr>
                <w:b/>
                <w:i/>
              </w:rPr>
              <w:t>ile administrative, statele membre asigură un control jurisdic</w:t>
            </w:r>
            <w:r w:rsidR="00F240FB" w:rsidRPr="00CF521F">
              <w:rPr>
                <w:b/>
                <w:i/>
              </w:rPr>
              <w:t>ț</w:t>
            </w:r>
            <w:r w:rsidRPr="00CF521F">
              <w:rPr>
                <w:b/>
                <w:i/>
              </w:rPr>
              <w:t>ional rapid privind legalitatea luării în custodie publică, procedură care să fie desfă</w:t>
            </w:r>
            <w:r w:rsidR="00F240FB" w:rsidRPr="00CF521F">
              <w:rPr>
                <w:b/>
                <w:i/>
              </w:rPr>
              <w:t>ș</w:t>
            </w:r>
            <w:r w:rsidRPr="00CF521F">
              <w:rPr>
                <w:b/>
                <w:i/>
              </w:rPr>
              <w:t xml:space="preserve">urată din oficiu </w:t>
            </w:r>
            <w:r w:rsidR="00F240FB" w:rsidRPr="00CF521F">
              <w:rPr>
                <w:b/>
                <w:i/>
              </w:rPr>
              <w:t>ș</w:t>
            </w:r>
            <w:r w:rsidRPr="00CF521F">
              <w:rPr>
                <w:b/>
                <w:i/>
              </w:rPr>
              <w:t>i/sau la cererea solicitantului. În cazul desfă</w:t>
            </w:r>
            <w:r w:rsidR="00F240FB" w:rsidRPr="00CF521F">
              <w:rPr>
                <w:b/>
                <w:i/>
              </w:rPr>
              <w:t>ș</w:t>
            </w:r>
            <w:r w:rsidRPr="00CF521F">
              <w:rPr>
                <w:b/>
                <w:i/>
              </w:rPr>
              <w:t>urării din oficiu, un astfel de control se dispune cât mai repede posibil de la începutul luării în custodie publică. În cazul desfă</w:t>
            </w:r>
            <w:r w:rsidR="00F240FB" w:rsidRPr="00CF521F">
              <w:rPr>
                <w:b/>
                <w:i/>
              </w:rPr>
              <w:t>ș</w:t>
            </w:r>
            <w:r w:rsidRPr="00CF521F">
              <w:rPr>
                <w:b/>
                <w:i/>
              </w:rPr>
              <w:t>urării la cererea solicitantului, acesta se solu</w:t>
            </w:r>
            <w:r w:rsidR="00F240FB" w:rsidRPr="00CF521F">
              <w:rPr>
                <w:b/>
                <w:i/>
              </w:rPr>
              <w:t>ț</w:t>
            </w:r>
            <w:r w:rsidRPr="00CF521F">
              <w:rPr>
                <w:b/>
                <w:i/>
              </w:rPr>
              <w:t>ionează cât mai rapid posibil după lansarea procedurii relevante. În acest scop, statele membre definesc în dreptul intern termenul în care se efectuează controlul jurisdic</w:t>
            </w:r>
            <w:r w:rsidR="00F240FB" w:rsidRPr="00CF521F">
              <w:rPr>
                <w:b/>
                <w:i/>
              </w:rPr>
              <w:t>ț</w:t>
            </w:r>
            <w:r w:rsidRPr="00CF521F">
              <w:rPr>
                <w:b/>
                <w:i/>
              </w:rPr>
              <w:t xml:space="preserve">ional din oficiu </w:t>
            </w:r>
            <w:r w:rsidR="00F240FB" w:rsidRPr="00CF521F">
              <w:rPr>
                <w:b/>
                <w:i/>
              </w:rPr>
              <w:t>ș</w:t>
            </w:r>
            <w:r w:rsidRPr="00CF521F">
              <w:rPr>
                <w:b/>
                <w:i/>
              </w:rPr>
              <w:t>i/sau controlul jurisdic</w:t>
            </w:r>
            <w:r w:rsidR="00F240FB" w:rsidRPr="00CF521F">
              <w:rPr>
                <w:b/>
                <w:i/>
              </w:rPr>
              <w:t>ț</w:t>
            </w:r>
            <w:r w:rsidRPr="00CF521F">
              <w:rPr>
                <w:b/>
                <w:i/>
              </w:rPr>
              <w:t>ional la cererea solicitantului.</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necesară modificarea acestui articol, pentru a asigura coeren</w:t>
      </w:r>
      <w:r w:rsidR="00F240FB" w:rsidRPr="00CF521F">
        <w:rPr>
          <w:noProof w:val="0"/>
        </w:rPr>
        <w:t>ț</w:t>
      </w:r>
      <w:r w:rsidRPr="00CF521F">
        <w:rPr>
          <w:noProof w:val="0"/>
        </w:rPr>
        <w:t>a textului directivei, dat fiind că s-au adus modificări textului articolului 8, care prevăd că orice decizie care implică deten</w:t>
      </w:r>
      <w:r w:rsidR="00F240FB" w:rsidRPr="00CF521F">
        <w:rPr>
          <w:noProof w:val="0"/>
        </w:rPr>
        <w:t>ț</w:t>
      </w:r>
      <w:r w:rsidRPr="00CF521F">
        <w:rPr>
          <w:noProof w:val="0"/>
        </w:rPr>
        <w:t>ia sau luare în custodie publică a solicitan</w:t>
      </w:r>
      <w:r w:rsidR="00F240FB" w:rsidRPr="00CF521F">
        <w:rPr>
          <w:noProof w:val="0"/>
        </w:rPr>
        <w:t>ț</w:t>
      </w:r>
      <w:r w:rsidRPr="00CF521F">
        <w:rPr>
          <w:noProof w:val="0"/>
        </w:rPr>
        <w:t>ilor de azil ar trebui să fie în mod necesar dispusă de către autoritatea judiciară.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9 </w:t>
      </w:r>
      <w:r w:rsidRPr="00CF521F">
        <w:rPr>
          <w:cs/>
        </w:rPr>
        <w:t xml:space="preserve">– </w:t>
      </w:r>
      <w:r w:rsidRPr="00CF521F">
        <w:t>alineatul 3 -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cazul în care, în urma controlului jurisdic</w:t>
            </w:r>
            <w:r w:rsidR="00F240FB" w:rsidRPr="00CF521F">
              <w:rPr>
                <w:b/>
                <w:i/>
              </w:rPr>
              <w:t>ț</w:t>
            </w:r>
            <w:r w:rsidRPr="00CF521F">
              <w:rPr>
                <w:b/>
                <w:i/>
              </w:rPr>
              <w:t>ional , instan</w:t>
            </w:r>
            <w:r w:rsidR="00F240FB" w:rsidRPr="00CF521F">
              <w:rPr>
                <w:b/>
                <w:i/>
              </w:rPr>
              <w:t>ț</w:t>
            </w:r>
            <w:r w:rsidRPr="00CF521F">
              <w:rPr>
                <w:b/>
                <w:i/>
              </w:rPr>
              <w:t>a hotără</w:t>
            </w:r>
            <w:r w:rsidR="00F240FB" w:rsidRPr="00CF521F">
              <w:rPr>
                <w:b/>
                <w:i/>
              </w:rPr>
              <w:t>ș</w:t>
            </w:r>
            <w:r w:rsidRPr="00CF521F">
              <w:rPr>
                <w:b/>
                <w:i/>
              </w:rPr>
              <w:t>te că luarea în custodie publică este ilegală, solicitantul în cauză este eliberat imediat.</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necesară modificarea acestui articol, pentru a asigura coeren</w:t>
      </w:r>
      <w:r w:rsidR="00F240FB" w:rsidRPr="00CF521F">
        <w:rPr>
          <w:noProof w:val="0"/>
        </w:rPr>
        <w:t>ț</w:t>
      </w:r>
      <w:r w:rsidRPr="00CF521F">
        <w:rPr>
          <w:noProof w:val="0"/>
        </w:rPr>
        <w:t>a textului directivei, dat fiind că s-au adus modificări textului articolului 8, care prevăd că orice decizie care implică deten</w:t>
      </w:r>
      <w:r w:rsidR="00F240FB" w:rsidRPr="00CF521F">
        <w:rPr>
          <w:noProof w:val="0"/>
        </w:rPr>
        <w:t>ț</w:t>
      </w:r>
      <w:r w:rsidRPr="00CF521F">
        <w:rPr>
          <w:noProof w:val="0"/>
        </w:rPr>
        <w:t>ia sau luare în custodie publică a solicitan</w:t>
      </w:r>
      <w:r w:rsidR="00F240FB" w:rsidRPr="00CF521F">
        <w:rPr>
          <w:noProof w:val="0"/>
        </w:rPr>
        <w:t>ț</w:t>
      </w:r>
      <w:r w:rsidRPr="00CF521F">
        <w:rPr>
          <w:noProof w:val="0"/>
        </w:rPr>
        <w:t>ilor de azil ar trebui să fie în mod necesar dispusă de către autoritatea judiciară.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5</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5.</w:t>
            </w:r>
            <w:r w:rsidRPr="00CF521F">
              <w:tab/>
              <w:t xml:space="preserve">Luarea în custodie publică face obiectul unei revizuiri de către o autoritate judiciară, la intervale rezonabile de timp, din oficiu </w:t>
            </w:r>
            <w:r w:rsidR="00F240FB" w:rsidRPr="00CF521F">
              <w:t>ș</w:t>
            </w:r>
            <w:r w:rsidRPr="00CF521F">
              <w:t xml:space="preserve">i/sau la cererea solicitantului în cauză, în special ori de câte ori </w:t>
            </w:r>
            <w:r w:rsidRPr="00CF521F">
              <w:rPr>
                <w:b/>
                <w:i/>
              </w:rPr>
              <w:t>durata acesteia este prelungită, când</w:t>
            </w:r>
            <w:r w:rsidRPr="00CF521F">
              <w:t xml:space="preserve"> apar circumstan</w:t>
            </w:r>
            <w:r w:rsidR="00F240FB" w:rsidRPr="00CF521F">
              <w:t>ț</w:t>
            </w:r>
            <w:r w:rsidRPr="00CF521F">
              <w:t>e relevante sau sunt disponibile noi informa</w:t>
            </w:r>
            <w:r w:rsidR="00F240FB" w:rsidRPr="00CF521F">
              <w:t>ț</w:t>
            </w:r>
            <w:r w:rsidRPr="00CF521F">
              <w:t>ii care ar putea afecta legalitatea luării în custodie publică.</w:t>
            </w:r>
          </w:p>
        </w:tc>
        <w:tc>
          <w:tcPr>
            <w:tcW w:w="4876" w:type="dxa"/>
          </w:tcPr>
          <w:p w:rsidR="007E2637" w:rsidRPr="00CF521F" w:rsidRDefault="007E2637" w:rsidP="007E2637">
            <w:pPr>
              <w:pStyle w:val="Normal6"/>
              <w:rPr>
                <w:szCs w:val="24"/>
              </w:rPr>
            </w:pPr>
            <w:r w:rsidRPr="00CF521F">
              <w:t>5.</w:t>
            </w:r>
            <w:r w:rsidRPr="00CF521F">
              <w:tab/>
              <w:t xml:space="preserve">Luarea în custodie publică face obiectul unei revizuiri de către o autoritate judiciară, la intervale rezonabile de timp, din oficiu </w:t>
            </w:r>
            <w:r w:rsidR="00F240FB" w:rsidRPr="00CF521F">
              <w:t>ș</w:t>
            </w:r>
            <w:r w:rsidRPr="00CF521F">
              <w:t>i/sau la cererea solicitantului în cauză, în special ori de câte ori apar circumstan</w:t>
            </w:r>
            <w:r w:rsidR="00F240FB" w:rsidRPr="00CF521F">
              <w:t>ț</w:t>
            </w:r>
            <w:r w:rsidRPr="00CF521F">
              <w:t>e relevante sau noi informa</w:t>
            </w:r>
            <w:r w:rsidR="00F240FB" w:rsidRPr="00CF521F">
              <w:t>ț</w:t>
            </w:r>
            <w:r w:rsidRPr="00CF521F">
              <w:t>ii care ar putea afecta legalitatea luării în custodie publică.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O perioadă lungă de luare în custodie publică nu poate fi considerată în sine un motiv pentru un control jurisdic</w:t>
      </w:r>
      <w:r w:rsidR="00F240FB" w:rsidRPr="00CF521F">
        <w:rPr>
          <w:noProof w:val="0"/>
        </w:rPr>
        <w:t>ț</w:t>
      </w:r>
      <w:r w:rsidRPr="00CF521F">
        <w:rPr>
          <w:noProof w:val="0"/>
        </w:rPr>
        <w:t>ional.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249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6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În cazurile de control jurisdic</w:t>
            </w:r>
            <w:r w:rsidR="00F240FB" w:rsidRPr="00CF521F">
              <w:t>ț</w:t>
            </w:r>
            <w:r w:rsidRPr="00CF521F">
              <w:t>ional al ordinului de luare în custodie publică prevăzute la alineatul (3), statele membre asigură</w:t>
            </w:r>
            <w:r w:rsidRPr="00CF521F">
              <w:rPr>
                <w:b/>
                <w:i/>
              </w:rPr>
              <w:t xml:space="preserve"> accesul</w:t>
            </w:r>
            <w:r w:rsidRPr="00CF521F">
              <w:t xml:space="preserve"> </w:t>
            </w:r>
            <w:r w:rsidRPr="00CF521F">
              <w:rPr>
                <w:b/>
                <w:i/>
              </w:rPr>
              <w:t>solicitan</w:t>
            </w:r>
            <w:r w:rsidR="00F240FB" w:rsidRPr="00CF521F">
              <w:rPr>
                <w:b/>
                <w:i/>
              </w:rPr>
              <w:t>ț</w:t>
            </w:r>
            <w:r w:rsidRPr="00CF521F">
              <w:rPr>
                <w:b/>
                <w:i/>
              </w:rPr>
              <w:t>ilor la</w:t>
            </w:r>
            <w:r w:rsidRPr="00CF521F">
              <w:t xml:space="preserve"> asisten</w:t>
            </w:r>
            <w:r w:rsidR="00F240FB" w:rsidRPr="00CF521F">
              <w:t>ț</w:t>
            </w:r>
            <w:r w:rsidRPr="00CF521F">
              <w:t xml:space="preserve">ă juridică </w:t>
            </w:r>
            <w:r w:rsidR="00F240FB" w:rsidRPr="00CF521F">
              <w:t>ș</w:t>
            </w:r>
            <w:r w:rsidRPr="00CF521F">
              <w:t>i reprezentare gratuite. Aceasta include, cel pu</w:t>
            </w:r>
            <w:r w:rsidR="00F240FB" w:rsidRPr="00CF521F">
              <w:t>ț</w:t>
            </w:r>
            <w:r w:rsidRPr="00CF521F">
              <w:t xml:space="preserve">in, pregătirea documentelor procedurale necesare </w:t>
            </w:r>
            <w:r w:rsidR="00F240FB" w:rsidRPr="00CF521F">
              <w:t>ș</w:t>
            </w:r>
            <w:r w:rsidRPr="00CF521F">
              <w:t>i participarea la audiere în fa</w:t>
            </w:r>
            <w:r w:rsidR="00F240FB" w:rsidRPr="00CF521F">
              <w:t>ț</w:t>
            </w:r>
            <w:r w:rsidRPr="00CF521F">
              <w:t>a autorită</w:t>
            </w:r>
            <w:r w:rsidR="00F240FB" w:rsidRPr="00CF521F">
              <w:t>ț</w:t>
            </w:r>
            <w:r w:rsidRPr="00CF521F">
              <w:t>ilor judiciare în numele solicitantului.</w:t>
            </w:r>
          </w:p>
        </w:tc>
        <w:tc>
          <w:tcPr>
            <w:tcW w:w="4876" w:type="dxa"/>
          </w:tcPr>
          <w:p w:rsidR="007E2637" w:rsidRPr="00CF521F" w:rsidRDefault="007E2637" w:rsidP="007E2637">
            <w:pPr>
              <w:pStyle w:val="Normal6"/>
              <w:rPr>
                <w:szCs w:val="24"/>
              </w:rPr>
            </w:pPr>
            <w:r w:rsidRPr="00CF521F">
              <w:t>În cazurile de control jurisdic</w:t>
            </w:r>
            <w:r w:rsidR="00F240FB" w:rsidRPr="00CF521F">
              <w:t>ț</w:t>
            </w:r>
            <w:r w:rsidRPr="00CF521F">
              <w:t xml:space="preserve">ional al ordinului de luare în custodie publică prevăzute la alineatul (3), statele membre </w:t>
            </w:r>
            <w:r w:rsidRPr="00CF521F">
              <w:rPr>
                <w:b/>
                <w:i/>
              </w:rPr>
              <w:t>se</w:t>
            </w:r>
            <w:r w:rsidRPr="00CF521F">
              <w:t xml:space="preserve"> asigură</w:t>
            </w:r>
            <w:r w:rsidRPr="00CF521F">
              <w:rPr>
                <w:b/>
                <w:i/>
              </w:rPr>
              <w:t xml:space="preserve"> că solicitan</w:t>
            </w:r>
            <w:r w:rsidR="00F240FB" w:rsidRPr="00CF521F">
              <w:rPr>
                <w:b/>
                <w:i/>
              </w:rPr>
              <w:t>ț</w:t>
            </w:r>
            <w:r w:rsidRPr="00CF521F">
              <w:rPr>
                <w:b/>
                <w:i/>
              </w:rPr>
              <w:t>ii pot cere</w:t>
            </w:r>
            <w:r w:rsidRPr="00CF521F">
              <w:t xml:space="preserve"> asisten</w:t>
            </w:r>
            <w:r w:rsidR="00F240FB" w:rsidRPr="00CF521F">
              <w:t>ț</w:t>
            </w:r>
            <w:r w:rsidRPr="00CF521F">
              <w:t xml:space="preserve">ă juridică </w:t>
            </w:r>
            <w:r w:rsidR="00F240FB" w:rsidRPr="00CF521F">
              <w:t>ș</w:t>
            </w:r>
            <w:r w:rsidRPr="00CF521F">
              <w:t>i reprezentare gratuite. Aceasta include, cel pu</w:t>
            </w:r>
            <w:r w:rsidR="00F240FB" w:rsidRPr="00CF521F">
              <w:t>ț</w:t>
            </w:r>
            <w:r w:rsidRPr="00CF521F">
              <w:t xml:space="preserve">in, pregătirea documentelor procedurale necesare </w:t>
            </w:r>
            <w:r w:rsidR="00F240FB" w:rsidRPr="00CF521F">
              <w:t>ș</w:t>
            </w:r>
            <w:r w:rsidRPr="00CF521F">
              <w:t>i participarea la audiere în fa</w:t>
            </w:r>
            <w:r w:rsidR="00F240FB" w:rsidRPr="00CF521F">
              <w:t>ț</w:t>
            </w:r>
            <w:r w:rsidRPr="00CF521F">
              <w:t>a autorită</w:t>
            </w:r>
            <w:r w:rsidR="00F240FB" w:rsidRPr="00CF521F">
              <w:t>ț</w:t>
            </w:r>
            <w:r w:rsidRPr="00CF521F">
              <w:t>ilor judiciare în numele solicitantului.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Accesul automat la asisten</w:t>
      </w:r>
      <w:r w:rsidR="00F240FB" w:rsidRPr="00CF521F">
        <w:rPr>
          <w:noProof w:val="0"/>
        </w:rPr>
        <w:t>ț</w:t>
      </w:r>
      <w:r w:rsidRPr="00CF521F">
        <w:rPr>
          <w:noProof w:val="0"/>
        </w:rPr>
        <w:t>ă juridică gratuită nu este compatibil cu obiectivele prezentei directive.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7 – 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7.</w:t>
            </w:r>
            <w:r w:rsidRPr="00CF521F">
              <w:tab/>
              <w:t xml:space="preserve">De asemenea, statele membre </w:t>
            </w:r>
            <w:r w:rsidRPr="00CF521F">
              <w:rPr>
                <w:b/>
                <w:i/>
              </w:rPr>
              <w:t>pot prevedea</w:t>
            </w:r>
            <w:r w:rsidRPr="00CF521F">
              <w:t xml:space="preserve"> acordarea de asisten</w:t>
            </w:r>
            <w:r w:rsidR="00F240FB" w:rsidRPr="00CF521F">
              <w:t>ț</w:t>
            </w:r>
            <w:r w:rsidRPr="00CF521F">
              <w:t xml:space="preserve">ă juridică </w:t>
            </w:r>
            <w:r w:rsidR="00F240FB" w:rsidRPr="00CF521F">
              <w:t>ș</w:t>
            </w:r>
            <w:r w:rsidRPr="00CF521F">
              <w:t>i reprezentare gratuite:</w:t>
            </w:r>
          </w:p>
        </w:tc>
        <w:tc>
          <w:tcPr>
            <w:tcW w:w="4876" w:type="dxa"/>
          </w:tcPr>
          <w:p w:rsidR="007E2637" w:rsidRPr="00CF521F" w:rsidRDefault="007E2637" w:rsidP="007E2637">
            <w:pPr>
              <w:pStyle w:val="Normal6"/>
              <w:rPr>
                <w:szCs w:val="24"/>
              </w:rPr>
            </w:pPr>
            <w:r w:rsidRPr="00CF521F">
              <w:t>7.</w:t>
            </w:r>
            <w:r w:rsidRPr="00CF521F">
              <w:tab/>
              <w:t xml:space="preserve">De asemenea, statele membre </w:t>
            </w:r>
            <w:r w:rsidRPr="00CF521F">
              <w:rPr>
                <w:b/>
                <w:i/>
              </w:rPr>
              <w:t>prevăd</w:t>
            </w:r>
            <w:r w:rsidRPr="00CF521F">
              <w:t xml:space="preserve"> acordarea de asisten</w:t>
            </w:r>
            <w:r w:rsidR="00F240FB" w:rsidRPr="00CF521F">
              <w:t>ț</w:t>
            </w:r>
            <w:r w:rsidRPr="00CF521F">
              <w:t xml:space="preserve">ă juridică </w:t>
            </w:r>
            <w:r w:rsidR="00F240FB" w:rsidRPr="00CF521F">
              <w:t>ș</w:t>
            </w:r>
            <w:r w:rsidRPr="00CF521F">
              <w:t>i reprezentare gratuite: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Asisten</w:t>
      </w:r>
      <w:r w:rsidR="00F240FB" w:rsidRPr="00CF521F">
        <w:rPr>
          <w:noProof w:val="0"/>
        </w:rPr>
        <w:t>ț</w:t>
      </w:r>
      <w:r w:rsidRPr="00CF521F">
        <w:rPr>
          <w:noProof w:val="0"/>
        </w:rPr>
        <w:t>a juridică gratuită se acordă numai în cazuri clar definite.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7 – litera a</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(a)</w:t>
            </w:r>
            <w:r w:rsidRPr="00CF521F">
              <w:tab/>
              <w:t xml:space="preserve">numai persoanelor care nu dispun de resurse suficiente; </w:t>
            </w:r>
            <w:r w:rsidR="00F240FB" w:rsidRPr="00CF521F">
              <w:rPr>
                <w:b/>
                <w:i/>
              </w:rPr>
              <w:t>ș</w:t>
            </w:r>
            <w:r w:rsidRPr="00CF521F">
              <w:rPr>
                <w:b/>
                <w:i/>
              </w:rPr>
              <w:t>i/sau</w:t>
            </w:r>
          </w:p>
        </w:tc>
        <w:tc>
          <w:tcPr>
            <w:tcW w:w="4876" w:type="dxa"/>
          </w:tcPr>
          <w:p w:rsidR="007E2637" w:rsidRPr="00CF521F" w:rsidRDefault="007E2637" w:rsidP="007E2637">
            <w:pPr>
              <w:pStyle w:val="Normal6"/>
              <w:rPr>
                <w:szCs w:val="24"/>
              </w:rPr>
            </w:pPr>
            <w:r w:rsidRPr="00CF521F">
              <w:t>(a)</w:t>
            </w:r>
            <w:r w:rsidRPr="00CF521F">
              <w:tab/>
              <w:t>numai persoanelor care nu dispun de resurse suficiente;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Acesta ar trebui să fie singurul motiv pentru a ob</w:t>
      </w:r>
      <w:r w:rsidR="00F240FB" w:rsidRPr="00CF521F">
        <w:rPr>
          <w:noProof w:val="0"/>
        </w:rPr>
        <w:t>ț</w:t>
      </w:r>
      <w:r w:rsidRPr="00CF521F">
        <w:rPr>
          <w:noProof w:val="0"/>
        </w:rPr>
        <w:t>ine asisten</w:t>
      </w:r>
      <w:r w:rsidR="00F240FB" w:rsidRPr="00CF521F">
        <w:rPr>
          <w:noProof w:val="0"/>
        </w:rPr>
        <w:t>ț</w:t>
      </w:r>
      <w:r w:rsidRPr="00CF521F">
        <w:rPr>
          <w:noProof w:val="0"/>
        </w:rPr>
        <w:t>ă juridică gratuită.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7 – litera b</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(b)</w:t>
            </w:r>
            <w:r w:rsidRPr="00CF521F">
              <w:rPr>
                <w:b/>
                <w:i/>
              </w:rPr>
              <w:tab/>
              <w:t>numai prin intermediul serviciilor prestate de către consilieri juridici sau al</w:t>
            </w:r>
            <w:r w:rsidR="00F240FB" w:rsidRPr="00CF521F">
              <w:rPr>
                <w:b/>
                <w:i/>
              </w:rPr>
              <w:t>ț</w:t>
            </w:r>
            <w:r w:rsidRPr="00CF521F">
              <w:rPr>
                <w:b/>
                <w:i/>
              </w:rPr>
              <w:t>i consilieri special desemna</w:t>
            </w:r>
            <w:r w:rsidR="00F240FB" w:rsidRPr="00CF521F">
              <w:rPr>
                <w:b/>
                <w:i/>
              </w:rPr>
              <w:t>ț</w:t>
            </w:r>
            <w:r w:rsidRPr="00CF521F">
              <w:rPr>
                <w:b/>
                <w:i/>
              </w:rPr>
              <w:t>i în dreptul intern pentru a acorda asisten</w:t>
            </w:r>
            <w:r w:rsidR="00F240FB" w:rsidRPr="00CF521F">
              <w:rPr>
                <w:b/>
                <w:i/>
              </w:rPr>
              <w:t>ț</w:t>
            </w:r>
            <w:r w:rsidRPr="00CF521F">
              <w:rPr>
                <w:b/>
                <w:i/>
              </w:rPr>
              <w:t>ă solicitan</w:t>
            </w:r>
            <w:r w:rsidR="00F240FB" w:rsidRPr="00CF521F">
              <w:rPr>
                <w:b/>
                <w:i/>
              </w:rPr>
              <w:t>ț</w:t>
            </w:r>
            <w:r w:rsidRPr="00CF521F">
              <w:rPr>
                <w:b/>
                <w:i/>
              </w:rPr>
              <w:t xml:space="preserve">ilor </w:t>
            </w:r>
            <w:r w:rsidR="00F240FB" w:rsidRPr="00CF521F">
              <w:rPr>
                <w:b/>
                <w:i/>
              </w:rPr>
              <w:t>ș</w:t>
            </w:r>
            <w:r w:rsidRPr="00CF521F">
              <w:rPr>
                <w:b/>
                <w:i/>
              </w:rPr>
              <w:t>i pentru a-i reprezenta.</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Această condi</w:t>
      </w:r>
      <w:r w:rsidR="00F240FB" w:rsidRPr="00CF521F">
        <w:rPr>
          <w:noProof w:val="0"/>
        </w:rPr>
        <w:t>ț</w:t>
      </w:r>
      <w:r w:rsidRPr="00CF521F">
        <w:rPr>
          <w:noProof w:val="0"/>
        </w:rPr>
        <w:t>ie nu este necesară pentru salvgardarea protec</w:t>
      </w:r>
      <w:r w:rsidR="00F240FB" w:rsidRPr="00CF521F">
        <w:rPr>
          <w:noProof w:val="0"/>
        </w:rPr>
        <w:t>ț</w:t>
      </w:r>
      <w:r w:rsidRPr="00CF521F">
        <w:rPr>
          <w:noProof w:val="0"/>
        </w:rPr>
        <w:t>iei juridice a solicitan</w:t>
      </w:r>
      <w:r w:rsidR="00F240FB" w:rsidRPr="00CF521F">
        <w:rPr>
          <w:noProof w:val="0"/>
        </w:rPr>
        <w:t>ț</w:t>
      </w:r>
      <w:r w:rsidRPr="00CF521F">
        <w:rPr>
          <w:noProof w:val="0"/>
        </w:rPr>
        <w:t>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8 – partea introductivă</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8.</w:t>
            </w:r>
            <w:r w:rsidRPr="00CF521F">
              <w:tab/>
              <w:t>Statele membre</w:t>
            </w:r>
            <w:r w:rsidRPr="00CF521F">
              <w:rPr>
                <w:b/>
                <w:i/>
              </w:rPr>
              <w:t xml:space="preserve"> pot, de asemenea</w:t>
            </w:r>
            <w:r w:rsidRPr="00CF521F">
              <w:t>:</w:t>
            </w:r>
          </w:p>
        </w:tc>
        <w:tc>
          <w:tcPr>
            <w:tcW w:w="4876" w:type="dxa"/>
          </w:tcPr>
          <w:p w:rsidR="007E2637" w:rsidRPr="00CF521F" w:rsidRDefault="007E2637" w:rsidP="007E2637">
            <w:pPr>
              <w:pStyle w:val="Normal6"/>
              <w:rPr>
                <w:szCs w:val="24"/>
              </w:rPr>
            </w:pPr>
            <w:r w:rsidRPr="00CF521F">
              <w:t>8.</w:t>
            </w:r>
            <w:r w:rsidRPr="00CF521F">
              <w:tab/>
            </w:r>
            <w:r w:rsidRPr="00CF521F">
              <w:rPr>
                <w:b/>
                <w:i/>
              </w:rPr>
              <w:t>De asemenea,</w:t>
            </w:r>
            <w:r w:rsidRPr="00CF521F">
              <w:t xml:space="preserve"> statele membre: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Ar trebui să existe limite clare cu privire la sfera asisten</w:t>
      </w:r>
      <w:r w:rsidR="00F240FB" w:rsidRPr="00CF521F">
        <w:rPr>
          <w:noProof w:val="0"/>
        </w:rPr>
        <w:t>ț</w:t>
      </w:r>
      <w:r w:rsidRPr="00CF521F">
        <w:rPr>
          <w:noProof w:val="0"/>
        </w:rPr>
        <w:t>ei juridice gratuite.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9 – alineatul 9</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9.</w:t>
            </w:r>
            <w:r w:rsidRPr="00CF521F">
              <w:tab/>
              <w:t xml:space="preserve">Statele membre </w:t>
            </w:r>
            <w:r w:rsidRPr="00CF521F">
              <w:rPr>
                <w:b/>
                <w:i/>
              </w:rPr>
              <w:t>pot cere</w:t>
            </w:r>
            <w:r w:rsidRPr="00CF521F">
              <w:t xml:space="preserve"> rambursarea integrală sau par</w:t>
            </w:r>
            <w:r w:rsidR="00F240FB" w:rsidRPr="00CF521F">
              <w:t>ț</w:t>
            </w:r>
            <w:r w:rsidRPr="00CF521F">
              <w:t xml:space="preserve">ială a costurilor de care solicitantul a fost scutit în cazul </w:t>
            </w:r>
            <w:r w:rsidR="00F240FB" w:rsidRPr="00CF521F">
              <w:t>ș</w:t>
            </w:r>
            <w:r w:rsidRPr="00CF521F">
              <w:t>i în momentul în care situa</w:t>
            </w:r>
            <w:r w:rsidR="00F240FB" w:rsidRPr="00CF521F">
              <w:t>ț</w:t>
            </w:r>
            <w:r w:rsidRPr="00CF521F">
              <w:t>ia financiară a acestuia s-a îmbunătă</w:t>
            </w:r>
            <w:r w:rsidR="00F240FB" w:rsidRPr="00CF521F">
              <w:t>ț</w:t>
            </w:r>
            <w:r w:rsidRPr="00CF521F">
              <w:t>it considerabil sau în cazul în care hotărârea de scutire de aceste costuri a fost luată pe baza unor informa</w:t>
            </w:r>
            <w:r w:rsidR="00F240FB" w:rsidRPr="00CF521F">
              <w:t>ț</w:t>
            </w:r>
            <w:r w:rsidRPr="00CF521F">
              <w:t>ii false furnizate de solicitant.</w:t>
            </w:r>
          </w:p>
        </w:tc>
        <w:tc>
          <w:tcPr>
            <w:tcW w:w="4876" w:type="dxa"/>
          </w:tcPr>
          <w:p w:rsidR="007E2637" w:rsidRPr="00CF521F" w:rsidRDefault="007E2637" w:rsidP="007E2637">
            <w:pPr>
              <w:pStyle w:val="Normal6"/>
              <w:rPr>
                <w:szCs w:val="24"/>
              </w:rPr>
            </w:pPr>
            <w:r w:rsidRPr="00CF521F">
              <w:t>9.</w:t>
            </w:r>
            <w:r w:rsidRPr="00CF521F">
              <w:tab/>
              <w:t xml:space="preserve">Statele membre </w:t>
            </w:r>
            <w:r w:rsidRPr="00CF521F">
              <w:rPr>
                <w:b/>
                <w:i/>
              </w:rPr>
              <w:t>cer</w:t>
            </w:r>
            <w:r w:rsidRPr="00CF521F">
              <w:t xml:space="preserve"> rambursarea integrală sau par</w:t>
            </w:r>
            <w:r w:rsidR="00F240FB" w:rsidRPr="00CF521F">
              <w:t>ț</w:t>
            </w:r>
            <w:r w:rsidRPr="00CF521F">
              <w:t xml:space="preserve">ială a costurilor de care solicitantul a fost scutit în cazul </w:t>
            </w:r>
            <w:r w:rsidR="00F240FB" w:rsidRPr="00CF521F">
              <w:t>ș</w:t>
            </w:r>
            <w:r w:rsidRPr="00CF521F">
              <w:t>i în momentul în care situa</w:t>
            </w:r>
            <w:r w:rsidR="00F240FB" w:rsidRPr="00CF521F">
              <w:t>ț</w:t>
            </w:r>
            <w:r w:rsidRPr="00CF521F">
              <w:t>ia financiară a acestuia s-a îmbunătă</w:t>
            </w:r>
            <w:r w:rsidR="00F240FB" w:rsidRPr="00CF521F">
              <w:t>ț</w:t>
            </w:r>
            <w:r w:rsidRPr="00CF521F">
              <w:t>it considerabil sau în cazul în care hotărârea de scutire de aceste costuri a fost luată pe baza unor informa</w:t>
            </w:r>
            <w:r w:rsidR="00F240FB" w:rsidRPr="00CF521F">
              <w:t>ț</w:t>
            </w:r>
            <w:r w:rsidRPr="00CF521F">
              <w:t>ii false furnizate de solicitant.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necesară o formulare mai fermă pentru a descuraja solicitan</w:t>
      </w:r>
      <w:r w:rsidR="00F240FB" w:rsidRPr="00CF521F">
        <w:rPr>
          <w:noProof w:val="0"/>
        </w:rPr>
        <w:t>ț</w:t>
      </w:r>
      <w:r w:rsidRPr="00CF521F">
        <w:rPr>
          <w:noProof w:val="0"/>
        </w:rPr>
        <w:t>ii să ofere informa</w:t>
      </w:r>
      <w:r w:rsidR="00F240FB" w:rsidRPr="00CF521F">
        <w:rPr>
          <w:noProof w:val="0"/>
        </w:rPr>
        <w:t>ț</w:t>
      </w:r>
      <w:r w:rsidRPr="00CF521F">
        <w:rPr>
          <w:noProof w:val="0"/>
        </w:rPr>
        <w:t>ii false.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10 – alineatul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4.</w:t>
            </w:r>
            <w:r w:rsidRPr="00CF521F">
              <w:tab/>
              <w:t>Statele membre se asigură că membrii de familie</w:t>
            </w:r>
            <w:r w:rsidRPr="00CF521F">
              <w:rPr>
                <w:b/>
                <w:i/>
              </w:rPr>
              <w:t>,</w:t>
            </w:r>
            <w:r w:rsidRPr="00CF521F">
              <w:t xml:space="preserve"> consilierii juridici</w:t>
            </w:r>
            <w:r w:rsidRPr="00CF521F">
              <w:rPr>
                <w:b/>
                <w:i/>
              </w:rPr>
              <w:t xml:space="preserve"> </w:t>
            </w:r>
            <w:r w:rsidR="00F240FB" w:rsidRPr="00CF521F">
              <w:rPr>
                <w:b/>
                <w:i/>
              </w:rPr>
              <w:t>ș</w:t>
            </w:r>
            <w:r w:rsidRPr="00CF521F">
              <w:rPr>
                <w:b/>
                <w:i/>
              </w:rPr>
              <w:t>i reprezentan</w:t>
            </w:r>
            <w:r w:rsidR="00F240FB" w:rsidRPr="00CF521F">
              <w:rPr>
                <w:b/>
                <w:i/>
              </w:rPr>
              <w:t>ț</w:t>
            </w:r>
            <w:r w:rsidRPr="00CF521F">
              <w:rPr>
                <w:b/>
                <w:i/>
              </w:rPr>
              <w:t>ii organiza</w:t>
            </w:r>
            <w:r w:rsidR="00F240FB" w:rsidRPr="00CF521F">
              <w:rPr>
                <w:b/>
                <w:i/>
              </w:rPr>
              <w:t>ț</w:t>
            </w:r>
            <w:r w:rsidRPr="00CF521F">
              <w:rPr>
                <w:b/>
                <w:i/>
              </w:rPr>
              <w:t>iilor neguvernamentale relevante recunoscute de statul membru respectiv</w:t>
            </w:r>
            <w:r w:rsidRPr="00CF521F">
              <w:t xml:space="preserve"> au posibilitatea să comunice cu solicitan</w:t>
            </w:r>
            <w:r w:rsidR="00F240FB" w:rsidRPr="00CF521F">
              <w:t>ț</w:t>
            </w:r>
            <w:r w:rsidRPr="00CF521F">
              <w:t xml:space="preserve">ii </w:t>
            </w:r>
            <w:r w:rsidR="00F240FB" w:rsidRPr="00CF521F">
              <w:t>ș</w:t>
            </w:r>
            <w:r w:rsidRPr="00CF521F">
              <w:t>i să-i viziteze în condi</w:t>
            </w:r>
            <w:r w:rsidR="00F240FB" w:rsidRPr="00CF521F">
              <w:t>ț</w:t>
            </w:r>
            <w:r w:rsidRPr="00CF521F">
              <w:t>ii care respectă via</w:t>
            </w:r>
            <w:r w:rsidR="00F240FB" w:rsidRPr="00CF521F">
              <w:t>ț</w:t>
            </w:r>
            <w:r w:rsidRPr="00CF521F">
              <w:t>a privată. Pot fi impuse limitări ale accesului în centrul de custodie publică numai atunci când acestea reprezintă, în temeiul dreptului intern, o necesitate obiectivă din motive de securitate, ordine publică sau gestionare administrativă a centrului de custodie publică, cu condi</w:t>
            </w:r>
            <w:r w:rsidR="00F240FB" w:rsidRPr="00CF521F">
              <w:t>ț</w:t>
            </w:r>
            <w:r w:rsidRPr="00CF521F">
              <w:t>ia ca acestea să nu restrângă drastic sau să împiedice accesul.</w:t>
            </w:r>
          </w:p>
        </w:tc>
        <w:tc>
          <w:tcPr>
            <w:tcW w:w="4876" w:type="dxa"/>
          </w:tcPr>
          <w:p w:rsidR="007E2637" w:rsidRPr="00CF521F" w:rsidRDefault="007E2637" w:rsidP="007E2637">
            <w:pPr>
              <w:pStyle w:val="Normal6"/>
              <w:rPr>
                <w:szCs w:val="24"/>
              </w:rPr>
            </w:pPr>
            <w:r w:rsidRPr="00CF521F">
              <w:t>4.</w:t>
            </w:r>
            <w:r w:rsidRPr="00CF521F">
              <w:tab/>
              <w:t xml:space="preserve">Statele membre se asigură că membrii de familie </w:t>
            </w:r>
            <w:r w:rsidR="00F240FB" w:rsidRPr="00CF521F">
              <w:rPr>
                <w:b/>
                <w:i/>
              </w:rPr>
              <w:t>ș</w:t>
            </w:r>
            <w:r w:rsidRPr="00CF521F">
              <w:rPr>
                <w:b/>
                <w:i/>
              </w:rPr>
              <w:t>i</w:t>
            </w:r>
            <w:r w:rsidRPr="00CF521F">
              <w:t xml:space="preserve"> consilierii juridici au posibilitatea să comunice cu solicitan</w:t>
            </w:r>
            <w:r w:rsidR="00F240FB" w:rsidRPr="00CF521F">
              <w:t>ț</w:t>
            </w:r>
            <w:r w:rsidRPr="00CF521F">
              <w:t xml:space="preserve">ii </w:t>
            </w:r>
            <w:r w:rsidR="00F240FB" w:rsidRPr="00CF521F">
              <w:t>ș</w:t>
            </w:r>
            <w:r w:rsidRPr="00CF521F">
              <w:t>i să-i viziteze în condi</w:t>
            </w:r>
            <w:r w:rsidR="00F240FB" w:rsidRPr="00CF521F">
              <w:t>ț</w:t>
            </w:r>
            <w:r w:rsidRPr="00CF521F">
              <w:t>ii care respectă via</w:t>
            </w:r>
            <w:r w:rsidR="00F240FB" w:rsidRPr="00CF521F">
              <w:t>ț</w:t>
            </w:r>
            <w:r w:rsidRPr="00CF521F">
              <w:t>a privată. Pot fi impuse limitări ale accesului în centrul de custodie publică numai atunci când acestea reprezintă, în temeiul dreptului intern, o necesitate obiectivă din motive de securitate, ordine publică sau gestionare administrativă a centrului de custodie publică, cu condi</w:t>
            </w:r>
            <w:r w:rsidR="00F240FB" w:rsidRPr="00CF521F">
              <w:t>ț</w:t>
            </w:r>
            <w:r w:rsidRPr="00CF521F">
              <w:t>ia ca acestea să nu restrângă drastic sau să împiedice accesul.</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w:t>
      </w:r>
      <w:r w:rsidR="00F240FB" w:rsidRPr="00CF521F">
        <w:rPr>
          <w:noProof w:val="0"/>
        </w:rPr>
        <w:t>ț</w:t>
      </w:r>
      <w:r w:rsidRPr="00CF521F">
        <w:rPr>
          <w:noProof w:val="0"/>
        </w:rPr>
        <w:t xml:space="preserve">iunile multor ONG-uri împiedică punerea în aplicare efectivă a SECA </w:t>
      </w:r>
      <w:r w:rsidR="00F240FB" w:rsidRPr="00CF521F">
        <w:rPr>
          <w:noProof w:val="0"/>
        </w:rPr>
        <w:t>ș</w:t>
      </w:r>
      <w:r w:rsidRPr="00CF521F">
        <w:rPr>
          <w:noProof w:val="0"/>
        </w:rPr>
        <w:t>i, prin urmare, ONG-urile nu ar trebuie să fie lăsate să se implice în procedura de azil.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1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În cazul în care solicitan</w:t>
            </w:r>
            <w:r w:rsidR="00F240FB" w:rsidRPr="00CF521F">
              <w:t>ț</w:t>
            </w:r>
            <w:r w:rsidRPr="00CF521F">
              <w:t>i cu nevoi speciale de primire sunt lua</w:t>
            </w:r>
            <w:r w:rsidR="00F240FB" w:rsidRPr="00CF521F">
              <w:t>ț</w:t>
            </w:r>
            <w:r w:rsidRPr="00CF521F">
              <w:t>i în custodie publică, statele membre asigură că ace</w:t>
            </w:r>
            <w:r w:rsidR="00F240FB" w:rsidRPr="00CF521F">
              <w:t>ș</w:t>
            </w:r>
            <w:r w:rsidRPr="00CF521F">
              <w:t>tia sunt monitoriza</w:t>
            </w:r>
            <w:r w:rsidR="00F240FB" w:rsidRPr="00CF521F">
              <w:t>ț</w:t>
            </w:r>
            <w:r w:rsidRPr="00CF521F">
              <w:t xml:space="preserve">i în mod regulat </w:t>
            </w:r>
            <w:r w:rsidR="00F240FB" w:rsidRPr="00CF521F">
              <w:t>ș</w:t>
            </w:r>
            <w:r w:rsidRPr="00CF521F">
              <w:t xml:space="preserve">i beneficiază de sprijinul corespunzător, </w:t>
            </w:r>
            <w:r w:rsidR="00F240FB" w:rsidRPr="00CF521F">
              <w:t>ț</w:t>
            </w:r>
            <w:r w:rsidRPr="00CF521F">
              <w:t>inând seama de situa</w:t>
            </w:r>
            <w:r w:rsidR="00F240FB" w:rsidRPr="00CF521F">
              <w:t>ț</w:t>
            </w:r>
            <w:r w:rsidRPr="00CF521F">
              <w:t>ia lor individuală, inclusiv de starea lor de sănătate.</w:t>
            </w:r>
          </w:p>
        </w:tc>
        <w:tc>
          <w:tcPr>
            <w:tcW w:w="4876" w:type="dxa"/>
          </w:tcPr>
          <w:p w:rsidR="007E2637" w:rsidRPr="00CF521F" w:rsidRDefault="007E2637" w:rsidP="007E2637">
            <w:pPr>
              <w:pStyle w:val="Normal6"/>
              <w:rPr>
                <w:szCs w:val="24"/>
              </w:rPr>
            </w:pPr>
            <w:r w:rsidRPr="00CF521F">
              <w:t>În cazul în care solicitan</w:t>
            </w:r>
            <w:r w:rsidR="00F240FB" w:rsidRPr="00CF521F">
              <w:t>ț</w:t>
            </w:r>
            <w:r w:rsidRPr="00CF521F">
              <w:t>i cu nevoi speciale de primire sunt lua</w:t>
            </w:r>
            <w:r w:rsidR="00F240FB" w:rsidRPr="00CF521F">
              <w:t>ț</w:t>
            </w:r>
            <w:r w:rsidRPr="00CF521F">
              <w:t>i în custodie publică, statele membre asigură că ace</w:t>
            </w:r>
            <w:r w:rsidR="00F240FB" w:rsidRPr="00CF521F">
              <w:t>ș</w:t>
            </w:r>
            <w:r w:rsidRPr="00CF521F">
              <w:t>tia sunt monitoriza</w:t>
            </w:r>
            <w:r w:rsidR="00F240FB" w:rsidRPr="00CF521F">
              <w:t>ț</w:t>
            </w:r>
            <w:r w:rsidRPr="00CF521F">
              <w:t xml:space="preserve">i în mod regulat </w:t>
            </w:r>
            <w:r w:rsidR="00F240FB" w:rsidRPr="00CF521F">
              <w:t>ș</w:t>
            </w:r>
            <w:r w:rsidRPr="00CF521F">
              <w:t xml:space="preserve">i beneficiază de sprijinul corespunzător, </w:t>
            </w:r>
            <w:r w:rsidR="00F240FB" w:rsidRPr="00CF521F">
              <w:t>ț</w:t>
            </w:r>
            <w:r w:rsidRPr="00CF521F">
              <w:t>inând seama de situa</w:t>
            </w:r>
            <w:r w:rsidR="00F240FB" w:rsidRPr="00CF521F">
              <w:t>ț</w:t>
            </w:r>
            <w:r w:rsidRPr="00CF521F">
              <w:t xml:space="preserve">ia lor individuală, inclusiv de starea lor de sănătate </w:t>
            </w:r>
            <w:r w:rsidRPr="00CF521F">
              <w:rPr>
                <w:b/>
                <w:i/>
              </w:rPr>
              <w:t xml:space="preserve">fizică </w:t>
            </w:r>
            <w:r w:rsidR="00F240FB" w:rsidRPr="00CF521F">
              <w:rPr>
                <w:b/>
                <w:i/>
              </w:rPr>
              <w:t>ș</w:t>
            </w:r>
            <w:r w:rsidRPr="00CF521F">
              <w:rPr>
                <w:b/>
                <w:i/>
              </w:rPr>
              <w:t>i mintală</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Aceasta reprezintă o clarificare care este indisolubil legată de defini</w:t>
      </w:r>
      <w:r w:rsidR="00F240FB" w:rsidRPr="00CF521F">
        <w:rPr>
          <w:noProof w:val="0"/>
        </w:rPr>
        <w:t>ț</w:t>
      </w:r>
      <w:r w:rsidRPr="00CF521F">
        <w:rPr>
          <w:noProof w:val="0"/>
        </w:rPr>
        <w:t>ia solicitan</w:t>
      </w:r>
      <w:r w:rsidR="00F240FB" w:rsidRPr="00CF521F">
        <w:rPr>
          <w:noProof w:val="0"/>
        </w:rPr>
        <w:t>ț</w:t>
      </w:r>
      <w:r w:rsidRPr="00CF521F">
        <w:rPr>
          <w:noProof w:val="0"/>
        </w:rPr>
        <w:t>ilor cu nevoi speciale de primire, din care rezultă că ace</w:t>
      </w:r>
      <w:r w:rsidR="00F240FB" w:rsidRPr="00CF521F">
        <w:rPr>
          <w:noProof w:val="0"/>
        </w:rPr>
        <w:t>ș</w:t>
      </w:r>
      <w:r w:rsidRPr="00CF521F">
        <w:rPr>
          <w:noProof w:val="0"/>
        </w:rPr>
        <w:t>ti solicitan</w:t>
      </w:r>
      <w:r w:rsidR="00F240FB" w:rsidRPr="00CF521F">
        <w:rPr>
          <w:noProof w:val="0"/>
        </w:rPr>
        <w:t>ț</w:t>
      </w:r>
      <w:r w:rsidRPr="00CF521F">
        <w:rPr>
          <w:noProof w:val="0"/>
        </w:rPr>
        <w:t>i ar putea prezenta doar o suferin</w:t>
      </w:r>
      <w:r w:rsidR="00F240FB" w:rsidRPr="00CF521F">
        <w:rPr>
          <w:noProof w:val="0"/>
        </w:rPr>
        <w:t>ț</w:t>
      </w:r>
      <w:r w:rsidRPr="00CF521F">
        <w:rPr>
          <w:noProof w:val="0"/>
        </w:rPr>
        <w:t>ă psihologică. Dispozi</w:t>
      </w:r>
      <w:r w:rsidR="00F240FB" w:rsidRPr="00CF521F">
        <w:rPr>
          <w:noProof w:val="0"/>
        </w:rPr>
        <w:t>ț</w:t>
      </w:r>
      <w:r w:rsidRPr="00CF521F">
        <w:rPr>
          <w:noProof w:val="0"/>
        </w:rPr>
        <w:t>iile care se referă doar la sănătatea fizică sau care sunt ambigue în acest sens ar fi, prin urmare, inutile.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Elly Schlein</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1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 xml:space="preserve">În cazul în care </w:t>
            </w:r>
            <w:r w:rsidRPr="00CF521F">
              <w:rPr>
                <w:b/>
                <w:i/>
              </w:rPr>
              <w:t>solicitan</w:t>
            </w:r>
            <w:r w:rsidR="00F240FB" w:rsidRPr="00CF521F">
              <w:rPr>
                <w:b/>
                <w:i/>
              </w:rPr>
              <w:t>ț</w:t>
            </w:r>
            <w:r w:rsidRPr="00CF521F">
              <w:rPr>
                <w:b/>
                <w:i/>
              </w:rPr>
              <w:t>i cu nevoi speciale de primire</w:t>
            </w:r>
            <w:r w:rsidRPr="00CF521F">
              <w:t xml:space="preserve"> sunt </w:t>
            </w:r>
            <w:r w:rsidRPr="00CF521F">
              <w:rPr>
                <w:b/>
                <w:i/>
              </w:rPr>
              <w:t>lua</w:t>
            </w:r>
            <w:r w:rsidR="00F240FB" w:rsidRPr="00CF521F">
              <w:rPr>
                <w:b/>
                <w:i/>
              </w:rPr>
              <w:t>ț</w:t>
            </w:r>
            <w:r w:rsidRPr="00CF521F">
              <w:rPr>
                <w:b/>
                <w:i/>
              </w:rPr>
              <w:t>i</w:t>
            </w:r>
            <w:r w:rsidRPr="00CF521F">
              <w:t xml:space="preserve"> în custodie publică, statele membre asigură că </w:t>
            </w:r>
            <w:r w:rsidRPr="00CF521F">
              <w:rPr>
                <w:b/>
                <w:i/>
              </w:rPr>
              <w:t>ace</w:t>
            </w:r>
            <w:r w:rsidR="00F240FB" w:rsidRPr="00CF521F">
              <w:rPr>
                <w:b/>
                <w:i/>
              </w:rPr>
              <w:t>ș</w:t>
            </w:r>
            <w:r w:rsidRPr="00CF521F">
              <w:rPr>
                <w:b/>
                <w:i/>
              </w:rPr>
              <w:t>tia</w:t>
            </w:r>
            <w:r w:rsidRPr="00CF521F">
              <w:t xml:space="preserve"> sunt </w:t>
            </w:r>
            <w:r w:rsidRPr="00CF521F">
              <w:rPr>
                <w:b/>
                <w:i/>
              </w:rPr>
              <w:t>monitoriza</w:t>
            </w:r>
            <w:r w:rsidR="00F240FB" w:rsidRPr="00CF521F">
              <w:rPr>
                <w:b/>
                <w:i/>
              </w:rPr>
              <w:t>ț</w:t>
            </w:r>
            <w:r w:rsidRPr="00CF521F">
              <w:rPr>
                <w:b/>
                <w:i/>
              </w:rPr>
              <w:t>i</w:t>
            </w:r>
            <w:r w:rsidRPr="00CF521F">
              <w:t xml:space="preserve"> în mod regulat </w:t>
            </w:r>
            <w:r w:rsidR="00F240FB" w:rsidRPr="00CF521F">
              <w:t>ș</w:t>
            </w:r>
            <w:r w:rsidRPr="00CF521F">
              <w:t xml:space="preserve">i beneficiază de sprijinul corespunzător, </w:t>
            </w:r>
            <w:r w:rsidR="00F240FB" w:rsidRPr="00CF521F">
              <w:t>ț</w:t>
            </w:r>
            <w:r w:rsidRPr="00CF521F">
              <w:t>inând seama de situa</w:t>
            </w:r>
            <w:r w:rsidR="00F240FB" w:rsidRPr="00CF521F">
              <w:t>ț</w:t>
            </w:r>
            <w:r w:rsidRPr="00CF521F">
              <w:t>ia lor individuală, inclusiv de starea lor de sănătate.</w:t>
            </w:r>
          </w:p>
        </w:tc>
        <w:tc>
          <w:tcPr>
            <w:tcW w:w="4876" w:type="dxa"/>
          </w:tcPr>
          <w:p w:rsidR="007E2637" w:rsidRPr="00CF521F" w:rsidRDefault="007E2637" w:rsidP="007E2637">
            <w:pPr>
              <w:pStyle w:val="Normal6"/>
              <w:rPr>
                <w:szCs w:val="24"/>
              </w:rPr>
            </w:pPr>
            <w:r w:rsidRPr="00CF521F">
              <w:t xml:space="preserve">În cazul în care </w:t>
            </w:r>
            <w:r w:rsidRPr="00CF521F">
              <w:rPr>
                <w:b/>
                <w:i/>
              </w:rPr>
              <w:t>persoane vulnerabile</w:t>
            </w:r>
            <w:r w:rsidRPr="00CF521F">
              <w:t xml:space="preserve"> sunt</w:t>
            </w:r>
            <w:r w:rsidRPr="00CF521F">
              <w:rPr>
                <w:b/>
                <w:i/>
              </w:rPr>
              <w:t xml:space="preserve"> luate</w:t>
            </w:r>
            <w:r w:rsidRPr="00CF521F">
              <w:t xml:space="preserve"> în custodie publică, statele membre asigură că </w:t>
            </w:r>
            <w:r w:rsidRPr="00CF521F">
              <w:rPr>
                <w:b/>
                <w:i/>
              </w:rPr>
              <w:t>acestea</w:t>
            </w:r>
            <w:r w:rsidRPr="00CF521F">
              <w:t xml:space="preserve"> sunt </w:t>
            </w:r>
            <w:r w:rsidRPr="00CF521F">
              <w:rPr>
                <w:b/>
                <w:i/>
              </w:rPr>
              <w:t>monitorizate</w:t>
            </w:r>
            <w:r w:rsidRPr="00CF521F">
              <w:t xml:space="preserve"> în mod regulat </w:t>
            </w:r>
            <w:r w:rsidR="00F240FB" w:rsidRPr="00CF521F">
              <w:t>ș</w:t>
            </w:r>
            <w:r w:rsidRPr="00CF521F">
              <w:t xml:space="preserve">i beneficiază de sprijinul corespunzător, </w:t>
            </w:r>
            <w:r w:rsidR="00F240FB" w:rsidRPr="00CF521F">
              <w:t>ț</w:t>
            </w:r>
            <w:r w:rsidRPr="00CF521F">
              <w:t>inând seama de situa</w:t>
            </w:r>
            <w:r w:rsidR="00F240FB" w:rsidRPr="00CF521F">
              <w:t>ț</w:t>
            </w:r>
            <w:r w:rsidRPr="00CF521F">
              <w:t>ia lor individuală, inclusiv de starea lor de sănătate.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11 </w:t>
      </w:r>
      <w:r w:rsidRPr="00CF521F">
        <w:rPr>
          <w:cs/>
        </w:rPr>
        <w:t xml:space="preserve">– </w:t>
      </w:r>
      <w:r w:rsidRPr="00CF521F">
        <w:t>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sunt lua</w:t>
            </w:r>
            <w:r w:rsidR="00F240FB" w:rsidRPr="00CF521F">
              <w:rPr>
                <w:b/>
                <w:i/>
              </w:rPr>
              <w:t>ț</w:t>
            </w:r>
            <w:r w:rsidRPr="00CF521F">
              <w:rPr>
                <w:b/>
                <w:i/>
              </w:rPr>
              <w:t>i în custodie publică numai ca o măsură la care se recurge în ultimă instan</w:t>
            </w:r>
            <w:r w:rsidR="00F240FB" w:rsidRPr="00CF521F">
              <w:rPr>
                <w:b/>
                <w:i/>
              </w:rPr>
              <w:t>ț</w:t>
            </w:r>
            <w:r w:rsidRPr="00CF521F">
              <w:rPr>
                <w:b/>
                <w:i/>
              </w:rPr>
              <w:t xml:space="preserve">ă </w:t>
            </w:r>
            <w:r w:rsidR="00F240FB" w:rsidRPr="00CF521F">
              <w:rPr>
                <w:b/>
                <w:i/>
              </w:rPr>
              <w:t>ș</w:t>
            </w:r>
            <w:r w:rsidRPr="00CF521F">
              <w:rPr>
                <w:b/>
                <w:i/>
              </w:rPr>
              <w:t>i după ce s-a stabilit că nu s-ar putea aplica efectiv măsuri alternative mai pu</w:t>
            </w:r>
            <w:r w:rsidR="00F240FB" w:rsidRPr="00CF521F">
              <w:rPr>
                <w:b/>
                <w:i/>
              </w:rPr>
              <w:t>ț</w:t>
            </w:r>
            <w:r w:rsidRPr="00CF521F">
              <w:rPr>
                <w:b/>
                <w:i/>
              </w:rPr>
              <w:t xml:space="preserve">in coercitive. O astfel de luare în custodie publică se aplică pe cea mai scurtă perioadă de timp </w:t>
            </w:r>
            <w:r w:rsidR="00F240FB" w:rsidRPr="00CF521F">
              <w:rPr>
                <w:b/>
                <w:i/>
              </w:rPr>
              <w:t>ș</w:t>
            </w:r>
            <w:r w:rsidRPr="00CF521F">
              <w:rPr>
                <w:b/>
                <w:i/>
              </w:rPr>
              <w:t>i se depun toate eforturile pentru a-i elibera pe minorii afla</w:t>
            </w:r>
            <w:r w:rsidR="00F240FB" w:rsidRPr="00CF521F">
              <w:rPr>
                <w:b/>
                <w:i/>
              </w:rPr>
              <w:t>ț</w:t>
            </w:r>
            <w:r w:rsidRPr="00CF521F">
              <w:rPr>
                <w:b/>
                <w:i/>
              </w:rPr>
              <w:t xml:space="preserve">i în custodie publică </w:t>
            </w:r>
            <w:r w:rsidR="00F240FB" w:rsidRPr="00CF521F">
              <w:rPr>
                <w:b/>
                <w:i/>
              </w:rPr>
              <w:t>ș</w:t>
            </w:r>
            <w:r w:rsidRPr="00CF521F">
              <w:rPr>
                <w:b/>
                <w:i/>
              </w:rPr>
              <w:t>i a-i plasa în centre de cazare adecvate pentru minori.</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 să se modifice această parte a textului pentru a se asigura coeren</w:t>
      </w:r>
      <w:r w:rsidR="00F240FB" w:rsidRPr="00CF521F">
        <w:rPr>
          <w:noProof w:val="0"/>
        </w:rPr>
        <w:t>ț</w:t>
      </w:r>
      <w:r w:rsidRPr="00CF521F">
        <w:rPr>
          <w:noProof w:val="0"/>
        </w:rPr>
        <w:t>a cu dispozi</w:t>
      </w:r>
      <w:r w:rsidR="00F240FB" w:rsidRPr="00CF521F">
        <w:rPr>
          <w:noProof w:val="0"/>
        </w:rPr>
        <w:t>ț</w:t>
      </w:r>
      <w:r w:rsidRPr="00CF521F">
        <w:rPr>
          <w:noProof w:val="0"/>
        </w:rPr>
        <w:t>iile introduse la articolul 8.1a. prin care se solicită ca, în niciun caz, un solicitant de azil minor să nu poată fi supus unui regim de deten</w:t>
      </w:r>
      <w:r w:rsidR="00F240FB" w:rsidRPr="00CF521F">
        <w:rPr>
          <w:noProof w:val="0"/>
        </w:rPr>
        <w:t>ț</w:t>
      </w:r>
      <w:r w:rsidRPr="00CF521F">
        <w:rPr>
          <w:noProof w:val="0"/>
        </w:rPr>
        <w:t>ie până la finalizarea procedurii de azil.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259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Salvatore Domenico Pogliese, Alessandra Mussolini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sunt lua</w:t>
            </w:r>
            <w:r w:rsidR="00F240FB" w:rsidRPr="00CF521F">
              <w:rPr>
                <w:b/>
                <w:i/>
              </w:rPr>
              <w:t>ț</w:t>
            </w:r>
            <w:r w:rsidRPr="00CF521F">
              <w:rPr>
                <w:b/>
                <w:i/>
              </w:rPr>
              <w:t>i în custodie publică numai ca o măsură la care se recurge în ultimă instan</w:t>
            </w:r>
            <w:r w:rsidR="00F240FB" w:rsidRPr="00CF521F">
              <w:rPr>
                <w:b/>
                <w:i/>
              </w:rPr>
              <w:t>ț</w:t>
            </w:r>
            <w:r w:rsidRPr="00CF521F">
              <w:rPr>
                <w:b/>
                <w:i/>
              </w:rPr>
              <w:t xml:space="preserve">ă </w:t>
            </w:r>
            <w:r w:rsidR="00F240FB" w:rsidRPr="00CF521F">
              <w:rPr>
                <w:b/>
                <w:i/>
              </w:rPr>
              <w:t>ș</w:t>
            </w:r>
            <w:r w:rsidRPr="00CF521F">
              <w:rPr>
                <w:b/>
                <w:i/>
              </w:rPr>
              <w:t>i după ce s-a stabilit că nu s-ar putea aplica efectiv măsuri alternative mai pu</w:t>
            </w:r>
            <w:r w:rsidR="00F240FB" w:rsidRPr="00CF521F">
              <w:rPr>
                <w:b/>
                <w:i/>
              </w:rPr>
              <w:t>ț</w:t>
            </w:r>
            <w:r w:rsidRPr="00CF521F">
              <w:rPr>
                <w:b/>
                <w:i/>
              </w:rPr>
              <w:t xml:space="preserve">in coercitive. O astfel de luare în custodie publică se aplică pe cea mai scurtă perioadă de timp </w:t>
            </w:r>
            <w:r w:rsidR="00F240FB" w:rsidRPr="00CF521F">
              <w:rPr>
                <w:b/>
                <w:i/>
              </w:rPr>
              <w:t>ș</w:t>
            </w:r>
            <w:r w:rsidRPr="00CF521F">
              <w:rPr>
                <w:b/>
                <w:i/>
              </w:rPr>
              <w:t>i se depun toate eforturile pentru a-i elibera pe minorii afla</w:t>
            </w:r>
            <w:r w:rsidR="00F240FB" w:rsidRPr="00CF521F">
              <w:rPr>
                <w:b/>
                <w:i/>
              </w:rPr>
              <w:t>ț</w:t>
            </w:r>
            <w:r w:rsidRPr="00CF521F">
              <w:rPr>
                <w:b/>
                <w:i/>
              </w:rPr>
              <w:t xml:space="preserve">i în custodie publică </w:t>
            </w:r>
            <w:r w:rsidR="00F240FB" w:rsidRPr="00CF521F">
              <w:rPr>
                <w:b/>
                <w:i/>
              </w:rPr>
              <w:t>ș</w:t>
            </w:r>
            <w:r w:rsidRPr="00CF521F">
              <w:rPr>
                <w:b/>
                <w:i/>
              </w:rPr>
              <w:t>i a-i plasa în centre de cazare adecvate pentru minori.</w:t>
            </w:r>
          </w:p>
        </w:tc>
        <w:tc>
          <w:tcPr>
            <w:tcW w:w="4876" w:type="dxa"/>
          </w:tcPr>
          <w:p w:rsidR="007E2637" w:rsidRPr="00CF521F" w:rsidRDefault="007E2637" w:rsidP="007E2637">
            <w:pPr>
              <w:pStyle w:val="Normal6"/>
              <w:rPr>
                <w:szCs w:val="24"/>
              </w:rPr>
            </w:pPr>
            <w:r w:rsidRPr="00CF521F">
              <w:rPr>
                <w:b/>
                <w:i/>
              </w:rPr>
              <w:t>Luarea în custodie publică a copiilor este interzisă. Totu</w:t>
            </w:r>
            <w:r w:rsidR="00F240FB" w:rsidRPr="00CF521F">
              <w:rPr>
                <w:b/>
                <w:i/>
              </w:rPr>
              <w:t>ș</w:t>
            </w:r>
            <w:r w:rsidRPr="00CF521F">
              <w:rPr>
                <w:b/>
                <w:i/>
              </w:rPr>
              <w:t>i, acest lucru nu afectează dreptul penal al statului membru.</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Acest amendament urmăre</w:t>
      </w:r>
      <w:r w:rsidR="00F240FB" w:rsidRPr="00CF521F">
        <w:rPr>
          <w:noProof w:val="0"/>
        </w:rPr>
        <w:t>ș</w:t>
      </w:r>
      <w:r w:rsidRPr="00CF521F">
        <w:rPr>
          <w:noProof w:val="0"/>
        </w:rPr>
        <w:t>te interzicerea luării în custodie publică a copiilor în contextul punerii în aplicare a Directivei privind condi</w:t>
      </w:r>
      <w:r w:rsidR="00F240FB" w:rsidRPr="00CF521F">
        <w:rPr>
          <w:noProof w:val="0"/>
        </w:rPr>
        <w:t>ț</w:t>
      </w:r>
      <w:r w:rsidRPr="00CF521F">
        <w:rPr>
          <w:noProof w:val="0"/>
        </w:rPr>
        <w:t>iile de primire, dar, în acela</w:t>
      </w:r>
      <w:r w:rsidR="00F240FB" w:rsidRPr="00CF521F">
        <w:rPr>
          <w:noProof w:val="0"/>
        </w:rPr>
        <w:t>ș</w:t>
      </w:r>
      <w:r w:rsidRPr="00CF521F">
        <w:rPr>
          <w:noProof w:val="0"/>
        </w:rPr>
        <w:t>i timp, specifică faptul că, în acele cazuri în care copiii comit infrac</w:t>
      </w:r>
      <w:r w:rsidR="00F240FB" w:rsidRPr="00CF521F">
        <w:rPr>
          <w:noProof w:val="0"/>
        </w:rPr>
        <w:t>ț</w:t>
      </w:r>
      <w:r w:rsidRPr="00CF521F">
        <w:rPr>
          <w:noProof w:val="0"/>
        </w:rPr>
        <w:t>iuni, ace</w:t>
      </w:r>
      <w:r w:rsidR="00F240FB" w:rsidRPr="00CF521F">
        <w:rPr>
          <w:noProof w:val="0"/>
        </w:rPr>
        <w:t>ș</w:t>
      </w:r>
      <w:r w:rsidRPr="00CF521F">
        <w:rPr>
          <w:noProof w:val="0"/>
        </w:rPr>
        <w:t>tia pot fi în continuare pasibili de pedeapsă în temeiul legisla</w:t>
      </w:r>
      <w:r w:rsidR="00F240FB" w:rsidRPr="00CF521F">
        <w:rPr>
          <w:noProof w:val="0"/>
        </w:rPr>
        <w:t>ț</w:t>
      </w:r>
      <w:r w:rsidRPr="00CF521F">
        <w:rPr>
          <w:noProof w:val="0"/>
        </w:rPr>
        <w:t>iei na</w:t>
      </w:r>
      <w:r w:rsidR="00F240FB" w:rsidRPr="00CF521F">
        <w:rPr>
          <w:noProof w:val="0"/>
        </w:rPr>
        <w:t>ț</w:t>
      </w:r>
      <w:r w:rsidRPr="00CF521F">
        <w:rPr>
          <w:noProof w:val="0"/>
        </w:rPr>
        <w:t>ionale.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Minorii sunt lua</w:t>
            </w:r>
            <w:r w:rsidR="00F240FB" w:rsidRPr="00CF521F">
              <w:t>ț</w:t>
            </w:r>
            <w:r w:rsidRPr="00CF521F">
              <w:t>i în custodie publică numai ca o măsură la care se recurge în ultimă instan</w:t>
            </w:r>
            <w:r w:rsidR="00F240FB" w:rsidRPr="00CF521F">
              <w:t>ț</w:t>
            </w:r>
            <w:r w:rsidRPr="00CF521F">
              <w:t xml:space="preserve">ă </w:t>
            </w:r>
            <w:r w:rsidR="00F240FB" w:rsidRPr="00CF521F">
              <w:t>ș</w:t>
            </w:r>
            <w:r w:rsidRPr="00CF521F">
              <w:t>i după ce s-a stabilit că nu s-ar putea aplica efectiv măsuri alternative mai pu</w:t>
            </w:r>
            <w:r w:rsidR="00F240FB" w:rsidRPr="00CF521F">
              <w:t>ț</w:t>
            </w:r>
            <w:r w:rsidRPr="00CF521F">
              <w:t xml:space="preserve">in coercitive. </w:t>
            </w:r>
            <w:r w:rsidRPr="00CF521F">
              <w:rPr>
                <w:b/>
                <w:i/>
              </w:rPr>
              <w:t xml:space="preserve">O astfel de luare în custodie publică se aplică pe cea mai scurtă perioadă de timp </w:t>
            </w:r>
            <w:r w:rsidR="00F240FB" w:rsidRPr="00CF521F">
              <w:rPr>
                <w:b/>
                <w:i/>
              </w:rPr>
              <w:t>ș</w:t>
            </w:r>
            <w:r w:rsidRPr="00CF521F">
              <w:rPr>
                <w:b/>
                <w:i/>
              </w:rPr>
              <w:t>i se depun toate eforturile pentru a-i elibera pe minorii afla</w:t>
            </w:r>
            <w:r w:rsidR="00F240FB" w:rsidRPr="00CF521F">
              <w:rPr>
                <w:b/>
                <w:i/>
              </w:rPr>
              <w:t>ț</w:t>
            </w:r>
            <w:r w:rsidRPr="00CF521F">
              <w:rPr>
                <w:b/>
                <w:i/>
              </w:rPr>
              <w:t xml:space="preserve">i în custodie publică </w:t>
            </w:r>
            <w:r w:rsidR="00F240FB" w:rsidRPr="00CF521F">
              <w:rPr>
                <w:b/>
                <w:i/>
              </w:rPr>
              <w:t>ș</w:t>
            </w:r>
            <w:r w:rsidRPr="00CF521F">
              <w:rPr>
                <w:b/>
                <w:i/>
              </w:rPr>
              <w:t>i a-i plasa în centre de cazare adecvate pentru minori.</w:t>
            </w:r>
          </w:p>
        </w:tc>
        <w:tc>
          <w:tcPr>
            <w:tcW w:w="4876" w:type="dxa"/>
          </w:tcPr>
          <w:p w:rsidR="007E2637" w:rsidRPr="00CF521F" w:rsidRDefault="007E2637" w:rsidP="007E2637">
            <w:pPr>
              <w:pStyle w:val="Normal6"/>
              <w:rPr>
                <w:szCs w:val="24"/>
              </w:rPr>
            </w:pPr>
            <w:r w:rsidRPr="00CF521F">
              <w:t>Minorii sunt lua</w:t>
            </w:r>
            <w:r w:rsidR="00F240FB" w:rsidRPr="00CF521F">
              <w:t>ț</w:t>
            </w:r>
            <w:r w:rsidRPr="00CF521F">
              <w:t>i în custodie publică numai ca o măsură la care se recurge în ultimă instan</w:t>
            </w:r>
            <w:r w:rsidR="00F240FB" w:rsidRPr="00CF521F">
              <w:t>ț</w:t>
            </w:r>
            <w:r w:rsidRPr="00CF521F">
              <w:t xml:space="preserve">ă </w:t>
            </w:r>
            <w:r w:rsidR="00F240FB" w:rsidRPr="00CF521F">
              <w:t>ș</w:t>
            </w:r>
            <w:r w:rsidRPr="00CF521F">
              <w:t>i după ce s-a stabilit că nu s-ar putea aplica efectiv măsuri alternative mai pu</w:t>
            </w:r>
            <w:r w:rsidR="00F240FB" w:rsidRPr="00CF521F">
              <w:t>ț</w:t>
            </w:r>
            <w:r w:rsidRPr="00CF521F">
              <w:t>in coercitive.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Restric</w:t>
      </w:r>
      <w:r w:rsidR="00F240FB" w:rsidRPr="00CF521F">
        <w:rPr>
          <w:noProof w:val="0"/>
        </w:rPr>
        <w:t>ț</w:t>
      </w:r>
      <w:r w:rsidRPr="00CF521F">
        <w:rPr>
          <w:noProof w:val="0"/>
        </w:rPr>
        <w:t>iile nejustificate cu privire la utilizarea luării în custodie publică nu pot fi men</w:t>
      </w:r>
      <w:r w:rsidR="00F240FB" w:rsidRPr="00CF521F">
        <w:rPr>
          <w:noProof w:val="0"/>
        </w:rPr>
        <w:t>ț</w:t>
      </w:r>
      <w:r w:rsidRPr="00CF521F">
        <w:rPr>
          <w:noProof w:val="0"/>
        </w:rPr>
        <w:t>inute.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Anna Maria Corazza Bildt, Caterina Chinnici, Hilde Vautmans, Vilija Blinkevičiūtė, Julie Ward, Luigi Morgano, Salvatore Domenico Pogliese, Alessandra Mussolini, Brando Benifei, Damiano Zoffoli,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Minorii sunt lua</w:t>
            </w:r>
            <w:r w:rsidR="00F240FB" w:rsidRPr="00CF521F">
              <w:t>ț</w:t>
            </w:r>
            <w:r w:rsidRPr="00CF521F">
              <w:t xml:space="preserve">i în custodie publică </w:t>
            </w:r>
            <w:r w:rsidRPr="00CF521F">
              <w:rPr>
                <w:b/>
                <w:i/>
              </w:rPr>
              <w:t>numai ca o măsură la care se recurge în ultimă instan</w:t>
            </w:r>
            <w:r w:rsidR="00F240FB" w:rsidRPr="00CF521F">
              <w:rPr>
                <w:b/>
                <w:i/>
              </w:rPr>
              <w:t>ț</w:t>
            </w:r>
            <w:r w:rsidRPr="00CF521F">
              <w:rPr>
                <w:b/>
                <w:i/>
              </w:rPr>
              <w:t xml:space="preserve">ă </w:t>
            </w:r>
            <w:r w:rsidR="00F240FB" w:rsidRPr="00CF521F">
              <w:rPr>
                <w:b/>
                <w:i/>
              </w:rPr>
              <w:t>ș</w:t>
            </w:r>
            <w:r w:rsidRPr="00CF521F">
              <w:rPr>
                <w:b/>
                <w:i/>
              </w:rPr>
              <w:t>i după ce s-a stabilit că nu s-ar putea aplica efectiv măsuri alternative mai pu</w:t>
            </w:r>
            <w:r w:rsidR="00F240FB" w:rsidRPr="00CF521F">
              <w:rPr>
                <w:b/>
                <w:i/>
              </w:rPr>
              <w:t>ț</w:t>
            </w:r>
            <w:r w:rsidRPr="00CF521F">
              <w:rPr>
                <w:b/>
                <w:i/>
              </w:rPr>
              <w:t xml:space="preserve">in coercitive. O astfel de luare în custodie publică se aplică pe cea mai scurtă perioadă de timp </w:t>
            </w:r>
            <w:r w:rsidR="00F240FB" w:rsidRPr="00CF521F">
              <w:rPr>
                <w:b/>
                <w:i/>
              </w:rPr>
              <w:t>ș</w:t>
            </w:r>
            <w:r w:rsidRPr="00CF521F">
              <w:rPr>
                <w:b/>
                <w:i/>
              </w:rPr>
              <w:t>i se depun toate eforturile pentru a-i elibera pe minorii afla</w:t>
            </w:r>
            <w:r w:rsidR="00F240FB" w:rsidRPr="00CF521F">
              <w:rPr>
                <w:b/>
                <w:i/>
              </w:rPr>
              <w:t>ț</w:t>
            </w:r>
            <w:r w:rsidRPr="00CF521F">
              <w:rPr>
                <w:b/>
                <w:i/>
              </w:rPr>
              <w:t xml:space="preserve">i în custodie publică </w:t>
            </w:r>
            <w:r w:rsidR="00F240FB" w:rsidRPr="00CF521F">
              <w:rPr>
                <w:b/>
                <w:i/>
              </w:rPr>
              <w:t>ș</w:t>
            </w:r>
            <w:r w:rsidRPr="00CF521F">
              <w:rPr>
                <w:b/>
                <w:i/>
              </w:rPr>
              <w:t>i a-i plasa în centre de cazare adecvate pentru minori</w:t>
            </w:r>
            <w:r w:rsidRPr="00CF521F">
              <w:t>.</w:t>
            </w:r>
          </w:p>
        </w:tc>
        <w:tc>
          <w:tcPr>
            <w:tcW w:w="4876" w:type="dxa"/>
          </w:tcPr>
          <w:p w:rsidR="007E2637" w:rsidRPr="00CF521F" w:rsidRDefault="007E2637" w:rsidP="007E2637">
            <w:pPr>
              <w:pStyle w:val="Normal6"/>
              <w:rPr>
                <w:szCs w:val="24"/>
              </w:rPr>
            </w:pPr>
            <w:r w:rsidRPr="00CF521F">
              <w:t xml:space="preserve">Minorii </w:t>
            </w:r>
            <w:r w:rsidRPr="00CF521F">
              <w:rPr>
                <w:b/>
                <w:i/>
              </w:rPr>
              <w:t>nu</w:t>
            </w:r>
            <w:r w:rsidRPr="00CF521F">
              <w:t xml:space="preserve"> sunt lua</w:t>
            </w:r>
            <w:r w:rsidR="00F240FB" w:rsidRPr="00CF521F">
              <w:t>ț</w:t>
            </w:r>
            <w:r w:rsidRPr="00CF521F">
              <w:t>i în custodie publică</w:t>
            </w:r>
            <w:r w:rsidRPr="00CF521F">
              <w:rPr>
                <w:b/>
                <w:i/>
              </w:rPr>
              <w:t xml:space="preserve">; statele membre găzduiesc, în schimb, minorii </w:t>
            </w:r>
            <w:r w:rsidR="00F240FB" w:rsidRPr="00CF521F">
              <w:rPr>
                <w:b/>
                <w:i/>
              </w:rPr>
              <w:t>ș</w:t>
            </w:r>
            <w:r w:rsidRPr="00CF521F">
              <w:rPr>
                <w:b/>
                <w:i/>
              </w:rPr>
              <w:t>i familiile cu minori în plasamente din cadrul comunită</w:t>
            </w:r>
            <w:r w:rsidR="00F240FB" w:rsidRPr="00CF521F">
              <w:rPr>
                <w:b/>
                <w:i/>
              </w:rPr>
              <w:t>ț</w:t>
            </w:r>
            <w:r w:rsidRPr="00CF521F">
              <w:rPr>
                <w:b/>
                <w:i/>
              </w:rPr>
              <w:t>ii, neprivative de libertate, pe durata procesării statutului lor de imigran</w:t>
            </w:r>
            <w:r w:rsidR="00F240FB" w:rsidRPr="00CF521F">
              <w:rPr>
                <w:b/>
                <w:i/>
              </w:rPr>
              <w:t>ț</w:t>
            </w:r>
            <w:r w:rsidRPr="00CF521F">
              <w:rPr>
                <w:b/>
                <w:i/>
              </w:rPr>
              <w:t>i.</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Amendamentul vizează alinierea prezentei directive cu CDC a ONU, asigurându-se că este respectat interesul superior al copilului prin interzicerea luării în custodie publică a copiilor în contextul prezentei directive. Luarea în custodie publică a minorilor nu este niciodată în interesul superior al acestora.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 Tanja Fajon</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Miriam Dalli, Péter Niedermüller, Nathalie Griesbeck, Anna Maria Corazza Bildt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sunt lua</w:t>
            </w:r>
            <w:r w:rsidR="00F240FB" w:rsidRPr="00CF521F">
              <w:rPr>
                <w:b/>
                <w:i/>
              </w:rPr>
              <w:t>ț</w:t>
            </w:r>
            <w:r w:rsidRPr="00CF521F">
              <w:rPr>
                <w:b/>
                <w:i/>
              </w:rPr>
              <w:t>i în custodie publică numai ca o măsură la care se recurge în ultimă instan</w:t>
            </w:r>
            <w:r w:rsidR="00F240FB" w:rsidRPr="00CF521F">
              <w:rPr>
                <w:b/>
                <w:i/>
              </w:rPr>
              <w:t>ț</w:t>
            </w:r>
            <w:r w:rsidRPr="00CF521F">
              <w:rPr>
                <w:b/>
                <w:i/>
              </w:rPr>
              <w:t xml:space="preserve">ă </w:t>
            </w:r>
            <w:r w:rsidR="00F240FB" w:rsidRPr="00CF521F">
              <w:rPr>
                <w:b/>
                <w:i/>
              </w:rPr>
              <w:t>ș</w:t>
            </w:r>
            <w:r w:rsidRPr="00CF521F">
              <w:rPr>
                <w:b/>
                <w:i/>
              </w:rPr>
              <w:t>i după ce s-a stabilit că nu s-ar putea aplica efectiv măsuri alternative mai pu</w:t>
            </w:r>
            <w:r w:rsidR="00F240FB" w:rsidRPr="00CF521F">
              <w:rPr>
                <w:b/>
                <w:i/>
              </w:rPr>
              <w:t>ț</w:t>
            </w:r>
            <w:r w:rsidRPr="00CF521F">
              <w:rPr>
                <w:b/>
                <w:i/>
              </w:rPr>
              <w:t xml:space="preserve">in coercitive. O astfel de luare în custodie publică se aplică pe cea mai scurtă perioadă de timp </w:t>
            </w:r>
            <w:r w:rsidR="00F240FB" w:rsidRPr="00CF521F">
              <w:rPr>
                <w:b/>
                <w:i/>
              </w:rPr>
              <w:t>ș</w:t>
            </w:r>
            <w:r w:rsidRPr="00CF521F">
              <w:rPr>
                <w:b/>
                <w:i/>
              </w:rPr>
              <w:t>i se depun toate eforturile pentru a-i elibera pe minorii afla</w:t>
            </w:r>
            <w:r w:rsidR="00F240FB" w:rsidRPr="00CF521F">
              <w:rPr>
                <w:b/>
                <w:i/>
              </w:rPr>
              <w:t>ț</w:t>
            </w:r>
            <w:r w:rsidRPr="00CF521F">
              <w:rPr>
                <w:b/>
                <w:i/>
              </w:rPr>
              <w:t xml:space="preserve">i în custodie publică </w:t>
            </w:r>
            <w:r w:rsidR="00F240FB" w:rsidRPr="00CF521F">
              <w:rPr>
                <w:b/>
                <w:i/>
              </w:rPr>
              <w:t>ș</w:t>
            </w:r>
            <w:r w:rsidRPr="00CF521F">
              <w:rPr>
                <w:b/>
                <w:i/>
              </w:rPr>
              <w:t>i a-i plasa în centre de cazare adecvate pentru minori.</w:t>
            </w:r>
          </w:p>
        </w:tc>
        <w:tc>
          <w:tcPr>
            <w:tcW w:w="4876" w:type="dxa"/>
          </w:tcPr>
          <w:p w:rsidR="007E2637" w:rsidRPr="00CF521F" w:rsidRDefault="007E2637" w:rsidP="007E2637">
            <w:pPr>
              <w:pStyle w:val="Normal6"/>
              <w:rPr>
                <w:szCs w:val="24"/>
              </w:rPr>
            </w:pPr>
            <w:r w:rsidRPr="00CF521F">
              <w:rPr>
                <w:b/>
                <w:i/>
              </w:rPr>
              <w:t xml:space="preserve">Luarea în custodie publică a copiilor este interzisă. Statele membre instituie mecanisme adecvate de îngrijire </w:t>
            </w:r>
            <w:r w:rsidR="00F240FB" w:rsidRPr="00CF521F">
              <w:rPr>
                <w:b/>
                <w:i/>
              </w:rPr>
              <w:t>ș</w:t>
            </w:r>
            <w:r w:rsidRPr="00CF521F">
              <w:rPr>
                <w:b/>
                <w:i/>
              </w:rPr>
              <w:t xml:space="preserve">i programe comunitare pentru a asigura primirea adecvată a copiilor </w:t>
            </w:r>
            <w:r w:rsidR="00F240FB" w:rsidRPr="00CF521F">
              <w:rPr>
                <w:b/>
                <w:i/>
              </w:rPr>
              <w:t>ș</w:t>
            </w:r>
            <w:r w:rsidRPr="00CF521F">
              <w:rPr>
                <w:b/>
                <w:i/>
              </w:rPr>
              <w:t>i a familiilor acestora</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Amendamentul vizează alinierea prezentei directive cu CDC a ONU, asigurându-se că este respectat interesul superior al copilului prin interzicerea luării în custodie publică a copiilor în contextul prezentei directive. 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Miriam Dalli, Péter Niedermüller, Caterina Chinnici,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2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Interesul superior al copilului , astfel cum este men</w:t>
            </w:r>
            <w:r w:rsidR="00F240FB" w:rsidRPr="00CF521F">
              <w:t>ț</w:t>
            </w:r>
            <w:r w:rsidRPr="00CF521F">
              <w:t>ionat la articolul 22 alineatul (2), prevalează pentru statele membre .</w:t>
            </w:r>
          </w:p>
        </w:tc>
        <w:tc>
          <w:tcPr>
            <w:tcW w:w="4876" w:type="dxa"/>
          </w:tcPr>
          <w:p w:rsidR="007E2637" w:rsidRPr="00CF521F" w:rsidRDefault="007E2637" w:rsidP="007E2637">
            <w:pPr>
              <w:pStyle w:val="Normal6"/>
              <w:rPr>
                <w:szCs w:val="24"/>
              </w:rPr>
            </w:pPr>
            <w:r w:rsidRPr="00CF521F">
              <w:t>Interesul superior al copilului , astfel cum este men</w:t>
            </w:r>
            <w:r w:rsidR="00F240FB" w:rsidRPr="00CF521F">
              <w:t>ț</w:t>
            </w:r>
            <w:r w:rsidRPr="00CF521F">
              <w:t xml:space="preserve">ionat la articolul 22 alineatul (2), prevalează pentru statele membre . </w:t>
            </w:r>
            <w:r w:rsidRPr="00CF521F">
              <w:rPr>
                <w:b/>
                <w:i/>
              </w:rPr>
              <w:t xml:space="preserve">Mecanismele adecvate de îngrijire </w:t>
            </w:r>
            <w:r w:rsidR="00F240FB" w:rsidRPr="00CF521F">
              <w:rPr>
                <w:b/>
                <w:i/>
              </w:rPr>
              <w:t>ș</w:t>
            </w:r>
            <w:r w:rsidRPr="00CF521F">
              <w:rPr>
                <w:b/>
                <w:i/>
              </w:rPr>
              <w:t xml:space="preserve">i măsurile de primire pentru copii </w:t>
            </w:r>
            <w:r w:rsidR="00F240FB" w:rsidRPr="00CF521F">
              <w:rPr>
                <w:b/>
                <w:i/>
              </w:rPr>
              <w:t>ș</w:t>
            </w:r>
            <w:r w:rsidRPr="00CF521F">
              <w:rPr>
                <w:b/>
                <w:i/>
              </w:rPr>
              <w:t>i familiile lor sunt instituite în cadrul comunită</w:t>
            </w:r>
            <w:r w:rsidR="00F240FB" w:rsidRPr="00CF521F">
              <w:rPr>
                <w:b/>
                <w:i/>
              </w:rPr>
              <w:t>ț</w:t>
            </w:r>
            <w:r w:rsidRPr="00CF521F">
              <w:rPr>
                <w:b/>
                <w:i/>
              </w:rPr>
              <w:t>ii, sunt cel mai pu</w:t>
            </w:r>
            <w:r w:rsidR="00F240FB" w:rsidRPr="00CF521F">
              <w:rPr>
                <w:b/>
                <w:i/>
              </w:rPr>
              <w:t>ț</w:t>
            </w:r>
            <w:r w:rsidRPr="00CF521F">
              <w:rPr>
                <w:b/>
                <w:i/>
              </w:rPr>
              <w:t xml:space="preserve">in intruzive </w:t>
            </w:r>
            <w:r w:rsidR="00F240FB" w:rsidRPr="00CF521F">
              <w:rPr>
                <w:b/>
                <w:i/>
              </w:rPr>
              <w:t>ș</w:t>
            </w:r>
            <w:r w:rsidRPr="00CF521F">
              <w:rPr>
                <w:b/>
                <w:i/>
              </w:rPr>
              <w:t>i respectă dreptul la via</w:t>
            </w:r>
            <w:r w:rsidR="00F240FB" w:rsidRPr="00CF521F">
              <w:rPr>
                <w:b/>
                <w:i/>
              </w:rPr>
              <w:t>ț</w:t>
            </w:r>
            <w:r w:rsidRPr="00CF521F">
              <w:rPr>
                <w:b/>
                <w:i/>
              </w:rPr>
              <w:t xml:space="preserve">a privată </w:t>
            </w:r>
            <w:r w:rsidR="00F240FB" w:rsidRPr="00CF521F">
              <w:rPr>
                <w:b/>
                <w:i/>
              </w:rPr>
              <w:t>ș</w:t>
            </w:r>
            <w:r w:rsidRPr="00CF521F">
              <w:rPr>
                <w:b/>
                <w:i/>
              </w:rPr>
              <w:t>i de familie.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 Tanja Fajon</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Anna Maria Corazza Bildt, Caterina Chinnici,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2 – paragraful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cazul în care minorii sunt plasa</w:t>
            </w:r>
            <w:r w:rsidR="00F240FB" w:rsidRPr="00CF521F">
              <w:rPr>
                <w:b/>
                <w:i/>
              </w:rPr>
              <w:t>ț</w:t>
            </w:r>
            <w:r w:rsidRPr="00CF521F">
              <w:rPr>
                <w:b/>
                <w:i/>
              </w:rPr>
              <w:t>i în custodie publică, trebuie să li se garanteze dreptul la educa</w:t>
            </w:r>
            <w:r w:rsidR="00F240FB" w:rsidRPr="00CF521F">
              <w:rPr>
                <w:b/>
                <w:i/>
              </w:rPr>
              <w:t>ț</w:t>
            </w:r>
            <w:r w:rsidRPr="00CF521F">
              <w:rPr>
                <w:b/>
                <w:i/>
              </w:rPr>
              <w:t xml:space="preserve">ie </w:t>
            </w:r>
            <w:r w:rsidR="00F240FB" w:rsidRPr="00CF521F">
              <w:rPr>
                <w:b/>
                <w:i/>
              </w:rPr>
              <w:t>ș</w:t>
            </w:r>
            <w:r w:rsidRPr="00CF521F">
              <w:rPr>
                <w:b/>
                <w:i/>
              </w:rPr>
              <w:t>i ace</w:t>
            </w:r>
            <w:r w:rsidR="00F240FB" w:rsidRPr="00CF521F">
              <w:rPr>
                <w:b/>
                <w:i/>
              </w:rPr>
              <w:t>ș</w:t>
            </w:r>
            <w:r w:rsidRPr="00CF521F">
              <w:rPr>
                <w:b/>
                <w:i/>
              </w:rPr>
              <w:t>tia trebuie să aibă posibilitatea de a participa la activită</w:t>
            </w:r>
            <w:r w:rsidR="00F240FB" w:rsidRPr="00CF521F">
              <w:rPr>
                <w:b/>
                <w:i/>
              </w:rPr>
              <w:t>ț</w:t>
            </w:r>
            <w:r w:rsidRPr="00CF521F">
              <w:rPr>
                <w:b/>
                <w:i/>
              </w:rPr>
              <w:t xml:space="preserve">i de agrement, inclusiv la joacă </w:t>
            </w:r>
            <w:r w:rsidR="00F240FB" w:rsidRPr="00CF521F">
              <w:rPr>
                <w:b/>
                <w:i/>
              </w:rPr>
              <w:t>ș</w:t>
            </w:r>
            <w:r w:rsidRPr="00CF521F">
              <w:rPr>
                <w:b/>
                <w:i/>
              </w:rPr>
              <w:t>i la activită</w:t>
            </w:r>
            <w:r w:rsidR="00F240FB" w:rsidRPr="00CF521F">
              <w:rPr>
                <w:b/>
                <w:i/>
              </w:rPr>
              <w:t>ț</w:t>
            </w:r>
            <w:r w:rsidRPr="00CF521F">
              <w:rPr>
                <w:b/>
                <w:i/>
              </w:rPr>
              <w:t>i recreative adaptate vârstei lor.</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11 </w:t>
      </w:r>
      <w:r w:rsidRPr="00CF521F">
        <w:rPr>
          <w:cs/>
        </w:rPr>
        <w:t xml:space="preserve">– </w:t>
      </w:r>
      <w:r w:rsidRPr="00CF521F">
        <w:t>alineatul 2 - paragraful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cazul în care minorii sunt plasa</w:t>
            </w:r>
            <w:r w:rsidR="00F240FB" w:rsidRPr="00CF521F">
              <w:rPr>
                <w:b/>
                <w:i/>
              </w:rPr>
              <w:t>ț</w:t>
            </w:r>
            <w:r w:rsidRPr="00CF521F">
              <w:rPr>
                <w:b/>
                <w:i/>
              </w:rPr>
              <w:t>i în custodie publică, trebuie să li se garanteze dreptul la educa</w:t>
            </w:r>
            <w:r w:rsidR="00F240FB" w:rsidRPr="00CF521F">
              <w:rPr>
                <w:b/>
                <w:i/>
              </w:rPr>
              <w:t>ț</w:t>
            </w:r>
            <w:r w:rsidRPr="00CF521F">
              <w:rPr>
                <w:b/>
                <w:i/>
              </w:rPr>
              <w:t xml:space="preserve">ie </w:t>
            </w:r>
            <w:r w:rsidR="00F240FB" w:rsidRPr="00CF521F">
              <w:rPr>
                <w:b/>
                <w:i/>
              </w:rPr>
              <w:t>ș</w:t>
            </w:r>
            <w:r w:rsidRPr="00CF521F">
              <w:rPr>
                <w:b/>
                <w:i/>
              </w:rPr>
              <w:t>i ace</w:t>
            </w:r>
            <w:r w:rsidR="00F240FB" w:rsidRPr="00CF521F">
              <w:rPr>
                <w:b/>
                <w:i/>
              </w:rPr>
              <w:t>ș</w:t>
            </w:r>
            <w:r w:rsidRPr="00CF521F">
              <w:rPr>
                <w:b/>
                <w:i/>
              </w:rPr>
              <w:t>tia trebuie să aibă posibilitatea de a participa la activită</w:t>
            </w:r>
            <w:r w:rsidR="00F240FB" w:rsidRPr="00CF521F">
              <w:rPr>
                <w:b/>
                <w:i/>
              </w:rPr>
              <w:t>ț</w:t>
            </w:r>
            <w:r w:rsidRPr="00CF521F">
              <w:rPr>
                <w:b/>
                <w:i/>
              </w:rPr>
              <w:t xml:space="preserve">i de agrement, inclusiv la joacă </w:t>
            </w:r>
            <w:r w:rsidR="00F240FB" w:rsidRPr="00CF521F">
              <w:rPr>
                <w:b/>
                <w:i/>
              </w:rPr>
              <w:t>ș</w:t>
            </w:r>
            <w:r w:rsidRPr="00CF521F">
              <w:rPr>
                <w:b/>
                <w:i/>
              </w:rPr>
              <w:t>i la activită</w:t>
            </w:r>
            <w:r w:rsidR="00F240FB" w:rsidRPr="00CF521F">
              <w:rPr>
                <w:b/>
                <w:i/>
              </w:rPr>
              <w:t>ț</w:t>
            </w:r>
            <w:r w:rsidRPr="00CF521F">
              <w:rPr>
                <w:b/>
                <w:i/>
              </w:rPr>
              <w:t>i recreative adaptate vârstei lor.</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 să se modifice această parte a textului pentru a se asigura coeren</w:t>
      </w:r>
      <w:r w:rsidR="00F240FB" w:rsidRPr="00CF521F">
        <w:rPr>
          <w:noProof w:val="0"/>
        </w:rPr>
        <w:t>ț</w:t>
      </w:r>
      <w:r w:rsidRPr="00CF521F">
        <w:rPr>
          <w:noProof w:val="0"/>
        </w:rPr>
        <w:t>a cu dispozi</w:t>
      </w:r>
      <w:r w:rsidR="00F240FB" w:rsidRPr="00CF521F">
        <w:rPr>
          <w:noProof w:val="0"/>
        </w:rPr>
        <w:t>ț</w:t>
      </w:r>
      <w:r w:rsidRPr="00CF521F">
        <w:rPr>
          <w:noProof w:val="0"/>
        </w:rPr>
        <w:t>iile introduse la articolul 8.1a. prin care se solicită ca, în niciun caz, un solicitant de azil minor să nu poată fi supus unui regim de deten</w:t>
      </w:r>
      <w:r w:rsidR="00F240FB" w:rsidRPr="00CF521F">
        <w:rPr>
          <w:noProof w:val="0"/>
        </w:rPr>
        <w:t>ț</w:t>
      </w:r>
      <w:r w:rsidRPr="00CF521F">
        <w:rPr>
          <w:noProof w:val="0"/>
        </w:rPr>
        <w:t>ie până la finalizarea procedurii de azil.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2 – paragraful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În cazul în care minorii sunt plasa</w:t>
            </w:r>
            <w:r w:rsidR="00F240FB" w:rsidRPr="00CF521F">
              <w:t>ț</w:t>
            </w:r>
            <w:r w:rsidRPr="00CF521F">
              <w:t xml:space="preserve">i în custodie publică, </w:t>
            </w:r>
            <w:r w:rsidRPr="00CF521F">
              <w:rPr>
                <w:b/>
                <w:i/>
              </w:rPr>
              <w:t>trebuie să li se garanteze dreptul la educa</w:t>
            </w:r>
            <w:r w:rsidR="00F240FB" w:rsidRPr="00CF521F">
              <w:rPr>
                <w:b/>
                <w:i/>
              </w:rPr>
              <w:t>ț</w:t>
            </w:r>
            <w:r w:rsidRPr="00CF521F">
              <w:rPr>
                <w:b/>
                <w:i/>
              </w:rPr>
              <w:t xml:space="preserve">ie </w:t>
            </w:r>
            <w:r w:rsidR="00F240FB" w:rsidRPr="00CF521F">
              <w:rPr>
                <w:b/>
                <w:i/>
              </w:rPr>
              <w:t>ș</w:t>
            </w:r>
            <w:r w:rsidRPr="00CF521F">
              <w:rPr>
                <w:b/>
                <w:i/>
              </w:rPr>
              <w:t>i</w:t>
            </w:r>
            <w:r w:rsidRPr="00CF521F">
              <w:t xml:space="preserve"> ace</w:t>
            </w:r>
            <w:r w:rsidR="00F240FB" w:rsidRPr="00CF521F">
              <w:t>ș</w:t>
            </w:r>
            <w:r w:rsidRPr="00CF521F">
              <w:t xml:space="preserve">tia trebuie să aibă posibilitatea de a participa la </w:t>
            </w:r>
            <w:r w:rsidRPr="00CF521F">
              <w:rPr>
                <w:b/>
                <w:i/>
              </w:rPr>
              <w:t>activită</w:t>
            </w:r>
            <w:r w:rsidR="00F240FB" w:rsidRPr="00CF521F">
              <w:rPr>
                <w:b/>
                <w:i/>
              </w:rPr>
              <w:t>ț</w:t>
            </w:r>
            <w:r w:rsidRPr="00CF521F">
              <w:rPr>
                <w:b/>
                <w:i/>
              </w:rPr>
              <w:t xml:space="preserve">i de agrement, inclusiv la joacă </w:t>
            </w:r>
            <w:r w:rsidR="00F240FB" w:rsidRPr="00CF521F">
              <w:rPr>
                <w:b/>
                <w:i/>
              </w:rPr>
              <w:t>ș</w:t>
            </w:r>
            <w:r w:rsidRPr="00CF521F">
              <w:rPr>
                <w:b/>
                <w:i/>
              </w:rPr>
              <w:t>i la</w:t>
            </w:r>
            <w:r w:rsidRPr="00CF521F">
              <w:t xml:space="preserve"> activită</w:t>
            </w:r>
            <w:r w:rsidR="00F240FB" w:rsidRPr="00CF521F">
              <w:t>ț</w:t>
            </w:r>
            <w:r w:rsidRPr="00CF521F">
              <w:t xml:space="preserve">i </w:t>
            </w:r>
            <w:r w:rsidRPr="00CF521F">
              <w:rPr>
                <w:b/>
                <w:i/>
              </w:rPr>
              <w:t>recreative</w:t>
            </w:r>
            <w:r w:rsidRPr="00CF521F">
              <w:t xml:space="preserve"> adaptate vârstei lor.</w:t>
            </w:r>
          </w:p>
        </w:tc>
        <w:tc>
          <w:tcPr>
            <w:tcW w:w="4876" w:type="dxa"/>
          </w:tcPr>
          <w:p w:rsidR="007E2637" w:rsidRPr="00CF521F" w:rsidRDefault="007E2637" w:rsidP="007E2637">
            <w:pPr>
              <w:pStyle w:val="Normal6"/>
              <w:rPr>
                <w:szCs w:val="24"/>
              </w:rPr>
            </w:pPr>
            <w:r w:rsidRPr="00CF521F">
              <w:t>În cazul în care minorii sunt plasa</w:t>
            </w:r>
            <w:r w:rsidR="00F240FB" w:rsidRPr="00CF521F">
              <w:t>ț</w:t>
            </w:r>
            <w:r w:rsidRPr="00CF521F">
              <w:t>i în custodie publică, ace</w:t>
            </w:r>
            <w:r w:rsidR="00F240FB" w:rsidRPr="00CF521F">
              <w:t>ș</w:t>
            </w:r>
            <w:r w:rsidRPr="00CF521F">
              <w:t>tia trebuie să aibă posibilitatea de a participa la activită</w:t>
            </w:r>
            <w:r w:rsidR="00F240FB" w:rsidRPr="00CF521F">
              <w:t>ț</w:t>
            </w:r>
            <w:r w:rsidRPr="00CF521F">
              <w:t>i adaptate vârstei lor.</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Accesul la educa</w:t>
      </w:r>
      <w:r w:rsidR="00F240FB" w:rsidRPr="00CF521F">
        <w:rPr>
          <w:noProof w:val="0"/>
        </w:rPr>
        <w:t>ț</w:t>
      </w:r>
      <w:r w:rsidRPr="00CF521F">
        <w:rPr>
          <w:noProof w:val="0"/>
        </w:rPr>
        <w:t xml:space="preserve">ie </w:t>
      </w:r>
      <w:r w:rsidR="00F240FB" w:rsidRPr="00CF521F">
        <w:rPr>
          <w:noProof w:val="0"/>
        </w:rPr>
        <w:t>ș</w:t>
      </w:r>
      <w:r w:rsidRPr="00CF521F">
        <w:rPr>
          <w:noProof w:val="0"/>
        </w:rPr>
        <w:t>i la activită</w:t>
      </w:r>
      <w:r w:rsidR="00F240FB" w:rsidRPr="00CF521F">
        <w:rPr>
          <w:noProof w:val="0"/>
        </w:rPr>
        <w:t>ț</w:t>
      </w:r>
      <w:r w:rsidRPr="00CF521F">
        <w:rPr>
          <w:noProof w:val="0"/>
        </w:rPr>
        <w:t>i de agrement în timpul luării în custodie publică împovărează prea mult statele membre.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11 </w:t>
      </w:r>
      <w:r w:rsidRPr="00CF521F">
        <w:rPr>
          <w:cs/>
        </w:rPr>
        <w:t xml:space="preserve">– </w:t>
      </w:r>
      <w:r w:rsidRPr="00CF521F">
        <w:t>alineatul 3 -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neînso</w:t>
            </w:r>
            <w:r w:rsidR="00F240FB" w:rsidRPr="00CF521F">
              <w:rPr>
                <w:b/>
                <w:i/>
              </w:rPr>
              <w:t>ț</w:t>
            </w:r>
            <w:r w:rsidRPr="00CF521F">
              <w:rPr>
                <w:b/>
                <w:i/>
              </w:rPr>
              <w:t>i</w:t>
            </w:r>
            <w:r w:rsidR="00F240FB" w:rsidRPr="00CF521F">
              <w:rPr>
                <w:b/>
                <w:i/>
              </w:rPr>
              <w:t>ț</w:t>
            </w:r>
            <w:r w:rsidRPr="00CF521F">
              <w:rPr>
                <w:b/>
                <w:i/>
              </w:rPr>
              <w:t>i sunt lua</w:t>
            </w:r>
            <w:r w:rsidR="00F240FB" w:rsidRPr="00CF521F">
              <w:rPr>
                <w:b/>
                <w:i/>
              </w:rPr>
              <w:t>ț</w:t>
            </w:r>
            <w:r w:rsidRPr="00CF521F">
              <w:rPr>
                <w:b/>
                <w:i/>
              </w:rPr>
              <w:t>i în custodie publică numai în situa</w:t>
            </w:r>
            <w:r w:rsidR="00F240FB" w:rsidRPr="00CF521F">
              <w:rPr>
                <w:b/>
                <w:i/>
              </w:rPr>
              <w:t>ț</w:t>
            </w:r>
            <w:r w:rsidRPr="00CF521F">
              <w:rPr>
                <w:b/>
                <w:i/>
              </w:rPr>
              <w:t>ii excep</w:t>
            </w:r>
            <w:r w:rsidR="00F240FB" w:rsidRPr="00CF521F">
              <w:rPr>
                <w:b/>
                <w:i/>
              </w:rPr>
              <w:t>ț</w:t>
            </w:r>
            <w:r w:rsidRPr="00CF521F">
              <w:rPr>
                <w:b/>
                <w:i/>
              </w:rPr>
              <w:t>ionale. Se depun toate eforturile pentru a-i elibera cât mai rapid posibil pe minorii neînso</w:t>
            </w:r>
            <w:r w:rsidR="00F240FB" w:rsidRPr="00CF521F">
              <w:rPr>
                <w:b/>
                <w:i/>
              </w:rPr>
              <w:t>ț</w:t>
            </w:r>
            <w:r w:rsidRPr="00CF521F">
              <w:rPr>
                <w:b/>
                <w:i/>
              </w:rPr>
              <w:t>i</w:t>
            </w:r>
            <w:r w:rsidR="00F240FB" w:rsidRPr="00CF521F">
              <w:rPr>
                <w:b/>
                <w:i/>
              </w:rPr>
              <w:t>ț</w:t>
            </w:r>
            <w:r w:rsidRPr="00CF521F">
              <w:rPr>
                <w:b/>
                <w:i/>
              </w:rPr>
              <w:t>i afla</w:t>
            </w:r>
            <w:r w:rsidR="00F240FB" w:rsidRPr="00CF521F">
              <w:rPr>
                <w:b/>
                <w:i/>
              </w:rPr>
              <w:t>ț</w:t>
            </w:r>
            <w:r w:rsidRPr="00CF521F">
              <w:rPr>
                <w:b/>
                <w:i/>
              </w:rPr>
              <w:t>i în custodie publică.</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 să se modifice această parte a textului pentru a se asigura coeren</w:t>
      </w:r>
      <w:r w:rsidR="00F240FB" w:rsidRPr="00CF521F">
        <w:rPr>
          <w:noProof w:val="0"/>
        </w:rPr>
        <w:t>ț</w:t>
      </w:r>
      <w:r w:rsidRPr="00CF521F">
        <w:rPr>
          <w:noProof w:val="0"/>
        </w:rPr>
        <w:t>a cu dispozi</w:t>
      </w:r>
      <w:r w:rsidR="00F240FB" w:rsidRPr="00CF521F">
        <w:rPr>
          <w:noProof w:val="0"/>
        </w:rPr>
        <w:t>ț</w:t>
      </w:r>
      <w:r w:rsidRPr="00CF521F">
        <w:rPr>
          <w:noProof w:val="0"/>
        </w:rPr>
        <w:t>iile introduse la articolul 8.1a. prin care se solicită ca, în niciun caz, un solicitant de azil minor să nu poată fi supus unui regim de deten</w:t>
      </w:r>
      <w:r w:rsidR="00F240FB" w:rsidRPr="00CF521F">
        <w:rPr>
          <w:noProof w:val="0"/>
        </w:rPr>
        <w:t>ț</w:t>
      </w:r>
      <w:r w:rsidRPr="00CF521F">
        <w:rPr>
          <w:noProof w:val="0"/>
        </w:rPr>
        <w:t>ie până la finalizarea procedurii de azil.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Anna Maria Corazza Bildt, Caterina Chinnici, Hilde Vautmans, Vilija Blinkevičiūtė, Julie Ward, Luigi Morgano, Brando Benifei, Damiano Zoffoli,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neînso</w:t>
            </w:r>
            <w:r w:rsidR="00F240FB" w:rsidRPr="00CF521F">
              <w:rPr>
                <w:b/>
                <w:i/>
              </w:rPr>
              <w:t>ț</w:t>
            </w:r>
            <w:r w:rsidRPr="00CF521F">
              <w:rPr>
                <w:b/>
                <w:i/>
              </w:rPr>
              <w:t>i</w:t>
            </w:r>
            <w:r w:rsidR="00F240FB" w:rsidRPr="00CF521F">
              <w:rPr>
                <w:b/>
                <w:i/>
              </w:rPr>
              <w:t>ț</w:t>
            </w:r>
            <w:r w:rsidRPr="00CF521F">
              <w:rPr>
                <w:b/>
                <w:i/>
              </w:rPr>
              <w:t>i sunt lua</w:t>
            </w:r>
            <w:r w:rsidR="00F240FB" w:rsidRPr="00CF521F">
              <w:rPr>
                <w:b/>
                <w:i/>
              </w:rPr>
              <w:t>ț</w:t>
            </w:r>
            <w:r w:rsidRPr="00CF521F">
              <w:rPr>
                <w:b/>
                <w:i/>
              </w:rPr>
              <w:t>i în custodie publică numai în situa</w:t>
            </w:r>
            <w:r w:rsidR="00F240FB" w:rsidRPr="00CF521F">
              <w:rPr>
                <w:b/>
                <w:i/>
              </w:rPr>
              <w:t>ț</w:t>
            </w:r>
            <w:r w:rsidRPr="00CF521F">
              <w:rPr>
                <w:b/>
                <w:i/>
              </w:rPr>
              <w:t>ii excep</w:t>
            </w:r>
            <w:r w:rsidR="00F240FB" w:rsidRPr="00CF521F">
              <w:rPr>
                <w:b/>
                <w:i/>
              </w:rPr>
              <w:t>ț</w:t>
            </w:r>
            <w:r w:rsidRPr="00CF521F">
              <w:rPr>
                <w:b/>
                <w:i/>
              </w:rPr>
              <w:t>ionale. Se depun toate eforturile pentru a-i elibera cât mai rapid posibil pe minorii neînso</w:t>
            </w:r>
            <w:r w:rsidR="00F240FB" w:rsidRPr="00CF521F">
              <w:rPr>
                <w:b/>
                <w:i/>
              </w:rPr>
              <w:t>ț</w:t>
            </w:r>
            <w:r w:rsidRPr="00CF521F">
              <w:rPr>
                <w:b/>
                <w:i/>
              </w:rPr>
              <w:t>i</w:t>
            </w:r>
            <w:r w:rsidR="00F240FB" w:rsidRPr="00CF521F">
              <w:rPr>
                <w:b/>
                <w:i/>
              </w:rPr>
              <w:t>ț</w:t>
            </w:r>
            <w:r w:rsidRPr="00CF521F">
              <w:rPr>
                <w:b/>
                <w:i/>
              </w:rPr>
              <w:t>i afla</w:t>
            </w:r>
            <w:r w:rsidR="00F240FB" w:rsidRPr="00CF521F">
              <w:rPr>
                <w:b/>
                <w:i/>
              </w:rPr>
              <w:t>ț</w:t>
            </w:r>
            <w:r w:rsidRPr="00CF521F">
              <w:rPr>
                <w:b/>
                <w:i/>
              </w:rPr>
              <w:t>i în custodie publică.</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269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neînso</w:t>
            </w:r>
            <w:r w:rsidR="00F240FB" w:rsidRPr="00CF521F">
              <w:rPr>
                <w:b/>
                <w:i/>
              </w:rPr>
              <w:t>ț</w:t>
            </w:r>
            <w:r w:rsidRPr="00CF521F">
              <w:rPr>
                <w:b/>
                <w:i/>
              </w:rPr>
              <w:t>i</w:t>
            </w:r>
            <w:r w:rsidR="00F240FB" w:rsidRPr="00CF521F">
              <w:rPr>
                <w:b/>
                <w:i/>
              </w:rPr>
              <w:t>ț</w:t>
            </w:r>
            <w:r w:rsidRPr="00CF521F">
              <w:rPr>
                <w:b/>
                <w:i/>
              </w:rPr>
              <w:t>i sunt lua</w:t>
            </w:r>
            <w:r w:rsidR="00F240FB" w:rsidRPr="00CF521F">
              <w:rPr>
                <w:b/>
                <w:i/>
              </w:rPr>
              <w:t>ț</w:t>
            </w:r>
            <w:r w:rsidRPr="00CF521F">
              <w:rPr>
                <w:b/>
                <w:i/>
              </w:rPr>
              <w:t>i în custodie publică numai în situa</w:t>
            </w:r>
            <w:r w:rsidR="00F240FB" w:rsidRPr="00CF521F">
              <w:rPr>
                <w:b/>
                <w:i/>
              </w:rPr>
              <w:t>ț</w:t>
            </w:r>
            <w:r w:rsidRPr="00CF521F">
              <w:rPr>
                <w:b/>
                <w:i/>
              </w:rPr>
              <w:t>ii excep</w:t>
            </w:r>
            <w:r w:rsidR="00F240FB" w:rsidRPr="00CF521F">
              <w:rPr>
                <w:b/>
                <w:i/>
              </w:rPr>
              <w:t>ț</w:t>
            </w:r>
            <w:r w:rsidRPr="00CF521F">
              <w:rPr>
                <w:b/>
                <w:i/>
              </w:rPr>
              <w:t>ionale. Se depun toate eforturile pentru a-i elibera cât mai rapid posibil pe minorii neînso</w:t>
            </w:r>
            <w:r w:rsidR="00F240FB" w:rsidRPr="00CF521F">
              <w:rPr>
                <w:b/>
                <w:i/>
              </w:rPr>
              <w:t>ț</w:t>
            </w:r>
            <w:r w:rsidRPr="00CF521F">
              <w:rPr>
                <w:b/>
                <w:i/>
              </w:rPr>
              <w:t>i</w:t>
            </w:r>
            <w:r w:rsidR="00F240FB" w:rsidRPr="00CF521F">
              <w:rPr>
                <w:b/>
                <w:i/>
              </w:rPr>
              <w:t>ț</w:t>
            </w:r>
            <w:r w:rsidRPr="00CF521F">
              <w:rPr>
                <w:b/>
                <w:i/>
              </w:rPr>
              <w:t>i afla</w:t>
            </w:r>
            <w:r w:rsidR="00F240FB" w:rsidRPr="00CF521F">
              <w:rPr>
                <w:b/>
                <w:i/>
              </w:rPr>
              <w:t>ț</w:t>
            </w:r>
            <w:r w:rsidRPr="00CF521F">
              <w:rPr>
                <w:b/>
                <w:i/>
              </w:rPr>
              <w:t>i în custodie publică.</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Mul</w:t>
      </w:r>
      <w:r w:rsidR="00F240FB" w:rsidRPr="00CF521F">
        <w:rPr>
          <w:noProof w:val="0"/>
        </w:rPr>
        <w:t>ț</w:t>
      </w:r>
      <w:r w:rsidRPr="00CF521F">
        <w:rPr>
          <w:noProof w:val="0"/>
        </w:rPr>
        <w:t>i minori neînso</w:t>
      </w:r>
      <w:r w:rsidR="00F240FB" w:rsidRPr="00CF521F">
        <w:rPr>
          <w:noProof w:val="0"/>
        </w:rPr>
        <w:t>ț</w:t>
      </w:r>
      <w:r w:rsidRPr="00CF521F">
        <w:rPr>
          <w:noProof w:val="0"/>
        </w:rPr>
        <w:t>i</w:t>
      </w:r>
      <w:r w:rsidR="00F240FB" w:rsidRPr="00CF521F">
        <w:rPr>
          <w:noProof w:val="0"/>
        </w:rPr>
        <w:t>ț</w:t>
      </w:r>
      <w:r w:rsidRPr="00CF521F">
        <w:rPr>
          <w:noProof w:val="0"/>
        </w:rPr>
        <w:t>i nu se află, în fapt, într-o situa</w:t>
      </w:r>
      <w:r w:rsidR="00F240FB" w:rsidRPr="00CF521F">
        <w:rPr>
          <w:noProof w:val="0"/>
        </w:rPr>
        <w:t>ț</w:t>
      </w:r>
      <w:r w:rsidRPr="00CF521F">
        <w:rPr>
          <w:noProof w:val="0"/>
        </w:rPr>
        <w:t>ie vulnerabilă, datorită vârstei lor care este aproape de maturitate la 16 sau 17 ani, fapt ce face ca această cerin</w:t>
      </w:r>
      <w:r w:rsidR="00F240FB" w:rsidRPr="00CF521F">
        <w:rPr>
          <w:noProof w:val="0"/>
        </w:rPr>
        <w:t>ț</w:t>
      </w:r>
      <w:r w:rsidRPr="00CF521F">
        <w:rPr>
          <w:noProof w:val="0"/>
        </w:rPr>
        <w:t>ă să fie nefondată.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 Tanja Fajon</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Péter Niedermüller, Anna Maria Corazza Bildt, Caterina Chinnici,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neînso</w:t>
            </w:r>
            <w:r w:rsidR="00F240FB" w:rsidRPr="00CF521F">
              <w:rPr>
                <w:b/>
                <w:i/>
              </w:rPr>
              <w:t>ț</w:t>
            </w:r>
            <w:r w:rsidRPr="00CF521F">
              <w:rPr>
                <w:b/>
                <w:i/>
              </w:rPr>
              <w:t>i</w:t>
            </w:r>
            <w:r w:rsidR="00F240FB" w:rsidRPr="00CF521F">
              <w:rPr>
                <w:b/>
                <w:i/>
              </w:rPr>
              <w:t>ț</w:t>
            </w:r>
            <w:r w:rsidRPr="00CF521F">
              <w:rPr>
                <w:b/>
                <w:i/>
              </w:rPr>
              <w:t>i sunt lua</w:t>
            </w:r>
            <w:r w:rsidR="00F240FB" w:rsidRPr="00CF521F">
              <w:rPr>
                <w:b/>
                <w:i/>
              </w:rPr>
              <w:t>ț</w:t>
            </w:r>
            <w:r w:rsidRPr="00CF521F">
              <w:rPr>
                <w:b/>
                <w:i/>
              </w:rPr>
              <w:t>i în custodie publică numai în situa</w:t>
            </w:r>
            <w:r w:rsidR="00F240FB" w:rsidRPr="00CF521F">
              <w:rPr>
                <w:b/>
                <w:i/>
              </w:rPr>
              <w:t>ț</w:t>
            </w:r>
            <w:r w:rsidRPr="00CF521F">
              <w:rPr>
                <w:b/>
                <w:i/>
              </w:rPr>
              <w:t>ii excep</w:t>
            </w:r>
            <w:r w:rsidR="00F240FB" w:rsidRPr="00CF521F">
              <w:rPr>
                <w:b/>
                <w:i/>
              </w:rPr>
              <w:t>ț</w:t>
            </w:r>
            <w:r w:rsidRPr="00CF521F">
              <w:rPr>
                <w:b/>
                <w:i/>
              </w:rPr>
              <w:t>ionale. Se depun toate eforturile pentru a-i elibera cât mai rapid posibil pe minorii neînso</w:t>
            </w:r>
            <w:r w:rsidR="00F240FB" w:rsidRPr="00CF521F">
              <w:rPr>
                <w:b/>
                <w:i/>
              </w:rPr>
              <w:t>ț</w:t>
            </w:r>
            <w:r w:rsidRPr="00CF521F">
              <w:rPr>
                <w:b/>
                <w:i/>
              </w:rPr>
              <w:t>i</w:t>
            </w:r>
            <w:r w:rsidR="00F240FB" w:rsidRPr="00CF521F">
              <w:rPr>
                <w:b/>
                <w:i/>
              </w:rPr>
              <w:t>ț</w:t>
            </w:r>
            <w:r w:rsidRPr="00CF521F">
              <w:rPr>
                <w:b/>
                <w:i/>
              </w:rPr>
              <w:t>i afla</w:t>
            </w:r>
            <w:r w:rsidR="00F240FB" w:rsidRPr="00CF521F">
              <w:rPr>
                <w:b/>
                <w:i/>
              </w:rPr>
              <w:t>ț</w:t>
            </w:r>
            <w:r w:rsidRPr="00CF521F">
              <w:rPr>
                <w:b/>
                <w:i/>
              </w:rPr>
              <w:t>i în custodie publică.</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Laura Ferrara, Ignazio Corrao, Fabio Massimo Castaldo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 xml:space="preserve">Articolul 11 </w:t>
      </w:r>
      <w:r w:rsidRPr="00CF521F">
        <w:rPr>
          <w:cs/>
        </w:rPr>
        <w:t xml:space="preserve">– </w:t>
      </w:r>
      <w:r w:rsidRPr="00CF521F">
        <w:t>alineatul 3 -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neînso</w:t>
            </w:r>
            <w:r w:rsidR="00F240FB" w:rsidRPr="00CF521F">
              <w:rPr>
                <w:b/>
                <w:i/>
              </w:rPr>
              <w:t>ț</w:t>
            </w:r>
            <w:r w:rsidRPr="00CF521F">
              <w:rPr>
                <w:b/>
                <w:i/>
              </w:rPr>
              <w:t>i</w:t>
            </w:r>
            <w:r w:rsidR="00F240FB" w:rsidRPr="00CF521F">
              <w:rPr>
                <w:b/>
                <w:i/>
              </w:rPr>
              <w:t>ț</w:t>
            </w:r>
            <w:r w:rsidRPr="00CF521F">
              <w:rPr>
                <w:b/>
                <w:i/>
              </w:rPr>
              <w:t xml:space="preserve">i nu sunt niciodată </w:t>
            </w:r>
            <w:r w:rsidR="00F240FB" w:rsidRPr="00CF521F">
              <w:rPr>
                <w:b/>
                <w:i/>
              </w:rPr>
              <w:t>ț</w:t>
            </w:r>
            <w:r w:rsidRPr="00CF521F">
              <w:rPr>
                <w:b/>
                <w:i/>
              </w:rPr>
              <w:t>inu</w:t>
            </w:r>
            <w:r w:rsidR="00F240FB" w:rsidRPr="00CF521F">
              <w:rPr>
                <w:b/>
                <w:i/>
              </w:rPr>
              <w:t>ț</w:t>
            </w:r>
            <w:r w:rsidRPr="00CF521F">
              <w:rPr>
                <w:b/>
                <w:i/>
              </w:rPr>
              <w:t>i în custodie publică în penitenciar.</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{IT}</w:t>
      </w:r>
      <w:r w:rsidRPr="00CF521F">
        <w:rPr>
          <w:noProof w:val="0"/>
        </w:rPr>
        <w:t>it</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de asemenea, necesar să se modifice această parte a textului pentru a se asigura coeren</w:t>
      </w:r>
      <w:r w:rsidR="00F240FB" w:rsidRPr="00CF521F">
        <w:rPr>
          <w:noProof w:val="0"/>
        </w:rPr>
        <w:t>ț</w:t>
      </w:r>
      <w:r w:rsidRPr="00CF521F">
        <w:rPr>
          <w:noProof w:val="0"/>
        </w:rPr>
        <w:t>a cu dispozi</w:t>
      </w:r>
      <w:r w:rsidR="00F240FB" w:rsidRPr="00CF521F">
        <w:rPr>
          <w:noProof w:val="0"/>
        </w:rPr>
        <w:t>ț</w:t>
      </w:r>
      <w:r w:rsidRPr="00CF521F">
        <w:rPr>
          <w:noProof w:val="0"/>
        </w:rPr>
        <w:t>iile introduse la articolul 8.1a. prin care se solicită ca, în niciun caz, un solicitant de azil minor să nu poată fi supus unui regim de deten</w:t>
      </w:r>
      <w:r w:rsidR="00F240FB" w:rsidRPr="00CF521F">
        <w:rPr>
          <w:noProof w:val="0"/>
        </w:rPr>
        <w:t>ț</w:t>
      </w:r>
      <w:r w:rsidRPr="00CF521F">
        <w:rPr>
          <w:noProof w:val="0"/>
        </w:rPr>
        <w:t>ie până la finalizarea procedurii de azil.</w:t>
      </w:r>
    </w:p>
    <w:p w:rsidR="007E2637" w:rsidRPr="00CF521F" w:rsidRDefault="007E2637" w:rsidP="007E2637">
      <w:pPr>
        <w:pStyle w:val="AMNumberTabs"/>
        <w:keepNext/>
      </w:pPr>
      <w:r w:rsidRPr="00CF521F">
        <w:rPr>
          <w:rStyle w:val="HideTWBExt"/>
          <w:noProof w:val="0"/>
        </w:rPr>
        <w:t>&lt;/AmendB&gt;</w:t>
      </w: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 Tanja Fajon</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Miriam Dalli, Anna Maria Corazza Bildt, Caterina Chinnici,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neînso</w:t>
            </w:r>
            <w:r w:rsidR="00F240FB" w:rsidRPr="00CF521F">
              <w:rPr>
                <w:b/>
                <w:i/>
              </w:rPr>
              <w:t>ț</w:t>
            </w:r>
            <w:r w:rsidRPr="00CF521F">
              <w:rPr>
                <w:b/>
                <w:i/>
              </w:rPr>
              <w:t>i</w:t>
            </w:r>
            <w:r w:rsidR="00F240FB" w:rsidRPr="00CF521F">
              <w:rPr>
                <w:b/>
                <w:i/>
              </w:rPr>
              <w:t>ț</w:t>
            </w:r>
            <w:r w:rsidRPr="00CF521F">
              <w:rPr>
                <w:b/>
                <w:i/>
              </w:rPr>
              <w:t xml:space="preserve">i nu sunt niciodată </w:t>
            </w:r>
            <w:r w:rsidR="00F240FB" w:rsidRPr="00CF521F">
              <w:rPr>
                <w:b/>
                <w:i/>
              </w:rPr>
              <w:t>ț</w:t>
            </w:r>
            <w:r w:rsidRPr="00CF521F">
              <w:rPr>
                <w:b/>
                <w:i/>
              </w:rPr>
              <w:t>inu</w:t>
            </w:r>
            <w:r w:rsidR="00F240FB" w:rsidRPr="00CF521F">
              <w:rPr>
                <w:b/>
                <w:i/>
              </w:rPr>
              <w:t>ț</w:t>
            </w:r>
            <w:r w:rsidRPr="00CF521F">
              <w:rPr>
                <w:b/>
                <w:i/>
              </w:rPr>
              <w:t>i în custodie publică în penitenciar.</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Anna Maria Corazza Bildt, Caterina Chinnici, Hilde Vautmans, Vilija Blinkevičiūtė, Julie Ward, Luigi Morgano, Brando Benifei, Damiano Zoffoli,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Minorii neînso</w:t>
            </w:r>
            <w:r w:rsidR="00F240FB" w:rsidRPr="00CF521F">
              <w:rPr>
                <w:b/>
                <w:i/>
              </w:rPr>
              <w:t>ț</w:t>
            </w:r>
            <w:r w:rsidRPr="00CF521F">
              <w:rPr>
                <w:b/>
                <w:i/>
              </w:rPr>
              <w:t>i</w:t>
            </w:r>
            <w:r w:rsidR="00F240FB" w:rsidRPr="00CF521F">
              <w:rPr>
                <w:b/>
                <w:i/>
              </w:rPr>
              <w:t>ț</w:t>
            </w:r>
            <w:r w:rsidRPr="00CF521F">
              <w:rPr>
                <w:b/>
                <w:i/>
              </w:rPr>
              <w:t xml:space="preserve">i nu sunt niciodată </w:t>
            </w:r>
            <w:r w:rsidR="00F240FB" w:rsidRPr="00CF521F">
              <w:rPr>
                <w:b/>
                <w:i/>
              </w:rPr>
              <w:t>ț</w:t>
            </w:r>
            <w:r w:rsidRPr="00CF521F">
              <w:rPr>
                <w:b/>
                <w:i/>
              </w:rPr>
              <w:t>inu</w:t>
            </w:r>
            <w:r w:rsidR="00F240FB" w:rsidRPr="00CF521F">
              <w:rPr>
                <w:b/>
                <w:i/>
              </w:rPr>
              <w:t>ț</w:t>
            </w:r>
            <w:r w:rsidRPr="00CF521F">
              <w:rPr>
                <w:b/>
                <w:i/>
              </w:rPr>
              <w:t>i în custodie publică în penitenciar.</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Minorii neînso</w:t>
            </w:r>
            <w:r w:rsidR="00F240FB" w:rsidRPr="00CF521F">
              <w:t>ț</w:t>
            </w:r>
            <w:r w:rsidRPr="00CF521F">
              <w:t>i</w:t>
            </w:r>
            <w:r w:rsidR="00F240FB" w:rsidRPr="00CF521F">
              <w:t>ț</w:t>
            </w:r>
            <w:r w:rsidRPr="00CF521F">
              <w:t>i nu</w:t>
            </w:r>
            <w:r w:rsidRPr="00CF521F">
              <w:rPr>
                <w:i/>
              </w:rPr>
              <w:t xml:space="preserve"> </w:t>
            </w:r>
            <w:r w:rsidRPr="00CF521F">
              <w:rPr>
                <w:b/>
                <w:i/>
              </w:rPr>
              <w:t>sunt niciodată</w:t>
            </w:r>
            <w:r w:rsidRPr="00CF521F">
              <w:t xml:space="preserve"> </w:t>
            </w:r>
            <w:r w:rsidR="00F240FB" w:rsidRPr="00CF521F">
              <w:t>ț</w:t>
            </w:r>
            <w:r w:rsidRPr="00CF521F">
              <w:t>inu</w:t>
            </w:r>
            <w:r w:rsidR="00F240FB" w:rsidRPr="00CF521F">
              <w:t>ț</w:t>
            </w:r>
            <w:r w:rsidRPr="00CF521F">
              <w:t>i în custodie publică în penitenciar.</w:t>
            </w:r>
          </w:p>
        </w:tc>
        <w:tc>
          <w:tcPr>
            <w:tcW w:w="4876" w:type="dxa"/>
          </w:tcPr>
          <w:p w:rsidR="007E2637" w:rsidRPr="00CF521F" w:rsidRDefault="007E2637" w:rsidP="007E2637">
            <w:pPr>
              <w:pStyle w:val="Normal6"/>
              <w:rPr>
                <w:szCs w:val="24"/>
              </w:rPr>
            </w:pPr>
            <w:r w:rsidRPr="00CF521F">
              <w:t>Minorii neînso</w:t>
            </w:r>
            <w:r w:rsidR="00F240FB" w:rsidRPr="00CF521F">
              <w:t>ț</w:t>
            </w:r>
            <w:r w:rsidRPr="00CF521F">
              <w:t>i</w:t>
            </w:r>
            <w:r w:rsidR="00F240FB" w:rsidRPr="00CF521F">
              <w:t>ț</w:t>
            </w:r>
            <w:r w:rsidRPr="00CF521F">
              <w:t>i nu</w:t>
            </w:r>
            <w:r w:rsidRPr="00CF521F">
              <w:rPr>
                <w:b/>
                <w:i/>
              </w:rPr>
              <w:t xml:space="preserve"> ar trebui</w:t>
            </w:r>
            <w:r w:rsidRPr="00CF521F">
              <w:t xml:space="preserve"> </w:t>
            </w:r>
            <w:r w:rsidR="00F240FB" w:rsidRPr="00CF521F">
              <w:t>ț</w:t>
            </w:r>
            <w:r w:rsidRPr="00CF521F">
              <w:t>inu</w:t>
            </w:r>
            <w:r w:rsidR="00F240FB" w:rsidRPr="00CF521F">
              <w:t>ț</w:t>
            </w:r>
            <w:r w:rsidRPr="00CF521F">
              <w:t xml:space="preserve">i în custodie publică în penitenciar </w:t>
            </w:r>
            <w:r w:rsidRPr="00CF521F">
              <w:rPr>
                <w:b/>
                <w:i/>
              </w:rPr>
              <w:t>în cazul</w:t>
            </w:r>
            <w:r w:rsidRPr="00CF521F">
              <w:t xml:space="preserve"> </w:t>
            </w:r>
            <w:r w:rsidRPr="00CF521F">
              <w:rPr>
                <w:b/>
                <w:i/>
              </w:rPr>
              <w:t>în care această situa</w:t>
            </w:r>
            <w:r w:rsidR="00F240FB" w:rsidRPr="00CF521F">
              <w:rPr>
                <w:b/>
                <w:i/>
              </w:rPr>
              <w:t>ț</w:t>
            </w:r>
            <w:r w:rsidRPr="00CF521F">
              <w:rPr>
                <w:b/>
                <w:i/>
              </w:rPr>
              <w:t>ie poate fi evitată în mod rezonabil</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Nu ar trebui interzisă în mod categoric găzduirea minorilor neînso</w:t>
      </w:r>
      <w:r w:rsidR="00F240FB" w:rsidRPr="00CF521F">
        <w:rPr>
          <w:noProof w:val="0"/>
        </w:rPr>
        <w:t>ț</w:t>
      </w:r>
      <w:r w:rsidRPr="00CF521F">
        <w:rPr>
          <w:noProof w:val="0"/>
        </w:rPr>
        <w:t>i</w:t>
      </w:r>
      <w:r w:rsidR="00F240FB" w:rsidRPr="00CF521F">
        <w:rPr>
          <w:noProof w:val="0"/>
        </w:rPr>
        <w:t>ț</w:t>
      </w:r>
      <w:r w:rsidRPr="00CF521F">
        <w:rPr>
          <w:noProof w:val="0"/>
        </w:rPr>
        <w:t>i în amplasamente de tip penitenciar.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 Tanja Fajon</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Miriam Dalli, Anna Maria Corazza Bildt, Caterina Chinnici,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măsura posibilului, minorilor neînso</w:t>
            </w:r>
            <w:r w:rsidR="00F240FB" w:rsidRPr="00CF521F">
              <w:rPr>
                <w:b/>
                <w:i/>
              </w:rPr>
              <w:t>ț</w:t>
            </w:r>
            <w:r w:rsidRPr="00CF521F">
              <w:rPr>
                <w:b/>
                <w:i/>
              </w:rPr>
              <w:t>i</w:t>
            </w:r>
            <w:r w:rsidR="00F240FB" w:rsidRPr="00CF521F">
              <w:rPr>
                <w:b/>
                <w:i/>
              </w:rPr>
              <w:t>ț</w:t>
            </w:r>
            <w:r w:rsidRPr="00CF521F">
              <w:rPr>
                <w:b/>
                <w:i/>
              </w:rPr>
              <w:t>i li se oferă cazare în institu</w:t>
            </w:r>
            <w:r w:rsidR="00F240FB" w:rsidRPr="00CF521F">
              <w:rPr>
                <w:b/>
                <w:i/>
              </w:rPr>
              <w:t>ț</w:t>
            </w:r>
            <w:r w:rsidRPr="00CF521F">
              <w:rPr>
                <w:b/>
                <w:i/>
              </w:rPr>
              <w:t xml:space="preserve">ii dotate cu personal care </w:t>
            </w:r>
            <w:r w:rsidR="00F240FB" w:rsidRPr="00CF521F">
              <w:rPr>
                <w:b/>
                <w:i/>
              </w:rPr>
              <w:t>ț</w:t>
            </w:r>
            <w:r w:rsidRPr="00CF521F">
              <w:rPr>
                <w:b/>
                <w:i/>
              </w:rPr>
              <w:t xml:space="preserve">ine seama de drepturile </w:t>
            </w:r>
            <w:r w:rsidR="00F240FB" w:rsidRPr="00CF521F">
              <w:rPr>
                <w:b/>
                <w:i/>
              </w:rPr>
              <w:t>ș</w:t>
            </w:r>
            <w:r w:rsidRPr="00CF521F">
              <w:rPr>
                <w:b/>
                <w:i/>
              </w:rPr>
              <w:t xml:space="preserve">i de nevoile unor persoane de vârsta lor </w:t>
            </w:r>
            <w:r w:rsidR="00F240FB" w:rsidRPr="00CF521F">
              <w:rPr>
                <w:b/>
                <w:i/>
              </w:rPr>
              <w:t>ș</w:t>
            </w:r>
            <w:r w:rsidRPr="00CF521F">
              <w:rPr>
                <w:b/>
                <w:i/>
              </w:rPr>
              <w:t>i cu facilită</w:t>
            </w:r>
            <w:r w:rsidR="00F240FB" w:rsidRPr="00CF521F">
              <w:rPr>
                <w:b/>
                <w:i/>
              </w:rPr>
              <w:t>ț</w:t>
            </w:r>
            <w:r w:rsidRPr="00CF521F">
              <w:rPr>
                <w:b/>
                <w:i/>
              </w:rPr>
              <w:t>i adaptate minorilor neînso</w:t>
            </w:r>
            <w:r w:rsidR="00F240FB" w:rsidRPr="00CF521F">
              <w:rPr>
                <w:b/>
                <w:i/>
              </w:rPr>
              <w:t>ț</w:t>
            </w:r>
            <w:r w:rsidRPr="00CF521F">
              <w:rPr>
                <w:b/>
                <w:i/>
              </w:rPr>
              <w:t>i</w:t>
            </w:r>
            <w:r w:rsidR="00F240FB" w:rsidRPr="00CF521F">
              <w:rPr>
                <w:b/>
                <w:i/>
              </w:rPr>
              <w:t>ț</w:t>
            </w:r>
            <w:r w:rsidRPr="00CF521F">
              <w:rPr>
                <w:b/>
                <w:i/>
              </w:rPr>
              <w:t>i.</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 Tanja Fajon</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Anna Maria Corazza Bildt, Caterina Chinnici,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cazul luării în custodie publică a minorilor neînso</w:t>
            </w:r>
            <w:r w:rsidR="00F240FB" w:rsidRPr="00CF521F">
              <w:rPr>
                <w:b/>
                <w:i/>
              </w:rPr>
              <w:t>ț</w:t>
            </w:r>
            <w:r w:rsidRPr="00CF521F">
              <w:rPr>
                <w:b/>
                <w:i/>
              </w:rPr>
              <w:t>i</w:t>
            </w:r>
            <w:r w:rsidR="00F240FB" w:rsidRPr="00CF521F">
              <w:rPr>
                <w:b/>
                <w:i/>
              </w:rPr>
              <w:t>ț</w:t>
            </w:r>
            <w:r w:rsidRPr="00CF521F">
              <w:rPr>
                <w:b/>
                <w:i/>
              </w:rPr>
              <w:t>i, statele membre asigură că acestora li se oferă cazare separată de adul</w:t>
            </w:r>
            <w:r w:rsidR="00F240FB" w:rsidRPr="00CF521F">
              <w:rPr>
                <w:b/>
                <w:i/>
              </w:rPr>
              <w:t>ț</w:t>
            </w:r>
            <w:r w:rsidRPr="00CF521F">
              <w:rPr>
                <w:b/>
                <w:i/>
              </w:rPr>
              <w:t>i.</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Anna Maria Corazza Bildt, Caterina Chinnici, Hilde Vautmans, Vilija Blinkevičiūtė, Julie Ward, Luigi Morgano, Brando Benifei, Damiano Zoffoli,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3 – paragraful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cazul luării în custodie publică a minorilor neînso</w:t>
            </w:r>
            <w:r w:rsidR="00F240FB" w:rsidRPr="00CF521F">
              <w:rPr>
                <w:b/>
                <w:i/>
              </w:rPr>
              <w:t>ț</w:t>
            </w:r>
            <w:r w:rsidRPr="00CF521F">
              <w:rPr>
                <w:b/>
                <w:i/>
              </w:rPr>
              <w:t>i</w:t>
            </w:r>
            <w:r w:rsidR="00F240FB" w:rsidRPr="00CF521F">
              <w:rPr>
                <w:b/>
                <w:i/>
              </w:rPr>
              <w:t>ț</w:t>
            </w:r>
            <w:r w:rsidRPr="00CF521F">
              <w:rPr>
                <w:b/>
                <w:i/>
              </w:rPr>
              <w:t>i, statele membre asigură că acestora li se oferă cazare separată de adul</w:t>
            </w:r>
            <w:r w:rsidR="00F240FB" w:rsidRPr="00CF521F">
              <w:rPr>
                <w:b/>
                <w:i/>
              </w:rPr>
              <w:t>ț</w:t>
            </w:r>
            <w:r w:rsidRPr="00CF521F">
              <w:rPr>
                <w:b/>
                <w:i/>
              </w:rPr>
              <w:t>i.</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4.</w:t>
            </w:r>
            <w:r w:rsidRPr="00CF521F">
              <w:rPr>
                <w:b/>
                <w:i/>
              </w:rPr>
              <w:tab/>
              <w:t>Familiile aflate în custodie publică beneficiază de cazare separată, fiindu-le garantat un nivel adecvat de intimitate.</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Este practic imposibil să po</w:t>
      </w:r>
      <w:r w:rsidR="00F240FB" w:rsidRPr="00CF521F">
        <w:rPr>
          <w:noProof w:val="0"/>
        </w:rPr>
        <w:t>ț</w:t>
      </w:r>
      <w:r w:rsidRPr="00CF521F">
        <w:rPr>
          <w:noProof w:val="0"/>
        </w:rPr>
        <w:t>i oferi întotdeauna cazare separată familiilor care se află în custodie publică.</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279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Anna Maria Corazza Bildt, Caterina Chinnici, Hilde Vautmans, Vilija Blinkevičiūtė, Julie Ward, Luigi Morgano, Brando Benifei, Damiano Zoffoli,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4.</w:t>
            </w:r>
            <w:r w:rsidRPr="00CF521F">
              <w:rPr>
                <w:b/>
                <w:i/>
              </w:rPr>
              <w:tab/>
              <w:t>Familiile aflate în custodie publică beneficiază de cazare separată, fiindu-le garantat un nivel adecvat de intimitate.</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 Tanja Fajon</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Anna Maria Corazza Bildt, Caterina Chinnici,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4</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4.</w:t>
            </w:r>
            <w:r w:rsidRPr="00CF521F">
              <w:rPr>
                <w:b/>
                <w:i/>
              </w:rPr>
              <w:tab/>
              <w:t>Familiile aflate în custodie publică beneficiază de cazare separată, fiindu-le garantat un nivel adecvat de intimitate.</w:t>
            </w:r>
          </w:p>
        </w:tc>
        <w:tc>
          <w:tcPr>
            <w:tcW w:w="4876" w:type="dxa"/>
          </w:tcPr>
          <w:p w:rsidR="007E2637" w:rsidRPr="00CF521F" w:rsidRDefault="007E2637" w:rsidP="007E2637">
            <w:pPr>
              <w:pStyle w:val="Normal6"/>
              <w:rPr>
                <w:szCs w:val="24"/>
              </w:rPr>
            </w:pPr>
            <w:r w:rsidRPr="00CF521F">
              <w:rPr>
                <w:b/>
                <w:i/>
              </w:rPr>
              <w:t>eliminat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5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rPr>
                <w:b/>
                <w:i/>
              </w:rPr>
              <w:t>În cazul luării în custodie publică a solicitan</w:t>
            </w:r>
            <w:r w:rsidR="00F240FB" w:rsidRPr="00CF521F">
              <w:rPr>
                <w:b/>
                <w:i/>
              </w:rPr>
              <w:t>ț</w:t>
            </w:r>
            <w:r w:rsidRPr="00CF521F">
              <w:rPr>
                <w:b/>
                <w:i/>
              </w:rPr>
              <w:t>ilor femei,</w:t>
            </w:r>
            <w:r w:rsidRPr="00CF521F">
              <w:t xml:space="preserve"> statele membre se asigură că </w:t>
            </w:r>
            <w:r w:rsidRPr="00CF521F">
              <w:rPr>
                <w:b/>
                <w:i/>
              </w:rPr>
              <w:t>acestora</w:t>
            </w:r>
            <w:r w:rsidRPr="00CF521F">
              <w:t xml:space="preserve"> li se oferă cazare separată </w:t>
            </w:r>
            <w:r w:rsidRPr="00CF521F">
              <w:rPr>
                <w:b/>
                <w:i/>
              </w:rPr>
              <w:t>de solicitan</w:t>
            </w:r>
            <w:r w:rsidR="00F240FB" w:rsidRPr="00CF521F">
              <w:rPr>
                <w:b/>
                <w:i/>
              </w:rPr>
              <w:t>ț</w:t>
            </w:r>
            <w:r w:rsidRPr="00CF521F">
              <w:rPr>
                <w:b/>
                <w:i/>
              </w:rPr>
              <w:t>ii bărba</w:t>
            </w:r>
            <w:r w:rsidR="00F240FB" w:rsidRPr="00CF521F">
              <w:rPr>
                <w:b/>
                <w:i/>
              </w:rPr>
              <w:t>ț</w:t>
            </w:r>
            <w:r w:rsidRPr="00CF521F">
              <w:rPr>
                <w:b/>
                <w:i/>
              </w:rPr>
              <w:t>i</w:t>
            </w:r>
            <w:r w:rsidRPr="00CF521F">
              <w:t>, cu excep</w:t>
            </w:r>
            <w:r w:rsidR="00F240FB" w:rsidRPr="00CF521F">
              <w:t>ț</w:t>
            </w:r>
            <w:r w:rsidRPr="00CF521F">
              <w:t>ia cazurilor în care ace</w:t>
            </w:r>
            <w:r w:rsidR="00F240FB" w:rsidRPr="00CF521F">
              <w:t>ș</w:t>
            </w:r>
            <w:r w:rsidRPr="00CF521F">
              <w:t>tia</w:t>
            </w:r>
            <w:r w:rsidRPr="00CF521F">
              <w:rPr>
                <w:b/>
                <w:i/>
              </w:rPr>
              <w:t xml:space="preserve"> din urmă</w:t>
            </w:r>
            <w:r w:rsidRPr="00CF521F">
              <w:t xml:space="preserve"> apar</w:t>
            </w:r>
            <w:r w:rsidR="00F240FB" w:rsidRPr="00CF521F">
              <w:t>ț</w:t>
            </w:r>
            <w:r w:rsidRPr="00CF521F">
              <w:t>in aceleia</w:t>
            </w:r>
            <w:r w:rsidR="00F240FB" w:rsidRPr="00CF521F">
              <w:t>ș</w:t>
            </w:r>
            <w:r w:rsidRPr="00CF521F">
              <w:t xml:space="preserve">i familii </w:t>
            </w:r>
            <w:r w:rsidR="00F240FB" w:rsidRPr="00CF521F">
              <w:t>ș</w:t>
            </w:r>
            <w:r w:rsidRPr="00CF521F">
              <w:t xml:space="preserve">i toate persoanele vizate </w:t>
            </w:r>
            <w:r w:rsidR="00F240FB" w:rsidRPr="00CF521F">
              <w:t>ș</w:t>
            </w:r>
            <w:r w:rsidRPr="00CF521F">
              <w:t>i-au dat consim</w:t>
            </w:r>
            <w:r w:rsidR="00F240FB" w:rsidRPr="00CF521F">
              <w:t>ț</w:t>
            </w:r>
            <w:r w:rsidRPr="00CF521F">
              <w:t>ământul.</w:t>
            </w:r>
          </w:p>
        </w:tc>
        <w:tc>
          <w:tcPr>
            <w:tcW w:w="4876" w:type="dxa"/>
          </w:tcPr>
          <w:p w:rsidR="007E2637" w:rsidRPr="00CF521F" w:rsidRDefault="007E2637" w:rsidP="007E2637">
            <w:pPr>
              <w:pStyle w:val="Normal6"/>
              <w:rPr>
                <w:szCs w:val="24"/>
              </w:rPr>
            </w:pPr>
            <w:r w:rsidRPr="00CF521F">
              <w:t xml:space="preserve">Statele membre se asigură că </w:t>
            </w:r>
            <w:r w:rsidRPr="00CF521F">
              <w:rPr>
                <w:b/>
                <w:i/>
              </w:rPr>
              <w:t>solicitan</w:t>
            </w:r>
            <w:r w:rsidR="00F240FB" w:rsidRPr="00CF521F">
              <w:rPr>
                <w:b/>
                <w:i/>
              </w:rPr>
              <w:t>ț</w:t>
            </w:r>
            <w:r w:rsidRPr="00CF521F">
              <w:rPr>
                <w:b/>
                <w:i/>
              </w:rPr>
              <w:t>ilor afla</w:t>
            </w:r>
            <w:r w:rsidR="00F240FB" w:rsidRPr="00CF521F">
              <w:rPr>
                <w:b/>
                <w:i/>
              </w:rPr>
              <w:t>ț</w:t>
            </w:r>
            <w:r w:rsidRPr="00CF521F">
              <w:rPr>
                <w:b/>
                <w:i/>
              </w:rPr>
              <w:t xml:space="preserve">i în custodie publică, atât femeilor, cât </w:t>
            </w:r>
            <w:r w:rsidR="00F240FB" w:rsidRPr="00CF521F">
              <w:rPr>
                <w:b/>
                <w:i/>
              </w:rPr>
              <w:t>ș</w:t>
            </w:r>
            <w:r w:rsidRPr="00CF521F">
              <w:rPr>
                <w:b/>
                <w:i/>
              </w:rPr>
              <w:t>i bărba</w:t>
            </w:r>
            <w:r w:rsidR="00F240FB" w:rsidRPr="00CF521F">
              <w:rPr>
                <w:b/>
                <w:i/>
              </w:rPr>
              <w:t>ț</w:t>
            </w:r>
            <w:r w:rsidRPr="00CF521F">
              <w:rPr>
                <w:b/>
                <w:i/>
              </w:rPr>
              <w:t>ilor</w:t>
            </w:r>
            <w:r w:rsidRPr="00CF521F">
              <w:t xml:space="preserve"> li se oferă cazare separată, cu excep</w:t>
            </w:r>
            <w:r w:rsidR="00F240FB" w:rsidRPr="00CF521F">
              <w:t>ț</w:t>
            </w:r>
            <w:r w:rsidRPr="00CF521F">
              <w:t>ia cazurilor în care ace</w:t>
            </w:r>
            <w:r w:rsidR="00F240FB" w:rsidRPr="00CF521F">
              <w:t>ș</w:t>
            </w:r>
            <w:r w:rsidRPr="00CF521F">
              <w:t>tia apar</w:t>
            </w:r>
            <w:r w:rsidR="00F240FB" w:rsidRPr="00CF521F">
              <w:t>ț</w:t>
            </w:r>
            <w:r w:rsidRPr="00CF521F">
              <w:t>in aceleia</w:t>
            </w:r>
            <w:r w:rsidR="00F240FB" w:rsidRPr="00CF521F">
              <w:t>ș</w:t>
            </w:r>
            <w:r w:rsidRPr="00CF521F">
              <w:t xml:space="preserve">i familii </w:t>
            </w:r>
            <w:r w:rsidR="00F240FB" w:rsidRPr="00CF521F">
              <w:t>ș</w:t>
            </w:r>
            <w:r w:rsidRPr="00CF521F">
              <w:t xml:space="preserve">i toate persoanele vizate </w:t>
            </w:r>
            <w:r w:rsidR="00F240FB" w:rsidRPr="00CF521F">
              <w:t>ș</w:t>
            </w:r>
            <w:r w:rsidRPr="00CF521F">
              <w:t>i-au dat consim</w:t>
            </w:r>
            <w:r w:rsidR="00F240FB" w:rsidRPr="00CF521F">
              <w:t>ț</w:t>
            </w:r>
            <w:r w:rsidRPr="00CF521F">
              <w:t>ământul.</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Reformularea subliniază drepturile egale ale ambelor sexe.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Sophia in 't Veld</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{ALDE}</w:t>
      </w:r>
      <w:r w:rsidRPr="00CF521F">
        <w:t>în numele Grupului ALDE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Kati Piri, Tanja Fajon</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{S&amp;D}</w:t>
      </w:r>
      <w:r w:rsidRPr="00CF521F">
        <w:t>în numele Grupului S&amp;D</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Cornelia Ernst</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{GUE/NGL}</w:t>
      </w:r>
      <w:r w:rsidRPr="00CF521F">
        <w:t>în numele Grupului GUE/NGL</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Bodil Valero</w:t>
      </w:r>
      <w:r w:rsidRPr="00CF521F">
        <w:rPr>
          <w:rStyle w:val="HideTWBExt"/>
          <w:b w:val="0"/>
          <w:noProof w:val="0"/>
        </w:rPr>
        <w:t>&lt;/Members&gt;</w:t>
      </w:r>
    </w:p>
    <w:p w:rsidR="007E2637" w:rsidRPr="00CF521F" w:rsidRDefault="007E2637" w:rsidP="007E2637">
      <w:r w:rsidRPr="00CF521F">
        <w:rPr>
          <w:rStyle w:val="HideTWBExt"/>
          <w:noProof w:val="0"/>
        </w:rPr>
        <w:t>&lt;AuNomDe&gt;</w:t>
      </w:r>
      <w:r w:rsidRPr="00CF521F">
        <w:rPr>
          <w:rStyle w:val="HideTWBInt"/>
        </w:rPr>
        <w:t>{Verts/ALE}</w:t>
      </w:r>
      <w:r w:rsidRPr="00CF521F">
        <w:t>în numele Grupului Verts/ALE</w:t>
      </w:r>
      <w:r w:rsidRPr="00CF521F">
        <w:rPr>
          <w:rStyle w:val="HideTWBExt"/>
          <w:noProof w:val="0"/>
        </w:rPr>
        <w:t>&lt;/AuNomDe&gt;</w:t>
      </w:r>
    </w:p>
    <w:p w:rsidR="007E2637" w:rsidRPr="00CF521F" w:rsidRDefault="007E2637" w:rsidP="007E2637">
      <w:pPr>
        <w:pStyle w:val="NormalBold"/>
      </w:pPr>
      <w:r w:rsidRPr="00CF521F">
        <w:rPr>
          <w:rStyle w:val="HideTWBExt"/>
          <w:b w:val="0"/>
          <w:noProof w:val="0"/>
        </w:rPr>
        <w:t>&lt;Members&gt;</w:t>
      </w:r>
      <w:r w:rsidRPr="00CF521F">
        <w:t>Jean Lambert, Sylvie Guillaume, Miltiadis Kyrkos, Anna Hedh, Juan Fernando López Aguilar, Elly Schlein, Christine Revault D'Allonnes Bonnefoy, Cecilia Wikström, Barbara Spinelli, Miriam Dalli, Péter Niedermüller, Caterina Chinnici,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6.</w:t>
            </w:r>
            <w:r w:rsidRPr="00CF521F">
              <w:tab/>
              <w:t xml:space="preserve">În cazuri justificate în mod corespunzător </w:t>
            </w:r>
            <w:r w:rsidR="00F240FB" w:rsidRPr="00CF521F">
              <w:t>ș</w:t>
            </w:r>
            <w:r w:rsidRPr="00CF521F">
              <w:t xml:space="preserve">i pentru o perioadă rezonabilă </w:t>
            </w:r>
            <w:r w:rsidR="00F240FB" w:rsidRPr="00CF521F">
              <w:t>ș</w:t>
            </w:r>
            <w:r w:rsidRPr="00CF521F">
              <w:t xml:space="preserve">i cât mai scurtă posibil, statele membre pot deroga de la </w:t>
            </w:r>
            <w:r w:rsidRPr="00CF521F">
              <w:rPr>
                <w:b/>
                <w:i/>
              </w:rPr>
              <w:t xml:space="preserve">alineatul (2) al treilea paragraf, alineatul (4) </w:t>
            </w:r>
            <w:r w:rsidR="00F240FB" w:rsidRPr="00CF521F">
              <w:rPr>
                <w:b/>
                <w:i/>
              </w:rPr>
              <w:t>ș</w:t>
            </w:r>
            <w:r w:rsidRPr="00CF521F">
              <w:rPr>
                <w:b/>
                <w:i/>
              </w:rPr>
              <w:t>i</w:t>
            </w:r>
            <w:r w:rsidRPr="00CF521F">
              <w:t xml:space="preserve"> alineatul (5) primul paragraf, atunci când solicitantul se află în custodie publică la un post de frontieră sau într-o zonă de tranzit</w:t>
            </w:r>
            <w:r w:rsidRPr="00CF521F">
              <w:rPr>
                <w:b/>
                <w:i/>
              </w:rPr>
              <w:t>, cu excep</w:t>
            </w:r>
            <w:r w:rsidR="00F240FB" w:rsidRPr="00CF521F">
              <w:rPr>
                <w:b/>
                <w:i/>
              </w:rPr>
              <w:t>ț</w:t>
            </w:r>
            <w:r w:rsidRPr="00CF521F">
              <w:rPr>
                <w:b/>
                <w:i/>
              </w:rPr>
              <w:t>ia cazurilor prevăzute la articolul 41 din Regulamentul (UE) nr. XXX/XXX [Regulamentul privind procedurile]</w:t>
            </w:r>
            <w:r w:rsidRPr="00CF521F">
              <w:t>.</w:t>
            </w:r>
          </w:p>
        </w:tc>
        <w:tc>
          <w:tcPr>
            <w:tcW w:w="4876" w:type="dxa"/>
          </w:tcPr>
          <w:p w:rsidR="007E2637" w:rsidRPr="00CF521F" w:rsidRDefault="007E2637" w:rsidP="007E2637">
            <w:pPr>
              <w:pStyle w:val="Normal6"/>
              <w:rPr>
                <w:szCs w:val="24"/>
              </w:rPr>
            </w:pPr>
            <w:r w:rsidRPr="00CF521F">
              <w:t>6.</w:t>
            </w:r>
            <w:r w:rsidRPr="00CF521F">
              <w:tab/>
              <w:t xml:space="preserve">În cazuri justificate în mod corespunzător </w:t>
            </w:r>
            <w:r w:rsidR="00F240FB" w:rsidRPr="00CF521F">
              <w:t>ș</w:t>
            </w:r>
            <w:r w:rsidRPr="00CF521F">
              <w:t xml:space="preserve">i pentru o perioadă rezonabilă </w:t>
            </w:r>
            <w:r w:rsidR="00F240FB" w:rsidRPr="00CF521F">
              <w:t>ș</w:t>
            </w:r>
            <w:r w:rsidRPr="00CF521F">
              <w:t>i cât mai scurtă posibil, statele membre pot deroga de la alineatul (5) primul paragraf, atunci când solicitantul se află în custodie publică la un post de frontieră sau într-o zonă de tranzit.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Amendamentele al căror obiectiv este interzicerea luării în custodie publică a minorilor sunt indisolubil legate de amendamentele admisibile din cadrul proiectului de raport care vizează consolidarea condi</w:t>
      </w:r>
      <w:r w:rsidR="00F240FB" w:rsidRPr="00CF521F">
        <w:rPr>
          <w:noProof w:val="0"/>
        </w:rPr>
        <w:t>ț</w:t>
      </w:r>
      <w:r w:rsidRPr="00CF521F">
        <w:rPr>
          <w:noProof w:val="0"/>
        </w:rPr>
        <w:t xml:space="preserve">iilor referitoare la privarea de libertate personală </w:t>
      </w:r>
      <w:r w:rsidR="00F240FB" w:rsidRPr="00CF521F">
        <w:rPr>
          <w:noProof w:val="0"/>
        </w:rPr>
        <w:t>ș</w:t>
      </w:r>
      <w:r w:rsidRPr="00CF521F">
        <w:rPr>
          <w:noProof w:val="0"/>
        </w:rPr>
        <w:t>i, de asemenea, îmbunătă</w:t>
      </w:r>
      <w:r w:rsidR="00F240FB" w:rsidRPr="00CF521F">
        <w:rPr>
          <w:noProof w:val="0"/>
        </w:rPr>
        <w:t>ț</w:t>
      </w:r>
      <w:r w:rsidRPr="00CF521F">
        <w:rPr>
          <w:noProof w:val="0"/>
        </w:rPr>
        <w:t>irea dispozi</w:t>
      </w:r>
      <w:r w:rsidR="00F240FB" w:rsidRPr="00CF521F">
        <w:rPr>
          <w:noProof w:val="0"/>
        </w:rPr>
        <w:t>ț</w:t>
      </w:r>
      <w:r w:rsidRPr="00CF521F">
        <w:rPr>
          <w:noProof w:val="0"/>
        </w:rPr>
        <w:t>iilor referitoare la tratamentul persoanelor vulnerabile, inclusiv al minorilor. Prezentul amendament este, de asemenea, indisolubil legat de amendamentul admisibil al raportorului la articolul 8 alineatul (3) litera (d) (amendamentul 31 din proiectul de raport).</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11 – alineatul 6</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6.</w:t>
            </w:r>
            <w:r w:rsidRPr="00CF521F">
              <w:tab/>
              <w:t xml:space="preserve">În cazuri justificate în mod corespunzător </w:t>
            </w:r>
            <w:r w:rsidR="00F240FB" w:rsidRPr="00CF521F">
              <w:t>ș</w:t>
            </w:r>
            <w:r w:rsidRPr="00CF521F">
              <w:t xml:space="preserve">i pentru o perioadă rezonabilă </w:t>
            </w:r>
            <w:r w:rsidR="00F240FB" w:rsidRPr="00CF521F">
              <w:t>ș</w:t>
            </w:r>
            <w:r w:rsidRPr="00CF521F">
              <w:t>i cât mai scurtă posibil, statele membre pot deroga de la alineatul (2) al treilea paragraf</w:t>
            </w:r>
            <w:r w:rsidRPr="00CF521F">
              <w:rPr>
                <w:b/>
                <w:i/>
              </w:rPr>
              <w:t>, alineatul (4)</w:t>
            </w:r>
            <w:r w:rsidRPr="00CF521F">
              <w:t xml:space="preserve"> </w:t>
            </w:r>
            <w:r w:rsidR="00F240FB" w:rsidRPr="00CF521F">
              <w:t>ș</w:t>
            </w:r>
            <w:r w:rsidRPr="00CF521F">
              <w:t>i alineatul (5) primul paragraf, atunci când solicitantul se află în custodie publică la un post de frontieră sau într-o zonă de tranzit, cu excep</w:t>
            </w:r>
            <w:r w:rsidR="00F240FB" w:rsidRPr="00CF521F">
              <w:t>ț</w:t>
            </w:r>
            <w:r w:rsidRPr="00CF521F">
              <w:t>ia cazurilor prevăzute la articolul 41 din Regulamentul (UE) nr. XXX/XXX [Regulamentul privind procedurile].</w:t>
            </w:r>
          </w:p>
        </w:tc>
        <w:tc>
          <w:tcPr>
            <w:tcW w:w="4876" w:type="dxa"/>
          </w:tcPr>
          <w:p w:rsidR="007E2637" w:rsidRPr="00CF521F" w:rsidRDefault="007E2637" w:rsidP="007E2637">
            <w:pPr>
              <w:pStyle w:val="Normal6"/>
              <w:rPr>
                <w:szCs w:val="24"/>
              </w:rPr>
            </w:pPr>
            <w:r w:rsidRPr="00CF521F">
              <w:t>6.</w:t>
            </w:r>
            <w:r w:rsidRPr="00CF521F">
              <w:tab/>
              <w:t xml:space="preserve">În cazuri justificate în mod corespunzător </w:t>
            </w:r>
            <w:r w:rsidR="00F240FB" w:rsidRPr="00CF521F">
              <w:t>ș</w:t>
            </w:r>
            <w:r w:rsidRPr="00CF521F">
              <w:t xml:space="preserve">i pentru o perioadă rezonabilă </w:t>
            </w:r>
            <w:r w:rsidR="00F240FB" w:rsidRPr="00CF521F">
              <w:t>ș</w:t>
            </w:r>
            <w:r w:rsidRPr="00CF521F">
              <w:t xml:space="preserve">i cât mai scurtă posibil, statele membre pot deroga de la alineatul (2) al treilea paragraf </w:t>
            </w:r>
            <w:r w:rsidR="00F240FB" w:rsidRPr="00CF521F">
              <w:t>ș</w:t>
            </w:r>
            <w:r w:rsidRPr="00CF521F">
              <w:t>i alineatul (5) primul paragraf, atunci când solicitantul se află în custodie publică la un post de frontieră sau într-o zonă de tranzit, cu excep</w:t>
            </w:r>
            <w:r w:rsidR="00F240FB" w:rsidRPr="00CF521F">
              <w:t>ț</w:t>
            </w:r>
            <w:r w:rsidRPr="00CF521F">
              <w:t>ia cazurilor prevăzute la articolul 41 din Regulamentul (UE) nr. XXX/XXX [Regulamentul privind procedurile].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Minorii neînso</w:t>
      </w:r>
      <w:r w:rsidR="00F240FB" w:rsidRPr="00CF521F">
        <w:rPr>
          <w:noProof w:val="0"/>
        </w:rPr>
        <w:t>ț</w:t>
      </w:r>
      <w:r w:rsidRPr="00CF521F">
        <w:rPr>
          <w:noProof w:val="0"/>
        </w:rPr>
        <w:t>i</w:t>
      </w:r>
      <w:r w:rsidR="00F240FB" w:rsidRPr="00CF521F">
        <w:rPr>
          <w:noProof w:val="0"/>
        </w:rPr>
        <w:t>ț</w:t>
      </w:r>
      <w:r w:rsidRPr="00CF521F">
        <w:rPr>
          <w:noProof w:val="0"/>
        </w:rPr>
        <w:t>i tind să fie bărba</w:t>
      </w:r>
      <w:r w:rsidR="00F240FB" w:rsidRPr="00CF521F">
        <w:rPr>
          <w:noProof w:val="0"/>
        </w:rPr>
        <w:t>ț</w:t>
      </w:r>
      <w:r w:rsidRPr="00CF521F">
        <w:rPr>
          <w:noProof w:val="0"/>
        </w:rPr>
        <w:t>i tineri, date demografice ce coincid cu apari</w:t>
      </w:r>
      <w:r w:rsidR="00F240FB" w:rsidRPr="00CF521F">
        <w:rPr>
          <w:noProof w:val="0"/>
        </w:rPr>
        <w:t>ț</w:t>
      </w:r>
      <w:r w:rsidRPr="00CF521F">
        <w:rPr>
          <w:noProof w:val="0"/>
        </w:rPr>
        <w:t>ia peste medie a situa</w:t>
      </w:r>
      <w:r w:rsidR="00F240FB" w:rsidRPr="00CF521F">
        <w:rPr>
          <w:noProof w:val="0"/>
        </w:rPr>
        <w:t>ț</w:t>
      </w:r>
      <w:r w:rsidRPr="00CF521F">
        <w:rPr>
          <w:noProof w:val="0"/>
        </w:rPr>
        <w:t>iilor care impun luarea acestora în custodie publică. Ca o necesitate de ordin practic, ar trebui, prin urmare, ca re</w:t>
      </w:r>
      <w:r w:rsidR="00F240FB" w:rsidRPr="00CF521F">
        <w:rPr>
          <w:noProof w:val="0"/>
        </w:rPr>
        <w:t>ț</w:t>
      </w:r>
      <w:r w:rsidRPr="00CF521F">
        <w:rPr>
          <w:noProof w:val="0"/>
        </w:rPr>
        <w:t>inerea în penitenciare a minorilor neînso</w:t>
      </w:r>
      <w:r w:rsidR="00F240FB" w:rsidRPr="00CF521F">
        <w:rPr>
          <w:noProof w:val="0"/>
        </w:rPr>
        <w:t>ț</w:t>
      </w:r>
      <w:r w:rsidRPr="00CF521F">
        <w:rPr>
          <w:noProof w:val="0"/>
        </w:rPr>
        <w:t>i</w:t>
      </w:r>
      <w:r w:rsidR="00F240FB" w:rsidRPr="00CF521F">
        <w:rPr>
          <w:noProof w:val="0"/>
        </w:rPr>
        <w:t>ț</w:t>
      </w:r>
      <w:r w:rsidRPr="00CF521F">
        <w:rPr>
          <w:noProof w:val="0"/>
        </w:rPr>
        <w:t>i să fie posibilă în ultimă instan</w:t>
      </w:r>
      <w:r w:rsidR="00F240FB" w:rsidRPr="00CF521F">
        <w:rPr>
          <w:noProof w:val="0"/>
        </w:rPr>
        <w:t>ț</w:t>
      </w:r>
      <w:r w:rsidRPr="00CF521F">
        <w:rPr>
          <w:noProof w:val="0"/>
        </w:rPr>
        <w:t>ă, întrucât drepturile acestora nu pot prevala asupra drepturilor celorlal</w:t>
      </w:r>
      <w:r w:rsidR="00F240FB" w:rsidRPr="00CF521F">
        <w:rPr>
          <w:noProof w:val="0"/>
        </w:rPr>
        <w:t>ț</w:t>
      </w:r>
      <w:r w:rsidRPr="00CF521F">
        <w:rPr>
          <w:noProof w:val="0"/>
        </w:rPr>
        <w:t>i la siguran</w:t>
      </w:r>
      <w:r w:rsidR="00F240FB" w:rsidRPr="00CF521F">
        <w:rPr>
          <w:noProof w:val="0"/>
        </w:rPr>
        <w:t>ț</w:t>
      </w:r>
      <w:r w:rsidRPr="00CF521F">
        <w:rPr>
          <w:noProof w:val="0"/>
        </w:rPr>
        <w:t xml:space="preserve">ă </w:t>
      </w:r>
      <w:r w:rsidR="00F240FB" w:rsidRPr="00CF521F">
        <w:rPr>
          <w:noProof w:val="0"/>
        </w:rPr>
        <w:t>ș</w:t>
      </w:r>
      <w:r w:rsidRPr="00CF521F">
        <w:rPr>
          <w:noProof w:val="0"/>
        </w:rPr>
        <w:t>i securitate.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 xml:space="preserve">Statele membre iau măsurile </w:t>
            </w:r>
            <w:r w:rsidRPr="00CF521F">
              <w:rPr>
                <w:b/>
                <w:i/>
              </w:rPr>
              <w:t>necesare</w:t>
            </w:r>
            <w:r w:rsidRPr="00CF521F">
              <w:t xml:space="preserve"> pentru a men</w:t>
            </w:r>
            <w:r w:rsidR="00F240FB" w:rsidRPr="00CF521F">
              <w:t>ț</w:t>
            </w:r>
            <w:r w:rsidRPr="00CF521F">
              <w:t xml:space="preserve">ine, pe cât posibil, unitatea </w:t>
            </w:r>
            <w:r w:rsidRPr="00CF521F">
              <w:rPr>
                <w:b/>
                <w:i/>
              </w:rPr>
              <w:t>familiei</w:t>
            </w:r>
            <w:r w:rsidRPr="00CF521F">
              <w:t xml:space="preserve"> care </w:t>
            </w:r>
            <w:r w:rsidRPr="00CF521F">
              <w:rPr>
                <w:b/>
                <w:i/>
              </w:rPr>
              <w:t>este prezentă</w:t>
            </w:r>
            <w:r w:rsidRPr="00CF521F">
              <w:t xml:space="preserve"> pe teritoriul lor, în cazul în care solicitan</w:t>
            </w:r>
            <w:r w:rsidR="00F240FB" w:rsidRPr="00CF521F">
              <w:t>ț</w:t>
            </w:r>
            <w:r w:rsidRPr="00CF521F">
              <w:t>ii primesc locuin</w:t>
            </w:r>
            <w:r w:rsidR="00F240FB" w:rsidRPr="00CF521F">
              <w:t>ț</w:t>
            </w:r>
            <w:r w:rsidRPr="00CF521F">
              <w:t xml:space="preserve">ă de la statul membru respectiv. </w:t>
            </w:r>
            <w:r w:rsidRPr="00CF521F">
              <w:rPr>
                <w:b/>
                <w:i/>
              </w:rPr>
              <w:t>Astfel de măsuri se pun în aplicare cu acordul solicitantului.</w:t>
            </w:r>
          </w:p>
        </w:tc>
        <w:tc>
          <w:tcPr>
            <w:tcW w:w="4876" w:type="dxa"/>
          </w:tcPr>
          <w:p w:rsidR="007E2637" w:rsidRPr="00CF521F" w:rsidRDefault="007E2637" w:rsidP="007E2637">
            <w:pPr>
              <w:pStyle w:val="Normal6"/>
              <w:rPr>
                <w:szCs w:val="24"/>
              </w:rPr>
            </w:pPr>
            <w:r w:rsidRPr="00CF521F">
              <w:t xml:space="preserve">Statele membre iau măsurile </w:t>
            </w:r>
            <w:r w:rsidRPr="00CF521F">
              <w:rPr>
                <w:b/>
                <w:i/>
              </w:rPr>
              <w:t>adecvate</w:t>
            </w:r>
            <w:r w:rsidRPr="00CF521F">
              <w:t xml:space="preserve"> pentru a men</w:t>
            </w:r>
            <w:r w:rsidR="00F240FB" w:rsidRPr="00CF521F">
              <w:t>ț</w:t>
            </w:r>
            <w:r w:rsidRPr="00CF521F">
              <w:t xml:space="preserve">ine, pe cât posibil, unitatea </w:t>
            </w:r>
            <w:r w:rsidRPr="00CF521F">
              <w:rPr>
                <w:b/>
                <w:i/>
              </w:rPr>
              <w:t xml:space="preserve">solicitantului </w:t>
            </w:r>
            <w:r w:rsidR="00F240FB" w:rsidRPr="00CF521F">
              <w:rPr>
                <w:b/>
                <w:i/>
              </w:rPr>
              <w:t>ș</w:t>
            </w:r>
            <w:r w:rsidRPr="00CF521F">
              <w:rPr>
                <w:b/>
                <w:i/>
              </w:rPr>
              <w:t>i a membrilor familiei acestuia</w:t>
            </w:r>
            <w:r w:rsidRPr="00CF521F">
              <w:t xml:space="preserve"> care </w:t>
            </w:r>
            <w:r w:rsidRPr="00CF521F">
              <w:rPr>
                <w:b/>
                <w:i/>
              </w:rPr>
              <w:t>sunt prezen</w:t>
            </w:r>
            <w:r w:rsidR="00F240FB" w:rsidRPr="00CF521F">
              <w:rPr>
                <w:b/>
                <w:i/>
              </w:rPr>
              <w:t>ț</w:t>
            </w:r>
            <w:r w:rsidRPr="00CF521F">
              <w:rPr>
                <w:b/>
                <w:i/>
              </w:rPr>
              <w:t>i</w:t>
            </w:r>
            <w:r w:rsidRPr="00CF521F">
              <w:t xml:space="preserve"> pe teritoriul lor, în cazul în care solicitan</w:t>
            </w:r>
            <w:r w:rsidR="00F240FB" w:rsidRPr="00CF521F">
              <w:t>ț</w:t>
            </w:r>
            <w:r w:rsidRPr="00CF521F">
              <w:t>ii primesc locuin</w:t>
            </w:r>
            <w:r w:rsidR="00F240FB" w:rsidRPr="00CF521F">
              <w:t>ț</w:t>
            </w:r>
            <w:r w:rsidRPr="00CF521F">
              <w:t>ă de la statul membru respectiv.</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Clarificare legală cu privire la defini</w:t>
      </w:r>
      <w:r w:rsidR="00F240FB" w:rsidRPr="00CF521F">
        <w:rPr>
          <w:noProof w:val="0"/>
        </w:rPr>
        <w:t>ț</w:t>
      </w:r>
      <w:r w:rsidRPr="00CF521F">
        <w:rPr>
          <w:noProof w:val="0"/>
        </w:rPr>
        <w:t>ii. A se vedea mai sus articolul 2.</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Propunerea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13 -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pot impune solicitan</w:t>
            </w:r>
            <w:r w:rsidR="00F240FB" w:rsidRPr="00CF521F">
              <w:t>ț</w:t>
            </w:r>
            <w:r w:rsidRPr="00CF521F">
              <w:t>ilor să se supună unui examen medical, din motive de sănătate publică.</w:t>
            </w:r>
          </w:p>
        </w:tc>
        <w:tc>
          <w:tcPr>
            <w:tcW w:w="4876" w:type="dxa"/>
          </w:tcPr>
          <w:p w:rsidR="007E2637" w:rsidRPr="00CF521F" w:rsidRDefault="007E2637" w:rsidP="007E2637">
            <w:pPr>
              <w:pStyle w:val="Normal6"/>
              <w:rPr>
                <w:szCs w:val="24"/>
              </w:rPr>
            </w:pPr>
            <w:r w:rsidRPr="00CF521F">
              <w:t>Statele membre pot impune solicitan</w:t>
            </w:r>
            <w:r w:rsidR="00F240FB" w:rsidRPr="00CF521F">
              <w:t>ț</w:t>
            </w:r>
            <w:r w:rsidRPr="00CF521F">
              <w:t xml:space="preserve">ilor să se supună unui examen medical, </w:t>
            </w:r>
            <w:r w:rsidRPr="00CF521F">
              <w:rPr>
                <w:b/>
                <w:i/>
              </w:rPr>
              <w:t>mai ales</w:t>
            </w:r>
            <w:r w:rsidRPr="00CF521F">
              <w:t xml:space="preserve"> din motive de sănătate publică.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{DE}</w:t>
      </w:r>
      <w:r w:rsidRPr="00CF521F">
        <w:rPr>
          <w:noProof w:val="0"/>
        </w:rPr>
        <w:t>de</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Există amendamente admisibile care se bazează pe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indisolubil legate de amendamente din păr</w:t>
      </w:r>
      <w:r w:rsidR="00F240FB" w:rsidRPr="00CF521F">
        <w:rPr>
          <w:noProof w:val="0"/>
        </w:rPr>
        <w:t>ț</w:t>
      </w:r>
      <w:r w:rsidRPr="00CF521F">
        <w:rPr>
          <w:noProof w:val="0"/>
        </w:rPr>
        <w:t>ile albe, care se bazează, de asemenea, pe principiul subsidiarită</w:t>
      </w:r>
      <w:r w:rsidR="00F240FB" w:rsidRPr="00CF521F">
        <w:rPr>
          <w:noProof w:val="0"/>
        </w:rPr>
        <w:t>ț</w:t>
      </w:r>
      <w:r w:rsidRPr="00CF521F">
        <w:rPr>
          <w:noProof w:val="0"/>
        </w:rPr>
        <w:t>ii. Ar fi un nonsens ca principiul să se aplice numai păr</w:t>
      </w:r>
      <w:r w:rsidR="00F240FB" w:rsidRPr="00CF521F">
        <w:rPr>
          <w:noProof w:val="0"/>
        </w:rPr>
        <w:t>ț</w:t>
      </w:r>
      <w:r w:rsidRPr="00CF521F">
        <w:rPr>
          <w:noProof w:val="0"/>
        </w:rPr>
        <w:t>ilor gri.</w:t>
      </w:r>
    </w:p>
    <w:p w:rsidR="007E2637" w:rsidRPr="00CF521F" w:rsidRDefault="007E2637" w:rsidP="007E2637">
      <w:pPr>
        <w:pStyle w:val="AMNumberTabs"/>
        <w:keepNext/>
      </w:pPr>
      <w:r w:rsidRPr="00CF521F">
        <w:rPr>
          <w:rStyle w:val="HideTWBExt"/>
          <w:noProof w:val="0"/>
        </w:rPr>
        <w:t>&lt;/AmendB&gt;</w:t>
      </w: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286</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Anna Maria Corazza Bildt, Caterina Chinnici, Hilde Vautmans, Vilija Blinkevičiūtė, Julie Ward, Luigi Morgano, Bodil Valero, Brando Benifei, Damiano Zoffoli, Nathalie Griesbeck, Jean Lambert</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1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acordă copiilor minori ai solicitan</w:t>
            </w:r>
            <w:r w:rsidR="00F240FB" w:rsidRPr="00CF521F">
              <w:t>ț</w:t>
            </w:r>
            <w:r w:rsidRPr="00CF521F">
              <w:t xml:space="preserve">ilor </w:t>
            </w:r>
            <w:r w:rsidR="00F240FB" w:rsidRPr="00CF521F">
              <w:t>ș</w:t>
            </w:r>
            <w:r w:rsidRPr="00CF521F">
              <w:t>i solicitan</w:t>
            </w:r>
            <w:r w:rsidR="00F240FB" w:rsidRPr="00CF521F">
              <w:t>ț</w:t>
            </w:r>
            <w:r w:rsidRPr="00CF521F">
              <w:t>ilor minori accesul la sistemul educa</w:t>
            </w:r>
            <w:r w:rsidR="00F240FB" w:rsidRPr="00CF521F">
              <w:t>ț</w:t>
            </w:r>
            <w:r w:rsidRPr="00CF521F">
              <w:t>ional, în condi</w:t>
            </w:r>
            <w:r w:rsidR="00F240FB" w:rsidRPr="00CF521F">
              <w:t>ț</w:t>
            </w:r>
            <w:r w:rsidRPr="00CF521F">
              <w:t xml:space="preserve">ii </w:t>
            </w:r>
            <w:r w:rsidRPr="00CF521F">
              <w:rPr>
                <w:b/>
                <w:i/>
              </w:rPr>
              <w:t>similare</w:t>
            </w:r>
            <w:r w:rsidRPr="00CF521F">
              <w:t xml:space="preserve"> </w:t>
            </w:r>
            <w:r w:rsidRPr="00CF521F">
              <w:rPr>
                <w:b/>
                <w:i/>
              </w:rPr>
              <w:t>celor</w:t>
            </w:r>
            <w:r w:rsidRPr="00CF521F">
              <w:t xml:space="preserve"> prevăzute pentru resortisan</w:t>
            </w:r>
            <w:r w:rsidR="00F240FB" w:rsidRPr="00CF521F">
              <w:t>ț</w:t>
            </w:r>
            <w:r w:rsidRPr="00CF521F">
              <w:t xml:space="preserve">ii săi proprii, </w:t>
            </w:r>
            <w:r w:rsidRPr="00CF521F">
              <w:rPr>
                <w:b/>
                <w:i/>
              </w:rPr>
              <w:t>cât timp nu se execută o măsură de expulzare a acestora sau a părin</w:t>
            </w:r>
            <w:r w:rsidR="00F240FB" w:rsidRPr="00CF521F">
              <w:rPr>
                <w:b/>
                <w:i/>
              </w:rPr>
              <w:t>ț</w:t>
            </w:r>
            <w:r w:rsidRPr="00CF521F">
              <w:rPr>
                <w:b/>
                <w:i/>
              </w:rPr>
              <w:t>ilor lor</w:t>
            </w:r>
            <w:r w:rsidRPr="00CF521F">
              <w:t>. Educa</w:t>
            </w:r>
            <w:r w:rsidR="00F240FB" w:rsidRPr="00CF521F">
              <w:t>ț</w:t>
            </w:r>
            <w:r w:rsidRPr="00CF521F">
              <w:t>ia poate fi furnizată în centrele de cazare.</w:t>
            </w:r>
          </w:p>
        </w:tc>
        <w:tc>
          <w:tcPr>
            <w:tcW w:w="4876" w:type="dxa"/>
          </w:tcPr>
          <w:p w:rsidR="007E2637" w:rsidRPr="00CF521F" w:rsidRDefault="007E2637" w:rsidP="007E2637">
            <w:pPr>
              <w:pStyle w:val="Normal6"/>
              <w:rPr>
                <w:szCs w:val="24"/>
              </w:rPr>
            </w:pPr>
            <w:r w:rsidRPr="00CF521F">
              <w:t>Statele membre acordă copiilor minori ai solicitan</w:t>
            </w:r>
            <w:r w:rsidR="00F240FB" w:rsidRPr="00CF521F">
              <w:t>ț</w:t>
            </w:r>
            <w:r w:rsidRPr="00CF521F">
              <w:t xml:space="preserve">ilor </w:t>
            </w:r>
            <w:r w:rsidR="00F240FB" w:rsidRPr="00CF521F">
              <w:t>ș</w:t>
            </w:r>
            <w:r w:rsidRPr="00CF521F">
              <w:t>i solicitan</w:t>
            </w:r>
            <w:r w:rsidR="00F240FB" w:rsidRPr="00CF521F">
              <w:t>ț</w:t>
            </w:r>
            <w:r w:rsidRPr="00CF521F">
              <w:t>ilor minori accesul la sistemul educa</w:t>
            </w:r>
            <w:r w:rsidR="00F240FB" w:rsidRPr="00CF521F">
              <w:t>ț</w:t>
            </w:r>
            <w:r w:rsidRPr="00CF521F">
              <w:t xml:space="preserve">ional, în </w:t>
            </w:r>
            <w:r w:rsidRPr="00CF521F">
              <w:rPr>
                <w:b/>
                <w:i/>
              </w:rPr>
              <w:t>acelea</w:t>
            </w:r>
            <w:r w:rsidR="00F240FB" w:rsidRPr="00CF521F">
              <w:rPr>
                <w:b/>
                <w:i/>
              </w:rPr>
              <w:t>ș</w:t>
            </w:r>
            <w:r w:rsidRPr="00CF521F">
              <w:rPr>
                <w:b/>
                <w:i/>
              </w:rPr>
              <w:t>i</w:t>
            </w:r>
            <w:r w:rsidRPr="00CF521F">
              <w:t xml:space="preserve"> condi</w:t>
            </w:r>
            <w:r w:rsidR="00F240FB" w:rsidRPr="00CF521F">
              <w:t>ț</w:t>
            </w:r>
            <w:r w:rsidRPr="00CF521F">
              <w:t xml:space="preserve">ii </w:t>
            </w:r>
            <w:r w:rsidRPr="00CF521F">
              <w:rPr>
                <w:b/>
                <w:i/>
              </w:rPr>
              <w:t>ca cele</w:t>
            </w:r>
            <w:r w:rsidRPr="00CF521F">
              <w:t xml:space="preserve"> prevăzute pentru resortisan</w:t>
            </w:r>
            <w:r w:rsidR="00F240FB" w:rsidRPr="00CF521F">
              <w:t>ț</w:t>
            </w:r>
            <w:r w:rsidRPr="00CF521F">
              <w:t xml:space="preserve">ii săi proprii, </w:t>
            </w:r>
            <w:r w:rsidRPr="00CF521F">
              <w:rPr>
                <w:b/>
                <w:i/>
              </w:rPr>
              <w:t>pentru întreaga perioadă în care ace</w:t>
            </w:r>
            <w:r w:rsidR="00F240FB" w:rsidRPr="00CF521F">
              <w:rPr>
                <w:b/>
                <w:i/>
              </w:rPr>
              <w:t>ș</w:t>
            </w:r>
            <w:r w:rsidRPr="00CF521F">
              <w:rPr>
                <w:b/>
                <w:i/>
              </w:rPr>
              <w:t>tia se află pe teritoriul statului membru</w:t>
            </w:r>
            <w:r w:rsidRPr="00CF521F">
              <w:t>. Educa</w:t>
            </w:r>
            <w:r w:rsidR="00F240FB" w:rsidRPr="00CF521F">
              <w:t>ț</w:t>
            </w:r>
            <w:r w:rsidRPr="00CF521F">
              <w:t xml:space="preserve">ia poate fi furnizată în centrele de cazare, </w:t>
            </w:r>
            <w:r w:rsidRPr="00CF521F">
              <w:rPr>
                <w:b/>
                <w:i/>
              </w:rPr>
              <w:t>ca o măsură temporară până când se asigură accesul la sistemele na</w:t>
            </w:r>
            <w:r w:rsidR="00F240FB" w:rsidRPr="00CF521F">
              <w:rPr>
                <w:b/>
                <w:i/>
              </w:rPr>
              <w:t>ț</w:t>
            </w:r>
            <w:r w:rsidRPr="00CF521F">
              <w:rPr>
                <w:b/>
                <w:i/>
              </w:rPr>
              <w:t>ionale de educa</w:t>
            </w:r>
            <w:r w:rsidR="00F240FB" w:rsidRPr="00CF521F">
              <w:rPr>
                <w:b/>
                <w:i/>
              </w:rPr>
              <w:t>ț</w:t>
            </w:r>
            <w:r w:rsidRPr="00CF521F">
              <w:rPr>
                <w:b/>
                <w:i/>
              </w:rPr>
              <w:t>ie</w:t>
            </w:r>
            <w:r w:rsidRPr="00CF521F">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Formularea „condi</w:t>
      </w:r>
      <w:r w:rsidR="00F240FB" w:rsidRPr="00CF521F">
        <w:rPr>
          <w:noProof w:val="0"/>
        </w:rPr>
        <w:t>ț</w:t>
      </w:r>
      <w:r w:rsidRPr="00CF521F">
        <w:rPr>
          <w:noProof w:val="0"/>
        </w:rPr>
        <w:t xml:space="preserve">ii similare” poate duce la o </w:t>
      </w:r>
      <w:r w:rsidR="00F240FB" w:rsidRPr="00CF521F">
        <w:rPr>
          <w:noProof w:val="0"/>
        </w:rPr>
        <w:t>ș</w:t>
      </w:r>
      <w:r w:rsidRPr="00CF521F">
        <w:rPr>
          <w:noProof w:val="0"/>
        </w:rPr>
        <w:t>colarizare segregată. Articolul 14 alineatul (3) prevede deja posibilitatea ca alte aranjamente să se poată face în cazul în care ceea ce este prevăzut la alineatul (1) nu este posibil.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287</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1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 xml:space="preserve">Statele membre </w:t>
            </w:r>
            <w:r w:rsidRPr="00CF521F">
              <w:rPr>
                <w:b/>
                <w:i/>
              </w:rPr>
              <w:t>acordă</w:t>
            </w:r>
            <w:r w:rsidRPr="00CF521F">
              <w:t xml:space="preserve"> </w:t>
            </w:r>
            <w:r w:rsidRPr="00CF521F">
              <w:rPr>
                <w:b/>
                <w:i/>
              </w:rPr>
              <w:t>copiilor minori ai solicitan</w:t>
            </w:r>
            <w:r w:rsidR="00F240FB" w:rsidRPr="00CF521F">
              <w:rPr>
                <w:b/>
                <w:i/>
              </w:rPr>
              <w:t>ț</w:t>
            </w:r>
            <w:r w:rsidRPr="00CF521F">
              <w:rPr>
                <w:b/>
                <w:i/>
              </w:rPr>
              <w:t xml:space="preserve">ilor </w:t>
            </w:r>
            <w:r w:rsidR="00F240FB" w:rsidRPr="00CF521F">
              <w:rPr>
                <w:b/>
                <w:i/>
              </w:rPr>
              <w:t>ș</w:t>
            </w:r>
            <w:r w:rsidRPr="00CF521F">
              <w:rPr>
                <w:b/>
                <w:i/>
              </w:rPr>
              <w:t>i</w:t>
            </w:r>
            <w:r w:rsidRPr="00CF521F">
              <w:t xml:space="preserve"> solicitan</w:t>
            </w:r>
            <w:r w:rsidR="00F240FB" w:rsidRPr="00CF521F">
              <w:t>ț</w:t>
            </w:r>
            <w:r w:rsidRPr="00CF521F">
              <w:t>ilor minori accesul la</w:t>
            </w:r>
            <w:r w:rsidRPr="00CF521F">
              <w:rPr>
                <w:b/>
                <w:i/>
              </w:rPr>
              <w:t xml:space="preserve"> sistemul</w:t>
            </w:r>
            <w:r w:rsidRPr="00CF521F">
              <w:t xml:space="preserve"> </w:t>
            </w:r>
            <w:r w:rsidRPr="00CF521F">
              <w:rPr>
                <w:b/>
                <w:i/>
              </w:rPr>
              <w:t>educa</w:t>
            </w:r>
            <w:r w:rsidR="00F240FB" w:rsidRPr="00CF521F">
              <w:rPr>
                <w:b/>
                <w:i/>
              </w:rPr>
              <w:t>ț</w:t>
            </w:r>
            <w:r w:rsidRPr="00CF521F">
              <w:rPr>
                <w:b/>
                <w:i/>
              </w:rPr>
              <w:t>ional</w:t>
            </w:r>
            <w:r w:rsidRPr="00CF521F">
              <w:t>, în condi</w:t>
            </w:r>
            <w:r w:rsidR="00F240FB" w:rsidRPr="00CF521F">
              <w:t>ț</w:t>
            </w:r>
            <w:r w:rsidRPr="00CF521F">
              <w:t>ii similare celor prevăzute pentru resortisan</w:t>
            </w:r>
            <w:r w:rsidR="00F240FB" w:rsidRPr="00CF521F">
              <w:t>ț</w:t>
            </w:r>
            <w:r w:rsidRPr="00CF521F">
              <w:t xml:space="preserve">ii săi proprii, </w:t>
            </w:r>
            <w:r w:rsidRPr="00CF521F">
              <w:rPr>
                <w:b/>
                <w:i/>
              </w:rPr>
              <w:t>cât timp nu se execută o măsură de expulzare a acestora sau a părin</w:t>
            </w:r>
            <w:r w:rsidR="00F240FB" w:rsidRPr="00CF521F">
              <w:rPr>
                <w:b/>
                <w:i/>
              </w:rPr>
              <w:t>ț</w:t>
            </w:r>
            <w:r w:rsidRPr="00CF521F">
              <w:rPr>
                <w:b/>
                <w:i/>
              </w:rPr>
              <w:t>ilor</w:t>
            </w:r>
            <w:r w:rsidRPr="00CF521F">
              <w:t xml:space="preserve"> lor. Educa</w:t>
            </w:r>
            <w:r w:rsidR="00F240FB" w:rsidRPr="00CF521F">
              <w:t>ț</w:t>
            </w:r>
            <w:r w:rsidRPr="00CF521F">
              <w:t>ia poate fi furnizată în centrele de cazare.</w:t>
            </w:r>
          </w:p>
        </w:tc>
        <w:tc>
          <w:tcPr>
            <w:tcW w:w="4876" w:type="dxa"/>
          </w:tcPr>
          <w:p w:rsidR="007E2637" w:rsidRPr="00CF521F" w:rsidRDefault="007E2637" w:rsidP="007E2637">
            <w:pPr>
              <w:pStyle w:val="Normal6"/>
              <w:rPr>
                <w:szCs w:val="24"/>
              </w:rPr>
            </w:pPr>
            <w:r w:rsidRPr="00CF521F">
              <w:t>Statele membre</w:t>
            </w:r>
            <w:r w:rsidRPr="00CF521F">
              <w:rPr>
                <w:b/>
                <w:i/>
              </w:rPr>
              <w:t xml:space="preserve"> pot acorda</w:t>
            </w:r>
            <w:r w:rsidRPr="00CF521F">
              <w:t xml:space="preserve"> solicitan</w:t>
            </w:r>
            <w:r w:rsidR="00F240FB" w:rsidRPr="00CF521F">
              <w:t>ț</w:t>
            </w:r>
            <w:r w:rsidRPr="00CF521F">
              <w:t xml:space="preserve">ilor minori accesul la </w:t>
            </w:r>
            <w:r w:rsidRPr="00CF521F">
              <w:rPr>
                <w:b/>
                <w:i/>
              </w:rPr>
              <w:t>educa</w:t>
            </w:r>
            <w:r w:rsidR="00F240FB" w:rsidRPr="00CF521F">
              <w:rPr>
                <w:b/>
                <w:i/>
              </w:rPr>
              <w:t>ț</w:t>
            </w:r>
            <w:r w:rsidRPr="00CF521F">
              <w:rPr>
                <w:b/>
                <w:i/>
              </w:rPr>
              <w:t>ie</w:t>
            </w:r>
            <w:r w:rsidRPr="00CF521F">
              <w:t>, în condi</w:t>
            </w:r>
            <w:r w:rsidR="00F240FB" w:rsidRPr="00CF521F">
              <w:t>ț</w:t>
            </w:r>
            <w:r w:rsidRPr="00CF521F">
              <w:t>ii similare celor prevăzute pentru resortisan</w:t>
            </w:r>
            <w:r w:rsidR="00F240FB" w:rsidRPr="00CF521F">
              <w:t>ț</w:t>
            </w:r>
            <w:r w:rsidRPr="00CF521F">
              <w:t xml:space="preserve">ii </w:t>
            </w:r>
            <w:r w:rsidR="00F240FB" w:rsidRPr="00CF521F">
              <w:rPr>
                <w:b/>
                <w:i/>
              </w:rPr>
              <w:t>ș</w:t>
            </w:r>
            <w:r w:rsidRPr="00CF521F">
              <w:rPr>
                <w:b/>
                <w:i/>
              </w:rPr>
              <w:t>i reziden</w:t>
            </w:r>
            <w:r w:rsidR="00F240FB" w:rsidRPr="00CF521F">
              <w:rPr>
                <w:b/>
                <w:i/>
              </w:rPr>
              <w:t>ț</w:t>
            </w:r>
            <w:r w:rsidRPr="00CF521F">
              <w:rPr>
                <w:b/>
                <w:i/>
              </w:rPr>
              <w:t>ii</w:t>
            </w:r>
            <w:r w:rsidRPr="00CF521F">
              <w:t xml:space="preserve"> săi proprii, </w:t>
            </w:r>
            <w:r w:rsidRPr="00CF521F">
              <w:rPr>
                <w:b/>
                <w:i/>
              </w:rPr>
              <w:t>până la primirea deciziei</w:t>
            </w:r>
            <w:r w:rsidRPr="00CF521F">
              <w:t xml:space="preserve"> lor </w:t>
            </w:r>
            <w:r w:rsidRPr="00CF521F">
              <w:rPr>
                <w:b/>
                <w:i/>
              </w:rPr>
              <w:t>de azil</w:t>
            </w:r>
            <w:r w:rsidRPr="00CF521F">
              <w:t>. Educa</w:t>
            </w:r>
            <w:r w:rsidR="00F240FB" w:rsidRPr="00CF521F">
              <w:t>ț</w:t>
            </w:r>
            <w:r w:rsidRPr="00CF521F">
              <w:t>ia poate fi furnizată în centrele de cazare.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Nu este justificat să se extindă domeniul de aplicare pentru a include copiii solicitan</w:t>
      </w:r>
      <w:r w:rsidR="00F240FB" w:rsidRPr="00CF521F">
        <w:rPr>
          <w:noProof w:val="0"/>
        </w:rPr>
        <w:t>ț</w:t>
      </w:r>
      <w:r w:rsidRPr="00CF521F">
        <w:rPr>
          <w:noProof w:val="0"/>
        </w:rPr>
        <w:t>ilor în acest articol întrucât domeniul de aplicare al directivei în conformitate cu articolul 3.1 se limitează doar la solicitan</w:t>
      </w:r>
      <w:r w:rsidR="00F240FB" w:rsidRPr="00CF521F">
        <w:rPr>
          <w:noProof w:val="0"/>
        </w:rPr>
        <w:t>ț</w:t>
      </w:r>
      <w:r w:rsidRPr="00CF521F">
        <w:rPr>
          <w:noProof w:val="0"/>
        </w:rPr>
        <w:t>ii de protec</w:t>
      </w:r>
      <w:r w:rsidR="00F240FB" w:rsidRPr="00CF521F">
        <w:rPr>
          <w:noProof w:val="0"/>
        </w:rPr>
        <w:t>ț</w:t>
      </w:r>
      <w:r w:rsidRPr="00CF521F">
        <w:rPr>
          <w:noProof w:val="0"/>
        </w:rPr>
        <w:t>ie interna</w:t>
      </w:r>
      <w:r w:rsidR="00F240FB" w:rsidRPr="00CF521F">
        <w:rPr>
          <w:noProof w:val="0"/>
        </w:rPr>
        <w:t>ț</w:t>
      </w:r>
      <w:r w:rsidRPr="00CF521F">
        <w:rPr>
          <w:noProof w:val="0"/>
        </w:rPr>
        <w:t>ională. În ceea ce prive</w:t>
      </w:r>
      <w:r w:rsidR="00F240FB" w:rsidRPr="00CF521F">
        <w:rPr>
          <w:noProof w:val="0"/>
        </w:rPr>
        <w:t>ș</w:t>
      </w:r>
      <w:r w:rsidRPr="00CF521F">
        <w:rPr>
          <w:noProof w:val="0"/>
        </w:rPr>
        <w:t>te acordarea accesului la sistemele educa</w:t>
      </w:r>
      <w:r w:rsidR="00F240FB" w:rsidRPr="00CF521F">
        <w:rPr>
          <w:noProof w:val="0"/>
        </w:rPr>
        <w:t>ț</w:t>
      </w:r>
      <w:r w:rsidRPr="00CF521F">
        <w:rPr>
          <w:noProof w:val="0"/>
        </w:rPr>
        <w:t>ionale din statele membre, ar fi de preferat să se adopte o abordare mai flexibilă, luând în considerare, de exemplu, competen</w:t>
      </w:r>
      <w:r w:rsidR="00F240FB" w:rsidRPr="00CF521F">
        <w:rPr>
          <w:noProof w:val="0"/>
        </w:rPr>
        <w:t>ț</w:t>
      </w:r>
      <w:r w:rsidRPr="00CF521F">
        <w:rPr>
          <w:noProof w:val="0"/>
        </w:rPr>
        <w:t>ele lingvistice ale solicitan</w:t>
      </w:r>
      <w:r w:rsidR="00F240FB" w:rsidRPr="00CF521F">
        <w:rPr>
          <w:noProof w:val="0"/>
        </w:rPr>
        <w:t>ț</w:t>
      </w:r>
      <w:r w:rsidRPr="00CF521F">
        <w:rPr>
          <w:noProof w:val="0"/>
        </w:rPr>
        <w:t xml:space="preserve">ilor, </w:t>
      </w:r>
      <w:r w:rsidR="00F240FB" w:rsidRPr="00CF521F">
        <w:rPr>
          <w:noProof w:val="0"/>
        </w:rPr>
        <w:t>ș</w:t>
      </w:r>
      <w:r w:rsidRPr="00CF521F">
        <w:rPr>
          <w:noProof w:val="0"/>
        </w:rPr>
        <w:t>i să li se ofere acestora o educa</w:t>
      </w:r>
      <w:r w:rsidR="00F240FB" w:rsidRPr="00CF521F">
        <w:rPr>
          <w:noProof w:val="0"/>
        </w:rPr>
        <w:t>ț</w:t>
      </w:r>
      <w:r w:rsidRPr="00CF521F">
        <w:rPr>
          <w:noProof w:val="0"/>
        </w:rPr>
        <w:t>ie mai personalizată. Repartizarea solicitan</w:t>
      </w:r>
      <w:r w:rsidR="00F240FB" w:rsidRPr="00CF521F">
        <w:rPr>
          <w:noProof w:val="0"/>
        </w:rPr>
        <w:t>ț</w:t>
      </w:r>
      <w:r w:rsidRPr="00CF521F">
        <w:rPr>
          <w:noProof w:val="0"/>
        </w:rPr>
        <w:t>ilor în clase cu predare într-o limbă străină nu este benefică, ci reprezintă o poten</w:t>
      </w:r>
      <w:r w:rsidR="00F240FB" w:rsidRPr="00CF521F">
        <w:rPr>
          <w:noProof w:val="0"/>
        </w:rPr>
        <w:t>ț</w:t>
      </w:r>
      <w:r w:rsidRPr="00CF521F">
        <w:rPr>
          <w:noProof w:val="0"/>
        </w:rPr>
        <w:t>ială sursă de probleme sociale.</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288</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1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 xml:space="preserve">Statele membre </w:t>
            </w:r>
            <w:r w:rsidRPr="00CF521F">
              <w:rPr>
                <w:b/>
                <w:i/>
              </w:rPr>
              <w:t>acordă</w:t>
            </w:r>
            <w:r w:rsidRPr="00CF521F">
              <w:t xml:space="preserve"> copiilor minori ai solicitan</w:t>
            </w:r>
            <w:r w:rsidR="00F240FB" w:rsidRPr="00CF521F">
              <w:t>ț</w:t>
            </w:r>
            <w:r w:rsidRPr="00CF521F">
              <w:t xml:space="preserve">ilor </w:t>
            </w:r>
            <w:r w:rsidR="00F240FB" w:rsidRPr="00CF521F">
              <w:t>ș</w:t>
            </w:r>
            <w:r w:rsidRPr="00CF521F">
              <w:t>i solicitan</w:t>
            </w:r>
            <w:r w:rsidR="00F240FB" w:rsidRPr="00CF521F">
              <w:t>ț</w:t>
            </w:r>
            <w:r w:rsidRPr="00CF521F">
              <w:t>ilor minori accesul la sistemul educa</w:t>
            </w:r>
            <w:r w:rsidR="00F240FB" w:rsidRPr="00CF521F">
              <w:t>ț</w:t>
            </w:r>
            <w:r w:rsidRPr="00CF521F">
              <w:t>ional, în condi</w:t>
            </w:r>
            <w:r w:rsidR="00F240FB" w:rsidRPr="00CF521F">
              <w:t>ț</w:t>
            </w:r>
            <w:r w:rsidRPr="00CF521F">
              <w:t xml:space="preserve">ii </w:t>
            </w:r>
            <w:r w:rsidRPr="00CF521F">
              <w:rPr>
                <w:b/>
                <w:i/>
              </w:rPr>
              <w:t>similare</w:t>
            </w:r>
            <w:r w:rsidRPr="00CF521F">
              <w:t xml:space="preserve"> </w:t>
            </w:r>
            <w:r w:rsidRPr="00CF521F">
              <w:rPr>
                <w:b/>
                <w:i/>
              </w:rPr>
              <w:t>celor prevăzute pentru resortisan</w:t>
            </w:r>
            <w:r w:rsidR="00F240FB" w:rsidRPr="00CF521F">
              <w:rPr>
                <w:b/>
                <w:i/>
              </w:rPr>
              <w:t>ț</w:t>
            </w:r>
            <w:r w:rsidRPr="00CF521F">
              <w:rPr>
                <w:b/>
                <w:i/>
              </w:rPr>
              <w:t>ii săi proprii</w:t>
            </w:r>
            <w:r w:rsidRPr="00CF521F">
              <w:t>, cât timp nu se execută o măsură de expulzare a acestora sau a părin</w:t>
            </w:r>
            <w:r w:rsidR="00F240FB" w:rsidRPr="00CF521F">
              <w:t>ț</w:t>
            </w:r>
            <w:r w:rsidRPr="00CF521F">
              <w:t>ilor lor. Educa</w:t>
            </w:r>
            <w:r w:rsidR="00F240FB" w:rsidRPr="00CF521F">
              <w:t>ț</w:t>
            </w:r>
            <w:r w:rsidRPr="00CF521F">
              <w:t>ia poate fi furnizată în centrele de cazare.</w:t>
            </w:r>
          </w:p>
        </w:tc>
        <w:tc>
          <w:tcPr>
            <w:tcW w:w="4876" w:type="dxa"/>
          </w:tcPr>
          <w:p w:rsidR="007E2637" w:rsidRPr="00CF521F" w:rsidRDefault="007E2637" w:rsidP="007E2637">
            <w:pPr>
              <w:pStyle w:val="Normal6"/>
              <w:rPr>
                <w:szCs w:val="24"/>
              </w:rPr>
            </w:pPr>
            <w:r w:rsidRPr="00CF521F">
              <w:t xml:space="preserve">Statele membre </w:t>
            </w:r>
            <w:r w:rsidRPr="00CF521F">
              <w:rPr>
                <w:b/>
                <w:i/>
              </w:rPr>
              <w:t>pot acorda</w:t>
            </w:r>
            <w:r w:rsidRPr="00CF521F">
              <w:t xml:space="preserve"> copiilor minori ai solicitan</w:t>
            </w:r>
            <w:r w:rsidR="00F240FB" w:rsidRPr="00CF521F">
              <w:t>ț</w:t>
            </w:r>
            <w:r w:rsidRPr="00CF521F">
              <w:t xml:space="preserve">ilor </w:t>
            </w:r>
            <w:r w:rsidR="00F240FB" w:rsidRPr="00CF521F">
              <w:t>ș</w:t>
            </w:r>
            <w:r w:rsidRPr="00CF521F">
              <w:t>i solicitan</w:t>
            </w:r>
            <w:r w:rsidR="00F240FB" w:rsidRPr="00CF521F">
              <w:t>ț</w:t>
            </w:r>
            <w:r w:rsidRPr="00CF521F">
              <w:t>ilor minori accesul la sistemul educa</w:t>
            </w:r>
            <w:r w:rsidR="00F240FB" w:rsidRPr="00CF521F">
              <w:t>ț</w:t>
            </w:r>
            <w:r w:rsidRPr="00CF521F">
              <w:t>ional, în condi</w:t>
            </w:r>
            <w:r w:rsidR="00F240FB" w:rsidRPr="00CF521F">
              <w:t>ț</w:t>
            </w:r>
            <w:r w:rsidRPr="00CF521F">
              <w:t xml:space="preserve">ii </w:t>
            </w:r>
            <w:r w:rsidRPr="00CF521F">
              <w:rPr>
                <w:b/>
                <w:i/>
              </w:rPr>
              <w:t>corespunzătoare</w:t>
            </w:r>
            <w:r w:rsidRPr="00CF521F">
              <w:t>, cât timp nu se execută o măsură de expulzare a acestora sau a părin</w:t>
            </w:r>
            <w:r w:rsidR="00F240FB" w:rsidRPr="00CF521F">
              <w:t>ț</w:t>
            </w:r>
            <w:r w:rsidRPr="00CF521F">
              <w:t>ilor lor. Educa</w:t>
            </w:r>
            <w:r w:rsidR="00F240FB" w:rsidRPr="00CF521F">
              <w:t>ț</w:t>
            </w:r>
            <w:r w:rsidRPr="00CF521F">
              <w:t>ia poate fi furnizată în centrele de cazare.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Avem amendamente admisibile care au la bază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legate în mod indisolubil de amendamentele din păr</w:t>
      </w:r>
      <w:r w:rsidR="00F240FB" w:rsidRPr="00CF521F">
        <w:rPr>
          <w:noProof w:val="0"/>
        </w:rPr>
        <w:t>ț</w:t>
      </w:r>
      <w:r w:rsidRPr="00CF521F">
        <w:rPr>
          <w:noProof w:val="0"/>
        </w:rPr>
        <w:t>ile albe, care sunt, de asemenea, bazate pe principiul subsidiarită</w:t>
      </w:r>
      <w:r w:rsidR="00F240FB" w:rsidRPr="00CF521F">
        <w:rPr>
          <w:noProof w:val="0"/>
        </w:rPr>
        <w:t>ț</w:t>
      </w:r>
      <w:r w:rsidRPr="00CF521F">
        <w:rPr>
          <w:noProof w:val="0"/>
        </w:rPr>
        <w:t>ii. Ar fi lipsit de sens ca principiul să se aplice doar păr</w:t>
      </w:r>
      <w:r w:rsidR="00F240FB" w:rsidRPr="00CF521F">
        <w:rPr>
          <w:noProof w:val="0"/>
        </w:rPr>
        <w:t>ț</w:t>
      </w:r>
      <w:r w:rsidRPr="00CF521F">
        <w:rPr>
          <w:noProof w:val="0"/>
        </w:rPr>
        <w:t>ilor eviden</w:t>
      </w:r>
      <w:r w:rsidR="00F240FB" w:rsidRPr="00CF521F">
        <w:rPr>
          <w:noProof w:val="0"/>
        </w:rPr>
        <w:t>ț</w:t>
      </w:r>
      <w:r w:rsidRPr="00CF521F">
        <w:rPr>
          <w:noProof w:val="0"/>
        </w:rPr>
        <w:t>iate cu gri.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289</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1 – paragraful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Statele membre nu pot interzice accesul la studiile secundare pentru singurul motiv că minorul a ajuns la vârsta majoratului.</w:t>
            </w:r>
          </w:p>
        </w:tc>
        <w:tc>
          <w:tcPr>
            <w:tcW w:w="4876" w:type="dxa"/>
          </w:tcPr>
          <w:p w:rsidR="007E2637" w:rsidRPr="00CF521F" w:rsidRDefault="007E2637" w:rsidP="007E2637">
            <w:pPr>
              <w:pStyle w:val="Normal6"/>
              <w:rPr>
                <w:szCs w:val="24"/>
              </w:rPr>
            </w:pPr>
            <w:r w:rsidRPr="00CF521F">
              <w:rPr>
                <w:i/>
              </w:rPr>
              <w:t>(Nu prive</w:t>
            </w:r>
            <w:r w:rsidR="00F240FB" w:rsidRPr="00CF521F">
              <w:rPr>
                <w:i/>
              </w:rPr>
              <w:t>ș</w:t>
            </w:r>
            <w:r w:rsidRPr="00CF521F">
              <w:rPr>
                <w:i/>
              </w:rPr>
              <w:t>te versiunea în limba română.)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Avem amendamente admisibile care au la bază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legate în mod indisolubil de amendamentele din păr</w:t>
      </w:r>
      <w:r w:rsidR="00F240FB" w:rsidRPr="00CF521F">
        <w:rPr>
          <w:noProof w:val="0"/>
        </w:rPr>
        <w:t>ț</w:t>
      </w:r>
      <w:r w:rsidRPr="00CF521F">
        <w:rPr>
          <w:noProof w:val="0"/>
        </w:rPr>
        <w:t>ile albe, care sunt, de asemenea, bazate pe principiul subsidiarită</w:t>
      </w:r>
      <w:r w:rsidR="00F240FB" w:rsidRPr="00CF521F">
        <w:rPr>
          <w:noProof w:val="0"/>
        </w:rPr>
        <w:t>ț</w:t>
      </w:r>
      <w:r w:rsidRPr="00CF521F">
        <w:rPr>
          <w:noProof w:val="0"/>
        </w:rPr>
        <w:t>ii. Ar fi lipsit de sens ca principiul să se aplice doar păr</w:t>
      </w:r>
      <w:r w:rsidR="00F240FB" w:rsidRPr="00CF521F">
        <w:rPr>
          <w:noProof w:val="0"/>
        </w:rPr>
        <w:t>ț</w:t>
      </w:r>
      <w:r w:rsidRPr="00CF521F">
        <w:rPr>
          <w:noProof w:val="0"/>
        </w:rPr>
        <w:t>ilor eviden</w:t>
      </w:r>
      <w:r w:rsidR="00F240FB" w:rsidRPr="00CF521F">
        <w:rPr>
          <w:noProof w:val="0"/>
        </w:rPr>
        <w:t>ț</w:t>
      </w:r>
      <w:r w:rsidRPr="00CF521F">
        <w:rPr>
          <w:noProof w:val="0"/>
        </w:rPr>
        <w:t>iate cu gri.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290</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Beatrix von Storch</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Accesul la sistemul educa</w:t>
            </w:r>
            <w:r w:rsidR="00F240FB" w:rsidRPr="00CF521F">
              <w:t>ț</w:t>
            </w:r>
            <w:r w:rsidRPr="00CF521F">
              <w:t>ional nu poate fi amânat cu mai mult de trei luni de la data la care a fost prezentată cererea de protec</w:t>
            </w:r>
            <w:r w:rsidR="00F240FB" w:rsidRPr="00CF521F">
              <w:t>ț</w:t>
            </w:r>
            <w:r w:rsidRPr="00CF521F">
              <w:t>ie interna</w:t>
            </w:r>
            <w:r w:rsidR="00F240FB" w:rsidRPr="00CF521F">
              <w:t>ț</w:t>
            </w:r>
            <w:r w:rsidRPr="00CF521F">
              <w:t>ională de către minor sau în numele acestuia.</w:t>
            </w:r>
          </w:p>
        </w:tc>
        <w:tc>
          <w:tcPr>
            <w:tcW w:w="4876" w:type="dxa"/>
          </w:tcPr>
          <w:p w:rsidR="007E2637" w:rsidRPr="00CF521F" w:rsidRDefault="007E2637" w:rsidP="007E2637">
            <w:pPr>
              <w:pStyle w:val="Normal6"/>
              <w:rPr>
                <w:szCs w:val="24"/>
              </w:rPr>
            </w:pPr>
            <w:r w:rsidRPr="00CF521F">
              <w:rPr>
                <w:i/>
              </w:rPr>
              <w:t>(Nu prive</w:t>
            </w:r>
            <w:r w:rsidR="00F240FB" w:rsidRPr="00CF521F">
              <w:rPr>
                <w:i/>
              </w:rPr>
              <w:t>ș</w:t>
            </w:r>
            <w:r w:rsidRPr="00CF521F">
              <w:rPr>
                <w:i/>
              </w:rPr>
              <w:t>te versiunea în limba română.)</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Avem amendamente admisibile care au la bază principiul subsidiarită</w:t>
      </w:r>
      <w:r w:rsidR="00F240FB" w:rsidRPr="00CF521F">
        <w:rPr>
          <w:noProof w:val="0"/>
        </w:rPr>
        <w:t>ț</w:t>
      </w:r>
      <w:r w:rsidRPr="00CF521F">
        <w:rPr>
          <w:noProof w:val="0"/>
        </w:rPr>
        <w:t xml:space="preserve">ii </w:t>
      </w:r>
      <w:r w:rsidR="00F240FB" w:rsidRPr="00CF521F">
        <w:rPr>
          <w:noProof w:val="0"/>
        </w:rPr>
        <w:t>ș</w:t>
      </w:r>
      <w:r w:rsidRPr="00CF521F">
        <w:rPr>
          <w:noProof w:val="0"/>
        </w:rPr>
        <w:t>i sunt legate în mod indisolubil de amendamentele din păr</w:t>
      </w:r>
      <w:r w:rsidR="00F240FB" w:rsidRPr="00CF521F">
        <w:rPr>
          <w:noProof w:val="0"/>
        </w:rPr>
        <w:t>ț</w:t>
      </w:r>
      <w:r w:rsidRPr="00CF521F">
        <w:rPr>
          <w:noProof w:val="0"/>
        </w:rPr>
        <w:t>ile albe, care sunt, de asemenea, bazate pe principiul subsidiarită</w:t>
      </w:r>
      <w:r w:rsidR="00F240FB" w:rsidRPr="00CF521F">
        <w:rPr>
          <w:noProof w:val="0"/>
        </w:rPr>
        <w:t>ț</w:t>
      </w:r>
      <w:r w:rsidRPr="00CF521F">
        <w:rPr>
          <w:noProof w:val="0"/>
        </w:rPr>
        <w:t>ii. Ar fi lipsit de sens ca principiul să se aplice doar păr</w:t>
      </w:r>
      <w:r w:rsidR="00F240FB" w:rsidRPr="00CF521F">
        <w:rPr>
          <w:noProof w:val="0"/>
        </w:rPr>
        <w:t>ț</w:t>
      </w:r>
      <w:r w:rsidRPr="00CF521F">
        <w:rPr>
          <w:noProof w:val="0"/>
        </w:rPr>
        <w:t>ilor eviden</w:t>
      </w:r>
      <w:r w:rsidR="00F240FB" w:rsidRPr="00CF521F">
        <w:rPr>
          <w:noProof w:val="0"/>
        </w:rPr>
        <w:t>ț</w:t>
      </w:r>
      <w:r w:rsidRPr="00CF521F">
        <w:rPr>
          <w:noProof w:val="0"/>
        </w:rPr>
        <w:t>iate cu gri.</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291</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 xml:space="preserve">Accesul la </w:t>
            </w:r>
            <w:r w:rsidRPr="00CF521F">
              <w:rPr>
                <w:b/>
                <w:i/>
              </w:rPr>
              <w:t>sistemul educa</w:t>
            </w:r>
            <w:r w:rsidR="00F240FB" w:rsidRPr="00CF521F">
              <w:rPr>
                <w:b/>
                <w:i/>
              </w:rPr>
              <w:t>ț</w:t>
            </w:r>
            <w:r w:rsidRPr="00CF521F">
              <w:rPr>
                <w:b/>
                <w:i/>
              </w:rPr>
              <w:t>ional</w:t>
            </w:r>
            <w:r w:rsidRPr="00CF521F">
              <w:t xml:space="preserve"> nu poate fi amânat cu mai mult de trei luni de la data la care a fost prezentată cererea de protec</w:t>
            </w:r>
            <w:r w:rsidR="00F240FB" w:rsidRPr="00CF521F">
              <w:t>ț</w:t>
            </w:r>
            <w:r w:rsidRPr="00CF521F">
              <w:t>ie interna</w:t>
            </w:r>
            <w:r w:rsidR="00F240FB" w:rsidRPr="00CF521F">
              <w:t>ț</w:t>
            </w:r>
            <w:r w:rsidRPr="00CF521F">
              <w:t>ională de către minor sau în numele acestuia.</w:t>
            </w:r>
          </w:p>
        </w:tc>
        <w:tc>
          <w:tcPr>
            <w:tcW w:w="4876" w:type="dxa"/>
          </w:tcPr>
          <w:p w:rsidR="007E2637" w:rsidRPr="00CF521F" w:rsidRDefault="007E2637" w:rsidP="007E2637">
            <w:pPr>
              <w:pStyle w:val="Normal6"/>
              <w:rPr>
                <w:szCs w:val="24"/>
              </w:rPr>
            </w:pPr>
            <w:r w:rsidRPr="00CF521F">
              <w:rPr>
                <w:b/>
                <w:i/>
              </w:rPr>
              <w:t>Atunci când este acordat,</w:t>
            </w:r>
            <w:r w:rsidRPr="00CF521F">
              <w:t xml:space="preserve"> accesul la </w:t>
            </w:r>
            <w:r w:rsidRPr="00CF521F">
              <w:rPr>
                <w:b/>
                <w:i/>
              </w:rPr>
              <w:t>educa</w:t>
            </w:r>
            <w:r w:rsidR="00F240FB" w:rsidRPr="00CF521F">
              <w:rPr>
                <w:b/>
                <w:i/>
              </w:rPr>
              <w:t>ț</w:t>
            </w:r>
            <w:r w:rsidRPr="00CF521F">
              <w:rPr>
                <w:b/>
                <w:i/>
              </w:rPr>
              <w:t>ie</w:t>
            </w:r>
            <w:r w:rsidRPr="00CF521F">
              <w:t xml:space="preserve"> nu poate fi amânat cu mai mult de trei luni de la data la care a fost prezentată cererea de protec</w:t>
            </w:r>
            <w:r w:rsidR="00F240FB" w:rsidRPr="00CF521F">
              <w:t>ț</w:t>
            </w:r>
            <w:r w:rsidRPr="00CF521F">
              <w:t>ie interna</w:t>
            </w:r>
            <w:r w:rsidR="00F240FB" w:rsidRPr="00CF521F">
              <w:t>ț</w:t>
            </w:r>
            <w:r w:rsidRPr="00CF521F">
              <w:t>ională de către minor sau în numele acestuia.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Un acces automat la sistemul educa</w:t>
      </w:r>
      <w:r w:rsidR="00F240FB" w:rsidRPr="00CF521F">
        <w:rPr>
          <w:noProof w:val="0"/>
        </w:rPr>
        <w:t>ț</w:t>
      </w:r>
      <w:r w:rsidRPr="00CF521F">
        <w:rPr>
          <w:noProof w:val="0"/>
        </w:rPr>
        <w:t>ional pentru solicitan</w:t>
      </w:r>
      <w:r w:rsidR="00F240FB" w:rsidRPr="00CF521F">
        <w:rPr>
          <w:noProof w:val="0"/>
        </w:rPr>
        <w:t>ț</w:t>
      </w:r>
      <w:r w:rsidRPr="00CF521F">
        <w:rPr>
          <w:noProof w:val="0"/>
        </w:rPr>
        <w:t xml:space="preserve">ii minori ar pune o prea mare presiune asupra statelor membre </w:t>
      </w:r>
      <w:r w:rsidR="00F240FB" w:rsidRPr="00CF521F">
        <w:rPr>
          <w:noProof w:val="0"/>
        </w:rPr>
        <w:t>ș</w:t>
      </w:r>
      <w:r w:rsidRPr="00CF521F">
        <w:rPr>
          <w:noProof w:val="0"/>
        </w:rPr>
        <w:t>i ar putea amenin</w:t>
      </w:r>
      <w:r w:rsidR="00F240FB" w:rsidRPr="00CF521F">
        <w:rPr>
          <w:noProof w:val="0"/>
        </w:rPr>
        <w:t>ț</w:t>
      </w:r>
      <w:r w:rsidRPr="00CF521F">
        <w:rPr>
          <w:noProof w:val="0"/>
        </w:rPr>
        <w:t xml:space="preserve">a coeziunea socială din mediul </w:t>
      </w:r>
      <w:r w:rsidR="00F240FB" w:rsidRPr="00CF521F">
        <w:rPr>
          <w:noProof w:val="0"/>
        </w:rPr>
        <w:t>ș</w:t>
      </w:r>
      <w:r w:rsidRPr="00CF521F">
        <w:rPr>
          <w:noProof w:val="0"/>
        </w:rPr>
        <w:t>colar.</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292</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Cornelia Ernst, Martina Anderson, Barbara Spinelli</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Accesul la sistemul educa</w:t>
            </w:r>
            <w:r w:rsidR="00F240FB" w:rsidRPr="00CF521F">
              <w:t>ț</w:t>
            </w:r>
            <w:r w:rsidRPr="00CF521F">
              <w:t>ional nu poate fi amânat cu mai mult de</w:t>
            </w:r>
            <w:r w:rsidRPr="00CF521F">
              <w:rPr>
                <w:b/>
                <w:i/>
              </w:rPr>
              <w:t xml:space="preserve"> trei luni</w:t>
            </w:r>
            <w:r w:rsidRPr="00CF521F">
              <w:t xml:space="preserve"> </w:t>
            </w:r>
            <w:r w:rsidRPr="00CF521F">
              <w:rPr>
                <w:b/>
                <w:i/>
              </w:rPr>
              <w:t>de la</w:t>
            </w:r>
            <w:r w:rsidRPr="00CF521F">
              <w:t xml:space="preserve"> </w:t>
            </w:r>
            <w:r w:rsidRPr="00CF521F">
              <w:rPr>
                <w:b/>
                <w:i/>
              </w:rPr>
              <w:t>data la care a fost prezentată</w:t>
            </w:r>
            <w:r w:rsidRPr="00CF521F">
              <w:t xml:space="preserve"> </w:t>
            </w:r>
            <w:r w:rsidRPr="00CF521F">
              <w:rPr>
                <w:b/>
                <w:i/>
              </w:rPr>
              <w:t>cererea</w:t>
            </w:r>
            <w:r w:rsidRPr="00CF521F">
              <w:t xml:space="preserve"> de protec</w:t>
            </w:r>
            <w:r w:rsidR="00F240FB" w:rsidRPr="00CF521F">
              <w:t>ț</w:t>
            </w:r>
            <w:r w:rsidRPr="00CF521F">
              <w:t>ie interna</w:t>
            </w:r>
            <w:r w:rsidR="00F240FB" w:rsidRPr="00CF521F">
              <w:t>ț</w:t>
            </w:r>
            <w:r w:rsidRPr="00CF521F">
              <w:t xml:space="preserve">ională </w:t>
            </w:r>
            <w:r w:rsidRPr="00CF521F">
              <w:rPr>
                <w:b/>
                <w:i/>
              </w:rPr>
              <w:t>de către minor sau în numele acestuia</w:t>
            </w:r>
            <w:r w:rsidRPr="00CF521F">
              <w:t>.</w:t>
            </w:r>
          </w:p>
        </w:tc>
        <w:tc>
          <w:tcPr>
            <w:tcW w:w="4876" w:type="dxa"/>
          </w:tcPr>
          <w:p w:rsidR="007E2637" w:rsidRPr="00CF521F" w:rsidRDefault="007E2637" w:rsidP="007E2637">
            <w:pPr>
              <w:pStyle w:val="Normal6"/>
              <w:rPr>
                <w:szCs w:val="24"/>
              </w:rPr>
            </w:pPr>
            <w:r w:rsidRPr="00CF521F">
              <w:t>Accesul la sistemul educa</w:t>
            </w:r>
            <w:r w:rsidR="00F240FB" w:rsidRPr="00CF521F">
              <w:t>ț</w:t>
            </w:r>
            <w:r w:rsidRPr="00CF521F">
              <w:t>ional nu poate fi amânat cu mai mult de</w:t>
            </w:r>
            <w:r w:rsidRPr="00CF521F">
              <w:rPr>
                <w:b/>
                <w:i/>
              </w:rPr>
              <w:t xml:space="preserve"> o lună</w:t>
            </w:r>
            <w:r w:rsidRPr="00CF521F">
              <w:rPr>
                <w:b/>
              </w:rPr>
              <w:t xml:space="preserve"> </w:t>
            </w:r>
            <w:r w:rsidRPr="00CF521F">
              <w:rPr>
                <w:b/>
                <w:i/>
              </w:rPr>
              <w:t>din momentul în care minorul a depus o cerere</w:t>
            </w:r>
            <w:r w:rsidRPr="00CF521F">
              <w:rPr>
                <w:b/>
              </w:rPr>
              <w:t xml:space="preserve"> </w:t>
            </w:r>
            <w:r w:rsidRPr="00CF521F">
              <w:t>de protec</w:t>
            </w:r>
            <w:r w:rsidR="00F240FB" w:rsidRPr="00CF521F">
              <w:t>ț</w:t>
            </w:r>
            <w:r w:rsidRPr="00CF521F">
              <w:t>ie interna</w:t>
            </w:r>
            <w:r w:rsidR="00F240FB" w:rsidRPr="00CF521F">
              <w:t>ț</w:t>
            </w:r>
            <w:r w:rsidRPr="00CF521F">
              <w:t>ională</w:t>
            </w:r>
            <w:r w:rsidRPr="00CF521F">
              <w:rPr>
                <w:b/>
              </w:rPr>
              <w:t>.</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Amendamentul urmează logica articolului 22.</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293</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Anna Maria Corazza Bildt, Caterina Chinnici, Hilde Vautmans, Vilija Blinkevičiūtė, Julie Ward, Luigi Morgano, Bodil Valero, Brando Benifei, Damiano Zoffoli, Nathalie Griesbeck</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2 – paragraful 1</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Accesul la sistemul educa</w:t>
            </w:r>
            <w:r w:rsidR="00F240FB" w:rsidRPr="00CF521F">
              <w:t>ț</w:t>
            </w:r>
            <w:r w:rsidRPr="00CF521F">
              <w:t xml:space="preserve">ional nu poate fi amânat cu mai mult de </w:t>
            </w:r>
            <w:r w:rsidRPr="00CF521F">
              <w:rPr>
                <w:b/>
                <w:i/>
              </w:rPr>
              <w:t>trei luni</w:t>
            </w:r>
            <w:r w:rsidRPr="00CF521F">
              <w:t xml:space="preserve"> de la data la care a fost prezentată cererea de protec</w:t>
            </w:r>
            <w:r w:rsidR="00F240FB" w:rsidRPr="00CF521F">
              <w:t>ț</w:t>
            </w:r>
            <w:r w:rsidRPr="00CF521F">
              <w:t>ie interna</w:t>
            </w:r>
            <w:r w:rsidR="00F240FB" w:rsidRPr="00CF521F">
              <w:t>ț</w:t>
            </w:r>
            <w:r w:rsidRPr="00CF521F">
              <w:t>ională de către minor sau în numele acestuia.</w:t>
            </w:r>
          </w:p>
        </w:tc>
        <w:tc>
          <w:tcPr>
            <w:tcW w:w="4876" w:type="dxa"/>
          </w:tcPr>
          <w:p w:rsidR="007E2637" w:rsidRPr="00CF521F" w:rsidRDefault="007E2637" w:rsidP="007E2637">
            <w:pPr>
              <w:pStyle w:val="Normal6"/>
              <w:rPr>
                <w:szCs w:val="24"/>
              </w:rPr>
            </w:pPr>
            <w:r w:rsidRPr="00CF521F">
              <w:t>Accesul la sistemul educa</w:t>
            </w:r>
            <w:r w:rsidR="00F240FB" w:rsidRPr="00CF521F">
              <w:t>ț</w:t>
            </w:r>
            <w:r w:rsidRPr="00CF521F">
              <w:t xml:space="preserve">ional nu poate fi amânat cu mai mult de </w:t>
            </w:r>
            <w:r w:rsidRPr="00CF521F">
              <w:rPr>
                <w:b/>
                <w:i/>
              </w:rPr>
              <w:t>o lună</w:t>
            </w:r>
            <w:r w:rsidRPr="00CF521F">
              <w:t xml:space="preserve"> de la data la care a fost prezentată cererea de protec</w:t>
            </w:r>
            <w:r w:rsidR="00F240FB" w:rsidRPr="00CF521F">
              <w:t>ț</w:t>
            </w:r>
            <w:r w:rsidRPr="00CF521F">
              <w:t>ie interna</w:t>
            </w:r>
            <w:r w:rsidR="00F240FB" w:rsidRPr="00CF521F">
              <w:t>ț</w:t>
            </w:r>
            <w:r w:rsidRPr="00CF521F">
              <w:t>ională de către minor sau în numele acestuia.</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Accesul timpuriu la sistemul educa</w:t>
      </w:r>
      <w:r w:rsidR="00F240FB" w:rsidRPr="00CF521F">
        <w:rPr>
          <w:noProof w:val="0"/>
        </w:rPr>
        <w:t>ț</w:t>
      </w:r>
      <w:r w:rsidRPr="00CF521F">
        <w:rPr>
          <w:noProof w:val="0"/>
        </w:rPr>
        <w:t>ional poate ajuta copiii să î</w:t>
      </w:r>
      <w:r w:rsidR="00F240FB" w:rsidRPr="00CF521F">
        <w:rPr>
          <w:noProof w:val="0"/>
        </w:rPr>
        <w:t>ș</w:t>
      </w:r>
      <w:r w:rsidRPr="00CF521F">
        <w:rPr>
          <w:noProof w:val="0"/>
        </w:rPr>
        <w:t xml:space="preserve">i redobândească sentimentul de normalitate </w:t>
      </w:r>
      <w:r w:rsidR="00F240FB" w:rsidRPr="00CF521F">
        <w:rPr>
          <w:noProof w:val="0"/>
        </w:rPr>
        <w:t>ș</w:t>
      </w:r>
      <w:r w:rsidRPr="00CF521F">
        <w:rPr>
          <w:noProof w:val="0"/>
        </w:rPr>
        <w:t>i favorizează integrarea. Din aceste motive, accesul la sistemul educa</w:t>
      </w:r>
      <w:r w:rsidR="00F240FB" w:rsidRPr="00CF521F">
        <w:rPr>
          <w:noProof w:val="0"/>
        </w:rPr>
        <w:t>ț</w:t>
      </w:r>
      <w:r w:rsidRPr="00CF521F">
        <w:rPr>
          <w:noProof w:val="0"/>
        </w:rPr>
        <w:t xml:space="preserve">ional ar trebui asigurat cât mai curând posibil </w:t>
      </w:r>
      <w:r w:rsidR="00F240FB" w:rsidRPr="00CF521F">
        <w:rPr>
          <w:noProof w:val="0"/>
        </w:rPr>
        <w:t>ș</w:t>
      </w:r>
      <w:r w:rsidRPr="00CF521F">
        <w:rPr>
          <w:noProof w:val="0"/>
        </w:rPr>
        <w:t>i în termen de cel mult o lună de la prezentarea unei cereri de către minor sau în numele acestuia.</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294</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2 – paragraful 2</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Minorii</w:t>
            </w:r>
            <w:r w:rsidRPr="00CF521F">
              <w:rPr>
                <w:b/>
                <w:i/>
              </w:rPr>
              <w:t xml:space="preserve"> beneficiază</w:t>
            </w:r>
            <w:r w:rsidRPr="00CF521F">
              <w:t xml:space="preserve"> de cursuri de pregătire, inclusiv de cursuri de limbă, atunci când acestea sunt necesare în vederea facilitării accesului </w:t>
            </w:r>
            <w:r w:rsidR="00F240FB" w:rsidRPr="00CF521F">
              <w:t>ș</w:t>
            </w:r>
            <w:r w:rsidRPr="00CF521F">
              <w:t>i a participării acestora la sistemul educa</w:t>
            </w:r>
            <w:r w:rsidR="00F240FB" w:rsidRPr="00CF521F">
              <w:t>ț</w:t>
            </w:r>
            <w:r w:rsidRPr="00CF521F">
              <w:t>ional, astfel cum este prevăzut la alineatul (1).</w:t>
            </w:r>
          </w:p>
        </w:tc>
        <w:tc>
          <w:tcPr>
            <w:tcW w:w="4876" w:type="dxa"/>
          </w:tcPr>
          <w:p w:rsidR="007E2637" w:rsidRPr="00CF521F" w:rsidRDefault="007E2637" w:rsidP="007E2637">
            <w:pPr>
              <w:pStyle w:val="Normal6"/>
              <w:rPr>
                <w:szCs w:val="24"/>
              </w:rPr>
            </w:pPr>
            <w:r w:rsidRPr="00CF521F">
              <w:t xml:space="preserve">Minorii </w:t>
            </w:r>
            <w:r w:rsidRPr="00CF521F">
              <w:rPr>
                <w:b/>
                <w:i/>
              </w:rPr>
              <w:t>pot beneficia</w:t>
            </w:r>
            <w:r w:rsidRPr="00CF521F">
              <w:t xml:space="preserve"> de cursuri de pregătire, inclusiv de cursuri de limbă, atunci când acestea sunt necesare în vederea facilitării accesului </w:t>
            </w:r>
            <w:r w:rsidR="00F240FB" w:rsidRPr="00CF521F">
              <w:t>ș</w:t>
            </w:r>
            <w:r w:rsidRPr="00CF521F">
              <w:t>i a participării acestora la sistemul educa</w:t>
            </w:r>
            <w:r w:rsidR="00F240FB" w:rsidRPr="00CF521F">
              <w:t>ț</w:t>
            </w:r>
            <w:r w:rsidRPr="00CF521F">
              <w:t>ional, astfel cum este prevăzut la alineatul (1).</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Cursurile de pregătire ar trebui să fie oferite doar atunci când statele membre consideră că acest lucru este fezabil.</w:t>
      </w:r>
    </w:p>
    <w:p w:rsidR="007E2637" w:rsidRPr="00CF521F" w:rsidRDefault="007E2637" w:rsidP="007E2637">
      <w:r w:rsidRPr="00CF521F">
        <w:rPr>
          <w:rStyle w:val="HideTWBExt"/>
          <w:noProof w:val="0"/>
        </w:rPr>
        <w:t>&lt;/AmendB&gt;</w:t>
      </w:r>
    </w:p>
    <w:p w:rsidR="007E2637" w:rsidRPr="00CF521F" w:rsidRDefault="007E2637" w:rsidP="007E2637">
      <w:pPr>
        <w:pStyle w:val="AMNumberTabs"/>
        <w:keepNext/>
      </w:pPr>
      <w:r w:rsidRPr="00CF521F">
        <w:rPr>
          <w:rStyle w:val="HideTWBExt"/>
          <w:b w:val="0"/>
          <w:noProof w:val="0"/>
        </w:rPr>
        <w:t>&lt;AmendB&gt;</w:t>
      </w:r>
      <w:r w:rsidRPr="00CF521F">
        <w:t>Amendamentul</w:t>
      </w:r>
      <w:r w:rsidRPr="00CF521F">
        <w:tab/>
      </w:r>
      <w:r w:rsidRPr="00CF521F">
        <w:tab/>
      </w:r>
      <w:r w:rsidRPr="00CF521F">
        <w:rPr>
          <w:rStyle w:val="HideTWBExt"/>
          <w:b w:val="0"/>
          <w:noProof w:val="0"/>
        </w:rPr>
        <w:t>&lt;NumAmB&gt;</w:t>
      </w:r>
      <w:r w:rsidRPr="00CF521F">
        <w:t>295</w:t>
      </w:r>
      <w:r w:rsidRPr="00CF521F">
        <w:rPr>
          <w:rStyle w:val="HideTWBExt"/>
          <w:b w:val="0"/>
          <w:noProof w:val="0"/>
        </w:rPr>
        <w:t>&lt;/NumAmB&gt;</w:t>
      </w:r>
    </w:p>
    <w:p w:rsidR="007E2637" w:rsidRPr="00CF521F" w:rsidRDefault="007E2637" w:rsidP="007E2637">
      <w:pPr>
        <w:pStyle w:val="NormalBold"/>
      </w:pPr>
      <w:r w:rsidRPr="00CF521F">
        <w:rPr>
          <w:rStyle w:val="HideTWBExt"/>
          <w:b w:val="0"/>
          <w:noProof w:val="0"/>
        </w:rPr>
        <w:t>&lt;RepeatBlock-By&gt;&lt;Members&gt;</w:t>
      </w:r>
      <w:r w:rsidRPr="00CF521F">
        <w:t>Jussi Halla-aho</w:t>
      </w:r>
      <w:r w:rsidRPr="00CF521F">
        <w:rPr>
          <w:rStyle w:val="HideTWBExt"/>
          <w:b w:val="0"/>
          <w:noProof w:val="0"/>
        </w:rPr>
        <w:t>&lt;/Members&gt;</w:t>
      </w:r>
    </w:p>
    <w:p w:rsidR="007E2637" w:rsidRPr="00CF521F" w:rsidRDefault="007E2637" w:rsidP="007E2637">
      <w:r w:rsidRPr="00CF521F">
        <w:rPr>
          <w:rStyle w:val="HideTWBExt"/>
          <w:noProof w:val="0"/>
        </w:rPr>
        <w:t>&lt;/RepeatBlock-By&gt;</w:t>
      </w:r>
    </w:p>
    <w:p w:rsidR="007E2637" w:rsidRPr="00CF521F" w:rsidRDefault="007E2637" w:rsidP="007E2637">
      <w:pPr>
        <w:pStyle w:val="NormalBold"/>
        <w:keepNext/>
      </w:pPr>
      <w:r w:rsidRPr="00CF521F">
        <w:rPr>
          <w:rStyle w:val="HideTWBExt"/>
          <w:b w:val="0"/>
          <w:noProof w:val="0"/>
        </w:rPr>
        <w:t>&lt;DocAmend&gt;</w:t>
      </w:r>
      <w:r w:rsidRPr="00CF521F">
        <w:t>Propunere de directivă</w:t>
      </w:r>
      <w:r w:rsidRPr="00CF521F">
        <w:rPr>
          <w:rStyle w:val="HideTWBExt"/>
          <w:b w:val="0"/>
          <w:noProof w:val="0"/>
        </w:rPr>
        <w:t>&lt;/DocAmend&gt;</w:t>
      </w:r>
    </w:p>
    <w:p w:rsidR="007E2637" w:rsidRPr="00CF521F" w:rsidRDefault="007E2637" w:rsidP="007E2637">
      <w:pPr>
        <w:pStyle w:val="NormalBold"/>
      </w:pPr>
      <w:r w:rsidRPr="00CF521F">
        <w:rPr>
          <w:rStyle w:val="HideTWBExt"/>
          <w:b w:val="0"/>
          <w:noProof w:val="0"/>
        </w:rPr>
        <w:t>&lt;Article&gt;</w:t>
      </w:r>
      <w:r w:rsidRPr="00CF521F">
        <w:t>Articolul 14 – alineatul 3</w:t>
      </w:r>
      <w:r w:rsidRPr="00CF52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E2637" w:rsidRPr="00CF521F">
        <w:trPr>
          <w:jc w:val="center"/>
        </w:trPr>
        <w:tc>
          <w:tcPr>
            <w:tcW w:w="9752" w:type="dxa"/>
            <w:gridSpan w:val="2"/>
          </w:tcPr>
          <w:p w:rsidR="007E2637" w:rsidRPr="00CF521F" w:rsidRDefault="007E2637" w:rsidP="007E2637">
            <w:pPr>
              <w:keepNext/>
            </w:pPr>
          </w:p>
        </w:tc>
      </w:tr>
      <w:tr w:rsidR="007E2637" w:rsidRPr="00CF521F">
        <w:trPr>
          <w:jc w:val="center"/>
        </w:trPr>
        <w:tc>
          <w:tcPr>
            <w:tcW w:w="4876" w:type="dxa"/>
          </w:tcPr>
          <w:p w:rsidR="007E2637" w:rsidRPr="00CF521F" w:rsidRDefault="007E2637" w:rsidP="007E2637">
            <w:pPr>
              <w:pStyle w:val="ColumnHeading"/>
              <w:keepNext/>
            </w:pPr>
            <w:r w:rsidRPr="00CF521F">
              <w:t>Textul propus de Comisie</w:t>
            </w:r>
          </w:p>
        </w:tc>
        <w:tc>
          <w:tcPr>
            <w:tcW w:w="4876" w:type="dxa"/>
          </w:tcPr>
          <w:p w:rsidR="007E2637" w:rsidRPr="00CF521F" w:rsidRDefault="007E2637" w:rsidP="007E2637">
            <w:pPr>
              <w:pStyle w:val="ColumnHeading"/>
              <w:keepNext/>
            </w:pPr>
            <w:r w:rsidRPr="00CF521F">
              <w:t>Amendamentul</w:t>
            </w:r>
          </w:p>
        </w:tc>
      </w:tr>
      <w:tr w:rsidR="007E2637" w:rsidRPr="00CF521F">
        <w:trPr>
          <w:jc w:val="center"/>
        </w:trPr>
        <w:tc>
          <w:tcPr>
            <w:tcW w:w="4876" w:type="dxa"/>
          </w:tcPr>
          <w:p w:rsidR="007E2637" w:rsidRPr="00CF521F" w:rsidRDefault="007E2637" w:rsidP="007E2637">
            <w:pPr>
              <w:pStyle w:val="Normal6"/>
            </w:pPr>
            <w:r w:rsidRPr="00CF521F">
              <w:t>3.</w:t>
            </w:r>
            <w:r w:rsidRPr="00CF521F">
              <w:tab/>
              <w:t xml:space="preserve">În cazul în care accesul la </w:t>
            </w:r>
            <w:r w:rsidRPr="00CF521F">
              <w:rPr>
                <w:b/>
                <w:i/>
              </w:rPr>
              <w:t>sistemul educa</w:t>
            </w:r>
            <w:r w:rsidR="00F240FB" w:rsidRPr="00CF521F">
              <w:rPr>
                <w:b/>
                <w:i/>
              </w:rPr>
              <w:t>ț</w:t>
            </w:r>
            <w:r w:rsidRPr="00CF521F">
              <w:rPr>
                <w:b/>
                <w:i/>
              </w:rPr>
              <w:t>ional</w:t>
            </w:r>
            <w:r w:rsidRPr="00CF521F">
              <w:t xml:space="preserve"> prevăzut la alineatul (1) nu este posibil din cauza situa</w:t>
            </w:r>
            <w:r w:rsidR="00F240FB" w:rsidRPr="00CF521F">
              <w:t>ț</w:t>
            </w:r>
            <w:r w:rsidRPr="00CF521F">
              <w:t>iei specifice a minorului, statul membru respectiv propune alte modalită</w:t>
            </w:r>
            <w:r w:rsidR="00F240FB" w:rsidRPr="00CF521F">
              <w:t>ț</w:t>
            </w:r>
            <w:r w:rsidRPr="00CF521F">
              <w:t>i de educa</w:t>
            </w:r>
            <w:r w:rsidR="00F240FB" w:rsidRPr="00CF521F">
              <w:t>ț</w:t>
            </w:r>
            <w:r w:rsidRPr="00CF521F">
              <w:t>ie în conformitate cu legisla</w:t>
            </w:r>
            <w:r w:rsidR="00F240FB" w:rsidRPr="00CF521F">
              <w:t>ț</w:t>
            </w:r>
            <w:r w:rsidRPr="00CF521F">
              <w:t xml:space="preserve">ia </w:t>
            </w:r>
            <w:r w:rsidR="00F240FB" w:rsidRPr="00CF521F">
              <w:t>ș</w:t>
            </w:r>
            <w:r w:rsidRPr="00CF521F">
              <w:t>i practicile na</w:t>
            </w:r>
            <w:r w:rsidR="00F240FB" w:rsidRPr="00CF521F">
              <w:t>ț</w:t>
            </w:r>
            <w:r w:rsidRPr="00CF521F">
              <w:t>ionale.</w:t>
            </w:r>
          </w:p>
        </w:tc>
        <w:tc>
          <w:tcPr>
            <w:tcW w:w="4876" w:type="dxa"/>
          </w:tcPr>
          <w:p w:rsidR="007E2637" w:rsidRPr="00CF521F" w:rsidRDefault="007E2637" w:rsidP="007E2637">
            <w:pPr>
              <w:pStyle w:val="Normal6"/>
              <w:rPr>
                <w:szCs w:val="24"/>
              </w:rPr>
            </w:pPr>
            <w:r w:rsidRPr="00CF521F">
              <w:t>3.</w:t>
            </w:r>
            <w:r w:rsidRPr="00CF521F">
              <w:tab/>
              <w:t xml:space="preserve">În cazul în care accesul la </w:t>
            </w:r>
            <w:r w:rsidRPr="00CF521F">
              <w:rPr>
                <w:b/>
                <w:i/>
              </w:rPr>
              <w:t>educa</w:t>
            </w:r>
            <w:r w:rsidR="00F240FB" w:rsidRPr="00CF521F">
              <w:rPr>
                <w:b/>
                <w:i/>
              </w:rPr>
              <w:t>ț</w:t>
            </w:r>
            <w:r w:rsidRPr="00CF521F">
              <w:rPr>
                <w:b/>
                <w:i/>
              </w:rPr>
              <w:t>ie</w:t>
            </w:r>
            <w:r w:rsidRPr="00CF521F">
              <w:t xml:space="preserve"> prevăzut la alineatul (1) nu este posibil din cauza situa</w:t>
            </w:r>
            <w:r w:rsidR="00F240FB" w:rsidRPr="00CF521F">
              <w:t>ț</w:t>
            </w:r>
            <w:r w:rsidRPr="00CF521F">
              <w:t xml:space="preserve">iei specifice a minorului, statul membru respectiv </w:t>
            </w:r>
            <w:r w:rsidRPr="00CF521F">
              <w:rPr>
                <w:b/>
                <w:i/>
              </w:rPr>
              <w:t>poate</w:t>
            </w:r>
            <w:r w:rsidRPr="00CF521F">
              <w:t xml:space="preserve"> propune alte modalită</w:t>
            </w:r>
            <w:r w:rsidR="00F240FB" w:rsidRPr="00CF521F">
              <w:t>ț</w:t>
            </w:r>
            <w:r w:rsidRPr="00CF521F">
              <w:t>i de educa</w:t>
            </w:r>
            <w:r w:rsidR="00F240FB" w:rsidRPr="00CF521F">
              <w:t>ț</w:t>
            </w:r>
            <w:r w:rsidRPr="00CF521F">
              <w:t>ie în conformitate cu legisla</w:t>
            </w:r>
            <w:r w:rsidR="00F240FB" w:rsidRPr="00CF521F">
              <w:t>ț</w:t>
            </w:r>
            <w:r w:rsidRPr="00CF521F">
              <w:t xml:space="preserve">ia </w:t>
            </w:r>
            <w:r w:rsidR="00F240FB" w:rsidRPr="00CF521F">
              <w:t>ș</w:t>
            </w:r>
            <w:r w:rsidRPr="00CF521F">
              <w:t>i practicile na</w:t>
            </w:r>
            <w:r w:rsidR="00F240FB" w:rsidRPr="00CF521F">
              <w:t>ț</w:t>
            </w:r>
            <w:r w:rsidRPr="00CF521F">
              <w:t>ionale.</w:t>
            </w:r>
          </w:p>
        </w:tc>
      </w:tr>
    </w:tbl>
    <w:p w:rsidR="007E2637" w:rsidRPr="00CF521F" w:rsidRDefault="007E2637" w:rsidP="007E2637">
      <w:pPr>
        <w:pStyle w:val="Olang"/>
        <w:rPr>
          <w:noProof w:val="0"/>
          <w:szCs w:val="24"/>
        </w:rPr>
      </w:pPr>
      <w:r w:rsidRPr="00CF521F">
        <w:rPr>
          <w:noProof w:val="0"/>
        </w:rPr>
        <w:t xml:space="preserve">Or. </w:t>
      </w:r>
      <w:r w:rsidRPr="00CF521F">
        <w:rPr>
          <w:rStyle w:val="HideTWBExt"/>
          <w:noProof w:val="0"/>
        </w:rPr>
        <w:t>&lt;Original&gt;</w:t>
      </w:r>
      <w:r w:rsidRPr="00CF521F">
        <w:rPr>
          <w:rStyle w:val="HideTWBInt"/>
          <w:noProof w:val="0"/>
        </w:rPr>
        <w:t>{EN}</w:t>
      </w:r>
      <w:r w:rsidRPr="00CF521F">
        <w:rPr>
          <w:noProof w:val="0"/>
        </w:rPr>
        <w:t>en</w:t>
      </w:r>
      <w:r w:rsidRPr="00CF521F">
        <w:rPr>
          <w:rStyle w:val="HideTWBExt"/>
          <w:noProof w:val="0"/>
        </w:rPr>
        <w:t>&lt;/Original&gt;</w:t>
      </w:r>
    </w:p>
    <w:p w:rsidR="007E2637" w:rsidRPr="00CF521F" w:rsidRDefault="007E2637" w:rsidP="007E2637">
      <w:pPr>
        <w:pStyle w:val="JustificationTitle"/>
        <w:rPr>
          <w:noProof w:val="0"/>
        </w:rPr>
      </w:pPr>
      <w:r w:rsidRPr="00CF521F">
        <w:rPr>
          <w:rStyle w:val="HideTWBExt"/>
          <w:i w:val="0"/>
          <w:noProof w:val="0"/>
        </w:rPr>
        <w:t>&lt;TitreJust&gt;</w:t>
      </w:r>
      <w:r w:rsidRPr="00CF521F">
        <w:rPr>
          <w:noProof w:val="0"/>
        </w:rPr>
        <w:t>Justificare</w:t>
      </w:r>
      <w:r w:rsidRPr="00CF521F">
        <w:rPr>
          <w:rStyle w:val="HideTWBExt"/>
          <w:i w:val="0"/>
          <w:noProof w:val="0"/>
        </w:rPr>
        <w:t>&lt;/TitreJust&gt;</w:t>
      </w:r>
    </w:p>
    <w:p w:rsidR="007E2637" w:rsidRPr="00CF521F" w:rsidRDefault="007E2637" w:rsidP="007E2637">
      <w:pPr>
        <w:pStyle w:val="Normal12Italic"/>
        <w:rPr>
          <w:noProof w:val="0"/>
        </w:rPr>
      </w:pPr>
      <w:r w:rsidRPr="00CF521F">
        <w:rPr>
          <w:noProof w:val="0"/>
        </w:rPr>
        <w:t>Statelor membre ar trebui să li se permită să nu ofere servicii educa</w:t>
      </w:r>
      <w:r w:rsidR="00F240FB" w:rsidRPr="00CF521F">
        <w:rPr>
          <w:noProof w:val="0"/>
        </w:rPr>
        <w:t>ț</w:t>
      </w:r>
      <w:r w:rsidRPr="00CF521F">
        <w:rPr>
          <w:noProof w:val="0"/>
        </w:rPr>
        <w:t>ionale atunci când acest lucru se datorează unor circumstan</w:t>
      </w:r>
      <w:r w:rsidR="00F240FB" w:rsidRPr="00CF521F">
        <w:rPr>
          <w:noProof w:val="0"/>
        </w:rPr>
        <w:t>ț</w:t>
      </w:r>
      <w:r w:rsidRPr="00CF521F">
        <w:rPr>
          <w:noProof w:val="0"/>
        </w:rPr>
        <w:t>e pe care nu le pot controla.</w:t>
      </w:r>
    </w:p>
    <w:p w:rsidR="008363E4" w:rsidRPr="00CF521F" w:rsidRDefault="007E2637" w:rsidP="007E2637">
      <w:r w:rsidRPr="00CF521F">
        <w:rPr>
          <w:rStyle w:val="HideTWBExt"/>
          <w:noProof w:val="0"/>
        </w:rPr>
        <w:t>&lt;/AmendB&gt;&lt;/RepeatBlock-AmendB&gt;</w:t>
      </w:r>
    </w:p>
    <w:sectPr w:rsidR="008363E4" w:rsidRPr="00CF521F" w:rsidSect="00CF521F">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0FB" w:rsidRPr="00CF521F" w:rsidRDefault="00F240FB">
      <w:r w:rsidRPr="00CF521F">
        <w:separator/>
      </w:r>
    </w:p>
  </w:endnote>
  <w:endnote w:type="continuationSeparator" w:id="0">
    <w:p w:rsidR="00F240FB" w:rsidRPr="00CF521F" w:rsidRDefault="00F240FB">
      <w:r w:rsidRPr="00CF52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1F" w:rsidRPr="00CF521F" w:rsidRDefault="00CF521F" w:rsidP="00CF521F">
    <w:pPr>
      <w:pStyle w:val="Footer"/>
    </w:pPr>
    <w:r w:rsidRPr="00CF521F">
      <w:t>PE</w:t>
    </w:r>
    <w:r w:rsidRPr="00CF521F">
      <w:rPr>
        <w:rStyle w:val="HideTWBExt"/>
        <w:noProof w:val="0"/>
      </w:rPr>
      <w:t>&lt;NoPE&gt;</w:t>
    </w:r>
    <w:r w:rsidRPr="00CF521F">
      <w:t>597.665</w:t>
    </w:r>
    <w:r w:rsidRPr="00CF521F">
      <w:rPr>
        <w:rStyle w:val="HideTWBExt"/>
        <w:noProof w:val="0"/>
      </w:rPr>
      <w:t>&lt;/NoPE&gt;&lt;Version&gt;</w:t>
    </w:r>
    <w:r w:rsidRPr="00CF521F">
      <w:t>v01-00</w:t>
    </w:r>
    <w:r w:rsidRPr="00CF521F">
      <w:rPr>
        <w:rStyle w:val="HideTWBExt"/>
        <w:noProof w:val="0"/>
      </w:rPr>
      <w:t>&lt;/Version&gt;</w:t>
    </w:r>
    <w:r w:rsidRPr="00CF521F">
      <w:tab/>
    </w:r>
    <w:r w:rsidRPr="00CF521F">
      <w:fldChar w:fldCharType="begin"/>
    </w:r>
    <w:r w:rsidRPr="00CF521F">
      <w:instrText xml:space="preserve"> PAGE  \* MERGEFORMAT </w:instrText>
    </w:r>
    <w:r w:rsidRPr="00CF521F">
      <w:fldChar w:fldCharType="separate"/>
    </w:r>
    <w:r w:rsidR="00526948">
      <w:rPr>
        <w:noProof/>
      </w:rPr>
      <w:t>2</w:t>
    </w:r>
    <w:r w:rsidRPr="00CF521F">
      <w:fldChar w:fldCharType="end"/>
    </w:r>
    <w:r w:rsidRPr="00CF521F">
      <w:t>/</w:t>
    </w:r>
    <w:fldSimple w:instr=" NUMPAGES  \* MERGEFORMAT ">
      <w:r w:rsidR="00526948">
        <w:rPr>
          <w:noProof/>
        </w:rPr>
        <w:t>150</w:t>
      </w:r>
    </w:fldSimple>
    <w:r w:rsidRPr="00CF521F">
      <w:tab/>
    </w:r>
    <w:r w:rsidRPr="00CF521F">
      <w:rPr>
        <w:rStyle w:val="HideTWBExt"/>
        <w:noProof w:val="0"/>
      </w:rPr>
      <w:t>&lt;PathFdR&gt;</w:t>
    </w:r>
    <w:r w:rsidRPr="00CF521F">
      <w:t>AM\1115420RO.docx</w:t>
    </w:r>
    <w:r w:rsidRPr="00CF521F">
      <w:rPr>
        <w:rStyle w:val="HideTWBExt"/>
        <w:noProof w:val="0"/>
      </w:rPr>
      <w:t>&lt;/PathFdR&gt;</w:t>
    </w:r>
  </w:p>
  <w:p w:rsidR="00F240FB" w:rsidRPr="00CF521F" w:rsidRDefault="00CF521F" w:rsidP="00CF521F">
    <w:pPr>
      <w:pStyle w:val="Footer2"/>
    </w:pPr>
    <w:r w:rsidRPr="00CF521F">
      <w:t>RO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1F" w:rsidRPr="00CF521F" w:rsidRDefault="00CF521F" w:rsidP="00CF521F">
    <w:pPr>
      <w:pStyle w:val="Footer"/>
    </w:pPr>
    <w:r w:rsidRPr="00CF521F">
      <w:rPr>
        <w:rStyle w:val="HideTWBExt"/>
        <w:noProof w:val="0"/>
      </w:rPr>
      <w:t>&lt;PathFdR&gt;</w:t>
    </w:r>
    <w:r w:rsidRPr="00CF521F">
      <w:t>AM\1115420RO.docx</w:t>
    </w:r>
    <w:r w:rsidRPr="00CF521F">
      <w:rPr>
        <w:rStyle w:val="HideTWBExt"/>
        <w:noProof w:val="0"/>
      </w:rPr>
      <w:t>&lt;/PathFdR&gt;</w:t>
    </w:r>
    <w:r w:rsidRPr="00CF521F">
      <w:tab/>
    </w:r>
    <w:r w:rsidRPr="00CF521F">
      <w:fldChar w:fldCharType="begin"/>
    </w:r>
    <w:r w:rsidRPr="00CF521F">
      <w:instrText xml:space="preserve"> PAGE  \* MERGEFORMAT </w:instrText>
    </w:r>
    <w:r w:rsidRPr="00CF521F">
      <w:fldChar w:fldCharType="separate"/>
    </w:r>
    <w:r w:rsidR="00526948">
      <w:rPr>
        <w:noProof/>
      </w:rPr>
      <w:t>5</w:t>
    </w:r>
    <w:r w:rsidRPr="00CF521F">
      <w:fldChar w:fldCharType="end"/>
    </w:r>
    <w:r w:rsidRPr="00CF521F">
      <w:t>/</w:t>
    </w:r>
    <w:fldSimple w:instr=" NUMPAGES  \* MERGEFORMAT ">
      <w:r w:rsidR="00526948">
        <w:rPr>
          <w:noProof/>
        </w:rPr>
        <w:t>150</w:t>
      </w:r>
    </w:fldSimple>
    <w:r w:rsidRPr="00CF521F">
      <w:tab/>
      <w:t>PE</w:t>
    </w:r>
    <w:r w:rsidRPr="00CF521F">
      <w:rPr>
        <w:rStyle w:val="HideTWBExt"/>
        <w:noProof w:val="0"/>
      </w:rPr>
      <w:t>&lt;NoPE&gt;</w:t>
    </w:r>
    <w:r w:rsidRPr="00CF521F">
      <w:t>597.665</w:t>
    </w:r>
    <w:r w:rsidRPr="00CF521F">
      <w:rPr>
        <w:rStyle w:val="HideTWBExt"/>
        <w:noProof w:val="0"/>
      </w:rPr>
      <w:t>&lt;/NoPE&gt;&lt;Version&gt;</w:t>
    </w:r>
    <w:r w:rsidRPr="00CF521F">
      <w:t>v01-00</w:t>
    </w:r>
    <w:r w:rsidRPr="00CF521F">
      <w:rPr>
        <w:rStyle w:val="HideTWBExt"/>
        <w:noProof w:val="0"/>
      </w:rPr>
      <w:t>&lt;/Version&gt;</w:t>
    </w:r>
  </w:p>
  <w:p w:rsidR="00F240FB" w:rsidRPr="00CF521F" w:rsidRDefault="00CF521F" w:rsidP="00CF521F">
    <w:pPr>
      <w:pStyle w:val="Footer2"/>
    </w:pPr>
    <w:r w:rsidRPr="00CF521F">
      <w:tab/>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1F" w:rsidRPr="00CF521F" w:rsidRDefault="00CF521F" w:rsidP="00CF521F">
    <w:pPr>
      <w:pStyle w:val="Footer"/>
    </w:pPr>
    <w:r w:rsidRPr="00CF521F">
      <w:rPr>
        <w:rStyle w:val="HideTWBExt"/>
        <w:noProof w:val="0"/>
      </w:rPr>
      <w:t>&lt;PathFdR&gt;</w:t>
    </w:r>
    <w:r w:rsidRPr="00CF521F">
      <w:t>AM\1115420RO.docx</w:t>
    </w:r>
    <w:r w:rsidRPr="00CF521F">
      <w:rPr>
        <w:rStyle w:val="HideTWBExt"/>
        <w:noProof w:val="0"/>
      </w:rPr>
      <w:t>&lt;/PathFdR&gt;</w:t>
    </w:r>
    <w:r w:rsidRPr="00CF521F">
      <w:tab/>
    </w:r>
    <w:r w:rsidRPr="00CF521F">
      <w:tab/>
      <w:t>PE</w:t>
    </w:r>
    <w:r w:rsidRPr="00CF521F">
      <w:rPr>
        <w:rStyle w:val="HideTWBExt"/>
        <w:noProof w:val="0"/>
      </w:rPr>
      <w:t>&lt;NoPE&gt;</w:t>
    </w:r>
    <w:r w:rsidRPr="00CF521F">
      <w:t>597.665</w:t>
    </w:r>
    <w:r w:rsidRPr="00CF521F">
      <w:rPr>
        <w:rStyle w:val="HideTWBExt"/>
        <w:noProof w:val="0"/>
      </w:rPr>
      <w:t>&lt;/NoPE&gt;&lt;Version&gt;</w:t>
    </w:r>
    <w:r w:rsidRPr="00CF521F">
      <w:t>v01-00</w:t>
    </w:r>
    <w:r w:rsidRPr="00CF521F">
      <w:rPr>
        <w:rStyle w:val="HideTWBExt"/>
        <w:noProof w:val="0"/>
      </w:rPr>
      <w:t>&lt;/Version&gt;</w:t>
    </w:r>
  </w:p>
  <w:p w:rsidR="00F240FB" w:rsidRPr="00CF521F" w:rsidRDefault="00CF521F" w:rsidP="00CF521F">
    <w:pPr>
      <w:pStyle w:val="Footer2"/>
      <w:tabs>
        <w:tab w:val="center" w:pos="4535"/>
        <w:tab w:val="right" w:pos="9921"/>
      </w:tabs>
    </w:pPr>
    <w:r w:rsidRPr="00CF521F">
      <w:t>RO</w:t>
    </w:r>
    <w:r w:rsidRPr="00CF521F">
      <w:tab/>
    </w:r>
    <w:r w:rsidRPr="00CF521F">
      <w:rPr>
        <w:b w:val="0"/>
        <w:i/>
        <w:color w:val="C0C0C0"/>
        <w:sz w:val="22"/>
      </w:rPr>
      <w:t>Unită în diversitate</w:t>
    </w:r>
    <w:r w:rsidRPr="00CF521F">
      <w:tab/>
      <w:t>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0FB" w:rsidRPr="00CF521F" w:rsidRDefault="00F240FB">
      <w:r w:rsidRPr="00CF521F">
        <w:separator/>
      </w:r>
    </w:p>
  </w:footnote>
  <w:footnote w:type="continuationSeparator" w:id="0">
    <w:p w:rsidR="00F240FB" w:rsidRPr="00CF521F" w:rsidRDefault="00F240FB">
      <w:r w:rsidRPr="00CF521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C2D" w:rsidRDefault="002A1C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C2D" w:rsidRDefault="002A1C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C2D" w:rsidRDefault="002A1C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hideGrammaticalErrors/>
  <w:activeWritingStyle w:appName="MSWord" w:lang="it-IT" w:vendorID="64" w:dllVersion="131078" w:nlCheck="1" w:checkStyle="0"/>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MACTMNU" w:val=" 2"/>
    <w:docVar w:name="AMPLURMNU" w:val=" 1"/>
    <w:docVar w:name="CODEMNU" w:val=" 1"/>
    <w:docVar w:name="COMKEY" w:val="LIBE"/>
    <w:docVar w:name="CopyToNetwork" w:val="-1"/>
    <w:docVar w:name="CVA" w:val="52"/>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52"/>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5"/>
    <w:docVar w:name="TXTAUTHOR" w:val="Sophia in 't Veld"/>
    <w:docVar w:name="TXTLANGUE" w:val="RO"/>
    <w:docVar w:name="TXTLANGUEMIN" w:val="ro"/>
    <w:docVar w:name="TXTNRC" w:val="0323/0216"/>
    <w:docVar w:name="TXTNRCOM" w:val="(2016)0465"/>
    <w:docVar w:name="TXTNRFIRSTAM" w:val="52"/>
    <w:docVar w:name="TXTNRLASTAM" w:val="295"/>
    <w:docVar w:name="TXTNRPE" w:val="597.665"/>
    <w:docVar w:name="TXTNRPE2" w:val="593.978"/>
    <w:docVar w:name="TXTNRPROC" w:val="2016/0222"/>
    <w:docVar w:name="TXTPEorAP" w:val="PE"/>
    <w:docVar w:name="TXTROUTE" w:val="AM\1115420RO.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C74CA5"/>
    <w:rsid w:val="000025A7"/>
    <w:rsid w:val="00010E28"/>
    <w:rsid w:val="000111BD"/>
    <w:rsid w:val="00017A5A"/>
    <w:rsid w:val="00055624"/>
    <w:rsid w:val="00073830"/>
    <w:rsid w:val="00075564"/>
    <w:rsid w:val="00075DBE"/>
    <w:rsid w:val="000B0781"/>
    <w:rsid w:val="000C171F"/>
    <w:rsid w:val="000E7234"/>
    <w:rsid w:val="000F2A80"/>
    <w:rsid w:val="00126BC4"/>
    <w:rsid w:val="00150057"/>
    <w:rsid w:val="00166CCB"/>
    <w:rsid w:val="00183375"/>
    <w:rsid w:val="001A4802"/>
    <w:rsid w:val="001A655E"/>
    <w:rsid w:val="001B761C"/>
    <w:rsid w:val="001C2054"/>
    <w:rsid w:val="001C502E"/>
    <w:rsid w:val="001D13C9"/>
    <w:rsid w:val="001D5CC4"/>
    <w:rsid w:val="001F0FDD"/>
    <w:rsid w:val="00207079"/>
    <w:rsid w:val="002114D0"/>
    <w:rsid w:val="00231EA7"/>
    <w:rsid w:val="00236619"/>
    <w:rsid w:val="002574CB"/>
    <w:rsid w:val="00263384"/>
    <w:rsid w:val="002673D7"/>
    <w:rsid w:val="00267A9F"/>
    <w:rsid w:val="00280EA6"/>
    <w:rsid w:val="00282160"/>
    <w:rsid w:val="002922A4"/>
    <w:rsid w:val="00294CC7"/>
    <w:rsid w:val="002A1C2D"/>
    <w:rsid w:val="002A1C82"/>
    <w:rsid w:val="002B6A7B"/>
    <w:rsid w:val="002C5761"/>
    <w:rsid w:val="002E2242"/>
    <w:rsid w:val="003003A7"/>
    <w:rsid w:val="0031480C"/>
    <w:rsid w:val="00315664"/>
    <w:rsid w:val="00322475"/>
    <w:rsid w:val="0034325D"/>
    <w:rsid w:val="00363AD3"/>
    <w:rsid w:val="003743DE"/>
    <w:rsid w:val="0037660F"/>
    <w:rsid w:val="00384E84"/>
    <w:rsid w:val="003923F7"/>
    <w:rsid w:val="003B4FBC"/>
    <w:rsid w:val="003D466C"/>
    <w:rsid w:val="003E43AC"/>
    <w:rsid w:val="003E6BF9"/>
    <w:rsid w:val="003F21EB"/>
    <w:rsid w:val="003F3B0C"/>
    <w:rsid w:val="00412E37"/>
    <w:rsid w:val="00420C31"/>
    <w:rsid w:val="00422BB2"/>
    <w:rsid w:val="004367B3"/>
    <w:rsid w:val="00441413"/>
    <w:rsid w:val="00441D7D"/>
    <w:rsid w:val="00461E32"/>
    <w:rsid w:val="00495E20"/>
    <w:rsid w:val="004B3BBF"/>
    <w:rsid w:val="004E0AAC"/>
    <w:rsid w:val="004E3CA1"/>
    <w:rsid w:val="004F2903"/>
    <w:rsid w:val="004F7DA0"/>
    <w:rsid w:val="0052165E"/>
    <w:rsid w:val="00526948"/>
    <w:rsid w:val="00526973"/>
    <w:rsid w:val="00526E0A"/>
    <w:rsid w:val="005450BA"/>
    <w:rsid w:val="00547F73"/>
    <w:rsid w:val="00557617"/>
    <w:rsid w:val="0056327E"/>
    <w:rsid w:val="00571479"/>
    <w:rsid w:val="005A3752"/>
    <w:rsid w:val="005A7EB4"/>
    <w:rsid w:val="005B32E3"/>
    <w:rsid w:val="005E50C2"/>
    <w:rsid w:val="005F43DE"/>
    <w:rsid w:val="00603CE2"/>
    <w:rsid w:val="00607ABE"/>
    <w:rsid w:val="006112C1"/>
    <w:rsid w:val="006337D4"/>
    <w:rsid w:val="00637384"/>
    <w:rsid w:val="0064187D"/>
    <w:rsid w:val="006570B2"/>
    <w:rsid w:val="0066168A"/>
    <w:rsid w:val="00665DDA"/>
    <w:rsid w:val="00672807"/>
    <w:rsid w:val="006914A8"/>
    <w:rsid w:val="00694437"/>
    <w:rsid w:val="00695CC1"/>
    <w:rsid w:val="006A2838"/>
    <w:rsid w:val="006B3FEC"/>
    <w:rsid w:val="006B4B58"/>
    <w:rsid w:val="006B6438"/>
    <w:rsid w:val="006D6B15"/>
    <w:rsid w:val="006F3F81"/>
    <w:rsid w:val="006F4B73"/>
    <w:rsid w:val="00702F62"/>
    <w:rsid w:val="007059E9"/>
    <w:rsid w:val="00706049"/>
    <w:rsid w:val="007152AF"/>
    <w:rsid w:val="00736FBA"/>
    <w:rsid w:val="007429B5"/>
    <w:rsid w:val="00753088"/>
    <w:rsid w:val="007659AC"/>
    <w:rsid w:val="00770060"/>
    <w:rsid w:val="00770226"/>
    <w:rsid w:val="00780075"/>
    <w:rsid w:val="00785D20"/>
    <w:rsid w:val="0079060C"/>
    <w:rsid w:val="007A0E0A"/>
    <w:rsid w:val="007A42AB"/>
    <w:rsid w:val="007C40C3"/>
    <w:rsid w:val="007C71DE"/>
    <w:rsid w:val="007D0C68"/>
    <w:rsid w:val="007E2637"/>
    <w:rsid w:val="008131DD"/>
    <w:rsid w:val="00814FC7"/>
    <w:rsid w:val="00822C94"/>
    <w:rsid w:val="008309E4"/>
    <w:rsid w:val="00831080"/>
    <w:rsid w:val="008363E4"/>
    <w:rsid w:val="00851460"/>
    <w:rsid w:val="008547C2"/>
    <w:rsid w:val="0087052C"/>
    <w:rsid w:val="00874862"/>
    <w:rsid w:val="00875A9C"/>
    <w:rsid w:val="00887FDC"/>
    <w:rsid w:val="008F0DDD"/>
    <w:rsid w:val="00900CAE"/>
    <w:rsid w:val="00904AD5"/>
    <w:rsid w:val="00905583"/>
    <w:rsid w:val="00907007"/>
    <w:rsid w:val="009154FF"/>
    <w:rsid w:val="00917A85"/>
    <w:rsid w:val="00934CE2"/>
    <w:rsid w:val="0095608B"/>
    <w:rsid w:val="00966038"/>
    <w:rsid w:val="009970EA"/>
    <w:rsid w:val="009A21F1"/>
    <w:rsid w:val="009A65D8"/>
    <w:rsid w:val="009B0305"/>
    <w:rsid w:val="00A15973"/>
    <w:rsid w:val="00A233E9"/>
    <w:rsid w:val="00A42BAC"/>
    <w:rsid w:val="00A46736"/>
    <w:rsid w:val="00A507FC"/>
    <w:rsid w:val="00A5426B"/>
    <w:rsid w:val="00A54A12"/>
    <w:rsid w:val="00A845EF"/>
    <w:rsid w:val="00A9033A"/>
    <w:rsid w:val="00A93389"/>
    <w:rsid w:val="00A93F8C"/>
    <w:rsid w:val="00AB74D6"/>
    <w:rsid w:val="00AC7149"/>
    <w:rsid w:val="00AE4459"/>
    <w:rsid w:val="00AF25FC"/>
    <w:rsid w:val="00AF2819"/>
    <w:rsid w:val="00AF71F7"/>
    <w:rsid w:val="00B10564"/>
    <w:rsid w:val="00B17C23"/>
    <w:rsid w:val="00B41B4D"/>
    <w:rsid w:val="00B77A45"/>
    <w:rsid w:val="00B8066A"/>
    <w:rsid w:val="00B84292"/>
    <w:rsid w:val="00B85286"/>
    <w:rsid w:val="00B90B7F"/>
    <w:rsid w:val="00BA48D2"/>
    <w:rsid w:val="00BC1B1F"/>
    <w:rsid w:val="00BE0C84"/>
    <w:rsid w:val="00BF48F3"/>
    <w:rsid w:val="00C10F61"/>
    <w:rsid w:val="00C22CC4"/>
    <w:rsid w:val="00C33AAB"/>
    <w:rsid w:val="00C35E35"/>
    <w:rsid w:val="00C41E32"/>
    <w:rsid w:val="00C51CF4"/>
    <w:rsid w:val="00C7053C"/>
    <w:rsid w:val="00C74CA5"/>
    <w:rsid w:val="00C86E4A"/>
    <w:rsid w:val="00C92798"/>
    <w:rsid w:val="00C932BE"/>
    <w:rsid w:val="00CB34F1"/>
    <w:rsid w:val="00CB7B07"/>
    <w:rsid w:val="00CC3983"/>
    <w:rsid w:val="00CC7FD8"/>
    <w:rsid w:val="00CF22EC"/>
    <w:rsid w:val="00CF521F"/>
    <w:rsid w:val="00D00CC7"/>
    <w:rsid w:val="00D061A3"/>
    <w:rsid w:val="00D100D1"/>
    <w:rsid w:val="00D14FCE"/>
    <w:rsid w:val="00D15308"/>
    <w:rsid w:val="00D1583C"/>
    <w:rsid w:val="00D15D1E"/>
    <w:rsid w:val="00D2516F"/>
    <w:rsid w:val="00D677D5"/>
    <w:rsid w:val="00D755F1"/>
    <w:rsid w:val="00D767AC"/>
    <w:rsid w:val="00D82FCC"/>
    <w:rsid w:val="00D92B58"/>
    <w:rsid w:val="00DB429F"/>
    <w:rsid w:val="00DC4160"/>
    <w:rsid w:val="00DC6A1B"/>
    <w:rsid w:val="00DD3777"/>
    <w:rsid w:val="00DE672F"/>
    <w:rsid w:val="00E15A86"/>
    <w:rsid w:val="00E25DC5"/>
    <w:rsid w:val="00E44BB0"/>
    <w:rsid w:val="00E471BE"/>
    <w:rsid w:val="00E57F50"/>
    <w:rsid w:val="00E660E2"/>
    <w:rsid w:val="00E71BC5"/>
    <w:rsid w:val="00E75719"/>
    <w:rsid w:val="00EE011D"/>
    <w:rsid w:val="00EE364B"/>
    <w:rsid w:val="00EF03A3"/>
    <w:rsid w:val="00F240FB"/>
    <w:rsid w:val="00F27170"/>
    <w:rsid w:val="00F459F7"/>
    <w:rsid w:val="00F92B49"/>
    <w:rsid w:val="00FA192C"/>
    <w:rsid w:val="00FC1B08"/>
    <w:rsid w:val="00FD05BD"/>
    <w:rsid w:val="00FE03B4"/>
    <w:rsid w:val="00FE6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6014517-750A-4E34-8A44-46DB9655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BAC"/>
    <w:pPr>
      <w:widowControl w:val="0"/>
    </w:pPr>
    <w:rPr>
      <w:sz w:val="24"/>
      <w:lang w:val="ro-RO" w:eastAsia="en-GB"/>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420C31"/>
    <w:rPr>
      <w:sz w:val="22"/>
      <w:lang w:val="ro-RO" w:eastAsia="en-GB"/>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420C31"/>
    <w:pPr>
      <w:spacing w:before="240" w:after="600"/>
      <w:jc w:val="center"/>
    </w:pPr>
    <w:rPr>
      <w:i/>
    </w:rPr>
  </w:style>
  <w:style w:type="paragraph" w:customStyle="1" w:styleId="ZDateAM">
    <w:name w:val="ZDateAM"/>
    <w:basedOn w:val="Normal"/>
    <w:rsid w:val="00420C31"/>
    <w:pPr>
      <w:tabs>
        <w:tab w:val="right" w:pos="9356"/>
      </w:tabs>
      <w:spacing w:after="480"/>
    </w:pPr>
    <w:rPr>
      <w:noProof/>
    </w:rPr>
  </w:style>
  <w:style w:type="paragraph" w:customStyle="1" w:styleId="ProjRap">
    <w:name w:val="ProjRap"/>
    <w:basedOn w:val="Normal"/>
    <w:rsid w:val="00420C31"/>
    <w:pPr>
      <w:tabs>
        <w:tab w:val="right" w:pos="9356"/>
      </w:tabs>
    </w:pPr>
    <w:rPr>
      <w:b/>
      <w:noProof/>
    </w:rPr>
  </w:style>
  <w:style w:type="paragraph" w:customStyle="1" w:styleId="PELeft">
    <w:name w:val="PELeft"/>
    <w:basedOn w:val="Normal"/>
    <w:rsid w:val="00420C31"/>
    <w:pPr>
      <w:spacing w:before="40" w:after="40"/>
    </w:pPr>
    <w:rPr>
      <w:rFonts w:ascii="Arial" w:hAnsi="Arial" w:cs="Arial"/>
      <w:sz w:val="22"/>
      <w:szCs w:val="22"/>
      <w:lang w:val="fr-FR"/>
    </w:rPr>
  </w:style>
  <w:style w:type="paragraph" w:customStyle="1" w:styleId="PERight">
    <w:name w:val="PERight"/>
    <w:basedOn w:val="Normal"/>
    <w:next w:val="Normal"/>
    <w:rsid w:val="00420C31"/>
    <w:pPr>
      <w:jc w:val="right"/>
    </w:pPr>
    <w:rPr>
      <w:rFonts w:ascii="Arial" w:hAnsi="Arial" w:cs="Arial"/>
      <w:sz w:val="22"/>
      <w:szCs w:val="22"/>
      <w:lang w:val="fr-FR"/>
    </w:rPr>
  </w:style>
  <w:style w:type="character" w:customStyle="1" w:styleId="Footer2Middle">
    <w:name w:val="Footer2Middle"/>
    <w:rsid w:val="00420C31"/>
    <w:rPr>
      <w:rFonts w:ascii="Arial" w:hAnsi="Arial" w:cs="Arial" w:hint="default"/>
      <w:b w:val="0"/>
      <w:bCs w:val="0"/>
      <w:i/>
      <w:iCs w:val="0"/>
      <w:color w:val="C0C0C0"/>
      <w:sz w:val="22"/>
    </w:rPr>
  </w:style>
  <w:style w:type="paragraph" w:customStyle="1" w:styleId="EntPE">
    <w:name w:val="EntPE"/>
    <w:basedOn w:val="Normal12"/>
    <w:rsid w:val="00420C31"/>
    <w:pPr>
      <w:jc w:val="center"/>
    </w:pPr>
    <w:rPr>
      <w:sz w:val="56"/>
    </w:rPr>
  </w:style>
  <w:style w:type="character" w:styleId="CommentReference">
    <w:name w:val="annotation reference"/>
    <w:rsid w:val="005F43DE"/>
    <w:rPr>
      <w:sz w:val="16"/>
      <w:szCs w:val="16"/>
    </w:rPr>
  </w:style>
  <w:style w:type="paragraph" w:styleId="CommentText">
    <w:name w:val="annotation text"/>
    <w:basedOn w:val="Normal"/>
    <w:link w:val="CommentTextChar"/>
    <w:rsid w:val="005F43DE"/>
    <w:rPr>
      <w:sz w:val="20"/>
    </w:rPr>
  </w:style>
  <w:style w:type="character" w:customStyle="1" w:styleId="CommentTextChar">
    <w:name w:val="Comment Text Char"/>
    <w:basedOn w:val="DefaultParagraphFont"/>
    <w:link w:val="CommentText"/>
    <w:rsid w:val="005F43DE"/>
  </w:style>
  <w:style w:type="paragraph" w:styleId="CommentSubject">
    <w:name w:val="annotation subject"/>
    <w:basedOn w:val="CommentText"/>
    <w:next w:val="CommentText"/>
    <w:link w:val="CommentSubjectChar"/>
    <w:rsid w:val="005F43DE"/>
    <w:rPr>
      <w:b/>
      <w:bCs/>
    </w:rPr>
  </w:style>
  <w:style w:type="character" w:customStyle="1" w:styleId="CommentSubjectChar">
    <w:name w:val="Comment Subject Char"/>
    <w:link w:val="CommentSubject"/>
    <w:rsid w:val="005F43DE"/>
    <w:rPr>
      <w:b/>
      <w:bCs/>
    </w:rPr>
  </w:style>
  <w:style w:type="paragraph" w:styleId="Revision">
    <w:name w:val="Revision"/>
    <w:hidden/>
    <w:uiPriority w:val="99"/>
    <w:semiHidden/>
    <w:rsid w:val="005F43DE"/>
    <w:rPr>
      <w:sz w:val="24"/>
      <w:lang w:val="en-GB" w:eastAsia="en-GB"/>
    </w:rPr>
  </w:style>
  <w:style w:type="paragraph" w:styleId="BalloonText">
    <w:name w:val="Balloon Text"/>
    <w:basedOn w:val="Normal"/>
    <w:link w:val="BalloonTextChar"/>
    <w:rsid w:val="005F43DE"/>
    <w:rPr>
      <w:rFonts w:ascii="Segoe UI" w:hAnsi="Segoe UI" w:cs="Segoe UI"/>
      <w:sz w:val="18"/>
      <w:szCs w:val="18"/>
    </w:rPr>
  </w:style>
  <w:style w:type="character" w:customStyle="1" w:styleId="BalloonTextChar">
    <w:name w:val="Balloon Text Char"/>
    <w:link w:val="BalloonText"/>
    <w:rsid w:val="005F43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382247">
      <w:bodyDiv w:val="1"/>
      <w:marLeft w:val="0"/>
      <w:marRight w:val="0"/>
      <w:marTop w:val="0"/>
      <w:marBottom w:val="0"/>
      <w:divBdr>
        <w:top w:val="none" w:sz="0" w:space="0" w:color="auto"/>
        <w:left w:val="none" w:sz="0" w:space="0" w:color="auto"/>
        <w:bottom w:val="none" w:sz="0" w:space="0" w:color="auto"/>
        <w:right w:val="none" w:sz="0" w:space="0" w:color="auto"/>
      </w:divBdr>
    </w:div>
    <w:div w:id="120313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oana\AppData\Roaming\Microsoft\Templates\DocEP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DocEP2.dot</Template>
  <TotalTime>0</TotalTime>
  <Pages>150</Pages>
  <Words>40500</Words>
  <Characters>278469</Characters>
  <Application>Microsoft Office Word</Application>
  <DocSecurity>0</DocSecurity>
  <Lines>9945</Lines>
  <Paragraphs>3544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315425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PLEITINX Pauline</dc:creator>
  <cp:lastModifiedBy>DIACONESCU Simona</cp:lastModifiedBy>
  <cp:revision>2</cp:revision>
  <cp:lastPrinted>2007-06-22T15:02:00Z</cp:lastPrinted>
  <dcterms:created xsi:type="dcterms:W3CDTF">2017-03-10T10:22:00Z</dcterms:created>
  <dcterms:modified xsi:type="dcterms:W3CDTF">2017-03-10T10:22:00Z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Created with">
    <vt:lpwstr>8.11.2 Build [20170211]</vt:lpwstr>
  </property>
  <property fmtid="{D5CDD505-2E9C-101B-9397-08002B2CF9AE}" pid="4" name="LastEdited with">
    <vt:lpwstr>9.0.0 Build [20170301]</vt:lpwstr>
  </property>
  <property fmtid="{D5CDD505-2E9C-101B-9397-08002B2CF9AE}" pid="5" name="&lt;FdR&gt;">
    <vt:lpwstr>1115420</vt:lpwstr>
  </property>
  <property fmtid="{D5CDD505-2E9C-101B-9397-08002B2CF9AE}" pid="6" name="&lt;Type&gt;">
    <vt:lpwstr>AM</vt:lpwstr>
  </property>
  <property fmtid="{D5CDD505-2E9C-101B-9397-08002B2CF9AE}" pid="7" name="&lt;ModelCod&gt;">
    <vt:lpwstr>\\eiciBRUpr1\pdocep$\DocEP\DOCS\General\AM\AM_Leg\AM_Com_Leg\AM_Com_LegReport.dot(17/02/2016 10:46:16)</vt:lpwstr>
  </property>
  <property fmtid="{D5CDD505-2E9C-101B-9397-08002B2CF9AE}" pid="8" name="&lt;ModelTra&gt;">
    <vt:lpwstr>\\eiciBRUpr1\pdocep$\DocEP\TRANSFIL\EN\AM_Com_LegReport.EN(22/09/2016 14:22:08)</vt:lpwstr>
  </property>
  <property fmtid="{D5CDD505-2E9C-101B-9397-08002B2CF9AE}" pid="9" name="&lt;Model&gt;">
    <vt:lpwstr>AM_Com_LegReport</vt:lpwstr>
  </property>
  <property fmtid="{D5CDD505-2E9C-101B-9397-08002B2CF9AE}" pid="10" name="FooterPath">
    <vt:lpwstr>AM\1115420RO.docx</vt:lpwstr>
  </property>
  <property fmtid="{D5CDD505-2E9C-101B-9397-08002B2CF9AE}" pid="11" name="PE Number">
    <vt:lpwstr>597.665</vt:lpwstr>
  </property>
  <property fmtid="{D5CDD505-2E9C-101B-9397-08002B2CF9AE}" pid="12" name="SubscribeElise">
    <vt:lpwstr/>
  </property>
  <property fmtid="{D5CDD505-2E9C-101B-9397-08002B2CF9AE}" pid="13" name="SendToEpades">
    <vt:lpwstr>OK - 2017/02/23 16:09</vt:lpwstr>
  </property>
  <property fmtid="{D5CDD505-2E9C-101B-9397-08002B2CF9AE}" pid="14" name="Bookout">
    <vt:lpwstr>OK - 2017/03/10 11:21</vt:lpwstr>
  </property>
</Properties>
</file>