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485FD5" w:rsidRPr="00485FD5" w14:paraId="75459629" w14:textId="77777777" w:rsidTr="0044196D">
        <w:trPr>
          <w:trHeight w:hRule="exact" w:val="1418"/>
        </w:trPr>
        <w:tc>
          <w:tcPr>
            <w:tcW w:w="6804" w:type="dxa"/>
            <w:shd w:val="clear" w:color="auto" w:fill="auto"/>
            <w:vAlign w:val="center"/>
          </w:tcPr>
          <w:p w14:paraId="6BF84877" w14:textId="77777777" w:rsidR="00485FD5" w:rsidRPr="00485FD5" w:rsidRDefault="00485FD5" w:rsidP="0044196D">
            <w:pPr>
              <w:pStyle w:val="EPName"/>
              <w:rPr>
                <w:color w:val="auto"/>
                <w:lang w:val="hr-HR"/>
              </w:rPr>
            </w:pPr>
            <w:r w:rsidRPr="00485FD5">
              <w:rPr>
                <w:color w:val="auto"/>
                <w:lang w:val="hr-HR"/>
              </w:rPr>
              <w:t>Europski parlament</w:t>
            </w:r>
          </w:p>
          <w:p w14:paraId="2F00E336" w14:textId="77777777" w:rsidR="00485FD5" w:rsidRPr="00485FD5" w:rsidRDefault="00485FD5" w:rsidP="0044196D">
            <w:pPr>
              <w:pStyle w:val="EPTerm"/>
              <w:rPr>
                <w:rStyle w:val="HideTWBExt"/>
                <w:noProof w:val="0"/>
                <w:vanish w:val="0"/>
                <w:lang w:val="hr-HR"/>
              </w:rPr>
            </w:pPr>
            <w:r w:rsidRPr="00485FD5">
              <w:rPr>
                <w:lang w:val="hr-HR"/>
              </w:rPr>
              <w:t>2014-2019</w:t>
            </w:r>
          </w:p>
        </w:tc>
        <w:tc>
          <w:tcPr>
            <w:tcW w:w="2268" w:type="dxa"/>
            <w:shd w:val="clear" w:color="auto" w:fill="auto"/>
          </w:tcPr>
          <w:p w14:paraId="50194A56" w14:textId="77777777" w:rsidR="00485FD5" w:rsidRPr="00485FD5" w:rsidRDefault="00485FD5" w:rsidP="0044196D">
            <w:pPr>
              <w:pStyle w:val="EPLogo"/>
            </w:pPr>
            <w:r w:rsidRPr="00485FD5">
              <w:pict w14:anchorId="03D70C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1.5pt;height:51pt">
                  <v:imagedata r:id="rId7" o:title="EP logo RGB_Mute"/>
                </v:shape>
              </w:pict>
            </w:r>
          </w:p>
        </w:tc>
      </w:tr>
    </w:tbl>
    <w:p w14:paraId="099EA9B2" w14:textId="77777777" w:rsidR="00485FD5" w:rsidRPr="00485FD5" w:rsidRDefault="00485FD5" w:rsidP="00485FD5">
      <w:pPr>
        <w:pStyle w:val="LineTop"/>
        <w:rPr>
          <w:lang w:val="hr-HR"/>
        </w:rPr>
      </w:pPr>
    </w:p>
    <w:p w14:paraId="26E0BC73" w14:textId="77777777" w:rsidR="00485FD5" w:rsidRPr="00485FD5" w:rsidRDefault="00485FD5" w:rsidP="00485FD5">
      <w:pPr>
        <w:pStyle w:val="ZCommittee"/>
        <w:rPr>
          <w:lang w:val="hr-HR"/>
        </w:rPr>
      </w:pPr>
      <w:r w:rsidRPr="00485FD5">
        <w:rPr>
          <w:rStyle w:val="HideTWBExt"/>
          <w:noProof w:val="0"/>
          <w:lang w:val="hr-HR"/>
        </w:rPr>
        <w:t>&lt;</w:t>
      </w:r>
      <w:r w:rsidRPr="00485FD5">
        <w:rPr>
          <w:rStyle w:val="HideTWBExt"/>
          <w:i w:val="0"/>
          <w:noProof w:val="0"/>
          <w:lang w:val="hr-HR"/>
        </w:rPr>
        <w:t>Commission</w:t>
      </w:r>
      <w:r w:rsidRPr="00485FD5">
        <w:rPr>
          <w:rStyle w:val="HideTWBExt"/>
          <w:noProof w:val="0"/>
          <w:lang w:val="hr-HR"/>
        </w:rPr>
        <w:t>&gt;</w:t>
      </w:r>
      <w:r w:rsidRPr="00485FD5">
        <w:rPr>
          <w:rStyle w:val="HideTWBInt"/>
          <w:lang w:val="hr-HR"/>
        </w:rPr>
        <w:t>{LIBE}</w:t>
      </w:r>
      <w:r w:rsidRPr="00485FD5">
        <w:rPr>
          <w:lang w:val="hr-HR"/>
        </w:rPr>
        <w:t>Odbor za građanske slobode, pravosuđe i unutarnje poslove</w:t>
      </w:r>
      <w:r w:rsidRPr="00485FD5">
        <w:rPr>
          <w:rStyle w:val="HideTWBExt"/>
          <w:noProof w:val="0"/>
          <w:lang w:val="hr-HR"/>
        </w:rPr>
        <w:t>&lt;/</w:t>
      </w:r>
      <w:r w:rsidRPr="00485FD5">
        <w:rPr>
          <w:rStyle w:val="HideTWBExt"/>
          <w:i w:val="0"/>
          <w:noProof w:val="0"/>
          <w:lang w:val="hr-HR"/>
        </w:rPr>
        <w:t>Commission</w:t>
      </w:r>
      <w:r w:rsidRPr="00485FD5">
        <w:rPr>
          <w:rStyle w:val="HideTWBExt"/>
          <w:noProof w:val="0"/>
          <w:lang w:val="hr-HR"/>
        </w:rPr>
        <w:t>&gt;</w:t>
      </w:r>
    </w:p>
    <w:p w14:paraId="16AA56C1" w14:textId="77777777" w:rsidR="00485FD5" w:rsidRPr="00485FD5" w:rsidRDefault="00485FD5" w:rsidP="00485FD5">
      <w:pPr>
        <w:pStyle w:val="LineBottom"/>
      </w:pPr>
    </w:p>
    <w:p w14:paraId="1FCEEED3" w14:textId="77777777" w:rsidR="00485FD5" w:rsidRPr="00485FD5" w:rsidRDefault="00485FD5" w:rsidP="00485FD5">
      <w:pPr>
        <w:pStyle w:val="RefProc"/>
      </w:pPr>
      <w:r w:rsidRPr="00485FD5">
        <w:rPr>
          <w:rStyle w:val="HideTWBExt"/>
          <w:b w:val="0"/>
          <w:noProof w:val="0"/>
        </w:rPr>
        <w:t>&lt;</w:t>
      </w:r>
      <w:r w:rsidRPr="00485FD5">
        <w:rPr>
          <w:rStyle w:val="HideTWBExt"/>
          <w:b w:val="0"/>
          <w:caps w:val="0"/>
          <w:noProof w:val="0"/>
        </w:rPr>
        <w:t>RefProc</w:t>
      </w:r>
      <w:r w:rsidRPr="00485FD5">
        <w:rPr>
          <w:rStyle w:val="HideTWBExt"/>
          <w:b w:val="0"/>
          <w:noProof w:val="0"/>
        </w:rPr>
        <w:t>&gt;</w:t>
      </w:r>
      <w:r w:rsidRPr="00485FD5">
        <w:t>2016/0222</w:t>
      </w:r>
      <w:r w:rsidRPr="00485FD5">
        <w:rPr>
          <w:rStyle w:val="HideTWBExt"/>
          <w:b w:val="0"/>
          <w:noProof w:val="0"/>
        </w:rPr>
        <w:t>&lt;/</w:t>
      </w:r>
      <w:r w:rsidRPr="00485FD5">
        <w:rPr>
          <w:rStyle w:val="HideTWBExt"/>
          <w:b w:val="0"/>
          <w:caps w:val="0"/>
          <w:noProof w:val="0"/>
        </w:rPr>
        <w:t>RefProc</w:t>
      </w:r>
      <w:r w:rsidRPr="00485FD5">
        <w:rPr>
          <w:rStyle w:val="HideTWBExt"/>
          <w:b w:val="0"/>
          <w:noProof w:val="0"/>
        </w:rPr>
        <w:t>&gt;&lt;</w:t>
      </w:r>
      <w:r w:rsidRPr="00485FD5">
        <w:rPr>
          <w:rStyle w:val="HideTWBExt"/>
          <w:b w:val="0"/>
          <w:caps w:val="0"/>
          <w:noProof w:val="0"/>
        </w:rPr>
        <w:t>RefTypeProc</w:t>
      </w:r>
      <w:r w:rsidRPr="00485FD5">
        <w:rPr>
          <w:rStyle w:val="HideTWBExt"/>
          <w:b w:val="0"/>
          <w:noProof w:val="0"/>
        </w:rPr>
        <w:t>&gt;</w:t>
      </w:r>
      <w:r w:rsidRPr="00485FD5">
        <w:t>(COD)</w:t>
      </w:r>
      <w:r w:rsidRPr="00485FD5">
        <w:rPr>
          <w:rStyle w:val="HideTWBExt"/>
          <w:b w:val="0"/>
          <w:noProof w:val="0"/>
        </w:rPr>
        <w:t>&lt;/</w:t>
      </w:r>
      <w:r w:rsidRPr="00485FD5">
        <w:rPr>
          <w:rStyle w:val="HideTWBExt"/>
          <w:b w:val="0"/>
          <w:caps w:val="0"/>
          <w:noProof w:val="0"/>
        </w:rPr>
        <w:t>RefTypeProc</w:t>
      </w:r>
      <w:r w:rsidRPr="00485FD5">
        <w:rPr>
          <w:rStyle w:val="HideTWBExt"/>
          <w:b w:val="0"/>
          <w:noProof w:val="0"/>
        </w:rPr>
        <w:t>&gt;</w:t>
      </w:r>
    </w:p>
    <w:p w14:paraId="60ACDDC8" w14:textId="77777777" w:rsidR="00485FD5" w:rsidRPr="00485FD5" w:rsidRDefault="00485FD5" w:rsidP="00485FD5">
      <w:pPr>
        <w:pStyle w:val="ZDate"/>
      </w:pPr>
      <w:r w:rsidRPr="00485FD5">
        <w:rPr>
          <w:rStyle w:val="HideTWBExt"/>
          <w:noProof w:val="0"/>
        </w:rPr>
        <w:t>&lt;Date&gt;</w:t>
      </w:r>
      <w:r w:rsidRPr="00485FD5">
        <w:rPr>
          <w:rStyle w:val="HideTWBInt"/>
        </w:rPr>
        <w:t>{23/02/2017}</w:t>
      </w:r>
      <w:r w:rsidRPr="00485FD5">
        <w:t>23.2.2017</w:t>
      </w:r>
      <w:r w:rsidRPr="00485FD5">
        <w:rPr>
          <w:rStyle w:val="HideTWBExt"/>
          <w:noProof w:val="0"/>
        </w:rPr>
        <w:t>&lt;/Date&gt;</w:t>
      </w:r>
    </w:p>
    <w:p w14:paraId="62C52648" w14:textId="77777777" w:rsidR="00485FD5" w:rsidRPr="00485FD5" w:rsidRDefault="00485FD5" w:rsidP="00485FD5">
      <w:pPr>
        <w:pStyle w:val="TypeDocAM"/>
      </w:pPr>
      <w:r w:rsidRPr="00485FD5">
        <w:rPr>
          <w:rStyle w:val="HideTWBExt"/>
          <w:b w:val="0"/>
          <w:noProof w:val="0"/>
        </w:rPr>
        <w:t>&lt;TypeAM&gt;</w:t>
      </w:r>
      <w:r w:rsidRPr="00485FD5">
        <w:t>AMANDMANI</w:t>
      </w:r>
      <w:r w:rsidRPr="00485FD5">
        <w:rPr>
          <w:rStyle w:val="HideTWBExt"/>
          <w:b w:val="0"/>
          <w:noProof w:val="0"/>
        </w:rPr>
        <w:t>&lt;/TypeAM&gt;</w:t>
      </w:r>
    </w:p>
    <w:p w14:paraId="405A9630" w14:textId="77777777" w:rsidR="00485FD5" w:rsidRPr="00485FD5" w:rsidRDefault="00485FD5" w:rsidP="00485FD5">
      <w:pPr>
        <w:pStyle w:val="NRAMS"/>
      </w:pPr>
      <w:r w:rsidRPr="00485FD5">
        <w:rPr>
          <w:rStyle w:val="HideTWBExt"/>
          <w:b w:val="0"/>
          <w:noProof w:val="0"/>
        </w:rPr>
        <w:t>&lt;RangeAM&gt;</w:t>
      </w:r>
      <w:r w:rsidRPr="00485FD5">
        <w:t>296 - 543</w:t>
      </w:r>
      <w:r w:rsidRPr="00485FD5">
        <w:rPr>
          <w:rStyle w:val="HideTWBExt"/>
          <w:b w:val="0"/>
          <w:noProof w:val="0"/>
        </w:rPr>
        <w:t>&lt;/RangeAM&gt;</w:t>
      </w:r>
    </w:p>
    <w:p w14:paraId="6E4076D7" w14:textId="77777777" w:rsidR="00485FD5" w:rsidRPr="00485FD5" w:rsidRDefault="00485FD5" w:rsidP="00485FD5">
      <w:pPr>
        <w:pStyle w:val="CoverBold"/>
      </w:pPr>
      <w:r w:rsidRPr="00485FD5">
        <w:rPr>
          <w:rStyle w:val="HideTWBExt"/>
          <w:b w:val="0"/>
          <w:noProof w:val="0"/>
        </w:rPr>
        <w:t>&lt;TitreType&gt;</w:t>
      </w:r>
      <w:r w:rsidRPr="00485FD5">
        <w:t>Nacrt izvješća</w:t>
      </w:r>
      <w:r w:rsidRPr="00485FD5">
        <w:rPr>
          <w:rStyle w:val="HideTWBExt"/>
          <w:b w:val="0"/>
          <w:noProof w:val="0"/>
        </w:rPr>
        <w:t>&lt;/TitreType&gt;</w:t>
      </w:r>
    </w:p>
    <w:p w14:paraId="3A1C1A48" w14:textId="77777777" w:rsidR="00485FD5" w:rsidRPr="00485FD5" w:rsidRDefault="00485FD5" w:rsidP="00485FD5">
      <w:pPr>
        <w:pStyle w:val="CoverBold"/>
      </w:pPr>
      <w:r w:rsidRPr="00485FD5">
        <w:rPr>
          <w:rStyle w:val="HideTWBExt"/>
          <w:b w:val="0"/>
          <w:noProof w:val="0"/>
        </w:rPr>
        <w:t>&lt;Rapporteur&gt;</w:t>
      </w:r>
      <w:r w:rsidRPr="00485FD5">
        <w:t>Sophia in 't Veld</w:t>
      </w:r>
      <w:r w:rsidRPr="00485FD5">
        <w:rPr>
          <w:rStyle w:val="HideTWBExt"/>
          <w:b w:val="0"/>
          <w:noProof w:val="0"/>
        </w:rPr>
        <w:t>&lt;/Rapporteur&gt;</w:t>
      </w:r>
    </w:p>
    <w:p w14:paraId="6328FF84" w14:textId="77777777" w:rsidR="00485FD5" w:rsidRPr="00485FD5" w:rsidRDefault="00485FD5" w:rsidP="00485FD5">
      <w:pPr>
        <w:pStyle w:val="Cover24"/>
      </w:pPr>
      <w:r w:rsidRPr="00485FD5">
        <w:rPr>
          <w:rStyle w:val="HideTWBExt"/>
          <w:noProof w:val="0"/>
        </w:rPr>
        <w:t>&lt;DocRefPE&gt;</w:t>
      </w:r>
      <w:r w:rsidRPr="00485FD5">
        <w:t>(PE593.978v02-00)</w:t>
      </w:r>
      <w:r w:rsidRPr="00485FD5">
        <w:rPr>
          <w:rStyle w:val="HideTWBExt"/>
          <w:noProof w:val="0"/>
        </w:rPr>
        <w:t>&lt;/DocRefPE&gt;</w:t>
      </w:r>
    </w:p>
    <w:p w14:paraId="36DF501B" w14:textId="77777777" w:rsidR="00485FD5" w:rsidRPr="00485FD5" w:rsidRDefault="00485FD5" w:rsidP="00485FD5">
      <w:pPr>
        <w:pStyle w:val="Cover24"/>
      </w:pPr>
      <w:r w:rsidRPr="00485FD5">
        <w:rPr>
          <w:rStyle w:val="HideTWBExt"/>
          <w:noProof w:val="0"/>
        </w:rPr>
        <w:t>&lt;Titre&gt;</w:t>
      </w:r>
      <w:r w:rsidRPr="00485FD5">
        <w:t>o Prijedlogu direktive Europskog parlamenta i Vijeća o utvrđivanju standarda za prihvat podnositelja zahtjeva za međunarodnu zaštitu (preinaka)</w:t>
      </w:r>
      <w:r w:rsidRPr="00485FD5">
        <w:rPr>
          <w:rStyle w:val="HideTWBExt"/>
          <w:noProof w:val="0"/>
        </w:rPr>
        <w:t>&lt;/Titre&gt;</w:t>
      </w:r>
    </w:p>
    <w:p w14:paraId="3010FDE4" w14:textId="77777777" w:rsidR="00485FD5" w:rsidRPr="00485FD5" w:rsidRDefault="00485FD5" w:rsidP="00485FD5">
      <w:pPr>
        <w:pStyle w:val="CoverNormal"/>
      </w:pPr>
      <w:r w:rsidRPr="00485FD5">
        <w:rPr>
          <w:rStyle w:val="HideTWBExt"/>
          <w:noProof w:val="0"/>
        </w:rPr>
        <w:t>&lt;DocAmend&gt;</w:t>
      </w:r>
      <w:r w:rsidRPr="00485FD5">
        <w:t>Prijedlog direktive</w:t>
      </w:r>
      <w:r w:rsidRPr="00485FD5">
        <w:rPr>
          <w:rStyle w:val="HideTWBExt"/>
          <w:noProof w:val="0"/>
        </w:rPr>
        <w:t>&lt;/DocAmend&gt;</w:t>
      </w:r>
    </w:p>
    <w:p w14:paraId="16E8E4C1" w14:textId="77777777" w:rsidR="00485FD5" w:rsidRPr="00485FD5" w:rsidRDefault="00485FD5" w:rsidP="00485FD5">
      <w:pPr>
        <w:pStyle w:val="Cover24"/>
      </w:pPr>
      <w:r w:rsidRPr="00485FD5">
        <w:rPr>
          <w:rStyle w:val="HideTWBExt"/>
          <w:noProof w:val="0"/>
        </w:rPr>
        <w:t>&lt;DocRef&gt;</w:t>
      </w:r>
      <w:r w:rsidRPr="00485FD5">
        <w:t>(COM(2016)0465 – C8-0323/2016 – 2016/0222(COD))</w:t>
      </w:r>
      <w:r w:rsidRPr="00485FD5">
        <w:rPr>
          <w:rStyle w:val="HideTWBExt"/>
          <w:noProof w:val="0"/>
        </w:rPr>
        <w:t>&lt;/DocRef&gt;</w:t>
      </w:r>
    </w:p>
    <w:p w14:paraId="2791DD0A" w14:textId="77777777" w:rsidR="00B85286" w:rsidRPr="00485FD5" w:rsidRDefault="00B85286" w:rsidP="00E660E2">
      <w:pPr>
        <w:widowControl/>
        <w:tabs>
          <w:tab w:val="center" w:pos="4677"/>
        </w:tabs>
      </w:pPr>
      <w:r w:rsidRPr="00485FD5">
        <w:br w:type="page"/>
      </w:r>
    </w:p>
    <w:p w14:paraId="21D98301" w14:textId="77777777" w:rsidR="00B85286" w:rsidRPr="00485FD5" w:rsidRDefault="00546F30" w:rsidP="00E660E2">
      <w:pPr>
        <w:widowControl/>
        <w:tabs>
          <w:tab w:val="center" w:pos="4677"/>
        </w:tabs>
      </w:pPr>
      <w:r w:rsidRPr="00485FD5">
        <w:t>AM_Com_LegReport</w:t>
      </w:r>
    </w:p>
    <w:p w14:paraId="675C5457" w14:textId="38B333FC" w:rsidR="003C00F0" w:rsidRPr="00485FD5" w:rsidRDefault="00B85286" w:rsidP="0044196D">
      <w:pPr>
        <w:pStyle w:val="AMNumberTabs"/>
        <w:keepNext/>
      </w:pPr>
      <w:r w:rsidRPr="00485FD5">
        <w:br w:type="page"/>
      </w:r>
      <w:r w:rsidR="003C00F0" w:rsidRPr="00485FD5">
        <w:rPr>
          <w:rStyle w:val="HideTWBExt"/>
          <w:noProof w:val="0"/>
        </w:rPr>
        <w:lastRenderedPageBreak/>
        <w:t>&lt;RepeatBlock-AmendB&gt;&lt;AmendB&gt;</w:t>
      </w:r>
      <w:r w:rsidR="003C00F0" w:rsidRPr="00485FD5">
        <w:t>Amandman</w:t>
      </w:r>
      <w:r w:rsidR="003C00F0" w:rsidRPr="00485FD5">
        <w:tab/>
      </w:r>
      <w:r w:rsidR="003C00F0" w:rsidRPr="00485FD5">
        <w:tab/>
      </w:r>
      <w:r w:rsidR="003C00F0" w:rsidRPr="00485FD5">
        <w:rPr>
          <w:rStyle w:val="HideTWBExt"/>
          <w:noProof w:val="0"/>
        </w:rPr>
        <w:t>&lt;NumAmB&gt;</w:t>
      </w:r>
      <w:r w:rsidR="003C00F0" w:rsidRPr="00485FD5">
        <w:t>296</w:t>
      </w:r>
      <w:r w:rsidR="003C00F0" w:rsidRPr="00485FD5">
        <w:rPr>
          <w:rStyle w:val="HideTWBExt"/>
          <w:noProof w:val="0"/>
        </w:rPr>
        <w:t>&lt;/NumAmB&gt;</w:t>
      </w:r>
    </w:p>
    <w:p w14:paraId="5C1C7FF2"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4C6547CC" w14:textId="77777777" w:rsidR="003C00F0" w:rsidRPr="00485FD5" w:rsidRDefault="003C00F0" w:rsidP="003C00F0">
      <w:r w:rsidRPr="00485FD5">
        <w:rPr>
          <w:rStyle w:val="HideTWBExt"/>
          <w:noProof w:val="0"/>
        </w:rPr>
        <w:t>&lt;/RepeatBlock-By&gt;</w:t>
      </w:r>
    </w:p>
    <w:p w14:paraId="648031A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4FCC322"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BBAE7F3" w14:textId="77777777" w:rsidTr="0044196D">
        <w:trPr>
          <w:jc w:val="center"/>
        </w:trPr>
        <w:tc>
          <w:tcPr>
            <w:tcW w:w="9752" w:type="dxa"/>
            <w:gridSpan w:val="2"/>
          </w:tcPr>
          <w:p w14:paraId="0FD6BA6F" w14:textId="77777777" w:rsidR="003C00F0" w:rsidRPr="00485FD5" w:rsidRDefault="003C00F0" w:rsidP="0044196D">
            <w:pPr>
              <w:keepNext/>
            </w:pPr>
          </w:p>
        </w:tc>
      </w:tr>
      <w:tr w:rsidR="003C00F0" w:rsidRPr="00485FD5" w14:paraId="367B8B03" w14:textId="77777777" w:rsidTr="0044196D">
        <w:trPr>
          <w:jc w:val="center"/>
        </w:trPr>
        <w:tc>
          <w:tcPr>
            <w:tcW w:w="4876" w:type="dxa"/>
            <w:hideMark/>
          </w:tcPr>
          <w:p w14:paraId="0C6134E4" w14:textId="77777777" w:rsidR="003C00F0" w:rsidRPr="00485FD5" w:rsidRDefault="003C00F0" w:rsidP="0044196D">
            <w:pPr>
              <w:pStyle w:val="ColumnHeading"/>
              <w:keepNext/>
            </w:pPr>
            <w:r w:rsidRPr="00485FD5">
              <w:t>Tekst koji je predložila Komisija</w:t>
            </w:r>
          </w:p>
        </w:tc>
        <w:tc>
          <w:tcPr>
            <w:tcW w:w="4876" w:type="dxa"/>
            <w:hideMark/>
          </w:tcPr>
          <w:p w14:paraId="0836B99E" w14:textId="77777777" w:rsidR="003C00F0" w:rsidRPr="00485FD5" w:rsidRDefault="003C00F0" w:rsidP="0044196D">
            <w:pPr>
              <w:pStyle w:val="ColumnHeading"/>
              <w:keepNext/>
            </w:pPr>
            <w:r w:rsidRPr="00485FD5">
              <w:t>Izmjena</w:t>
            </w:r>
          </w:p>
        </w:tc>
      </w:tr>
      <w:tr w:rsidR="003C00F0" w:rsidRPr="00485FD5" w14:paraId="1D14BB94" w14:textId="77777777" w:rsidTr="0044196D">
        <w:trPr>
          <w:jc w:val="center"/>
        </w:trPr>
        <w:tc>
          <w:tcPr>
            <w:tcW w:w="4876" w:type="dxa"/>
            <w:hideMark/>
          </w:tcPr>
          <w:p w14:paraId="3C90B6CD" w14:textId="77777777" w:rsidR="003C00F0" w:rsidRPr="00485FD5" w:rsidRDefault="003C00F0" w:rsidP="0044196D">
            <w:pPr>
              <w:pStyle w:val="Normal6"/>
            </w:pPr>
            <w:r w:rsidRPr="00485FD5">
              <w:t xml:space="preserve">Države članice osiguravaju da podnositelji zahtjeva imaju pristup tržištu rada </w:t>
            </w:r>
            <w:r w:rsidRPr="00485FD5">
              <w:rPr>
                <w:b/>
                <w:i/>
              </w:rPr>
              <w:t>najkasnije šest mjeseci</w:t>
            </w:r>
            <w:r w:rsidRPr="00485FD5">
              <w:t xml:space="preserve"> od datuma podnošenja zahtjeva za međunarodnu zaštitu, </w:t>
            </w:r>
            <w:r w:rsidRPr="00485FD5">
              <w:rPr>
                <w:b/>
                <w:i/>
              </w:rPr>
              <w:t>ako nadležno tijelo nije donijelo upravnu odluku i ako za kašnjenje nije kriv podnositelj zahtjeva.</w:t>
            </w:r>
          </w:p>
        </w:tc>
        <w:tc>
          <w:tcPr>
            <w:tcW w:w="4876" w:type="dxa"/>
            <w:hideMark/>
          </w:tcPr>
          <w:p w14:paraId="16C19F9B" w14:textId="77777777" w:rsidR="003C00F0" w:rsidRPr="00485FD5" w:rsidRDefault="003C00F0" w:rsidP="0044196D">
            <w:pPr>
              <w:pStyle w:val="Normal6"/>
              <w:rPr>
                <w:szCs w:val="24"/>
              </w:rPr>
            </w:pPr>
            <w:r w:rsidRPr="00485FD5">
              <w:t>Države članice osiguravaju da podnositelji zahtjeva imaju pristup tržištu rada od datuma podnošenja zahtjeva za međunarodnu zaštitu.</w:t>
            </w:r>
          </w:p>
        </w:tc>
      </w:tr>
    </w:tbl>
    <w:p w14:paraId="3F6CCE1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C2A4FF2"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E49D4BA" w14:textId="77777777" w:rsidR="003C00F0" w:rsidRPr="00485FD5" w:rsidRDefault="003C00F0" w:rsidP="003C00F0">
      <w:pPr>
        <w:pStyle w:val="Normal12Italic"/>
        <w:rPr>
          <w:noProof w:val="0"/>
        </w:rPr>
      </w:pPr>
      <w:r w:rsidRPr="00485FD5">
        <w:rPr>
          <w:noProof w:val="0"/>
        </w:rPr>
        <w:t>Ovim se amandmanom mijenja razdoblje čekanja za odobrenje pristupa. On naravno sadrži neke riječi u bijelom dijelu s obzirom na to da su brojevi mjeseci u sivom dijelu, a brisani dio ne može stajati sam. Smatra se da dodatno uvjetovanje nije potrebno.</w:t>
      </w:r>
    </w:p>
    <w:p w14:paraId="4172A6EE" w14:textId="77777777" w:rsidR="003C00F0" w:rsidRPr="00485FD5" w:rsidRDefault="003C00F0" w:rsidP="003C00F0">
      <w:r w:rsidRPr="00485FD5">
        <w:rPr>
          <w:rStyle w:val="HideTWBExt"/>
          <w:noProof w:val="0"/>
        </w:rPr>
        <w:t>&lt;/AmendB&gt;</w:t>
      </w:r>
    </w:p>
    <w:p w14:paraId="4F0D7C2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297</w:t>
      </w:r>
      <w:r w:rsidRPr="00485FD5">
        <w:rPr>
          <w:rStyle w:val="HideTWBExt"/>
          <w:b w:val="0"/>
          <w:noProof w:val="0"/>
        </w:rPr>
        <w:t>&lt;/NumAmB&gt;</w:t>
      </w:r>
    </w:p>
    <w:p w14:paraId="53607E5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7DAD254"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60C39F61" w14:textId="77777777" w:rsidR="003C00F0" w:rsidRPr="00485FD5" w:rsidRDefault="003C00F0" w:rsidP="003C00F0">
      <w:r w:rsidRPr="00485FD5">
        <w:rPr>
          <w:rStyle w:val="HideTWBExt"/>
          <w:noProof w:val="0"/>
        </w:rPr>
        <w:t>&lt;/RepeatBlock-By&gt;</w:t>
      </w:r>
    </w:p>
    <w:p w14:paraId="4BC6354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DF724B0"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ECB3328" w14:textId="77777777" w:rsidTr="0044196D">
        <w:trPr>
          <w:jc w:val="center"/>
        </w:trPr>
        <w:tc>
          <w:tcPr>
            <w:tcW w:w="9752" w:type="dxa"/>
            <w:gridSpan w:val="2"/>
          </w:tcPr>
          <w:p w14:paraId="5D472E61" w14:textId="77777777" w:rsidR="003C00F0" w:rsidRPr="00485FD5" w:rsidRDefault="003C00F0" w:rsidP="0044196D">
            <w:pPr>
              <w:keepNext/>
            </w:pPr>
          </w:p>
        </w:tc>
      </w:tr>
      <w:tr w:rsidR="003C00F0" w:rsidRPr="00485FD5" w14:paraId="62F55F8D" w14:textId="77777777" w:rsidTr="0044196D">
        <w:trPr>
          <w:jc w:val="center"/>
        </w:trPr>
        <w:tc>
          <w:tcPr>
            <w:tcW w:w="4876" w:type="dxa"/>
            <w:hideMark/>
          </w:tcPr>
          <w:p w14:paraId="247638EF" w14:textId="77777777" w:rsidR="003C00F0" w:rsidRPr="00485FD5" w:rsidRDefault="003C00F0" w:rsidP="0044196D">
            <w:pPr>
              <w:pStyle w:val="ColumnHeading"/>
              <w:keepNext/>
            </w:pPr>
            <w:r w:rsidRPr="00485FD5">
              <w:t>Tekst koji je predložila Komisija</w:t>
            </w:r>
          </w:p>
        </w:tc>
        <w:tc>
          <w:tcPr>
            <w:tcW w:w="4876" w:type="dxa"/>
            <w:hideMark/>
          </w:tcPr>
          <w:p w14:paraId="6672F387" w14:textId="77777777" w:rsidR="003C00F0" w:rsidRPr="00485FD5" w:rsidRDefault="003C00F0" w:rsidP="0044196D">
            <w:pPr>
              <w:pStyle w:val="ColumnHeading"/>
              <w:keepNext/>
            </w:pPr>
            <w:r w:rsidRPr="00485FD5">
              <w:t>Izmjena</w:t>
            </w:r>
          </w:p>
        </w:tc>
      </w:tr>
      <w:tr w:rsidR="003C00F0" w:rsidRPr="00485FD5" w14:paraId="69A1F119" w14:textId="77777777" w:rsidTr="0044196D">
        <w:trPr>
          <w:jc w:val="center"/>
        </w:trPr>
        <w:tc>
          <w:tcPr>
            <w:tcW w:w="4876" w:type="dxa"/>
            <w:hideMark/>
          </w:tcPr>
          <w:p w14:paraId="7A5F986F" w14:textId="77777777" w:rsidR="003C00F0" w:rsidRPr="00485FD5" w:rsidRDefault="003C00F0" w:rsidP="0044196D">
            <w:pPr>
              <w:pStyle w:val="Normal6"/>
            </w:pPr>
            <w:r w:rsidRPr="00485FD5">
              <w:t xml:space="preserve">Države članice osiguravaju da podnositelji zahtjeva imaju pristup tržištu rada </w:t>
            </w:r>
            <w:r w:rsidRPr="00485FD5">
              <w:rPr>
                <w:b/>
                <w:i/>
              </w:rPr>
              <w:t>najkasnije šest mjeseci</w:t>
            </w:r>
            <w:r w:rsidRPr="00485FD5">
              <w:t xml:space="preserve"> od datuma podnošenja zahtjeva za međunarodnu zaštitu, </w:t>
            </w:r>
            <w:r w:rsidRPr="00485FD5">
              <w:rPr>
                <w:b/>
                <w:i/>
              </w:rPr>
              <w:t>ako nadležno tijelo nije donijelo upravnu odluku i ako za kašnjenje nije kriv podnositelj zahtjeva.</w:t>
            </w:r>
          </w:p>
        </w:tc>
        <w:tc>
          <w:tcPr>
            <w:tcW w:w="4876" w:type="dxa"/>
            <w:hideMark/>
          </w:tcPr>
          <w:p w14:paraId="4067CFF6" w14:textId="77777777" w:rsidR="003C00F0" w:rsidRPr="00485FD5" w:rsidRDefault="003C00F0" w:rsidP="0044196D">
            <w:pPr>
              <w:pStyle w:val="Normal6"/>
              <w:rPr>
                <w:szCs w:val="24"/>
              </w:rPr>
            </w:pPr>
            <w:r w:rsidRPr="00485FD5">
              <w:t>Države članice osiguravaju da podnositelji zahtjeva imaju pristup tržištu rada od datuma podnošenja zahtjeva za međunarodnu zaštitu.</w:t>
            </w:r>
          </w:p>
        </w:tc>
      </w:tr>
    </w:tbl>
    <w:p w14:paraId="04AB390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7B79F6E"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1A6C094B" w14:textId="77777777" w:rsidR="003C00F0" w:rsidRPr="00485FD5" w:rsidRDefault="003C00F0" w:rsidP="003C00F0">
      <w:pPr>
        <w:pStyle w:val="Normal12Italic"/>
        <w:rPr>
          <w:noProof w:val="0"/>
        </w:rPr>
      </w:pPr>
      <w:r w:rsidRPr="00485FD5">
        <w:rPr>
          <w:noProof w:val="0"/>
        </w:rPr>
        <w:t>Ovim se amandmanom podnositeljima zahtjeva želio omogućiti izravan pristup tržištu rada te je on neodvojivo povezan s ostalim dopuštenim amandmanima nacrta izvješća čiji je cilj poboljšanje učinkovitog pristupa tržištu rada za podnositelje zahtjeva pa je stoga nužno pobrinuti se da se zadrži unutarnja logika teksta s ciljem povećanja izgleda za integraciju podnositelja zahtjeva i smanjenja „sekundarnih kretanja“.</w:t>
      </w:r>
    </w:p>
    <w:p w14:paraId="3DAD3CEA" w14:textId="77777777" w:rsidR="003C00F0" w:rsidRPr="00485FD5" w:rsidRDefault="003C00F0" w:rsidP="003C00F0">
      <w:r w:rsidRPr="00485FD5">
        <w:rPr>
          <w:rStyle w:val="HideTWBExt"/>
          <w:noProof w:val="0"/>
        </w:rPr>
        <w:t>&lt;/AmendB&gt;</w:t>
      </w:r>
    </w:p>
    <w:p w14:paraId="00A645C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298</w:t>
      </w:r>
      <w:r w:rsidRPr="00485FD5">
        <w:rPr>
          <w:rStyle w:val="HideTWBExt"/>
          <w:b w:val="0"/>
          <w:noProof w:val="0"/>
        </w:rPr>
        <w:t>&lt;/NumAmB&gt;</w:t>
      </w:r>
    </w:p>
    <w:p w14:paraId="05CEE92A" w14:textId="77777777" w:rsidR="003C00F0" w:rsidRPr="00485FD5" w:rsidRDefault="003C00F0" w:rsidP="003C00F0">
      <w:pPr>
        <w:pStyle w:val="NormalBold"/>
      </w:pPr>
      <w:r w:rsidRPr="00485FD5">
        <w:rPr>
          <w:rStyle w:val="HideTWBExt"/>
          <w:b w:val="0"/>
          <w:noProof w:val="0"/>
        </w:rPr>
        <w:t>&lt;RepeatBlock-By&gt;&lt;Members&gt;</w:t>
      </w:r>
      <w:r w:rsidRPr="00485FD5">
        <w:t>Jeroen Lenaers</w:t>
      </w:r>
      <w:r w:rsidRPr="00485FD5">
        <w:rPr>
          <w:rStyle w:val="HideTWBExt"/>
          <w:b w:val="0"/>
          <w:noProof w:val="0"/>
        </w:rPr>
        <w:t>&lt;/Members&gt;</w:t>
      </w:r>
    </w:p>
    <w:p w14:paraId="6DD3A0E3" w14:textId="77777777" w:rsidR="003C00F0" w:rsidRPr="00485FD5" w:rsidRDefault="003C00F0" w:rsidP="003C00F0">
      <w:r w:rsidRPr="00485FD5">
        <w:rPr>
          <w:rStyle w:val="HideTWBExt"/>
          <w:noProof w:val="0"/>
        </w:rPr>
        <w:t>&lt;/RepeatBlock-By&gt;</w:t>
      </w:r>
    </w:p>
    <w:p w14:paraId="6AD0056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96B3DD1"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F23DA3B" w14:textId="77777777" w:rsidTr="0044196D">
        <w:trPr>
          <w:jc w:val="center"/>
        </w:trPr>
        <w:tc>
          <w:tcPr>
            <w:tcW w:w="9752" w:type="dxa"/>
            <w:gridSpan w:val="2"/>
          </w:tcPr>
          <w:p w14:paraId="322F6434" w14:textId="77777777" w:rsidR="003C00F0" w:rsidRPr="00485FD5" w:rsidRDefault="003C00F0" w:rsidP="0044196D">
            <w:pPr>
              <w:keepNext/>
            </w:pPr>
          </w:p>
        </w:tc>
      </w:tr>
      <w:tr w:rsidR="003C00F0" w:rsidRPr="00485FD5" w14:paraId="5400ACE0" w14:textId="77777777" w:rsidTr="0044196D">
        <w:trPr>
          <w:jc w:val="center"/>
        </w:trPr>
        <w:tc>
          <w:tcPr>
            <w:tcW w:w="4876" w:type="dxa"/>
            <w:hideMark/>
          </w:tcPr>
          <w:p w14:paraId="7D78043D" w14:textId="77777777" w:rsidR="003C00F0" w:rsidRPr="00485FD5" w:rsidRDefault="003C00F0" w:rsidP="0044196D">
            <w:pPr>
              <w:pStyle w:val="ColumnHeading"/>
              <w:keepNext/>
            </w:pPr>
            <w:r w:rsidRPr="00485FD5">
              <w:t>Tekst koji je predložila Komisija</w:t>
            </w:r>
          </w:p>
        </w:tc>
        <w:tc>
          <w:tcPr>
            <w:tcW w:w="4876" w:type="dxa"/>
            <w:hideMark/>
          </w:tcPr>
          <w:p w14:paraId="00478D34" w14:textId="77777777" w:rsidR="003C00F0" w:rsidRPr="00485FD5" w:rsidRDefault="003C00F0" w:rsidP="0044196D">
            <w:pPr>
              <w:pStyle w:val="ColumnHeading"/>
              <w:keepNext/>
            </w:pPr>
            <w:r w:rsidRPr="00485FD5">
              <w:t>Izmjena</w:t>
            </w:r>
          </w:p>
        </w:tc>
      </w:tr>
      <w:tr w:rsidR="003C00F0" w:rsidRPr="00485FD5" w14:paraId="48584B38" w14:textId="77777777" w:rsidTr="0044196D">
        <w:trPr>
          <w:jc w:val="center"/>
        </w:trPr>
        <w:tc>
          <w:tcPr>
            <w:tcW w:w="4876" w:type="dxa"/>
            <w:hideMark/>
          </w:tcPr>
          <w:p w14:paraId="38F4F4EE" w14:textId="77777777" w:rsidR="003C00F0" w:rsidRPr="00485FD5" w:rsidRDefault="003C00F0" w:rsidP="0044196D">
            <w:pPr>
              <w:pStyle w:val="Normal6"/>
            </w:pPr>
            <w:r w:rsidRPr="00485FD5">
              <w:t>Države članice osiguravaju da podnositelji zahtjeva imaju pristup tržištu rada najkasnije šest mjeseci od datuma podnošenja zahtjeva za međunarodnu zaštitu, ako nadležno tijelo nije donijelo upravnu odluku i ako za kašnjenje nije kriv podnositelj zahtjeva.</w:t>
            </w:r>
          </w:p>
        </w:tc>
        <w:tc>
          <w:tcPr>
            <w:tcW w:w="4876" w:type="dxa"/>
            <w:hideMark/>
          </w:tcPr>
          <w:p w14:paraId="28651160" w14:textId="77777777" w:rsidR="003C00F0" w:rsidRPr="00485FD5" w:rsidRDefault="003C00F0" w:rsidP="0044196D">
            <w:pPr>
              <w:pStyle w:val="Normal6"/>
              <w:rPr>
                <w:szCs w:val="24"/>
              </w:rPr>
            </w:pPr>
            <w:r w:rsidRPr="00485FD5">
              <w:t xml:space="preserve">Države članice osiguravaju da podnositelji zahtjeva imaju </w:t>
            </w:r>
            <w:r w:rsidRPr="00485FD5">
              <w:rPr>
                <w:b/>
                <w:i/>
              </w:rPr>
              <w:t>učinkovit</w:t>
            </w:r>
            <w:r w:rsidRPr="00485FD5">
              <w:t xml:space="preserve"> pristup tržištu rada najkasnije šest mjeseci, </w:t>
            </w:r>
            <w:r w:rsidRPr="00485FD5">
              <w:rPr>
                <w:b/>
                <w:i/>
              </w:rPr>
              <w:t>u skladu s vremenskim rokom za odluku u prvoj žalbenoj fazi kako je utvrđeno Uredbom (EU) br. XXX/XXX [Uredba o postupcima]</w:t>
            </w:r>
            <w:r w:rsidRPr="00485FD5">
              <w:t>, od datuma podnošenja zahtjeva za međunarodnu zaštitu, ako nadležno tijelo nije donijelo upravnu odluku i ako za kašnjenje nije kriv podnositelj zahtjeva.</w:t>
            </w:r>
          </w:p>
        </w:tc>
      </w:tr>
    </w:tbl>
    <w:p w14:paraId="7E4A77C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9E24F1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9FFC1CC" w14:textId="77777777" w:rsidR="003C00F0" w:rsidRPr="00485FD5" w:rsidRDefault="003C00F0" w:rsidP="003C00F0">
      <w:pPr>
        <w:pStyle w:val="Normal12Italic"/>
        <w:rPr>
          <w:noProof w:val="0"/>
        </w:rPr>
      </w:pPr>
      <w:r w:rsidRPr="00485FD5">
        <w:rPr>
          <w:noProof w:val="0"/>
        </w:rPr>
        <w:t>Pristup tržištu rada važno je oruđe za povećanje samodostatnosti podnositelja zahtjeva kao i njegovih izgleda za integraciju u novo društvo. Stoga je dobro što su države članice obvezne omogućiti taj pristup, ali je važno i da se to provede na učinkovit način. Uz to je, u svrhe pravne sigurnosti, spomenuto razdoblje od šest mjeseci povezano sa vremenskim rokom od šest mjeseci za donošenje odluke u prvoj žalbenoj fazi kao što je navedeno u prijedlogu uredbe Komisije o postupcima azila pa je zbog toga ovdje potrebno uputiti na tu Uredbu.</w:t>
      </w:r>
    </w:p>
    <w:p w14:paraId="73BA96A8" w14:textId="77777777" w:rsidR="003C00F0" w:rsidRPr="00485FD5" w:rsidRDefault="003C00F0" w:rsidP="003C00F0">
      <w:r w:rsidRPr="00485FD5">
        <w:rPr>
          <w:rStyle w:val="HideTWBExt"/>
          <w:noProof w:val="0"/>
        </w:rPr>
        <w:t>&lt;/AmendB&gt;</w:t>
      </w:r>
    </w:p>
    <w:p w14:paraId="3C7DF24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299</w:t>
      </w:r>
      <w:r w:rsidRPr="00485FD5">
        <w:rPr>
          <w:rStyle w:val="HideTWBExt"/>
          <w:b w:val="0"/>
          <w:noProof w:val="0"/>
        </w:rPr>
        <w:t>&lt;/NumAmB&gt;</w:t>
      </w:r>
    </w:p>
    <w:p w14:paraId="46C4F77F"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Soraya Post</w:t>
      </w:r>
      <w:r w:rsidRPr="00485FD5">
        <w:rPr>
          <w:rStyle w:val="HideTWBExt"/>
          <w:b w:val="0"/>
          <w:noProof w:val="0"/>
        </w:rPr>
        <w:t>&lt;/Members&gt;</w:t>
      </w:r>
    </w:p>
    <w:p w14:paraId="0D578B39" w14:textId="77777777" w:rsidR="003C00F0" w:rsidRPr="00485FD5" w:rsidRDefault="003C00F0" w:rsidP="003C00F0">
      <w:r w:rsidRPr="00485FD5">
        <w:rPr>
          <w:rStyle w:val="HideTWBExt"/>
          <w:noProof w:val="0"/>
        </w:rPr>
        <w:t>&lt;/RepeatBlock-By&gt;</w:t>
      </w:r>
    </w:p>
    <w:p w14:paraId="7284B32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7D95713"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E5CAA59" w14:textId="77777777" w:rsidTr="0044196D">
        <w:trPr>
          <w:jc w:val="center"/>
        </w:trPr>
        <w:tc>
          <w:tcPr>
            <w:tcW w:w="9752" w:type="dxa"/>
            <w:gridSpan w:val="2"/>
          </w:tcPr>
          <w:p w14:paraId="17EE5C6E" w14:textId="77777777" w:rsidR="003C00F0" w:rsidRPr="00485FD5" w:rsidRDefault="003C00F0" w:rsidP="0044196D">
            <w:pPr>
              <w:keepNext/>
            </w:pPr>
          </w:p>
        </w:tc>
      </w:tr>
      <w:tr w:rsidR="003C00F0" w:rsidRPr="00485FD5" w14:paraId="050E1D24" w14:textId="77777777" w:rsidTr="0044196D">
        <w:trPr>
          <w:jc w:val="center"/>
        </w:trPr>
        <w:tc>
          <w:tcPr>
            <w:tcW w:w="4876" w:type="dxa"/>
            <w:hideMark/>
          </w:tcPr>
          <w:p w14:paraId="33FFEFA0" w14:textId="77777777" w:rsidR="003C00F0" w:rsidRPr="00485FD5" w:rsidRDefault="003C00F0" w:rsidP="0044196D">
            <w:pPr>
              <w:pStyle w:val="ColumnHeading"/>
              <w:keepNext/>
            </w:pPr>
            <w:r w:rsidRPr="00485FD5">
              <w:t>Tekst koji je predložila Komisija</w:t>
            </w:r>
          </w:p>
        </w:tc>
        <w:tc>
          <w:tcPr>
            <w:tcW w:w="4876" w:type="dxa"/>
            <w:hideMark/>
          </w:tcPr>
          <w:p w14:paraId="7C98980D" w14:textId="77777777" w:rsidR="003C00F0" w:rsidRPr="00485FD5" w:rsidRDefault="003C00F0" w:rsidP="0044196D">
            <w:pPr>
              <w:pStyle w:val="ColumnHeading"/>
              <w:keepNext/>
            </w:pPr>
            <w:r w:rsidRPr="00485FD5">
              <w:t>Izmjena</w:t>
            </w:r>
          </w:p>
        </w:tc>
      </w:tr>
      <w:tr w:rsidR="003C00F0" w:rsidRPr="00485FD5" w14:paraId="0DC0FED0" w14:textId="77777777" w:rsidTr="0044196D">
        <w:trPr>
          <w:jc w:val="center"/>
        </w:trPr>
        <w:tc>
          <w:tcPr>
            <w:tcW w:w="4876" w:type="dxa"/>
            <w:hideMark/>
          </w:tcPr>
          <w:p w14:paraId="0980AFA5" w14:textId="77777777" w:rsidR="003C00F0" w:rsidRPr="00485FD5" w:rsidRDefault="003C00F0" w:rsidP="0044196D">
            <w:pPr>
              <w:pStyle w:val="Normal6"/>
            </w:pPr>
            <w:r w:rsidRPr="00485FD5">
              <w:t xml:space="preserve">Države članice osiguravaju da podnositelji zahtjeva imaju pristup tržištu rada najkasnije </w:t>
            </w:r>
            <w:r w:rsidRPr="00485FD5">
              <w:rPr>
                <w:b/>
                <w:i/>
              </w:rPr>
              <w:t>šest</w:t>
            </w:r>
            <w:r w:rsidRPr="00485FD5">
              <w:t xml:space="preserve"> mjeseci od datuma podnošenja zahtjeva za međunarodnu zaštitu, </w:t>
            </w:r>
            <w:r w:rsidRPr="00485FD5">
              <w:rPr>
                <w:b/>
                <w:i/>
              </w:rPr>
              <w:t>ako nadležno tijelo nije donijelo upravnu odluku i ako za kašnjenje nije kriv podnositelj zahtjeva</w:t>
            </w:r>
            <w:r w:rsidRPr="00485FD5">
              <w:t>.</w:t>
            </w:r>
          </w:p>
        </w:tc>
        <w:tc>
          <w:tcPr>
            <w:tcW w:w="4876" w:type="dxa"/>
            <w:hideMark/>
          </w:tcPr>
          <w:p w14:paraId="28DEFDF2" w14:textId="77777777" w:rsidR="003C00F0" w:rsidRPr="00485FD5" w:rsidRDefault="003C00F0" w:rsidP="0044196D">
            <w:pPr>
              <w:pStyle w:val="Normal6"/>
              <w:rPr>
                <w:szCs w:val="24"/>
              </w:rPr>
            </w:pPr>
            <w:r w:rsidRPr="00485FD5">
              <w:t xml:space="preserve">Države članice osiguravaju da podnositelji zahtjeva imaju pristup tržištu rada </w:t>
            </w:r>
            <w:r w:rsidRPr="00485FD5">
              <w:rPr>
                <w:b/>
                <w:i/>
              </w:rPr>
              <w:t>najkasnije dva mjeseca</w:t>
            </w:r>
            <w:r w:rsidRPr="00485FD5">
              <w:t xml:space="preserve"> od datuma podnošenja zahtjeva za međunarodnu zaštitu.</w:t>
            </w:r>
          </w:p>
        </w:tc>
      </w:tr>
    </w:tbl>
    <w:p w14:paraId="3FFC397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A367F0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7B2EFE1" w14:textId="77777777" w:rsidR="003C00F0" w:rsidRPr="00485FD5" w:rsidRDefault="003C00F0" w:rsidP="003C00F0">
      <w:pPr>
        <w:pStyle w:val="Normal12Italic"/>
        <w:rPr>
          <w:noProof w:val="0"/>
        </w:rPr>
      </w:pPr>
      <w:r w:rsidRPr="00485FD5">
        <w:rPr>
          <w:noProof w:val="0"/>
        </w:rPr>
        <w:t>S obzirom na rokove utvrđene u prijedlogu uredbe Komisije o postupcima azila, svaki će žurni zahtjev koji podnese podnositelj zahtjeva za međunarodnu zaštitu biti obrađen dva mjeseca od njegovog podnošenja. Ako podnositelj zahtjeva do tog trenutka nije bio odbijen, vjerojatno će mu se odobriti međunarodna zaštita te mu je stoga potrebno najkasnije u tom trenutku odobriti pristup tržištu rada. Države članice mogu odlučiti odobriti taj pristup i ranije.</w:t>
      </w:r>
    </w:p>
    <w:p w14:paraId="16A94C27" w14:textId="77777777" w:rsidR="003C00F0" w:rsidRPr="00485FD5" w:rsidRDefault="003C00F0" w:rsidP="003C00F0">
      <w:r w:rsidRPr="00485FD5">
        <w:rPr>
          <w:rStyle w:val="HideTWBExt"/>
          <w:noProof w:val="0"/>
        </w:rPr>
        <w:t>&lt;/AmendB&gt;</w:t>
      </w:r>
    </w:p>
    <w:p w14:paraId="5570EE3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300</w:t>
      </w:r>
      <w:r w:rsidRPr="00485FD5">
        <w:rPr>
          <w:rStyle w:val="HideTWBExt"/>
          <w:b w:val="0"/>
          <w:noProof w:val="0"/>
        </w:rPr>
        <w:t>&lt;/NumAmB&gt;</w:t>
      </w:r>
    </w:p>
    <w:p w14:paraId="686EA9BC"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78728CA0" w14:textId="77777777" w:rsidR="003C00F0" w:rsidRPr="00485FD5" w:rsidRDefault="003C00F0" w:rsidP="003C00F0">
      <w:r w:rsidRPr="00485FD5">
        <w:rPr>
          <w:rStyle w:val="HideTWBExt"/>
          <w:noProof w:val="0"/>
        </w:rPr>
        <w:t>&lt;/RepeatBlock-By&gt;</w:t>
      </w:r>
    </w:p>
    <w:p w14:paraId="5D89D59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BD3678F"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DD7531B" w14:textId="77777777" w:rsidTr="0044196D">
        <w:trPr>
          <w:jc w:val="center"/>
        </w:trPr>
        <w:tc>
          <w:tcPr>
            <w:tcW w:w="9752" w:type="dxa"/>
            <w:gridSpan w:val="2"/>
          </w:tcPr>
          <w:p w14:paraId="483895CA" w14:textId="77777777" w:rsidR="003C00F0" w:rsidRPr="00485FD5" w:rsidRDefault="003C00F0" w:rsidP="0044196D">
            <w:pPr>
              <w:keepNext/>
            </w:pPr>
          </w:p>
        </w:tc>
      </w:tr>
      <w:tr w:rsidR="003C00F0" w:rsidRPr="00485FD5" w14:paraId="0FA7F7D0" w14:textId="77777777" w:rsidTr="0044196D">
        <w:trPr>
          <w:jc w:val="center"/>
        </w:trPr>
        <w:tc>
          <w:tcPr>
            <w:tcW w:w="4876" w:type="dxa"/>
            <w:hideMark/>
          </w:tcPr>
          <w:p w14:paraId="089BFBCB" w14:textId="77777777" w:rsidR="003C00F0" w:rsidRPr="00485FD5" w:rsidRDefault="003C00F0" w:rsidP="0044196D">
            <w:pPr>
              <w:pStyle w:val="ColumnHeading"/>
              <w:keepNext/>
            </w:pPr>
            <w:r w:rsidRPr="00485FD5">
              <w:t>Tekst koji je predložila Komisija</w:t>
            </w:r>
          </w:p>
        </w:tc>
        <w:tc>
          <w:tcPr>
            <w:tcW w:w="4876" w:type="dxa"/>
            <w:hideMark/>
          </w:tcPr>
          <w:p w14:paraId="63174B13" w14:textId="77777777" w:rsidR="003C00F0" w:rsidRPr="00485FD5" w:rsidRDefault="003C00F0" w:rsidP="0044196D">
            <w:pPr>
              <w:pStyle w:val="ColumnHeading"/>
              <w:keepNext/>
            </w:pPr>
            <w:r w:rsidRPr="00485FD5">
              <w:t>Izmjena</w:t>
            </w:r>
          </w:p>
        </w:tc>
      </w:tr>
      <w:tr w:rsidR="003C00F0" w:rsidRPr="00485FD5" w14:paraId="0C10C4BD" w14:textId="77777777" w:rsidTr="0044196D">
        <w:trPr>
          <w:jc w:val="center"/>
        </w:trPr>
        <w:tc>
          <w:tcPr>
            <w:tcW w:w="4876" w:type="dxa"/>
            <w:hideMark/>
          </w:tcPr>
          <w:p w14:paraId="39DAAD38" w14:textId="77777777" w:rsidR="003C00F0" w:rsidRPr="00485FD5" w:rsidRDefault="003C00F0" w:rsidP="0044196D">
            <w:pPr>
              <w:pStyle w:val="Normal6"/>
              <w:rPr>
                <w:b/>
                <w:i/>
              </w:rPr>
            </w:pPr>
            <w:r w:rsidRPr="00485FD5">
              <w:t>Države članice osiguravaju da podnositelji zahtjeva imaju pristup tržištu rada najkasnije</w:t>
            </w:r>
            <w:r w:rsidRPr="00485FD5">
              <w:rPr>
                <w:b/>
                <w:i/>
              </w:rPr>
              <w:t xml:space="preserve"> šest mjeseci</w:t>
            </w:r>
            <w:r w:rsidRPr="00485FD5">
              <w:t xml:space="preserve"> od datuma podnošenja zahtjeva za međunarodnu zaštitu, ako nadležno tijelo nije donijelo upravnu odluku i ako za kašnjenje nije kriv podnositelj zahtjeva.</w:t>
            </w:r>
          </w:p>
        </w:tc>
        <w:tc>
          <w:tcPr>
            <w:tcW w:w="4876" w:type="dxa"/>
            <w:hideMark/>
          </w:tcPr>
          <w:p w14:paraId="15342233" w14:textId="77777777" w:rsidR="003C00F0" w:rsidRPr="00485FD5" w:rsidRDefault="003C00F0" w:rsidP="0044196D">
            <w:pPr>
              <w:pStyle w:val="Normal6"/>
              <w:rPr>
                <w:b/>
                <w:i/>
                <w:szCs w:val="24"/>
              </w:rPr>
            </w:pPr>
            <w:r w:rsidRPr="00485FD5">
              <w:t>Države članice osiguravaju da podnositelji zahtjeva imaju pristup tržištu rada najkasnije</w:t>
            </w:r>
            <w:r w:rsidRPr="00485FD5">
              <w:rPr>
                <w:b/>
                <w:i/>
              </w:rPr>
              <w:t xml:space="preserve"> tri mjeseca</w:t>
            </w:r>
            <w:r w:rsidRPr="00485FD5">
              <w:t xml:space="preserve"> od datuma podnošenja zahtjeva za međunarodnu zaštitu, ako nadležno tijelo nije donijelo upravnu odluku i ako za kašnjenje nije kriv podnositelj zahtjeva.</w:t>
            </w:r>
          </w:p>
        </w:tc>
      </w:tr>
    </w:tbl>
    <w:p w14:paraId="7A5841B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26DD7554" w14:textId="77777777" w:rsidR="003C00F0" w:rsidRPr="00485FD5" w:rsidRDefault="003C00F0" w:rsidP="003C00F0">
      <w:r w:rsidRPr="00485FD5">
        <w:rPr>
          <w:rStyle w:val="HideTWBExt"/>
          <w:noProof w:val="0"/>
        </w:rPr>
        <w:t>&lt;/AmendB&gt;</w:t>
      </w:r>
    </w:p>
    <w:p w14:paraId="03824E3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301</w:t>
      </w:r>
      <w:r w:rsidRPr="00485FD5">
        <w:rPr>
          <w:rStyle w:val="HideTWBExt"/>
          <w:b w:val="0"/>
          <w:noProof w:val="0"/>
        </w:rPr>
        <w:t>&lt;/NumAmB&gt;</w:t>
      </w:r>
    </w:p>
    <w:p w14:paraId="3900198E"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3E13A8C" w14:textId="77777777" w:rsidR="003C00F0" w:rsidRPr="00485FD5" w:rsidRDefault="003C00F0" w:rsidP="003C00F0">
      <w:r w:rsidRPr="00485FD5">
        <w:rPr>
          <w:rStyle w:val="HideTWBExt"/>
          <w:noProof w:val="0"/>
        </w:rPr>
        <w:t>&lt;/RepeatBlock-By&gt;</w:t>
      </w:r>
    </w:p>
    <w:p w14:paraId="028FDE29"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644A8171" w14:textId="77777777" w:rsidR="003C00F0" w:rsidRPr="00485FD5" w:rsidRDefault="003C00F0" w:rsidP="003C00F0">
      <w:pPr>
        <w:pStyle w:val="NormalBold"/>
      </w:pPr>
      <w:r w:rsidRPr="00485FD5">
        <w:rPr>
          <w:rStyle w:val="HideTWBExt"/>
          <w:b w:val="0"/>
          <w:noProof w:val="0"/>
        </w:rPr>
        <w:t>&lt;Article&gt;</w:t>
      </w:r>
      <w:r w:rsidRPr="00485FD5">
        <w:t>Članak 15.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0C5F4FB" w14:textId="77777777" w:rsidTr="0044196D">
        <w:trPr>
          <w:jc w:val="center"/>
        </w:trPr>
        <w:tc>
          <w:tcPr>
            <w:tcW w:w="9752" w:type="dxa"/>
            <w:gridSpan w:val="2"/>
          </w:tcPr>
          <w:p w14:paraId="1954AEE3" w14:textId="77777777" w:rsidR="003C00F0" w:rsidRPr="00485FD5" w:rsidRDefault="003C00F0" w:rsidP="0044196D">
            <w:pPr>
              <w:keepNext/>
            </w:pPr>
          </w:p>
        </w:tc>
      </w:tr>
      <w:tr w:rsidR="003C00F0" w:rsidRPr="00485FD5" w14:paraId="7B979C5D" w14:textId="77777777" w:rsidTr="0044196D">
        <w:trPr>
          <w:jc w:val="center"/>
        </w:trPr>
        <w:tc>
          <w:tcPr>
            <w:tcW w:w="4876" w:type="dxa"/>
            <w:hideMark/>
          </w:tcPr>
          <w:p w14:paraId="25543C11" w14:textId="77777777" w:rsidR="003C00F0" w:rsidRPr="00485FD5" w:rsidRDefault="003C00F0" w:rsidP="0044196D">
            <w:pPr>
              <w:pStyle w:val="ColumnHeading"/>
              <w:keepNext/>
            </w:pPr>
            <w:r w:rsidRPr="00485FD5">
              <w:t>Tekst koji je predložila Komisija</w:t>
            </w:r>
          </w:p>
        </w:tc>
        <w:tc>
          <w:tcPr>
            <w:tcW w:w="4876" w:type="dxa"/>
            <w:hideMark/>
          </w:tcPr>
          <w:p w14:paraId="2B912DD2" w14:textId="77777777" w:rsidR="003C00F0" w:rsidRPr="00485FD5" w:rsidRDefault="003C00F0" w:rsidP="0044196D">
            <w:pPr>
              <w:pStyle w:val="ColumnHeading"/>
              <w:keepNext/>
            </w:pPr>
            <w:r w:rsidRPr="00485FD5">
              <w:t>Izmjena</w:t>
            </w:r>
          </w:p>
        </w:tc>
      </w:tr>
      <w:tr w:rsidR="003C00F0" w:rsidRPr="00485FD5" w14:paraId="4C51832C" w14:textId="77777777" w:rsidTr="0044196D">
        <w:trPr>
          <w:jc w:val="center"/>
        </w:trPr>
        <w:tc>
          <w:tcPr>
            <w:tcW w:w="4876" w:type="dxa"/>
            <w:hideMark/>
          </w:tcPr>
          <w:p w14:paraId="02569C24" w14:textId="6E59C899" w:rsidR="003C00F0" w:rsidRPr="00485FD5" w:rsidRDefault="003C00F0" w:rsidP="0044196D">
            <w:pPr>
              <w:pStyle w:val="Normal6"/>
            </w:pPr>
            <w:r w:rsidRPr="00485FD5">
              <w:t xml:space="preserve">Države članice osiguravaju da podnositelji zahtjeva imaju pristup tržištu rada najkasnije </w:t>
            </w:r>
            <w:r w:rsidRPr="00485FD5">
              <w:rPr>
                <w:b/>
                <w:i/>
              </w:rPr>
              <w:t>šest</w:t>
            </w:r>
            <w:r w:rsidRPr="00485FD5">
              <w:t xml:space="preserve"> mjeseci od datuma podnošenja zahtjeva za međunarodnu zaštitu, ako nadležno tijelo nije donijelo  upravnu  odluku i ako za kašnjenje nije kriv podnositelj zahtjeva.</w:t>
            </w:r>
          </w:p>
        </w:tc>
        <w:tc>
          <w:tcPr>
            <w:tcW w:w="4876" w:type="dxa"/>
            <w:hideMark/>
          </w:tcPr>
          <w:p w14:paraId="4FB0CA66" w14:textId="05718C92" w:rsidR="003C00F0" w:rsidRPr="00485FD5" w:rsidRDefault="003C00F0" w:rsidP="0044196D">
            <w:pPr>
              <w:pStyle w:val="Normal6"/>
              <w:rPr>
                <w:szCs w:val="24"/>
              </w:rPr>
            </w:pPr>
            <w:r w:rsidRPr="00485FD5">
              <w:t xml:space="preserve">Države članice </w:t>
            </w:r>
            <w:r w:rsidRPr="00485FD5">
              <w:rPr>
                <w:b/>
                <w:i/>
              </w:rPr>
              <w:t>mogu osigurati</w:t>
            </w:r>
            <w:r w:rsidRPr="00485FD5">
              <w:t xml:space="preserve"> da podnositelji zahtjeva imaju pristup tržištu rada najkasnije </w:t>
            </w:r>
            <w:r w:rsidRPr="00485FD5">
              <w:rPr>
                <w:b/>
                <w:i/>
              </w:rPr>
              <w:t>šest</w:t>
            </w:r>
            <w:r w:rsidRPr="00485FD5">
              <w:t xml:space="preserve"> mjeseci od datuma podnošenja zahtjeva za međunarodnu zaštitu, ako nadležno tijelo nije donijelo  upravnu  odluku i ako za kašnjenje nije kriv podnositelj zahtjeva.</w:t>
            </w:r>
          </w:p>
        </w:tc>
      </w:tr>
    </w:tbl>
    <w:p w14:paraId="6E2210D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ECEA7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AEC83EB"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1E8DA54A" w14:textId="77777777" w:rsidR="003C00F0" w:rsidRPr="00485FD5" w:rsidRDefault="003C00F0" w:rsidP="003C00F0">
      <w:r w:rsidRPr="00485FD5">
        <w:rPr>
          <w:rStyle w:val="HideTWBExt"/>
          <w:noProof w:val="0"/>
        </w:rPr>
        <w:t>&lt;/AmendB&gt;</w:t>
      </w:r>
    </w:p>
    <w:p w14:paraId="43BD3EF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302</w:t>
      </w:r>
      <w:r w:rsidRPr="00485FD5">
        <w:rPr>
          <w:rStyle w:val="HideTWBExt"/>
          <w:b w:val="0"/>
          <w:noProof w:val="0"/>
        </w:rPr>
        <w:t>&lt;/NumAmB&gt;</w:t>
      </w:r>
    </w:p>
    <w:p w14:paraId="4E2671FC"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3EFB6FA"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E4B53EA" w14:textId="77777777" w:rsidR="003C00F0" w:rsidRPr="00485FD5" w:rsidRDefault="003C00F0" w:rsidP="003C00F0">
      <w:r w:rsidRPr="00485FD5">
        <w:rPr>
          <w:rStyle w:val="HideTWBExt"/>
          <w:noProof w:val="0"/>
        </w:rPr>
        <w:t>&lt;/RepeatBlock-By&gt;</w:t>
      </w:r>
    </w:p>
    <w:p w14:paraId="7ADEE93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4A68999" w14:textId="77777777" w:rsidR="003C00F0" w:rsidRPr="00485FD5" w:rsidRDefault="003C00F0" w:rsidP="003C00F0">
      <w:pPr>
        <w:pStyle w:val="NormalBold"/>
      </w:pPr>
      <w:r w:rsidRPr="00485FD5">
        <w:rPr>
          <w:rStyle w:val="HideTWBExt"/>
          <w:b w:val="0"/>
          <w:noProof w:val="0"/>
        </w:rPr>
        <w:t>&lt;Article&gt;</w:t>
      </w:r>
      <w:r w:rsidRPr="00485FD5">
        <w:t>Članak 15.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8C34EF0" w14:textId="77777777" w:rsidTr="0044196D">
        <w:trPr>
          <w:jc w:val="center"/>
        </w:trPr>
        <w:tc>
          <w:tcPr>
            <w:tcW w:w="9752" w:type="dxa"/>
            <w:gridSpan w:val="2"/>
          </w:tcPr>
          <w:p w14:paraId="13F99484" w14:textId="77777777" w:rsidR="003C00F0" w:rsidRPr="00485FD5" w:rsidRDefault="003C00F0" w:rsidP="0044196D">
            <w:pPr>
              <w:keepNext/>
            </w:pPr>
          </w:p>
        </w:tc>
      </w:tr>
      <w:tr w:rsidR="003C00F0" w:rsidRPr="00485FD5" w14:paraId="05EA42BA" w14:textId="77777777" w:rsidTr="0044196D">
        <w:trPr>
          <w:jc w:val="center"/>
        </w:trPr>
        <w:tc>
          <w:tcPr>
            <w:tcW w:w="4876" w:type="dxa"/>
            <w:hideMark/>
          </w:tcPr>
          <w:p w14:paraId="27B835DD" w14:textId="77777777" w:rsidR="003C00F0" w:rsidRPr="00485FD5" w:rsidRDefault="003C00F0" w:rsidP="0044196D">
            <w:pPr>
              <w:pStyle w:val="ColumnHeading"/>
              <w:keepNext/>
            </w:pPr>
            <w:r w:rsidRPr="00485FD5">
              <w:t>Tekst koji je predložila Komisija</w:t>
            </w:r>
          </w:p>
        </w:tc>
        <w:tc>
          <w:tcPr>
            <w:tcW w:w="4876" w:type="dxa"/>
            <w:hideMark/>
          </w:tcPr>
          <w:p w14:paraId="60F72F9B" w14:textId="77777777" w:rsidR="003C00F0" w:rsidRPr="00485FD5" w:rsidRDefault="003C00F0" w:rsidP="0044196D">
            <w:pPr>
              <w:pStyle w:val="ColumnHeading"/>
              <w:keepNext/>
            </w:pPr>
            <w:r w:rsidRPr="00485FD5">
              <w:t>Izmjena</w:t>
            </w:r>
          </w:p>
        </w:tc>
      </w:tr>
      <w:tr w:rsidR="003C00F0" w:rsidRPr="00485FD5" w14:paraId="2C5AF9F6" w14:textId="77777777" w:rsidTr="0044196D">
        <w:trPr>
          <w:jc w:val="center"/>
        </w:trPr>
        <w:tc>
          <w:tcPr>
            <w:tcW w:w="4876" w:type="dxa"/>
            <w:hideMark/>
          </w:tcPr>
          <w:p w14:paraId="070E7EE3" w14:textId="77777777" w:rsidR="003C00F0" w:rsidRPr="00485FD5" w:rsidRDefault="003C00F0" w:rsidP="0044196D">
            <w:pPr>
              <w:pStyle w:val="Normal6"/>
            </w:pPr>
            <w:r w:rsidRPr="00485FD5">
              <w:rPr>
                <w:b/>
                <w:i/>
              </w:rPr>
              <w:t>Ako je država članica ubrzala razmatranje o meritumu zahtjeva za međunarodnu zaštitu u skladu s točkama [od (a) do (f)] članka [40. stavka 1.] Uredbe (EU) br. XXX/XXX [Uredba o postupcima], ne odobrava se pristup tržištu rada.</w:t>
            </w:r>
          </w:p>
        </w:tc>
        <w:tc>
          <w:tcPr>
            <w:tcW w:w="4876" w:type="dxa"/>
            <w:hideMark/>
          </w:tcPr>
          <w:p w14:paraId="52268F79" w14:textId="77777777" w:rsidR="003C00F0" w:rsidRPr="00485FD5" w:rsidRDefault="003C00F0" w:rsidP="0044196D">
            <w:pPr>
              <w:pStyle w:val="Normal6"/>
              <w:rPr>
                <w:szCs w:val="24"/>
              </w:rPr>
            </w:pPr>
            <w:r w:rsidRPr="00485FD5">
              <w:rPr>
                <w:b/>
                <w:i/>
              </w:rPr>
              <w:t>Briše se.</w:t>
            </w:r>
          </w:p>
        </w:tc>
      </w:tr>
    </w:tbl>
    <w:p w14:paraId="3934268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0B648C2" w14:textId="77777777" w:rsidR="003C00F0" w:rsidRPr="00485FD5" w:rsidRDefault="003C00F0" w:rsidP="003C00F0">
      <w:r w:rsidRPr="00485FD5">
        <w:rPr>
          <w:rStyle w:val="HideTWBExt"/>
          <w:noProof w:val="0"/>
        </w:rPr>
        <w:t>&lt;/AmendB&gt;</w:t>
      </w:r>
    </w:p>
    <w:p w14:paraId="67D4609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303</w:t>
      </w:r>
      <w:r w:rsidRPr="00485FD5">
        <w:rPr>
          <w:rStyle w:val="HideTWBExt"/>
          <w:b w:val="0"/>
          <w:noProof w:val="0"/>
        </w:rPr>
        <w:t>&lt;/NumAmB&gt;</w:t>
      </w:r>
    </w:p>
    <w:p w14:paraId="5989A3DE"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w:t>
      </w:r>
      <w:r w:rsidRPr="00485FD5">
        <w:rPr>
          <w:rStyle w:val="HideTWBExt"/>
          <w:b w:val="0"/>
          <w:noProof w:val="0"/>
        </w:rPr>
        <w:t>&lt;/Members&gt;</w:t>
      </w:r>
    </w:p>
    <w:p w14:paraId="10606BE5" w14:textId="77777777" w:rsidR="003C00F0" w:rsidRPr="00485FD5" w:rsidRDefault="003C00F0" w:rsidP="003C00F0">
      <w:r w:rsidRPr="00485FD5">
        <w:rPr>
          <w:rStyle w:val="HideTWBExt"/>
          <w:noProof w:val="0"/>
        </w:rPr>
        <w:t>&lt;/RepeatBlock-By&gt;</w:t>
      </w:r>
    </w:p>
    <w:p w14:paraId="5E17E76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615A253" w14:textId="77777777" w:rsidR="003C00F0" w:rsidRPr="00485FD5" w:rsidRDefault="003C00F0" w:rsidP="003C00F0">
      <w:pPr>
        <w:pStyle w:val="NormalBold"/>
      </w:pPr>
      <w:r w:rsidRPr="00485FD5">
        <w:rPr>
          <w:rStyle w:val="HideTWBExt"/>
          <w:b w:val="0"/>
          <w:noProof w:val="0"/>
        </w:rPr>
        <w:t>&lt;Article&gt;</w:t>
      </w:r>
      <w:r w:rsidRPr="00485FD5">
        <w:t>Članak 15.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55AF015" w14:textId="77777777" w:rsidTr="0044196D">
        <w:trPr>
          <w:jc w:val="center"/>
        </w:trPr>
        <w:tc>
          <w:tcPr>
            <w:tcW w:w="9752" w:type="dxa"/>
            <w:gridSpan w:val="2"/>
          </w:tcPr>
          <w:p w14:paraId="17013BAC" w14:textId="77777777" w:rsidR="003C00F0" w:rsidRPr="00485FD5" w:rsidRDefault="003C00F0" w:rsidP="0044196D">
            <w:pPr>
              <w:keepNext/>
            </w:pPr>
          </w:p>
        </w:tc>
      </w:tr>
      <w:tr w:rsidR="003C00F0" w:rsidRPr="00485FD5" w14:paraId="5B07BBAB" w14:textId="77777777" w:rsidTr="0044196D">
        <w:trPr>
          <w:jc w:val="center"/>
        </w:trPr>
        <w:tc>
          <w:tcPr>
            <w:tcW w:w="4876" w:type="dxa"/>
            <w:hideMark/>
          </w:tcPr>
          <w:p w14:paraId="2CB90AC1" w14:textId="77777777" w:rsidR="003C00F0" w:rsidRPr="00485FD5" w:rsidRDefault="003C00F0" w:rsidP="0044196D">
            <w:pPr>
              <w:pStyle w:val="ColumnHeading"/>
              <w:keepNext/>
            </w:pPr>
            <w:r w:rsidRPr="00485FD5">
              <w:t>Tekst koji je predložila Komisija</w:t>
            </w:r>
          </w:p>
        </w:tc>
        <w:tc>
          <w:tcPr>
            <w:tcW w:w="4876" w:type="dxa"/>
            <w:hideMark/>
          </w:tcPr>
          <w:p w14:paraId="51DE5FA2" w14:textId="77777777" w:rsidR="003C00F0" w:rsidRPr="00485FD5" w:rsidRDefault="003C00F0" w:rsidP="0044196D">
            <w:pPr>
              <w:pStyle w:val="ColumnHeading"/>
              <w:keepNext/>
            </w:pPr>
            <w:r w:rsidRPr="00485FD5">
              <w:t>Izmjena</w:t>
            </w:r>
          </w:p>
        </w:tc>
      </w:tr>
      <w:tr w:rsidR="003C00F0" w:rsidRPr="00485FD5" w14:paraId="6B7CF6F1" w14:textId="77777777" w:rsidTr="0044196D">
        <w:trPr>
          <w:jc w:val="center"/>
        </w:trPr>
        <w:tc>
          <w:tcPr>
            <w:tcW w:w="4876" w:type="dxa"/>
            <w:hideMark/>
          </w:tcPr>
          <w:p w14:paraId="52B76596" w14:textId="77777777" w:rsidR="003C00F0" w:rsidRPr="00485FD5" w:rsidRDefault="003C00F0" w:rsidP="0044196D">
            <w:pPr>
              <w:pStyle w:val="Normal6"/>
            </w:pPr>
            <w:r w:rsidRPr="00485FD5">
              <w:t xml:space="preserve">Ako je država članica </w:t>
            </w:r>
            <w:r w:rsidRPr="00485FD5">
              <w:rPr>
                <w:b/>
                <w:i/>
              </w:rPr>
              <w:t>ubrzala razmatranje o meritumu zahtjeva za</w:t>
            </w:r>
            <w:r w:rsidRPr="00485FD5">
              <w:t xml:space="preserve"> međunarodnu zaštitu </w:t>
            </w:r>
            <w:r w:rsidRPr="00485FD5">
              <w:rPr>
                <w:b/>
                <w:i/>
              </w:rPr>
              <w:t>u skladu s točkama [od (a) do (f)] članka [40. stavka 1.] Uredbe (EU) br. XXX/XXX [Uredba o postupcima]</w:t>
            </w:r>
            <w:r w:rsidRPr="00485FD5">
              <w:t>, ne odobrava se pristup tržištu rada.</w:t>
            </w:r>
          </w:p>
        </w:tc>
        <w:tc>
          <w:tcPr>
            <w:tcW w:w="4876" w:type="dxa"/>
            <w:hideMark/>
          </w:tcPr>
          <w:p w14:paraId="60C11CDB" w14:textId="77777777" w:rsidR="003C00F0" w:rsidRPr="00485FD5" w:rsidRDefault="003C00F0" w:rsidP="0044196D">
            <w:pPr>
              <w:pStyle w:val="Normal6"/>
              <w:rPr>
                <w:szCs w:val="24"/>
              </w:rPr>
            </w:pPr>
            <w:r w:rsidRPr="00485FD5">
              <w:t xml:space="preserve">Ako je država članica </w:t>
            </w:r>
            <w:r w:rsidRPr="00485FD5">
              <w:rPr>
                <w:b/>
                <w:i/>
              </w:rPr>
              <w:t>utvrdila da podnositelj zahtjeva nema pravo na</w:t>
            </w:r>
            <w:r w:rsidRPr="00485FD5">
              <w:t xml:space="preserve"> međunarodnu zaštitu, ne odobrava se pristup tržištu rada.</w:t>
            </w:r>
          </w:p>
        </w:tc>
      </w:tr>
    </w:tbl>
    <w:p w14:paraId="341A5F4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2C61E0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579E5D4" w14:textId="77777777" w:rsidR="003C00F0" w:rsidRPr="00485FD5" w:rsidRDefault="003C00F0" w:rsidP="003C00F0">
      <w:pPr>
        <w:pStyle w:val="Normal12Italic"/>
        <w:rPr>
          <w:noProof w:val="0"/>
        </w:rPr>
      </w:pPr>
      <w:r w:rsidRPr="00485FD5">
        <w:rPr>
          <w:noProof w:val="0"/>
        </w:rPr>
        <w:t>Podnositelji zahtjeva trebali bi imati pristup tržištu rada najkasnije dva mjeseca nakon podnošenja zahtjeva za međunarodnu zaštitu. U tom bi vremenskom roku trebalo obraditi svaki žurni zahtjev kako je predloženo člankom 40. Uredbe o postupcima. U slučaju odbijanja zahtjeva za međunarodnu zaštitu, podnositelju se ne bi trebao odobriti pristup tržištu rada.</w:t>
      </w:r>
    </w:p>
    <w:p w14:paraId="2072CB5C" w14:textId="77777777" w:rsidR="003C00F0" w:rsidRPr="00485FD5" w:rsidRDefault="003C00F0" w:rsidP="003C00F0">
      <w:r w:rsidRPr="00485FD5">
        <w:rPr>
          <w:rStyle w:val="HideTWBExt"/>
          <w:noProof w:val="0"/>
        </w:rPr>
        <w:t>&lt;/AmendB&gt;</w:t>
      </w:r>
    </w:p>
    <w:p w14:paraId="70366F3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304</w:t>
      </w:r>
      <w:r w:rsidRPr="00485FD5">
        <w:rPr>
          <w:rStyle w:val="HideTWBExt"/>
          <w:b w:val="0"/>
          <w:noProof w:val="0"/>
        </w:rPr>
        <w:t>&lt;/NumAmB&gt;</w:t>
      </w:r>
    </w:p>
    <w:p w14:paraId="735686F2"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w:t>
      </w:r>
      <w:r w:rsidRPr="00485FD5">
        <w:rPr>
          <w:rStyle w:val="HideTWBExt"/>
          <w:b w:val="0"/>
          <w:noProof w:val="0"/>
        </w:rPr>
        <w:t>&lt;/Members&gt;</w:t>
      </w:r>
    </w:p>
    <w:p w14:paraId="5983E1A2" w14:textId="77777777" w:rsidR="003C00F0" w:rsidRPr="00485FD5" w:rsidRDefault="003C00F0" w:rsidP="003C00F0">
      <w:r w:rsidRPr="00485FD5">
        <w:rPr>
          <w:rStyle w:val="HideTWBExt"/>
          <w:noProof w:val="0"/>
        </w:rPr>
        <w:t>&lt;/RepeatBlock-By&gt;</w:t>
      </w:r>
    </w:p>
    <w:p w14:paraId="3373D71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E0FAC5A" w14:textId="77777777" w:rsidR="003C00F0" w:rsidRPr="00485FD5" w:rsidRDefault="003C00F0" w:rsidP="003C00F0">
      <w:pPr>
        <w:pStyle w:val="NormalBold"/>
      </w:pPr>
      <w:r w:rsidRPr="00485FD5">
        <w:rPr>
          <w:rStyle w:val="HideTWBExt"/>
          <w:b w:val="0"/>
          <w:noProof w:val="0"/>
        </w:rPr>
        <w:t>&lt;Article&gt;</w:t>
      </w:r>
      <w:r w:rsidRPr="00485FD5">
        <w:t>Članak 15.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F4A464A" w14:textId="77777777" w:rsidTr="0044196D">
        <w:trPr>
          <w:jc w:val="center"/>
        </w:trPr>
        <w:tc>
          <w:tcPr>
            <w:tcW w:w="9752" w:type="dxa"/>
            <w:gridSpan w:val="2"/>
          </w:tcPr>
          <w:p w14:paraId="3A53E378" w14:textId="77777777" w:rsidR="003C00F0" w:rsidRPr="00485FD5" w:rsidRDefault="003C00F0" w:rsidP="0044196D">
            <w:pPr>
              <w:keepNext/>
            </w:pPr>
          </w:p>
        </w:tc>
      </w:tr>
      <w:tr w:rsidR="003C00F0" w:rsidRPr="00485FD5" w14:paraId="4362C124" w14:textId="77777777" w:rsidTr="0044196D">
        <w:trPr>
          <w:jc w:val="center"/>
        </w:trPr>
        <w:tc>
          <w:tcPr>
            <w:tcW w:w="4876" w:type="dxa"/>
            <w:hideMark/>
          </w:tcPr>
          <w:p w14:paraId="1F775A9A" w14:textId="77777777" w:rsidR="003C00F0" w:rsidRPr="00485FD5" w:rsidRDefault="003C00F0" w:rsidP="0044196D">
            <w:pPr>
              <w:pStyle w:val="ColumnHeading"/>
              <w:keepNext/>
            </w:pPr>
            <w:r w:rsidRPr="00485FD5">
              <w:t>Tekst koji je predložila Komisija</w:t>
            </w:r>
          </w:p>
        </w:tc>
        <w:tc>
          <w:tcPr>
            <w:tcW w:w="4876" w:type="dxa"/>
            <w:hideMark/>
          </w:tcPr>
          <w:p w14:paraId="40DB97FE" w14:textId="77777777" w:rsidR="003C00F0" w:rsidRPr="00485FD5" w:rsidRDefault="003C00F0" w:rsidP="0044196D">
            <w:pPr>
              <w:pStyle w:val="ColumnHeading"/>
              <w:keepNext/>
            </w:pPr>
            <w:r w:rsidRPr="00485FD5">
              <w:t>Izmjena</w:t>
            </w:r>
          </w:p>
        </w:tc>
      </w:tr>
      <w:tr w:rsidR="003C00F0" w:rsidRPr="00485FD5" w14:paraId="7534226B" w14:textId="77777777" w:rsidTr="0044196D">
        <w:trPr>
          <w:jc w:val="center"/>
        </w:trPr>
        <w:tc>
          <w:tcPr>
            <w:tcW w:w="4876" w:type="dxa"/>
            <w:hideMark/>
          </w:tcPr>
          <w:p w14:paraId="3E986210" w14:textId="77777777" w:rsidR="003C00F0" w:rsidRPr="00485FD5" w:rsidRDefault="003C00F0" w:rsidP="0044196D">
            <w:pPr>
              <w:pStyle w:val="Normal6"/>
            </w:pPr>
            <w:r w:rsidRPr="00485FD5">
              <w:t>Ako je država članica ubrzala razmatranje o meritumu zahtjeva za međunarodnu zaštitu u skladu s točkama [od (a) do (f)] članka [40. stavka 1.] Uredbe (EU) br. XXX/XXX [Uredba o postupcima], ne odobrava se pristup tržištu rada.</w:t>
            </w:r>
          </w:p>
        </w:tc>
        <w:tc>
          <w:tcPr>
            <w:tcW w:w="4876" w:type="dxa"/>
            <w:hideMark/>
          </w:tcPr>
          <w:p w14:paraId="76F6CD6F" w14:textId="77777777" w:rsidR="003C00F0" w:rsidRPr="00485FD5" w:rsidRDefault="003C00F0" w:rsidP="0044196D">
            <w:pPr>
              <w:pStyle w:val="Normal6"/>
              <w:rPr>
                <w:szCs w:val="24"/>
              </w:rPr>
            </w:pPr>
            <w:r w:rsidRPr="00485FD5">
              <w:t xml:space="preserve">Ako je država članica ubrzala razmatranje o meritumu zahtjeva za međunarodnu zaštitu u skladu s točkama [od (a) do (f)] članka [40. stavka 1.] Uredbe (EU) br. XXX/XXX [Uredba o postupcima], </w:t>
            </w:r>
            <w:r w:rsidRPr="00485FD5">
              <w:rPr>
                <w:b/>
                <w:i/>
              </w:rPr>
              <w:t>automatski se ne odobrava</w:t>
            </w:r>
            <w:r w:rsidRPr="00485FD5">
              <w:t xml:space="preserve"> pristup tržištu rada.</w:t>
            </w:r>
          </w:p>
        </w:tc>
      </w:tr>
    </w:tbl>
    <w:p w14:paraId="6C194FE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21AC2C2" w14:textId="77777777" w:rsidR="003C00F0" w:rsidRPr="00485FD5" w:rsidRDefault="003C00F0" w:rsidP="003C00F0">
      <w:r w:rsidRPr="00485FD5">
        <w:rPr>
          <w:rStyle w:val="HideTWBExt"/>
          <w:noProof w:val="0"/>
        </w:rPr>
        <w:t>&lt;/AmendB&gt;</w:t>
      </w:r>
    </w:p>
    <w:p w14:paraId="2BEFEB6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305</w:t>
      </w:r>
      <w:r w:rsidRPr="00485FD5">
        <w:rPr>
          <w:rStyle w:val="HideTWBExt"/>
          <w:b w:val="0"/>
          <w:noProof w:val="0"/>
        </w:rPr>
        <w:t>&lt;/NumAmB&gt;</w:t>
      </w:r>
    </w:p>
    <w:p w14:paraId="2E274E39" w14:textId="77777777" w:rsidR="003C00F0" w:rsidRPr="00485FD5" w:rsidRDefault="003C00F0" w:rsidP="003C00F0">
      <w:pPr>
        <w:pStyle w:val="NormalBold"/>
      </w:pPr>
      <w:r w:rsidRPr="00485FD5">
        <w:rPr>
          <w:rStyle w:val="HideTWBExt"/>
          <w:b w:val="0"/>
          <w:noProof w:val="0"/>
        </w:rPr>
        <w:t>&lt;RepeatBlock-By&gt;&lt;Members&gt;</w:t>
      </w:r>
      <w:r w:rsidRPr="00485FD5">
        <w:t>Jeroen Lenaers</w:t>
      </w:r>
      <w:r w:rsidRPr="00485FD5">
        <w:rPr>
          <w:rStyle w:val="HideTWBExt"/>
          <w:b w:val="0"/>
          <w:noProof w:val="0"/>
        </w:rPr>
        <w:t>&lt;/Members&gt;</w:t>
      </w:r>
    </w:p>
    <w:p w14:paraId="34F0BF31" w14:textId="77777777" w:rsidR="003C00F0" w:rsidRPr="00485FD5" w:rsidRDefault="003C00F0" w:rsidP="003C00F0">
      <w:r w:rsidRPr="00485FD5">
        <w:rPr>
          <w:rStyle w:val="HideTWBExt"/>
          <w:noProof w:val="0"/>
        </w:rPr>
        <w:t>&lt;/RepeatBlock-By&gt;</w:t>
      </w:r>
    </w:p>
    <w:p w14:paraId="12E3968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0120604" w14:textId="77777777" w:rsidR="003C00F0" w:rsidRPr="00485FD5" w:rsidRDefault="003C00F0" w:rsidP="003C00F0">
      <w:pPr>
        <w:pStyle w:val="NormalBold"/>
      </w:pPr>
      <w:r w:rsidRPr="00485FD5">
        <w:rPr>
          <w:rStyle w:val="HideTWBExt"/>
          <w:b w:val="0"/>
          <w:noProof w:val="0"/>
        </w:rPr>
        <w:t>&lt;Article&gt;</w:t>
      </w:r>
      <w:r w:rsidRPr="00485FD5">
        <w:t>Članak 15. – stavak 2.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65F17E0" w14:textId="77777777" w:rsidTr="0044196D">
        <w:trPr>
          <w:jc w:val="center"/>
        </w:trPr>
        <w:tc>
          <w:tcPr>
            <w:tcW w:w="9752" w:type="dxa"/>
            <w:gridSpan w:val="2"/>
          </w:tcPr>
          <w:p w14:paraId="0E7DACE9" w14:textId="77777777" w:rsidR="003C00F0" w:rsidRPr="00485FD5" w:rsidRDefault="003C00F0" w:rsidP="0044196D">
            <w:pPr>
              <w:keepNext/>
            </w:pPr>
          </w:p>
        </w:tc>
      </w:tr>
      <w:tr w:rsidR="003C00F0" w:rsidRPr="00485FD5" w14:paraId="5B0C901F" w14:textId="77777777" w:rsidTr="0044196D">
        <w:trPr>
          <w:jc w:val="center"/>
        </w:trPr>
        <w:tc>
          <w:tcPr>
            <w:tcW w:w="4876" w:type="dxa"/>
            <w:hideMark/>
          </w:tcPr>
          <w:p w14:paraId="0923ACD1" w14:textId="77777777" w:rsidR="003C00F0" w:rsidRPr="00485FD5" w:rsidRDefault="003C00F0" w:rsidP="0044196D">
            <w:pPr>
              <w:pStyle w:val="ColumnHeading"/>
              <w:keepNext/>
            </w:pPr>
            <w:r w:rsidRPr="00485FD5">
              <w:t>Tekst koji je predložila Komisija</w:t>
            </w:r>
          </w:p>
        </w:tc>
        <w:tc>
          <w:tcPr>
            <w:tcW w:w="4876" w:type="dxa"/>
            <w:hideMark/>
          </w:tcPr>
          <w:p w14:paraId="38A9897F" w14:textId="77777777" w:rsidR="003C00F0" w:rsidRPr="00485FD5" w:rsidRDefault="003C00F0" w:rsidP="0044196D">
            <w:pPr>
              <w:pStyle w:val="ColumnHeading"/>
              <w:keepNext/>
            </w:pPr>
            <w:r w:rsidRPr="00485FD5">
              <w:t>Izmjena</w:t>
            </w:r>
          </w:p>
        </w:tc>
      </w:tr>
      <w:tr w:rsidR="003C00F0" w:rsidRPr="00485FD5" w14:paraId="6A0240A3" w14:textId="77777777" w:rsidTr="0044196D">
        <w:trPr>
          <w:jc w:val="center"/>
        </w:trPr>
        <w:tc>
          <w:tcPr>
            <w:tcW w:w="4876" w:type="dxa"/>
            <w:hideMark/>
          </w:tcPr>
          <w:p w14:paraId="0C01DDF1" w14:textId="0905BC71" w:rsidR="003C00F0" w:rsidRPr="00485FD5" w:rsidRDefault="003C00F0" w:rsidP="0044196D">
            <w:pPr>
              <w:pStyle w:val="Normal6"/>
            </w:pPr>
            <w:r w:rsidRPr="00485FD5">
              <w:rPr>
                <w:b/>
                <w:i/>
              </w:rPr>
              <w:t>Države članice osiguravaju da podnositelji zahtjeva, kojima je odobren pristup tržištu rada u skladu sa stavkom 1.,  imaju učinkovit pristup tržištu rada.</w:t>
            </w:r>
          </w:p>
        </w:tc>
        <w:tc>
          <w:tcPr>
            <w:tcW w:w="4876" w:type="dxa"/>
            <w:hideMark/>
          </w:tcPr>
          <w:p w14:paraId="3EAC1083" w14:textId="77777777" w:rsidR="003C00F0" w:rsidRPr="00485FD5" w:rsidRDefault="003C00F0" w:rsidP="0044196D">
            <w:pPr>
              <w:pStyle w:val="Normal6"/>
              <w:rPr>
                <w:szCs w:val="24"/>
              </w:rPr>
            </w:pPr>
            <w:r w:rsidRPr="00485FD5">
              <w:rPr>
                <w:b/>
                <w:i/>
              </w:rPr>
              <w:t>Briše se.</w:t>
            </w:r>
          </w:p>
        </w:tc>
      </w:tr>
    </w:tbl>
    <w:p w14:paraId="73769F4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8C86BF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BE387A0" w14:textId="77777777" w:rsidR="003C00F0" w:rsidRPr="00485FD5" w:rsidRDefault="003C00F0" w:rsidP="003C00F0">
      <w:pPr>
        <w:pStyle w:val="Normal12Italic"/>
        <w:rPr>
          <w:noProof w:val="0"/>
        </w:rPr>
      </w:pPr>
      <w:r w:rsidRPr="00485FD5">
        <w:rPr>
          <w:noProof w:val="0"/>
        </w:rPr>
        <w:t>Nužno je da se učinkovit pristup tržištu rada unese u članak 15. stavak 1. podstavak 1. Kako bi se izbjeglo dupliciranje, ova se odredba može izbrisati. (Amandman bi se trebao čitati zajedno s amandmanom članka 15. stavka 1. podstavka 1.).</w:t>
      </w:r>
    </w:p>
    <w:p w14:paraId="52D6E03D" w14:textId="77777777" w:rsidR="003C00F0" w:rsidRPr="00485FD5" w:rsidRDefault="003C00F0" w:rsidP="003C00F0">
      <w:r w:rsidRPr="00485FD5">
        <w:rPr>
          <w:rStyle w:val="HideTWBExt"/>
          <w:noProof w:val="0"/>
        </w:rPr>
        <w:t>&lt;/AmendB&gt;</w:t>
      </w:r>
    </w:p>
    <w:p w14:paraId="324B23F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306</w:t>
      </w:r>
      <w:r w:rsidRPr="00485FD5">
        <w:rPr>
          <w:rStyle w:val="HideTWBExt"/>
          <w:b w:val="0"/>
          <w:noProof w:val="0"/>
        </w:rPr>
        <w:t>&lt;/NumAmB&gt;</w:t>
      </w:r>
    </w:p>
    <w:p w14:paraId="07AFF8FA"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04EF496B" w14:textId="77777777" w:rsidR="003C00F0" w:rsidRPr="00485FD5" w:rsidRDefault="003C00F0" w:rsidP="003C00F0">
      <w:r w:rsidRPr="00485FD5">
        <w:rPr>
          <w:rStyle w:val="HideTWBExt"/>
          <w:noProof w:val="0"/>
        </w:rPr>
        <w:t>&lt;/RepeatBlock-By&gt;</w:t>
      </w:r>
    </w:p>
    <w:p w14:paraId="6AE042F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8770229" w14:textId="77777777" w:rsidR="003C00F0" w:rsidRPr="00485FD5" w:rsidRDefault="003C00F0" w:rsidP="003C00F0">
      <w:pPr>
        <w:pStyle w:val="NormalBold"/>
      </w:pPr>
      <w:r w:rsidRPr="00485FD5">
        <w:rPr>
          <w:rStyle w:val="HideTWBExt"/>
          <w:b w:val="0"/>
          <w:noProof w:val="0"/>
        </w:rPr>
        <w:t>&lt;Article&gt;</w:t>
      </w:r>
      <w:r w:rsidRPr="00485FD5">
        <w:t>Članak 15. – stavak 2.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085EECC" w14:textId="77777777" w:rsidTr="0044196D">
        <w:trPr>
          <w:jc w:val="center"/>
        </w:trPr>
        <w:tc>
          <w:tcPr>
            <w:tcW w:w="9752" w:type="dxa"/>
            <w:gridSpan w:val="2"/>
          </w:tcPr>
          <w:p w14:paraId="489AAA59" w14:textId="77777777" w:rsidR="003C00F0" w:rsidRPr="00485FD5" w:rsidRDefault="003C00F0" w:rsidP="0044196D">
            <w:pPr>
              <w:keepNext/>
            </w:pPr>
          </w:p>
        </w:tc>
      </w:tr>
      <w:tr w:rsidR="003C00F0" w:rsidRPr="00485FD5" w14:paraId="43DA1D35" w14:textId="77777777" w:rsidTr="0044196D">
        <w:trPr>
          <w:jc w:val="center"/>
        </w:trPr>
        <w:tc>
          <w:tcPr>
            <w:tcW w:w="4876" w:type="dxa"/>
            <w:hideMark/>
          </w:tcPr>
          <w:p w14:paraId="5D26F979" w14:textId="77777777" w:rsidR="003C00F0" w:rsidRPr="00485FD5" w:rsidRDefault="003C00F0" w:rsidP="0044196D">
            <w:pPr>
              <w:pStyle w:val="ColumnHeading"/>
              <w:keepNext/>
            </w:pPr>
            <w:r w:rsidRPr="00485FD5">
              <w:t>Tekst koji je predložila Komisija</w:t>
            </w:r>
          </w:p>
        </w:tc>
        <w:tc>
          <w:tcPr>
            <w:tcW w:w="4876" w:type="dxa"/>
            <w:hideMark/>
          </w:tcPr>
          <w:p w14:paraId="3B3D906B" w14:textId="77777777" w:rsidR="003C00F0" w:rsidRPr="00485FD5" w:rsidRDefault="003C00F0" w:rsidP="0044196D">
            <w:pPr>
              <w:pStyle w:val="ColumnHeading"/>
              <w:keepNext/>
            </w:pPr>
            <w:r w:rsidRPr="00485FD5">
              <w:t>Izmjena</w:t>
            </w:r>
          </w:p>
        </w:tc>
      </w:tr>
      <w:tr w:rsidR="003C00F0" w:rsidRPr="00485FD5" w14:paraId="42827EF6" w14:textId="77777777" w:rsidTr="0044196D">
        <w:trPr>
          <w:jc w:val="center"/>
        </w:trPr>
        <w:tc>
          <w:tcPr>
            <w:tcW w:w="4876" w:type="dxa"/>
            <w:hideMark/>
          </w:tcPr>
          <w:p w14:paraId="219F46E8" w14:textId="77777777" w:rsidR="003C00F0" w:rsidRPr="00485FD5" w:rsidRDefault="003C00F0" w:rsidP="0044196D">
            <w:pPr>
              <w:pStyle w:val="Normal6"/>
            </w:pPr>
            <w:r w:rsidRPr="00485FD5">
              <w:t xml:space="preserve">Države članice </w:t>
            </w:r>
            <w:r w:rsidRPr="00485FD5">
              <w:rPr>
                <w:b/>
                <w:i/>
              </w:rPr>
              <w:t>osiguravaju da podnositelji zahtjeva , kojima je odobren</w:t>
            </w:r>
            <w:r w:rsidRPr="00485FD5">
              <w:t xml:space="preserve"> pristup tržištu rada u skladu sa </w:t>
            </w:r>
            <w:r w:rsidRPr="00485FD5">
              <w:rPr>
                <w:b/>
                <w:i/>
              </w:rPr>
              <w:t>stavkom 1.</w:t>
            </w:r>
            <w:r w:rsidRPr="00485FD5">
              <w:t>, imaju učinkovit pristup tržištu rada.</w:t>
            </w:r>
          </w:p>
        </w:tc>
        <w:tc>
          <w:tcPr>
            <w:tcW w:w="4876" w:type="dxa"/>
            <w:hideMark/>
          </w:tcPr>
          <w:p w14:paraId="76700526" w14:textId="77777777" w:rsidR="003C00F0" w:rsidRPr="00485FD5" w:rsidRDefault="003C00F0" w:rsidP="0044196D">
            <w:pPr>
              <w:pStyle w:val="Normal6"/>
              <w:rPr>
                <w:szCs w:val="24"/>
              </w:rPr>
            </w:pPr>
            <w:r w:rsidRPr="00485FD5">
              <w:t xml:space="preserve">Države članice </w:t>
            </w:r>
            <w:r w:rsidRPr="00485FD5">
              <w:rPr>
                <w:b/>
                <w:i/>
              </w:rPr>
              <w:t>odlučuju o uvjetima za odobravanje</w:t>
            </w:r>
            <w:r w:rsidRPr="00485FD5">
              <w:t xml:space="preserve"> pristupa tržištu rada </w:t>
            </w:r>
            <w:r w:rsidRPr="00485FD5">
              <w:rPr>
                <w:b/>
                <w:i/>
              </w:rPr>
              <w:t>za podnositelja</w:t>
            </w:r>
            <w:r w:rsidRPr="00485FD5">
              <w:t xml:space="preserve"> zahtjeva u skladu sa </w:t>
            </w:r>
            <w:r w:rsidRPr="00485FD5">
              <w:rPr>
                <w:b/>
                <w:i/>
              </w:rPr>
              <w:t>svojim nacionalnim pravom</w:t>
            </w:r>
            <w:r w:rsidRPr="00485FD5">
              <w:t xml:space="preserve"> </w:t>
            </w:r>
            <w:r w:rsidRPr="00485FD5">
              <w:rPr>
                <w:b/>
                <w:i/>
              </w:rPr>
              <w:t>tako da podnositelji</w:t>
            </w:r>
            <w:r w:rsidRPr="00485FD5">
              <w:t xml:space="preserve"> zahtjeva imaju učinkovit pristup tržištu rada.</w:t>
            </w:r>
          </w:p>
        </w:tc>
      </w:tr>
    </w:tbl>
    <w:p w14:paraId="234D7C7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EAC6D37" w14:textId="77777777" w:rsidR="003C00F0" w:rsidRPr="00485FD5" w:rsidRDefault="003C00F0" w:rsidP="003C00F0">
      <w:r w:rsidRPr="00485FD5">
        <w:rPr>
          <w:rStyle w:val="HideTWBExt"/>
          <w:noProof w:val="0"/>
        </w:rPr>
        <w:t>&lt;/AmendB&gt;</w:t>
      </w:r>
    </w:p>
    <w:p w14:paraId="5898B3E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307</w:t>
      </w:r>
      <w:r w:rsidRPr="00485FD5">
        <w:rPr>
          <w:rStyle w:val="HideTWBExt"/>
          <w:b w:val="0"/>
          <w:noProof w:val="0"/>
        </w:rPr>
        <w:t>&lt;/NumAmB&gt;</w:t>
      </w:r>
    </w:p>
    <w:p w14:paraId="753B28FE"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Elly Schlein, Anna Hedh, Cécile Kashetu Kyenge</w:t>
      </w:r>
      <w:r w:rsidRPr="00485FD5">
        <w:rPr>
          <w:rStyle w:val="HideTWBExt"/>
          <w:b w:val="0"/>
          <w:noProof w:val="0"/>
        </w:rPr>
        <w:t>&lt;/Members&gt;</w:t>
      </w:r>
    </w:p>
    <w:p w14:paraId="79A08451" w14:textId="77777777" w:rsidR="003C00F0" w:rsidRPr="00485FD5" w:rsidRDefault="003C00F0" w:rsidP="003C00F0">
      <w:r w:rsidRPr="00485FD5">
        <w:rPr>
          <w:rStyle w:val="HideTWBExt"/>
          <w:noProof w:val="0"/>
        </w:rPr>
        <w:t>&lt;/RepeatBlock-By&gt;</w:t>
      </w:r>
    </w:p>
    <w:p w14:paraId="1E0114E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A8CD1E4"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3E69C56" w14:textId="77777777" w:rsidTr="0044196D">
        <w:trPr>
          <w:jc w:val="center"/>
        </w:trPr>
        <w:tc>
          <w:tcPr>
            <w:tcW w:w="9752" w:type="dxa"/>
            <w:gridSpan w:val="2"/>
          </w:tcPr>
          <w:p w14:paraId="775CF316" w14:textId="77777777" w:rsidR="003C00F0" w:rsidRPr="00485FD5" w:rsidRDefault="003C00F0" w:rsidP="0044196D">
            <w:pPr>
              <w:keepNext/>
            </w:pPr>
          </w:p>
        </w:tc>
      </w:tr>
      <w:tr w:rsidR="003C00F0" w:rsidRPr="00485FD5" w14:paraId="7787CE34" w14:textId="77777777" w:rsidTr="0044196D">
        <w:trPr>
          <w:jc w:val="center"/>
        </w:trPr>
        <w:tc>
          <w:tcPr>
            <w:tcW w:w="4876" w:type="dxa"/>
            <w:hideMark/>
          </w:tcPr>
          <w:p w14:paraId="01086723" w14:textId="77777777" w:rsidR="003C00F0" w:rsidRPr="00485FD5" w:rsidRDefault="003C00F0" w:rsidP="0044196D">
            <w:pPr>
              <w:pStyle w:val="ColumnHeading"/>
              <w:keepNext/>
            </w:pPr>
            <w:r w:rsidRPr="00485FD5">
              <w:t>Tekst koji je predložila Komisija</w:t>
            </w:r>
          </w:p>
        </w:tc>
        <w:tc>
          <w:tcPr>
            <w:tcW w:w="4876" w:type="dxa"/>
            <w:hideMark/>
          </w:tcPr>
          <w:p w14:paraId="3A695FAA" w14:textId="77777777" w:rsidR="003C00F0" w:rsidRPr="00485FD5" w:rsidRDefault="003C00F0" w:rsidP="0044196D">
            <w:pPr>
              <w:pStyle w:val="ColumnHeading"/>
              <w:keepNext/>
            </w:pPr>
            <w:r w:rsidRPr="00485FD5">
              <w:t>Izmjena</w:t>
            </w:r>
          </w:p>
        </w:tc>
      </w:tr>
      <w:tr w:rsidR="003C00F0" w:rsidRPr="00485FD5" w14:paraId="4E4C0705" w14:textId="77777777" w:rsidTr="0044196D">
        <w:trPr>
          <w:jc w:val="center"/>
        </w:trPr>
        <w:tc>
          <w:tcPr>
            <w:tcW w:w="4876" w:type="dxa"/>
            <w:hideMark/>
          </w:tcPr>
          <w:p w14:paraId="2FFE9734" w14:textId="3C1AE4F0" w:rsidR="003C00F0" w:rsidRPr="00485FD5" w:rsidRDefault="003C00F0" w:rsidP="0044196D">
            <w:pPr>
              <w:pStyle w:val="Normal6"/>
            </w:pPr>
            <w:r w:rsidRPr="00485FD5">
              <w:rPr>
                <w:b/>
                <w:i/>
              </w:rPr>
              <w:t xml:space="preserve">Zbog politike u vezi s tržištem rada, države članice mogu provjeriti mogu li se na </w:t>
            </w:r>
            <w:r w:rsidRPr="00485FD5">
              <w:rPr>
                <w:b/>
                <w:i/>
              </w:rPr>
              <w:lastRenderedPageBreak/>
              <w:t>radno mjesto zaposliti državljani te države članice ili drugi  državljani Unije ili državljani trećih zemalja koji zakonito borave u toj državi članici.</w:t>
            </w:r>
          </w:p>
        </w:tc>
        <w:tc>
          <w:tcPr>
            <w:tcW w:w="4876" w:type="dxa"/>
            <w:hideMark/>
          </w:tcPr>
          <w:p w14:paraId="54FB7889" w14:textId="77777777" w:rsidR="003C00F0" w:rsidRPr="00485FD5" w:rsidRDefault="003C00F0" w:rsidP="0044196D">
            <w:pPr>
              <w:pStyle w:val="Normal6"/>
              <w:rPr>
                <w:szCs w:val="24"/>
              </w:rPr>
            </w:pPr>
            <w:r w:rsidRPr="00485FD5">
              <w:rPr>
                <w:b/>
                <w:i/>
              </w:rPr>
              <w:lastRenderedPageBreak/>
              <w:t>Briše se.</w:t>
            </w:r>
          </w:p>
        </w:tc>
      </w:tr>
    </w:tbl>
    <w:p w14:paraId="55B6303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963BEC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29B0FF2" w14:textId="77777777" w:rsidR="003C00F0" w:rsidRPr="00485FD5" w:rsidRDefault="003C00F0" w:rsidP="003C00F0">
      <w:pPr>
        <w:pStyle w:val="Normal12Italic"/>
        <w:rPr>
          <w:noProof w:val="0"/>
        </w:rPr>
      </w:pPr>
      <w:r w:rsidRPr="00485FD5">
        <w:rPr>
          <w:noProof w:val="0"/>
        </w:rPr>
        <w:t>Kada je očito da podnositelj zahtjeva ima dobre izglede za stjecanje međunarodne zaštite, trebalo bi ga potaknuti da se što prije integrira u novo društvo. Stoga nema smisla ograničiti mu pristup tržištu rada uvođenjem ispitivanja tržišta rada.</w:t>
      </w:r>
    </w:p>
    <w:p w14:paraId="61BF721B" w14:textId="77777777" w:rsidR="003C00F0" w:rsidRPr="00485FD5" w:rsidRDefault="003C00F0" w:rsidP="003C00F0">
      <w:r w:rsidRPr="00485FD5">
        <w:rPr>
          <w:rStyle w:val="HideTWBExt"/>
          <w:noProof w:val="0"/>
        </w:rPr>
        <w:t>&lt;/AmendB&gt;</w:t>
      </w:r>
    </w:p>
    <w:p w14:paraId="6F7D9F6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308</w:t>
      </w:r>
      <w:r w:rsidRPr="00485FD5">
        <w:rPr>
          <w:rStyle w:val="HideTWBExt"/>
          <w:b w:val="0"/>
          <w:noProof w:val="0"/>
        </w:rPr>
        <w:t>&lt;/NumAmB&gt;</w:t>
      </w:r>
    </w:p>
    <w:p w14:paraId="4158EB4A"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0B474AA1" w14:textId="77777777" w:rsidR="003C00F0" w:rsidRPr="00485FD5" w:rsidRDefault="003C00F0" w:rsidP="003C00F0">
      <w:r w:rsidRPr="00485FD5">
        <w:rPr>
          <w:rStyle w:val="HideTWBExt"/>
          <w:noProof w:val="0"/>
        </w:rPr>
        <w:t>&lt;/RepeatBlock-By&gt;</w:t>
      </w:r>
    </w:p>
    <w:p w14:paraId="4906C6A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4009991"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F869EA4" w14:textId="77777777" w:rsidTr="0044196D">
        <w:trPr>
          <w:jc w:val="center"/>
        </w:trPr>
        <w:tc>
          <w:tcPr>
            <w:tcW w:w="9752" w:type="dxa"/>
            <w:gridSpan w:val="2"/>
          </w:tcPr>
          <w:p w14:paraId="4610046D" w14:textId="77777777" w:rsidR="003C00F0" w:rsidRPr="00485FD5" w:rsidRDefault="003C00F0" w:rsidP="0044196D">
            <w:pPr>
              <w:keepNext/>
            </w:pPr>
          </w:p>
        </w:tc>
      </w:tr>
      <w:tr w:rsidR="003C00F0" w:rsidRPr="00485FD5" w14:paraId="55BF9F8D" w14:textId="77777777" w:rsidTr="0044196D">
        <w:trPr>
          <w:jc w:val="center"/>
        </w:trPr>
        <w:tc>
          <w:tcPr>
            <w:tcW w:w="4876" w:type="dxa"/>
            <w:hideMark/>
          </w:tcPr>
          <w:p w14:paraId="1A80D9A4" w14:textId="77777777" w:rsidR="003C00F0" w:rsidRPr="00485FD5" w:rsidRDefault="003C00F0" w:rsidP="0044196D">
            <w:pPr>
              <w:pStyle w:val="ColumnHeading"/>
              <w:keepNext/>
            </w:pPr>
            <w:r w:rsidRPr="00485FD5">
              <w:t>Tekst koji je predložila Komisija</w:t>
            </w:r>
          </w:p>
        </w:tc>
        <w:tc>
          <w:tcPr>
            <w:tcW w:w="4876" w:type="dxa"/>
            <w:hideMark/>
          </w:tcPr>
          <w:p w14:paraId="5C2A16F5" w14:textId="77777777" w:rsidR="003C00F0" w:rsidRPr="00485FD5" w:rsidRDefault="003C00F0" w:rsidP="0044196D">
            <w:pPr>
              <w:pStyle w:val="ColumnHeading"/>
              <w:keepNext/>
            </w:pPr>
            <w:r w:rsidRPr="00485FD5">
              <w:t>Izmjena</w:t>
            </w:r>
          </w:p>
        </w:tc>
      </w:tr>
      <w:tr w:rsidR="003C00F0" w:rsidRPr="00485FD5" w14:paraId="6605A309" w14:textId="77777777" w:rsidTr="0044196D">
        <w:trPr>
          <w:jc w:val="center"/>
        </w:trPr>
        <w:tc>
          <w:tcPr>
            <w:tcW w:w="4876" w:type="dxa"/>
            <w:hideMark/>
          </w:tcPr>
          <w:p w14:paraId="3358C94D" w14:textId="6ECD9344" w:rsidR="003C00F0" w:rsidRPr="00485FD5" w:rsidRDefault="003C00F0" w:rsidP="0044196D">
            <w:pPr>
              <w:pStyle w:val="Normal6"/>
            </w:pPr>
            <w:r w:rsidRPr="00485FD5">
              <w:rPr>
                <w:b/>
                <w:i/>
              </w:rPr>
              <w:t>Zbog politike u vezi s tržištem rada, države članice mogu provjeriti mogu li se na radno mjesto zaposliti državljani te države članice ili drugi  državljani Unije ili državljani trećih zemalja koji zakonito borave u toj državi članici.</w:t>
            </w:r>
          </w:p>
        </w:tc>
        <w:tc>
          <w:tcPr>
            <w:tcW w:w="4876" w:type="dxa"/>
            <w:hideMark/>
          </w:tcPr>
          <w:p w14:paraId="702F6A15" w14:textId="77777777" w:rsidR="003C00F0" w:rsidRPr="00485FD5" w:rsidRDefault="003C00F0" w:rsidP="0044196D">
            <w:pPr>
              <w:pStyle w:val="Normal6"/>
              <w:rPr>
                <w:szCs w:val="24"/>
              </w:rPr>
            </w:pPr>
            <w:r w:rsidRPr="00485FD5">
              <w:rPr>
                <w:b/>
                <w:i/>
              </w:rPr>
              <w:t>Briše se.</w:t>
            </w:r>
          </w:p>
        </w:tc>
      </w:tr>
    </w:tbl>
    <w:p w14:paraId="014C706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C80FAF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B2947AD" w14:textId="77777777" w:rsidR="003C00F0" w:rsidRPr="00485FD5" w:rsidRDefault="003C00F0" w:rsidP="003C00F0">
      <w:pPr>
        <w:pStyle w:val="Normal12Italic"/>
        <w:rPr>
          <w:noProof w:val="0"/>
        </w:rPr>
      </w:pPr>
      <w:r w:rsidRPr="00485FD5">
        <w:rPr>
          <w:noProof w:val="0"/>
        </w:rPr>
        <w:t>Ovim brisanjem tekst se želi uskladiti s člankom 15. točkom 3. o obvezama država članica da u pitanjima povezanima s radom izjednače podnositelje zahtjeva i svoje građane. Amandman se odnosi na riječi koje nisu u sivom dijelu, no te riječi bez sivog dijela nemaju smisla.</w:t>
      </w:r>
    </w:p>
    <w:p w14:paraId="69AF8ACB" w14:textId="77777777" w:rsidR="003C00F0" w:rsidRPr="00485FD5" w:rsidRDefault="003C00F0" w:rsidP="003C00F0">
      <w:r w:rsidRPr="00485FD5">
        <w:rPr>
          <w:rStyle w:val="HideTWBExt"/>
          <w:noProof w:val="0"/>
        </w:rPr>
        <w:t>&lt;/AmendB&gt;</w:t>
      </w:r>
    </w:p>
    <w:p w14:paraId="6D7EB2E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309</w:t>
      </w:r>
      <w:r w:rsidRPr="00485FD5">
        <w:rPr>
          <w:rStyle w:val="HideTWBExt"/>
          <w:b w:val="0"/>
          <w:noProof w:val="0"/>
        </w:rPr>
        <w:t>&lt;/NumAmB&gt;</w:t>
      </w:r>
    </w:p>
    <w:p w14:paraId="30A176B2"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D536866"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43D8F3CF" w14:textId="77777777" w:rsidR="003C00F0" w:rsidRPr="00485FD5" w:rsidRDefault="003C00F0" w:rsidP="003C00F0">
      <w:r w:rsidRPr="00485FD5">
        <w:rPr>
          <w:rStyle w:val="HideTWBExt"/>
          <w:noProof w:val="0"/>
        </w:rPr>
        <w:t>&lt;/RepeatBlock-By&gt;</w:t>
      </w:r>
    </w:p>
    <w:p w14:paraId="750E357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D2644AA"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6D25391" w14:textId="77777777" w:rsidTr="0044196D">
        <w:trPr>
          <w:jc w:val="center"/>
        </w:trPr>
        <w:tc>
          <w:tcPr>
            <w:tcW w:w="9752" w:type="dxa"/>
            <w:gridSpan w:val="2"/>
          </w:tcPr>
          <w:p w14:paraId="00250235" w14:textId="77777777" w:rsidR="003C00F0" w:rsidRPr="00485FD5" w:rsidRDefault="003C00F0" w:rsidP="0044196D">
            <w:pPr>
              <w:keepNext/>
            </w:pPr>
          </w:p>
        </w:tc>
      </w:tr>
      <w:tr w:rsidR="003C00F0" w:rsidRPr="00485FD5" w14:paraId="61296635" w14:textId="77777777" w:rsidTr="0044196D">
        <w:trPr>
          <w:jc w:val="center"/>
        </w:trPr>
        <w:tc>
          <w:tcPr>
            <w:tcW w:w="4876" w:type="dxa"/>
            <w:hideMark/>
          </w:tcPr>
          <w:p w14:paraId="6DDCB0E0" w14:textId="77777777" w:rsidR="003C00F0" w:rsidRPr="00485FD5" w:rsidRDefault="003C00F0" w:rsidP="0044196D">
            <w:pPr>
              <w:pStyle w:val="ColumnHeading"/>
              <w:keepNext/>
            </w:pPr>
            <w:r w:rsidRPr="00485FD5">
              <w:t>Tekst koji je predložila Komisija</w:t>
            </w:r>
          </w:p>
        </w:tc>
        <w:tc>
          <w:tcPr>
            <w:tcW w:w="4876" w:type="dxa"/>
            <w:hideMark/>
          </w:tcPr>
          <w:p w14:paraId="467A6960" w14:textId="77777777" w:rsidR="003C00F0" w:rsidRPr="00485FD5" w:rsidRDefault="003C00F0" w:rsidP="0044196D">
            <w:pPr>
              <w:pStyle w:val="ColumnHeading"/>
              <w:keepNext/>
            </w:pPr>
            <w:r w:rsidRPr="00485FD5">
              <w:t>Izmjena</w:t>
            </w:r>
          </w:p>
        </w:tc>
      </w:tr>
      <w:tr w:rsidR="003C00F0" w:rsidRPr="00485FD5" w14:paraId="740AE856" w14:textId="77777777" w:rsidTr="0044196D">
        <w:trPr>
          <w:jc w:val="center"/>
        </w:trPr>
        <w:tc>
          <w:tcPr>
            <w:tcW w:w="4876" w:type="dxa"/>
            <w:hideMark/>
          </w:tcPr>
          <w:p w14:paraId="0C42F365" w14:textId="5F978DDD" w:rsidR="003C00F0" w:rsidRPr="00485FD5" w:rsidRDefault="003C00F0" w:rsidP="0044196D">
            <w:pPr>
              <w:pStyle w:val="Normal6"/>
            </w:pPr>
            <w:r w:rsidRPr="00485FD5">
              <w:rPr>
                <w:b/>
                <w:i/>
              </w:rPr>
              <w:t>Zbog politike u vezi s tržištem rada, države članice mogu provjeriti mogu li se na radno mjesto zaposliti državljani te države članice ili drugi  državljani Unije ili državljani trećih zemalja koji zakonito borave u toj državi članici.</w:t>
            </w:r>
          </w:p>
        </w:tc>
        <w:tc>
          <w:tcPr>
            <w:tcW w:w="4876" w:type="dxa"/>
            <w:hideMark/>
          </w:tcPr>
          <w:p w14:paraId="7F8031FE" w14:textId="77777777" w:rsidR="003C00F0" w:rsidRPr="00485FD5" w:rsidRDefault="003C00F0" w:rsidP="0044196D">
            <w:pPr>
              <w:pStyle w:val="Normal6"/>
              <w:rPr>
                <w:szCs w:val="24"/>
              </w:rPr>
            </w:pPr>
            <w:r w:rsidRPr="00485FD5">
              <w:rPr>
                <w:b/>
                <w:i/>
              </w:rPr>
              <w:t>Briše se.</w:t>
            </w:r>
          </w:p>
        </w:tc>
      </w:tr>
    </w:tbl>
    <w:p w14:paraId="6180303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DC77DE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9352C41" w14:textId="77777777" w:rsidR="003C00F0" w:rsidRPr="00485FD5" w:rsidRDefault="003C00F0" w:rsidP="003C00F0">
      <w:pPr>
        <w:pStyle w:val="Normal12Italic"/>
        <w:rPr>
          <w:noProof w:val="0"/>
        </w:rPr>
      </w:pPr>
      <w:r w:rsidRPr="00485FD5">
        <w:rPr>
          <w:noProof w:val="0"/>
        </w:rPr>
        <w:t>Ovaj amandman je neodvojivo povezan s ostalim dopuštenim amandmanima nacrta izvješća čiji je cilj poboljšanje učinkovitog pristupa tržištu rada za podnositelje zahtjeva pa je stoga nužno pobrinuti se da se zadrži unutarnja logika teksta s ciljem povećanja izgleda za integraciju podnositelja zahtjeva i smanjenja „sekundarnih kretanja“.</w:t>
      </w:r>
    </w:p>
    <w:p w14:paraId="47EF9BB2" w14:textId="77777777" w:rsidR="003C00F0" w:rsidRPr="00485FD5" w:rsidRDefault="003C00F0" w:rsidP="003C00F0">
      <w:r w:rsidRPr="00485FD5">
        <w:rPr>
          <w:rStyle w:val="HideTWBExt"/>
          <w:noProof w:val="0"/>
        </w:rPr>
        <w:t>&lt;/AmendB&gt;</w:t>
      </w:r>
    </w:p>
    <w:p w14:paraId="763FFB8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310</w:t>
      </w:r>
      <w:r w:rsidRPr="00485FD5">
        <w:rPr>
          <w:rStyle w:val="HideTWBExt"/>
          <w:b w:val="0"/>
          <w:noProof w:val="0"/>
        </w:rPr>
        <w:t>&lt;/NumAmB&gt;</w:t>
      </w:r>
    </w:p>
    <w:p w14:paraId="0FA25A05"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626426CA" w14:textId="77777777" w:rsidR="003C00F0" w:rsidRPr="00485FD5" w:rsidRDefault="003C00F0" w:rsidP="003C00F0">
      <w:r w:rsidRPr="00485FD5">
        <w:rPr>
          <w:rStyle w:val="HideTWBExt"/>
          <w:noProof w:val="0"/>
        </w:rPr>
        <w:t>&lt;/RepeatBlock-By&gt;</w:t>
      </w:r>
    </w:p>
    <w:p w14:paraId="3730FD5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737992"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A88C150" w14:textId="77777777" w:rsidTr="0044196D">
        <w:trPr>
          <w:jc w:val="center"/>
        </w:trPr>
        <w:tc>
          <w:tcPr>
            <w:tcW w:w="9752" w:type="dxa"/>
            <w:gridSpan w:val="2"/>
          </w:tcPr>
          <w:p w14:paraId="020BD220" w14:textId="77777777" w:rsidR="003C00F0" w:rsidRPr="00485FD5" w:rsidRDefault="003C00F0" w:rsidP="0044196D">
            <w:pPr>
              <w:keepNext/>
            </w:pPr>
          </w:p>
        </w:tc>
      </w:tr>
      <w:tr w:rsidR="003C00F0" w:rsidRPr="00485FD5" w14:paraId="5CD55C51" w14:textId="77777777" w:rsidTr="0044196D">
        <w:trPr>
          <w:jc w:val="center"/>
        </w:trPr>
        <w:tc>
          <w:tcPr>
            <w:tcW w:w="4876" w:type="dxa"/>
            <w:hideMark/>
          </w:tcPr>
          <w:p w14:paraId="0B6CC993" w14:textId="77777777" w:rsidR="003C00F0" w:rsidRPr="00485FD5" w:rsidRDefault="003C00F0" w:rsidP="0044196D">
            <w:pPr>
              <w:pStyle w:val="ColumnHeading"/>
              <w:keepNext/>
            </w:pPr>
            <w:r w:rsidRPr="00485FD5">
              <w:t>Tekst koji je predložila Komisija</w:t>
            </w:r>
          </w:p>
        </w:tc>
        <w:tc>
          <w:tcPr>
            <w:tcW w:w="4876" w:type="dxa"/>
            <w:hideMark/>
          </w:tcPr>
          <w:p w14:paraId="677DB6A9" w14:textId="77777777" w:rsidR="003C00F0" w:rsidRPr="00485FD5" w:rsidRDefault="003C00F0" w:rsidP="0044196D">
            <w:pPr>
              <w:pStyle w:val="ColumnHeading"/>
              <w:keepNext/>
            </w:pPr>
            <w:r w:rsidRPr="00485FD5">
              <w:t>Izmjena</w:t>
            </w:r>
          </w:p>
        </w:tc>
      </w:tr>
      <w:tr w:rsidR="003C00F0" w:rsidRPr="00485FD5" w14:paraId="0B8A0202" w14:textId="77777777" w:rsidTr="0044196D">
        <w:trPr>
          <w:jc w:val="center"/>
        </w:trPr>
        <w:tc>
          <w:tcPr>
            <w:tcW w:w="4876" w:type="dxa"/>
            <w:hideMark/>
          </w:tcPr>
          <w:p w14:paraId="004370FD" w14:textId="77777777" w:rsidR="003C00F0" w:rsidRPr="00485FD5" w:rsidRDefault="003C00F0" w:rsidP="0044196D">
            <w:pPr>
              <w:pStyle w:val="Normal6"/>
              <w:rPr>
                <w:b/>
                <w:i/>
              </w:rPr>
            </w:pPr>
            <w:r w:rsidRPr="00485FD5">
              <w:t>Zbog politike u vezi s tržištem rada, države članice mogu provjeriti mogu li se na radno mjesto zaposliti državljani te države članice ili drugi državljani Unije ili državljani trećih zemalja koji zakonito borave u toj državi članici.</w:t>
            </w:r>
          </w:p>
        </w:tc>
        <w:tc>
          <w:tcPr>
            <w:tcW w:w="4876" w:type="dxa"/>
            <w:hideMark/>
          </w:tcPr>
          <w:p w14:paraId="36523A0E" w14:textId="77777777" w:rsidR="003C00F0" w:rsidRPr="00485FD5" w:rsidRDefault="003C00F0" w:rsidP="0044196D">
            <w:pPr>
              <w:pStyle w:val="Normal6"/>
              <w:rPr>
                <w:b/>
                <w:i/>
                <w:szCs w:val="24"/>
              </w:rPr>
            </w:pPr>
            <w:r w:rsidRPr="00485FD5">
              <w:t>Zbog politike u vezi s tržištem rada,</w:t>
            </w:r>
            <w:r w:rsidRPr="00485FD5">
              <w:rPr>
                <w:b/>
                <w:i/>
              </w:rPr>
              <w:t xml:space="preserve"> osobito u pogledu stope nezaposlenosti mladih,</w:t>
            </w:r>
            <w:r w:rsidRPr="00485FD5">
              <w:t xml:space="preserve"> države članice mogu provjeriti mogu li se na radno mjesto</w:t>
            </w:r>
            <w:r w:rsidRPr="00485FD5">
              <w:rPr>
                <w:b/>
                <w:i/>
              </w:rPr>
              <w:t>, jamčenjem preferencijalnih postupaka,</w:t>
            </w:r>
            <w:r w:rsidRPr="00485FD5">
              <w:t xml:space="preserve"> zaposliti državljani te države članice ili drugi državljani Unije ili državljani trećih zemalja koji zakonito borave u toj državi članici.</w:t>
            </w:r>
          </w:p>
        </w:tc>
      </w:tr>
    </w:tbl>
    <w:p w14:paraId="487BBD3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E16296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33EAF54" w14:textId="77777777" w:rsidR="003C00F0" w:rsidRPr="00485FD5" w:rsidRDefault="003C00F0" w:rsidP="003C00F0">
      <w:pPr>
        <w:pStyle w:val="Normal12Italic"/>
        <w:rPr>
          <w:noProof w:val="0"/>
        </w:rPr>
      </w:pPr>
      <w:r w:rsidRPr="00485FD5">
        <w:rPr>
          <w:noProof w:val="0"/>
        </w:rPr>
        <w:t xml:space="preserve">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w:t>
      </w:r>
      <w:r w:rsidRPr="00485FD5">
        <w:rPr>
          <w:noProof w:val="0"/>
        </w:rPr>
        <w:lastRenderedPageBreak/>
        <w:t>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56D906BA" w14:textId="77777777" w:rsidR="003C00F0" w:rsidRPr="00485FD5" w:rsidRDefault="003C00F0" w:rsidP="003C00F0">
      <w:r w:rsidRPr="00485FD5">
        <w:rPr>
          <w:rStyle w:val="HideTWBExt"/>
          <w:noProof w:val="0"/>
        </w:rPr>
        <w:t>&lt;/AmendB&gt;</w:t>
      </w:r>
    </w:p>
    <w:p w14:paraId="38E3AB8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311</w:t>
      </w:r>
      <w:r w:rsidRPr="00485FD5">
        <w:rPr>
          <w:rStyle w:val="HideTWBExt"/>
          <w:b w:val="0"/>
          <w:noProof w:val="0"/>
        </w:rPr>
        <w:t>&lt;/NumAmB&gt;</w:t>
      </w:r>
    </w:p>
    <w:p w14:paraId="11380102"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2C8B6E96" w14:textId="77777777" w:rsidR="003C00F0" w:rsidRPr="00485FD5" w:rsidRDefault="003C00F0" w:rsidP="003C00F0">
      <w:r w:rsidRPr="00485FD5">
        <w:rPr>
          <w:rStyle w:val="HideTWBExt"/>
          <w:noProof w:val="0"/>
        </w:rPr>
        <w:t>&lt;/RepeatBlock-By&gt;</w:t>
      </w:r>
    </w:p>
    <w:p w14:paraId="7C1E478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0AC1556"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2E15FA1" w14:textId="77777777" w:rsidTr="0044196D">
        <w:trPr>
          <w:jc w:val="center"/>
        </w:trPr>
        <w:tc>
          <w:tcPr>
            <w:tcW w:w="9752" w:type="dxa"/>
            <w:gridSpan w:val="2"/>
          </w:tcPr>
          <w:p w14:paraId="54BB5CBB" w14:textId="77777777" w:rsidR="003C00F0" w:rsidRPr="00485FD5" w:rsidRDefault="003C00F0" w:rsidP="0044196D">
            <w:pPr>
              <w:keepNext/>
            </w:pPr>
          </w:p>
        </w:tc>
      </w:tr>
      <w:tr w:rsidR="003C00F0" w:rsidRPr="00485FD5" w14:paraId="7DF76C32" w14:textId="77777777" w:rsidTr="0044196D">
        <w:trPr>
          <w:jc w:val="center"/>
        </w:trPr>
        <w:tc>
          <w:tcPr>
            <w:tcW w:w="4876" w:type="dxa"/>
            <w:hideMark/>
          </w:tcPr>
          <w:p w14:paraId="0B1E7A55" w14:textId="77777777" w:rsidR="003C00F0" w:rsidRPr="00485FD5" w:rsidRDefault="003C00F0" w:rsidP="0044196D">
            <w:pPr>
              <w:pStyle w:val="ColumnHeading"/>
              <w:keepNext/>
            </w:pPr>
            <w:r w:rsidRPr="00485FD5">
              <w:t>Tekst koji je predložila Komisija</w:t>
            </w:r>
          </w:p>
        </w:tc>
        <w:tc>
          <w:tcPr>
            <w:tcW w:w="4876" w:type="dxa"/>
            <w:hideMark/>
          </w:tcPr>
          <w:p w14:paraId="2B47D65D" w14:textId="77777777" w:rsidR="003C00F0" w:rsidRPr="00485FD5" w:rsidRDefault="003C00F0" w:rsidP="0044196D">
            <w:pPr>
              <w:pStyle w:val="ColumnHeading"/>
              <w:keepNext/>
            </w:pPr>
            <w:r w:rsidRPr="00485FD5">
              <w:t>Izmjena</w:t>
            </w:r>
          </w:p>
        </w:tc>
      </w:tr>
      <w:tr w:rsidR="003C00F0" w:rsidRPr="00485FD5" w14:paraId="3FBD3783" w14:textId="77777777" w:rsidTr="0044196D">
        <w:trPr>
          <w:jc w:val="center"/>
        </w:trPr>
        <w:tc>
          <w:tcPr>
            <w:tcW w:w="4876" w:type="dxa"/>
            <w:hideMark/>
          </w:tcPr>
          <w:p w14:paraId="17FEC622" w14:textId="542A425B" w:rsidR="003C00F0" w:rsidRPr="00485FD5" w:rsidRDefault="003C00F0" w:rsidP="0044196D">
            <w:pPr>
              <w:pStyle w:val="Normal6"/>
            </w:pPr>
            <w:r w:rsidRPr="00485FD5">
              <w:t xml:space="preserve">Zbog politike u vezi s tržištem rada, države članice mogu </w:t>
            </w:r>
            <w:r w:rsidRPr="00485FD5">
              <w:rPr>
                <w:b/>
                <w:i/>
              </w:rPr>
              <w:t>provjeriti mogu li se na radno mjesto zaposliti državljani te države članice ili drugi  državljani Unije ili</w:t>
            </w:r>
            <w:r w:rsidRPr="00485FD5">
              <w:t xml:space="preserve"> državljani trećih zemalja </w:t>
            </w:r>
            <w:r w:rsidRPr="00485FD5">
              <w:rPr>
                <w:b/>
                <w:i/>
              </w:rPr>
              <w:t>koji zakonito borave u toj državi članici</w:t>
            </w:r>
            <w:r w:rsidRPr="00485FD5">
              <w:t>.</w:t>
            </w:r>
          </w:p>
        </w:tc>
        <w:tc>
          <w:tcPr>
            <w:tcW w:w="4876" w:type="dxa"/>
            <w:hideMark/>
          </w:tcPr>
          <w:p w14:paraId="2403C585" w14:textId="77777777" w:rsidR="003C00F0" w:rsidRPr="00485FD5" w:rsidRDefault="003C00F0" w:rsidP="0044196D">
            <w:pPr>
              <w:pStyle w:val="Normal6"/>
              <w:rPr>
                <w:szCs w:val="24"/>
              </w:rPr>
            </w:pPr>
            <w:r w:rsidRPr="00485FD5">
              <w:t xml:space="preserve">Zbog politike u vezi s tržištem rada, države članice </w:t>
            </w:r>
            <w:r w:rsidRPr="00485FD5">
              <w:rPr>
                <w:b/>
                <w:i/>
              </w:rPr>
              <w:t>mogu dati prednost državljanima Unije i državljanima država potpisnica Sporazuma o europskome gospodarskom prostoru te</w:t>
            </w:r>
            <w:r w:rsidRPr="00485FD5">
              <w:t xml:space="preserve"> državljanima trećih zemalja </w:t>
            </w:r>
            <w:r w:rsidRPr="00485FD5">
              <w:rPr>
                <w:b/>
                <w:i/>
              </w:rPr>
              <w:t>koji imaju zakonito boravište</w:t>
            </w:r>
            <w:r w:rsidRPr="00485FD5">
              <w:t>.</w:t>
            </w:r>
          </w:p>
        </w:tc>
      </w:tr>
    </w:tbl>
    <w:p w14:paraId="59077F4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FAA5C60" w14:textId="77777777" w:rsidR="003C00F0" w:rsidRPr="00485FD5" w:rsidRDefault="003C00F0" w:rsidP="003C00F0">
      <w:r w:rsidRPr="00485FD5">
        <w:rPr>
          <w:rStyle w:val="HideTWBExt"/>
          <w:noProof w:val="0"/>
        </w:rPr>
        <w:t>&lt;/AmendB&gt;</w:t>
      </w:r>
    </w:p>
    <w:p w14:paraId="168FE4F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312</w:t>
      </w:r>
      <w:r w:rsidRPr="00485FD5">
        <w:rPr>
          <w:rStyle w:val="HideTWBExt"/>
          <w:b w:val="0"/>
          <w:noProof w:val="0"/>
        </w:rPr>
        <w:t>&lt;/NumAmB&gt;</w:t>
      </w:r>
    </w:p>
    <w:p w14:paraId="294F781A"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68BF42E7" w14:textId="77777777" w:rsidR="003C00F0" w:rsidRPr="00485FD5" w:rsidRDefault="003C00F0" w:rsidP="003C00F0">
      <w:r w:rsidRPr="00485FD5">
        <w:rPr>
          <w:rStyle w:val="HideTWBExt"/>
          <w:noProof w:val="0"/>
        </w:rPr>
        <w:t>&lt;/RepeatBlock-By&gt;</w:t>
      </w:r>
    </w:p>
    <w:p w14:paraId="0C76805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92777EE"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B641BED" w14:textId="77777777" w:rsidTr="0044196D">
        <w:trPr>
          <w:jc w:val="center"/>
        </w:trPr>
        <w:tc>
          <w:tcPr>
            <w:tcW w:w="9752" w:type="dxa"/>
            <w:gridSpan w:val="2"/>
          </w:tcPr>
          <w:p w14:paraId="3A30C0E0" w14:textId="77777777" w:rsidR="003C00F0" w:rsidRPr="00485FD5" w:rsidRDefault="003C00F0" w:rsidP="0044196D">
            <w:pPr>
              <w:keepNext/>
            </w:pPr>
          </w:p>
        </w:tc>
      </w:tr>
      <w:tr w:rsidR="003C00F0" w:rsidRPr="00485FD5" w14:paraId="126FE20E" w14:textId="77777777" w:rsidTr="0044196D">
        <w:trPr>
          <w:jc w:val="center"/>
        </w:trPr>
        <w:tc>
          <w:tcPr>
            <w:tcW w:w="4876" w:type="dxa"/>
            <w:hideMark/>
          </w:tcPr>
          <w:p w14:paraId="4A904909" w14:textId="77777777" w:rsidR="003C00F0" w:rsidRPr="00485FD5" w:rsidRDefault="003C00F0" w:rsidP="0044196D">
            <w:pPr>
              <w:pStyle w:val="ColumnHeading"/>
              <w:keepNext/>
            </w:pPr>
            <w:r w:rsidRPr="00485FD5">
              <w:t>Tekst koji je predložila Komisija</w:t>
            </w:r>
          </w:p>
        </w:tc>
        <w:tc>
          <w:tcPr>
            <w:tcW w:w="4876" w:type="dxa"/>
            <w:hideMark/>
          </w:tcPr>
          <w:p w14:paraId="1C4EB484" w14:textId="77777777" w:rsidR="003C00F0" w:rsidRPr="00485FD5" w:rsidRDefault="003C00F0" w:rsidP="0044196D">
            <w:pPr>
              <w:pStyle w:val="ColumnHeading"/>
              <w:keepNext/>
            </w:pPr>
            <w:r w:rsidRPr="00485FD5">
              <w:t>Izmjena</w:t>
            </w:r>
          </w:p>
        </w:tc>
      </w:tr>
      <w:tr w:rsidR="003C00F0" w:rsidRPr="00485FD5" w14:paraId="5C037FD8" w14:textId="77777777" w:rsidTr="0044196D">
        <w:trPr>
          <w:jc w:val="center"/>
        </w:trPr>
        <w:tc>
          <w:tcPr>
            <w:tcW w:w="4876" w:type="dxa"/>
            <w:hideMark/>
          </w:tcPr>
          <w:p w14:paraId="693FEC1B" w14:textId="74408C8D" w:rsidR="003C00F0" w:rsidRPr="00485FD5" w:rsidRDefault="003C00F0" w:rsidP="0044196D">
            <w:pPr>
              <w:pStyle w:val="Normal6"/>
            </w:pPr>
            <w:r w:rsidRPr="00485FD5">
              <w:t xml:space="preserve">Zbog politike u vezi s tržištem rada, države članice mogu </w:t>
            </w:r>
            <w:r w:rsidRPr="00485FD5">
              <w:rPr>
                <w:b/>
                <w:i/>
              </w:rPr>
              <w:t>provjeriti mogu li se na radno mjesto zaposliti državljani te države članice ili drugi  državljani Unije ili</w:t>
            </w:r>
            <w:r w:rsidRPr="00485FD5">
              <w:t xml:space="preserve"> državljani trećih zemalja </w:t>
            </w:r>
            <w:r w:rsidRPr="00485FD5">
              <w:rPr>
                <w:b/>
                <w:i/>
              </w:rPr>
              <w:t>koji zakonito borave u toj državi članici</w:t>
            </w:r>
            <w:r w:rsidRPr="00485FD5">
              <w:t>.</w:t>
            </w:r>
          </w:p>
        </w:tc>
        <w:tc>
          <w:tcPr>
            <w:tcW w:w="4876" w:type="dxa"/>
            <w:hideMark/>
          </w:tcPr>
          <w:p w14:paraId="5451AA6A" w14:textId="77777777" w:rsidR="003C00F0" w:rsidRPr="00485FD5" w:rsidRDefault="003C00F0" w:rsidP="0044196D">
            <w:pPr>
              <w:pStyle w:val="Normal6"/>
              <w:rPr>
                <w:szCs w:val="24"/>
              </w:rPr>
            </w:pPr>
            <w:r w:rsidRPr="00485FD5">
              <w:t xml:space="preserve">Zbog politike u vezi s tržištem rada, države članice </w:t>
            </w:r>
            <w:r w:rsidRPr="00485FD5">
              <w:rPr>
                <w:b/>
                <w:i/>
              </w:rPr>
              <w:t>mogu dati prednost državljanima Unije i državljanima država potpisnica Sporazuma o europskome gospodarskom prostoru te</w:t>
            </w:r>
            <w:r w:rsidRPr="00485FD5">
              <w:t xml:space="preserve"> državljanima trećih zemalja </w:t>
            </w:r>
            <w:r w:rsidRPr="00485FD5">
              <w:rPr>
                <w:b/>
                <w:i/>
              </w:rPr>
              <w:t>koji imaju zakonito boravište</w:t>
            </w:r>
            <w:r w:rsidRPr="00485FD5">
              <w:t>.</w:t>
            </w:r>
          </w:p>
        </w:tc>
      </w:tr>
    </w:tbl>
    <w:p w14:paraId="0D4C6B6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7C1BB9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E457F64" w14:textId="77777777" w:rsidR="003C00F0" w:rsidRPr="00485FD5" w:rsidRDefault="003C00F0" w:rsidP="003C00F0">
      <w:pPr>
        <w:pStyle w:val="Normal12Italic"/>
        <w:rPr>
          <w:noProof w:val="0"/>
        </w:rPr>
      </w:pPr>
      <w:r w:rsidRPr="00485FD5">
        <w:rPr>
          <w:noProof w:val="0"/>
        </w:rPr>
        <w:t>Trebalo bi zadržati trenutačne primjenjive odredbe Direktive 2013/33. Pri provjeri zahtjeva za azil prvo bi se u obzir trebale uzeti humanitarne potrebe, a tek onda gospodarske.</w:t>
      </w:r>
    </w:p>
    <w:p w14:paraId="7B3517BC" w14:textId="77777777" w:rsidR="003C00F0" w:rsidRPr="00485FD5" w:rsidRDefault="003C00F0" w:rsidP="003C00F0">
      <w:r w:rsidRPr="00485FD5">
        <w:rPr>
          <w:rStyle w:val="HideTWBExt"/>
          <w:noProof w:val="0"/>
        </w:rPr>
        <w:t>&lt;/AmendB&gt;</w:t>
      </w:r>
    </w:p>
    <w:p w14:paraId="5B333F42"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313</w:t>
      </w:r>
      <w:r w:rsidRPr="00485FD5">
        <w:rPr>
          <w:rStyle w:val="HideTWBExt"/>
          <w:b w:val="0"/>
          <w:noProof w:val="0"/>
        </w:rPr>
        <w:t>&lt;/NumAmB&gt;</w:t>
      </w:r>
    </w:p>
    <w:p w14:paraId="580EBFAF"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48DC8E51" w14:textId="77777777" w:rsidR="003C00F0" w:rsidRPr="00485FD5" w:rsidRDefault="003C00F0" w:rsidP="003C00F0">
      <w:r w:rsidRPr="00485FD5">
        <w:rPr>
          <w:rStyle w:val="HideTWBExt"/>
          <w:noProof w:val="0"/>
        </w:rPr>
        <w:t>&lt;/RepeatBlock-By&gt;</w:t>
      </w:r>
    </w:p>
    <w:p w14:paraId="504C88E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32DBB39"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4A1FFF3" w14:textId="77777777" w:rsidTr="0044196D">
        <w:trPr>
          <w:jc w:val="center"/>
        </w:trPr>
        <w:tc>
          <w:tcPr>
            <w:tcW w:w="9752" w:type="dxa"/>
            <w:gridSpan w:val="2"/>
          </w:tcPr>
          <w:p w14:paraId="2C744C5B" w14:textId="77777777" w:rsidR="003C00F0" w:rsidRPr="00485FD5" w:rsidRDefault="003C00F0" w:rsidP="0044196D">
            <w:pPr>
              <w:keepNext/>
            </w:pPr>
          </w:p>
        </w:tc>
      </w:tr>
      <w:tr w:rsidR="003C00F0" w:rsidRPr="00485FD5" w14:paraId="14191493" w14:textId="77777777" w:rsidTr="0044196D">
        <w:trPr>
          <w:jc w:val="center"/>
        </w:trPr>
        <w:tc>
          <w:tcPr>
            <w:tcW w:w="4876" w:type="dxa"/>
            <w:hideMark/>
          </w:tcPr>
          <w:p w14:paraId="55E4CC4B" w14:textId="77777777" w:rsidR="003C00F0" w:rsidRPr="00485FD5" w:rsidRDefault="003C00F0" w:rsidP="0044196D">
            <w:pPr>
              <w:pStyle w:val="ColumnHeading"/>
              <w:keepNext/>
            </w:pPr>
            <w:r w:rsidRPr="00485FD5">
              <w:t>Tekst koji je predložila Komisija</w:t>
            </w:r>
          </w:p>
        </w:tc>
        <w:tc>
          <w:tcPr>
            <w:tcW w:w="4876" w:type="dxa"/>
            <w:hideMark/>
          </w:tcPr>
          <w:p w14:paraId="457E29DE" w14:textId="77777777" w:rsidR="003C00F0" w:rsidRPr="00485FD5" w:rsidRDefault="003C00F0" w:rsidP="0044196D">
            <w:pPr>
              <w:pStyle w:val="ColumnHeading"/>
              <w:keepNext/>
            </w:pPr>
            <w:r w:rsidRPr="00485FD5">
              <w:t>Izmjena</w:t>
            </w:r>
          </w:p>
        </w:tc>
      </w:tr>
      <w:tr w:rsidR="003C00F0" w:rsidRPr="00485FD5" w14:paraId="71626345" w14:textId="77777777" w:rsidTr="0044196D">
        <w:trPr>
          <w:jc w:val="center"/>
        </w:trPr>
        <w:tc>
          <w:tcPr>
            <w:tcW w:w="4876" w:type="dxa"/>
            <w:hideMark/>
          </w:tcPr>
          <w:p w14:paraId="21370699" w14:textId="6B5CE1D9" w:rsidR="003C00F0" w:rsidRPr="00485FD5" w:rsidRDefault="003C00F0" w:rsidP="0044196D">
            <w:pPr>
              <w:pStyle w:val="Normal6"/>
            </w:pPr>
            <w:r w:rsidRPr="00485FD5">
              <w:t>Zbog politike u vezi s tržištem rada, države članice mogu provjeriti mogu li se na radno mjesto zaposliti državljani te države članice ili drugi  državljani Unije ili državljani trećih zemalja koji zakonito borave u toj državi članici.</w:t>
            </w:r>
          </w:p>
        </w:tc>
        <w:tc>
          <w:tcPr>
            <w:tcW w:w="4876" w:type="dxa"/>
            <w:hideMark/>
          </w:tcPr>
          <w:p w14:paraId="5704E217" w14:textId="65513FEF" w:rsidR="003C00F0" w:rsidRPr="00485FD5" w:rsidRDefault="003C00F0" w:rsidP="0044196D">
            <w:pPr>
              <w:pStyle w:val="Normal6"/>
              <w:rPr>
                <w:szCs w:val="24"/>
              </w:rPr>
            </w:pPr>
            <w:r w:rsidRPr="00485FD5">
              <w:t xml:space="preserve">Zbog politike u vezi s tržištem rada, države članice mogu provjeriti mogu li se na radno mjesto zaposliti državljani te države članice ili drugi  državljani Unije ili državljani trećih zemalja koji zakonito borave u toj državi članici i </w:t>
            </w:r>
            <w:r w:rsidRPr="00485FD5">
              <w:rPr>
                <w:b/>
                <w:i/>
              </w:rPr>
              <w:t>dati im prioritet pri zapošljavanju</w:t>
            </w:r>
            <w:r w:rsidRPr="00485FD5">
              <w:t>.</w:t>
            </w:r>
          </w:p>
        </w:tc>
      </w:tr>
    </w:tbl>
    <w:p w14:paraId="668742E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E1D927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F88F289" w14:textId="77777777" w:rsidR="003C00F0" w:rsidRPr="00485FD5" w:rsidRDefault="003C00F0" w:rsidP="003C00F0">
      <w:pPr>
        <w:pStyle w:val="Normal12Italic"/>
        <w:rPr>
          <w:noProof w:val="0"/>
        </w:rPr>
      </w:pPr>
      <w:r w:rsidRPr="00485FD5">
        <w:rPr>
          <w:noProof w:val="0"/>
        </w:rPr>
        <w:t>Domaći radnici i radnici iz Unije trebali bi uvijek imati prednost pri zapošljavanju.</w:t>
      </w:r>
    </w:p>
    <w:p w14:paraId="43CD762B" w14:textId="77777777" w:rsidR="003C00F0" w:rsidRPr="00485FD5" w:rsidRDefault="003C00F0" w:rsidP="003C00F0">
      <w:r w:rsidRPr="00485FD5">
        <w:rPr>
          <w:rStyle w:val="HideTWBExt"/>
          <w:noProof w:val="0"/>
        </w:rPr>
        <w:t>&lt;/AmendB&gt;</w:t>
      </w:r>
    </w:p>
    <w:p w14:paraId="6E98C23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314</w:t>
      </w:r>
      <w:r w:rsidRPr="00485FD5">
        <w:rPr>
          <w:rStyle w:val="HideTWBExt"/>
          <w:b w:val="0"/>
          <w:noProof w:val="0"/>
        </w:rPr>
        <w:t>&lt;/NumAmB&gt;</w:t>
      </w:r>
    </w:p>
    <w:p w14:paraId="7560BB35" w14:textId="77777777" w:rsidR="003C00F0" w:rsidRPr="00485FD5" w:rsidRDefault="003C00F0" w:rsidP="003C00F0">
      <w:pPr>
        <w:pStyle w:val="NormalBold"/>
      </w:pPr>
      <w:r w:rsidRPr="00485FD5">
        <w:rPr>
          <w:rStyle w:val="HideTWBExt"/>
          <w:b w:val="0"/>
          <w:noProof w:val="0"/>
        </w:rPr>
        <w:t>&lt;RepeatBlock-By&gt;&lt;Members&gt;</w:t>
      </w:r>
      <w:r w:rsidRPr="00485FD5">
        <w:t>Jeroen Lenaers</w:t>
      </w:r>
      <w:r w:rsidRPr="00485FD5">
        <w:rPr>
          <w:rStyle w:val="HideTWBExt"/>
          <w:b w:val="0"/>
          <w:noProof w:val="0"/>
        </w:rPr>
        <w:t>&lt;/Members&gt;</w:t>
      </w:r>
    </w:p>
    <w:p w14:paraId="1AFAD5AB" w14:textId="77777777" w:rsidR="003C00F0" w:rsidRPr="00485FD5" w:rsidRDefault="003C00F0" w:rsidP="003C00F0">
      <w:r w:rsidRPr="00485FD5">
        <w:rPr>
          <w:rStyle w:val="HideTWBExt"/>
          <w:noProof w:val="0"/>
        </w:rPr>
        <w:t>&lt;/RepeatBlock-By&gt;</w:t>
      </w:r>
    </w:p>
    <w:p w14:paraId="23E3CCE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5377959" w14:textId="77777777" w:rsidR="003C00F0" w:rsidRPr="00485FD5" w:rsidRDefault="003C00F0" w:rsidP="003C00F0">
      <w:pPr>
        <w:pStyle w:val="NormalBold"/>
      </w:pPr>
      <w:r w:rsidRPr="00485FD5">
        <w:rPr>
          <w:rStyle w:val="HideTWBExt"/>
          <w:b w:val="0"/>
          <w:noProof w:val="0"/>
        </w:rPr>
        <w:t>&lt;Article&gt;</w:t>
      </w:r>
      <w:r w:rsidRPr="00485FD5">
        <w:t>Članak 15.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167CC5D" w14:textId="77777777" w:rsidTr="0044196D">
        <w:trPr>
          <w:jc w:val="center"/>
        </w:trPr>
        <w:tc>
          <w:tcPr>
            <w:tcW w:w="9752" w:type="dxa"/>
            <w:gridSpan w:val="2"/>
          </w:tcPr>
          <w:p w14:paraId="6C375293" w14:textId="77777777" w:rsidR="003C00F0" w:rsidRPr="00485FD5" w:rsidRDefault="003C00F0" w:rsidP="0044196D">
            <w:pPr>
              <w:keepNext/>
            </w:pPr>
          </w:p>
        </w:tc>
      </w:tr>
      <w:tr w:rsidR="003C00F0" w:rsidRPr="00485FD5" w14:paraId="271EE754" w14:textId="77777777" w:rsidTr="0044196D">
        <w:trPr>
          <w:jc w:val="center"/>
        </w:trPr>
        <w:tc>
          <w:tcPr>
            <w:tcW w:w="4876" w:type="dxa"/>
            <w:hideMark/>
          </w:tcPr>
          <w:p w14:paraId="2617C21C" w14:textId="77777777" w:rsidR="003C00F0" w:rsidRPr="00485FD5" w:rsidRDefault="003C00F0" w:rsidP="0044196D">
            <w:pPr>
              <w:pStyle w:val="ColumnHeading"/>
              <w:keepNext/>
            </w:pPr>
            <w:r w:rsidRPr="00485FD5">
              <w:t>Tekst koji je predložila Komisija</w:t>
            </w:r>
          </w:p>
        </w:tc>
        <w:tc>
          <w:tcPr>
            <w:tcW w:w="4876" w:type="dxa"/>
            <w:hideMark/>
          </w:tcPr>
          <w:p w14:paraId="787E7A18" w14:textId="77777777" w:rsidR="003C00F0" w:rsidRPr="00485FD5" w:rsidRDefault="003C00F0" w:rsidP="0044196D">
            <w:pPr>
              <w:pStyle w:val="ColumnHeading"/>
              <w:keepNext/>
            </w:pPr>
            <w:r w:rsidRPr="00485FD5">
              <w:t>Izmjena</w:t>
            </w:r>
          </w:p>
        </w:tc>
      </w:tr>
      <w:tr w:rsidR="003C00F0" w:rsidRPr="00485FD5" w14:paraId="41CB925E" w14:textId="77777777" w:rsidTr="0044196D">
        <w:trPr>
          <w:jc w:val="center"/>
        </w:trPr>
        <w:tc>
          <w:tcPr>
            <w:tcW w:w="4876" w:type="dxa"/>
            <w:hideMark/>
          </w:tcPr>
          <w:p w14:paraId="679D37B0" w14:textId="790EA8A2" w:rsidR="003C00F0" w:rsidRPr="00485FD5" w:rsidRDefault="003C00F0" w:rsidP="0044196D">
            <w:pPr>
              <w:pStyle w:val="Normal6"/>
            </w:pPr>
            <w:r w:rsidRPr="00485FD5">
              <w:t>Zbog politike u vezi s tržištem rada, države članice mogu provjeriti mogu li se na radno mjesto zaposliti državljani te države članice ili drugi  državljani Unije ili državljani trećih zemalja koji zakonito borave u toj državi članici.</w:t>
            </w:r>
          </w:p>
        </w:tc>
        <w:tc>
          <w:tcPr>
            <w:tcW w:w="4876" w:type="dxa"/>
            <w:hideMark/>
          </w:tcPr>
          <w:p w14:paraId="156E414B" w14:textId="426855DF" w:rsidR="003C00F0" w:rsidRPr="00485FD5" w:rsidRDefault="003C00F0" w:rsidP="0044196D">
            <w:pPr>
              <w:pStyle w:val="Normal6"/>
              <w:rPr>
                <w:szCs w:val="24"/>
              </w:rPr>
            </w:pPr>
            <w:r w:rsidRPr="00485FD5">
              <w:rPr>
                <w:b/>
                <w:i/>
              </w:rPr>
              <w:t>Ne dovodeći u pitanje stavak 1.</w:t>
            </w:r>
            <w:r w:rsidRPr="00485FD5">
              <w:t>, zbog politike u vezi s tržištem rada, države članice mogu provjeriti mogu li se na radno mjesto zaposliti državljani te države članice ili drugi  državljani Unije ili državljani trećih zemalja koji zakonito borave u toj državi članici.</w:t>
            </w:r>
          </w:p>
        </w:tc>
      </w:tr>
    </w:tbl>
    <w:p w14:paraId="39BAFBD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55D0D59" w14:textId="77777777" w:rsidR="003C00F0" w:rsidRPr="00485FD5" w:rsidRDefault="003C00F0" w:rsidP="003C00F0">
      <w:r w:rsidRPr="00485FD5">
        <w:rPr>
          <w:rStyle w:val="HideTWBExt"/>
          <w:noProof w:val="0"/>
        </w:rPr>
        <w:t>&lt;/AmendB&gt;</w:t>
      </w:r>
    </w:p>
    <w:p w14:paraId="49A4E62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315</w:t>
      </w:r>
      <w:r w:rsidRPr="00485FD5">
        <w:rPr>
          <w:rStyle w:val="HideTWBExt"/>
          <w:b w:val="0"/>
          <w:noProof w:val="0"/>
        </w:rPr>
        <w:t>&lt;/NumAmB&gt;</w:t>
      </w:r>
    </w:p>
    <w:p w14:paraId="561E51FD"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643C3F5C"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6578E33" w14:textId="77777777" w:rsidR="003C00F0" w:rsidRPr="00485FD5" w:rsidRDefault="003C00F0" w:rsidP="003C00F0">
      <w:r w:rsidRPr="00485FD5">
        <w:rPr>
          <w:rStyle w:val="HideTWBExt"/>
          <w:noProof w:val="0"/>
        </w:rPr>
        <w:t>&lt;/RepeatBlock-By&gt;</w:t>
      </w:r>
    </w:p>
    <w:p w14:paraId="17F73C4E"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02D146E5" w14:textId="77777777" w:rsidR="003C00F0" w:rsidRPr="00485FD5" w:rsidRDefault="003C00F0" w:rsidP="003C00F0">
      <w:pPr>
        <w:pStyle w:val="NormalBold"/>
      </w:pPr>
      <w:r w:rsidRPr="00485FD5">
        <w:rPr>
          <w:rStyle w:val="HideTWBExt"/>
          <w:b w:val="0"/>
          <w:noProof w:val="0"/>
        </w:rPr>
        <w:t>&lt;Article&gt;</w:t>
      </w:r>
      <w:r w:rsidRPr="00485FD5">
        <w:t>Članak 15. – stavak 3.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5470D83" w14:textId="77777777" w:rsidTr="0044196D">
        <w:trPr>
          <w:jc w:val="center"/>
        </w:trPr>
        <w:tc>
          <w:tcPr>
            <w:tcW w:w="9752" w:type="dxa"/>
            <w:gridSpan w:val="2"/>
          </w:tcPr>
          <w:p w14:paraId="31996867" w14:textId="77777777" w:rsidR="003C00F0" w:rsidRPr="00485FD5" w:rsidRDefault="003C00F0" w:rsidP="0044196D">
            <w:pPr>
              <w:keepNext/>
            </w:pPr>
          </w:p>
        </w:tc>
      </w:tr>
      <w:tr w:rsidR="003C00F0" w:rsidRPr="00485FD5" w14:paraId="40FB7456" w14:textId="77777777" w:rsidTr="0044196D">
        <w:trPr>
          <w:jc w:val="center"/>
        </w:trPr>
        <w:tc>
          <w:tcPr>
            <w:tcW w:w="4876" w:type="dxa"/>
            <w:hideMark/>
          </w:tcPr>
          <w:p w14:paraId="71DE401D" w14:textId="77777777" w:rsidR="003C00F0" w:rsidRPr="00485FD5" w:rsidRDefault="003C00F0" w:rsidP="0044196D">
            <w:pPr>
              <w:pStyle w:val="ColumnHeading"/>
              <w:keepNext/>
            </w:pPr>
            <w:r w:rsidRPr="00485FD5">
              <w:t>Tekst koji je predložila Komisija</w:t>
            </w:r>
          </w:p>
        </w:tc>
        <w:tc>
          <w:tcPr>
            <w:tcW w:w="4876" w:type="dxa"/>
            <w:hideMark/>
          </w:tcPr>
          <w:p w14:paraId="764E9D74" w14:textId="77777777" w:rsidR="003C00F0" w:rsidRPr="00485FD5" w:rsidRDefault="003C00F0" w:rsidP="0044196D">
            <w:pPr>
              <w:pStyle w:val="ColumnHeading"/>
              <w:keepNext/>
            </w:pPr>
            <w:r w:rsidRPr="00485FD5">
              <w:t>Izmjena</w:t>
            </w:r>
          </w:p>
        </w:tc>
      </w:tr>
      <w:tr w:rsidR="003C00F0" w:rsidRPr="00485FD5" w14:paraId="1A87168B" w14:textId="77777777" w:rsidTr="0044196D">
        <w:trPr>
          <w:jc w:val="center"/>
        </w:trPr>
        <w:tc>
          <w:tcPr>
            <w:tcW w:w="4876" w:type="dxa"/>
            <w:hideMark/>
          </w:tcPr>
          <w:p w14:paraId="09AAD133" w14:textId="77777777" w:rsidR="003C00F0" w:rsidRPr="00485FD5" w:rsidRDefault="003C00F0" w:rsidP="0044196D">
            <w:pPr>
              <w:pStyle w:val="Normal6"/>
            </w:pPr>
            <w:r w:rsidRPr="00485FD5">
              <w:t>3.</w:t>
            </w:r>
            <w:r w:rsidRPr="00485FD5">
              <w:tab/>
              <w:t xml:space="preserve">Države članice prema podnositeljima zahtjeva postupaju jednako kao </w:t>
            </w:r>
            <w:r w:rsidRPr="00485FD5">
              <w:rPr>
                <w:b/>
                <w:i/>
              </w:rPr>
              <w:t>prema</w:t>
            </w:r>
            <w:r w:rsidRPr="00485FD5">
              <w:t xml:space="preserve"> vlastitim građanima u pogledu:</w:t>
            </w:r>
          </w:p>
        </w:tc>
        <w:tc>
          <w:tcPr>
            <w:tcW w:w="4876" w:type="dxa"/>
            <w:hideMark/>
          </w:tcPr>
          <w:p w14:paraId="79284FB7" w14:textId="77777777" w:rsidR="003C00F0" w:rsidRPr="00485FD5" w:rsidRDefault="003C00F0" w:rsidP="0044196D">
            <w:pPr>
              <w:pStyle w:val="Normal6"/>
              <w:rPr>
                <w:szCs w:val="24"/>
              </w:rPr>
            </w:pPr>
            <w:r w:rsidRPr="00485FD5">
              <w:t>3.</w:t>
            </w:r>
            <w:r w:rsidRPr="00485FD5">
              <w:tab/>
              <w:t xml:space="preserve">Države članice prema podnositeljima zahtjeva postupaju jednako kao prema vlastitim građanima, </w:t>
            </w:r>
            <w:r w:rsidRPr="00485FD5">
              <w:rPr>
                <w:b/>
                <w:i/>
              </w:rPr>
              <w:t>od trenutka kad podnosu zahtjev za međunarodnu zaštitu</w:t>
            </w:r>
            <w:r w:rsidRPr="00485FD5">
              <w:t>, u pogledu:</w:t>
            </w:r>
          </w:p>
        </w:tc>
      </w:tr>
    </w:tbl>
    <w:p w14:paraId="4B789E1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D56097C" w14:textId="77777777" w:rsidR="003C00F0" w:rsidRPr="00485FD5" w:rsidRDefault="003C00F0" w:rsidP="003C00F0">
      <w:r w:rsidRPr="00485FD5">
        <w:rPr>
          <w:rStyle w:val="HideTWBExt"/>
          <w:noProof w:val="0"/>
        </w:rPr>
        <w:t>&lt;/AmendB&gt;</w:t>
      </w:r>
    </w:p>
    <w:p w14:paraId="3DF72A7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316</w:t>
      </w:r>
      <w:r w:rsidRPr="00485FD5">
        <w:rPr>
          <w:rStyle w:val="HideTWBExt"/>
          <w:b w:val="0"/>
          <w:noProof w:val="0"/>
        </w:rPr>
        <w:t>&lt;/NumAmB&gt;</w:t>
      </w:r>
    </w:p>
    <w:p w14:paraId="4E243C1E"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F232988" w14:textId="77777777" w:rsidR="003C00F0" w:rsidRPr="00485FD5" w:rsidRDefault="003C00F0" w:rsidP="003C00F0">
      <w:r w:rsidRPr="00485FD5">
        <w:rPr>
          <w:rStyle w:val="HideTWBExt"/>
          <w:noProof w:val="0"/>
        </w:rPr>
        <w:t>&lt;/RepeatBlock-By&gt;</w:t>
      </w:r>
    </w:p>
    <w:p w14:paraId="62FD300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6296746" w14:textId="77777777" w:rsidR="003C00F0" w:rsidRPr="00485FD5" w:rsidRDefault="003C00F0" w:rsidP="003C00F0">
      <w:pPr>
        <w:pStyle w:val="NormalBold"/>
      </w:pPr>
      <w:r w:rsidRPr="00485FD5">
        <w:rPr>
          <w:rStyle w:val="HideTWBExt"/>
          <w:b w:val="0"/>
          <w:noProof w:val="0"/>
        </w:rPr>
        <w:t>&lt;Article&gt;</w:t>
      </w:r>
      <w:r w:rsidRPr="00485FD5">
        <w:t>Članak 15. – stavak 3.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6232F9D" w14:textId="77777777" w:rsidTr="0044196D">
        <w:trPr>
          <w:jc w:val="center"/>
        </w:trPr>
        <w:tc>
          <w:tcPr>
            <w:tcW w:w="9752" w:type="dxa"/>
            <w:gridSpan w:val="2"/>
          </w:tcPr>
          <w:p w14:paraId="1D6BA845" w14:textId="77777777" w:rsidR="003C00F0" w:rsidRPr="00485FD5" w:rsidRDefault="003C00F0" w:rsidP="0044196D">
            <w:pPr>
              <w:keepNext/>
            </w:pPr>
          </w:p>
        </w:tc>
      </w:tr>
      <w:tr w:rsidR="003C00F0" w:rsidRPr="00485FD5" w14:paraId="6793BEFC" w14:textId="77777777" w:rsidTr="0044196D">
        <w:trPr>
          <w:jc w:val="center"/>
        </w:trPr>
        <w:tc>
          <w:tcPr>
            <w:tcW w:w="4876" w:type="dxa"/>
            <w:hideMark/>
          </w:tcPr>
          <w:p w14:paraId="4EE67DFD" w14:textId="77777777" w:rsidR="003C00F0" w:rsidRPr="00485FD5" w:rsidRDefault="003C00F0" w:rsidP="0044196D">
            <w:pPr>
              <w:pStyle w:val="ColumnHeading"/>
              <w:keepNext/>
            </w:pPr>
            <w:r w:rsidRPr="00485FD5">
              <w:t>Tekst koji je predložila Komisija</w:t>
            </w:r>
          </w:p>
        </w:tc>
        <w:tc>
          <w:tcPr>
            <w:tcW w:w="4876" w:type="dxa"/>
            <w:hideMark/>
          </w:tcPr>
          <w:p w14:paraId="7B7C3896" w14:textId="77777777" w:rsidR="003C00F0" w:rsidRPr="00485FD5" w:rsidRDefault="003C00F0" w:rsidP="0044196D">
            <w:pPr>
              <w:pStyle w:val="ColumnHeading"/>
              <w:keepNext/>
            </w:pPr>
            <w:r w:rsidRPr="00485FD5">
              <w:t>Izmjena</w:t>
            </w:r>
          </w:p>
        </w:tc>
      </w:tr>
      <w:tr w:rsidR="003C00F0" w:rsidRPr="00485FD5" w14:paraId="75FB03BF" w14:textId="77777777" w:rsidTr="0044196D">
        <w:trPr>
          <w:jc w:val="center"/>
        </w:trPr>
        <w:tc>
          <w:tcPr>
            <w:tcW w:w="4876" w:type="dxa"/>
            <w:hideMark/>
          </w:tcPr>
          <w:p w14:paraId="2A12CA5A" w14:textId="77777777" w:rsidR="003C00F0" w:rsidRPr="00485FD5" w:rsidRDefault="003C00F0" w:rsidP="0044196D">
            <w:pPr>
              <w:pStyle w:val="Normal6"/>
            </w:pPr>
            <w:r w:rsidRPr="00485FD5">
              <w:t>3.</w:t>
            </w:r>
            <w:r w:rsidRPr="00485FD5">
              <w:tab/>
              <w:t xml:space="preserve">Države članice prema podnositeljima zahtjeva postupaju jednako kao </w:t>
            </w:r>
            <w:r w:rsidRPr="00485FD5">
              <w:rPr>
                <w:b/>
                <w:i/>
              </w:rPr>
              <w:t>prema</w:t>
            </w:r>
            <w:r w:rsidRPr="00485FD5">
              <w:t xml:space="preserve"> vlastitim građanima u pogledu:</w:t>
            </w:r>
          </w:p>
        </w:tc>
        <w:tc>
          <w:tcPr>
            <w:tcW w:w="4876" w:type="dxa"/>
            <w:hideMark/>
          </w:tcPr>
          <w:p w14:paraId="2DE99B63" w14:textId="77777777" w:rsidR="003C00F0" w:rsidRPr="00485FD5" w:rsidRDefault="003C00F0" w:rsidP="0044196D">
            <w:pPr>
              <w:pStyle w:val="Normal6"/>
              <w:rPr>
                <w:szCs w:val="24"/>
              </w:rPr>
            </w:pPr>
            <w:r w:rsidRPr="00485FD5">
              <w:t>3.</w:t>
            </w:r>
            <w:r w:rsidRPr="00485FD5">
              <w:tab/>
              <w:t xml:space="preserve">Države članice </w:t>
            </w:r>
            <w:r w:rsidRPr="00485FD5">
              <w:rPr>
                <w:b/>
                <w:i/>
              </w:rPr>
              <w:t>mogu</w:t>
            </w:r>
            <w:r w:rsidRPr="00485FD5">
              <w:t xml:space="preserve"> prema podnositeljima zahtjeva </w:t>
            </w:r>
            <w:r w:rsidRPr="00485FD5">
              <w:rPr>
                <w:b/>
                <w:i/>
              </w:rPr>
              <w:t>postupati</w:t>
            </w:r>
            <w:r w:rsidRPr="00485FD5">
              <w:t xml:space="preserve"> jednako kao prema vlastitim građanima u pogledu:</w:t>
            </w:r>
          </w:p>
        </w:tc>
      </w:tr>
    </w:tbl>
    <w:p w14:paraId="39CBADF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5DDFF66" w14:textId="77777777" w:rsidR="003C00F0" w:rsidRPr="00485FD5" w:rsidRDefault="003C00F0" w:rsidP="003C00F0">
      <w:r w:rsidRPr="00485FD5">
        <w:rPr>
          <w:rStyle w:val="HideTWBExt"/>
          <w:noProof w:val="0"/>
        </w:rPr>
        <w:t>&lt;/AmendB&gt;</w:t>
      </w:r>
    </w:p>
    <w:p w14:paraId="644BC96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317</w:t>
      </w:r>
      <w:r w:rsidRPr="00485FD5">
        <w:rPr>
          <w:rStyle w:val="HideTWBExt"/>
          <w:b w:val="0"/>
          <w:noProof w:val="0"/>
        </w:rPr>
        <w:t>&lt;/NumAmB&gt;</w:t>
      </w:r>
    </w:p>
    <w:p w14:paraId="4A79F577" w14:textId="77777777" w:rsidR="003C00F0" w:rsidRPr="00485FD5" w:rsidRDefault="003C00F0" w:rsidP="003C00F0">
      <w:pPr>
        <w:pStyle w:val="NormalBold"/>
      </w:pPr>
      <w:r w:rsidRPr="00485FD5">
        <w:rPr>
          <w:rStyle w:val="HideTWBExt"/>
          <w:b w:val="0"/>
          <w:noProof w:val="0"/>
        </w:rPr>
        <w:t>&lt;RepeatBlock-By&gt;&lt;Members&gt;</w:t>
      </w:r>
      <w:r w:rsidRPr="00485FD5">
        <w:t>Branislav Škripek</w:t>
      </w:r>
      <w:r w:rsidRPr="00485FD5">
        <w:rPr>
          <w:rStyle w:val="HideTWBExt"/>
          <w:b w:val="0"/>
          <w:noProof w:val="0"/>
        </w:rPr>
        <w:t>&lt;/Members&gt;</w:t>
      </w:r>
    </w:p>
    <w:p w14:paraId="43CAC4E6" w14:textId="77777777" w:rsidR="003C00F0" w:rsidRPr="00485FD5" w:rsidRDefault="003C00F0" w:rsidP="003C00F0">
      <w:r w:rsidRPr="00485FD5">
        <w:rPr>
          <w:rStyle w:val="HideTWBExt"/>
          <w:noProof w:val="0"/>
        </w:rPr>
        <w:t>&lt;/RepeatBlock-By&gt;</w:t>
      </w:r>
    </w:p>
    <w:p w14:paraId="54F0904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BDB129D" w14:textId="77777777" w:rsidR="003C00F0" w:rsidRPr="00485FD5" w:rsidRDefault="003C00F0" w:rsidP="003C00F0">
      <w:pPr>
        <w:pStyle w:val="NormalBold"/>
      </w:pPr>
      <w:r w:rsidRPr="00485FD5">
        <w:rPr>
          <w:rStyle w:val="HideTWBExt"/>
          <w:b w:val="0"/>
          <w:noProof w:val="0"/>
        </w:rPr>
        <w:t>&lt;Article&gt;</w:t>
      </w:r>
      <w:r w:rsidRPr="00485FD5">
        <w:t>Članak 15. – stavak 3.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38F2BF9" w14:textId="77777777" w:rsidTr="0044196D">
        <w:trPr>
          <w:jc w:val="center"/>
        </w:trPr>
        <w:tc>
          <w:tcPr>
            <w:tcW w:w="9752" w:type="dxa"/>
            <w:gridSpan w:val="2"/>
          </w:tcPr>
          <w:p w14:paraId="0E65D453" w14:textId="77777777" w:rsidR="003C00F0" w:rsidRPr="00485FD5" w:rsidRDefault="003C00F0" w:rsidP="0044196D">
            <w:pPr>
              <w:keepNext/>
            </w:pPr>
          </w:p>
        </w:tc>
      </w:tr>
      <w:tr w:rsidR="003C00F0" w:rsidRPr="00485FD5" w14:paraId="63EBF581" w14:textId="77777777" w:rsidTr="0044196D">
        <w:trPr>
          <w:jc w:val="center"/>
        </w:trPr>
        <w:tc>
          <w:tcPr>
            <w:tcW w:w="4876" w:type="dxa"/>
            <w:hideMark/>
          </w:tcPr>
          <w:p w14:paraId="5696D5A8" w14:textId="77777777" w:rsidR="003C00F0" w:rsidRPr="00485FD5" w:rsidRDefault="003C00F0" w:rsidP="0044196D">
            <w:pPr>
              <w:pStyle w:val="ColumnHeading"/>
              <w:keepNext/>
            </w:pPr>
            <w:r w:rsidRPr="00485FD5">
              <w:t>Tekst koji je predložila Komisija</w:t>
            </w:r>
          </w:p>
        </w:tc>
        <w:tc>
          <w:tcPr>
            <w:tcW w:w="4876" w:type="dxa"/>
            <w:hideMark/>
          </w:tcPr>
          <w:p w14:paraId="738F84F1" w14:textId="77777777" w:rsidR="003C00F0" w:rsidRPr="00485FD5" w:rsidRDefault="003C00F0" w:rsidP="0044196D">
            <w:pPr>
              <w:pStyle w:val="ColumnHeading"/>
              <w:keepNext/>
            </w:pPr>
            <w:r w:rsidRPr="00485FD5">
              <w:t>Izmjena</w:t>
            </w:r>
          </w:p>
        </w:tc>
      </w:tr>
      <w:tr w:rsidR="003C00F0" w:rsidRPr="00485FD5" w14:paraId="66E613DB" w14:textId="77777777" w:rsidTr="0044196D">
        <w:trPr>
          <w:jc w:val="center"/>
        </w:trPr>
        <w:tc>
          <w:tcPr>
            <w:tcW w:w="4876" w:type="dxa"/>
            <w:hideMark/>
          </w:tcPr>
          <w:p w14:paraId="6E363BB0" w14:textId="77777777" w:rsidR="003C00F0" w:rsidRPr="00485FD5" w:rsidRDefault="003C00F0" w:rsidP="0044196D">
            <w:pPr>
              <w:pStyle w:val="Normal6"/>
            </w:pPr>
            <w:r w:rsidRPr="00485FD5">
              <w:t>3.</w:t>
            </w:r>
            <w:r w:rsidRPr="00485FD5">
              <w:tab/>
              <w:t xml:space="preserve">Države članice prema podnositeljima zahtjeva postupaju </w:t>
            </w:r>
            <w:r w:rsidRPr="00485FD5">
              <w:rPr>
                <w:b/>
                <w:i/>
              </w:rPr>
              <w:t>jednako</w:t>
            </w:r>
            <w:r w:rsidRPr="00485FD5">
              <w:t xml:space="preserve"> kao </w:t>
            </w:r>
            <w:r w:rsidRPr="00485FD5">
              <w:rPr>
                <w:b/>
                <w:i/>
              </w:rPr>
              <w:t>prema</w:t>
            </w:r>
            <w:r w:rsidRPr="00485FD5">
              <w:t xml:space="preserve"> vlastitim građanima u pogledu:</w:t>
            </w:r>
          </w:p>
        </w:tc>
        <w:tc>
          <w:tcPr>
            <w:tcW w:w="4876" w:type="dxa"/>
            <w:hideMark/>
          </w:tcPr>
          <w:p w14:paraId="319CC95F" w14:textId="77777777" w:rsidR="003C00F0" w:rsidRPr="00485FD5" w:rsidRDefault="003C00F0" w:rsidP="0044196D">
            <w:pPr>
              <w:pStyle w:val="Normal6"/>
              <w:rPr>
                <w:szCs w:val="24"/>
              </w:rPr>
            </w:pPr>
            <w:r w:rsidRPr="00485FD5">
              <w:t>3.</w:t>
            </w:r>
            <w:r w:rsidRPr="00485FD5">
              <w:tab/>
              <w:t xml:space="preserve">Države članice prema podnositeljima zahtjeva postupaju </w:t>
            </w:r>
            <w:r w:rsidRPr="00485FD5">
              <w:rPr>
                <w:b/>
                <w:i/>
              </w:rPr>
              <w:t>na odgovarajući način i ne daju im prednost pred</w:t>
            </w:r>
            <w:r w:rsidRPr="00485FD5">
              <w:t xml:space="preserve"> vlastitim građanima u pogledu:</w:t>
            </w:r>
          </w:p>
        </w:tc>
      </w:tr>
    </w:tbl>
    <w:p w14:paraId="2394AA4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9561B79" w14:textId="77777777" w:rsidR="003C00F0" w:rsidRPr="00485FD5" w:rsidRDefault="003C00F0" w:rsidP="003C00F0">
      <w:r w:rsidRPr="00485FD5">
        <w:rPr>
          <w:rStyle w:val="HideTWBExt"/>
          <w:noProof w:val="0"/>
        </w:rPr>
        <w:t>&lt;/AmendB&gt;</w:t>
      </w:r>
    </w:p>
    <w:p w14:paraId="48B4573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318</w:t>
      </w:r>
      <w:r w:rsidRPr="00485FD5">
        <w:rPr>
          <w:rStyle w:val="HideTWBExt"/>
          <w:b w:val="0"/>
          <w:noProof w:val="0"/>
        </w:rPr>
        <w:t>&lt;/NumAmB&gt;</w:t>
      </w:r>
    </w:p>
    <w:p w14:paraId="49823F5B"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24C55B41" w14:textId="77777777" w:rsidR="003C00F0" w:rsidRPr="00485FD5" w:rsidRDefault="003C00F0" w:rsidP="003C00F0">
      <w:r w:rsidRPr="00485FD5">
        <w:rPr>
          <w:rStyle w:val="HideTWBExt"/>
          <w:noProof w:val="0"/>
        </w:rPr>
        <w:lastRenderedPageBreak/>
        <w:t>&lt;/RepeatBlock-By&gt;</w:t>
      </w:r>
    </w:p>
    <w:p w14:paraId="424A943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226013D"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3D8FA97" w14:textId="77777777" w:rsidTr="0044196D">
        <w:trPr>
          <w:jc w:val="center"/>
        </w:trPr>
        <w:tc>
          <w:tcPr>
            <w:tcW w:w="9752" w:type="dxa"/>
            <w:gridSpan w:val="2"/>
          </w:tcPr>
          <w:p w14:paraId="470A5E85" w14:textId="77777777" w:rsidR="003C00F0" w:rsidRPr="00485FD5" w:rsidRDefault="003C00F0" w:rsidP="0044196D">
            <w:pPr>
              <w:keepNext/>
            </w:pPr>
          </w:p>
        </w:tc>
      </w:tr>
      <w:tr w:rsidR="003C00F0" w:rsidRPr="00485FD5" w14:paraId="61ED240A" w14:textId="77777777" w:rsidTr="0044196D">
        <w:trPr>
          <w:jc w:val="center"/>
        </w:trPr>
        <w:tc>
          <w:tcPr>
            <w:tcW w:w="4876" w:type="dxa"/>
            <w:hideMark/>
          </w:tcPr>
          <w:p w14:paraId="661270BC" w14:textId="77777777" w:rsidR="003C00F0" w:rsidRPr="00485FD5" w:rsidRDefault="003C00F0" w:rsidP="0044196D">
            <w:pPr>
              <w:pStyle w:val="ColumnHeading"/>
              <w:keepNext/>
            </w:pPr>
            <w:r w:rsidRPr="00485FD5">
              <w:t>Tekst koji je predložila Komisija</w:t>
            </w:r>
          </w:p>
        </w:tc>
        <w:tc>
          <w:tcPr>
            <w:tcW w:w="4876" w:type="dxa"/>
            <w:hideMark/>
          </w:tcPr>
          <w:p w14:paraId="6C7BBC21" w14:textId="77777777" w:rsidR="003C00F0" w:rsidRPr="00485FD5" w:rsidRDefault="003C00F0" w:rsidP="0044196D">
            <w:pPr>
              <w:pStyle w:val="ColumnHeading"/>
              <w:keepNext/>
            </w:pPr>
            <w:r w:rsidRPr="00485FD5">
              <w:t>Izmjena</w:t>
            </w:r>
          </w:p>
        </w:tc>
      </w:tr>
      <w:tr w:rsidR="003C00F0" w:rsidRPr="00485FD5" w14:paraId="044C3794" w14:textId="77777777" w:rsidTr="0044196D">
        <w:trPr>
          <w:jc w:val="center"/>
        </w:trPr>
        <w:tc>
          <w:tcPr>
            <w:tcW w:w="4876" w:type="dxa"/>
            <w:hideMark/>
          </w:tcPr>
          <w:p w14:paraId="618C7CC1" w14:textId="77777777" w:rsidR="003C00F0" w:rsidRPr="00485FD5" w:rsidRDefault="003C00F0" w:rsidP="0044196D">
            <w:pPr>
              <w:pStyle w:val="Normal6"/>
            </w:pPr>
            <w:r w:rsidRPr="00485FD5">
              <w:t>(a)</w:t>
            </w:r>
            <w:r w:rsidRPr="00485FD5">
              <w:tab/>
              <w:t>uvjeta rada, uključujući plaću i otkaz, godišnji odmor i praznike te zdravstvene i sigurnosne zahtjeve na radnome mjestu;</w:t>
            </w:r>
          </w:p>
        </w:tc>
        <w:tc>
          <w:tcPr>
            <w:tcW w:w="4876" w:type="dxa"/>
            <w:hideMark/>
          </w:tcPr>
          <w:p w14:paraId="659AF23F" w14:textId="77777777" w:rsidR="003C00F0" w:rsidRPr="00485FD5" w:rsidRDefault="003C00F0" w:rsidP="0044196D">
            <w:pPr>
              <w:pStyle w:val="Normal6"/>
              <w:rPr>
                <w:szCs w:val="24"/>
              </w:rPr>
            </w:pPr>
            <w:r w:rsidRPr="00485FD5">
              <w:t>(a)</w:t>
            </w:r>
            <w:r w:rsidRPr="00485FD5">
              <w:tab/>
              <w:t xml:space="preserve">uvjeta rada, uključujući naknadu za rad i otkaz, </w:t>
            </w:r>
            <w:r w:rsidRPr="00485FD5">
              <w:rPr>
                <w:b/>
                <w:i/>
              </w:rPr>
              <w:t>radno vrijeme</w:t>
            </w:r>
            <w:r w:rsidRPr="00485FD5">
              <w:t>, dopust i praznike, kao i na zdravstvene i sigurnosne uvjete na radnom mjestu;</w:t>
            </w:r>
          </w:p>
        </w:tc>
      </w:tr>
    </w:tbl>
    <w:p w14:paraId="7AFCD05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FD0FCC2" w14:textId="77777777" w:rsidR="003C00F0" w:rsidRPr="00485FD5" w:rsidRDefault="003C00F0" w:rsidP="003C00F0">
      <w:r w:rsidRPr="00485FD5">
        <w:rPr>
          <w:rStyle w:val="HideTWBExt"/>
          <w:noProof w:val="0"/>
        </w:rPr>
        <w:t>&lt;/AmendB&gt;</w:t>
      </w:r>
    </w:p>
    <w:p w14:paraId="022DEA6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319</w:t>
      </w:r>
      <w:r w:rsidRPr="00485FD5">
        <w:rPr>
          <w:rStyle w:val="HideTWBExt"/>
          <w:b w:val="0"/>
          <w:noProof w:val="0"/>
        </w:rPr>
        <w:t>&lt;/NumAmB&gt;</w:t>
      </w:r>
    </w:p>
    <w:p w14:paraId="3685FDEF"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D6B7A1D"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F389589" w14:textId="77777777" w:rsidR="003C00F0" w:rsidRPr="00485FD5" w:rsidRDefault="003C00F0" w:rsidP="003C00F0">
      <w:r w:rsidRPr="00485FD5">
        <w:rPr>
          <w:rStyle w:val="HideTWBExt"/>
          <w:noProof w:val="0"/>
        </w:rPr>
        <w:t>&lt;/RepeatBlock-By&gt;</w:t>
      </w:r>
    </w:p>
    <w:p w14:paraId="28CD6AE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B8C1535"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49BA8A7" w14:textId="77777777" w:rsidTr="0044196D">
        <w:trPr>
          <w:jc w:val="center"/>
        </w:trPr>
        <w:tc>
          <w:tcPr>
            <w:tcW w:w="9752" w:type="dxa"/>
            <w:gridSpan w:val="2"/>
          </w:tcPr>
          <w:p w14:paraId="78168FE8" w14:textId="77777777" w:rsidR="003C00F0" w:rsidRPr="00485FD5" w:rsidRDefault="003C00F0" w:rsidP="0044196D">
            <w:pPr>
              <w:keepNext/>
            </w:pPr>
          </w:p>
        </w:tc>
      </w:tr>
      <w:tr w:rsidR="003C00F0" w:rsidRPr="00485FD5" w14:paraId="510512C4" w14:textId="77777777" w:rsidTr="0044196D">
        <w:trPr>
          <w:jc w:val="center"/>
        </w:trPr>
        <w:tc>
          <w:tcPr>
            <w:tcW w:w="4876" w:type="dxa"/>
            <w:hideMark/>
          </w:tcPr>
          <w:p w14:paraId="32A1BB67" w14:textId="77777777" w:rsidR="003C00F0" w:rsidRPr="00485FD5" w:rsidRDefault="003C00F0" w:rsidP="0044196D">
            <w:pPr>
              <w:pStyle w:val="ColumnHeading"/>
              <w:keepNext/>
            </w:pPr>
            <w:r w:rsidRPr="00485FD5">
              <w:t>Tekst koji je predložila Komisija</w:t>
            </w:r>
          </w:p>
        </w:tc>
        <w:tc>
          <w:tcPr>
            <w:tcW w:w="4876" w:type="dxa"/>
            <w:hideMark/>
          </w:tcPr>
          <w:p w14:paraId="019F22C2" w14:textId="77777777" w:rsidR="003C00F0" w:rsidRPr="00485FD5" w:rsidRDefault="003C00F0" w:rsidP="0044196D">
            <w:pPr>
              <w:pStyle w:val="ColumnHeading"/>
              <w:keepNext/>
            </w:pPr>
            <w:r w:rsidRPr="00485FD5">
              <w:t>Izmjena</w:t>
            </w:r>
          </w:p>
        </w:tc>
      </w:tr>
      <w:tr w:rsidR="003C00F0" w:rsidRPr="00485FD5" w14:paraId="6F9A23E4" w14:textId="77777777" w:rsidTr="0044196D">
        <w:trPr>
          <w:jc w:val="center"/>
        </w:trPr>
        <w:tc>
          <w:tcPr>
            <w:tcW w:w="4876" w:type="dxa"/>
            <w:hideMark/>
          </w:tcPr>
          <w:p w14:paraId="4AADBC13" w14:textId="77777777" w:rsidR="003C00F0" w:rsidRPr="00485FD5" w:rsidRDefault="003C00F0" w:rsidP="0044196D">
            <w:pPr>
              <w:pStyle w:val="Normal6"/>
            </w:pPr>
            <w:r w:rsidRPr="00485FD5">
              <w:t>(b)</w:t>
            </w:r>
            <w:r w:rsidRPr="00485FD5">
              <w:tab/>
              <w:t xml:space="preserve">slobode udruživanja i povezivanja te članstva u organizaciji koja predstavlja radnike ili poslodavce ili u bilo kojoj strukovnoj organizaciji, uključujući povlastice koje nude takve organizacije, </w:t>
            </w:r>
            <w:r w:rsidRPr="00485FD5">
              <w:rPr>
                <w:b/>
                <w:i/>
              </w:rPr>
              <w:t>ne dovodeći u pitanje nacionalne odredbe o javnom poretku i javnoj sigurnosti</w:t>
            </w:r>
            <w:r w:rsidRPr="00485FD5">
              <w:t>;</w:t>
            </w:r>
          </w:p>
        </w:tc>
        <w:tc>
          <w:tcPr>
            <w:tcW w:w="4876" w:type="dxa"/>
            <w:hideMark/>
          </w:tcPr>
          <w:p w14:paraId="0615062A" w14:textId="77777777" w:rsidR="003C00F0" w:rsidRPr="00485FD5" w:rsidRDefault="003C00F0" w:rsidP="0044196D">
            <w:pPr>
              <w:pStyle w:val="Normal6"/>
              <w:rPr>
                <w:szCs w:val="24"/>
              </w:rPr>
            </w:pPr>
            <w:r w:rsidRPr="00485FD5">
              <w:t>(b)</w:t>
            </w:r>
            <w:r w:rsidRPr="00485FD5">
              <w:tab/>
              <w:t>slobode pristupanja i pripadanja organizacijama koje zastupaju radnike ili poslodavce te strukovnim udrugama, kao i članstva u njima, uključujući povlastice koje pružaju te organizacije;</w:t>
            </w:r>
          </w:p>
        </w:tc>
      </w:tr>
    </w:tbl>
    <w:p w14:paraId="075FC93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0B7A964" w14:textId="77777777" w:rsidR="003C00F0" w:rsidRPr="00485FD5" w:rsidRDefault="003C00F0" w:rsidP="003C00F0">
      <w:r w:rsidRPr="00485FD5">
        <w:rPr>
          <w:rStyle w:val="HideTWBExt"/>
          <w:noProof w:val="0"/>
        </w:rPr>
        <w:t>&lt;/AmendB&gt;</w:t>
      </w:r>
    </w:p>
    <w:p w14:paraId="476CC41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320</w:t>
      </w:r>
      <w:r w:rsidRPr="00485FD5">
        <w:rPr>
          <w:rStyle w:val="HideTWBExt"/>
          <w:b w:val="0"/>
          <w:noProof w:val="0"/>
        </w:rPr>
        <w:t>&lt;/NumAmB&gt;</w:t>
      </w:r>
    </w:p>
    <w:p w14:paraId="32ABC2F5"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0262FC9C" w14:textId="77777777" w:rsidR="003C00F0" w:rsidRPr="00485FD5" w:rsidRDefault="003C00F0" w:rsidP="003C00F0">
      <w:r w:rsidRPr="00485FD5">
        <w:rPr>
          <w:rStyle w:val="HideTWBExt"/>
          <w:noProof w:val="0"/>
        </w:rPr>
        <w:t>&lt;/RepeatBlock-By&gt;</w:t>
      </w:r>
    </w:p>
    <w:p w14:paraId="2A81AAB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B7EF13E"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B9FB13C" w14:textId="77777777" w:rsidTr="0044196D">
        <w:trPr>
          <w:jc w:val="center"/>
        </w:trPr>
        <w:tc>
          <w:tcPr>
            <w:tcW w:w="9752" w:type="dxa"/>
            <w:gridSpan w:val="2"/>
          </w:tcPr>
          <w:p w14:paraId="5FF9C24B" w14:textId="77777777" w:rsidR="003C00F0" w:rsidRPr="00485FD5" w:rsidRDefault="003C00F0" w:rsidP="0044196D">
            <w:pPr>
              <w:keepNext/>
            </w:pPr>
          </w:p>
        </w:tc>
      </w:tr>
      <w:tr w:rsidR="003C00F0" w:rsidRPr="00485FD5" w14:paraId="5DA8A804" w14:textId="77777777" w:rsidTr="0044196D">
        <w:trPr>
          <w:jc w:val="center"/>
        </w:trPr>
        <w:tc>
          <w:tcPr>
            <w:tcW w:w="4876" w:type="dxa"/>
            <w:hideMark/>
          </w:tcPr>
          <w:p w14:paraId="085EF330" w14:textId="77777777" w:rsidR="003C00F0" w:rsidRPr="00485FD5" w:rsidRDefault="003C00F0" w:rsidP="0044196D">
            <w:pPr>
              <w:pStyle w:val="ColumnHeading"/>
              <w:keepNext/>
            </w:pPr>
            <w:r w:rsidRPr="00485FD5">
              <w:t>Tekst koji je predložila Komisija</w:t>
            </w:r>
          </w:p>
        </w:tc>
        <w:tc>
          <w:tcPr>
            <w:tcW w:w="4876" w:type="dxa"/>
            <w:hideMark/>
          </w:tcPr>
          <w:p w14:paraId="3DA4283E" w14:textId="77777777" w:rsidR="003C00F0" w:rsidRPr="00485FD5" w:rsidRDefault="003C00F0" w:rsidP="0044196D">
            <w:pPr>
              <w:pStyle w:val="ColumnHeading"/>
              <w:keepNext/>
            </w:pPr>
            <w:r w:rsidRPr="00485FD5">
              <w:t>Izmjena</w:t>
            </w:r>
          </w:p>
        </w:tc>
      </w:tr>
      <w:tr w:rsidR="003C00F0" w:rsidRPr="00485FD5" w14:paraId="1E7E15A9" w14:textId="77777777" w:rsidTr="0044196D">
        <w:trPr>
          <w:jc w:val="center"/>
        </w:trPr>
        <w:tc>
          <w:tcPr>
            <w:tcW w:w="4876" w:type="dxa"/>
            <w:hideMark/>
          </w:tcPr>
          <w:p w14:paraId="2A4284F6" w14:textId="77777777" w:rsidR="003C00F0" w:rsidRPr="00485FD5" w:rsidRDefault="003C00F0" w:rsidP="0044196D">
            <w:pPr>
              <w:pStyle w:val="Normal6"/>
              <w:rPr>
                <w:b/>
                <w:i/>
              </w:rPr>
            </w:pPr>
            <w:r w:rsidRPr="00485FD5">
              <w:t>c)</w:t>
            </w:r>
            <w:r w:rsidRPr="00485FD5">
              <w:rPr>
                <w:b/>
                <w:i/>
              </w:rPr>
              <w:tab/>
            </w:r>
            <w:r w:rsidRPr="00485FD5">
              <w:t>obrazovanja i strukovnog osposobljavanja</w:t>
            </w:r>
            <w:r w:rsidRPr="00485FD5">
              <w:rPr>
                <w:b/>
                <w:i/>
              </w:rPr>
              <w:t>, osim stipendija i zajmova za studij i smještaj te drugih stipendija i zajmova povezanih s obrazovanjem i strukovnim osposobljavanjem</w:t>
            </w:r>
            <w:r w:rsidRPr="00485FD5">
              <w:t>;</w:t>
            </w:r>
          </w:p>
        </w:tc>
        <w:tc>
          <w:tcPr>
            <w:tcW w:w="4876" w:type="dxa"/>
            <w:hideMark/>
          </w:tcPr>
          <w:p w14:paraId="54F38D3C" w14:textId="77777777" w:rsidR="003C00F0" w:rsidRPr="00485FD5" w:rsidRDefault="003C00F0" w:rsidP="0044196D">
            <w:pPr>
              <w:pStyle w:val="Normal6"/>
              <w:rPr>
                <w:b/>
                <w:i/>
                <w:szCs w:val="24"/>
              </w:rPr>
            </w:pPr>
            <w:r w:rsidRPr="00485FD5">
              <w:t>c)</w:t>
            </w:r>
            <w:r w:rsidRPr="00485FD5">
              <w:rPr>
                <w:b/>
                <w:i/>
              </w:rPr>
              <w:tab/>
            </w:r>
            <w:r w:rsidRPr="00485FD5">
              <w:t>obrazovanja i strukovnog osposobljavanja;</w:t>
            </w:r>
          </w:p>
        </w:tc>
      </w:tr>
    </w:tbl>
    <w:p w14:paraId="6611A638"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E22AA87" w14:textId="77777777" w:rsidR="003C00F0" w:rsidRPr="00485FD5" w:rsidRDefault="003C00F0" w:rsidP="003C00F0">
      <w:r w:rsidRPr="00485FD5">
        <w:rPr>
          <w:rStyle w:val="HideTWBExt"/>
          <w:noProof w:val="0"/>
        </w:rPr>
        <w:t>&lt;/AmendB&gt;</w:t>
      </w:r>
    </w:p>
    <w:p w14:paraId="5862A2B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321</w:t>
      </w:r>
      <w:r w:rsidRPr="00485FD5">
        <w:rPr>
          <w:rStyle w:val="HideTWBExt"/>
          <w:b w:val="0"/>
          <w:noProof w:val="0"/>
        </w:rPr>
        <w:t>&lt;/NumAmB&gt;</w:t>
      </w:r>
    </w:p>
    <w:p w14:paraId="5B0A403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34D8A98"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40CAA72F" w14:textId="77777777" w:rsidR="003C00F0" w:rsidRPr="00485FD5" w:rsidRDefault="003C00F0" w:rsidP="003C00F0">
      <w:r w:rsidRPr="00485FD5">
        <w:rPr>
          <w:rStyle w:val="HideTWBExt"/>
          <w:noProof w:val="0"/>
        </w:rPr>
        <w:t>&lt;/RepeatBlock-By&gt;</w:t>
      </w:r>
    </w:p>
    <w:p w14:paraId="397C983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BE8E752"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9FFA1AD" w14:textId="77777777" w:rsidTr="0044196D">
        <w:trPr>
          <w:jc w:val="center"/>
        </w:trPr>
        <w:tc>
          <w:tcPr>
            <w:tcW w:w="9752" w:type="dxa"/>
            <w:gridSpan w:val="2"/>
          </w:tcPr>
          <w:p w14:paraId="30FF3777" w14:textId="77777777" w:rsidR="003C00F0" w:rsidRPr="00485FD5" w:rsidRDefault="003C00F0" w:rsidP="0044196D">
            <w:pPr>
              <w:keepNext/>
            </w:pPr>
          </w:p>
        </w:tc>
      </w:tr>
      <w:tr w:rsidR="003C00F0" w:rsidRPr="00485FD5" w14:paraId="187C8752" w14:textId="77777777" w:rsidTr="0044196D">
        <w:trPr>
          <w:jc w:val="center"/>
        </w:trPr>
        <w:tc>
          <w:tcPr>
            <w:tcW w:w="4876" w:type="dxa"/>
            <w:hideMark/>
          </w:tcPr>
          <w:p w14:paraId="6EEA54B1" w14:textId="77777777" w:rsidR="003C00F0" w:rsidRPr="00485FD5" w:rsidRDefault="003C00F0" w:rsidP="0044196D">
            <w:pPr>
              <w:pStyle w:val="ColumnHeading"/>
              <w:keepNext/>
            </w:pPr>
            <w:r w:rsidRPr="00485FD5">
              <w:t>Tekst koji je predložila Komisija</w:t>
            </w:r>
          </w:p>
        </w:tc>
        <w:tc>
          <w:tcPr>
            <w:tcW w:w="4876" w:type="dxa"/>
            <w:hideMark/>
          </w:tcPr>
          <w:p w14:paraId="2EC00B41" w14:textId="77777777" w:rsidR="003C00F0" w:rsidRPr="00485FD5" w:rsidRDefault="003C00F0" w:rsidP="0044196D">
            <w:pPr>
              <w:pStyle w:val="ColumnHeading"/>
              <w:keepNext/>
            </w:pPr>
            <w:r w:rsidRPr="00485FD5">
              <w:t>Izmjena</w:t>
            </w:r>
          </w:p>
        </w:tc>
      </w:tr>
      <w:tr w:rsidR="003C00F0" w:rsidRPr="00485FD5" w14:paraId="7D8B82FA" w14:textId="77777777" w:rsidTr="0044196D">
        <w:trPr>
          <w:jc w:val="center"/>
        </w:trPr>
        <w:tc>
          <w:tcPr>
            <w:tcW w:w="4876" w:type="dxa"/>
            <w:hideMark/>
          </w:tcPr>
          <w:p w14:paraId="7C600BEF" w14:textId="77777777" w:rsidR="003C00F0" w:rsidRPr="00485FD5" w:rsidRDefault="003C00F0" w:rsidP="0044196D">
            <w:pPr>
              <w:pStyle w:val="Normal6"/>
            </w:pPr>
            <w:r w:rsidRPr="00485FD5">
              <w:t>(c)</w:t>
            </w:r>
            <w:r w:rsidRPr="00485FD5">
              <w:tab/>
              <w:t>obrazovanja i strukovnog osposobljavanja, osim stipendija i zajmova za studij i smještaj te drugih stipendija i zajmova povezanih s obrazovanjem i strukovnim osposobljavanjem;</w:t>
            </w:r>
          </w:p>
        </w:tc>
        <w:tc>
          <w:tcPr>
            <w:tcW w:w="4876" w:type="dxa"/>
            <w:hideMark/>
          </w:tcPr>
          <w:p w14:paraId="0BB6C40B" w14:textId="77777777" w:rsidR="003C00F0" w:rsidRPr="00485FD5" w:rsidRDefault="003C00F0" w:rsidP="0044196D">
            <w:pPr>
              <w:pStyle w:val="Normal6"/>
              <w:rPr>
                <w:szCs w:val="24"/>
              </w:rPr>
            </w:pPr>
            <w:r w:rsidRPr="00485FD5">
              <w:t>(c)</w:t>
            </w:r>
            <w:r w:rsidRPr="00485FD5">
              <w:tab/>
            </w:r>
            <w:r w:rsidRPr="00485FD5">
              <w:rPr>
                <w:b/>
                <w:i/>
              </w:rPr>
              <w:t>obrazovanja i prilika za obrazovanje odraslih u vezi sa zapošljavanjem, uključujući tečajeva za unapređivanje vještina i praktičnog radnog iskustva</w:t>
            </w:r>
            <w:r w:rsidRPr="00485FD5">
              <w:t>, osim stipendija i zajmova za studij i uzdržavanje te drugih stipendija i zajmova povezanih s obrazovanjem i strukovnim osposobljavanjem;</w:t>
            </w:r>
          </w:p>
        </w:tc>
      </w:tr>
    </w:tbl>
    <w:p w14:paraId="6C2CBEB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9E0D57" w14:textId="77777777" w:rsidR="003C00F0" w:rsidRPr="00485FD5" w:rsidRDefault="003C00F0" w:rsidP="003C00F0">
      <w:r w:rsidRPr="00485FD5">
        <w:rPr>
          <w:rStyle w:val="HideTWBExt"/>
          <w:noProof w:val="0"/>
        </w:rPr>
        <w:t>&lt;/AmendB&gt;</w:t>
      </w:r>
    </w:p>
    <w:p w14:paraId="0F0390E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322</w:t>
      </w:r>
      <w:r w:rsidRPr="00485FD5">
        <w:rPr>
          <w:rStyle w:val="HideTWBExt"/>
          <w:b w:val="0"/>
          <w:noProof w:val="0"/>
        </w:rPr>
        <w:t>&lt;/NumAmB&gt;</w:t>
      </w:r>
    </w:p>
    <w:p w14:paraId="16DBA745"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03ACCD60" w14:textId="77777777" w:rsidR="003C00F0" w:rsidRPr="00485FD5" w:rsidRDefault="003C00F0" w:rsidP="003C00F0">
      <w:r w:rsidRPr="00485FD5">
        <w:rPr>
          <w:rStyle w:val="HideTWBExt"/>
          <w:noProof w:val="0"/>
        </w:rPr>
        <w:t>&lt;/RepeatBlock-By&gt;</w:t>
      </w:r>
    </w:p>
    <w:p w14:paraId="174F7E0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FA33F3D"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80AF985" w14:textId="77777777" w:rsidTr="0044196D">
        <w:trPr>
          <w:jc w:val="center"/>
        </w:trPr>
        <w:tc>
          <w:tcPr>
            <w:tcW w:w="9752" w:type="dxa"/>
            <w:gridSpan w:val="2"/>
          </w:tcPr>
          <w:p w14:paraId="14BDFFCC" w14:textId="77777777" w:rsidR="003C00F0" w:rsidRPr="00485FD5" w:rsidRDefault="003C00F0" w:rsidP="0044196D">
            <w:pPr>
              <w:keepNext/>
            </w:pPr>
          </w:p>
        </w:tc>
      </w:tr>
      <w:tr w:rsidR="003C00F0" w:rsidRPr="00485FD5" w14:paraId="3919C45B" w14:textId="77777777" w:rsidTr="0044196D">
        <w:trPr>
          <w:jc w:val="center"/>
        </w:trPr>
        <w:tc>
          <w:tcPr>
            <w:tcW w:w="4876" w:type="dxa"/>
            <w:hideMark/>
          </w:tcPr>
          <w:p w14:paraId="381336F0" w14:textId="77777777" w:rsidR="003C00F0" w:rsidRPr="00485FD5" w:rsidRDefault="003C00F0" w:rsidP="0044196D">
            <w:pPr>
              <w:pStyle w:val="ColumnHeading"/>
              <w:keepNext/>
            </w:pPr>
            <w:r w:rsidRPr="00485FD5">
              <w:t>Tekst koji je predložila Komisija</w:t>
            </w:r>
          </w:p>
        </w:tc>
        <w:tc>
          <w:tcPr>
            <w:tcW w:w="4876" w:type="dxa"/>
            <w:hideMark/>
          </w:tcPr>
          <w:p w14:paraId="542F63F0" w14:textId="77777777" w:rsidR="003C00F0" w:rsidRPr="00485FD5" w:rsidRDefault="003C00F0" w:rsidP="0044196D">
            <w:pPr>
              <w:pStyle w:val="ColumnHeading"/>
              <w:keepNext/>
            </w:pPr>
            <w:r w:rsidRPr="00485FD5">
              <w:t>Izmjena</w:t>
            </w:r>
          </w:p>
        </w:tc>
      </w:tr>
      <w:tr w:rsidR="003C00F0" w:rsidRPr="00485FD5" w14:paraId="281D41CE" w14:textId="77777777" w:rsidTr="0044196D">
        <w:trPr>
          <w:jc w:val="center"/>
        </w:trPr>
        <w:tc>
          <w:tcPr>
            <w:tcW w:w="4876" w:type="dxa"/>
            <w:hideMark/>
          </w:tcPr>
          <w:p w14:paraId="2C8EAC8E" w14:textId="77777777" w:rsidR="003C00F0" w:rsidRPr="00485FD5" w:rsidRDefault="003C00F0" w:rsidP="0044196D">
            <w:pPr>
              <w:pStyle w:val="Normal6"/>
            </w:pPr>
            <w:r w:rsidRPr="00485FD5">
              <w:t>(c)</w:t>
            </w:r>
            <w:r w:rsidRPr="00485FD5">
              <w:tab/>
            </w:r>
            <w:r w:rsidRPr="00485FD5">
              <w:rPr>
                <w:b/>
                <w:i/>
              </w:rPr>
              <w:t>obrazovanja i strukovnog osposobljavanja, osim stipendija i zajmova za studij i smještaj te drugih stipendija i zajmova povezanih s</w:t>
            </w:r>
            <w:r w:rsidRPr="00485FD5">
              <w:t xml:space="preserve"> obrazovanjem i strukovnim osposobljavanjem;</w:t>
            </w:r>
          </w:p>
        </w:tc>
        <w:tc>
          <w:tcPr>
            <w:tcW w:w="4876" w:type="dxa"/>
            <w:hideMark/>
          </w:tcPr>
          <w:p w14:paraId="787E80B9" w14:textId="77777777" w:rsidR="003C00F0" w:rsidRPr="00485FD5" w:rsidRDefault="003C00F0" w:rsidP="0044196D">
            <w:pPr>
              <w:pStyle w:val="Normal6"/>
              <w:rPr>
                <w:szCs w:val="24"/>
              </w:rPr>
            </w:pPr>
            <w:r w:rsidRPr="00485FD5">
              <w:t>(c)</w:t>
            </w:r>
            <w:r w:rsidRPr="00485FD5">
              <w:tab/>
              <w:t>obrazovanje i strukovno osposobljavanje;</w:t>
            </w:r>
          </w:p>
        </w:tc>
      </w:tr>
    </w:tbl>
    <w:p w14:paraId="0572346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95158F2" w14:textId="77777777" w:rsidR="003C00F0" w:rsidRPr="00485FD5" w:rsidRDefault="003C00F0" w:rsidP="003C00F0">
      <w:r w:rsidRPr="00485FD5">
        <w:rPr>
          <w:rStyle w:val="HideTWBExt"/>
          <w:noProof w:val="0"/>
        </w:rPr>
        <w:t>&lt;/AmendB&gt;</w:t>
      </w:r>
    </w:p>
    <w:p w14:paraId="05271B5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323</w:t>
      </w:r>
      <w:r w:rsidRPr="00485FD5">
        <w:rPr>
          <w:rStyle w:val="HideTWBExt"/>
          <w:b w:val="0"/>
          <w:noProof w:val="0"/>
        </w:rPr>
        <w:t>&lt;/NumAmB&gt;</w:t>
      </w:r>
    </w:p>
    <w:p w14:paraId="4850D18A"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F837B6A" w14:textId="77777777" w:rsidR="003C00F0" w:rsidRPr="00485FD5" w:rsidRDefault="003C00F0" w:rsidP="003C00F0">
      <w:r w:rsidRPr="00485FD5">
        <w:rPr>
          <w:rStyle w:val="HideTWBExt"/>
          <w:noProof w:val="0"/>
        </w:rPr>
        <w:t>&lt;/RepeatBlock-By&gt;</w:t>
      </w:r>
    </w:p>
    <w:p w14:paraId="52227B0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FD5CBFA"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d</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C5F56B8" w14:textId="77777777" w:rsidTr="0044196D">
        <w:trPr>
          <w:jc w:val="center"/>
        </w:trPr>
        <w:tc>
          <w:tcPr>
            <w:tcW w:w="9752" w:type="dxa"/>
            <w:gridSpan w:val="2"/>
          </w:tcPr>
          <w:p w14:paraId="17FEFDE7" w14:textId="77777777" w:rsidR="003C00F0" w:rsidRPr="00485FD5" w:rsidRDefault="003C00F0" w:rsidP="0044196D">
            <w:pPr>
              <w:keepNext/>
            </w:pPr>
          </w:p>
        </w:tc>
      </w:tr>
      <w:tr w:rsidR="003C00F0" w:rsidRPr="00485FD5" w14:paraId="5595B438" w14:textId="77777777" w:rsidTr="0044196D">
        <w:trPr>
          <w:jc w:val="center"/>
        </w:trPr>
        <w:tc>
          <w:tcPr>
            <w:tcW w:w="4876" w:type="dxa"/>
            <w:hideMark/>
          </w:tcPr>
          <w:p w14:paraId="608E957A" w14:textId="77777777" w:rsidR="003C00F0" w:rsidRPr="00485FD5" w:rsidRDefault="003C00F0" w:rsidP="0044196D">
            <w:pPr>
              <w:pStyle w:val="ColumnHeading"/>
              <w:keepNext/>
            </w:pPr>
            <w:r w:rsidRPr="00485FD5">
              <w:t>Tekst koji je predložila Komisija</w:t>
            </w:r>
          </w:p>
        </w:tc>
        <w:tc>
          <w:tcPr>
            <w:tcW w:w="4876" w:type="dxa"/>
            <w:hideMark/>
          </w:tcPr>
          <w:p w14:paraId="590951D8" w14:textId="77777777" w:rsidR="003C00F0" w:rsidRPr="00485FD5" w:rsidRDefault="003C00F0" w:rsidP="0044196D">
            <w:pPr>
              <w:pStyle w:val="ColumnHeading"/>
              <w:keepNext/>
            </w:pPr>
            <w:r w:rsidRPr="00485FD5">
              <w:t>Izmjena</w:t>
            </w:r>
          </w:p>
        </w:tc>
      </w:tr>
      <w:tr w:rsidR="003C00F0" w:rsidRPr="00485FD5" w14:paraId="6FAE867E" w14:textId="77777777" w:rsidTr="0044196D">
        <w:trPr>
          <w:jc w:val="center"/>
        </w:trPr>
        <w:tc>
          <w:tcPr>
            <w:tcW w:w="4876" w:type="dxa"/>
            <w:hideMark/>
          </w:tcPr>
          <w:p w14:paraId="6B2F9FA2" w14:textId="77777777" w:rsidR="003C00F0" w:rsidRPr="00485FD5" w:rsidRDefault="003C00F0" w:rsidP="0044196D">
            <w:pPr>
              <w:pStyle w:val="Normal6"/>
            </w:pPr>
            <w:r w:rsidRPr="00485FD5">
              <w:t>(d)</w:t>
            </w:r>
            <w:r w:rsidRPr="00485FD5">
              <w:tab/>
              <w:t xml:space="preserve">priznavanja diploma, certifikata i drugih dokaza formalnih kvalifikacija u kontekstu postojećih postupaka za priznavanje stranih kvalifikacija, </w:t>
            </w:r>
            <w:r w:rsidRPr="00485FD5">
              <w:rPr>
                <w:b/>
                <w:i/>
              </w:rPr>
              <w:t>omogućujući istodobno koliko je to moguće podnositeljima zahtjeva koji ne mogu dostaviti dokaze o svojim kvalifikacijama puni pristup odgovarajućim sustavima za procjenu, provjeru i potvrdu njihova prethodnog obrazovanja;</w:t>
            </w:r>
          </w:p>
        </w:tc>
        <w:tc>
          <w:tcPr>
            <w:tcW w:w="4876" w:type="dxa"/>
            <w:hideMark/>
          </w:tcPr>
          <w:p w14:paraId="1D0BFB25" w14:textId="77777777" w:rsidR="003C00F0" w:rsidRPr="00485FD5" w:rsidRDefault="003C00F0" w:rsidP="0044196D">
            <w:pPr>
              <w:pStyle w:val="Normal6"/>
              <w:rPr>
                <w:szCs w:val="24"/>
              </w:rPr>
            </w:pPr>
            <w:r w:rsidRPr="00485FD5">
              <w:t>(d)</w:t>
            </w:r>
            <w:r w:rsidRPr="00485FD5">
              <w:tab/>
              <w:t>priznavanja diploma, certifikata i drugih dokaza formalnih kvalifikacija u kontekstu postojećih postupaka za priznavanje stranih kvalifikacija.</w:t>
            </w:r>
          </w:p>
        </w:tc>
      </w:tr>
    </w:tbl>
    <w:p w14:paraId="156A77A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07C05AD" w14:textId="77777777" w:rsidR="003C00F0" w:rsidRPr="00485FD5" w:rsidRDefault="003C00F0" w:rsidP="003C00F0">
      <w:r w:rsidRPr="00485FD5">
        <w:rPr>
          <w:rStyle w:val="HideTWBExt"/>
          <w:noProof w:val="0"/>
        </w:rPr>
        <w:t>&lt;/AmendB&gt;</w:t>
      </w:r>
    </w:p>
    <w:p w14:paraId="6B62908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324</w:t>
      </w:r>
      <w:r w:rsidRPr="00485FD5">
        <w:rPr>
          <w:rStyle w:val="HideTWBExt"/>
          <w:b w:val="0"/>
          <w:noProof w:val="0"/>
        </w:rPr>
        <w:t>&lt;/NumAmB&gt;</w:t>
      </w:r>
    </w:p>
    <w:p w14:paraId="3F5073E6" w14:textId="77777777" w:rsidR="003C00F0" w:rsidRPr="00485FD5" w:rsidRDefault="003C00F0" w:rsidP="003C00F0">
      <w:pPr>
        <w:pStyle w:val="NormalBold"/>
      </w:pPr>
      <w:r w:rsidRPr="00485FD5">
        <w:rPr>
          <w:rStyle w:val="HideTWBExt"/>
          <w:b w:val="0"/>
          <w:noProof w:val="0"/>
        </w:rPr>
        <w:t>&lt;RepeatBlock-By&gt;&lt;Members&gt;</w:t>
      </w:r>
      <w:r w:rsidRPr="00485FD5">
        <w:t>Branislav Škripek</w:t>
      </w:r>
      <w:r w:rsidRPr="00485FD5">
        <w:rPr>
          <w:rStyle w:val="HideTWBExt"/>
          <w:b w:val="0"/>
          <w:noProof w:val="0"/>
        </w:rPr>
        <w:t>&lt;/Members&gt;</w:t>
      </w:r>
    </w:p>
    <w:p w14:paraId="0C7B1001" w14:textId="77777777" w:rsidR="003C00F0" w:rsidRPr="00485FD5" w:rsidRDefault="003C00F0" w:rsidP="003C00F0">
      <w:r w:rsidRPr="00485FD5">
        <w:rPr>
          <w:rStyle w:val="HideTWBExt"/>
          <w:noProof w:val="0"/>
        </w:rPr>
        <w:t>&lt;/RepeatBlock-By&gt;</w:t>
      </w:r>
    </w:p>
    <w:p w14:paraId="6821BAD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109F16B"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865A2D4" w14:textId="77777777" w:rsidTr="0044196D">
        <w:trPr>
          <w:jc w:val="center"/>
        </w:trPr>
        <w:tc>
          <w:tcPr>
            <w:tcW w:w="9752" w:type="dxa"/>
            <w:gridSpan w:val="2"/>
          </w:tcPr>
          <w:p w14:paraId="257F86DD" w14:textId="77777777" w:rsidR="003C00F0" w:rsidRPr="00485FD5" w:rsidRDefault="003C00F0" w:rsidP="0044196D">
            <w:pPr>
              <w:keepNext/>
            </w:pPr>
          </w:p>
        </w:tc>
      </w:tr>
      <w:tr w:rsidR="003C00F0" w:rsidRPr="00485FD5" w14:paraId="6534B14D" w14:textId="77777777" w:rsidTr="0044196D">
        <w:trPr>
          <w:jc w:val="center"/>
        </w:trPr>
        <w:tc>
          <w:tcPr>
            <w:tcW w:w="4876" w:type="dxa"/>
            <w:hideMark/>
          </w:tcPr>
          <w:p w14:paraId="5E2470FC" w14:textId="77777777" w:rsidR="003C00F0" w:rsidRPr="00485FD5" w:rsidRDefault="003C00F0" w:rsidP="0044196D">
            <w:pPr>
              <w:pStyle w:val="ColumnHeading"/>
              <w:keepNext/>
            </w:pPr>
            <w:r w:rsidRPr="00485FD5">
              <w:t>Tekst koji je predložila Komisija</w:t>
            </w:r>
          </w:p>
        </w:tc>
        <w:tc>
          <w:tcPr>
            <w:tcW w:w="4876" w:type="dxa"/>
            <w:hideMark/>
          </w:tcPr>
          <w:p w14:paraId="370F68CF" w14:textId="77777777" w:rsidR="003C00F0" w:rsidRPr="00485FD5" w:rsidRDefault="003C00F0" w:rsidP="0044196D">
            <w:pPr>
              <w:pStyle w:val="ColumnHeading"/>
              <w:keepNext/>
            </w:pPr>
            <w:r w:rsidRPr="00485FD5">
              <w:t>Izmjena</w:t>
            </w:r>
          </w:p>
        </w:tc>
      </w:tr>
      <w:tr w:rsidR="003C00F0" w:rsidRPr="00485FD5" w14:paraId="5BC93A93" w14:textId="77777777" w:rsidTr="0044196D">
        <w:trPr>
          <w:jc w:val="center"/>
        </w:trPr>
        <w:tc>
          <w:tcPr>
            <w:tcW w:w="4876" w:type="dxa"/>
            <w:hideMark/>
          </w:tcPr>
          <w:p w14:paraId="3182CA97" w14:textId="77777777" w:rsidR="003C00F0" w:rsidRPr="00485FD5" w:rsidRDefault="003C00F0" w:rsidP="0044196D">
            <w:pPr>
              <w:pStyle w:val="Normal6"/>
            </w:pPr>
            <w:r w:rsidRPr="00485FD5">
              <w:rPr>
                <w:b/>
                <w:i/>
              </w:rPr>
              <w:t>(e)</w:t>
            </w:r>
            <w:r w:rsidRPr="00485FD5">
              <w:tab/>
            </w:r>
            <w:r w:rsidRPr="00485FD5">
              <w:rPr>
                <w:b/>
                <w:i/>
              </w:rPr>
              <w:t>grana socijalne sigurnosti kako su definirane u Uredbi (EZ) br. 883/2004.</w:t>
            </w:r>
          </w:p>
        </w:tc>
        <w:tc>
          <w:tcPr>
            <w:tcW w:w="4876" w:type="dxa"/>
            <w:hideMark/>
          </w:tcPr>
          <w:p w14:paraId="01A2C0C0" w14:textId="77777777" w:rsidR="003C00F0" w:rsidRPr="00485FD5" w:rsidRDefault="003C00F0" w:rsidP="0044196D">
            <w:pPr>
              <w:pStyle w:val="Normal6"/>
              <w:rPr>
                <w:szCs w:val="24"/>
              </w:rPr>
            </w:pPr>
            <w:r w:rsidRPr="00485FD5">
              <w:rPr>
                <w:b/>
                <w:i/>
              </w:rPr>
              <w:t>Briše se.</w:t>
            </w:r>
          </w:p>
        </w:tc>
      </w:tr>
    </w:tbl>
    <w:p w14:paraId="51D8F56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4BCAEA" w14:textId="77777777" w:rsidR="003C00F0" w:rsidRPr="00485FD5" w:rsidRDefault="003C00F0" w:rsidP="003C00F0">
      <w:r w:rsidRPr="00485FD5">
        <w:rPr>
          <w:rStyle w:val="HideTWBExt"/>
          <w:noProof w:val="0"/>
        </w:rPr>
        <w:t>&lt;/AmendB&gt;</w:t>
      </w:r>
    </w:p>
    <w:p w14:paraId="1C85E2A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325</w:t>
      </w:r>
      <w:r w:rsidRPr="00485FD5">
        <w:rPr>
          <w:rStyle w:val="HideTWBExt"/>
          <w:b w:val="0"/>
          <w:noProof w:val="0"/>
        </w:rPr>
        <w:t>&lt;/NumAmB&gt;</w:t>
      </w:r>
    </w:p>
    <w:p w14:paraId="575546A2"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D839B80" w14:textId="77777777" w:rsidR="003C00F0" w:rsidRPr="00485FD5" w:rsidRDefault="003C00F0" w:rsidP="003C00F0">
      <w:r w:rsidRPr="00485FD5">
        <w:rPr>
          <w:rStyle w:val="HideTWBExt"/>
          <w:noProof w:val="0"/>
        </w:rPr>
        <w:t>&lt;/RepeatBlock-By&gt;</w:t>
      </w:r>
    </w:p>
    <w:p w14:paraId="3CF177D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68FFE3A"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97B4A31" w14:textId="77777777" w:rsidTr="0044196D">
        <w:trPr>
          <w:jc w:val="center"/>
        </w:trPr>
        <w:tc>
          <w:tcPr>
            <w:tcW w:w="9752" w:type="dxa"/>
            <w:gridSpan w:val="2"/>
          </w:tcPr>
          <w:p w14:paraId="2D18BF9A" w14:textId="77777777" w:rsidR="003C00F0" w:rsidRPr="00485FD5" w:rsidRDefault="003C00F0" w:rsidP="0044196D">
            <w:pPr>
              <w:keepNext/>
            </w:pPr>
          </w:p>
        </w:tc>
      </w:tr>
      <w:tr w:rsidR="003C00F0" w:rsidRPr="00485FD5" w14:paraId="5C2245C2" w14:textId="77777777" w:rsidTr="0044196D">
        <w:trPr>
          <w:jc w:val="center"/>
        </w:trPr>
        <w:tc>
          <w:tcPr>
            <w:tcW w:w="4876" w:type="dxa"/>
            <w:hideMark/>
          </w:tcPr>
          <w:p w14:paraId="79DA0C12" w14:textId="77777777" w:rsidR="003C00F0" w:rsidRPr="00485FD5" w:rsidRDefault="003C00F0" w:rsidP="0044196D">
            <w:pPr>
              <w:pStyle w:val="ColumnHeading"/>
              <w:keepNext/>
            </w:pPr>
            <w:r w:rsidRPr="00485FD5">
              <w:t>Tekst koji je predložila Komisija</w:t>
            </w:r>
          </w:p>
        </w:tc>
        <w:tc>
          <w:tcPr>
            <w:tcW w:w="4876" w:type="dxa"/>
            <w:hideMark/>
          </w:tcPr>
          <w:p w14:paraId="3D0DF950" w14:textId="77777777" w:rsidR="003C00F0" w:rsidRPr="00485FD5" w:rsidRDefault="003C00F0" w:rsidP="0044196D">
            <w:pPr>
              <w:pStyle w:val="ColumnHeading"/>
              <w:keepNext/>
            </w:pPr>
            <w:r w:rsidRPr="00485FD5">
              <w:t>Izmjena</w:t>
            </w:r>
          </w:p>
        </w:tc>
      </w:tr>
      <w:tr w:rsidR="003C00F0" w:rsidRPr="00485FD5" w14:paraId="43187E7C" w14:textId="77777777" w:rsidTr="0044196D">
        <w:trPr>
          <w:jc w:val="center"/>
        </w:trPr>
        <w:tc>
          <w:tcPr>
            <w:tcW w:w="4876" w:type="dxa"/>
            <w:hideMark/>
          </w:tcPr>
          <w:p w14:paraId="29DAF932" w14:textId="77777777" w:rsidR="003C00F0" w:rsidRPr="00485FD5" w:rsidRDefault="003C00F0" w:rsidP="0044196D">
            <w:pPr>
              <w:pStyle w:val="Normal6"/>
            </w:pPr>
            <w:r w:rsidRPr="00485FD5">
              <w:rPr>
                <w:b/>
                <w:i/>
              </w:rPr>
              <w:t>(e)</w:t>
            </w:r>
            <w:r w:rsidRPr="00485FD5">
              <w:tab/>
            </w:r>
            <w:r w:rsidRPr="00485FD5">
              <w:rPr>
                <w:b/>
                <w:i/>
              </w:rPr>
              <w:t>grane socijalne sigurnosti kako su definirane u Uredbi (EZ) br. 883/2004.</w:t>
            </w:r>
          </w:p>
        </w:tc>
        <w:tc>
          <w:tcPr>
            <w:tcW w:w="4876" w:type="dxa"/>
            <w:hideMark/>
          </w:tcPr>
          <w:p w14:paraId="5096C536" w14:textId="77777777" w:rsidR="003C00F0" w:rsidRPr="00485FD5" w:rsidRDefault="003C00F0" w:rsidP="0044196D">
            <w:pPr>
              <w:pStyle w:val="Normal6"/>
              <w:rPr>
                <w:szCs w:val="24"/>
              </w:rPr>
            </w:pPr>
            <w:r w:rsidRPr="00485FD5">
              <w:rPr>
                <w:b/>
                <w:i/>
              </w:rPr>
              <w:t>Briše se.</w:t>
            </w:r>
          </w:p>
        </w:tc>
      </w:tr>
    </w:tbl>
    <w:p w14:paraId="1DB93B0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61A6F88" w14:textId="77777777" w:rsidR="003C00F0" w:rsidRPr="00485FD5" w:rsidRDefault="003C00F0" w:rsidP="003C00F0">
      <w:r w:rsidRPr="00485FD5">
        <w:rPr>
          <w:rStyle w:val="HideTWBExt"/>
          <w:noProof w:val="0"/>
        </w:rPr>
        <w:t>&lt;/AmendB&gt;</w:t>
      </w:r>
    </w:p>
    <w:p w14:paraId="329395FD"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326</w:t>
      </w:r>
      <w:r w:rsidRPr="00485FD5">
        <w:rPr>
          <w:rStyle w:val="HideTWBExt"/>
          <w:b w:val="0"/>
          <w:noProof w:val="0"/>
        </w:rPr>
        <w:t>&lt;/NumAmB&gt;</w:t>
      </w:r>
    </w:p>
    <w:p w14:paraId="62EDCEB8"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58205171" w14:textId="77777777" w:rsidR="003C00F0" w:rsidRPr="00485FD5" w:rsidRDefault="003C00F0" w:rsidP="003C00F0">
      <w:r w:rsidRPr="00485FD5">
        <w:rPr>
          <w:rStyle w:val="HideTWBExt"/>
          <w:noProof w:val="0"/>
        </w:rPr>
        <w:t>&lt;/RepeatBlock-By&gt;</w:t>
      </w:r>
    </w:p>
    <w:p w14:paraId="6AE14BC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02497BC" w14:textId="77777777" w:rsidR="003C00F0" w:rsidRPr="00485FD5" w:rsidRDefault="003C00F0" w:rsidP="003C00F0">
      <w:pPr>
        <w:pStyle w:val="NormalBold"/>
      </w:pPr>
      <w:r w:rsidRPr="00485FD5">
        <w:rPr>
          <w:rStyle w:val="HideTWBExt"/>
          <w:b w:val="0"/>
          <w:noProof w:val="0"/>
        </w:rPr>
        <w:t>&lt;Article&gt;</w:t>
      </w:r>
      <w:r w:rsidRPr="00485FD5">
        <w:t>Članak 15. – stavak 3.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CAAA401" w14:textId="77777777" w:rsidTr="0044196D">
        <w:trPr>
          <w:jc w:val="center"/>
        </w:trPr>
        <w:tc>
          <w:tcPr>
            <w:tcW w:w="9752" w:type="dxa"/>
            <w:gridSpan w:val="2"/>
          </w:tcPr>
          <w:p w14:paraId="76DDF91C" w14:textId="77777777" w:rsidR="003C00F0" w:rsidRPr="00485FD5" w:rsidRDefault="003C00F0" w:rsidP="0044196D">
            <w:pPr>
              <w:keepNext/>
            </w:pPr>
          </w:p>
        </w:tc>
      </w:tr>
      <w:tr w:rsidR="003C00F0" w:rsidRPr="00485FD5" w14:paraId="14883B49" w14:textId="77777777" w:rsidTr="0044196D">
        <w:trPr>
          <w:jc w:val="center"/>
        </w:trPr>
        <w:tc>
          <w:tcPr>
            <w:tcW w:w="4876" w:type="dxa"/>
            <w:hideMark/>
          </w:tcPr>
          <w:p w14:paraId="79628583" w14:textId="77777777" w:rsidR="003C00F0" w:rsidRPr="00485FD5" w:rsidRDefault="003C00F0" w:rsidP="0044196D">
            <w:pPr>
              <w:pStyle w:val="ColumnHeading"/>
              <w:keepNext/>
            </w:pPr>
            <w:r w:rsidRPr="00485FD5">
              <w:t>Tekst koji je predložila Komisija</w:t>
            </w:r>
          </w:p>
        </w:tc>
        <w:tc>
          <w:tcPr>
            <w:tcW w:w="4876" w:type="dxa"/>
            <w:hideMark/>
          </w:tcPr>
          <w:p w14:paraId="53A8F9E9" w14:textId="77777777" w:rsidR="003C00F0" w:rsidRPr="00485FD5" w:rsidRDefault="003C00F0" w:rsidP="0044196D">
            <w:pPr>
              <w:pStyle w:val="ColumnHeading"/>
              <w:keepNext/>
            </w:pPr>
            <w:r w:rsidRPr="00485FD5">
              <w:t>Izmjena</w:t>
            </w:r>
          </w:p>
        </w:tc>
      </w:tr>
      <w:tr w:rsidR="003C00F0" w:rsidRPr="00485FD5" w14:paraId="2A1ABFE4" w14:textId="77777777" w:rsidTr="0044196D">
        <w:trPr>
          <w:jc w:val="center"/>
        </w:trPr>
        <w:tc>
          <w:tcPr>
            <w:tcW w:w="4876" w:type="dxa"/>
            <w:hideMark/>
          </w:tcPr>
          <w:p w14:paraId="4957189D" w14:textId="77777777" w:rsidR="003C00F0" w:rsidRPr="00485FD5" w:rsidRDefault="003C00F0" w:rsidP="0044196D">
            <w:pPr>
              <w:pStyle w:val="Normal6"/>
            </w:pPr>
            <w:r w:rsidRPr="00485FD5">
              <w:t>(e)</w:t>
            </w:r>
            <w:r w:rsidRPr="00485FD5">
              <w:tab/>
              <w:t>grane socijalne sigurnosti kako su definirane u Uredbi (EZ) br. 883/2004.</w:t>
            </w:r>
          </w:p>
        </w:tc>
        <w:tc>
          <w:tcPr>
            <w:tcW w:w="4876" w:type="dxa"/>
            <w:hideMark/>
          </w:tcPr>
          <w:p w14:paraId="2D58289C" w14:textId="77777777" w:rsidR="003C00F0" w:rsidRPr="00485FD5" w:rsidRDefault="003C00F0" w:rsidP="0044196D">
            <w:pPr>
              <w:pStyle w:val="Normal6"/>
              <w:rPr>
                <w:szCs w:val="24"/>
              </w:rPr>
            </w:pPr>
            <w:r w:rsidRPr="00485FD5">
              <w:t>(e)</w:t>
            </w:r>
            <w:r w:rsidRPr="00485FD5">
              <w:tab/>
              <w:t xml:space="preserve">grane socijalne sigurnosti kako su definirane </w:t>
            </w:r>
            <w:r w:rsidRPr="00485FD5">
              <w:rPr>
                <w:b/>
                <w:i/>
              </w:rPr>
              <w:t>člankom 3.</w:t>
            </w:r>
            <w:r w:rsidRPr="00485FD5">
              <w:t xml:space="preserve"> Uredbe (EZ) br. 883/2004 </w:t>
            </w:r>
            <w:r w:rsidRPr="00485FD5">
              <w:rPr>
                <w:b/>
                <w:i/>
              </w:rPr>
              <w:t>za podnositelje zahtjeva koji se bave plaćenom gospodarskom aktivnosti.</w:t>
            </w:r>
          </w:p>
        </w:tc>
      </w:tr>
    </w:tbl>
    <w:p w14:paraId="5F4051C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18E828E" w14:textId="77777777" w:rsidR="003C00F0" w:rsidRPr="00485FD5" w:rsidRDefault="003C00F0" w:rsidP="003C00F0">
      <w:r w:rsidRPr="00485FD5">
        <w:rPr>
          <w:rStyle w:val="HideTWBExt"/>
          <w:noProof w:val="0"/>
        </w:rPr>
        <w:t>&lt;/AmendB&gt;</w:t>
      </w:r>
    </w:p>
    <w:p w14:paraId="6D83AEE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327</w:t>
      </w:r>
      <w:r w:rsidRPr="00485FD5">
        <w:rPr>
          <w:rStyle w:val="HideTWBExt"/>
          <w:b w:val="0"/>
          <w:noProof w:val="0"/>
        </w:rPr>
        <w:t>&lt;/NumAmB&gt;</w:t>
      </w:r>
    </w:p>
    <w:p w14:paraId="6FD8B00C"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66E6B31E" w14:textId="77777777" w:rsidR="003C00F0" w:rsidRPr="00485FD5" w:rsidRDefault="003C00F0" w:rsidP="003C00F0">
      <w:r w:rsidRPr="00485FD5">
        <w:rPr>
          <w:rStyle w:val="HideTWBExt"/>
          <w:noProof w:val="0"/>
        </w:rPr>
        <w:t>&lt;/RepeatBlock-By&gt;</w:t>
      </w:r>
    </w:p>
    <w:p w14:paraId="3B72825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FFAB96" w14:textId="77777777" w:rsidR="003C00F0" w:rsidRPr="00485FD5" w:rsidRDefault="003C00F0" w:rsidP="003C00F0">
      <w:pPr>
        <w:pStyle w:val="NormalBold"/>
      </w:pPr>
      <w:r w:rsidRPr="00485FD5">
        <w:rPr>
          <w:rStyle w:val="HideTWBExt"/>
          <w:b w:val="0"/>
          <w:noProof w:val="0"/>
        </w:rPr>
        <w:t>&lt;Article&gt;</w:t>
      </w:r>
      <w:r w:rsidRPr="00485FD5">
        <w:t>Članak 15. – stavak 3. – podstavak 2.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2B47FF9" w14:textId="77777777" w:rsidTr="0044196D">
        <w:trPr>
          <w:jc w:val="center"/>
        </w:trPr>
        <w:tc>
          <w:tcPr>
            <w:tcW w:w="9752" w:type="dxa"/>
            <w:gridSpan w:val="2"/>
          </w:tcPr>
          <w:p w14:paraId="15665AC2" w14:textId="77777777" w:rsidR="003C00F0" w:rsidRPr="00485FD5" w:rsidRDefault="003C00F0" w:rsidP="0044196D">
            <w:pPr>
              <w:keepNext/>
            </w:pPr>
          </w:p>
        </w:tc>
      </w:tr>
      <w:tr w:rsidR="003C00F0" w:rsidRPr="00485FD5" w14:paraId="606BB90F" w14:textId="77777777" w:rsidTr="0044196D">
        <w:trPr>
          <w:jc w:val="center"/>
        </w:trPr>
        <w:tc>
          <w:tcPr>
            <w:tcW w:w="4876" w:type="dxa"/>
            <w:hideMark/>
          </w:tcPr>
          <w:p w14:paraId="319E2F7A" w14:textId="77777777" w:rsidR="003C00F0" w:rsidRPr="00485FD5" w:rsidRDefault="003C00F0" w:rsidP="0044196D">
            <w:pPr>
              <w:pStyle w:val="ColumnHeading"/>
              <w:keepNext/>
            </w:pPr>
            <w:r w:rsidRPr="00485FD5">
              <w:t>Tekst koji je predložila Komisija</w:t>
            </w:r>
          </w:p>
        </w:tc>
        <w:tc>
          <w:tcPr>
            <w:tcW w:w="4876" w:type="dxa"/>
            <w:hideMark/>
          </w:tcPr>
          <w:p w14:paraId="1C9021C1" w14:textId="77777777" w:rsidR="003C00F0" w:rsidRPr="00485FD5" w:rsidRDefault="003C00F0" w:rsidP="0044196D">
            <w:pPr>
              <w:pStyle w:val="ColumnHeading"/>
              <w:keepNext/>
            </w:pPr>
            <w:r w:rsidRPr="00485FD5">
              <w:t>Izmjena</w:t>
            </w:r>
          </w:p>
        </w:tc>
      </w:tr>
      <w:tr w:rsidR="003C00F0" w:rsidRPr="00485FD5" w14:paraId="54594F9A" w14:textId="77777777" w:rsidTr="0044196D">
        <w:trPr>
          <w:jc w:val="center"/>
        </w:trPr>
        <w:tc>
          <w:tcPr>
            <w:tcW w:w="4876" w:type="dxa"/>
            <w:hideMark/>
          </w:tcPr>
          <w:p w14:paraId="1FA76D63" w14:textId="77777777" w:rsidR="003C00F0" w:rsidRPr="00485FD5" w:rsidRDefault="003C00F0" w:rsidP="0044196D">
            <w:pPr>
              <w:pStyle w:val="Normal6"/>
            </w:pPr>
            <w:r w:rsidRPr="00485FD5">
              <w:t>Države članice mogu ograničiti jednako postupanje prema podnositeljima zahtjeva:</w:t>
            </w:r>
          </w:p>
        </w:tc>
        <w:tc>
          <w:tcPr>
            <w:tcW w:w="4876" w:type="dxa"/>
            <w:hideMark/>
          </w:tcPr>
          <w:p w14:paraId="751C28E2" w14:textId="77777777" w:rsidR="003C00F0" w:rsidRPr="00485FD5" w:rsidRDefault="003C00F0" w:rsidP="0044196D">
            <w:pPr>
              <w:pStyle w:val="Normal6"/>
              <w:rPr>
                <w:szCs w:val="24"/>
              </w:rPr>
            </w:pPr>
            <w:r w:rsidRPr="00485FD5">
              <w:t xml:space="preserve">Države članice mogu ograničiti jednako postupanje prema podnositeljima zahtjeva </w:t>
            </w:r>
            <w:r w:rsidRPr="00485FD5">
              <w:rPr>
                <w:b/>
                <w:i/>
              </w:rPr>
              <w:t>koji imaju  pristup tržištu rada u skladu sa stavkom 1.</w:t>
            </w:r>
            <w:r w:rsidRPr="00485FD5">
              <w:t>:</w:t>
            </w:r>
          </w:p>
        </w:tc>
      </w:tr>
    </w:tbl>
    <w:p w14:paraId="014F973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568213E" w14:textId="77777777" w:rsidR="003C00F0" w:rsidRPr="00485FD5" w:rsidRDefault="003C00F0" w:rsidP="003C00F0">
      <w:r w:rsidRPr="00485FD5">
        <w:rPr>
          <w:rStyle w:val="HideTWBExt"/>
          <w:noProof w:val="0"/>
        </w:rPr>
        <w:t>&lt;/AmendB&gt;</w:t>
      </w:r>
    </w:p>
    <w:p w14:paraId="1646001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328</w:t>
      </w:r>
      <w:r w:rsidRPr="00485FD5">
        <w:rPr>
          <w:rStyle w:val="HideTWBExt"/>
          <w:b w:val="0"/>
          <w:noProof w:val="0"/>
        </w:rPr>
        <w:t>&lt;/NumAmB&gt;</w:t>
      </w:r>
    </w:p>
    <w:p w14:paraId="167E5843"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080CB705" w14:textId="77777777" w:rsidR="003C00F0" w:rsidRPr="00485FD5" w:rsidRDefault="003C00F0" w:rsidP="003C00F0">
      <w:r w:rsidRPr="00485FD5">
        <w:rPr>
          <w:rStyle w:val="HideTWBExt"/>
          <w:noProof w:val="0"/>
        </w:rPr>
        <w:t>&lt;/RepeatBlock-By&gt;</w:t>
      </w:r>
    </w:p>
    <w:p w14:paraId="6AD5E28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A603939"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48C2B19" w14:textId="77777777" w:rsidTr="0044196D">
        <w:trPr>
          <w:jc w:val="center"/>
        </w:trPr>
        <w:tc>
          <w:tcPr>
            <w:tcW w:w="9752" w:type="dxa"/>
            <w:gridSpan w:val="2"/>
          </w:tcPr>
          <w:p w14:paraId="48801400" w14:textId="77777777" w:rsidR="003C00F0" w:rsidRPr="00485FD5" w:rsidRDefault="003C00F0" w:rsidP="0044196D">
            <w:pPr>
              <w:keepNext/>
            </w:pPr>
          </w:p>
        </w:tc>
      </w:tr>
      <w:tr w:rsidR="003C00F0" w:rsidRPr="00485FD5" w14:paraId="08351C90" w14:textId="77777777" w:rsidTr="0044196D">
        <w:trPr>
          <w:jc w:val="center"/>
        </w:trPr>
        <w:tc>
          <w:tcPr>
            <w:tcW w:w="4876" w:type="dxa"/>
            <w:hideMark/>
          </w:tcPr>
          <w:p w14:paraId="405E5BE3" w14:textId="77777777" w:rsidR="003C00F0" w:rsidRPr="00485FD5" w:rsidRDefault="003C00F0" w:rsidP="0044196D">
            <w:pPr>
              <w:pStyle w:val="ColumnHeading"/>
              <w:keepNext/>
            </w:pPr>
            <w:r w:rsidRPr="00485FD5">
              <w:t>Tekst koji je predložila Komisija</w:t>
            </w:r>
          </w:p>
        </w:tc>
        <w:tc>
          <w:tcPr>
            <w:tcW w:w="4876" w:type="dxa"/>
            <w:hideMark/>
          </w:tcPr>
          <w:p w14:paraId="7EF7EC67" w14:textId="77777777" w:rsidR="003C00F0" w:rsidRPr="00485FD5" w:rsidRDefault="003C00F0" w:rsidP="0044196D">
            <w:pPr>
              <w:pStyle w:val="ColumnHeading"/>
              <w:keepNext/>
            </w:pPr>
            <w:r w:rsidRPr="00485FD5">
              <w:t>Izmjena</w:t>
            </w:r>
          </w:p>
        </w:tc>
      </w:tr>
      <w:tr w:rsidR="003C00F0" w:rsidRPr="00485FD5" w14:paraId="36FA28E2" w14:textId="77777777" w:rsidTr="0044196D">
        <w:trPr>
          <w:jc w:val="center"/>
        </w:trPr>
        <w:tc>
          <w:tcPr>
            <w:tcW w:w="4876" w:type="dxa"/>
            <w:hideMark/>
          </w:tcPr>
          <w:p w14:paraId="78957E93" w14:textId="77777777" w:rsidR="003C00F0" w:rsidRPr="00485FD5" w:rsidRDefault="003C00F0" w:rsidP="0044196D">
            <w:pPr>
              <w:pStyle w:val="Normal6"/>
              <w:rPr>
                <w:b/>
                <w:i/>
              </w:rPr>
            </w:pPr>
            <w:r w:rsidRPr="00485FD5">
              <w:rPr>
                <w:b/>
                <w:i/>
              </w:rPr>
              <w:t>ii)</w:t>
            </w:r>
            <w:r w:rsidRPr="00485FD5">
              <w:rPr>
                <w:b/>
                <w:i/>
              </w:rPr>
              <w:tab/>
              <w:t>u skladu s točkom (c) ovog stavka, u pogledu obrazovanja i strukovnog osposobljavanja koje je izravno povezano sa specifičnom profesionalnom djelatnošću;</w:t>
            </w:r>
          </w:p>
        </w:tc>
        <w:tc>
          <w:tcPr>
            <w:tcW w:w="4876" w:type="dxa"/>
            <w:hideMark/>
          </w:tcPr>
          <w:p w14:paraId="1A25CB6F" w14:textId="77777777" w:rsidR="003C00F0" w:rsidRPr="00485FD5" w:rsidRDefault="003C00F0" w:rsidP="0044196D">
            <w:pPr>
              <w:pStyle w:val="Normal6"/>
              <w:rPr>
                <w:b/>
                <w:i/>
                <w:szCs w:val="24"/>
              </w:rPr>
            </w:pPr>
            <w:r w:rsidRPr="00485FD5">
              <w:rPr>
                <w:b/>
                <w:i/>
              </w:rPr>
              <w:t>Briše se.</w:t>
            </w:r>
          </w:p>
        </w:tc>
      </w:tr>
    </w:tbl>
    <w:p w14:paraId="35FF2B7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19341588" w14:textId="77777777" w:rsidR="003C00F0" w:rsidRPr="00485FD5" w:rsidRDefault="003C00F0" w:rsidP="003C00F0">
      <w:r w:rsidRPr="00485FD5">
        <w:rPr>
          <w:rStyle w:val="HideTWBExt"/>
          <w:noProof w:val="0"/>
        </w:rPr>
        <w:lastRenderedPageBreak/>
        <w:t>&lt;/AmendB&gt;</w:t>
      </w:r>
    </w:p>
    <w:p w14:paraId="6CC37B4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329</w:t>
      </w:r>
      <w:r w:rsidRPr="00485FD5">
        <w:rPr>
          <w:rStyle w:val="HideTWBExt"/>
          <w:b w:val="0"/>
          <w:noProof w:val="0"/>
        </w:rPr>
        <w:t>&lt;/NumAmB&gt;</w:t>
      </w:r>
    </w:p>
    <w:p w14:paraId="225DD60C"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4E9501F"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5B36CDD" w14:textId="77777777" w:rsidR="003C00F0" w:rsidRPr="00485FD5" w:rsidRDefault="003C00F0" w:rsidP="003C00F0">
      <w:r w:rsidRPr="00485FD5">
        <w:rPr>
          <w:rStyle w:val="HideTWBExt"/>
          <w:noProof w:val="0"/>
        </w:rPr>
        <w:t>&lt;/RepeatBlock-By&gt;</w:t>
      </w:r>
    </w:p>
    <w:p w14:paraId="4F64053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B291241"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19F214C" w14:textId="77777777" w:rsidTr="0044196D">
        <w:trPr>
          <w:jc w:val="center"/>
        </w:trPr>
        <w:tc>
          <w:tcPr>
            <w:tcW w:w="9752" w:type="dxa"/>
            <w:gridSpan w:val="2"/>
          </w:tcPr>
          <w:p w14:paraId="01AE2A73" w14:textId="77777777" w:rsidR="003C00F0" w:rsidRPr="00485FD5" w:rsidRDefault="003C00F0" w:rsidP="0044196D">
            <w:pPr>
              <w:keepNext/>
            </w:pPr>
          </w:p>
        </w:tc>
      </w:tr>
      <w:tr w:rsidR="003C00F0" w:rsidRPr="00485FD5" w14:paraId="764AB6F9" w14:textId="77777777" w:rsidTr="0044196D">
        <w:trPr>
          <w:jc w:val="center"/>
        </w:trPr>
        <w:tc>
          <w:tcPr>
            <w:tcW w:w="4876" w:type="dxa"/>
            <w:hideMark/>
          </w:tcPr>
          <w:p w14:paraId="20CD17D6" w14:textId="77777777" w:rsidR="003C00F0" w:rsidRPr="00485FD5" w:rsidRDefault="003C00F0" w:rsidP="0044196D">
            <w:pPr>
              <w:pStyle w:val="ColumnHeading"/>
              <w:keepNext/>
            </w:pPr>
            <w:r w:rsidRPr="00485FD5">
              <w:t>Tekst koji je predložila Komisija</w:t>
            </w:r>
          </w:p>
        </w:tc>
        <w:tc>
          <w:tcPr>
            <w:tcW w:w="4876" w:type="dxa"/>
            <w:hideMark/>
          </w:tcPr>
          <w:p w14:paraId="77183233" w14:textId="77777777" w:rsidR="003C00F0" w:rsidRPr="00485FD5" w:rsidRDefault="003C00F0" w:rsidP="0044196D">
            <w:pPr>
              <w:pStyle w:val="ColumnHeading"/>
              <w:keepNext/>
            </w:pPr>
            <w:r w:rsidRPr="00485FD5">
              <w:t>Izmjena</w:t>
            </w:r>
          </w:p>
        </w:tc>
      </w:tr>
      <w:tr w:rsidR="003C00F0" w:rsidRPr="00485FD5" w14:paraId="0656C0A2" w14:textId="77777777" w:rsidTr="0044196D">
        <w:trPr>
          <w:jc w:val="center"/>
        </w:trPr>
        <w:tc>
          <w:tcPr>
            <w:tcW w:w="4876" w:type="dxa"/>
            <w:hideMark/>
          </w:tcPr>
          <w:p w14:paraId="2B5A76C1" w14:textId="77777777" w:rsidR="003C00F0" w:rsidRPr="00485FD5" w:rsidRDefault="003C00F0" w:rsidP="0044196D">
            <w:pPr>
              <w:pStyle w:val="Normal6"/>
            </w:pPr>
            <w:r w:rsidRPr="00485FD5">
              <w:rPr>
                <w:b/>
                <w:i/>
              </w:rPr>
              <w:t>(ii)</w:t>
            </w:r>
            <w:r w:rsidRPr="00485FD5">
              <w:tab/>
            </w:r>
            <w:r w:rsidRPr="00485FD5">
              <w:rPr>
                <w:b/>
                <w:i/>
              </w:rPr>
              <w:t>u skladu s točkom (c) ovog stavka, u pogledu obrazovanja i strukovnog osposobljavanja koje je izravno povezano sa specifičnom profesionalnom djelatnošću;</w:t>
            </w:r>
          </w:p>
        </w:tc>
        <w:tc>
          <w:tcPr>
            <w:tcW w:w="4876" w:type="dxa"/>
            <w:hideMark/>
          </w:tcPr>
          <w:p w14:paraId="488A8D2D" w14:textId="77777777" w:rsidR="003C00F0" w:rsidRPr="00485FD5" w:rsidRDefault="003C00F0" w:rsidP="0044196D">
            <w:pPr>
              <w:pStyle w:val="Normal6"/>
              <w:rPr>
                <w:szCs w:val="24"/>
              </w:rPr>
            </w:pPr>
            <w:r w:rsidRPr="00485FD5">
              <w:rPr>
                <w:b/>
                <w:i/>
              </w:rPr>
              <w:t>Briše se.</w:t>
            </w:r>
          </w:p>
        </w:tc>
      </w:tr>
    </w:tbl>
    <w:p w14:paraId="4928ACB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875D1BA" w14:textId="77777777" w:rsidR="003C00F0" w:rsidRPr="00485FD5" w:rsidRDefault="003C00F0" w:rsidP="003C00F0">
      <w:r w:rsidRPr="00485FD5">
        <w:rPr>
          <w:rStyle w:val="HideTWBExt"/>
          <w:noProof w:val="0"/>
        </w:rPr>
        <w:t>&lt;/AmendB&gt;</w:t>
      </w:r>
    </w:p>
    <w:p w14:paraId="5033380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330</w:t>
      </w:r>
      <w:r w:rsidRPr="00485FD5">
        <w:rPr>
          <w:rStyle w:val="HideTWBExt"/>
          <w:b w:val="0"/>
          <w:noProof w:val="0"/>
        </w:rPr>
        <w:t>&lt;/NumAmB&gt;</w:t>
      </w:r>
    </w:p>
    <w:p w14:paraId="57F8568E"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w:t>
      </w:r>
      <w:r w:rsidRPr="00485FD5">
        <w:rPr>
          <w:rStyle w:val="HideTWBExt"/>
          <w:b w:val="0"/>
          <w:noProof w:val="0"/>
        </w:rPr>
        <w:t>&lt;/Members&gt;</w:t>
      </w:r>
    </w:p>
    <w:p w14:paraId="6D1D5768" w14:textId="77777777" w:rsidR="003C00F0" w:rsidRPr="00485FD5" w:rsidRDefault="003C00F0" w:rsidP="003C00F0">
      <w:r w:rsidRPr="00485FD5">
        <w:rPr>
          <w:rStyle w:val="HideTWBExt"/>
          <w:noProof w:val="0"/>
        </w:rPr>
        <w:t>&lt;/RepeatBlock-By&gt;</w:t>
      </w:r>
    </w:p>
    <w:p w14:paraId="19AF181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3CB03A"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BE0773F" w14:textId="77777777" w:rsidTr="0044196D">
        <w:trPr>
          <w:jc w:val="center"/>
        </w:trPr>
        <w:tc>
          <w:tcPr>
            <w:tcW w:w="9752" w:type="dxa"/>
            <w:gridSpan w:val="2"/>
          </w:tcPr>
          <w:p w14:paraId="4C419AE7" w14:textId="77777777" w:rsidR="003C00F0" w:rsidRPr="00485FD5" w:rsidRDefault="003C00F0" w:rsidP="0044196D">
            <w:pPr>
              <w:keepNext/>
            </w:pPr>
          </w:p>
        </w:tc>
      </w:tr>
      <w:tr w:rsidR="003C00F0" w:rsidRPr="00485FD5" w14:paraId="78BD40E2" w14:textId="77777777" w:rsidTr="0044196D">
        <w:trPr>
          <w:jc w:val="center"/>
        </w:trPr>
        <w:tc>
          <w:tcPr>
            <w:tcW w:w="4876" w:type="dxa"/>
            <w:hideMark/>
          </w:tcPr>
          <w:p w14:paraId="3D4B71DF" w14:textId="77777777" w:rsidR="003C00F0" w:rsidRPr="00485FD5" w:rsidRDefault="003C00F0" w:rsidP="0044196D">
            <w:pPr>
              <w:pStyle w:val="ColumnHeading"/>
              <w:keepNext/>
            </w:pPr>
            <w:r w:rsidRPr="00485FD5">
              <w:t>Tekst koji je predložila Komisija</w:t>
            </w:r>
          </w:p>
        </w:tc>
        <w:tc>
          <w:tcPr>
            <w:tcW w:w="4876" w:type="dxa"/>
            <w:hideMark/>
          </w:tcPr>
          <w:p w14:paraId="125C4484" w14:textId="77777777" w:rsidR="003C00F0" w:rsidRPr="00485FD5" w:rsidRDefault="003C00F0" w:rsidP="0044196D">
            <w:pPr>
              <w:pStyle w:val="ColumnHeading"/>
              <w:keepNext/>
            </w:pPr>
            <w:r w:rsidRPr="00485FD5">
              <w:t>Izmjena</w:t>
            </w:r>
          </w:p>
        </w:tc>
      </w:tr>
      <w:tr w:rsidR="003C00F0" w:rsidRPr="00485FD5" w14:paraId="3F0EF7DD" w14:textId="77777777" w:rsidTr="0044196D">
        <w:trPr>
          <w:jc w:val="center"/>
        </w:trPr>
        <w:tc>
          <w:tcPr>
            <w:tcW w:w="4876" w:type="dxa"/>
            <w:hideMark/>
          </w:tcPr>
          <w:p w14:paraId="0F6F2281" w14:textId="77777777" w:rsidR="003C00F0" w:rsidRPr="00485FD5" w:rsidRDefault="003C00F0" w:rsidP="0044196D">
            <w:pPr>
              <w:pStyle w:val="Normal6"/>
            </w:pPr>
            <w:r w:rsidRPr="00485FD5">
              <w:rPr>
                <w:b/>
                <w:i/>
              </w:rPr>
              <w:t>(ii)</w:t>
            </w:r>
            <w:r w:rsidRPr="00485FD5">
              <w:tab/>
            </w:r>
            <w:r w:rsidRPr="00485FD5">
              <w:rPr>
                <w:b/>
                <w:i/>
              </w:rPr>
              <w:t>u skladu s točkom (c) ovog stavka, u pogledu obrazovanja i strukovnog osposobljavanja koje je izravno povezano sa specifičnom profesionalnom djelatnošću;</w:t>
            </w:r>
          </w:p>
        </w:tc>
        <w:tc>
          <w:tcPr>
            <w:tcW w:w="4876" w:type="dxa"/>
            <w:hideMark/>
          </w:tcPr>
          <w:p w14:paraId="358B60D7" w14:textId="77777777" w:rsidR="003C00F0" w:rsidRPr="00485FD5" w:rsidRDefault="003C00F0" w:rsidP="0044196D">
            <w:pPr>
              <w:pStyle w:val="Normal6"/>
              <w:rPr>
                <w:szCs w:val="24"/>
              </w:rPr>
            </w:pPr>
            <w:r w:rsidRPr="00485FD5">
              <w:rPr>
                <w:b/>
                <w:i/>
              </w:rPr>
              <w:t>Briše se.</w:t>
            </w:r>
          </w:p>
        </w:tc>
      </w:tr>
    </w:tbl>
    <w:p w14:paraId="3C47B85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678DB3F"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57FC559" w14:textId="77777777" w:rsidR="003C00F0" w:rsidRPr="00485FD5" w:rsidRDefault="003C00F0" w:rsidP="003C00F0">
      <w:pPr>
        <w:pStyle w:val="Normal12Italic"/>
        <w:rPr>
          <w:noProof w:val="0"/>
        </w:rPr>
      </w:pPr>
      <w:r w:rsidRPr="00485FD5">
        <w:rPr>
          <w:noProof w:val="0"/>
        </w:rPr>
        <w:t>Ovo je novo ograničenje pristupu strukovnom osposobljavanju. Trebalo bi ga izbrisati.</w:t>
      </w:r>
    </w:p>
    <w:p w14:paraId="11C2A96C" w14:textId="77777777" w:rsidR="003C00F0" w:rsidRPr="00485FD5" w:rsidRDefault="003C00F0" w:rsidP="003C00F0">
      <w:r w:rsidRPr="00485FD5">
        <w:rPr>
          <w:rStyle w:val="HideTWBExt"/>
          <w:noProof w:val="0"/>
        </w:rPr>
        <w:t>&lt;/AmendB&gt;</w:t>
      </w:r>
    </w:p>
    <w:p w14:paraId="1AE951B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331</w:t>
      </w:r>
      <w:r w:rsidRPr="00485FD5">
        <w:rPr>
          <w:rStyle w:val="HideTWBExt"/>
          <w:b w:val="0"/>
          <w:noProof w:val="0"/>
        </w:rPr>
        <w:t>&lt;/NumAmB&gt;</w:t>
      </w:r>
    </w:p>
    <w:p w14:paraId="03EFCFFE"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220AEAD6" w14:textId="77777777" w:rsidR="003C00F0" w:rsidRPr="00485FD5" w:rsidRDefault="003C00F0" w:rsidP="003C00F0">
      <w:r w:rsidRPr="00485FD5">
        <w:rPr>
          <w:rStyle w:val="HideTWBExt"/>
          <w:noProof w:val="0"/>
        </w:rPr>
        <w:t>&lt;/RepeatBlock-By&gt;</w:t>
      </w:r>
    </w:p>
    <w:p w14:paraId="17DFE9F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4204503"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EA93DC6" w14:textId="77777777" w:rsidTr="0044196D">
        <w:trPr>
          <w:jc w:val="center"/>
        </w:trPr>
        <w:tc>
          <w:tcPr>
            <w:tcW w:w="9752" w:type="dxa"/>
            <w:gridSpan w:val="2"/>
          </w:tcPr>
          <w:p w14:paraId="65043D1C" w14:textId="77777777" w:rsidR="003C00F0" w:rsidRPr="00485FD5" w:rsidRDefault="003C00F0" w:rsidP="0044196D">
            <w:pPr>
              <w:keepNext/>
            </w:pPr>
          </w:p>
        </w:tc>
      </w:tr>
      <w:tr w:rsidR="003C00F0" w:rsidRPr="00485FD5" w14:paraId="08422455" w14:textId="77777777" w:rsidTr="0044196D">
        <w:trPr>
          <w:jc w:val="center"/>
        </w:trPr>
        <w:tc>
          <w:tcPr>
            <w:tcW w:w="4876" w:type="dxa"/>
            <w:hideMark/>
          </w:tcPr>
          <w:p w14:paraId="6DB3D6A1" w14:textId="77777777" w:rsidR="003C00F0" w:rsidRPr="00485FD5" w:rsidRDefault="003C00F0" w:rsidP="0044196D">
            <w:pPr>
              <w:pStyle w:val="ColumnHeading"/>
              <w:keepNext/>
            </w:pPr>
            <w:r w:rsidRPr="00485FD5">
              <w:t>Tekst koji je predložila Komisija</w:t>
            </w:r>
          </w:p>
        </w:tc>
        <w:tc>
          <w:tcPr>
            <w:tcW w:w="4876" w:type="dxa"/>
            <w:hideMark/>
          </w:tcPr>
          <w:p w14:paraId="273DC883" w14:textId="77777777" w:rsidR="003C00F0" w:rsidRPr="00485FD5" w:rsidRDefault="003C00F0" w:rsidP="0044196D">
            <w:pPr>
              <w:pStyle w:val="ColumnHeading"/>
              <w:keepNext/>
            </w:pPr>
            <w:r w:rsidRPr="00485FD5">
              <w:t>Izmjena</w:t>
            </w:r>
          </w:p>
        </w:tc>
      </w:tr>
      <w:tr w:rsidR="003C00F0" w:rsidRPr="00485FD5" w14:paraId="2E639F42" w14:textId="77777777" w:rsidTr="0044196D">
        <w:trPr>
          <w:jc w:val="center"/>
        </w:trPr>
        <w:tc>
          <w:tcPr>
            <w:tcW w:w="4876" w:type="dxa"/>
            <w:hideMark/>
          </w:tcPr>
          <w:p w14:paraId="6C788314" w14:textId="77777777" w:rsidR="003C00F0" w:rsidRPr="00485FD5" w:rsidRDefault="003C00F0" w:rsidP="0044196D">
            <w:pPr>
              <w:pStyle w:val="Normal6"/>
            </w:pPr>
            <w:r w:rsidRPr="00485FD5">
              <w:rPr>
                <w:b/>
                <w:i/>
              </w:rPr>
              <w:t>(ii)</w:t>
            </w:r>
            <w:r w:rsidRPr="00485FD5">
              <w:tab/>
            </w:r>
            <w:r w:rsidRPr="00485FD5">
              <w:rPr>
                <w:b/>
                <w:i/>
              </w:rPr>
              <w:t>u skladu s točkom (c) ovog stavka, u pogledu obrazovanja i strukovnog osposobljavanja koje je izravno povezano sa specifičnom profesionalnom djelatnošću;</w:t>
            </w:r>
          </w:p>
        </w:tc>
        <w:tc>
          <w:tcPr>
            <w:tcW w:w="4876" w:type="dxa"/>
            <w:hideMark/>
          </w:tcPr>
          <w:p w14:paraId="66498AED" w14:textId="77777777" w:rsidR="003C00F0" w:rsidRPr="00485FD5" w:rsidRDefault="003C00F0" w:rsidP="0044196D">
            <w:pPr>
              <w:pStyle w:val="Normal6"/>
              <w:rPr>
                <w:szCs w:val="24"/>
              </w:rPr>
            </w:pPr>
            <w:r w:rsidRPr="00485FD5">
              <w:rPr>
                <w:b/>
                <w:i/>
              </w:rPr>
              <w:t>Briše se.</w:t>
            </w:r>
          </w:p>
        </w:tc>
      </w:tr>
    </w:tbl>
    <w:p w14:paraId="3EE175C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A71169B" w14:textId="77777777" w:rsidR="003C00F0" w:rsidRPr="00485FD5" w:rsidRDefault="003C00F0" w:rsidP="003C00F0">
      <w:r w:rsidRPr="00485FD5">
        <w:rPr>
          <w:rStyle w:val="HideTWBExt"/>
          <w:noProof w:val="0"/>
        </w:rPr>
        <w:t>&lt;/AmendB&gt;</w:t>
      </w:r>
    </w:p>
    <w:p w14:paraId="23B17AB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332</w:t>
      </w:r>
      <w:r w:rsidRPr="00485FD5">
        <w:rPr>
          <w:rStyle w:val="HideTWBExt"/>
          <w:b w:val="0"/>
          <w:noProof w:val="0"/>
        </w:rPr>
        <w:t>&lt;/NumAmB&gt;</w:t>
      </w:r>
    </w:p>
    <w:p w14:paraId="6ABCB163"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63EE220B" w14:textId="77777777" w:rsidR="003C00F0" w:rsidRPr="00485FD5" w:rsidRDefault="003C00F0" w:rsidP="003C00F0">
      <w:r w:rsidRPr="00485FD5">
        <w:rPr>
          <w:rStyle w:val="HideTWBExt"/>
          <w:noProof w:val="0"/>
        </w:rPr>
        <w:t>&lt;/RepeatBlock-By&gt;</w:t>
      </w:r>
    </w:p>
    <w:p w14:paraId="419CDC3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9B9B447"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558B345" w14:textId="77777777" w:rsidTr="0044196D">
        <w:trPr>
          <w:jc w:val="center"/>
        </w:trPr>
        <w:tc>
          <w:tcPr>
            <w:tcW w:w="9752" w:type="dxa"/>
            <w:gridSpan w:val="2"/>
          </w:tcPr>
          <w:p w14:paraId="2445D067" w14:textId="77777777" w:rsidR="003C00F0" w:rsidRPr="00485FD5" w:rsidRDefault="003C00F0" w:rsidP="0044196D">
            <w:pPr>
              <w:keepNext/>
            </w:pPr>
          </w:p>
        </w:tc>
      </w:tr>
      <w:tr w:rsidR="003C00F0" w:rsidRPr="00485FD5" w14:paraId="1BE83317" w14:textId="77777777" w:rsidTr="0044196D">
        <w:trPr>
          <w:jc w:val="center"/>
        </w:trPr>
        <w:tc>
          <w:tcPr>
            <w:tcW w:w="4876" w:type="dxa"/>
            <w:hideMark/>
          </w:tcPr>
          <w:p w14:paraId="56E22C37" w14:textId="77777777" w:rsidR="003C00F0" w:rsidRPr="00485FD5" w:rsidRDefault="003C00F0" w:rsidP="0044196D">
            <w:pPr>
              <w:pStyle w:val="ColumnHeading"/>
              <w:keepNext/>
            </w:pPr>
            <w:r w:rsidRPr="00485FD5">
              <w:t>Tekst koji je predložila Komisija</w:t>
            </w:r>
          </w:p>
        </w:tc>
        <w:tc>
          <w:tcPr>
            <w:tcW w:w="4876" w:type="dxa"/>
            <w:hideMark/>
          </w:tcPr>
          <w:p w14:paraId="3DC72521" w14:textId="77777777" w:rsidR="003C00F0" w:rsidRPr="00485FD5" w:rsidRDefault="003C00F0" w:rsidP="0044196D">
            <w:pPr>
              <w:pStyle w:val="ColumnHeading"/>
              <w:keepNext/>
            </w:pPr>
            <w:r w:rsidRPr="00485FD5">
              <w:t>Izmjena</w:t>
            </w:r>
          </w:p>
        </w:tc>
      </w:tr>
      <w:tr w:rsidR="003C00F0" w:rsidRPr="00485FD5" w14:paraId="37375162" w14:textId="77777777" w:rsidTr="0044196D">
        <w:trPr>
          <w:jc w:val="center"/>
        </w:trPr>
        <w:tc>
          <w:tcPr>
            <w:tcW w:w="4876" w:type="dxa"/>
            <w:hideMark/>
          </w:tcPr>
          <w:p w14:paraId="35FCB380" w14:textId="77777777" w:rsidR="003C00F0" w:rsidRPr="00485FD5" w:rsidRDefault="003C00F0" w:rsidP="0044196D">
            <w:pPr>
              <w:pStyle w:val="Normal6"/>
              <w:rPr>
                <w:b/>
                <w:i/>
              </w:rPr>
            </w:pPr>
            <w:r w:rsidRPr="00485FD5">
              <w:rPr>
                <w:b/>
                <w:i/>
              </w:rPr>
              <w:t>iii)</w:t>
            </w:r>
            <w:r w:rsidRPr="00485FD5">
              <w:rPr>
                <w:b/>
                <w:i/>
              </w:rPr>
              <w:tab/>
              <w:t>u skladu s točkom (e) ovog stavka isključujući obiteljske naknade i naknade za nezaposlenost ne dovodeći u pitanje Uredbu (EU) br. 1231/2010.</w:t>
            </w:r>
          </w:p>
        </w:tc>
        <w:tc>
          <w:tcPr>
            <w:tcW w:w="4876" w:type="dxa"/>
            <w:hideMark/>
          </w:tcPr>
          <w:p w14:paraId="3A7F0D8B" w14:textId="77777777" w:rsidR="003C00F0" w:rsidRPr="00485FD5" w:rsidRDefault="003C00F0" w:rsidP="0044196D">
            <w:pPr>
              <w:pStyle w:val="Normal6"/>
              <w:rPr>
                <w:b/>
                <w:i/>
                <w:szCs w:val="24"/>
              </w:rPr>
            </w:pPr>
            <w:r w:rsidRPr="00485FD5">
              <w:rPr>
                <w:b/>
                <w:i/>
              </w:rPr>
              <w:t>Briše se.</w:t>
            </w:r>
          </w:p>
        </w:tc>
      </w:tr>
    </w:tbl>
    <w:p w14:paraId="6039E5C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2831FB6F" w14:textId="77777777" w:rsidR="003C00F0" w:rsidRPr="00485FD5" w:rsidRDefault="003C00F0" w:rsidP="003C00F0">
      <w:r w:rsidRPr="00485FD5">
        <w:rPr>
          <w:rStyle w:val="HideTWBExt"/>
          <w:noProof w:val="0"/>
        </w:rPr>
        <w:t>&lt;/AmendB&gt;</w:t>
      </w:r>
    </w:p>
    <w:p w14:paraId="19F0F3B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333</w:t>
      </w:r>
      <w:r w:rsidRPr="00485FD5">
        <w:rPr>
          <w:rStyle w:val="HideTWBExt"/>
          <w:b w:val="0"/>
          <w:noProof w:val="0"/>
        </w:rPr>
        <w:t>&lt;/NumAmB&gt;</w:t>
      </w:r>
    </w:p>
    <w:p w14:paraId="4BC2A93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5E1A45B"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C6AEB95" w14:textId="77777777" w:rsidR="003C00F0" w:rsidRPr="00485FD5" w:rsidRDefault="003C00F0" w:rsidP="003C00F0">
      <w:r w:rsidRPr="00485FD5">
        <w:rPr>
          <w:rStyle w:val="HideTWBExt"/>
          <w:noProof w:val="0"/>
        </w:rPr>
        <w:t>&lt;/RepeatBlock-By&gt;</w:t>
      </w:r>
    </w:p>
    <w:p w14:paraId="6CDC99A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5FEA1E8"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2698E95" w14:textId="77777777" w:rsidTr="0044196D">
        <w:trPr>
          <w:jc w:val="center"/>
        </w:trPr>
        <w:tc>
          <w:tcPr>
            <w:tcW w:w="9752" w:type="dxa"/>
            <w:gridSpan w:val="2"/>
          </w:tcPr>
          <w:p w14:paraId="74963B30" w14:textId="77777777" w:rsidR="003C00F0" w:rsidRPr="00485FD5" w:rsidRDefault="003C00F0" w:rsidP="0044196D">
            <w:pPr>
              <w:keepNext/>
            </w:pPr>
          </w:p>
        </w:tc>
      </w:tr>
      <w:tr w:rsidR="003C00F0" w:rsidRPr="00485FD5" w14:paraId="009ED1B9" w14:textId="77777777" w:rsidTr="0044196D">
        <w:trPr>
          <w:jc w:val="center"/>
        </w:trPr>
        <w:tc>
          <w:tcPr>
            <w:tcW w:w="4876" w:type="dxa"/>
            <w:hideMark/>
          </w:tcPr>
          <w:p w14:paraId="668FC491" w14:textId="77777777" w:rsidR="003C00F0" w:rsidRPr="00485FD5" w:rsidRDefault="003C00F0" w:rsidP="0044196D">
            <w:pPr>
              <w:pStyle w:val="ColumnHeading"/>
              <w:keepNext/>
            </w:pPr>
            <w:r w:rsidRPr="00485FD5">
              <w:t>Tekst koji je predložila Komisija</w:t>
            </w:r>
          </w:p>
        </w:tc>
        <w:tc>
          <w:tcPr>
            <w:tcW w:w="4876" w:type="dxa"/>
            <w:hideMark/>
          </w:tcPr>
          <w:p w14:paraId="3474D1BB" w14:textId="77777777" w:rsidR="003C00F0" w:rsidRPr="00485FD5" w:rsidRDefault="003C00F0" w:rsidP="0044196D">
            <w:pPr>
              <w:pStyle w:val="ColumnHeading"/>
              <w:keepNext/>
            </w:pPr>
            <w:r w:rsidRPr="00485FD5">
              <w:t>Izmjena</w:t>
            </w:r>
          </w:p>
        </w:tc>
      </w:tr>
      <w:tr w:rsidR="003C00F0" w:rsidRPr="00485FD5" w14:paraId="5220A450" w14:textId="77777777" w:rsidTr="0044196D">
        <w:trPr>
          <w:jc w:val="center"/>
        </w:trPr>
        <w:tc>
          <w:tcPr>
            <w:tcW w:w="4876" w:type="dxa"/>
            <w:hideMark/>
          </w:tcPr>
          <w:p w14:paraId="67E05110" w14:textId="77777777" w:rsidR="003C00F0" w:rsidRPr="00485FD5" w:rsidRDefault="003C00F0" w:rsidP="0044196D">
            <w:pPr>
              <w:pStyle w:val="Normal6"/>
            </w:pPr>
            <w:r w:rsidRPr="00485FD5">
              <w:rPr>
                <w:b/>
                <w:i/>
              </w:rPr>
              <w:t>iii.</w:t>
            </w:r>
            <w:r w:rsidRPr="00485FD5">
              <w:tab/>
            </w:r>
            <w:r w:rsidRPr="00485FD5">
              <w:rPr>
                <w:b/>
                <w:i/>
              </w:rPr>
              <w:t>u skladu s točkom (e) ovog stavka isključujući obiteljske naknade i naknade za nezaposlenost ne dovodeći u pitanje Uredbu (EU) br. 1231/2010.</w:t>
            </w:r>
          </w:p>
        </w:tc>
        <w:tc>
          <w:tcPr>
            <w:tcW w:w="4876" w:type="dxa"/>
            <w:hideMark/>
          </w:tcPr>
          <w:p w14:paraId="2392CF1F" w14:textId="77777777" w:rsidR="003C00F0" w:rsidRPr="00485FD5" w:rsidRDefault="003C00F0" w:rsidP="0044196D">
            <w:pPr>
              <w:pStyle w:val="Normal6"/>
              <w:rPr>
                <w:szCs w:val="24"/>
              </w:rPr>
            </w:pPr>
            <w:r w:rsidRPr="00485FD5">
              <w:rPr>
                <w:b/>
                <w:i/>
              </w:rPr>
              <w:t>Briše se.</w:t>
            </w:r>
          </w:p>
        </w:tc>
      </w:tr>
    </w:tbl>
    <w:p w14:paraId="494C78E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5C77969" w14:textId="77777777" w:rsidR="003C00F0" w:rsidRPr="00485FD5" w:rsidRDefault="003C00F0" w:rsidP="003C00F0">
      <w:r w:rsidRPr="00485FD5">
        <w:rPr>
          <w:rStyle w:val="HideTWBExt"/>
          <w:noProof w:val="0"/>
        </w:rPr>
        <w:t>&lt;/AmendB&gt;</w:t>
      </w:r>
    </w:p>
    <w:p w14:paraId="32633BC5"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334</w:t>
      </w:r>
      <w:r w:rsidRPr="00485FD5">
        <w:rPr>
          <w:rStyle w:val="HideTWBExt"/>
          <w:b w:val="0"/>
          <w:noProof w:val="0"/>
        </w:rPr>
        <w:t>&lt;/NumAmB&gt;</w:t>
      </w:r>
    </w:p>
    <w:p w14:paraId="23F8C0FF"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1910B49B" w14:textId="77777777" w:rsidR="003C00F0" w:rsidRPr="00485FD5" w:rsidRDefault="003C00F0" w:rsidP="003C00F0">
      <w:r w:rsidRPr="00485FD5">
        <w:rPr>
          <w:rStyle w:val="HideTWBExt"/>
          <w:noProof w:val="0"/>
        </w:rPr>
        <w:t>&lt;/RepeatBlock-By&gt;</w:t>
      </w:r>
    </w:p>
    <w:p w14:paraId="30ED5A1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CA66F57" w14:textId="77777777" w:rsidR="003C00F0" w:rsidRPr="00485FD5" w:rsidRDefault="003C00F0" w:rsidP="003C00F0">
      <w:pPr>
        <w:pStyle w:val="NormalBold"/>
      </w:pPr>
      <w:r w:rsidRPr="00485FD5">
        <w:rPr>
          <w:rStyle w:val="HideTWBExt"/>
          <w:b w:val="0"/>
          <w:noProof w:val="0"/>
        </w:rPr>
        <w:t>&lt;Article&gt;</w:t>
      </w:r>
      <w:r w:rsidRPr="00485FD5">
        <w:t>Članak 15. – stavak 3. − podstavak 2. − točka iii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576A308" w14:textId="77777777" w:rsidTr="0044196D">
        <w:trPr>
          <w:jc w:val="center"/>
        </w:trPr>
        <w:tc>
          <w:tcPr>
            <w:tcW w:w="9752" w:type="dxa"/>
            <w:gridSpan w:val="2"/>
          </w:tcPr>
          <w:p w14:paraId="380A128E" w14:textId="77777777" w:rsidR="003C00F0" w:rsidRPr="00485FD5" w:rsidRDefault="003C00F0" w:rsidP="0044196D">
            <w:pPr>
              <w:keepNext/>
            </w:pPr>
          </w:p>
        </w:tc>
      </w:tr>
      <w:tr w:rsidR="003C00F0" w:rsidRPr="00485FD5" w14:paraId="4CE565C3" w14:textId="77777777" w:rsidTr="0044196D">
        <w:trPr>
          <w:jc w:val="center"/>
        </w:trPr>
        <w:tc>
          <w:tcPr>
            <w:tcW w:w="4876" w:type="dxa"/>
            <w:hideMark/>
          </w:tcPr>
          <w:p w14:paraId="635954C1" w14:textId="77777777" w:rsidR="003C00F0" w:rsidRPr="00485FD5" w:rsidRDefault="003C00F0" w:rsidP="0044196D">
            <w:pPr>
              <w:pStyle w:val="ColumnHeading"/>
              <w:keepNext/>
            </w:pPr>
            <w:r w:rsidRPr="00485FD5">
              <w:t>Tekst koji je predložila Komisija</w:t>
            </w:r>
          </w:p>
        </w:tc>
        <w:tc>
          <w:tcPr>
            <w:tcW w:w="4876" w:type="dxa"/>
            <w:hideMark/>
          </w:tcPr>
          <w:p w14:paraId="75154AD9" w14:textId="77777777" w:rsidR="003C00F0" w:rsidRPr="00485FD5" w:rsidRDefault="003C00F0" w:rsidP="0044196D">
            <w:pPr>
              <w:pStyle w:val="ColumnHeading"/>
              <w:keepNext/>
            </w:pPr>
            <w:r w:rsidRPr="00485FD5">
              <w:t>Izmjena</w:t>
            </w:r>
          </w:p>
        </w:tc>
      </w:tr>
      <w:tr w:rsidR="003C00F0" w:rsidRPr="00485FD5" w14:paraId="0C0DC71D" w14:textId="77777777" w:rsidTr="0044196D">
        <w:trPr>
          <w:jc w:val="center"/>
        </w:trPr>
        <w:tc>
          <w:tcPr>
            <w:tcW w:w="4876" w:type="dxa"/>
            <w:hideMark/>
          </w:tcPr>
          <w:p w14:paraId="177DB84B" w14:textId="77777777" w:rsidR="003C00F0" w:rsidRPr="00485FD5" w:rsidRDefault="003C00F0" w:rsidP="0044196D">
            <w:pPr>
              <w:pStyle w:val="Normal6"/>
            </w:pPr>
            <w:r w:rsidRPr="00485FD5">
              <w:rPr>
                <w:b/>
                <w:i/>
              </w:rPr>
              <w:t>iii.</w:t>
            </w:r>
            <w:r w:rsidRPr="00485FD5">
              <w:tab/>
            </w:r>
            <w:r w:rsidRPr="00485FD5">
              <w:rPr>
                <w:b/>
                <w:i/>
              </w:rPr>
              <w:t>u skladu s točkom (e) ovog stavka isključujući obiteljske naknade i naknade za nezaposlenost ne dovodeći u pitanje Uredbu (EU) br. 1231/2010.</w:t>
            </w:r>
          </w:p>
        </w:tc>
        <w:tc>
          <w:tcPr>
            <w:tcW w:w="4876" w:type="dxa"/>
            <w:hideMark/>
          </w:tcPr>
          <w:p w14:paraId="4D13CF8A" w14:textId="77777777" w:rsidR="003C00F0" w:rsidRPr="00485FD5" w:rsidRDefault="003C00F0" w:rsidP="0044196D">
            <w:pPr>
              <w:pStyle w:val="Normal6"/>
              <w:rPr>
                <w:szCs w:val="24"/>
              </w:rPr>
            </w:pPr>
            <w:r w:rsidRPr="00485FD5">
              <w:rPr>
                <w:b/>
                <w:i/>
              </w:rPr>
              <w:t>Briše se.</w:t>
            </w:r>
          </w:p>
        </w:tc>
      </w:tr>
    </w:tbl>
    <w:p w14:paraId="079C5F2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4FC31AB" w14:textId="77777777" w:rsidR="003C00F0" w:rsidRPr="00485FD5" w:rsidRDefault="003C00F0" w:rsidP="003C00F0">
      <w:r w:rsidRPr="00485FD5">
        <w:rPr>
          <w:rStyle w:val="HideTWBExt"/>
          <w:noProof w:val="0"/>
        </w:rPr>
        <w:t>&lt;/AmendB&gt;</w:t>
      </w:r>
    </w:p>
    <w:p w14:paraId="3CA2B01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335</w:t>
      </w:r>
      <w:r w:rsidRPr="00485FD5">
        <w:rPr>
          <w:rStyle w:val="HideTWBExt"/>
          <w:b w:val="0"/>
          <w:noProof w:val="0"/>
        </w:rPr>
        <w:t>&lt;/NumAmB&gt;</w:t>
      </w:r>
    </w:p>
    <w:p w14:paraId="484A7B22"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6C62AF33"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0E82E4A" w14:textId="77777777" w:rsidR="003C00F0" w:rsidRPr="00485FD5" w:rsidRDefault="003C00F0" w:rsidP="003C00F0">
      <w:r w:rsidRPr="00485FD5">
        <w:rPr>
          <w:rStyle w:val="HideTWBExt"/>
          <w:noProof w:val="0"/>
        </w:rPr>
        <w:t>&lt;/RepeatBlock-By&gt;</w:t>
      </w:r>
    </w:p>
    <w:p w14:paraId="0644A2F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22D1F59" w14:textId="77777777" w:rsidR="003C00F0" w:rsidRPr="00485FD5" w:rsidRDefault="003C00F0" w:rsidP="003C00F0">
      <w:pPr>
        <w:pStyle w:val="NormalBold"/>
      </w:pPr>
      <w:r w:rsidRPr="00485FD5">
        <w:rPr>
          <w:rStyle w:val="HideTWBExt"/>
          <w:b w:val="0"/>
          <w:noProof w:val="0"/>
        </w:rPr>
        <w:t>&lt;Article&gt;</w:t>
      </w:r>
      <w:r w:rsidRPr="00485FD5">
        <w:t>Članak 15. – stavak 3.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9585B14" w14:textId="77777777" w:rsidTr="0044196D">
        <w:trPr>
          <w:jc w:val="center"/>
        </w:trPr>
        <w:tc>
          <w:tcPr>
            <w:tcW w:w="9752" w:type="dxa"/>
            <w:gridSpan w:val="2"/>
          </w:tcPr>
          <w:p w14:paraId="68185A98" w14:textId="77777777" w:rsidR="003C00F0" w:rsidRPr="00485FD5" w:rsidRDefault="003C00F0" w:rsidP="0044196D">
            <w:pPr>
              <w:keepNext/>
            </w:pPr>
          </w:p>
        </w:tc>
      </w:tr>
      <w:tr w:rsidR="003C00F0" w:rsidRPr="00485FD5" w14:paraId="100D1898" w14:textId="77777777" w:rsidTr="0044196D">
        <w:trPr>
          <w:jc w:val="center"/>
        </w:trPr>
        <w:tc>
          <w:tcPr>
            <w:tcW w:w="4876" w:type="dxa"/>
            <w:hideMark/>
          </w:tcPr>
          <w:p w14:paraId="1DAACA49" w14:textId="77777777" w:rsidR="003C00F0" w:rsidRPr="00485FD5" w:rsidRDefault="003C00F0" w:rsidP="0044196D">
            <w:pPr>
              <w:pStyle w:val="ColumnHeading"/>
              <w:keepNext/>
            </w:pPr>
            <w:r w:rsidRPr="00485FD5">
              <w:t>Tekst koji je predložila Komisija</w:t>
            </w:r>
          </w:p>
        </w:tc>
        <w:tc>
          <w:tcPr>
            <w:tcW w:w="4876" w:type="dxa"/>
            <w:hideMark/>
          </w:tcPr>
          <w:p w14:paraId="3C1F18F4" w14:textId="77777777" w:rsidR="003C00F0" w:rsidRPr="00485FD5" w:rsidRDefault="003C00F0" w:rsidP="0044196D">
            <w:pPr>
              <w:pStyle w:val="ColumnHeading"/>
              <w:keepNext/>
            </w:pPr>
            <w:r w:rsidRPr="00485FD5">
              <w:t>Izmjena</w:t>
            </w:r>
          </w:p>
        </w:tc>
      </w:tr>
      <w:tr w:rsidR="003C00F0" w:rsidRPr="00485FD5" w14:paraId="6566A53C" w14:textId="77777777" w:rsidTr="0044196D">
        <w:trPr>
          <w:jc w:val="center"/>
        </w:trPr>
        <w:tc>
          <w:tcPr>
            <w:tcW w:w="4876" w:type="dxa"/>
            <w:hideMark/>
          </w:tcPr>
          <w:p w14:paraId="61752B6D" w14:textId="77777777" w:rsidR="003C00F0" w:rsidRPr="00485FD5" w:rsidRDefault="003C00F0" w:rsidP="0044196D">
            <w:pPr>
              <w:pStyle w:val="Normal6"/>
            </w:pPr>
            <w:r w:rsidRPr="00485FD5">
              <w:rPr>
                <w:b/>
                <w:i/>
              </w:rPr>
              <w:t>Pravo na jednako postupanje ne podrazumijeva pravo boravka ako na temelju odluke donesene u skladu s Uredbom (EU) br. XXX/XXX [Uredba o postupcima] prestane pravo podnositelja zahtjeva na ostanak.</w:t>
            </w:r>
          </w:p>
        </w:tc>
        <w:tc>
          <w:tcPr>
            <w:tcW w:w="4876" w:type="dxa"/>
            <w:hideMark/>
          </w:tcPr>
          <w:p w14:paraId="670FD4E1" w14:textId="77777777" w:rsidR="003C00F0" w:rsidRPr="00485FD5" w:rsidRDefault="003C00F0" w:rsidP="0044196D">
            <w:pPr>
              <w:pStyle w:val="Normal6"/>
              <w:rPr>
                <w:szCs w:val="24"/>
              </w:rPr>
            </w:pPr>
            <w:r w:rsidRPr="00485FD5">
              <w:rPr>
                <w:b/>
                <w:i/>
              </w:rPr>
              <w:t>Briše se.</w:t>
            </w:r>
          </w:p>
        </w:tc>
      </w:tr>
    </w:tbl>
    <w:p w14:paraId="2DDDE56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4B6B53A" w14:textId="77777777" w:rsidR="003C00F0" w:rsidRPr="00485FD5" w:rsidRDefault="003C00F0" w:rsidP="003C00F0">
      <w:r w:rsidRPr="00485FD5">
        <w:rPr>
          <w:rStyle w:val="HideTWBExt"/>
          <w:noProof w:val="0"/>
        </w:rPr>
        <w:t>&lt;/AmendB&gt;</w:t>
      </w:r>
    </w:p>
    <w:p w14:paraId="395DB19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336</w:t>
      </w:r>
      <w:r w:rsidRPr="00485FD5">
        <w:rPr>
          <w:rStyle w:val="HideTWBExt"/>
          <w:b w:val="0"/>
          <w:noProof w:val="0"/>
        </w:rPr>
        <w:t>&lt;/NumAmB&gt;</w:t>
      </w:r>
    </w:p>
    <w:p w14:paraId="5A728455"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64B9D99" w14:textId="77777777" w:rsidR="003C00F0" w:rsidRPr="00485FD5" w:rsidRDefault="003C00F0" w:rsidP="003C00F0">
      <w:r w:rsidRPr="00485FD5">
        <w:rPr>
          <w:rStyle w:val="HideTWBExt"/>
          <w:noProof w:val="0"/>
        </w:rPr>
        <w:t>&lt;/RepeatBlock-By&gt;</w:t>
      </w:r>
    </w:p>
    <w:p w14:paraId="4DE9E5E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1268BF1" w14:textId="77777777" w:rsidR="003C00F0" w:rsidRPr="00485FD5" w:rsidRDefault="003C00F0" w:rsidP="003C00F0">
      <w:pPr>
        <w:pStyle w:val="NormalBold"/>
      </w:pPr>
      <w:r w:rsidRPr="00485FD5">
        <w:rPr>
          <w:rStyle w:val="HideTWBExt"/>
          <w:b w:val="0"/>
          <w:noProof w:val="0"/>
        </w:rPr>
        <w:t>&lt;Article&gt;</w:t>
      </w:r>
      <w:r w:rsidRPr="00485FD5">
        <w:t>Članak 15.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EB16BAF" w14:textId="77777777" w:rsidTr="0044196D">
        <w:trPr>
          <w:jc w:val="center"/>
        </w:trPr>
        <w:tc>
          <w:tcPr>
            <w:tcW w:w="9752" w:type="dxa"/>
            <w:gridSpan w:val="2"/>
          </w:tcPr>
          <w:p w14:paraId="5ED36408" w14:textId="77777777" w:rsidR="003C00F0" w:rsidRPr="00485FD5" w:rsidRDefault="003C00F0" w:rsidP="0044196D">
            <w:pPr>
              <w:keepNext/>
            </w:pPr>
          </w:p>
        </w:tc>
      </w:tr>
      <w:tr w:rsidR="003C00F0" w:rsidRPr="00485FD5" w14:paraId="262C14F0" w14:textId="77777777" w:rsidTr="0044196D">
        <w:trPr>
          <w:jc w:val="center"/>
        </w:trPr>
        <w:tc>
          <w:tcPr>
            <w:tcW w:w="4876" w:type="dxa"/>
            <w:hideMark/>
          </w:tcPr>
          <w:p w14:paraId="277CFE2E" w14:textId="77777777" w:rsidR="003C00F0" w:rsidRPr="00485FD5" w:rsidRDefault="003C00F0" w:rsidP="0044196D">
            <w:pPr>
              <w:pStyle w:val="ColumnHeading"/>
              <w:keepNext/>
            </w:pPr>
            <w:r w:rsidRPr="00485FD5">
              <w:t>Tekst koji je predložila Komisija</w:t>
            </w:r>
          </w:p>
        </w:tc>
        <w:tc>
          <w:tcPr>
            <w:tcW w:w="4876" w:type="dxa"/>
            <w:hideMark/>
          </w:tcPr>
          <w:p w14:paraId="012FE9E1" w14:textId="77777777" w:rsidR="003C00F0" w:rsidRPr="00485FD5" w:rsidRDefault="003C00F0" w:rsidP="0044196D">
            <w:pPr>
              <w:pStyle w:val="ColumnHeading"/>
              <w:keepNext/>
            </w:pPr>
            <w:r w:rsidRPr="00485FD5">
              <w:t>Izmjena</w:t>
            </w:r>
          </w:p>
        </w:tc>
      </w:tr>
      <w:tr w:rsidR="003C00F0" w:rsidRPr="00485FD5" w14:paraId="448A7D99" w14:textId="77777777" w:rsidTr="0044196D">
        <w:trPr>
          <w:jc w:val="center"/>
        </w:trPr>
        <w:tc>
          <w:tcPr>
            <w:tcW w:w="4876" w:type="dxa"/>
            <w:hideMark/>
          </w:tcPr>
          <w:p w14:paraId="042BF783" w14:textId="77777777" w:rsidR="003C00F0" w:rsidRPr="00485FD5" w:rsidRDefault="003C00F0" w:rsidP="0044196D">
            <w:pPr>
              <w:pStyle w:val="Normal6"/>
            </w:pPr>
            <w:r w:rsidRPr="00485FD5">
              <w:t>4.</w:t>
            </w:r>
            <w:r w:rsidRPr="00485FD5">
              <w:tab/>
              <w:t>Pristup tržištu rada ne smije se oduzeti tijekom žalbenog postupka,</w:t>
            </w:r>
            <w:r w:rsidRPr="00485FD5">
              <w:rPr>
                <w:b/>
                <w:i/>
              </w:rPr>
              <w:t xml:space="preserve"> kada žalba protiv negativne odluke u redovnom postupku ima suspenzivni učinak, do </w:t>
            </w:r>
            <w:r w:rsidRPr="00485FD5">
              <w:rPr>
                <w:b/>
                <w:i/>
              </w:rPr>
              <w:lastRenderedPageBreak/>
              <w:t>službene obavijesti o negativnoj odluci o žalbi.</w:t>
            </w:r>
          </w:p>
        </w:tc>
        <w:tc>
          <w:tcPr>
            <w:tcW w:w="4876" w:type="dxa"/>
            <w:hideMark/>
          </w:tcPr>
          <w:p w14:paraId="25C2FDAC" w14:textId="77777777" w:rsidR="003C00F0" w:rsidRPr="00485FD5" w:rsidRDefault="003C00F0" w:rsidP="0044196D">
            <w:pPr>
              <w:pStyle w:val="Normal6"/>
              <w:rPr>
                <w:szCs w:val="24"/>
              </w:rPr>
            </w:pPr>
            <w:r w:rsidRPr="00485FD5">
              <w:lastRenderedPageBreak/>
              <w:t>4.</w:t>
            </w:r>
            <w:r w:rsidRPr="00485FD5">
              <w:tab/>
              <w:t xml:space="preserve">Pristup tržištu rada ne smije se oduzeti tijekom žalbenog postupka </w:t>
            </w:r>
            <w:r w:rsidRPr="00485FD5">
              <w:rPr>
                <w:b/>
                <w:i/>
              </w:rPr>
              <w:t>kako bi se izbjegle neutemeljene žalbe kojima bi jedini cilj bio duži pristup tržištu rada</w:t>
            </w:r>
            <w:r w:rsidRPr="00485FD5">
              <w:t>.</w:t>
            </w:r>
          </w:p>
        </w:tc>
      </w:tr>
    </w:tbl>
    <w:p w14:paraId="10012B1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7DDEA1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76B4A8E" w14:textId="77777777" w:rsidR="003C00F0" w:rsidRPr="00485FD5" w:rsidRDefault="003C00F0" w:rsidP="003C00F0">
      <w:pPr>
        <w:pStyle w:val="Normal12Italic"/>
        <w:rPr>
          <w:noProof w:val="0"/>
        </w:rPr>
      </w:pPr>
      <w:r w:rsidRPr="00485FD5">
        <w:rPr>
          <w:noProof w:val="0"/>
        </w:rPr>
        <w:t>Pristup tržištu rada mogao bi biti razlog za neutemeljene žalbe.</w:t>
      </w:r>
    </w:p>
    <w:p w14:paraId="2A17F245" w14:textId="77777777" w:rsidR="003C00F0" w:rsidRPr="00485FD5" w:rsidRDefault="003C00F0" w:rsidP="003C00F0">
      <w:r w:rsidRPr="00485FD5">
        <w:rPr>
          <w:rStyle w:val="HideTWBExt"/>
          <w:noProof w:val="0"/>
        </w:rPr>
        <w:t>&lt;/AmendB&gt;</w:t>
      </w:r>
    </w:p>
    <w:p w14:paraId="271A4DC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337</w:t>
      </w:r>
      <w:r w:rsidRPr="00485FD5">
        <w:rPr>
          <w:rStyle w:val="HideTWBExt"/>
          <w:b w:val="0"/>
          <w:noProof w:val="0"/>
        </w:rPr>
        <w:t>&lt;/NumAmB&gt;</w:t>
      </w:r>
    </w:p>
    <w:p w14:paraId="37276600"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D80CE23" w14:textId="77777777" w:rsidR="003C00F0" w:rsidRPr="00485FD5" w:rsidRDefault="003C00F0" w:rsidP="003C00F0">
      <w:r w:rsidRPr="00485FD5">
        <w:rPr>
          <w:rStyle w:val="HideTWBExt"/>
          <w:noProof w:val="0"/>
        </w:rPr>
        <w:t>&lt;/RepeatBlock-By&gt;</w:t>
      </w:r>
    </w:p>
    <w:p w14:paraId="5171012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7456F42" w14:textId="77777777" w:rsidR="003C00F0" w:rsidRPr="00485FD5" w:rsidRDefault="003C00F0" w:rsidP="003C00F0">
      <w:pPr>
        <w:pStyle w:val="NormalBold"/>
      </w:pPr>
      <w:r w:rsidRPr="00485FD5">
        <w:rPr>
          <w:rStyle w:val="HideTWBExt"/>
          <w:b w:val="0"/>
          <w:noProof w:val="0"/>
        </w:rPr>
        <w:t>&lt;Article&gt;</w:t>
      </w:r>
      <w:r w:rsidRPr="00485FD5">
        <w:t>Članak 15.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EFEF0B4" w14:textId="77777777" w:rsidTr="0044196D">
        <w:trPr>
          <w:jc w:val="center"/>
        </w:trPr>
        <w:tc>
          <w:tcPr>
            <w:tcW w:w="9752" w:type="dxa"/>
            <w:gridSpan w:val="2"/>
          </w:tcPr>
          <w:p w14:paraId="3DCA251F" w14:textId="77777777" w:rsidR="003C00F0" w:rsidRPr="00485FD5" w:rsidRDefault="003C00F0" w:rsidP="0044196D">
            <w:pPr>
              <w:keepNext/>
            </w:pPr>
          </w:p>
        </w:tc>
      </w:tr>
      <w:tr w:rsidR="003C00F0" w:rsidRPr="00485FD5" w14:paraId="048CBDBC" w14:textId="77777777" w:rsidTr="0044196D">
        <w:trPr>
          <w:jc w:val="center"/>
        </w:trPr>
        <w:tc>
          <w:tcPr>
            <w:tcW w:w="4876" w:type="dxa"/>
            <w:hideMark/>
          </w:tcPr>
          <w:p w14:paraId="6564E615" w14:textId="77777777" w:rsidR="003C00F0" w:rsidRPr="00485FD5" w:rsidRDefault="003C00F0" w:rsidP="0044196D">
            <w:pPr>
              <w:pStyle w:val="ColumnHeading"/>
              <w:keepNext/>
            </w:pPr>
            <w:r w:rsidRPr="00485FD5">
              <w:t>Tekst koji je predložila Komisija</w:t>
            </w:r>
          </w:p>
        </w:tc>
        <w:tc>
          <w:tcPr>
            <w:tcW w:w="4876" w:type="dxa"/>
            <w:hideMark/>
          </w:tcPr>
          <w:p w14:paraId="6ADB9269" w14:textId="77777777" w:rsidR="003C00F0" w:rsidRPr="00485FD5" w:rsidRDefault="003C00F0" w:rsidP="0044196D">
            <w:pPr>
              <w:pStyle w:val="ColumnHeading"/>
              <w:keepNext/>
            </w:pPr>
            <w:r w:rsidRPr="00485FD5">
              <w:t>Izmjena</w:t>
            </w:r>
          </w:p>
        </w:tc>
      </w:tr>
      <w:tr w:rsidR="003C00F0" w:rsidRPr="00485FD5" w14:paraId="13F59C06" w14:textId="77777777" w:rsidTr="0044196D">
        <w:trPr>
          <w:jc w:val="center"/>
        </w:trPr>
        <w:tc>
          <w:tcPr>
            <w:tcW w:w="4876" w:type="dxa"/>
            <w:hideMark/>
          </w:tcPr>
          <w:p w14:paraId="265784E1" w14:textId="77777777" w:rsidR="003C00F0" w:rsidRPr="00485FD5" w:rsidRDefault="003C00F0" w:rsidP="0044196D">
            <w:pPr>
              <w:pStyle w:val="Normal6"/>
            </w:pPr>
            <w:r w:rsidRPr="00485FD5">
              <w:t>4.</w:t>
            </w:r>
            <w:r w:rsidRPr="00485FD5">
              <w:tab/>
              <w:t>Pristup tržištu rada ne smije se oduzeti tijekom žalbenog postupka, kada žalba protiv negativne odluke u redovnom postupku ima suspenzivni učinak, do službene obavijesti o negativnoj odluci o žalbi.</w:t>
            </w:r>
          </w:p>
        </w:tc>
        <w:tc>
          <w:tcPr>
            <w:tcW w:w="4876" w:type="dxa"/>
            <w:hideMark/>
          </w:tcPr>
          <w:p w14:paraId="06916C55" w14:textId="77777777" w:rsidR="003C00F0" w:rsidRPr="00485FD5" w:rsidRDefault="003C00F0" w:rsidP="0044196D">
            <w:pPr>
              <w:pStyle w:val="Normal6"/>
              <w:rPr>
                <w:szCs w:val="24"/>
              </w:rPr>
            </w:pPr>
            <w:r w:rsidRPr="00485FD5">
              <w:t>4.</w:t>
            </w:r>
            <w:r w:rsidRPr="00485FD5">
              <w:tab/>
              <w:t xml:space="preserve">Pristup tržištu rada ne </w:t>
            </w:r>
            <w:r w:rsidRPr="00485FD5">
              <w:rPr>
                <w:b/>
                <w:i/>
              </w:rPr>
              <w:t>može</w:t>
            </w:r>
            <w:r w:rsidRPr="00485FD5">
              <w:t xml:space="preserve"> se oduzeti tijekom žalbenog postupka, kada žalba protiv negativne odluke u redovnom postupku ima suspenzivni učinak, do službene obavijesti o negativnoj odluci o žalbi.</w:t>
            </w:r>
          </w:p>
        </w:tc>
      </w:tr>
    </w:tbl>
    <w:p w14:paraId="506F4CE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8E6E32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CA5652D"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0273B8C" w14:textId="77777777" w:rsidR="003C00F0" w:rsidRPr="00485FD5" w:rsidRDefault="003C00F0" w:rsidP="003C00F0">
      <w:r w:rsidRPr="00485FD5">
        <w:rPr>
          <w:rStyle w:val="HideTWBExt"/>
          <w:noProof w:val="0"/>
        </w:rPr>
        <w:t>&lt;/AmendB&gt;</w:t>
      </w:r>
    </w:p>
    <w:p w14:paraId="4D4DCD6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338</w:t>
      </w:r>
      <w:r w:rsidRPr="00485FD5">
        <w:rPr>
          <w:rStyle w:val="HideTWBExt"/>
          <w:b w:val="0"/>
          <w:noProof w:val="0"/>
        </w:rPr>
        <w:t>&lt;/NumAmB&gt;</w:t>
      </w:r>
    </w:p>
    <w:p w14:paraId="3CCE3E44"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F37799D"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1E415DBE" w14:textId="77777777" w:rsidR="003C00F0" w:rsidRPr="00485FD5" w:rsidRDefault="003C00F0" w:rsidP="003C00F0">
      <w:r w:rsidRPr="00485FD5">
        <w:rPr>
          <w:rStyle w:val="HideTWBExt"/>
          <w:noProof w:val="0"/>
        </w:rPr>
        <w:t>&lt;/RepeatBlock-By&gt;</w:t>
      </w:r>
    </w:p>
    <w:p w14:paraId="4CB6167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088C846" w14:textId="77777777" w:rsidR="003C00F0" w:rsidRPr="00485FD5" w:rsidRDefault="003C00F0" w:rsidP="003C00F0">
      <w:pPr>
        <w:pStyle w:val="NormalBold"/>
      </w:pPr>
      <w:r w:rsidRPr="00485FD5">
        <w:rPr>
          <w:rStyle w:val="HideTWBExt"/>
          <w:b w:val="0"/>
          <w:noProof w:val="0"/>
        </w:rPr>
        <w:t>&lt;Article&gt;</w:t>
      </w:r>
      <w:r w:rsidRPr="00485FD5">
        <w:t>Članak 15.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130E053" w14:textId="77777777" w:rsidTr="0044196D">
        <w:trPr>
          <w:jc w:val="center"/>
        </w:trPr>
        <w:tc>
          <w:tcPr>
            <w:tcW w:w="9752" w:type="dxa"/>
            <w:gridSpan w:val="2"/>
          </w:tcPr>
          <w:p w14:paraId="1A77CE45" w14:textId="77777777" w:rsidR="003C00F0" w:rsidRPr="00485FD5" w:rsidRDefault="003C00F0" w:rsidP="0044196D">
            <w:pPr>
              <w:keepNext/>
            </w:pPr>
          </w:p>
        </w:tc>
      </w:tr>
      <w:tr w:rsidR="003C00F0" w:rsidRPr="00485FD5" w14:paraId="3772CF6D" w14:textId="77777777" w:rsidTr="0044196D">
        <w:trPr>
          <w:jc w:val="center"/>
        </w:trPr>
        <w:tc>
          <w:tcPr>
            <w:tcW w:w="4876" w:type="dxa"/>
            <w:hideMark/>
          </w:tcPr>
          <w:p w14:paraId="4B1A720F" w14:textId="77777777" w:rsidR="003C00F0" w:rsidRPr="00485FD5" w:rsidRDefault="003C00F0" w:rsidP="0044196D">
            <w:pPr>
              <w:pStyle w:val="ColumnHeading"/>
              <w:keepNext/>
            </w:pPr>
            <w:r w:rsidRPr="00485FD5">
              <w:t>Tekst koji je predložila Komisija</w:t>
            </w:r>
          </w:p>
        </w:tc>
        <w:tc>
          <w:tcPr>
            <w:tcW w:w="4876" w:type="dxa"/>
            <w:hideMark/>
          </w:tcPr>
          <w:p w14:paraId="5096777D" w14:textId="77777777" w:rsidR="003C00F0" w:rsidRPr="00485FD5" w:rsidRDefault="003C00F0" w:rsidP="0044196D">
            <w:pPr>
              <w:pStyle w:val="ColumnHeading"/>
              <w:keepNext/>
            </w:pPr>
            <w:r w:rsidRPr="00485FD5">
              <w:t>Izmjena</w:t>
            </w:r>
          </w:p>
        </w:tc>
      </w:tr>
      <w:tr w:rsidR="003C00F0" w:rsidRPr="00485FD5" w14:paraId="1E95DA9F" w14:textId="77777777" w:rsidTr="0044196D">
        <w:trPr>
          <w:jc w:val="center"/>
        </w:trPr>
        <w:tc>
          <w:tcPr>
            <w:tcW w:w="4876" w:type="dxa"/>
            <w:hideMark/>
          </w:tcPr>
          <w:p w14:paraId="4A8C5A58" w14:textId="77777777" w:rsidR="003C00F0" w:rsidRPr="00485FD5" w:rsidRDefault="003C00F0" w:rsidP="0044196D">
            <w:pPr>
              <w:pStyle w:val="Normal6"/>
            </w:pPr>
            <w:r w:rsidRPr="00485FD5">
              <w:t>5.</w:t>
            </w:r>
            <w:r w:rsidRPr="00485FD5">
              <w:tab/>
              <w:t xml:space="preserve">Ako je podnositeljima zahtjeva odobren pristup tržištu rada u skladu sa stavkom 1., države članice osiguravaju da </w:t>
            </w:r>
            <w:r w:rsidRPr="00485FD5">
              <w:lastRenderedPageBreak/>
              <w:t>je u ispravi podnositelja zahtjeva iz članka [29.] Uredbe (EU) br. XXX/XXX [Uredba o postupcima] navedeno da podnositelj zahtjeva ima dopuštenje prihvatiti plaćeno zaposlenje.</w:t>
            </w:r>
          </w:p>
        </w:tc>
        <w:tc>
          <w:tcPr>
            <w:tcW w:w="4876" w:type="dxa"/>
            <w:hideMark/>
          </w:tcPr>
          <w:p w14:paraId="0572C255" w14:textId="77777777" w:rsidR="003C00F0" w:rsidRPr="00485FD5" w:rsidRDefault="003C00F0" w:rsidP="0044196D">
            <w:pPr>
              <w:pStyle w:val="Normal6"/>
              <w:rPr>
                <w:szCs w:val="24"/>
              </w:rPr>
            </w:pPr>
            <w:r w:rsidRPr="00485FD5">
              <w:lastRenderedPageBreak/>
              <w:t>5.</w:t>
            </w:r>
            <w:r w:rsidRPr="00485FD5">
              <w:tab/>
              <w:t xml:space="preserve">Ako je podnositeljima zahtjeva odobren pristup tržištu rada u skladu sa stavkom 1., države članice osiguravaju da </w:t>
            </w:r>
            <w:r w:rsidRPr="00485FD5">
              <w:lastRenderedPageBreak/>
              <w:t xml:space="preserve">je u ispravi podnositelja zahtjeva iz članka [29.] Uredbe (EU) br. XXX/XXX [Uredba o postupcima] navedeno da podnositelj zahtjeva ima dopuštenje prihvatiti plaćeno zaposlenje. Ako </w:t>
            </w:r>
            <w:r w:rsidRPr="00485FD5">
              <w:rPr>
                <w:b/>
                <w:i/>
              </w:rPr>
              <w:t>zbog prirode posla podnositelj zahtjeva treba putovati, država članica mu bez odgode izdaje putne isprave kako je navedeno u članku 6. ove Direktive.</w:t>
            </w:r>
          </w:p>
        </w:tc>
      </w:tr>
    </w:tbl>
    <w:p w14:paraId="75F0D1E3"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2B0E049" w14:textId="77777777" w:rsidR="003C00F0" w:rsidRPr="00485FD5" w:rsidRDefault="003C00F0" w:rsidP="003C00F0">
      <w:r w:rsidRPr="00485FD5">
        <w:rPr>
          <w:rStyle w:val="HideTWBExt"/>
          <w:noProof w:val="0"/>
        </w:rPr>
        <w:t>&lt;/AmendB&gt;</w:t>
      </w:r>
    </w:p>
    <w:p w14:paraId="442DA0F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339</w:t>
      </w:r>
      <w:r w:rsidRPr="00485FD5">
        <w:rPr>
          <w:rStyle w:val="HideTWBExt"/>
          <w:b w:val="0"/>
          <w:noProof w:val="0"/>
        </w:rPr>
        <w:t>&lt;/NumAmB&gt;</w:t>
      </w:r>
    </w:p>
    <w:p w14:paraId="2584D2A3"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39185D0" w14:textId="77777777" w:rsidR="003C00F0" w:rsidRPr="00485FD5" w:rsidRDefault="003C00F0" w:rsidP="003C00F0">
      <w:r w:rsidRPr="00485FD5">
        <w:rPr>
          <w:rStyle w:val="HideTWBExt"/>
          <w:noProof w:val="0"/>
        </w:rPr>
        <w:t>&lt;/RepeatBlock-By&gt;</w:t>
      </w:r>
    </w:p>
    <w:p w14:paraId="30C76B2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66BB44" w14:textId="77777777" w:rsidR="003C00F0" w:rsidRPr="00485FD5" w:rsidRDefault="003C00F0" w:rsidP="003C00F0">
      <w:pPr>
        <w:pStyle w:val="NormalBold"/>
      </w:pPr>
      <w:r w:rsidRPr="00485FD5">
        <w:rPr>
          <w:rStyle w:val="HideTWBExt"/>
          <w:b w:val="0"/>
          <w:noProof w:val="0"/>
        </w:rPr>
        <w:t>&lt;Article&gt;</w:t>
      </w:r>
      <w:r w:rsidRPr="00485FD5">
        <w:t>Članak 15.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20A2BEE" w14:textId="77777777" w:rsidTr="0044196D">
        <w:trPr>
          <w:jc w:val="center"/>
        </w:trPr>
        <w:tc>
          <w:tcPr>
            <w:tcW w:w="9752" w:type="dxa"/>
            <w:gridSpan w:val="2"/>
          </w:tcPr>
          <w:p w14:paraId="192B0276" w14:textId="77777777" w:rsidR="003C00F0" w:rsidRPr="00485FD5" w:rsidRDefault="003C00F0" w:rsidP="0044196D">
            <w:pPr>
              <w:keepNext/>
            </w:pPr>
          </w:p>
        </w:tc>
      </w:tr>
      <w:tr w:rsidR="003C00F0" w:rsidRPr="00485FD5" w14:paraId="110DB393" w14:textId="77777777" w:rsidTr="0044196D">
        <w:trPr>
          <w:jc w:val="center"/>
        </w:trPr>
        <w:tc>
          <w:tcPr>
            <w:tcW w:w="4876" w:type="dxa"/>
            <w:hideMark/>
          </w:tcPr>
          <w:p w14:paraId="7B4412BD" w14:textId="77777777" w:rsidR="003C00F0" w:rsidRPr="00485FD5" w:rsidRDefault="003C00F0" w:rsidP="0044196D">
            <w:pPr>
              <w:pStyle w:val="ColumnHeading"/>
              <w:keepNext/>
            </w:pPr>
            <w:r w:rsidRPr="00485FD5">
              <w:t>Tekst koji je predložila Komisija</w:t>
            </w:r>
          </w:p>
        </w:tc>
        <w:tc>
          <w:tcPr>
            <w:tcW w:w="4876" w:type="dxa"/>
            <w:hideMark/>
          </w:tcPr>
          <w:p w14:paraId="7D8FCF39" w14:textId="77777777" w:rsidR="003C00F0" w:rsidRPr="00485FD5" w:rsidRDefault="003C00F0" w:rsidP="0044196D">
            <w:pPr>
              <w:pStyle w:val="ColumnHeading"/>
              <w:keepNext/>
            </w:pPr>
            <w:r w:rsidRPr="00485FD5">
              <w:t>Izmjena</w:t>
            </w:r>
          </w:p>
        </w:tc>
      </w:tr>
      <w:tr w:rsidR="003C00F0" w:rsidRPr="00485FD5" w14:paraId="01FE2710" w14:textId="77777777" w:rsidTr="0044196D">
        <w:trPr>
          <w:jc w:val="center"/>
        </w:trPr>
        <w:tc>
          <w:tcPr>
            <w:tcW w:w="4876" w:type="dxa"/>
            <w:hideMark/>
          </w:tcPr>
          <w:p w14:paraId="55AEB73D" w14:textId="77777777" w:rsidR="003C00F0" w:rsidRPr="00485FD5" w:rsidRDefault="003C00F0" w:rsidP="0044196D">
            <w:pPr>
              <w:pStyle w:val="Normal6"/>
            </w:pPr>
            <w:r w:rsidRPr="00485FD5">
              <w:t>5.</w:t>
            </w:r>
            <w:r w:rsidRPr="00485FD5">
              <w:tab/>
              <w:t>Ako je podnositeljima zahtjeva odobren pristup tržištu rada u skladu sa stavkom 1., države članice osiguravaju da je u ispravi podnositelja zahtjeva iz članka [29.] Uredbe (EU) br. XXX/XXX [Uredba o postupcima] navedeno da podnositelj zahtjeva ima dopuštenje prihvatiti plaćeno zaposlenje.</w:t>
            </w:r>
          </w:p>
        </w:tc>
        <w:tc>
          <w:tcPr>
            <w:tcW w:w="4876" w:type="dxa"/>
            <w:hideMark/>
          </w:tcPr>
          <w:p w14:paraId="2AB878C7" w14:textId="77777777" w:rsidR="003C00F0" w:rsidRPr="00485FD5" w:rsidRDefault="003C00F0" w:rsidP="0044196D">
            <w:pPr>
              <w:pStyle w:val="Normal6"/>
              <w:rPr>
                <w:szCs w:val="24"/>
              </w:rPr>
            </w:pPr>
            <w:r w:rsidRPr="00485FD5">
              <w:t>5.</w:t>
            </w:r>
            <w:r w:rsidRPr="00485FD5">
              <w:tab/>
              <w:t xml:space="preserve">Ako je podnositeljima zahtjeva odobren pristup tržištu rada u skladu sa stavkom 1., države članice </w:t>
            </w:r>
            <w:r w:rsidRPr="00485FD5">
              <w:rPr>
                <w:b/>
                <w:i/>
              </w:rPr>
              <w:t>mogu osigurati</w:t>
            </w:r>
            <w:r w:rsidRPr="00485FD5">
              <w:t xml:space="preserve"> da je u ispravi podnositelja zahtjeva iz članka [29.] Uredbe (EU) br. XXX/XXX [Uredba o postupcima] navedeno da podnositelj zahtjeva ima dopuštenje prihvatiti plaćeno zaposlenje.</w:t>
            </w:r>
          </w:p>
        </w:tc>
      </w:tr>
    </w:tbl>
    <w:p w14:paraId="0E2D503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B6AA7FE" w14:textId="77777777" w:rsidR="003C00F0" w:rsidRPr="00485FD5" w:rsidRDefault="003C00F0" w:rsidP="003C00F0">
      <w:r w:rsidRPr="00485FD5">
        <w:rPr>
          <w:rStyle w:val="HideTWBExt"/>
          <w:noProof w:val="0"/>
        </w:rPr>
        <w:t>&lt;/AmendB&gt;</w:t>
      </w:r>
    </w:p>
    <w:p w14:paraId="588A7B0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340</w:t>
      </w:r>
      <w:r w:rsidRPr="00485FD5">
        <w:rPr>
          <w:rStyle w:val="HideTWBExt"/>
          <w:b w:val="0"/>
          <w:noProof w:val="0"/>
        </w:rPr>
        <w:t>&lt;/NumAmB&gt;</w:t>
      </w:r>
    </w:p>
    <w:p w14:paraId="539E7C5B"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2158D79"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FE10957" w14:textId="77777777" w:rsidR="003C00F0" w:rsidRPr="00485FD5" w:rsidRDefault="003C00F0" w:rsidP="003C00F0">
      <w:r w:rsidRPr="00485FD5">
        <w:rPr>
          <w:rStyle w:val="HideTWBExt"/>
          <w:noProof w:val="0"/>
        </w:rPr>
        <w:t>&lt;/RepeatBlock-By&gt;</w:t>
      </w:r>
    </w:p>
    <w:p w14:paraId="473012C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A4DCB77" w14:textId="77777777" w:rsidR="003C00F0" w:rsidRPr="00485FD5" w:rsidRDefault="003C00F0" w:rsidP="003C00F0">
      <w:pPr>
        <w:pStyle w:val="NormalBold"/>
      </w:pPr>
      <w:r w:rsidRPr="00485FD5">
        <w:rPr>
          <w:rStyle w:val="HideTWBExt"/>
          <w:b w:val="0"/>
          <w:noProof w:val="0"/>
        </w:rPr>
        <w:t>&lt;Article&gt;</w:t>
      </w:r>
      <w:r w:rsidRPr="00485FD5">
        <w:t>Članak 15. – stavak 5.a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CF787AA" w14:textId="77777777" w:rsidTr="0044196D">
        <w:trPr>
          <w:jc w:val="center"/>
        </w:trPr>
        <w:tc>
          <w:tcPr>
            <w:tcW w:w="9752" w:type="dxa"/>
            <w:gridSpan w:val="2"/>
          </w:tcPr>
          <w:p w14:paraId="35836647" w14:textId="77777777" w:rsidR="003C00F0" w:rsidRPr="00485FD5" w:rsidRDefault="003C00F0" w:rsidP="0044196D">
            <w:pPr>
              <w:keepNext/>
            </w:pPr>
          </w:p>
        </w:tc>
      </w:tr>
      <w:tr w:rsidR="003C00F0" w:rsidRPr="00485FD5" w14:paraId="7BD2EB04" w14:textId="77777777" w:rsidTr="0044196D">
        <w:trPr>
          <w:jc w:val="center"/>
        </w:trPr>
        <w:tc>
          <w:tcPr>
            <w:tcW w:w="4876" w:type="dxa"/>
            <w:hideMark/>
          </w:tcPr>
          <w:p w14:paraId="0F1C3E62" w14:textId="77777777" w:rsidR="003C00F0" w:rsidRPr="00485FD5" w:rsidRDefault="003C00F0" w:rsidP="0044196D">
            <w:pPr>
              <w:pStyle w:val="ColumnHeading"/>
              <w:keepNext/>
            </w:pPr>
            <w:r w:rsidRPr="00485FD5">
              <w:t>Tekst koji je predložila Komisija</w:t>
            </w:r>
          </w:p>
        </w:tc>
        <w:tc>
          <w:tcPr>
            <w:tcW w:w="4876" w:type="dxa"/>
            <w:hideMark/>
          </w:tcPr>
          <w:p w14:paraId="4991DCDD" w14:textId="77777777" w:rsidR="003C00F0" w:rsidRPr="00485FD5" w:rsidRDefault="003C00F0" w:rsidP="0044196D">
            <w:pPr>
              <w:pStyle w:val="ColumnHeading"/>
              <w:keepNext/>
            </w:pPr>
            <w:r w:rsidRPr="00485FD5">
              <w:t>Izmjena</w:t>
            </w:r>
          </w:p>
        </w:tc>
      </w:tr>
      <w:tr w:rsidR="003C00F0" w:rsidRPr="00485FD5" w14:paraId="3957429F" w14:textId="77777777" w:rsidTr="0044196D">
        <w:trPr>
          <w:jc w:val="center"/>
        </w:trPr>
        <w:tc>
          <w:tcPr>
            <w:tcW w:w="4876" w:type="dxa"/>
          </w:tcPr>
          <w:p w14:paraId="658EE566" w14:textId="77777777" w:rsidR="003C00F0" w:rsidRPr="00485FD5" w:rsidRDefault="003C00F0" w:rsidP="0044196D">
            <w:pPr>
              <w:pStyle w:val="Normal6"/>
            </w:pPr>
          </w:p>
        </w:tc>
        <w:tc>
          <w:tcPr>
            <w:tcW w:w="4876" w:type="dxa"/>
            <w:hideMark/>
          </w:tcPr>
          <w:p w14:paraId="36035817" w14:textId="77777777" w:rsidR="003C00F0" w:rsidRPr="00485FD5" w:rsidRDefault="003C00F0" w:rsidP="0044196D">
            <w:pPr>
              <w:pStyle w:val="Normal6"/>
              <w:rPr>
                <w:szCs w:val="24"/>
              </w:rPr>
            </w:pPr>
            <w:r w:rsidRPr="00485FD5">
              <w:rPr>
                <w:b/>
                <w:i/>
              </w:rPr>
              <w:t>5.a</w:t>
            </w:r>
            <w:r w:rsidRPr="00485FD5">
              <w:tab/>
            </w:r>
            <w:r w:rsidRPr="00485FD5">
              <w:rPr>
                <w:b/>
                <w:i/>
              </w:rPr>
              <w:t xml:space="preserve">Podnositelji zahtjeva kojima je odobren pristup tržištu rada u skladu sa stavkom 1. mogu preko interneta zatražiti plavu kartu EU-a u skladu s uvjetima utvrđenima u Direktivi XXX/XXXX </w:t>
            </w:r>
            <w:r w:rsidRPr="00485FD5">
              <w:rPr>
                <w:b/>
                <w:i/>
              </w:rPr>
              <w:lastRenderedPageBreak/>
              <w:t>[Direktiva o plavoj karti].</w:t>
            </w:r>
          </w:p>
        </w:tc>
      </w:tr>
    </w:tbl>
    <w:p w14:paraId="63A3A68D"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839526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A1C0C51" w14:textId="77777777" w:rsidR="003C00F0" w:rsidRPr="00485FD5" w:rsidRDefault="003C00F0" w:rsidP="003C00F0">
      <w:pPr>
        <w:pStyle w:val="Normal12Italic"/>
        <w:rPr>
          <w:noProof w:val="0"/>
        </w:rPr>
      </w:pPr>
      <w:r w:rsidRPr="00485FD5">
        <w:rPr>
          <w:noProof w:val="0"/>
        </w:rPr>
        <w:t>Ovim se amandmanom podnositeljima zahtjeva želio omogućiti da podnesu zahtjev za plavu kartu EU-a te je on neodvojivo povezan s ostalim dopuštenim amandmanima nacrta izvješća čiji je cilj poboljšanje učinkovitog pristupa tržištu rada za podnositelje zahtjeva pa je stoga nužno pobrinuti se da se zadrži unutarnja logika teksta s ciljem povećanja izgleda za integraciju podnositelja zahtjeva i smanjenja „sekundarnih kretanja“.</w:t>
      </w:r>
    </w:p>
    <w:p w14:paraId="51116EC5" w14:textId="77777777" w:rsidR="003C00F0" w:rsidRPr="00485FD5" w:rsidRDefault="003C00F0" w:rsidP="003C00F0">
      <w:r w:rsidRPr="00485FD5">
        <w:rPr>
          <w:rStyle w:val="HideTWBExt"/>
          <w:noProof w:val="0"/>
        </w:rPr>
        <w:t>&lt;/AmendB&gt;</w:t>
      </w:r>
    </w:p>
    <w:p w14:paraId="246B709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341</w:t>
      </w:r>
      <w:r w:rsidRPr="00485FD5">
        <w:rPr>
          <w:rStyle w:val="HideTWBExt"/>
          <w:b w:val="0"/>
          <w:noProof w:val="0"/>
        </w:rPr>
        <w:t>&lt;/NumAmB&gt;</w:t>
      </w:r>
    </w:p>
    <w:p w14:paraId="48CB923F"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4B64D9C"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0CC2188" w14:textId="77777777" w:rsidR="003C00F0" w:rsidRPr="00485FD5" w:rsidRDefault="003C00F0" w:rsidP="003C00F0">
      <w:r w:rsidRPr="00485FD5">
        <w:rPr>
          <w:rStyle w:val="HideTWBExt"/>
          <w:noProof w:val="0"/>
        </w:rPr>
        <w:t>&lt;/RepeatBlock-By&gt;</w:t>
      </w:r>
    </w:p>
    <w:p w14:paraId="522F194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3EA6FF8" w14:textId="77777777" w:rsidR="003C00F0" w:rsidRPr="00485FD5" w:rsidRDefault="003C00F0" w:rsidP="003C00F0">
      <w:pPr>
        <w:pStyle w:val="NormalBold"/>
      </w:pPr>
      <w:r w:rsidRPr="00485FD5">
        <w:rPr>
          <w:rStyle w:val="HideTWBExt"/>
          <w:b w:val="0"/>
          <w:noProof w:val="0"/>
        </w:rPr>
        <w:t>&lt;Article&gt;</w:t>
      </w:r>
      <w:r w:rsidRPr="00485FD5">
        <w:t>Članak 15. – stavak 5.b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2DA2916" w14:textId="77777777" w:rsidTr="0044196D">
        <w:trPr>
          <w:jc w:val="center"/>
        </w:trPr>
        <w:tc>
          <w:tcPr>
            <w:tcW w:w="9752" w:type="dxa"/>
            <w:gridSpan w:val="2"/>
          </w:tcPr>
          <w:p w14:paraId="03D66480" w14:textId="77777777" w:rsidR="003C00F0" w:rsidRPr="00485FD5" w:rsidRDefault="003C00F0" w:rsidP="0044196D">
            <w:pPr>
              <w:keepNext/>
            </w:pPr>
          </w:p>
        </w:tc>
      </w:tr>
      <w:tr w:rsidR="003C00F0" w:rsidRPr="00485FD5" w14:paraId="6C63B69B" w14:textId="77777777" w:rsidTr="0044196D">
        <w:trPr>
          <w:jc w:val="center"/>
        </w:trPr>
        <w:tc>
          <w:tcPr>
            <w:tcW w:w="4876" w:type="dxa"/>
            <w:hideMark/>
          </w:tcPr>
          <w:p w14:paraId="16671FBD" w14:textId="77777777" w:rsidR="003C00F0" w:rsidRPr="00485FD5" w:rsidRDefault="003C00F0" w:rsidP="0044196D">
            <w:pPr>
              <w:pStyle w:val="ColumnHeading"/>
              <w:keepNext/>
            </w:pPr>
            <w:r w:rsidRPr="00485FD5">
              <w:t>Tekst koji je predložila Komisija</w:t>
            </w:r>
          </w:p>
        </w:tc>
        <w:tc>
          <w:tcPr>
            <w:tcW w:w="4876" w:type="dxa"/>
            <w:hideMark/>
          </w:tcPr>
          <w:p w14:paraId="0D395AF9" w14:textId="77777777" w:rsidR="003C00F0" w:rsidRPr="00485FD5" w:rsidRDefault="003C00F0" w:rsidP="0044196D">
            <w:pPr>
              <w:pStyle w:val="ColumnHeading"/>
              <w:keepNext/>
            </w:pPr>
            <w:r w:rsidRPr="00485FD5">
              <w:t>Izmjena</w:t>
            </w:r>
          </w:p>
        </w:tc>
      </w:tr>
      <w:tr w:rsidR="003C00F0" w:rsidRPr="00485FD5" w14:paraId="1FF132F7" w14:textId="77777777" w:rsidTr="0044196D">
        <w:trPr>
          <w:jc w:val="center"/>
        </w:trPr>
        <w:tc>
          <w:tcPr>
            <w:tcW w:w="4876" w:type="dxa"/>
          </w:tcPr>
          <w:p w14:paraId="48614255" w14:textId="77777777" w:rsidR="003C00F0" w:rsidRPr="00485FD5" w:rsidRDefault="003C00F0" w:rsidP="0044196D">
            <w:pPr>
              <w:pStyle w:val="Normal6"/>
            </w:pPr>
          </w:p>
        </w:tc>
        <w:tc>
          <w:tcPr>
            <w:tcW w:w="4876" w:type="dxa"/>
            <w:hideMark/>
          </w:tcPr>
          <w:p w14:paraId="563A919E" w14:textId="77777777" w:rsidR="003C00F0" w:rsidRPr="00485FD5" w:rsidRDefault="003C00F0" w:rsidP="0044196D">
            <w:pPr>
              <w:pStyle w:val="Normal6"/>
              <w:rPr>
                <w:szCs w:val="24"/>
              </w:rPr>
            </w:pPr>
            <w:r w:rsidRPr="00485FD5">
              <w:rPr>
                <w:b/>
                <w:i/>
              </w:rPr>
              <w:t>5.b</w:t>
            </w:r>
            <w:r w:rsidRPr="00485FD5">
              <w:tab/>
            </w:r>
            <w:r w:rsidRPr="00485FD5">
              <w:rPr>
                <w:b/>
                <w:i/>
              </w:rPr>
              <w:t>Podnositelji zahtjeva kojima je odobren pristup tržištu rada u skladu sa stavkom 1. mogu zatražiti boravišnu dozvolu u svrhe istraživanja, studija, osposobljavanja, volontiranja, učeničke razmjene, obrazovnih projekata ili au-pair programa u skladu s uvjetima iz Direktive (EU) 2016/801.</w:t>
            </w:r>
          </w:p>
        </w:tc>
      </w:tr>
    </w:tbl>
    <w:p w14:paraId="033CFC0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59D91A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8E89559" w14:textId="77777777" w:rsidR="003C00F0" w:rsidRPr="00485FD5" w:rsidRDefault="003C00F0" w:rsidP="003C00F0">
      <w:pPr>
        <w:pStyle w:val="Normal12Italic"/>
        <w:rPr>
          <w:noProof w:val="0"/>
        </w:rPr>
      </w:pPr>
      <w:r w:rsidRPr="00485FD5">
        <w:rPr>
          <w:noProof w:val="0"/>
        </w:rPr>
        <w:t>Ovim se amandmanom podnositeljima zahtjeva želio omogućiti da podnesu zahtjev za boravišnu dozvolu u svrhe istraživanja, studija, osposobljavanja, volontiranja, učeničke razmjene, obrazovnih projekata ili au-pair programa u skladu s uvjetima iz Direktive (EU) 2016/801 pa je stoga nužno pobrinuti se da se zadrži unutarnja logika teksta s ciljem povećanja izgleda za integraciju podnositelja zahtjeva i smanjenja „sekundarnih kretanja“.</w:t>
      </w:r>
    </w:p>
    <w:p w14:paraId="2DB6493B" w14:textId="77777777" w:rsidR="003C00F0" w:rsidRPr="00485FD5" w:rsidRDefault="003C00F0" w:rsidP="003C00F0">
      <w:r w:rsidRPr="00485FD5">
        <w:rPr>
          <w:rStyle w:val="HideTWBExt"/>
          <w:noProof w:val="0"/>
        </w:rPr>
        <w:t>&lt;/AmendB&gt;</w:t>
      </w:r>
    </w:p>
    <w:p w14:paraId="66A02ED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342</w:t>
      </w:r>
      <w:r w:rsidRPr="00485FD5">
        <w:rPr>
          <w:rStyle w:val="HideTWBExt"/>
          <w:b w:val="0"/>
          <w:noProof w:val="0"/>
        </w:rPr>
        <w:t>&lt;/NumAmB&gt;</w:t>
      </w:r>
    </w:p>
    <w:p w14:paraId="2A32E2BA"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7D30B882"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5123433E" w14:textId="77777777" w:rsidR="003C00F0" w:rsidRPr="00485FD5" w:rsidRDefault="003C00F0" w:rsidP="003C00F0">
      <w:r w:rsidRPr="00485FD5">
        <w:rPr>
          <w:rStyle w:val="HideTWBExt"/>
          <w:noProof w:val="0"/>
        </w:rPr>
        <w:t>&lt;/RepeatBlock-By&gt;</w:t>
      </w:r>
    </w:p>
    <w:p w14:paraId="50D790A4"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78D4CBBA" w14:textId="77777777" w:rsidR="003C00F0" w:rsidRPr="00485FD5" w:rsidRDefault="003C00F0" w:rsidP="003C00F0">
      <w:pPr>
        <w:pStyle w:val="NormalBold"/>
      </w:pPr>
      <w:r w:rsidRPr="00485FD5">
        <w:rPr>
          <w:rStyle w:val="HideTWBExt"/>
          <w:b w:val="0"/>
          <w:noProof w:val="0"/>
        </w:rPr>
        <w:t>&lt;Article&gt;</w:t>
      </w:r>
      <w:r w:rsidRPr="00485FD5">
        <w:t>Članak 15. – stavak 5.c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5134613" w14:textId="77777777" w:rsidTr="0044196D">
        <w:trPr>
          <w:jc w:val="center"/>
        </w:trPr>
        <w:tc>
          <w:tcPr>
            <w:tcW w:w="9752" w:type="dxa"/>
            <w:gridSpan w:val="2"/>
          </w:tcPr>
          <w:p w14:paraId="16988AD8" w14:textId="77777777" w:rsidR="003C00F0" w:rsidRPr="00485FD5" w:rsidRDefault="003C00F0" w:rsidP="0044196D">
            <w:pPr>
              <w:keepNext/>
            </w:pPr>
          </w:p>
        </w:tc>
      </w:tr>
      <w:tr w:rsidR="003C00F0" w:rsidRPr="00485FD5" w14:paraId="66BC2078" w14:textId="77777777" w:rsidTr="0044196D">
        <w:trPr>
          <w:jc w:val="center"/>
        </w:trPr>
        <w:tc>
          <w:tcPr>
            <w:tcW w:w="4876" w:type="dxa"/>
            <w:hideMark/>
          </w:tcPr>
          <w:p w14:paraId="7F743D49" w14:textId="77777777" w:rsidR="003C00F0" w:rsidRPr="00485FD5" w:rsidRDefault="003C00F0" w:rsidP="0044196D">
            <w:pPr>
              <w:pStyle w:val="ColumnHeading"/>
              <w:keepNext/>
            </w:pPr>
            <w:r w:rsidRPr="00485FD5">
              <w:t>Tekst koji je predložila Komisija</w:t>
            </w:r>
          </w:p>
        </w:tc>
        <w:tc>
          <w:tcPr>
            <w:tcW w:w="4876" w:type="dxa"/>
            <w:hideMark/>
          </w:tcPr>
          <w:p w14:paraId="2960196D" w14:textId="77777777" w:rsidR="003C00F0" w:rsidRPr="00485FD5" w:rsidRDefault="003C00F0" w:rsidP="0044196D">
            <w:pPr>
              <w:pStyle w:val="ColumnHeading"/>
              <w:keepNext/>
            </w:pPr>
            <w:r w:rsidRPr="00485FD5">
              <w:t>Izmjena</w:t>
            </w:r>
          </w:p>
        </w:tc>
      </w:tr>
      <w:tr w:rsidR="003C00F0" w:rsidRPr="00485FD5" w14:paraId="668BB075" w14:textId="77777777" w:rsidTr="0044196D">
        <w:trPr>
          <w:jc w:val="center"/>
        </w:trPr>
        <w:tc>
          <w:tcPr>
            <w:tcW w:w="4876" w:type="dxa"/>
          </w:tcPr>
          <w:p w14:paraId="5A368C6F" w14:textId="77777777" w:rsidR="003C00F0" w:rsidRPr="00485FD5" w:rsidRDefault="003C00F0" w:rsidP="0044196D">
            <w:pPr>
              <w:pStyle w:val="Normal6"/>
            </w:pPr>
          </w:p>
        </w:tc>
        <w:tc>
          <w:tcPr>
            <w:tcW w:w="4876" w:type="dxa"/>
            <w:hideMark/>
          </w:tcPr>
          <w:p w14:paraId="79B66D4A" w14:textId="77777777" w:rsidR="003C00F0" w:rsidRPr="00485FD5" w:rsidRDefault="003C00F0" w:rsidP="0044196D">
            <w:pPr>
              <w:pStyle w:val="Normal6"/>
              <w:rPr>
                <w:szCs w:val="24"/>
              </w:rPr>
            </w:pPr>
            <w:r w:rsidRPr="00485FD5">
              <w:rPr>
                <w:b/>
                <w:i/>
              </w:rPr>
              <w:t>5.c</w:t>
            </w:r>
            <w:r w:rsidRPr="00485FD5">
              <w:tab/>
            </w:r>
            <w:r w:rsidRPr="00485FD5">
              <w:rPr>
                <w:b/>
                <w:i/>
              </w:rPr>
              <w:t>Države članice mogu podnositeljima zahtjeva kojima je odobren pristup tržištu rada u skladu sa stavkom 1., a čiji je zahtjev za azil odbijen, dopustiti da zatraže boravišnu dozvolu u zemlji u kojoj borave koristeći se formatom utvrđenim u Uredbi (EZ) br. 1030/2002 u skladu s nacionalnim zakonima o pristupu tržištu rada za državljane trećih zemalja.</w:t>
            </w:r>
          </w:p>
        </w:tc>
      </w:tr>
    </w:tbl>
    <w:p w14:paraId="17FD6D0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04C1D9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3186D0B" w14:textId="77777777" w:rsidR="003C00F0" w:rsidRPr="00485FD5" w:rsidRDefault="003C00F0" w:rsidP="003C00F0">
      <w:pPr>
        <w:pStyle w:val="Normal12Italic"/>
        <w:rPr>
          <w:noProof w:val="0"/>
        </w:rPr>
      </w:pPr>
      <w:r w:rsidRPr="00485FD5">
        <w:rPr>
          <w:noProof w:val="0"/>
        </w:rPr>
        <w:t>Ovim se amandmanom podnositeljima zahtjeva želio omogućiti da podnesu zahtjev za boravišnu dozvoli i skladu s nacionalnim zakonima o pristupu tržištu rada za državljane trećih zemalja te je on neodvojivo povezan s ostalim dopuštenim amandmanima nacrta izvješća čiji je cilj poboljšanje učinkovitog pristupa tržištu rada za podnositelje zahtjeva pa je stoga nužno pobrinuti se da se zadrži unutarnja logika teksta s ciljem povećanja izgleda za integraciju podnositelja zahtjeva i smanjenja „sekundarnih kretanja“.</w:t>
      </w:r>
    </w:p>
    <w:p w14:paraId="4B1C1F94" w14:textId="77777777" w:rsidR="003C00F0" w:rsidRPr="00485FD5" w:rsidRDefault="003C00F0" w:rsidP="003C00F0">
      <w:r w:rsidRPr="00485FD5">
        <w:rPr>
          <w:rStyle w:val="HideTWBExt"/>
          <w:noProof w:val="0"/>
        </w:rPr>
        <w:t>&lt;/AmendB&gt;</w:t>
      </w:r>
    </w:p>
    <w:p w14:paraId="0BCA1A0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343</w:t>
      </w:r>
      <w:r w:rsidRPr="00485FD5">
        <w:rPr>
          <w:rStyle w:val="HideTWBExt"/>
          <w:b w:val="0"/>
          <w:noProof w:val="0"/>
        </w:rPr>
        <w:t>&lt;/NumAmB&gt;</w:t>
      </w:r>
    </w:p>
    <w:p w14:paraId="63547845"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A96DC16"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48861CD8" w14:textId="77777777" w:rsidR="003C00F0" w:rsidRPr="00485FD5" w:rsidRDefault="003C00F0" w:rsidP="003C00F0">
      <w:r w:rsidRPr="00485FD5">
        <w:rPr>
          <w:rStyle w:val="HideTWBExt"/>
          <w:noProof w:val="0"/>
        </w:rPr>
        <w:t>&lt;/RepeatBlock-By&gt;</w:t>
      </w:r>
    </w:p>
    <w:p w14:paraId="5C0D770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B9C9C0B" w14:textId="77777777" w:rsidR="003C00F0" w:rsidRPr="00485FD5" w:rsidRDefault="003C00F0" w:rsidP="003C00F0">
      <w:pPr>
        <w:pStyle w:val="NormalBold"/>
      </w:pPr>
      <w:r w:rsidRPr="00485FD5">
        <w:rPr>
          <w:rStyle w:val="HideTWBExt"/>
          <w:b w:val="0"/>
          <w:noProof w:val="0"/>
        </w:rPr>
        <w:t>&lt;Article&gt;</w:t>
      </w:r>
      <w:r w:rsidRPr="00485FD5">
        <w:t>Članak 15. – stavak 5.d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2713BD6" w14:textId="77777777" w:rsidTr="0044196D">
        <w:trPr>
          <w:jc w:val="center"/>
        </w:trPr>
        <w:tc>
          <w:tcPr>
            <w:tcW w:w="9752" w:type="dxa"/>
            <w:gridSpan w:val="2"/>
          </w:tcPr>
          <w:p w14:paraId="121B0A92" w14:textId="77777777" w:rsidR="003C00F0" w:rsidRPr="00485FD5" w:rsidRDefault="003C00F0" w:rsidP="0044196D">
            <w:pPr>
              <w:keepNext/>
            </w:pPr>
          </w:p>
        </w:tc>
      </w:tr>
      <w:tr w:rsidR="003C00F0" w:rsidRPr="00485FD5" w14:paraId="4DF0AA93" w14:textId="77777777" w:rsidTr="0044196D">
        <w:trPr>
          <w:jc w:val="center"/>
        </w:trPr>
        <w:tc>
          <w:tcPr>
            <w:tcW w:w="4876" w:type="dxa"/>
            <w:hideMark/>
          </w:tcPr>
          <w:p w14:paraId="3D114E71" w14:textId="77777777" w:rsidR="003C00F0" w:rsidRPr="00485FD5" w:rsidRDefault="003C00F0" w:rsidP="0044196D">
            <w:pPr>
              <w:pStyle w:val="ColumnHeading"/>
              <w:keepNext/>
            </w:pPr>
            <w:r w:rsidRPr="00485FD5">
              <w:t>Tekst koji je predložila Komisija</w:t>
            </w:r>
          </w:p>
        </w:tc>
        <w:tc>
          <w:tcPr>
            <w:tcW w:w="4876" w:type="dxa"/>
            <w:hideMark/>
          </w:tcPr>
          <w:p w14:paraId="5BFB2CC0" w14:textId="77777777" w:rsidR="003C00F0" w:rsidRPr="00485FD5" w:rsidRDefault="003C00F0" w:rsidP="0044196D">
            <w:pPr>
              <w:pStyle w:val="ColumnHeading"/>
              <w:keepNext/>
            </w:pPr>
            <w:r w:rsidRPr="00485FD5">
              <w:t>Izmjena</w:t>
            </w:r>
          </w:p>
        </w:tc>
      </w:tr>
      <w:tr w:rsidR="003C00F0" w:rsidRPr="00485FD5" w14:paraId="3A81E61A" w14:textId="77777777" w:rsidTr="0044196D">
        <w:trPr>
          <w:jc w:val="center"/>
        </w:trPr>
        <w:tc>
          <w:tcPr>
            <w:tcW w:w="4876" w:type="dxa"/>
          </w:tcPr>
          <w:p w14:paraId="24CCA7AA" w14:textId="77777777" w:rsidR="003C00F0" w:rsidRPr="00485FD5" w:rsidRDefault="003C00F0" w:rsidP="0044196D">
            <w:pPr>
              <w:pStyle w:val="Normal6"/>
            </w:pPr>
          </w:p>
        </w:tc>
        <w:tc>
          <w:tcPr>
            <w:tcW w:w="4876" w:type="dxa"/>
            <w:hideMark/>
          </w:tcPr>
          <w:p w14:paraId="5A48EB90" w14:textId="77777777" w:rsidR="003C00F0" w:rsidRPr="00485FD5" w:rsidRDefault="003C00F0" w:rsidP="0044196D">
            <w:pPr>
              <w:pStyle w:val="Normal6"/>
              <w:rPr>
                <w:szCs w:val="24"/>
              </w:rPr>
            </w:pPr>
            <w:r w:rsidRPr="00485FD5">
              <w:rPr>
                <w:b/>
                <w:i/>
              </w:rPr>
              <w:t>5.d</w:t>
            </w:r>
            <w:r w:rsidRPr="00485FD5">
              <w:tab/>
            </w:r>
            <w:r w:rsidRPr="00485FD5">
              <w:rPr>
                <w:b/>
                <w:i/>
              </w:rPr>
              <w:t>Države članice podnositeljima zahtjeva omogućuju pristup stručnoj izobrazbi i tečajevima jezika neovisno o tome imaju li pristup tržištu rada.</w:t>
            </w:r>
          </w:p>
        </w:tc>
      </w:tr>
    </w:tbl>
    <w:p w14:paraId="246557C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EE52916"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86608E3" w14:textId="77777777" w:rsidR="003C00F0" w:rsidRPr="00485FD5" w:rsidRDefault="003C00F0" w:rsidP="003C00F0">
      <w:pPr>
        <w:pStyle w:val="Normal12Italic"/>
        <w:rPr>
          <w:noProof w:val="0"/>
        </w:rPr>
      </w:pPr>
      <w:r w:rsidRPr="00485FD5">
        <w:rPr>
          <w:noProof w:val="0"/>
        </w:rPr>
        <w:t xml:space="preserve">This Amendment seeks to ensure that applicants' possibility to access the labour market and </w:t>
      </w:r>
      <w:r w:rsidRPr="00485FD5">
        <w:rPr>
          <w:noProof w:val="0"/>
        </w:rPr>
        <w:lastRenderedPageBreak/>
        <w:t>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1D6FA26A" w14:textId="77777777" w:rsidR="003C00F0" w:rsidRPr="00485FD5" w:rsidRDefault="003C00F0" w:rsidP="003C00F0">
      <w:r w:rsidRPr="00485FD5">
        <w:rPr>
          <w:rStyle w:val="HideTWBExt"/>
          <w:noProof w:val="0"/>
        </w:rPr>
        <w:t>&lt;/AmendB&gt;</w:t>
      </w:r>
    </w:p>
    <w:p w14:paraId="24A7478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344</w:t>
      </w:r>
      <w:r w:rsidRPr="00485FD5">
        <w:rPr>
          <w:rStyle w:val="HideTWBExt"/>
          <w:b w:val="0"/>
          <w:noProof w:val="0"/>
        </w:rPr>
        <w:t>&lt;/NumAmB&gt;</w:t>
      </w:r>
    </w:p>
    <w:p w14:paraId="40704DA7" w14:textId="77777777" w:rsidR="003C00F0" w:rsidRPr="00485FD5" w:rsidRDefault="003C00F0" w:rsidP="003C00F0">
      <w:pPr>
        <w:pStyle w:val="NormalBold"/>
      </w:pPr>
      <w:r w:rsidRPr="00485FD5">
        <w:rPr>
          <w:rStyle w:val="HideTWBExt"/>
          <w:b w:val="0"/>
          <w:noProof w:val="0"/>
        </w:rPr>
        <w:t>&lt;RepeatBlock-By&gt;&lt;Members&gt;</w:t>
      </w:r>
      <w:r w:rsidRPr="00485FD5">
        <w:t>Jeroen Lenaers</w:t>
      </w:r>
      <w:r w:rsidRPr="00485FD5">
        <w:rPr>
          <w:rStyle w:val="HideTWBExt"/>
          <w:b w:val="0"/>
          <w:noProof w:val="0"/>
        </w:rPr>
        <w:t>&lt;/Members&gt;</w:t>
      </w:r>
    </w:p>
    <w:p w14:paraId="2F5FD550" w14:textId="77777777" w:rsidR="003C00F0" w:rsidRPr="00485FD5" w:rsidRDefault="003C00F0" w:rsidP="003C00F0">
      <w:r w:rsidRPr="00485FD5">
        <w:rPr>
          <w:rStyle w:val="HideTWBExt"/>
          <w:noProof w:val="0"/>
        </w:rPr>
        <w:t>&lt;/RepeatBlock-By&gt;</w:t>
      </w:r>
    </w:p>
    <w:p w14:paraId="0A87292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E422410" w14:textId="77777777" w:rsidR="003C00F0" w:rsidRPr="00485FD5" w:rsidRDefault="003C00F0" w:rsidP="003C00F0">
      <w:pPr>
        <w:pStyle w:val="NormalBold"/>
      </w:pPr>
      <w:r w:rsidRPr="00485FD5">
        <w:rPr>
          <w:rStyle w:val="HideTWBExt"/>
          <w:b w:val="0"/>
          <w:noProof w:val="0"/>
        </w:rPr>
        <w:t>&lt;Article&gt;</w:t>
      </w:r>
      <w:r w:rsidRPr="00485FD5">
        <w:t>Članak 15.a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C29132C" w14:textId="77777777" w:rsidTr="0044196D">
        <w:trPr>
          <w:jc w:val="center"/>
        </w:trPr>
        <w:tc>
          <w:tcPr>
            <w:tcW w:w="9752" w:type="dxa"/>
            <w:gridSpan w:val="2"/>
          </w:tcPr>
          <w:p w14:paraId="4A6E7FC9" w14:textId="77777777" w:rsidR="003C00F0" w:rsidRPr="00485FD5" w:rsidRDefault="003C00F0" w:rsidP="0044196D">
            <w:pPr>
              <w:keepNext/>
            </w:pPr>
          </w:p>
        </w:tc>
      </w:tr>
      <w:tr w:rsidR="003C00F0" w:rsidRPr="00485FD5" w14:paraId="787E4F5F" w14:textId="77777777" w:rsidTr="0044196D">
        <w:trPr>
          <w:jc w:val="center"/>
        </w:trPr>
        <w:tc>
          <w:tcPr>
            <w:tcW w:w="4876" w:type="dxa"/>
            <w:hideMark/>
          </w:tcPr>
          <w:p w14:paraId="1ED12799" w14:textId="77777777" w:rsidR="003C00F0" w:rsidRPr="00485FD5" w:rsidRDefault="003C00F0" w:rsidP="0044196D">
            <w:pPr>
              <w:pStyle w:val="ColumnHeading"/>
              <w:keepNext/>
            </w:pPr>
            <w:r w:rsidRPr="00485FD5">
              <w:t>Tekst koji je predložila Komisija</w:t>
            </w:r>
          </w:p>
        </w:tc>
        <w:tc>
          <w:tcPr>
            <w:tcW w:w="4876" w:type="dxa"/>
            <w:hideMark/>
          </w:tcPr>
          <w:p w14:paraId="58E8DD4A" w14:textId="77777777" w:rsidR="003C00F0" w:rsidRPr="00485FD5" w:rsidRDefault="003C00F0" w:rsidP="0044196D">
            <w:pPr>
              <w:pStyle w:val="ColumnHeading"/>
              <w:keepNext/>
            </w:pPr>
            <w:r w:rsidRPr="00485FD5">
              <w:t>Izmjena</w:t>
            </w:r>
          </w:p>
        </w:tc>
      </w:tr>
      <w:tr w:rsidR="003C00F0" w:rsidRPr="00485FD5" w14:paraId="46614EAF" w14:textId="77777777" w:rsidTr="0044196D">
        <w:trPr>
          <w:jc w:val="center"/>
        </w:trPr>
        <w:tc>
          <w:tcPr>
            <w:tcW w:w="4876" w:type="dxa"/>
          </w:tcPr>
          <w:p w14:paraId="20B7FA82" w14:textId="77777777" w:rsidR="003C00F0" w:rsidRPr="00485FD5" w:rsidRDefault="003C00F0" w:rsidP="0044196D">
            <w:pPr>
              <w:pStyle w:val="Normal6"/>
            </w:pPr>
          </w:p>
        </w:tc>
        <w:tc>
          <w:tcPr>
            <w:tcW w:w="4876" w:type="dxa"/>
            <w:hideMark/>
          </w:tcPr>
          <w:p w14:paraId="4D11FE9B" w14:textId="77777777" w:rsidR="003C00F0" w:rsidRPr="00485FD5" w:rsidRDefault="003C00F0" w:rsidP="0044196D">
            <w:pPr>
              <w:pStyle w:val="Normal6"/>
              <w:jc w:val="center"/>
              <w:rPr>
                <w:szCs w:val="24"/>
              </w:rPr>
            </w:pPr>
            <w:r w:rsidRPr="00485FD5">
              <w:rPr>
                <w:b/>
                <w:i/>
              </w:rPr>
              <w:t>Članak 15.a</w:t>
            </w:r>
          </w:p>
        </w:tc>
      </w:tr>
      <w:tr w:rsidR="003C00F0" w:rsidRPr="00485FD5" w14:paraId="6137BF51" w14:textId="77777777" w:rsidTr="0044196D">
        <w:trPr>
          <w:jc w:val="center"/>
        </w:trPr>
        <w:tc>
          <w:tcPr>
            <w:tcW w:w="4876" w:type="dxa"/>
          </w:tcPr>
          <w:p w14:paraId="1E146944" w14:textId="77777777" w:rsidR="003C00F0" w:rsidRPr="00485FD5" w:rsidRDefault="003C00F0" w:rsidP="0044196D">
            <w:pPr>
              <w:pStyle w:val="Normal6"/>
            </w:pPr>
          </w:p>
        </w:tc>
        <w:tc>
          <w:tcPr>
            <w:tcW w:w="4876" w:type="dxa"/>
            <w:hideMark/>
          </w:tcPr>
          <w:p w14:paraId="10171971" w14:textId="77777777" w:rsidR="003C00F0" w:rsidRPr="00485FD5" w:rsidRDefault="003C00F0" w:rsidP="0044196D">
            <w:pPr>
              <w:pStyle w:val="Normal6"/>
              <w:jc w:val="center"/>
              <w:rPr>
                <w:szCs w:val="24"/>
              </w:rPr>
            </w:pPr>
            <w:r w:rsidRPr="00485FD5">
              <w:rPr>
                <w:b/>
                <w:i/>
              </w:rPr>
              <w:t>Tečajevi jezika</w:t>
            </w:r>
          </w:p>
        </w:tc>
      </w:tr>
      <w:tr w:rsidR="003C00F0" w:rsidRPr="00485FD5" w14:paraId="32EADE53" w14:textId="77777777" w:rsidTr="0044196D">
        <w:trPr>
          <w:jc w:val="center"/>
        </w:trPr>
        <w:tc>
          <w:tcPr>
            <w:tcW w:w="4876" w:type="dxa"/>
          </w:tcPr>
          <w:p w14:paraId="32B37A44" w14:textId="77777777" w:rsidR="003C00F0" w:rsidRPr="00485FD5" w:rsidRDefault="003C00F0" w:rsidP="0044196D">
            <w:pPr>
              <w:pStyle w:val="Normal6"/>
            </w:pPr>
          </w:p>
        </w:tc>
        <w:tc>
          <w:tcPr>
            <w:tcW w:w="4876" w:type="dxa"/>
            <w:hideMark/>
          </w:tcPr>
          <w:p w14:paraId="2A665580" w14:textId="77777777" w:rsidR="003C00F0" w:rsidRPr="00485FD5" w:rsidRDefault="003C00F0" w:rsidP="0044196D">
            <w:pPr>
              <w:pStyle w:val="Normal6"/>
              <w:rPr>
                <w:szCs w:val="24"/>
              </w:rPr>
            </w:pPr>
            <w:r w:rsidRPr="00485FD5">
              <w:rPr>
                <w:b/>
                <w:i/>
              </w:rPr>
              <w:t>Države članice podnositeljima zahtjeva pružaju učinkovit pristup tečajevima jezika što je prije moguće, a najkasnije šest mjeseci od datuma podnošenja zahtjeva za međunarodnu zaštitu u skladu s vremenskim rokom za odluku u prvoj žalbenoj fazi kako je utvrđeno Uredbom (EU) br. XXX/XXX [Uredba o postupcima]. Prednost se daje podnositeljima zahtjeva za koje je vjerojatno da je zahtjev utemeljen, uključujući kad je njegovu razmatranju dana prednost u skladu s Uredbom (EU) br. XXX/XXX [Uredba o postupcima]. Države članice mogu od podnositelja zahtjeva tražiti da u cijelosti ili djelomično pokriju troškove takvih tečajeva u skladu s uvjetima iz članka 16. stavaka 4. i 5.</w:t>
            </w:r>
          </w:p>
        </w:tc>
      </w:tr>
    </w:tbl>
    <w:p w14:paraId="775FF34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7052F4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CF2B4A4" w14:textId="77777777" w:rsidR="003C00F0" w:rsidRPr="00485FD5" w:rsidRDefault="003C00F0" w:rsidP="003C00F0">
      <w:pPr>
        <w:pStyle w:val="Normal12Italic"/>
        <w:rPr>
          <w:noProof w:val="0"/>
        </w:rPr>
      </w:pPr>
      <w:r w:rsidRPr="00485FD5">
        <w:rPr>
          <w:noProof w:val="0"/>
        </w:rPr>
        <w:t>Tečajevi jezika važno su oruđe za povećanje samodostatnosti podnositelja zahtjeva kao i njegovih izgleda za integraciju u novo društvo. Države članice stoga trebaju biti obavezne učiniti jezične tečajeve dostupnima što je prije moguće te se trebaju usredotočiti na podnositelje zahtjeva za koje je vrlo izgledno da će dobiti azil. Nužno je usredotočiti se na osobe koje imaju dobre izglede jer znatan dio tražitelja azila u Europi nema pravo na azil.</w:t>
      </w:r>
    </w:p>
    <w:p w14:paraId="6608E439" w14:textId="77777777" w:rsidR="003C00F0" w:rsidRPr="00485FD5" w:rsidRDefault="003C00F0" w:rsidP="003C00F0">
      <w:r w:rsidRPr="00485FD5">
        <w:rPr>
          <w:rStyle w:val="HideTWBExt"/>
          <w:noProof w:val="0"/>
        </w:rPr>
        <w:lastRenderedPageBreak/>
        <w:t>&lt;/AmendB&gt;</w:t>
      </w:r>
    </w:p>
    <w:p w14:paraId="48C169C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345</w:t>
      </w:r>
      <w:r w:rsidRPr="00485FD5">
        <w:rPr>
          <w:rStyle w:val="HideTWBExt"/>
          <w:b w:val="0"/>
          <w:noProof w:val="0"/>
        </w:rPr>
        <w:t>&lt;/NumAmB&gt;</w:t>
      </w:r>
    </w:p>
    <w:p w14:paraId="3F04CA58"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35D368E3" w14:textId="77777777" w:rsidR="003C00F0" w:rsidRPr="00485FD5" w:rsidRDefault="003C00F0" w:rsidP="003C00F0">
      <w:r w:rsidRPr="00485FD5">
        <w:rPr>
          <w:rStyle w:val="HideTWBExt"/>
          <w:noProof w:val="0"/>
        </w:rPr>
        <w:t>&lt;/RepeatBlock-By&gt;</w:t>
      </w:r>
    </w:p>
    <w:p w14:paraId="0A6B9AE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D22E3AA" w14:textId="77777777" w:rsidR="003C00F0" w:rsidRPr="00485FD5" w:rsidRDefault="003C00F0" w:rsidP="003C00F0">
      <w:pPr>
        <w:pStyle w:val="NormalBold"/>
      </w:pPr>
      <w:r w:rsidRPr="00485FD5">
        <w:rPr>
          <w:rStyle w:val="HideTWBExt"/>
          <w:b w:val="0"/>
          <w:noProof w:val="0"/>
        </w:rPr>
        <w:t>&lt;Article&gt;</w:t>
      </w:r>
      <w:r w:rsidRPr="00485FD5">
        <w:t>Članak 15.a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92ECC4D" w14:textId="77777777" w:rsidTr="0044196D">
        <w:trPr>
          <w:jc w:val="center"/>
        </w:trPr>
        <w:tc>
          <w:tcPr>
            <w:tcW w:w="9752" w:type="dxa"/>
            <w:gridSpan w:val="2"/>
          </w:tcPr>
          <w:p w14:paraId="1E84D6BD" w14:textId="77777777" w:rsidR="003C00F0" w:rsidRPr="00485FD5" w:rsidRDefault="003C00F0" w:rsidP="0044196D">
            <w:pPr>
              <w:keepNext/>
            </w:pPr>
          </w:p>
        </w:tc>
      </w:tr>
      <w:tr w:rsidR="003C00F0" w:rsidRPr="00485FD5" w14:paraId="21A98E63" w14:textId="77777777" w:rsidTr="0044196D">
        <w:trPr>
          <w:jc w:val="center"/>
        </w:trPr>
        <w:tc>
          <w:tcPr>
            <w:tcW w:w="4876" w:type="dxa"/>
            <w:hideMark/>
          </w:tcPr>
          <w:p w14:paraId="4360964A" w14:textId="77777777" w:rsidR="003C00F0" w:rsidRPr="00485FD5" w:rsidRDefault="003C00F0" w:rsidP="0044196D">
            <w:pPr>
              <w:pStyle w:val="ColumnHeading"/>
              <w:keepNext/>
            </w:pPr>
            <w:r w:rsidRPr="00485FD5">
              <w:t>Tekst koji je predložila Komisija</w:t>
            </w:r>
          </w:p>
        </w:tc>
        <w:tc>
          <w:tcPr>
            <w:tcW w:w="4876" w:type="dxa"/>
            <w:hideMark/>
          </w:tcPr>
          <w:p w14:paraId="6B72796F" w14:textId="77777777" w:rsidR="003C00F0" w:rsidRPr="00485FD5" w:rsidRDefault="003C00F0" w:rsidP="0044196D">
            <w:pPr>
              <w:pStyle w:val="ColumnHeading"/>
              <w:keepNext/>
            </w:pPr>
            <w:r w:rsidRPr="00485FD5">
              <w:t>Izmjena</w:t>
            </w:r>
          </w:p>
        </w:tc>
      </w:tr>
      <w:tr w:rsidR="003C00F0" w:rsidRPr="00485FD5" w14:paraId="110BDA65" w14:textId="77777777" w:rsidTr="0044196D">
        <w:trPr>
          <w:jc w:val="center"/>
        </w:trPr>
        <w:tc>
          <w:tcPr>
            <w:tcW w:w="4876" w:type="dxa"/>
          </w:tcPr>
          <w:p w14:paraId="00C83792" w14:textId="77777777" w:rsidR="003C00F0" w:rsidRPr="00485FD5" w:rsidRDefault="003C00F0" w:rsidP="0044196D">
            <w:pPr>
              <w:pStyle w:val="Normal6"/>
            </w:pPr>
          </w:p>
        </w:tc>
        <w:tc>
          <w:tcPr>
            <w:tcW w:w="4876" w:type="dxa"/>
            <w:hideMark/>
          </w:tcPr>
          <w:p w14:paraId="1C089A15" w14:textId="77777777" w:rsidR="003C00F0" w:rsidRPr="00485FD5" w:rsidRDefault="003C00F0" w:rsidP="0044196D">
            <w:pPr>
              <w:pStyle w:val="Normal6"/>
              <w:jc w:val="center"/>
              <w:rPr>
                <w:b/>
                <w:i/>
                <w:szCs w:val="24"/>
              </w:rPr>
            </w:pPr>
            <w:r w:rsidRPr="00485FD5">
              <w:rPr>
                <w:b/>
                <w:i/>
              </w:rPr>
              <w:t>Članak 15.a</w:t>
            </w:r>
          </w:p>
        </w:tc>
      </w:tr>
      <w:tr w:rsidR="003C00F0" w:rsidRPr="00485FD5" w14:paraId="4D5EB2B5" w14:textId="77777777" w:rsidTr="0044196D">
        <w:trPr>
          <w:jc w:val="center"/>
        </w:trPr>
        <w:tc>
          <w:tcPr>
            <w:tcW w:w="4876" w:type="dxa"/>
          </w:tcPr>
          <w:p w14:paraId="0EC60D9A" w14:textId="77777777" w:rsidR="003C00F0" w:rsidRPr="00485FD5" w:rsidRDefault="003C00F0" w:rsidP="0044196D">
            <w:pPr>
              <w:pStyle w:val="Normal6"/>
            </w:pPr>
          </w:p>
        </w:tc>
        <w:tc>
          <w:tcPr>
            <w:tcW w:w="4876" w:type="dxa"/>
            <w:hideMark/>
          </w:tcPr>
          <w:p w14:paraId="5F0491EA" w14:textId="77777777" w:rsidR="003C00F0" w:rsidRPr="00485FD5" w:rsidRDefault="003C00F0" w:rsidP="0044196D">
            <w:pPr>
              <w:pStyle w:val="Normal6"/>
              <w:jc w:val="center"/>
              <w:rPr>
                <w:b/>
                <w:i/>
                <w:szCs w:val="24"/>
              </w:rPr>
            </w:pPr>
            <w:r w:rsidRPr="00485FD5">
              <w:rPr>
                <w:b/>
                <w:i/>
              </w:rPr>
              <w:t>Jezični tečajevi i građanski odgoj</w:t>
            </w:r>
          </w:p>
        </w:tc>
      </w:tr>
      <w:tr w:rsidR="003C00F0" w:rsidRPr="00485FD5" w14:paraId="3ABDD696" w14:textId="77777777" w:rsidTr="0044196D">
        <w:trPr>
          <w:jc w:val="center"/>
        </w:trPr>
        <w:tc>
          <w:tcPr>
            <w:tcW w:w="4876" w:type="dxa"/>
          </w:tcPr>
          <w:p w14:paraId="44FAB31A" w14:textId="77777777" w:rsidR="003C00F0" w:rsidRPr="00485FD5" w:rsidRDefault="003C00F0" w:rsidP="0044196D">
            <w:pPr>
              <w:pStyle w:val="Normal6"/>
            </w:pPr>
          </w:p>
        </w:tc>
        <w:tc>
          <w:tcPr>
            <w:tcW w:w="4876" w:type="dxa"/>
            <w:hideMark/>
          </w:tcPr>
          <w:p w14:paraId="60B5D51E" w14:textId="77777777" w:rsidR="003C00F0" w:rsidRPr="00485FD5" w:rsidRDefault="003C00F0" w:rsidP="0044196D">
            <w:pPr>
              <w:pStyle w:val="Normal6"/>
              <w:rPr>
                <w:b/>
                <w:i/>
                <w:szCs w:val="24"/>
              </w:rPr>
            </w:pPr>
            <w:r w:rsidRPr="00485FD5">
              <w:rPr>
                <w:b/>
                <w:i/>
              </w:rPr>
              <w:t>Države članice pružaju podnositeljima zahtjeva učinkovit besplatni pristup jezičnim tečajevima i građanskom odgoju od datuma podnošenja zahtjeva za međunarodnu zaštitu. Međutim, države članice mogu od podnositelja zahtjeva tražiti da u cijelosti ili djelomično pokriju troškove takvih tečajeva u skladu s uvjetima iz članka 16. stavaka 4. i 5.</w:t>
            </w:r>
          </w:p>
        </w:tc>
      </w:tr>
    </w:tbl>
    <w:p w14:paraId="1FDE078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23D42B2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D89225C" w14:textId="77777777" w:rsidR="003C00F0" w:rsidRPr="00485FD5" w:rsidRDefault="003C00F0" w:rsidP="003C00F0">
      <w:pPr>
        <w:pStyle w:val="Normal12Italic"/>
        <w:rPr>
          <w:noProof w:val="0"/>
        </w:rPr>
      </w:pPr>
      <w:r w:rsidRPr="00485FD5">
        <w:rPr>
          <w:noProof w:val="0"/>
        </w:rPr>
        <w:t>Poznavanje jezika te poznavanje glavnih prava, dužnosti i običaja države domaćina među ključnim su instrumentima za promicanje efektivne integracije osobe koja traži međunarodnu zaštitu.</w:t>
      </w:r>
    </w:p>
    <w:p w14:paraId="30F7E210" w14:textId="77777777" w:rsidR="003C00F0" w:rsidRPr="00485FD5" w:rsidRDefault="003C00F0" w:rsidP="003C00F0">
      <w:r w:rsidRPr="00485FD5">
        <w:rPr>
          <w:rStyle w:val="HideTWBExt"/>
          <w:noProof w:val="0"/>
        </w:rPr>
        <w:t>&lt;/AmendB&gt;</w:t>
      </w:r>
    </w:p>
    <w:p w14:paraId="5CAB486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346</w:t>
      </w:r>
      <w:r w:rsidRPr="00485FD5">
        <w:rPr>
          <w:rStyle w:val="HideTWBExt"/>
          <w:b w:val="0"/>
          <w:noProof w:val="0"/>
        </w:rPr>
        <w:t>&lt;/NumAmB&gt;</w:t>
      </w:r>
    </w:p>
    <w:p w14:paraId="32052595"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Elly Schlein, Soraya Post, Anna Hedh, Cécile Kashetu Kyenge</w:t>
      </w:r>
      <w:r w:rsidRPr="00485FD5">
        <w:rPr>
          <w:rStyle w:val="HideTWBExt"/>
          <w:b w:val="0"/>
          <w:noProof w:val="0"/>
        </w:rPr>
        <w:t>&lt;/Members&gt;</w:t>
      </w:r>
    </w:p>
    <w:p w14:paraId="0A7F8545" w14:textId="77777777" w:rsidR="003C00F0" w:rsidRPr="00485FD5" w:rsidRDefault="003C00F0" w:rsidP="003C00F0">
      <w:r w:rsidRPr="00485FD5">
        <w:rPr>
          <w:rStyle w:val="HideTWBExt"/>
          <w:noProof w:val="0"/>
        </w:rPr>
        <w:t>&lt;/RepeatBlock-By&gt;</w:t>
      </w:r>
    </w:p>
    <w:p w14:paraId="59286E2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F159517" w14:textId="77777777" w:rsidR="003C00F0" w:rsidRPr="00485FD5" w:rsidRDefault="003C00F0" w:rsidP="003C00F0">
      <w:pPr>
        <w:pStyle w:val="NormalBold"/>
      </w:pPr>
      <w:r w:rsidRPr="00485FD5">
        <w:rPr>
          <w:rStyle w:val="HideTWBExt"/>
          <w:b w:val="0"/>
          <w:noProof w:val="0"/>
        </w:rPr>
        <w:t>&lt;Article&gt;</w:t>
      </w:r>
      <w:r w:rsidRPr="00485FD5">
        <w:t>Članak 15.a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4FA4FAD" w14:textId="77777777" w:rsidTr="0044196D">
        <w:trPr>
          <w:jc w:val="center"/>
        </w:trPr>
        <w:tc>
          <w:tcPr>
            <w:tcW w:w="9752" w:type="dxa"/>
            <w:gridSpan w:val="2"/>
          </w:tcPr>
          <w:p w14:paraId="7A05A0E4" w14:textId="77777777" w:rsidR="003C00F0" w:rsidRPr="00485FD5" w:rsidRDefault="003C00F0" w:rsidP="0044196D">
            <w:pPr>
              <w:keepNext/>
            </w:pPr>
          </w:p>
        </w:tc>
      </w:tr>
      <w:tr w:rsidR="003C00F0" w:rsidRPr="00485FD5" w14:paraId="2C08C938" w14:textId="77777777" w:rsidTr="0044196D">
        <w:trPr>
          <w:jc w:val="center"/>
        </w:trPr>
        <w:tc>
          <w:tcPr>
            <w:tcW w:w="4876" w:type="dxa"/>
            <w:hideMark/>
          </w:tcPr>
          <w:p w14:paraId="51CF7BA2" w14:textId="77777777" w:rsidR="003C00F0" w:rsidRPr="00485FD5" w:rsidRDefault="003C00F0" w:rsidP="0044196D">
            <w:pPr>
              <w:pStyle w:val="ColumnHeading"/>
              <w:keepNext/>
            </w:pPr>
            <w:r w:rsidRPr="00485FD5">
              <w:t>Tekst koji je predložila Komisija</w:t>
            </w:r>
          </w:p>
        </w:tc>
        <w:tc>
          <w:tcPr>
            <w:tcW w:w="4876" w:type="dxa"/>
            <w:hideMark/>
          </w:tcPr>
          <w:p w14:paraId="1FC6E340" w14:textId="77777777" w:rsidR="003C00F0" w:rsidRPr="00485FD5" w:rsidRDefault="003C00F0" w:rsidP="0044196D">
            <w:pPr>
              <w:pStyle w:val="ColumnHeading"/>
              <w:keepNext/>
            </w:pPr>
            <w:r w:rsidRPr="00485FD5">
              <w:t>Izmjena</w:t>
            </w:r>
          </w:p>
        </w:tc>
      </w:tr>
      <w:tr w:rsidR="003C00F0" w:rsidRPr="00485FD5" w14:paraId="37CFA883" w14:textId="77777777" w:rsidTr="0044196D">
        <w:trPr>
          <w:jc w:val="center"/>
        </w:trPr>
        <w:tc>
          <w:tcPr>
            <w:tcW w:w="4876" w:type="dxa"/>
          </w:tcPr>
          <w:p w14:paraId="681C414F" w14:textId="77777777" w:rsidR="003C00F0" w:rsidRPr="00485FD5" w:rsidRDefault="003C00F0" w:rsidP="0044196D">
            <w:pPr>
              <w:pStyle w:val="Normal6"/>
            </w:pPr>
          </w:p>
        </w:tc>
        <w:tc>
          <w:tcPr>
            <w:tcW w:w="4876" w:type="dxa"/>
            <w:hideMark/>
          </w:tcPr>
          <w:p w14:paraId="1F0256FB" w14:textId="77777777" w:rsidR="003C00F0" w:rsidRPr="00485FD5" w:rsidRDefault="003C00F0" w:rsidP="0044196D">
            <w:pPr>
              <w:pStyle w:val="Normal6"/>
              <w:jc w:val="center"/>
              <w:rPr>
                <w:szCs w:val="24"/>
              </w:rPr>
            </w:pPr>
            <w:r w:rsidRPr="00485FD5">
              <w:rPr>
                <w:b/>
                <w:i/>
              </w:rPr>
              <w:t>Članak 15.a</w:t>
            </w:r>
          </w:p>
        </w:tc>
      </w:tr>
      <w:tr w:rsidR="003C00F0" w:rsidRPr="00485FD5" w14:paraId="07D222DC" w14:textId="77777777" w:rsidTr="0044196D">
        <w:trPr>
          <w:jc w:val="center"/>
        </w:trPr>
        <w:tc>
          <w:tcPr>
            <w:tcW w:w="4876" w:type="dxa"/>
          </w:tcPr>
          <w:p w14:paraId="34806E73" w14:textId="77777777" w:rsidR="003C00F0" w:rsidRPr="00485FD5" w:rsidRDefault="003C00F0" w:rsidP="0044196D">
            <w:pPr>
              <w:pStyle w:val="Normal6"/>
            </w:pPr>
          </w:p>
        </w:tc>
        <w:tc>
          <w:tcPr>
            <w:tcW w:w="4876" w:type="dxa"/>
            <w:hideMark/>
          </w:tcPr>
          <w:p w14:paraId="3E1A08D8" w14:textId="77777777" w:rsidR="003C00F0" w:rsidRPr="00485FD5" w:rsidRDefault="003C00F0" w:rsidP="0044196D">
            <w:pPr>
              <w:pStyle w:val="Normal6"/>
              <w:jc w:val="center"/>
              <w:rPr>
                <w:szCs w:val="24"/>
              </w:rPr>
            </w:pPr>
            <w:r w:rsidRPr="00485FD5">
              <w:rPr>
                <w:b/>
                <w:i/>
              </w:rPr>
              <w:t>Tečajevi jezika</w:t>
            </w:r>
          </w:p>
        </w:tc>
      </w:tr>
      <w:tr w:rsidR="003C00F0" w:rsidRPr="00485FD5" w14:paraId="6BC53C09" w14:textId="77777777" w:rsidTr="0044196D">
        <w:trPr>
          <w:jc w:val="center"/>
        </w:trPr>
        <w:tc>
          <w:tcPr>
            <w:tcW w:w="4876" w:type="dxa"/>
          </w:tcPr>
          <w:p w14:paraId="239003FA" w14:textId="77777777" w:rsidR="003C00F0" w:rsidRPr="00485FD5" w:rsidRDefault="003C00F0" w:rsidP="0044196D">
            <w:pPr>
              <w:pStyle w:val="Normal6"/>
            </w:pPr>
          </w:p>
        </w:tc>
        <w:tc>
          <w:tcPr>
            <w:tcW w:w="4876" w:type="dxa"/>
            <w:hideMark/>
          </w:tcPr>
          <w:p w14:paraId="66F54E2F" w14:textId="77777777" w:rsidR="003C00F0" w:rsidRPr="00485FD5" w:rsidRDefault="003C00F0" w:rsidP="0044196D">
            <w:pPr>
              <w:pStyle w:val="Normal6"/>
              <w:rPr>
                <w:szCs w:val="24"/>
              </w:rPr>
            </w:pPr>
            <w:r w:rsidRPr="00485FD5">
              <w:rPr>
                <w:b/>
                <w:i/>
              </w:rPr>
              <w:t xml:space="preserve">Države članice pružaju podnositeljima zahtjeva učinkovit besplatan pristup </w:t>
            </w:r>
            <w:r w:rsidRPr="00485FD5">
              <w:rPr>
                <w:b/>
                <w:i/>
              </w:rPr>
              <w:lastRenderedPageBreak/>
              <w:t>jezičnim tečajevima od datuma podnošenja zahtjeva za međunarodnu zaštitu.</w:t>
            </w:r>
          </w:p>
        </w:tc>
      </w:tr>
    </w:tbl>
    <w:p w14:paraId="089D12BE"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CE4C50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F67C515" w14:textId="77777777" w:rsidR="003C00F0" w:rsidRPr="00485FD5" w:rsidRDefault="003C00F0" w:rsidP="003C00F0">
      <w:pPr>
        <w:pStyle w:val="Normal12Italic"/>
        <w:rPr>
          <w:noProof w:val="0"/>
        </w:rPr>
      </w:pPr>
      <w:r w:rsidRPr="00485FD5">
        <w:rPr>
          <w:noProof w:val="0"/>
        </w:rPr>
        <w:t>Tečajevi jezika za podnositelje zahtjeva su pozitivna mjera integracije. Takvi bi im tečajevi uvijek trebali biti besplatni.</w:t>
      </w:r>
    </w:p>
    <w:p w14:paraId="0B00962B" w14:textId="77777777" w:rsidR="003C00F0" w:rsidRPr="00485FD5" w:rsidRDefault="003C00F0" w:rsidP="003C00F0">
      <w:r w:rsidRPr="00485FD5">
        <w:rPr>
          <w:rStyle w:val="HideTWBExt"/>
          <w:noProof w:val="0"/>
        </w:rPr>
        <w:t>&lt;/AmendB&gt;</w:t>
      </w:r>
    </w:p>
    <w:p w14:paraId="1F89579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347</w:t>
      </w:r>
      <w:r w:rsidRPr="00485FD5">
        <w:rPr>
          <w:rStyle w:val="HideTWBExt"/>
          <w:b w:val="0"/>
          <w:noProof w:val="0"/>
        </w:rPr>
        <w:t>&lt;/NumAmB&gt;</w:t>
      </w:r>
    </w:p>
    <w:p w14:paraId="72F1A287"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w:t>
      </w:r>
      <w:r w:rsidRPr="00485FD5">
        <w:rPr>
          <w:rStyle w:val="HideTWBExt"/>
          <w:b w:val="0"/>
          <w:noProof w:val="0"/>
        </w:rPr>
        <w:t>&lt;/Members&gt;</w:t>
      </w:r>
    </w:p>
    <w:p w14:paraId="3AF5061C" w14:textId="77777777" w:rsidR="003C00F0" w:rsidRPr="00485FD5" w:rsidRDefault="003C00F0" w:rsidP="003C00F0">
      <w:r w:rsidRPr="00485FD5">
        <w:rPr>
          <w:rStyle w:val="HideTWBExt"/>
          <w:noProof w:val="0"/>
        </w:rPr>
        <w:t>&lt;/RepeatBlock-By&gt;</w:t>
      </w:r>
    </w:p>
    <w:p w14:paraId="64F83DC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266104C" w14:textId="77777777" w:rsidR="003C00F0" w:rsidRPr="00485FD5" w:rsidRDefault="003C00F0" w:rsidP="003C00F0">
      <w:pPr>
        <w:pStyle w:val="NormalBold"/>
      </w:pPr>
      <w:r w:rsidRPr="00485FD5">
        <w:rPr>
          <w:rStyle w:val="HideTWBExt"/>
          <w:b w:val="0"/>
          <w:noProof w:val="0"/>
        </w:rPr>
        <w:t>&lt;Article&gt;</w:t>
      </w:r>
      <w:r w:rsidRPr="00485FD5">
        <w:t>Članak 15.b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5B95FCC" w14:textId="77777777" w:rsidTr="0044196D">
        <w:trPr>
          <w:jc w:val="center"/>
        </w:trPr>
        <w:tc>
          <w:tcPr>
            <w:tcW w:w="9752" w:type="dxa"/>
            <w:gridSpan w:val="2"/>
          </w:tcPr>
          <w:p w14:paraId="408BFEC3" w14:textId="77777777" w:rsidR="003C00F0" w:rsidRPr="00485FD5" w:rsidRDefault="003C00F0" w:rsidP="0044196D">
            <w:pPr>
              <w:keepNext/>
            </w:pPr>
          </w:p>
        </w:tc>
      </w:tr>
      <w:tr w:rsidR="003C00F0" w:rsidRPr="00485FD5" w14:paraId="48CFAA43" w14:textId="77777777" w:rsidTr="0044196D">
        <w:trPr>
          <w:jc w:val="center"/>
        </w:trPr>
        <w:tc>
          <w:tcPr>
            <w:tcW w:w="4876" w:type="dxa"/>
            <w:hideMark/>
          </w:tcPr>
          <w:p w14:paraId="439CF099" w14:textId="77777777" w:rsidR="003C00F0" w:rsidRPr="00485FD5" w:rsidRDefault="003C00F0" w:rsidP="0044196D">
            <w:pPr>
              <w:pStyle w:val="ColumnHeading"/>
              <w:keepNext/>
            </w:pPr>
            <w:r w:rsidRPr="00485FD5">
              <w:t>Tekst koji je predložila Komisija</w:t>
            </w:r>
          </w:p>
        </w:tc>
        <w:tc>
          <w:tcPr>
            <w:tcW w:w="4876" w:type="dxa"/>
            <w:hideMark/>
          </w:tcPr>
          <w:p w14:paraId="76C6EF1A" w14:textId="77777777" w:rsidR="003C00F0" w:rsidRPr="00485FD5" w:rsidRDefault="003C00F0" w:rsidP="0044196D">
            <w:pPr>
              <w:pStyle w:val="ColumnHeading"/>
              <w:keepNext/>
            </w:pPr>
            <w:r w:rsidRPr="00485FD5">
              <w:t>Izmjena</w:t>
            </w:r>
          </w:p>
        </w:tc>
      </w:tr>
      <w:tr w:rsidR="003C00F0" w:rsidRPr="00485FD5" w14:paraId="7859C9CC" w14:textId="77777777" w:rsidTr="0044196D">
        <w:trPr>
          <w:jc w:val="center"/>
        </w:trPr>
        <w:tc>
          <w:tcPr>
            <w:tcW w:w="4876" w:type="dxa"/>
          </w:tcPr>
          <w:p w14:paraId="61C3A2E1" w14:textId="77777777" w:rsidR="003C00F0" w:rsidRPr="00485FD5" w:rsidRDefault="003C00F0" w:rsidP="0044196D">
            <w:pPr>
              <w:pStyle w:val="Normal6"/>
            </w:pPr>
          </w:p>
        </w:tc>
        <w:tc>
          <w:tcPr>
            <w:tcW w:w="4876" w:type="dxa"/>
            <w:hideMark/>
          </w:tcPr>
          <w:p w14:paraId="294C8A13" w14:textId="77777777" w:rsidR="003C00F0" w:rsidRPr="00485FD5" w:rsidRDefault="003C00F0" w:rsidP="0044196D">
            <w:pPr>
              <w:pStyle w:val="Normal6"/>
              <w:jc w:val="center"/>
              <w:rPr>
                <w:szCs w:val="24"/>
              </w:rPr>
            </w:pPr>
            <w:r w:rsidRPr="00485FD5">
              <w:rPr>
                <w:b/>
                <w:i/>
              </w:rPr>
              <w:t>Članak 15.b</w:t>
            </w:r>
          </w:p>
        </w:tc>
      </w:tr>
      <w:tr w:rsidR="003C00F0" w:rsidRPr="00485FD5" w14:paraId="3D3715B5" w14:textId="77777777" w:rsidTr="0044196D">
        <w:trPr>
          <w:jc w:val="center"/>
        </w:trPr>
        <w:tc>
          <w:tcPr>
            <w:tcW w:w="4876" w:type="dxa"/>
          </w:tcPr>
          <w:p w14:paraId="279FA194" w14:textId="77777777" w:rsidR="003C00F0" w:rsidRPr="00485FD5" w:rsidRDefault="003C00F0" w:rsidP="0044196D">
            <w:pPr>
              <w:pStyle w:val="Normal6"/>
            </w:pPr>
          </w:p>
        </w:tc>
        <w:tc>
          <w:tcPr>
            <w:tcW w:w="4876" w:type="dxa"/>
            <w:hideMark/>
          </w:tcPr>
          <w:p w14:paraId="32067805" w14:textId="77777777" w:rsidR="003C00F0" w:rsidRPr="00485FD5" w:rsidRDefault="003C00F0" w:rsidP="0044196D">
            <w:pPr>
              <w:pStyle w:val="Normal6"/>
              <w:jc w:val="center"/>
              <w:rPr>
                <w:szCs w:val="24"/>
              </w:rPr>
            </w:pPr>
            <w:r w:rsidRPr="00485FD5">
              <w:rPr>
                <w:b/>
                <w:i/>
              </w:rPr>
              <w:t>Stručna izobrazba</w:t>
            </w:r>
          </w:p>
        </w:tc>
      </w:tr>
      <w:tr w:rsidR="003C00F0" w:rsidRPr="00485FD5" w14:paraId="26539840" w14:textId="77777777" w:rsidTr="0044196D">
        <w:trPr>
          <w:jc w:val="center"/>
        </w:trPr>
        <w:tc>
          <w:tcPr>
            <w:tcW w:w="4876" w:type="dxa"/>
          </w:tcPr>
          <w:p w14:paraId="05489BF2" w14:textId="77777777" w:rsidR="003C00F0" w:rsidRPr="00485FD5" w:rsidRDefault="003C00F0" w:rsidP="0044196D">
            <w:pPr>
              <w:pStyle w:val="Normal6"/>
            </w:pPr>
          </w:p>
        </w:tc>
        <w:tc>
          <w:tcPr>
            <w:tcW w:w="4876" w:type="dxa"/>
            <w:hideMark/>
          </w:tcPr>
          <w:p w14:paraId="4D934890" w14:textId="77777777" w:rsidR="003C00F0" w:rsidRPr="00485FD5" w:rsidRDefault="003C00F0" w:rsidP="0044196D">
            <w:pPr>
              <w:pStyle w:val="Normal6"/>
              <w:rPr>
                <w:szCs w:val="24"/>
              </w:rPr>
            </w:pPr>
            <w:r w:rsidRPr="00485FD5">
              <w:rPr>
                <w:b/>
                <w:i/>
              </w:rPr>
              <w:t>Države članice mogu podnositeljima zahtjeva omogućiti pristup stručnoj izobrazbi neovisno o tome imaju li pristup tržištu rada. Pristup stručnoj izobrazbi koji se odnosi na ugovor o zapošljavanju ovisi o tome u kojoj mjeri podnositelj zahtjeva ima pristup tržištu rada u skladu s člankom 15.</w:t>
            </w:r>
          </w:p>
        </w:tc>
      </w:tr>
    </w:tbl>
    <w:p w14:paraId="7004A43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D1CD16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59B681D" w14:textId="77777777" w:rsidR="003C00F0" w:rsidRPr="00485FD5" w:rsidRDefault="003C00F0" w:rsidP="003C00F0">
      <w:pPr>
        <w:pStyle w:val="Normal12Italic"/>
        <w:rPr>
          <w:noProof w:val="0"/>
        </w:rPr>
      </w:pPr>
      <w:r w:rsidRPr="00485FD5">
        <w:rPr>
          <w:noProof w:val="0"/>
        </w:rPr>
        <w:t>Komisija je predložila brisanje postojećih odredbi o stručnoj izobrazbi i prijenos nekih elemenata tih odredbi u članak 15. stavak 2. o zapošljavanju. No iz teksta je jasno da postojeće odredbe o stručnoj izobrazbi ne ovise o zapošljavanju ili pristupu tržištu rada. Stoga bi trebalo zadržati postojeće odredbe.</w:t>
      </w:r>
    </w:p>
    <w:p w14:paraId="45F603D1" w14:textId="77777777" w:rsidR="003C00F0" w:rsidRPr="00485FD5" w:rsidRDefault="003C00F0" w:rsidP="003C00F0">
      <w:r w:rsidRPr="00485FD5">
        <w:rPr>
          <w:rStyle w:val="HideTWBExt"/>
          <w:noProof w:val="0"/>
        </w:rPr>
        <w:t>&lt;/AmendB&gt;</w:t>
      </w:r>
    </w:p>
    <w:p w14:paraId="6021DF3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348</w:t>
      </w:r>
      <w:r w:rsidRPr="00485FD5">
        <w:rPr>
          <w:rStyle w:val="HideTWBExt"/>
          <w:b w:val="0"/>
          <w:noProof w:val="0"/>
        </w:rPr>
        <w:t>&lt;/NumAmB&gt;</w:t>
      </w:r>
    </w:p>
    <w:p w14:paraId="0E7D4D53"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780C24CB" w14:textId="77777777" w:rsidR="003C00F0" w:rsidRPr="00485FD5" w:rsidRDefault="003C00F0" w:rsidP="003C00F0">
      <w:r w:rsidRPr="00485FD5">
        <w:rPr>
          <w:rStyle w:val="HideTWBExt"/>
          <w:noProof w:val="0"/>
        </w:rPr>
        <w:lastRenderedPageBreak/>
        <w:t>&lt;/RepeatBlock-By&gt;</w:t>
      </w:r>
    </w:p>
    <w:p w14:paraId="04EC701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D93FA70" w14:textId="77777777" w:rsidR="003C00F0" w:rsidRPr="00485FD5" w:rsidRDefault="003C00F0" w:rsidP="003C00F0">
      <w:pPr>
        <w:pStyle w:val="NormalBold"/>
      </w:pPr>
      <w:r w:rsidRPr="00485FD5">
        <w:rPr>
          <w:rStyle w:val="HideTWBExt"/>
          <w:b w:val="0"/>
          <w:noProof w:val="0"/>
        </w:rPr>
        <w:t>&lt;Article&gt;</w:t>
      </w:r>
      <w:r w:rsidRPr="00485FD5">
        <w:t>Članak 16.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F1E9267" w14:textId="77777777" w:rsidTr="0044196D">
        <w:trPr>
          <w:jc w:val="center"/>
        </w:trPr>
        <w:tc>
          <w:tcPr>
            <w:tcW w:w="9752" w:type="dxa"/>
            <w:gridSpan w:val="2"/>
          </w:tcPr>
          <w:p w14:paraId="30FB98B8" w14:textId="77777777" w:rsidR="003C00F0" w:rsidRPr="00485FD5" w:rsidRDefault="003C00F0" w:rsidP="0044196D">
            <w:pPr>
              <w:keepNext/>
            </w:pPr>
          </w:p>
        </w:tc>
      </w:tr>
      <w:tr w:rsidR="003C00F0" w:rsidRPr="00485FD5" w14:paraId="4DEFB98B" w14:textId="77777777" w:rsidTr="0044196D">
        <w:trPr>
          <w:jc w:val="center"/>
        </w:trPr>
        <w:tc>
          <w:tcPr>
            <w:tcW w:w="4876" w:type="dxa"/>
            <w:hideMark/>
          </w:tcPr>
          <w:p w14:paraId="12E33ECE" w14:textId="77777777" w:rsidR="003C00F0" w:rsidRPr="00485FD5" w:rsidRDefault="003C00F0" w:rsidP="0044196D">
            <w:pPr>
              <w:pStyle w:val="ColumnHeading"/>
              <w:keepNext/>
            </w:pPr>
            <w:r w:rsidRPr="00485FD5">
              <w:t>Tekst koji je predložila Komisija</w:t>
            </w:r>
          </w:p>
        </w:tc>
        <w:tc>
          <w:tcPr>
            <w:tcW w:w="4876" w:type="dxa"/>
            <w:hideMark/>
          </w:tcPr>
          <w:p w14:paraId="32ED1FF5" w14:textId="77777777" w:rsidR="003C00F0" w:rsidRPr="00485FD5" w:rsidRDefault="003C00F0" w:rsidP="0044196D">
            <w:pPr>
              <w:pStyle w:val="ColumnHeading"/>
              <w:keepNext/>
            </w:pPr>
            <w:r w:rsidRPr="00485FD5">
              <w:t>Izmjena</w:t>
            </w:r>
          </w:p>
        </w:tc>
      </w:tr>
      <w:tr w:rsidR="003C00F0" w:rsidRPr="00485FD5" w14:paraId="6EC327A6" w14:textId="77777777" w:rsidTr="0044196D">
        <w:trPr>
          <w:jc w:val="center"/>
        </w:trPr>
        <w:tc>
          <w:tcPr>
            <w:tcW w:w="4876" w:type="dxa"/>
            <w:hideMark/>
          </w:tcPr>
          <w:p w14:paraId="00ADE48A" w14:textId="702A8199" w:rsidR="003C00F0" w:rsidRPr="00485FD5" w:rsidRDefault="003C00F0" w:rsidP="0044196D">
            <w:pPr>
              <w:pStyle w:val="Normal6"/>
            </w:pPr>
            <w:r w:rsidRPr="00485FD5">
              <w:t>1.</w:t>
            </w:r>
            <w:r w:rsidRPr="00485FD5">
              <w:tab/>
              <w:t xml:space="preserve">Države članice osiguravaju da su podnositeljima zahtjeva dostupni materijalni uvjeti prihvata od trenutka kad </w:t>
            </w:r>
            <w:r w:rsidRPr="00485FD5">
              <w:rPr>
                <w:b/>
                <w:i/>
              </w:rPr>
              <w:t>podnesu zahtjev za međunarodnu zaštitu  u skladu s člankom [25.] Uredbe (EU) br. XXX/XXX [Uredba o postupcima]</w:t>
            </w:r>
            <w:r w:rsidRPr="00485FD5">
              <w:t>.</w:t>
            </w:r>
          </w:p>
        </w:tc>
        <w:tc>
          <w:tcPr>
            <w:tcW w:w="4876" w:type="dxa"/>
            <w:hideMark/>
          </w:tcPr>
          <w:p w14:paraId="2A2529D9" w14:textId="77777777" w:rsidR="003C00F0" w:rsidRPr="00485FD5" w:rsidRDefault="003C00F0" w:rsidP="0044196D">
            <w:pPr>
              <w:pStyle w:val="Normal6"/>
              <w:rPr>
                <w:szCs w:val="24"/>
              </w:rPr>
            </w:pPr>
            <w:r w:rsidRPr="00485FD5">
              <w:t>1.</w:t>
            </w:r>
            <w:r w:rsidRPr="00485FD5">
              <w:tab/>
              <w:t xml:space="preserve">Države članice osiguravaju da su podnositeljima zahtjeva dostupni materijalni uvjeti prihvata od trenutka kad </w:t>
            </w:r>
            <w:r w:rsidRPr="00485FD5">
              <w:rPr>
                <w:b/>
                <w:i/>
              </w:rPr>
              <w:t>stignu na teritorij države članice</w:t>
            </w:r>
            <w:r w:rsidRPr="00485FD5">
              <w:t>.</w:t>
            </w:r>
          </w:p>
        </w:tc>
      </w:tr>
    </w:tbl>
    <w:p w14:paraId="4FD4EB0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649340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15CB047" w14:textId="77777777" w:rsidR="003C00F0" w:rsidRPr="00485FD5" w:rsidRDefault="003C00F0" w:rsidP="003C00F0">
      <w:pPr>
        <w:pStyle w:val="Normal12Italic"/>
        <w:rPr>
          <w:noProof w:val="0"/>
        </w:rPr>
      </w:pPr>
      <w:r w:rsidRPr="00485FD5">
        <w:rPr>
          <w:noProof w:val="0"/>
        </w:rPr>
        <w:t>Ovim se amandmanom nastoji uskladiti tekst sa stavom izraženim u uvodnoj izjavi 7. prema kojem je nužno pojasniti da bi se materijalni uvjeti prihvata podnositeljima zahtjeva trebali omogućiti od trenutka kad osoba izrazi želju da podnese zahtjev za međunarodnu zaštitu jer postojeći tekst može dovesti osobe koje nisu bile u prilici podnijeti službeni zahtjev, a takvih je većina u prihvatnim središtima, u zbunjujuću situaciju. To izuzeće protivno je području primjene ove Direktive i njezinim odredbama.</w:t>
      </w:r>
    </w:p>
    <w:p w14:paraId="4BE36A2F" w14:textId="77777777" w:rsidR="003C00F0" w:rsidRPr="00485FD5" w:rsidRDefault="003C00F0" w:rsidP="003C00F0">
      <w:r w:rsidRPr="00485FD5">
        <w:rPr>
          <w:rStyle w:val="HideTWBExt"/>
          <w:noProof w:val="0"/>
        </w:rPr>
        <w:t>&lt;/AmendB&gt;</w:t>
      </w:r>
    </w:p>
    <w:p w14:paraId="598BBCE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349</w:t>
      </w:r>
      <w:r w:rsidRPr="00485FD5">
        <w:rPr>
          <w:rStyle w:val="HideTWBExt"/>
          <w:b w:val="0"/>
          <w:noProof w:val="0"/>
        </w:rPr>
        <w:t>&lt;/NumAmB&gt;</w:t>
      </w:r>
    </w:p>
    <w:p w14:paraId="60DA662B"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358E7CAD" w14:textId="77777777" w:rsidR="003C00F0" w:rsidRPr="00485FD5" w:rsidRDefault="003C00F0" w:rsidP="003C00F0">
      <w:r w:rsidRPr="00485FD5">
        <w:rPr>
          <w:rStyle w:val="HideTWBExt"/>
          <w:noProof w:val="0"/>
        </w:rPr>
        <w:t>&lt;/RepeatBlock-By&gt;</w:t>
      </w:r>
    </w:p>
    <w:p w14:paraId="3651D8C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CF55121" w14:textId="77777777" w:rsidR="003C00F0" w:rsidRPr="00485FD5" w:rsidRDefault="003C00F0" w:rsidP="003C00F0">
      <w:pPr>
        <w:pStyle w:val="NormalBold"/>
      </w:pPr>
      <w:r w:rsidRPr="00485FD5">
        <w:rPr>
          <w:rStyle w:val="HideTWBExt"/>
          <w:b w:val="0"/>
          <w:noProof w:val="0"/>
        </w:rPr>
        <w:t>&lt;Article&gt;</w:t>
      </w:r>
      <w:r w:rsidRPr="00485FD5">
        <w:t>Članak 16.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495399D" w14:textId="77777777" w:rsidTr="0044196D">
        <w:trPr>
          <w:jc w:val="center"/>
        </w:trPr>
        <w:tc>
          <w:tcPr>
            <w:tcW w:w="9752" w:type="dxa"/>
            <w:gridSpan w:val="2"/>
          </w:tcPr>
          <w:p w14:paraId="6A366A34" w14:textId="77777777" w:rsidR="003C00F0" w:rsidRPr="00485FD5" w:rsidRDefault="003C00F0" w:rsidP="0044196D">
            <w:pPr>
              <w:keepNext/>
            </w:pPr>
          </w:p>
        </w:tc>
      </w:tr>
      <w:tr w:rsidR="003C00F0" w:rsidRPr="00485FD5" w14:paraId="2299085A" w14:textId="77777777" w:rsidTr="0044196D">
        <w:trPr>
          <w:jc w:val="center"/>
        </w:trPr>
        <w:tc>
          <w:tcPr>
            <w:tcW w:w="4876" w:type="dxa"/>
            <w:hideMark/>
          </w:tcPr>
          <w:p w14:paraId="2BD00504" w14:textId="77777777" w:rsidR="003C00F0" w:rsidRPr="00485FD5" w:rsidRDefault="003C00F0" w:rsidP="0044196D">
            <w:pPr>
              <w:pStyle w:val="ColumnHeading"/>
              <w:keepNext/>
            </w:pPr>
            <w:r w:rsidRPr="00485FD5">
              <w:t>Tekst koji je predložila Komisija</w:t>
            </w:r>
          </w:p>
        </w:tc>
        <w:tc>
          <w:tcPr>
            <w:tcW w:w="4876" w:type="dxa"/>
            <w:hideMark/>
          </w:tcPr>
          <w:p w14:paraId="665D4125" w14:textId="77777777" w:rsidR="003C00F0" w:rsidRPr="00485FD5" w:rsidRDefault="003C00F0" w:rsidP="0044196D">
            <w:pPr>
              <w:pStyle w:val="ColumnHeading"/>
              <w:keepNext/>
            </w:pPr>
            <w:r w:rsidRPr="00485FD5">
              <w:t>Izmjena</w:t>
            </w:r>
          </w:p>
        </w:tc>
      </w:tr>
      <w:tr w:rsidR="003C00F0" w:rsidRPr="00485FD5" w14:paraId="596FE76E" w14:textId="77777777" w:rsidTr="0044196D">
        <w:trPr>
          <w:jc w:val="center"/>
        </w:trPr>
        <w:tc>
          <w:tcPr>
            <w:tcW w:w="4876" w:type="dxa"/>
            <w:hideMark/>
          </w:tcPr>
          <w:p w14:paraId="63E22B5A" w14:textId="77777777" w:rsidR="003C00F0" w:rsidRPr="00485FD5" w:rsidRDefault="003C00F0" w:rsidP="0044196D">
            <w:pPr>
              <w:pStyle w:val="Normal6"/>
            </w:pPr>
            <w:r w:rsidRPr="00485FD5">
              <w:t>1.</w:t>
            </w:r>
            <w:r w:rsidRPr="00485FD5">
              <w:tab/>
              <w:t>Države članice osiguravaju da su podnositeljima zahtjeva dostupni materijalni uvjeti prihvata od trenutka kad podnesu zahtjev za međunarodnu zaštitu u skladu s člankom [25.] Uredbe (EU) br. XXX/XXX [Uredba o postupcima].</w:t>
            </w:r>
          </w:p>
        </w:tc>
        <w:tc>
          <w:tcPr>
            <w:tcW w:w="4876" w:type="dxa"/>
            <w:hideMark/>
          </w:tcPr>
          <w:p w14:paraId="76A6008C" w14:textId="37B33224" w:rsidR="003C00F0" w:rsidRPr="00485FD5" w:rsidRDefault="003C00F0" w:rsidP="0044196D">
            <w:pPr>
              <w:pStyle w:val="Normal6"/>
              <w:rPr>
                <w:szCs w:val="24"/>
              </w:rPr>
            </w:pPr>
            <w:r w:rsidRPr="00485FD5">
              <w:t>1.</w:t>
            </w:r>
            <w:r w:rsidRPr="00485FD5">
              <w:tab/>
              <w:t xml:space="preserve">Države članice </w:t>
            </w:r>
            <w:r w:rsidRPr="00485FD5">
              <w:rPr>
                <w:b/>
                <w:i/>
              </w:rPr>
              <w:t>mogu osigurati</w:t>
            </w:r>
            <w:r w:rsidRPr="00485FD5">
              <w:t xml:space="preserve"> da su podnositeljima zahtjeva dostupni materijalni uvjeti prihvata od trenutka kad  podnesu zahtjev za međunarodnu zaštitu u skladu s člankom [25.] Uredbe (EU) br. XXX/XXX [Uredba o postupcima].</w:t>
            </w:r>
          </w:p>
        </w:tc>
      </w:tr>
    </w:tbl>
    <w:p w14:paraId="350E487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FFDFCF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DDDF7A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57739C5C" w14:textId="77777777" w:rsidR="003C00F0" w:rsidRPr="00485FD5" w:rsidRDefault="003C00F0" w:rsidP="003C00F0">
      <w:r w:rsidRPr="00485FD5">
        <w:rPr>
          <w:rStyle w:val="HideTWBExt"/>
          <w:noProof w:val="0"/>
        </w:rPr>
        <w:lastRenderedPageBreak/>
        <w:t>&lt;/AmendB&gt;</w:t>
      </w:r>
    </w:p>
    <w:p w14:paraId="105934E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350</w:t>
      </w:r>
      <w:r w:rsidRPr="00485FD5">
        <w:rPr>
          <w:rStyle w:val="HideTWBExt"/>
          <w:b w:val="0"/>
          <w:noProof w:val="0"/>
        </w:rPr>
        <w:t>&lt;/NumAmB&gt;</w:t>
      </w:r>
    </w:p>
    <w:p w14:paraId="494F43C8"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00E81C89" w14:textId="77777777" w:rsidR="003C00F0" w:rsidRPr="00485FD5" w:rsidRDefault="003C00F0" w:rsidP="003C00F0">
      <w:r w:rsidRPr="00485FD5">
        <w:rPr>
          <w:rStyle w:val="HideTWBExt"/>
          <w:noProof w:val="0"/>
        </w:rPr>
        <w:t>&lt;/RepeatBlock-By&gt;</w:t>
      </w:r>
    </w:p>
    <w:p w14:paraId="639B752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DEB5581" w14:textId="77777777" w:rsidR="003C00F0" w:rsidRPr="00485FD5" w:rsidRDefault="003C00F0" w:rsidP="003C00F0">
      <w:pPr>
        <w:pStyle w:val="NormalBold"/>
      </w:pPr>
      <w:r w:rsidRPr="00485FD5">
        <w:rPr>
          <w:rStyle w:val="HideTWBExt"/>
          <w:b w:val="0"/>
          <w:noProof w:val="0"/>
        </w:rPr>
        <w:t>&lt;Article&gt;</w:t>
      </w:r>
      <w:r w:rsidRPr="00485FD5">
        <w:t>Članak 16. – stavak 2.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4F689C3" w14:textId="77777777" w:rsidTr="0044196D">
        <w:trPr>
          <w:jc w:val="center"/>
        </w:trPr>
        <w:tc>
          <w:tcPr>
            <w:tcW w:w="9752" w:type="dxa"/>
            <w:gridSpan w:val="2"/>
          </w:tcPr>
          <w:p w14:paraId="283C1B78" w14:textId="77777777" w:rsidR="003C00F0" w:rsidRPr="00485FD5" w:rsidRDefault="003C00F0" w:rsidP="0044196D">
            <w:pPr>
              <w:keepNext/>
            </w:pPr>
          </w:p>
        </w:tc>
      </w:tr>
      <w:tr w:rsidR="003C00F0" w:rsidRPr="00485FD5" w14:paraId="64D2A195" w14:textId="77777777" w:rsidTr="0044196D">
        <w:trPr>
          <w:jc w:val="center"/>
        </w:trPr>
        <w:tc>
          <w:tcPr>
            <w:tcW w:w="4876" w:type="dxa"/>
            <w:hideMark/>
          </w:tcPr>
          <w:p w14:paraId="210FB60A" w14:textId="77777777" w:rsidR="003C00F0" w:rsidRPr="00485FD5" w:rsidRDefault="003C00F0" w:rsidP="0044196D">
            <w:pPr>
              <w:pStyle w:val="ColumnHeading"/>
              <w:keepNext/>
            </w:pPr>
            <w:r w:rsidRPr="00485FD5">
              <w:t>Tekst koji je predložila Komisija</w:t>
            </w:r>
          </w:p>
        </w:tc>
        <w:tc>
          <w:tcPr>
            <w:tcW w:w="4876" w:type="dxa"/>
            <w:hideMark/>
          </w:tcPr>
          <w:p w14:paraId="72C759F3" w14:textId="77777777" w:rsidR="003C00F0" w:rsidRPr="00485FD5" w:rsidRDefault="003C00F0" w:rsidP="0044196D">
            <w:pPr>
              <w:pStyle w:val="ColumnHeading"/>
              <w:keepNext/>
            </w:pPr>
            <w:r w:rsidRPr="00485FD5">
              <w:t>Izmjena</w:t>
            </w:r>
          </w:p>
        </w:tc>
      </w:tr>
      <w:tr w:rsidR="003C00F0" w:rsidRPr="00485FD5" w14:paraId="6653103F" w14:textId="77777777" w:rsidTr="0044196D">
        <w:trPr>
          <w:jc w:val="center"/>
        </w:trPr>
        <w:tc>
          <w:tcPr>
            <w:tcW w:w="4876" w:type="dxa"/>
            <w:hideMark/>
          </w:tcPr>
          <w:p w14:paraId="7F8DB6F4" w14:textId="77777777" w:rsidR="003C00F0" w:rsidRPr="00485FD5" w:rsidRDefault="003C00F0" w:rsidP="0044196D">
            <w:pPr>
              <w:pStyle w:val="Normal6"/>
            </w:pPr>
            <w:r w:rsidRPr="00485FD5">
              <w:t>Države članice osiguravaju da se materijalnim uvjetima prihvata pruža odgovarajući životni standard podnositeljima zahtjeva koji osigurava njihovu egzistenciju i štiti njihovo fizičko i duševno zdravlje.</w:t>
            </w:r>
          </w:p>
        </w:tc>
        <w:tc>
          <w:tcPr>
            <w:tcW w:w="4876" w:type="dxa"/>
            <w:hideMark/>
          </w:tcPr>
          <w:p w14:paraId="7AB0A912" w14:textId="77777777" w:rsidR="003C00F0" w:rsidRPr="00485FD5" w:rsidRDefault="003C00F0" w:rsidP="0044196D">
            <w:pPr>
              <w:pStyle w:val="Normal6"/>
              <w:rPr>
                <w:szCs w:val="24"/>
              </w:rPr>
            </w:pPr>
            <w:r w:rsidRPr="00485FD5">
              <w:t xml:space="preserve">Države članice </w:t>
            </w:r>
            <w:r w:rsidRPr="00485FD5">
              <w:rPr>
                <w:b/>
                <w:i/>
              </w:rPr>
              <w:t>mogu osigurati</w:t>
            </w:r>
            <w:r w:rsidRPr="00485FD5">
              <w:t xml:space="preserve"> da se materijalnim uvjetima prihvata pruža odgovarajući životni standard podnositeljima zahtjeva koji osigurava njihovu egzistenciju i štiti njihovo fizičko i duševno zdravlje.</w:t>
            </w:r>
          </w:p>
        </w:tc>
      </w:tr>
    </w:tbl>
    <w:p w14:paraId="1BA332B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EDCF9D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E6A37EC"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2BF0521F" w14:textId="77777777" w:rsidR="003C00F0" w:rsidRPr="00485FD5" w:rsidRDefault="003C00F0" w:rsidP="003C00F0">
      <w:r w:rsidRPr="00485FD5">
        <w:rPr>
          <w:rStyle w:val="HideTWBExt"/>
          <w:noProof w:val="0"/>
        </w:rPr>
        <w:t>&lt;/AmendB&gt;</w:t>
      </w:r>
    </w:p>
    <w:p w14:paraId="16CBEA6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351</w:t>
      </w:r>
      <w:r w:rsidRPr="00485FD5">
        <w:rPr>
          <w:rStyle w:val="HideTWBExt"/>
          <w:b w:val="0"/>
          <w:noProof w:val="0"/>
        </w:rPr>
        <w:t>&lt;/NumAmB&gt;</w:t>
      </w:r>
    </w:p>
    <w:p w14:paraId="27ED3FD3"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3B64E87" w14:textId="77777777" w:rsidR="003C00F0" w:rsidRPr="00485FD5" w:rsidRDefault="003C00F0" w:rsidP="003C00F0">
      <w:r w:rsidRPr="00485FD5">
        <w:rPr>
          <w:rStyle w:val="HideTWBExt"/>
          <w:noProof w:val="0"/>
        </w:rPr>
        <w:t>&lt;/RepeatBlock-By&gt;</w:t>
      </w:r>
    </w:p>
    <w:p w14:paraId="13EF78D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4FAD9B8" w14:textId="77777777" w:rsidR="003C00F0" w:rsidRPr="00485FD5" w:rsidRDefault="003C00F0" w:rsidP="003C00F0">
      <w:pPr>
        <w:pStyle w:val="NormalBold"/>
      </w:pPr>
      <w:r w:rsidRPr="00485FD5">
        <w:rPr>
          <w:rStyle w:val="HideTWBExt"/>
          <w:b w:val="0"/>
          <w:noProof w:val="0"/>
        </w:rPr>
        <w:t>&lt;Article&gt;</w:t>
      </w:r>
      <w:r w:rsidRPr="00485FD5">
        <w:t>Članak 16. – stavak 2.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B1327BA" w14:textId="77777777" w:rsidTr="0044196D">
        <w:trPr>
          <w:jc w:val="center"/>
        </w:trPr>
        <w:tc>
          <w:tcPr>
            <w:tcW w:w="9752" w:type="dxa"/>
            <w:gridSpan w:val="2"/>
          </w:tcPr>
          <w:p w14:paraId="067F41FC" w14:textId="77777777" w:rsidR="003C00F0" w:rsidRPr="00485FD5" w:rsidRDefault="003C00F0" w:rsidP="0044196D">
            <w:pPr>
              <w:keepNext/>
            </w:pPr>
          </w:p>
        </w:tc>
      </w:tr>
      <w:tr w:rsidR="003C00F0" w:rsidRPr="00485FD5" w14:paraId="3189B50C" w14:textId="77777777" w:rsidTr="0044196D">
        <w:trPr>
          <w:jc w:val="center"/>
        </w:trPr>
        <w:tc>
          <w:tcPr>
            <w:tcW w:w="4876" w:type="dxa"/>
            <w:hideMark/>
          </w:tcPr>
          <w:p w14:paraId="08E7F9D8" w14:textId="77777777" w:rsidR="003C00F0" w:rsidRPr="00485FD5" w:rsidRDefault="003C00F0" w:rsidP="0044196D">
            <w:pPr>
              <w:pStyle w:val="ColumnHeading"/>
              <w:keepNext/>
            </w:pPr>
            <w:r w:rsidRPr="00485FD5">
              <w:t>Tekst koji je predložila Komisija</w:t>
            </w:r>
          </w:p>
        </w:tc>
        <w:tc>
          <w:tcPr>
            <w:tcW w:w="4876" w:type="dxa"/>
            <w:hideMark/>
          </w:tcPr>
          <w:p w14:paraId="46687CD4" w14:textId="77777777" w:rsidR="003C00F0" w:rsidRPr="00485FD5" w:rsidRDefault="003C00F0" w:rsidP="0044196D">
            <w:pPr>
              <w:pStyle w:val="ColumnHeading"/>
              <w:keepNext/>
            </w:pPr>
            <w:r w:rsidRPr="00485FD5">
              <w:t>Izmjena</w:t>
            </w:r>
          </w:p>
        </w:tc>
      </w:tr>
      <w:tr w:rsidR="003C00F0" w:rsidRPr="00485FD5" w14:paraId="32644574" w14:textId="77777777" w:rsidTr="0044196D">
        <w:trPr>
          <w:jc w:val="center"/>
        </w:trPr>
        <w:tc>
          <w:tcPr>
            <w:tcW w:w="4876" w:type="dxa"/>
            <w:hideMark/>
          </w:tcPr>
          <w:p w14:paraId="0AF353A5" w14:textId="77777777" w:rsidR="003C00F0" w:rsidRPr="00485FD5" w:rsidRDefault="003C00F0" w:rsidP="0044196D">
            <w:pPr>
              <w:pStyle w:val="Normal6"/>
            </w:pPr>
            <w:r w:rsidRPr="00485FD5">
              <w:t xml:space="preserve">Države članice osiguravaju da se materijalnim uvjetima prihvata pruža </w:t>
            </w:r>
            <w:r w:rsidRPr="00485FD5">
              <w:rPr>
                <w:b/>
                <w:i/>
              </w:rPr>
              <w:t>odgovarajući</w:t>
            </w:r>
            <w:r w:rsidRPr="00485FD5">
              <w:t xml:space="preserve"> životni standard podnositeljima zahtjeva koji osigurava njihovu egzistenciju </w:t>
            </w:r>
            <w:r w:rsidRPr="00485FD5">
              <w:rPr>
                <w:b/>
                <w:i/>
              </w:rPr>
              <w:t>i štiti njihovo fizičko i duševno zdravlje.</w:t>
            </w:r>
          </w:p>
        </w:tc>
        <w:tc>
          <w:tcPr>
            <w:tcW w:w="4876" w:type="dxa"/>
            <w:hideMark/>
          </w:tcPr>
          <w:p w14:paraId="33DCA2F4" w14:textId="77777777" w:rsidR="003C00F0" w:rsidRPr="00485FD5" w:rsidRDefault="003C00F0" w:rsidP="0044196D">
            <w:pPr>
              <w:pStyle w:val="Normal6"/>
              <w:rPr>
                <w:szCs w:val="24"/>
              </w:rPr>
            </w:pPr>
            <w:r w:rsidRPr="00485FD5">
              <w:t xml:space="preserve">Države članice osiguravaju da se materijalnim uvjetima prihvata pruža </w:t>
            </w:r>
            <w:r w:rsidRPr="00485FD5">
              <w:rPr>
                <w:b/>
                <w:i/>
              </w:rPr>
              <w:t>minimalan</w:t>
            </w:r>
            <w:r w:rsidRPr="00485FD5">
              <w:t xml:space="preserve"> životni standard podnositeljima zahtjeva koji osigurava njihovu egzistenciju i štiti njihovo fizičko i duševno zdravlje.</w:t>
            </w:r>
          </w:p>
        </w:tc>
      </w:tr>
    </w:tbl>
    <w:p w14:paraId="4BC952A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575810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7E3BCA4" w14:textId="77777777" w:rsidR="003C00F0" w:rsidRPr="00485FD5" w:rsidRDefault="003C00F0" w:rsidP="003C00F0">
      <w:pPr>
        <w:pStyle w:val="Normal12Italic"/>
        <w:rPr>
          <w:noProof w:val="0"/>
        </w:rPr>
      </w:pPr>
      <w:r w:rsidRPr="00485FD5">
        <w:rPr>
          <w:noProof w:val="0"/>
        </w:rPr>
        <w:t>Kako bi se spriječio neželjeni faktor privlačenja u vezi s traženjem azila u EU-u, uvjeti bi trebali ostati na minimalnoj razini.</w:t>
      </w:r>
    </w:p>
    <w:p w14:paraId="46C8A3EA" w14:textId="77777777" w:rsidR="003C00F0" w:rsidRPr="00485FD5" w:rsidRDefault="003C00F0" w:rsidP="003C00F0">
      <w:r w:rsidRPr="00485FD5">
        <w:rPr>
          <w:rStyle w:val="HideTWBExt"/>
          <w:noProof w:val="0"/>
        </w:rPr>
        <w:lastRenderedPageBreak/>
        <w:t>&lt;/AmendB&gt;</w:t>
      </w:r>
    </w:p>
    <w:p w14:paraId="7B5F9CB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352</w:t>
      </w:r>
      <w:r w:rsidRPr="00485FD5">
        <w:rPr>
          <w:rStyle w:val="HideTWBExt"/>
          <w:b w:val="0"/>
          <w:noProof w:val="0"/>
        </w:rPr>
        <w:t>&lt;/NumAmB&gt;</w:t>
      </w:r>
    </w:p>
    <w:p w14:paraId="1E0B3BCC"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3001C093" w14:textId="77777777" w:rsidR="003C00F0" w:rsidRPr="00485FD5" w:rsidRDefault="003C00F0" w:rsidP="003C00F0">
      <w:r w:rsidRPr="00485FD5">
        <w:rPr>
          <w:rStyle w:val="HideTWBExt"/>
          <w:noProof w:val="0"/>
        </w:rPr>
        <w:t>&lt;/RepeatBlock-By&gt;</w:t>
      </w:r>
    </w:p>
    <w:p w14:paraId="4E459B7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F6A4327" w14:textId="77777777" w:rsidR="003C00F0" w:rsidRPr="00485FD5" w:rsidRDefault="003C00F0" w:rsidP="003C00F0">
      <w:pPr>
        <w:pStyle w:val="NormalBold"/>
      </w:pPr>
      <w:r w:rsidRPr="00485FD5">
        <w:rPr>
          <w:rStyle w:val="HideTWBExt"/>
          <w:b w:val="0"/>
          <w:noProof w:val="0"/>
        </w:rPr>
        <w:t>&lt;Article&gt;</w:t>
      </w:r>
      <w:r w:rsidRPr="00485FD5">
        <w:t>Članak 16.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3A7B233" w14:textId="77777777" w:rsidTr="0044196D">
        <w:trPr>
          <w:jc w:val="center"/>
        </w:trPr>
        <w:tc>
          <w:tcPr>
            <w:tcW w:w="9752" w:type="dxa"/>
            <w:gridSpan w:val="2"/>
          </w:tcPr>
          <w:p w14:paraId="0A9F12FA" w14:textId="77777777" w:rsidR="003C00F0" w:rsidRPr="00485FD5" w:rsidRDefault="003C00F0" w:rsidP="0044196D">
            <w:pPr>
              <w:keepNext/>
            </w:pPr>
          </w:p>
        </w:tc>
      </w:tr>
      <w:tr w:rsidR="003C00F0" w:rsidRPr="00485FD5" w14:paraId="0B9A5B69" w14:textId="77777777" w:rsidTr="0044196D">
        <w:trPr>
          <w:jc w:val="center"/>
        </w:trPr>
        <w:tc>
          <w:tcPr>
            <w:tcW w:w="4876" w:type="dxa"/>
            <w:hideMark/>
          </w:tcPr>
          <w:p w14:paraId="236C1CE8" w14:textId="77777777" w:rsidR="003C00F0" w:rsidRPr="00485FD5" w:rsidRDefault="003C00F0" w:rsidP="0044196D">
            <w:pPr>
              <w:pStyle w:val="ColumnHeading"/>
              <w:keepNext/>
            </w:pPr>
            <w:r w:rsidRPr="00485FD5">
              <w:t>Tekst koji je predložila Komisija</w:t>
            </w:r>
          </w:p>
        </w:tc>
        <w:tc>
          <w:tcPr>
            <w:tcW w:w="4876" w:type="dxa"/>
            <w:hideMark/>
          </w:tcPr>
          <w:p w14:paraId="059DA39C" w14:textId="77777777" w:rsidR="003C00F0" w:rsidRPr="00485FD5" w:rsidRDefault="003C00F0" w:rsidP="0044196D">
            <w:pPr>
              <w:pStyle w:val="ColumnHeading"/>
              <w:keepNext/>
            </w:pPr>
            <w:r w:rsidRPr="00485FD5">
              <w:t>Izmjena</w:t>
            </w:r>
          </w:p>
        </w:tc>
      </w:tr>
      <w:tr w:rsidR="003C00F0" w:rsidRPr="00485FD5" w14:paraId="1EE85F58" w14:textId="77777777" w:rsidTr="0044196D">
        <w:trPr>
          <w:jc w:val="center"/>
        </w:trPr>
        <w:tc>
          <w:tcPr>
            <w:tcW w:w="4876" w:type="dxa"/>
            <w:hideMark/>
          </w:tcPr>
          <w:p w14:paraId="3BB1866A" w14:textId="29BAAC24" w:rsidR="003C00F0" w:rsidRPr="00485FD5" w:rsidRDefault="003C00F0" w:rsidP="0044196D">
            <w:pPr>
              <w:pStyle w:val="Normal6"/>
            </w:pPr>
            <w:r w:rsidRPr="00485FD5">
              <w:rPr>
                <w:b/>
                <w:i/>
              </w:rPr>
              <w:t>Države članice osiguravaju da se taj životni standard postigne u posebnom položaju  podnositelja zahtjeva s posebnim potrebama u vezi s prihvatom  i u vezi s položajem zadržanih osoba.</w:t>
            </w:r>
          </w:p>
        </w:tc>
        <w:tc>
          <w:tcPr>
            <w:tcW w:w="4876" w:type="dxa"/>
            <w:hideMark/>
          </w:tcPr>
          <w:p w14:paraId="247E5DFC" w14:textId="77777777" w:rsidR="003C00F0" w:rsidRPr="00485FD5" w:rsidRDefault="003C00F0" w:rsidP="0044196D">
            <w:pPr>
              <w:pStyle w:val="Normal6"/>
              <w:rPr>
                <w:szCs w:val="24"/>
              </w:rPr>
            </w:pPr>
            <w:r w:rsidRPr="00485FD5">
              <w:rPr>
                <w:b/>
                <w:i/>
              </w:rPr>
              <w:t>Briše se.</w:t>
            </w:r>
          </w:p>
        </w:tc>
      </w:tr>
    </w:tbl>
    <w:p w14:paraId="539E81C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2E625E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2482079" w14:textId="77777777" w:rsidR="003C00F0" w:rsidRPr="00485FD5" w:rsidRDefault="003C00F0" w:rsidP="003C00F0">
      <w:pPr>
        <w:pStyle w:val="Normal12Italic"/>
        <w:rPr>
          <w:noProof w:val="0"/>
        </w:rPr>
      </w:pPr>
      <w:r w:rsidRPr="00485FD5">
        <w:rPr>
          <w:noProof w:val="0"/>
        </w:rPr>
        <w:t>Od država članica ne može se očekivati da prilagođavaju uvjete prihvata u slučajevima kada je podnositelj zahtjeva u pritvoru ili se smatra da su mu potrebne posebne prihvatne mjere jer bi to previše opteretilo javne financije.</w:t>
      </w:r>
    </w:p>
    <w:p w14:paraId="3412A5D7" w14:textId="77777777" w:rsidR="003C00F0" w:rsidRPr="00485FD5" w:rsidRDefault="003C00F0" w:rsidP="003C00F0">
      <w:r w:rsidRPr="00485FD5">
        <w:rPr>
          <w:rStyle w:val="HideTWBExt"/>
          <w:noProof w:val="0"/>
        </w:rPr>
        <w:t>&lt;/AmendB&gt;</w:t>
      </w:r>
    </w:p>
    <w:p w14:paraId="3772630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353</w:t>
      </w:r>
      <w:r w:rsidRPr="00485FD5">
        <w:rPr>
          <w:rStyle w:val="HideTWBExt"/>
          <w:b w:val="0"/>
          <w:noProof w:val="0"/>
        </w:rPr>
        <w:t>&lt;/NumAmB&gt;</w:t>
      </w:r>
    </w:p>
    <w:p w14:paraId="3A4D7083"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7E2262F" w14:textId="77777777" w:rsidR="003C00F0" w:rsidRPr="00485FD5" w:rsidRDefault="003C00F0" w:rsidP="003C00F0">
      <w:r w:rsidRPr="00485FD5">
        <w:rPr>
          <w:rStyle w:val="HideTWBExt"/>
          <w:noProof w:val="0"/>
        </w:rPr>
        <w:t>&lt;/RepeatBlock-By&gt;</w:t>
      </w:r>
    </w:p>
    <w:p w14:paraId="49DFB5A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649E7E6" w14:textId="77777777" w:rsidR="003C00F0" w:rsidRPr="00485FD5" w:rsidRDefault="003C00F0" w:rsidP="003C00F0">
      <w:pPr>
        <w:pStyle w:val="NormalBold"/>
      </w:pPr>
      <w:r w:rsidRPr="00485FD5">
        <w:rPr>
          <w:rStyle w:val="HideTWBExt"/>
          <w:b w:val="0"/>
          <w:noProof w:val="0"/>
        </w:rPr>
        <w:t>&lt;Article&gt;</w:t>
      </w:r>
      <w:r w:rsidRPr="00485FD5">
        <w:t>Članak 16.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43821AC" w14:textId="77777777" w:rsidTr="0044196D">
        <w:trPr>
          <w:jc w:val="center"/>
        </w:trPr>
        <w:tc>
          <w:tcPr>
            <w:tcW w:w="9752" w:type="dxa"/>
            <w:gridSpan w:val="2"/>
          </w:tcPr>
          <w:p w14:paraId="7C52168D" w14:textId="77777777" w:rsidR="003C00F0" w:rsidRPr="00485FD5" w:rsidRDefault="003C00F0" w:rsidP="0044196D">
            <w:pPr>
              <w:keepNext/>
            </w:pPr>
          </w:p>
        </w:tc>
      </w:tr>
      <w:tr w:rsidR="003C00F0" w:rsidRPr="00485FD5" w14:paraId="47E4B093" w14:textId="77777777" w:rsidTr="0044196D">
        <w:trPr>
          <w:jc w:val="center"/>
        </w:trPr>
        <w:tc>
          <w:tcPr>
            <w:tcW w:w="4876" w:type="dxa"/>
            <w:hideMark/>
          </w:tcPr>
          <w:p w14:paraId="2870A677" w14:textId="77777777" w:rsidR="003C00F0" w:rsidRPr="00485FD5" w:rsidRDefault="003C00F0" w:rsidP="0044196D">
            <w:pPr>
              <w:pStyle w:val="ColumnHeading"/>
              <w:keepNext/>
            </w:pPr>
            <w:r w:rsidRPr="00485FD5">
              <w:t>Tekst koji je predložila Komisija</w:t>
            </w:r>
          </w:p>
        </w:tc>
        <w:tc>
          <w:tcPr>
            <w:tcW w:w="4876" w:type="dxa"/>
            <w:hideMark/>
          </w:tcPr>
          <w:p w14:paraId="04AEFB20" w14:textId="77777777" w:rsidR="003C00F0" w:rsidRPr="00485FD5" w:rsidRDefault="003C00F0" w:rsidP="0044196D">
            <w:pPr>
              <w:pStyle w:val="ColumnHeading"/>
              <w:keepNext/>
            </w:pPr>
            <w:r w:rsidRPr="00485FD5">
              <w:t>Izmjena</w:t>
            </w:r>
          </w:p>
        </w:tc>
      </w:tr>
      <w:tr w:rsidR="003C00F0" w:rsidRPr="00485FD5" w14:paraId="09ED48CE" w14:textId="77777777" w:rsidTr="0044196D">
        <w:trPr>
          <w:jc w:val="center"/>
        </w:trPr>
        <w:tc>
          <w:tcPr>
            <w:tcW w:w="4876" w:type="dxa"/>
            <w:hideMark/>
          </w:tcPr>
          <w:p w14:paraId="2B56C8DA" w14:textId="796AA7BB" w:rsidR="003C00F0" w:rsidRPr="00485FD5" w:rsidRDefault="003C00F0" w:rsidP="0044196D">
            <w:pPr>
              <w:pStyle w:val="Normal6"/>
            </w:pPr>
            <w:r w:rsidRPr="00485FD5">
              <w:t>Države članice osiguravaju da se taj životni standard postigne u posebnom položaju  podnositelja zahtjeva s posebnim potrebama u vezi s prihvatom  i u vezi s položajem zadržanih osoba.</w:t>
            </w:r>
          </w:p>
        </w:tc>
        <w:tc>
          <w:tcPr>
            <w:tcW w:w="4876" w:type="dxa"/>
            <w:hideMark/>
          </w:tcPr>
          <w:p w14:paraId="3B6417AE" w14:textId="0BB1BC27" w:rsidR="003C00F0" w:rsidRPr="00485FD5" w:rsidRDefault="003C00F0" w:rsidP="0044196D">
            <w:pPr>
              <w:pStyle w:val="Normal6"/>
              <w:rPr>
                <w:szCs w:val="24"/>
              </w:rPr>
            </w:pPr>
            <w:r w:rsidRPr="00485FD5">
              <w:t xml:space="preserve">Države članice </w:t>
            </w:r>
            <w:r w:rsidRPr="00485FD5">
              <w:rPr>
                <w:b/>
                <w:i/>
              </w:rPr>
              <w:t>mogu osigurati</w:t>
            </w:r>
            <w:r w:rsidRPr="00485FD5">
              <w:t xml:space="preserve"> da se taj životni standard postigne u posebnom položaju  podnositelja zahtjeva s posebnim potrebama u vezi s prihvatom  i u vezi s položajem zadržanih osoba.</w:t>
            </w:r>
          </w:p>
        </w:tc>
      </w:tr>
    </w:tbl>
    <w:p w14:paraId="6F0EAB1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0C6DAF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7CBEDF6"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3574A5DF" w14:textId="77777777" w:rsidR="003C00F0" w:rsidRPr="00485FD5" w:rsidRDefault="003C00F0" w:rsidP="003C00F0">
      <w:r w:rsidRPr="00485FD5">
        <w:rPr>
          <w:rStyle w:val="HideTWBExt"/>
          <w:noProof w:val="0"/>
        </w:rPr>
        <w:t>&lt;/AmendB&gt;</w:t>
      </w:r>
    </w:p>
    <w:p w14:paraId="02DDBF9E"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354</w:t>
      </w:r>
      <w:r w:rsidRPr="00485FD5">
        <w:rPr>
          <w:rStyle w:val="HideTWBExt"/>
          <w:b w:val="0"/>
          <w:noProof w:val="0"/>
        </w:rPr>
        <w:t>&lt;/NumAmB&gt;</w:t>
      </w:r>
    </w:p>
    <w:p w14:paraId="100CD3FD"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Bodil Valero, Brando Benifei, Damiano Zoffoli, Nathalie Griesbeck, Jean Lambert</w:t>
      </w:r>
      <w:r w:rsidRPr="00485FD5">
        <w:rPr>
          <w:rStyle w:val="HideTWBExt"/>
          <w:b w:val="0"/>
          <w:noProof w:val="0"/>
        </w:rPr>
        <w:t>&lt;/Members&gt;</w:t>
      </w:r>
    </w:p>
    <w:p w14:paraId="572D3E3E" w14:textId="77777777" w:rsidR="003C00F0" w:rsidRPr="00485FD5" w:rsidRDefault="003C00F0" w:rsidP="003C00F0">
      <w:r w:rsidRPr="00485FD5">
        <w:rPr>
          <w:rStyle w:val="HideTWBExt"/>
          <w:noProof w:val="0"/>
        </w:rPr>
        <w:t>&lt;/RepeatBlock-By&gt;</w:t>
      </w:r>
    </w:p>
    <w:p w14:paraId="7DB9BD3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99DE2DE" w14:textId="77777777" w:rsidR="003C00F0" w:rsidRPr="00485FD5" w:rsidRDefault="003C00F0" w:rsidP="003C00F0">
      <w:pPr>
        <w:pStyle w:val="NormalBold"/>
      </w:pPr>
      <w:r w:rsidRPr="00485FD5">
        <w:rPr>
          <w:rStyle w:val="HideTWBExt"/>
          <w:b w:val="0"/>
          <w:noProof w:val="0"/>
        </w:rPr>
        <w:t>&lt;Article&gt;</w:t>
      </w:r>
      <w:r w:rsidRPr="00485FD5">
        <w:t>Članak 16.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DB1EA41" w14:textId="77777777" w:rsidTr="0044196D">
        <w:trPr>
          <w:jc w:val="center"/>
        </w:trPr>
        <w:tc>
          <w:tcPr>
            <w:tcW w:w="9752" w:type="dxa"/>
            <w:gridSpan w:val="2"/>
          </w:tcPr>
          <w:p w14:paraId="1915357E" w14:textId="77777777" w:rsidR="003C00F0" w:rsidRPr="00485FD5" w:rsidRDefault="003C00F0" w:rsidP="0044196D">
            <w:pPr>
              <w:keepNext/>
            </w:pPr>
          </w:p>
        </w:tc>
      </w:tr>
      <w:tr w:rsidR="003C00F0" w:rsidRPr="00485FD5" w14:paraId="216010FE" w14:textId="77777777" w:rsidTr="0044196D">
        <w:trPr>
          <w:jc w:val="center"/>
        </w:trPr>
        <w:tc>
          <w:tcPr>
            <w:tcW w:w="4876" w:type="dxa"/>
            <w:hideMark/>
          </w:tcPr>
          <w:p w14:paraId="0D74A465" w14:textId="77777777" w:rsidR="003C00F0" w:rsidRPr="00485FD5" w:rsidRDefault="003C00F0" w:rsidP="0044196D">
            <w:pPr>
              <w:pStyle w:val="ColumnHeading"/>
              <w:keepNext/>
            </w:pPr>
            <w:r w:rsidRPr="00485FD5">
              <w:t>Tekst koji je predložila Komisija</w:t>
            </w:r>
          </w:p>
        </w:tc>
        <w:tc>
          <w:tcPr>
            <w:tcW w:w="4876" w:type="dxa"/>
            <w:hideMark/>
          </w:tcPr>
          <w:p w14:paraId="4ED375EE" w14:textId="77777777" w:rsidR="003C00F0" w:rsidRPr="00485FD5" w:rsidRDefault="003C00F0" w:rsidP="0044196D">
            <w:pPr>
              <w:pStyle w:val="ColumnHeading"/>
              <w:keepNext/>
            </w:pPr>
            <w:r w:rsidRPr="00485FD5">
              <w:t>Izmjena</w:t>
            </w:r>
          </w:p>
        </w:tc>
      </w:tr>
      <w:tr w:rsidR="003C00F0" w:rsidRPr="00485FD5" w14:paraId="7E295DCF" w14:textId="77777777" w:rsidTr="0044196D">
        <w:trPr>
          <w:jc w:val="center"/>
        </w:trPr>
        <w:tc>
          <w:tcPr>
            <w:tcW w:w="4876" w:type="dxa"/>
            <w:hideMark/>
          </w:tcPr>
          <w:p w14:paraId="7D789877" w14:textId="3C8BEA87" w:rsidR="003C00F0" w:rsidRPr="00485FD5" w:rsidRDefault="003C00F0" w:rsidP="0044196D">
            <w:pPr>
              <w:pStyle w:val="Normal6"/>
            </w:pPr>
            <w:r w:rsidRPr="00485FD5">
              <w:t>Države članice osiguravaju da se taj životni standard postigne u posebnom položaju  podnositelja zahtjeva s posebnim potrebama u vezi s prihvatom  i u vezi s položajem zadržanih osoba.</w:t>
            </w:r>
          </w:p>
        </w:tc>
        <w:tc>
          <w:tcPr>
            <w:tcW w:w="4876" w:type="dxa"/>
            <w:hideMark/>
          </w:tcPr>
          <w:p w14:paraId="167E1647" w14:textId="77777777" w:rsidR="003C00F0" w:rsidRPr="00485FD5" w:rsidRDefault="003C00F0" w:rsidP="0044196D">
            <w:pPr>
              <w:pStyle w:val="Normal6"/>
              <w:rPr>
                <w:szCs w:val="24"/>
              </w:rPr>
            </w:pPr>
            <w:r w:rsidRPr="00485FD5">
              <w:t>Države članice osiguravaju da se taj životni standard postigne u posebnom položaju podnositelja zahtjeva s posebnim potrebama u vezi s prihvatom, kao što su maloljetnici, i u vezi s položajem zadržanih osoba.</w:t>
            </w:r>
          </w:p>
        </w:tc>
      </w:tr>
    </w:tbl>
    <w:p w14:paraId="1400BB0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B12989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3748511" w14:textId="77777777" w:rsidR="003C00F0" w:rsidRPr="00485FD5" w:rsidRDefault="003C00F0" w:rsidP="003C00F0">
      <w:pPr>
        <w:pStyle w:val="Normal12Italic"/>
        <w:rPr>
          <w:noProof w:val="0"/>
        </w:rPr>
      </w:pPr>
      <w:r w:rsidRPr="00485FD5">
        <w:rPr>
          <w:noProof w:val="0"/>
        </w:rPr>
        <w:t>Ovim se amandmanom žele istaknuti potrebe maloljetnika, najosjetljivije skupine podnositelja zahtjeva s posebnim prihvatnim potrebama, u vezi s kvalitetom života kojom im se pruža boravište i štiti zdravlje.</w:t>
      </w:r>
    </w:p>
    <w:p w14:paraId="7821973E" w14:textId="77777777" w:rsidR="003C00F0" w:rsidRPr="00485FD5" w:rsidRDefault="003C00F0" w:rsidP="003C00F0">
      <w:r w:rsidRPr="00485FD5">
        <w:rPr>
          <w:rStyle w:val="HideTWBExt"/>
          <w:noProof w:val="0"/>
        </w:rPr>
        <w:t>&lt;/AmendB&gt;</w:t>
      </w:r>
    </w:p>
    <w:p w14:paraId="6316F5A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355</w:t>
      </w:r>
      <w:r w:rsidRPr="00485FD5">
        <w:rPr>
          <w:rStyle w:val="HideTWBExt"/>
          <w:b w:val="0"/>
          <w:noProof w:val="0"/>
        </w:rPr>
        <w:t>&lt;/NumAmB&gt;</w:t>
      </w:r>
    </w:p>
    <w:p w14:paraId="02DA1AE0"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445C0BF" w14:textId="77777777" w:rsidR="003C00F0" w:rsidRPr="00485FD5" w:rsidRDefault="003C00F0" w:rsidP="003C00F0">
      <w:r w:rsidRPr="00485FD5">
        <w:rPr>
          <w:rStyle w:val="HideTWBExt"/>
          <w:noProof w:val="0"/>
        </w:rPr>
        <w:t>&lt;/RepeatBlock-By&gt;</w:t>
      </w:r>
    </w:p>
    <w:p w14:paraId="030009C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384C09A" w14:textId="77777777" w:rsidR="003C00F0" w:rsidRPr="00485FD5" w:rsidRDefault="003C00F0" w:rsidP="003C00F0">
      <w:pPr>
        <w:pStyle w:val="NormalBold"/>
      </w:pPr>
      <w:r w:rsidRPr="00485FD5">
        <w:rPr>
          <w:rStyle w:val="HideTWBExt"/>
          <w:b w:val="0"/>
          <w:noProof w:val="0"/>
        </w:rPr>
        <w:t>&lt;Article&gt;</w:t>
      </w:r>
      <w:r w:rsidRPr="00485FD5">
        <w:t>Članak 16.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DA79F97" w14:textId="77777777" w:rsidTr="0044196D">
        <w:trPr>
          <w:jc w:val="center"/>
        </w:trPr>
        <w:tc>
          <w:tcPr>
            <w:tcW w:w="9752" w:type="dxa"/>
            <w:gridSpan w:val="2"/>
          </w:tcPr>
          <w:p w14:paraId="06DD94F1" w14:textId="77777777" w:rsidR="003C00F0" w:rsidRPr="00485FD5" w:rsidRDefault="003C00F0" w:rsidP="0044196D">
            <w:pPr>
              <w:keepNext/>
            </w:pPr>
          </w:p>
        </w:tc>
      </w:tr>
      <w:tr w:rsidR="003C00F0" w:rsidRPr="00485FD5" w14:paraId="30B0A933" w14:textId="77777777" w:rsidTr="0044196D">
        <w:trPr>
          <w:jc w:val="center"/>
        </w:trPr>
        <w:tc>
          <w:tcPr>
            <w:tcW w:w="4876" w:type="dxa"/>
            <w:hideMark/>
          </w:tcPr>
          <w:p w14:paraId="22A24CFB" w14:textId="77777777" w:rsidR="003C00F0" w:rsidRPr="00485FD5" w:rsidRDefault="003C00F0" w:rsidP="0044196D">
            <w:pPr>
              <w:pStyle w:val="ColumnHeading"/>
              <w:keepNext/>
            </w:pPr>
            <w:r w:rsidRPr="00485FD5">
              <w:t>Tekst koji je predložila Komisija</w:t>
            </w:r>
          </w:p>
        </w:tc>
        <w:tc>
          <w:tcPr>
            <w:tcW w:w="4876" w:type="dxa"/>
            <w:hideMark/>
          </w:tcPr>
          <w:p w14:paraId="47700D07" w14:textId="77777777" w:rsidR="003C00F0" w:rsidRPr="00485FD5" w:rsidRDefault="003C00F0" w:rsidP="0044196D">
            <w:pPr>
              <w:pStyle w:val="ColumnHeading"/>
              <w:keepNext/>
            </w:pPr>
            <w:r w:rsidRPr="00485FD5">
              <w:t>Izmjena</w:t>
            </w:r>
          </w:p>
        </w:tc>
      </w:tr>
      <w:tr w:rsidR="003C00F0" w:rsidRPr="00485FD5" w14:paraId="6BF7F313" w14:textId="77777777" w:rsidTr="0044196D">
        <w:trPr>
          <w:jc w:val="center"/>
        </w:trPr>
        <w:tc>
          <w:tcPr>
            <w:tcW w:w="4876" w:type="dxa"/>
            <w:hideMark/>
          </w:tcPr>
          <w:p w14:paraId="0457D356" w14:textId="77777777" w:rsidR="003C00F0" w:rsidRPr="00485FD5" w:rsidRDefault="003C00F0" w:rsidP="0044196D">
            <w:pPr>
              <w:pStyle w:val="Normal6"/>
            </w:pPr>
            <w:r w:rsidRPr="00485FD5">
              <w:t>3.</w:t>
            </w:r>
            <w:r w:rsidRPr="00485FD5">
              <w:tab/>
              <w:t xml:space="preserve">Države članice </w:t>
            </w:r>
            <w:r w:rsidRPr="00485FD5">
              <w:rPr>
                <w:b/>
                <w:i/>
              </w:rPr>
              <w:t>mogu</w:t>
            </w:r>
            <w:r w:rsidRPr="00485FD5">
              <w:t xml:space="preserve"> osiguranje svih ili nekih materijalnih uvjeta prihvata uvjetovati tim da podnositelji zahtjeva </w:t>
            </w:r>
            <w:r w:rsidRPr="00485FD5">
              <w:rPr>
                <w:b/>
                <w:i/>
              </w:rPr>
              <w:t>nemaju dovoljno sredstava za životni standard koji je primjeren njihovu zdravlju i koji</w:t>
            </w:r>
            <w:r w:rsidRPr="00485FD5">
              <w:t xml:space="preserve"> omogućuje njihovu egzistenciju.</w:t>
            </w:r>
          </w:p>
        </w:tc>
        <w:tc>
          <w:tcPr>
            <w:tcW w:w="4876" w:type="dxa"/>
            <w:hideMark/>
          </w:tcPr>
          <w:p w14:paraId="38533A7F" w14:textId="77777777" w:rsidR="003C00F0" w:rsidRPr="00485FD5" w:rsidRDefault="003C00F0" w:rsidP="0044196D">
            <w:pPr>
              <w:pStyle w:val="Normal6"/>
              <w:rPr>
                <w:szCs w:val="24"/>
              </w:rPr>
            </w:pPr>
            <w:r w:rsidRPr="00485FD5">
              <w:t>3.</w:t>
            </w:r>
            <w:r w:rsidRPr="00485FD5">
              <w:tab/>
              <w:t xml:space="preserve">Države članice osiguranje svih ili nekih materijalnih uvjeta prihvata </w:t>
            </w:r>
            <w:r w:rsidRPr="00485FD5">
              <w:rPr>
                <w:b/>
                <w:i/>
              </w:rPr>
              <w:t>uvjetuju</w:t>
            </w:r>
            <w:r w:rsidRPr="00485FD5">
              <w:t xml:space="preserve"> tim da podnositelji zahtjeva </w:t>
            </w:r>
            <w:r w:rsidRPr="00485FD5">
              <w:rPr>
                <w:b/>
                <w:i/>
              </w:rPr>
              <w:t>ili članovi njihovih obitelji, kao što je utvrđeno u članku 2. stavku 3. i ako borave u državi članici, nemaju dovoljno sredstava</w:t>
            </w:r>
            <w:r w:rsidRPr="00485FD5">
              <w:t xml:space="preserve"> za njihovu egzistenciju.</w:t>
            </w:r>
          </w:p>
        </w:tc>
      </w:tr>
    </w:tbl>
    <w:p w14:paraId="2235110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8DBB79F"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0204CCA" w14:textId="77777777" w:rsidR="003C00F0" w:rsidRPr="00485FD5" w:rsidRDefault="003C00F0" w:rsidP="003C00F0">
      <w:pPr>
        <w:pStyle w:val="Normal12Italic"/>
        <w:rPr>
          <w:noProof w:val="0"/>
        </w:rPr>
      </w:pPr>
      <w:r w:rsidRPr="00485FD5">
        <w:rPr>
          <w:noProof w:val="0"/>
        </w:rPr>
        <w:t xml:space="preserve">Na sve moguće načine treba poticati samoodrživost podnositelja zahtjeva. Socijalne naknade </w:t>
      </w:r>
      <w:r w:rsidRPr="00485FD5">
        <w:rPr>
          <w:noProof w:val="0"/>
        </w:rPr>
        <w:lastRenderedPageBreak/>
        <w:t>odobravaju se samo onim podnositeljima zahtjeva koji ni na koji drugi način ne mogu podmiriti osnovne potrebe.</w:t>
      </w:r>
    </w:p>
    <w:p w14:paraId="022ECF28" w14:textId="77777777" w:rsidR="003C00F0" w:rsidRPr="00485FD5" w:rsidRDefault="003C00F0" w:rsidP="003C00F0">
      <w:r w:rsidRPr="00485FD5">
        <w:rPr>
          <w:rStyle w:val="HideTWBExt"/>
          <w:noProof w:val="0"/>
        </w:rPr>
        <w:t>&lt;/AmendB&gt;</w:t>
      </w:r>
    </w:p>
    <w:p w14:paraId="6F4AD14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356</w:t>
      </w:r>
      <w:r w:rsidRPr="00485FD5">
        <w:rPr>
          <w:rStyle w:val="HideTWBExt"/>
          <w:b w:val="0"/>
          <w:noProof w:val="0"/>
        </w:rPr>
        <w:t>&lt;/NumAmB&gt;</w:t>
      </w:r>
    </w:p>
    <w:p w14:paraId="244C3C35"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1BAE90CD" w14:textId="77777777" w:rsidR="003C00F0" w:rsidRPr="00485FD5" w:rsidRDefault="003C00F0" w:rsidP="003C00F0">
      <w:r w:rsidRPr="00485FD5">
        <w:rPr>
          <w:rStyle w:val="HideTWBExt"/>
          <w:noProof w:val="0"/>
        </w:rPr>
        <w:t>&lt;/RepeatBlock-By&gt;</w:t>
      </w:r>
    </w:p>
    <w:p w14:paraId="12F5D04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B4327E6" w14:textId="77777777" w:rsidR="003C00F0" w:rsidRPr="00485FD5" w:rsidRDefault="003C00F0" w:rsidP="003C00F0">
      <w:pPr>
        <w:pStyle w:val="NormalBold"/>
      </w:pPr>
      <w:r w:rsidRPr="00485FD5">
        <w:rPr>
          <w:rStyle w:val="HideTWBExt"/>
          <w:b w:val="0"/>
          <w:noProof w:val="0"/>
        </w:rPr>
        <w:t>&lt;Article&gt;</w:t>
      </w:r>
      <w:r w:rsidRPr="00485FD5">
        <w:t>Članak 16.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AE1A64B" w14:textId="77777777" w:rsidTr="0044196D">
        <w:trPr>
          <w:jc w:val="center"/>
        </w:trPr>
        <w:tc>
          <w:tcPr>
            <w:tcW w:w="9752" w:type="dxa"/>
            <w:gridSpan w:val="2"/>
          </w:tcPr>
          <w:p w14:paraId="5A5E9E09" w14:textId="77777777" w:rsidR="003C00F0" w:rsidRPr="00485FD5" w:rsidRDefault="003C00F0" w:rsidP="0044196D">
            <w:pPr>
              <w:keepNext/>
            </w:pPr>
          </w:p>
        </w:tc>
      </w:tr>
      <w:tr w:rsidR="003C00F0" w:rsidRPr="00485FD5" w14:paraId="42C3FC93" w14:textId="77777777" w:rsidTr="0044196D">
        <w:trPr>
          <w:jc w:val="center"/>
        </w:trPr>
        <w:tc>
          <w:tcPr>
            <w:tcW w:w="4876" w:type="dxa"/>
            <w:hideMark/>
          </w:tcPr>
          <w:p w14:paraId="3DB58215" w14:textId="77777777" w:rsidR="003C00F0" w:rsidRPr="00485FD5" w:rsidRDefault="003C00F0" w:rsidP="0044196D">
            <w:pPr>
              <w:pStyle w:val="ColumnHeading"/>
              <w:keepNext/>
            </w:pPr>
            <w:r w:rsidRPr="00485FD5">
              <w:t>Tekst koji je predložila Komisija</w:t>
            </w:r>
          </w:p>
        </w:tc>
        <w:tc>
          <w:tcPr>
            <w:tcW w:w="4876" w:type="dxa"/>
            <w:hideMark/>
          </w:tcPr>
          <w:p w14:paraId="774C3CC3" w14:textId="77777777" w:rsidR="003C00F0" w:rsidRPr="00485FD5" w:rsidRDefault="003C00F0" w:rsidP="0044196D">
            <w:pPr>
              <w:pStyle w:val="ColumnHeading"/>
              <w:keepNext/>
            </w:pPr>
            <w:r w:rsidRPr="00485FD5">
              <w:t>Izmjena</w:t>
            </w:r>
          </w:p>
        </w:tc>
      </w:tr>
      <w:tr w:rsidR="003C00F0" w:rsidRPr="00485FD5" w14:paraId="5BE059D5" w14:textId="77777777" w:rsidTr="0044196D">
        <w:trPr>
          <w:jc w:val="center"/>
        </w:trPr>
        <w:tc>
          <w:tcPr>
            <w:tcW w:w="4876" w:type="dxa"/>
            <w:hideMark/>
          </w:tcPr>
          <w:p w14:paraId="73BD776E" w14:textId="77777777" w:rsidR="003C00F0" w:rsidRPr="00485FD5" w:rsidRDefault="003C00F0" w:rsidP="0044196D">
            <w:pPr>
              <w:pStyle w:val="Normal6"/>
            </w:pPr>
            <w:r w:rsidRPr="00485FD5">
              <w:t>3.</w:t>
            </w:r>
            <w:r w:rsidRPr="00485FD5">
              <w:tab/>
              <w:t>Države članice mogu osiguranje svih ili nekih materijalnih uvjeta prihvata uvjetovati tim da podnositelji zahtjeva nemaju dovoljno sredstava za životni standard koji je primjeren njihovu zdravlju i koji omogućuje njihovu egzistenciju.</w:t>
            </w:r>
          </w:p>
        </w:tc>
        <w:tc>
          <w:tcPr>
            <w:tcW w:w="4876" w:type="dxa"/>
            <w:hideMark/>
          </w:tcPr>
          <w:p w14:paraId="469BA39B" w14:textId="77777777" w:rsidR="003C00F0" w:rsidRPr="00485FD5" w:rsidRDefault="003C00F0" w:rsidP="0044196D">
            <w:pPr>
              <w:pStyle w:val="Normal6"/>
              <w:rPr>
                <w:szCs w:val="24"/>
              </w:rPr>
            </w:pPr>
            <w:r w:rsidRPr="00485FD5">
              <w:t>3.</w:t>
            </w:r>
            <w:r w:rsidRPr="00485FD5">
              <w:tab/>
              <w:t xml:space="preserve">Države članice mogu osiguranje svih ili nekih materijalnih uvjeta prihvata </w:t>
            </w:r>
            <w:r w:rsidRPr="00485FD5">
              <w:rPr>
                <w:b/>
                <w:i/>
              </w:rPr>
              <w:t>i zdravstvenu skrb</w:t>
            </w:r>
            <w:r w:rsidRPr="00485FD5">
              <w:t xml:space="preserve"> uvjetovati tim da podnositelji zahtjeva nemaju dovoljno sredstava za životni standard koji je primjeren njihovu zdravlju i koji omogućuje njihovu egzistenciju.</w:t>
            </w:r>
          </w:p>
        </w:tc>
      </w:tr>
    </w:tbl>
    <w:p w14:paraId="48E3292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DADAE47" w14:textId="77777777" w:rsidR="003C00F0" w:rsidRPr="00485FD5" w:rsidRDefault="003C00F0" w:rsidP="003C00F0">
      <w:r w:rsidRPr="00485FD5">
        <w:rPr>
          <w:rStyle w:val="HideTWBExt"/>
          <w:noProof w:val="0"/>
        </w:rPr>
        <w:t>&lt;/AmendB&gt;</w:t>
      </w:r>
    </w:p>
    <w:p w14:paraId="452BE95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357</w:t>
      </w:r>
      <w:r w:rsidRPr="00485FD5">
        <w:rPr>
          <w:rStyle w:val="HideTWBExt"/>
          <w:b w:val="0"/>
          <w:noProof w:val="0"/>
        </w:rPr>
        <w:t>&lt;/NumAmB&gt;</w:t>
      </w:r>
    </w:p>
    <w:p w14:paraId="40A28352"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3594B1CA" w14:textId="77777777" w:rsidR="003C00F0" w:rsidRPr="00485FD5" w:rsidRDefault="003C00F0" w:rsidP="003C00F0">
      <w:r w:rsidRPr="00485FD5">
        <w:rPr>
          <w:rStyle w:val="HideTWBExt"/>
          <w:noProof w:val="0"/>
        </w:rPr>
        <w:t>&lt;/RepeatBlock-By&gt;</w:t>
      </w:r>
    </w:p>
    <w:p w14:paraId="2475536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40E2330" w14:textId="77777777" w:rsidR="003C00F0" w:rsidRPr="00485FD5" w:rsidRDefault="003C00F0" w:rsidP="003C00F0">
      <w:pPr>
        <w:pStyle w:val="NormalBold"/>
      </w:pPr>
      <w:r w:rsidRPr="00485FD5">
        <w:rPr>
          <w:rStyle w:val="HideTWBExt"/>
          <w:b w:val="0"/>
          <w:noProof w:val="0"/>
        </w:rPr>
        <w:t>&lt;Article&gt;</w:t>
      </w:r>
      <w:r w:rsidRPr="00485FD5">
        <w:t>Članak 16. – stavak 4.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4542D99" w14:textId="77777777" w:rsidTr="0044196D">
        <w:trPr>
          <w:jc w:val="center"/>
        </w:trPr>
        <w:tc>
          <w:tcPr>
            <w:tcW w:w="9752" w:type="dxa"/>
            <w:gridSpan w:val="2"/>
          </w:tcPr>
          <w:p w14:paraId="6D68B0D1" w14:textId="77777777" w:rsidR="003C00F0" w:rsidRPr="00485FD5" w:rsidRDefault="003C00F0" w:rsidP="0044196D">
            <w:pPr>
              <w:keepNext/>
            </w:pPr>
          </w:p>
        </w:tc>
      </w:tr>
      <w:tr w:rsidR="003C00F0" w:rsidRPr="00485FD5" w14:paraId="1347E095" w14:textId="77777777" w:rsidTr="0044196D">
        <w:trPr>
          <w:jc w:val="center"/>
        </w:trPr>
        <w:tc>
          <w:tcPr>
            <w:tcW w:w="4876" w:type="dxa"/>
            <w:hideMark/>
          </w:tcPr>
          <w:p w14:paraId="0C66212C" w14:textId="77777777" w:rsidR="003C00F0" w:rsidRPr="00485FD5" w:rsidRDefault="003C00F0" w:rsidP="0044196D">
            <w:pPr>
              <w:pStyle w:val="ColumnHeading"/>
              <w:keepNext/>
            </w:pPr>
            <w:r w:rsidRPr="00485FD5">
              <w:t>Tekst koji je predložila Komisija</w:t>
            </w:r>
          </w:p>
        </w:tc>
        <w:tc>
          <w:tcPr>
            <w:tcW w:w="4876" w:type="dxa"/>
            <w:hideMark/>
          </w:tcPr>
          <w:p w14:paraId="45135F9D" w14:textId="77777777" w:rsidR="003C00F0" w:rsidRPr="00485FD5" w:rsidRDefault="003C00F0" w:rsidP="0044196D">
            <w:pPr>
              <w:pStyle w:val="ColumnHeading"/>
              <w:keepNext/>
            </w:pPr>
            <w:r w:rsidRPr="00485FD5">
              <w:t>Izmjena</w:t>
            </w:r>
          </w:p>
        </w:tc>
      </w:tr>
      <w:tr w:rsidR="003C00F0" w:rsidRPr="00485FD5" w14:paraId="211DE60E" w14:textId="77777777" w:rsidTr="0044196D">
        <w:trPr>
          <w:jc w:val="center"/>
        </w:trPr>
        <w:tc>
          <w:tcPr>
            <w:tcW w:w="4876" w:type="dxa"/>
            <w:hideMark/>
          </w:tcPr>
          <w:p w14:paraId="477F5FBD" w14:textId="77777777" w:rsidR="003C00F0" w:rsidRPr="00485FD5" w:rsidRDefault="003C00F0" w:rsidP="0044196D">
            <w:pPr>
              <w:pStyle w:val="Normal6"/>
              <w:rPr>
                <w:b/>
                <w:i/>
              </w:rPr>
            </w:pPr>
            <w:r w:rsidRPr="00485FD5">
              <w:t>Države članice mogu od podnositelja zahtjeva zahtijevati da u cijelosti ili djelomično pokriju troškove materijalnih uvjeta prihvata predviđenih stavkom 3., ako podnositelji zahtjeva imaju dovoljno sredstava, na primjer ako već tijekom razumnog razdoblja rade.</w:t>
            </w:r>
          </w:p>
        </w:tc>
        <w:tc>
          <w:tcPr>
            <w:tcW w:w="4876" w:type="dxa"/>
            <w:hideMark/>
          </w:tcPr>
          <w:p w14:paraId="7C88A48E" w14:textId="77777777" w:rsidR="003C00F0" w:rsidRPr="00485FD5" w:rsidRDefault="003C00F0" w:rsidP="0044196D">
            <w:pPr>
              <w:pStyle w:val="Normal6"/>
              <w:rPr>
                <w:b/>
                <w:i/>
                <w:szCs w:val="24"/>
              </w:rPr>
            </w:pPr>
            <w:r w:rsidRPr="00485FD5">
              <w:t>Države članice mogu od podnositelja zahtjeva zahtijevati da u cijelosti ili djelomično pokriju troškove materijalnih uvjeta prihvata predviđenih stavkom 3., ako podnositelji zahtjeva imaju dovoljno sredstava, na primjer ako već tijekom razumnog razdoblja rade.</w:t>
            </w:r>
            <w:r w:rsidRPr="00485FD5">
              <w:rPr>
                <w:b/>
                <w:i/>
              </w:rPr>
              <w:t xml:space="preserve"> U slučaju da podnositelji zahtjeva nemaju dovoljno sredstava, nacionalna nadležna tijela mogu u dogovoru s lokalnim tijelima pospješiti zaposlenje osoba koje traže međunarodnu zaštitu, na dobrovoljnoj osnovi, u djelatnostima od društvene koristi s obzirom na konkretne potrebe zajednica koje ih ugošćuju.</w:t>
            </w:r>
          </w:p>
        </w:tc>
      </w:tr>
    </w:tbl>
    <w:p w14:paraId="130F7457"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52EEEB7F"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2CD4253" w14:textId="77777777" w:rsidR="003C00F0" w:rsidRPr="00485FD5" w:rsidRDefault="003C00F0" w:rsidP="003C00F0">
      <w:pPr>
        <w:pStyle w:val="Normal12Italic"/>
        <w:rPr>
          <w:noProof w:val="0"/>
        </w:rPr>
      </w:pPr>
      <w:r w:rsidRPr="00485FD5">
        <w:rPr>
          <w:noProof w:val="0"/>
        </w:rPr>
        <w:t>Izvršavanje djelatnosti od društvene koristi omogućit će da lokalna zajednica koja ih ugošćuje u većoj mjeri prihvati prisutnost osoba koje traže međunarodnu zaštitu, pospješivanjem njihove integracije i njihovog boljeg upoznavanja sa socioekonomskom situacijom sredine u kojoj borave.</w:t>
      </w:r>
    </w:p>
    <w:p w14:paraId="0776462B" w14:textId="77777777" w:rsidR="003C00F0" w:rsidRPr="00485FD5" w:rsidRDefault="003C00F0" w:rsidP="003C00F0">
      <w:r w:rsidRPr="00485FD5">
        <w:rPr>
          <w:rStyle w:val="HideTWBExt"/>
          <w:noProof w:val="0"/>
        </w:rPr>
        <w:t>&lt;/AmendB&gt;</w:t>
      </w:r>
    </w:p>
    <w:p w14:paraId="192AA32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358</w:t>
      </w:r>
      <w:r w:rsidRPr="00485FD5">
        <w:rPr>
          <w:rStyle w:val="HideTWBExt"/>
          <w:b w:val="0"/>
          <w:noProof w:val="0"/>
        </w:rPr>
        <w:t>&lt;/NumAmB&gt;</w:t>
      </w:r>
    </w:p>
    <w:p w14:paraId="13C0B0EF"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62507E0A" w14:textId="77777777" w:rsidR="003C00F0" w:rsidRPr="00485FD5" w:rsidRDefault="003C00F0" w:rsidP="003C00F0">
      <w:r w:rsidRPr="00485FD5">
        <w:rPr>
          <w:rStyle w:val="HideTWBExt"/>
          <w:noProof w:val="0"/>
        </w:rPr>
        <w:t>&lt;/RepeatBlock-By&gt;</w:t>
      </w:r>
    </w:p>
    <w:p w14:paraId="45002ED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3117C1E" w14:textId="77777777" w:rsidR="003C00F0" w:rsidRPr="00485FD5" w:rsidRDefault="003C00F0" w:rsidP="003C00F0">
      <w:pPr>
        <w:pStyle w:val="NormalBold"/>
      </w:pPr>
      <w:r w:rsidRPr="00485FD5">
        <w:rPr>
          <w:rStyle w:val="HideTWBExt"/>
          <w:b w:val="0"/>
          <w:noProof w:val="0"/>
        </w:rPr>
        <w:t>&lt;Article&gt;</w:t>
      </w:r>
      <w:r w:rsidRPr="00485FD5">
        <w:t>Članak 16. – stavak 4.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89B9A89" w14:textId="77777777" w:rsidTr="0044196D">
        <w:trPr>
          <w:jc w:val="center"/>
        </w:trPr>
        <w:tc>
          <w:tcPr>
            <w:tcW w:w="9752" w:type="dxa"/>
            <w:gridSpan w:val="2"/>
          </w:tcPr>
          <w:p w14:paraId="40D36377" w14:textId="77777777" w:rsidR="003C00F0" w:rsidRPr="00485FD5" w:rsidRDefault="003C00F0" w:rsidP="0044196D">
            <w:pPr>
              <w:keepNext/>
            </w:pPr>
          </w:p>
        </w:tc>
      </w:tr>
      <w:tr w:rsidR="003C00F0" w:rsidRPr="00485FD5" w14:paraId="57E34AB9" w14:textId="77777777" w:rsidTr="0044196D">
        <w:trPr>
          <w:jc w:val="center"/>
        </w:trPr>
        <w:tc>
          <w:tcPr>
            <w:tcW w:w="4876" w:type="dxa"/>
            <w:hideMark/>
          </w:tcPr>
          <w:p w14:paraId="54842620" w14:textId="77777777" w:rsidR="003C00F0" w:rsidRPr="00485FD5" w:rsidRDefault="003C00F0" w:rsidP="0044196D">
            <w:pPr>
              <w:pStyle w:val="ColumnHeading"/>
              <w:keepNext/>
            </w:pPr>
            <w:r w:rsidRPr="00485FD5">
              <w:t>Tekst koji je predložila Komisija</w:t>
            </w:r>
          </w:p>
        </w:tc>
        <w:tc>
          <w:tcPr>
            <w:tcW w:w="4876" w:type="dxa"/>
            <w:hideMark/>
          </w:tcPr>
          <w:p w14:paraId="6CB787D8" w14:textId="77777777" w:rsidR="003C00F0" w:rsidRPr="00485FD5" w:rsidRDefault="003C00F0" w:rsidP="0044196D">
            <w:pPr>
              <w:pStyle w:val="ColumnHeading"/>
              <w:keepNext/>
            </w:pPr>
            <w:r w:rsidRPr="00485FD5">
              <w:t>Izmjena</w:t>
            </w:r>
          </w:p>
        </w:tc>
      </w:tr>
      <w:tr w:rsidR="003C00F0" w:rsidRPr="00485FD5" w14:paraId="6B601BFF" w14:textId="77777777" w:rsidTr="0044196D">
        <w:trPr>
          <w:jc w:val="center"/>
        </w:trPr>
        <w:tc>
          <w:tcPr>
            <w:tcW w:w="4876" w:type="dxa"/>
            <w:hideMark/>
          </w:tcPr>
          <w:p w14:paraId="45B692B8" w14:textId="77777777" w:rsidR="003C00F0" w:rsidRPr="00485FD5" w:rsidRDefault="003C00F0" w:rsidP="0044196D">
            <w:pPr>
              <w:pStyle w:val="Normal6"/>
            </w:pPr>
            <w:r w:rsidRPr="00485FD5">
              <w:t xml:space="preserve">Države članice </w:t>
            </w:r>
            <w:r w:rsidRPr="00485FD5">
              <w:rPr>
                <w:b/>
                <w:i/>
              </w:rPr>
              <w:t>mogu</w:t>
            </w:r>
            <w:r w:rsidRPr="00485FD5">
              <w:t xml:space="preserve"> od podnositelja zahtjeva zahtijevati da u cijelosti ili djelomično pokriju troškove materijalnih uvjeta prihvata predviđenih </w:t>
            </w:r>
            <w:r w:rsidRPr="00485FD5">
              <w:rPr>
                <w:b/>
                <w:i/>
              </w:rPr>
              <w:t>stavkom 3.</w:t>
            </w:r>
            <w:r w:rsidRPr="00485FD5">
              <w:t>, ako podnositelji zahtjeva imaju dovoljno sredstava, na primjer ako već tijekom razumnog razdoblja rade.</w:t>
            </w:r>
          </w:p>
        </w:tc>
        <w:tc>
          <w:tcPr>
            <w:tcW w:w="4876" w:type="dxa"/>
            <w:hideMark/>
          </w:tcPr>
          <w:p w14:paraId="08276BD2" w14:textId="77777777" w:rsidR="003C00F0" w:rsidRPr="00485FD5" w:rsidRDefault="003C00F0" w:rsidP="0044196D">
            <w:pPr>
              <w:pStyle w:val="Normal6"/>
              <w:rPr>
                <w:szCs w:val="24"/>
              </w:rPr>
            </w:pPr>
            <w:r w:rsidRPr="00485FD5">
              <w:t xml:space="preserve">Države članice od podnositelja zahtjeva </w:t>
            </w:r>
            <w:r w:rsidRPr="00485FD5">
              <w:rPr>
                <w:b/>
                <w:i/>
              </w:rPr>
              <w:t>ili članova njihovih obitelji</w:t>
            </w:r>
            <w:r w:rsidRPr="00485FD5">
              <w:t xml:space="preserve"> zahtijevaju da u cijelosti ili djelomično pokriju troškove materijalnih uvjeta prihvata predviđenih stavkom 3., ako podnositelji zahtjeva </w:t>
            </w:r>
            <w:r w:rsidRPr="00485FD5">
              <w:rPr>
                <w:b/>
                <w:i/>
              </w:rPr>
              <w:t>ili članovi njihovih obitelji</w:t>
            </w:r>
            <w:r w:rsidRPr="00485FD5">
              <w:t xml:space="preserve"> imaju dovoljno sredstava, na primjer ako već tijekom razumnog razdoblja rade.</w:t>
            </w:r>
          </w:p>
        </w:tc>
      </w:tr>
    </w:tbl>
    <w:p w14:paraId="611EF52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BAED79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D92A010" w14:textId="77777777" w:rsidR="003C00F0" w:rsidRPr="00485FD5" w:rsidRDefault="003C00F0" w:rsidP="003C00F0">
      <w:pPr>
        <w:pStyle w:val="Normal12Italic"/>
        <w:rPr>
          <w:noProof w:val="0"/>
        </w:rPr>
      </w:pPr>
      <w:r w:rsidRPr="00485FD5">
        <w:rPr>
          <w:noProof w:val="0"/>
        </w:rPr>
        <w:t>Kako bi se smanjilo financijsko opterećenje povezano s tražiteljima azila na javni sektor, podnositelji zahtjeva moraju kada god je to moguće sami snositi troškove života.</w:t>
      </w:r>
    </w:p>
    <w:p w14:paraId="7D1373BB" w14:textId="77777777" w:rsidR="003C00F0" w:rsidRPr="00485FD5" w:rsidRDefault="003C00F0" w:rsidP="003C00F0">
      <w:r w:rsidRPr="00485FD5">
        <w:rPr>
          <w:rStyle w:val="HideTWBExt"/>
          <w:noProof w:val="0"/>
        </w:rPr>
        <w:t>&lt;/AmendB&gt;</w:t>
      </w:r>
    </w:p>
    <w:p w14:paraId="2869BC5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359</w:t>
      </w:r>
      <w:r w:rsidRPr="00485FD5">
        <w:rPr>
          <w:rStyle w:val="HideTWBExt"/>
          <w:b w:val="0"/>
          <w:noProof w:val="0"/>
        </w:rPr>
        <w:t>&lt;/NumAmB&gt;</w:t>
      </w:r>
    </w:p>
    <w:p w14:paraId="7B6AEEDA"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505A2990" w14:textId="77777777" w:rsidR="003C00F0" w:rsidRPr="00485FD5" w:rsidRDefault="003C00F0" w:rsidP="003C00F0">
      <w:r w:rsidRPr="00485FD5">
        <w:rPr>
          <w:rStyle w:val="HideTWBExt"/>
          <w:noProof w:val="0"/>
        </w:rPr>
        <w:t>&lt;/RepeatBlock-By&gt;</w:t>
      </w:r>
    </w:p>
    <w:p w14:paraId="2DF969A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4562A0B" w14:textId="77777777" w:rsidR="003C00F0" w:rsidRPr="00485FD5" w:rsidRDefault="003C00F0" w:rsidP="003C00F0">
      <w:pPr>
        <w:pStyle w:val="NormalBold"/>
      </w:pPr>
      <w:r w:rsidRPr="00485FD5">
        <w:rPr>
          <w:rStyle w:val="HideTWBExt"/>
          <w:b w:val="0"/>
          <w:noProof w:val="0"/>
        </w:rPr>
        <w:t>&lt;Article&gt;</w:t>
      </w:r>
      <w:r w:rsidRPr="00485FD5">
        <w:t>Članak 16. – stavak 4.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F955031" w14:textId="77777777" w:rsidTr="0044196D">
        <w:trPr>
          <w:jc w:val="center"/>
        </w:trPr>
        <w:tc>
          <w:tcPr>
            <w:tcW w:w="9752" w:type="dxa"/>
            <w:gridSpan w:val="2"/>
          </w:tcPr>
          <w:p w14:paraId="0897B8B3" w14:textId="77777777" w:rsidR="003C00F0" w:rsidRPr="00485FD5" w:rsidRDefault="003C00F0" w:rsidP="0044196D">
            <w:pPr>
              <w:keepNext/>
            </w:pPr>
          </w:p>
        </w:tc>
      </w:tr>
      <w:tr w:rsidR="003C00F0" w:rsidRPr="00485FD5" w14:paraId="40500564" w14:textId="77777777" w:rsidTr="0044196D">
        <w:trPr>
          <w:jc w:val="center"/>
        </w:trPr>
        <w:tc>
          <w:tcPr>
            <w:tcW w:w="4876" w:type="dxa"/>
            <w:hideMark/>
          </w:tcPr>
          <w:p w14:paraId="5E32453C" w14:textId="77777777" w:rsidR="003C00F0" w:rsidRPr="00485FD5" w:rsidRDefault="003C00F0" w:rsidP="0044196D">
            <w:pPr>
              <w:pStyle w:val="ColumnHeading"/>
              <w:keepNext/>
            </w:pPr>
            <w:r w:rsidRPr="00485FD5">
              <w:t>Tekst koji je predložila Komisija</w:t>
            </w:r>
          </w:p>
        </w:tc>
        <w:tc>
          <w:tcPr>
            <w:tcW w:w="4876" w:type="dxa"/>
            <w:hideMark/>
          </w:tcPr>
          <w:p w14:paraId="4996FC0B" w14:textId="77777777" w:rsidR="003C00F0" w:rsidRPr="00485FD5" w:rsidRDefault="003C00F0" w:rsidP="0044196D">
            <w:pPr>
              <w:pStyle w:val="ColumnHeading"/>
              <w:keepNext/>
            </w:pPr>
            <w:r w:rsidRPr="00485FD5">
              <w:t>Izmjena</w:t>
            </w:r>
          </w:p>
        </w:tc>
      </w:tr>
      <w:tr w:rsidR="003C00F0" w:rsidRPr="00485FD5" w14:paraId="4EBBB557" w14:textId="77777777" w:rsidTr="0044196D">
        <w:trPr>
          <w:jc w:val="center"/>
        </w:trPr>
        <w:tc>
          <w:tcPr>
            <w:tcW w:w="4876" w:type="dxa"/>
            <w:hideMark/>
          </w:tcPr>
          <w:p w14:paraId="58EBAD89" w14:textId="77777777" w:rsidR="003C00F0" w:rsidRPr="00485FD5" w:rsidRDefault="003C00F0" w:rsidP="0044196D">
            <w:pPr>
              <w:pStyle w:val="Normal6"/>
            </w:pPr>
            <w:r w:rsidRPr="00485FD5">
              <w:t xml:space="preserve">Države članice mogu od podnositelja zahtjeva zahtijevati da u cijelosti ili djelomično pokriju troškove materijalnih uvjeta prihvata predviđenih stavkom 3., </w:t>
            </w:r>
            <w:r w:rsidRPr="00485FD5">
              <w:lastRenderedPageBreak/>
              <w:t>ako podnositelji zahtjeva imaju dovoljno sredstava, na primjer ako već tijekom razumnog razdoblja rade.</w:t>
            </w:r>
          </w:p>
        </w:tc>
        <w:tc>
          <w:tcPr>
            <w:tcW w:w="4876" w:type="dxa"/>
            <w:hideMark/>
          </w:tcPr>
          <w:p w14:paraId="646D434C" w14:textId="77777777" w:rsidR="003C00F0" w:rsidRPr="00485FD5" w:rsidRDefault="003C00F0" w:rsidP="0044196D">
            <w:pPr>
              <w:pStyle w:val="Normal6"/>
              <w:rPr>
                <w:szCs w:val="24"/>
              </w:rPr>
            </w:pPr>
            <w:r w:rsidRPr="00485FD5">
              <w:lastRenderedPageBreak/>
              <w:t xml:space="preserve">Države članice mogu od podnositelja zahtjeva zahtijevati da u cijelosti ili djelomično pokriju troškove materijalnih uvjeta prihvata </w:t>
            </w:r>
            <w:r w:rsidRPr="00485FD5">
              <w:rPr>
                <w:b/>
                <w:i/>
              </w:rPr>
              <w:t>i zdravstvene skrbi</w:t>
            </w:r>
            <w:r w:rsidRPr="00485FD5">
              <w:t xml:space="preserve"> </w:t>
            </w:r>
            <w:r w:rsidRPr="00485FD5">
              <w:lastRenderedPageBreak/>
              <w:t>predviđenih stavkom 3., ako podnositelji zahtjeva imaju dovoljno sredstava, na primjer ako već tijekom razumnog razdoblja rade.</w:t>
            </w:r>
          </w:p>
        </w:tc>
      </w:tr>
    </w:tbl>
    <w:p w14:paraId="1228B8AE"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F41982B" w14:textId="77777777" w:rsidR="003C00F0" w:rsidRPr="00485FD5" w:rsidRDefault="003C00F0" w:rsidP="003C00F0">
      <w:r w:rsidRPr="00485FD5">
        <w:rPr>
          <w:rStyle w:val="HideTWBExt"/>
          <w:noProof w:val="0"/>
        </w:rPr>
        <w:t>&lt;/AmendB&gt;</w:t>
      </w:r>
    </w:p>
    <w:p w14:paraId="698BA05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360</w:t>
      </w:r>
      <w:r w:rsidRPr="00485FD5">
        <w:rPr>
          <w:rStyle w:val="HideTWBExt"/>
          <w:b w:val="0"/>
          <w:noProof w:val="0"/>
        </w:rPr>
        <w:t>&lt;/NumAmB&gt;</w:t>
      </w:r>
    </w:p>
    <w:p w14:paraId="2C938512"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3264DE5A" w14:textId="77777777" w:rsidR="003C00F0" w:rsidRPr="00485FD5" w:rsidRDefault="003C00F0" w:rsidP="003C00F0">
      <w:r w:rsidRPr="00485FD5">
        <w:rPr>
          <w:rStyle w:val="HideTWBExt"/>
          <w:noProof w:val="0"/>
        </w:rPr>
        <w:t>&lt;/RepeatBlock-By&gt;</w:t>
      </w:r>
    </w:p>
    <w:p w14:paraId="62B3023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8695B9E" w14:textId="77777777" w:rsidR="003C00F0" w:rsidRPr="00485FD5" w:rsidRDefault="003C00F0" w:rsidP="003C00F0">
      <w:pPr>
        <w:pStyle w:val="NormalBold"/>
      </w:pPr>
      <w:r w:rsidRPr="00485FD5">
        <w:rPr>
          <w:rStyle w:val="HideTWBExt"/>
          <w:b w:val="0"/>
          <w:noProof w:val="0"/>
        </w:rPr>
        <w:t>&lt;Article&gt;</w:t>
      </w:r>
      <w:r w:rsidRPr="00485FD5">
        <w:t>Članak 16. – stavak 4.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48A01B0" w14:textId="77777777" w:rsidTr="0044196D">
        <w:trPr>
          <w:jc w:val="center"/>
        </w:trPr>
        <w:tc>
          <w:tcPr>
            <w:tcW w:w="9752" w:type="dxa"/>
            <w:gridSpan w:val="2"/>
          </w:tcPr>
          <w:p w14:paraId="4CEC6921" w14:textId="77777777" w:rsidR="003C00F0" w:rsidRPr="00485FD5" w:rsidRDefault="003C00F0" w:rsidP="0044196D">
            <w:pPr>
              <w:keepNext/>
            </w:pPr>
          </w:p>
        </w:tc>
      </w:tr>
      <w:tr w:rsidR="003C00F0" w:rsidRPr="00485FD5" w14:paraId="25D30D5D" w14:textId="77777777" w:rsidTr="0044196D">
        <w:trPr>
          <w:jc w:val="center"/>
        </w:trPr>
        <w:tc>
          <w:tcPr>
            <w:tcW w:w="4876" w:type="dxa"/>
            <w:hideMark/>
          </w:tcPr>
          <w:p w14:paraId="5D6F8996" w14:textId="77777777" w:rsidR="003C00F0" w:rsidRPr="00485FD5" w:rsidRDefault="003C00F0" w:rsidP="0044196D">
            <w:pPr>
              <w:pStyle w:val="ColumnHeading"/>
              <w:keepNext/>
            </w:pPr>
            <w:r w:rsidRPr="00485FD5">
              <w:t>Tekst koji je predložila Komisija</w:t>
            </w:r>
          </w:p>
        </w:tc>
        <w:tc>
          <w:tcPr>
            <w:tcW w:w="4876" w:type="dxa"/>
            <w:hideMark/>
          </w:tcPr>
          <w:p w14:paraId="1AFE38BB" w14:textId="77777777" w:rsidR="003C00F0" w:rsidRPr="00485FD5" w:rsidRDefault="003C00F0" w:rsidP="0044196D">
            <w:pPr>
              <w:pStyle w:val="ColumnHeading"/>
              <w:keepNext/>
            </w:pPr>
            <w:r w:rsidRPr="00485FD5">
              <w:t>Izmjena</w:t>
            </w:r>
          </w:p>
        </w:tc>
      </w:tr>
      <w:tr w:rsidR="003C00F0" w:rsidRPr="00485FD5" w14:paraId="0C58AFB4" w14:textId="77777777" w:rsidTr="0044196D">
        <w:trPr>
          <w:jc w:val="center"/>
        </w:trPr>
        <w:tc>
          <w:tcPr>
            <w:tcW w:w="4876" w:type="dxa"/>
            <w:hideMark/>
          </w:tcPr>
          <w:p w14:paraId="2CB481CD" w14:textId="77777777" w:rsidR="003C00F0" w:rsidRPr="00485FD5" w:rsidRDefault="003C00F0" w:rsidP="0044196D">
            <w:pPr>
              <w:pStyle w:val="Normal6"/>
            </w:pPr>
            <w:r w:rsidRPr="00485FD5">
              <w:t xml:space="preserve">Ako se pokaže da je podnositelj zahtjeva imao dovoljno sredstava da pokrije materijalne troškove za prihvat u trenutku kada su te temeljne potrebe pokrivene, države članice </w:t>
            </w:r>
            <w:r w:rsidRPr="00485FD5">
              <w:rPr>
                <w:b/>
                <w:i/>
              </w:rPr>
              <w:t>mogu</w:t>
            </w:r>
            <w:r w:rsidRPr="00485FD5">
              <w:t xml:space="preserve"> od podnositelja zahtjeva zatražiti povrat sredstava.</w:t>
            </w:r>
          </w:p>
        </w:tc>
        <w:tc>
          <w:tcPr>
            <w:tcW w:w="4876" w:type="dxa"/>
            <w:hideMark/>
          </w:tcPr>
          <w:p w14:paraId="23E46739" w14:textId="77777777" w:rsidR="003C00F0" w:rsidRPr="00485FD5" w:rsidRDefault="003C00F0" w:rsidP="0044196D">
            <w:pPr>
              <w:pStyle w:val="Normal6"/>
              <w:rPr>
                <w:szCs w:val="24"/>
              </w:rPr>
            </w:pPr>
            <w:r w:rsidRPr="00485FD5">
              <w:t xml:space="preserve">Ako se pokaže da </w:t>
            </w:r>
            <w:r w:rsidRPr="00485FD5">
              <w:rPr>
                <w:b/>
                <w:i/>
              </w:rPr>
              <w:t>su</w:t>
            </w:r>
            <w:r w:rsidRPr="00485FD5">
              <w:t xml:space="preserve"> podnositelj zahtjeva </w:t>
            </w:r>
            <w:r w:rsidRPr="00485FD5">
              <w:rPr>
                <w:b/>
                <w:i/>
              </w:rPr>
              <w:t>ili članovi njegove obitelji imali</w:t>
            </w:r>
            <w:r w:rsidRPr="00485FD5">
              <w:t xml:space="preserve"> dovoljno sredstava da pokrije materijalne troškove za prihvat u trenutku kada su te temeljne potrebe pokrivene, države članice od podnositelja zahtjeva traže povrat sredstava.</w:t>
            </w:r>
          </w:p>
        </w:tc>
      </w:tr>
    </w:tbl>
    <w:p w14:paraId="4159567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B58124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CC18329" w14:textId="77777777" w:rsidR="003C00F0" w:rsidRPr="00485FD5" w:rsidRDefault="003C00F0" w:rsidP="003C00F0">
      <w:pPr>
        <w:pStyle w:val="Normal12Italic"/>
        <w:rPr>
          <w:noProof w:val="0"/>
        </w:rPr>
      </w:pPr>
      <w:r w:rsidRPr="00485FD5">
        <w:rPr>
          <w:noProof w:val="0"/>
        </w:rPr>
        <w:t>Podnositelj zahtjeva mora vratiti iznos socijalne naknade ako mu je ona odobrena na temelju lažnih dokaza.</w:t>
      </w:r>
    </w:p>
    <w:p w14:paraId="46D1882C" w14:textId="77777777" w:rsidR="003C00F0" w:rsidRPr="00485FD5" w:rsidRDefault="003C00F0" w:rsidP="003C00F0">
      <w:r w:rsidRPr="00485FD5">
        <w:rPr>
          <w:rStyle w:val="HideTWBExt"/>
          <w:noProof w:val="0"/>
        </w:rPr>
        <w:t>&lt;/AmendB&gt;</w:t>
      </w:r>
    </w:p>
    <w:p w14:paraId="4085CD3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361</w:t>
      </w:r>
      <w:r w:rsidRPr="00485FD5">
        <w:rPr>
          <w:rStyle w:val="HideTWBExt"/>
          <w:b w:val="0"/>
          <w:noProof w:val="0"/>
        </w:rPr>
        <w:t>&lt;/NumAmB&gt;</w:t>
      </w:r>
    </w:p>
    <w:p w14:paraId="681F4672"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12DE607A" w14:textId="77777777" w:rsidR="003C00F0" w:rsidRPr="00485FD5" w:rsidRDefault="003C00F0" w:rsidP="003C00F0">
      <w:r w:rsidRPr="00485FD5">
        <w:rPr>
          <w:rStyle w:val="HideTWBExt"/>
          <w:noProof w:val="0"/>
        </w:rPr>
        <w:t>&lt;/RepeatBlock-By&gt;</w:t>
      </w:r>
    </w:p>
    <w:p w14:paraId="7827F2B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F978B35" w14:textId="77777777" w:rsidR="003C00F0" w:rsidRPr="00485FD5" w:rsidRDefault="003C00F0" w:rsidP="003C00F0">
      <w:pPr>
        <w:pStyle w:val="NormalBold"/>
      </w:pPr>
      <w:r w:rsidRPr="00485FD5">
        <w:rPr>
          <w:rStyle w:val="HideTWBExt"/>
          <w:b w:val="0"/>
          <w:noProof w:val="0"/>
        </w:rPr>
        <w:t>&lt;Article&gt;</w:t>
      </w:r>
      <w:r w:rsidRPr="00485FD5">
        <w:t>Članak 16. – stavak 4.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D07C4A1" w14:textId="77777777" w:rsidTr="0044196D">
        <w:trPr>
          <w:jc w:val="center"/>
        </w:trPr>
        <w:tc>
          <w:tcPr>
            <w:tcW w:w="9752" w:type="dxa"/>
            <w:gridSpan w:val="2"/>
          </w:tcPr>
          <w:p w14:paraId="63C44E96" w14:textId="77777777" w:rsidR="003C00F0" w:rsidRPr="00485FD5" w:rsidRDefault="003C00F0" w:rsidP="0044196D">
            <w:pPr>
              <w:keepNext/>
            </w:pPr>
          </w:p>
        </w:tc>
      </w:tr>
      <w:tr w:rsidR="003C00F0" w:rsidRPr="00485FD5" w14:paraId="2A19CE4E" w14:textId="77777777" w:rsidTr="0044196D">
        <w:trPr>
          <w:jc w:val="center"/>
        </w:trPr>
        <w:tc>
          <w:tcPr>
            <w:tcW w:w="4876" w:type="dxa"/>
            <w:hideMark/>
          </w:tcPr>
          <w:p w14:paraId="2E0F4329" w14:textId="77777777" w:rsidR="003C00F0" w:rsidRPr="00485FD5" w:rsidRDefault="003C00F0" w:rsidP="0044196D">
            <w:pPr>
              <w:pStyle w:val="ColumnHeading"/>
              <w:keepNext/>
            </w:pPr>
            <w:r w:rsidRPr="00485FD5">
              <w:t>Tekst koji je predložila Komisija</w:t>
            </w:r>
          </w:p>
        </w:tc>
        <w:tc>
          <w:tcPr>
            <w:tcW w:w="4876" w:type="dxa"/>
            <w:hideMark/>
          </w:tcPr>
          <w:p w14:paraId="1A903A50" w14:textId="77777777" w:rsidR="003C00F0" w:rsidRPr="00485FD5" w:rsidRDefault="003C00F0" w:rsidP="0044196D">
            <w:pPr>
              <w:pStyle w:val="ColumnHeading"/>
              <w:keepNext/>
            </w:pPr>
            <w:r w:rsidRPr="00485FD5">
              <w:t>Izmjena</w:t>
            </w:r>
          </w:p>
        </w:tc>
      </w:tr>
      <w:tr w:rsidR="003C00F0" w:rsidRPr="00485FD5" w14:paraId="1E350822" w14:textId="77777777" w:rsidTr="0044196D">
        <w:trPr>
          <w:jc w:val="center"/>
        </w:trPr>
        <w:tc>
          <w:tcPr>
            <w:tcW w:w="4876" w:type="dxa"/>
            <w:hideMark/>
          </w:tcPr>
          <w:p w14:paraId="3B0C4580" w14:textId="77777777" w:rsidR="003C00F0" w:rsidRPr="00485FD5" w:rsidRDefault="003C00F0" w:rsidP="0044196D">
            <w:pPr>
              <w:pStyle w:val="Normal6"/>
            </w:pPr>
            <w:r w:rsidRPr="00485FD5">
              <w:t>Ako se pokaže da je podnositelj zahtjeva imao dovoljno sredstava da pokrije materijalne troškove za prihvat u trenutku kada su te temeljne potrebe pokrivene, države članice mogu od podnositelja zahtjeva zatražiti povrat sredstava.</w:t>
            </w:r>
          </w:p>
        </w:tc>
        <w:tc>
          <w:tcPr>
            <w:tcW w:w="4876" w:type="dxa"/>
            <w:hideMark/>
          </w:tcPr>
          <w:p w14:paraId="60D31E0F" w14:textId="77777777" w:rsidR="003C00F0" w:rsidRPr="00485FD5" w:rsidRDefault="003C00F0" w:rsidP="0044196D">
            <w:pPr>
              <w:pStyle w:val="Normal6"/>
              <w:rPr>
                <w:szCs w:val="24"/>
              </w:rPr>
            </w:pPr>
            <w:r w:rsidRPr="00485FD5">
              <w:t xml:space="preserve">Ako se pokaže da je podnositelj zahtjeva imao dovoljno sredstava da pokrije materijalne troškove za prihvat </w:t>
            </w:r>
            <w:r w:rsidRPr="00485FD5">
              <w:rPr>
                <w:b/>
                <w:i/>
              </w:rPr>
              <w:t>i zdravstvenu skrb</w:t>
            </w:r>
            <w:r w:rsidRPr="00485FD5">
              <w:t xml:space="preserve"> u trenutku kada su te temeljne potrebe pokrivene, države članice mogu od podnositelja zahtjeva zatražiti povrat sredstava.</w:t>
            </w:r>
          </w:p>
        </w:tc>
      </w:tr>
    </w:tbl>
    <w:p w14:paraId="7385BC4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C956F12" w14:textId="77777777" w:rsidR="003C00F0" w:rsidRPr="00485FD5" w:rsidRDefault="003C00F0" w:rsidP="003C00F0">
      <w:r w:rsidRPr="00485FD5">
        <w:rPr>
          <w:rStyle w:val="HideTWBExt"/>
          <w:noProof w:val="0"/>
        </w:rPr>
        <w:t>&lt;/AmendB&gt;</w:t>
      </w:r>
    </w:p>
    <w:p w14:paraId="7246F3D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362</w:t>
      </w:r>
      <w:r w:rsidRPr="00485FD5">
        <w:rPr>
          <w:rStyle w:val="HideTWBExt"/>
          <w:b w:val="0"/>
          <w:noProof w:val="0"/>
        </w:rPr>
        <w:t>&lt;/NumAmB&gt;</w:t>
      </w:r>
    </w:p>
    <w:p w14:paraId="27058CF2"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AFCF3E9" w14:textId="77777777" w:rsidR="003C00F0" w:rsidRPr="00485FD5" w:rsidRDefault="003C00F0" w:rsidP="003C00F0">
      <w:r w:rsidRPr="00485FD5">
        <w:rPr>
          <w:rStyle w:val="HideTWBExt"/>
          <w:noProof w:val="0"/>
        </w:rPr>
        <w:t>&lt;/RepeatBlock-By&gt;</w:t>
      </w:r>
    </w:p>
    <w:p w14:paraId="7525FCD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D62DEF0"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CFA1D5B" w14:textId="77777777" w:rsidTr="0044196D">
        <w:trPr>
          <w:jc w:val="center"/>
        </w:trPr>
        <w:tc>
          <w:tcPr>
            <w:tcW w:w="9752" w:type="dxa"/>
            <w:gridSpan w:val="2"/>
          </w:tcPr>
          <w:p w14:paraId="650F74A0" w14:textId="77777777" w:rsidR="003C00F0" w:rsidRPr="00485FD5" w:rsidRDefault="003C00F0" w:rsidP="0044196D">
            <w:pPr>
              <w:keepNext/>
            </w:pPr>
          </w:p>
        </w:tc>
      </w:tr>
      <w:tr w:rsidR="003C00F0" w:rsidRPr="00485FD5" w14:paraId="131D609C" w14:textId="77777777" w:rsidTr="0044196D">
        <w:trPr>
          <w:jc w:val="center"/>
        </w:trPr>
        <w:tc>
          <w:tcPr>
            <w:tcW w:w="4876" w:type="dxa"/>
            <w:hideMark/>
          </w:tcPr>
          <w:p w14:paraId="4244EFDE" w14:textId="77777777" w:rsidR="003C00F0" w:rsidRPr="00485FD5" w:rsidRDefault="003C00F0" w:rsidP="0044196D">
            <w:pPr>
              <w:pStyle w:val="ColumnHeading"/>
              <w:keepNext/>
            </w:pPr>
            <w:r w:rsidRPr="00485FD5">
              <w:t>Tekst koji je predložila Komisija</w:t>
            </w:r>
          </w:p>
        </w:tc>
        <w:tc>
          <w:tcPr>
            <w:tcW w:w="4876" w:type="dxa"/>
            <w:hideMark/>
          </w:tcPr>
          <w:p w14:paraId="69B3003F" w14:textId="77777777" w:rsidR="003C00F0" w:rsidRPr="00485FD5" w:rsidRDefault="003C00F0" w:rsidP="0044196D">
            <w:pPr>
              <w:pStyle w:val="ColumnHeading"/>
              <w:keepNext/>
            </w:pPr>
            <w:r w:rsidRPr="00485FD5">
              <w:t>Izmjena</w:t>
            </w:r>
          </w:p>
        </w:tc>
      </w:tr>
      <w:tr w:rsidR="003C00F0" w:rsidRPr="00485FD5" w14:paraId="2A7A7C71" w14:textId="77777777" w:rsidTr="0044196D">
        <w:trPr>
          <w:jc w:val="center"/>
        </w:trPr>
        <w:tc>
          <w:tcPr>
            <w:tcW w:w="4876" w:type="dxa"/>
            <w:hideMark/>
          </w:tcPr>
          <w:p w14:paraId="690FED7A" w14:textId="77777777" w:rsidR="003C00F0" w:rsidRPr="00485FD5" w:rsidRDefault="003C00F0" w:rsidP="0044196D">
            <w:pPr>
              <w:pStyle w:val="Normal6"/>
            </w:pPr>
            <w:r w:rsidRPr="00485FD5">
              <w:t>5.</w:t>
            </w:r>
            <w:r w:rsidRPr="00485FD5">
              <w:tab/>
              <w:t xml:space="preserve">Ako države članice procjenjuju sredstva podnositelja zahtjeva, traže od </w:t>
            </w:r>
            <w:r w:rsidRPr="00485FD5">
              <w:rPr>
                <w:b/>
                <w:i/>
              </w:rPr>
              <w:t>podnositelja zahtjeva</w:t>
            </w:r>
            <w:r w:rsidRPr="00485FD5">
              <w:t xml:space="preserve"> da u cijelosti ili djelomično pokrije troškove materijalnih uvjeta prihvata ili traže </w:t>
            </w:r>
            <w:r w:rsidRPr="00485FD5">
              <w:rPr>
                <w:b/>
                <w:i/>
              </w:rPr>
              <w:t>od podnositelja zahtjeva</w:t>
            </w:r>
            <w:r w:rsidRPr="00485FD5">
              <w:t xml:space="preserve"> povrat sredstava u skladu sa stavkom 4., pritom poštuju načelo proporcionalnosti. Države članice </w:t>
            </w:r>
            <w:r w:rsidRPr="00485FD5">
              <w:rPr>
                <w:b/>
                <w:i/>
              </w:rPr>
              <w:t>uzimaju u obzir i pojedinačne okolnosti podnositelja zahtjeva te potrebu da se poštuje njegovo dostojanstvo ili osobni integritet, uključujući posebne potrebe podnositelja zahtjeva u vezi s prihvatom. Države članice</w:t>
            </w:r>
            <w:r w:rsidRPr="00485FD5">
              <w:t xml:space="preserve"> u svim okolnostima osiguravaju da se podnositelju zahtjeva omogući životni standard kojim mu se osigurava egzistencija </w:t>
            </w:r>
            <w:r w:rsidRPr="00485FD5">
              <w:rPr>
                <w:b/>
                <w:i/>
              </w:rPr>
              <w:t>te štiti fizičko i mentalno zdravlje</w:t>
            </w:r>
            <w:r w:rsidRPr="00485FD5">
              <w:t>.</w:t>
            </w:r>
          </w:p>
        </w:tc>
        <w:tc>
          <w:tcPr>
            <w:tcW w:w="4876" w:type="dxa"/>
            <w:hideMark/>
          </w:tcPr>
          <w:p w14:paraId="231652FD" w14:textId="77777777" w:rsidR="003C00F0" w:rsidRPr="00485FD5" w:rsidRDefault="003C00F0" w:rsidP="0044196D">
            <w:pPr>
              <w:pStyle w:val="Normal6"/>
              <w:rPr>
                <w:szCs w:val="24"/>
              </w:rPr>
            </w:pPr>
            <w:r w:rsidRPr="00485FD5">
              <w:t>5.</w:t>
            </w:r>
            <w:r w:rsidRPr="00485FD5">
              <w:tab/>
              <w:t xml:space="preserve">Ako države članice procjenjuju sredstva podnositelja zahtjeva </w:t>
            </w:r>
            <w:r w:rsidRPr="00485FD5">
              <w:rPr>
                <w:b/>
                <w:i/>
              </w:rPr>
              <w:t>ili članova njegove obitelji</w:t>
            </w:r>
            <w:r w:rsidRPr="00485FD5">
              <w:t xml:space="preserve">, traže od </w:t>
            </w:r>
            <w:r w:rsidRPr="00485FD5">
              <w:rPr>
                <w:b/>
                <w:i/>
              </w:rPr>
              <w:t>njih</w:t>
            </w:r>
            <w:r w:rsidRPr="00485FD5">
              <w:t xml:space="preserve"> da u cijelosti ili djelomično pokrije troškove materijalnih uvjeta prihvata ili traže od </w:t>
            </w:r>
            <w:r w:rsidRPr="00485FD5">
              <w:rPr>
                <w:b/>
                <w:i/>
              </w:rPr>
              <w:t>njih</w:t>
            </w:r>
            <w:r w:rsidRPr="00485FD5">
              <w:t xml:space="preserve"> povrat sredstava u skladu sa stavkom 4., pritom poštuju načelo proporcionalnosti. Države članice u svim okolnostima osiguravaju da se podnositelju zahtjeva omogući životni standard kojim mu se osigurava egzistencija.</w:t>
            </w:r>
          </w:p>
        </w:tc>
      </w:tr>
    </w:tbl>
    <w:p w14:paraId="3804CE4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6B0BE2" w14:textId="77777777" w:rsidR="003C00F0" w:rsidRPr="00485FD5" w:rsidRDefault="003C00F0" w:rsidP="003C00F0">
      <w:r w:rsidRPr="00485FD5">
        <w:rPr>
          <w:rStyle w:val="HideTWBExt"/>
          <w:noProof w:val="0"/>
        </w:rPr>
        <w:t>&lt;/AmendB&gt;</w:t>
      </w:r>
    </w:p>
    <w:p w14:paraId="79BAD59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363</w:t>
      </w:r>
      <w:r w:rsidRPr="00485FD5">
        <w:rPr>
          <w:rStyle w:val="HideTWBExt"/>
          <w:b w:val="0"/>
          <w:noProof w:val="0"/>
        </w:rPr>
        <w:t>&lt;/NumAmB&gt;</w:t>
      </w:r>
    </w:p>
    <w:p w14:paraId="0FA20AB5"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5681826A" w14:textId="77777777" w:rsidR="003C00F0" w:rsidRPr="00485FD5" w:rsidRDefault="003C00F0" w:rsidP="003C00F0">
      <w:r w:rsidRPr="00485FD5">
        <w:rPr>
          <w:rStyle w:val="HideTWBExt"/>
          <w:noProof w:val="0"/>
        </w:rPr>
        <w:t>&lt;/RepeatBlock-By&gt;</w:t>
      </w:r>
    </w:p>
    <w:p w14:paraId="4175135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373F3F4"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1A3D1CF" w14:textId="77777777" w:rsidTr="0044196D">
        <w:trPr>
          <w:jc w:val="center"/>
        </w:trPr>
        <w:tc>
          <w:tcPr>
            <w:tcW w:w="9752" w:type="dxa"/>
            <w:gridSpan w:val="2"/>
          </w:tcPr>
          <w:p w14:paraId="5262C170" w14:textId="77777777" w:rsidR="003C00F0" w:rsidRPr="00485FD5" w:rsidRDefault="003C00F0" w:rsidP="0044196D">
            <w:pPr>
              <w:keepNext/>
            </w:pPr>
          </w:p>
        </w:tc>
      </w:tr>
      <w:tr w:rsidR="003C00F0" w:rsidRPr="00485FD5" w14:paraId="1102E2CA" w14:textId="77777777" w:rsidTr="0044196D">
        <w:trPr>
          <w:jc w:val="center"/>
        </w:trPr>
        <w:tc>
          <w:tcPr>
            <w:tcW w:w="4876" w:type="dxa"/>
            <w:hideMark/>
          </w:tcPr>
          <w:p w14:paraId="74B4D028" w14:textId="77777777" w:rsidR="003C00F0" w:rsidRPr="00485FD5" w:rsidRDefault="003C00F0" w:rsidP="0044196D">
            <w:pPr>
              <w:pStyle w:val="ColumnHeading"/>
              <w:keepNext/>
            </w:pPr>
            <w:r w:rsidRPr="00485FD5">
              <w:t>Tekst koji je predložila Komisija</w:t>
            </w:r>
          </w:p>
        </w:tc>
        <w:tc>
          <w:tcPr>
            <w:tcW w:w="4876" w:type="dxa"/>
            <w:hideMark/>
          </w:tcPr>
          <w:p w14:paraId="57A28631" w14:textId="77777777" w:rsidR="003C00F0" w:rsidRPr="00485FD5" w:rsidRDefault="003C00F0" w:rsidP="0044196D">
            <w:pPr>
              <w:pStyle w:val="ColumnHeading"/>
              <w:keepNext/>
            </w:pPr>
            <w:r w:rsidRPr="00485FD5">
              <w:t>Izmjena</w:t>
            </w:r>
          </w:p>
        </w:tc>
      </w:tr>
      <w:tr w:rsidR="003C00F0" w:rsidRPr="00485FD5" w14:paraId="78A4E251" w14:textId="77777777" w:rsidTr="0044196D">
        <w:trPr>
          <w:jc w:val="center"/>
        </w:trPr>
        <w:tc>
          <w:tcPr>
            <w:tcW w:w="4876" w:type="dxa"/>
            <w:hideMark/>
          </w:tcPr>
          <w:p w14:paraId="36C322D2" w14:textId="77777777" w:rsidR="003C00F0" w:rsidRPr="00485FD5" w:rsidRDefault="003C00F0" w:rsidP="0044196D">
            <w:pPr>
              <w:pStyle w:val="Normal6"/>
            </w:pPr>
            <w:r w:rsidRPr="00485FD5">
              <w:t>5.</w:t>
            </w:r>
            <w:r w:rsidRPr="00485FD5">
              <w:tab/>
              <w:t xml:space="preserve">Ako države članice procjenjuju sredstva podnositelja zahtjeva, traže od njega da u cijelosti ili djelomično pokrije troškove materijalnih uvjeta prihvata ili zatraže povrat sredstava u skladu sa stavkom 4., pritom poštuju načelo proporcionalnosti. Države članice uzimaju </w:t>
            </w:r>
            <w:r w:rsidRPr="00485FD5">
              <w:lastRenderedPageBreak/>
              <w:t xml:space="preserve">u obzir i pojedinačne okolnosti podnositelja zahtjeva te potrebu da se poštuje njegovo dostojanstvo ili osobni integritet, uključujući posebne potrebe podnositelja zahtjeva u vezi s prihvatom. </w:t>
            </w:r>
            <w:r w:rsidRPr="00485FD5">
              <w:rPr>
                <w:b/>
                <w:i/>
              </w:rPr>
              <w:t>Države članice u svim okolnostima osiguravaju da se podnositelju zahtjeva omogući životni standard kojim mu se osigurava egzistencija te štiti fizičko i mentalno zdravlje.</w:t>
            </w:r>
          </w:p>
        </w:tc>
        <w:tc>
          <w:tcPr>
            <w:tcW w:w="4876" w:type="dxa"/>
            <w:hideMark/>
          </w:tcPr>
          <w:p w14:paraId="771B980B" w14:textId="77777777" w:rsidR="003C00F0" w:rsidRPr="00485FD5" w:rsidRDefault="003C00F0" w:rsidP="0044196D">
            <w:pPr>
              <w:pStyle w:val="Normal6"/>
              <w:rPr>
                <w:szCs w:val="24"/>
              </w:rPr>
            </w:pPr>
            <w:r w:rsidRPr="00485FD5">
              <w:lastRenderedPageBreak/>
              <w:t>5.</w:t>
            </w:r>
            <w:r w:rsidRPr="00485FD5">
              <w:tab/>
              <w:t xml:space="preserve">Ako države članice procjenjuju sredstva podnositelja zahtjeva, traže od njega da u cijelosti ili djelomično pokrije troškove materijalnih uvjeta prihvata </w:t>
            </w:r>
            <w:r w:rsidRPr="00485FD5">
              <w:rPr>
                <w:b/>
                <w:i/>
              </w:rPr>
              <w:t>i zdravstvene skrbi</w:t>
            </w:r>
            <w:r w:rsidRPr="00485FD5">
              <w:t xml:space="preserve"> ili zatraže povrat sredstava u skladu sa stavkom 4., pritom poštuju načelo proporcionalnosti. Države </w:t>
            </w:r>
            <w:r w:rsidRPr="00485FD5">
              <w:lastRenderedPageBreak/>
              <w:t>članice uzimaju u obzir i pojedinačne okolnosti podnositelja zahtjeva te potrebu da se poštuje njegovo dostojanstvo ili osobni integritet, uključujući posebne potrebe podnositelja zahtjeva u vezi s prihvatom.</w:t>
            </w:r>
          </w:p>
        </w:tc>
      </w:tr>
    </w:tbl>
    <w:p w14:paraId="688B353C"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F8629B8" w14:textId="77777777" w:rsidR="003C00F0" w:rsidRPr="00485FD5" w:rsidRDefault="003C00F0" w:rsidP="003C00F0">
      <w:pPr>
        <w:rPr>
          <w:rStyle w:val="HideTWBExt"/>
          <w:noProof w:val="0"/>
        </w:rPr>
      </w:pPr>
      <w:r w:rsidRPr="00485FD5">
        <w:rPr>
          <w:rStyle w:val="HideTWBExt"/>
          <w:noProof w:val="0"/>
        </w:rPr>
        <w:t>&lt;/AmendB&gt;</w:t>
      </w:r>
    </w:p>
    <w:p w14:paraId="480BDF1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364</w:t>
      </w:r>
      <w:r w:rsidRPr="00485FD5">
        <w:rPr>
          <w:rStyle w:val="HideTWBExt"/>
          <w:b w:val="0"/>
          <w:noProof w:val="0"/>
        </w:rPr>
        <w:t>&lt;/NumAmB&gt;</w:t>
      </w:r>
    </w:p>
    <w:p w14:paraId="0A7B429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5B55EC9"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A022202" w14:textId="77777777" w:rsidR="003C00F0" w:rsidRPr="00485FD5" w:rsidRDefault="003C00F0" w:rsidP="003C00F0">
      <w:r w:rsidRPr="00485FD5">
        <w:rPr>
          <w:rStyle w:val="HideTWBExt"/>
          <w:noProof w:val="0"/>
        </w:rPr>
        <w:t>&lt;/RepeatBlock-By&gt;</w:t>
      </w:r>
    </w:p>
    <w:p w14:paraId="0EDF6A2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BF89305"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65D59CF" w14:textId="77777777" w:rsidTr="0044196D">
        <w:trPr>
          <w:jc w:val="center"/>
        </w:trPr>
        <w:tc>
          <w:tcPr>
            <w:tcW w:w="9752" w:type="dxa"/>
            <w:gridSpan w:val="2"/>
          </w:tcPr>
          <w:p w14:paraId="7A2CDE69" w14:textId="77777777" w:rsidR="003C00F0" w:rsidRPr="00485FD5" w:rsidRDefault="003C00F0" w:rsidP="0044196D">
            <w:pPr>
              <w:keepNext/>
            </w:pPr>
          </w:p>
        </w:tc>
      </w:tr>
      <w:tr w:rsidR="003C00F0" w:rsidRPr="00485FD5" w14:paraId="3C7B621D" w14:textId="77777777" w:rsidTr="0044196D">
        <w:trPr>
          <w:jc w:val="center"/>
        </w:trPr>
        <w:tc>
          <w:tcPr>
            <w:tcW w:w="4876" w:type="dxa"/>
            <w:hideMark/>
          </w:tcPr>
          <w:p w14:paraId="664B10D2" w14:textId="77777777" w:rsidR="003C00F0" w:rsidRPr="00485FD5" w:rsidRDefault="003C00F0" w:rsidP="0044196D">
            <w:pPr>
              <w:pStyle w:val="ColumnHeading"/>
              <w:keepNext/>
            </w:pPr>
            <w:r w:rsidRPr="00485FD5">
              <w:t>Tekst koji je predložila Komisija</w:t>
            </w:r>
          </w:p>
        </w:tc>
        <w:tc>
          <w:tcPr>
            <w:tcW w:w="4876" w:type="dxa"/>
            <w:hideMark/>
          </w:tcPr>
          <w:p w14:paraId="68D13216" w14:textId="77777777" w:rsidR="003C00F0" w:rsidRPr="00485FD5" w:rsidRDefault="003C00F0" w:rsidP="0044196D">
            <w:pPr>
              <w:pStyle w:val="ColumnHeading"/>
              <w:keepNext/>
            </w:pPr>
            <w:r w:rsidRPr="00485FD5">
              <w:t>Izmjena</w:t>
            </w:r>
          </w:p>
        </w:tc>
      </w:tr>
      <w:tr w:rsidR="003C00F0" w:rsidRPr="00485FD5" w14:paraId="483FA43C" w14:textId="77777777" w:rsidTr="0044196D">
        <w:trPr>
          <w:jc w:val="center"/>
        </w:trPr>
        <w:tc>
          <w:tcPr>
            <w:tcW w:w="4876" w:type="dxa"/>
            <w:hideMark/>
          </w:tcPr>
          <w:p w14:paraId="646FD07E" w14:textId="77777777" w:rsidR="003C00F0" w:rsidRPr="00485FD5" w:rsidRDefault="003C00F0" w:rsidP="0044196D">
            <w:pPr>
              <w:pStyle w:val="Normal6"/>
            </w:pPr>
            <w:r w:rsidRPr="00485FD5">
              <w:t>5.</w:t>
            </w:r>
            <w:r w:rsidRPr="00485FD5">
              <w:tab/>
              <w:t xml:space="preserve">Ako države članice </w:t>
            </w:r>
            <w:r w:rsidRPr="00485FD5">
              <w:rPr>
                <w:b/>
                <w:i/>
              </w:rPr>
              <w:t>procjenjuju sredstva</w:t>
            </w:r>
            <w:r w:rsidRPr="00485FD5">
              <w:t xml:space="preserve"> podnositelja zahtjeva</w:t>
            </w:r>
            <w:r w:rsidRPr="00485FD5">
              <w:rPr>
                <w:b/>
                <w:i/>
              </w:rPr>
              <w:t>, traže od njega da u cijelosti ili djelomično pokrije troškove materijalnih uvjeta prihvata ili</w:t>
            </w:r>
            <w:r w:rsidRPr="00485FD5">
              <w:t xml:space="preserve"> zatraže povrat sredstava u skladu sa stavkom 4., pritom poštuju načelo proporcionalnosti</w:t>
            </w:r>
            <w:r w:rsidRPr="00485FD5">
              <w:rPr>
                <w:b/>
                <w:i/>
              </w:rPr>
              <w:t>. Države članice uzimaju</w:t>
            </w:r>
            <w:r w:rsidRPr="00485FD5">
              <w:t xml:space="preserve"> u obzir </w:t>
            </w:r>
            <w:r w:rsidRPr="00485FD5">
              <w:rPr>
                <w:b/>
                <w:i/>
              </w:rPr>
              <w:t>i</w:t>
            </w:r>
            <w:r w:rsidRPr="00485FD5">
              <w:t xml:space="preserve"> pojedinačne okolnosti podnositelja zahtjeva te potrebu da se poštuje njegovo dostojanstvo ili osobni integritet, uključujući posebne potrebe podnositelja zahtjeva u vezi s prihvatom. Države članice u svim okolnostima osiguravaju da se podnositelju zahtjeva omogući životni standard kojim mu se osigurava egzistencija te štiti fizičko i mentalno zdravlje.</w:t>
            </w:r>
          </w:p>
        </w:tc>
        <w:tc>
          <w:tcPr>
            <w:tcW w:w="4876" w:type="dxa"/>
            <w:hideMark/>
          </w:tcPr>
          <w:p w14:paraId="309E696F" w14:textId="77777777" w:rsidR="003C00F0" w:rsidRPr="00485FD5" w:rsidRDefault="003C00F0" w:rsidP="0044196D">
            <w:pPr>
              <w:pStyle w:val="Normal6"/>
              <w:rPr>
                <w:szCs w:val="24"/>
              </w:rPr>
            </w:pPr>
            <w:r w:rsidRPr="00485FD5">
              <w:t>5.</w:t>
            </w:r>
            <w:r w:rsidRPr="00485FD5">
              <w:tab/>
              <w:t xml:space="preserve">Ako države članice </w:t>
            </w:r>
            <w:r w:rsidRPr="00485FD5">
              <w:rPr>
                <w:b/>
                <w:i/>
              </w:rPr>
              <w:t>od</w:t>
            </w:r>
            <w:r w:rsidRPr="00485FD5">
              <w:t xml:space="preserve"> podnositelja zahtjeva zatraže povrat sredstava u skladu sa stavkom 4., pritom poštuju načelo proporcionalnosti</w:t>
            </w:r>
            <w:r w:rsidRPr="00485FD5">
              <w:rPr>
                <w:b/>
                <w:i/>
              </w:rPr>
              <w:t xml:space="preserve"> i</w:t>
            </w:r>
            <w:r w:rsidRPr="00485FD5">
              <w:t xml:space="preserve"> u obzir </w:t>
            </w:r>
            <w:r w:rsidRPr="00485FD5">
              <w:rPr>
                <w:b/>
                <w:i/>
              </w:rPr>
              <w:t>uzimaju</w:t>
            </w:r>
            <w:r w:rsidRPr="00485FD5">
              <w:t xml:space="preserve"> pojedinačne okolnosti podnositelja zahtjeva te potrebu da se poštuje njegovo dostojanstvo ili osobni integritet, uključujući posebne potrebe podnositelja zahtjeva u vezi s prihvatom. Države članice u svim okolnostima osiguravaju da se podnositelju zahtjeva omogući životni standard kojim mu se osigurava egzistencija te štiti fizičko i mentalno zdravlje.</w:t>
            </w:r>
          </w:p>
        </w:tc>
      </w:tr>
    </w:tbl>
    <w:p w14:paraId="4C8C74A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3630E5E" w14:textId="77777777" w:rsidR="003C00F0" w:rsidRPr="00485FD5" w:rsidRDefault="003C00F0" w:rsidP="003C00F0">
      <w:r w:rsidRPr="00485FD5">
        <w:rPr>
          <w:rStyle w:val="HideTWBExt"/>
          <w:noProof w:val="0"/>
        </w:rPr>
        <w:t>&lt;/AmendB&gt;</w:t>
      </w:r>
    </w:p>
    <w:p w14:paraId="5C880C1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365</w:t>
      </w:r>
      <w:r w:rsidRPr="00485FD5">
        <w:rPr>
          <w:rStyle w:val="HideTWBExt"/>
          <w:b w:val="0"/>
          <w:noProof w:val="0"/>
        </w:rPr>
        <w:t>&lt;/NumAmB&gt;</w:t>
      </w:r>
    </w:p>
    <w:p w14:paraId="6A45D4BB" w14:textId="77777777" w:rsidR="003C00F0" w:rsidRPr="00485FD5" w:rsidRDefault="003C00F0" w:rsidP="003C00F0">
      <w:pPr>
        <w:pStyle w:val="NormalBold"/>
      </w:pPr>
      <w:r w:rsidRPr="00485FD5">
        <w:rPr>
          <w:rStyle w:val="HideTWBExt"/>
          <w:b w:val="0"/>
          <w:noProof w:val="0"/>
        </w:rPr>
        <w:t>&lt;RepeatBlock-By&gt;&lt;Members&gt;</w:t>
      </w:r>
      <w:r w:rsidRPr="00485FD5">
        <w:t xml:space="preserve">Kati Piri, Juan Fernando López Aguilar, Péter Niedermüller, Maria Grapini, Tanja Fajon, Elly Schlein, Anna Hedh, Cécile Kashetu </w:t>
      </w:r>
      <w:r w:rsidRPr="00485FD5">
        <w:lastRenderedPageBreak/>
        <w:t>Kyenge</w:t>
      </w:r>
      <w:r w:rsidRPr="00485FD5">
        <w:rPr>
          <w:rStyle w:val="HideTWBExt"/>
          <w:b w:val="0"/>
          <w:noProof w:val="0"/>
        </w:rPr>
        <w:t>&lt;/Members&gt;</w:t>
      </w:r>
    </w:p>
    <w:p w14:paraId="13FEF11D" w14:textId="77777777" w:rsidR="003C00F0" w:rsidRPr="00485FD5" w:rsidRDefault="003C00F0" w:rsidP="003C00F0">
      <w:r w:rsidRPr="00485FD5">
        <w:rPr>
          <w:rStyle w:val="HideTWBExt"/>
          <w:noProof w:val="0"/>
        </w:rPr>
        <w:t>&lt;/RepeatBlock-By&gt;</w:t>
      </w:r>
    </w:p>
    <w:p w14:paraId="36749D9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CE31E0"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8A6AD08" w14:textId="77777777" w:rsidTr="0044196D">
        <w:trPr>
          <w:jc w:val="center"/>
        </w:trPr>
        <w:tc>
          <w:tcPr>
            <w:tcW w:w="9752" w:type="dxa"/>
            <w:gridSpan w:val="2"/>
          </w:tcPr>
          <w:p w14:paraId="2B5C2290" w14:textId="77777777" w:rsidR="003C00F0" w:rsidRPr="00485FD5" w:rsidRDefault="003C00F0" w:rsidP="0044196D">
            <w:pPr>
              <w:keepNext/>
            </w:pPr>
          </w:p>
        </w:tc>
      </w:tr>
      <w:tr w:rsidR="003C00F0" w:rsidRPr="00485FD5" w14:paraId="70093308" w14:textId="77777777" w:rsidTr="0044196D">
        <w:trPr>
          <w:jc w:val="center"/>
        </w:trPr>
        <w:tc>
          <w:tcPr>
            <w:tcW w:w="4876" w:type="dxa"/>
            <w:hideMark/>
          </w:tcPr>
          <w:p w14:paraId="7D48C0A7" w14:textId="77777777" w:rsidR="003C00F0" w:rsidRPr="00485FD5" w:rsidRDefault="003C00F0" w:rsidP="0044196D">
            <w:pPr>
              <w:pStyle w:val="ColumnHeading"/>
              <w:keepNext/>
            </w:pPr>
            <w:r w:rsidRPr="00485FD5">
              <w:t>Tekst koji je predložila Komisija</w:t>
            </w:r>
          </w:p>
        </w:tc>
        <w:tc>
          <w:tcPr>
            <w:tcW w:w="4876" w:type="dxa"/>
            <w:hideMark/>
          </w:tcPr>
          <w:p w14:paraId="6B13C213" w14:textId="77777777" w:rsidR="003C00F0" w:rsidRPr="00485FD5" w:rsidRDefault="003C00F0" w:rsidP="0044196D">
            <w:pPr>
              <w:pStyle w:val="ColumnHeading"/>
              <w:keepNext/>
            </w:pPr>
            <w:r w:rsidRPr="00485FD5">
              <w:t>Izmjena</w:t>
            </w:r>
          </w:p>
        </w:tc>
      </w:tr>
      <w:tr w:rsidR="003C00F0" w:rsidRPr="00485FD5" w14:paraId="7D3D261A" w14:textId="77777777" w:rsidTr="0044196D">
        <w:trPr>
          <w:jc w:val="center"/>
        </w:trPr>
        <w:tc>
          <w:tcPr>
            <w:tcW w:w="4876" w:type="dxa"/>
            <w:hideMark/>
          </w:tcPr>
          <w:p w14:paraId="2BF7BBE9" w14:textId="77777777" w:rsidR="003C00F0" w:rsidRPr="00485FD5" w:rsidRDefault="003C00F0" w:rsidP="0044196D">
            <w:pPr>
              <w:pStyle w:val="Normal6"/>
            </w:pPr>
            <w:r w:rsidRPr="00485FD5">
              <w:t>5.</w:t>
            </w:r>
            <w:r w:rsidRPr="00485FD5">
              <w:tab/>
              <w:t>Ako države članice procjenjuju sredstva podnositelja zahtjeva, traže od njega da u cijelosti ili djelomično pokrije troškove materijalnih uvjeta prihvata ili zatraže povrat sredstava u skladu sa stavkom 4., pritom poštuju načelo proporcionalnosti. Države članice uzimaju u obzir i pojedinačne okolnosti podnositelja zahtjeva te potrebu da se poštuje njegovo dostojanstvo ili osobni integritet, uključujući posebne potrebe podnositelja zahtjeva u vezi s prihvatom. Države članice u svim okolnostima osiguravaju da se podnositelju zahtjeva omogući životni standard kojim mu se osigurava egzistencija te štiti fizičko i mentalno zdravlje.</w:t>
            </w:r>
          </w:p>
        </w:tc>
        <w:tc>
          <w:tcPr>
            <w:tcW w:w="4876" w:type="dxa"/>
            <w:hideMark/>
          </w:tcPr>
          <w:p w14:paraId="59F092D0" w14:textId="77777777" w:rsidR="003C00F0" w:rsidRPr="00485FD5" w:rsidRDefault="003C00F0" w:rsidP="0044196D">
            <w:pPr>
              <w:pStyle w:val="Normal6"/>
              <w:rPr>
                <w:szCs w:val="24"/>
              </w:rPr>
            </w:pPr>
            <w:r w:rsidRPr="00485FD5">
              <w:t>5.</w:t>
            </w:r>
            <w:r w:rsidRPr="00485FD5">
              <w:tab/>
              <w:t xml:space="preserve">Ako države članice procjenjuju sredstva podnositelja zahtjeva, traže od njega da u cijelosti ili djelomično pokrije troškove materijalnih uvjeta prihvata ili zatraže povrat sredstava u skladu sa stavkom 4., pritom </w:t>
            </w:r>
            <w:r w:rsidRPr="00485FD5">
              <w:rPr>
                <w:b/>
                <w:i/>
              </w:rPr>
              <w:t xml:space="preserve">u potpunosti </w:t>
            </w:r>
            <w:r w:rsidRPr="00485FD5">
              <w:t>poštuju načelo proporcionalnosti. Države članice uzimaju u obzir i pojedinačne okolnosti podnositelja zahtjeva te potrebu da se poštuje njegovo dostojanstvo ili osobni integritet, uključujući posebne potrebe podnositelja zahtjeva u vezi s prihvatom. Države članice u svim okolnostima osiguravaju da se podnositelju zahtjeva omogući životni standard kojim mu se osigurava egzistencija te štiti fizičko i mentalno zdravlje.</w:t>
            </w:r>
          </w:p>
        </w:tc>
      </w:tr>
    </w:tbl>
    <w:p w14:paraId="2DEBACE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55504B1" w14:textId="77777777" w:rsidR="003C00F0" w:rsidRPr="00485FD5" w:rsidRDefault="003C00F0" w:rsidP="003C00F0">
      <w:r w:rsidRPr="00485FD5">
        <w:rPr>
          <w:rStyle w:val="HideTWBExt"/>
          <w:noProof w:val="0"/>
        </w:rPr>
        <w:t>&lt;/AmendB&gt;</w:t>
      </w:r>
    </w:p>
    <w:p w14:paraId="46FA27F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366</w:t>
      </w:r>
      <w:r w:rsidRPr="00485FD5">
        <w:rPr>
          <w:rStyle w:val="HideTWBExt"/>
          <w:b w:val="0"/>
          <w:noProof w:val="0"/>
        </w:rPr>
        <w:t>&lt;/NumAmB&gt;</w:t>
      </w:r>
    </w:p>
    <w:p w14:paraId="05DB16C8"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1059C0C" w14:textId="77777777" w:rsidR="003C00F0" w:rsidRPr="00485FD5" w:rsidRDefault="003C00F0" w:rsidP="003C00F0">
      <w:r w:rsidRPr="00485FD5">
        <w:rPr>
          <w:rStyle w:val="HideTWBExt"/>
          <w:noProof w:val="0"/>
        </w:rPr>
        <w:t>&lt;/RepeatBlock-By&gt;</w:t>
      </w:r>
    </w:p>
    <w:p w14:paraId="0F40445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F8A7820"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489B916" w14:textId="77777777" w:rsidTr="0044196D">
        <w:trPr>
          <w:jc w:val="center"/>
        </w:trPr>
        <w:tc>
          <w:tcPr>
            <w:tcW w:w="9752" w:type="dxa"/>
            <w:gridSpan w:val="2"/>
          </w:tcPr>
          <w:p w14:paraId="6E2F3824" w14:textId="77777777" w:rsidR="003C00F0" w:rsidRPr="00485FD5" w:rsidRDefault="003C00F0" w:rsidP="0044196D">
            <w:pPr>
              <w:keepNext/>
            </w:pPr>
          </w:p>
        </w:tc>
      </w:tr>
      <w:tr w:rsidR="003C00F0" w:rsidRPr="00485FD5" w14:paraId="40AB0C8B" w14:textId="77777777" w:rsidTr="0044196D">
        <w:trPr>
          <w:jc w:val="center"/>
        </w:trPr>
        <w:tc>
          <w:tcPr>
            <w:tcW w:w="4876" w:type="dxa"/>
            <w:hideMark/>
          </w:tcPr>
          <w:p w14:paraId="528E4C25" w14:textId="77777777" w:rsidR="003C00F0" w:rsidRPr="00485FD5" w:rsidRDefault="003C00F0" w:rsidP="0044196D">
            <w:pPr>
              <w:pStyle w:val="ColumnHeading"/>
              <w:keepNext/>
            </w:pPr>
            <w:r w:rsidRPr="00485FD5">
              <w:t>Tekst koji je predložila Komisija</w:t>
            </w:r>
          </w:p>
        </w:tc>
        <w:tc>
          <w:tcPr>
            <w:tcW w:w="4876" w:type="dxa"/>
            <w:hideMark/>
          </w:tcPr>
          <w:p w14:paraId="380C0866" w14:textId="77777777" w:rsidR="003C00F0" w:rsidRPr="00485FD5" w:rsidRDefault="003C00F0" w:rsidP="0044196D">
            <w:pPr>
              <w:pStyle w:val="ColumnHeading"/>
              <w:keepNext/>
            </w:pPr>
            <w:r w:rsidRPr="00485FD5">
              <w:t>Izmjena</w:t>
            </w:r>
          </w:p>
        </w:tc>
      </w:tr>
      <w:tr w:rsidR="003C00F0" w:rsidRPr="00485FD5" w14:paraId="39553E9C" w14:textId="77777777" w:rsidTr="0044196D">
        <w:trPr>
          <w:jc w:val="center"/>
        </w:trPr>
        <w:tc>
          <w:tcPr>
            <w:tcW w:w="4876" w:type="dxa"/>
            <w:hideMark/>
          </w:tcPr>
          <w:p w14:paraId="7D0D0204" w14:textId="77777777" w:rsidR="003C00F0" w:rsidRPr="00485FD5" w:rsidRDefault="003C00F0" w:rsidP="0044196D">
            <w:pPr>
              <w:pStyle w:val="Normal6"/>
            </w:pPr>
            <w:r w:rsidRPr="00485FD5">
              <w:t>5.</w:t>
            </w:r>
            <w:r w:rsidRPr="00485FD5">
              <w:tab/>
              <w:t xml:space="preserve">Ako države članice procjenjuju sredstva podnositelja zahtjeva, traže od njega da u cijelosti ili djelomično pokrije troškove materijalnih uvjeta prihvata ili zatraže povrat sredstava u skladu sa stavkom 4., pritom </w:t>
            </w:r>
            <w:r w:rsidRPr="00485FD5">
              <w:rPr>
                <w:b/>
                <w:i/>
              </w:rPr>
              <w:t>poštuju</w:t>
            </w:r>
            <w:r w:rsidRPr="00485FD5">
              <w:t xml:space="preserve"> načelo proporcionalnosti. Države članice </w:t>
            </w:r>
            <w:r w:rsidRPr="00485FD5">
              <w:rPr>
                <w:b/>
                <w:i/>
              </w:rPr>
              <w:t>uzimaju</w:t>
            </w:r>
            <w:r w:rsidRPr="00485FD5">
              <w:t xml:space="preserve"> u obzir i pojedinačne okolnosti podnositelja zahtjeva te potrebu da se poštuje njegovo dostojanstvo ili osobni integritet, uključujući posebne potrebe podnositelja zahtjeva u vezi s prihvatom. Države članice u svim okolnostima </w:t>
            </w:r>
            <w:r w:rsidRPr="00485FD5">
              <w:rPr>
                <w:b/>
                <w:i/>
              </w:rPr>
              <w:lastRenderedPageBreak/>
              <w:t>osiguravaju</w:t>
            </w:r>
            <w:r w:rsidRPr="00485FD5">
              <w:t xml:space="preserve"> da se podnositelju zahtjeva omogući životni standard kojim mu se osigurava egzistencija te štiti fizičko i mentalno zdravlje.</w:t>
            </w:r>
          </w:p>
        </w:tc>
        <w:tc>
          <w:tcPr>
            <w:tcW w:w="4876" w:type="dxa"/>
            <w:hideMark/>
          </w:tcPr>
          <w:p w14:paraId="77134544" w14:textId="77777777" w:rsidR="003C00F0" w:rsidRPr="00485FD5" w:rsidRDefault="003C00F0" w:rsidP="0044196D">
            <w:pPr>
              <w:pStyle w:val="Normal6"/>
              <w:rPr>
                <w:szCs w:val="24"/>
              </w:rPr>
            </w:pPr>
            <w:r w:rsidRPr="00485FD5">
              <w:lastRenderedPageBreak/>
              <w:t>5.</w:t>
            </w:r>
            <w:r w:rsidRPr="00485FD5">
              <w:tab/>
              <w:t xml:space="preserve">Ako države članice procjenjuju sredstva podnositelja zahtjeva, traže od njega da u cijelosti ili djelomično pokrije troškove materijalnih uvjeta prihvata ili zatraže povrat sredstava u skladu sa stavkom 4., pritom </w:t>
            </w:r>
            <w:r w:rsidRPr="00485FD5">
              <w:rPr>
                <w:b/>
                <w:i/>
              </w:rPr>
              <w:t>mogu poštovati</w:t>
            </w:r>
            <w:r w:rsidRPr="00485FD5">
              <w:t xml:space="preserve"> načelo proporcionalnosti. Države članice </w:t>
            </w:r>
            <w:r w:rsidRPr="00485FD5">
              <w:rPr>
                <w:b/>
                <w:i/>
              </w:rPr>
              <w:t>mogu</w:t>
            </w:r>
            <w:r w:rsidRPr="00485FD5">
              <w:t xml:space="preserve"> u obzir</w:t>
            </w:r>
            <w:r w:rsidRPr="00485FD5">
              <w:rPr>
                <w:b/>
                <w:i/>
              </w:rPr>
              <w:t xml:space="preserve"> uzeti</w:t>
            </w:r>
            <w:r w:rsidRPr="00485FD5">
              <w:t xml:space="preserve"> i pojedinačne okolnosti podnositelja zahtjeva te potrebu da se poštuje njegovo dostojanstvo ili osobni integritet, uključujući posebne potrebe podnositelja zahtjeva u vezi s prihvatom. Države članice u svim okolnostima </w:t>
            </w:r>
            <w:r w:rsidRPr="00485FD5">
              <w:rPr>
                <w:b/>
                <w:i/>
              </w:rPr>
              <w:t xml:space="preserve">mogu </w:t>
            </w:r>
            <w:r w:rsidRPr="00485FD5">
              <w:rPr>
                <w:b/>
                <w:i/>
              </w:rPr>
              <w:lastRenderedPageBreak/>
              <w:t>osigurati</w:t>
            </w:r>
            <w:r w:rsidRPr="00485FD5">
              <w:t xml:space="preserve"> da se podnositelju zahtjeva omogući životni standard kojim mu se osigurava egzistencija te štiti fizičko i mentalno zdravlje.</w:t>
            </w:r>
          </w:p>
        </w:tc>
      </w:tr>
    </w:tbl>
    <w:p w14:paraId="164FB8B9"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6E40B7" w14:textId="77777777" w:rsidR="003C00F0" w:rsidRPr="00485FD5" w:rsidRDefault="003C00F0" w:rsidP="003C00F0">
      <w:r w:rsidRPr="00485FD5">
        <w:rPr>
          <w:rStyle w:val="HideTWBExt"/>
          <w:noProof w:val="0"/>
        </w:rPr>
        <w:t>&lt;/AmendB&gt;</w:t>
      </w:r>
    </w:p>
    <w:p w14:paraId="5041AF2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367</w:t>
      </w:r>
      <w:r w:rsidRPr="00485FD5">
        <w:rPr>
          <w:rStyle w:val="HideTWBExt"/>
          <w:b w:val="0"/>
          <w:noProof w:val="0"/>
        </w:rPr>
        <w:t>&lt;/NumAmB&gt;</w:t>
      </w:r>
    </w:p>
    <w:p w14:paraId="02E88D49"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2E80EC82" w14:textId="77777777" w:rsidR="003C00F0" w:rsidRPr="00485FD5" w:rsidRDefault="003C00F0" w:rsidP="003C00F0">
      <w:r w:rsidRPr="00485FD5">
        <w:rPr>
          <w:rStyle w:val="HideTWBExt"/>
          <w:noProof w:val="0"/>
        </w:rPr>
        <w:t>&lt;/RepeatBlock-By&gt;</w:t>
      </w:r>
    </w:p>
    <w:p w14:paraId="22FDF98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45B0A77" w14:textId="77777777" w:rsidR="003C00F0" w:rsidRPr="00485FD5" w:rsidRDefault="003C00F0" w:rsidP="003C00F0">
      <w:pPr>
        <w:pStyle w:val="NormalBold"/>
      </w:pPr>
      <w:r w:rsidRPr="00485FD5">
        <w:rPr>
          <w:rStyle w:val="HideTWBExt"/>
          <w:b w:val="0"/>
          <w:noProof w:val="0"/>
        </w:rPr>
        <w:t>&lt;Article&gt;</w:t>
      </w:r>
      <w:r w:rsidRPr="00485FD5">
        <w:t>Članak 16.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25275B3" w14:textId="77777777" w:rsidTr="0044196D">
        <w:trPr>
          <w:jc w:val="center"/>
        </w:trPr>
        <w:tc>
          <w:tcPr>
            <w:tcW w:w="9752" w:type="dxa"/>
            <w:gridSpan w:val="2"/>
          </w:tcPr>
          <w:p w14:paraId="33AD16DA" w14:textId="77777777" w:rsidR="003C00F0" w:rsidRPr="00485FD5" w:rsidRDefault="003C00F0" w:rsidP="0044196D">
            <w:pPr>
              <w:keepNext/>
            </w:pPr>
          </w:p>
        </w:tc>
      </w:tr>
      <w:tr w:rsidR="003C00F0" w:rsidRPr="00485FD5" w14:paraId="49840EAF" w14:textId="77777777" w:rsidTr="0044196D">
        <w:trPr>
          <w:jc w:val="center"/>
        </w:trPr>
        <w:tc>
          <w:tcPr>
            <w:tcW w:w="4876" w:type="dxa"/>
            <w:hideMark/>
          </w:tcPr>
          <w:p w14:paraId="007A18F7" w14:textId="77777777" w:rsidR="003C00F0" w:rsidRPr="00485FD5" w:rsidRDefault="003C00F0" w:rsidP="0044196D">
            <w:pPr>
              <w:pStyle w:val="ColumnHeading"/>
              <w:keepNext/>
            </w:pPr>
            <w:r w:rsidRPr="00485FD5">
              <w:t>Tekst koji je predložila Komisija</w:t>
            </w:r>
          </w:p>
        </w:tc>
        <w:tc>
          <w:tcPr>
            <w:tcW w:w="4876" w:type="dxa"/>
            <w:hideMark/>
          </w:tcPr>
          <w:p w14:paraId="671C7366" w14:textId="77777777" w:rsidR="003C00F0" w:rsidRPr="00485FD5" w:rsidRDefault="003C00F0" w:rsidP="0044196D">
            <w:pPr>
              <w:pStyle w:val="ColumnHeading"/>
              <w:keepNext/>
            </w:pPr>
            <w:r w:rsidRPr="00485FD5">
              <w:t>Izmjena</w:t>
            </w:r>
          </w:p>
        </w:tc>
      </w:tr>
      <w:tr w:rsidR="003C00F0" w:rsidRPr="00485FD5" w14:paraId="13ADD1E8" w14:textId="77777777" w:rsidTr="0044196D">
        <w:trPr>
          <w:jc w:val="center"/>
        </w:trPr>
        <w:tc>
          <w:tcPr>
            <w:tcW w:w="4876" w:type="dxa"/>
            <w:hideMark/>
          </w:tcPr>
          <w:p w14:paraId="6A3433D3" w14:textId="77777777" w:rsidR="003C00F0" w:rsidRPr="00485FD5" w:rsidRDefault="003C00F0" w:rsidP="0044196D">
            <w:pPr>
              <w:pStyle w:val="Normal6"/>
              <w:rPr>
                <w:b/>
                <w:i/>
              </w:rPr>
            </w:pPr>
            <w:r w:rsidRPr="00485FD5">
              <w:t>5.</w:t>
            </w:r>
            <w:r w:rsidRPr="00485FD5">
              <w:rPr>
                <w:b/>
                <w:i/>
              </w:rPr>
              <w:tab/>
            </w:r>
            <w:r w:rsidRPr="00485FD5">
              <w:t>Ako države članice procjenjuju sredstva podnositelja zahtjeva, traže od njega da u cijelosti ili djelomično pokrije troškove materijalnih uvjeta prihvata ili zatraže povrat sredstava u skladu sa stavkom 4., pritom poštuju načelo proporcionalnosti. Države članice uzimaju u obzir i pojedinačne okolnosti podnositelja zahtjeva te potrebu da se poštuje njegovo dostojanstvo ili osobni integritet, uključujući posebne potrebe podnositelja zahtjeva u vezi s prihvatom. Države članice u svim okolnostima osiguravaju da se podnositelju zahtjeva omogući</w:t>
            </w:r>
            <w:r w:rsidRPr="00485FD5">
              <w:rPr>
                <w:b/>
                <w:i/>
              </w:rPr>
              <w:t xml:space="preserve"> životni standard kojim mu se osigurava egzistencija te štiti fizičko i mentalno zdravlje</w:t>
            </w:r>
            <w:r w:rsidRPr="00485FD5">
              <w:t>.</w:t>
            </w:r>
          </w:p>
        </w:tc>
        <w:tc>
          <w:tcPr>
            <w:tcW w:w="4876" w:type="dxa"/>
            <w:hideMark/>
          </w:tcPr>
          <w:p w14:paraId="6FB52733" w14:textId="77777777" w:rsidR="003C00F0" w:rsidRPr="00485FD5" w:rsidRDefault="003C00F0" w:rsidP="0044196D">
            <w:pPr>
              <w:pStyle w:val="Normal6"/>
              <w:rPr>
                <w:b/>
                <w:i/>
                <w:szCs w:val="24"/>
              </w:rPr>
            </w:pPr>
            <w:r w:rsidRPr="00485FD5">
              <w:t>5.</w:t>
            </w:r>
            <w:r w:rsidRPr="00485FD5">
              <w:rPr>
                <w:b/>
                <w:i/>
              </w:rPr>
              <w:tab/>
            </w:r>
            <w:r w:rsidRPr="00485FD5">
              <w:t>Ako države članice procjenjuju sredstva podnositelja zahtjeva, traže od njega da u cijelosti ili djelomično pokrije troškove materijalnih uvjeta prihvata ili zatraže povrat sredstava u skladu sa stavkom 4., pritom poštuju načelo proporcionalnosti. Države članice uzimaju u obzir i pojedinačne okolnosti podnositelja zahtjeva te potrebu da se poštuje njegovo dostojanstvo ili osobni integritet, uključujući posebne potrebe podnositelja zahtjeva u vezi s prihvatom. Države članice u svim okolnostima osiguravaju da se podnositelju zahtjeva omogući</w:t>
            </w:r>
            <w:r w:rsidRPr="00485FD5">
              <w:rPr>
                <w:b/>
                <w:i/>
              </w:rPr>
              <w:t xml:space="preserve"> adekvatna kvaliteta života, kako je to definirano ovom Direktivom</w:t>
            </w:r>
            <w:r w:rsidRPr="00485FD5">
              <w:t>.</w:t>
            </w:r>
          </w:p>
        </w:tc>
      </w:tr>
    </w:tbl>
    <w:p w14:paraId="0E5A66D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3D28B487" w14:textId="77777777" w:rsidR="003C00F0" w:rsidRPr="00485FD5" w:rsidRDefault="003C00F0" w:rsidP="003C00F0">
      <w:r w:rsidRPr="00485FD5">
        <w:rPr>
          <w:rStyle w:val="HideTWBExt"/>
          <w:noProof w:val="0"/>
        </w:rPr>
        <w:t>&lt;/AmendB&gt;</w:t>
      </w:r>
    </w:p>
    <w:p w14:paraId="68362E4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368</w:t>
      </w:r>
      <w:r w:rsidRPr="00485FD5">
        <w:rPr>
          <w:rStyle w:val="HideTWBExt"/>
          <w:b w:val="0"/>
          <w:noProof w:val="0"/>
        </w:rPr>
        <w:t>&lt;/NumAmB&gt;</w:t>
      </w:r>
    </w:p>
    <w:p w14:paraId="01992D03"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6C6084CF" w14:textId="77777777" w:rsidR="003C00F0" w:rsidRPr="00485FD5" w:rsidRDefault="003C00F0" w:rsidP="003C00F0">
      <w:r w:rsidRPr="00485FD5">
        <w:rPr>
          <w:rStyle w:val="HideTWBExt"/>
          <w:noProof w:val="0"/>
        </w:rPr>
        <w:t>&lt;/RepeatBlock-By&gt;</w:t>
      </w:r>
    </w:p>
    <w:p w14:paraId="4DD3E64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536C29B" w14:textId="77777777" w:rsidR="003C00F0" w:rsidRPr="00485FD5" w:rsidRDefault="003C00F0" w:rsidP="003C00F0">
      <w:pPr>
        <w:pStyle w:val="NormalBold"/>
      </w:pPr>
      <w:r w:rsidRPr="00485FD5">
        <w:rPr>
          <w:rStyle w:val="HideTWBExt"/>
          <w:b w:val="0"/>
          <w:noProof w:val="0"/>
        </w:rPr>
        <w:t>&lt;Article&gt;</w:t>
      </w:r>
      <w:r w:rsidRPr="00485FD5">
        <w:t>Članak 16.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7666211" w14:textId="77777777" w:rsidTr="0044196D">
        <w:trPr>
          <w:jc w:val="center"/>
        </w:trPr>
        <w:tc>
          <w:tcPr>
            <w:tcW w:w="9752" w:type="dxa"/>
            <w:gridSpan w:val="2"/>
          </w:tcPr>
          <w:p w14:paraId="30D49BB6" w14:textId="77777777" w:rsidR="003C00F0" w:rsidRPr="00485FD5" w:rsidRDefault="003C00F0" w:rsidP="0044196D">
            <w:pPr>
              <w:keepNext/>
            </w:pPr>
          </w:p>
        </w:tc>
      </w:tr>
      <w:tr w:rsidR="003C00F0" w:rsidRPr="00485FD5" w14:paraId="1A85EB83" w14:textId="77777777" w:rsidTr="0044196D">
        <w:trPr>
          <w:jc w:val="center"/>
        </w:trPr>
        <w:tc>
          <w:tcPr>
            <w:tcW w:w="4876" w:type="dxa"/>
            <w:hideMark/>
          </w:tcPr>
          <w:p w14:paraId="5DCD14EB" w14:textId="77777777" w:rsidR="003C00F0" w:rsidRPr="00485FD5" w:rsidRDefault="003C00F0" w:rsidP="0044196D">
            <w:pPr>
              <w:pStyle w:val="ColumnHeading"/>
              <w:keepNext/>
            </w:pPr>
            <w:r w:rsidRPr="00485FD5">
              <w:t>Tekst koji je predložila Komisija</w:t>
            </w:r>
          </w:p>
        </w:tc>
        <w:tc>
          <w:tcPr>
            <w:tcW w:w="4876" w:type="dxa"/>
            <w:hideMark/>
          </w:tcPr>
          <w:p w14:paraId="1FA8670C" w14:textId="77777777" w:rsidR="003C00F0" w:rsidRPr="00485FD5" w:rsidRDefault="003C00F0" w:rsidP="0044196D">
            <w:pPr>
              <w:pStyle w:val="ColumnHeading"/>
              <w:keepNext/>
            </w:pPr>
            <w:r w:rsidRPr="00485FD5">
              <w:t>Izmjena</w:t>
            </w:r>
          </w:p>
        </w:tc>
      </w:tr>
      <w:tr w:rsidR="003C00F0" w:rsidRPr="00485FD5" w14:paraId="2E52D39B" w14:textId="77777777" w:rsidTr="0044196D">
        <w:trPr>
          <w:jc w:val="center"/>
        </w:trPr>
        <w:tc>
          <w:tcPr>
            <w:tcW w:w="4876" w:type="dxa"/>
            <w:hideMark/>
          </w:tcPr>
          <w:p w14:paraId="1EA8C441" w14:textId="61FA3E3E" w:rsidR="003C00F0" w:rsidRPr="00485FD5" w:rsidRDefault="003C00F0" w:rsidP="0044196D">
            <w:pPr>
              <w:pStyle w:val="Normal6"/>
            </w:pPr>
            <w:r w:rsidRPr="00485FD5">
              <w:t>6.</w:t>
            </w:r>
            <w:r w:rsidRPr="00485FD5">
              <w:tab/>
              <w:t xml:space="preserve">Kada države članice osiguravaju materijalne uvjete prihvata u obliku </w:t>
            </w:r>
            <w:r w:rsidRPr="00485FD5">
              <w:lastRenderedPageBreak/>
              <w:t xml:space="preserve">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 </w:t>
            </w:r>
            <w:r w:rsidRPr="00485FD5">
              <w:rPr>
                <w:b/>
                <w:i/>
              </w:rPr>
              <w:t xml:space="preserve">Države članice obavješćuju Komisiju i Agenciju Europske unije za azil o referentnim razinama koje se primjenjuju na temelju nacionalnog prava ili prakse radi određivanja razine financijske pomoći podnositeljima zahtjeva u skladu s ovim stavkom. </w:t>
            </w:r>
          </w:p>
        </w:tc>
        <w:tc>
          <w:tcPr>
            <w:tcW w:w="4876" w:type="dxa"/>
            <w:hideMark/>
          </w:tcPr>
          <w:p w14:paraId="4B7DA5EA" w14:textId="77777777" w:rsidR="003C00F0" w:rsidRPr="00485FD5" w:rsidRDefault="003C00F0" w:rsidP="0044196D">
            <w:pPr>
              <w:pStyle w:val="Normal6"/>
              <w:rPr>
                <w:szCs w:val="24"/>
              </w:rPr>
            </w:pPr>
            <w:r w:rsidRPr="00485FD5">
              <w:lastRenderedPageBreak/>
              <w:t>6.</w:t>
            </w:r>
            <w:r w:rsidRPr="00485FD5">
              <w:tab/>
              <w:t xml:space="preserve">Kada države članice osiguravaju materijalne uvjete prihvata u obliku </w:t>
            </w:r>
            <w:r w:rsidRPr="00485FD5">
              <w:lastRenderedPageBreak/>
              <w:t>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w:t>
            </w:r>
          </w:p>
        </w:tc>
      </w:tr>
    </w:tbl>
    <w:p w14:paraId="3A8CB3B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2D7DF48" w14:textId="77777777" w:rsidR="003C00F0" w:rsidRPr="00485FD5" w:rsidRDefault="003C00F0" w:rsidP="003C00F0">
      <w:r w:rsidRPr="00485FD5">
        <w:rPr>
          <w:rStyle w:val="HideTWBExt"/>
          <w:noProof w:val="0"/>
        </w:rPr>
        <w:t>&lt;/AmendB&gt;</w:t>
      </w:r>
    </w:p>
    <w:p w14:paraId="72B54C8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369</w:t>
      </w:r>
      <w:r w:rsidRPr="00485FD5">
        <w:rPr>
          <w:rStyle w:val="HideTWBExt"/>
          <w:b w:val="0"/>
          <w:noProof w:val="0"/>
        </w:rPr>
        <w:t>&lt;/NumAmB&gt;</w:t>
      </w:r>
    </w:p>
    <w:p w14:paraId="3045698D"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71EF1AF7" w14:textId="77777777" w:rsidR="003C00F0" w:rsidRPr="00485FD5" w:rsidRDefault="003C00F0" w:rsidP="003C00F0">
      <w:r w:rsidRPr="00485FD5">
        <w:rPr>
          <w:rStyle w:val="HideTWBExt"/>
          <w:noProof w:val="0"/>
        </w:rPr>
        <w:t>&lt;/RepeatBlock-By&gt;</w:t>
      </w:r>
    </w:p>
    <w:p w14:paraId="7CEA604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67C6905" w14:textId="77777777" w:rsidR="003C00F0" w:rsidRPr="00485FD5" w:rsidRDefault="003C00F0" w:rsidP="003C00F0">
      <w:pPr>
        <w:pStyle w:val="NormalBold"/>
      </w:pPr>
      <w:r w:rsidRPr="00485FD5">
        <w:rPr>
          <w:rStyle w:val="HideTWBExt"/>
          <w:b w:val="0"/>
          <w:noProof w:val="0"/>
        </w:rPr>
        <w:t>&lt;Article&gt;</w:t>
      </w:r>
      <w:r w:rsidRPr="00485FD5">
        <w:t>Članak 16.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E4A6A51" w14:textId="77777777" w:rsidTr="0044196D">
        <w:trPr>
          <w:jc w:val="center"/>
        </w:trPr>
        <w:tc>
          <w:tcPr>
            <w:tcW w:w="9752" w:type="dxa"/>
            <w:gridSpan w:val="2"/>
          </w:tcPr>
          <w:p w14:paraId="2DD5CDF1" w14:textId="77777777" w:rsidR="003C00F0" w:rsidRPr="00485FD5" w:rsidRDefault="003C00F0" w:rsidP="0044196D">
            <w:pPr>
              <w:keepNext/>
            </w:pPr>
          </w:p>
        </w:tc>
      </w:tr>
      <w:tr w:rsidR="003C00F0" w:rsidRPr="00485FD5" w14:paraId="3CB90D00" w14:textId="77777777" w:rsidTr="0044196D">
        <w:trPr>
          <w:jc w:val="center"/>
        </w:trPr>
        <w:tc>
          <w:tcPr>
            <w:tcW w:w="4876" w:type="dxa"/>
            <w:hideMark/>
          </w:tcPr>
          <w:p w14:paraId="07DDA87B" w14:textId="77777777" w:rsidR="003C00F0" w:rsidRPr="00485FD5" w:rsidRDefault="003C00F0" w:rsidP="0044196D">
            <w:pPr>
              <w:pStyle w:val="ColumnHeading"/>
              <w:keepNext/>
            </w:pPr>
            <w:r w:rsidRPr="00485FD5">
              <w:t>Tekst koji je predložila Komisija</w:t>
            </w:r>
          </w:p>
        </w:tc>
        <w:tc>
          <w:tcPr>
            <w:tcW w:w="4876" w:type="dxa"/>
            <w:hideMark/>
          </w:tcPr>
          <w:p w14:paraId="5D951E52" w14:textId="77777777" w:rsidR="003C00F0" w:rsidRPr="00485FD5" w:rsidRDefault="003C00F0" w:rsidP="0044196D">
            <w:pPr>
              <w:pStyle w:val="ColumnHeading"/>
              <w:keepNext/>
            </w:pPr>
            <w:r w:rsidRPr="00485FD5">
              <w:t>Izmjena</w:t>
            </w:r>
          </w:p>
        </w:tc>
      </w:tr>
      <w:tr w:rsidR="003C00F0" w:rsidRPr="00485FD5" w14:paraId="256D4CDF" w14:textId="77777777" w:rsidTr="0044196D">
        <w:trPr>
          <w:jc w:val="center"/>
        </w:trPr>
        <w:tc>
          <w:tcPr>
            <w:tcW w:w="4876" w:type="dxa"/>
            <w:hideMark/>
          </w:tcPr>
          <w:p w14:paraId="22349158" w14:textId="5832ADF5" w:rsidR="003C00F0" w:rsidRPr="00485FD5" w:rsidRDefault="003C00F0" w:rsidP="0044196D">
            <w:pPr>
              <w:pStyle w:val="Normal6"/>
            </w:pPr>
            <w:r w:rsidRPr="00485FD5">
              <w:t>6.</w:t>
            </w:r>
            <w:r w:rsidRPr="00485FD5">
              <w:tab/>
              <w:t xml:space="preserve">Kada države članice osiguravaju materijalne uvjete prihvata u obliku 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 </w:t>
            </w:r>
            <w:r w:rsidRPr="00485FD5">
              <w:rPr>
                <w:b/>
                <w:i/>
              </w:rPr>
              <w:t xml:space="preserve">Države članice obavješćuju Komisiju i Agenciju Europske unije za azil o referentnim razinama koje se </w:t>
            </w:r>
            <w:r w:rsidRPr="00485FD5">
              <w:rPr>
                <w:b/>
                <w:i/>
              </w:rPr>
              <w:lastRenderedPageBreak/>
              <w:t xml:space="preserve">primjenjuju na temelju nacionalnog prava ili prakse radi određivanja razine financijske pomoći podnositeljima zahtjeva u skladu s ovim stavkom. </w:t>
            </w:r>
          </w:p>
        </w:tc>
        <w:tc>
          <w:tcPr>
            <w:tcW w:w="4876" w:type="dxa"/>
            <w:hideMark/>
          </w:tcPr>
          <w:p w14:paraId="55B8965D" w14:textId="77777777" w:rsidR="003C00F0" w:rsidRPr="00485FD5" w:rsidRDefault="003C00F0" w:rsidP="0044196D">
            <w:pPr>
              <w:pStyle w:val="Normal6"/>
              <w:rPr>
                <w:szCs w:val="24"/>
              </w:rPr>
            </w:pPr>
            <w:r w:rsidRPr="00485FD5">
              <w:lastRenderedPageBreak/>
              <w:t>6.</w:t>
            </w:r>
            <w:r w:rsidRPr="00485FD5">
              <w:tab/>
              <w:t>Kada države članice osiguravaju materijalne uvjete prihvata u obliku 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w:t>
            </w:r>
          </w:p>
        </w:tc>
      </w:tr>
    </w:tbl>
    <w:p w14:paraId="6D2ACDB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E23DDD9" w14:textId="77777777" w:rsidR="003C00F0" w:rsidRPr="00485FD5" w:rsidRDefault="003C00F0" w:rsidP="003C00F0">
      <w:r w:rsidRPr="00485FD5">
        <w:rPr>
          <w:rStyle w:val="HideTWBExt"/>
          <w:noProof w:val="0"/>
        </w:rPr>
        <w:t>&lt;/AmendB&gt;</w:t>
      </w:r>
    </w:p>
    <w:p w14:paraId="2189166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370</w:t>
      </w:r>
      <w:r w:rsidRPr="00485FD5">
        <w:rPr>
          <w:rStyle w:val="HideTWBExt"/>
          <w:b w:val="0"/>
          <w:noProof w:val="0"/>
        </w:rPr>
        <w:t>&lt;/NumAmB&gt;</w:t>
      </w:r>
    </w:p>
    <w:p w14:paraId="232D4B15"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1BA61A0E" w14:textId="77777777" w:rsidR="003C00F0" w:rsidRPr="00485FD5" w:rsidRDefault="003C00F0" w:rsidP="003C00F0">
      <w:r w:rsidRPr="00485FD5">
        <w:rPr>
          <w:rStyle w:val="HideTWBExt"/>
          <w:noProof w:val="0"/>
        </w:rPr>
        <w:t>&lt;/RepeatBlock-By&gt;</w:t>
      </w:r>
    </w:p>
    <w:p w14:paraId="4E42521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1552A3B" w14:textId="77777777" w:rsidR="003C00F0" w:rsidRPr="00485FD5" w:rsidRDefault="003C00F0" w:rsidP="003C00F0">
      <w:pPr>
        <w:pStyle w:val="NormalBold"/>
      </w:pPr>
      <w:r w:rsidRPr="00485FD5">
        <w:rPr>
          <w:rStyle w:val="HideTWBExt"/>
          <w:b w:val="0"/>
          <w:noProof w:val="0"/>
        </w:rPr>
        <w:t>&lt;Article&gt;</w:t>
      </w:r>
      <w:r w:rsidRPr="00485FD5">
        <w:t>Članak 16.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BD6B956" w14:textId="77777777" w:rsidTr="0044196D">
        <w:trPr>
          <w:jc w:val="center"/>
        </w:trPr>
        <w:tc>
          <w:tcPr>
            <w:tcW w:w="9752" w:type="dxa"/>
            <w:gridSpan w:val="2"/>
          </w:tcPr>
          <w:p w14:paraId="1B41F167" w14:textId="77777777" w:rsidR="003C00F0" w:rsidRPr="00485FD5" w:rsidRDefault="003C00F0" w:rsidP="0044196D">
            <w:pPr>
              <w:keepNext/>
            </w:pPr>
          </w:p>
        </w:tc>
      </w:tr>
      <w:tr w:rsidR="003C00F0" w:rsidRPr="00485FD5" w14:paraId="60180C9F" w14:textId="77777777" w:rsidTr="0044196D">
        <w:trPr>
          <w:jc w:val="center"/>
        </w:trPr>
        <w:tc>
          <w:tcPr>
            <w:tcW w:w="4876" w:type="dxa"/>
            <w:hideMark/>
          </w:tcPr>
          <w:p w14:paraId="0790E592" w14:textId="77777777" w:rsidR="003C00F0" w:rsidRPr="00485FD5" w:rsidRDefault="003C00F0" w:rsidP="0044196D">
            <w:pPr>
              <w:pStyle w:val="ColumnHeading"/>
              <w:keepNext/>
            </w:pPr>
            <w:r w:rsidRPr="00485FD5">
              <w:t>Tekst koji je predložila Komisija</w:t>
            </w:r>
          </w:p>
        </w:tc>
        <w:tc>
          <w:tcPr>
            <w:tcW w:w="4876" w:type="dxa"/>
            <w:hideMark/>
          </w:tcPr>
          <w:p w14:paraId="5CC3D6E6" w14:textId="77777777" w:rsidR="003C00F0" w:rsidRPr="00485FD5" w:rsidRDefault="003C00F0" w:rsidP="0044196D">
            <w:pPr>
              <w:pStyle w:val="ColumnHeading"/>
              <w:keepNext/>
            </w:pPr>
            <w:r w:rsidRPr="00485FD5">
              <w:t>Izmjena</w:t>
            </w:r>
          </w:p>
        </w:tc>
      </w:tr>
      <w:tr w:rsidR="003C00F0" w:rsidRPr="00485FD5" w14:paraId="74E3D911" w14:textId="77777777" w:rsidTr="0044196D">
        <w:trPr>
          <w:jc w:val="center"/>
        </w:trPr>
        <w:tc>
          <w:tcPr>
            <w:tcW w:w="4876" w:type="dxa"/>
            <w:hideMark/>
          </w:tcPr>
          <w:p w14:paraId="15A90C27" w14:textId="2B487D40" w:rsidR="003C00F0" w:rsidRPr="00485FD5" w:rsidRDefault="003C00F0" w:rsidP="0044196D">
            <w:pPr>
              <w:pStyle w:val="Normal6"/>
            </w:pPr>
            <w:r w:rsidRPr="00485FD5">
              <w:t>6.</w:t>
            </w:r>
            <w:r w:rsidRPr="00485FD5">
              <w:tab/>
              <w:t xml:space="preserve">Kada države članice osiguravaju materijalne uvjete prihvata u obliku 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 Države članice </w:t>
            </w:r>
            <w:r w:rsidRPr="00485FD5">
              <w:rPr>
                <w:b/>
                <w:i/>
              </w:rPr>
              <w:t>obavješćuju</w:t>
            </w:r>
            <w:r w:rsidRPr="00485FD5">
              <w:t xml:space="preserve"> Komisiju i Agenciju Europske unije za azil o referentnim razinama koje se primjenjuju na temelju nacionalnog prava ili prakse radi određivanja razine financijske pomoći podnositeljima zahtjeva u skladu s ovim stavkom.</w:t>
            </w:r>
            <w:r w:rsidRPr="00485FD5">
              <w:rPr>
                <w:b/>
                <w:i/>
              </w:rPr>
              <w:t xml:space="preserve"> </w:t>
            </w:r>
          </w:p>
        </w:tc>
        <w:tc>
          <w:tcPr>
            <w:tcW w:w="4876" w:type="dxa"/>
            <w:hideMark/>
          </w:tcPr>
          <w:p w14:paraId="1143E639" w14:textId="77777777" w:rsidR="003C00F0" w:rsidRPr="00485FD5" w:rsidRDefault="003C00F0" w:rsidP="0044196D">
            <w:pPr>
              <w:pStyle w:val="Normal6"/>
              <w:rPr>
                <w:szCs w:val="24"/>
              </w:rPr>
            </w:pPr>
            <w:r w:rsidRPr="00485FD5">
              <w:t>6.</w:t>
            </w:r>
            <w:r w:rsidRPr="00485FD5">
              <w:tab/>
              <w:t xml:space="preserve">Kada države članice osiguravaju materijalne uvjete prihvata u obliku financijske pomoći ili vaučera, iznos se određuje na temelju razina koje utvrđuje dotična država članica zakonom ili u praksi da državljanima osigura odgovarajući životni standard. Države članice mogu u vezi s tim podnositeljima zahtjeva odobriti nepovoljnije postupanje u usporedbi s vlastitim državljanima, posebno kada se materijalna potpora daje djelomično u naravi ili kad te razine koje se primjenjuju za državljane osiguravaju viši životni standard nego što je predviđen ovom Direktivom. Države članice </w:t>
            </w:r>
            <w:r w:rsidRPr="00485FD5">
              <w:rPr>
                <w:b/>
                <w:i/>
              </w:rPr>
              <w:t>mogu obavijestiti</w:t>
            </w:r>
            <w:r w:rsidRPr="00485FD5">
              <w:t xml:space="preserve"> Komisiju i Agenciju Europske unije za azil o referentnim razinama koje se primjenjuju na temelju nacionalnog prava ili prakse radi određivanja razine financijske pomoći podnositeljima zahtjeva u skladu s ovim stavkom.</w:t>
            </w:r>
          </w:p>
        </w:tc>
      </w:tr>
    </w:tbl>
    <w:p w14:paraId="640B628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3CEB61F" w14:textId="77777777" w:rsidR="003C00F0" w:rsidRPr="00485FD5" w:rsidRDefault="003C00F0" w:rsidP="003C00F0">
      <w:r w:rsidRPr="00485FD5">
        <w:rPr>
          <w:rStyle w:val="HideTWBExt"/>
          <w:noProof w:val="0"/>
        </w:rPr>
        <w:t>&lt;/AmendB&gt;</w:t>
      </w:r>
    </w:p>
    <w:p w14:paraId="13E7673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371</w:t>
      </w:r>
      <w:r w:rsidRPr="00485FD5">
        <w:rPr>
          <w:rStyle w:val="HideTWBExt"/>
          <w:b w:val="0"/>
          <w:noProof w:val="0"/>
        </w:rPr>
        <w:t>&lt;/NumAmB&gt;</w:t>
      </w:r>
    </w:p>
    <w:p w14:paraId="2F6F3BA4"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94FBED2" w14:textId="77777777" w:rsidR="003C00F0" w:rsidRPr="00485FD5" w:rsidRDefault="003C00F0" w:rsidP="003C00F0">
      <w:r w:rsidRPr="00485FD5">
        <w:rPr>
          <w:rStyle w:val="HideTWBExt"/>
          <w:noProof w:val="0"/>
        </w:rPr>
        <w:t>&lt;/RepeatBlock-By&gt;</w:t>
      </w:r>
    </w:p>
    <w:p w14:paraId="635859A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F733913" w14:textId="77777777" w:rsidR="003C00F0" w:rsidRPr="00485FD5" w:rsidRDefault="003C00F0" w:rsidP="003C00F0">
      <w:pPr>
        <w:pStyle w:val="NormalBold"/>
      </w:pPr>
      <w:r w:rsidRPr="00485FD5">
        <w:rPr>
          <w:rStyle w:val="HideTWBExt"/>
          <w:b w:val="0"/>
          <w:noProof w:val="0"/>
        </w:rPr>
        <w:t>&lt;Article&gt;</w:t>
      </w:r>
      <w:r w:rsidRPr="00485FD5">
        <w:t>Članak 17. – stavak 2.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CEA004D" w14:textId="77777777" w:rsidTr="0044196D">
        <w:trPr>
          <w:jc w:val="center"/>
        </w:trPr>
        <w:tc>
          <w:tcPr>
            <w:tcW w:w="9752" w:type="dxa"/>
            <w:gridSpan w:val="2"/>
          </w:tcPr>
          <w:p w14:paraId="1261619A" w14:textId="77777777" w:rsidR="003C00F0" w:rsidRPr="00485FD5" w:rsidRDefault="003C00F0" w:rsidP="0044196D">
            <w:pPr>
              <w:keepNext/>
            </w:pPr>
          </w:p>
        </w:tc>
      </w:tr>
      <w:tr w:rsidR="003C00F0" w:rsidRPr="00485FD5" w14:paraId="59D276B5" w14:textId="77777777" w:rsidTr="0044196D">
        <w:trPr>
          <w:jc w:val="center"/>
        </w:trPr>
        <w:tc>
          <w:tcPr>
            <w:tcW w:w="4876" w:type="dxa"/>
            <w:hideMark/>
          </w:tcPr>
          <w:p w14:paraId="781A5C04" w14:textId="77777777" w:rsidR="003C00F0" w:rsidRPr="00485FD5" w:rsidRDefault="003C00F0" w:rsidP="0044196D">
            <w:pPr>
              <w:pStyle w:val="ColumnHeading"/>
              <w:keepNext/>
            </w:pPr>
            <w:r w:rsidRPr="00485FD5">
              <w:t>Tekst koji je predložila Komisija</w:t>
            </w:r>
          </w:p>
        </w:tc>
        <w:tc>
          <w:tcPr>
            <w:tcW w:w="4876" w:type="dxa"/>
            <w:hideMark/>
          </w:tcPr>
          <w:p w14:paraId="264901B0" w14:textId="77777777" w:rsidR="003C00F0" w:rsidRPr="00485FD5" w:rsidRDefault="003C00F0" w:rsidP="0044196D">
            <w:pPr>
              <w:pStyle w:val="ColumnHeading"/>
              <w:keepNext/>
            </w:pPr>
            <w:r w:rsidRPr="00485FD5">
              <w:t>Izmjena</w:t>
            </w:r>
          </w:p>
        </w:tc>
      </w:tr>
      <w:tr w:rsidR="003C00F0" w:rsidRPr="00485FD5" w14:paraId="33848EC7" w14:textId="77777777" w:rsidTr="0044196D">
        <w:trPr>
          <w:jc w:val="center"/>
        </w:trPr>
        <w:tc>
          <w:tcPr>
            <w:tcW w:w="4876" w:type="dxa"/>
            <w:hideMark/>
          </w:tcPr>
          <w:p w14:paraId="7A20D950" w14:textId="77777777" w:rsidR="003C00F0" w:rsidRPr="00485FD5" w:rsidRDefault="003C00F0" w:rsidP="0044196D">
            <w:pPr>
              <w:pStyle w:val="Normal6"/>
            </w:pPr>
            <w:r w:rsidRPr="00485FD5">
              <w:t>2.</w:t>
            </w:r>
            <w:r w:rsidRPr="00485FD5">
              <w:tab/>
              <w:t xml:space="preserve">Ne dovodeći u pitanje posebne uvjete zadržavanja propisane člancima 10. i 11., države članice u vezi sa smještajem iz stavka 1. točaka (a), (b) i (c) ovog članka </w:t>
            </w:r>
            <w:r w:rsidRPr="00485FD5">
              <w:rPr>
                <w:b/>
                <w:i/>
              </w:rPr>
              <w:t>osiguravaju</w:t>
            </w:r>
            <w:r w:rsidRPr="00485FD5">
              <w:t xml:space="preserve"> da:</w:t>
            </w:r>
          </w:p>
        </w:tc>
        <w:tc>
          <w:tcPr>
            <w:tcW w:w="4876" w:type="dxa"/>
            <w:hideMark/>
          </w:tcPr>
          <w:p w14:paraId="593DD0EA" w14:textId="77777777" w:rsidR="003C00F0" w:rsidRPr="00485FD5" w:rsidRDefault="003C00F0" w:rsidP="0044196D">
            <w:pPr>
              <w:pStyle w:val="Normal6"/>
              <w:rPr>
                <w:szCs w:val="24"/>
              </w:rPr>
            </w:pPr>
            <w:r w:rsidRPr="00485FD5">
              <w:t>2.</w:t>
            </w:r>
            <w:r w:rsidRPr="00485FD5">
              <w:tab/>
              <w:t xml:space="preserve">Ne dovodeći u pitanje posebne uvjete zadržavanja propisane člancima 10. i 11., države članice u vezi sa smještajem iz stavka 1. točaka (a), (b) i (c) ovog članka </w:t>
            </w:r>
            <w:r w:rsidRPr="00485FD5">
              <w:rPr>
                <w:b/>
                <w:i/>
              </w:rPr>
              <w:t>mogu osigurati</w:t>
            </w:r>
            <w:r w:rsidRPr="00485FD5">
              <w:t xml:space="preserve"> da:</w:t>
            </w:r>
          </w:p>
        </w:tc>
      </w:tr>
    </w:tbl>
    <w:p w14:paraId="7F66461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19C3D2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1E37FDA"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7FAC90E1" w14:textId="77777777" w:rsidR="003C00F0" w:rsidRPr="00485FD5" w:rsidRDefault="003C00F0" w:rsidP="003C00F0">
      <w:r w:rsidRPr="00485FD5">
        <w:rPr>
          <w:rStyle w:val="HideTWBExt"/>
          <w:noProof w:val="0"/>
        </w:rPr>
        <w:t>&lt;/AmendB&gt;</w:t>
      </w:r>
    </w:p>
    <w:p w14:paraId="2DC38A2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372</w:t>
      </w:r>
      <w:r w:rsidRPr="00485FD5">
        <w:rPr>
          <w:rStyle w:val="HideTWBExt"/>
          <w:b w:val="0"/>
          <w:noProof w:val="0"/>
        </w:rPr>
        <w:t>&lt;/NumAmB&gt;</w:t>
      </w:r>
    </w:p>
    <w:p w14:paraId="419716BD"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C502913" w14:textId="77777777" w:rsidR="003C00F0" w:rsidRPr="00485FD5" w:rsidRDefault="003C00F0" w:rsidP="003C00F0">
      <w:r w:rsidRPr="00485FD5">
        <w:rPr>
          <w:rStyle w:val="HideTWBExt"/>
          <w:noProof w:val="0"/>
        </w:rPr>
        <w:t>&lt;/RepeatBlock-By&gt;</w:t>
      </w:r>
    </w:p>
    <w:p w14:paraId="0A44A4A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66C8F74" w14:textId="77777777" w:rsidR="003C00F0" w:rsidRPr="00485FD5" w:rsidRDefault="003C00F0" w:rsidP="003C00F0">
      <w:pPr>
        <w:pStyle w:val="NormalBold"/>
      </w:pPr>
      <w:r w:rsidRPr="00485FD5">
        <w:rPr>
          <w:rStyle w:val="HideTWBExt"/>
          <w:b w:val="0"/>
          <w:noProof w:val="0"/>
        </w:rPr>
        <w:t>&lt;Article&gt;</w:t>
      </w:r>
      <w:r w:rsidRPr="00485FD5">
        <w:t>Članak 17. – stavak 2.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0F08530" w14:textId="77777777" w:rsidTr="0044196D">
        <w:trPr>
          <w:jc w:val="center"/>
        </w:trPr>
        <w:tc>
          <w:tcPr>
            <w:tcW w:w="9752" w:type="dxa"/>
            <w:gridSpan w:val="2"/>
          </w:tcPr>
          <w:p w14:paraId="0DC81C40" w14:textId="77777777" w:rsidR="003C00F0" w:rsidRPr="00485FD5" w:rsidRDefault="003C00F0" w:rsidP="0044196D">
            <w:pPr>
              <w:keepNext/>
            </w:pPr>
          </w:p>
        </w:tc>
      </w:tr>
      <w:tr w:rsidR="003C00F0" w:rsidRPr="00485FD5" w14:paraId="5777545E" w14:textId="77777777" w:rsidTr="0044196D">
        <w:trPr>
          <w:jc w:val="center"/>
        </w:trPr>
        <w:tc>
          <w:tcPr>
            <w:tcW w:w="4876" w:type="dxa"/>
            <w:hideMark/>
          </w:tcPr>
          <w:p w14:paraId="36325648" w14:textId="77777777" w:rsidR="003C00F0" w:rsidRPr="00485FD5" w:rsidRDefault="003C00F0" w:rsidP="0044196D">
            <w:pPr>
              <w:pStyle w:val="ColumnHeading"/>
              <w:keepNext/>
            </w:pPr>
            <w:r w:rsidRPr="00485FD5">
              <w:t>Tekst koji je predložila Komisija</w:t>
            </w:r>
          </w:p>
        </w:tc>
        <w:tc>
          <w:tcPr>
            <w:tcW w:w="4876" w:type="dxa"/>
            <w:hideMark/>
          </w:tcPr>
          <w:p w14:paraId="4424EBD0" w14:textId="77777777" w:rsidR="003C00F0" w:rsidRPr="00485FD5" w:rsidRDefault="003C00F0" w:rsidP="0044196D">
            <w:pPr>
              <w:pStyle w:val="ColumnHeading"/>
              <w:keepNext/>
            </w:pPr>
            <w:r w:rsidRPr="00485FD5">
              <w:t>Izmjena</w:t>
            </w:r>
          </w:p>
        </w:tc>
      </w:tr>
      <w:tr w:rsidR="003C00F0" w:rsidRPr="00485FD5" w14:paraId="250C9E39" w14:textId="77777777" w:rsidTr="0044196D">
        <w:trPr>
          <w:jc w:val="center"/>
        </w:trPr>
        <w:tc>
          <w:tcPr>
            <w:tcW w:w="4876" w:type="dxa"/>
            <w:hideMark/>
          </w:tcPr>
          <w:p w14:paraId="17EC70C5" w14:textId="77777777" w:rsidR="003C00F0" w:rsidRPr="00485FD5" w:rsidRDefault="003C00F0" w:rsidP="0044196D">
            <w:pPr>
              <w:pStyle w:val="Normal6"/>
            </w:pPr>
            <w:r w:rsidRPr="00485FD5">
              <w:t>(b)</w:t>
            </w:r>
            <w:r w:rsidRPr="00485FD5">
              <w:tab/>
              <w:t>podnositelji zahtjeva imaju mogućnost komuniciranja s rođacima, pravnim savjetnicima ili drugim savjetnicima, predstavnicima UNHCR-a</w:t>
            </w:r>
            <w:r w:rsidRPr="00485FD5">
              <w:rPr>
                <w:b/>
                <w:i/>
              </w:rPr>
              <w:t xml:space="preserve"> te drugim relevantnim nacionalnim, međunarodnim i nevladinim organizacijama i tijelima;</w:t>
            </w:r>
          </w:p>
        </w:tc>
        <w:tc>
          <w:tcPr>
            <w:tcW w:w="4876" w:type="dxa"/>
            <w:hideMark/>
          </w:tcPr>
          <w:p w14:paraId="64AEE824" w14:textId="77777777" w:rsidR="003C00F0" w:rsidRPr="00485FD5" w:rsidRDefault="003C00F0" w:rsidP="0044196D">
            <w:pPr>
              <w:pStyle w:val="Normal6"/>
              <w:rPr>
                <w:szCs w:val="24"/>
              </w:rPr>
            </w:pPr>
            <w:r w:rsidRPr="00485FD5">
              <w:t>(b)</w:t>
            </w:r>
            <w:r w:rsidRPr="00485FD5">
              <w:tab/>
              <w:t>podnositelji zahtjeva imaju mogućnost komuniciranja s rođacima, pravnim savjetnicima ili drugim savjetnicima, predstavnicima UNHCR-a</w:t>
            </w:r>
            <w:r w:rsidRPr="00485FD5">
              <w:rPr>
                <w:b/>
                <w:i/>
              </w:rPr>
              <w:t>.</w:t>
            </w:r>
          </w:p>
        </w:tc>
      </w:tr>
    </w:tbl>
    <w:p w14:paraId="701EAED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4259E6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239E541" w14:textId="77777777" w:rsidR="003C00F0" w:rsidRPr="00485FD5" w:rsidRDefault="003C00F0" w:rsidP="003C00F0">
      <w:pPr>
        <w:pStyle w:val="Normal12Italic"/>
        <w:rPr>
          <w:noProof w:val="0"/>
        </w:rPr>
      </w:pPr>
      <w:r w:rsidRPr="00485FD5">
        <w:rPr>
          <w:noProof w:val="0"/>
        </w:rPr>
        <w:t>Mnogi nacionalni i međunarodni subjekti i nevladine organizacije imaju pristran pogled na postupak traženja azila. Stoga je neophodno da oni nisu uključeni u postupak traženja azila kako bi se zajamčilo njegovo ispravno funkcioniranje.</w:t>
      </w:r>
    </w:p>
    <w:p w14:paraId="521CA54F" w14:textId="77777777" w:rsidR="003C00F0" w:rsidRPr="00485FD5" w:rsidRDefault="003C00F0" w:rsidP="003C00F0">
      <w:r w:rsidRPr="00485FD5">
        <w:rPr>
          <w:rStyle w:val="HideTWBExt"/>
          <w:noProof w:val="0"/>
        </w:rPr>
        <w:t>&lt;/AmendB&gt;</w:t>
      </w:r>
    </w:p>
    <w:p w14:paraId="0ED081D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373</w:t>
      </w:r>
      <w:r w:rsidRPr="00485FD5">
        <w:rPr>
          <w:rStyle w:val="HideTWBExt"/>
          <w:b w:val="0"/>
          <w:noProof w:val="0"/>
        </w:rPr>
        <w:t>&lt;/NumAmB&gt;</w:t>
      </w:r>
    </w:p>
    <w:p w14:paraId="7011052A"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8001F15" w14:textId="77777777" w:rsidR="003C00F0" w:rsidRPr="00485FD5" w:rsidRDefault="003C00F0" w:rsidP="003C00F0">
      <w:r w:rsidRPr="00485FD5">
        <w:rPr>
          <w:rStyle w:val="HideTWBExt"/>
          <w:noProof w:val="0"/>
        </w:rPr>
        <w:t>&lt;/RepeatBlock-By&gt;</w:t>
      </w:r>
    </w:p>
    <w:p w14:paraId="17B5482A"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209E3D70" w14:textId="77777777" w:rsidR="003C00F0" w:rsidRPr="00485FD5" w:rsidRDefault="003C00F0" w:rsidP="003C00F0">
      <w:pPr>
        <w:pStyle w:val="NormalBold"/>
      </w:pPr>
      <w:r w:rsidRPr="00485FD5">
        <w:rPr>
          <w:rStyle w:val="HideTWBExt"/>
          <w:b w:val="0"/>
          <w:noProof w:val="0"/>
        </w:rPr>
        <w:t>&lt;Article&gt;</w:t>
      </w:r>
      <w:r w:rsidRPr="00485FD5">
        <w:t>Članak 17. – stavak 2.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C35175B" w14:textId="77777777" w:rsidTr="0044196D">
        <w:trPr>
          <w:jc w:val="center"/>
        </w:trPr>
        <w:tc>
          <w:tcPr>
            <w:tcW w:w="9752" w:type="dxa"/>
            <w:gridSpan w:val="2"/>
          </w:tcPr>
          <w:p w14:paraId="71A7C4C8" w14:textId="77777777" w:rsidR="003C00F0" w:rsidRPr="00485FD5" w:rsidRDefault="003C00F0" w:rsidP="0044196D">
            <w:pPr>
              <w:keepNext/>
            </w:pPr>
          </w:p>
        </w:tc>
      </w:tr>
      <w:tr w:rsidR="003C00F0" w:rsidRPr="00485FD5" w14:paraId="750911B3" w14:textId="77777777" w:rsidTr="0044196D">
        <w:trPr>
          <w:jc w:val="center"/>
        </w:trPr>
        <w:tc>
          <w:tcPr>
            <w:tcW w:w="4876" w:type="dxa"/>
            <w:hideMark/>
          </w:tcPr>
          <w:p w14:paraId="2BCDCAB6" w14:textId="77777777" w:rsidR="003C00F0" w:rsidRPr="00485FD5" w:rsidRDefault="003C00F0" w:rsidP="0044196D">
            <w:pPr>
              <w:pStyle w:val="ColumnHeading"/>
              <w:keepNext/>
            </w:pPr>
            <w:r w:rsidRPr="00485FD5">
              <w:t>Tekst koji je predložila Komisija</w:t>
            </w:r>
          </w:p>
        </w:tc>
        <w:tc>
          <w:tcPr>
            <w:tcW w:w="4876" w:type="dxa"/>
            <w:hideMark/>
          </w:tcPr>
          <w:p w14:paraId="10E67AFE" w14:textId="77777777" w:rsidR="003C00F0" w:rsidRPr="00485FD5" w:rsidRDefault="003C00F0" w:rsidP="0044196D">
            <w:pPr>
              <w:pStyle w:val="ColumnHeading"/>
              <w:keepNext/>
            </w:pPr>
            <w:r w:rsidRPr="00485FD5">
              <w:t>Izmjena</w:t>
            </w:r>
          </w:p>
        </w:tc>
      </w:tr>
      <w:tr w:rsidR="003C00F0" w:rsidRPr="00485FD5" w14:paraId="737FBD79" w14:textId="77777777" w:rsidTr="0044196D">
        <w:trPr>
          <w:jc w:val="center"/>
        </w:trPr>
        <w:tc>
          <w:tcPr>
            <w:tcW w:w="4876" w:type="dxa"/>
            <w:hideMark/>
          </w:tcPr>
          <w:p w14:paraId="77F8FF67" w14:textId="77777777" w:rsidR="003C00F0" w:rsidRPr="00485FD5" w:rsidRDefault="003C00F0" w:rsidP="0044196D">
            <w:pPr>
              <w:pStyle w:val="Normal6"/>
            </w:pPr>
            <w:r w:rsidRPr="00485FD5">
              <w:t>(c)</w:t>
            </w:r>
            <w:r w:rsidRPr="00485FD5">
              <w:tab/>
              <w:t xml:space="preserve">se članovima obitelji, pravnim savjetnicima ili drugim savjetnicima, predstavnicima UNHCR-a </w:t>
            </w:r>
            <w:r w:rsidRPr="00485FD5">
              <w:rPr>
                <w:b/>
                <w:i/>
              </w:rPr>
              <w:t xml:space="preserve">te drugim relevantnim nevladinim organizacijama koje je dotična država članica priznala, </w:t>
            </w:r>
            <w:r w:rsidRPr="00485FD5">
              <w:t>osigura pristup da mogu pomoći podnositeljima zahtjeva. Ograničenja takva pristupa mogu se odrediti samo zbog sigurnosti prostorija i podnositelja zahtjeva.</w:t>
            </w:r>
          </w:p>
        </w:tc>
        <w:tc>
          <w:tcPr>
            <w:tcW w:w="4876" w:type="dxa"/>
            <w:hideMark/>
          </w:tcPr>
          <w:p w14:paraId="266B0A88" w14:textId="77777777" w:rsidR="003C00F0" w:rsidRPr="00485FD5" w:rsidRDefault="003C00F0" w:rsidP="0044196D">
            <w:pPr>
              <w:pStyle w:val="Normal6"/>
              <w:rPr>
                <w:szCs w:val="24"/>
              </w:rPr>
            </w:pPr>
            <w:r w:rsidRPr="00485FD5">
              <w:t>(c)</w:t>
            </w:r>
            <w:r w:rsidRPr="00485FD5">
              <w:tab/>
              <w:t>se članovima obitelji, pravnim savjetnicima ili drugim savjetnicima, predstavnicima UNHCR-a osigura pristup da mogu pomoći podnositeljima zahtjeva. Ograničenja takva pristupa mogu se odrediti samo zbog sigurnosti prostorija i podnositelja zahtjeva.</w:t>
            </w:r>
          </w:p>
        </w:tc>
      </w:tr>
    </w:tbl>
    <w:p w14:paraId="0694C26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3F264D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513AF99" w14:textId="77777777" w:rsidR="003C00F0" w:rsidRPr="00485FD5" w:rsidRDefault="003C00F0" w:rsidP="003C00F0">
      <w:pPr>
        <w:pStyle w:val="Normal12Italic"/>
        <w:rPr>
          <w:noProof w:val="0"/>
        </w:rPr>
      </w:pPr>
      <w:r w:rsidRPr="00485FD5">
        <w:rPr>
          <w:noProof w:val="0"/>
        </w:rPr>
        <w:t>Mnoge poznate nevladine organizacije aktivno doprinose stvaranju pomutnje i ometanju efikasnog postupka traženja azila. Stoga nije preporučljivo uključiti ih u taj postupak.</w:t>
      </w:r>
    </w:p>
    <w:p w14:paraId="6F446775" w14:textId="77777777" w:rsidR="003C00F0" w:rsidRPr="00485FD5" w:rsidRDefault="003C00F0" w:rsidP="003C00F0">
      <w:r w:rsidRPr="00485FD5">
        <w:rPr>
          <w:rStyle w:val="HideTWBExt"/>
          <w:noProof w:val="0"/>
        </w:rPr>
        <w:t>&lt;/AmendB&gt;</w:t>
      </w:r>
    </w:p>
    <w:p w14:paraId="6D275BC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374</w:t>
      </w:r>
      <w:r w:rsidRPr="00485FD5">
        <w:rPr>
          <w:rStyle w:val="HideTWBExt"/>
          <w:b w:val="0"/>
          <w:noProof w:val="0"/>
        </w:rPr>
        <w:t>&lt;/NumAmB&gt;</w:t>
      </w:r>
    </w:p>
    <w:p w14:paraId="19F93FE8"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A1573F0" w14:textId="77777777" w:rsidR="003C00F0" w:rsidRPr="00485FD5" w:rsidRDefault="003C00F0" w:rsidP="003C00F0">
      <w:r w:rsidRPr="00485FD5">
        <w:rPr>
          <w:rStyle w:val="HideTWBExt"/>
          <w:noProof w:val="0"/>
        </w:rPr>
        <w:t>&lt;/RepeatBlock-By&gt;</w:t>
      </w:r>
    </w:p>
    <w:p w14:paraId="740D6AB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1C30475" w14:textId="77777777" w:rsidR="003C00F0" w:rsidRPr="00485FD5" w:rsidRDefault="003C00F0" w:rsidP="003C00F0">
      <w:pPr>
        <w:pStyle w:val="NormalBold"/>
      </w:pPr>
      <w:r w:rsidRPr="00485FD5">
        <w:rPr>
          <w:rStyle w:val="HideTWBExt"/>
          <w:b w:val="0"/>
          <w:noProof w:val="0"/>
        </w:rPr>
        <w:t>&lt;Article&gt;</w:t>
      </w:r>
      <w:r w:rsidRPr="00485FD5">
        <w:t>Članak 17.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FA500F0" w14:textId="77777777" w:rsidTr="0044196D">
        <w:trPr>
          <w:jc w:val="center"/>
        </w:trPr>
        <w:tc>
          <w:tcPr>
            <w:tcW w:w="9752" w:type="dxa"/>
            <w:gridSpan w:val="2"/>
          </w:tcPr>
          <w:p w14:paraId="718ED597" w14:textId="77777777" w:rsidR="003C00F0" w:rsidRPr="00485FD5" w:rsidRDefault="003C00F0" w:rsidP="0044196D">
            <w:pPr>
              <w:keepNext/>
            </w:pPr>
          </w:p>
        </w:tc>
      </w:tr>
      <w:tr w:rsidR="003C00F0" w:rsidRPr="00485FD5" w14:paraId="42E64ADA" w14:textId="77777777" w:rsidTr="0044196D">
        <w:trPr>
          <w:jc w:val="center"/>
        </w:trPr>
        <w:tc>
          <w:tcPr>
            <w:tcW w:w="4876" w:type="dxa"/>
            <w:hideMark/>
          </w:tcPr>
          <w:p w14:paraId="4821AD10" w14:textId="77777777" w:rsidR="003C00F0" w:rsidRPr="00485FD5" w:rsidRDefault="003C00F0" w:rsidP="0044196D">
            <w:pPr>
              <w:pStyle w:val="ColumnHeading"/>
              <w:keepNext/>
            </w:pPr>
            <w:r w:rsidRPr="00485FD5">
              <w:t>Tekst koji je predložila Komisija</w:t>
            </w:r>
          </w:p>
        </w:tc>
        <w:tc>
          <w:tcPr>
            <w:tcW w:w="4876" w:type="dxa"/>
            <w:hideMark/>
          </w:tcPr>
          <w:p w14:paraId="4EF9094A" w14:textId="77777777" w:rsidR="003C00F0" w:rsidRPr="00485FD5" w:rsidRDefault="003C00F0" w:rsidP="0044196D">
            <w:pPr>
              <w:pStyle w:val="ColumnHeading"/>
              <w:keepNext/>
            </w:pPr>
            <w:r w:rsidRPr="00485FD5">
              <w:t>Izmjena</w:t>
            </w:r>
          </w:p>
        </w:tc>
      </w:tr>
      <w:tr w:rsidR="003C00F0" w:rsidRPr="00485FD5" w14:paraId="14302966" w14:textId="77777777" w:rsidTr="0044196D">
        <w:trPr>
          <w:jc w:val="center"/>
        </w:trPr>
        <w:tc>
          <w:tcPr>
            <w:tcW w:w="4876" w:type="dxa"/>
            <w:hideMark/>
          </w:tcPr>
          <w:p w14:paraId="17D26769" w14:textId="5EB10606" w:rsidR="003C00F0" w:rsidRPr="00485FD5" w:rsidRDefault="003C00F0" w:rsidP="0044196D">
            <w:pPr>
              <w:pStyle w:val="Normal6"/>
            </w:pPr>
            <w:r w:rsidRPr="00485FD5">
              <w:t>3.</w:t>
            </w:r>
            <w:r w:rsidRPr="00485FD5">
              <w:tab/>
              <w:t>Države članice uzimaju u obzir pitanja povezana sa spolom i dobi te položajem podnositelja zahtjeva  s posebnim potrebama u vezi s prihvatom pri osiguravanju materijalnih uvjeta prihvata .</w:t>
            </w:r>
          </w:p>
        </w:tc>
        <w:tc>
          <w:tcPr>
            <w:tcW w:w="4876" w:type="dxa"/>
            <w:hideMark/>
          </w:tcPr>
          <w:p w14:paraId="7DD5F54B" w14:textId="4840EADF" w:rsidR="003C00F0" w:rsidRPr="00485FD5" w:rsidRDefault="003C00F0" w:rsidP="0044196D">
            <w:pPr>
              <w:pStyle w:val="Normal6"/>
              <w:rPr>
                <w:szCs w:val="24"/>
              </w:rPr>
            </w:pPr>
            <w:r w:rsidRPr="00485FD5">
              <w:t>3.</w:t>
            </w:r>
            <w:r w:rsidRPr="00485FD5">
              <w:tab/>
              <w:t>Države članice uzimaju u obzir pitanja povezana sa spolom i dobi te položajem podnositelja zahtjeva  s posebnim potrebama u vezi s prihvatom pri osiguravanju materijalnih uvjeta prihvata .</w:t>
            </w:r>
            <w:r w:rsidRPr="00485FD5">
              <w:rPr>
                <w:b/>
                <w:i/>
              </w:rPr>
              <w:t xml:space="preserve"> No postupanje prema podnositeljima zahtjeva ne smije biti povoljnije od načelnog postupanja prema rezidentima i državljanima države članice u sličnim situacijama i pitanjima.</w:t>
            </w:r>
          </w:p>
        </w:tc>
      </w:tr>
    </w:tbl>
    <w:p w14:paraId="16B0D7F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95900A2"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067A16A7" w14:textId="77777777" w:rsidR="003C00F0" w:rsidRPr="00485FD5" w:rsidRDefault="003C00F0" w:rsidP="003C00F0">
      <w:pPr>
        <w:pStyle w:val="Normal12Italic"/>
        <w:rPr>
          <w:noProof w:val="0"/>
        </w:rPr>
      </w:pPr>
      <w:r w:rsidRPr="00485FD5">
        <w:rPr>
          <w:noProof w:val="0"/>
        </w:rPr>
        <w:t>Kako bi se zajamčilo povjerenje javnosti u imigracijsku politiku, osobe koje traže međunarodnu zaštitu ne bi smjele imati pravo na poseban tretman od strane vlasti.</w:t>
      </w:r>
    </w:p>
    <w:p w14:paraId="14C3C94E" w14:textId="77777777" w:rsidR="003C00F0" w:rsidRPr="00485FD5" w:rsidRDefault="003C00F0" w:rsidP="003C00F0">
      <w:r w:rsidRPr="00485FD5">
        <w:rPr>
          <w:rStyle w:val="HideTWBExt"/>
          <w:noProof w:val="0"/>
        </w:rPr>
        <w:t>&lt;/AmendB&gt;</w:t>
      </w:r>
    </w:p>
    <w:p w14:paraId="1F607EA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375</w:t>
      </w:r>
      <w:r w:rsidRPr="00485FD5">
        <w:rPr>
          <w:rStyle w:val="HideTWBExt"/>
          <w:b w:val="0"/>
          <w:noProof w:val="0"/>
        </w:rPr>
        <w:t>&lt;/NumAmB&gt;</w:t>
      </w:r>
    </w:p>
    <w:p w14:paraId="53E8A051"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1E5B2BBA" w14:textId="77777777" w:rsidR="003C00F0" w:rsidRPr="00485FD5" w:rsidRDefault="003C00F0" w:rsidP="003C00F0">
      <w:r w:rsidRPr="00485FD5">
        <w:rPr>
          <w:rStyle w:val="HideTWBExt"/>
          <w:noProof w:val="0"/>
        </w:rPr>
        <w:t>&lt;/RepeatBlock-By&gt;</w:t>
      </w:r>
    </w:p>
    <w:p w14:paraId="2AA9526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CCB902A" w14:textId="77777777" w:rsidR="003C00F0" w:rsidRPr="00485FD5" w:rsidRDefault="003C00F0" w:rsidP="003C00F0">
      <w:pPr>
        <w:pStyle w:val="NormalBold"/>
      </w:pPr>
      <w:r w:rsidRPr="00485FD5">
        <w:rPr>
          <w:rStyle w:val="HideTWBExt"/>
          <w:b w:val="0"/>
          <w:noProof w:val="0"/>
        </w:rPr>
        <w:t>&lt;Article&gt;</w:t>
      </w:r>
      <w:r w:rsidRPr="00485FD5">
        <w:t>Članak 17.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B3FED6E" w14:textId="77777777" w:rsidTr="0044196D">
        <w:trPr>
          <w:jc w:val="center"/>
        </w:trPr>
        <w:tc>
          <w:tcPr>
            <w:tcW w:w="9752" w:type="dxa"/>
            <w:gridSpan w:val="2"/>
          </w:tcPr>
          <w:p w14:paraId="6866650F" w14:textId="77777777" w:rsidR="003C00F0" w:rsidRPr="00485FD5" w:rsidRDefault="003C00F0" w:rsidP="0044196D">
            <w:pPr>
              <w:keepNext/>
            </w:pPr>
          </w:p>
        </w:tc>
      </w:tr>
      <w:tr w:rsidR="003C00F0" w:rsidRPr="00485FD5" w14:paraId="1242EE25" w14:textId="77777777" w:rsidTr="0044196D">
        <w:trPr>
          <w:jc w:val="center"/>
        </w:trPr>
        <w:tc>
          <w:tcPr>
            <w:tcW w:w="4876" w:type="dxa"/>
            <w:hideMark/>
          </w:tcPr>
          <w:p w14:paraId="1E846DE7" w14:textId="77777777" w:rsidR="003C00F0" w:rsidRPr="00485FD5" w:rsidRDefault="003C00F0" w:rsidP="0044196D">
            <w:pPr>
              <w:pStyle w:val="ColumnHeading"/>
              <w:keepNext/>
            </w:pPr>
            <w:r w:rsidRPr="00485FD5">
              <w:t>Tekst koji je predložila Komisija</w:t>
            </w:r>
          </w:p>
        </w:tc>
        <w:tc>
          <w:tcPr>
            <w:tcW w:w="4876" w:type="dxa"/>
            <w:hideMark/>
          </w:tcPr>
          <w:p w14:paraId="597901B2" w14:textId="77777777" w:rsidR="003C00F0" w:rsidRPr="00485FD5" w:rsidRDefault="003C00F0" w:rsidP="0044196D">
            <w:pPr>
              <w:pStyle w:val="ColumnHeading"/>
              <w:keepNext/>
            </w:pPr>
            <w:r w:rsidRPr="00485FD5">
              <w:t>Izmjena</w:t>
            </w:r>
          </w:p>
        </w:tc>
      </w:tr>
      <w:tr w:rsidR="003C00F0" w:rsidRPr="00485FD5" w14:paraId="56DFF1E9" w14:textId="77777777" w:rsidTr="0044196D">
        <w:trPr>
          <w:jc w:val="center"/>
        </w:trPr>
        <w:tc>
          <w:tcPr>
            <w:tcW w:w="4876" w:type="dxa"/>
            <w:hideMark/>
          </w:tcPr>
          <w:p w14:paraId="2CB6CB2C" w14:textId="7D7F4CEB" w:rsidR="003C00F0" w:rsidRPr="00485FD5" w:rsidRDefault="003C00F0" w:rsidP="0044196D">
            <w:pPr>
              <w:pStyle w:val="Normal6"/>
            </w:pPr>
            <w:r w:rsidRPr="00485FD5">
              <w:t>3.</w:t>
            </w:r>
            <w:r w:rsidRPr="00485FD5">
              <w:tab/>
              <w:t xml:space="preserve">Države članice </w:t>
            </w:r>
            <w:r w:rsidRPr="00485FD5">
              <w:rPr>
                <w:b/>
                <w:i/>
              </w:rPr>
              <w:t>uzimaju</w:t>
            </w:r>
            <w:r w:rsidRPr="00485FD5">
              <w:t xml:space="preserve"> u obzir pitanja povezana sa spolom i dobi te položajem podnositelja zahtjeva  s posebnim potrebama u vezi s prihvatom pri osiguravanju materijalnih uvjeta prihvata .</w:t>
            </w:r>
          </w:p>
        </w:tc>
        <w:tc>
          <w:tcPr>
            <w:tcW w:w="4876" w:type="dxa"/>
            <w:hideMark/>
          </w:tcPr>
          <w:p w14:paraId="7B9D26A1" w14:textId="77777777" w:rsidR="003C00F0" w:rsidRPr="00485FD5" w:rsidRDefault="003C00F0" w:rsidP="0044196D">
            <w:pPr>
              <w:pStyle w:val="Normal6"/>
              <w:rPr>
                <w:szCs w:val="24"/>
              </w:rPr>
            </w:pPr>
            <w:r w:rsidRPr="00485FD5">
              <w:t>3.</w:t>
            </w:r>
            <w:r w:rsidRPr="00485FD5">
              <w:tab/>
              <w:t xml:space="preserve">Države članice </w:t>
            </w:r>
            <w:r w:rsidRPr="00485FD5">
              <w:rPr>
                <w:b/>
                <w:i/>
              </w:rPr>
              <w:t>mogu</w:t>
            </w:r>
            <w:r w:rsidRPr="00485FD5">
              <w:t xml:space="preserve"> u obzir</w:t>
            </w:r>
            <w:r w:rsidRPr="00485FD5">
              <w:rPr>
                <w:b/>
                <w:i/>
              </w:rPr>
              <w:t xml:space="preserve"> uzeti</w:t>
            </w:r>
            <w:r w:rsidRPr="00485FD5">
              <w:t xml:space="preserve"> pitanja povezana sa spolom i dobi te položajem podnositelja zahtjeva s posebnim potrebama u vezi s prihvatom pri osiguravanju materijalnih uvjeta prihvata.</w:t>
            </w:r>
          </w:p>
        </w:tc>
      </w:tr>
    </w:tbl>
    <w:p w14:paraId="6850688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FC82BE2"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D48798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106C318D" w14:textId="77777777" w:rsidR="003C00F0" w:rsidRPr="00485FD5" w:rsidRDefault="003C00F0" w:rsidP="003C00F0">
      <w:r w:rsidRPr="00485FD5">
        <w:rPr>
          <w:rStyle w:val="HideTWBExt"/>
          <w:noProof w:val="0"/>
        </w:rPr>
        <w:t>&lt;/AmendB&gt;</w:t>
      </w:r>
    </w:p>
    <w:p w14:paraId="3416596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376</w:t>
      </w:r>
      <w:r w:rsidRPr="00485FD5">
        <w:rPr>
          <w:rStyle w:val="HideTWBExt"/>
          <w:b w:val="0"/>
          <w:noProof w:val="0"/>
        </w:rPr>
        <w:t>&lt;/NumAmB&gt;</w:t>
      </w:r>
    </w:p>
    <w:p w14:paraId="5871839C" w14:textId="77777777" w:rsidR="003C00F0" w:rsidRPr="00485FD5" w:rsidRDefault="003C00F0" w:rsidP="003C00F0">
      <w:pPr>
        <w:pStyle w:val="NormalBold"/>
      </w:pPr>
      <w:r w:rsidRPr="00485FD5">
        <w:rPr>
          <w:rStyle w:val="HideTWBExt"/>
          <w:b w:val="0"/>
          <w:noProof w:val="0"/>
        </w:rPr>
        <w:t>&lt;RepeatBlock-By&gt;&lt;Members&gt;</w:t>
      </w:r>
      <w:r w:rsidRPr="00485FD5">
        <w:t>Ulrike Lunacek, Daniele Viotti</w:t>
      </w:r>
      <w:r w:rsidRPr="00485FD5">
        <w:rPr>
          <w:rStyle w:val="HideTWBExt"/>
          <w:b w:val="0"/>
          <w:noProof w:val="0"/>
        </w:rPr>
        <w:t>&lt;/Members&gt;</w:t>
      </w:r>
    </w:p>
    <w:p w14:paraId="15D2EFC9" w14:textId="77777777" w:rsidR="003C00F0" w:rsidRPr="00485FD5" w:rsidRDefault="003C00F0" w:rsidP="003C00F0">
      <w:r w:rsidRPr="00485FD5">
        <w:rPr>
          <w:rStyle w:val="HideTWBExt"/>
          <w:noProof w:val="0"/>
        </w:rPr>
        <w:t>&lt;/RepeatBlock-By&gt;</w:t>
      </w:r>
    </w:p>
    <w:p w14:paraId="5845AC0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3E4DF90" w14:textId="77777777" w:rsidR="003C00F0" w:rsidRPr="00485FD5" w:rsidRDefault="003C00F0" w:rsidP="003C00F0">
      <w:pPr>
        <w:pStyle w:val="NormalBold"/>
      </w:pPr>
      <w:r w:rsidRPr="00485FD5">
        <w:rPr>
          <w:rStyle w:val="HideTWBExt"/>
          <w:b w:val="0"/>
          <w:noProof w:val="0"/>
        </w:rPr>
        <w:t>&lt;Article&gt;</w:t>
      </w:r>
      <w:r w:rsidRPr="00485FD5">
        <w:t>Članak 17.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370F0B8" w14:textId="77777777" w:rsidTr="0044196D">
        <w:trPr>
          <w:jc w:val="center"/>
        </w:trPr>
        <w:tc>
          <w:tcPr>
            <w:tcW w:w="9752" w:type="dxa"/>
            <w:gridSpan w:val="2"/>
          </w:tcPr>
          <w:p w14:paraId="7E613D13" w14:textId="77777777" w:rsidR="003C00F0" w:rsidRPr="00485FD5" w:rsidRDefault="003C00F0" w:rsidP="0044196D">
            <w:pPr>
              <w:keepNext/>
            </w:pPr>
          </w:p>
        </w:tc>
      </w:tr>
      <w:tr w:rsidR="003C00F0" w:rsidRPr="00485FD5" w14:paraId="5268F8D9" w14:textId="77777777" w:rsidTr="0044196D">
        <w:trPr>
          <w:jc w:val="center"/>
        </w:trPr>
        <w:tc>
          <w:tcPr>
            <w:tcW w:w="4876" w:type="dxa"/>
            <w:hideMark/>
          </w:tcPr>
          <w:p w14:paraId="4ECFB58F" w14:textId="77777777" w:rsidR="003C00F0" w:rsidRPr="00485FD5" w:rsidRDefault="003C00F0" w:rsidP="0044196D">
            <w:pPr>
              <w:pStyle w:val="ColumnHeading"/>
              <w:keepNext/>
            </w:pPr>
            <w:r w:rsidRPr="00485FD5">
              <w:t>Tekst koji je predložila Komisija</w:t>
            </w:r>
          </w:p>
        </w:tc>
        <w:tc>
          <w:tcPr>
            <w:tcW w:w="4876" w:type="dxa"/>
            <w:hideMark/>
          </w:tcPr>
          <w:p w14:paraId="11750C63" w14:textId="77777777" w:rsidR="003C00F0" w:rsidRPr="00485FD5" w:rsidRDefault="003C00F0" w:rsidP="0044196D">
            <w:pPr>
              <w:pStyle w:val="ColumnHeading"/>
              <w:keepNext/>
            </w:pPr>
            <w:r w:rsidRPr="00485FD5">
              <w:t>Izmjena</w:t>
            </w:r>
          </w:p>
        </w:tc>
      </w:tr>
      <w:tr w:rsidR="003C00F0" w:rsidRPr="00485FD5" w14:paraId="23D22353" w14:textId="77777777" w:rsidTr="0044196D">
        <w:trPr>
          <w:jc w:val="center"/>
        </w:trPr>
        <w:tc>
          <w:tcPr>
            <w:tcW w:w="4876" w:type="dxa"/>
            <w:hideMark/>
          </w:tcPr>
          <w:p w14:paraId="201F703B" w14:textId="17B6C065" w:rsidR="003C00F0" w:rsidRPr="00485FD5" w:rsidRDefault="003C00F0" w:rsidP="0044196D">
            <w:pPr>
              <w:pStyle w:val="Normal6"/>
            </w:pPr>
            <w:r w:rsidRPr="00485FD5">
              <w:t>4.</w:t>
            </w:r>
            <w:r w:rsidRPr="00485FD5">
              <w:tab/>
            </w:r>
            <w:r w:rsidRPr="00485FD5">
              <w:rPr>
                <w:b/>
                <w:i/>
              </w:rPr>
              <w:t xml:space="preserve"> Kad</w:t>
            </w:r>
            <w:r w:rsidRPr="00485FD5">
              <w:t xml:space="preserve"> osiguravaju smještaj,</w:t>
            </w:r>
            <w:r w:rsidRPr="00485FD5">
              <w:rPr>
                <w:b/>
                <w:i/>
              </w:rPr>
              <w:t xml:space="preserve"> </w:t>
            </w:r>
            <w:r w:rsidRPr="00485FD5">
              <w:t xml:space="preserve"> države članice poduzimaju odgovarajuće mjere za sprečavanje napada i nasilja na temelju spola, uključujući seksualne napade i uznemiravanje .</w:t>
            </w:r>
          </w:p>
        </w:tc>
        <w:tc>
          <w:tcPr>
            <w:tcW w:w="4876" w:type="dxa"/>
            <w:hideMark/>
          </w:tcPr>
          <w:p w14:paraId="71214147" w14:textId="77777777" w:rsidR="003C00F0" w:rsidRPr="00485FD5" w:rsidRDefault="003C00F0" w:rsidP="0044196D">
            <w:pPr>
              <w:pStyle w:val="Normal6"/>
              <w:rPr>
                <w:szCs w:val="24"/>
              </w:rPr>
            </w:pPr>
            <w:r w:rsidRPr="00485FD5">
              <w:t>4.</w:t>
            </w:r>
            <w:r w:rsidRPr="00485FD5">
              <w:tab/>
            </w:r>
            <w:r w:rsidRPr="00485FD5">
              <w:rPr>
                <w:b/>
                <w:i/>
              </w:rPr>
              <w:t>Kad</w:t>
            </w:r>
            <w:r w:rsidRPr="00485FD5">
              <w:t xml:space="preserve"> osiguravaju smještaj, države članice poduzimaju odgovarajuće mjere za sprečavanje napada i nasilja na temelju spola, uključujući seksualne napade i uznemiravanje</w:t>
            </w:r>
            <w:r w:rsidRPr="00485FD5">
              <w:rPr>
                <w:b/>
                <w:i/>
              </w:rPr>
              <w:t xml:space="preserve"> kao i sve oblike nasilja počinjenog</w:t>
            </w:r>
            <w:r w:rsidRPr="00485FD5">
              <w:t xml:space="preserve"> </w:t>
            </w:r>
            <w:r w:rsidRPr="00485FD5">
              <w:rPr>
                <w:b/>
                <w:i/>
              </w:rPr>
              <w:t xml:space="preserve">zbog predrasuda ili zbog diskriminatornog motiva povezanog s osobnim značajkama žrtve, kako je utvrđeno u članku 22. stavku 3. Direktive 2012/29/EU Europskog parlamenta i </w:t>
            </w:r>
            <w:r w:rsidRPr="00485FD5">
              <w:rPr>
                <w:b/>
                <w:i/>
              </w:rPr>
              <w:lastRenderedPageBreak/>
              <w:t>Vijeća</w:t>
            </w:r>
            <w:r w:rsidRPr="00485FD5">
              <w:t>.</w:t>
            </w:r>
          </w:p>
        </w:tc>
      </w:tr>
    </w:tbl>
    <w:p w14:paraId="4FA1FB99"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43DEB42"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677122D" w14:textId="77777777" w:rsidR="003C00F0" w:rsidRPr="00485FD5" w:rsidRDefault="003C00F0" w:rsidP="003C00F0">
      <w:pPr>
        <w:pStyle w:val="Normal12Italic"/>
        <w:rPr>
          <w:noProof w:val="0"/>
        </w:rPr>
      </w:pPr>
      <w:r w:rsidRPr="00485FD5">
        <w:rPr>
          <w:noProof w:val="0"/>
        </w:rPr>
        <w:t>Pripadnike zajednice LGBTI potrebno je zaštititi od homofobnih i transfobnih napada.</w:t>
      </w:r>
    </w:p>
    <w:p w14:paraId="410121F6" w14:textId="77777777" w:rsidR="003C00F0" w:rsidRPr="00485FD5" w:rsidRDefault="003C00F0" w:rsidP="003C00F0">
      <w:r w:rsidRPr="00485FD5">
        <w:rPr>
          <w:rStyle w:val="HideTWBExt"/>
          <w:noProof w:val="0"/>
        </w:rPr>
        <w:t>&lt;/AmendB&gt;</w:t>
      </w:r>
    </w:p>
    <w:p w14:paraId="3A85E4B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377</w:t>
      </w:r>
      <w:r w:rsidRPr="00485FD5">
        <w:rPr>
          <w:rStyle w:val="HideTWBExt"/>
          <w:b w:val="0"/>
          <w:noProof w:val="0"/>
        </w:rPr>
        <w:t>&lt;/NumAmB&gt;</w:t>
      </w:r>
    </w:p>
    <w:p w14:paraId="3DA50884"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F449255" w14:textId="77777777" w:rsidR="003C00F0" w:rsidRPr="00485FD5" w:rsidRDefault="003C00F0" w:rsidP="003C00F0">
      <w:r w:rsidRPr="00485FD5">
        <w:rPr>
          <w:rStyle w:val="HideTWBExt"/>
          <w:noProof w:val="0"/>
        </w:rPr>
        <w:t>&lt;/RepeatBlock-By&gt;</w:t>
      </w:r>
    </w:p>
    <w:p w14:paraId="04AEB3A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D2FC3CC" w14:textId="77777777" w:rsidR="003C00F0" w:rsidRPr="00485FD5" w:rsidRDefault="003C00F0" w:rsidP="003C00F0">
      <w:pPr>
        <w:pStyle w:val="NormalBold"/>
      </w:pPr>
      <w:r w:rsidRPr="00485FD5">
        <w:rPr>
          <w:rStyle w:val="HideTWBExt"/>
          <w:b w:val="0"/>
          <w:noProof w:val="0"/>
        </w:rPr>
        <w:t>&lt;Article&gt;</w:t>
      </w:r>
      <w:r w:rsidRPr="00485FD5">
        <w:t>Članak 17.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539627F" w14:textId="77777777" w:rsidTr="0044196D">
        <w:trPr>
          <w:jc w:val="center"/>
        </w:trPr>
        <w:tc>
          <w:tcPr>
            <w:tcW w:w="9752" w:type="dxa"/>
            <w:gridSpan w:val="2"/>
          </w:tcPr>
          <w:p w14:paraId="6C773BAE" w14:textId="77777777" w:rsidR="003C00F0" w:rsidRPr="00485FD5" w:rsidRDefault="003C00F0" w:rsidP="0044196D">
            <w:pPr>
              <w:keepNext/>
            </w:pPr>
          </w:p>
        </w:tc>
      </w:tr>
      <w:tr w:rsidR="003C00F0" w:rsidRPr="00485FD5" w14:paraId="34D68B2F" w14:textId="77777777" w:rsidTr="0044196D">
        <w:trPr>
          <w:jc w:val="center"/>
        </w:trPr>
        <w:tc>
          <w:tcPr>
            <w:tcW w:w="4876" w:type="dxa"/>
            <w:hideMark/>
          </w:tcPr>
          <w:p w14:paraId="75846558" w14:textId="77777777" w:rsidR="003C00F0" w:rsidRPr="00485FD5" w:rsidRDefault="003C00F0" w:rsidP="0044196D">
            <w:pPr>
              <w:pStyle w:val="ColumnHeading"/>
              <w:keepNext/>
            </w:pPr>
            <w:r w:rsidRPr="00485FD5">
              <w:t>Tekst koji je predložila Komisija</w:t>
            </w:r>
          </w:p>
        </w:tc>
        <w:tc>
          <w:tcPr>
            <w:tcW w:w="4876" w:type="dxa"/>
            <w:hideMark/>
          </w:tcPr>
          <w:p w14:paraId="7330DE8C" w14:textId="77777777" w:rsidR="003C00F0" w:rsidRPr="00485FD5" w:rsidRDefault="003C00F0" w:rsidP="0044196D">
            <w:pPr>
              <w:pStyle w:val="ColumnHeading"/>
              <w:keepNext/>
            </w:pPr>
            <w:r w:rsidRPr="00485FD5">
              <w:t>Izmjena</w:t>
            </w:r>
          </w:p>
        </w:tc>
      </w:tr>
      <w:tr w:rsidR="003C00F0" w:rsidRPr="00485FD5" w14:paraId="379DCF99" w14:textId="77777777" w:rsidTr="0044196D">
        <w:trPr>
          <w:jc w:val="center"/>
        </w:trPr>
        <w:tc>
          <w:tcPr>
            <w:tcW w:w="4876" w:type="dxa"/>
            <w:hideMark/>
          </w:tcPr>
          <w:p w14:paraId="25A65A53" w14:textId="58FFA141" w:rsidR="003C00F0" w:rsidRPr="00485FD5" w:rsidRDefault="003C00F0" w:rsidP="0044196D">
            <w:pPr>
              <w:pStyle w:val="Normal6"/>
            </w:pPr>
            <w:r w:rsidRPr="00485FD5">
              <w:t>4.</w:t>
            </w:r>
            <w:r w:rsidRPr="00485FD5">
              <w:tab/>
            </w:r>
            <w:r w:rsidRPr="00485FD5">
              <w:rPr>
                <w:b/>
                <w:i/>
              </w:rPr>
              <w:t xml:space="preserve"> Kad</w:t>
            </w:r>
            <w:r w:rsidRPr="00485FD5">
              <w:t xml:space="preserve"> osiguravaju smještaj</w:t>
            </w:r>
            <w:r w:rsidRPr="00485FD5">
              <w:rPr>
                <w:b/>
                <w:i/>
              </w:rPr>
              <w:t xml:space="preserve">, </w:t>
            </w:r>
            <w:r w:rsidRPr="00485FD5">
              <w:t xml:space="preserve"> države članice poduzimaju odgovarajuće mjere za sprečavanje napada i nasilja na temelju spola, uključujući seksualne napade i uznemiravanje .</w:t>
            </w:r>
          </w:p>
        </w:tc>
        <w:tc>
          <w:tcPr>
            <w:tcW w:w="4876" w:type="dxa"/>
            <w:hideMark/>
          </w:tcPr>
          <w:p w14:paraId="79E3EA3B" w14:textId="77777777" w:rsidR="003C00F0" w:rsidRPr="00485FD5" w:rsidRDefault="003C00F0" w:rsidP="0044196D">
            <w:pPr>
              <w:pStyle w:val="Normal6"/>
              <w:rPr>
                <w:szCs w:val="24"/>
              </w:rPr>
            </w:pPr>
            <w:r w:rsidRPr="00485FD5">
              <w:t>4.</w:t>
            </w:r>
            <w:r w:rsidRPr="00485FD5">
              <w:tab/>
            </w:r>
            <w:r w:rsidRPr="00485FD5">
              <w:rPr>
                <w:b/>
                <w:i/>
              </w:rPr>
              <w:t>Kad</w:t>
            </w:r>
            <w:r w:rsidRPr="00485FD5">
              <w:t xml:space="preserve"> osiguravaju smještaj</w:t>
            </w:r>
            <w:r w:rsidRPr="00485FD5">
              <w:rPr>
                <w:b/>
                <w:i/>
              </w:rPr>
              <w:t xml:space="preserve"> i mogućnosti sudjelovanja u rekreacijskim aktivnostima,</w:t>
            </w:r>
            <w:r w:rsidRPr="00485FD5">
              <w:t xml:space="preserve"> države članice poduzimaju odgovarajuće mjere za sprečavanje napada i nasilja na temelju spola, uključujući seksualne napade i uznemiravanje </w:t>
            </w:r>
            <w:r w:rsidRPr="00485FD5">
              <w:rPr>
                <w:b/>
                <w:i/>
              </w:rPr>
              <w:t>koji su usmjereni na podnositelje zahtjeva i na vlastite državljane</w:t>
            </w:r>
            <w:r w:rsidRPr="00485FD5">
              <w:t>.</w:t>
            </w:r>
          </w:p>
        </w:tc>
      </w:tr>
    </w:tbl>
    <w:p w14:paraId="3C31E54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136376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7F74280" w14:textId="77777777" w:rsidR="003C00F0" w:rsidRPr="00485FD5" w:rsidRDefault="003C00F0" w:rsidP="003C00F0">
      <w:pPr>
        <w:pStyle w:val="Normal12Italic"/>
        <w:rPr>
          <w:noProof w:val="0"/>
        </w:rPr>
      </w:pPr>
      <w:r w:rsidRPr="00485FD5">
        <w:rPr>
          <w:noProof w:val="0"/>
        </w:rPr>
        <w:t>Dokazano je da su tražitelji azila počinitelji sve većeg broja teških kaznenih djela, zbog čega je potrebna snažna reakcija nacionalnih vlasti.</w:t>
      </w:r>
    </w:p>
    <w:p w14:paraId="63BF2687" w14:textId="77777777" w:rsidR="003C00F0" w:rsidRPr="00485FD5" w:rsidRDefault="003C00F0" w:rsidP="003C00F0">
      <w:r w:rsidRPr="00485FD5">
        <w:rPr>
          <w:rStyle w:val="HideTWBExt"/>
          <w:noProof w:val="0"/>
        </w:rPr>
        <w:t>&lt;/AmendB&gt;</w:t>
      </w:r>
    </w:p>
    <w:p w14:paraId="7D593A9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378</w:t>
      </w:r>
      <w:r w:rsidRPr="00485FD5">
        <w:rPr>
          <w:rStyle w:val="HideTWBExt"/>
          <w:b w:val="0"/>
          <w:noProof w:val="0"/>
        </w:rPr>
        <w:t>&lt;/NumAmB&gt;</w:t>
      </w:r>
    </w:p>
    <w:p w14:paraId="6329AC16"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0BBC44C" w14:textId="77777777" w:rsidR="003C00F0" w:rsidRPr="00485FD5" w:rsidRDefault="003C00F0" w:rsidP="003C00F0">
      <w:r w:rsidRPr="00485FD5">
        <w:rPr>
          <w:rStyle w:val="HideTWBExt"/>
          <w:noProof w:val="0"/>
        </w:rPr>
        <w:t>&lt;/RepeatBlock-By&gt;</w:t>
      </w:r>
    </w:p>
    <w:p w14:paraId="4E667E8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D1223D1" w14:textId="77777777" w:rsidR="003C00F0" w:rsidRPr="00485FD5" w:rsidRDefault="003C00F0" w:rsidP="003C00F0">
      <w:pPr>
        <w:pStyle w:val="NormalBold"/>
      </w:pPr>
      <w:r w:rsidRPr="00485FD5">
        <w:rPr>
          <w:rStyle w:val="HideTWBExt"/>
          <w:b w:val="0"/>
          <w:noProof w:val="0"/>
        </w:rPr>
        <w:t>&lt;Article&gt;</w:t>
      </w:r>
      <w:r w:rsidRPr="00485FD5">
        <w:t>Članak 17.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DC31E55" w14:textId="77777777" w:rsidTr="0044196D">
        <w:trPr>
          <w:jc w:val="center"/>
        </w:trPr>
        <w:tc>
          <w:tcPr>
            <w:tcW w:w="9752" w:type="dxa"/>
            <w:gridSpan w:val="2"/>
          </w:tcPr>
          <w:p w14:paraId="4BF4EA08" w14:textId="77777777" w:rsidR="003C00F0" w:rsidRPr="00485FD5" w:rsidRDefault="003C00F0" w:rsidP="0044196D">
            <w:pPr>
              <w:keepNext/>
            </w:pPr>
          </w:p>
        </w:tc>
      </w:tr>
      <w:tr w:rsidR="003C00F0" w:rsidRPr="00485FD5" w14:paraId="47EFE782" w14:textId="77777777" w:rsidTr="0044196D">
        <w:trPr>
          <w:jc w:val="center"/>
        </w:trPr>
        <w:tc>
          <w:tcPr>
            <w:tcW w:w="4876" w:type="dxa"/>
            <w:hideMark/>
          </w:tcPr>
          <w:p w14:paraId="116F6C29" w14:textId="77777777" w:rsidR="003C00F0" w:rsidRPr="00485FD5" w:rsidRDefault="003C00F0" w:rsidP="0044196D">
            <w:pPr>
              <w:pStyle w:val="ColumnHeading"/>
              <w:keepNext/>
            </w:pPr>
            <w:r w:rsidRPr="00485FD5">
              <w:t>Tekst koji je predložila Komisija</w:t>
            </w:r>
          </w:p>
        </w:tc>
        <w:tc>
          <w:tcPr>
            <w:tcW w:w="4876" w:type="dxa"/>
            <w:hideMark/>
          </w:tcPr>
          <w:p w14:paraId="7A952D18" w14:textId="77777777" w:rsidR="003C00F0" w:rsidRPr="00485FD5" w:rsidRDefault="003C00F0" w:rsidP="0044196D">
            <w:pPr>
              <w:pStyle w:val="ColumnHeading"/>
              <w:keepNext/>
            </w:pPr>
            <w:r w:rsidRPr="00485FD5">
              <w:t>Izmjena</w:t>
            </w:r>
          </w:p>
        </w:tc>
      </w:tr>
      <w:tr w:rsidR="003C00F0" w:rsidRPr="00485FD5" w14:paraId="5DF1C906" w14:textId="77777777" w:rsidTr="0044196D">
        <w:trPr>
          <w:jc w:val="center"/>
        </w:trPr>
        <w:tc>
          <w:tcPr>
            <w:tcW w:w="4876" w:type="dxa"/>
            <w:hideMark/>
          </w:tcPr>
          <w:p w14:paraId="59912E62" w14:textId="61DA2E27" w:rsidR="003C00F0" w:rsidRPr="00485FD5" w:rsidRDefault="003C00F0" w:rsidP="0044196D">
            <w:pPr>
              <w:pStyle w:val="Normal6"/>
            </w:pPr>
            <w:r w:rsidRPr="00485FD5">
              <w:t>4.</w:t>
            </w:r>
            <w:r w:rsidRPr="00485FD5">
              <w:tab/>
            </w:r>
            <w:r w:rsidRPr="00485FD5">
              <w:rPr>
                <w:b/>
                <w:i/>
              </w:rPr>
              <w:t xml:space="preserve"> Kad</w:t>
            </w:r>
            <w:r w:rsidRPr="00485FD5">
              <w:t xml:space="preserve"> osiguravaju smještaj, </w:t>
            </w:r>
            <w:r w:rsidRPr="00485FD5">
              <w:rPr>
                <w:b/>
                <w:i/>
              </w:rPr>
              <w:t xml:space="preserve"> </w:t>
            </w:r>
            <w:r w:rsidRPr="00485FD5">
              <w:t xml:space="preserve">države članice </w:t>
            </w:r>
            <w:r w:rsidRPr="00485FD5">
              <w:rPr>
                <w:b/>
                <w:i/>
              </w:rPr>
              <w:t>poduzimaju</w:t>
            </w:r>
            <w:r w:rsidRPr="00485FD5">
              <w:t xml:space="preserve"> odgovarajuće mjere za sprečavanje napada i nasilja na temelju spola, uključujući seksualne </w:t>
            </w:r>
            <w:r w:rsidRPr="00485FD5">
              <w:lastRenderedPageBreak/>
              <w:t>napade i uznemiravanje</w:t>
            </w:r>
            <w:r w:rsidRPr="00485FD5">
              <w:rPr>
                <w:b/>
                <w:i/>
              </w:rPr>
              <w:t xml:space="preserve"> </w:t>
            </w:r>
            <w:r w:rsidRPr="00485FD5">
              <w:t>.</w:t>
            </w:r>
          </w:p>
        </w:tc>
        <w:tc>
          <w:tcPr>
            <w:tcW w:w="4876" w:type="dxa"/>
            <w:hideMark/>
          </w:tcPr>
          <w:p w14:paraId="31AD3C5F" w14:textId="77777777" w:rsidR="003C00F0" w:rsidRPr="00485FD5" w:rsidRDefault="003C00F0" w:rsidP="0044196D">
            <w:pPr>
              <w:pStyle w:val="Normal6"/>
              <w:rPr>
                <w:szCs w:val="24"/>
              </w:rPr>
            </w:pPr>
            <w:r w:rsidRPr="00485FD5">
              <w:lastRenderedPageBreak/>
              <w:t>4.</w:t>
            </w:r>
            <w:r w:rsidRPr="00485FD5">
              <w:tab/>
            </w:r>
            <w:r w:rsidRPr="00485FD5">
              <w:rPr>
                <w:b/>
                <w:i/>
              </w:rPr>
              <w:t>Kad</w:t>
            </w:r>
            <w:r w:rsidRPr="00485FD5">
              <w:t xml:space="preserve"> osiguravaju smještaj, države članice </w:t>
            </w:r>
            <w:r w:rsidRPr="00485FD5">
              <w:rPr>
                <w:b/>
                <w:i/>
              </w:rPr>
              <w:t>mogu poduzeti</w:t>
            </w:r>
            <w:r w:rsidRPr="00485FD5">
              <w:t xml:space="preserve"> odgovarajuće mjere za sprečavanje napada i nasilja na temelju spola, uključujući seksualne napade i </w:t>
            </w:r>
            <w:r w:rsidRPr="00485FD5">
              <w:lastRenderedPageBreak/>
              <w:t>uznemiravanje.</w:t>
            </w:r>
          </w:p>
        </w:tc>
      </w:tr>
    </w:tbl>
    <w:p w14:paraId="1FB9D415"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709E87F"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22912D3"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4CC3F574" w14:textId="77777777" w:rsidR="003C00F0" w:rsidRPr="00485FD5" w:rsidRDefault="003C00F0" w:rsidP="003C00F0">
      <w:r w:rsidRPr="00485FD5">
        <w:rPr>
          <w:rStyle w:val="HideTWBExt"/>
          <w:noProof w:val="0"/>
        </w:rPr>
        <w:t>&lt;/AmendB&gt;</w:t>
      </w:r>
    </w:p>
    <w:p w14:paraId="40B76E4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379</w:t>
      </w:r>
      <w:r w:rsidRPr="00485FD5">
        <w:rPr>
          <w:rStyle w:val="HideTWBExt"/>
          <w:b w:val="0"/>
          <w:noProof w:val="0"/>
        </w:rPr>
        <w:t>&lt;/NumAmB&gt;</w:t>
      </w:r>
    </w:p>
    <w:p w14:paraId="580E1BAA"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Bodil Valero, Brando Benifei, Damiano Zoffoli, Nathalie Griesbeck, Jean Lambert</w:t>
      </w:r>
      <w:r w:rsidRPr="00485FD5">
        <w:rPr>
          <w:rStyle w:val="HideTWBExt"/>
          <w:b w:val="0"/>
          <w:noProof w:val="0"/>
        </w:rPr>
        <w:t>&lt;/Members&gt;</w:t>
      </w:r>
    </w:p>
    <w:p w14:paraId="3048375A" w14:textId="77777777" w:rsidR="003C00F0" w:rsidRPr="00485FD5" w:rsidRDefault="003C00F0" w:rsidP="003C00F0">
      <w:r w:rsidRPr="00485FD5">
        <w:rPr>
          <w:rStyle w:val="HideTWBExt"/>
          <w:noProof w:val="0"/>
        </w:rPr>
        <w:t>&lt;/RepeatBlock-By&gt;</w:t>
      </w:r>
    </w:p>
    <w:p w14:paraId="5D80556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F5A3FB8" w14:textId="77777777" w:rsidR="003C00F0" w:rsidRPr="00485FD5" w:rsidRDefault="003C00F0" w:rsidP="003C00F0">
      <w:pPr>
        <w:pStyle w:val="NormalBold"/>
      </w:pPr>
      <w:r w:rsidRPr="00485FD5">
        <w:rPr>
          <w:rStyle w:val="HideTWBExt"/>
          <w:b w:val="0"/>
          <w:noProof w:val="0"/>
        </w:rPr>
        <w:t>&lt;Article&gt;</w:t>
      </w:r>
      <w:r w:rsidRPr="00485FD5">
        <w:t>Članak 17. – stavak 4.a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4CD25D2" w14:textId="77777777" w:rsidTr="0044196D">
        <w:trPr>
          <w:jc w:val="center"/>
        </w:trPr>
        <w:tc>
          <w:tcPr>
            <w:tcW w:w="9752" w:type="dxa"/>
            <w:gridSpan w:val="2"/>
          </w:tcPr>
          <w:p w14:paraId="644B38C1" w14:textId="77777777" w:rsidR="003C00F0" w:rsidRPr="00485FD5" w:rsidRDefault="003C00F0" w:rsidP="0044196D">
            <w:pPr>
              <w:keepNext/>
            </w:pPr>
          </w:p>
        </w:tc>
      </w:tr>
      <w:tr w:rsidR="003C00F0" w:rsidRPr="00485FD5" w14:paraId="17FE56A9" w14:textId="77777777" w:rsidTr="0044196D">
        <w:trPr>
          <w:jc w:val="center"/>
        </w:trPr>
        <w:tc>
          <w:tcPr>
            <w:tcW w:w="4876" w:type="dxa"/>
            <w:hideMark/>
          </w:tcPr>
          <w:p w14:paraId="3D30BDBC" w14:textId="77777777" w:rsidR="003C00F0" w:rsidRPr="00485FD5" w:rsidRDefault="003C00F0" w:rsidP="0044196D">
            <w:pPr>
              <w:pStyle w:val="ColumnHeading"/>
              <w:keepNext/>
            </w:pPr>
            <w:r w:rsidRPr="00485FD5">
              <w:t>Tekst koji je predložila Komisija</w:t>
            </w:r>
          </w:p>
        </w:tc>
        <w:tc>
          <w:tcPr>
            <w:tcW w:w="4876" w:type="dxa"/>
            <w:hideMark/>
          </w:tcPr>
          <w:p w14:paraId="11EBA3FA" w14:textId="77777777" w:rsidR="003C00F0" w:rsidRPr="00485FD5" w:rsidRDefault="003C00F0" w:rsidP="0044196D">
            <w:pPr>
              <w:pStyle w:val="ColumnHeading"/>
              <w:keepNext/>
            </w:pPr>
            <w:r w:rsidRPr="00485FD5">
              <w:t>Izmjena</w:t>
            </w:r>
          </w:p>
        </w:tc>
      </w:tr>
      <w:tr w:rsidR="003C00F0" w:rsidRPr="00485FD5" w14:paraId="7778054A" w14:textId="77777777" w:rsidTr="0044196D">
        <w:trPr>
          <w:jc w:val="center"/>
        </w:trPr>
        <w:tc>
          <w:tcPr>
            <w:tcW w:w="4876" w:type="dxa"/>
          </w:tcPr>
          <w:p w14:paraId="134F44A6" w14:textId="77777777" w:rsidR="003C00F0" w:rsidRPr="00485FD5" w:rsidRDefault="003C00F0" w:rsidP="0044196D">
            <w:pPr>
              <w:pStyle w:val="Normal6"/>
            </w:pPr>
          </w:p>
        </w:tc>
        <w:tc>
          <w:tcPr>
            <w:tcW w:w="4876" w:type="dxa"/>
            <w:hideMark/>
          </w:tcPr>
          <w:p w14:paraId="63095112" w14:textId="77777777" w:rsidR="003C00F0" w:rsidRPr="00485FD5" w:rsidRDefault="003C00F0" w:rsidP="0044196D">
            <w:pPr>
              <w:pStyle w:val="Normal6"/>
              <w:rPr>
                <w:szCs w:val="24"/>
              </w:rPr>
            </w:pPr>
            <w:r w:rsidRPr="00485FD5">
              <w:rPr>
                <w:b/>
                <w:i/>
              </w:rPr>
              <w:t>4.a</w:t>
            </w:r>
            <w:r w:rsidRPr="00485FD5">
              <w:tab/>
            </w:r>
            <w:r w:rsidRPr="00485FD5">
              <w:rPr>
                <w:b/>
                <w:i/>
              </w:rPr>
              <w:t>Države članice omogućuju odvojene sanitarne čvorove za podnositeljice zahtjeva te sigurno mjesto u prihvatnim centrima za njih i njihovu djecu.</w:t>
            </w:r>
          </w:p>
        </w:tc>
      </w:tr>
    </w:tbl>
    <w:p w14:paraId="526FDB5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83EBBB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9B4929C" w14:textId="77777777" w:rsidR="003C00F0" w:rsidRPr="00485FD5" w:rsidRDefault="003C00F0" w:rsidP="003C00F0">
      <w:pPr>
        <w:pStyle w:val="Normal12Italic"/>
        <w:rPr>
          <w:noProof w:val="0"/>
        </w:rPr>
      </w:pPr>
      <w:r w:rsidRPr="00485FD5">
        <w:rPr>
          <w:noProof w:val="0"/>
        </w:rPr>
        <w:t>Ovim se amandmanom želi ojačati odredba uvrštena u stavak 4. kao sredstvo za sprečavanje napada i nasilja na temelju spola, uključujući seksualne napade i uznemiravanje.</w:t>
      </w:r>
    </w:p>
    <w:p w14:paraId="6F691B73" w14:textId="77777777" w:rsidR="003C00F0" w:rsidRPr="00485FD5" w:rsidRDefault="003C00F0" w:rsidP="003C00F0">
      <w:r w:rsidRPr="00485FD5">
        <w:rPr>
          <w:rStyle w:val="HideTWBExt"/>
          <w:noProof w:val="0"/>
        </w:rPr>
        <w:t>&lt;/AmendB&gt;</w:t>
      </w:r>
    </w:p>
    <w:p w14:paraId="290ECC1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380</w:t>
      </w:r>
      <w:r w:rsidRPr="00485FD5">
        <w:rPr>
          <w:rStyle w:val="HideTWBExt"/>
          <w:b w:val="0"/>
          <w:noProof w:val="0"/>
        </w:rPr>
        <w:t>&lt;/NumAmB&gt;</w:t>
      </w:r>
    </w:p>
    <w:p w14:paraId="37B812C7"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2BB52B45" w14:textId="77777777" w:rsidR="003C00F0" w:rsidRPr="00485FD5" w:rsidRDefault="003C00F0" w:rsidP="003C00F0">
      <w:r w:rsidRPr="00485FD5">
        <w:rPr>
          <w:rStyle w:val="HideTWBExt"/>
          <w:noProof w:val="0"/>
        </w:rPr>
        <w:t>&lt;/RepeatBlock-By&gt;</w:t>
      </w:r>
    </w:p>
    <w:p w14:paraId="6049BAC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78F2D6D" w14:textId="77777777" w:rsidR="003C00F0" w:rsidRPr="00485FD5" w:rsidRDefault="003C00F0" w:rsidP="003C00F0">
      <w:pPr>
        <w:pStyle w:val="NormalBold"/>
      </w:pPr>
      <w:r w:rsidRPr="00485FD5">
        <w:rPr>
          <w:rStyle w:val="HideTWBExt"/>
          <w:b w:val="0"/>
          <w:noProof w:val="0"/>
        </w:rPr>
        <w:t>&lt;Article&gt;</w:t>
      </w:r>
      <w:r w:rsidRPr="00485FD5">
        <w:t>Članak 17.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C3331F3" w14:textId="77777777" w:rsidTr="0044196D">
        <w:trPr>
          <w:jc w:val="center"/>
        </w:trPr>
        <w:tc>
          <w:tcPr>
            <w:tcW w:w="9752" w:type="dxa"/>
            <w:gridSpan w:val="2"/>
          </w:tcPr>
          <w:p w14:paraId="1ACE6CDE" w14:textId="77777777" w:rsidR="003C00F0" w:rsidRPr="00485FD5" w:rsidRDefault="003C00F0" w:rsidP="0044196D">
            <w:pPr>
              <w:keepNext/>
            </w:pPr>
          </w:p>
        </w:tc>
      </w:tr>
      <w:tr w:rsidR="003C00F0" w:rsidRPr="00485FD5" w14:paraId="5AA40A37" w14:textId="77777777" w:rsidTr="0044196D">
        <w:trPr>
          <w:jc w:val="center"/>
        </w:trPr>
        <w:tc>
          <w:tcPr>
            <w:tcW w:w="4876" w:type="dxa"/>
            <w:hideMark/>
          </w:tcPr>
          <w:p w14:paraId="5310250C" w14:textId="77777777" w:rsidR="003C00F0" w:rsidRPr="00485FD5" w:rsidRDefault="003C00F0" w:rsidP="0044196D">
            <w:pPr>
              <w:pStyle w:val="ColumnHeading"/>
              <w:keepNext/>
            </w:pPr>
            <w:r w:rsidRPr="00485FD5">
              <w:t>Tekst koji je predložila Komisija</w:t>
            </w:r>
          </w:p>
        </w:tc>
        <w:tc>
          <w:tcPr>
            <w:tcW w:w="4876" w:type="dxa"/>
            <w:hideMark/>
          </w:tcPr>
          <w:p w14:paraId="2D6A1B3F" w14:textId="77777777" w:rsidR="003C00F0" w:rsidRPr="00485FD5" w:rsidRDefault="003C00F0" w:rsidP="0044196D">
            <w:pPr>
              <w:pStyle w:val="ColumnHeading"/>
              <w:keepNext/>
            </w:pPr>
            <w:r w:rsidRPr="00485FD5">
              <w:t>Izmjena</w:t>
            </w:r>
          </w:p>
        </w:tc>
      </w:tr>
      <w:tr w:rsidR="003C00F0" w:rsidRPr="00485FD5" w14:paraId="11143243" w14:textId="77777777" w:rsidTr="0044196D">
        <w:trPr>
          <w:jc w:val="center"/>
        </w:trPr>
        <w:tc>
          <w:tcPr>
            <w:tcW w:w="4876" w:type="dxa"/>
            <w:hideMark/>
          </w:tcPr>
          <w:p w14:paraId="6228C103" w14:textId="77777777" w:rsidR="003C00F0" w:rsidRPr="00485FD5" w:rsidRDefault="003C00F0" w:rsidP="0044196D">
            <w:pPr>
              <w:pStyle w:val="Normal6"/>
            </w:pPr>
            <w:r w:rsidRPr="00485FD5">
              <w:t>5.</w:t>
            </w:r>
            <w:r w:rsidRPr="00485FD5">
              <w:tab/>
              <w:t xml:space="preserve">Države članice </w:t>
            </w:r>
            <w:r w:rsidRPr="00485FD5">
              <w:rPr>
                <w:b/>
                <w:i/>
              </w:rPr>
              <w:t>osiguravaju</w:t>
            </w:r>
            <w:r w:rsidRPr="00485FD5">
              <w:t xml:space="preserve">, koliko je to moguće, da se </w:t>
            </w:r>
            <w:r w:rsidRPr="00485FD5">
              <w:rPr>
                <w:b/>
                <w:i/>
              </w:rPr>
              <w:t>ovisni</w:t>
            </w:r>
            <w:r w:rsidRPr="00485FD5">
              <w:t xml:space="preserve"> odrasli podnositelji zahtjeva s posebnim </w:t>
            </w:r>
            <w:r w:rsidRPr="00485FD5">
              <w:lastRenderedPageBreak/>
              <w:t>potrebama u vezi s prihvatom smjeste zajedno s bliskim odraslim rođacima koji se već nalaze u istoj državi članici i koji su za njih odgovorni prema pravu ili praksi dotične države članice.</w:t>
            </w:r>
          </w:p>
        </w:tc>
        <w:tc>
          <w:tcPr>
            <w:tcW w:w="4876" w:type="dxa"/>
            <w:hideMark/>
          </w:tcPr>
          <w:p w14:paraId="5081728C" w14:textId="77777777" w:rsidR="003C00F0" w:rsidRPr="00485FD5" w:rsidRDefault="003C00F0" w:rsidP="0044196D">
            <w:pPr>
              <w:pStyle w:val="Normal6"/>
              <w:rPr>
                <w:szCs w:val="24"/>
              </w:rPr>
            </w:pPr>
            <w:r w:rsidRPr="00485FD5">
              <w:lastRenderedPageBreak/>
              <w:t>5.</w:t>
            </w:r>
            <w:r w:rsidRPr="00485FD5">
              <w:tab/>
              <w:t xml:space="preserve">Države članice </w:t>
            </w:r>
            <w:r w:rsidRPr="00485FD5">
              <w:rPr>
                <w:b/>
                <w:i/>
              </w:rPr>
              <w:t>mogu osigurati</w:t>
            </w:r>
            <w:r w:rsidRPr="00485FD5">
              <w:t xml:space="preserve">, koliko je to moguće, da se </w:t>
            </w:r>
            <w:r w:rsidRPr="00485FD5">
              <w:rPr>
                <w:b/>
                <w:i/>
              </w:rPr>
              <w:t>uzdržavani</w:t>
            </w:r>
            <w:r w:rsidRPr="00485FD5">
              <w:t xml:space="preserve"> odrasli podnositelji zahtjeva s posebnim </w:t>
            </w:r>
            <w:r w:rsidRPr="00485FD5">
              <w:lastRenderedPageBreak/>
              <w:t>potrebama u vezi s prihvatom smjeste zajedno s bliskim odraslim rođacima koji se već nalaze u istoj državi članici i koji su za njih odgovorni prema pravu ili praksi dotične države članice.</w:t>
            </w:r>
          </w:p>
        </w:tc>
      </w:tr>
    </w:tbl>
    <w:p w14:paraId="4ED9002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5E8449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A9B4B6F"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2A9DCBB" w14:textId="77777777" w:rsidR="003C00F0" w:rsidRPr="00485FD5" w:rsidRDefault="003C00F0" w:rsidP="003C00F0">
      <w:r w:rsidRPr="00485FD5">
        <w:rPr>
          <w:rStyle w:val="HideTWBExt"/>
          <w:noProof w:val="0"/>
        </w:rPr>
        <w:t>&lt;/AmendB&gt;</w:t>
      </w:r>
    </w:p>
    <w:p w14:paraId="06D0073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381</w:t>
      </w:r>
      <w:r w:rsidRPr="00485FD5">
        <w:rPr>
          <w:rStyle w:val="HideTWBExt"/>
          <w:b w:val="0"/>
          <w:noProof w:val="0"/>
        </w:rPr>
        <w:t>&lt;/NumAmB&gt;</w:t>
      </w:r>
    </w:p>
    <w:p w14:paraId="75B1F5B0"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72B54ED" w14:textId="77777777" w:rsidR="003C00F0" w:rsidRPr="00485FD5" w:rsidRDefault="003C00F0" w:rsidP="003C00F0">
      <w:r w:rsidRPr="00485FD5">
        <w:rPr>
          <w:rStyle w:val="HideTWBExt"/>
          <w:noProof w:val="0"/>
        </w:rPr>
        <w:t>&lt;/RepeatBlock-By&gt;</w:t>
      </w:r>
    </w:p>
    <w:p w14:paraId="6465E8D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4A1F9F6" w14:textId="77777777" w:rsidR="003C00F0" w:rsidRPr="00485FD5" w:rsidRDefault="003C00F0" w:rsidP="003C00F0">
      <w:pPr>
        <w:pStyle w:val="NormalBold"/>
      </w:pPr>
      <w:r w:rsidRPr="00485FD5">
        <w:rPr>
          <w:rStyle w:val="HideTWBExt"/>
          <w:b w:val="0"/>
          <w:noProof w:val="0"/>
        </w:rPr>
        <w:t>&lt;Article&gt;</w:t>
      </w:r>
      <w:r w:rsidRPr="00485FD5">
        <w:t>Članak 17.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CEAF7F2" w14:textId="77777777" w:rsidTr="0044196D">
        <w:trPr>
          <w:jc w:val="center"/>
        </w:trPr>
        <w:tc>
          <w:tcPr>
            <w:tcW w:w="9752" w:type="dxa"/>
            <w:gridSpan w:val="2"/>
          </w:tcPr>
          <w:p w14:paraId="44FF3041" w14:textId="77777777" w:rsidR="003C00F0" w:rsidRPr="00485FD5" w:rsidRDefault="003C00F0" w:rsidP="0044196D">
            <w:pPr>
              <w:keepNext/>
            </w:pPr>
          </w:p>
        </w:tc>
      </w:tr>
      <w:tr w:rsidR="003C00F0" w:rsidRPr="00485FD5" w14:paraId="1E7E26E5" w14:textId="77777777" w:rsidTr="0044196D">
        <w:trPr>
          <w:jc w:val="center"/>
        </w:trPr>
        <w:tc>
          <w:tcPr>
            <w:tcW w:w="4876" w:type="dxa"/>
            <w:hideMark/>
          </w:tcPr>
          <w:p w14:paraId="2D36B996" w14:textId="77777777" w:rsidR="003C00F0" w:rsidRPr="00485FD5" w:rsidRDefault="003C00F0" w:rsidP="0044196D">
            <w:pPr>
              <w:pStyle w:val="ColumnHeading"/>
              <w:keepNext/>
            </w:pPr>
            <w:r w:rsidRPr="00485FD5">
              <w:t>Tekst koji je predložila Komisija</w:t>
            </w:r>
          </w:p>
        </w:tc>
        <w:tc>
          <w:tcPr>
            <w:tcW w:w="4876" w:type="dxa"/>
            <w:hideMark/>
          </w:tcPr>
          <w:p w14:paraId="277A6B96" w14:textId="77777777" w:rsidR="003C00F0" w:rsidRPr="00485FD5" w:rsidRDefault="003C00F0" w:rsidP="0044196D">
            <w:pPr>
              <w:pStyle w:val="ColumnHeading"/>
              <w:keepNext/>
            </w:pPr>
            <w:r w:rsidRPr="00485FD5">
              <w:t>Izmjena</w:t>
            </w:r>
          </w:p>
        </w:tc>
      </w:tr>
      <w:tr w:rsidR="003C00F0" w:rsidRPr="00485FD5" w14:paraId="2E51A29A" w14:textId="77777777" w:rsidTr="0044196D">
        <w:trPr>
          <w:jc w:val="center"/>
        </w:trPr>
        <w:tc>
          <w:tcPr>
            <w:tcW w:w="4876" w:type="dxa"/>
            <w:hideMark/>
          </w:tcPr>
          <w:p w14:paraId="68A6EB04" w14:textId="77777777" w:rsidR="003C00F0" w:rsidRPr="00485FD5" w:rsidRDefault="003C00F0" w:rsidP="0044196D">
            <w:pPr>
              <w:pStyle w:val="Normal6"/>
            </w:pPr>
            <w:r w:rsidRPr="00485FD5">
              <w:t>6.</w:t>
            </w:r>
            <w:r w:rsidRPr="00485FD5">
              <w:tab/>
              <w:t xml:space="preserve">Države članice </w:t>
            </w:r>
            <w:r w:rsidRPr="00485FD5">
              <w:rPr>
                <w:b/>
                <w:i/>
              </w:rPr>
              <w:t>osiguravaju</w:t>
            </w:r>
            <w:r w:rsidRPr="00485FD5">
              <w:t xml:space="preserve"> da se podnositelji zahtjeva premještaju iz jednog stambenog objekta u drugi samo kada je to nužno. Države članice podnositeljima zahtjeva osiguravaju mogućnost da o transferu i novoj adresi obavijeste pravne ili druge savjetnike.</w:t>
            </w:r>
          </w:p>
        </w:tc>
        <w:tc>
          <w:tcPr>
            <w:tcW w:w="4876" w:type="dxa"/>
            <w:hideMark/>
          </w:tcPr>
          <w:p w14:paraId="6692F1C3" w14:textId="77777777" w:rsidR="003C00F0" w:rsidRPr="00485FD5" w:rsidRDefault="003C00F0" w:rsidP="0044196D">
            <w:pPr>
              <w:pStyle w:val="Normal6"/>
              <w:rPr>
                <w:szCs w:val="24"/>
              </w:rPr>
            </w:pPr>
            <w:r w:rsidRPr="00485FD5">
              <w:t>6.</w:t>
            </w:r>
            <w:r w:rsidRPr="00485FD5">
              <w:tab/>
              <w:t xml:space="preserve">Države članice </w:t>
            </w:r>
            <w:r w:rsidRPr="00485FD5">
              <w:rPr>
                <w:b/>
                <w:i/>
              </w:rPr>
              <w:t>mogu osigurati</w:t>
            </w:r>
            <w:r w:rsidRPr="00485FD5">
              <w:t xml:space="preserve"> da se podnositelji zahtjeva premještaju iz jednog stambenog objekta u drugi samo kada je to nužno. Države članice podnositeljima zahtjeva osiguravaju mogućnost da o transferu i novoj adresi obavijeste pravne ili druge savjetnike.</w:t>
            </w:r>
          </w:p>
        </w:tc>
      </w:tr>
    </w:tbl>
    <w:p w14:paraId="0CD7C2D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C5A843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78F81E8"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7777D24" w14:textId="77777777" w:rsidR="003C00F0" w:rsidRPr="00485FD5" w:rsidRDefault="003C00F0" w:rsidP="003C00F0">
      <w:r w:rsidRPr="00485FD5">
        <w:rPr>
          <w:rStyle w:val="HideTWBExt"/>
          <w:noProof w:val="0"/>
        </w:rPr>
        <w:t>&lt;/AmendB&gt;</w:t>
      </w:r>
    </w:p>
    <w:p w14:paraId="431C1BD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382</w:t>
      </w:r>
      <w:r w:rsidRPr="00485FD5">
        <w:rPr>
          <w:rStyle w:val="HideTWBExt"/>
          <w:b w:val="0"/>
          <w:noProof w:val="0"/>
        </w:rPr>
        <w:t>&lt;/NumAmB&gt;</w:t>
      </w:r>
    </w:p>
    <w:p w14:paraId="28656019"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4247A1E" w14:textId="77777777" w:rsidR="003C00F0" w:rsidRPr="00485FD5" w:rsidRDefault="003C00F0" w:rsidP="003C00F0">
      <w:r w:rsidRPr="00485FD5">
        <w:rPr>
          <w:rStyle w:val="HideTWBExt"/>
          <w:noProof w:val="0"/>
        </w:rPr>
        <w:t>&lt;/RepeatBlock-By&gt;</w:t>
      </w:r>
    </w:p>
    <w:p w14:paraId="166DC55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C38586D" w14:textId="77777777" w:rsidR="003C00F0" w:rsidRPr="00485FD5" w:rsidRDefault="003C00F0" w:rsidP="003C00F0">
      <w:pPr>
        <w:pStyle w:val="NormalBold"/>
      </w:pPr>
      <w:r w:rsidRPr="00485FD5">
        <w:rPr>
          <w:rStyle w:val="HideTWBExt"/>
          <w:b w:val="0"/>
          <w:noProof w:val="0"/>
        </w:rPr>
        <w:t>&lt;Article&gt;</w:t>
      </w:r>
      <w:r w:rsidRPr="00485FD5">
        <w:t>Članak 17. – stavak 7.</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C4F7147" w14:textId="77777777" w:rsidTr="0044196D">
        <w:trPr>
          <w:jc w:val="center"/>
        </w:trPr>
        <w:tc>
          <w:tcPr>
            <w:tcW w:w="9752" w:type="dxa"/>
            <w:gridSpan w:val="2"/>
          </w:tcPr>
          <w:p w14:paraId="68A4FB74" w14:textId="77777777" w:rsidR="003C00F0" w:rsidRPr="00485FD5" w:rsidRDefault="003C00F0" w:rsidP="0044196D">
            <w:pPr>
              <w:keepNext/>
            </w:pPr>
          </w:p>
        </w:tc>
      </w:tr>
      <w:tr w:rsidR="003C00F0" w:rsidRPr="00485FD5" w14:paraId="7539BB88" w14:textId="77777777" w:rsidTr="0044196D">
        <w:trPr>
          <w:jc w:val="center"/>
        </w:trPr>
        <w:tc>
          <w:tcPr>
            <w:tcW w:w="4876" w:type="dxa"/>
            <w:hideMark/>
          </w:tcPr>
          <w:p w14:paraId="2EB965FE" w14:textId="77777777" w:rsidR="003C00F0" w:rsidRPr="00485FD5" w:rsidRDefault="003C00F0" w:rsidP="0044196D">
            <w:pPr>
              <w:pStyle w:val="ColumnHeading"/>
              <w:keepNext/>
            </w:pPr>
            <w:r w:rsidRPr="00485FD5">
              <w:t>Tekst koji je predložila Komisija</w:t>
            </w:r>
          </w:p>
        </w:tc>
        <w:tc>
          <w:tcPr>
            <w:tcW w:w="4876" w:type="dxa"/>
            <w:hideMark/>
          </w:tcPr>
          <w:p w14:paraId="198A99C4" w14:textId="77777777" w:rsidR="003C00F0" w:rsidRPr="00485FD5" w:rsidRDefault="003C00F0" w:rsidP="0044196D">
            <w:pPr>
              <w:pStyle w:val="ColumnHeading"/>
              <w:keepNext/>
            </w:pPr>
            <w:r w:rsidRPr="00485FD5">
              <w:t>Izmjena</w:t>
            </w:r>
          </w:p>
        </w:tc>
      </w:tr>
      <w:tr w:rsidR="003C00F0" w:rsidRPr="00485FD5" w14:paraId="71B9579A" w14:textId="77777777" w:rsidTr="0044196D">
        <w:trPr>
          <w:jc w:val="center"/>
        </w:trPr>
        <w:tc>
          <w:tcPr>
            <w:tcW w:w="4876" w:type="dxa"/>
            <w:hideMark/>
          </w:tcPr>
          <w:p w14:paraId="42DC4D9D" w14:textId="77777777" w:rsidR="003C00F0" w:rsidRPr="00485FD5" w:rsidRDefault="003C00F0" w:rsidP="0044196D">
            <w:pPr>
              <w:pStyle w:val="Normal6"/>
            </w:pPr>
            <w:r w:rsidRPr="00485FD5">
              <w:t>7.</w:t>
            </w:r>
            <w:r w:rsidRPr="00485FD5">
              <w:tab/>
              <w:t>Osobe koje pružaju materijalne uvjete prihvata, uključujući one koje rade u centrima za smještaj odgovarajuće su osposobljene i obvezuju ih pravila o povjerljivosti utvrđena nacionalnim pravom u vezi sa svim informacijama koje dobiju tijekom obavljanja svojeg posla.</w:t>
            </w:r>
          </w:p>
        </w:tc>
        <w:tc>
          <w:tcPr>
            <w:tcW w:w="4876" w:type="dxa"/>
            <w:hideMark/>
          </w:tcPr>
          <w:p w14:paraId="189A4798" w14:textId="77777777" w:rsidR="003C00F0" w:rsidRPr="00485FD5" w:rsidRDefault="003C00F0" w:rsidP="0044196D">
            <w:pPr>
              <w:pStyle w:val="Normal6"/>
              <w:rPr>
                <w:szCs w:val="24"/>
              </w:rPr>
            </w:pPr>
            <w:r w:rsidRPr="00485FD5">
              <w:t>7.</w:t>
            </w:r>
            <w:r w:rsidRPr="00485FD5">
              <w:tab/>
              <w:t xml:space="preserve">Osobe koje pružaju materijalne uvjete prihvata, uključujući one koje rade u centrima za smještaj odgovarajuće su osposobljene i obvezuju ih pravila o povjerljivosti utvrđena nacionalnim pravom u vezi sa svim informacijama koje dobiju tijekom obavljanja svojeg posla. </w:t>
            </w:r>
            <w:r w:rsidRPr="00485FD5">
              <w:rPr>
                <w:b/>
                <w:i/>
              </w:rPr>
              <w:t>Međutim, radi javnog nadzora nadležne vlasti trebale bi redovito objavljivati dostatno anonimizirane podatke o materijalnim uvjetima prihvata kako je utvrđeno u članku 26.</w:t>
            </w:r>
          </w:p>
        </w:tc>
      </w:tr>
    </w:tbl>
    <w:p w14:paraId="6E62906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64B8B9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B36687C" w14:textId="77777777" w:rsidR="003C00F0" w:rsidRPr="00485FD5" w:rsidRDefault="003C00F0" w:rsidP="003C00F0">
      <w:pPr>
        <w:pStyle w:val="Normal12Italic"/>
        <w:rPr>
          <w:noProof w:val="0"/>
        </w:rPr>
      </w:pPr>
      <w:r w:rsidRPr="00485FD5">
        <w:rPr>
          <w:noProof w:val="0"/>
        </w:rPr>
        <w:t>Javnost ima pravo dobiti točne informacije o troškovima koji su nastali zbog potreba prihvata podnositelja zahtjeva.</w:t>
      </w:r>
    </w:p>
    <w:p w14:paraId="61532DF8" w14:textId="77777777" w:rsidR="003C00F0" w:rsidRPr="00485FD5" w:rsidRDefault="003C00F0" w:rsidP="003C00F0">
      <w:r w:rsidRPr="00485FD5">
        <w:rPr>
          <w:rStyle w:val="HideTWBExt"/>
          <w:noProof w:val="0"/>
        </w:rPr>
        <w:t>&lt;/AmendB&gt;</w:t>
      </w:r>
    </w:p>
    <w:p w14:paraId="0A8DE60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383</w:t>
      </w:r>
      <w:r w:rsidRPr="00485FD5">
        <w:rPr>
          <w:rStyle w:val="HideTWBExt"/>
          <w:b w:val="0"/>
          <w:noProof w:val="0"/>
        </w:rPr>
        <w:t>&lt;/NumAmB&gt;</w:t>
      </w:r>
    </w:p>
    <w:p w14:paraId="00BEF410"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8A5C8E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4B191D83" w14:textId="77777777" w:rsidR="003C00F0" w:rsidRPr="00485FD5" w:rsidRDefault="003C00F0" w:rsidP="003C00F0">
      <w:r w:rsidRPr="00485FD5">
        <w:rPr>
          <w:rStyle w:val="HideTWBExt"/>
          <w:noProof w:val="0"/>
        </w:rPr>
        <w:t>&lt;/RepeatBlock-By&gt;</w:t>
      </w:r>
    </w:p>
    <w:p w14:paraId="1D8DF67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A3619AF" w14:textId="77777777" w:rsidR="003C00F0" w:rsidRPr="00485FD5" w:rsidRDefault="003C00F0" w:rsidP="003C00F0">
      <w:pPr>
        <w:pStyle w:val="NormalBold"/>
      </w:pPr>
      <w:r w:rsidRPr="00485FD5">
        <w:rPr>
          <w:rStyle w:val="HideTWBExt"/>
          <w:b w:val="0"/>
          <w:noProof w:val="0"/>
        </w:rPr>
        <w:t>&lt;Article&gt;</w:t>
      </w:r>
      <w:r w:rsidRPr="00485FD5">
        <w:t>Članak 17. – stavak 7.</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6A0FC09" w14:textId="77777777" w:rsidTr="0044196D">
        <w:trPr>
          <w:jc w:val="center"/>
        </w:trPr>
        <w:tc>
          <w:tcPr>
            <w:tcW w:w="9752" w:type="dxa"/>
            <w:gridSpan w:val="2"/>
          </w:tcPr>
          <w:p w14:paraId="38844D94" w14:textId="77777777" w:rsidR="003C00F0" w:rsidRPr="00485FD5" w:rsidRDefault="003C00F0" w:rsidP="0044196D">
            <w:pPr>
              <w:keepNext/>
            </w:pPr>
          </w:p>
        </w:tc>
      </w:tr>
      <w:tr w:rsidR="003C00F0" w:rsidRPr="00485FD5" w14:paraId="7A5D3A41" w14:textId="77777777" w:rsidTr="0044196D">
        <w:trPr>
          <w:jc w:val="center"/>
        </w:trPr>
        <w:tc>
          <w:tcPr>
            <w:tcW w:w="4876" w:type="dxa"/>
            <w:hideMark/>
          </w:tcPr>
          <w:p w14:paraId="28F1B3DF" w14:textId="77777777" w:rsidR="003C00F0" w:rsidRPr="00485FD5" w:rsidRDefault="003C00F0" w:rsidP="0044196D">
            <w:pPr>
              <w:pStyle w:val="ColumnHeading"/>
              <w:keepNext/>
            </w:pPr>
            <w:r w:rsidRPr="00485FD5">
              <w:t>Tekst koji je predložila Komisija</w:t>
            </w:r>
          </w:p>
        </w:tc>
        <w:tc>
          <w:tcPr>
            <w:tcW w:w="4876" w:type="dxa"/>
            <w:hideMark/>
          </w:tcPr>
          <w:p w14:paraId="5B8E3A3E" w14:textId="77777777" w:rsidR="003C00F0" w:rsidRPr="00485FD5" w:rsidRDefault="003C00F0" w:rsidP="0044196D">
            <w:pPr>
              <w:pStyle w:val="ColumnHeading"/>
              <w:keepNext/>
            </w:pPr>
            <w:r w:rsidRPr="00485FD5">
              <w:t>Izmjena</w:t>
            </w:r>
          </w:p>
        </w:tc>
      </w:tr>
      <w:tr w:rsidR="003C00F0" w:rsidRPr="00485FD5" w14:paraId="62A4FDB3" w14:textId="77777777" w:rsidTr="0044196D">
        <w:trPr>
          <w:jc w:val="center"/>
        </w:trPr>
        <w:tc>
          <w:tcPr>
            <w:tcW w:w="4876" w:type="dxa"/>
            <w:hideMark/>
          </w:tcPr>
          <w:p w14:paraId="6590D8BB" w14:textId="10F34AFE" w:rsidR="003C00F0" w:rsidRPr="00485FD5" w:rsidRDefault="003C00F0" w:rsidP="0044196D">
            <w:pPr>
              <w:pStyle w:val="Normal6"/>
            </w:pPr>
            <w:r w:rsidRPr="00485FD5">
              <w:t>7.</w:t>
            </w:r>
            <w:r w:rsidRPr="00485FD5">
              <w:tab/>
              <w:t xml:space="preserve">Osobe koje pružaju materijalne uvjete prihvata, uključujući </w:t>
            </w:r>
            <w:r w:rsidRPr="00485FD5">
              <w:rPr>
                <w:b/>
                <w:i/>
              </w:rPr>
              <w:t xml:space="preserve">one </w:t>
            </w:r>
            <w:r w:rsidRPr="00485FD5">
              <w:t xml:space="preserve"> koje rade u centrima za smještaj odgovarajuće su osposobljene i obvezuju ih pravila o povjerljivosti utvrđena nacionalnim pravom u vezi sa svim informacijama koje dobiju tijekom obavljanja svojeg posla.</w:t>
            </w:r>
          </w:p>
        </w:tc>
        <w:tc>
          <w:tcPr>
            <w:tcW w:w="4876" w:type="dxa"/>
            <w:hideMark/>
          </w:tcPr>
          <w:p w14:paraId="00D7675D" w14:textId="77777777" w:rsidR="003C00F0" w:rsidRPr="00485FD5" w:rsidRDefault="003C00F0" w:rsidP="0044196D">
            <w:pPr>
              <w:pStyle w:val="Normal6"/>
              <w:rPr>
                <w:szCs w:val="24"/>
              </w:rPr>
            </w:pPr>
            <w:r w:rsidRPr="00485FD5">
              <w:t>7.</w:t>
            </w:r>
            <w:r w:rsidRPr="00485FD5">
              <w:tab/>
              <w:t xml:space="preserve">Osobe koje pružaju materijalne uvjete prihvata, uključujući </w:t>
            </w:r>
            <w:r w:rsidRPr="00485FD5">
              <w:rPr>
                <w:b/>
                <w:i/>
              </w:rPr>
              <w:t>zdravstvenu skrb i obrazovanje te one</w:t>
            </w:r>
            <w:r w:rsidRPr="00485FD5">
              <w:t xml:space="preserve"> koje rade u centrima za smještaj odgovarajuće su osposobljene i obvezuju ih pravila o povjerljivosti utvrđena nacionalnim pravom u vezi sa svim informacijama koje dobiju tijekom obavljanja svojeg posla.</w:t>
            </w:r>
          </w:p>
        </w:tc>
      </w:tr>
    </w:tbl>
    <w:p w14:paraId="6EA5AE9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527D81B" w14:textId="77777777" w:rsidR="003C00F0" w:rsidRPr="00485FD5" w:rsidRDefault="003C00F0" w:rsidP="003C00F0">
      <w:r w:rsidRPr="00485FD5">
        <w:rPr>
          <w:rStyle w:val="HideTWBExt"/>
          <w:noProof w:val="0"/>
        </w:rPr>
        <w:t>&lt;/AmendB&gt;</w:t>
      </w:r>
    </w:p>
    <w:p w14:paraId="298229A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384</w:t>
      </w:r>
      <w:r w:rsidRPr="00485FD5">
        <w:rPr>
          <w:rStyle w:val="HideTWBExt"/>
          <w:b w:val="0"/>
          <w:noProof w:val="0"/>
        </w:rPr>
        <w:t>&lt;/NumAmB&gt;</w:t>
      </w:r>
    </w:p>
    <w:p w14:paraId="01856B2D"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66D5FF5" w14:textId="77777777" w:rsidR="003C00F0" w:rsidRPr="00485FD5" w:rsidRDefault="003C00F0" w:rsidP="003C00F0">
      <w:r w:rsidRPr="00485FD5">
        <w:rPr>
          <w:rStyle w:val="HideTWBExt"/>
          <w:noProof w:val="0"/>
        </w:rPr>
        <w:lastRenderedPageBreak/>
        <w:t>&lt;/RepeatBlock-By&gt;</w:t>
      </w:r>
    </w:p>
    <w:p w14:paraId="5D07263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65162FE" w14:textId="77777777" w:rsidR="003C00F0" w:rsidRPr="00485FD5" w:rsidRDefault="003C00F0" w:rsidP="003C00F0">
      <w:pPr>
        <w:pStyle w:val="NormalBold"/>
      </w:pPr>
      <w:r w:rsidRPr="00485FD5">
        <w:rPr>
          <w:rStyle w:val="HideTWBExt"/>
          <w:b w:val="0"/>
          <w:noProof w:val="0"/>
        </w:rPr>
        <w:t>&lt;Article&gt;</w:t>
      </w:r>
      <w:r w:rsidRPr="00485FD5">
        <w:t>Članak 17. – stavak 8.</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83DD3A9" w14:textId="77777777" w:rsidTr="0044196D">
        <w:trPr>
          <w:jc w:val="center"/>
        </w:trPr>
        <w:tc>
          <w:tcPr>
            <w:tcW w:w="9752" w:type="dxa"/>
            <w:gridSpan w:val="2"/>
          </w:tcPr>
          <w:p w14:paraId="2B4F9CC4" w14:textId="77777777" w:rsidR="003C00F0" w:rsidRPr="00485FD5" w:rsidRDefault="003C00F0" w:rsidP="0044196D">
            <w:pPr>
              <w:keepNext/>
            </w:pPr>
          </w:p>
        </w:tc>
      </w:tr>
      <w:tr w:rsidR="003C00F0" w:rsidRPr="00485FD5" w14:paraId="493B9DC6" w14:textId="77777777" w:rsidTr="0044196D">
        <w:trPr>
          <w:jc w:val="center"/>
        </w:trPr>
        <w:tc>
          <w:tcPr>
            <w:tcW w:w="4876" w:type="dxa"/>
            <w:hideMark/>
          </w:tcPr>
          <w:p w14:paraId="66EDC6AB" w14:textId="77777777" w:rsidR="003C00F0" w:rsidRPr="00485FD5" w:rsidRDefault="003C00F0" w:rsidP="0044196D">
            <w:pPr>
              <w:pStyle w:val="ColumnHeading"/>
              <w:keepNext/>
            </w:pPr>
            <w:r w:rsidRPr="00485FD5">
              <w:t>Tekst koji je predložila Komisija</w:t>
            </w:r>
          </w:p>
        </w:tc>
        <w:tc>
          <w:tcPr>
            <w:tcW w:w="4876" w:type="dxa"/>
            <w:hideMark/>
          </w:tcPr>
          <w:p w14:paraId="4AEB8AE0" w14:textId="77777777" w:rsidR="003C00F0" w:rsidRPr="00485FD5" w:rsidRDefault="003C00F0" w:rsidP="0044196D">
            <w:pPr>
              <w:pStyle w:val="ColumnHeading"/>
              <w:keepNext/>
            </w:pPr>
            <w:r w:rsidRPr="00485FD5">
              <w:t>Izmjena</w:t>
            </w:r>
          </w:p>
        </w:tc>
      </w:tr>
      <w:tr w:rsidR="003C00F0" w:rsidRPr="00485FD5" w14:paraId="1BE0327D" w14:textId="77777777" w:rsidTr="0044196D">
        <w:trPr>
          <w:jc w:val="center"/>
        </w:trPr>
        <w:tc>
          <w:tcPr>
            <w:tcW w:w="4876" w:type="dxa"/>
            <w:hideMark/>
          </w:tcPr>
          <w:p w14:paraId="0F208C13" w14:textId="77777777" w:rsidR="003C00F0" w:rsidRPr="00485FD5" w:rsidRDefault="003C00F0" w:rsidP="0044196D">
            <w:pPr>
              <w:pStyle w:val="Normal6"/>
            </w:pPr>
            <w:r w:rsidRPr="00485FD5">
              <w:t>8.</w:t>
            </w:r>
            <w:r w:rsidRPr="00485FD5">
              <w:tab/>
              <w:t xml:space="preserve">Države članice </w:t>
            </w:r>
            <w:r w:rsidRPr="00485FD5">
              <w:rPr>
                <w:b/>
                <w:i/>
              </w:rPr>
              <w:t>mogu putem savjetodavnog odbora ili vijeća, koje zastupa rezidente, uključiti</w:t>
            </w:r>
            <w:r w:rsidRPr="00485FD5">
              <w:t xml:space="preserve"> podnositelje zahtjeva u upravljanje materijalnim resursima i nematerijalnim aspektima života u centru.</w:t>
            </w:r>
          </w:p>
        </w:tc>
        <w:tc>
          <w:tcPr>
            <w:tcW w:w="4876" w:type="dxa"/>
            <w:hideMark/>
          </w:tcPr>
          <w:p w14:paraId="6EAA71E4" w14:textId="77777777" w:rsidR="003C00F0" w:rsidRPr="00485FD5" w:rsidRDefault="003C00F0" w:rsidP="0044196D">
            <w:pPr>
              <w:pStyle w:val="Normal6"/>
              <w:rPr>
                <w:szCs w:val="24"/>
              </w:rPr>
            </w:pPr>
            <w:r w:rsidRPr="00485FD5">
              <w:t>8.</w:t>
            </w:r>
            <w:r w:rsidRPr="00485FD5">
              <w:tab/>
              <w:t xml:space="preserve">Države članice </w:t>
            </w:r>
            <w:r w:rsidRPr="00485FD5">
              <w:rPr>
                <w:b/>
                <w:i/>
              </w:rPr>
              <w:t>uključuju</w:t>
            </w:r>
            <w:r w:rsidRPr="00485FD5">
              <w:t xml:space="preserve"> podnositelje zahtjeva u upravljanje materijalnim resursima i nematerijalnim aspektima života u centru.</w:t>
            </w:r>
          </w:p>
        </w:tc>
      </w:tr>
    </w:tbl>
    <w:p w14:paraId="02FDA63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7DEB71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623CEA6" w14:textId="77777777" w:rsidR="003C00F0" w:rsidRPr="00485FD5" w:rsidRDefault="003C00F0" w:rsidP="003C00F0">
      <w:pPr>
        <w:pStyle w:val="Normal12Italic"/>
        <w:rPr>
          <w:noProof w:val="0"/>
        </w:rPr>
      </w:pPr>
      <w:r w:rsidRPr="00485FD5">
        <w:rPr>
          <w:noProof w:val="0"/>
        </w:rPr>
        <w:t>Podnositelje zahtjeva treba poticati na aktivno sudjelovanje u centrima za prihvat azilanata. Uspostava savjetodavnih tijela mogla bi, s druge strane, dovesti do društvenih napetosti u centru.</w:t>
      </w:r>
    </w:p>
    <w:p w14:paraId="76BB6B20" w14:textId="77777777" w:rsidR="003C00F0" w:rsidRPr="00485FD5" w:rsidRDefault="003C00F0" w:rsidP="003C00F0">
      <w:r w:rsidRPr="00485FD5">
        <w:rPr>
          <w:rStyle w:val="HideTWBExt"/>
          <w:noProof w:val="0"/>
        </w:rPr>
        <w:t>&lt;/AmendB&gt;</w:t>
      </w:r>
    </w:p>
    <w:p w14:paraId="65B33EC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385</w:t>
      </w:r>
      <w:r w:rsidRPr="00485FD5">
        <w:rPr>
          <w:rStyle w:val="HideTWBExt"/>
          <w:b w:val="0"/>
          <w:noProof w:val="0"/>
        </w:rPr>
        <w:t>&lt;/NumAmB&gt;</w:t>
      </w:r>
    </w:p>
    <w:p w14:paraId="287C0F84"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3A6C0FC6" w14:textId="77777777" w:rsidR="003C00F0" w:rsidRPr="00485FD5" w:rsidRDefault="003C00F0" w:rsidP="003C00F0">
      <w:r w:rsidRPr="00485FD5">
        <w:rPr>
          <w:rStyle w:val="HideTWBExt"/>
          <w:noProof w:val="0"/>
        </w:rPr>
        <w:t>&lt;/RepeatBlock-By&gt;</w:t>
      </w:r>
    </w:p>
    <w:p w14:paraId="5EA5EA1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E120897" w14:textId="77777777" w:rsidR="003C00F0" w:rsidRPr="00485FD5" w:rsidRDefault="003C00F0" w:rsidP="003C00F0">
      <w:pPr>
        <w:pStyle w:val="NormalBold"/>
      </w:pPr>
      <w:r w:rsidRPr="00485FD5">
        <w:rPr>
          <w:rStyle w:val="HideTWBExt"/>
          <w:b w:val="0"/>
          <w:noProof w:val="0"/>
        </w:rPr>
        <w:t>&lt;Article&gt;</w:t>
      </w:r>
      <w:r w:rsidRPr="00485FD5">
        <w:t>Članak 17. – stavak 9.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9B697B5" w14:textId="77777777" w:rsidTr="0044196D">
        <w:trPr>
          <w:jc w:val="center"/>
        </w:trPr>
        <w:tc>
          <w:tcPr>
            <w:tcW w:w="9752" w:type="dxa"/>
            <w:gridSpan w:val="2"/>
          </w:tcPr>
          <w:p w14:paraId="34E03DFB" w14:textId="77777777" w:rsidR="003C00F0" w:rsidRPr="00485FD5" w:rsidRDefault="003C00F0" w:rsidP="0044196D">
            <w:pPr>
              <w:keepNext/>
            </w:pPr>
          </w:p>
        </w:tc>
      </w:tr>
      <w:tr w:rsidR="003C00F0" w:rsidRPr="00485FD5" w14:paraId="429E4536" w14:textId="77777777" w:rsidTr="0044196D">
        <w:trPr>
          <w:jc w:val="center"/>
        </w:trPr>
        <w:tc>
          <w:tcPr>
            <w:tcW w:w="4876" w:type="dxa"/>
            <w:hideMark/>
          </w:tcPr>
          <w:p w14:paraId="0CE6C636" w14:textId="77777777" w:rsidR="003C00F0" w:rsidRPr="00485FD5" w:rsidRDefault="003C00F0" w:rsidP="0044196D">
            <w:pPr>
              <w:pStyle w:val="ColumnHeading"/>
              <w:keepNext/>
            </w:pPr>
            <w:r w:rsidRPr="00485FD5">
              <w:t>Tekst koji je predložila Komisija</w:t>
            </w:r>
          </w:p>
        </w:tc>
        <w:tc>
          <w:tcPr>
            <w:tcW w:w="4876" w:type="dxa"/>
            <w:hideMark/>
          </w:tcPr>
          <w:p w14:paraId="0C4EB5BA" w14:textId="77777777" w:rsidR="003C00F0" w:rsidRPr="00485FD5" w:rsidRDefault="003C00F0" w:rsidP="0044196D">
            <w:pPr>
              <w:pStyle w:val="ColumnHeading"/>
              <w:keepNext/>
            </w:pPr>
            <w:r w:rsidRPr="00485FD5">
              <w:t>Izmjena</w:t>
            </w:r>
          </w:p>
        </w:tc>
      </w:tr>
      <w:tr w:rsidR="003C00F0" w:rsidRPr="00485FD5" w14:paraId="1DCC37B0" w14:textId="77777777" w:rsidTr="0044196D">
        <w:trPr>
          <w:jc w:val="center"/>
        </w:trPr>
        <w:tc>
          <w:tcPr>
            <w:tcW w:w="4876" w:type="dxa"/>
            <w:hideMark/>
          </w:tcPr>
          <w:p w14:paraId="4CD1FBA3" w14:textId="77777777" w:rsidR="003C00F0" w:rsidRPr="00485FD5" w:rsidRDefault="003C00F0" w:rsidP="0044196D">
            <w:pPr>
              <w:pStyle w:val="Normal6"/>
            </w:pPr>
            <w:r w:rsidRPr="00485FD5">
              <w:t>9.</w:t>
            </w:r>
            <w:r w:rsidRPr="00485FD5">
              <w:tab/>
              <w:t xml:space="preserve">U propisno utemeljenim slučajevima države članice iznimno mogu odrediti modalitete za materijalne uvjete prihvata koji </w:t>
            </w:r>
            <w:r w:rsidRPr="00485FD5">
              <w:rPr>
                <w:b/>
                <w:i/>
              </w:rPr>
              <w:t>se razlikuju</w:t>
            </w:r>
            <w:r w:rsidRPr="00485FD5">
              <w:t xml:space="preserve"> od uvjeta predviđenih ovim člankom za razumno razdoblje koje mora biti što je moguće kraće kad:</w:t>
            </w:r>
          </w:p>
        </w:tc>
        <w:tc>
          <w:tcPr>
            <w:tcW w:w="4876" w:type="dxa"/>
            <w:hideMark/>
          </w:tcPr>
          <w:p w14:paraId="2EAF7FF2" w14:textId="77777777" w:rsidR="003C00F0" w:rsidRPr="00485FD5" w:rsidRDefault="003C00F0" w:rsidP="0044196D">
            <w:pPr>
              <w:pStyle w:val="Normal6"/>
              <w:rPr>
                <w:szCs w:val="24"/>
              </w:rPr>
            </w:pPr>
            <w:r w:rsidRPr="00485FD5">
              <w:t>9.</w:t>
            </w:r>
            <w:r w:rsidRPr="00485FD5">
              <w:tab/>
              <w:t xml:space="preserve">U propisno utemeljenim slučajevima države članice iznimno mogu odrediti modalitete za materijalne uvjete prihvata koji </w:t>
            </w:r>
            <w:r w:rsidRPr="00485FD5">
              <w:rPr>
                <w:b/>
                <w:i/>
              </w:rPr>
              <w:t>su lošiji</w:t>
            </w:r>
            <w:r w:rsidRPr="00485FD5">
              <w:t xml:space="preserve"> od uvjeta predviđenih ovim člankom za razumno razdoblje koje mora biti što je moguće kraće kad:</w:t>
            </w:r>
          </w:p>
        </w:tc>
      </w:tr>
    </w:tbl>
    <w:p w14:paraId="3E812D6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CB8D4A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9C25ED5" w14:textId="77777777" w:rsidR="003C00F0" w:rsidRPr="00485FD5" w:rsidRDefault="003C00F0" w:rsidP="003C00F0">
      <w:pPr>
        <w:pStyle w:val="Normal12Italic"/>
        <w:rPr>
          <w:noProof w:val="0"/>
        </w:rPr>
      </w:pPr>
      <w:r w:rsidRPr="00485FD5">
        <w:rPr>
          <w:noProof w:val="0"/>
        </w:rPr>
        <w:t>Državama članicama trebalo bi dopustiti da podnositeljima zahtjeva pružaju lošije materijalne uvjete prihvata ako je to potrebno kako bi se troškovi prihvata zadržali u razumnim granicama.</w:t>
      </w:r>
    </w:p>
    <w:p w14:paraId="10BD07B2" w14:textId="77777777" w:rsidR="003C00F0" w:rsidRPr="00485FD5" w:rsidRDefault="003C00F0" w:rsidP="003C00F0">
      <w:r w:rsidRPr="00485FD5">
        <w:rPr>
          <w:rStyle w:val="HideTWBExt"/>
          <w:noProof w:val="0"/>
        </w:rPr>
        <w:t>&lt;/AmendB&gt;</w:t>
      </w:r>
    </w:p>
    <w:p w14:paraId="591A3AEE"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386</w:t>
      </w:r>
      <w:r w:rsidRPr="00485FD5">
        <w:rPr>
          <w:rStyle w:val="HideTWBExt"/>
          <w:b w:val="0"/>
          <w:noProof w:val="0"/>
        </w:rPr>
        <w:t>&lt;/NumAmB&gt;</w:t>
      </w:r>
    </w:p>
    <w:p w14:paraId="5E53A536"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49F5DFE9" w14:textId="77777777" w:rsidR="003C00F0" w:rsidRPr="00485FD5" w:rsidRDefault="003C00F0" w:rsidP="003C00F0">
      <w:r w:rsidRPr="00485FD5">
        <w:rPr>
          <w:rStyle w:val="HideTWBExt"/>
          <w:noProof w:val="0"/>
        </w:rPr>
        <w:t>&lt;/RepeatBlock-By&gt;</w:t>
      </w:r>
    </w:p>
    <w:p w14:paraId="789BB89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904AB75" w14:textId="77777777" w:rsidR="003C00F0" w:rsidRPr="00485FD5" w:rsidRDefault="003C00F0" w:rsidP="003C00F0">
      <w:pPr>
        <w:pStyle w:val="NormalBold"/>
      </w:pPr>
      <w:r w:rsidRPr="00485FD5">
        <w:rPr>
          <w:rStyle w:val="HideTWBExt"/>
          <w:b w:val="0"/>
          <w:noProof w:val="0"/>
        </w:rPr>
        <w:t>&lt;Article&gt;</w:t>
      </w:r>
      <w:r w:rsidRPr="00485FD5">
        <w:t>Članak 17. – stavak 9. –  podstavak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FF5888C" w14:textId="77777777" w:rsidTr="0044196D">
        <w:trPr>
          <w:jc w:val="center"/>
        </w:trPr>
        <w:tc>
          <w:tcPr>
            <w:tcW w:w="9752" w:type="dxa"/>
            <w:gridSpan w:val="2"/>
          </w:tcPr>
          <w:p w14:paraId="13326912" w14:textId="77777777" w:rsidR="003C00F0" w:rsidRPr="00485FD5" w:rsidRDefault="003C00F0" w:rsidP="0044196D">
            <w:pPr>
              <w:keepNext/>
            </w:pPr>
          </w:p>
        </w:tc>
      </w:tr>
      <w:tr w:rsidR="003C00F0" w:rsidRPr="00485FD5" w14:paraId="5209BBFC" w14:textId="77777777" w:rsidTr="0044196D">
        <w:trPr>
          <w:jc w:val="center"/>
        </w:trPr>
        <w:tc>
          <w:tcPr>
            <w:tcW w:w="4876" w:type="dxa"/>
            <w:hideMark/>
          </w:tcPr>
          <w:p w14:paraId="59840E64" w14:textId="77777777" w:rsidR="003C00F0" w:rsidRPr="00485FD5" w:rsidRDefault="003C00F0" w:rsidP="0044196D">
            <w:pPr>
              <w:pStyle w:val="ColumnHeading"/>
              <w:keepNext/>
            </w:pPr>
            <w:r w:rsidRPr="00485FD5">
              <w:t>Tekst koji je predložila Komisija</w:t>
            </w:r>
          </w:p>
        </w:tc>
        <w:tc>
          <w:tcPr>
            <w:tcW w:w="4876" w:type="dxa"/>
            <w:hideMark/>
          </w:tcPr>
          <w:p w14:paraId="3A2900A0" w14:textId="77777777" w:rsidR="003C00F0" w:rsidRPr="00485FD5" w:rsidRDefault="003C00F0" w:rsidP="0044196D">
            <w:pPr>
              <w:pStyle w:val="ColumnHeading"/>
              <w:keepNext/>
            </w:pPr>
            <w:r w:rsidRPr="00485FD5">
              <w:t>Izmjena</w:t>
            </w:r>
          </w:p>
        </w:tc>
      </w:tr>
      <w:tr w:rsidR="003C00F0" w:rsidRPr="00485FD5" w14:paraId="4728168A" w14:textId="77777777" w:rsidTr="0044196D">
        <w:trPr>
          <w:jc w:val="center"/>
        </w:trPr>
        <w:tc>
          <w:tcPr>
            <w:tcW w:w="4876" w:type="dxa"/>
            <w:hideMark/>
          </w:tcPr>
          <w:p w14:paraId="5A7DA5C9" w14:textId="77777777" w:rsidR="003C00F0" w:rsidRPr="00485FD5" w:rsidRDefault="003C00F0" w:rsidP="0044196D">
            <w:pPr>
              <w:pStyle w:val="Normal6"/>
            </w:pPr>
            <w:r w:rsidRPr="00485FD5">
              <w:t>(b)</w:t>
            </w:r>
            <w:r w:rsidRPr="00485FD5">
              <w:tab/>
              <w:t>su smještajni kapaciteti koji su uobičajeno raspoloživi privremeno puni.</w:t>
            </w:r>
          </w:p>
        </w:tc>
        <w:tc>
          <w:tcPr>
            <w:tcW w:w="4876" w:type="dxa"/>
            <w:hideMark/>
          </w:tcPr>
          <w:p w14:paraId="214DF7CC" w14:textId="77777777" w:rsidR="003C00F0" w:rsidRPr="00485FD5" w:rsidRDefault="003C00F0" w:rsidP="0044196D">
            <w:pPr>
              <w:pStyle w:val="Normal6"/>
              <w:rPr>
                <w:szCs w:val="24"/>
              </w:rPr>
            </w:pPr>
            <w:r w:rsidRPr="00485FD5">
              <w:t>(b)</w:t>
            </w:r>
            <w:r w:rsidRPr="00485FD5">
              <w:tab/>
              <w:t xml:space="preserve">su </w:t>
            </w:r>
            <w:r w:rsidRPr="00485FD5">
              <w:rPr>
                <w:b/>
                <w:i/>
              </w:rPr>
              <w:t xml:space="preserve">cjenovno umjereni </w:t>
            </w:r>
            <w:r w:rsidRPr="00485FD5">
              <w:t>smještajni kapaciteti koji su uobičajeno raspoloživi privremeno puni.</w:t>
            </w:r>
          </w:p>
        </w:tc>
      </w:tr>
    </w:tbl>
    <w:p w14:paraId="67F5864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12CF29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46439F1" w14:textId="77777777" w:rsidR="003C00F0" w:rsidRPr="00485FD5" w:rsidRDefault="003C00F0" w:rsidP="003C00F0">
      <w:pPr>
        <w:pStyle w:val="Normal12Italic"/>
        <w:rPr>
          <w:noProof w:val="0"/>
        </w:rPr>
      </w:pPr>
      <w:r w:rsidRPr="00485FD5">
        <w:rPr>
          <w:noProof w:val="0"/>
        </w:rPr>
        <w:t>Korištenje skupog smještaja, čak i ako je raspoloživ, ne bi štetilo samo javnim financijama nego bi se negativno odrazilo i na povjerenje javnosti u politike u području azila.</w:t>
      </w:r>
    </w:p>
    <w:p w14:paraId="540FA246" w14:textId="77777777" w:rsidR="003C00F0" w:rsidRPr="00485FD5" w:rsidRDefault="003C00F0" w:rsidP="003C00F0">
      <w:r w:rsidRPr="00485FD5">
        <w:rPr>
          <w:rStyle w:val="HideTWBExt"/>
          <w:noProof w:val="0"/>
        </w:rPr>
        <w:t>&lt;/AmendB&gt;</w:t>
      </w:r>
    </w:p>
    <w:p w14:paraId="61B0BC7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387</w:t>
      </w:r>
      <w:r w:rsidRPr="00485FD5">
        <w:rPr>
          <w:rStyle w:val="HideTWBExt"/>
          <w:b w:val="0"/>
          <w:noProof w:val="0"/>
        </w:rPr>
        <w:t>&lt;/NumAmB&gt;</w:t>
      </w:r>
    </w:p>
    <w:p w14:paraId="543AEAA9" w14:textId="77777777" w:rsidR="003C00F0" w:rsidRPr="00485FD5" w:rsidRDefault="003C00F0" w:rsidP="003C00F0">
      <w:pPr>
        <w:pStyle w:val="NormalBold"/>
      </w:pPr>
      <w:r w:rsidRPr="00485FD5">
        <w:rPr>
          <w:rStyle w:val="HideTWBExt"/>
          <w:b w:val="0"/>
          <w:noProof w:val="0"/>
        </w:rPr>
        <w:t>&lt;RepeatBlock-By&gt;&lt;Members&gt;</w:t>
      </w:r>
      <w:r w:rsidRPr="00485FD5">
        <w:t>Miltiadis Kyrkos</w:t>
      </w:r>
      <w:r w:rsidRPr="00485FD5">
        <w:rPr>
          <w:rStyle w:val="HideTWBExt"/>
          <w:b w:val="0"/>
          <w:noProof w:val="0"/>
        </w:rPr>
        <w:t>&lt;/Members&gt;</w:t>
      </w:r>
    </w:p>
    <w:p w14:paraId="73492F88" w14:textId="77777777" w:rsidR="003C00F0" w:rsidRPr="00485FD5" w:rsidRDefault="003C00F0" w:rsidP="003C00F0">
      <w:r w:rsidRPr="00485FD5">
        <w:rPr>
          <w:rStyle w:val="HideTWBExt"/>
          <w:noProof w:val="0"/>
        </w:rPr>
        <w:t>&lt;/RepeatBlock-By&gt;</w:t>
      </w:r>
    </w:p>
    <w:p w14:paraId="59B161F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50796B3" w14:textId="77777777" w:rsidR="003C00F0" w:rsidRPr="00485FD5" w:rsidRDefault="003C00F0" w:rsidP="003C00F0">
      <w:pPr>
        <w:pStyle w:val="NormalBold"/>
      </w:pPr>
      <w:r w:rsidRPr="00485FD5">
        <w:rPr>
          <w:rStyle w:val="HideTWBExt"/>
          <w:b w:val="0"/>
          <w:noProof w:val="0"/>
        </w:rPr>
        <w:t>&lt;Article&gt;</w:t>
      </w:r>
      <w:r w:rsidRPr="00485FD5">
        <w:t>Članak 17. – stavak 9. – podstavak 1. – točka ba (nova)</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DA533F0" w14:textId="77777777" w:rsidTr="0044196D">
        <w:trPr>
          <w:jc w:val="center"/>
        </w:trPr>
        <w:tc>
          <w:tcPr>
            <w:tcW w:w="9752" w:type="dxa"/>
            <w:gridSpan w:val="2"/>
          </w:tcPr>
          <w:p w14:paraId="0F2D0854" w14:textId="77777777" w:rsidR="003C00F0" w:rsidRPr="00485FD5" w:rsidRDefault="003C00F0" w:rsidP="0044196D">
            <w:pPr>
              <w:keepNext/>
            </w:pPr>
          </w:p>
        </w:tc>
      </w:tr>
      <w:tr w:rsidR="003C00F0" w:rsidRPr="00485FD5" w14:paraId="5B8FCAD5" w14:textId="77777777" w:rsidTr="0044196D">
        <w:trPr>
          <w:jc w:val="center"/>
        </w:trPr>
        <w:tc>
          <w:tcPr>
            <w:tcW w:w="4876" w:type="dxa"/>
            <w:hideMark/>
          </w:tcPr>
          <w:p w14:paraId="55C66B95" w14:textId="77777777" w:rsidR="003C00F0" w:rsidRPr="00485FD5" w:rsidRDefault="003C00F0" w:rsidP="0044196D">
            <w:pPr>
              <w:pStyle w:val="ColumnHeading"/>
              <w:keepNext/>
            </w:pPr>
            <w:r w:rsidRPr="00485FD5">
              <w:t>Tekst koji je predložila Komisija</w:t>
            </w:r>
          </w:p>
        </w:tc>
        <w:tc>
          <w:tcPr>
            <w:tcW w:w="4876" w:type="dxa"/>
            <w:hideMark/>
          </w:tcPr>
          <w:p w14:paraId="381A1476" w14:textId="77777777" w:rsidR="003C00F0" w:rsidRPr="00485FD5" w:rsidRDefault="003C00F0" w:rsidP="0044196D">
            <w:pPr>
              <w:pStyle w:val="ColumnHeading"/>
              <w:keepNext/>
            </w:pPr>
            <w:r w:rsidRPr="00485FD5">
              <w:t>Izmjena</w:t>
            </w:r>
          </w:p>
        </w:tc>
      </w:tr>
      <w:tr w:rsidR="003C00F0" w:rsidRPr="00485FD5" w14:paraId="5AA4CE11" w14:textId="77777777" w:rsidTr="0044196D">
        <w:trPr>
          <w:jc w:val="center"/>
        </w:trPr>
        <w:tc>
          <w:tcPr>
            <w:tcW w:w="4876" w:type="dxa"/>
          </w:tcPr>
          <w:p w14:paraId="366530A9" w14:textId="77777777" w:rsidR="003C00F0" w:rsidRPr="00485FD5" w:rsidRDefault="003C00F0" w:rsidP="0044196D">
            <w:pPr>
              <w:pStyle w:val="Normal6"/>
            </w:pPr>
          </w:p>
        </w:tc>
        <w:tc>
          <w:tcPr>
            <w:tcW w:w="4876" w:type="dxa"/>
            <w:hideMark/>
          </w:tcPr>
          <w:p w14:paraId="630890B8" w14:textId="77777777" w:rsidR="003C00F0" w:rsidRPr="00485FD5" w:rsidRDefault="003C00F0" w:rsidP="0044196D">
            <w:pPr>
              <w:pStyle w:val="Normal6"/>
              <w:rPr>
                <w:szCs w:val="24"/>
              </w:rPr>
            </w:pPr>
            <w:r w:rsidRPr="00485FD5">
              <w:rPr>
                <w:b/>
                <w:i/>
              </w:rPr>
              <w:t>(ba)</w:t>
            </w:r>
            <w:r w:rsidRPr="00485FD5">
              <w:tab/>
            </w:r>
            <w:r w:rsidRPr="00485FD5">
              <w:rPr>
                <w:b/>
                <w:i/>
              </w:rPr>
              <w:t>materijalni uvjeti prihvata, kako je predviđeno ovim člankom, nisu raspoloživi u određenim geografskim područjima.</w:t>
            </w:r>
          </w:p>
        </w:tc>
      </w:tr>
    </w:tbl>
    <w:p w14:paraId="7F82393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1DADBE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4335224" w14:textId="77777777" w:rsidR="003C00F0" w:rsidRPr="00485FD5" w:rsidRDefault="003C00F0" w:rsidP="003C00F0">
      <w:pPr>
        <w:pStyle w:val="Normal12Italic"/>
        <w:rPr>
          <w:noProof w:val="0"/>
        </w:rPr>
      </w:pPr>
      <w:r w:rsidRPr="00485FD5">
        <w:rPr>
          <w:noProof w:val="0"/>
        </w:rPr>
        <w:t>Nužno je u obzir uzeti činjenicu da države članice koje se nalaze na vanjskim morskim granicama ne mogu u potpunosti pružiti uvjete prihvata predviđene Direktivom.</w:t>
      </w:r>
    </w:p>
    <w:p w14:paraId="3FE2D00C" w14:textId="77777777" w:rsidR="003C00F0" w:rsidRPr="00485FD5" w:rsidRDefault="003C00F0" w:rsidP="003C00F0">
      <w:r w:rsidRPr="00485FD5">
        <w:rPr>
          <w:rStyle w:val="HideTWBExt"/>
          <w:noProof w:val="0"/>
        </w:rPr>
        <w:t>&lt;/AmendB&gt;</w:t>
      </w:r>
    </w:p>
    <w:p w14:paraId="786FBB9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388</w:t>
      </w:r>
      <w:r w:rsidRPr="00485FD5">
        <w:rPr>
          <w:rStyle w:val="HideTWBExt"/>
          <w:b w:val="0"/>
          <w:noProof w:val="0"/>
        </w:rPr>
        <w:t>&lt;/NumAmB&gt;</w:t>
      </w:r>
    </w:p>
    <w:p w14:paraId="717D0CD0" w14:textId="77777777" w:rsidR="003C00F0" w:rsidRPr="00485FD5" w:rsidRDefault="003C00F0" w:rsidP="003C00F0">
      <w:pPr>
        <w:pStyle w:val="NormalBold"/>
      </w:pPr>
      <w:r w:rsidRPr="00485FD5">
        <w:rPr>
          <w:rStyle w:val="HideTWBExt"/>
          <w:b w:val="0"/>
          <w:noProof w:val="0"/>
        </w:rPr>
        <w:t>&lt;RepeatBlock-By&gt;&lt;Members&gt;</w:t>
      </w:r>
      <w:r w:rsidRPr="00485FD5">
        <w:t>Miltiadis Kyrkos</w:t>
      </w:r>
      <w:r w:rsidRPr="00485FD5">
        <w:rPr>
          <w:rStyle w:val="HideTWBExt"/>
          <w:b w:val="0"/>
          <w:noProof w:val="0"/>
        </w:rPr>
        <w:t>&lt;/Members&gt;</w:t>
      </w:r>
    </w:p>
    <w:p w14:paraId="656169CB" w14:textId="77777777" w:rsidR="003C00F0" w:rsidRPr="00485FD5" w:rsidRDefault="003C00F0" w:rsidP="003C00F0">
      <w:r w:rsidRPr="00485FD5">
        <w:rPr>
          <w:rStyle w:val="HideTWBExt"/>
          <w:noProof w:val="0"/>
        </w:rPr>
        <w:t>&lt;/RepeatBlock-By&gt;</w:t>
      </w:r>
    </w:p>
    <w:p w14:paraId="65246FA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1DD455F" w14:textId="77777777" w:rsidR="003C00F0" w:rsidRPr="00485FD5" w:rsidRDefault="003C00F0" w:rsidP="003C00F0">
      <w:pPr>
        <w:pStyle w:val="NormalBold"/>
      </w:pPr>
      <w:r w:rsidRPr="00485FD5">
        <w:rPr>
          <w:rStyle w:val="HideTWBExt"/>
          <w:b w:val="0"/>
          <w:noProof w:val="0"/>
        </w:rPr>
        <w:t>&lt;Article&gt;</w:t>
      </w:r>
      <w:r w:rsidRPr="00485FD5">
        <w:t>Članak 17. – stavak 9. – podstavak 1. – točka bb (nova)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50FCE52" w14:textId="77777777" w:rsidTr="0044196D">
        <w:trPr>
          <w:jc w:val="center"/>
        </w:trPr>
        <w:tc>
          <w:tcPr>
            <w:tcW w:w="9752" w:type="dxa"/>
            <w:gridSpan w:val="2"/>
          </w:tcPr>
          <w:p w14:paraId="60BB1B36" w14:textId="77777777" w:rsidR="003C00F0" w:rsidRPr="00485FD5" w:rsidRDefault="003C00F0" w:rsidP="0044196D">
            <w:pPr>
              <w:keepNext/>
            </w:pPr>
          </w:p>
        </w:tc>
      </w:tr>
      <w:tr w:rsidR="003C00F0" w:rsidRPr="00485FD5" w14:paraId="3C6C5B66" w14:textId="77777777" w:rsidTr="0044196D">
        <w:trPr>
          <w:jc w:val="center"/>
        </w:trPr>
        <w:tc>
          <w:tcPr>
            <w:tcW w:w="4876" w:type="dxa"/>
            <w:hideMark/>
          </w:tcPr>
          <w:p w14:paraId="4A6AE240" w14:textId="77777777" w:rsidR="003C00F0" w:rsidRPr="00485FD5" w:rsidRDefault="003C00F0" w:rsidP="0044196D">
            <w:pPr>
              <w:pStyle w:val="ColumnHeading"/>
              <w:keepNext/>
            </w:pPr>
            <w:r w:rsidRPr="00485FD5">
              <w:t>Tekst koji je predložila Komisija</w:t>
            </w:r>
          </w:p>
        </w:tc>
        <w:tc>
          <w:tcPr>
            <w:tcW w:w="4876" w:type="dxa"/>
            <w:hideMark/>
          </w:tcPr>
          <w:p w14:paraId="01768F84" w14:textId="77777777" w:rsidR="003C00F0" w:rsidRPr="00485FD5" w:rsidRDefault="003C00F0" w:rsidP="0044196D">
            <w:pPr>
              <w:pStyle w:val="ColumnHeading"/>
              <w:keepNext/>
            </w:pPr>
            <w:r w:rsidRPr="00485FD5">
              <w:t>Izmjena</w:t>
            </w:r>
          </w:p>
        </w:tc>
      </w:tr>
      <w:tr w:rsidR="003C00F0" w:rsidRPr="00485FD5" w14:paraId="233B8C76" w14:textId="77777777" w:rsidTr="0044196D">
        <w:trPr>
          <w:jc w:val="center"/>
        </w:trPr>
        <w:tc>
          <w:tcPr>
            <w:tcW w:w="4876" w:type="dxa"/>
          </w:tcPr>
          <w:p w14:paraId="23FB247C" w14:textId="77777777" w:rsidR="003C00F0" w:rsidRPr="00485FD5" w:rsidRDefault="003C00F0" w:rsidP="0044196D">
            <w:pPr>
              <w:pStyle w:val="Normal6"/>
            </w:pPr>
          </w:p>
        </w:tc>
        <w:tc>
          <w:tcPr>
            <w:tcW w:w="4876" w:type="dxa"/>
            <w:hideMark/>
          </w:tcPr>
          <w:p w14:paraId="74B37279" w14:textId="77777777" w:rsidR="003C00F0" w:rsidRPr="00485FD5" w:rsidRDefault="003C00F0" w:rsidP="0044196D">
            <w:pPr>
              <w:pStyle w:val="Normal6"/>
              <w:rPr>
                <w:szCs w:val="24"/>
              </w:rPr>
            </w:pPr>
            <w:r w:rsidRPr="00485FD5">
              <w:rPr>
                <w:b/>
                <w:i/>
              </w:rPr>
              <w:t xml:space="preserve">(bb) </w:t>
            </w:r>
            <w:r w:rsidRPr="00485FD5">
              <w:tab/>
            </w:r>
            <w:r w:rsidRPr="00485FD5">
              <w:rPr>
                <w:b/>
                <w:i/>
              </w:rPr>
              <w:t>je država članica suočena s kriznom situacijom zbog iznenadnog priljeva državljana trećih zemalja.</w:t>
            </w:r>
          </w:p>
        </w:tc>
      </w:tr>
    </w:tbl>
    <w:p w14:paraId="3E88522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EC3658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919AB19" w14:textId="77777777" w:rsidR="003C00F0" w:rsidRPr="00485FD5" w:rsidRDefault="003C00F0" w:rsidP="003C00F0">
      <w:pPr>
        <w:pStyle w:val="Normal12Italic"/>
        <w:rPr>
          <w:noProof w:val="0"/>
        </w:rPr>
      </w:pPr>
      <w:r w:rsidRPr="00485FD5">
        <w:rPr>
          <w:noProof w:val="0"/>
        </w:rPr>
        <w:t>Ovom se odredbom želi riješiti situacija u kojoj je država članica suočena k iznenadnim priljevom državljana trećih zemalja. Kad je riječ o takvoj hitnoj situaciji, mogu se tijekom razumnog razdoblja iznimno pružiti različiti uvjeti prihvata.</w:t>
      </w:r>
    </w:p>
    <w:p w14:paraId="68C5E8D9" w14:textId="77777777" w:rsidR="003C00F0" w:rsidRPr="00485FD5" w:rsidRDefault="003C00F0" w:rsidP="003C00F0">
      <w:r w:rsidRPr="00485FD5">
        <w:rPr>
          <w:rStyle w:val="HideTWBExt"/>
          <w:noProof w:val="0"/>
        </w:rPr>
        <w:t>&lt;/AmendB&gt;</w:t>
      </w:r>
    </w:p>
    <w:p w14:paraId="2DFEBD1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389</w:t>
      </w:r>
      <w:r w:rsidRPr="00485FD5">
        <w:rPr>
          <w:rStyle w:val="HideTWBExt"/>
          <w:b w:val="0"/>
          <w:noProof w:val="0"/>
        </w:rPr>
        <w:t>&lt;/NumAmB&gt;</w:t>
      </w:r>
    </w:p>
    <w:p w14:paraId="20A9C81F"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2C6F04C9"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A175D59" w14:textId="77777777" w:rsidR="003C00F0" w:rsidRPr="00485FD5" w:rsidRDefault="003C00F0" w:rsidP="003C00F0">
      <w:r w:rsidRPr="00485FD5">
        <w:rPr>
          <w:rStyle w:val="HideTWBExt"/>
          <w:noProof w:val="0"/>
        </w:rPr>
        <w:t>&lt;/RepeatBlock-By&gt;</w:t>
      </w:r>
    </w:p>
    <w:p w14:paraId="2D65005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6CBD23E" w14:textId="77777777" w:rsidR="003C00F0" w:rsidRPr="00485FD5" w:rsidRDefault="003C00F0" w:rsidP="003C00F0">
      <w:pPr>
        <w:pStyle w:val="NormalBold"/>
      </w:pPr>
      <w:r w:rsidRPr="00485FD5">
        <w:rPr>
          <w:rStyle w:val="HideTWBExt"/>
          <w:b w:val="0"/>
          <w:noProof w:val="0"/>
        </w:rPr>
        <w:t>&lt;Article&gt;</w:t>
      </w:r>
      <w:r w:rsidRPr="00485FD5">
        <w:t>Članak 17. – stavak 9.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7B28CED" w14:textId="77777777" w:rsidTr="0044196D">
        <w:trPr>
          <w:jc w:val="center"/>
        </w:trPr>
        <w:tc>
          <w:tcPr>
            <w:tcW w:w="9752" w:type="dxa"/>
            <w:gridSpan w:val="2"/>
          </w:tcPr>
          <w:p w14:paraId="244D61ED" w14:textId="77777777" w:rsidR="003C00F0" w:rsidRPr="00485FD5" w:rsidRDefault="003C00F0" w:rsidP="0044196D">
            <w:pPr>
              <w:keepNext/>
            </w:pPr>
          </w:p>
        </w:tc>
      </w:tr>
      <w:tr w:rsidR="003C00F0" w:rsidRPr="00485FD5" w14:paraId="50C72C5F" w14:textId="77777777" w:rsidTr="0044196D">
        <w:trPr>
          <w:jc w:val="center"/>
        </w:trPr>
        <w:tc>
          <w:tcPr>
            <w:tcW w:w="4876" w:type="dxa"/>
            <w:hideMark/>
          </w:tcPr>
          <w:p w14:paraId="27D5330C" w14:textId="77777777" w:rsidR="003C00F0" w:rsidRPr="00485FD5" w:rsidRDefault="003C00F0" w:rsidP="0044196D">
            <w:pPr>
              <w:pStyle w:val="ColumnHeading"/>
              <w:keepNext/>
            </w:pPr>
            <w:r w:rsidRPr="00485FD5">
              <w:t>Tekst koji je predložila Komisija</w:t>
            </w:r>
          </w:p>
        </w:tc>
        <w:tc>
          <w:tcPr>
            <w:tcW w:w="4876" w:type="dxa"/>
            <w:hideMark/>
          </w:tcPr>
          <w:p w14:paraId="391409C2" w14:textId="77777777" w:rsidR="003C00F0" w:rsidRPr="00485FD5" w:rsidRDefault="003C00F0" w:rsidP="0044196D">
            <w:pPr>
              <w:pStyle w:val="ColumnHeading"/>
              <w:keepNext/>
            </w:pPr>
            <w:r w:rsidRPr="00485FD5">
              <w:t>Izmjena</w:t>
            </w:r>
          </w:p>
        </w:tc>
      </w:tr>
      <w:tr w:rsidR="003C00F0" w:rsidRPr="00485FD5" w14:paraId="20AECCCD" w14:textId="77777777" w:rsidTr="0044196D">
        <w:trPr>
          <w:jc w:val="center"/>
        </w:trPr>
        <w:tc>
          <w:tcPr>
            <w:tcW w:w="4876" w:type="dxa"/>
            <w:hideMark/>
          </w:tcPr>
          <w:p w14:paraId="03FE0AA3" w14:textId="0A296B75" w:rsidR="003C00F0" w:rsidRPr="00485FD5" w:rsidRDefault="003C00F0" w:rsidP="0044196D">
            <w:pPr>
              <w:pStyle w:val="Normal6"/>
            </w:pPr>
            <w:r w:rsidRPr="00485FD5">
              <w:rPr>
                <w:b/>
                <w:i/>
              </w:rPr>
              <w:t>Takvi različiti uvjeti</w:t>
            </w:r>
            <w:r w:rsidRPr="00485FD5">
              <w:t xml:space="preserve"> u svim </w:t>
            </w:r>
            <w:r w:rsidRPr="00485FD5">
              <w:rPr>
                <w:b/>
                <w:i/>
              </w:rPr>
              <w:t xml:space="preserve"> okolnostima   osiguravaju pristup</w:t>
            </w:r>
            <w:r w:rsidRPr="00485FD5">
              <w:t xml:space="preserve"> zdravstvenoj skrbi u skladu s člankom 18. i </w:t>
            </w:r>
            <w:r w:rsidRPr="00485FD5">
              <w:rPr>
                <w:b/>
                <w:i/>
              </w:rPr>
              <w:t>dostojan</w:t>
            </w:r>
            <w:r w:rsidRPr="00485FD5">
              <w:t xml:space="preserve"> životni standard svim podnositeljima zahtjeva</w:t>
            </w:r>
            <w:r w:rsidRPr="00485FD5">
              <w:rPr>
                <w:b/>
                <w:i/>
              </w:rPr>
              <w:t xml:space="preserve">  </w:t>
            </w:r>
            <w:r w:rsidRPr="00485FD5">
              <w:t>.</w:t>
            </w:r>
          </w:p>
        </w:tc>
        <w:tc>
          <w:tcPr>
            <w:tcW w:w="4876" w:type="dxa"/>
            <w:hideMark/>
          </w:tcPr>
          <w:p w14:paraId="43EAC5B0" w14:textId="77777777" w:rsidR="003C00F0" w:rsidRPr="00485FD5" w:rsidRDefault="003C00F0" w:rsidP="0044196D">
            <w:pPr>
              <w:pStyle w:val="Normal6"/>
              <w:rPr>
                <w:szCs w:val="24"/>
              </w:rPr>
            </w:pPr>
            <w:r w:rsidRPr="00485FD5">
              <w:rPr>
                <w:b/>
                <w:i/>
              </w:rPr>
              <w:t>Takvim različitim uvjetima se</w:t>
            </w:r>
            <w:r w:rsidRPr="00485FD5">
              <w:t xml:space="preserve"> u svim </w:t>
            </w:r>
            <w:r w:rsidRPr="00485FD5">
              <w:rPr>
                <w:b/>
                <w:i/>
              </w:rPr>
              <w:t>okolnostima osigurava besplatan pristup primarnoj i sekundarnoj</w:t>
            </w:r>
            <w:r w:rsidRPr="00485FD5">
              <w:t xml:space="preserve"> zdravstvenoj skrbi</w:t>
            </w:r>
            <w:r w:rsidRPr="00485FD5">
              <w:rPr>
                <w:b/>
                <w:i/>
              </w:rPr>
              <w:t>, uključujući zaštitu spolnog i reproduktivnog zdravlja,</w:t>
            </w:r>
            <w:r w:rsidRPr="00485FD5">
              <w:t xml:space="preserve"> u skladu s člankom 18. i </w:t>
            </w:r>
            <w:r w:rsidRPr="00485FD5">
              <w:rPr>
                <w:b/>
                <w:i/>
              </w:rPr>
              <w:t>odgovarajući</w:t>
            </w:r>
            <w:r w:rsidRPr="00485FD5">
              <w:t xml:space="preserve"> životni standard svim podnositeljima zahtjeva.</w:t>
            </w:r>
          </w:p>
        </w:tc>
      </w:tr>
    </w:tbl>
    <w:p w14:paraId="6CF3A27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9ACD92B" w14:textId="77777777" w:rsidR="003C00F0" w:rsidRPr="00485FD5" w:rsidRDefault="003C00F0" w:rsidP="003C00F0">
      <w:r w:rsidRPr="00485FD5">
        <w:rPr>
          <w:rStyle w:val="HideTWBExt"/>
          <w:noProof w:val="0"/>
        </w:rPr>
        <w:t>&lt;/AmendB&gt;</w:t>
      </w:r>
    </w:p>
    <w:p w14:paraId="44FD042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390</w:t>
      </w:r>
      <w:r w:rsidRPr="00485FD5">
        <w:rPr>
          <w:rStyle w:val="HideTWBExt"/>
          <w:b w:val="0"/>
          <w:noProof w:val="0"/>
        </w:rPr>
        <w:t>&lt;/NumAmB&gt;</w:t>
      </w:r>
    </w:p>
    <w:p w14:paraId="3994406D"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077878A8" w14:textId="77777777" w:rsidR="003C00F0" w:rsidRPr="00485FD5" w:rsidRDefault="003C00F0" w:rsidP="003C00F0">
      <w:r w:rsidRPr="00485FD5">
        <w:rPr>
          <w:rStyle w:val="HideTWBExt"/>
          <w:noProof w:val="0"/>
        </w:rPr>
        <w:t>&lt;/RepeatBlock-By&gt;</w:t>
      </w:r>
    </w:p>
    <w:p w14:paraId="33B97D7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E0E9C5C" w14:textId="77777777" w:rsidR="003C00F0" w:rsidRPr="00485FD5" w:rsidRDefault="003C00F0" w:rsidP="003C00F0">
      <w:pPr>
        <w:pStyle w:val="NormalBold"/>
      </w:pPr>
      <w:r w:rsidRPr="00485FD5">
        <w:rPr>
          <w:rStyle w:val="HideTWBExt"/>
          <w:b w:val="0"/>
          <w:noProof w:val="0"/>
        </w:rPr>
        <w:t>&lt;Article&gt;</w:t>
      </w:r>
      <w:r w:rsidRPr="00485FD5">
        <w:t>Članak 17. – stavak 9.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3C4D39A" w14:textId="77777777" w:rsidTr="0044196D">
        <w:trPr>
          <w:jc w:val="center"/>
        </w:trPr>
        <w:tc>
          <w:tcPr>
            <w:tcW w:w="9752" w:type="dxa"/>
            <w:gridSpan w:val="2"/>
          </w:tcPr>
          <w:p w14:paraId="419171BA" w14:textId="77777777" w:rsidR="003C00F0" w:rsidRPr="00485FD5" w:rsidRDefault="003C00F0" w:rsidP="0044196D">
            <w:pPr>
              <w:keepNext/>
            </w:pPr>
          </w:p>
        </w:tc>
      </w:tr>
      <w:tr w:rsidR="003C00F0" w:rsidRPr="00485FD5" w14:paraId="5D094756" w14:textId="77777777" w:rsidTr="0044196D">
        <w:trPr>
          <w:jc w:val="center"/>
        </w:trPr>
        <w:tc>
          <w:tcPr>
            <w:tcW w:w="4876" w:type="dxa"/>
            <w:hideMark/>
          </w:tcPr>
          <w:p w14:paraId="30F6650E" w14:textId="77777777" w:rsidR="003C00F0" w:rsidRPr="00485FD5" w:rsidRDefault="003C00F0" w:rsidP="0044196D">
            <w:pPr>
              <w:pStyle w:val="ColumnHeading"/>
              <w:keepNext/>
            </w:pPr>
            <w:r w:rsidRPr="00485FD5">
              <w:t>Tekst koji je predložila Komisija</w:t>
            </w:r>
          </w:p>
        </w:tc>
        <w:tc>
          <w:tcPr>
            <w:tcW w:w="4876" w:type="dxa"/>
            <w:hideMark/>
          </w:tcPr>
          <w:p w14:paraId="778FA712" w14:textId="77777777" w:rsidR="003C00F0" w:rsidRPr="00485FD5" w:rsidRDefault="003C00F0" w:rsidP="0044196D">
            <w:pPr>
              <w:pStyle w:val="ColumnHeading"/>
              <w:keepNext/>
            </w:pPr>
            <w:r w:rsidRPr="00485FD5">
              <w:t>Izmjena</w:t>
            </w:r>
          </w:p>
        </w:tc>
      </w:tr>
      <w:tr w:rsidR="003C00F0" w:rsidRPr="00485FD5" w14:paraId="4A10D3AF" w14:textId="77777777" w:rsidTr="0044196D">
        <w:trPr>
          <w:jc w:val="center"/>
        </w:trPr>
        <w:tc>
          <w:tcPr>
            <w:tcW w:w="4876" w:type="dxa"/>
            <w:hideMark/>
          </w:tcPr>
          <w:p w14:paraId="48029A5D" w14:textId="77777777" w:rsidR="003C00F0" w:rsidRPr="00485FD5" w:rsidRDefault="003C00F0" w:rsidP="0044196D">
            <w:pPr>
              <w:pStyle w:val="Normal6"/>
              <w:rPr>
                <w:b/>
                <w:i/>
              </w:rPr>
            </w:pPr>
            <w:r w:rsidRPr="00485FD5">
              <w:t xml:space="preserve">Takvi različiti uvjeti u svim okolnostima osiguravaju pristup zdravstvenoj skrbi u </w:t>
            </w:r>
            <w:r w:rsidRPr="00485FD5">
              <w:lastRenderedPageBreak/>
              <w:t>skladu s člankom 18. i</w:t>
            </w:r>
            <w:r w:rsidRPr="00485FD5">
              <w:rPr>
                <w:b/>
                <w:i/>
              </w:rPr>
              <w:t xml:space="preserve"> dostojan životni standard</w:t>
            </w:r>
            <w:r w:rsidRPr="00485FD5">
              <w:t xml:space="preserve"> svim podnositeljima zahtjeva.</w:t>
            </w:r>
          </w:p>
        </w:tc>
        <w:tc>
          <w:tcPr>
            <w:tcW w:w="4876" w:type="dxa"/>
            <w:hideMark/>
          </w:tcPr>
          <w:p w14:paraId="26E8BFBF" w14:textId="77777777" w:rsidR="003C00F0" w:rsidRPr="00485FD5" w:rsidRDefault="003C00F0" w:rsidP="0044196D">
            <w:pPr>
              <w:pStyle w:val="Normal6"/>
              <w:rPr>
                <w:b/>
                <w:i/>
                <w:szCs w:val="24"/>
              </w:rPr>
            </w:pPr>
            <w:r w:rsidRPr="00485FD5">
              <w:lastRenderedPageBreak/>
              <w:t xml:space="preserve">Takvi različiti uvjeti u svim okolnostima osiguravaju pristup zdravstvenoj skrbi u </w:t>
            </w:r>
            <w:r w:rsidRPr="00485FD5">
              <w:lastRenderedPageBreak/>
              <w:t>skladu s člankom 18. i</w:t>
            </w:r>
            <w:r w:rsidRPr="00485FD5">
              <w:rPr>
                <w:b/>
                <w:i/>
              </w:rPr>
              <w:t xml:space="preserve"> adekvatnu kvalitetu života, kako je to definirano ovom Direktivom,</w:t>
            </w:r>
            <w:r w:rsidRPr="00485FD5">
              <w:t xml:space="preserve"> svim podnositeljima zahtjeva.</w:t>
            </w:r>
          </w:p>
        </w:tc>
      </w:tr>
    </w:tbl>
    <w:p w14:paraId="0295BD7D"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59320E1" w14:textId="77777777" w:rsidR="003C00F0" w:rsidRPr="00485FD5" w:rsidRDefault="003C00F0" w:rsidP="003C00F0">
      <w:r w:rsidRPr="00485FD5">
        <w:rPr>
          <w:rStyle w:val="HideTWBExt"/>
          <w:noProof w:val="0"/>
        </w:rPr>
        <w:t>&lt;/AmendB&gt;</w:t>
      </w:r>
    </w:p>
    <w:p w14:paraId="623E3B8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391</w:t>
      </w:r>
      <w:r w:rsidRPr="00485FD5">
        <w:rPr>
          <w:rStyle w:val="HideTWBExt"/>
          <w:b w:val="0"/>
          <w:noProof w:val="0"/>
        </w:rPr>
        <w:t>&lt;/NumAmB&gt;</w:t>
      </w:r>
    </w:p>
    <w:p w14:paraId="087DCF02"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D7B3EF7" w14:textId="77777777" w:rsidR="003C00F0" w:rsidRPr="00485FD5" w:rsidRDefault="003C00F0" w:rsidP="003C00F0">
      <w:r w:rsidRPr="00485FD5">
        <w:rPr>
          <w:rStyle w:val="HideTWBExt"/>
          <w:noProof w:val="0"/>
        </w:rPr>
        <w:t>&lt;/RepeatBlock-By&gt;</w:t>
      </w:r>
    </w:p>
    <w:p w14:paraId="5C2B6F4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958158A" w14:textId="77777777" w:rsidR="003C00F0" w:rsidRPr="00485FD5" w:rsidRDefault="003C00F0" w:rsidP="003C00F0">
      <w:pPr>
        <w:pStyle w:val="NormalBold"/>
      </w:pPr>
      <w:r w:rsidRPr="00485FD5">
        <w:rPr>
          <w:rStyle w:val="HideTWBExt"/>
          <w:b w:val="0"/>
          <w:noProof w:val="0"/>
        </w:rPr>
        <w:t>&lt;Article&gt;</w:t>
      </w:r>
      <w:r w:rsidRPr="00485FD5">
        <w:t>Članak 17. – stavak 9.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4A71D15" w14:textId="77777777" w:rsidTr="0044196D">
        <w:trPr>
          <w:jc w:val="center"/>
        </w:trPr>
        <w:tc>
          <w:tcPr>
            <w:tcW w:w="9752" w:type="dxa"/>
            <w:gridSpan w:val="2"/>
          </w:tcPr>
          <w:p w14:paraId="133F0B74" w14:textId="77777777" w:rsidR="003C00F0" w:rsidRPr="00485FD5" w:rsidRDefault="003C00F0" w:rsidP="0044196D">
            <w:pPr>
              <w:keepNext/>
            </w:pPr>
          </w:p>
        </w:tc>
      </w:tr>
      <w:tr w:rsidR="003C00F0" w:rsidRPr="00485FD5" w14:paraId="00785979" w14:textId="77777777" w:rsidTr="0044196D">
        <w:trPr>
          <w:jc w:val="center"/>
        </w:trPr>
        <w:tc>
          <w:tcPr>
            <w:tcW w:w="4876" w:type="dxa"/>
            <w:hideMark/>
          </w:tcPr>
          <w:p w14:paraId="4A139475" w14:textId="77777777" w:rsidR="003C00F0" w:rsidRPr="00485FD5" w:rsidRDefault="003C00F0" w:rsidP="0044196D">
            <w:pPr>
              <w:pStyle w:val="ColumnHeading"/>
              <w:keepNext/>
            </w:pPr>
            <w:r w:rsidRPr="00485FD5">
              <w:t>Tekst koji je predložila Komisija</w:t>
            </w:r>
          </w:p>
        </w:tc>
        <w:tc>
          <w:tcPr>
            <w:tcW w:w="4876" w:type="dxa"/>
            <w:hideMark/>
          </w:tcPr>
          <w:p w14:paraId="6C3320A5" w14:textId="77777777" w:rsidR="003C00F0" w:rsidRPr="00485FD5" w:rsidRDefault="003C00F0" w:rsidP="0044196D">
            <w:pPr>
              <w:pStyle w:val="ColumnHeading"/>
              <w:keepNext/>
            </w:pPr>
            <w:r w:rsidRPr="00485FD5">
              <w:t>Izmjena</w:t>
            </w:r>
          </w:p>
        </w:tc>
      </w:tr>
      <w:tr w:rsidR="003C00F0" w:rsidRPr="00485FD5" w14:paraId="2650F3C8" w14:textId="77777777" w:rsidTr="0044196D">
        <w:trPr>
          <w:jc w:val="center"/>
        </w:trPr>
        <w:tc>
          <w:tcPr>
            <w:tcW w:w="4876" w:type="dxa"/>
            <w:hideMark/>
          </w:tcPr>
          <w:p w14:paraId="240D306E" w14:textId="77777777" w:rsidR="003C00F0" w:rsidRPr="00485FD5" w:rsidRDefault="003C00F0" w:rsidP="0044196D">
            <w:pPr>
              <w:pStyle w:val="Normal6"/>
            </w:pPr>
            <w:r w:rsidRPr="00485FD5">
              <w:rPr>
                <w:b/>
                <w:i/>
              </w:rPr>
              <w:t>Kad primjenjuje te izvanredne mjere, dotična država članica obavješćuje Komisiju i Agenciju Europske unije za azil. Osim toga obavješćuje Komisiju i Agenciju Europske unije za azil čim razlozi za primjenu tih izvanrednih mjera prestanu postojati.</w:t>
            </w:r>
          </w:p>
        </w:tc>
        <w:tc>
          <w:tcPr>
            <w:tcW w:w="4876" w:type="dxa"/>
            <w:hideMark/>
          </w:tcPr>
          <w:p w14:paraId="2907ABA7" w14:textId="77777777" w:rsidR="003C00F0" w:rsidRPr="00485FD5" w:rsidRDefault="003C00F0" w:rsidP="0044196D">
            <w:pPr>
              <w:pStyle w:val="Normal6"/>
              <w:rPr>
                <w:szCs w:val="24"/>
              </w:rPr>
            </w:pPr>
            <w:r w:rsidRPr="00485FD5">
              <w:rPr>
                <w:b/>
                <w:i/>
              </w:rPr>
              <w:t>Briše se.</w:t>
            </w:r>
          </w:p>
        </w:tc>
      </w:tr>
    </w:tbl>
    <w:p w14:paraId="0AA5142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A02680D" w14:textId="77777777" w:rsidR="003C00F0" w:rsidRPr="00485FD5" w:rsidRDefault="003C00F0" w:rsidP="003C00F0">
      <w:r w:rsidRPr="00485FD5">
        <w:rPr>
          <w:rStyle w:val="HideTWBExt"/>
          <w:noProof w:val="0"/>
        </w:rPr>
        <w:t>&lt;/AmendB&gt;</w:t>
      </w:r>
    </w:p>
    <w:p w14:paraId="28D93E7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392</w:t>
      </w:r>
      <w:r w:rsidRPr="00485FD5">
        <w:rPr>
          <w:rStyle w:val="HideTWBExt"/>
          <w:b w:val="0"/>
          <w:noProof w:val="0"/>
        </w:rPr>
        <w:t>&lt;/NumAmB&gt;</w:t>
      </w:r>
    </w:p>
    <w:p w14:paraId="313D6811"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1BCE270D" w14:textId="77777777" w:rsidR="003C00F0" w:rsidRPr="00485FD5" w:rsidRDefault="003C00F0" w:rsidP="003C00F0">
      <w:r w:rsidRPr="00485FD5">
        <w:rPr>
          <w:rStyle w:val="HideTWBExt"/>
          <w:noProof w:val="0"/>
        </w:rPr>
        <w:t>&lt;/RepeatBlock-By&gt;</w:t>
      </w:r>
    </w:p>
    <w:p w14:paraId="4EBCCD2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C172A2F" w14:textId="77777777" w:rsidR="003C00F0" w:rsidRPr="00485FD5" w:rsidRDefault="003C00F0" w:rsidP="003C00F0">
      <w:pPr>
        <w:pStyle w:val="NormalBold"/>
      </w:pPr>
      <w:r w:rsidRPr="00485FD5">
        <w:rPr>
          <w:rStyle w:val="HideTWBExt"/>
          <w:b w:val="0"/>
          <w:noProof w:val="0"/>
        </w:rPr>
        <w:t>&lt;Article&gt;</w:t>
      </w:r>
      <w:r w:rsidRPr="00485FD5">
        <w:t>Članak 17. – stavak 9.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23D3EA7" w14:textId="77777777" w:rsidTr="0044196D">
        <w:trPr>
          <w:jc w:val="center"/>
        </w:trPr>
        <w:tc>
          <w:tcPr>
            <w:tcW w:w="9752" w:type="dxa"/>
            <w:gridSpan w:val="2"/>
          </w:tcPr>
          <w:p w14:paraId="5FBA1ED2" w14:textId="77777777" w:rsidR="003C00F0" w:rsidRPr="00485FD5" w:rsidRDefault="003C00F0" w:rsidP="0044196D">
            <w:pPr>
              <w:keepNext/>
            </w:pPr>
          </w:p>
        </w:tc>
      </w:tr>
      <w:tr w:rsidR="003C00F0" w:rsidRPr="00485FD5" w14:paraId="235B74E3" w14:textId="77777777" w:rsidTr="0044196D">
        <w:trPr>
          <w:jc w:val="center"/>
        </w:trPr>
        <w:tc>
          <w:tcPr>
            <w:tcW w:w="4876" w:type="dxa"/>
            <w:hideMark/>
          </w:tcPr>
          <w:p w14:paraId="0299306A" w14:textId="77777777" w:rsidR="003C00F0" w:rsidRPr="00485FD5" w:rsidRDefault="003C00F0" w:rsidP="0044196D">
            <w:pPr>
              <w:pStyle w:val="ColumnHeading"/>
              <w:keepNext/>
            </w:pPr>
            <w:r w:rsidRPr="00485FD5">
              <w:t>Tekst koji je predložila Komisija</w:t>
            </w:r>
          </w:p>
        </w:tc>
        <w:tc>
          <w:tcPr>
            <w:tcW w:w="4876" w:type="dxa"/>
            <w:hideMark/>
          </w:tcPr>
          <w:p w14:paraId="49E2F846" w14:textId="77777777" w:rsidR="003C00F0" w:rsidRPr="00485FD5" w:rsidRDefault="003C00F0" w:rsidP="0044196D">
            <w:pPr>
              <w:pStyle w:val="ColumnHeading"/>
              <w:keepNext/>
            </w:pPr>
            <w:r w:rsidRPr="00485FD5">
              <w:t>Izmjena</w:t>
            </w:r>
          </w:p>
        </w:tc>
      </w:tr>
      <w:tr w:rsidR="003C00F0" w:rsidRPr="00485FD5" w14:paraId="623CD649" w14:textId="77777777" w:rsidTr="0044196D">
        <w:trPr>
          <w:jc w:val="center"/>
        </w:trPr>
        <w:tc>
          <w:tcPr>
            <w:tcW w:w="4876" w:type="dxa"/>
            <w:hideMark/>
          </w:tcPr>
          <w:p w14:paraId="069FE409" w14:textId="77777777" w:rsidR="003C00F0" w:rsidRPr="00485FD5" w:rsidRDefault="003C00F0" w:rsidP="0044196D">
            <w:pPr>
              <w:pStyle w:val="Normal6"/>
            </w:pPr>
            <w:r w:rsidRPr="00485FD5">
              <w:rPr>
                <w:b/>
                <w:i/>
              </w:rPr>
              <w:t>Kad primjenjuje te izvanredne mjere, dotična država članica obavješćuje Komisiju i Agenciju Europske unije za azil. Osim toga obavješćuje Komisiju i Agenciju Europske unije za azil čim razlozi za primjenu tih izvanrednih mjera prestanu postojati.</w:t>
            </w:r>
          </w:p>
        </w:tc>
        <w:tc>
          <w:tcPr>
            <w:tcW w:w="4876" w:type="dxa"/>
            <w:hideMark/>
          </w:tcPr>
          <w:p w14:paraId="3EFBF041" w14:textId="77777777" w:rsidR="003C00F0" w:rsidRPr="00485FD5" w:rsidRDefault="003C00F0" w:rsidP="0044196D">
            <w:pPr>
              <w:pStyle w:val="Normal6"/>
              <w:rPr>
                <w:szCs w:val="24"/>
              </w:rPr>
            </w:pPr>
            <w:r w:rsidRPr="00485FD5">
              <w:rPr>
                <w:b/>
                <w:i/>
              </w:rPr>
              <w:t>Briše se.</w:t>
            </w:r>
          </w:p>
        </w:tc>
      </w:tr>
    </w:tbl>
    <w:p w14:paraId="52F5A53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4CFB14E" w14:textId="77777777" w:rsidR="003C00F0" w:rsidRPr="00485FD5" w:rsidRDefault="003C00F0" w:rsidP="003C00F0">
      <w:r w:rsidRPr="00485FD5">
        <w:rPr>
          <w:rStyle w:val="HideTWBExt"/>
          <w:noProof w:val="0"/>
        </w:rPr>
        <w:t>&lt;/AmendB&gt;</w:t>
      </w:r>
    </w:p>
    <w:p w14:paraId="2A42BAA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393</w:t>
      </w:r>
      <w:r w:rsidRPr="00485FD5">
        <w:rPr>
          <w:rStyle w:val="HideTWBExt"/>
          <w:b w:val="0"/>
          <w:noProof w:val="0"/>
        </w:rPr>
        <w:t>&lt;/NumAmB&gt;</w:t>
      </w:r>
    </w:p>
    <w:p w14:paraId="5CFEC665"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50DFFF6" w14:textId="77777777" w:rsidR="003C00F0" w:rsidRPr="00485FD5" w:rsidRDefault="003C00F0" w:rsidP="003C00F0">
      <w:r w:rsidRPr="00485FD5">
        <w:rPr>
          <w:rStyle w:val="HideTWBExt"/>
          <w:noProof w:val="0"/>
        </w:rPr>
        <w:lastRenderedPageBreak/>
        <w:t>&lt;AuNomDe&gt;</w:t>
      </w:r>
      <w:r w:rsidRPr="00485FD5">
        <w:rPr>
          <w:rStyle w:val="HideTWBInt"/>
        </w:rPr>
        <w:t>{Verts/ALE}</w:t>
      </w:r>
      <w:r w:rsidRPr="00485FD5">
        <w:t>u ime Kluba zastupnika Verts/ALE-a</w:t>
      </w:r>
      <w:r w:rsidRPr="00485FD5">
        <w:rPr>
          <w:rStyle w:val="HideTWBExt"/>
          <w:noProof w:val="0"/>
        </w:rPr>
        <w:t>&lt;/AuNomDe&gt;</w:t>
      </w:r>
    </w:p>
    <w:p w14:paraId="75215017" w14:textId="77777777" w:rsidR="003C00F0" w:rsidRPr="00485FD5" w:rsidRDefault="003C00F0" w:rsidP="003C00F0">
      <w:r w:rsidRPr="00485FD5">
        <w:rPr>
          <w:rStyle w:val="HideTWBExt"/>
          <w:noProof w:val="0"/>
        </w:rPr>
        <w:t>&lt;/RepeatBlock-By&gt;</w:t>
      </w:r>
    </w:p>
    <w:p w14:paraId="1A0A666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C06AA53" w14:textId="77777777" w:rsidR="003C00F0" w:rsidRPr="00485FD5" w:rsidRDefault="003C00F0" w:rsidP="003C00F0">
      <w:pPr>
        <w:pStyle w:val="NormalBold"/>
      </w:pPr>
      <w:r w:rsidRPr="00485FD5">
        <w:rPr>
          <w:rStyle w:val="HideTWBExt"/>
          <w:b w:val="0"/>
          <w:noProof w:val="0"/>
        </w:rPr>
        <w:t>&lt;Article&gt;</w:t>
      </w:r>
      <w:r w:rsidRPr="00485FD5">
        <w:t>Članak 17. – stavak 9.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46F1E0A" w14:textId="77777777" w:rsidTr="0044196D">
        <w:trPr>
          <w:jc w:val="center"/>
        </w:trPr>
        <w:tc>
          <w:tcPr>
            <w:tcW w:w="9752" w:type="dxa"/>
            <w:gridSpan w:val="2"/>
          </w:tcPr>
          <w:p w14:paraId="46C0FB22" w14:textId="77777777" w:rsidR="003C00F0" w:rsidRPr="00485FD5" w:rsidRDefault="003C00F0" w:rsidP="0044196D">
            <w:pPr>
              <w:keepNext/>
            </w:pPr>
          </w:p>
        </w:tc>
      </w:tr>
      <w:tr w:rsidR="003C00F0" w:rsidRPr="00485FD5" w14:paraId="0B25010B" w14:textId="77777777" w:rsidTr="0044196D">
        <w:trPr>
          <w:jc w:val="center"/>
        </w:trPr>
        <w:tc>
          <w:tcPr>
            <w:tcW w:w="4876" w:type="dxa"/>
            <w:hideMark/>
          </w:tcPr>
          <w:p w14:paraId="65E06BE7" w14:textId="77777777" w:rsidR="003C00F0" w:rsidRPr="00485FD5" w:rsidRDefault="003C00F0" w:rsidP="0044196D">
            <w:pPr>
              <w:pStyle w:val="ColumnHeading"/>
              <w:keepNext/>
            </w:pPr>
            <w:r w:rsidRPr="00485FD5">
              <w:t>Tekst koji je predložila Komisija</w:t>
            </w:r>
          </w:p>
        </w:tc>
        <w:tc>
          <w:tcPr>
            <w:tcW w:w="4876" w:type="dxa"/>
            <w:hideMark/>
          </w:tcPr>
          <w:p w14:paraId="6D9869F0" w14:textId="77777777" w:rsidR="003C00F0" w:rsidRPr="00485FD5" w:rsidRDefault="003C00F0" w:rsidP="0044196D">
            <w:pPr>
              <w:pStyle w:val="ColumnHeading"/>
              <w:keepNext/>
            </w:pPr>
            <w:r w:rsidRPr="00485FD5">
              <w:t>Izmjena</w:t>
            </w:r>
          </w:p>
        </w:tc>
      </w:tr>
      <w:tr w:rsidR="003C00F0" w:rsidRPr="00485FD5" w14:paraId="4B3F6353" w14:textId="77777777" w:rsidTr="0044196D">
        <w:trPr>
          <w:jc w:val="center"/>
        </w:trPr>
        <w:tc>
          <w:tcPr>
            <w:tcW w:w="4876" w:type="dxa"/>
            <w:hideMark/>
          </w:tcPr>
          <w:p w14:paraId="25A5C95B" w14:textId="77777777" w:rsidR="003C00F0" w:rsidRPr="00485FD5" w:rsidRDefault="003C00F0" w:rsidP="0044196D">
            <w:pPr>
              <w:pStyle w:val="Normal6"/>
            </w:pPr>
            <w:r w:rsidRPr="00485FD5">
              <w:t>Kad primjenjuje te izvanredne mjere, dotična država članica obavješćuje Komisiju i Agenciju Europske unije za azil. Osim toga obavješćuje Komisiju i Agenciju Europske unije za azil čim razlozi za primjenu tih izvanrednih mjera prestanu postojati.</w:t>
            </w:r>
          </w:p>
        </w:tc>
        <w:tc>
          <w:tcPr>
            <w:tcW w:w="4876" w:type="dxa"/>
            <w:hideMark/>
          </w:tcPr>
          <w:p w14:paraId="642A7109" w14:textId="77777777" w:rsidR="003C00F0" w:rsidRPr="00485FD5" w:rsidRDefault="003C00F0" w:rsidP="0044196D">
            <w:pPr>
              <w:pStyle w:val="Normal6"/>
              <w:rPr>
                <w:szCs w:val="24"/>
              </w:rPr>
            </w:pPr>
            <w:r w:rsidRPr="00485FD5">
              <w:t xml:space="preserve">Kad primjenjuje te izvanredne mjere, dotična država članica </w:t>
            </w:r>
            <w:r w:rsidRPr="00485FD5">
              <w:rPr>
                <w:b/>
                <w:i/>
              </w:rPr>
              <w:t xml:space="preserve">daje utemeljeno obrazloženje i </w:t>
            </w:r>
            <w:r w:rsidRPr="00485FD5">
              <w:t>obavješćuje Komisiju i Agenciju Europske unije za azil. Osim toga obavješćuje Komisiju i Agenciju Europske unije za azil čim razlozi za primjenu tih izvanrednih mjera prestanu postojati.</w:t>
            </w:r>
          </w:p>
        </w:tc>
      </w:tr>
    </w:tbl>
    <w:p w14:paraId="59D2470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2FCF778" w14:textId="77777777" w:rsidR="003C00F0" w:rsidRPr="00485FD5" w:rsidRDefault="003C00F0" w:rsidP="003C00F0">
      <w:r w:rsidRPr="00485FD5">
        <w:rPr>
          <w:rStyle w:val="HideTWBExt"/>
          <w:noProof w:val="0"/>
        </w:rPr>
        <w:t>&lt;/AmendB&gt;</w:t>
      </w:r>
    </w:p>
    <w:p w14:paraId="119F552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394</w:t>
      </w:r>
      <w:r w:rsidRPr="00485FD5">
        <w:rPr>
          <w:rStyle w:val="HideTWBExt"/>
          <w:b w:val="0"/>
          <w:noProof w:val="0"/>
        </w:rPr>
        <w:t>&lt;/NumAmB&gt;</w:t>
      </w:r>
    </w:p>
    <w:p w14:paraId="2891657F"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6CEF8DCE" w14:textId="77777777" w:rsidR="003C00F0" w:rsidRPr="00485FD5" w:rsidRDefault="003C00F0" w:rsidP="003C00F0">
      <w:r w:rsidRPr="00485FD5">
        <w:rPr>
          <w:rStyle w:val="HideTWBExt"/>
          <w:noProof w:val="0"/>
        </w:rPr>
        <w:t>&lt;/RepeatBlock-By&gt;</w:t>
      </w:r>
    </w:p>
    <w:p w14:paraId="3D1FFB6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EFCFAC9" w14:textId="77777777" w:rsidR="003C00F0" w:rsidRPr="00485FD5" w:rsidRDefault="003C00F0" w:rsidP="003C00F0">
      <w:pPr>
        <w:pStyle w:val="NormalBold"/>
      </w:pPr>
      <w:r w:rsidRPr="00485FD5">
        <w:rPr>
          <w:rStyle w:val="HideTWBExt"/>
          <w:b w:val="0"/>
          <w:noProof w:val="0"/>
        </w:rPr>
        <w:t>&lt;Article&gt;</w:t>
      </w:r>
      <w:r w:rsidRPr="00485FD5">
        <w:t>Članak 17. – stavak 9.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53A403A" w14:textId="77777777" w:rsidTr="0044196D">
        <w:trPr>
          <w:jc w:val="center"/>
        </w:trPr>
        <w:tc>
          <w:tcPr>
            <w:tcW w:w="9752" w:type="dxa"/>
            <w:gridSpan w:val="2"/>
          </w:tcPr>
          <w:p w14:paraId="1A2DAC5E" w14:textId="77777777" w:rsidR="003C00F0" w:rsidRPr="00485FD5" w:rsidRDefault="003C00F0" w:rsidP="0044196D">
            <w:pPr>
              <w:keepNext/>
            </w:pPr>
          </w:p>
        </w:tc>
      </w:tr>
      <w:tr w:rsidR="003C00F0" w:rsidRPr="00485FD5" w14:paraId="4C1F0920" w14:textId="77777777" w:rsidTr="0044196D">
        <w:trPr>
          <w:jc w:val="center"/>
        </w:trPr>
        <w:tc>
          <w:tcPr>
            <w:tcW w:w="4876" w:type="dxa"/>
            <w:hideMark/>
          </w:tcPr>
          <w:p w14:paraId="06BEE61D" w14:textId="77777777" w:rsidR="003C00F0" w:rsidRPr="00485FD5" w:rsidRDefault="003C00F0" w:rsidP="0044196D">
            <w:pPr>
              <w:pStyle w:val="ColumnHeading"/>
              <w:keepNext/>
            </w:pPr>
            <w:r w:rsidRPr="00485FD5">
              <w:t>Tekst koji je predložila Komisija</w:t>
            </w:r>
          </w:p>
        </w:tc>
        <w:tc>
          <w:tcPr>
            <w:tcW w:w="4876" w:type="dxa"/>
            <w:hideMark/>
          </w:tcPr>
          <w:p w14:paraId="648E8F5F" w14:textId="77777777" w:rsidR="003C00F0" w:rsidRPr="00485FD5" w:rsidRDefault="003C00F0" w:rsidP="0044196D">
            <w:pPr>
              <w:pStyle w:val="ColumnHeading"/>
              <w:keepNext/>
            </w:pPr>
            <w:r w:rsidRPr="00485FD5">
              <w:t>Izmjena</w:t>
            </w:r>
          </w:p>
        </w:tc>
      </w:tr>
      <w:tr w:rsidR="003C00F0" w:rsidRPr="00485FD5" w14:paraId="755FC9BF" w14:textId="77777777" w:rsidTr="0044196D">
        <w:trPr>
          <w:jc w:val="center"/>
        </w:trPr>
        <w:tc>
          <w:tcPr>
            <w:tcW w:w="4876" w:type="dxa"/>
            <w:hideMark/>
          </w:tcPr>
          <w:p w14:paraId="5DADF3C1" w14:textId="77777777" w:rsidR="003C00F0" w:rsidRPr="00485FD5" w:rsidRDefault="003C00F0" w:rsidP="0044196D">
            <w:pPr>
              <w:pStyle w:val="Normal6"/>
            </w:pPr>
            <w:r w:rsidRPr="00485FD5">
              <w:t>Kad primjenjuje te izvanredne mjere, dotična država članica obavješćuje Komisiju i Agenciju Europske unije za azil. Osim toga obavješćuje Komisiju i Agenciju Europske unije za azil čim razlozi za primjenu tih izvanrednih mjera prestanu postojati.</w:t>
            </w:r>
          </w:p>
        </w:tc>
        <w:tc>
          <w:tcPr>
            <w:tcW w:w="4876" w:type="dxa"/>
            <w:hideMark/>
          </w:tcPr>
          <w:p w14:paraId="756D18DD" w14:textId="77777777" w:rsidR="003C00F0" w:rsidRPr="00485FD5" w:rsidRDefault="003C00F0" w:rsidP="0044196D">
            <w:pPr>
              <w:pStyle w:val="Normal6"/>
              <w:rPr>
                <w:szCs w:val="24"/>
              </w:rPr>
            </w:pPr>
            <w:r w:rsidRPr="00485FD5">
              <w:t xml:space="preserve">Kad primjenjuje te izvanredne mjere, dotična država članica </w:t>
            </w:r>
            <w:r w:rsidRPr="00485FD5">
              <w:rPr>
                <w:b/>
                <w:i/>
              </w:rPr>
              <w:t xml:space="preserve">bez odgode </w:t>
            </w:r>
            <w:r w:rsidRPr="00485FD5">
              <w:t>obavješćuje Komisiju i Agenciju Europske unije za azil. Osim toga obavješćuje Komisiju i Agenciju Europske unije za azil čim razlozi za primjenu tih izvanrednih mjera prestanu postojati.</w:t>
            </w:r>
          </w:p>
        </w:tc>
      </w:tr>
    </w:tbl>
    <w:p w14:paraId="76CBA12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CF1CC8C" w14:textId="77777777" w:rsidR="003C00F0" w:rsidRPr="00485FD5" w:rsidRDefault="003C00F0" w:rsidP="003C00F0">
      <w:r w:rsidRPr="00485FD5">
        <w:rPr>
          <w:rStyle w:val="HideTWBExt"/>
          <w:noProof w:val="0"/>
        </w:rPr>
        <w:t>&lt;/AmendB&gt;</w:t>
      </w:r>
    </w:p>
    <w:p w14:paraId="2F75534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395</w:t>
      </w:r>
      <w:r w:rsidRPr="00485FD5">
        <w:rPr>
          <w:rStyle w:val="HideTWBExt"/>
          <w:b w:val="0"/>
          <w:noProof w:val="0"/>
        </w:rPr>
        <w:t>&lt;/NumAmB&gt;</w:t>
      </w:r>
    </w:p>
    <w:p w14:paraId="430950AB"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57688397" w14:textId="77777777" w:rsidR="003C00F0" w:rsidRPr="00485FD5" w:rsidRDefault="003C00F0" w:rsidP="003C00F0">
      <w:r w:rsidRPr="00485FD5">
        <w:rPr>
          <w:rStyle w:val="HideTWBExt"/>
          <w:noProof w:val="0"/>
        </w:rPr>
        <w:t>&lt;/RepeatBlock-By&gt;</w:t>
      </w:r>
    </w:p>
    <w:p w14:paraId="5F8D1F0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3EC5451" w14:textId="77777777" w:rsidR="003C00F0" w:rsidRPr="00485FD5" w:rsidRDefault="003C00F0" w:rsidP="003C00F0">
      <w:pPr>
        <w:pStyle w:val="NormalBold"/>
      </w:pPr>
      <w:r w:rsidRPr="00485FD5">
        <w:rPr>
          <w:rStyle w:val="HideTWBExt"/>
          <w:b w:val="0"/>
          <w:noProof w:val="0"/>
        </w:rPr>
        <w:t>&lt;Article&gt;</w:t>
      </w:r>
      <w:r w:rsidRPr="00485FD5">
        <w:t>Članak 17.a</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287682C" w14:textId="77777777" w:rsidTr="0044196D">
        <w:trPr>
          <w:jc w:val="center"/>
        </w:trPr>
        <w:tc>
          <w:tcPr>
            <w:tcW w:w="9752" w:type="dxa"/>
            <w:gridSpan w:val="2"/>
          </w:tcPr>
          <w:p w14:paraId="5C6B7C2B" w14:textId="77777777" w:rsidR="003C00F0" w:rsidRPr="00485FD5" w:rsidRDefault="003C00F0" w:rsidP="0044196D">
            <w:pPr>
              <w:keepNext/>
            </w:pPr>
          </w:p>
        </w:tc>
      </w:tr>
      <w:tr w:rsidR="003C00F0" w:rsidRPr="00485FD5" w14:paraId="3CE1FE1F" w14:textId="77777777" w:rsidTr="0044196D">
        <w:trPr>
          <w:jc w:val="center"/>
        </w:trPr>
        <w:tc>
          <w:tcPr>
            <w:tcW w:w="4876" w:type="dxa"/>
            <w:hideMark/>
          </w:tcPr>
          <w:p w14:paraId="3FB41EB3" w14:textId="77777777" w:rsidR="003C00F0" w:rsidRPr="00485FD5" w:rsidRDefault="003C00F0" w:rsidP="0044196D">
            <w:pPr>
              <w:pStyle w:val="ColumnHeading"/>
              <w:keepNext/>
            </w:pPr>
            <w:r w:rsidRPr="00485FD5">
              <w:t>Tekst koji je predložila Komisija</w:t>
            </w:r>
          </w:p>
        </w:tc>
        <w:tc>
          <w:tcPr>
            <w:tcW w:w="4876" w:type="dxa"/>
            <w:hideMark/>
          </w:tcPr>
          <w:p w14:paraId="7C0A9423" w14:textId="77777777" w:rsidR="003C00F0" w:rsidRPr="00485FD5" w:rsidRDefault="003C00F0" w:rsidP="0044196D">
            <w:pPr>
              <w:pStyle w:val="ColumnHeading"/>
              <w:keepNext/>
            </w:pPr>
            <w:r w:rsidRPr="00485FD5">
              <w:t>Izmjena</w:t>
            </w:r>
          </w:p>
        </w:tc>
      </w:tr>
      <w:tr w:rsidR="003C00F0" w:rsidRPr="00485FD5" w14:paraId="1FC23F1B" w14:textId="77777777" w:rsidTr="0044196D">
        <w:trPr>
          <w:jc w:val="center"/>
        </w:trPr>
        <w:tc>
          <w:tcPr>
            <w:tcW w:w="4876" w:type="dxa"/>
            <w:hideMark/>
          </w:tcPr>
          <w:p w14:paraId="44DECB65" w14:textId="77777777" w:rsidR="003C00F0" w:rsidRPr="00485FD5" w:rsidRDefault="003C00F0" w:rsidP="0044196D">
            <w:pPr>
              <w:pStyle w:val="Normal6"/>
              <w:jc w:val="center"/>
              <w:rPr>
                <w:b/>
                <w:i/>
              </w:rPr>
            </w:pPr>
            <w:r w:rsidRPr="00485FD5">
              <w:rPr>
                <w:b/>
                <w:i/>
              </w:rPr>
              <w:t>Članak 17.a</w:t>
            </w:r>
          </w:p>
        </w:tc>
        <w:tc>
          <w:tcPr>
            <w:tcW w:w="4876" w:type="dxa"/>
            <w:hideMark/>
          </w:tcPr>
          <w:p w14:paraId="322DBD41" w14:textId="77777777" w:rsidR="003C00F0" w:rsidRPr="00485FD5" w:rsidRDefault="003C00F0" w:rsidP="0044196D">
            <w:pPr>
              <w:pStyle w:val="Normal6"/>
              <w:rPr>
                <w:b/>
                <w:i/>
                <w:szCs w:val="24"/>
              </w:rPr>
            </w:pPr>
            <w:r w:rsidRPr="00485FD5">
              <w:rPr>
                <w:b/>
                <w:i/>
              </w:rPr>
              <w:t>Briše se.</w:t>
            </w:r>
          </w:p>
        </w:tc>
      </w:tr>
      <w:tr w:rsidR="003C00F0" w:rsidRPr="00485FD5" w14:paraId="0B917A4B" w14:textId="77777777" w:rsidTr="0044196D">
        <w:trPr>
          <w:jc w:val="center"/>
        </w:trPr>
        <w:tc>
          <w:tcPr>
            <w:tcW w:w="4876" w:type="dxa"/>
            <w:hideMark/>
          </w:tcPr>
          <w:p w14:paraId="79FBB623" w14:textId="77777777" w:rsidR="003C00F0" w:rsidRPr="00485FD5" w:rsidRDefault="003C00F0" w:rsidP="0044196D">
            <w:pPr>
              <w:pStyle w:val="Normal6"/>
              <w:jc w:val="center"/>
              <w:rPr>
                <w:b/>
                <w:i/>
              </w:rPr>
            </w:pPr>
            <w:r w:rsidRPr="00485FD5">
              <w:rPr>
                <w:b/>
                <w:i/>
              </w:rPr>
              <w:lastRenderedPageBreak/>
              <w:t>Uvjeti prihvata u državi članici koja nije ona u kojoj podnositelj zahtjeva mora biti prisutan</w:t>
            </w:r>
          </w:p>
        </w:tc>
        <w:tc>
          <w:tcPr>
            <w:tcW w:w="4876" w:type="dxa"/>
          </w:tcPr>
          <w:p w14:paraId="488759EB" w14:textId="77777777" w:rsidR="003C00F0" w:rsidRPr="00485FD5" w:rsidRDefault="003C00F0" w:rsidP="0044196D">
            <w:pPr>
              <w:pStyle w:val="Normal6"/>
              <w:rPr>
                <w:szCs w:val="24"/>
              </w:rPr>
            </w:pPr>
          </w:p>
        </w:tc>
      </w:tr>
      <w:tr w:rsidR="003C00F0" w:rsidRPr="00485FD5" w14:paraId="624460FF" w14:textId="77777777" w:rsidTr="0044196D">
        <w:trPr>
          <w:jc w:val="center"/>
        </w:trPr>
        <w:tc>
          <w:tcPr>
            <w:tcW w:w="4876" w:type="dxa"/>
            <w:hideMark/>
          </w:tcPr>
          <w:p w14:paraId="670D54A1" w14:textId="77777777" w:rsidR="003C00F0" w:rsidRPr="00485FD5" w:rsidRDefault="003C00F0" w:rsidP="0044196D">
            <w:pPr>
              <w:pStyle w:val="Normal6"/>
              <w:rPr>
                <w:b/>
                <w:i/>
              </w:rPr>
            </w:pPr>
            <w:r w:rsidRPr="00485FD5">
              <w:rPr>
                <w:b/>
                <w:i/>
              </w:rPr>
              <w:t>1.</w:t>
            </w:r>
            <w:r w:rsidRPr="00485FD5">
              <w:rPr>
                <w:b/>
                <w:i/>
              </w:rPr>
              <w:tab/>
              <w:t>Podnositelj zahtjeva nema pravo na uvjete prihvata utvrđene u člancima od 14. do 17. u bilo kojoj državi članici koja nije ona u kojoj mora biti prisutan u skladu s Uredbom (EU) br. XXX/XXX [Uredba iz Dublina].</w:t>
            </w:r>
          </w:p>
        </w:tc>
        <w:tc>
          <w:tcPr>
            <w:tcW w:w="4876" w:type="dxa"/>
          </w:tcPr>
          <w:p w14:paraId="057485F9" w14:textId="77777777" w:rsidR="003C00F0" w:rsidRPr="00485FD5" w:rsidRDefault="003C00F0" w:rsidP="0044196D">
            <w:pPr>
              <w:pStyle w:val="Normal6"/>
              <w:rPr>
                <w:szCs w:val="24"/>
              </w:rPr>
            </w:pPr>
          </w:p>
        </w:tc>
      </w:tr>
      <w:tr w:rsidR="003C00F0" w:rsidRPr="00485FD5" w14:paraId="6BD90D10" w14:textId="77777777" w:rsidTr="0044196D">
        <w:trPr>
          <w:jc w:val="center"/>
        </w:trPr>
        <w:tc>
          <w:tcPr>
            <w:tcW w:w="4876" w:type="dxa"/>
          </w:tcPr>
          <w:p w14:paraId="7449F1AC" w14:textId="77777777" w:rsidR="003C00F0" w:rsidRPr="00485FD5" w:rsidRDefault="003C00F0" w:rsidP="0044196D">
            <w:pPr>
              <w:pStyle w:val="Normal6"/>
              <w:rPr>
                <w:b/>
                <w:i/>
              </w:rPr>
            </w:pPr>
            <w:r w:rsidRPr="00485FD5">
              <w:rPr>
                <w:b/>
                <w:i/>
              </w:rPr>
              <w:t>2.</w:t>
            </w:r>
            <w:r w:rsidRPr="00485FD5">
              <w:rPr>
                <w:b/>
                <w:i/>
              </w:rPr>
              <w:tab/>
              <w:t>Države članice osiguravaju dostojan životni standard svim podnositeljima zahtjeva.</w:t>
            </w:r>
          </w:p>
        </w:tc>
        <w:tc>
          <w:tcPr>
            <w:tcW w:w="4876" w:type="dxa"/>
          </w:tcPr>
          <w:p w14:paraId="53C947EC" w14:textId="77777777" w:rsidR="003C00F0" w:rsidRPr="00485FD5" w:rsidRDefault="003C00F0" w:rsidP="0044196D">
            <w:pPr>
              <w:pStyle w:val="Normal6"/>
              <w:rPr>
                <w:szCs w:val="24"/>
              </w:rPr>
            </w:pPr>
          </w:p>
        </w:tc>
      </w:tr>
      <w:tr w:rsidR="003C00F0" w:rsidRPr="00485FD5" w14:paraId="4C57BC9A" w14:textId="77777777" w:rsidTr="0044196D">
        <w:trPr>
          <w:jc w:val="center"/>
        </w:trPr>
        <w:tc>
          <w:tcPr>
            <w:tcW w:w="4876" w:type="dxa"/>
          </w:tcPr>
          <w:p w14:paraId="00D700F9" w14:textId="77777777" w:rsidR="003C00F0" w:rsidRPr="00485FD5" w:rsidRDefault="003C00F0" w:rsidP="0044196D">
            <w:pPr>
              <w:pStyle w:val="Normal6"/>
              <w:rPr>
                <w:b/>
                <w:i/>
              </w:rPr>
            </w:pPr>
            <w:r w:rsidRPr="00485FD5">
              <w:rPr>
                <w:b/>
                <w:i/>
              </w:rPr>
              <w:t>3.</w:t>
            </w:r>
            <w:r w:rsidRPr="00485FD5">
              <w:rPr>
                <w:b/>
                <w:i/>
              </w:rPr>
              <w:tab/>
              <w:t>Do transfera u skladu s Uredbom (EU) br. XXX/XXX [Uredba iz Dublina] u odgovornu državu članicu, države članice omogućuju maloljetniku pristup odgovarajućim obrazovnim aktivnostima.</w:t>
            </w:r>
          </w:p>
        </w:tc>
        <w:tc>
          <w:tcPr>
            <w:tcW w:w="4876" w:type="dxa"/>
          </w:tcPr>
          <w:p w14:paraId="534D0222" w14:textId="77777777" w:rsidR="003C00F0" w:rsidRPr="00485FD5" w:rsidRDefault="003C00F0" w:rsidP="0044196D">
            <w:pPr>
              <w:pStyle w:val="Normal6"/>
              <w:rPr>
                <w:szCs w:val="24"/>
              </w:rPr>
            </w:pPr>
          </w:p>
        </w:tc>
      </w:tr>
    </w:tbl>
    <w:p w14:paraId="5CEB349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64E4E9D" w14:textId="77777777" w:rsidR="003C00F0" w:rsidRPr="00485FD5" w:rsidRDefault="003C00F0" w:rsidP="003C00F0">
      <w:r w:rsidRPr="00485FD5">
        <w:rPr>
          <w:rStyle w:val="HideTWBExt"/>
          <w:noProof w:val="0"/>
        </w:rPr>
        <w:t>&lt;/AmendB&gt;</w:t>
      </w:r>
    </w:p>
    <w:p w14:paraId="7AE6F92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396</w:t>
      </w:r>
      <w:r w:rsidRPr="00485FD5">
        <w:rPr>
          <w:rStyle w:val="HideTWBExt"/>
          <w:b w:val="0"/>
          <w:noProof w:val="0"/>
        </w:rPr>
        <w:t>&lt;/NumAmB&gt;</w:t>
      </w:r>
    </w:p>
    <w:p w14:paraId="09F22BE9"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2A8B472A"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C35CE9B" w14:textId="77777777" w:rsidR="003C00F0" w:rsidRPr="00485FD5" w:rsidRDefault="003C00F0" w:rsidP="003C00F0">
      <w:r w:rsidRPr="00485FD5">
        <w:rPr>
          <w:rStyle w:val="HideTWBExt"/>
          <w:noProof w:val="0"/>
        </w:rPr>
        <w:t>&lt;/RepeatBlock-By&gt;</w:t>
      </w:r>
    </w:p>
    <w:p w14:paraId="7743DA8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124A061" w14:textId="77777777" w:rsidR="003C00F0" w:rsidRPr="00485FD5" w:rsidRDefault="003C00F0" w:rsidP="003C00F0">
      <w:pPr>
        <w:pStyle w:val="NormalBold"/>
      </w:pPr>
      <w:r w:rsidRPr="00485FD5">
        <w:rPr>
          <w:rStyle w:val="HideTWBExt"/>
          <w:b w:val="0"/>
          <w:noProof w:val="0"/>
        </w:rPr>
        <w:t>&lt;Article&gt;</w:t>
      </w:r>
      <w:r w:rsidRPr="00485FD5">
        <w:t>Članak 17.a</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0C513E9" w14:textId="77777777" w:rsidTr="0044196D">
        <w:trPr>
          <w:jc w:val="center"/>
        </w:trPr>
        <w:tc>
          <w:tcPr>
            <w:tcW w:w="9752" w:type="dxa"/>
            <w:gridSpan w:val="2"/>
          </w:tcPr>
          <w:p w14:paraId="75296999" w14:textId="77777777" w:rsidR="003C00F0" w:rsidRPr="00485FD5" w:rsidRDefault="003C00F0" w:rsidP="0044196D">
            <w:pPr>
              <w:keepNext/>
            </w:pPr>
          </w:p>
        </w:tc>
      </w:tr>
      <w:tr w:rsidR="003C00F0" w:rsidRPr="00485FD5" w14:paraId="503307BB" w14:textId="77777777" w:rsidTr="0044196D">
        <w:trPr>
          <w:jc w:val="center"/>
        </w:trPr>
        <w:tc>
          <w:tcPr>
            <w:tcW w:w="4876" w:type="dxa"/>
            <w:hideMark/>
          </w:tcPr>
          <w:p w14:paraId="3399A44B" w14:textId="77777777" w:rsidR="003C00F0" w:rsidRPr="00485FD5" w:rsidRDefault="003C00F0" w:rsidP="0044196D">
            <w:pPr>
              <w:pStyle w:val="ColumnHeading"/>
              <w:keepNext/>
            </w:pPr>
            <w:r w:rsidRPr="00485FD5">
              <w:t>Tekst koji je predložila Komisija</w:t>
            </w:r>
          </w:p>
        </w:tc>
        <w:tc>
          <w:tcPr>
            <w:tcW w:w="4876" w:type="dxa"/>
            <w:hideMark/>
          </w:tcPr>
          <w:p w14:paraId="28409223" w14:textId="77777777" w:rsidR="003C00F0" w:rsidRPr="00485FD5" w:rsidRDefault="003C00F0" w:rsidP="0044196D">
            <w:pPr>
              <w:pStyle w:val="ColumnHeading"/>
              <w:keepNext/>
            </w:pPr>
            <w:r w:rsidRPr="00485FD5">
              <w:t>Izmjena</w:t>
            </w:r>
          </w:p>
        </w:tc>
      </w:tr>
      <w:tr w:rsidR="003C00F0" w:rsidRPr="00485FD5" w14:paraId="607DAFC8" w14:textId="77777777" w:rsidTr="0044196D">
        <w:trPr>
          <w:jc w:val="center"/>
        </w:trPr>
        <w:tc>
          <w:tcPr>
            <w:tcW w:w="4876" w:type="dxa"/>
            <w:hideMark/>
          </w:tcPr>
          <w:p w14:paraId="50BC618E" w14:textId="77777777" w:rsidR="003C00F0" w:rsidRPr="00485FD5" w:rsidRDefault="003C00F0" w:rsidP="0044196D">
            <w:pPr>
              <w:pStyle w:val="Normal6"/>
              <w:jc w:val="center"/>
            </w:pPr>
            <w:r w:rsidRPr="00485FD5">
              <w:rPr>
                <w:b/>
                <w:i/>
              </w:rPr>
              <w:t>Članak 17.a</w:t>
            </w:r>
          </w:p>
        </w:tc>
        <w:tc>
          <w:tcPr>
            <w:tcW w:w="4876" w:type="dxa"/>
            <w:hideMark/>
          </w:tcPr>
          <w:p w14:paraId="65F76F82" w14:textId="77777777" w:rsidR="003C00F0" w:rsidRPr="00485FD5" w:rsidRDefault="003C00F0" w:rsidP="0044196D">
            <w:pPr>
              <w:pStyle w:val="Normal6"/>
              <w:rPr>
                <w:szCs w:val="24"/>
              </w:rPr>
            </w:pPr>
            <w:r w:rsidRPr="00485FD5">
              <w:rPr>
                <w:b/>
                <w:i/>
              </w:rPr>
              <w:t>Briše se.</w:t>
            </w:r>
          </w:p>
        </w:tc>
      </w:tr>
      <w:tr w:rsidR="003C00F0" w:rsidRPr="00485FD5" w14:paraId="09A610D2" w14:textId="77777777" w:rsidTr="0044196D">
        <w:trPr>
          <w:jc w:val="center"/>
        </w:trPr>
        <w:tc>
          <w:tcPr>
            <w:tcW w:w="4876" w:type="dxa"/>
            <w:hideMark/>
          </w:tcPr>
          <w:p w14:paraId="50CD7887" w14:textId="77777777" w:rsidR="003C00F0" w:rsidRPr="00485FD5" w:rsidRDefault="003C00F0" w:rsidP="0044196D">
            <w:pPr>
              <w:pStyle w:val="Normal6"/>
              <w:jc w:val="center"/>
            </w:pPr>
            <w:r w:rsidRPr="00485FD5">
              <w:rPr>
                <w:b/>
                <w:i/>
              </w:rPr>
              <w:t>Uvjeti prihvata u državi članici koja nije ona u kojoj podnositelj zahtjeva mora biti prisutan</w:t>
            </w:r>
          </w:p>
        </w:tc>
        <w:tc>
          <w:tcPr>
            <w:tcW w:w="4876" w:type="dxa"/>
          </w:tcPr>
          <w:p w14:paraId="7595A9F5" w14:textId="77777777" w:rsidR="003C00F0" w:rsidRPr="00485FD5" w:rsidRDefault="003C00F0" w:rsidP="0044196D">
            <w:pPr>
              <w:pStyle w:val="Normal6"/>
              <w:rPr>
                <w:szCs w:val="24"/>
              </w:rPr>
            </w:pPr>
          </w:p>
        </w:tc>
      </w:tr>
      <w:tr w:rsidR="003C00F0" w:rsidRPr="00485FD5" w14:paraId="011AFBB6" w14:textId="77777777" w:rsidTr="0044196D">
        <w:trPr>
          <w:jc w:val="center"/>
        </w:trPr>
        <w:tc>
          <w:tcPr>
            <w:tcW w:w="4876" w:type="dxa"/>
            <w:hideMark/>
          </w:tcPr>
          <w:p w14:paraId="42E002A9" w14:textId="77777777" w:rsidR="003C00F0" w:rsidRPr="00485FD5" w:rsidRDefault="003C00F0" w:rsidP="0044196D">
            <w:pPr>
              <w:pStyle w:val="Normal6"/>
            </w:pPr>
            <w:r w:rsidRPr="00485FD5">
              <w:rPr>
                <w:b/>
                <w:i/>
              </w:rPr>
              <w:t>1.</w:t>
            </w:r>
            <w:r w:rsidRPr="00485FD5">
              <w:tab/>
            </w:r>
            <w:r w:rsidRPr="00485FD5">
              <w:rPr>
                <w:b/>
                <w:i/>
              </w:rPr>
              <w:t>Podnositelj zahtjeva nema pravo na uvjete prihvata utvrđene u člancima od 14. do 17. u bilo kojoj državi članici koja nije ona u kojoj mora biti prisutan u skladu s Uredbom (EU) br. XXX/XXX [Uredba iz Dublina].</w:t>
            </w:r>
          </w:p>
        </w:tc>
        <w:tc>
          <w:tcPr>
            <w:tcW w:w="4876" w:type="dxa"/>
            <w:hideMark/>
          </w:tcPr>
          <w:p w14:paraId="26D2D3FB" w14:textId="77777777" w:rsidR="003C00F0" w:rsidRPr="00485FD5" w:rsidRDefault="003C00F0" w:rsidP="0044196D">
            <w:pPr>
              <w:pStyle w:val="Normal6"/>
              <w:rPr>
                <w:szCs w:val="24"/>
              </w:rPr>
            </w:pPr>
          </w:p>
        </w:tc>
      </w:tr>
      <w:tr w:rsidR="003C00F0" w:rsidRPr="00485FD5" w14:paraId="2B94105A" w14:textId="77777777" w:rsidTr="0044196D">
        <w:trPr>
          <w:jc w:val="center"/>
        </w:trPr>
        <w:tc>
          <w:tcPr>
            <w:tcW w:w="4876" w:type="dxa"/>
          </w:tcPr>
          <w:p w14:paraId="03371916" w14:textId="77777777" w:rsidR="003C00F0" w:rsidRPr="00485FD5" w:rsidRDefault="003C00F0" w:rsidP="0044196D">
            <w:pPr>
              <w:pStyle w:val="Normal6"/>
              <w:rPr>
                <w:b/>
                <w:i/>
              </w:rPr>
            </w:pPr>
            <w:r w:rsidRPr="00485FD5">
              <w:rPr>
                <w:b/>
                <w:i/>
              </w:rPr>
              <w:t>2.</w:t>
            </w:r>
            <w:r w:rsidRPr="00485FD5">
              <w:tab/>
            </w:r>
            <w:r w:rsidRPr="00485FD5">
              <w:rPr>
                <w:b/>
                <w:i/>
              </w:rPr>
              <w:t>Države članice osiguravaju dostojan životni standard svim podnositeljima zahtjeva.</w:t>
            </w:r>
          </w:p>
        </w:tc>
        <w:tc>
          <w:tcPr>
            <w:tcW w:w="4876" w:type="dxa"/>
          </w:tcPr>
          <w:p w14:paraId="73CA1BA9" w14:textId="77777777" w:rsidR="003C00F0" w:rsidRPr="00485FD5" w:rsidRDefault="003C00F0" w:rsidP="0044196D">
            <w:pPr>
              <w:pStyle w:val="Normal6"/>
              <w:rPr>
                <w:szCs w:val="24"/>
              </w:rPr>
            </w:pPr>
          </w:p>
        </w:tc>
      </w:tr>
      <w:tr w:rsidR="003C00F0" w:rsidRPr="00485FD5" w14:paraId="1F16C99F" w14:textId="77777777" w:rsidTr="0044196D">
        <w:trPr>
          <w:jc w:val="center"/>
        </w:trPr>
        <w:tc>
          <w:tcPr>
            <w:tcW w:w="4876" w:type="dxa"/>
          </w:tcPr>
          <w:p w14:paraId="6A4411DA" w14:textId="77777777" w:rsidR="003C00F0" w:rsidRPr="00485FD5" w:rsidRDefault="003C00F0" w:rsidP="0044196D">
            <w:pPr>
              <w:pStyle w:val="Normal6"/>
              <w:rPr>
                <w:b/>
                <w:i/>
              </w:rPr>
            </w:pPr>
            <w:r w:rsidRPr="00485FD5">
              <w:rPr>
                <w:b/>
                <w:i/>
              </w:rPr>
              <w:t>3.</w:t>
            </w:r>
            <w:r w:rsidRPr="00485FD5">
              <w:tab/>
            </w:r>
            <w:r w:rsidRPr="00485FD5">
              <w:rPr>
                <w:b/>
                <w:i/>
              </w:rPr>
              <w:t xml:space="preserve">Do transfera u skladu s Uredbom (EU) br. XXX/XXX [Uredba iz Dublina] u </w:t>
            </w:r>
            <w:r w:rsidRPr="00485FD5">
              <w:rPr>
                <w:b/>
                <w:i/>
              </w:rPr>
              <w:lastRenderedPageBreak/>
              <w:t>odgovornu državu članicu, države članice omogućuju maloljetniku pristup odgovarajućim obrazovnim aktivnostima.</w:t>
            </w:r>
          </w:p>
        </w:tc>
        <w:tc>
          <w:tcPr>
            <w:tcW w:w="4876" w:type="dxa"/>
          </w:tcPr>
          <w:p w14:paraId="506DCB22" w14:textId="77777777" w:rsidR="003C00F0" w:rsidRPr="00485FD5" w:rsidRDefault="003C00F0" w:rsidP="0044196D">
            <w:pPr>
              <w:pStyle w:val="Normal6"/>
              <w:rPr>
                <w:szCs w:val="24"/>
              </w:rPr>
            </w:pPr>
          </w:p>
        </w:tc>
      </w:tr>
    </w:tbl>
    <w:p w14:paraId="48418C5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5B0B1B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69E1BA9" w14:textId="77777777" w:rsidR="003C00F0" w:rsidRPr="00485FD5" w:rsidRDefault="003C00F0" w:rsidP="003C00F0">
      <w:pPr>
        <w:pStyle w:val="Normal12Italic"/>
        <w:rPr>
          <w:noProof w:val="0"/>
        </w:rPr>
      </w:pPr>
      <w:r w:rsidRPr="00485FD5">
        <w:rPr>
          <w:noProof w:val="0"/>
        </w:rPr>
        <w:t>Odstupanje uvedeno člankom 17.a u suprotnosti je s mišljenjem Suda Europske unije u predmetu Cimade i Gisti jer se njime određeni tražitelji azila pokušavaju isključiti tako da ne mogu ostvariti prednosti koje im se tom Direktivom omogućuju, a koje su sastavni dio njihova statusa tražitelja azila u Direktivi o uvjetima prihvata.</w:t>
      </w:r>
    </w:p>
    <w:p w14:paraId="6A97F0FE" w14:textId="77777777" w:rsidR="003C00F0" w:rsidRPr="00485FD5" w:rsidRDefault="003C00F0" w:rsidP="003C00F0">
      <w:r w:rsidRPr="00485FD5">
        <w:rPr>
          <w:rStyle w:val="HideTWBExt"/>
          <w:noProof w:val="0"/>
        </w:rPr>
        <w:t>&lt;/AmendB&gt;</w:t>
      </w:r>
    </w:p>
    <w:p w14:paraId="78214B8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397</w:t>
      </w:r>
      <w:r w:rsidRPr="00485FD5">
        <w:rPr>
          <w:rStyle w:val="HideTWBExt"/>
          <w:b w:val="0"/>
          <w:noProof w:val="0"/>
        </w:rPr>
        <w:t>&lt;/NumAmB&gt;</w:t>
      </w:r>
    </w:p>
    <w:p w14:paraId="305C4201"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5E5CFBD9" w14:textId="77777777" w:rsidR="003C00F0" w:rsidRPr="00485FD5" w:rsidRDefault="003C00F0" w:rsidP="003C00F0">
      <w:r w:rsidRPr="00485FD5">
        <w:rPr>
          <w:rStyle w:val="HideTWBExt"/>
          <w:noProof w:val="0"/>
        </w:rPr>
        <w:t>&lt;/RepeatBlock-By&gt;</w:t>
      </w:r>
    </w:p>
    <w:p w14:paraId="3036ABB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C667D4C" w14:textId="77777777" w:rsidR="003C00F0" w:rsidRPr="00485FD5" w:rsidRDefault="003C00F0" w:rsidP="003C00F0">
      <w:pPr>
        <w:pStyle w:val="NormalBold"/>
      </w:pPr>
      <w:r w:rsidRPr="00485FD5">
        <w:rPr>
          <w:rStyle w:val="HideTWBExt"/>
          <w:b w:val="0"/>
          <w:noProof w:val="0"/>
        </w:rPr>
        <w:t>&lt;Article&gt;</w:t>
      </w:r>
      <w:r w:rsidRPr="00485FD5">
        <w:t>Članak 17.a – naslov</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53A0144" w14:textId="77777777" w:rsidTr="0044196D">
        <w:trPr>
          <w:jc w:val="center"/>
        </w:trPr>
        <w:tc>
          <w:tcPr>
            <w:tcW w:w="9752" w:type="dxa"/>
            <w:gridSpan w:val="2"/>
          </w:tcPr>
          <w:p w14:paraId="42E1A314" w14:textId="77777777" w:rsidR="003C00F0" w:rsidRPr="00485FD5" w:rsidRDefault="003C00F0" w:rsidP="0044196D">
            <w:pPr>
              <w:keepNext/>
            </w:pPr>
          </w:p>
        </w:tc>
      </w:tr>
      <w:tr w:rsidR="003C00F0" w:rsidRPr="00485FD5" w14:paraId="2A1F9C0E" w14:textId="77777777" w:rsidTr="0044196D">
        <w:trPr>
          <w:jc w:val="center"/>
        </w:trPr>
        <w:tc>
          <w:tcPr>
            <w:tcW w:w="4876" w:type="dxa"/>
            <w:hideMark/>
          </w:tcPr>
          <w:p w14:paraId="7D4F8715" w14:textId="77777777" w:rsidR="003C00F0" w:rsidRPr="00485FD5" w:rsidRDefault="003C00F0" w:rsidP="0044196D">
            <w:pPr>
              <w:pStyle w:val="ColumnHeading"/>
              <w:keepNext/>
            </w:pPr>
            <w:r w:rsidRPr="00485FD5">
              <w:t>Tekst koji je predložila Komisija</w:t>
            </w:r>
          </w:p>
        </w:tc>
        <w:tc>
          <w:tcPr>
            <w:tcW w:w="4876" w:type="dxa"/>
            <w:hideMark/>
          </w:tcPr>
          <w:p w14:paraId="6EFE3AB8" w14:textId="77777777" w:rsidR="003C00F0" w:rsidRPr="00485FD5" w:rsidRDefault="003C00F0" w:rsidP="0044196D">
            <w:pPr>
              <w:pStyle w:val="ColumnHeading"/>
              <w:keepNext/>
            </w:pPr>
            <w:r w:rsidRPr="00485FD5">
              <w:t>Izmjena</w:t>
            </w:r>
          </w:p>
        </w:tc>
      </w:tr>
      <w:tr w:rsidR="003C00F0" w:rsidRPr="00485FD5" w14:paraId="5D21A664" w14:textId="77777777" w:rsidTr="0044196D">
        <w:trPr>
          <w:jc w:val="center"/>
        </w:trPr>
        <w:tc>
          <w:tcPr>
            <w:tcW w:w="4876" w:type="dxa"/>
            <w:hideMark/>
          </w:tcPr>
          <w:p w14:paraId="19B29EA1" w14:textId="77777777" w:rsidR="003C00F0" w:rsidRPr="00485FD5" w:rsidRDefault="003C00F0" w:rsidP="0044196D">
            <w:pPr>
              <w:pStyle w:val="Normal6"/>
              <w:jc w:val="center"/>
            </w:pPr>
            <w:r w:rsidRPr="00485FD5">
              <w:rPr>
                <w:b/>
                <w:i/>
              </w:rPr>
              <w:t>Članak 17.a</w:t>
            </w:r>
          </w:p>
        </w:tc>
        <w:tc>
          <w:tcPr>
            <w:tcW w:w="4876" w:type="dxa"/>
            <w:hideMark/>
          </w:tcPr>
          <w:p w14:paraId="747C3C49" w14:textId="77777777" w:rsidR="003C00F0" w:rsidRPr="00485FD5" w:rsidRDefault="003C00F0" w:rsidP="0044196D">
            <w:pPr>
              <w:pStyle w:val="Normal6"/>
              <w:rPr>
                <w:szCs w:val="24"/>
              </w:rPr>
            </w:pPr>
            <w:r w:rsidRPr="00485FD5">
              <w:rPr>
                <w:b/>
                <w:i/>
              </w:rPr>
              <w:t>Briše se.</w:t>
            </w:r>
          </w:p>
        </w:tc>
      </w:tr>
      <w:tr w:rsidR="003C00F0" w:rsidRPr="00485FD5" w14:paraId="533280AE" w14:textId="77777777" w:rsidTr="0044196D">
        <w:trPr>
          <w:jc w:val="center"/>
        </w:trPr>
        <w:tc>
          <w:tcPr>
            <w:tcW w:w="4876" w:type="dxa"/>
            <w:hideMark/>
          </w:tcPr>
          <w:p w14:paraId="6EF93D7E" w14:textId="77777777" w:rsidR="003C00F0" w:rsidRPr="00485FD5" w:rsidRDefault="003C00F0" w:rsidP="0044196D">
            <w:pPr>
              <w:pStyle w:val="Normal6"/>
              <w:jc w:val="center"/>
            </w:pPr>
            <w:r w:rsidRPr="00485FD5">
              <w:rPr>
                <w:b/>
                <w:i/>
              </w:rPr>
              <w:t>Uvjeti prihvata u državi članici koja nije ona u kojoj podnositelj zahtjeva mora biti prisutan</w:t>
            </w:r>
          </w:p>
        </w:tc>
        <w:tc>
          <w:tcPr>
            <w:tcW w:w="4876" w:type="dxa"/>
          </w:tcPr>
          <w:p w14:paraId="6AB8EB94" w14:textId="77777777" w:rsidR="003C00F0" w:rsidRPr="00485FD5" w:rsidRDefault="003C00F0" w:rsidP="0044196D">
            <w:pPr>
              <w:pStyle w:val="Normal6"/>
              <w:rPr>
                <w:szCs w:val="24"/>
              </w:rPr>
            </w:pPr>
          </w:p>
        </w:tc>
      </w:tr>
      <w:tr w:rsidR="003C00F0" w:rsidRPr="00485FD5" w14:paraId="27D05B31" w14:textId="77777777" w:rsidTr="0044196D">
        <w:trPr>
          <w:jc w:val="center"/>
        </w:trPr>
        <w:tc>
          <w:tcPr>
            <w:tcW w:w="4876" w:type="dxa"/>
          </w:tcPr>
          <w:p w14:paraId="537F6CF9" w14:textId="77777777" w:rsidR="003C00F0" w:rsidRPr="00485FD5" w:rsidRDefault="003C00F0" w:rsidP="0044196D">
            <w:pPr>
              <w:pStyle w:val="Normal6"/>
              <w:rPr>
                <w:b/>
                <w:i/>
              </w:rPr>
            </w:pPr>
            <w:r w:rsidRPr="00485FD5">
              <w:rPr>
                <w:b/>
                <w:i/>
              </w:rPr>
              <w:t>1.</w:t>
            </w:r>
            <w:r w:rsidRPr="00485FD5">
              <w:tab/>
            </w:r>
            <w:r w:rsidRPr="00485FD5">
              <w:rPr>
                <w:b/>
                <w:i/>
              </w:rPr>
              <w:t>Podnositelj zahtjeva nema pravo na uvjete prihvata utvrđene u člancima od 14. do 17. u bilo kojoj državi članici koja nije ona u kojoj mora biti prisutan u skladu s Uredbom (EU) br. XXX/XXX [Uredba iz Dublina].</w:t>
            </w:r>
          </w:p>
        </w:tc>
        <w:tc>
          <w:tcPr>
            <w:tcW w:w="4876" w:type="dxa"/>
          </w:tcPr>
          <w:p w14:paraId="5A847D86" w14:textId="77777777" w:rsidR="003C00F0" w:rsidRPr="00485FD5" w:rsidRDefault="003C00F0" w:rsidP="0044196D">
            <w:pPr>
              <w:pStyle w:val="Normal6"/>
              <w:rPr>
                <w:szCs w:val="24"/>
              </w:rPr>
            </w:pPr>
          </w:p>
        </w:tc>
      </w:tr>
      <w:tr w:rsidR="003C00F0" w:rsidRPr="00485FD5" w14:paraId="61D93348" w14:textId="77777777" w:rsidTr="0044196D">
        <w:trPr>
          <w:jc w:val="center"/>
        </w:trPr>
        <w:tc>
          <w:tcPr>
            <w:tcW w:w="4876" w:type="dxa"/>
          </w:tcPr>
          <w:p w14:paraId="7F4734A6" w14:textId="77777777" w:rsidR="003C00F0" w:rsidRPr="00485FD5" w:rsidRDefault="003C00F0" w:rsidP="0044196D">
            <w:pPr>
              <w:pStyle w:val="Normal6"/>
              <w:rPr>
                <w:b/>
                <w:i/>
              </w:rPr>
            </w:pPr>
            <w:r w:rsidRPr="00485FD5">
              <w:rPr>
                <w:b/>
                <w:i/>
              </w:rPr>
              <w:t>2.</w:t>
            </w:r>
            <w:r w:rsidRPr="00485FD5">
              <w:tab/>
            </w:r>
            <w:r w:rsidRPr="00485FD5">
              <w:rPr>
                <w:b/>
                <w:i/>
              </w:rPr>
              <w:t>Države članice osiguravaju dostojan životni standard svim podnositeljima zahtjeva.</w:t>
            </w:r>
          </w:p>
        </w:tc>
        <w:tc>
          <w:tcPr>
            <w:tcW w:w="4876" w:type="dxa"/>
          </w:tcPr>
          <w:p w14:paraId="69BBB9F1" w14:textId="77777777" w:rsidR="003C00F0" w:rsidRPr="00485FD5" w:rsidRDefault="003C00F0" w:rsidP="0044196D">
            <w:pPr>
              <w:pStyle w:val="Normal6"/>
              <w:rPr>
                <w:szCs w:val="24"/>
              </w:rPr>
            </w:pPr>
          </w:p>
        </w:tc>
      </w:tr>
      <w:tr w:rsidR="003C00F0" w:rsidRPr="00485FD5" w14:paraId="5FF20C35" w14:textId="77777777" w:rsidTr="0044196D">
        <w:trPr>
          <w:jc w:val="center"/>
        </w:trPr>
        <w:tc>
          <w:tcPr>
            <w:tcW w:w="4876" w:type="dxa"/>
          </w:tcPr>
          <w:p w14:paraId="64913E1A" w14:textId="77777777" w:rsidR="003C00F0" w:rsidRPr="00485FD5" w:rsidRDefault="003C00F0" w:rsidP="0044196D">
            <w:pPr>
              <w:pStyle w:val="Normal6"/>
              <w:rPr>
                <w:b/>
                <w:i/>
              </w:rPr>
            </w:pPr>
            <w:r w:rsidRPr="00485FD5">
              <w:rPr>
                <w:b/>
                <w:i/>
              </w:rPr>
              <w:t>3.</w:t>
            </w:r>
            <w:r w:rsidRPr="00485FD5">
              <w:tab/>
            </w:r>
            <w:r w:rsidRPr="00485FD5">
              <w:rPr>
                <w:b/>
                <w:i/>
              </w:rPr>
              <w:t>Do transfera u skladu s Uredbom (EU) br. XXX/XXX [Uredba iz Dublina] u odgovornu državu članicu, države članice omogućuju maloljetniku pristup odgovarajućim obrazovnim aktivnostima.</w:t>
            </w:r>
          </w:p>
        </w:tc>
        <w:tc>
          <w:tcPr>
            <w:tcW w:w="4876" w:type="dxa"/>
          </w:tcPr>
          <w:p w14:paraId="33084955" w14:textId="77777777" w:rsidR="003C00F0" w:rsidRPr="00485FD5" w:rsidRDefault="003C00F0" w:rsidP="0044196D">
            <w:pPr>
              <w:pStyle w:val="Normal6"/>
              <w:rPr>
                <w:szCs w:val="24"/>
              </w:rPr>
            </w:pPr>
          </w:p>
        </w:tc>
      </w:tr>
    </w:tbl>
    <w:p w14:paraId="63CB2E4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4BB88FB" w14:textId="77777777" w:rsidR="003C00F0" w:rsidRPr="00485FD5" w:rsidRDefault="003C00F0" w:rsidP="003C00F0">
      <w:r w:rsidRPr="00485FD5">
        <w:rPr>
          <w:rStyle w:val="HideTWBExt"/>
          <w:noProof w:val="0"/>
        </w:rPr>
        <w:t>&lt;/AmendB&gt;</w:t>
      </w:r>
    </w:p>
    <w:p w14:paraId="2AFFB7AF"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398</w:t>
      </w:r>
      <w:r w:rsidRPr="00485FD5">
        <w:rPr>
          <w:rStyle w:val="HideTWBExt"/>
          <w:b w:val="0"/>
          <w:noProof w:val="0"/>
        </w:rPr>
        <w:t>&lt;/NumAmB&gt;</w:t>
      </w:r>
    </w:p>
    <w:p w14:paraId="2F3689C5"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Elly Schlein, Cécile Kashetu Kyenge</w:t>
      </w:r>
      <w:r w:rsidRPr="00485FD5">
        <w:rPr>
          <w:rStyle w:val="HideTWBExt"/>
          <w:b w:val="0"/>
          <w:noProof w:val="0"/>
        </w:rPr>
        <w:t>&lt;/Members&gt;</w:t>
      </w:r>
    </w:p>
    <w:p w14:paraId="5A501232" w14:textId="77777777" w:rsidR="003C00F0" w:rsidRPr="00485FD5" w:rsidRDefault="003C00F0" w:rsidP="003C00F0">
      <w:r w:rsidRPr="00485FD5">
        <w:rPr>
          <w:rStyle w:val="HideTWBExt"/>
          <w:noProof w:val="0"/>
        </w:rPr>
        <w:t>&lt;/RepeatBlock-By&gt;</w:t>
      </w:r>
    </w:p>
    <w:p w14:paraId="4CD6FAE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E636719" w14:textId="77777777" w:rsidR="003C00F0" w:rsidRPr="00485FD5" w:rsidRDefault="003C00F0" w:rsidP="003C00F0">
      <w:pPr>
        <w:pStyle w:val="NormalBold"/>
      </w:pPr>
      <w:r w:rsidRPr="00485FD5">
        <w:rPr>
          <w:rStyle w:val="HideTWBExt"/>
          <w:b w:val="0"/>
          <w:noProof w:val="0"/>
        </w:rPr>
        <w:t>&lt;Article&gt;</w:t>
      </w:r>
      <w:r w:rsidRPr="00485FD5">
        <w:t>Članak 1.a – stavak 17.</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0BB7103" w14:textId="77777777" w:rsidTr="0044196D">
        <w:trPr>
          <w:jc w:val="center"/>
        </w:trPr>
        <w:tc>
          <w:tcPr>
            <w:tcW w:w="9752" w:type="dxa"/>
            <w:gridSpan w:val="2"/>
          </w:tcPr>
          <w:p w14:paraId="7677105B" w14:textId="77777777" w:rsidR="003C00F0" w:rsidRPr="00485FD5" w:rsidRDefault="003C00F0" w:rsidP="0044196D">
            <w:pPr>
              <w:keepNext/>
            </w:pPr>
          </w:p>
        </w:tc>
      </w:tr>
      <w:tr w:rsidR="003C00F0" w:rsidRPr="00485FD5" w14:paraId="0B70D7B8" w14:textId="77777777" w:rsidTr="0044196D">
        <w:trPr>
          <w:jc w:val="center"/>
        </w:trPr>
        <w:tc>
          <w:tcPr>
            <w:tcW w:w="4876" w:type="dxa"/>
            <w:hideMark/>
          </w:tcPr>
          <w:p w14:paraId="41EB66F7" w14:textId="77777777" w:rsidR="003C00F0" w:rsidRPr="00485FD5" w:rsidRDefault="003C00F0" w:rsidP="0044196D">
            <w:pPr>
              <w:pStyle w:val="ColumnHeading"/>
              <w:keepNext/>
            </w:pPr>
            <w:r w:rsidRPr="00485FD5">
              <w:t>Tekst koji je predložila Komisija</w:t>
            </w:r>
          </w:p>
        </w:tc>
        <w:tc>
          <w:tcPr>
            <w:tcW w:w="4876" w:type="dxa"/>
            <w:hideMark/>
          </w:tcPr>
          <w:p w14:paraId="7ED9FAA0" w14:textId="77777777" w:rsidR="003C00F0" w:rsidRPr="00485FD5" w:rsidRDefault="003C00F0" w:rsidP="0044196D">
            <w:pPr>
              <w:pStyle w:val="ColumnHeading"/>
              <w:keepNext/>
            </w:pPr>
            <w:r w:rsidRPr="00485FD5">
              <w:t>Izmjena</w:t>
            </w:r>
          </w:p>
        </w:tc>
      </w:tr>
      <w:tr w:rsidR="003C00F0" w:rsidRPr="00485FD5" w14:paraId="6BD4E1F4" w14:textId="77777777" w:rsidTr="0044196D">
        <w:trPr>
          <w:jc w:val="center"/>
        </w:trPr>
        <w:tc>
          <w:tcPr>
            <w:tcW w:w="4876" w:type="dxa"/>
            <w:hideMark/>
          </w:tcPr>
          <w:p w14:paraId="0310709C" w14:textId="77777777" w:rsidR="003C00F0" w:rsidRPr="00485FD5" w:rsidRDefault="003C00F0" w:rsidP="0044196D">
            <w:pPr>
              <w:pStyle w:val="Normal6"/>
            </w:pPr>
            <w:r w:rsidRPr="00485FD5">
              <w:rPr>
                <w:b/>
                <w:i/>
              </w:rPr>
              <w:t>1.</w:t>
            </w:r>
            <w:r w:rsidRPr="00485FD5">
              <w:tab/>
            </w:r>
            <w:r w:rsidRPr="00485FD5">
              <w:rPr>
                <w:b/>
                <w:i/>
              </w:rPr>
              <w:t>Podnositelj zahtjeva nema pravo na uvjete prihvata utvrđene u člancima od 14. do 17. u bilo kojoj državi članici koja nije ona u kojoj mora biti prisutan u skladu s Uredbom (EU) br. XXX/XXX [Uredba iz Dublina].</w:t>
            </w:r>
          </w:p>
        </w:tc>
        <w:tc>
          <w:tcPr>
            <w:tcW w:w="4876" w:type="dxa"/>
            <w:hideMark/>
          </w:tcPr>
          <w:p w14:paraId="28BCBE15" w14:textId="77777777" w:rsidR="003C00F0" w:rsidRPr="00485FD5" w:rsidRDefault="003C00F0" w:rsidP="0044196D">
            <w:pPr>
              <w:pStyle w:val="Normal6"/>
              <w:rPr>
                <w:szCs w:val="24"/>
              </w:rPr>
            </w:pPr>
            <w:r w:rsidRPr="00485FD5">
              <w:rPr>
                <w:b/>
                <w:i/>
              </w:rPr>
              <w:t>Briše se.</w:t>
            </w:r>
          </w:p>
        </w:tc>
      </w:tr>
    </w:tbl>
    <w:p w14:paraId="60ED329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6B9D84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2AB7324" w14:textId="77777777" w:rsidR="003C00F0" w:rsidRPr="00485FD5" w:rsidRDefault="003C00F0" w:rsidP="003C00F0">
      <w:pPr>
        <w:pStyle w:val="Normal12Italic"/>
        <w:rPr>
          <w:noProof w:val="0"/>
        </w:rPr>
      </w:pPr>
      <w:r w:rsidRPr="00485FD5">
        <w:rPr>
          <w:noProof w:val="0"/>
        </w:rPr>
        <w:t>Razlikovanje koje radi Komisija između pojma odgovarajući životni standard i dostojan životni standard može samo stvoriti nejasnoće i dodatno administrativno opterećenje za vlasti države članice. U svakom slučaju, svim podnositeljima zahtjeva trebalo bi omogućiti odgovarajući životni standard.</w:t>
      </w:r>
    </w:p>
    <w:p w14:paraId="266CE0E8" w14:textId="77777777" w:rsidR="003C00F0" w:rsidRPr="00485FD5" w:rsidRDefault="003C00F0" w:rsidP="003C00F0">
      <w:r w:rsidRPr="00485FD5">
        <w:rPr>
          <w:rStyle w:val="HideTWBExt"/>
          <w:noProof w:val="0"/>
        </w:rPr>
        <w:t>&lt;/AmendB&gt;</w:t>
      </w:r>
    </w:p>
    <w:p w14:paraId="2E7A894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399</w:t>
      </w:r>
      <w:r w:rsidRPr="00485FD5">
        <w:rPr>
          <w:rStyle w:val="HideTWBExt"/>
          <w:b w:val="0"/>
          <w:noProof w:val="0"/>
        </w:rPr>
        <w:t>&lt;/NumAmB&gt;</w:t>
      </w:r>
    </w:p>
    <w:p w14:paraId="2DF0B1B9" w14:textId="77777777" w:rsidR="003C00F0" w:rsidRPr="00485FD5" w:rsidRDefault="003C00F0" w:rsidP="003C00F0">
      <w:pPr>
        <w:pStyle w:val="NormalBold"/>
      </w:pPr>
      <w:r w:rsidRPr="00485FD5">
        <w:rPr>
          <w:rStyle w:val="HideTWBExt"/>
          <w:b w:val="0"/>
          <w:noProof w:val="0"/>
        </w:rPr>
        <w:t>&lt;RepeatBlock-By&gt;&lt;Members&gt;</w:t>
      </w:r>
      <w:r w:rsidRPr="00485FD5">
        <w:t>Emil Radev</w:t>
      </w:r>
      <w:r w:rsidRPr="00485FD5">
        <w:rPr>
          <w:rStyle w:val="HideTWBExt"/>
          <w:b w:val="0"/>
          <w:noProof w:val="0"/>
        </w:rPr>
        <w:t>&lt;/Members&gt;</w:t>
      </w:r>
    </w:p>
    <w:p w14:paraId="05DECCA5" w14:textId="77777777" w:rsidR="003C00F0" w:rsidRPr="00485FD5" w:rsidRDefault="003C00F0" w:rsidP="003C00F0">
      <w:r w:rsidRPr="00485FD5">
        <w:rPr>
          <w:rStyle w:val="HideTWBExt"/>
          <w:noProof w:val="0"/>
        </w:rPr>
        <w:t>&lt;/RepeatBlock-By&gt;</w:t>
      </w:r>
    </w:p>
    <w:p w14:paraId="4F5D7F8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0F2309D" w14:textId="77777777" w:rsidR="003C00F0" w:rsidRPr="00485FD5" w:rsidRDefault="003C00F0" w:rsidP="003C00F0">
      <w:pPr>
        <w:pStyle w:val="NormalBold"/>
      </w:pPr>
      <w:r w:rsidRPr="00485FD5">
        <w:rPr>
          <w:rStyle w:val="HideTWBExt"/>
          <w:b w:val="0"/>
          <w:noProof w:val="0"/>
        </w:rPr>
        <w:t>&lt;Article&gt;</w:t>
      </w:r>
      <w:r w:rsidRPr="00485FD5">
        <w:t>Članak 17.a – stavak 1.</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A3427EE" w14:textId="77777777" w:rsidTr="0044196D">
        <w:trPr>
          <w:jc w:val="center"/>
        </w:trPr>
        <w:tc>
          <w:tcPr>
            <w:tcW w:w="9752" w:type="dxa"/>
            <w:gridSpan w:val="2"/>
          </w:tcPr>
          <w:p w14:paraId="763FD751" w14:textId="77777777" w:rsidR="003C00F0" w:rsidRPr="00485FD5" w:rsidRDefault="003C00F0" w:rsidP="0044196D">
            <w:pPr>
              <w:keepNext/>
            </w:pPr>
          </w:p>
        </w:tc>
      </w:tr>
      <w:tr w:rsidR="003C00F0" w:rsidRPr="00485FD5" w14:paraId="1D804F4F" w14:textId="77777777" w:rsidTr="0044196D">
        <w:trPr>
          <w:jc w:val="center"/>
        </w:trPr>
        <w:tc>
          <w:tcPr>
            <w:tcW w:w="4876" w:type="dxa"/>
            <w:hideMark/>
          </w:tcPr>
          <w:p w14:paraId="0DEC7F59" w14:textId="77777777" w:rsidR="003C00F0" w:rsidRPr="00485FD5" w:rsidRDefault="003C00F0" w:rsidP="0044196D">
            <w:pPr>
              <w:pStyle w:val="ColumnHeading"/>
              <w:keepNext/>
            </w:pPr>
            <w:r w:rsidRPr="00485FD5">
              <w:t>Tekst koji je predložila Komisija</w:t>
            </w:r>
          </w:p>
        </w:tc>
        <w:tc>
          <w:tcPr>
            <w:tcW w:w="4876" w:type="dxa"/>
            <w:hideMark/>
          </w:tcPr>
          <w:p w14:paraId="44DE416A" w14:textId="77777777" w:rsidR="003C00F0" w:rsidRPr="00485FD5" w:rsidRDefault="003C00F0" w:rsidP="0044196D">
            <w:pPr>
              <w:pStyle w:val="ColumnHeading"/>
              <w:keepNext/>
            </w:pPr>
            <w:r w:rsidRPr="00485FD5">
              <w:t>Izmjena</w:t>
            </w:r>
          </w:p>
        </w:tc>
      </w:tr>
      <w:tr w:rsidR="003C00F0" w:rsidRPr="00485FD5" w14:paraId="45E5872B" w14:textId="77777777" w:rsidTr="0044196D">
        <w:trPr>
          <w:jc w:val="center"/>
        </w:trPr>
        <w:tc>
          <w:tcPr>
            <w:tcW w:w="4876" w:type="dxa"/>
            <w:hideMark/>
          </w:tcPr>
          <w:p w14:paraId="5E6F4E55" w14:textId="77777777" w:rsidR="003C00F0" w:rsidRPr="00485FD5" w:rsidRDefault="003C00F0" w:rsidP="0044196D">
            <w:pPr>
              <w:pStyle w:val="Normal6"/>
              <w:rPr>
                <w:b/>
                <w:i/>
              </w:rPr>
            </w:pPr>
            <w:r w:rsidRPr="00485FD5">
              <w:t>1.</w:t>
            </w:r>
            <w:r w:rsidRPr="00485FD5">
              <w:rPr>
                <w:b/>
                <w:i/>
              </w:rPr>
              <w:tab/>
            </w:r>
            <w:r w:rsidRPr="00485FD5">
              <w:t>Podnositelj zahtjeva nema pravo na uvjete prihvata utvrđene u člancima od 14. do 17. u</w:t>
            </w:r>
            <w:r w:rsidRPr="00485FD5">
              <w:rPr>
                <w:b/>
                <w:i/>
              </w:rPr>
              <w:t xml:space="preserve"> bilo kojoj državi članici koja nije ona</w:t>
            </w:r>
            <w:r w:rsidRPr="00485FD5">
              <w:t xml:space="preserve"> u</w:t>
            </w:r>
            <w:r w:rsidRPr="00485FD5">
              <w:rPr>
                <w:b/>
                <w:i/>
              </w:rPr>
              <w:t xml:space="preserve"> kojoj mora biti prisutan u</w:t>
            </w:r>
            <w:r w:rsidRPr="00485FD5">
              <w:t xml:space="preserve"> skladu s Uredbom</w:t>
            </w:r>
            <w:r w:rsidRPr="00485FD5">
              <w:rPr>
                <w:b/>
                <w:i/>
              </w:rPr>
              <w:t xml:space="preserve"> </w:t>
            </w:r>
            <w:r w:rsidRPr="00485FD5">
              <w:t>(EU) br. XXX/XXX [Uredba iz Dublina].</w:t>
            </w:r>
          </w:p>
        </w:tc>
        <w:tc>
          <w:tcPr>
            <w:tcW w:w="4876" w:type="dxa"/>
            <w:hideMark/>
          </w:tcPr>
          <w:p w14:paraId="6F1CFB67" w14:textId="77777777" w:rsidR="003C00F0" w:rsidRPr="00485FD5" w:rsidRDefault="003C00F0" w:rsidP="0044196D">
            <w:pPr>
              <w:pStyle w:val="Normal6"/>
              <w:rPr>
                <w:b/>
                <w:i/>
                <w:szCs w:val="24"/>
              </w:rPr>
            </w:pPr>
            <w:r w:rsidRPr="00485FD5">
              <w:t>1.</w:t>
            </w:r>
            <w:r w:rsidRPr="00485FD5">
              <w:rPr>
                <w:b/>
                <w:i/>
              </w:rPr>
              <w:tab/>
            </w:r>
            <w:r w:rsidRPr="00485FD5">
              <w:t>Podnositelj zahtjeva nema pravo na uvjete prihvata utvrđene u člancima od 14. do 17.</w:t>
            </w:r>
            <w:r w:rsidRPr="00485FD5">
              <w:rPr>
                <w:b/>
                <w:i/>
              </w:rPr>
              <w:t xml:space="preserve"> ako ne ispuni svoje obveze</w:t>
            </w:r>
            <w:r w:rsidRPr="00485FD5">
              <w:t xml:space="preserve"> u</w:t>
            </w:r>
            <w:r w:rsidRPr="00485FD5">
              <w:rPr>
                <w:b/>
                <w:i/>
              </w:rPr>
              <w:t xml:space="preserve"> skladu</w:t>
            </w:r>
            <w:r w:rsidRPr="00485FD5">
              <w:t xml:space="preserve"> u skladu s Uredbom</w:t>
            </w:r>
            <w:r w:rsidRPr="00485FD5">
              <w:rPr>
                <w:b/>
                <w:i/>
              </w:rPr>
              <w:t xml:space="preserve"> </w:t>
            </w:r>
            <w:r w:rsidRPr="00485FD5">
              <w:t>(EU) br. XXX/XXX [Uredba iz Dublina].</w:t>
            </w:r>
          </w:p>
        </w:tc>
      </w:tr>
    </w:tbl>
    <w:p w14:paraId="117F541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{BG}</w:t>
      </w:r>
      <w:r w:rsidRPr="00485FD5">
        <w:rPr>
          <w:noProof w:val="0"/>
        </w:rPr>
        <w:t>bg</w:t>
      </w:r>
      <w:r w:rsidRPr="00485FD5">
        <w:rPr>
          <w:rStyle w:val="HideTWBExt"/>
          <w:noProof w:val="0"/>
        </w:rPr>
        <w:t>&lt;/Original&gt;</w:t>
      </w:r>
    </w:p>
    <w:p w14:paraId="15F914AE" w14:textId="6AB87339" w:rsidR="003C00F0" w:rsidRPr="00485FD5" w:rsidRDefault="003C00F0" w:rsidP="003C00F0">
      <w:pPr>
        <w:pStyle w:val="AMNumberTabs"/>
        <w:keepNext/>
      </w:pPr>
      <w:r w:rsidRPr="00485FD5">
        <w:rPr>
          <w:rStyle w:val="HideTWBExt"/>
          <w:noProof w:val="0"/>
        </w:rPr>
        <w:t>&lt;/AmendB&gt;</w:t>
      </w: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400</w:t>
      </w:r>
      <w:r w:rsidRPr="00485FD5">
        <w:rPr>
          <w:rStyle w:val="HideTWBExt"/>
          <w:b w:val="0"/>
          <w:noProof w:val="0"/>
        </w:rPr>
        <w:t>&lt;/NumAmB&gt;</w:t>
      </w:r>
    </w:p>
    <w:p w14:paraId="0F9B1302" w14:textId="77777777" w:rsidR="003C00F0" w:rsidRPr="00485FD5" w:rsidRDefault="003C00F0" w:rsidP="003C00F0">
      <w:pPr>
        <w:pStyle w:val="NormalBold"/>
      </w:pPr>
      <w:r w:rsidRPr="00485FD5">
        <w:rPr>
          <w:rStyle w:val="HideTWBExt"/>
          <w:b w:val="0"/>
          <w:noProof w:val="0"/>
        </w:rPr>
        <w:t>&lt;RepeatBlock-By&gt;&lt;Members&gt;</w:t>
      </w:r>
      <w:r w:rsidRPr="00485FD5">
        <w:t xml:space="preserve">Kati Piri, Juan Fernando López Aguilar, Péter Niedermüller, Maria Grapini, Tanja Fajon, Sylvie Guillaume, Elly Schlein, Cécile Kashetu </w:t>
      </w:r>
      <w:r w:rsidRPr="00485FD5">
        <w:lastRenderedPageBreak/>
        <w:t>Kyenge</w:t>
      </w:r>
      <w:r w:rsidRPr="00485FD5">
        <w:rPr>
          <w:rStyle w:val="HideTWBExt"/>
          <w:b w:val="0"/>
          <w:noProof w:val="0"/>
        </w:rPr>
        <w:t>&lt;/Members&gt;</w:t>
      </w:r>
    </w:p>
    <w:p w14:paraId="4B34E541" w14:textId="77777777" w:rsidR="003C00F0" w:rsidRPr="00485FD5" w:rsidRDefault="003C00F0" w:rsidP="003C00F0">
      <w:r w:rsidRPr="00485FD5">
        <w:rPr>
          <w:rStyle w:val="HideTWBExt"/>
          <w:noProof w:val="0"/>
        </w:rPr>
        <w:t>&lt;/RepeatBlock-By&gt;</w:t>
      </w:r>
    </w:p>
    <w:p w14:paraId="474BCAE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1B4B78C" w14:textId="77777777" w:rsidR="003C00F0" w:rsidRPr="00485FD5" w:rsidRDefault="003C00F0" w:rsidP="003C00F0">
      <w:pPr>
        <w:pStyle w:val="NormalBold"/>
      </w:pPr>
      <w:r w:rsidRPr="00485FD5">
        <w:rPr>
          <w:rStyle w:val="HideTWBExt"/>
          <w:b w:val="0"/>
          <w:noProof w:val="0"/>
        </w:rPr>
        <w:t>&lt;Article&gt;</w:t>
      </w:r>
      <w:r w:rsidRPr="00485FD5">
        <w:t>Članak 17.a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3B51C90" w14:textId="77777777" w:rsidTr="0044196D">
        <w:trPr>
          <w:jc w:val="center"/>
        </w:trPr>
        <w:tc>
          <w:tcPr>
            <w:tcW w:w="9752" w:type="dxa"/>
            <w:gridSpan w:val="2"/>
          </w:tcPr>
          <w:p w14:paraId="4CF23A58" w14:textId="77777777" w:rsidR="003C00F0" w:rsidRPr="00485FD5" w:rsidRDefault="003C00F0" w:rsidP="0044196D">
            <w:pPr>
              <w:keepNext/>
            </w:pPr>
          </w:p>
        </w:tc>
      </w:tr>
      <w:tr w:rsidR="003C00F0" w:rsidRPr="00485FD5" w14:paraId="2708A0AC" w14:textId="77777777" w:rsidTr="0044196D">
        <w:trPr>
          <w:jc w:val="center"/>
        </w:trPr>
        <w:tc>
          <w:tcPr>
            <w:tcW w:w="4876" w:type="dxa"/>
            <w:hideMark/>
          </w:tcPr>
          <w:p w14:paraId="56156494" w14:textId="77777777" w:rsidR="003C00F0" w:rsidRPr="00485FD5" w:rsidRDefault="003C00F0" w:rsidP="0044196D">
            <w:pPr>
              <w:pStyle w:val="ColumnHeading"/>
              <w:keepNext/>
            </w:pPr>
            <w:r w:rsidRPr="00485FD5">
              <w:t>Tekst koji je predložila Komisija</w:t>
            </w:r>
          </w:p>
        </w:tc>
        <w:tc>
          <w:tcPr>
            <w:tcW w:w="4876" w:type="dxa"/>
            <w:hideMark/>
          </w:tcPr>
          <w:p w14:paraId="0DC05850" w14:textId="77777777" w:rsidR="003C00F0" w:rsidRPr="00485FD5" w:rsidRDefault="003C00F0" w:rsidP="0044196D">
            <w:pPr>
              <w:pStyle w:val="ColumnHeading"/>
              <w:keepNext/>
            </w:pPr>
            <w:r w:rsidRPr="00485FD5">
              <w:t>Izmjena</w:t>
            </w:r>
          </w:p>
        </w:tc>
      </w:tr>
      <w:tr w:rsidR="003C00F0" w:rsidRPr="00485FD5" w14:paraId="64757101" w14:textId="77777777" w:rsidTr="0044196D">
        <w:trPr>
          <w:jc w:val="center"/>
        </w:trPr>
        <w:tc>
          <w:tcPr>
            <w:tcW w:w="4876" w:type="dxa"/>
            <w:hideMark/>
          </w:tcPr>
          <w:p w14:paraId="1108B563" w14:textId="77777777" w:rsidR="003C00F0" w:rsidRPr="00485FD5" w:rsidRDefault="003C00F0" w:rsidP="0044196D">
            <w:pPr>
              <w:pStyle w:val="Normal6"/>
            </w:pPr>
            <w:r w:rsidRPr="00485FD5">
              <w:rPr>
                <w:b/>
                <w:i/>
              </w:rPr>
              <w:t>2.</w:t>
            </w:r>
            <w:r w:rsidRPr="00485FD5">
              <w:tab/>
            </w:r>
            <w:r w:rsidRPr="00485FD5">
              <w:rPr>
                <w:b/>
                <w:i/>
              </w:rPr>
              <w:t>Države članice osiguravaju dostojan životni standard svim podnositeljima zahtjeva.</w:t>
            </w:r>
          </w:p>
        </w:tc>
        <w:tc>
          <w:tcPr>
            <w:tcW w:w="4876" w:type="dxa"/>
            <w:hideMark/>
          </w:tcPr>
          <w:p w14:paraId="162354B5" w14:textId="77777777" w:rsidR="003C00F0" w:rsidRPr="00485FD5" w:rsidRDefault="003C00F0" w:rsidP="0044196D">
            <w:pPr>
              <w:pStyle w:val="Normal6"/>
              <w:rPr>
                <w:szCs w:val="24"/>
              </w:rPr>
            </w:pPr>
            <w:r w:rsidRPr="00485FD5">
              <w:rPr>
                <w:b/>
                <w:i/>
              </w:rPr>
              <w:t>Briše se.</w:t>
            </w:r>
          </w:p>
        </w:tc>
      </w:tr>
    </w:tbl>
    <w:p w14:paraId="087D179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1FFE396"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0CACD82" w14:textId="77777777" w:rsidR="003C00F0" w:rsidRPr="00485FD5" w:rsidRDefault="003C00F0" w:rsidP="003C00F0">
      <w:pPr>
        <w:pStyle w:val="Normal12Italic"/>
        <w:rPr>
          <w:noProof w:val="0"/>
        </w:rPr>
      </w:pPr>
      <w:r w:rsidRPr="00485FD5">
        <w:rPr>
          <w:noProof w:val="0"/>
        </w:rPr>
        <w:t>Razlikovanje koje radi Komisija između pojma odgovarajući životni standard i dostojan životni standard može samo stvoriti nejasnoće i dodatno administrativno opterećenje za vlasti države članice. U svakom slučaju, svim podnositeljima zahtjeva trebalo bi omogućiti odgovarajući životni standard.</w:t>
      </w:r>
    </w:p>
    <w:p w14:paraId="4F3AA9CD" w14:textId="77777777" w:rsidR="003C00F0" w:rsidRPr="00485FD5" w:rsidRDefault="003C00F0" w:rsidP="003C00F0">
      <w:r w:rsidRPr="00485FD5">
        <w:rPr>
          <w:rStyle w:val="HideTWBExt"/>
          <w:noProof w:val="0"/>
        </w:rPr>
        <w:t>&lt;/AmendB&gt;</w:t>
      </w:r>
    </w:p>
    <w:p w14:paraId="39B0ABE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401</w:t>
      </w:r>
      <w:r w:rsidRPr="00485FD5">
        <w:rPr>
          <w:rStyle w:val="HideTWBExt"/>
          <w:b w:val="0"/>
          <w:noProof w:val="0"/>
        </w:rPr>
        <w:t>&lt;/NumAmB&gt;</w:t>
      </w:r>
    </w:p>
    <w:p w14:paraId="49BF5DF6"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4D84842D" w14:textId="77777777" w:rsidR="003C00F0" w:rsidRPr="00485FD5" w:rsidRDefault="003C00F0" w:rsidP="003C00F0">
      <w:r w:rsidRPr="00485FD5">
        <w:rPr>
          <w:rStyle w:val="HideTWBExt"/>
          <w:noProof w:val="0"/>
        </w:rPr>
        <w:t>&lt;/RepeatBlock-By&gt;</w:t>
      </w:r>
    </w:p>
    <w:p w14:paraId="6FCF9C1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AA343B2" w14:textId="77777777" w:rsidR="003C00F0" w:rsidRPr="00485FD5" w:rsidRDefault="003C00F0" w:rsidP="003C00F0">
      <w:pPr>
        <w:pStyle w:val="NormalBold"/>
      </w:pPr>
      <w:r w:rsidRPr="00485FD5">
        <w:rPr>
          <w:rStyle w:val="HideTWBExt"/>
          <w:b w:val="0"/>
          <w:noProof w:val="0"/>
        </w:rPr>
        <w:t>&lt;Article&gt;</w:t>
      </w:r>
      <w:r w:rsidRPr="00485FD5">
        <w:t>Članak 17.a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188A344" w14:textId="77777777" w:rsidTr="0044196D">
        <w:trPr>
          <w:jc w:val="center"/>
        </w:trPr>
        <w:tc>
          <w:tcPr>
            <w:tcW w:w="9752" w:type="dxa"/>
            <w:gridSpan w:val="2"/>
          </w:tcPr>
          <w:p w14:paraId="3468BF88" w14:textId="77777777" w:rsidR="003C00F0" w:rsidRPr="00485FD5" w:rsidRDefault="003C00F0" w:rsidP="0044196D">
            <w:pPr>
              <w:keepNext/>
            </w:pPr>
          </w:p>
        </w:tc>
      </w:tr>
      <w:tr w:rsidR="003C00F0" w:rsidRPr="00485FD5" w14:paraId="485F886A" w14:textId="77777777" w:rsidTr="0044196D">
        <w:trPr>
          <w:jc w:val="center"/>
        </w:trPr>
        <w:tc>
          <w:tcPr>
            <w:tcW w:w="4876" w:type="dxa"/>
            <w:hideMark/>
          </w:tcPr>
          <w:p w14:paraId="61EC3FE4" w14:textId="77777777" w:rsidR="003C00F0" w:rsidRPr="00485FD5" w:rsidRDefault="003C00F0" w:rsidP="0044196D">
            <w:pPr>
              <w:pStyle w:val="ColumnHeading"/>
              <w:keepNext/>
            </w:pPr>
            <w:r w:rsidRPr="00485FD5">
              <w:t>Tekst koji je predložila Komisija</w:t>
            </w:r>
          </w:p>
        </w:tc>
        <w:tc>
          <w:tcPr>
            <w:tcW w:w="4876" w:type="dxa"/>
            <w:hideMark/>
          </w:tcPr>
          <w:p w14:paraId="3F5C0603" w14:textId="77777777" w:rsidR="003C00F0" w:rsidRPr="00485FD5" w:rsidRDefault="003C00F0" w:rsidP="0044196D">
            <w:pPr>
              <w:pStyle w:val="ColumnHeading"/>
              <w:keepNext/>
            </w:pPr>
            <w:r w:rsidRPr="00485FD5">
              <w:t>Izmjena</w:t>
            </w:r>
          </w:p>
        </w:tc>
      </w:tr>
      <w:tr w:rsidR="003C00F0" w:rsidRPr="00485FD5" w14:paraId="23E6F6C0" w14:textId="77777777" w:rsidTr="0044196D">
        <w:trPr>
          <w:jc w:val="center"/>
        </w:trPr>
        <w:tc>
          <w:tcPr>
            <w:tcW w:w="4876" w:type="dxa"/>
            <w:hideMark/>
          </w:tcPr>
          <w:p w14:paraId="140136DB" w14:textId="77777777" w:rsidR="003C00F0" w:rsidRPr="00485FD5" w:rsidRDefault="003C00F0" w:rsidP="0044196D">
            <w:pPr>
              <w:pStyle w:val="Normal6"/>
            </w:pPr>
            <w:r w:rsidRPr="00485FD5">
              <w:rPr>
                <w:b/>
                <w:i/>
              </w:rPr>
              <w:t>2.</w:t>
            </w:r>
            <w:r w:rsidRPr="00485FD5">
              <w:tab/>
            </w:r>
            <w:r w:rsidRPr="00485FD5">
              <w:rPr>
                <w:b/>
                <w:i/>
              </w:rPr>
              <w:t>Države članice osiguravaju dostojan životni standard svim podnositeljima zahtjeva.</w:t>
            </w:r>
          </w:p>
        </w:tc>
        <w:tc>
          <w:tcPr>
            <w:tcW w:w="4876" w:type="dxa"/>
            <w:hideMark/>
          </w:tcPr>
          <w:p w14:paraId="0DA23C10" w14:textId="77777777" w:rsidR="003C00F0" w:rsidRPr="00485FD5" w:rsidRDefault="003C00F0" w:rsidP="0044196D">
            <w:pPr>
              <w:pStyle w:val="Normal6"/>
              <w:rPr>
                <w:szCs w:val="24"/>
              </w:rPr>
            </w:pPr>
            <w:r w:rsidRPr="00485FD5">
              <w:rPr>
                <w:b/>
                <w:i/>
              </w:rPr>
              <w:t>Briše se.</w:t>
            </w:r>
          </w:p>
        </w:tc>
      </w:tr>
    </w:tbl>
    <w:p w14:paraId="6E94DB6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FB29680" w14:textId="77777777" w:rsidR="003C00F0" w:rsidRPr="00485FD5" w:rsidRDefault="003C00F0" w:rsidP="003C00F0">
      <w:r w:rsidRPr="00485FD5">
        <w:rPr>
          <w:rStyle w:val="HideTWBExt"/>
          <w:noProof w:val="0"/>
        </w:rPr>
        <w:t>&lt;/AmendB&gt;</w:t>
      </w:r>
    </w:p>
    <w:p w14:paraId="3467E06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rPr>
          <w:color w:val="000000"/>
        </w:rPr>
        <w:t>402</w:t>
      </w:r>
      <w:r w:rsidRPr="00485FD5">
        <w:rPr>
          <w:rStyle w:val="HideTWBExt"/>
          <w:b w:val="0"/>
          <w:noProof w:val="0"/>
        </w:rPr>
        <w:t>&lt;/NumAmB&gt;</w:t>
      </w:r>
    </w:p>
    <w:p w14:paraId="1017B8E4" w14:textId="77777777" w:rsidR="003C00F0" w:rsidRPr="00485FD5" w:rsidRDefault="003C00F0" w:rsidP="003C00F0">
      <w:pPr>
        <w:pStyle w:val="NormalBold"/>
      </w:pPr>
      <w:r w:rsidRPr="00485FD5">
        <w:rPr>
          <w:rStyle w:val="HideTWBExt"/>
          <w:b w:val="0"/>
          <w:noProof w:val="0"/>
        </w:rPr>
        <w:t>&lt;RepeatBlock-By&gt;&lt;Members&gt;</w:t>
      </w:r>
      <w:r w:rsidRPr="00485FD5">
        <w:t>Alessandra Mussolini, Salvatore Domenico Pogliese</w:t>
      </w:r>
      <w:r w:rsidRPr="00485FD5">
        <w:rPr>
          <w:rStyle w:val="HideTWBExt"/>
          <w:b w:val="0"/>
          <w:noProof w:val="0"/>
        </w:rPr>
        <w:t>&lt;/Members&gt;</w:t>
      </w:r>
    </w:p>
    <w:p w14:paraId="791CB986" w14:textId="77777777" w:rsidR="003C00F0" w:rsidRPr="00485FD5" w:rsidRDefault="003C00F0" w:rsidP="003C00F0">
      <w:r w:rsidRPr="00485FD5">
        <w:rPr>
          <w:rStyle w:val="HideTWBExt"/>
          <w:noProof w:val="0"/>
        </w:rPr>
        <w:t>&lt;/RepeatBlock-By&gt;</w:t>
      </w:r>
    </w:p>
    <w:p w14:paraId="5E063A7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FFD0F7E" w14:textId="77777777" w:rsidR="003C00F0" w:rsidRPr="00485FD5" w:rsidRDefault="003C00F0" w:rsidP="003C00F0">
      <w:pPr>
        <w:pStyle w:val="NormalBold"/>
      </w:pPr>
      <w:r w:rsidRPr="00485FD5">
        <w:rPr>
          <w:rStyle w:val="HideTWBExt"/>
          <w:b w:val="0"/>
          <w:noProof w:val="0"/>
        </w:rPr>
        <w:t>&lt;Article&gt;</w:t>
      </w:r>
      <w:r w:rsidRPr="00485FD5">
        <w:t>Članak 17.a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A291D22" w14:textId="77777777" w:rsidTr="0044196D">
        <w:trPr>
          <w:jc w:val="center"/>
        </w:trPr>
        <w:tc>
          <w:tcPr>
            <w:tcW w:w="9752" w:type="dxa"/>
            <w:gridSpan w:val="2"/>
          </w:tcPr>
          <w:p w14:paraId="1A4813B7" w14:textId="77777777" w:rsidR="003C00F0" w:rsidRPr="00485FD5" w:rsidRDefault="003C00F0" w:rsidP="0044196D">
            <w:pPr>
              <w:keepNext/>
            </w:pPr>
          </w:p>
        </w:tc>
      </w:tr>
      <w:tr w:rsidR="003C00F0" w:rsidRPr="00485FD5" w14:paraId="2E95827B" w14:textId="77777777" w:rsidTr="0044196D">
        <w:trPr>
          <w:jc w:val="center"/>
        </w:trPr>
        <w:tc>
          <w:tcPr>
            <w:tcW w:w="4876" w:type="dxa"/>
            <w:hideMark/>
          </w:tcPr>
          <w:p w14:paraId="764F9064" w14:textId="77777777" w:rsidR="003C00F0" w:rsidRPr="00485FD5" w:rsidRDefault="003C00F0" w:rsidP="0044196D">
            <w:pPr>
              <w:pStyle w:val="ColumnHeading"/>
              <w:keepNext/>
            </w:pPr>
            <w:r w:rsidRPr="00485FD5">
              <w:t>Tekst koji je predložila Komisija</w:t>
            </w:r>
          </w:p>
        </w:tc>
        <w:tc>
          <w:tcPr>
            <w:tcW w:w="4876" w:type="dxa"/>
            <w:hideMark/>
          </w:tcPr>
          <w:p w14:paraId="656353DF" w14:textId="77777777" w:rsidR="003C00F0" w:rsidRPr="00485FD5" w:rsidRDefault="003C00F0" w:rsidP="0044196D">
            <w:pPr>
              <w:pStyle w:val="ColumnHeading"/>
              <w:keepNext/>
            </w:pPr>
            <w:r w:rsidRPr="00485FD5">
              <w:t>Izmjena</w:t>
            </w:r>
          </w:p>
        </w:tc>
      </w:tr>
      <w:tr w:rsidR="003C00F0" w:rsidRPr="00485FD5" w14:paraId="7C0F4417" w14:textId="77777777" w:rsidTr="0044196D">
        <w:trPr>
          <w:jc w:val="center"/>
        </w:trPr>
        <w:tc>
          <w:tcPr>
            <w:tcW w:w="4876" w:type="dxa"/>
            <w:hideMark/>
          </w:tcPr>
          <w:p w14:paraId="38BB74D0" w14:textId="77777777" w:rsidR="003C00F0" w:rsidRPr="00485FD5" w:rsidRDefault="003C00F0" w:rsidP="0044196D">
            <w:pPr>
              <w:pStyle w:val="Normal6"/>
              <w:rPr>
                <w:b/>
                <w:i/>
              </w:rPr>
            </w:pPr>
            <w:r w:rsidRPr="00485FD5">
              <w:t>2.</w:t>
            </w:r>
            <w:r w:rsidRPr="00485FD5">
              <w:rPr>
                <w:b/>
                <w:i/>
              </w:rPr>
              <w:tab/>
            </w:r>
            <w:r w:rsidRPr="00485FD5">
              <w:t>Države članice osiguravaju</w:t>
            </w:r>
            <w:r w:rsidRPr="00485FD5">
              <w:rPr>
                <w:b/>
                <w:i/>
              </w:rPr>
              <w:t xml:space="preserve"> dostojan</w:t>
            </w:r>
            <w:r w:rsidRPr="00485FD5">
              <w:t xml:space="preserve"> životni standard svim </w:t>
            </w:r>
            <w:r w:rsidRPr="00485FD5">
              <w:lastRenderedPageBreak/>
              <w:t>podnositeljima zahtjeva.</w:t>
            </w:r>
          </w:p>
        </w:tc>
        <w:tc>
          <w:tcPr>
            <w:tcW w:w="4876" w:type="dxa"/>
            <w:hideMark/>
          </w:tcPr>
          <w:p w14:paraId="0A7D1806" w14:textId="77777777" w:rsidR="003C00F0" w:rsidRPr="00485FD5" w:rsidRDefault="003C00F0" w:rsidP="0044196D">
            <w:pPr>
              <w:pStyle w:val="Normal6"/>
              <w:rPr>
                <w:b/>
                <w:i/>
                <w:szCs w:val="24"/>
              </w:rPr>
            </w:pPr>
            <w:r w:rsidRPr="00485FD5">
              <w:lastRenderedPageBreak/>
              <w:t>2.</w:t>
            </w:r>
            <w:r w:rsidRPr="00485FD5">
              <w:rPr>
                <w:b/>
                <w:i/>
              </w:rPr>
              <w:tab/>
            </w:r>
            <w:r w:rsidRPr="00485FD5">
              <w:t>Države članice osiguravaju</w:t>
            </w:r>
            <w:r w:rsidRPr="00485FD5">
              <w:rPr>
                <w:b/>
                <w:i/>
              </w:rPr>
              <w:t xml:space="preserve"> adekvatan</w:t>
            </w:r>
            <w:r w:rsidRPr="00485FD5">
              <w:t xml:space="preserve"> životni standard svim </w:t>
            </w:r>
            <w:r w:rsidRPr="00485FD5">
              <w:lastRenderedPageBreak/>
              <w:t>podnositeljima zahtjeva.</w:t>
            </w:r>
          </w:p>
        </w:tc>
      </w:tr>
    </w:tbl>
    <w:p w14:paraId="70B4231C"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9B3D3A5" w14:textId="77777777" w:rsidR="003C00F0" w:rsidRPr="00485FD5" w:rsidRDefault="003C00F0" w:rsidP="003C00F0">
      <w:r w:rsidRPr="00485FD5">
        <w:rPr>
          <w:rStyle w:val="HideTWBExt"/>
          <w:noProof w:val="0"/>
        </w:rPr>
        <w:t>&lt;/AmendB&gt;</w:t>
      </w:r>
    </w:p>
    <w:p w14:paraId="42B7B5E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403</w:t>
      </w:r>
      <w:r w:rsidRPr="00485FD5">
        <w:rPr>
          <w:rStyle w:val="HideTWBExt"/>
          <w:b w:val="0"/>
          <w:noProof w:val="0"/>
        </w:rPr>
        <w:t>&lt;/NumAmB&gt;</w:t>
      </w:r>
    </w:p>
    <w:p w14:paraId="1CC97293"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73D3236" w14:textId="77777777" w:rsidR="003C00F0" w:rsidRPr="00485FD5" w:rsidRDefault="003C00F0" w:rsidP="003C00F0">
      <w:r w:rsidRPr="00485FD5">
        <w:rPr>
          <w:rStyle w:val="HideTWBExt"/>
          <w:noProof w:val="0"/>
        </w:rPr>
        <w:t>&lt;/RepeatBlock-By&gt;</w:t>
      </w:r>
    </w:p>
    <w:p w14:paraId="01BC466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EE53F13" w14:textId="77777777" w:rsidR="003C00F0" w:rsidRPr="00485FD5" w:rsidRDefault="003C00F0" w:rsidP="003C00F0">
      <w:pPr>
        <w:pStyle w:val="NormalBold"/>
      </w:pPr>
      <w:r w:rsidRPr="00485FD5">
        <w:rPr>
          <w:rStyle w:val="HideTWBExt"/>
          <w:b w:val="0"/>
          <w:noProof w:val="0"/>
        </w:rPr>
        <w:t>&lt;Article&gt;</w:t>
      </w:r>
      <w:r w:rsidRPr="00485FD5">
        <w:t>Članak 17.a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38BC813" w14:textId="77777777" w:rsidTr="0044196D">
        <w:trPr>
          <w:jc w:val="center"/>
        </w:trPr>
        <w:tc>
          <w:tcPr>
            <w:tcW w:w="9752" w:type="dxa"/>
            <w:gridSpan w:val="2"/>
          </w:tcPr>
          <w:p w14:paraId="2BB18017" w14:textId="77777777" w:rsidR="003C00F0" w:rsidRPr="00485FD5" w:rsidRDefault="003C00F0" w:rsidP="0044196D">
            <w:pPr>
              <w:keepNext/>
            </w:pPr>
          </w:p>
        </w:tc>
      </w:tr>
      <w:tr w:rsidR="003C00F0" w:rsidRPr="00485FD5" w14:paraId="1F400D6D" w14:textId="77777777" w:rsidTr="0044196D">
        <w:trPr>
          <w:jc w:val="center"/>
        </w:trPr>
        <w:tc>
          <w:tcPr>
            <w:tcW w:w="4876" w:type="dxa"/>
            <w:hideMark/>
          </w:tcPr>
          <w:p w14:paraId="348752F3" w14:textId="77777777" w:rsidR="003C00F0" w:rsidRPr="00485FD5" w:rsidRDefault="003C00F0" w:rsidP="0044196D">
            <w:pPr>
              <w:pStyle w:val="ColumnHeading"/>
              <w:keepNext/>
            </w:pPr>
            <w:r w:rsidRPr="00485FD5">
              <w:t>Tekst koji je predložila Komisija</w:t>
            </w:r>
          </w:p>
        </w:tc>
        <w:tc>
          <w:tcPr>
            <w:tcW w:w="4876" w:type="dxa"/>
            <w:hideMark/>
          </w:tcPr>
          <w:p w14:paraId="46860A25" w14:textId="77777777" w:rsidR="003C00F0" w:rsidRPr="00485FD5" w:rsidRDefault="003C00F0" w:rsidP="0044196D">
            <w:pPr>
              <w:pStyle w:val="ColumnHeading"/>
              <w:keepNext/>
            </w:pPr>
            <w:r w:rsidRPr="00485FD5">
              <w:t>Izmjena</w:t>
            </w:r>
          </w:p>
        </w:tc>
      </w:tr>
      <w:tr w:rsidR="003C00F0" w:rsidRPr="00485FD5" w14:paraId="66E750B5" w14:textId="77777777" w:rsidTr="0044196D">
        <w:trPr>
          <w:jc w:val="center"/>
        </w:trPr>
        <w:tc>
          <w:tcPr>
            <w:tcW w:w="4876" w:type="dxa"/>
            <w:hideMark/>
          </w:tcPr>
          <w:p w14:paraId="774FDC38" w14:textId="77777777" w:rsidR="003C00F0" w:rsidRPr="00485FD5" w:rsidRDefault="003C00F0" w:rsidP="0044196D">
            <w:pPr>
              <w:pStyle w:val="Normal6"/>
            </w:pPr>
            <w:r w:rsidRPr="00485FD5">
              <w:t>2.</w:t>
            </w:r>
            <w:r w:rsidRPr="00485FD5">
              <w:tab/>
              <w:t xml:space="preserve">Države članice </w:t>
            </w:r>
            <w:r w:rsidRPr="00485FD5">
              <w:rPr>
                <w:b/>
                <w:i/>
              </w:rPr>
              <w:t>osiguravaju</w:t>
            </w:r>
            <w:r w:rsidRPr="00485FD5">
              <w:t xml:space="preserve"> dostojan životni standard svim podnositeljima zahtjeva.</w:t>
            </w:r>
          </w:p>
        </w:tc>
        <w:tc>
          <w:tcPr>
            <w:tcW w:w="4876" w:type="dxa"/>
            <w:hideMark/>
          </w:tcPr>
          <w:p w14:paraId="4DC05770" w14:textId="77777777" w:rsidR="003C00F0" w:rsidRPr="00485FD5" w:rsidRDefault="003C00F0" w:rsidP="0044196D">
            <w:pPr>
              <w:pStyle w:val="Normal6"/>
              <w:rPr>
                <w:szCs w:val="24"/>
              </w:rPr>
            </w:pPr>
            <w:r w:rsidRPr="00485FD5">
              <w:t>2.</w:t>
            </w:r>
            <w:r w:rsidRPr="00485FD5">
              <w:tab/>
              <w:t xml:space="preserve">Države članice </w:t>
            </w:r>
            <w:r w:rsidRPr="00485FD5">
              <w:rPr>
                <w:b/>
                <w:i/>
              </w:rPr>
              <w:t>mogu osigurati</w:t>
            </w:r>
            <w:r w:rsidRPr="00485FD5">
              <w:t xml:space="preserve"> dostojan životni standard svim podnositeljima zahtjeva.</w:t>
            </w:r>
          </w:p>
        </w:tc>
      </w:tr>
    </w:tbl>
    <w:p w14:paraId="5310149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AF36AE2"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7581B25"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A163960" w14:textId="77777777" w:rsidR="003C00F0" w:rsidRPr="00485FD5" w:rsidRDefault="003C00F0" w:rsidP="003C00F0">
      <w:r w:rsidRPr="00485FD5">
        <w:rPr>
          <w:rStyle w:val="HideTWBExt"/>
          <w:noProof w:val="0"/>
        </w:rPr>
        <w:t>&lt;/AmendB&gt;</w:t>
      </w:r>
    </w:p>
    <w:p w14:paraId="1114379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rPr>
          <w:color w:val="000000"/>
        </w:rPr>
        <w:t>404</w:t>
      </w:r>
      <w:r w:rsidRPr="00485FD5">
        <w:rPr>
          <w:rStyle w:val="HideTWBExt"/>
          <w:b w:val="0"/>
          <w:noProof w:val="0"/>
        </w:rPr>
        <w:t>&lt;/NumAmB&gt;</w:t>
      </w:r>
    </w:p>
    <w:p w14:paraId="4FA4CF0E"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0A81EF6" w14:textId="77777777" w:rsidR="003C00F0" w:rsidRPr="00485FD5" w:rsidRDefault="003C00F0" w:rsidP="003C00F0">
      <w:r w:rsidRPr="00485FD5">
        <w:rPr>
          <w:rStyle w:val="HideTWBExt"/>
          <w:noProof w:val="0"/>
        </w:rPr>
        <w:t>&lt;/RepeatBlock-By&gt;</w:t>
      </w:r>
    </w:p>
    <w:p w14:paraId="4CB872C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B18D520" w14:textId="77777777" w:rsidR="003C00F0" w:rsidRPr="00485FD5" w:rsidRDefault="003C00F0" w:rsidP="003C00F0">
      <w:pPr>
        <w:pStyle w:val="NormalBold"/>
      </w:pPr>
      <w:r w:rsidRPr="00485FD5">
        <w:rPr>
          <w:rStyle w:val="HideTWBExt"/>
          <w:b w:val="0"/>
          <w:noProof w:val="0"/>
        </w:rPr>
        <w:t>&lt;Article&gt;</w:t>
      </w:r>
      <w:r w:rsidRPr="00485FD5">
        <w:t>Članak 17.a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6472F15" w14:textId="77777777" w:rsidTr="0044196D">
        <w:trPr>
          <w:jc w:val="center"/>
        </w:trPr>
        <w:tc>
          <w:tcPr>
            <w:tcW w:w="9752" w:type="dxa"/>
            <w:gridSpan w:val="2"/>
          </w:tcPr>
          <w:p w14:paraId="62B509D6" w14:textId="77777777" w:rsidR="003C00F0" w:rsidRPr="00485FD5" w:rsidRDefault="003C00F0" w:rsidP="0044196D">
            <w:pPr>
              <w:keepNext/>
            </w:pPr>
          </w:p>
        </w:tc>
      </w:tr>
      <w:tr w:rsidR="003C00F0" w:rsidRPr="00485FD5" w14:paraId="685E5274" w14:textId="77777777" w:rsidTr="0044196D">
        <w:trPr>
          <w:jc w:val="center"/>
        </w:trPr>
        <w:tc>
          <w:tcPr>
            <w:tcW w:w="4876" w:type="dxa"/>
            <w:hideMark/>
          </w:tcPr>
          <w:p w14:paraId="03E61864" w14:textId="77777777" w:rsidR="003C00F0" w:rsidRPr="00485FD5" w:rsidRDefault="003C00F0" w:rsidP="0044196D">
            <w:pPr>
              <w:pStyle w:val="ColumnHeading"/>
              <w:keepNext/>
            </w:pPr>
            <w:r w:rsidRPr="00485FD5">
              <w:t>Tekst koji je predložila Komisija</w:t>
            </w:r>
          </w:p>
        </w:tc>
        <w:tc>
          <w:tcPr>
            <w:tcW w:w="4876" w:type="dxa"/>
            <w:hideMark/>
          </w:tcPr>
          <w:p w14:paraId="2D426D0D" w14:textId="77777777" w:rsidR="003C00F0" w:rsidRPr="00485FD5" w:rsidRDefault="003C00F0" w:rsidP="0044196D">
            <w:pPr>
              <w:pStyle w:val="ColumnHeading"/>
              <w:keepNext/>
            </w:pPr>
            <w:r w:rsidRPr="00485FD5">
              <w:t>Izmjena</w:t>
            </w:r>
          </w:p>
        </w:tc>
      </w:tr>
      <w:tr w:rsidR="003C00F0" w:rsidRPr="00485FD5" w14:paraId="4C09D3B5" w14:textId="77777777" w:rsidTr="0044196D">
        <w:trPr>
          <w:jc w:val="center"/>
        </w:trPr>
        <w:tc>
          <w:tcPr>
            <w:tcW w:w="4876" w:type="dxa"/>
            <w:hideMark/>
          </w:tcPr>
          <w:p w14:paraId="058E17F7" w14:textId="77777777" w:rsidR="003C00F0" w:rsidRPr="00485FD5" w:rsidRDefault="003C00F0" w:rsidP="0044196D">
            <w:pPr>
              <w:pStyle w:val="Normal6"/>
            </w:pPr>
            <w:r w:rsidRPr="00485FD5">
              <w:rPr>
                <w:b/>
                <w:i/>
              </w:rPr>
              <w:t>3.</w:t>
            </w:r>
            <w:r w:rsidRPr="00485FD5">
              <w:tab/>
            </w:r>
            <w:r w:rsidRPr="00485FD5">
              <w:rPr>
                <w:b/>
                <w:i/>
              </w:rPr>
              <w:t>Do transfera u skladu s Uredbom (EU) br. XXX/XXX [Uredba iz Dublina] u odgovornu državu članicu, države članice omogućuju maloljetniku pristup odgovarajućim obrazovnim aktivnostima.</w:t>
            </w:r>
          </w:p>
        </w:tc>
        <w:tc>
          <w:tcPr>
            <w:tcW w:w="4876" w:type="dxa"/>
            <w:hideMark/>
          </w:tcPr>
          <w:p w14:paraId="373A20D1" w14:textId="77777777" w:rsidR="003C00F0" w:rsidRPr="00485FD5" w:rsidRDefault="003C00F0" w:rsidP="0044196D">
            <w:pPr>
              <w:pStyle w:val="Normal6"/>
              <w:rPr>
                <w:szCs w:val="24"/>
              </w:rPr>
            </w:pPr>
            <w:r w:rsidRPr="00485FD5">
              <w:rPr>
                <w:b/>
                <w:i/>
              </w:rPr>
              <w:t>Briše se.</w:t>
            </w:r>
          </w:p>
        </w:tc>
      </w:tr>
    </w:tbl>
    <w:p w14:paraId="300BA22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959162D" w14:textId="77777777" w:rsidR="003C00F0" w:rsidRPr="00485FD5" w:rsidRDefault="003C00F0" w:rsidP="003C00F0">
      <w:r w:rsidRPr="00485FD5">
        <w:rPr>
          <w:rStyle w:val="HideTWBExt"/>
          <w:noProof w:val="0"/>
        </w:rPr>
        <w:t>&lt;/AmendB&gt;</w:t>
      </w:r>
    </w:p>
    <w:p w14:paraId="15FFBAA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405</w:t>
      </w:r>
      <w:r w:rsidRPr="00485FD5">
        <w:rPr>
          <w:rStyle w:val="HideTWBExt"/>
          <w:b w:val="0"/>
          <w:noProof w:val="0"/>
        </w:rPr>
        <w:t>&lt;/NumAmB&gt;</w:t>
      </w:r>
    </w:p>
    <w:p w14:paraId="0EA8F81C"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w:t>
      </w:r>
      <w:r w:rsidRPr="00485FD5">
        <w:rPr>
          <w:rStyle w:val="HideTWBExt"/>
          <w:b w:val="0"/>
          <w:noProof w:val="0"/>
        </w:rPr>
        <w:t>&lt;/Members&gt;</w:t>
      </w:r>
    </w:p>
    <w:p w14:paraId="0342F050" w14:textId="77777777" w:rsidR="003C00F0" w:rsidRPr="00485FD5" w:rsidRDefault="003C00F0" w:rsidP="003C00F0">
      <w:r w:rsidRPr="00485FD5">
        <w:rPr>
          <w:rStyle w:val="HideTWBExt"/>
          <w:noProof w:val="0"/>
        </w:rPr>
        <w:lastRenderedPageBreak/>
        <w:t>&lt;/RepeatBlock-By&gt;</w:t>
      </w:r>
    </w:p>
    <w:p w14:paraId="3A09F1F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A95A1AD" w14:textId="77777777" w:rsidR="003C00F0" w:rsidRPr="00485FD5" w:rsidRDefault="003C00F0" w:rsidP="003C00F0">
      <w:pPr>
        <w:pStyle w:val="NormalBold"/>
      </w:pPr>
      <w:r w:rsidRPr="00485FD5">
        <w:rPr>
          <w:rStyle w:val="HideTWBExt"/>
          <w:b w:val="0"/>
          <w:noProof w:val="0"/>
        </w:rPr>
        <w:t>&lt;Article&gt;</w:t>
      </w:r>
      <w:r w:rsidRPr="00485FD5">
        <w:t>Članak 17.a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D6FE5D6" w14:textId="77777777" w:rsidTr="0044196D">
        <w:trPr>
          <w:jc w:val="center"/>
        </w:trPr>
        <w:tc>
          <w:tcPr>
            <w:tcW w:w="9752" w:type="dxa"/>
            <w:gridSpan w:val="2"/>
          </w:tcPr>
          <w:p w14:paraId="496832C1" w14:textId="77777777" w:rsidR="003C00F0" w:rsidRPr="00485FD5" w:rsidRDefault="003C00F0" w:rsidP="0044196D">
            <w:pPr>
              <w:keepNext/>
            </w:pPr>
          </w:p>
        </w:tc>
      </w:tr>
      <w:tr w:rsidR="003C00F0" w:rsidRPr="00485FD5" w14:paraId="75B13FFD" w14:textId="77777777" w:rsidTr="0044196D">
        <w:trPr>
          <w:jc w:val="center"/>
        </w:trPr>
        <w:tc>
          <w:tcPr>
            <w:tcW w:w="4876" w:type="dxa"/>
            <w:hideMark/>
          </w:tcPr>
          <w:p w14:paraId="08D126C6" w14:textId="77777777" w:rsidR="003C00F0" w:rsidRPr="00485FD5" w:rsidRDefault="003C00F0" w:rsidP="0044196D">
            <w:pPr>
              <w:pStyle w:val="ColumnHeading"/>
              <w:keepNext/>
            </w:pPr>
            <w:r w:rsidRPr="00485FD5">
              <w:t>Tekst koji je predložila Komisija</w:t>
            </w:r>
          </w:p>
        </w:tc>
        <w:tc>
          <w:tcPr>
            <w:tcW w:w="4876" w:type="dxa"/>
            <w:hideMark/>
          </w:tcPr>
          <w:p w14:paraId="5AC94036" w14:textId="77777777" w:rsidR="003C00F0" w:rsidRPr="00485FD5" w:rsidRDefault="003C00F0" w:rsidP="0044196D">
            <w:pPr>
              <w:pStyle w:val="ColumnHeading"/>
              <w:keepNext/>
            </w:pPr>
            <w:r w:rsidRPr="00485FD5">
              <w:t>Izmjena</w:t>
            </w:r>
          </w:p>
        </w:tc>
      </w:tr>
      <w:tr w:rsidR="003C00F0" w:rsidRPr="00485FD5" w14:paraId="508A6239" w14:textId="77777777" w:rsidTr="0044196D">
        <w:trPr>
          <w:jc w:val="center"/>
        </w:trPr>
        <w:tc>
          <w:tcPr>
            <w:tcW w:w="4876" w:type="dxa"/>
            <w:hideMark/>
          </w:tcPr>
          <w:p w14:paraId="2BF0CE17" w14:textId="77777777" w:rsidR="003C00F0" w:rsidRPr="00485FD5" w:rsidRDefault="003C00F0" w:rsidP="0044196D">
            <w:pPr>
              <w:pStyle w:val="Normal6"/>
            </w:pPr>
            <w:r w:rsidRPr="00485FD5">
              <w:rPr>
                <w:b/>
                <w:i/>
              </w:rPr>
              <w:t>3.</w:t>
            </w:r>
            <w:r w:rsidRPr="00485FD5">
              <w:tab/>
            </w:r>
            <w:r w:rsidRPr="00485FD5">
              <w:rPr>
                <w:b/>
                <w:i/>
              </w:rPr>
              <w:t>Do transfera u skladu s Uredbom (EU) br. XXX/XXX [Uredba iz Dublina] u odgovornu državu članicu, države članice omogućuju maloljetniku pristup odgovarajućim obrazovnim aktivnostima.</w:t>
            </w:r>
          </w:p>
        </w:tc>
        <w:tc>
          <w:tcPr>
            <w:tcW w:w="4876" w:type="dxa"/>
            <w:hideMark/>
          </w:tcPr>
          <w:p w14:paraId="501F0186" w14:textId="77777777" w:rsidR="003C00F0" w:rsidRPr="00485FD5" w:rsidRDefault="003C00F0" w:rsidP="0044196D">
            <w:pPr>
              <w:pStyle w:val="Normal6"/>
              <w:rPr>
                <w:szCs w:val="24"/>
              </w:rPr>
            </w:pPr>
            <w:r w:rsidRPr="00485FD5">
              <w:rPr>
                <w:b/>
                <w:i/>
              </w:rPr>
              <w:t>Briše se.</w:t>
            </w:r>
          </w:p>
        </w:tc>
      </w:tr>
    </w:tbl>
    <w:p w14:paraId="67E6F7C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2BD5E2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5D28AA3" w14:textId="77777777" w:rsidR="003C00F0" w:rsidRPr="00485FD5" w:rsidRDefault="003C00F0" w:rsidP="003C00F0">
      <w:pPr>
        <w:pStyle w:val="Normal12Italic"/>
        <w:rPr>
          <w:noProof w:val="0"/>
        </w:rPr>
      </w:pPr>
      <w:r w:rsidRPr="00485FD5">
        <w:rPr>
          <w:noProof w:val="0"/>
        </w:rPr>
        <w:t>Razlikovanje koje radi Komisija između pojma odgovarajući životni standard i dostojan životni standard može samo stvoriti nejasnoće i dodatno administrativno opterećenje za vlasti države članice. U svakom slučaju, svim podnositeljima zahtjeva trebalo bi omogućiti odgovarajući životni standard.</w:t>
      </w:r>
    </w:p>
    <w:p w14:paraId="091D6217" w14:textId="77777777" w:rsidR="003C00F0" w:rsidRPr="00485FD5" w:rsidRDefault="003C00F0" w:rsidP="003C00F0">
      <w:r w:rsidRPr="00485FD5">
        <w:rPr>
          <w:rStyle w:val="HideTWBExt"/>
          <w:noProof w:val="0"/>
        </w:rPr>
        <w:t>&lt;/AmendB&gt;</w:t>
      </w:r>
    </w:p>
    <w:p w14:paraId="6830D19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406</w:t>
      </w:r>
      <w:r w:rsidRPr="00485FD5">
        <w:rPr>
          <w:rStyle w:val="HideTWBExt"/>
          <w:b w:val="0"/>
          <w:noProof w:val="0"/>
        </w:rPr>
        <w:t>&lt;/NumAmB&gt;</w:t>
      </w:r>
    </w:p>
    <w:p w14:paraId="33E6731D"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Brando Benifei, Damiano Zoffoli, Nathalie Griesbeck</w:t>
      </w:r>
      <w:r w:rsidRPr="00485FD5">
        <w:rPr>
          <w:rStyle w:val="HideTWBExt"/>
          <w:b w:val="0"/>
          <w:noProof w:val="0"/>
        </w:rPr>
        <w:t>&lt;/Members&gt;</w:t>
      </w:r>
    </w:p>
    <w:p w14:paraId="2ADAFBC6" w14:textId="77777777" w:rsidR="003C00F0" w:rsidRPr="00485FD5" w:rsidRDefault="003C00F0" w:rsidP="003C00F0">
      <w:r w:rsidRPr="00485FD5">
        <w:rPr>
          <w:rStyle w:val="HideTWBExt"/>
          <w:noProof w:val="0"/>
        </w:rPr>
        <w:t>&lt;/RepeatBlock-By&gt;</w:t>
      </w:r>
    </w:p>
    <w:p w14:paraId="2DF9A56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D4B75C0" w14:textId="77777777" w:rsidR="003C00F0" w:rsidRPr="00485FD5" w:rsidRDefault="003C00F0" w:rsidP="003C00F0">
      <w:pPr>
        <w:pStyle w:val="NormalBold"/>
      </w:pPr>
      <w:r w:rsidRPr="00485FD5">
        <w:rPr>
          <w:rStyle w:val="HideTWBExt"/>
          <w:b w:val="0"/>
          <w:noProof w:val="0"/>
        </w:rPr>
        <w:t>&lt;Article&gt;</w:t>
      </w:r>
      <w:r w:rsidRPr="00485FD5">
        <w:t>Članak 17.a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78A71E1" w14:textId="77777777" w:rsidTr="0044196D">
        <w:trPr>
          <w:jc w:val="center"/>
        </w:trPr>
        <w:tc>
          <w:tcPr>
            <w:tcW w:w="9752" w:type="dxa"/>
            <w:gridSpan w:val="2"/>
          </w:tcPr>
          <w:p w14:paraId="32F120F7" w14:textId="77777777" w:rsidR="003C00F0" w:rsidRPr="00485FD5" w:rsidRDefault="003C00F0" w:rsidP="0044196D">
            <w:pPr>
              <w:keepNext/>
            </w:pPr>
          </w:p>
        </w:tc>
      </w:tr>
      <w:tr w:rsidR="003C00F0" w:rsidRPr="00485FD5" w14:paraId="62D0DFD1" w14:textId="77777777" w:rsidTr="0044196D">
        <w:trPr>
          <w:jc w:val="center"/>
        </w:trPr>
        <w:tc>
          <w:tcPr>
            <w:tcW w:w="4876" w:type="dxa"/>
            <w:hideMark/>
          </w:tcPr>
          <w:p w14:paraId="453FAFE3" w14:textId="77777777" w:rsidR="003C00F0" w:rsidRPr="00485FD5" w:rsidRDefault="003C00F0" w:rsidP="0044196D">
            <w:pPr>
              <w:pStyle w:val="ColumnHeading"/>
              <w:keepNext/>
            </w:pPr>
            <w:r w:rsidRPr="00485FD5">
              <w:t>Tekst koji je predložila Komisija</w:t>
            </w:r>
          </w:p>
        </w:tc>
        <w:tc>
          <w:tcPr>
            <w:tcW w:w="4876" w:type="dxa"/>
            <w:hideMark/>
          </w:tcPr>
          <w:p w14:paraId="374B6790" w14:textId="77777777" w:rsidR="003C00F0" w:rsidRPr="00485FD5" w:rsidRDefault="003C00F0" w:rsidP="0044196D">
            <w:pPr>
              <w:pStyle w:val="ColumnHeading"/>
              <w:keepNext/>
            </w:pPr>
            <w:r w:rsidRPr="00485FD5">
              <w:t>Izmjena</w:t>
            </w:r>
          </w:p>
        </w:tc>
      </w:tr>
      <w:tr w:rsidR="003C00F0" w:rsidRPr="00485FD5" w14:paraId="6294D369" w14:textId="77777777" w:rsidTr="0044196D">
        <w:trPr>
          <w:jc w:val="center"/>
        </w:trPr>
        <w:tc>
          <w:tcPr>
            <w:tcW w:w="4876" w:type="dxa"/>
            <w:hideMark/>
          </w:tcPr>
          <w:p w14:paraId="02275355" w14:textId="77777777" w:rsidR="003C00F0" w:rsidRPr="00485FD5" w:rsidRDefault="003C00F0" w:rsidP="0044196D">
            <w:pPr>
              <w:pStyle w:val="Normal6"/>
            </w:pPr>
            <w:r w:rsidRPr="00485FD5">
              <w:t>3.</w:t>
            </w:r>
            <w:r w:rsidRPr="00485FD5">
              <w:tab/>
            </w:r>
            <w:r w:rsidRPr="00485FD5">
              <w:rPr>
                <w:b/>
                <w:i/>
              </w:rPr>
              <w:t>Do transfera u skladu s Uredbom (EU) br</w:t>
            </w:r>
            <w:r w:rsidRPr="00485FD5">
              <w:t xml:space="preserve">. </w:t>
            </w:r>
            <w:r w:rsidRPr="00485FD5">
              <w:rPr>
                <w:b/>
                <w:i/>
              </w:rPr>
              <w:t>XXX/XXX [Uredba iz Dublina] u odgovornu državu članicu,</w:t>
            </w:r>
            <w:r w:rsidRPr="00485FD5">
              <w:t xml:space="preserve"> države članice </w:t>
            </w:r>
            <w:r w:rsidRPr="00485FD5">
              <w:rPr>
                <w:b/>
                <w:i/>
              </w:rPr>
              <w:t>omogućuju maloljetniku</w:t>
            </w:r>
            <w:r w:rsidRPr="00485FD5">
              <w:t xml:space="preserve"> pristup </w:t>
            </w:r>
            <w:r w:rsidRPr="00485FD5">
              <w:rPr>
                <w:b/>
                <w:i/>
              </w:rPr>
              <w:t>odgovarajućim obrazovnim aktivnostima</w:t>
            </w:r>
            <w:r w:rsidRPr="00485FD5">
              <w:t>.</w:t>
            </w:r>
          </w:p>
        </w:tc>
        <w:tc>
          <w:tcPr>
            <w:tcW w:w="4876" w:type="dxa"/>
            <w:hideMark/>
          </w:tcPr>
          <w:p w14:paraId="39B4A7C4" w14:textId="77777777" w:rsidR="003C00F0" w:rsidRPr="00485FD5" w:rsidRDefault="003C00F0" w:rsidP="0044196D">
            <w:pPr>
              <w:pStyle w:val="Normal6"/>
              <w:rPr>
                <w:szCs w:val="24"/>
              </w:rPr>
            </w:pPr>
            <w:r w:rsidRPr="00485FD5">
              <w:t>3.</w:t>
            </w:r>
            <w:r w:rsidRPr="00485FD5">
              <w:tab/>
            </w:r>
            <w:r w:rsidRPr="00485FD5">
              <w:rPr>
                <w:b/>
                <w:i/>
              </w:rPr>
              <w:t>Ovaj se članak ne primjenjuje na maloljetnike bez pratnje. Kad su podnositelji zahtjeva roditelji maloljetnika</w:t>
            </w:r>
            <w:r w:rsidRPr="00485FD5">
              <w:t xml:space="preserve">, države članice </w:t>
            </w:r>
            <w:r w:rsidRPr="00485FD5">
              <w:rPr>
                <w:b/>
                <w:i/>
              </w:rPr>
              <w:t>mogu odstupiti od tog članka uzimajući u obzir najbolji interes djeteta jer se tom odredbom ograničava</w:t>
            </w:r>
            <w:r w:rsidRPr="00485FD5">
              <w:t xml:space="preserve"> pristup </w:t>
            </w:r>
            <w:r w:rsidRPr="00485FD5">
              <w:rPr>
                <w:b/>
                <w:i/>
              </w:rPr>
              <w:t>obrazovanju, jednakom postupanju i materijalnim uvjetima prihvata kao što su smještaj, hrana i odjeća</w:t>
            </w:r>
            <w:r w:rsidRPr="00485FD5">
              <w:t>.</w:t>
            </w:r>
          </w:p>
        </w:tc>
      </w:tr>
    </w:tbl>
    <w:p w14:paraId="027F3F6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6AF5D14"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7092B73C" w14:textId="77777777" w:rsidR="003C00F0" w:rsidRPr="00485FD5" w:rsidRDefault="003C00F0" w:rsidP="003C00F0">
      <w:pPr>
        <w:pStyle w:val="Normal12Italic"/>
        <w:rPr>
          <w:noProof w:val="0"/>
        </w:rPr>
      </w:pPr>
      <w:r w:rsidRPr="00485FD5">
        <w:rPr>
          <w:noProof w:val="0"/>
        </w:rPr>
        <w:t>Kaznenim mjerama koje se nastoje uvesti tim novim člankom dotični bi se podnositelji zahtjeva isključili iz zapošljavanja, materijalnih uvjeta prihvata i pristupa obrazovanju, što bi nerazmjerno utjecalo na maloljetnike. To bi se u skladu s Konvencijom UN-a o pravima djeteta (članak 2. stavak 1. [nediskriminacija] zajedno s člankom 27. stavkom 1. [odgovarajući životni standard] i člankom 28. stavkom 1. [pravo na jednak pristup obrazovanju]) moglo smatrati diskriminatornim postupanjem. Stoga bi pri primjeni izuzeća države članice trebale uvijek u obzir uzeti najbolji interes djeteta.</w:t>
      </w:r>
    </w:p>
    <w:p w14:paraId="478C6A03" w14:textId="77777777" w:rsidR="003C00F0" w:rsidRPr="00485FD5" w:rsidRDefault="003C00F0" w:rsidP="003C00F0">
      <w:r w:rsidRPr="00485FD5">
        <w:rPr>
          <w:rStyle w:val="HideTWBExt"/>
          <w:noProof w:val="0"/>
        </w:rPr>
        <w:t>&lt;/AmendB&gt;</w:t>
      </w:r>
    </w:p>
    <w:p w14:paraId="09B75A8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407</w:t>
      </w:r>
      <w:r w:rsidRPr="00485FD5">
        <w:rPr>
          <w:rStyle w:val="HideTWBExt"/>
          <w:b w:val="0"/>
          <w:noProof w:val="0"/>
        </w:rPr>
        <w:t>&lt;/NumAmB&gt;</w:t>
      </w:r>
    </w:p>
    <w:p w14:paraId="5A195E50"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A43F869" w14:textId="77777777" w:rsidR="003C00F0" w:rsidRPr="00485FD5" w:rsidRDefault="003C00F0" w:rsidP="003C00F0">
      <w:r w:rsidRPr="00485FD5">
        <w:rPr>
          <w:rStyle w:val="HideTWBExt"/>
          <w:noProof w:val="0"/>
        </w:rPr>
        <w:t>&lt;/RepeatBlock-By&gt;</w:t>
      </w:r>
    </w:p>
    <w:p w14:paraId="3C9D835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1C4D7CF" w14:textId="77777777" w:rsidR="003C00F0" w:rsidRPr="00485FD5" w:rsidRDefault="003C00F0" w:rsidP="003C00F0">
      <w:pPr>
        <w:pStyle w:val="NormalBold"/>
      </w:pPr>
      <w:r w:rsidRPr="00485FD5">
        <w:rPr>
          <w:rStyle w:val="HideTWBExt"/>
          <w:b w:val="0"/>
          <w:noProof w:val="0"/>
        </w:rPr>
        <w:t>&lt;Article&gt;</w:t>
      </w:r>
      <w:r w:rsidRPr="00485FD5">
        <w:t>Članak 18.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7443E27" w14:textId="77777777" w:rsidTr="0044196D">
        <w:trPr>
          <w:jc w:val="center"/>
        </w:trPr>
        <w:tc>
          <w:tcPr>
            <w:tcW w:w="9752" w:type="dxa"/>
            <w:gridSpan w:val="2"/>
          </w:tcPr>
          <w:p w14:paraId="7797D7F1" w14:textId="77777777" w:rsidR="003C00F0" w:rsidRPr="00485FD5" w:rsidRDefault="003C00F0" w:rsidP="0044196D">
            <w:pPr>
              <w:keepNext/>
            </w:pPr>
          </w:p>
        </w:tc>
      </w:tr>
      <w:tr w:rsidR="003C00F0" w:rsidRPr="00485FD5" w14:paraId="15D3AA68" w14:textId="77777777" w:rsidTr="0044196D">
        <w:trPr>
          <w:jc w:val="center"/>
        </w:trPr>
        <w:tc>
          <w:tcPr>
            <w:tcW w:w="4876" w:type="dxa"/>
            <w:hideMark/>
          </w:tcPr>
          <w:p w14:paraId="3011237A" w14:textId="77777777" w:rsidR="003C00F0" w:rsidRPr="00485FD5" w:rsidRDefault="003C00F0" w:rsidP="0044196D">
            <w:pPr>
              <w:pStyle w:val="ColumnHeading"/>
              <w:keepNext/>
            </w:pPr>
            <w:r w:rsidRPr="00485FD5">
              <w:t>Tekst koji je predložila Komisija</w:t>
            </w:r>
          </w:p>
        </w:tc>
        <w:tc>
          <w:tcPr>
            <w:tcW w:w="4876" w:type="dxa"/>
            <w:hideMark/>
          </w:tcPr>
          <w:p w14:paraId="1C8AD9D6" w14:textId="77777777" w:rsidR="003C00F0" w:rsidRPr="00485FD5" w:rsidRDefault="003C00F0" w:rsidP="0044196D">
            <w:pPr>
              <w:pStyle w:val="ColumnHeading"/>
              <w:keepNext/>
            </w:pPr>
            <w:r w:rsidRPr="00485FD5">
              <w:t>Izmjena</w:t>
            </w:r>
          </w:p>
        </w:tc>
      </w:tr>
      <w:tr w:rsidR="003C00F0" w:rsidRPr="00485FD5" w14:paraId="1856AA92" w14:textId="77777777" w:rsidTr="0044196D">
        <w:trPr>
          <w:jc w:val="center"/>
        </w:trPr>
        <w:tc>
          <w:tcPr>
            <w:tcW w:w="4876" w:type="dxa"/>
            <w:hideMark/>
          </w:tcPr>
          <w:p w14:paraId="743D0C14" w14:textId="720C2072" w:rsidR="003C00F0" w:rsidRPr="00485FD5" w:rsidRDefault="003C00F0" w:rsidP="0044196D">
            <w:pPr>
              <w:pStyle w:val="Normal6"/>
            </w:pPr>
            <w:r w:rsidRPr="00485FD5">
              <w:t>1.</w:t>
            </w:r>
            <w:r w:rsidRPr="00485FD5">
              <w:tab/>
              <w:t>Države članice osiguravaju da podnositelji zahtjeva</w:t>
            </w:r>
            <w:r w:rsidRPr="00485FD5">
              <w:rPr>
                <w:b/>
                <w:i/>
              </w:rPr>
              <w:t xml:space="preserve">  </w:t>
            </w:r>
            <w:r w:rsidRPr="00485FD5">
              <w:t xml:space="preserve">, neovisno o tome gdje moraju biti prisutni u skladu s Uredbom (EU) br. XXX/XXX [Uredba iz Dublina], </w:t>
            </w:r>
            <w:r w:rsidRPr="00485FD5">
              <w:rPr>
                <w:b/>
                <w:i/>
              </w:rPr>
              <w:t xml:space="preserve"> </w:t>
            </w:r>
            <w:r w:rsidRPr="00485FD5">
              <w:t xml:space="preserve">dobiju </w:t>
            </w:r>
            <w:r w:rsidRPr="00485FD5">
              <w:rPr>
                <w:b/>
                <w:i/>
              </w:rPr>
              <w:t>potrebnu zdravstvenu skrb koja uključuje barem</w:t>
            </w:r>
            <w:r w:rsidRPr="00485FD5">
              <w:t xml:space="preserve"> nužnu skrb i </w:t>
            </w:r>
            <w:r w:rsidRPr="00485FD5">
              <w:rPr>
                <w:b/>
                <w:i/>
              </w:rPr>
              <w:t>osnovno</w:t>
            </w:r>
            <w:r w:rsidRPr="00485FD5">
              <w:t xml:space="preserve"> liječenje </w:t>
            </w:r>
            <w:r w:rsidRPr="00485FD5">
              <w:rPr>
                <w:b/>
                <w:i/>
              </w:rPr>
              <w:t xml:space="preserve">bolesti,  među ostalim  </w:t>
            </w:r>
            <w:r w:rsidRPr="00485FD5">
              <w:t xml:space="preserve">teških </w:t>
            </w:r>
            <w:r w:rsidRPr="00485FD5">
              <w:rPr>
                <w:b/>
                <w:i/>
              </w:rPr>
              <w:t>duševnih poremećaja</w:t>
            </w:r>
            <w:r w:rsidRPr="00485FD5">
              <w:t>.</w:t>
            </w:r>
          </w:p>
        </w:tc>
        <w:tc>
          <w:tcPr>
            <w:tcW w:w="4876" w:type="dxa"/>
            <w:hideMark/>
          </w:tcPr>
          <w:p w14:paraId="65055339" w14:textId="77777777" w:rsidR="003C00F0" w:rsidRPr="00485FD5" w:rsidRDefault="003C00F0" w:rsidP="0044196D">
            <w:pPr>
              <w:pStyle w:val="Normal6"/>
              <w:rPr>
                <w:szCs w:val="24"/>
              </w:rPr>
            </w:pPr>
            <w:r w:rsidRPr="00485FD5">
              <w:t>1.</w:t>
            </w:r>
            <w:r w:rsidRPr="00485FD5">
              <w:tab/>
              <w:t xml:space="preserve">Države članice osiguravaju da podnositelji zahtjeva, neovisno o tome gdje moraju biti prisutni u skladu s Uredbom (EU) br. XXX/XXX [Uredba iz Dublina], dobiju </w:t>
            </w:r>
            <w:r w:rsidRPr="00485FD5">
              <w:rPr>
                <w:b/>
                <w:i/>
              </w:rPr>
              <w:t>samo</w:t>
            </w:r>
            <w:r w:rsidRPr="00485FD5">
              <w:t xml:space="preserve"> nužnu skrb i </w:t>
            </w:r>
            <w:r w:rsidRPr="00485FD5">
              <w:rPr>
                <w:b/>
                <w:i/>
              </w:rPr>
              <w:t>akutno</w:t>
            </w:r>
            <w:r w:rsidRPr="00485FD5">
              <w:t xml:space="preserve"> liječenje teških </w:t>
            </w:r>
            <w:r w:rsidRPr="00485FD5">
              <w:rPr>
                <w:b/>
                <w:i/>
              </w:rPr>
              <w:t>bolesti</w:t>
            </w:r>
            <w:r w:rsidRPr="00485FD5">
              <w:t>.</w:t>
            </w:r>
          </w:p>
        </w:tc>
      </w:tr>
    </w:tbl>
    <w:p w14:paraId="4FDA55F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621B88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6B10947" w14:textId="77777777" w:rsidR="003C00F0" w:rsidRPr="00485FD5" w:rsidRDefault="003C00F0" w:rsidP="003C00F0">
      <w:pPr>
        <w:pStyle w:val="Normal12Italic"/>
        <w:rPr>
          <w:noProof w:val="0"/>
        </w:rPr>
      </w:pPr>
      <w:r w:rsidRPr="00485FD5">
        <w:rPr>
          <w:noProof w:val="0"/>
        </w:rPr>
        <w:t>Zbog ozbiljnih problema za nacionalne zdravstvene sustave država članica do kojih je došlo prvenstveno zbog starenja europskog stanovništva moraju se ograničiti usluge zdravstvene skrbi koje se pružaju tražiteljima azila.</w:t>
      </w:r>
    </w:p>
    <w:p w14:paraId="60BDDAC2" w14:textId="77777777" w:rsidR="003C00F0" w:rsidRPr="00485FD5" w:rsidRDefault="003C00F0" w:rsidP="003C00F0">
      <w:r w:rsidRPr="00485FD5">
        <w:rPr>
          <w:rStyle w:val="HideTWBExt"/>
          <w:noProof w:val="0"/>
        </w:rPr>
        <w:t>&lt;/AmendB&gt;</w:t>
      </w:r>
    </w:p>
    <w:p w14:paraId="23DD1D4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408</w:t>
      </w:r>
      <w:r w:rsidRPr="00485FD5">
        <w:rPr>
          <w:rStyle w:val="HideTWBExt"/>
          <w:b w:val="0"/>
          <w:noProof w:val="0"/>
        </w:rPr>
        <w:t>&lt;/NumAmB&gt;</w:t>
      </w:r>
    </w:p>
    <w:p w14:paraId="74B82312"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7266F49" w14:textId="77777777" w:rsidR="003C00F0" w:rsidRPr="00485FD5" w:rsidRDefault="003C00F0" w:rsidP="003C00F0">
      <w:r w:rsidRPr="00485FD5">
        <w:rPr>
          <w:rStyle w:val="HideTWBExt"/>
          <w:noProof w:val="0"/>
        </w:rPr>
        <w:t>&lt;/RepeatBlock-By&gt;</w:t>
      </w:r>
    </w:p>
    <w:p w14:paraId="7888263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A2E54D6" w14:textId="77777777" w:rsidR="003C00F0" w:rsidRPr="00485FD5" w:rsidRDefault="003C00F0" w:rsidP="003C00F0">
      <w:pPr>
        <w:pStyle w:val="NormalBold"/>
      </w:pPr>
      <w:r w:rsidRPr="00485FD5">
        <w:rPr>
          <w:rStyle w:val="HideTWBExt"/>
          <w:b w:val="0"/>
          <w:noProof w:val="0"/>
        </w:rPr>
        <w:t>&lt;Article&gt;</w:t>
      </w:r>
      <w:r w:rsidRPr="00485FD5">
        <w:t>Članak 18.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FC6A654" w14:textId="77777777" w:rsidTr="0044196D">
        <w:trPr>
          <w:jc w:val="center"/>
        </w:trPr>
        <w:tc>
          <w:tcPr>
            <w:tcW w:w="9752" w:type="dxa"/>
            <w:gridSpan w:val="2"/>
          </w:tcPr>
          <w:p w14:paraId="7E795534" w14:textId="77777777" w:rsidR="003C00F0" w:rsidRPr="00485FD5" w:rsidRDefault="003C00F0" w:rsidP="0044196D">
            <w:pPr>
              <w:keepNext/>
            </w:pPr>
          </w:p>
        </w:tc>
      </w:tr>
      <w:tr w:rsidR="003C00F0" w:rsidRPr="00485FD5" w14:paraId="31E20C3D" w14:textId="77777777" w:rsidTr="0044196D">
        <w:trPr>
          <w:jc w:val="center"/>
        </w:trPr>
        <w:tc>
          <w:tcPr>
            <w:tcW w:w="4876" w:type="dxa"/>
            <w:hideMark/>
          </w:tcPr>
          <w:p w14:paraId="52E7907F" w14:textId="77777777" w:rsidR="003C00F0" w:rsidRPr="00485FD5" w:rsidRDefault="003C00F0" w:rsidP="0044196D">
            <w:pPr>
              <w:pStyle w:val="ColumnHeading"/>
              <w:keepNext/>
            </w:pPr>
            <w:r w:rsidRPr="00485FD5">
              <w:t>Tekst koji je predložila Komisija</w:t>
            </w:r>
          </w:p>
        </w:tc>
        <w:tc>
          <w:tcPr>
            <w:tcW w:w="4876" w:type="dxa"/>
            <w:hideMark/>
          </w:tcPr>
          <w:p w14:paraId="189F49E1" w14:textId="77777777" w:rsidR="003C00F0" w:rsidRPr="00485FD5" w:rsidRDefault="003C00F0" w:rsidP="0044196D">
            <w:pPr>
              <w:pStyle w:val="ColumnHeading"/>
              <w:keepNext/>
            </w:pPr>
            <w:r w:rsidRPr="00485FD5">
              <w:t>Izmjena</w:t>
            </w:r>
          </w:p>
        </w:tc>
      </w:tr>
      <w:tr w:rsidR="003C00F0" w:rsidRPr="00485FD5" w14:paraId="36141083" w14:textId="77777777" w:rsidTr="0044196D">
        <w:trPr>
          <w:jc w:val="center"/>
        </w:trPr>
        <w:tc>
          <w:tcPr>
            <w:tcW w:w="4876" w:type="dxa"/>
            <w:hideMark/>
          </w:tcPr>
          <w:p w14:paraId="47FC4F49" w14:textId="5645B76A" w:rsidR="003C00F0" w:rsidRPr="00485FD5" w:rsidRDefault="003C00F0" w:rsidP="0044196D">
            <w:pPr>
              <w:pStyle w:val="Normal6"/>
            </w:pPr>
            <w:r w:rsidRPr="00485FD5">
              <w:t>1.</w:t>
            </w:r>
            <w:r w:rsidRPr="00485FD5">
              <w:tab/>
              <w:t xml:space="preserve">Države članice </w:t>
            </w:r>
            <w:r w:rsidRPr="00485FD5">
              <w:rPr>
                <w:b/>
                <w:i/>
              </w:rPr>
              <w:t>osiguravaju</w:t>
            </w:r>
            <w:r w:rsidRPr="00485FD5">
              <w:t xml:space="preserve"> da podnositelji zahtjeva</w:t>
            </w:r>
            <w:r w:rsidRPr="00485FD5">
              <w:rPr>
                <w:b/>
                <w:i/>
              </w:rPr>
              <w:t xml:space="preserve">  </w:t>
            </w:r>
            <w:r w:rsidRPr="00485FD5">
              <w:t xml:space="preserve">, neovisno o tome </w:t>
            </w:r>
            <w:r w:rsidRPr="00485FD5">
              <w:lastRenderedPageBreak/>
              <w:t xml:space="preserve">gdje moraju biti prisutni u skladu s Uredbom (EU) br. XXX/XXX [Uredba iz Dublina], </w:t>
            </w:r>
            <w:r w:rsidRPr="00485FD5">
              <w:rPr>
                <w:b/>
                <w:i/>
              </w:rPr>
              <w:t xml:space="preserve"> </w:t>
            </w:r>
            <w:r w:rsidRPr="00485FD5">
              <w:t xml:space="preserve">dobiju potrebnu zdravstvenu skrb koja uključuje barem nužnu skrb i osnovno liječenje bolesti, </w:t>
            </w:r>
            <w:r w:rsidRPr="00485FD5">
              <w:rPr>
                <w:b/>
                <w:i/>
              </w:rPr>
              <w:t xml:space="preserve"> </w:t>
            </w:r>
            <w:r w:rsidRPr="00485FD5">
              <w:t>među ostalim</w:t>
            </w:r>
            <w:r w:rsidRPr="00485FD5">
              <w:rPr>
                <w:b/>
                <w:i/>
              </w:rPr>
              <w:t xml:space="preserve"> </w:t>
            </w:r>
            <w:r w:rsidRPr="00485FD5">
              <w:t xml:space="preserve"> teških duševnih poremećaja.</w:t>
            </w:r>
          </w:p>
        </w:tc>
        <w:tc>
          <w:tcPr>
            <w:tcW w:w="4876" w:type="dxa"/>
            <w:hideMark/>
          </w:tcPr>
          <w:p w14:paraId="357A762B" w14:textId="77777777" w:rsidR="003C00F0" w:rsidRPr="00485FD5" w:rsidRDefault="003C00F0" w:rsidP="0044196D">
            <w:pPr>
              <w:pStyle w:val="Normal6"/>
              <w:rPr>
                <w:szCs w:val="24"/>
              </w:rPr>
            </w:pPr>
            <w:r w:rsidRPr="00485FD5">
              <w:lastRenderedPageBreak/>
              <w:t>1.</w:t>
            </w:r>
            <w:r w:rsidRPr="00485FD5">
              <w:tab/>
              <w:t xml:space="preserve">Države članice </w:t>
            </w:r>
            <w:r w:rsidRPr="00485FD5">
              <w:rPr>
                <w:b/>
                <w:i/>
              </w:rPr>
              <w:t>mogu osigurati</w:t>
            </w:r>
            <w:r w:rsidRPr="00485FD5">
              <w:t xml:space="preserve"> da podnositelji zahtjeva, neovisno o tome gdje </w:t>
            </w:r>
            <w:r w:rsidRPr="00485FD5">
              <w:lastRenderedPageBreak/>
              <w:t>moraju biti prisutni u skladu s Uredbom (EU) br. XXX/XXX [Uredba iz Dublina], dobiju potrebnu zdravstvenu skrb koja uključuje barem nužnu skrb i osnovno liječenje bolesti, među ostalim teških duševnih poremećaja.</w:t>
            </w:r>
          </w:p>
        </w:tc>
      </w:tr>
    </w:tbl>
    <w:p w14:paraId="3ACA309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9B77AEE" w14:textId="77777777" w:rsidR="003C00F0" w:rsidRPr="00485FD5" w:rsidRDefault="003C00F0" w:rsidP="003C00F0">
      <w:r w:rsidRPr="00485FD5">
        <w:rPr>
          <w:rStyle w:val="HideTWBExt"/>
          <w:noProof w:val="0"/>
        </w:rPr>
        <w:t>&lt;/AmendB&gt;</w:t>
      </w:r>
    </w:p>
    <w:p w14:paraId="522AE54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409</w:t>
      </w:r>
      <w:r w:rsidRPr="00485FD5">
        <w:rPr>
          <w:rStyle w:val="HideTWBExt"/>
          <w:b w:val="0"/>
          <w:noProof w:val="0"/>
        </w:rPr>
        <w:t>&lt;/NumAmB&gt;</w:t>
      </w:r>
    </w:p>
    <w:p w14:paraId="52AA5DA2" w14:textId="77777777" w:rsidR="003C00F0" w:rsidRPr="00485FD5" w:rsidRDefault="003C00F0" w:rsidP="003C00F0">
      <w:pPr>
        <w:pStyle w:val="NormalBold"/>
      </w:pPr>
      <w:r w:rsidRPr="00485FD5">
        <w:rPr>
          <w:rStyle w:val="HideTWBExt"/>
          <w:b w:val="0"/>
          <w:noProof w:val="0"/>
        </w:rPr>
        <w:t>&lt;RepeatBlock-By&gt;&lt;Members&gt;</w:t>
      </w:r>
      <w:r w:rsidRPr="00485FD5">
        <w:t>Elly Schlein</w:t>
      </w:r>
      <w:r w:rsidRPr="00485FD5">
        <w:rPr>
          <w:rStyle w:val="HideTWBExt"/>
          <w:b w:val="0"/>
          <w:noProof w:val="0"/>
        </w:rPr>
        <w:t>&lt;/Members&gt;</w:t>
      </w:r>
    </w:p>
    <w:p w14:paraId="6CD6FA52" w14:textId="77777777" w:rsidR="003C00F0" w:rsidRPr="00485FD5" w:rsidRDefault="003C00F0" w:rsidP="003C00F0">
      <w:r w:rsidRPr="00485FD5">
        <w:rPr>
          <w:rStyle w:val="HideTWBExt"/>
          <w:noProof w:val="0"/>
        </w:rPr>
        <w:t>&lt;/RepeatBlock-By&gt;</w:t>
      </w:r>
    </w:p>
    <w:p w14:paraId="0E4E204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6388992" w14:textId="77777777" w:rsidR="003C00F0" w:rsidRPr="00485FD5" w:rsidRDefault="003C00F0" w:rsidP="003C00F0">
      <w:pPr>
        <w:pStyle w:val="NormalBold"/>
      </w:pPr>
      <w:r w:rsidRPr="00485FD5">
        <w:rPr>
          <w:rStyle w:val="HideTWBExt"/>
          <w:b w:val="0"/>
          <w:noProof w:val="0"/>
        </w:rPr>
        <w:t>&lt;Article&gt;</w:t>
      </w:r>
      <w:r w:rsidRPr="00485FD5">
        <w:t>Članak 18.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9EA131E" w14:textId="77777777" w:rsidTr="0044196D">
        <w:trPr>
          <w:jc w:val="center"/>
        </w:trPr>
        <w:tc>
          <w:tcPr>
            <w:tcW w:w="9752" w:type="dxa"/>
            <w:gridSpan w:val="2"/>
          </w:tcPr>
          <w:p w14:paraId="2202A113" w14:textId="77777777" w:rsidR="003C00F0" w:rsidRPr="00485FD5" w:rsidRDefault="003C00F0" w:rsidP="0044196D">
            <w:pPr>
              <w:keepNext/>
            </w:pPr>
          </w:p>
        </w:tc>
      </w:tr>
      <w:tr w:rsidR="003C00F0" w:rsidRPr="00485FD5" w14:paraId="62C6ECDA" w14:textId="77777777" w:rsidTr="0044196D">
        <w:trPr>
          <w:jc w:val="center"/>
        </w:trPr>
        <w:tc>
          <w:tcPr>
            <w:tcW w:w="4876" w:type="dxa"/>
            <w:hideMark/>
          </w:tcPr>
          <w:p w14:paraId="03EC4F1A" w14:textId="77777777" w:rsidR="003C00F0" w:rsidRPr="00485FD5" w:rsidRDefault="003C00F0" w:rsidP="0044196D">
            <w:pPr>
              <w:pStyle w:val="ColumnHeading"/>
              <w:keepNext/>
            </w:pPr>
            <w:r w:rsidRPr="00485FD5">
              <w:t>Tekst koji je predložila Komisija</w:t>
            </w:r>
          </w:p>
        </w:tc>
        <w:tc>
          <w:tcPr>
            <w:tcW w:w="4876" w:type="dxa"/>
            <w:hideMark/>
          </w:tcPr>
          <w:p w14:paraId="1BA34CD3" w14:textId="77777777" w:rsidR="003C00F0" w:rsidRPr="00485FD5" w:rsidRDefault="003C00F0" w:rsidP="0044196D">
            <w:pPr>
              <w:pStyle w:val="ColumnHeading"/>
              <w:keepNext/>
            </w:pPr>
            <w:r w:rsidRPr="00485FD5">
              <w:t>Izmjena</w:t>
            </w:r>
          </w:p>
        </w:tc>
      </w:tr>
      <w:tr w:rsidR="003C00F0" w:rsidRPr="00485FD5" w14:paraId="473B56CC" w14:textId="77777777" w:rsidTr="0044196D">
        <w:trPr>
          <w:jc w:val="center"/>
        </w:trPr>
        <w:tc>
          <w:tcPr>
            <w:tcW w:w="4876" w:type="dxa"/>
            <w:hideMark/>
          </w:tcPr>
          <w:p w14:paraId="04795BDD" w14:textId="4B9A3D0A" w:rsidR="003C00F0" w:rsidRPr="00485FD5" w:rsidRDefault="003C00F0" w:rsidP="0044196D">
            <w:pPr>
              <w:pStyle w:val="Normal6"/>
            </w:pPr>
            <w:r w:rsidRPr="00485FD5">
              <w:t>1.</w:t>
            </w:r>
            <w:r w:rsidRPr="00485FD5">
              <w:tab/>
              <w:t>Države članice osiguravaju da podnositelji zahtjeva</w:t>
            </w:r>
            <w:r w:rsidRPr="00485FD5">
              <w:rPr>
                <w:b/>
                <w:i/>
              </w:rPr>
              <w:t xml:space="preserve">  </w:t>
            </w:r>
            <w:r w:rsidRPr="00485FD5">
              <w:t xml:space="preserve">, </w:t>
            </w:r>
            <w:r w:rsidRPr="00485FD5">
              <w:rPr>
                <w:b/>
                <w:i/>
              </w:rPr>
              <w:t>neovisno o tome gdje moraju biti prisutni u skladu s Uredbom (EU) br. XXX/XXX [Uredba iz Dublina]</w:t>
            </w:r>
            <w:r w:rsidRPr="00485FD5">
              <w:t>,</w:t>
            </w:r>
            <w:r w:rsidRPr="00485FD5">
              <w:rPr>
                <w:b/>
                <w:i/>
              </w:rPr>
              <w:t xml:space="preserve"> </w:t>
            </w:r>
            <w:r w:rsidRPr="00485FD5">
              <w:t xml:space="preserve"> dobiju potrebnu zdravstvenu skrb koja uključuje barem nužnu skrb i osnovno liječenje bolesti, </w:t>
            </w:r>
            <w:r w:rsidRPr="00485FD5">
              <w:rPr>
                <w:b/>
                <w:i/>
              </w:rPr>
              <w:t xml:space="preserve"> </w:t>
            </w:r>
            <w:r w:rsidRPr="00485FD5">
              <w:t>među ostalim</w:t>
            </w:r>
            <w:r w:rsidRPr="00485FD5">
              <w:rPr>
                <w:b/>
                <w:i/>
              </w:rPr>
              <w:t xml:space="preserve"> </w:t>
            </w:r>
            <w:r w:rsidRPr="00485FD5">
              <w:t xml:space="preserve"> teških duševnih poremećaja.</w:t>
            </w:r>
          </w:p>
        </w:tc>
        <w:tc>
          <w:tcPr>
            <w:tcW w:w="4876" w:type="dxa"/>
            <w:hideMark/>
          </w:tcPr>
          <w:p w14:paraId="3EC5D9A5" w14:textId="77777777" w:rsidR="003C00F0" w:rsidRPr="00485FD5" w:rsidRDefault="003C00F0" w:rsidP="0044196D">
            <w:pPr>
              <w:pStyle w:val="Normal6"/>
              <w:rPr>
                <w:szCs w:val="24"/>
              </w:rPr>
            </w:pPr>
            <w:r w:rsidRPr="00485FD5">
              <w:t>1.</w:t>
            </w:r>
            <w:r w:rsidRPr="00485FD5">
              <w:tab/>
              <w:t xml:space="preserve">Države članice osiguravaju da podnositelji zahtjeva, </w:t>
            </w:r>
            <w:r w:rsidRPr="00485FD5">
              <w:rPr>
                <w:b/>
                <w:i/>
              </w:rPr>
              <w:t>pod istim uvjetima kao i njihovi državljani, od datuma kad je podnesen zahtjev za međunarodnu zaštitu</w:t>
            </w:r>
            <w:r w:rsidRPr="00485FD5">
              <w:t>, dobiju potrebnu zdravstvenu skrb koja uključuje barem nužnu skrb i osnovno liječenje bolesti, među ostalim teških duševnih poremećaja.</w:t>
            </w:r>
          </w:p>
        </w:tc>
      </w:tr>
    </w:tbl>
    <w:p w14:paraId="4A7DB15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30A3425" w14:textId="77777777" w:rsidR="003C00F0" w:rsidRPr="00485FD5" w:rsidRDefault="003C00F0" w:rsidP="003C00F0">
      <w:r w:rsidRPr="00485FD5">
        <w:rPr>
          <w:rStyle w:val="HideTWBExt"/>
          <w:noProof w:val="0"/>
        </w:rPr>
        <w:t>&lt;/AmendB&gt;</w:t>
      </w:r>
    </w:p>
    <w:p w14:paraId="78031FF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410</w:t>
      </w:r>
      <w:r w:rsidRPr="00485FD5">
        <w:rPr>
          <w:rStyle w:val="HideTWBExt"/>
          <w:b w:val="0"/>
          <w:noProof w:val="0"/>
        </w:rPr>
        <w:t>&lt;/NumAmB&gt;</w:t>
      </w:r>
    </w:p>
    <w:p w14:paraId="2AED27CF"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Bodil Valero, Brando Benifei, Damiano Zoffoli, Nathalie Griesbeck, Jean Lambert</w:t>
      </w:r>
      <w:r w:rsidRPr="00485FD5">
        <w:rPr>
          <w:rStyle w:val="HideTWBExt"/>
          <w:b w:val="0"/>
          <w:noProof w:val="0"/>
        </w:rPr>
        <w:t>&lt;/Members&gt;</w:t>
      </w:r>
    </w:p>
    <w:p w14:paraId="671D0025" w14:textId="77777777" w:rsidR="003C00F0" w:rsidRPr="00485FD5" w:rsidRDefault="003C00F0" w:rsidP="003C00F0">
      <w:r w:rsidRPr="00485FD5">
        <w:rPr>
          <w:rStyle w:val="HideTWBExt"/>
          <w:noProof w:val="0"/>
        </w:rPr>
        <w:t>&lt;/RepeatBlock-By&gt;</w:t>
      </w:r>
    </w:p>
    <w:p w14:paraId="5E9B846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F323729" w14:textId="77777777" w:rsidR="003C00F0" w:rsidRPr="00485FD5" w:rsidRDefault="003C00F0" w:rsidP="003C00F0">
      <w:pPr>
        <w:pStyle w:val="NormalBold"/>
      </w:pPr>
      <w:r w:rsidRPr="00485FD5">
        <w:rPr>
          <w:rStyle w:val="HideTWBExt"/>
          <w:b w:val="0"/>
          <w:noProof w:val="0"/>
        </w:rPr>
        <w:t>&lt;Article&gt;</w:t>
      </w:r>
      <w:r w:rsidRPr="00485FD5">
        <w:t>Članak 18. – stavak 1.a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9647A27" w14:textId="77777777" w:rsidTr="0044196D">
        <w:trPr>
          <w:jc w:val="center"/>
        </w:trPr>
        <w:tc>
          <w:tcPr>
            <w:tcW w:w="9752" w:type="dxa"/>
            <w:gridSpan w:val="2"/>
          </w:tcPr>
          <w:p w14:paraId="147AE309" w14:textId="77777777" w:rsidR="003C00F0" w:rsidRPr="00485FD5" w:rsidRDefault="003C00F0" w:rsidP="0044196D">
            <w:pPr>
              <w:keepNext/>
            </w:pPr>
          </w:p>
        </w:tc>
      </w:tr>
      <w:tr w:rsidR="003C00F0" w:rsidRPr="00485FD5" w14:paraId="3055EC61" w14:textId="77777777" w:rsidTr="0044196D">
        <w:trPr>
          <w:jc w:val="center"/>
        </w:trPr>
        <w:tc>
          <w:tcPr>
            <w:tcW w:w="4876" w:type="dxa"/>
            <w:hideMark/>
          </w:tcPr>
          <w:p w14:paraId="2EAF189D" w14:textId="77777777" w:rsidR="003C00F0" w:rsidRPr="00485FD5" w:rsidRDefault="003C00F0" w:rsidP="0044196D">
            <w:pPr>
              <w:pStyle w:val="ColumnHeading"/>
              <w:keepNext/>
            </w:pPr>
            <w:r w:rsidRPr="00485FD5">
              <w:t>Tekst koji je predložila Komisija</w:t>
            </w:r>
          </w:p>
        </w:tc>
        <w:tc>
          <w:tcPr>
            <w:tcW w:w="4876" w:type="dxa"/>
            <w:hideMark/>
          </w:tcPr>
          <w:p w14:paraId="0E500ED6" w14:textId="77777777" w:rsidR="003C00F0" w:rsidRPr="00485FD5" w:rsidRDefault="003C00F0" w:rsidP="0044196D">
            <w:pPr>
              <w:pStyle w:val="ColumnHeading"/>
              <w:keepNext/>
            </w:pPr>
            <w:r w:rsidRPr="00485FD5">
              <w:t>Izmjena</w:t>
            </w:r>
          </w:p>
        </w:tc>
      </w:tr>
      <w:tr w:rsidR="003C00F0" w:rsidRPr="00485FD5" w14:paraId="1D8A0248" w14:textId="77777777" w:rsidTr="0044196D">
        <w:trPr>
          <w:jc w:val="center"/>
        </w:trPr>
        <w:tc>
          <w:tcPr>
            <w:tcW w:w="4876" w:type="dxa"/>
          </w:tcPr>
          <w:p w14:paraId="6B5A0766" w14:textId="77777777" w:rsidR="003C00F0" w:rsidRPr="00485FD5" w:rsidRDefault="003C00F0" w:rsidP="0044196D">
            <w:pPr>
              <w:pStyle w:val="Normal6"/>
            </w:pPr>
          </w:p>
        </w:tc>
        <w:tc>
          <w:tcPr>
            <w:tcW w:w="4876" w:type="dxa"/>
            <w:hideMark/>
          </w:tcPr>
          <w:p w14:paraId="77DABCCD" w14:textId="77777777" w:rsidR="003C00F0" w:rsidRPr="00485FD5" w:rsidRDefault="003C00F0" w:rsidP="0044196D">
            <w:pPr>
              <w:pStyle w:val="Normal6"/>
              <w:rPr>
                <w:szCs w:val="24"/>
              </w:rPr>
            </w:pPr>
            <w:r w:rsidRPr="00485FD5">
              <w:rPr>
                <w:b/>
                <w:i/>
              </w:rPr>
              <w:t>1.a</w:t>
            </w:r>
            <w:r w:rsidRPr="00485FD5">
              <w:tab/>
            </w:r>
            <w:r w:rsidRPr="00485FD5">
              <w:rPr>
                <w:b/>
                <w:i/>
              </w:rPr>
              <w:t>Države članice osiguravaju da maloljetna djeca podnositelja zahtjeva i podnositelji zahtjeva koji su maloljetni dobiju jednak pristup zdravstvenoj skrbi kao i maloljetnici koji su njihovi državljani.</w:t>
            </w:r>
          </w:p>
        </w:tc>
      </w:tr>
    </w:tbl>
    <w:p w14:paraId="528636B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1EE951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8D9DE62" w14:textId="77777777" w:rsidR="003C00F0" w:rsidRPr="00485FD5" w:rsidRDefault="003C00F0" w:rsidP="003C00F0">
      <w:pPr>
        <w:pStyle w:val="Normal12Italic"/>
        <w:rPr>
          <w:noProof w:val="0"/>
        </w:rPr>
      </w:pPr>
      <w:r w:rsidRPr="00485FD5">
        <w:rPr>
          <w:noProof w:val="0"/>
        </w:rPr>
        <w:t>Ovim se amandmanom nastoji uskladiti taj članak s člankom 2. stavkom 1 [nediskriminacija] i člankom 27. stavkom 1. [odgovarajući životni standard] i člankom 28. stavkom 1. [pravo na jednak pristup obrazovanju])Konvencije UN-a o pravima djeteta.</w:t>
      </w:r>
    </w:p>
    <w:p w14:paraId="19351F56" w14:textId="77777777" w:rsidR="003C00F0" w:rsidRPr="00485FD5" w:rsidRDefault="003C00F0" w:rsidP="003C00F0">
      <w:r w:rsidRPr="00485FD5">
        <w:rPr>
          <w:rStyle w:val="HideTWBExt"/>
          <w:noProof w:val="0"/>
        </w:rPr>
        <w:t>&lt;/AmendB&gt;</w:t>
      </w:r>
    </w:p>
    <w:p w14:paraId="212BD77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411</w:t>
      </w:r>
      <w:r w:rsidRPr="00485FD5">
        <w:rPr>
          <w:rStyle w:val="HideTWBExt"/>
          <w:b w:val="0"/>
          <w:noProof w:val="0"/>
        </w:rPr>
        <w:t>&lt;/NumAmB&gt;</w:t>
      </w:r>
    </w:p>
    <w:p w14:paraId="29F5F528"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BCABBD9" w14:textId="77777777" w:rsidR="003C00F0" w:rsidRPr="00485FD5" w:rsidRDefault="003C00F0" w:rsidP="003C00F0">
      <w:r w:rsidRPr="00485FD5">
        <w:rPr>
          <w:rStyle w:val="HideTWBExt"/>
          <w:noProof w:val="0"/>
        </w:rPr>
        <w:t>&lt;/RepeatBlock-By&gt;</w:t>
      </w:r>
    </w:p>
    <w:p w14:paraId="0B95562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B16628A" w14:textId="77777777" w:rsidR="003C00F0" w:rsidRPr="00485FD5" w:rsidRDefault="003C00F0" w:rsidP="003C00F0">
      <w:pPr>
        <w:pStyle w:val="NormalBold"/>
      </w:pPr>
      <w:r w:rsidRPr="00485FD5">
        <w:rPr>
          <w:rStyle w:val="HideTWBExt"/>
          <w:b w:val="0"/>
          <w:noProof w:val="0"/>
        </w:rPr>
        <w:t>&lt;Article&gt;</w:t>
      </w:r>
      <w:r w:rsidRPr="00485FD5">
        <w:t>Članak 18.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E398706" w14:textId="77777777" w:rsidTr="0044196D">
        <w:trPr>
          <w:jc w:val="center"/>
        </w:trPr>
        <w:tc>
          <w:tcPr>
            <w:tcW w:w="9752" w:type="dxa"/>
            <w:gridSpan w:val="2"/>
          </w:tcPr>
          <w:p w14:paraId="24CF4291" w14:textId="77777777" w:rsidR="003C00F0" w:rsidRPr="00485FD5" w:rsidRDefault="003C00F0" w:rsidP="0044196D">
            <w:pPr>
              <w:keepNext/>
            </w:pPr>
          </w:p>
        </w:tc>
      </w:tr>
      <w:tr w:rsidR="003C00F0" w:rsidRPr="00485FD5" w14:paraId="61A0CFE6" w14:textId="77777777" w:rsidTr="0044196D">
        <w:trPr>
          <w:jc w:val="center"/>
        </w:trPr>
        <w:tc>
          <w:tcPr>
            <w:tcW w:w="4876" w:type="dxa"/>
            <w:hideMark/>
          </w:tcPr>
          <w:p w14:paraId="3FFDBC8F" w14:textId="77777777" w:rsidR="003C00F0" w:rsidRPr="00485FD5" w:rsidRDefault="003C00F0" w:rsidP="0044196D">
            <w:pPr>
              <w:pStyle w:val="ColumnHeading"/>
              <w:keepNext/>
            </w:pPr>
            <w:r w:rsidRPr="00485FD5">
              <w:t>Tekst koji je predložila Komisija</w:t>
            </w:r>
          </w:p>
        </w:tc>
        <w:tc>
          <w:tcPr>
            <w:tcW w:w="4876" w:type="dxa"/>
            <w:hideMark/>
          </w:tcPr>
          <w:p w14:paraId="04378974" w14:textId="77777777" w:rsidR="003C00F0" w:rsidRPr="00485FD5" w:rsidRDefault="003C00F0" w:rsidP="0044196D">
            <w:pPr>
              <w:pStyle w:val="ColumnHeading"/>
              <w:keepNext/>
            </w:pPr>
            <w:r w:rsidRPr="00485FD5">
              <w:t>Izmjena</w:t>
            </w:r>
          </w:p>
        </w:tc>
      </w:tr>
      <w:tr w:rsidR="003C00F0" w:rsidRPr="00485FD5" w14:paraId="29B623D8" w14:textId="77777777" w:rsidTr="0044196D">
        <w:trPr>
          <w:jc w:val="center"/>
        </w:trPr>
        <w:tc>
          <w:tcPr>
            <w:tcW w:w="4876" w:type="dxa"/>
            <w:hideMark/>
          </w:tcPr>
          <w:p w14:paraId="7154A390" w14:textId="77777777" w:rsidR="003C00F0" w:rsidRPr="00485FD5" w:rsidRDefault="003C00F0" w:rsidP="0044196D">
            <w:pPr>
              <w:pStyle w:val="Normal6"/>
            </w:pPr>
            <w:r w:rsidRPr="00485FD5">
              <w:t>2.</w:t>
            </w:r>
            <w:r w:rsidRPr="00485FD5">
              <w:tab/>
              <w:t>Države članice osiguravaju potrebnu medicinsku ili drugu pomoć podnositeljima zahtjeva s posebnim potrebama u vezi s prihvatom</w:t>
            </w:r>
            <w:r w:rsidRPr="00485FD5">
              <w:rPr>
                <w:b/>
                <w:i/>
              </w:rPr>
              <w:t xml:space="preserve"> </w:t>
            </w:r>
            <w:r w:rsidRPr="00485FD5">
              <w:t>, uključujući, kada je to potrebno, odgovarajuću skrb za duševno zdravlje.</w:t>
            </w:r>
          </w:p>
        </w:tc>
        <w:tc>
          <w:tcPr>
            <w:tcW w:w="4876" w:type="dxa"/>
            <w:hideMark/>
          </w:tcPr>
          <w:p w14:paraId="5713B290" w14:textId="77777777" w:rsidR="003C00F0" w:rsidRPr="00485FD5" w:rsidRDefault="003C00F0" w:rsidP="0044196D">
            <w:pPr>
              <w:pStyle w:val="Normal6"/>
              <w:rPr>
                <w:szCs w:val="24"/>
              </w:rPr>
            </w:pPr>
            <w:r w:rsidRPr="00485FD5">
              <w:t>2.</w:t>
            </w:r>
            <w:r w:rsidRPr="00485FD5">
              <w:tab/>
              <w:t xml:space="preserve">Države članice osiguravaju potrebnu medicinsku ili drugu pomoć podnositeljima zahtjeva s posebnim potrebama </w:t>
            </w:r>
            <w:r w:rsidRPr="00485FD5">
              <w:rPr>
                <w:b/>
                <w:i/>
              </w:rPr>
              <w:t xml:space="preserve">koji su prisutni </w:t>
            </w:r>
            <w:r w:rsidRPr="00485FD5">
              <w:t xml:space="preserve">u </w:t>
            </w:r>
            <w:r w:rsidRPr="00485FD5">
              <w:rPr>
                <w:b/>
                <w:i/>
              </w:rPr>
              <w:t xml:space="preserve">državi članici u kojoj moraju biti prisutni u skladu s Uredbom (EU) br. XXX/XXX [Uredba iz Dublina] </w:t>
            </w:r>
            <w:r w:rsidRPr="00485FD5">
              <w:t xml:space="preserve">u vezi s prihvatom, uključujući, kada je to potrebno, odgovarajuću skrb za duševno zdravlje. </w:t>
            </w:r>
            <w:r w:rsidRPr="00485FD5">
              <w:rPr>
                <w:b/>
                <w:i/>
              </w:rPr>
              <w:t>Opseg i sadržaj pomoći ne smije biti veći od one koja se pruža rezidentima države članice u usporedivim situacijama.</w:t>
            </w:r>
          </w:p>
        </w:tc>
      </w:tr>
    </w:tbl>
    <w:p w14:paraId="4B89CDA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0A3D57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8400BFF" w14:textId="77777777" w:rsidR="003C00F0" w:rsidRPr="00485FD5" w:rsidRDefault="003C00F0" w:rsidP="003C00F0">
      <w:pPr>
        <w:pStyle w:val="Normal12Italic"/>
        <w:rPr>
          <w:noProof w:val="0"/>
        </w:rPr>
      </w:pPr>
      <w:r w:rsidRPr="00485FD5">
        <w:rPr>
          <w:noProof w:val="0"/>
        </w:rPr>
        <w:t>Podnositelji zahtjeva s posebnim potrebama u vezi s prihvatom koji se nezakonito kreću među državama članicama trebali bi izgubiti pravo na korištenje medicinske ili druge pomoći. Čak i ako su usluge zajamčene, njihovim se opsegom ne smije kršiti jednakost između državljana i podnositelja zahtjeva za međunarodnu zaštitu.</w:t>
      </w:r>
    </w:p>
    <w:p w14:paraId="3C18F51A" w14:textId="77777777" w:rsidR="003C00F0" w:rsidRPr="00485FD5" w:rsidRDefault="003C00F0" w:rsidP="003C00F0">
      <w:r w:rsidRPr="00485FD5">
        <w:rPr>
          <w:rStyle w:val="HideTWBExt"/>
          <w:noProof w:val="0"/>
        </w:rPr>
        <w:t>&lt;/AmendB&gt;</w:t>
      </w:r>
    </w:p>
    <w:p w14:paraId="701BB1A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412</w:t>
      </w:r>
      <w:r w:rsidRPr="00485FD5">
        <w:rPr>
          <w:rStyle w:val="HideTWBExt"/>
          <w:b w:val="0"/>
          <w:noProof w:val="0"/>
        </w:rPr>
        <w:t>&lt;/NumAmB&gt;</w:t>
      </w:r>
    </w:p>
    <w:p w14:paraId="717C0EF7"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3F5700C2" w14:textId="77777777" w:rsidR="003C00F0" w:rsidRPr="00485FD5" w:rsidRDefault="003C00F0" w:rsidP="003C00F0">
      <w:r w:rsidRPr="00485FD5">
        <w:rPr>
          <w:rStyle w:val="HideTWBExt"/>
          <w:noProof w:val="0"/>
        </w:rPr>
        <w:t>&lt;/RepeatBlock-By&gt;</w:t>
      </w:r>
    </w:p>
    <w:p w14:paraId="07C4E30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7464123" w14:textId="77777777" w:rsidR="003C00F0" w:rsidRPr="00485FD5" w:rsidRDefault="003C00F0" w:rsidP="003C00F0">
      <w:pPr>
        <w:pStyle w:val="NormalBold"/>
      </w:pPr>
      <w:r w:rsidRPr="00485FD5">
        <w:rPr>
          <w:rStyle w:val="HideTWBExt"/>
          <w:b w:val="0"/>
          <w:noProof w:val="0"/>
        </w:rPr>
        <w:t>&lt;Article&gt;</w:t>
      </w:r>
      <w:r w:rsidRPr="00485FD5">
        <w:t>Članak 18. – stavak 2.</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F71480A" w14:textId="77777777" w:rsidTr="0044196D">
        <w:trPr>
          <w:jc w:val="center"/>
        </w:trPr>
        <w:tc>
          <w:tcPr>
            <w:tcW w:w="9752" w:type="dxa"/>
            <w:gridSpan w:val="2"/>
          </w:tcPr>
          <w:p w14:paraId="4D3D9B07" w14:textId="77777777" w:rsidR="003C00F0" w:rsidRPr="00485FD5" w:rsidRDefault="003C00F0" w:rsidP="0044196D">
            <w:pPr>
              <w:keepNext/>
            </w:pPr>
          </w:p>
        </w:tc>
      </w:tr>
      <w:tr w:rsidR="003C00F0" w:rsidRPr="00485FD5" w14:paraId="2217D901" w14:textId="77777777" w:rsidTr="0044196D">
        <w:trPr>
          <w:jc w:val="center"/>
        </w:trPr>
        <w:tc>
          <w:tcPr>
            <w:tcW w:w="4876" w:type="dxa"/>
            <w:hideMark/>
          </w:tcPr>
          <w:p w14:paraId="47E58212" w14:textId="77777777" w:rsidR="003C00F0" w:rsidRPr="00485FD5" w:rsidRDefault="003C00F0" w:rsidP="0044196D">
            <w:pPr>
              <w:pStyle w:val="ColumnHeading"/>
              <w:keepNext/>
            </w:pPr>
            <w:r w:rsidRPr="00485FD5">
              <w:t>Tekst koji je predložila Komisija</w:t>
            </w:r>
          </w:p>
        </w:tc>
        <w:tc>
          <w:tcPr>
            <w:tcW w:w="4876" w:type="dxa"/>
            <w:hideMark/>
          </w:tcPr>
          <w:p w14:paraId="4ABBCF98" w14:textId="77777777" w:rsidR="003C00F0" w:rsidRPr="00485FD5" w:rsidRDefault="003C00F0" w:rsidP="0044196D">
            <w:pPr>
              <w:pStyle w:val="ColumnHeading"/>
              <w:keepNext/>
            </w:pPr>
            <w:r w:rsidRPr="00485FD5">
              <w:t>Izmjena</w:t>
            </w:r>
          </w:p>
        </w:tc>
      </w:tr>
      <w:tr w:rsidR="003C00F0" w:rsidRPr="00485FD5" w14:paraId="7459C546" w14:textId="77777777" w:rsidTr="0044196D">
        <w:trPr>
          <w:jc w:val="center"/>
        </w:trPr>
        <w:tc>
          <w:tcPr>
            <w:tcW w:w="4876" w:type="dxa"/>
            <w:hideMark/>
          </w:tcPr>
          <w:p w14:paraId="07ECCC97" w14:textId="77777777" w:rsidR="003C00F0" w:rsidRPr="00485FD5" w:rsidRDefault="003C00F0" w:rsidP="0044196D">
            <w:pPr>
              <w:pStyle w:val="Normal6"/>
            </w:pPr>
            <w:r w:rsidRPr="00485FD5">
              <w:t>2.</w:t>
            </w:r>
            <w:r w:rsidRPr="00485FD5">
              <w:tab/>
              <w:t xml:space="preserve">Države članice osiguravaju </w:t>
            </w:r>
            <w:r w:rsidRPr="00485FD5">
              <w:rPr>
                <w:b/>
                <w:i/>
              </w:rPr>
              <w:t xml:space="preserve">potrebnu </w:t>
            </w:r>
            <w:r w:rsidRPr="00485FD5">
              <w:t>medicinsku ili drugu pomoć podnositeljima zahtjeva s posebnim potrebama u vezi s prihvatom</w:t>
            </w:r>
            <w:r w:rsidRPr="00485FD5">
              <w:rPr>
                <w:b/>
                <w:i/>
              </w:rPr>
              <w:t xml:space="preserve"> </w:t>
            </w:r>
            <w:r w:rsidRPr="00485FD5">
              <w:t>, uključujući, kada je to potrebno, odgovarajuću skrb za duševno zdravlje.</w:t>
            </w:r>
          </w:p>
        </w:tc>
        <w:tc>
          <w:tcPr>
            <w:tcW w:w="4876" w:type="dxa"/>
            <w:hideMark/>
          </w:tcPr>
          <w:p w14:paraId="22716C70" w14:textId="77777777" w:rsidR="003C00F0" w:rsidRPr="00485FD5" w:rsidRDefault="003C00F0" w:rsidP="0044196D">
            <w:pPr>
              <w:pStyle w:val="Normal6"/>
              <w:rPr>
                <w:szCs w:val="24"/>
              </w:rPr>
            </w:pPr>
            <w:r w:rsidRPr="00485FD5">
              <w:t>2.</w:t>
            </w:r>
            <w:r w:rsidRPr="00485FD5">
              <w:tab/>
              <w:t>Države članice osiguravaju medicinsku ili drugu pomoć podnositeljima zahtjeva s posebnim potrebama u vezi s prihvatom, uključujući, kada je to potrebno, odgovarajuću skrb za duševno zdravlje</w:t>
            </w:r>
            <w:r w:rsidRPr="00485FD5">
              <w:rPr>
                <w:b/>
                <w:i/>
              </w:rPr>
              <w:t xml:space="preserve"> i usluge rehabilitacije žrtvama rodno uvjetovanog nasilja, mučenja, silovanja ili drugih teških oblika psihološkog, fizičkog i seksualnog nasilja</w:t>
            </w:r>
            <w:r w:rsidRPr="00485FD5">
              <w:t>.</w:t>
            </w:r>
          </w:p>
        </w:tc>
      </w:tr>
    </w:tbl>
    <w:p w14:paraId="32F1FE4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8B58AC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79A57C7" w14:textId="77777777" w:rsidR="003C00F0" w:rsidRPr="00485FD5" w:rsidRDefault="003C00F0" w:rsidP="003C00F0">
      <w:pPr>
        <w:pStyle w:val="Normal12Italic"/>
        <w:rPr>
          <w:noProof w:val="0"/>
        </w:rPr>
      </w:pPr>
      <w:r w:rsidRPr="00485FD5">
        <w:rPr>
          <w:noProof w:val="0"/>
        </w:rPr>
        <w:t>Ovime se odredbe o zdravstvenoj skrbi prilagođavaju ojačanom okviru za liječenje podnositelja zahtjeva s posebnim potrebama u vezi s prihvatom te stoga proizlaze iz logike teksta.</w:t>
      </w:r>
    </w:p>
    <w:p w14:paraId="37263274" w14:textId="77777777" w:rsidR="003C00F0" w:rsidRPr="00485FD5" w:rsidRDefault="003C00F0" w:rsidP="003C00F0">
      <w:r w:rsidRPr="00485FD5">
        <w:rPr>
          <w:rStyle w:val="HideTWBExt"/>
          <w:noProof w:val="0"/>
        </w:rPr>
        <w:t>&lt;/AmendB&gt;</w:t>
      </w:r>
    </w:p>
    <w:p w14:paraId="5BCB96F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413</w:t>
      </w:r>
      <w:r w:rsidRPr="00485FD5">
        <w:rPr>
          <w:rStyle w:val="HideTWBExt"/>
          <w:b w:val="0"/>
          <w:noProof w:val="0"/>
        </w:rPr>
        <w:t>&lt;/NumAmB&gt;</w:t>
      </w:r>
    </w:p>
    <w:p w14:paraId="2C6C6E8F"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6DA2715" w14:textId="77777777" w:rsidR="003C00F0" w:rsidRPr="00485FD5" w:rsidRDefault="003C00F0" w:rsidP="003C00F0">
      <w:r w:rsidRPr="00485FD5">
        <w:rPr>
          <w:rStyle w:val="HideTWBExt"/>
          <w:noProof w:val="0"/>
        </w:rPr>
        <w:t>&lt;/RepeatBlock-By&gt;</w:t>
      </w:r>
    </w:p>
    <w:p w14:paraId="0A1A473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D2BDD9B" w14:textId="77777777" w:rsidR="003C00F0" w:rsidRPr="00485FD5" w:rsidRDefault="003C00F0" w:rsidP="003C00F0">
      <w:pPr>
        <w:pStyle w:val="NormalBold"/>
      </w:pPr>
      <w:r w:rsidRPr="00485FD5">
        <w:rPr>
          <w:rStyle w:val="HideTWBExt"/>
          <w:b w:val="0"/>
          <w:noProof w:val="0"/>
        </w:rPr>
        <w:t>&lt;Article&gt;</w:t>
      </w:r>
      <w:r w:rsidRPr="00485FD5">
        <w:t>Članak 18.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D3E1DCF" w14:textId="77777777" w:rsidTr="0044196D">
        <w:trPr>
          <w:jc w:val="center"/>
        </w:trPr>
        <w:tc>
          <w:tcPr>
            <w:tcW w:w="9752" w:type="dxa"/>
            <w:gridSpan w:val="2"/>
          </w:tcPr>
          <w:p w14:paraId="06E1531C" w14:textId="77777777" w:rsidR="003C00F0" w:rsidRPr="00485FD5" w:rsidRDefault="003C00F0" w:rsidP="0044196D">
            <w:pPr>
              <w:keepNext/>
            </w:pPr>
          </w:p>
        </w:tc>
      </w:tr>
      <w:tr w:rsidR="003C00F0" w:rsidRPr="00485FD5" w14:paraId="3A5AE947" w14:textId="77777777" w:rsidTr="0044196D">
        <w:trPr>
          <w:jc w:val="center"/>
        </w:trPr>
        <w:tc>
          <w:tcPr>
            <w:tcW w:w="4876" w:type="dxa"/>
            <w:hideMark/>
          </w:tcPr>
          <w:p w14:paraId="230A505D" w14:textId="77777777" w:rsidR="003C00F0" w:rsidRPr="00485FD5" w:rsidRDefault="003C00F0" w:rsidP="0044196D">
            <w:pPr>
              <w:pStyle w:val="ColumnHeading"/>
              <w:keepNext/>
            </w:pPr>
            <w:r w:rsidRPr="00485FD5">
              <w:t>Tekst koji je predložila Komisija</w:t>
            </w:r>
          </w:p>
        </w:tc>
        <w:tc>
          <w:tcPr>
            <w:tcW w:w="4876" w:type="dxa"/>
            <w:hideMark/>
          </w:tcPr>
          <w:p w14:paraId="5DB9C22C" w14:textId="77777777" w:rsidR="003C00F0" w:rsidRPr="00485FD5" w:rsidRDefault="003C00F0" w:rsidP="0044196D">
            <w:pPr>
              <w:pStyle w:val="ColumnHeading"/>
              <w:keepNext/>
            </w:pPr>
            <w:r w:rsidRPr="00485FD5">
              <w:t>Izmjena</w:t>
            </w:r>
          </w:p>
        </w:tc>
      </w:tr>
      <w:tr w:rsidR="003C00F0" w:rsidRPr="00485FD5" w14:paraId="54F707D4" w14:textId="77777777" w:rsidTr="0044196D">
        <w:trPr>
          <w:jc w:val="center"/>
        </w:trPr>
        <w:tc>
          <w:tcPr>
            <w:tcW w:w="4876" w:type="dxa"/>
            <w:hideMark/>
          </w:tcPr>
          <w:p w14:paraId="4CB413B9" w14:textId="77777777" w:rsidR="003C00F0" w:rsidRPr="00485FD5" w:rsidRDefault="003C00F0" w:rsidP="0044196D">
            <w:pPr>
              <w:pStyle w:val="Normal6"/>
            </w:pPr>
            <w:r w:rsidRPr="00485FD5">
              <w:t>2.</w:t>
            </w:r>
            <w:r w:rsidRPr="00485FD5">
              <w:tab/>
              <w:t xml:space="preserve">Države članice </w:t>
            </w:r>
            <w:r w:rsidRPr="00485FD5">
              <w:rPr>
                <w:b/>
                <w:i/>
              </w:rPr>
              <w:t>osiguravaju</w:t>
            </w:r>
            <w:r w:rsidRPr="00485FD5">
              <w:t xml:space="preserve"> potrebnu medicinsku ili drugu pomoć podnositeljima zahtjeva s posebnim potrebama u vezi s prihvatom</w:t>
            </w:r>
            <w:r w:rsidRPr="00485FD5">
              <w:rPr>
                <w:b/>
                <w:i/>
              </w:rPr>
              <w:t xml:space="preserve"> </w:t>
            </w:r>
            <w:r w:rsidRPr="00485FD5">
              <w:t>, uključujući, kada je to potrebno, odgovarajuću skrb za duševno zdravlje.</w:t>
            </w:r>
          </w:p>
        </w:tc>
        <w:tc>
          <w:tcPr>
            <w:tcW w:w="4876" w:type="dxa"/>
            <w:hideMark/>
          </w:tcPr>
          <w:p w14:paraId="33656C43" w14:textId="77777777" w:rsidR="003C00F0" w:rsidRPr="00485FD5" w:rsidRDefault="003C00F0" w:rsidP="0044196D">
            <w:pPr>
              <w:pStyle w:val="Normal6"/>
              <w:rPr>
                <w:szCs w:val="24"/>
              </w:rPr>
            </w:pPr>
            <w:r w:rsidRPr="00485FD5">
              <w:t>2.</w:t>
            </w:r>
            <w:r w:rsidRPr="00485FD5">
              <w:tab/>
              <w:t xml:space="preserve">Države članice </w:t>
            </w:r>
            <w:r w:rsidRPr="00485FD5">
              <w:rPr>
                <w:b/>
                <w:i/>
              </w:rPr>
              <w:t>mogu osigurati</w:t>
            </w:r>
            <w:r w:rsidRPr="00485FD5">
              <w:t xml:space="preserve"> potrebnu medicinsku ili drugu pomoć podnositeljima zahtjeva s posebnim potrebama u vezi s prihvatom, uključujući, kada je to potrebno, odgovarajuću skrb za duševno zdravlje.</w:t>
            </w:r>
          </w:p>
        </w:tc>
      </w:tr>
    </w:tbl>
    <w:p w14:paraId="23F4206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78C5886"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E2CFA9A"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E96AB54" w14:textId="77777777" w:rsidR="003C00F0" w:rsidRPr="00485FD5" w:rsidRDefault="003C00F0" w:rsidP="003C00F0">
      <w:r w:rsidRPr="00485FD5">
        <w:rPr>
          <w:rStyle w:val="HideTWBExt"/>
          <w:noProof w:val="0"/>
        </w:rPr>
        <w:t>&lt;/AmendB&gt;</w:t>
      </w:r>
    </w:p>
    <w:p w14:paraId="385319A8"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414</w:t>
      </w:r>
      <w:r w:rsidRPr="00485FD5">
        <w:rPr>
          <w:rStyle w:val="HideTWBExt"/>
          <w:b w:val="0"/>
          <w:noProof w:val="0"/>
        </w:rPr>
        <w:t>&lt;/NumAmB&gt;</w:t>
      </w:r>
    </w:p>
    <w:p w14:paraId="670C0D42"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546584E7" w14:textId="77777777" w:rsidR="003C00F0" w:rsidRPr="00485FD5" w:rsidRDefault="003C00F0" w:rsidP="003C00F0">
      <w:r w:rsidRPr="00485FD5">
        <w:rPr>
          <w:rStyle w:val="HideTWBExt"/>
          <w:noProof w:val="0"/>
        </w:rPr>
        <w:t>&lt;/RepeatBlock-By&gt;</w:t>
      </w:r>
    </w:p>
    <w:p w14:paraId="55A8694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8DBE76B" w14:textId="77777777" w:rsidR="003C00F0" w:rsidRPr="00485FD5" w:rsidRDefault="003C00F0" w:rsidP="003C00F0">
      <w:pPr>
        <w:pStyle w:val="NormalBold"/>
      </w:pPr>
      <w:r w:rsidRPr="00485FD5">
        <w:rPr>
          <w:rStyle w:val="HideTWBExt"/>
          <w:b w:val="0"/>
          <w:noProof w:val="0"/>
        </w:rPr>
        <w:t>&lt;Article&gt;</w:t>
      </w:r>
      <w:r w:rsidRPr="00485FD5">
        <w:t>Poglavlje 3. – naslov</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2B68FB3" w14:textId="77777777" w:rsidTr="0044196D">
        <w:trPr>
          <w:jc w:val="center"/>
        </w:trPr>
        <w:tc>
          <w:tcPr>
            <w:tcW w:w="9752" w:type="dxa"/>
            <w:gridSpan w:val="2"/>
          </w:tcPr>
          <w:p w14:paraId="6749BBCD" w14:textId="77777777" w:rsidR="003C00F0" w:rsidRPr="00485FD5" w:rsidRDefault="003C00F0" w:rsidP="0044196D">
            <w:pPr>
              <w:keepNext/>
            </w:pPr>
          </w:p>
        </w:tc>
      </w:tr>
      <w:tr w:rsidR="003C00F0" w:rsidRPr="00485FD5" w14:paraId="16F06919" w14:textId="77777777" w:rsidTr="0044196D">
        <w:trPr>
          <w:jc w:val="center"/>
        </w:trPr>
        <w:tc>
          <w:tcPr>
            <w:tcW w:w="4876" w:type="dxa"/>
            <w:hideMark/>
          </w:tcPr>
          <w:p w14:paraId="00B392E8" w14:textId="77777777" w:rsidR="003C00F0" w:rsidRPr="00485FD5" w:rsidRDefault="003C00F0" w:rsidP="0044196D">
            <w:pPr>
              <w:pStyle w:val="ColumnHeading"/>
              <w:keepNext/>
            </w:pPr>
            <w:r w:rsidRPr="00485FD5">
              <w:t>Tekst koji je predložila Komisija</w:t>
            </w:r>
          </w:p>
        </w:tc>
        <w:tc>
          <w:tcPr>
            <w:tcW w:w="4876" w:type="dxa"/>
            <w:hideMark/>
          </w:tcPr>
          <w:p w14:paraId="04178FB3" w14:textId="77777777" w:rsidR="003C00F0" w:rsidRPr="00485FD5" w:rsidRDefault="003C00F0" w:rsidP="0044196D">
            <w:pPr>
              <w:pStyle w:val="ColumnHeading"/>
              <w:keepNext/>
            </w:pPr>
            <w:r w:rsidRPr="00485FD5">
              <w:t>Izmjena</w:t>
            </w:r>
          </w:p>
        </w:tc>
      </w:tr>
      <w:tr w:rsidR="003C00F0" w:rsidRPr="00485FD5" w14:paraId="1F2B0C53" w14:textId="77777777" w:rsidTr="0044196D">
        <w:trPr>
          <w:jc w:val="center"/>
        </w:trPr>
        <w:tc>
          <w:tcPr>
            <w:tcW w:w="4876" w:type="dxa"/>
            <w:hideMark/>
          </w:tcPr>
          <w:p w14:paraId="1FFCA35B" w14:textId="77777777" w:rsidR="003C00F0" w:rsidRPr="00485FD5" w:rsidRDefault="003C00F0" w:rsidP="0044196D">
            <w:pPr>
              <w:pStyle w:val="Normal6"/>
            </w:pPr>
            <w:r w:rsidRPr="00485FD5">
              <w:rPr>
                <w:b/>
                <w:i/>
              </w:rPr>
              <w:t xml:space="preserve">ZAMJENA, </w:t>
            </w:r>
            <w:r w:rsidRPr="00485FD5">
              <w:t>OGRANIČAVANJE ILI UKIDANJE MATERIJALNIH UVJETA PRIHVATA</w:t>
            </w:r>
          </w:p>
        </w:tc>
        <w:tc>
          <w:tcPr>
            <w:tcW w:w="4876" w:type="dxa"/>
            <w:hideMark/>
          </w:tcPr>
          <w:p w14:paraId="3A13A844" w14:textId="77777777" w:rsidR="003C00F0" w:rsidRPr="00485FD5" w:rsidRDefault="003C00F0" w:rsidP="0044196D">
            <w:pPr>
              <w:pStyle w:val="Normal6"/>
              <w:rPr>
                <w:szCs w:val="24"/>
              </w:rPr>
            </w:pPr>
            <w:r w:rsidRPr="00485FD5">
              <w:t>OGRANIČAVANJE ILI UKIDANJE MATERIJALNIH UVJETA PRIHVATA</w:t>
            </w:r>
          </w:p>
        </w:tc>
      </w:tr>
    </w:tbl>
    <w:p w14:paraId="51849AE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737661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3542F7C" w14:textId="77777777" w:rsidR="003C00F0" w:rsidRPr="00485FD5" w:rsidRDefault="003C00F0" w:rsidP="003C00F0">
      <w:pPr>
        <w:pStyle w:val="Normal12Italic"/>
        <w:rPr>
          <w:noProof w:val="0"/>
        </w:rPr>
      </w:pPr>
      <w:r w:rsidRPr="00485FD5">
        <w:rPr>
          <w:noProof w:val="0"/>
        </w:rPr>
        <w:t>Budući da smo u relevantnim dopuštenim amandmanima predložili da se izbriše mogućnost „Zamjene” materijalnih uvjeta prihvata, radi dosljednosti riječ treba izbrisati i iz naslova članka u kojem je o tome riječ (ili kako predlažemo: u članku o tome ne bi trebala biti riječ).</w:t>
      </w:r>
    </w:p>
    <w:p w14:paraId="5FAE8B8D" w14:textId="77777777" w:rsidR="003C00F0" w:rsidRPr="00485FD5" w:rsidRDefault="003C00F0" w:rsidP="003C00F0">
      <w:r w:rsidRPr="00485FD5">
        <w:rPr>
          <w:rStyle w:val="HideTWBExt"/>
          <w:noProof w:val="0"/>
        </w:rPr>
        <w:t>&lt;/AmendB&gt;</w:t>
      </w:r>
    </w:p>
    <w:p w14:paraId="7CD5F01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415</w:t>
      </w:r>
      <w:r w:rsidRPr="00485FD5">
        <w:rPr>
          <w:rStyle w:val="HideTWBExt"/>
          <w:b w:val="0"/>
          <w:noProof w:val="0"/>
        </w:rPr>
        <w:t>&lt;/NumAmB&gt;</w:t>
      </w:r>
    </w:p>
    <w:p w14:paraId="366908FC"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768A88FB"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BB5F26E" w14:textId="77777777" w:rsidR="003C00F0" w:rsidRPr="00485FD5" w:rsidRDefault="003C00F0" w:rsidP="003C00F0">
      <w:r w:rsidRPr="00485FD5">
        <w:rPr>
          <w:rStyle w:val="HideTWBExt"/>
          <w:noProof w:val="0"/>
        </w:rPr>
        <w:t>&lt;/RepeatBlock-By&gt;</w:t>
      </w:r>
    </w:p>
    <w:p w14:paraId="4E22398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204F803" w14:textId="77777777" w:rsidR="003C00F0" w:rsidRPr="00485FD5" w:rsidRDefault="003C00F0" w:rsidP="003C00F0">
      <w:pPr>
        <w:pStyle w:val="NormalBold"/>
      </w:pPr>
      <w:r w:rsidRPr="00485FD5">
        <w:rPr>
          <w:rStyle w:val="HideTWBExt"/>
          <w:b w:val="0"/>
          <w:noProof w:val="0"/>
        </w:rPr>
        <w:t>&lt;Article&gt;</w:t>
      </w:r>
      <w:r w:rsidRPr="00485FD5">
        <w:t>Članak 19. – 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B9D5192" w14:textId="77777777" w:rsidTr="0044196D">
        <w:trPr>
          <w:jc w:val="center"/>
        </w:trPr>
        <w:tc>
          <w:tcPr>
            <w:tcW w:w="9752" w:type="dxa"/>
            <w:gridSpan w:val="2"/>
          </w:tcPr>
          <w:p w14:paraId="63AB3F03" w14:textId="77777777" w:rsidR="003C00F0" w:rsidRPr="00485FD5" w:rsidRDefault="003C00F0" w:rsidP="0044196D">
            <w:pPr>
              <w:keepNext/>
            </w:pPr>
          </w:p>
        </w:tc>
      </w:tr>
      <w:tr w:rsidR="003C00F0" w:rsidRPr="00485FD5" w14:paraId="3FB3C64B" w14:textId="77777777" w:rsidTr="0044196D">
        <w:trPr>
          <w:jc w:val="center"/>
        </w:trPr>
        <w:tc>
          <w:tcPr>
            <w:tcW w:w="4876" w:type="dxa"/>
            <w:hideMark/>
          </w:tcPr>
          <w:p w14:paraId="1D4F3511" w14:textId="77777777" w:rsidR="003C00F0" w:rsidRPr="00485FD5" w:rsidRDefault="003C00F0" w:rsidP="0044196D">
            <w:pPr>
              <w:pStyle w:val="ColumnHeading"/>
              <w:keepNext/>
            </w:pPr>
            <w:r w:rsidRPr="00485FD5">
              <w:t>Tekst koji je predložila Komisija</w:t>
            </w:r>
          </w:p>
        </w:tc>
        <w:tc>
          <w:tcPr>
            <w:tcW w:w="4876" w:type="dxa"/>
            <w:hideMark/>
          </w:tcPr>
          <w:p w14:paraId="02B39DA7" w14:textId="77777777" w:rsidR="003C00F0" w:rsidRPr="00485FD5" w:rsidRDefault="003C00F0" w:rsidP="0044196D">
            <w:pPr>
              <w:pStyle w:val="ColumnHeading"/>
              <w:keepNext/>
            </w:pPr>
            <w:r w:rsidRPr="00485FD5">
              <w:t>Izmjena</w:t>
            </w:r>
          </w:p>
        </w:tc>
      </w:tr>
      <w:tr w:rsidR="003C00F0" w:rsidRPr="00485FD5" w14:paraId="269B944A" w14:textId="77777777" w:rsidTr="0044196D">
        <w:trPr>
          <w:jc w:val="center"/>
        </w:trPr>
        <w:tc>
          <w:tcPr>
            <w:tcW w:w="4876" w:type="dxa"/>
            <w:hideMark/>
          </w:tcPr>
          <w:p w14:paraId="6ECAEEAE" w14:textId="52152671" w:rsidR="003C00F0" w:rsidRPr="00485FD5" w:rsidRDefault="003C00F0" w:rsidP="0044196D">
            <w:pPr>
              <w:pStyle w:val="Normal6"/>
            </w:pPr>
            <w:r w:rsidRPr="00485FD5">
              <w:t>1.</w:t>
            </w:r>
            <w:r w:rsidRPr="00485FD5">
              <w:tab/>
            </w:r>
            <w:r w:rsidRPr="00485FD5">
              <w:rPr>
                <w:b/>
                <w:i/>
              </w:rPr>
              <w:t xml:space="preserve"> U</w:t>
            </w:r>
            <w:r w:rsidRPr="00485FD5">
              <w:t xml:space="preserve"> pogledu podnositelja zahtjeva </w:t>
            </w:r>
            <w:r w:rsidRPr="00485FD5">
              <w:rPr>
                <w:b/>
                <w:i/>
              </w:rPr>
              <w:t xml:space="preserve">koji moraju biti prisutni na njihovu državnom području u skladu s Uredbom (EU) br. XXX/XXX [Uredba iz Dublina]  </w:t>
            </w:r>
            <w:r w:rsidRPr="00485FD5">
              <w:t>države članice mogu</w:t>
            </w:r>
            <w:r w:rsidRPr="00485FD5">
              <w:rPr>
                <w:b/>
                <w:i/>
              </w:rPr>
              <w:t xml:space="preserve"> </w:t>
            </w:r>
            <w:r w:rsidRPr="00485FD5">
              <w:t xml:space="preserve"> u situacijama opisanima u stavku 2. :</w:t>
            </w:r>
          </w:p>
        </w:tc>
        <w:tc>
          <w:tcPr>
            <w:tcW w:w="4876" w:type="dxa"/>
            <w:hideMark/>
          </w:tcPr>
          <w:p w14:paraId="7A338C55" w14:textId="77777777" w:rsidR="003C00F0" w:rsidRPr="00485FD5" w:rsidRDefault="003C00F0" w:rsidP="0044196D">
            <w:pPr>
              <w:pStyle w:val="Normal6"/>
              <w:rPr>
                <w:szCs w:val="24"/>
              </w:rPr>
            </w:pPr>
            <w:r w:rsidRPr="00485FD5">
              <w:t>1.</w:t>
            </w:r>
            <w:r w:rsidRPr="00485FD5">
              <w:tab/>
            </w:r>
            <w:r w:rsidRPr="00485FD5">
              <w:rPr>
                <w:b/>
                <w:i/>
              </w:rPr>
              <w:t>U</w:t>
            </w:r>
            <w:r w:rsidRPr="00485FD5">
              <w:t xml:space="preserve"> pogledu podnositelja zahtjeva države članice mogu u situacijama opisanima u stavku 2. </w:t>
            </w:r>
            <w:r w:rsidRPr="00485FD5">
              <w:rPr>
                <w:b/>
                <w:i/>
              </w:rPr>
              <w:t>i na temelju odluke pravosudnih tijela</w:t>
            </w:r>
            <w:r w:rsidRPr="00485FD5">
              <w:t>:</w:t>
            </w:r>
          </w:p>
        </w:tc>
      </w:tr>
    </w:tbl>
    <w:p w14:paraId="399494A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417A63C" w14:textId="77777777" w:rsidR="003C00F0" w:rsidRPr="00485FD5" w:rsidRDefault="003C00F0" w:rsidP="003C00F0">
      <w:r w:rsidRPr="00485FD5">
        <w:rPr>
          <w:rStyle w:val="HideTWBExt"/>
          <w:noProof w:val="0"/>
        </w:rPr>
        <w:t>&lt;/AmendB&gt;</w:t>
      </w:r>
    </w:p>
    <w:p w14:paraId="735C769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416</w:t>
      </w:r>
      <w:r w:rsidRPr="00485FD5">
        <w:rPr>
          <w:rStyle w:val="HideTWBExt"/>
          <w:b w:val="0"/>
          <w:noProof w:val="0"/>
        </w:rPr>
        <w:t>&lt;/NumAmB&gt;</w:t>
      </w:r>
    </w:p>
    <w:p w14:paraId="3D3DA4A4"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0E20D1C" w14:textId="77777777" w:rsidR="003C00F0" w:rsidRPr="00485FD5" w:rsidRDefault="003C00F0" w:rsidP="003C00F0">
      <w:r w:rsidRPr="00485FD5">
        <w:rPr>
          <w:rStyle w:val="HideTWBExt"/>
          <w:noProof w:val="0"/>
        </w:rPr>
        <w:t>&lt;/RepeatBlock-By&gt;</w:t>
      </w:r>
    </w:p>
    <w:p w14:paraId="7B1DA35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B112FD5" w14:textId="77777777" w:rsidR="003C00F0" w:rsidRPr="00485FD5" w:rsidRDefault="003C00F0" w:rsidP="003C00F0">
      <w:pPr>
        <w:pStyle w:val="NormalBold"/>
      </w:pPr>
      <w:r w:rsidRPr="00485FD5">
        <w:rPr>
          <w:rStyle w:val="HideTWBExt"/>
          <w:b w:val="0"/>
          <w:noProof w:val="0"/>
        </w:rPr>
        <w:t>&lt;Article&gt;</w:t>
      </w:r>
      <w:r w:rsidRPr="00485FD5">
        <w:t>Članak 19. – 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E0A4D92" w14:textId="77777777" w:rsidTr="0044196D">
        <w:trPr>
          <w:jc w:val="center"/>
        </w:trPr>
        <w:tc>
          <w:tcPr>
            <w:tcW w:w="9752" w:type="dxa"/>
            <w:gridSpan w:val="2"/>
          </w:tcPr>
          <w:p w14:paraId="1D64C5F0" w14:textId="77777777" w:rsidR="003C00F0" w:rsidRPr="00485FD5" w:rsidRDefault="003C00F0" w:rsidP="0044196D">
            <w:pPr>
              <w:keepNext/>
            </w:pPr>
          </w:p>
        </w:tc>
      </w:tr>
      <w:tr w:rsidR="003C00F0" w:rsidRPr="00485FD5" w14:paraId="445A1662" w14:textId="77777777" w:rsidTr="0044196D">
        <w:trPr>
          <w:jc w:val="center"/>
        </w:trPr>
        <w:tc>
          <w:tcPr>
            <w:tcW w:w="4876" w:type="dxa"/>
            <w:hideMark/>
          </w:tcPr>
          <w:p w14:paraId="2C4EBB86" w14:textId="77777777" w:rsidR="003C00F0" w:rsidRPr="00485FD5" w:rsidRDefault="003C00F0" w:rsidP="0044196D">
            <w:pPr>
              <w:pStyle w:val="ColumnHeading"/>
              <w:keepNext/>
            </w:pPr>
            <w:r w:rsidRPr="00485FD5">
              <w:t>Tekst koji je predložila Komisija</w:t>
            </w:r>
          </w:p>
        </w:tc>
        <w:tc>
          <w:tcPr>
            <w:tcW w:w="4876" w:type="dxa"/>
            <w:hideMark/>
          </w:tcPr>
          <w:p w14:paraId="637CC338" w14:textId="77777777" w:rsidR="003C00F0" w:rsidRPr="00485FD5" w:rsidRDefault="003C00F0" w:rsidP="0044196D">
            <w:pPr>
              <w:pStyle w:val="ColumnHeading"/>
              <w:keepNext/>
            </w:pPr>
            <w:r w:rsidRPr="00485FD5">
              <w:t>Izmjena</w:t>
            </w:r>
          </w:p>
        </w:tc>
      </w:tr>
      <w:tr w:rsidR="003C00F0" w:rsidRPr="00485FD5" w14:paraId="6AFE60C3" w14:textId="77777777" w:rsidTr="0044196D">
        <w:trPr>
          <w:jc w:val="center"/>
        </w:trPr>
        <w:tc>
          <w:tcPr>
            <w:tcW w:w="4876" w:type="dxa"/>
            <w:hideMark/>
          </w:tcPr>
          <w:p w14:paraId="4F197BAD" w14:textId="4CE31D46" w:rsidR="003C00F0" w:rsidRPr="00485FD5" w:rsidRDefault="003C00F0" w:rsidP="0044196D">
            <w:pPr>
              <w:pStyle w:val="Normal6"/>
            </w:pPr>
            <w:r w:rsidRPr="00485FD5">
              <w:t>1.</w:t>
            </w:r>
            <w:r w:rsidRPr="00485FD5">
              <w:tab/>
            </w:r>
            <w:r w:rsidRPr="00485FD5">
              <w:rPr>
                <w:b/>
                <w:i/>
              </w:rPr>
              <w:t xml:space="preserve"> U</w:t>
            </w:r>
            <w:r w:rsidRPr="00485FD5">
              <w:t xml:space="preserve"> pogledu podnositelja zahtjeva koji moraju biti prisutni na njihovu državnom području u skladu s Uredbom (EU) br. XXX/XXX [Uredba iz Dublina] </w:t>
            </w:r>
            <w:r w:rsidRPr="00485FD5">
              <w:rPr>
                <w:b/>
                <w:i/>
              </w:rPr>
              <w:t xml:space="preserve"> </w:t>
            </w:r>
            <w:r w:rsidRPr="00485FD5">
              <w:t>države članice</w:t>
            </w:r>
            <w:r w:rsidRPr="00485FD5">
              <w:rPr>
                <w:b/>
                <w:i/>
              </w:rPr>
              <w:t xml:space="preserve"> mogu </w:t>
            </w:r>
            <w:r w:rsidRPr="00485FD5">
              <w:t xml:space="preserve"> u situacijama opisanima u stavku 2.</w:t>
            </w:r>
            <w:r w:rsidRPr="00485FD5">
              <w:rPr>
                <w:b/>
                <w:i/>
              </w:rPr>
              <w:t xml:space="preserve"> </w:t>
            </w:r>
            <w:r w:rsidRPr="00485FD5">
              <w:t>:</w:t>
            </w:r>
          </w:p>
        </w:tc>
        <w:tc>
          <w:tcPr>
            <w:tcW w:w="4876" w:type="dxa"/>
            <w:hideMark/>
          </w:tcPr>
          <w:p w14:paraId="1FAA8007" w14:textId="77777777" w:rsidR="003C00F0" w:rsidRPr="00485FD5" w:rsidRDefault="003C00F0" w:rsidP="0044196D">
            <w:pPr>
              <w:pStyle w:val="Normal6"/>
              <w:rPr>
                <w:szCs w:val="24"/>
              </w:rPr>
            </w:pPr>
            <w:r w:rsidRPr="00485FD5">
              <w:t>1.</w:t>
            </w:r>
            <w:r w:rsidRPr="00485FD5">
              <w:tab/>
            </w:r>
            <w:r w:rsidRPr="00485FD5">
              <w:rPr>
                <w:b/>
                <w:i/>
              </w:rPr>
              <w:t>U</w:t>
            </w:r>
            <w:r w:rsidRPr="00485FD5">
              <w:t xml:space="preserve"> pogledu podnositelja zahtjeva koji moraju biti prisutni na njihovu državnom području u skladu s Uredbom (EU) br. XXX/XXX [Uredba iz Dublina] države članice u situacijama opisanima u stavku 2.:</w:t>
            </w:r>
          </w:p>
        </w:tc>
      </w:tr>
    </w:tbl>
    <w:p w14:paraId="3BD2F8F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7A6441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08F2C2E" w14:textId="77777777" w:rsidR="003C00F0" w:rsidRPr="00485FD5" w:rsidRDefault="003C00F0" w:rsidP="003C00F0">
      <w:pPr>
        <w:pStyle w:val="Normal12Italic"/>
        <w:rPr>
          <w:noProof w:val="0"/>
        </w:rPr>
      </w:pPr>
      <w:r w:rsidRPr="00485FD5">
        <w:rPr>
          <w:noProof w:val="0"/>
        </w:rPr>
        <w:t>Države članice trebale bi biti obvezne prilagoditi razinu materijalnih uvjeta prihvata u slučajevima u kojima se podnositelj zahtjeva ne pridržava pravila pravne stečevine EU-a u području azila.</w:t>
      </w:r>
    </w:p>
    <w:p w14:paraId="7F9EA3EB" w14:textId="77777777" w:rsidR="003C00F0" w:rsidRPr="00485FD5" w:rsidRDefault="003C00F0" w:rsidP="003C00F0">
      <w:r w:rsidRPr="00485FD5">
        <w:rPr>
          <w:rStyle w:val="HideTWBExt"/>
          <w:noProof w:val="0"/>
        </w:rPr>
        <w:t>&lt;/AmendB&gt;</w:t>
      </w:r>
    </w:p>
    <w:p w14:paraId="34F25BB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417</w:t>
      </w:r>
      <w:r w:rsidRPr="00485FD5">
        <w:rPr>
          <w:rStyle w:val="HideTWBExt"/>
          <w:b w:val="0"/>
          <w:noProof w:val="0"/>
        </w:rPr>
        <w:t>&lt;/NumAmB&gt;</w:t>
      </w:r>
    </w:p>
    <w:p w14:paraId="50B62219"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7646FB03" w14:textId="77777777" w:rsidR="003C00F0" w:rsidRPr="00485FD5" w:rsidRDefault="003C00F0" w:rsidP="003C00F0">
      <w:r w:rsidRPr="00485FD5">
        <w:rPr>
          <w:rStyle w:val="HideTWBExt"/>
          <w:noProof w:val="0"/>
        </w:rPr>
        <w:t>&lt;/RepeatBlock-By&gt;</w:t>
      </w:r>
    </w:p>
    <w:p w14:paraId="1C188B7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4AA3082" w14:textId="77777777" w:rsidR="003C00F0" w:rsidRPr="00485FD5" w:rsidRDefault="003C00F0" w:rsidP="003C00F0">
      <w:pPr>
        <w:pStyle w:val="NormalBold"/>
      </w:pPr>
      <w:r w:rsidRPr="00485FD5">
        <w:rPr>
          <w:rStyle w:val="HideTWBExt"/>
          <w:b w:val="0"/>
          <w:noProof w:val="0"/>
        </w:rPr>
        <w:t>&lt;Article&gt;</w:t>
      </w:r>
      <w:r w:rsidRPr="00485FD5">
        <w:t>Članak 19. – 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7E54527" w14:textId="77777777" w:rsidTr="0044196D">
        <w:trPr>
          <w:jc w:val="center"/>
        </w:trPr>
        <w:tc>
          <w:tcPr>
            <w:tcW w:w="9752" w:type="dxa"/>
            <w:gridSpan w:val="2"/>
          </w:tcPr>
          <w:p w14:paraId="4013EFDA" w14:textId="77777777" w:rsidR="003C00F0" w:rsidRPr="00485FD5" w:rsidRDefault="003C00F0" w:rsidP="0044196D">
            <w:pPr>
              <w:keepNext/>
            </w:pPr>
          </w:p>
        </w:tc>
      </w:tr>
      <w:tr w:rsidR="003C00F0" w:rsidRPr="00485FD5" w14:paraId="76BB08AD" w14:textId="77777777" w:rsidTr="0044196D">
        <w:trPr>
          <w:jc w:val="center"/>
        </w:trPr>
        <w:tc>
          <w:tcPr>
            <w:tcW w:w="4876" w:type="dxa"/>
            <w:hideMark/>
          </w:tcPr>
          <w:p w14:paraId="119AC389" w14:textId="77777777" w:rsidR="003C00F0" w:rsidRPr="00485FD5" w:rsidRDefault="003C00F0" w:rsidP="0044196D">
            <w:pPr>
              <w:pStyle w:val="ColumnHeading"/>
              <w:keepNext/>
            </w:pPr>
            <w:r w:rsidRPr="00485FD5">
              <w:t>Tekst koji je predložila Komisija</w:t>
            </w:r>
          </w:p>
        </w:tc>
        <w:tc>
          <w:tcPr>
            <w:tcW w:w="4876" w:type="dxa"/>
            <w:hideMark/>
          </w:tcPr>
          <w:p w14:paraId="794C147D" w14:textId="77777777" w:rsidR="003C00F0" w:rsidRPr="00485FD5" w:rsidRDefault="003C00F0" w:rsidP="0044196D">
            <w:pPr>
              <w:pStyle w:val="ColumnHeading"/>
              <w:keepNext/>
            </w:pPr>
            <w:r w:rsidRPr="00485FD5">
              <w:t>Izmjena</w:t>
            </w:r>
          </w:p>
        </w:tc>
      </w:tr>
      <w:tr w:rsidR="003C00F0" w:rsidRPr="00485FD5" w14:paraId="5902AA12" w14:textId="77777777" w:rsidTr="0044196D">
        <w:trPr>
          <w:jc w:val="center"/>
        </w:trPr>
        <w:tc>
          <w:tcPr>
            <w:tcW w:w="4876" w:type="dxa"/>
            <w:hideMark/>
          </w:tcPr>
          <w:p w14:paraId="0048CC10" w14:textId="77777777" w:rsidR="003C00F0" w:rsidRPr="00485FD5" w:rsidRDefault="003C00F0" w:rsidP="0044196D">
            <w:pPr>
              <w:pStyle w:val="Normal6"/>
            </w:pPr>
            <w:r w:rsidRPr="00485FD5">
              <w:rPr>
                <w:b/>
                <w:i/>
              </w:rPr>
              <w:t>(a)</w:t>
            </w:r>
            <w:r w:rsidRPr="00485FD5">
              <w:tab/>
            </w:r>
            <w:r w:rsidRPr="00485FD5">
              <w:rPr>
                <w:b/>
                <w:i/>
              </w:rPr>
              <w:t>zamijeniti smještaj, hranu, odjeću i druge nužne neprehrambene proizvode pružene u obliku novčane naknade i vaučera materijalnim uvjetima prihvata pruženima u naravi ili ili</w:t>
            </w:r>
          </w:p>
        </w:tc>
        <w:tc>
          <w:tcPr>
            <w:tcW w:w="4876" w:type="dxa"/>
            <w:hideMark/>
          </w:tcPr>
          <w:p w14:paraId="03C934FE" w14:textId="77777777" w:rsidR="003C00F0" w:rsidRPr="00485FD5" w:rsidRDefault="003C00F0" w:rsidP="0044196D">
            <w:pPr>
              <w:pStyle w:val="Normal6"/>
              <w:rPr>
                <w:szCs w:val="24"/>
              </w:rPr>
            </w:pPr>
            <w:r w:rsidRPr="00485FD5">
              <w:rPr>
                <w:b/>
                <w:i/>
              </w:rPr>
              <w:t>Briše se.</w:t>
            </w:r>
          </w:p>
        </w:tc>
      </w:tr>
    </w:tbl>
    <w:p w14:paraId="56436CC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3B13275" w14:textId="77777777" w:rsidR="003C00F0" w:rsidRPr="00485FD5" w:rsidRDefault="003C00F0" w:rsidP="003C00F0">
      <w:r w:rsidRPr="00485FD5">
        <w:rPr>
          <w:rStyle w:val="HideTWBExt"/>
          <w:noProof w:val="0"/>
        </w:rPr>
        <w:t>&lt;/AmendB&gt;</w:t>
      </w:r>
    </w:p>
    <w:p w14:paraId="2BB414C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418</w:t>
      </w:r>
      <w:r w:rsidRPr="00485FD5">
        <w:rPr>
          <w:rStyle w:val="HideTWBExt"/>
          <w:b w:val="0"/>
          <w:noProof w:val="0"/>
        </w:rPr>
        <w:t>&lt;/NumAmB&gt;</w:t>
      </w:r>
    </w:p>
    <w:p w14:paraId="368CE517"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w:t>
      </w:r>
      <w:r w:rsidRPr="00485FD5">
        <w:rPr>
          <w:rStyle w:val="HideTWBExt"/>
          <w:b w:val="0"/>
          <w:noProof w:val="0"/>
        </w:rPr>
        <w:t>&lt;/Members&gt;</w:t>
      </w:r>
    </w:p>
    <w:p w14:paraId="563D66F1" w14:textId="77777777" w:rsidR="003C00F0" w:rsidRPr="00485FD5" w:rsidRDefault="003C00F0" w:rsidP="003C00F0">
      <w:r w:rsidRPr="00485FD5">
        <w:rPr>
          <w:rStyle w:val="HideTWBExt"/>
          <w:noProof w:val="0"/>
        </w:rPr>
        <w:t>&lt;/RepeatBlock-By&gt;</w:t>
      </w:r>
    </w:p>
    <w:p w14:paraId="0CA2FF4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426E99A" w14:textId="77777777" w:rsidR="003C00F0" w:rsidRPr="00485FD5" w:rsidRDefault="003C00F0" w:rsidP="003C00F0">
      <w:pPr>
        <w:pStyle w:val="NormalBold"/>
      </w:pPr>
      <w:r w:rsidRPr="00485FD5">
        <w:rPr>
          <w:rStyle w:val="HideTWBExt"/>
          <w:b w:val="0"/>
          <w:noProof w:val="0"/>
        </w:rPr>
        <w:t>&lt;Article&gt;</w:t>
      </w:r>
      <w:r w:rsidRPr="00485FD5">
        <w:t>Članak 19. – 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48CC5EE" w14:textId="77777777" w:rsidTr="0044196D">
        <w:trPr>
          <w:jc w:val="center"/>
        </w:trPr>
        <w:tc>
          <w:tcPr>
            <w:tcW w:w="9752" w:type="dxa"/>
            <w:gridSpan w:val="2"/>
          </w:tcPr>
          <w:p w14:paraId="43DCB15B" w14:textId="77777777" w:rsidR="003C00F0" w:rsidRPr="00485FD5" w:rsidRDefault="003C00F0" w:rsidP="0044196D">
            <w:pPr>
              <w:keepNext/>
            </w:pPr>
          </w:p>
        </w:tc>
      </w:tr>
      <w:tr w:rsidR="003C00F0" w:rsidRPr="00485FD5" w14:paraId="6C6E4258" w14:textId="77777777" w:rsidTr="0044196D">
        <w:trPr>
          <w:jc w:val="center"/>
        </w:trPr>
        <w:tc>
          <w:tcPr>
            <w:tcW w:w="4876" w:type="dxa"/>
            <w:hideMark/>
          </w:tcPr>
          <w:p w14:paraId="2791F515" w14:textId="77777777" w:rsidR="003C00F0" w:rsidRPr="00485FD5" w:rsidRDefault="003C00F0" w:rsidP="0044196D">
            <w:pPr>
              <w:pStyle w:val="ColumnHeading"/>
              <w:keepNext/>
            </w:pPr>
            <w:r w:rsidRPr="00485FD5">
              <w:t>Tekst koji je predložila Komisija</w:t>
            </w:r>
          </w:p>
        </w:tc>
        <w:tc>
          <w:tcPr>
            <w:tcW w:w="4876" w:type="dxa"/>
            <w:hideMark/>
          </w:tcPr>
          <w:p w14:paraId="2573F442" w14:textId="77777777" w:rsidR="003C00F0" w:rsidRPr="00485FD5" w:rsidRDefault="003C00F0" w:rsidP="0044196D">
            <w:pPr>
              <w:pStyle w:val="ColumnHeading"/>
              <w:keepNext/>
            </w:pPr>
            <w:r w:rsidRPr="00485FD5">
              <w:t>Izmjena</w:t>
            </w:r>
          </w:p>
        </w:tc>
      </w:tr>
      <w:tr w:rsidR="003C00F0" w:rsidRPr="00485FD5" w14:paraId="32D59743" w14:textId="77777777" w:rsidTr="0044196D">
        <w:trPr>
          <w:jc w:val="center"/>
        </w:trPr>
        <w:tc>
          <w:tcPr>
            <w:tcW w:w="4876" w:type="dxa"/>
            <w:hideMark/>
          </w:tcPr>
          <w:p w14:paraId="5CF416EA" w14:textId="77777777" w:rsidR="003C00F0" w:rsidRPr="00485FD5" w:rsidRDefault="003C00F0" w:rsidP="0044196D">
            <w:pPr>
              <w:pStyle w:val="Normal6"/>
            </w:pPr>
            <w:r w:rsidRPr="00485FD5">
              <w:t>(a)</w:t>
            </w:r>
            <w:r w:rsidRPr="00485FD5">
              <w:tab/>
              <w:t>zamijeniti smještaj</w:t>
            </w:r>
            <w:r w:rsidRPr="00485FD5">
              <w:rPr>
                <w:b/>
                <w:i/>
              </w:rPr>
              <w:t>, hranu, odjeću i druge nužne neprehrambene proizvode pružene</w:t>
            </w:r>
            <w:r w:rsidRPr="00485FD5">
              <w:t xml:space="preserve"> u obliku novčane naknade i </w:t>
            </w:r>
            <w:r w:rsidRPr="00485FD5">
              <w:lastRenderedPageBreak/>
              <w:t>vaučera materijalnim uvjetima prihvata pruženima u naravi</w:t>
            </w:r>
            <w:r w:rsidRPr="00485FD5">
              <w:rPr>
                <w:b/>
                <w:i/>
              </w:rPr>
              <w:t xml:space="preserve"> ili</w:t>
            </w:r>
            <w:r w:rsidRPr="00485FD5">
              <w:t xml:space="preserve"> ili</w:t>
            </w:r>
          </w:p>
        </w:tc>
        <w:tc>
          <w:tcPr>
            <w:tcW w:w="4876" w:type="dxa"/>
            <w:hideMark/>
          </w:tcPr>
          <w:p w14:paraId="1B1FED0C" w14:textId="77777777" w:rsidR="003C00F0" w:rsidRPr="00485FD5" w:rsidRDefault="003C00F0" w:rsidP="0044196D">
            <w:pPr>
              <w:pStyle w:val="Normal6"/>
              <w:rPr>
                <w:szCs w:val="24"/>
              </w:rPr>
            </w:pPr>
            <w:r w:rsidRPr="00485FD5">
              <w:lastRenderedPageBreak/>
              <w:t>(a)</w:t>
            </w:r>
            <w:r w:rsidRPr="00485FD5">
              <w:tab/>
              <w:t>zamijeniti smještaj</w:t>
            </w:r>
            <w:r w:rsidRPr="00485FD5">
              <w:rPr>
                <w:b/>
                <w:i/>
              </w:rPr>
              <w:t xml:space="preserve"> pružen</w:t>
            </w:r>
            <w:r w:rsidRPr="00485FD5">
              <w:t xml:space="preserve"> u obliku novčane naknade i vaučera materijalnim uvjetima prihvata pruženima u naravi</w:t>
            </w:r>
            <w:r w:rsidRPr="00485FD5">
              <w:rPr>
                <w:b/>
                <w:i/>
              </w:rPr>
              <w:t>;</w:t>
            </w:r>
            <w:r w:rsidRPr="00485FD5">
              <w:t xml:space="preserve"> ili</w:t>
            </w:r>
          </w:p>
        </w:tc>
      </w:tr>
    </w:tbl>
    <w:p w14:paraId="4718BE2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B42DB32" w14:textId="77777777" w:rsidR="003C00F0" w:rsidRPr="00485FD5" w:rsidRDefault="003C00F0" w:rsidP="003C00F0">
      <w:r w:rsidRPr="00485FD5">
        <w:rPr>
          <w:rStyle w:val="HideTWBExt"/>
          <w:noProof w:val="0"/>
        </w:rPr>
        <w:t>&lt;/AmendB&gt;</w:t>
      </w:r>
    </w:p>
    <w:p w14:paraId="50E2C78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419</w:t>
      </w:r>
      <w:r w:rsidRPr="00485FD5">
        <w:rPr>
          <w:rStyle w:val="HideTWBExt"/>
          <w:b w:val="0"/>
          <w:noProof w:val="0"/>
        </w:rPr>
        <w:t>&lt;/NumAmB&gt;</w:t>
      </w:r>
    </w:p>
    <w:p w14:paraId="270CF496"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w:t>
      </w:r>
      <w:r w:rsidRPr="00485FD5">
        <w:rPr>
          <w:rStyle w:val="HideTWBExt"/>
          <w:b w:val="0"/>
          <w:noProof w:val="0"/>
        </w:rPr>
        <w:t>&lt;/Members&gt;</w:t>
      </w:r>
    </w:p>
    <w:p w14:paraId="370FEBF8" w14:textId="77777777" w:rsidR="003C00F0" w:rsidRPr="00485FD5" w:rsidRDefault="003C00F0" w:rsidP="003C00F0">
      <w:r w:rsidRPr="00485FD5">
        <w:rPr>
          <w:rStyle w:val="HideTWBExt"/>
          <w:noProof w:val="0"/>
        </w:rPr>
        <w:t>&lt;/RepeatBlock-By&gt;</w:t>
      </w:r>
    </w:p>
    <w:p w14:paraId="78DC5BE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8BE08A7" w14:textId="77777777" w:rsidR="003C00F0" w:rsidRPr="00485FD5" w:rsidRDefault="003C00F0" w:rsidP="003C00F0">
      <w:pPr>
        <w:pStyle w:val="NormalBold"/>
      </w:pPr>
      <w:r w:rsidRPr="00485FD5">
        <w:rPr>
          <w:rStyle w:val="HideTWBExt"/>
          <w:b w:val="0"/>
          <w:noProof w:val="0"/>
        </w:rPr>
        <w:t>&lt;Article&gt;</w:t>
      </w:r>
      <w:r w:rsidRPr="00485FD5">
        <w:t>Članak 19. – 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8BD6F35" w14:textId="77777777" w:rsidTr="0044196D">
        <w:trPr>
          <w:jc w:val="center"/>
        </w:trPr>
        <w:tc>
          <w:tcPr>
            <w:tcW w:w="9752" w:type="dxa"/>
            <w:gridSpan w:val="2"/>
          </w:tcPr>
          <w:p w14:paraId="6D5ECBCD" w14:textId="77777777" w:rsidR="003C00F0" w:rsidRPr="00485FD5" w:rsidRDefault="003C00F0" w:rsidP="0044196D">
            <w:pPr>
              <w:keepNext/>
            </w:pPr>
          </w:p>
        </w:tc>
      </w:tr>
      <w:tr w:rsidR="003C00F0" w:rsidRPr="00485FD5" w14:paraId="0ED426DA" w14:textId="77777777" w:rsidTr="0044196D">
        <w:trPr>
          <w:jc w:val="center"/>
        </w:trPr>
        <w:tc>
          <w:tcPr>
            <w:tcW w:w="4876" w:type="dxa"/>
            <w:hideMark/>
          </w:tcPr>
          <w:p w14:paraId="46602848" w14:textId="77777777" w:rsidR="003C00F0" w:rsidRPr="00485FD5" w:rsidRDefault="003C00F0" w:rsidP="0044196D">
            <w:pPr>
              <w:pStyle w:val="ColumnHeading"/>
              <w:keepNext/>
            </w:pPr>
            <w:r w:rsidRPr="00485FD5">
              <w:t>Tekst koji je predložila Komisija</w:t>
            </w:r>
          </w:p>
        </w:tc>
        <w:tc>
          <w:tcPr>
            <w:tcW w:w="4876" w:type="dxa"/>
            <w:hideMark/>
          </w:tcPr>
          <w:p w14:paraId="71F63ECD" w14:textId="77777777" w:rsidR="003C00F0" w:rsidRPr="00485FD5" w:rsidRDefault="003C00F0" w:rsidP="0044196D">
            <w:pPr>
              <w:pStyle w:val="ColumnHeading"/>
              <w:keepNext/>
            </w:pPr>
            <w:r w:rsidRPr="00485FD5">
              <w:t>Izmjena</w:t>
            </w:r>
          </w:p>
        </w:tc>
      </w:tr>
      <w:tr w:rsidR="003C00F0" w:rsidRPr="00485FD5" w14:paraId="0B5B6665" w14:textId="77777777" w:rsidTr="0044196D">
        <w:trPr>
          <w:jc w:val="center"/>
        </w:trPr>
        <w:tc>
          <w:tcPr>
            <w:tcW w:w="4876" w:type="dxa"/>
            <w:hideMark/>
          </w:tcPr>
          <w:p w14:paraId="7BE32DB7" w14:textId="77777777" w:rsidR="003C00F0" w:rsidRPr="00485FD5" w:rsidRDefault="003C00F0" w:rsidP="0044196D">
            <w:pPr>
              <w:pStyle w:val="Normal6"/>
            </w:pPr>
            <w:r w:rsidRPr="00485FD5">
              <w:t>(b)</w:t>
            </w:r>
            <w:r w:rsidRPr="00485FD5">
              <w:tab/>
              <w:t>ograničiti ili, u iznimnim i valjano utemeljenim slučajevima, ukinuti naknadu za svakodnevne troškove.</w:t>
            </w:r>
          </w:p>
        </w:tc>
        <w:tc>
          <w:tcPr>
            <w:tcW w:w="4876" w:type="dxa"/>
            <w:hideMark/>
          </w:tcPr>
          <w:p w14:paraId="555DD258" w14:textId="77777777" w:rsidR="003C00F0" w:rsidRPr="00485FD5" w:rsidRDefault="003C00F0" w:rsidP="0044196D">
            <w:pPr>
              <w:pStyle w:val="Normal6"/>
              <w:rPr>
                <w:szCs w:val="24"/>
              </w:rPr>
            </w:pPr>
            <w:r w:rsidRPr="00485FD5">
              <w:t>(b)</w:t>
            </w:r>
            <w:r w:rsidRPr="00485FD5">
              <w:tab/>
              <w:t>ograničiti ili, u iznimnim i valjano utemeljenim slučajevima, ukinuti naknadu za svakodnevne troškove</w:t>
            </w:r>
            <w:r w:rsidRPr="00485FD5">
              <w:rPr>
                <w:b/>
                <w:i/>
              </w:rPr>
              <w:t>, no istodobno jamčiti dostojan životni standard</w:t>
            </w:r>
            <w:r w:rsidRPr="00485FD5">
              <w:t>.</w:t>
            </w:r>
          </w:p>
        </w:tc>
      </w:tr>
    </w:tbl>
    <w:p w14:paraId="4C73DDC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410C24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1FA48ED" w14:textId="77777777" w:rsidR="003C00F0" w:rsidRPr="00485FD5" w:rsidRDefault="003C00F0" w:rsidP="003C00F0">
      <w:pPr>
        <w:pStyle w:val="Normal12Italic"/>
        <w:rPr>
          <w:noProof w:val="0"/>
        </w:rPr>
      </w:pPr>
      <w:r w:rsidRPr="00485FD5">
        <w:rPr>
          <w:noProof w:val="0"/>
        </w:rPr>
        <w:t>Povezano s amandmanom na članak 19. stavak 1. točku (a).</w:t>
      </w:r>
    </w:p>
    <w:p w14:paraId="59CCA734" w14:textId="77777777" w:rsidR="003C00F0" w:rsidRPr="00485FD5" w:rsidRDefault="003C00F0" w:rsidP="003C00F0">
      <w:r w:rsidRPr="00485FD5">
        <w:rPr>
          <w:rStyle w:val="HideTWBExt"/>
          <w:noProof w:val="0"/>
        </w:rPr>
        <w:t>&lt;/AmendB&gt;</w:t>
      </w:r>
    </w:p>
    <w:p w14:paraId="2FE5DA0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420</w:t>
      </w:r>
      <w:r w:rsidRPr="00485FD5">
        <w:rPr>
          <w:rStyle w:val="HideTWBExt"/>
          <w:b w:val="0"/>
          <w:noProof w:val="0"/>
        </w:rPr>
        <w:t>&lt;/NumAmB&gt;</w:t>
      </w:r>
    </w:p>
    <w:p w14:paraId="1FE9C969"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66E08195" w14:textId="77777777" w:rsidR="003C00F0" w:rsidRPr="00485FD5" w:rsidRDefault="003C00F0" w:rsidP="003C00F0">
      <w:r w:rsidRPr="00485FD5">
        <w:rPr>
          <w:rStyle w:val="HideTWBExt"/>
          <w:noProof w:val="0"/>
        </w:rPr>
        <w:t>&lt;/RepeatBlock-By&gt;</w:t>
      </w:r>
    </w:p>
    <w:p w14:paraId="4DD8130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5600FCC" w14:textId="77777777" w:rsidR="003C00F0" w:rsidRPr="00485FD5" w:rsidRDefault="003C00F0" w:rsidP="003C00F0">
      <w:pPr>
        <w:pStyle w:val="NormalBold"/>
      </w:pPr>
      <w:r w:rsidRPr="00485FD5">
        <w:rPr>
          <w:rStyle w:val="HideTWBExt"/>
          <w:b w:val="0"/>
          <w:noProof w:val="0"/>
        </w:rPr>
        <w:t>&lt;Article&gt;</w:t>
      </w:r>
      <w:r w:rsidRPr="00485FD5">
        <w:t>Članak 19. – 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291086B" w14:textId="77777777" w:rsidTr="0044196D">
        <w:trPr>
          <w:jc w:val="center"/>
        </w:trPr>
        <w:tc>
          <w:tcPr>
            <w:tcW w:w="9752" w:type="dxa"/>
            <w:gridSpan w:val="2"/>
          </w:tcPr>
          <w:p w14:paraId="014AEDCA" w14:textId="77777777" w:rsidR="003C00F0" w:rsidRPr="00485FD5" w:rsidRDefault="003C00F0" w:rsidP="0044196D">
            <w:pPr>
              <w:keepNext/>
            </w:pPr>
          </w:p>
        </w:tc>
      </w:tr>
      <w:tr w:rsidR="003C00F0" w:rsidRPr="00485FD5" w14:paraId="13743780" w14:textId="77777777" w:rsidTr="0044196D">
        <w:trPr>
          <w:jc w:val="center"/>
        </w:trPr>
        <w:tc>
          <w:tcPr>
            <w:tcW w:w="4876" w:type="dxa"/>
            <w:hideMark/>
          </w:tcPr>
          <w:p w14:paraId="00FCC6E5" w14:textId="77777777" w:rsidR="003C00F0" w:rsidRPr="00485FD5" w:rsidRDefault="003C00F0" w:rsidP="0044196D">
            <w:pPr>
              <w:pStyle w:val="ColumnHeading"/>
              <w:keepNext/>
            </w:pPr>
            <w:r w:rsidRPr="00485FD5">
              <w:t>Tekst koji je predložila Komisija</w:t>
            </w:r>
          </w:p>
        </w:tc>
        <w:tc>
          <w:tcPr>
            <w:tcW w:w="4876" w:type="dxa"/>
            <w:hideMark/>
          </w:tcPr>
          <w:p w14:paraId="7C66EBE2" w14:textId="77777777" w:rsidR="003C00F0" w:rsidRPr="00485FD5" w:rsidRDefault="003C00F0" w:rsidP="0044196D">
            <w:pPr>
              <w:pStyle w:val="ColumnHeading"/>
              <w:keepNext/>
            </w:pPr>
            <w:r w:rsidRPr="00485FD5">
              <w:t>Izmjena</w:t>
            </w:r>
          </w:p>
        </w:tc>
      </w:tr>
      <w:tr w:rsidR="003C00F0" w:rsidRPr="00485FD5" w14:paraId="0485FE85" w14:textId="77777777" w:rsidTr="0044196D">
        <w:trPr>
          <w:jc w:val="center"/>
        </w:trPr>
        <w:tc>
          <w:tcPr>
            <w:tcW w:w="4876" w:type="dxa"/>
            <w:hideMark/>
          </w:tcPr>
          <w:p w14:paraId="6C81F09B" w14:textId="77777777" w:rsidR="003C00F0" w:rsidRPr="00485FD5" w:rsidRDefault="003C00F0" w:rsidP="0044196D">
            <w:pPr>
              <w:pStyle w:val="Normal6"/>
            </w:pPr>
            <w:r w:rsidRPr="00485FD5">
              <w:t>(b)</w:t>
            </w:r>
            <w:r w:rsidRPr="00485FD5">
              <w:tab/>
              <w:t>ograničiti ili, u iznimnim i valjano utemeljenim slučajevima, ukinuti naknadu za svakodnevne troškove.</w:t>
            </w:r>
          </w:p>
        </w:tc>
        <w:tc>
          <w:tcPr>
            <w:tcW w:w="4876" w:type="dxa"/>
            <w:hideMark/>
          </w:tcPr>
          <w:p w14:paraId="4FF8529C" w14:textId="77777777" w:rsidR="003C00F0" w:rsidRPr="00485FD5" w:rsidRDefault="003C00F0" w:rsidP="0044196D">
            <w:pPr>
              <w:pStyle w:val="Normal6"/>
              <w:rPr>
                <w:szCs w:val="24"/>
              </w:rPr>
            </w:pPr>
            <w:r w:rsidRPr="00485FD5">
              <w:t>(b)</w:t>
            </w:r>
            <w:r w:rsidRPr="00485FD5">
              <w:tab/>
              <w:t xml:space="preserve">ograničiti ili, u iznimnim i valjano utemeljenim slučajevima, ukinuti </w:t>
            </w:r>
            <w:r w:rsidRPr="00485FD5">
              <w:rPr>
                <w:b/>
                <w:i/>
              </w:rPr>
              <w:t xml:space="preserve">materijalne uvjete prihvata ili </w:t>
            </w:r>
            <w:r w:rsidRPr="00485FD5">
              <w:t>naknadu za svakodnevne troškove.</w:t>
            </w:r>
          </w:p>
        </w:tc>
      </w:tr>
    </w:tbl>
    <w:p w14:paraId="2381F19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B1EB77A" w14:textId="77777777" w:rsidR="003C00F0" w:rsidRPr="00485FD5" w:rsidRDefault="003C00F0" w:rsidP="003C00F0">
      <w:r w:rsidRPr="00485FD5">
        <w:rPr>
          <w:rStyle w:val="HideTWBExt"/>
          <w:noProof w:val="0"/>
        </w:rPr>
        <w:t>&lt;/AmendB&gt;</w:t>
      </w:r>
    </w:p>
    <w:p w14:paraId="654CA77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421</w:t>
      </w:r>
      <w:r w:rsidRPr="00485FD5">
        <w:rPr>
          <w:rStyle w:val="HideTWBExt"/>
          <w:b w:val="0"/>
          <w:noProof w:val="0"/>
        </w:rPr>
        <w:t>&lt;/NumAmB&gt;</w:t>
      </w:r>
    </w:p>
    <w:p w14:paraId="48C07AEF"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1B38F759" w14:textId="77777777" w:rsidR="003C00F0" w:rsidRPr="00485FD5" w:rsidRDefault="003C00F0" w:rsidP="003C00F0">
      <w:r w:rsidRPr="00485FD5">
        <w:rPr>
          <w:rStyle w:val="HideTWBExt"/>
          <w:noProof w:val="0"/>
        </w:rPr>
        <w:t>&lt;/RepeatBlock-By&gt;</w:t>
      </w:r>
    </w:p>
    <w:p w14:paraId="7375C09C"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076B121E" w14:textId="77777777" w:rsidR="003C00F0" w:rsidRPr="00485FD5" w:rsidRDefault="003C00F0" w:rsidP="003C00F0">
      <w:pPr>
        <w:pStyle w:val="NormalBold"/>
      </w:pPr>
      <w:r w:rsidRPr="00485FD5">
        <w:rPr>
          <w:rStyle w:val="HideTWBExt"/>
          <w:b w:val="0"/>
          <w:noProof w:val="0"/>
        </w:rPr>
        <w:t>&lt;Article&gt;</w:t>
      </w:r>
      <w:r w:rsidRPr="00485FD5">
        <w:t>Članak 19. – 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B2D0007" w14:textId="77777777" w:rsidTr="0044196D">
        <w:trPr>
          <w:jc w:val="center"/>
        </w:trPr>
        <w:tc>
          <w:tcPr>
            <w:tcW w:w="9752" w:type="dxa"/>
            <w:gridSpan w:val="2"/>
          </w:tcPr>
          <w:p w14:paraId="31A2BCAD" w14:textId="77777777" w:rsidR="003C00F0" w:rsidRPr="00485FD5" w:rsidRDefault="003C00F0" w:rsidP="0044196D">
            <w:pPr>
              <w:keepNext/>
            </w:pPr>
          </w:p>
        </w:tc>
      </w:tr>
      <w:tr w:rsidR="003C00F0" w:rsidRPr="00485FD5" w14:paraId="767E168C" w14:textId="77777777" w:rsidTr="0044196D">
        <w:trPr>
          <w:jc w:val="center"/>
        </w:trPr>
        <w:tc>
          <w:tcPr>
            <w:tcW w:w="4876" w:type="dxa"/>
            <w:hideMark/>
          </w:tcPr>
          <w:p w14:paraId="1866FBD0" w14:textId="77777777" w:rsidR="003C00F0" w:rsidRPr="00485FD5" w:rsidRDefault="003C00F0" w:rsidP="0044196D">
            <w:pPr>
              <w:pStyle w:val="ColumnHeading"/>
              <w:keepNext/>
            </w:pPr>
            <w:r w:rsidRPr="00485FD5">
              <w:t>Tekst koji je predložila Komisija</w:t>
            </w:r>
          </w:p>
        </w:tc>
        <w:tc>
          <w:tcPr>
            <w:tcW w:w="4876" w:type="dxa"/>
            <w:hideMark/>
          </w:tcPr>
          <w:p w14:paraId="41D72A49" w14:textId="77777777" w:rsidR="003C00F0" w:rsidRPr="00485FD5" w:rsidRDefault="003C00F0" w:rsidP="0044196D">
            <w:pPr>
              <w:pStyle w:val="ColumnHeading"/>
              <w:keepNext/>
            </w:pPr>
            <w:r w:rsidRPr="00485FD5">
              <w:t>Izmjena</w:t>
            </w:r>
          </w:p>
        </w:tc>
      </w:tr>
      <w:tr w:rsidR="003C00F0" w:rsidRPr="00485FD5" w14:paraId="60AFB4B7" w14:textId="77777777" w:rsidTr="0044196D">
        <w:trPr>
          <w:jc w:val="center"/>
        </w:trPr>
        <w:tc>
          <w:tcPr>
            <w:tcW w:w="4876" w:type="dxa"/>
            <w:hideMark/>
          </w:tcPr>
          <w:p w14:paraId="5E33E581" w14:textId="77777777" w:rsidR="003C00F0" w:rsidRPr="00485FD5" w:rsidRDefault="003C00F0" w:rsidP="0044196D">
            <w:pPr>
              <w:pStyle w:val="Normal6"/>
            </w:pPr>
            <w:r w:rsidRPr="00485FD5">
              <w:t>(b)</w:t>
            </w:r>
            <w:r w:rsidRPr="00485FD5">
              <w:tab/>
              <w:t>ograničiti ili, u iznimnim i valjano utemeljenim slučajevima, ukinuti naknadu za svakodnevne troškove.</w:t>
            </w:r>
          </w:p>
        </w:tc>
        <w:tc>
          <w:tcPr>
            <w:tcW w:w="4876" w:type="dxa"/>
            <w:hideMark/>
          </w:tcPr>
          <w:p w14:paraId="07F86E64" w14:textId="77777777" w:rsidR="003C00F0" w:rsidRPr="00485FD5" w:rsidRDefault="003C00F0" w:rsidP="0044196D">
            <w:pPr>
              <w:pStyle w:val="Normal6"/>
              <w:rPr>
                <w:szCs w:val="24"/>
              </w:rPr>
            </w:pPr>
            <w:r w:rsidRPr="00485FD5">
              <w:t>(b)</w:t>
            </w:r>
            <w:r w:rsidRPr="00485FD5">
              <w:tab/>
              <w:t xml:space="preserve">ograničiti ili, u iznimnim i valjano utemeljenim slučajevima, ukinuti </w:t>
            </w:r>
            <w:r w:rsidRPr="00485FD5">
              <w:rPr>
                <w:b/>
                <w:i/>
              </w:rPr>
              <w:t xml:space="preserve">materijalne uvjete prihvata ili </w:t>
            </w:r>
            <w:r w:rsidRPr="00485FD5">
              <w:t>naknadu za svakodnevne troškove.</w:t>
            </w:r>
          </w:p>
        </w:tc>
      </w:tr>
    </w:tbl>
    <w:p w14:paraId="4FB4A7C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09521DB" w14:textId="77777777" w:rsidR="003C00F0" w:rsidRPr="00485FD5" w:rsidRDefault="003C00F0" w:rsidP="003C00F0">
      <w:r w:rsidRPr="00485FD5">
        <w:rPr>
          <w:rStyle w:val="HideTWBExt"/>
          <w:noProof w:val="0"/>
        </w:rPr>
        <w:t>&lt;/AmendB&gt;</w:t>
      </w:r>
    </w:p>
    <w:p w14:paraId="414C181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422</w:t>
      </w:r>
      <w:r w:rsidRPr="00485FD5">
        <w:rPr>
          <w:rStyle w:val="HideTWBExt"/>
          <w:b w:val="0"/>
          <w:noProof w:val="0"/>
        </w:rPr>
        <w:t>&lt;/NumAmB&gt;</w:t>
      </w:r>
    </w:p>
    <w:p w14:paraId="1F454516"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F7813D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C9DF771" w14:textId="77777777" w:rsidR="003C00F0" w:rsidRPr="00485FD5" w:rsidRDefault="003C00F0" w:rsidP="003C00F0">
      <w:r w:rsidRPr="00485FD5">
        <w:rPr>
          <w:rStyle w:val="HideTWBExt"/>
          <w:noProof w:val="0"/>
        </w:rPr>
        <w:t>&lt;/RepeatBlock-By&gt;</w:t>
      </w:r>
    </w:p>
    <w:p w14:paraId="532AB02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7B56738" w14:textId="77777777" w:rsidR="003C00F0" w:rsidRPr="00485FD5" w:rsidRDefault="003C00F0" w:rsidP="003C00F0">
      <w:pPr>
        <w:pStyle w:val="NormalBold"/>
      </w:pPr>
      <w:r w:rsidRPr="00485FD5">
        <w:rPr>
          <w:rStyle w:val="HideTWBExt"/>
          <w:b w:val="0"/>
          <w:noProof w:val="0"/>
        </w:rPr>
        <w:t>&lt;Article&gt;</w:t>
      </w:r>
      <w:r w:rsidRPr="00485FD5">
        <w:t>Članak 19. – 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BB1EAAC" w14:textId="77777777" w:rsidTr="0044196D">
        <w:trPr>
          <w:jc w:val="center"/>
        </w:trPr>
        <w:tc>
          <w:tcPr>
            <w:tcW w:w="9752" w:type="dxa"/>
            <w:gridSpan w:val="2"/>
          </w:tcPr>
          <w:p w14:paraId="7545A403" w14:textId="77777777" w:rsidR="003C00F0" w:rsidRPr="00485FD5" w:rsidRDefault="003C00F0" w:rsidP="0044196D">
            <w:pPr>
              <w:keepNext/>
            </w:pPr>
          </w:p>
        </w:tc>
      </w:tr>
      <w:tr w:rsidR="003C00F0" w:rsidRPr="00485FD5" w14:paraId="2F91B480" w14:textId="77777777" w:rsidTr="0044196D">
        <w:trPr>
          <w:jc w:val="center"/>
        </w:trPr>
        <w:tc>
          <w:tcPr>
            <w:tcW w:w="4876" w:type="dxa"/>
            <w:hideMark/>
          </w:tcPr>
          <w:p w14:paraId="43848B65" w14:textId="77777777" w:rsidR="003C00F0" w:rsidRPr="00485FD5" w:rsidRDefault="003C00F0" w:rsidP="0044196D">
            <w:pPr>
              <w:pStyle w:val="ColumnHeading"/>
              <w:keepNext/>
            </w:pPr>
            <w:r w:rsidRPr="00485FD5">
              <w:t>Tekst koji je predložila Komisija</w:t>
            </w:r>
          </w:p>
        </w:tc>
        <w:tc>
          <w:tcPr>
            <w:tcW w:w="4876" w:type="dxa"/>
            <w:hideMark/>
          </w:tcPr>
          <w:p w14:paraId="4EE48366" w14:textId="77777777" w:rsidR="003C00F0" w:rsidRPr="00485FD5" w:rsidRDefault="003C00F0" w:rsidP="0044196D">
            <w:pPr>
              <w:pStyle w:val="ColumnHeading"/>
              <w:keepNext/>
            </w:pPr>
            <w:r w:rsidRPr="00485FD5">
              <w:t>Izmjena</w:t>
            </w:r>
          </w:p>
        </w:tc>
      </w:tr>
      <w:tr w:rsidR="003C00F0" w:rsidRPr="00485FD5" w14:paraId="2389367A" w14:textId="77777777" w:rsidTr="0044196D">
        <w:trPr>
          <w:jc w:val="center"/>
        </w:trPr>
        <w:tc>
          <w:tcPr>
            <w:tcW w:w="4876" w:type="dxa"/>
            <w:hideMark/>
          </w:tcPr>
          <w:p w14:paraId="03C6612E" w14:textId="77777777" w:rsidR="003C00F0" w:rsidRPr="00485FD5" w:rsidRDefault="003C00F0" w:rsidP="0044196D">
            <w:pPr>
              <w:pStyle w:val="Normal6"/>
            </w:pPr>
            <w:r w:rsidRPr="00485FD5">
              <w:t>(b)</w:t>
            </w:r>
            <w:r w:rsidRPr="00485FD5">
              <w:tab/>
              <w:t>ograničiti ili, u iznimnim i valjano utemeljenim slučajevima, ukinuti naknadu za svakodnevne troškove.</w:t>
            </w:r>
          </w:p>
        </w:tc>
        <w:tc>
          <w:tcPr>
            <w:tcW w:w="4876" w:type="dxa"/>
            <w:hideMark/>
          </w:tcPr>
          <w:p w14:paraId="6C8ACA8B" w14:textId="77777777" w:rsidR="003C00F0" w:rsidRPr="00485FD5" w:rsidRDefault="003C00F0" w:rsidP="0044196D">
            <w:pPr>
              <w:pStyle w:val="Normal6"/>
              <w:rPr>
                <w:szCs w:val="24"/>
              </w:rPr>
            </w:pPr>
            <w:r w:rsidRPr="00485FD5">
              <w:rPr>
                <w:i/>
              </w:rPr>
              <w:t>(Ne odnosi se na hrvatsku verziju.)</w:t>
            </w:r>
            <w:r w:rsidRPr="00485FD5">
              <w:t>.</w:t>
            </w:r>
          </w:p>
        </w:tc>
      </w:tr>
    </w:tbl>
    <w:p w14:paraId="61FBA31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DAC68C0" w14:textId="77777777" w:rsidR="003C00F0" w:rsidRPr="00485FD5" w:rsidRDefault="003C00F0" w:rsidP="003C00F0">
      <w:r w:rsidRPr="00485FD5">
        <w:rPr>
          <w:rStyle w:val="HideTWBExt"/>
          <w:noProof w:val="0"/>
        </w:rPr>
        <w:t>&lt;/AmendB&gt;</w:t>
      </w:r>
    </w:p>
    <w:p w14:paraId="3B6F71C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423</w:t>
      </w:r>
      <w:r w:rsidRPr="00485FD5">
        <w:rPr>
          <w:rStyle w:val="HideTWBExt"/>
          <w:b w:val="0"/>
          <w:noProof w:val="0"/>
        </w:rPr>
        <w:t>&lt;/NumAmB&gt;</w:t>
      </w:r>
    </w:p>
    <w:p w14:paraId="3D6DD93B"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A338DC4"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66D2702B" w14:textId="77777777" w:rsidR="003C00F0" w:rsidRPr="00485FD5" w:rsidRDefault="003C00F0" w:rsidP="003C00F0">
      <w:r w:rsidRPr="00485FD5">
        <w:rPr>
          <w:rStyle w:val="HideTWBExt"/>
          <w:noProof w:val="0"/>
        </w:rPr>
        <w:t>&lt;/RepeatBlock-By&gt;</w:t>
      </w:r>
    </w:p>
    <w:p w14:paraId="322604E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796DF3E"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730CE87" w14:textId="77777777" w:rsidTr="0044196D">
        <w:trPr>
          <w:jc w:val="center"/>
        </w:trPr>
        <w:tc>
          <w:tcPr>
            <w:tcW w:w="9752" w:type="dxa"/>
            <w:gridSpan w:val="2"/>
          </w:tcPr>
          <w:p w14:paraId="71FF38BE" w14:textId="77777777" w:rsidR="003C00F0" w:rsidRPr="00485FD5" w:rsidRDefault="003C00F0" w:rsidP="0044196D">
            <w:pPr>
              <w:keepNext/>
            </w:pPr>
          </w:p>
        </w:tc>
      </w:tr>
      <w:tr w:rsidR="003C00F0" w:rsidRPr="00485FD5" w14:paraId="1FEFC454" w14:textId="77777777" w:rsidTr="0044196D">
        <w:trPr>
          <w:jc w:val="center"/>
        </w:trPr>
        <w:tc>
          <w:tcPr>
            <w:tcW w:w="4876" w:type="dxa"/>
            <w:hideMark/>
          </w:tcPr>
          <w:p w14:paraId="566FF479" w14:textId="77777777" w:rsidR="003C00F0" w:rsidRPr="00485FD5" w:rsidRDefault="003C00F0" w:rsidP="0044196D">
            <w:pPr>
              <w:pStyle w:val="ColumnHeading"/>
              <w:keepNext/>
            </w:pPr>
            <w:r w:rsidRPr="00485FD5">
              <w:t>Tekst koji je predložila Komisija</w:t>
            </w:r>
          </w:p>
        </w:tc>
        <w:tc>
          <w:tcPr>
            <w:tcW w:w="4876" w:type="dxa"/>
            <w:hideMark/>
          </w:tcPr>
          <w:p w14:paraId="2002A139" w14:textId="77777777" w:rsidR="003C00F0" w:rsidRPr="00485FD5" w:rsidRDefault="003C00F0" w:rsidP="0044196D">
            <w:pPr>
              <w:pStyle w:val="ColumnHeading"/>
              <w:keepNext/>
            </w:pPr>
            <w:r w:rsidRPr="00485FD5">
              <w:t>Izmjena</w:t>
            </w:r>
          </w:p>
        </w:tc>
      </w:tr>
      <w:tr w:rsidR="003C00F0" w:rsidRPr="00485FD5" w14:paraId="4E33D441" w14:textId="77777777" w:rsidTr="0044196D">
        <w:trPr>
          <w:jc w:val="center"/>
        </w:trPr>
        <w:tc>
          <w:tcPr>
            <w:tcW w:w="4876" w:type="dxa"/>
            <w:hideMark/>
          </w:tcPr>
          <w:p w14:paraId="4C4B7BF8" w14:textId="3FE6D52E" w:rsidR="003C00F0" w:rsidRPr="00485FD5" w:rsidRDefault="003C00F0" w:rsidP="0044196D">
            <w:pPr>
              <w:pStyle w:val="Normal6"/>
            </w:pPr>
            <w:r w:rsidRPr="00485FD5">
              <w:t>(a)</w:t>
            </w:r>
            <w:r w:rsidRPr="00485FD5">
              <w:tab/>
              <w:t xml:space="preserve">napusti mjesto boravišta koje je odredilo nadležno tijelo i pritom ga o tome ne obavijesti ili, ako se traži, bez odobrenja </w:t>
            </w:r>
            <w:r w:rsidRPr="00485FD5">
              <w:rPr>
                <w:b/>
                <w:i/>
              </w:rPr>
              <w:t xml:space="preserve"> </w:t>
            </w:r>
            <w:r w:rsidRPr="00485FD5">
              <w:t xml:space="preserve">ili </w:t>
            </w:r>
            <w:r w:rsidRPr="00485FD5">
              <w:rPr>
                <w:b/>
                <w:i/>
              </w:rPr>
              <w:t xml:space="preserve">pobjegne </w:t>
            </w:r>
            <w:r w:rsidRPr="00485FD5">
              <w:t>; ili</w:t>
            </w:r>
          </w:p>
        </w:tc>
        <w:tc>
          <w:tcPr>
            <w:tcW w:w="4876" w:type="dxa"/>
            <w:hideMark/>
          </w:tcPr>
          <w:p w14:paraId="06DFAE71" w14:textId="77777777" w:rsidR="003C00F0" w:rsidRPr="00485FD5" w:rsidRDefault="003C00F0" w:rsidP="0044196D">
            <w:pPr>
              <w:pStyle w:val="Normal6"/>
              <w:rPr>
                <w:szCs w:val="24"/>
              </w:rPr>
            </w:pPr>
            <w:r w:rsidRPr="00485FD5">
              <w:t>(a)</w:t>
            </w:r>
            <w:r w:rsidRPr="00485FD5">
              <w:tab/>
              <w:t xml:space="preserve">napusti mjesto boravišta koje je odredilo nadležno tijelo i pritom ga o tome ne obavijesti ili, ako se traži, bez odobrenja ili </w:t>
            </w:r>
            <w:r w:rsidRPr="00485FD5">
              <w:rPr>
                <w:b/>
                <w:i/>
              </w:rPr>
              <w:t>bez obrazloženja</w:t>
            </w:r>
            <w:r w:rsidRPr="00485FD5">
              <w:t>; ili</w:t>
            </w:r>
          </w:p>
        </w:tc>
      </w:tr>
    </w:tbl>
    <w:p w14:paraId="3562AC1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570A61B" w14:textId="77777777" w:rsidR="003C00F0" w:rsidRPr="00485FD5" w:rsidRDefault="003C00F0" w:rsidP="003C00F0">
      <w:r w:rsidRPr="00485FD5">
        <w:rPr>
          <w:rStyle w:val="HideTWBExt"/>
          <w:noProof w:val="0"/>
        </w:rPr>
        <w:t>&lt;/AmendB&gt;</w:t>
      </w:r>
    </w:p>
    <w:p w14:paraId="31F0106F"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424</w:t>
      </w:r>
      <w:r w:rsidRPr="00485FD5">
        <w:rPr>
          <w:rStyle w:val="HideTWBExt"/>
          <w:b w:val="0"/>
          <w:noProof w:val="0"/>
        </w:rPr>
        <w:t>&lt;/NumAmB&gt;</w:t>
      </w:r>
    </w:p>
    <w:p w14:paraId="61B33FE0"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34A64E24" w14:textId="77777777" w:rsidR="003C00F0" w:rsidRPr="00485FD5" w:rsidRDefault="003C00F0" w:rsidP="003C00F0">
      <w:r w:rsidRPr="00485FD5">
        <w:rPr>
          <w:rStyle w:val="HideTWBExt"/>
          <w:noProof w:val="0"/>
        </w:rPr>
        <w:t>&lt;/RepeatBlock-By&gt;</w:t>
      </w:r>
    </w:p>
    <w:p w14:paraId="6B1085C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3E9272A"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951734F" w14:textId="77777777" w:rsidTr="0044196D">
        <w:trPr>
          <w:jc w:val="center"/>
        </w:trPr>
        <w:tc>
          <w:tcPr>
            <w:tcW w:w="9752" w:type="dxa"/>
            <w:gridSpan w:val="2"/>
          </w:tcPr>
          <w:p w14:paraId="52906A79" w14:textId="77777777" w:rsidR="003C00F0" w:rsidRPr="00485FD5" w:rsidRDefault="003C00F0" w:rsidP="0044196D">
            <w:pPr>
              <w:keepNext/>
            </w:pPr>
          </w:p>
        </w:tc>
      </w:tr>
      <w:tr w:rsidR="003C00F0" w:rsidRPr="00485FD5" w14:paraId="20743433" w14:textId="77777777" w:rsidTr="0044196D">
        <w:trPr>
          <w:jc w:val="center"/>
        </w:trPr>
        <w:tc>
          <w:tcPr>
            <w:tcW w:w="4876" w:type="dxa"/>
            <w:hideMark/>
          </w:tcPr>
          <w:p w14:paraId="14C15EE4" w14:textId="77777777" w:rsidR="003C00F0" w:rsidRPr="00485FD5" w:rsidRDefault="003C00F0" w:rsidP="0044196D">
            <w:pPr>
              <w:pStyle w:val="ColumnHeading"/>
              <w:keepNext/>
            </w:pPr>
            <w:r w:rsidRPr="00485FD5">
              <w:t>Tekst koji je predložila Komisija</w:t>
            </w:r>
          </w:p>
        </w:tc>
        <w:tc>
          <w:tcPr>
            <w:tcW w:w="4876" w:type="dxa"/>
            <w:hideMark/>
          </w:tcPr>
          <w:p w14:paraId="5962055A" w14:textId="77777777" w:rsidR="003C00F0" w:rsidRPr="00485FD5" w:rsidRDefault="003C00F0" w:rsidP="0044196D">
            <w:pPr>
              <w:pStyle w:val="ColumnHeading"/>
              <w:keepNext/>
            </w:pPr>
            <w:r w:rsidRPr="00485FD5">
              <w:t>Izmjena</w:t>
            </w:r>
          </w:p>
        </w:tc>
      </w:tr>
      <w:tr w:rsidR="003C00F0" w:rsidRPr="00485FD5" w14:paraId="66A0FB8B" w14:textId="77777777" w:rsidTr="0044196D">
        <w:trPr>
          <w:jc w:val="center"/>
        </w:trPr>
        <w:tc>
          <w:tcPr>
            <w:tcW w:w="4876" w:type="dxa"/>
            <w:hideMark/>
          </w:tcPr>
          <w:p w14:paraId="25034E96" w14:textId="77777777" w:rsidR="003C00F0" w:rsidRPr="00485FD5" w:rsidRDefault="003C00F0" w:rsidP="0044196D">
            <w:pPr>
              <w:pStyle w:val="Normal6"/>
            </w:pPr>
            <w:r w:rsidRPr="00485FD5">
              <w:rPr>
                <w:b/>
                <w:i/>
              </w:rPr>
              <w:t>(e)</w:t>
            </w:r>
            <w:r w:rsidRPr="00485FD5">
              <w:tab/>
            </w:r>
            <w:r w:rsidRPr="00485FD5">
              <w:rPr>
                <w:b/>
                <w:i/>
              </w:rPr>
              <w:t>ozbiljno prekrši pravila centra za smještaj ili se opasno nasilno ponaša; ili</w:t>
            </w:r>
          </w:p>
        </w:tc>
        <w:tc>
          <w:tcPr>
            <w:tcW w:w="4876" w:type="dxa"/>
            <w:hideMark/>
          </w:tcPr>
          <w:p w14:paraId="0AEAA3F7" w14:textId="77777777" w:rsidR="003C00F0" w:rsidRPr="00485FD5" w:rsidRDefault="003C00F0" w:rsidP="0044196D">
            <w:pPr>
              <w:pStyle w:val="Normal6"/>
              <w:rPr>
                <w:szCs w:val="24"/>
              </w:rPr>
            </w:pPr>
            <w:r w:rsidRPr="00485FD5">
              <w:rPr>
                <w:b/>
                <w:i/>
              </w:rPr>
              <w:t>Briše se.</w:t>
            </w:r>
          </w:p>
        </w:tc>
      </w:tr>
    </w:tbl>
    <w:p w14:paraId="48DEE1E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98D5607" w14:textId="77777777" w:rsidR="003C00F0" w:rsidRPr="00485FD5" w:rsidRDefault="003C00F0" w:rsidP="003C00F0">
      <w:r w:rsidRPr="00485FD5">
        <w:rPr>
          <w:rStyle w:val="HideTWBExt"/>
          <w:noProof w:val="0"/>
        </w:rPr>
        <w:t>&lt;/AmendB&gt;</w:t>
      </w:r>
    </w:p>
    <w:p w14:paraId="1C8F535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425</w:t>
      </w:r>
      <w:r w:rsidRPr="00485FD5">
        <w:rPr>
          <w:rStyle w:val="HideTWBExt"/>
          <w:b w:val="0"/>
          <w:noProof w:val="0"/>
        </w:rPr>
        <w:t>&lt;/NumAmB&gt;</w:t>
      </w:r>
    </w:p>
    <w:p w14:paraId="417C15F4"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50630F13"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3463927" w14:textId="77777777" w:rsidR="003C00F0" w:rsidRPr="00485FD5" w:rsidRDefault="003C00F0" w:rsidP="003C00F0">
      <w:r w:rsidRPr="00485FD5">
        <w:rPr>
          <w:rStyle w:val="HideTWBExt"/>
          <w:noProof w:val="0"/>
        </w:rPr>
        <w:t>&lt;/RepeatBlock-By&gt;</w:t>
      </w:r>
    </w:p>
    <w:p w14:paraId="380B3A3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1C496BD"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4B4EDAF" w14:textId="77777777" w:rsidTr="0044196D">
        <w:trPr>
          <w:jc w:val="center"/>
        </w:trPr>
        <w:tc>
          <w:tcPr>
            <w:tcW w:w="9752" w:type="dxa"/>
            <w:gridSpan w:val="2"/>
          </w:tcPr>
          <w:p w14:paraId="0DD7A3D5" w14:textId="77777777" w:rsidR="003C00F0" w:rsidRPr="00485FD5" w:rsidRDefault="003C00F0" w:rsidP="0044196D">
            <w:pPr>
              <w:keepNext/>
            </w:pPr>
          </w:p>
        </w:tc>
      </w:tr>
      <w:tr w:rsidR="003C00F0" w:rsidRPr="00485FD5" w14:paraId="7515215B" w14:textId="77777777" w:rsidTr="0044196D">
        <w:trPr>
          <w:jc w:val="center"/>
        </w:trPr>
        <w:tc>
          <w:tcPr>
            <w:tcW w:w="4876" w:type="dxa"/>
            <w:hideMark/>
          </w:tcPr>
          <w:p w14:paraId="4C0F1B1B" w14:textId="77777777" w:rsidR="003C00F0" w:rsidRPr="00485FD5" w:rsidRDefault="003C00F0" w:rsidP="0044196D">
            <w:pPr>
              <w:pStyle w:val="ColumnHeading"/>
              <w:keepNext/>
            </w:pPr>
            <w:r w:rsidRPr="00485FD5">
              <w:t>Tekst koji je predložila Komisija</w:t>
            </w:r>
          </w:p>
        </w:tc>
        <w:tc>
          <w:tcPr>
            <w:tcW w:w="4876" w:type="dxa"/>
            <w:hideMark/>
          </w:tcPr>
          <w:p w14:paraId="7A8FAE0D" w14:textId="77777777" w:rsidR="003C00F0" w:rsidRPr="00485FD5" w:rsidRDefault="003C00F0" w:rsidP="0044196D">
            <w:pPr>
              <w:pStyle w:val="ColumnHeading"/>
              <w:keepNext/>
            </w:pPr>
            <w:r w:rsidRPr="00485FD5">
              <w:t>Izmjena</w:t>
            </w:r>
          </w:p>
        </w:tc>
      </w:tr>
      <w:tr w:rsidR="003C00F0" w:rsidRPr="00485FD5" w14:paraId="0E5B3F68" w14:textId="77777777" w:rsidTr="0044196D">
        <w:trPr>
          <w:jc w:val="center"/>
        </w:trPr>
        <w:tc>
          <w:tcPr>
            <w:tcW w:w="4876" w:type="dxa"/>
            <w:hideMark/>
          </w:tcPr>
          <w:p w14:paraId="46AD8AFB" w14:textId="77777777" w:rsidR="003C00F0" w:rsidRPr="00485FD5" w:rsidRDefault="003C00F0" w:rsidP="0044196D">
            <w:pPr>
              <w:pStyle w:val="Normal6"/>
            </w:pPr>
            <w:r w:rsidRPr="00485FD5">
              <w:t>(e)</w:t>
            </w:r>
            <w:r w:rsidRPr="00485FD5">
              <w:tab/>
            </w:r>
            <w:r w:rsidRPr="00485FD5">
              <w:rPr>
                <w:b/>
                <w:i/>
              </w:rPr>
              <w:t>ozbiljno</w:t>
            </w:r>
            <w:r w:rsidRPr="00485FD5">
              <w:t xml:space="preserve"> prekrši pravila centra za smještaj ili se opasno nasilno ponaša; ili</w:t>
            </w:r>
          </w:p>
        </w:tc>
        <w:tc>
          <w:tcPr>
            <w:tcW w:w="4876" w:type="dxa"/>
            <w:hideMark/>
          </w:tcPr>
          <w:p w14:paraId="0AB9A0D2" w14:textId="77777777" w:rsidR="003C00F0" w:rsidRPr="00485FD5" w:rsidRDefault="003C00F0" w:rsidP="0044196D">
            <w:pPr>
              <w:pStyle w:val="Normal6"/>
              <w:rPr>
                <w:szCs w:val="24"/>
              </w:rPr>
            </w:pPr>
            <w:r w:rsidRPr="00485FD5">
              <w:t>(e)</w:t>
            </w:r>
            <w:r w:rsidRPr="00485FD5">
              <w:tab/>
            </w:r>
            <w:r w:rsidRPr="00485FD5">
              <w:rPr>
                <w:b/>
                <w:i/>
              </w:rPr>
              <w:t>opetovano, namjerno i ozbiljno</w:t>
            </w:r>
            <w:r w:rsidRPr="00485FD5">
              <w:t xml:space="preserve"> prekrši pravila centra za smještaj ili se opasno nasilno ponaša; ili</w:t>
            </w:r>
          </w:p>
        </w:tc>
      </w:tr>
    </w:tbl>
    <w:p w14:paraId="5D9C253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A4C7DCE" w14:textId="77777777" w:rsidR="003C00F0" w:rsidRPr="00485FD5" w:rsidRDefault="003C00F0" w:rsidP="003C00F0">
      <w:r w:rsidRPr="00485FD5">
        <w:rPr>
          <w:rStyle w:val="HideTWBExt"/>
          <w:noProof w:val="0"/>
        </w:rPr>
        <w:t>&lt;/AmendB&gt;</w:t>
      </w:r>
    </w:p>
    <w:p w14:paraId="7645DB0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426</w:t>
      </w:r>
      <w:r w:rsidRPr="00485FD5">
        <w:rPr>
          <w:rStyle w:val="HideTWBExt"/>
          <w:b w:val="0"/>
          <w:noProof w:val="0"/>
        </w:rPr>
        <w:t>&lt;/NumAmB&gt;</w:t>
      </w:r>
    </w:p>
    <w:p w14:paraId="70F085CA"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649861A" w14:textId="77777777" w:rsidR="003C00F0" w:rsidRPr="00485FD5" w:rsidRDefault="003C00F0" w:rsidP="003C00F0">
      <w:r w:rsidRPr="00485FD5">
        <w:rPr>
          <w:rStyle w:val="HideTWBExt"/>
          <w:noProof w:val="0"/>
        </w:rPr>
        <w:t>&lt;/RepeatBlock-By&gt;</w:t>
      </w:r>
    </w:p>
    <w:p w14:paraId="5DAA66B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326692"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e</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CD1D442" w14:textId="77777777" w:rsidTr="0044196D">
        <w:trPr>
          <w:jc w:val="center"/>
        </w:trPr>
        <w:tc>
          <w:tcPr>
            <w:tcW w:w="9752" w:type="dxa"/>
            <w:gridSpan w:val="2"/>
          </w:tcPr>
          <w:p w14:paraId="4195D9D0" w14:textId="77777777" w:rsidR="003C00F0" w:rsidRPr="00485FD5" w:rsidRDefault="003C00F0" w:rsidP="0044196D">
            <w:pPr>
              <w:keepNext/>
            </w:pPr>
          </w:p>
        </w:tc>
      </w:tr>
      <w:tr w:rsidR="003C00F0" w:rsidRPr="00485FD5" w14:paraId="715A46FB" w14:textId="77777777" w:rsidTr="0044196D">
        <w:trPr>
          <w:jc w:val="center"/>
        </w:trPr>
        <w:tc>
          <w:tcPr>
            <w:tcW w:w="4876" w:type="dxa"/>
            <w:hideMark/>
          </w:tcPr>
          <w:p w14:paraId="08C8BDB3" w14:textId="77777777" w:rsidR="003C00F0" w:rsidRPr="00485FD5" w:rsidRDefault="003C00F0" w:rsidP="0044196D">
            <w:pPr>
              <w:pStyle w:val="ColumnHeading"/>
              <w:keepNext/>
            </w:pPr>
            <w:r w:rsidRPr="00485FD5">
              <w:t>Tekst koji je predložila Komisija</w:t>
            </w:r>
          </w:p>
        </w:tc>
        <w:tc>
          <w:tcPr>
            <w:tcW w:w="4876" w:type="dxa"/>
            <w:hideMark/>
          </w:tcPr>
          <w:p w14:paraId="182227B7" w14:textId="77777777" w:rsidR="003C00F0" w:rsidRPr="00485FD5" w:rsidRDefault="003C00F0" w:rsidP="0044196D">
            <w:pPr>
              <w:pStyle w:val="ColumnHeading"/>
              <w:keepNext/>
            </w:pPr>
            <w:r w:rsidRPr="00485FD5">
              <w:t>Izmjena</w:t>
            </w:r>
          </w:p>
        </w:tc>
      </w:tr>
      <w:tr w:rsidR="003C00F0" w:rsidRPr="00485FD5" w14:paraId="2CA55F83" w14:textId="77777777" w:rsidTr="0044196D">
        <w:trPr>
          <w:jc w:val="center"/>
        </w:trPr>
        <w:tc>
          <w:tcPr>
            <w:tcW w:w="4876" w:type="dxa"/>
            <w:hideMark/>
          </w:tcPr>
          <w:p w14:paraId="2F621188" w14:textId="77777777" w:rsidR="003C00F0" w:rsidRPr="00485FD5" w:rsidRDefault="003C00F0" w:rsidP="0044196D">
            <w:pPr>
              <w:pStyle w:val="Normal6"/>
            </w:pPr>
            <w:r w:rsidRPr="00485FD5">
              <w:t>(e)</w:t>
            </w:r>
            <w:r w:rsidRPr="00485FD5">
              <w:tab/>
            </w:r>
            <w:r w:rsidRPr="00485FD5">
              <w:rPr>
                <w:b/>
                <w:i/>
              </w:rPr>
              <w:t>ozbiljno prekrši</w:t>
            </w:r>
            <w:r w:rsidRPr="00485FD5">
              <w:t xml:space="preserve"> pravila centra za smještaj ili se</w:t>
            </w:r>
            <w:r w:rsidRPr="00485FD5">
              <w:rPr>
                <w:b/>
                <w:i/>
              </w:rPr>
              <w:t xml:space="preserve"> opasno</w:t>
            </w:r>
            <w:r w:rsidRPr="00485FD5">
              <w:t xml:space="preserve"> nasilno ponaša; ili</w:t>
            </w:r>
          </w:p>
        </w:tc>
        <w:tc>
          <w:tcPr>
            <w:tcW w:w="4876" w:type="dxa"/>
            <w:hideMark/>
          </w:tcPr>
          <w:p w14:paraId="60475C1B" w14:textId="77777777" w:rsidR="003C00F0" w:rsidRPr="00485FD5" w:rsidRDefault="003C00F0" w:rsidP="0044196D">
            <w:pPr>
              <w:pStyle w:val="Normal6"/>
              <w:rPr>
                <w:szCs w:val="24"/>
              </w:rPr>
            </w:pPr>
            <w:r w:rsidRPr="00485FD5">
              <w:t>(e)</w:t>
            </w:r>
            <w:r w:rsidRPr="00485FD5">
              <w:tab/>
            </w:r>
            <w:r w:rsidRPr="00485FD5">
              <w:rPr>
                <w:b/>
                <w:i/>
              </w:rPr>
              <w:t>prekrši</w:t>
            </w:r>
            <w:r w:rsidRPr="00485FD5">
              <w:t xml:space="preserve"> pravila centra za smještaj ili se nasilno ponaša; ili</w:t>
            </w:r>
          </w:p>
        </w:tc>
      </w:tr>
    </w:tbl>
    <w:p w14:paraId="5F4DE70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AA5BBFB" w14:textId="77777777" w:rsidR="003C00F0" w:rsidRPr="00485FD5" w:rsidRDefault="003C00F0" w:rsidP="003C00F0">
      <w:r w:rsidRPr="00485FD5">
        <w:rPr>
          <w:rStyle w:val="HideTWBExt"/>
          <w:noProof w:val="0"/>
        </w:rPr>
        <w:t>&lt;/AmendB&gt;</w:t>
      </w:r>
    </w:p>
    <w:p w14:paraId="310B817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427</w:t>
      </w:r>
      <w:r w:rsidRPr="00485FD5">
        <w:rPr>
          <w:rStyle w:val="HideTWBExt"/>
          <w:b w:val="0"/>
          <w:noProof w:val="0"/>
        </w:rPr>
        <w:t>&lt;/NumAmB&gt;</w:t>
      </w:r>
    </w:p>
    <w:p w14:paraId="217383B6" w14:textId="77777777" w:rsidR="003C00F0" w:rsidRPr="00485FD5" w:rsidRDefault="003C00F0" w:rsidP="003C00F0">
      <w:pPr>
        <w:pStyle w:val="NormalBold"/>
      </w:pPr>
      <w:r w:rsidRPr="00485FD5">
        <w:rPr>
          <w:rStyle w:val="HideTWBExt"/>
          <w:b w:val="0"/>
          <w:noProof w:val="0"/>
        </w:rPr>
        <w:t>&lt;RepeatBlock-By&gt;&lt;Members&gt;</w:t>
      </w:r>
      <w:r w:rsidRPr="00485FD5">
        <w:t xml:space="preserve">Laura Ferrara, Ignazio Corrao, Fabio Massimo </w:t>
      </w:r>
      <w:r w:rsidRPr="00485FD5">
        <w:lastRenderedPageBreak/>
        <w:t>Castaldo</w:t>
      </w:r>
      <w:r w:rsidRPr="00485FD5">
        <w:rPr>
          <w:rStyle w:val="HideTWBExt"/>
          <w:b w:val="0"/>
          <w:noProof w:val="0"/>
        </w:rPr>
        <w:t>&lt;/Members&gt;</w:t>
      </w:r>
    </w:p>
    <w:p w14:paraId="679094C9" w14:textId="77777777" w:rsidR="003C00F0" w:rsidRPr="00485FD5" w:rsidRDefault="003C00F0" w:rsidP="003C00F0">
      <w:r w:rsidRPr="00485FD5">
        <w:rPr>
          <w:rStyle w:val="HideTWBExt"/>
          <w:noProof w:val="0"/>
        </w:rPr>
        <w:t>&lt;/RepeatBlock-By&gt;</w:t>
      </w:r>
    </w:p>
    <w:p w14:paraId="30A8E1A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9E57618"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f</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9B69F74" w14:textId="77777777" w:rsidTr="0044196D">
        <w:trPr>
          <w:jc w:val="center"/>
        </w:trPr>
        <w:tc>
          <w:tcPr>
            <w:tcW w:w="9752" w:type="dxa"/>
            <w:gridSpan w:val="2"/>
          </w:tcPr>
          <w:p w14:paraId="52F059EC" w14:textId="77777777" w:rsidR="003C00F0" w:rsidRPr="00485FD5" w:rsidRDefault="003C00F0" w:rsidP="0044196D">
            <w:pPr>
              <w:keepNext/>
            </w:pPr>
          </w:p>
        </w:tc>
      </w:tr>
      <w:tr w:rsidR="003C00F0" w:rsidRPr="00485FD5" w14:paraId="04D8C593" w14:textId="77777777" w:rsidTr="0044196D">
        <w:trPr>
          <w:jc w:val="center"/>
        </w:trPr>
        <w:tc>
          <w:tcPr>
            <w:tcW w:w="4876" w:type="dxa"/>
            <w:hideMark/>
          </w:tcPr>
          <w:p w14:paraId="1E10147D" w14:textId="77777777" w:rsidR="003C00F0" w:rsidRPr="00485FD5" w:rsidRDefault="003C00F0" w:rsidP="0044196D">
            <w:pPr>
              <w:pStyle w:val="ColumnHeading"/>
              <w:keepNext/>
            </w:pPr>
            <w:r w:rsidRPr="00485FD5">
              <w:t>Tekst koji je predložila Komisija</w:t>
            </w:r>
          </w:p>
        </w:tc>
        <w:tc>
          <w:tcPr>
            <w:tcW w:w="4876" w:type="dxa"/>
            <w:hideMark/>
          </w:tcPr>
          <w:p w14:paraId="69EEAFBD" w14:textId="77777777" w:rsidR="003C00F0" w:rsidRPr="00485FD5" w:rsidRDefault="003C00F0" w:rsidP="0044196D">
            <w:pPr>
              <w:pStyle w:val="ColumnHeading"/>
              <w:keepNext/>
            </w:pPr>
            <w:r w:rsidRPr="00485FD5">
              <w:t>Izmjena</w:t>
            </w:r>
          </w:p>
        </w:tc>
      </w:tr>
      <w:tr w:rsidR="003C00F0" w:rsidRPr="00485FD5" w14:paraId="25AA5987" w14:textId="77777777" w:rsidTr="0044196D">
        <w:trPr>
          <w:jc w:val="center"/>
        </w:trPr>
        <w:tc>
          <w:tcPr>
            <w:tcW w:w="4876" w:type="dxa"/>
            <w:hideMark/>
          </w:tcPr>
          <w:p w14:paraId="0B2038B3" w14:textId="77777777" w:rsidR="003C00F0" w:rsidRPr="00485FD5" w:rsidRDefault="003C00F0" w:rsidP="0044196D">
            <w:pPr>
              <w:pStyle w:val="Normal6"/>
              <w:rPr>
                <w:b/>
                <w:i/>
              </w:rPr>
            </w:pPr>
            <w:r w:rsidRPr="00485FD5">
              <w:rPr>
                <w:b/>
                <w:i/>
              </w:rPr>
              <w:t>f)</w:t>
            </w:r>
            <w:r w:rsidRPr="00485FD5">
              <w:rPr>
                <w:b/>
                <w:i/>
              </w:rPr>
              <w:tab/>
              <w:t>ne sudjeluje u obveznim integracijskim mjerama; ili</w:t>
            </w:r>
          </w:p>
        </w:tc>
        <w:tc>
          <w:tcPr>
            <w:tcW w:w="4876" w:type="dxa"/>
            <w:hideMark/>
          </w:tcPr>
          <w:p w14:paraId="6E2BE984" w14:textId="77777777" w:rsidR="003C00F0" w:rsidRPr="00485FD5" w:rsidRDefault="003C00F0" w:rsidP="0044196D">
            <w:pPr>
              <w:pStyle w:val="Normal6"/>
              <w:rPr>
                <w:b/>
                <w:i/>
                <w:szCs w:val="24"/>
              </w:rPr>
            </w:pPr>
            <w:r w:rsidRPr="00485FD5">
              <w:rPr>
                <w:b/>
                <w:i/>
              </w:rPr>
              <w:t>Briše se.</w:t>
            </w:r>
          </w:p>
        </w:tc>
      </w:tr>
    </w:tbl>
    <w:p w14:paraId="13394B2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180549CD" w14:textId="77777777" w:rsidR="003C00F0" w:rsidRPr="00485FD5" w:rsidRDefault="003C00F0" w:rsidP="003C00F0">
      <w:r w:rsidRPr="00485FD5">
        <w:rPr>
          <w:rStyle w:val="HideTWBExt"/>
          <w:noProof w:val="0"/>
        </w:rPr>
        <w:t>&lt;/AmendB&gt;</w:t>
      </w:r>
    </w:p>
    <w:p w14:paraId="52A8100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428</w:t>
      </w:r>
      <w:r w:rsidRPr="00485FD5">
        <w:rPr>
          <w:rStyle w:val="HideTWBExt"/>
          <w:b w:val="0"/>
          <w:noProof w:val="0"/>
        </w:rPr>
        <w:t>&lt;/NumAmB&gt;</w:t>
      </w:r>
    </w:p>
    <w:p w14:paraId="147D0038"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A7E25FC"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483EC84" w14:textId="77777777" w:rsidR="003C00F0" w:rsidRPr="00485FD5" w:rsidRDefault="003C00F0" w:rsidP="003C00F0">
      <w:r w:rsidRPr="00485FD5">
        <w:rPr>
          <w:rStyle w:val="HideTWBExt"/>
          <w:noProof w:val="0"/>
        </w:rPr>
        <w:t>&lt;/RepeatBlock-By&gt;</w:t>
      </w:r>
    </w:p>
    <w:p w14:paraId="0415781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6ACF92D"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f</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05E7384" w14:textId="77777777" w:rsidTr="0044196D">
        <w:trPr>
          <w:jc w:val="center"/>
        </w:trPr>
        <w:tc>
          <w:tcPr>
            <w:tcW w:w="9752" w:type="dxa"/>
            <w:gridSpan w:val="2"/>
          </w:tcPr>
          <w:p w14:paraId="74DFFF9F" w14:textId="77777777" w:rsidR="003C00F0" w:rsidRPr="00485FD5" w:rsidRDefault="003C00F0" w:rsidP="0044196D">
            <w:pPr>
              <w:keepNext/>
            </w:pPr>
          </w:p>
        </w:tc>
      </w:tr>
      <w:tr w:rsidR="003C00F0" w:rsidRPr="00485FD5" w14:paraId="2D1B86FD" w14:textId="77777777" w:rsidTr="0044196D">
        <w:trPr>
          <w:jc w:val="center"/>
        </w:trPr>
        <w:tc>
          <w:tcPr>
            <w:tcW w:w="4876" w:type="dxa"/>
            <w:hideMark/>
          </w:tcPr>
          <w:p w14:paraId="5282796D" w14:textId="77777777" w:rsidR="003C00F0" w:rsidRPr="00485FD5" w:rsidRDefault="003C00F0" w:rsidP="0044196D">
            <w:pPr>
              <w:pStyle w:val="ColumnHeading"/>
              <w:keepNext/>
            </w:pPr>
            <w:r w:rsidRPr="00485FD5">
              <w:t>Tekst koji je predložila Komisija</w:t>
            </w:r>
          </w:p>
        </w:tc>
        <w:tc>
          <w:tcPr>
            <w:tcW w:w="4876" w:type="dxa"/>
            <w:hideMark/>
          </w:tcPr>
          <w:p w14:paraId="727928B4" w14:textId="77777777" w:rsidR="003C00F0" w:rsidRPr="00485FD5" w:rsidRDefault="003C00F0" w:rsidP="0044196D">
            <w:pPr>
              <w:pStyle w:val="ColumnHeading"/>
              <w:keepNext/>
            </w:pPr>
            <w:r w:rsidRPr="00485FD5">
              <w:t>Izmjena</w:t>
            </w:r>
          </w:p>
        </w:tc>
      </w:tr>
      <w:tr w:rsidR="003C00F0" w:rsidRPr="00485FD5" w14:paraId="00FA7C10" w14:textId="77777777" w:rsidTr="0044196D">
        <w:trPr>
          <w:jc w:val="center"/>
        </w:trPr>
        <w:tc>
          <w:tcPr>
            <w:tcW w:w="4876" w:type="dxa"/>
            <w:hideMark/>
          </w:tcPr>
          <w:p w14:paraId="14166CA8" w14:textId="77777777" w:rsidR="003C00F0" w:rsidRPr="00485FD5" w:rsidRDefault="003C00F0" w:rsidP="0044196D">
            <w:pPr>
              <w:pStyle w:val="Normal6"/>
            </w:pPr>
            <w:r w:rsidRPr="00485FD5">
              <w:rPr>
                <w:b/>
                <w:i/>
              </w:rPr>
              <w:t>(f)</w:t>
            </w:r>
            <w:r w:rsidRPr="00485FD5">
              <w:tab/>
            </w:r>
            <w:r w:rsidRPr="00485FD5">
              <w:rPr>
                <w:b/>
                <w:i/>
              </w:rPr>
              <w:t>ne sudjeluje u obveznim integracijskim mjerama; ili</w:t>
            </w:r>
          </w:p>
        </w:tc>
        <w:tc>
          <w:tcPr>
            <w:tcW w:w="4876" w:type="dxa"/>
            <w:hideMark/>
          </w:tcPr>
          <w:p w14:paraId="3B532D37" w14:textId="77777777" w:rsidR="003C00F0" w:rsidRPr="00485FD5" w:rsidRDefault="003C00F0" w:rsidP="0044196D">
            <w:pPr>
              <w:pStyle w:val="Normal6"/>
              <w:rPr>
                <w:szCs w:val="24"/>
              </w:rPr>
            </w:pPr>
            <w:r w:rsidRPr="00485FD5">
              <w:rPr>
                <w:b/>
                <w:i/>
              </w:rPr>
              <w:t>Briše se.</w:t>
            </w:r>
          </w:p>
        </w:tc>
      </w:tr>
    </w:tbl>
    <w:p w14:paraId="2476269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3B2375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702899E" w14:textId="77777777" w:rsidR="003C00F0" w:rsidRPr="00485FD5" w:rsidRDefault="003C00F0" w:rsidP="003C00F0">
      <w:pPr>
        <w:pStyle w:val="Normal12Italic"/>
        <w:rPr>
          <w:noProof w:val="0"/>
        </w:rPr>
      </w:pPr>
      <w:r w:rsidRPr="00485FD5">
        <w:rPr>
          <w:noProof w:val="0"/>
        </w:rPr>
        <w:t>Davanje ovlasti državama članicama da sankcioniraju tražitelje azila koji ne sudjeluju u obveznim integracijskim mjerama predstavlja rizik od proizvoljnog ograničavanja njihovih životnih uvjeta.</w:t>
      </w:r>
    </w:p>
    <w:p w14:paraId="4766559A" w14:textId="77777777" w:rsidR="003C00F0" w:rsidRPr="00485FD5" w:rsidRDefault="003C00F0" w:rsidP="003C00F0">
      <w:r w:rsidRPr="00485FD5">
        <w:rPr>
          <w:rStyle w:val="HideTWBExt"/>
          <w:noProof w:val="0"/>
        </w:rPr>
        <w:t>&lt;/AmendB&gt;</w:t>
      </w:r>
    </w:p>
    <w:p w14:paraId="6A7509F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429</w:t>
      </w:r>
      <w:r w:rsidRPr="00485FD5">
        <w:rPr>
          <w:rStyle w:val="HideTWBExt"/>
          <w:b w:val="0"/>
          <w:noProof w:val="0"/>
        </w:rPr>
        <w:t>&lt;/NumAmB&gt;</w:t>
      </w:r>
    </w:p>
    <w:p w14:paraId="270CDB45"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3344ADEC" w14:textId="77777777" w:rsidR="003C00F0" w:rsidRPr="00485FD5" w:rsidRDefault="003C00F0" w:rsidP="003C00F0">
      <w:r w:rsidRPr="00485FD5">
        <w:rPr>
          <w:rStyle w:val="HideTWBExt"/>
          <w:noProof w:val="0"/>
        </w:rPr>
        <w:t>&lt;/RepeatBlock-By&gt;</w:t>
      </w:r>
    </w:p>
    <w:p w14:paraId="6CD117F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C923C46"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f</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EE44A6B" w14:textId="77777777" w:rsidTr="0044196D">
        <w:trPr>
          <w:jc w:val="center"/>
        </w:trPr>
        <w:tc>
          <w:tcPr>
            <w:tcW w:w="9752" w:type="dxa"/>
            <w:gridSpan w:val="2"/>
          </w:tcPr>
          <w:p w14:paraId="011F0A8C" w14:textId="77777777" w:rsidR="003C00F0" w:rsidRPr="00485FD5" w:rsidRDefault="003C00F0" w:rsidP="0044196D">
            <w:pPr>
              <w:keepNext/>
            </w:pPr>
          </w:p>
        </w:tc>
      </w:tr>
      <w:tr w:rsidR="003C00F0" w:rsidRPr="00485FD5" w14:paraId="0B747960" w14:textId="77777777" w:rsidTr="0044196D">
        <w:trPr>
          <w:jc w:val="center"/>
        </w:trPr>
        <w:tc>
          <w:tcPr>
            <w:tcW w:w="4876" w:type="dxa"/>
            <w:hideMark/>
          </w:tcPr>
          <w:p w14:paraId="3707AF22" w14:textId="77777777" w:rsidR="003C00F0" w:rsidRPr="00485FD5" w:rsidRDefault="003C00F0" w:rsidP="0044196D">
            <w:pPr>
              <w:pStyle w:val="ColumnHeading"/>
              <w:keepNext/>
            </w:pPr>
            <w:r w:rsidRPr="00485FD5">
              <w:t>Tekst koji je predložila Komisija</w:t>
            </w:r>
          </w:p>
        </w:tc>
        <w:tc>
          <w:tcPr>
            <w:tcW w:w="4876" w:type="dxa"/>
            <w:hideMark/>
          </w:tcPr>
          <w:p w14:paraId="3CD67C89" w14:textId="77777777" w:rsidR="003C00F0" w:rsidRPr="00485FD5" w:rsidRDefault="003C00F0" w:rsidP="0044196D">
            <w:pPr>
              <w:pStyle w:val="ColumnHeading"/>
              <w:keepNext/>
            </w:pPr>
            <w:r w:rsidRPr="00485FD5">
              <w:t>Izmjena</w:t>
            </w:r>
          </w:p>
        </w:tc>
      </w:tr>
      <w:tr w:rsidR="003C00F0" w:rsidRPr="00485FD5" w14:paraId="32766F7C" w14:textId="77777777" w:rsidTr="0044196D">
        <w:trPr>
          <w:jc w:val="center"/>
        </w:trPr>
        <w:tc>
          <w:tcPr>
            <w:tcW w:w="4876" w:type="dxa"/>
            <w:hideMark/>
          </w:tcPr>
          <w:p w14:paraId="0E61170B" w14:textId="77777777" w:rsidR="003C00F0" w:rsidRPr="00485FD5" w:rsidRDefault="003C00F0" w:rsidP="0044196D">
            <w:pPr>
              <w:pStyle w:val="Normal6"/>
            </w:pPr>
            <w:r w:rsidRPr="00485FD5">
              <w:t>(f)</w:t>
            </w:r>
            <w:r w:rsidRPr="00485FD5">
              <w:tab/>
            </w:r>
            <w:r w:rsidRPr="00485FD5">
              <w:rPr>
                <w:b/>
                <w:i/>
              </w:rPr>
              <w:t>ne</w:t>
            </w:r>
            <w:r w:rsidRPr="00485FD5">
              <w:t xml:space="preserve"> sudjeluje u obveznim integracijskim mjerama; ili</w:t>
            </w:r>
          </w:p>
        </w:tc>
        <w:tc>
          <w:tcPr>
            <w:tcW w:w="4876" w:type="dxa"/>
            <w:hideMark/>
          </w:tcPr>
          <w:p w14:paraId="3DBDB931" w14:textId="77777777" w:rsidR="003C00F0" w:rsidRPr="00485FD5" w:rsidRDefault="003C00F0" w:rsidP="0044196D">
            <w:pPr>
              <w:pStyle w:val="Normal6"/>
              <w:rPr>
                <w:szCs w:val="24"/>
              </w:rPr>
            </w:pPr>
            <w:r w:rsidRPr="00485FD5">
              <w:t>(f)</w:t>
            </w:r>
            <w:r w:rsidRPr="00485FD5">
              <w:tab/>
            </w:r>
            <w:r w:rsidRPr="00485FD5">
              <w:rPr>
                <w:b/>
                <w:i/>
              </w:rPr>
              <w:t>namjerno ne</w:t>
            </w:r>
            <w:r w:rsidRPr="00485FD5">
              <w:t xml:space="preserve"> sudjeluje u obveznim integracijskim mjerama; ili</w:t>
            </w:r>
          </w:p>
        </w:tc>
      </w:tr>
    </w:tbl>
    <w:p w14:paraId="049FA3F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B6306BC" w14:textId="77777777" w:rsidR="003C00F0" w:rsidRPr="00485FD5" w:rsidRDefault="003C00F0" w:rsidP="003C00F0">
      <w:r w:rsidRPr="00485FD5">
        <w:rPr>
          <w:rStyle w:val="HideTWBExt"/>
          <w:noProof w:val="0"/>
        </w:rPr>
        <w:lastRenderedPageBreak/>
        <w:t>&lt;/AmendB&gt;</w:t>
      </w:r>
    </w:p>
    <w:p w14:paraId="59FE2B0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430</w:t>
      </w:r>
      <w:r w:rsidRPr="00485FD5">
        <w:rPr>
          <w:rStyle w:val="HideTWBExt"/>
          <w:b w:val="0"/>
          <w:noProof w:val="0"/>
        </w:rPr>
        <w:t>&lt;/NumAmB&gt;</w:t>
      </w:r>
    </w:p>
    <w:p w14:paraId="06C4AAD2"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41D9EB84" w14:textId="77777777" w:rsidR="003C00F0" w:rsidRPr="00485FD5" w:rsidRDefault="003C00F0" w:rsidP="003C00F0">
      <w:r w:rsidRPr="00485FD5">
        <w:rPr>
          <w:rStyle w:val="HideTWBExt"/>
          <w:noProof w:val="0"/>
        </w:rPr>
        <w:t>&lt;/RepeatBlock-By&gt;</w:t>
      </w:r>
    </w:p>
    <w:p w14:paraId="602D0DC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B75870C"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g</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5900AA5" w14:textId="77777777" w:rsidTr="0044196D">
        <w:trPr>
          <w:jc w:val="center"/>
        </w:trPr>
        <w:tc>
          <w:tcPr>
            <w:tcW w:w="9752" w:type="dxa"/>
            <w:gridSpan w:val="2"/>
          </w:tcPr>
          <w:p w14:paraId="26CA9A59" w14:textId="77777777" w:rsidR="003C00F0" w:rsidRPr="00485FD5" w:rsidRDefault="003C00F0" w:rsidP="0044196D">
            <w:pPr>
              <w:keepNext/>
            </w:pPr>
          </w:p>
        </w:tc>
      </w:tr>
      <w:tr w:rsidR="003C00F0" w:rsidRPr="00485FD5" w14:paraId="7B59E6CA" w14:textId="77777777" w:rsidTr="0044196D">
        <w:trPr>
          <w:jc w:val="center"/>
        </w:trPr>
        <w:tc>
          <w:tcPr>
            <w:tcW w:w="4876" w:type="dxa"/>
            <w:hideMark/>
          </w:tcPr>
          <w:p w14:paraId="41F52C44" w14:textId="77777777" w:rsidR="003C00F0" w:rsidRPr="00485FD5" w:rsidRDefault="003C00F0" w:rsidP="0044196D">
            <w:pPr>
              <w:pStyle w:val="ColumnHeading"/>
              <w:keepNext/>
            </w:pPr>
            <w:r w:rsidRPr="00485FD5">
              <w:t>Tekst koji je predložila Komisija</w:t>
            </w:r>
          </w:p>
        </w:tc>
        <w:tc>
          <w:tcPr>
            <w:tcW w:w="4876" w:type="dxa"/>
            <w:hideMark/>
          </w:tcPr>
          <w:p w14:paraId="75AFFBC0" w14:textId="77777777" w:rsidR="003C00F0" w:rsidRPr="00485FD5" w:rsidRDefault="003C00F0" w:rsidP="0044196D">
            <w:pPr>
              <w:pStyle w:val="ColumnHeading"/>
              <w:keepNext/>
            </w:pPr>
            <w:r w:rsidRPr="00485FD5">
              <w:t>Izmjena</w:t>
            </w:r>
          </w:p>
        </w:tc>
      </w:tr>
      <w:tr w:rsidR="003C00F0" w:rsidRPr="00485FD5" w14:paraId="48A221B2" w14:textId="77777777" w:rsidTr="0044196D">
        <w:trPr>
          <w:jc w:val="center"/>
        </w:trPr>
        <w:tc>
          <w:tcPr>
            <w:tcW w:w="4876" w:type="dxa"/>
            <w:hideMark/>
          </w:tcPr>
          <w:p w14:paraId="42F7BEE8" w14:textId="77777777" w:rsidR="003C00F0" w:rsidRPr="00485FD5" w:rsidRDefault="003C00F0" w:rsidP="0044196D">
            <w:pPr>
              <w:pStyle w:val="Normal6"/>
              <w:rPr>
                <w:b/>
                <w:i/>
              </w:rPr>
            </w:pPr>
            <w:r w:rsidRPr="00485FD5">
              <w:rPr>
                <w:b/>
                <w:i/>
              </w:rPr>
              <w:t>g)</w:t>
            </w:r>
            <w:r w:rsidRPr="00485FD5">
              <w:rPr>
                <w:b/>
                <w:i/>
              </w:rPr>
              <w:tab/>
              <w:t>ne ispunjava obveze utvrđene u članku [4. stavku 1.] Uredbe (EU) br. XXX/XXX [Uredba iz Dublina] i putovao je u drugu državu članicu bez primjerenog opravdanja te je tamo podnio zahtjev; ili</w:t>
            </w:r>
          </w:p>
        </w:tc>
        <w:tc>
          <w:tcPr>
            <w:tcW w:w="4876" w:type="dxa"/>
            <w:hideMark/>
          </w:tcPr>
          <w:p w14:paraId="356396EF" w14:textId="77777777" w:rsidR="003C00F0" w:rsidRPr="00485FD5" w:rsidRDefault="003C00F0" w:rsidP="0044196D">
            <w:pPr>
              <w:pStyle w:val="Normal6"/>
              <w:rPr>
                <w:b/>
                <w:i/>
                <w:szCs w:val="24"/>
              </w:rPr>
            </w:pPr>
            <w:r w:rsidRPr="00485FD5">
              <w:rPr>
                <w:b/>
                <w:i/>
              </w:rPr>
              <w:t>Briše se.</w:t>
            </w:r>
          </w:p>
        </w:tc>
      </w:tr>
    </w:tbl>
    <w:p w14:paraId="0EF37F7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2E6D8485" w14:textId="77777777" w:rsidR="003C00F0" w:rsidRPr="00485FD5" w:rsidRDefault="003C00F0" w:rsidP="003C00F0">
      <w:r w:rsidRPr="00485FD5">
        <w:rPr>
          <w:rStyle w:val="HideTWBExt"/>
          <w:noProof w:val="0"/>
        </w:rPr>
        <w:t>&lt;/AmendB&gt;</w:t>
      </w:r>
    </w:p>
    <w:p w14:paraId="6033E48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431</w:t>
      </w:r>
      <w:r w:rsidRPr="00485FD5">
        <w:rPr>
          <w:rStyle w:val="HideTWBExt"/>
          <w:b w:val="0"/>
          <w:noProof w:val="0"/>
        </w:rPr>
        <w:t>&lt;/NumAmB&gt;</w:t>
      </w:r>
    </w:p>
    <w:p w14:paraId="41D257AC"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3D7A3268" w14:textId="77777777" w:rsidR="003C00F0" w:rsidRPr="00485FD5" w:rsidRDefault="003C00F0" w:rsidP="003C00F0">
      <w:r w:rsidRPr="00485FD5">
        <w:rPr>
          <w:rStyle w:val="HideTWBExt"/>
          <w:noProof w:val="0"/>
        </w:rPr>
        <w:t>&lt;/RepeatBlock-By&gt;</w:t>
      </w:r>
    </w:p>
    <w:p w14:paraId="13ECA03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7CB2F0D"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g</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61905A0" w14:textId="77777777" w:rsidTr="0044196D">
        <w:trPr>
          <w:jc w:val="center"/>
        </w:trPr>
        <w:tc>
          <w:tcPr>
            <w:tcW w:w="9752" w:type="dxa"/>
            <w:gridSpan w:val="2"/>
          </w:tcPr>
          <w:p w14:paraId="48D8F418" w14:textId="77777777" w:rsidR="003C00F0" w:rsidRPr="00485FD5" w:rsidRDefault="003C00F0" w:rsidP="0044196D">
            <w:pPr>
              <w:keepNext/>
            </w:pPr>
          </w:p>
        </w:tc>
      </w:tr>
      <w:tr w:rsidR="003C00F0" w:rsidRPr="00485FD5" w14:paraId="30C89692" w14:textId="77777777" w:rsidTr="0044196D">
        <w:trPr>
          <w:jc w:val="center"/>
        </w:trPr>
        <w:tc>
          <w:tcPr>
            <w:tcW w:w="4876" w:type="dxa"/>
            <w:hideMark/>
          </w:tcPr>
          <w:p w14:paraId="48F99AD9" w14:textId="77777777" w:rsidR="003C00F0" w:rsidRPr="00485FD5" w:rsidRDefault="003C00F0" w:rsidP="0044196D">
            <w:pPr>
              <w:pStyle w:val="ColumnHeading"/>
              <w:keepNext/>
            </w:pPr>
            <w:r w:rsidRPr="00485FD5">
              <w:t>Tekst koji je predložila Komisija</w:t>
            </w:r>
          </w:p>
        </w:tc>
        <w:tc>
          <w:tcPr>
            <w:tcW w:w="4876" w:type="dxa"/>
            <w:hideMark/>
          </w:tcPr>
          <w:p w14:paraId="2AB65ADD" w14:textId="77777777" w:rsidR="003C00F0" w:rsidRPr="00485FD5" w:rsidRDefault="003C00F0" w:rsidP="0044196D">
            <w:pPr>
              <w:pStyle w:val="ColumnHeading"/>
              <w:keepNext/>
            </w:pPr>
            <w:r w:rsidRPr="00485FD5">
              <w:t>Izmjena</w:t>
            </w:r>
          </w:p>
        </w:tc>
      </w:tr>
      <w:tr w:rsidR="003C00F0" w:rsidRPr="00485FD5" w14:paraId="6A93C94D" w14:textId="77777777" w:rsidTr="0044196D">
        <w:trPr>
          <w:jc w:val="center"/>
        </w:trPr>
        <w:tc>
          <w:tcPr>
            <w:tcW w:w="4876" w:type="dxa"/>
            <w:hideMark/>
          </w:tcPr>
          <w:p w14:paraId="1A45210E" w14:textId="77777777" w:rsidR="003C00F0" w:rsidRPr="00485FD5" w:rsidRDefault="003C00F0" w:rsidP="0044196D">
            <w:pPr>
              <w:pStyle w:val="Normal6"/>
            </w:pPr>
            <w:r w:rsidRPr="00485FD5">
              <w:rPr>
                <w:b/>
                <w:i/>
              </w:rPr>
              <w:t>(g)</w:t>
            </w:r>
            <w:r w:rsidRPr="00485FD5">
              <w:tab/>
            </w:r>
            <w:r w:rsidRPr="00485FD5">
              <w:rPr>
                <w:b/>
                <w:i/>
              </w:rPr>
              <w:t>ne ispunjava obveze utvrđene u članku [4. stavku 1.] Uredbe (EU) br. XXX/XXX [Uredba iz Dublina] i putovao je u drugu državu članicu bez primjerenog opravdanja te je tamo podnio zahtjev; ili</w:t>
            </w:r>
          </w:p>
        </w:tc>
        <w:tc>
          <w:tcPr>
            <w:tcW w:w="4876" w:type="dxa"/>
            <w:hideMark/>
          </w:tcPr>
          <w:p w14:paraId="6911CA89" w14:textId="77777777" w:rsidR="003C00F0" w:rsidRPr="00485FD5" w:rsidRDefault="003C00F0" w:rsidP="0044196D">
            <w:pPr>
              <w:pStyle w:val="Normal6"/>
              <w:rPr>
                <w:szCs w:val="24"/>
              </w:rPr>
            </w:pPr>
            <w:r w:rsidRPr="00485FD5">
              <w:rPr>
                <w:b/>
                <w:i/>
              </w:rPr>
              <w:t>Briše se.</w:t>
            </w:r>
          </w:p>
        </w:tc>
      </w:tr>
    </w:tbl>
    <w:p w14:paraId="429E7F8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58EBE0C" w14:textId="77777777" w:rsidR="003C00F0" w:rsidRPr="00485FD5" w:rsidRDefault="003C00F0" w:rsidP="003C00F0">
      <w:r w:rsidRPr="00485FD5">
        <w:rPr>
          <w:rStyle w:val="HideTWBExt"/>
          <w:noProof w:val="0"/>
        </w:rPr>
        <w:t>&lt;/AmendB&gt;</w:t>
      </w:r>
    </w:p>
    <w:p w14:paraId="1BC0BDD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432</w:t>
      </w:r>
      <w:r w:rsidRPr="00485FD5">
        <w:rPr>
          <w:rStyle w:val="HideTWBExt"/>
          <w:b w:val="0"/>
          <w:noProof w:val="0"/>
        </w:rPr>
        <w:t>&lt;/NumAmB&gt;</w:t>
      </w:r>
    </w:p>
    <w:p w14:paraId="4C3FE0C8"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99F464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E57E1AA" w14:textId="77777777" w:rsidR="003C00F0" w:rsidRPr="00485FD5" w:rsidRDefault="003C00F0" w:rsidP="003C00F0">
      <w:r w:rsidRPr="00485FD5">
        <w:rPr>
          <w:rStyle w:val="HideTWBExt"/>
          <w:noProof w:val="0"/>
        </w:rPr>
        <w:t>&lt;/RepeatBlock-By&gt;</w:t>
      </w:r>
    </w:p>
    <w:p w14:paraId="0C7928B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F1C25B0"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g</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7E061C6" w14:textId="77777777" w:rsidTr="0044196D">
        <w:trPr>
          <w:jc w:val="center"/>
        </w:trPr>
        <w:tc>
          <w:tcPr>
            <w:tcW w:w="9752" w:type="dxa"/>
            <w:gridSpan w:val="2"/>
          </w:tcPr>
          <w:p w14:paraId="15DE9AAB" w14:textId="77777777" w:rsidR="003C00F0" w:rsidRPr="00485FD5" w:rsidRDefault="003C00F0" w:rsidP="0044196D">
            <w:pPr>
              <w:keepNext/>
            </w:pPr>
          </w:p>
        </w:tc>
      </w:tr>
      <w:tr w:rsidR="003C00F0" w:rsidRPr="00485FD5" w14:paraId="651EEBD4" w14:textId="77777777" w:rsidTr="0044196D">
        <w:trPr>
          <w:jc w:val="center"/>
        </w:trPr>
        <w:tc>
          <w:tcPr>
            <w:tcW w:w="4876" w:type="dxa"/>
            <w:hideMark/>
          </w:tcPr>
          <w:p w14:paraId="16139FA1" w14:textId="77777777" w:rsidR="003C00F0" w:rsidRPr="00485FD5" w:rsidRDefault="003C00F0" w:rsidP="0044196D">
            <w:pPr>
              <w:pStyle w:val="ColumnHeading"/>
              <w:keepNext/>
            </w:pPr>
            <w:r w:rsidRPr="00485FD5">
              <w:t>Tekst koji je predložila Komisija</w:t>
            </w:r>
          </w:p>
        </w:tc>
        <w:tc>
          <w:tcPr>
            <w:tcW w:w="4876" w:type="dxa"/>
            <w:hideMark/>
          </w:tcPr>
          <w:p w14:paraId="09DFADE5" w14:textId="77777777" w:rsidR="003C00F0" w:rsidRPr="00485FD5" w:rsidRDefault="003C00F0" w:rsidP="0044196D">
            <w:pPr>
              <w:pStyle w:val="ColumnHeading"/>
              <w:keepNext/>
            </w:pPr>
            <w:r w:rsidRPr="00485FD5">
              <w:t>Izmjena</w:t>
            </w:r>
          </w:p>
        </w:tc>
      </w:tr>
      <w:tr w:rsidR="003C00F0" w:rsidRPr="00485FD5" w14:paraId="143D5E6A" w14:textId="77777777" w:rsidTr="0044196D">
        <w:trPr>
          <w:jc w:val="center"/>
        </w:trPr>
        <w:tc>
          <w:tcPr>
            <w:tcW w:w="4876" w:type="dxa"/>
            <w:hideMark/>
          </w:tcPr>
          <w:p w14:paraId="6E4A0259" w14:textId="77777777" w:rsidR="003C00F0" w:rsidRPr="00485FD5" w:rsidRDefault="003C00F0" w:rsidP="0044196D">
            <w:pPr>
              <w:pStyle w:val="Normal6"/>
            </w:pPr>
            <w:r w:rsidRPr="00485FD5">
              <w:rPr>
                <w:b/>
                <w:i/>
              </w:rPr>
              <w:t>(g)</w:t>
            </w:r>
            <w:r w:rsidRPr="00485FD5">
              <w:tab/>
            </w:r>
            <w:r w:rsidRPr="00485FD5">
              <w:rPr>
                <w:b/>
                <w:i/>
              </w:rPr>
              <w:t>ne ispunjava obveze utvrđene u članku [4. stavku 1.] Uredbe (EU) br. XXX/XXX [Uredba iz Dublina] i putovao je u drugu državu članicu bez primjerenog opravdanja te je tamo podnio zahtjev; ili</w:t>
            </w:r>
          </w:p>
        </w:tc>
        <w:tc>
          <w:tcPr>
            <w:tcW w:w="4876" w:type="dxa"/>
            <w:hideMark/>
          </w:tcPr>
          <w:p w14:paraId="28490479" w14:textId="77777777" w:rsidR="003C00F0" w:rsidRPr="00485FD5" w:rsidRDefault="003C00F0" w:rsidP="0044196D">
            <w:pPr>
              <w:pStyle w:val="Normal6"/>
              <w:rPr>
                <w:szCs w:val="24"/>
              </w:rPr>
            </w:pPr>
            <w:r w:rsidRPr="00485FD5">
              <w:rPr>
                <w:b/>
                <w:i/>
              </w:rPr>
              <w:t>Briše se.</w:t>
            </w:r>
          </w:p>
        </w:tc>
      </w:tr>
    </w:tbl>
    <w:p w14:paraId="115BD4C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AFEF96A" w14:textId="77777777" w:rsidR="003C00F0" w:rsidRPr="00485FD5" w:rsidRDefault="003C00F0" w:rsidP="003C00F0">
      <w:r w:rsidRPr="00485FD5">
        <w:rPr>
          <w:rStyle w:val="HideTWBExt"/>
          <w:noProof w:val="0"/>
        </w:rPr>
        <w:t>&lt;/AmendB&gt;</w:t>
      </w:r>
    </w:p>
    <w:p w14:paraId="43518D6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433</w:t>
      </w:r>
      <w:r w:rsidRPr="00485FD5">
        <w:rPr>
          <w:rStyle w:val="HideTWBExt"/>
          <w:b w:val="0"/>
          <w:noProof w:val="0"/>
        </w:rPr>
        <w:t>&lt;/NumAmB&gt;</w:t>
      </w:r>
    </w:p>
    <w:p w14:paraId="2AA9811B"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43CAAB7F" w14:textId="77777777" w:rsidR="003C00F0" w:rsidRPr="00485FD5" w:rsidRDefault="003C00F0" w:rsidP="003C00F0">
      <w:r w:rsidRPr="00485FD5">
        <w:rPr>
          <w:rStyle w:val="HideTWBExt"/>
          <w:noProof w:val="0"/>
        </w:rPr>
        <w:t>&lt;/RepeatBlock-By&gt;</w:t>
      </w:r>
    </w:p>
    <w:p w14:paraId="5121F3F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E981EFF"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h</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4CA0D34" w14:textId="77777777" w:rsidTr="0044196D">
        <w:trPr>
          <w:jc w:val="center"/>
        </w:trPr>
        <w:tc>
          <w:tcPr>
            <w:tcW w:w="9752" w:type="dxa"/>
            <w:gridSpan w:val="2"/>
          </w:tcPr>
          <w:p w14:paraId="4CE9EA30" w14:textId="77777777" w:rsidR="003C00F0" w:rsidRPr="00485FD5" w:rsidRDefault="003C00F0" w:rsidP="0044196D">
            <w:pPr>
              <w:keepNext/>
            </w:pPr>
          </w:p>
        </w:tc>
      </w:tr>
      <w:tr w:rsidR="003C00F0" w:rsidRPr="00485FD5" w14:paraId="4AB7A5C9" w14:textId="77777777" w:rsidTr="0044196D">
        <w:trPr>
          <w:jc w:val="center"/>
        </w:trPr>
        <w:tc>
          <w:tcPr>
            <w:tcW w:w="4876" w:type="dxa"/>
            <w:hideMark/>
          </w:tcPr>
          <w:p w14:paraId="16694E99" w14:textId="77777777" w:rsidR="003C00F0" w:rsidRPr="00485FD5" w:rsidRDefault="003C00F0" w:rsidP="0044196D">
            <w:pPr>
              <w:pStyle w:val="ColumnHeading"/>
              <w:keepNext/>
            </w:pPr>
            <w:r w:rsidRPr="00485FD5">
              <w:t>Tekst koji je predložila Komisija</w:t>
            </w:r>
          </w:p>
        </w:tc>
        <w:tc>
          <w:tcPr>
            <w:tcW w:w="4876" w:type="dxa"/>
            <w:hideMark/>
          </w:tcPr>
          <w:p w14:paraId="60F8FABA" w14:textId="77777777" w:rsidR="003C00F0" w:rsidRPr="00485FD5" w:rsidRDefault="003C00F0" w:rsidP="0044196D">
            <w:pPr>
              <w:pStyle w:val="ColumnHeading"/>
              <w:keepNext/>
            </w:pPr>
            <w:r w:rsidRPr="00485FD5">
              <w:t>Izmjena</w:t>
            </w:r>
          </w:p>
        </w:tc>
      </w:tr>
      <w:tr w:rsidR="003C00F0" w:rsidRPr="00485FD5" w14:paraId="0D264408" w14:textId="77777777" w:rsidTr="0044196D">
        <w:trPr>
          <w:jc w:val="center"/>
        </w:trPr>
        <w:tc>
          <w:tcPr>
            <w:tcW w:w="4876" w:type="dxa"/>
            <w:hideMark/>
          </w:tcPr>
          <w:p w14:paraId="025FDF4C" w14:textId="77777777" w:rsidR="003C00F0" w:rsidRPr="00485FD5" w:rsidRDefault="003C00F0" w:rsidP="0044196D">
            <w:pPr>
              <w:pStyle w:val="Normal6"/>
              <w:rPr>
                <w:b/>
                <w:i/>
              </w:rPr>
            </w:pPr>
            <w:r w:rsidRPr="00485FD5">
              <w:rPr>
                <w:b/>
                <w:i/>
              </w:rPr>
              <w:t>h)</w:t>
            </w:r>
            <w:r w:rsidRPr="00485FD5">
              <w:rPr>
                <w:b/>
                <w:i/>
              </w:rPr>
              <w:tab/>
              <w:t>vraćen je natrag nakon bijega u drugu državu članicu</w:t>
            </w:r>
            <w:r w:rsidRPr="00485FD5">
              <w:t>.</w:t>
            </w:r>
          </w:p>
        </w:tc>
        <w:tc>
          <w:tcPr>
            <w:tcW w:w="4876" w:type="dxa"/>
            <w:hideMark/>
          </w:tcPr>
          <w:p w14:paraId="330620D4" w14:textId="77777777" w:rsidR="003C00F0" w:rsidRPr="00485FD5" w:rsidRDefault="003C00F0" w:rsidP="0044196D">
            <w:pPr>
              <w:pStyle w:val="Normal6"/>
              <w:rPr>
                <w:b/>
                <w:i/>
                <w:szCs w:val="24"/>
              </w:rPr>
            </w:pPr>
            <w:r w:rsidRPr="00485FD5">
              <w:rPr>
                <w:b/>
                <w:i/>
              </w:rPr>
              <w:t>Briše se</w:t>
            </w:r>
            <w:r w:rsidRPr="00485FD5">
              <w:t>.</w:t>
            </w:r>
          </w:p>
        </w:tc>
      </w:tr>
    </w:tbl>
    <w:p w14:paraId="100C975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4E159893" w14:textId="77777777" w:rsidR="003C00F0" w:rsidRPr="00485FD5" w:rsidRDefault="003C00F0" w:rsidP="003C00F0">
      <w:r w:rsidRPr="00485FD5">
        <w:rPr>
          <w:rStyle w:val="HideTWBExt"/>
          <w:noProof w:val="0"/>
        </w:rPr>
        <w:t>&lt;/AmendB&gt;</w:t>
      </w:r>
    </w:p>
    <w:p w14:paraId="55DA062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434</w:t>
      </w:r>
      <w:r w:rsidRPr="00485FD5">
        <w:rPr>
          <w:rStyle w:val="HideTWBExt"/>
          <w:b w:val="0"/>
          <w:noProof w:val="0"/>
        </w:rPr>
        <w:t>&lt;/NumAmB&gt;</w:t>
      </w:r>
    </w:p>
    <w:p w14:paraId="282ACDBA"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0D231DF5" w14:textId="77777777" w:rsidR="003C00F0" w:rsidRPr="00485FD5" w:rsidRDefault="003C00F0" w:rsidP="003C00F0">
      <w:r w:rsidRPr="00485FD5">
        <w:rPr>
          <w:rStyle w:val="HideTWBExt"/>
          <w:noProof w:val="0"/>
        </w:rPr>
        <w:t>&lt;/RepeatBlock-By&gt;</w:t>
      </w:r>
    </w:p>
    <w:p w14:paraId="1740FB2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EEBA2A"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h</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B7309AF" w14:textId="77777777" w:rsidTr="0044196D">
        <w:trPr>
          <w:jc w:val="center"/>
        </w:trPr>
        <w:tc>
          <w:tcPr>
            <w:tcW w:w="9752" w:type="dxa"/>
            <w:gridSpan w:val="2"/>
          </w:tcPr>
          <w:p w14:paraId="0B68B84D" w14:textId="77777777" w:rsidR="003C00F0" w:rsidRPr="00485FD5" w:rsidRDefault="003C00F0" w:rsidP="0044196D">
            <w:pPr>
              <w:keepNext/>
            </w:pPr>
          </w:p>
        </w:tc>
      </w:tr>
      <w:tr w:rsidR="003C00F0" w:rsidRPr="00485FD5" w14:paraId="442A4F03" w14:textId="77777777" w:rsidTr="0044196D">
        <w:trPr>
          <w:jc w:val="center"/>
        </w:trPr>
        <w:tc>
          <w:tcPr>
            <w:tcW w:w="4876" w:type="dxa"/>
            <w:hideMark/>
          </w:tcPr>
          <w:p w14:paraId="174762C2" w14:textId="77777777" w:rsidR="003C00F0" w:rsidRPr="00485FD5" w:rsidRDefault="003C00F0" w:rsidP="0044196D">
            <w:pPr>
              <w:pStyle w:val="ColumnHeading"/>
              <w:keepNext/>
            </w:pPr>
            <w:r w:rsidRPr="00485FD5">
              <w:t>Tekst koji je predložila Komisija</w:t>
            </w:r>
          </w:p>
        </w:tc>
        <w:tc>
          <w:tcPr>
            <w:tcW w:w="4876" w:type="dxa"/>
            <w:hideMark/>
          </w:tcPr>
          <w:p w14:paraId="28A45A56" w14:textId="77777777" w:rsidR="003C00F0" w:rsidRPr="00485FD5" w:rsidRDefault="003C00F0" w:rsidP="0044196D">
            <w:pPr>
              <w:pStyle w:val="ColumnHeading"/>
              <w:keepNext/>
            </w:pPr>
            <w:r w:rsidRPr="00485FD5">
              <w:t>Izmjena</w:t>
            </w:r>
          </w:p>
        </w:tc>
      </w:tr>
      <w:tr w:rsidR="003C00F0" w:rsidRPr="00485FD5" w14:paraId="5882B83A" w14:textId="77777777" w:rsidTr="0044196D">
        <w:trPr>
          <w:jc w:val="center"/>
        </w:trPr>
        <w:tc>
          <w:tcPr>
            <w:tcW w:w="4876" w:type="dxa"/>
            <w:hideMark/>
          </w:tcPr>
          <w:p w14:paraId="262601A7" w14:textId="77777777" w:rsidR="003C00F0" w:rsidRPr="00485FD5" w:rsidRDefault="003C00F0" w:rsidP="0044196D">
            <w:pPr>
              <w:pStyle w:val="Normal6"/>
            </w:pPr>
            <w:r w:rsidRPr="00485FD5">
              <w:rPr>
                <w:b/>
                <w:i/>
              </w:rPr>
              <w:t>(h)</w:t>
            </w:r>
            <w:r w:rsidRPr="00485FD5">
              <w:tab/>
            </w:r>
            <w:r w:rsidRPr="00485FD5">
              <w:rPr>
                <w:b/>
                <w:i/>
              </w:rPr>
              <w:t>vraćen je natrag nakon bijega u drugu državu članicu.</w:t>
            </w:r>
          </w:p>
        </w:tc>
        <w:tc>
          <w:tcPr>
            <w:tcW w:w="4876" w:type="dxa"/>
            <w:hideMark/>
          </w:tcPr>
          <w:p w14:paraId="1B1A3C29" w14:textId="77777777" w:rsidR="003C00F0" w:rsidRPr="00485FD5" w:rsidRDefault="003C00F0" w:rsidP="0044196D">
            <w:pPr>
              <w:pStyle w:val="Normal6"/>
              <w:rPr>
                <w:szCs w:val="24"/>
              </w:rPr>
            </w:pPr>
            <w:r w:rsidRPr="00485FD5">
              <w:rPr>
                <w:b/>
                <w:i/>
              </w:rPr>
              <w:t>Briše se.</w:t>
            </w:r>
          </w:p>
        </w:tc>
      </w:tr>
    </w:tbl>
    <w:p w14:paraId="29E25FE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C865B7D" w14:textId="77777777" w:rsidR="003C00F0" w:rsidRPr="00485FD5" w:rsidRDefault="003C00F0" w:rsidP="003C00F0">
      <w:r w:rsidRPr="00485FD5">
        <w:rPr>
          <w:rStyle w:val="HideTWBExt"/>
          <w:noProof w:val="0"/>
        </w:rPr>
        <w:t>&lt;/AmendB&gt;</w:t>
      </w:r>
    </w:p>
    <w:p w14:paraId="3F39213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435</w:t>
      </w:r>
      <w:r w:rsidRPr="00485FD5">
        <w:rPr>
          <w:rStyle w:val="HideTWBExt"/>
          <w:b w:val="0"/>
          <w:noProof w:val="0"/>
        </w:rPr>
        <w:t>&lt;/NumAmB&gt;</w:t>
      </w:r>
    </w:p>
    <w:p w14:paraId="0DBCA98E"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9C16D40"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C8900B9" w14:textId="77777777" w:rsidR="003C00F0" w:rsidRPr="00485FD5" w:rsidRDefault="003C00F0" w:rsidP="003C00F0">
      <w:r w:rsidRPr="00485FD5">
        <w:rPr>
          <w:rStyle w:val="HideTWBExt"/>
          <w:noProof w:val="0"/>
        </w:rPr>
        <w:t>&lt;/RepeatBlock-By&gt;</w:t>
      </w:r>
    </w:p>
    <w:p w14:paraId="1EED9632"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1BA7BF9A"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h</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91BA359" w14:textId="77777777" w:rsidTr="0044196D">
        <w:trPr>
          <w:jc w:val="center"/>
        </w:trPr>
        <w:tc>
          <w:tcPr>
            <w:tcW w:w="9752" w:type="dxa"/>
            <w:gridSpan w:val="2"/>
          </w:tcPr>
          <w:p w14:paraId="0D6E3CB5" w14:textId="77777777" w:rsidR="003C00F0" w:rsidRPr="00485FD5" w:rsidRDefault="003C00F0" w:rsidP="0044196D">
            <w:pPr>
              <w:keepNext/>
            </w:pPr>
          </w:p>
        </w:tc>
      </w:tr>
      <w:tr w:rsidR="003C00F0" w:rsidRPr="00485FD5" w14:paraId="5F23AAE7" w14:textId="77777777" w:rsidTr="0044196D">
        <w:trPr>
          <w:jc w:val="center"/>
        </w:trPr>
        <w:tc>
          <w:tcPr>
            <w:tcW w:w="4876" w:type="dxa"/>
            <w:hideMark/>
          </w:tcPr>
          <w:p w14:paraId="145684FF" w14:textId="77777777" w:rsidR="003C00F0" w:rsidRPr="00485FD5" w:rsidRDefault="003C00F0" w:rsidP="0044196D">
            <w:pPr>
              <w:pStyle w:val="ColumnHeading"/>
              <w:keepNext/>
            </w:pPr>
            <w:r w:rsidRPr="00485FD5">
              <w:t>Tekst koji je predložila Komisija</w:t>
            </w:r>
          </w:p>
        </w:tc>
        <w:tc>
          <w:tcPr>
            <w:tcW w:w="4876" w:type="dxa"/>
            <w:hideMark/>
          </w:tcPr>
          <w:p w14:paraId="5638E12F" w14:textId="77777777" w:rsidR="003C00F0" w:rsidRPr="00485FD5" w:rsidRDefault="003C00F0" w:rsidP="0044196D">
            <w:pPr>
              <w:pStyle w:val="ColumnHeading"/>
              <w:keepNext/>
            </w:pPr>
            <w:r w:rsidRPr="00485FD5">
              <w:t>Izmjena</w:t>
            </w:r>
          </w:p>
        </w:tc>
      </w:tr>
      <w:tr w:rsidR="003C00F0" w:rsidRPr="00485FD5" w14:paraId="0001CD95" w14:textId="77777777" w:rsidTr="0044196D">
        <w:trPr>
          <w:jc w:val="center"/>
        </w:trPr>
        <w:tc>
          <w:tcPr>
            <w:tcW w:w="4876" w:type="dxa"/>
            <w:hideMark/>
          </w:tcPr>
          <w:p w14:paraId="76605028" w14:textId="77777777" w:rsidR="003C00F0" w:rsidRPr="00485FD5" w:rsidRDefault="003C00F0" w:rsidP="0044196D">
            <w:pPr>
              <w:pStyle w:val="Normal6"/>
            </w:pPr>
            <w:r w:rsidRPr="00485FD5">
              <w:rPr>
                <w:b/>
                <w:i/>
              </w:rPr>
              <w:t>(h)</w:t>
            </w:r>
            <w:r w:rsidRPr="00485FD5">
              <w:tab/>
            </w:r>
            <w:r w:rsidRPr="00485FD5">
              <w:rPr>
                <w:b/>
                <w:i/>
              </w:rPr>
              <w:t>vraćen je natrag nakon bijega u drugu državu članicu.</w:t>
            </w:r>
          </w:p>
        </w:tc>
        <w:tc>
          <w:tcPr>
            <w:tcW w:w="4876" w:type="dxa"/>
            <w:hideMark/>
          </w:tcPr>
          <w:p w14:paraId="67F0127A" w14:textId="77777777" w:rsidR="003C00F0" w:rsidRPr="00485FD5" w:rsidRDefault="003C00F0" w:rsidP="0044196D">
            <w:pPr>
              <w:pStyle w:val="Normal6"/>
              <w:rPr>
                <w:szCs w:val="24"/>
              </w:rPr>
            </w:pPr>
            <w:r w:rsidRPr="00485FD5">
              <w:rPr>
                <w:b/>
                <w:i/>
              </w:rPr>
              <w:t>Briše se.</w:t>
            </w:r>
          </w:p>
        </w:tc>
      </w:tr>
    </w:tbl>
    <w:p w14:paraId="603878E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182794D" w14:textId="77777777" w:rsidR="003C00F0" w:rsidRPr="00485FD5" w:rsidRDefault="003C00F0" w:rsidP="003C00F0">
      <w:r w:rsidRPr="00485FD5">
        <w:rPr>
          <w:rStyle w:val="HideTWBExt"/>
          <w:noProof w:val="0"/>
        </w:rPr>
        <w:t>&lt;/AmendB&gt;</w:t>
      </w:r>
    </w:p>
    <w:p w14:paraId="7F8607B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436</w:t>
      </w:r>
      <w:r w:rsidRPr="00485FD5">
        <w:rPr>
          <w:rStyle w:val="HideTWBExt"/>
          <w:b w:val="0"/>
          <w:noProof w:val="0"/>
        </w:rPr>
        <w:t>&lt;/NumAmB&gt;</w:t>
      </w:r>
    </w:p>
    <w:p w14:paraId="53E425A5"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284FD23" w14:textId="77777777" w:rsidR="003C00F0" w:rsidRPr="00485FD5" w:rsidRDefault="003C00F0" w:rsidP="003C00F0">
      <w:r w:rsidRPr="00485FD5">
        <w:rPr>
          <w:rStyle w:val="HideTWBExt"/>
          <w:noProof w:val="0"/>
        </w:rPr>
        <w:t>&lt;/RepeatBlock-By&gt;</w:t>
      </w:r>
    </w:p>
    <w:p w14:paraId="72F00B8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DF6C50E"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h</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CC6BE4A" w14:textId="77777777" w:rsidTr="0044196D">
        <w:trPr>
          <w:jc w:val="center"/>
        </w:trPr>
        <w:tc>
          <w:tcPr>
            <w:tcW w:w="9752" w:type="dxa"/>
            <w:gridSpan w:val="2"/>
          </w:tcPr>
          <w:p w14:paraId="7EF29EE5" w14:textId="77777777" w:rsidR="003C00F0" w:rsidRPr="00485FD5" w:rsidRDefault="003C00F0" w:rsidP="0044196D">
            <w:pPr>
              <w:keepNext/>
            </w:pPr>
          </w:p>
        </w:tc>
      </w:tr>
      <w:tr w:rsidR="003C00F0" w:rsidRPr="00485FD5" w14:paraId="4747F51E" w14:textId="77777777" w:rsidTr="0044196D">
        <w:trPr>
          <w:jc w:val="center"/>
        </w:trPr>
        <w:tc>
          <w:tcPr>
            <w:tcW w:w="4876" w:type="dxa"/>
            <w:hideMark/>
          </w:tcPr>
          <w:p w14:paraId="2F7EE38B" w14:textId="77777777" w:rsidR="003C00F0" w:rsidRPr="00485FD5" w:rsidRDefault="003C00F0" w:rsidP="0044196D">
            <w:pPr>
              <w:pStyle w:val="ColumnHeading"/>
              <w:keepNext/>
            </w:pPr>
            <w:r w:rsidRPr="00485FD5">
              <w:t>Tekst koji je predložila Komisija</w:t>
            </w:r>
          </w:p>
        </w:tc>
        <w:tc>
          <w:tcPr>
            <w:tcW w:w="4876" w:type="dxa"/>
            <w:hideMark/>
          </w:tcPr>
          <w:p w14:paraId="31EC09FD" w14:textId="77777777" w:rsidR="003C00F0" w:rsidRPr="00485FD5" w:rsidRDefault="003C00F0" w:rsidP="0044196D">
            <w:pPr>
              <w:pStyle w:val="ColumnHeading"/>
              <w:keepNext/>
            </w:pPr>
            <w:r w:rsidRPr="00485FD5">
              <w:t>Izmjena</w:t>
            </w:r>
          </w:p>
        </w:tc>
      </w:tr>
      <w:tr w:rsidR="003C00F0" w:rsidRPr="00485FD5" w14:paraId="57915239" w14:textId="77777777" w:rsidTr="0044196D">
        <w:trPr>
          <w:jc w:val="center"/>
        </w:trPr>
        <w:tc>
          <w:tcPr>
            <w:tcW w:w="4876" w:type="dxa"/>
            <w:hideMark/>
          </w:tcPr>
          <w:p w14:paraId="2E93614E" w14:textId="77777777" w:rsidR="003C00F0" w:rsidRPr="00485FD5" w:rsidRDefault="003C00F0" w:rsidP="0044196D">
            <w:pPr>
              <w:pStyle w:val="Normal6"/>
            </w:pPr>
            <w:r w:rsidRPr="00485FD5">
              <w:t>(h)</w:t>
            </w:r>
            <w:r w:rsidRPr="00485FD5">
              <w:tab/>
              <w:t>vraćen je natrag nakon bijega u drugu državu članicu</w:t>
            </w:r>
            <w:r w:rsidRPr="00485FD5">
              <w:rPr>
                <w:b/>
                <w:i/>
              </w:rPr>
              <w:t>.</w:t>
            </w:r>
          </w:p>
        </w:tc>
        <w:tc>
          <w:tcPr>
            <w:tcW w:w="4876" w:type="dxa"/>
            <w:hideMark/>
          </w:tcPr>
          <w:p w14:paraId="6708CC45" w14:textId="77777777" w:rsidR="003C00F0" w:rsidRPr="00485FD5" w:rsidRDefault="003C00F0" w:rsidP="0044196D">
            <w:pPr>
              <w:pStyle w:val="Normal6"/>
              <w:rPr>
                <w:szCs w:val="24"/>
              </w:rPr>
            </w:pPr>
            <w:r w:rsidRPr="00485FD5">
              <w:t>(h)</w:t>
            </w:r>
            <w:r w:rsidRPr="00485FD5">
              <w:tab/>
              <w:t>vraćen je natrag nakon bijega u drugu državu članicu</w:t>
            </w:r>
            <w:r w:rsidRPr="00485FD5">
              <w:rPr>
                <w:b/>
                <w:i/>
              </w:rPr>
              <w:t>; ili</w:t>
            </w:r>
          </w:p>
        </w:tc>
      </w:tr>
    </w:tbl>
    <w:p w14:paraId="7D0C48C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B509544" w14:textId="77777777" w:rsidR="003C00F0" w:rsidRPr="00485FD5" w:rsidRDefault="003C00F0" w:rsidP="003C00F0">
      <w:pPr>
        <w:rPr>
          <w:rStyle w:val="HideTWBExt"/>
          <w:noProof w:val="0"/>
        </w:rPr>
      </w:pPr>
      <w:r w:rsidRPr="00485FD5">
        <w:rPr>
          <w:rStyle w:val="HideTWBExt"/>
          <w:noProof w:val="0"/>
        </w:rPr>
        <w:t>&lt;/AmendB&gt;</w:t>
      </w:r>
    </w:p>
    <w:p w14:paraId="26DE018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437</w:t>
      </w:r>
      <w:r w:rsidRPr="00485FD5">
        <w:rPr>
          <w:rStyle w:val="HideTWBExt"/>
          <w:b w:val="0"/>
          <w:noProof w:val="0"/>
        </w:rPr>
        <w:t>&lt;/NumAmB&gt;</w:t>
      </w:r>
    </w:p>
    <w:p w14:paraId="2DED733B"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96A7A73" w14:textId="77777777" w:rsidR="003C00F0" w:rsidRPr="00485FD5" w:rsidRDefault="003C00F0" w:rsidP="003C00F0">
      <w:r w:rsidRPr="00485FD5">
        <w:rPr>
          <w:rStyle w:val="HideTWBExt"/>
          <w:noProof w:val="0"/>
        </w:rPr>
        <w:t>&lt;/RepeatBlock-By&gt;</w:t>
      </w:r>
    </w:p>
    <w:p w14:paraId="54E8435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6CA8A9" w14:textId="77777777" w:rsidR="003C00F0" w:rsidRPr="00485FD5" w:rsidRDefault="003C00F0" w:rsidP="003C00F0">
      <w:pPr>
        <w:pStyle w:val="NormalBold"/>
      </w:pPr>
      <w:r w:rsidRPr="00485FD5">
        <w:rPr>
          <w:rStyle w:val="HideTWBExt"/>
          <w:b w:val="0"/>
          <w:noProof w:val="0"/>
        </w:rPr>
        <w:t>&lt;Article&gt;</w:t>
      </w:r>
      <w:r w:rsidRPr="00485FD5">
        <w:t>Članak 19. – stavak 2. – podstavak 1. – točka ha (nova)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29D0FA0" w14:textId="77777777" w:rsidTr="0044196D">
        <w:trPr>
          <w:jc w:val="center"/>
        </w:trPr>
        <w:tc>
          <w:tcPr>
            <w:tcW w:w="9752" w:type="dxa"/>
            <w:gridSpan w:val="2"/>
          </w:tcPr>
          <w:p w14:paraId="7C8F5AD8" w14:textId="77777777" w:rsidR="003C00F0" w:rsidRPr="00485FD5" w:rsidRDefault="003C00F0" w:rsidP="0044196D">
            <w:pPr>
              <w:keepNext/>
            </w:pPr>
          </w:p>
        </w:tc>
      </w:tr>
      <w:tr w:rsidR="003C00F0" w:rsidRPr="00485FD5" w14:paraId="4622F603" w14:textId="77777777" w:rsidTr="0044196D">
        <w:trPr>
          <w:jc w:val="center"/>
        </w:trPr>
        <w:tc>
          <w:tcPr>
            <w:tcW w:w="4876" w:type="dxa"/>
            <w:hideMark/>
          </w:tcPr>
          <w:p w14:paraId="7E6D2A0A" w14:textId="77777777" w:rsidR="003C00F0" w:rsidRPr="00485FD5" w:rsidRDefault="003C00F0" w:rsidP="0044196D">
            <w:pPr>
              <w:pStyle w:val="ColumnHeading"/>
              <w:keepNext/>
            </w:pPr>
            <w:r w:rsidRPr="00485FD5">
              <w:t>Tekst koji je predložila Komisija</w:t>
            </w:r>
          </w:p>
        </w:tc>
        <w:tc>
          <w:tcPr>
            <w:tcW w:w="4876" w:type="dxa"/>
            <w:hideMark/>
          </w:tcPr>
          <w:p w14:paraId="3CF2B553" w14:textId="77777777" w:rsidR="003C00F0" w:rsidRPr="00485FD5" w:rsidRDefault="003C00F0" w:rsidP="0044196D">
            <w:pPr>
              <w:pStyle w:val="ColumnHeading"/>
              <w:keepNext/>
            </w:pPr>
            <w:r w:rsidRPr="00485FD5">
              <w:t>Izmjena</w:t>
            </w:r>
          </w:p>
        </w:tc>
      </w:tr>
      <w:tr w:rsidR="003C00F0" w:rsidRPr="00485FD5" w14:paraId="715529C9" w14:textId="77777777" w:rsidTr="0044196D">
        <w:trPr>
          <w:jc w:val="center"/>
        </w:trPr>
        <w:tc>
          <w:tcPr>
            <w:tcW w:w="4876" w:type="dxa"/>
          </w:tcPr>
          <w:p w14:paraId="4644A828" w14:textId="77777777" w:rsidR="003C00F0" w:rsidRPr="00485FD5" w:rsidRDefault="003C00F0" w:rsidP="0044196D">
            <w:pPr>
              <w:pStyle w:val="Normal6"/>
            </w:pPr>
          </w:p>
        </w:tc>
        <w:tc>
          <w:tcPr>
            <w:tcW w:w="4876" w:type="dxa"/>
            <w:hideMark/>
          </w:tcPr>
          <w:p w14:paraId="52F3E2EB" w14:textId="77777777" w:rsidR="003C00F0" w:rsidRPr="00485FD5" w:rsidRDefault="003C00F0" w:rsidP="0044196D">
            <w:pPr>
              <w:pStyle w:val="Normal6"/>
              <w:rPr>
                <w:szCs w:val="24"/>
              </w:rPr>
            </w:pPr>
            <w:r w:rsidRPr="00485FD5">
              <w:rPr>
                <w:b/>
                <w:i/>
              </w:rPr>
              <w:t xml:space="preserve">(ha) </w:t>
            </w:r>
            <w:r w:rsidRPr="00485FD5">
              <w:tab/>
            </w:r>
            <w:r w:rsidRPr="00485FD5">
              <w:rPr>
                <w:b/>
                <w:i/>
              </w:rPr>
              <w:t>putovao je u zonu sukoba bez općeprihvatljivog opravdanja za to putovanje.</w:t>
            </w:r>
          </w:p>
        </w:tc>
      </w:tr>
    </w:tbl>
    <w:p w14:paraId="6B30EAB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EAA7C6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D742FBF" w14:textId="77777777" w:rsidR="003C00F0" w:rsidRPr="00485FD5" w:rsidRDefault="003C00F0" w:rsidP="003C00F0">
      <w:pPr>
        <w:pStyle w:val="Normal12Italic"/>
        <w:rPr>
          <w:noProof w:val="0"/>
        </w:rPr>
      </w:pPr>
      <w:r w:rsidRPr="00485FD5">
        <w:rPr>
          <w:noProof w:val="0"/>
        </w:rPr>
        <w:t>Ako podnositelji zahtjeva putuju natrag u regije iz kojih su prema vlastitim riječima bili primorani pobjeći narušava se vjerodostojnost i legitimitet sustava azila.</w:t>
      </w:r>
    </w:p>
    <w:p w14:paraId="6D589D88" w14:textId="77777777" w:rsidR="003C00F0" w:rsidRPr="00485FD5" w:rsidRDefault="003C00F0" w:rsidP="003C00F0">
      <w:r w:rsidRPr="00485FD5">
        <w:rPr>
          <w:rStyle w:val="HideTWBExt"/>
          <w:noProof w:val="0"/>
        </w:rPr>
        <w:t>&lt;/AmendB&gt;</w:t>
      </w:r>
    </w:p>
    <w:p w14:paraId="0975EED8"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438</w:t>
      </w:r>
      <w:r w:rsidRPr="00485FD5">
        <w:rPr>
          <w:rStyle w:val="HideTWBExt"/>
          <w:b w:val="0"/>
          <w:noProof w:val="0"/>
        </w:rPr>
        <w:t>&lt;/NumAmB&gt;</w:t>
      </w:r>
    </w:p>
    <w:p w14:paraId="0C5882EE" w14:textId="77777777" w:rsidR="003C00F0" w:rsidRPr="00485FD5" w:rsidRDefault="003C00F0" w:rsidP="003C00F0">
      <w:pPr>
        <w:pStyle w:val="NormalBold"/>
      </w:pPr>
      <w:r w:rsidRPr="00485FD5">
        <w:rPr>
          <w:rStyle w:val="HideTWBExt"/>
          <w:b w:val="0"/>
          <w:noProof w:val="0"/>
        </w:rPr>
        <w:t>&lt;RepeatBlock-By&gt;&lt;Members&gt;</w:t>
      </w:r>
      <w:r w:rsidRPr="00485FD5">
        <w:t>Laura Ferrara, Ignazio Corrao, Fabio Massimo Castaldo</w:t>
      </w:r>
      <w:r w:rsidRPr="00485FD5">
        <w:rPr>
          <w:rStyle w:val="HideTWBExt"/>
          <w:b w:val="0"/>
          <w:noProof w:val="0"/>
        </w:rPr>
        <w:t>&lt;/Members&gt;</w:t>
      </w:r>
    </w:p>
    <w:p w14:paraId="3AA38940" w14:textId="77777777" w:rsidR="003C00F0" w:rsidRPr="00485FD5" w:rsidRDefault="003C00F0" w:rsidP="003C00F0">
      <w:r w:rsidRPr="00485FD5">
        <w:rPr>
          <w:rStyle w:val="HideTWBExt"/>
          <w:noProof w:val="0"/>
        </w:rPr>
        <w:t>&lt;/RepeatBlock-By&gt;</w:t>
      </w:r>
    </w:p>
    <w:p w14:paraId="2ED53D3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599F5BE" w14:textId="77777777" w:rsidR="003C00F0" w:rsidRPr="00485FD5" w:rsidRDefault="003C00F0" w:rsidP="003C00F0">
      <w:pPr>
        <w:pStyle w:val="NormalBold"/>
      </w:pPr>
      <w:r w:rsidRPr="00485FD5">
        <w:rPr>
          <w:rStyle w:val="HideTWBExt"/>
          <w:b w:val="0"/>
          <w:noProof w:val="0"/>
        </w:rPr>
        <w:t>&lt;Article&gt;</w:t>
      </w:r>
      <w:r w:rsidRPr="00485FD5">
        <w:t>Članak 19. – stavak 2. – podstavak 2.</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4E00550" w14:textId="77777777" w:rsidTr="0044196D">
        <w:trPr>
          <w:jc w:val="center"/>
        </w:trPr>
        <w:tc>
          <w:tcPr>
            <w:tcW w:w="9752" w:type="dxa"/>
            <w:gridSpan w:val="2"/>
          </w:tcPr>
          <w:p w14:paraId="3E754B8C" w14:textId="77777777" w:rsidR="003C00F0" w:rsidRPr="00485FD5" w:rsidRDefault="003C00F0" w:rsidP="0044196D">
            <w:pPr>
              <w:keepNext/>
            </w:pPr>
          </w:p>
        </w:tc>
      </w:tr>
      <w:tr w:rsidR="003C00F0" w:rsidRPr="00485FD5" w14:paraId="153E4F2B" w14:textId="77777777" w:rsidTr="0044196D">
        <w:trPr>
          <w:jc w:val="center"/>
        </w:trPr>
        <w:tc>
          <w:tcPr>
            <w:tcW w:w="4876" w:type="dxa"/>
            <w:hideMark/>
          </w:tcPr>
          <w:p w14:paraId="1138A488" w14:textId="77777777" w:rsidR="003C00F0" w:rsidRPr="00485FD5" w:rsidRDefault="003C00F0" w:rsidP="0044196D">
            <w:pPr>
              <w:pStyle w:val="ColumnHeading"/>
              <w:keepNext/>
            </w:pPr>
            <w:r w:rsidRPr="00485FD5">
              <w:t>Tekst koji je predložila Komisija</w:t>
            </w:r>
          </w:p>
        </w:tc>
        <w:tc>
          <w:tcPr>
            <w:tcW w:w="4876" w:type="dxa"/>
            <w:hideMark/>
          </w:tcPr>
          <w:p w14:paraId="450CC069" w14:textId="77777777" w:rsidR="003C00F0" w:rsidRPr="00485FD5" w:rsidRDefault="003C00F0" w:rsidP="0044196D">
            <w:pPr>
              <w:pStyle w:val="ColumnHeading"/>
              <w:keepNext/>
            </w:pPr>
            <w:r w:rsidRPr="00485FD5">
              <w:t>Izmjena</w:t>
            </w:r>
          </w:p>
        </w:tc>
      </w:tr>
      <w:tr w:rsidR="003C00F0" w:rsidRPr="00485FD5" w14:paraId="76254711" w14:textId="77777777" w:rsidTr="0044196D">
        <w:trPr>
          <w:jc w:val="center"/>
        </w:trPr>
        <w:tc>
          <w:tcPr>
            <w:tcW w:w="4876" w:type="dxa"/>
            <w:hideMark/>
          </w:tcPr>
          <w:p w14:paraId="126FE1FE" w14:textId="77777777" w:rsidR="003C00F0" w:rsidRPr="00485FD5" w:rsidRDefault="003C00F0" w:rsidP="0044196D">
            <w:pPr>
              <w:pStyle w:val="Normal6"/>
              <w:rPr>
                <w:b/>
                <w:i/>
              </w:rPr>
            </w:pPr>
            <w:r w:rsidRPr="00485FD5">
              <w:rPr>
                <w:b/>
                <w:i/>
              </w:rPr>
              <w:t>U vezi sa točkama (a) i (b) kada se podnositelju zahtjeva uđe u trag ili kada se dobrovoljno javi nadležnom tijelu, na temelju razloga za nestanak donosi se odgovarajuće utemeljena odluka o ponovnom uvođenju prava na neke ili sve zamijenjene, ukinute ili ograničene materijalne uvjete prihvata</w:t>
            </w:r>
            <w:r w:rsidRPr="00485FD5">
              <w:t>.</w:t>
            </w:r>
          </w:p>
        </w:tc>
        <w:tc>
          <w:tcPr>
            <w:tcW w:w="4876" w:type="dxa"/>
          </w:tcPr>
          <w:p w14:paraId="693D77AE" w14:textId="77777777" w:rsidR="003C00F0" w:rsidRPr="00485FD5" w:rsidRDefault="003C00F0" w:rsidP="0044196D">
            <w:pPr>
              <w:pStyle w:val="Normal6"/>
              <w:rPr>
                <w:b/>
                <w:i/>
                <w:szCs w:val="24"/>
              </w:rPr>
            </w:pPr>
            <w:r w:rsidRPr="00485FD5">
              <w:rPr>
                <w:b/>
                <w:i/>
              </w:rPr>
              <w:t>Briše se</w:t>
            </w:r>
            <w:r w:rsidRPr="00485FD5">
              <w:t>.</w:t>
            </w:r>
          </w:p>
        </w:tc>
      </w:tr>
    </w:tbl>
    <w:p w14:paraId="0F2456D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0024D6D2" w14:textId="77777777" w:rsidR="003C00F0" w:rsidRPr="00485FD5" w:rsidRDefault="003C00F0" w:rsidP="003C00F0">
      <w:r w:rsidRPr="00485FD5">
        <w:rPr>
          <w:rStyle w:val="HideTWBExt"/>
          <w:noProof w:val="0"/>
        </w:rPr>
        <w:t>&lt;/AmendB&gt;</w:t>
      </w:r>
    </w:p>
    <w:p w14:paraId="4912D6F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439</w:t>
      </w:r>
      <w:r w:rsidRPr="00485FD5">
        <w:rPr>
          <w:rStyle w:val="HideTWBExt"/>
          <w:b w:val="0"/>
          <w:noProof w:val="0"/>
        </w:rPr>
        <w:t>&lt;/NumAmB&gt;</w:t>
      </w:r>
    </w:p>
    <w:p w14:paraId="72CDABD3"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5745C5A5"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ABC3EDB" w14:textId="77777777" w:rsidR="003C00F0" w:rsidRPr="00485FD5" w:rsidRDefault="003C00F0" w:rsidP="003C00F0">
      <w:r w:rsidRPr="00485FD5">
        <w:rPr>
          <w:rStyle w:val="HideTWBExt"/>
          <w:noProof w:val="0"/>
        </w:rPr>
        <w:t>&lt;/RepeatBlock-By&gt;</w:t>
      </w:r>
    </w:p>
    <w:p w14:paraId="12C4315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BA507DC" w14:textId="77777777" w:rsidR="003C00F0" w:rsidRPr="00485FD5" w:rsidRDefault="003C00F0" w:rsidP="003C00F0">
      <w:pPr>
        <w:pStyle w:val="NormalBold"/>
      </w:pPr>
      <w:r w:rsidRPr="00485FD5">
        <w:rPr>
          <w:rStyle w:val="HideTWBExt"/>
          <w:b w:val="0"/>
          <w:noProof w:val="0"/>
        </w:rPr>
        <w:t>&lt;Article&gt;</w:t>
      </w:r>
      <w:r w:rsidRPr="00485FD5">
        <w:t>Članak 19. – stavak 2. – podstavak 2.</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65F9263" w14:textId="77777777" w:rsidTr="0044196D">
        <w:trPr>
          <w:jc w:val="center"/>
        </w:trPr>
        <w:tc>
          <w:tcPr>
            <w:tcW w:w="9752" w:type="dxa"/>
            <w:gridSpan w:val="2"/>
          </w:tcPr>
          <w:p w14:paraId="552B3A11" w14:textId="77777777" w:rsidR="003C00F0" w:rsidRPr="00485FD5" w:rsidRDefault="003C00F0" w:rsidP="0044196D">
            <w:pPr>
              <w:keepNext/>
            </w:pPr>
          </w:p>
        </w:tc>
      </w:tr>
      <w:tr w:rsidR="003C00F0" w:rsidRPr="00485FD5" w14:paraId="600DBACB" w14:textId="77777777" w:rsidTr="0044196D">
        <w:trPr>
          <w:jc w:val="center"/>
        </w:trPr>
        <w:tc>
          <w:tcPr>
            <w:tcW w:w="4876" w:type="dxa"/>
            <w:hideMark/>
          </w:tcPr>
          <w:p w14:paraId="4B7FD59A" w14:textId="77777777" w:rsidR="003C00F0" w:rsidRPr="00485FD5" w:rsidRDefault="003C00F0" w:rsidP="0044196D">
            <w:pPr>
              <w:pStyle w:val="ColumnHeading"/>
              <w:keepNext/>
            </w:pPr>
            <w:r w:rsidRPr="00485FD5">
              <w:t>Tekst koji je predložila Komisija</w:t>
            </w:r>
          </w:p>
        </w:tc>
        <w:tc>
          <w:tcPr>
            <w:tcW w:w="4876" w:type="dxa"/>
            <w:hideMark/>
          </w:tcPr>
          <w:p w14:paraId="023255AF" w14:textId="77777777" w:rsidR="003C00F0" w:rsidRPr="00485FD5" w:rsidRDefault="003C00F0" w:rsidP="0044196D">
            <w:pPr>
              <w:pStyle w:val="ColumnHeading"/>
              <w:keepNext/>
            </w:pPr>
            <w:r w:rsidRPr="00485FD5">
              <w:t>Izmjena</w:t>
            </w:r>
          </w:p>
        </w:tc>
      </w:tr>
      <w:tr w:rsidR="003C00F0" w:rsidRPr="00485FD5" w14:paraId="23F95E0B" w14:textId="77777777" w:rsidTr="0044196D">
        <w:trPr>
          <w:jc w:val="center"/>
        </w:trPr>
        <w:tc>
          <w:tcPr>
            <w:tcW w:w="4876" w:type="dxa"/>
            <w:hideMark/>
          </w:tcPr>
          <w:p w14:paraId="09C3DBA3" w14:textId="77777777" w:rsidR="003C00F0" w:rsidRPr="00485FD5" w:rsidRDefault="003C00F0" w:rsidP="0044196D">
            <w:pPr>
              <w:pStyle w:val="Normal6"/>
            </w:pPr>
            <w:r w:rsidRPr="00485FD5">
              <w:rPr>
                <w:b/>
                <w:i/>
              </w:rPr>
              <w:t>U vezi sa točkama (a) i (b) kada se podnositelju zahtjeva uđe u trag ili kada se dobrovoljno javi nadležnom tijelu, na temelju razloga za nestanak donosi se odgovarajuće utemeljena odluka o ponovnom uvođenju prava na neke ili sve zamijenjene, ukinute ili ograničene materijalne uvjete prihvata.</w:t>
            </w:r>
          </w:p>
        </w:tc>
        <w:tc>
          <w:tcPr>
            <w:tcW w:w="4876" w:type="dxa"/>
          </w:tcPr>
          <w:p w14:paraId="39CDB72F" w14:textId="77777777" w:rsidR="003C00F0" w:rsidRPr="00485FD5" w:rsidRDefault="003C00F0" w:rsidP="0044196D">
            <w:pPr>
              <w:pStyle w:val="Normal6"/>
              <w:rPr>
                <w:szCs w:val="24"/>
              </w:rPr>
            </w:pPr>
            <w:r w:rsidRPr="00485FD5">
              <w:rPr>
                <w:b/>
                <w:i/>
              </w:rPr>
              <w:t>Briše se.</w:t>
            </w:r>
          </w:p>
        </w:tc>
      </w:tr>
    </w:tbl>
    <w:p w14:paraId="309988E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D264656" w14:textId="77777777" w:rsidR="003C00F0" w:rsidRPr="00485FD5" w:rsidRDefault="003C00F0" w:rsidP="003C00F0">
      <w:r w:rsidRPr="00485FD5">
        <w:rPr>
          <w:rStyle w:val="HideTWBExt"/>
          <w:noProof w:val="0"/>
        </w:rPr>
        <w:t>&lt;/AmendB&gt;</w:t>
      </w:r>
    </w:p>
    <w:p w14:paraId="6211FC8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440</w:t>
      </w:r>
      <w:r w:rsidRPr="00485FD5">
        <w:rPr>
          <w:rStyle w:val="HideTWBExt"/>
          <w:b w:val="0"/>
          <w:noProof w:val="0"/>
        </w:rPr>
        <w:t>&lt;/NumAmB&gt;</w:t>
      </w:r>
    </w:p>
    <w:p w14:paraId="6711A154"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2A670F00" w14:textId="77777777" w:rsidR="003C00F0" w:rsidRPr="00485FD5" w:rsidRDefault="003C00F0" w:rsidP="003C00F0">
      <w:r w:rsidRPr="00485FD5">
        <w:rPr>
          <w:rStyle w:val="HideTWBExt"/>
          <w:noProof w:val="0"/>
        </w:rPr>
        <w:t>&lt;/RepeatBlock-By&gt;</w:t>
      </w:r>
    </w:p>
    <w:p w14:paraId="4EB733A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545D13B" w14:textId="77777777" w:rsidR="003C00F0" w:rsidRPr="00485FD5" w:rsidRDefault="003C00F0" w:rsidP="003C00F0">
      <w:pPr>
        <w:pStyle w:val="NormalBold"/>
      </w:pPr>
      <w:r w:rsidRPr="00485FD5">
        <w:rPr>
          <w:rStyle w:val="HideTWBExt"/>
          <w:b w:val="0"/>
          <w:noProof w:val="0"/>
        </w:rPr>
        <w:t>&lt;Article&gt;</w:t>
      </w:r>
      <w:r w:rsidRPr="00485FD5">
        <w:t>Članak 19.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8D56FAC" w14:textId="77777777" w:rsidTr="0044196D">
        <w:trPr>
          <w:jc w:val="center"/>
        </w:trPr>
        <w:tc>
          <w:tcPr>
            <w:tcW w:w="9752" w:type="dxa"/>
            <w:gridSpan w:val="2"/>
          </w:tcPr>
          <w:p w14:paraId="4278A16B" w14:textId="77777777" w:rsidR="003C00F0" w:rsidRPr="00485FD5" w:rsidRDefault="003C00F0" w:rsidP="0044196D">
            <w:pPr>
              <w:keepNext/>
            </w:pPr>
          </w:p>
        </w:tc>
      </w:tr>
      <w:tr w:rsidR="003C00F0" w:rsidRPr="00485FD5" w14:paraId="7E9F0557" w14:textId="77777777" w:rsidTr="0044196D">
        <w:trPr>
          <w:jc w:val="center"/>
        </w:trPr>
        <w:tc>
          <w:tcPr>
            <w:tcW w:w="4876" w:type="dxa"/>
            <w:hideMark/>
          </w:tcPr>
          <w:p w14:paraId="1F29DF3F" w14:textId="77777777" w:rsidR="003C00F0" w:rsidRPr="00485FD5" w:rsidRDefault="003C00F0" w:rsidP="0044196D">
            <w:pPr>
              <w:pStyle w:val="ColumnHeading"/>
              <w:keepNext/>
            </w:pPr>
            <w:r w:rsidRPr="00485FD5">
              <w:t>Tekst koji je predložila Komisija</w:t>
            </w:r>
          </w:p>
        </w:tc>
        <w:tc>
          <w:tcPr>
            <w:tcW w:w="4876" w:type="dxa"/>
            <w:hideMark/>
          </w:tcPr>
          <w:p w14:paraId="24662B7C" w14:textId="77777777" w:rsidR="003C00F0" w:rsidRPr="00485FD5" w:rsidRDefault="003C00F0" w:rsidP="0044196D">
            <w:pPr>
              <w:pStyle w:val="ColumnHeading"/>
              <w:keepNext/>
            </w:pPr>
            <w:r w:rsidRPr="00485FD5">
              <w:t>Izmjena</w:t>
            </w:r>
          </w:p>
        </w:tc>
      </w:tr>
      <w:tr w:rsidR="003C00F0" w:rsidRPr="00485FD5" w14:paraId="303F21EB" w14:textId="77777777" w:rsidTr="0044196D">
        <w:trPr>
          <w:jc w:val="center"/>
        </w:trPr>
        <w:tc>
          <w:tcPr>
            <w:tcW w:w="4876" w:type="dxa"/>
            <w:hideMark/>
          </w:tcPr>
          <w:p w14:paraId="359CDDE1" w14:textId="77777777" w:rsidR="003C00F0" w:rsidRPr="00485FD5" w:rsidRDefault="003C00F0" w:rsidP="0044196D">
            <w:pPr>
              <w:pStyle w:val="Normal6"/>
            </w:pPr>
            <w:r w:rsidRPr="00485FD5">
              <w:t>U vezi sa točkama (a) i (b) kada se podnositelju zahtjeva uđe u trag ili kada se dobrovoljno javi nadležnom tijelu, na temelju razloga za nestanak donosi se odgovarajuće utemeljena odluka o ponovnom uvođenju prava na neke ili sve zamijenjene, ukinute ili ograničene materijalne uvjete prihvata.</w:t>
            </w:r>
          </w:p>
        </w:tc>
        <w:tc>
          <w:tcPr>
            <w:tcW w:w="4876" w:type="dxa"/>
            <w:hideMark/>
          </w:tcPr>
          <w:p w14:paraId="5DF8E391" w14:textId="77777777" w:rsidR="003C00F0" w:rsidRPr="00485FD5" w:rsidRDefault="003C00F0" w:rsidP="0044196D">
            <w:pPr>
              <w:pStyle w:val="Normal6"/>
              <w:rPr>
                <w:szCs w:val="24"/>
              </w:rPr>
            </w:pPr>
            <w:r w:rsidRPr="00485FD5">
              <w:t>U vezi sa točkama (a) i (b) kada se podnositelju zahtjeva uđe u trag ili kada se dobrovoljno javi nadležnom tijelu, na temelju razloga za nestanak</w:t>
            </w:r>
            <w:r w:rsidRPr="00485FD5">
              <w:rPr>
                <w:b/>
                <w:i/>
              </w:rPr>
              <w:t>, kao što je zabilježena teška bolest podnositelja zahtjeva,</w:t>
            </w:r>
            <w:r w:rsidRPr="00485FD5">
              <w:t xml:space="preserve"> donosi se odgovarajuće utemeljena odluka o ponovnom uvođenju prava na neke ili sve zamijenjene, ukinute ili ograničene materijalne uvjete prihvata.</w:t>
            </w:r>
          </w:p>
        </w:tc>
      </w:tr>
    </w:tbl>
    <w:p w14:paraId="010511F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A8EB8D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05541CF" w14:textId="77777777" w:rsidR="003C00F0" w:rsidRPr="00485FD5" w:rsidRDefault="003C00F0" w:rsidP="003C00F0">
      <w:pPr>
        <w:pStyle w:val="Normal12Italic"/>
        <w:rPr>
          <w:noProof w:val="0"/>
        </w:rPr>
      </w:pPr>
      <w:r w:rsidRPr="00485FD5">
        <w:rPr>
          <w:noProof w:val="0"/>
        </w:rPr>
        <w:t>Samo zadovoljavajuće obrazloženje, poput primjerice teške bolesti, može se smatrati zadovoljavajućim razlogom za ponovno uvođenje materijalnih uvjeta prihvata.</w:t>
      </w:r>
    </w:p>
    <w:p w14:paraId="31CA6842" w14:textId="77777777" w:rsidR="003C00F0" w:rsidRPr="00485FD5" w:rsidRDefault="003C00F0" w:rsidP="003C00F0">
      <w:r w:rsidRPr="00485FD5">
        <w:rPr>
          <w:rStyle w:val="HideTWBExt"/>
          <w:noProof w:val="0"/>
        </w:rPr>
        <w:t>&lt;/AmendB&gt;</w:t>
      </w:r>
    </w:p>
    <w:p w14:paraId="568FA34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441</w:t>
      </w:r>
      <w:r w:rsidRPr="00485FD5">
        <w:rPr>
          <w:rStyle w:val="HideTWBExt"/>
          <w:b w:val="0"/>
          <w:noProof w:val="0"/>
        </w:rPr>
        <w:t>&lt;/NumAmB&gt;</w:t>
      </w:r>
    </w:p>
    <w:p w14:paraId="5F77B501"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0E67DBE1" w14:textId="77777777" w:rsidR="003C00F0" w:rsidRPr="00485FD5" w:rsidRDefault="003C00F0" w:rsidP="003C00F0">
      <w:r w:rsidRPr="00485FD5">
        <w:rPr>
          <w:rStyle w:val="HideTWBExt"/>
          <w:noProof w:val="0"/>
        </w:rPr>
        <w:t>&lt;/RepeatBlock-By&gt;</w:t>
      </w:r>
    </w:p>
    <w:p w14:paraId="416B0B8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2A5E3C7" w14:textId="77777777" w:rsidR="003C00F0" w:rsidRPr="00485FD5" w:rsidRDefault="003C00F0" w:rsidP="003C00F0">
      <w:pPr>
        <w:pStyle w:val="NormalBold"/>
      </w:pPr>
      <w:r w:rsidRPr="00485FD5">
        <w:rPr>
          <w:rStyle w:val="HideTWBExt"/>
          <w:b w:val="0"/>
          <w:noProof w:val="0"/>
        </w:rPr>
        <w:t>&lt;Article&gt;</w:t>
      </w:r>
      <w:r w:rsidRPr="00485FD5">
        <w:t>Članak 19.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9F07583" w14:textId="77777777" w:rsidTr="0044196D">
        <w:trPr>
          <w:jc w:val="center"/>
        </w:trPr>
        <w:tc>
          <w:tcPr>
            <w:tcW w:w="9752" w:type="dxa"/>
            <w:gridSpan w:val="2"/>
          </w:tcPr>
          <w:p w14:paraId="712029CC" w14:textId="77777777" w:rsidR="003C00F0" w:rsidRPr="00485FD5" w:rsidRDefault="003C00F0" w:rsidP="0044196D">
            <w:pPr>
              <w:keepNext/>
            </w:pPr>
          </w:p>
        </w:tc>
      </w:tr>
      <w:tr w:rsidR="003C00F0" w:rsidRPr="00485FD5" w14:paraId="4B27D50F" w14:textId="77777777" w:rsidTr="0044196D">
        <w:trPr>
          <w:jc w:val="center"/>
        </w:trPr>
        <w:tc>
          <w:tcPr>
            <w:tcW w:w="4876" w:type="dxa"/>
            <w:hideMark/>
          </w:tcPr>
          <w:p w14:paraId="18D90CEA" w14:textId="77777777" w:rsidR="003C00F0" w:rsidRPr="00485FD5" w:rsidRDefault="003C00F0" w:rsidP="0044196D">
            <w:pPr>
              <w:pStyle w:val="ColumnHeading"/>
              <w:keepNext/>
            </w:pPr>
            <w:r w:rsidRPr="00485FD5">
              <w:t>Tekst koji je predložila Komisija</w:t>
            </w:r>
          </w:p>
        </w:tc>
        <w:tc>
          <w:tcPr>
            <w:tcW w:w="4876" w:type="dxa"/>
            <w:hideMark/>
          </w:tcPr>
          <w:p w14:paraId="59D13D41" w14:textId="77777777" w:rsidR="003C00F0" w:rsidRPr="00485FD5" w:rsidRDefault="003C00F0" w:rsidP="0044196D">
            <w:pPr>
              <w:pStyle w:val="ColumnHeading"/>
              <w:keepNext/>
            </w:pPr>
            <w:r w:rsidRPr="00485FD5">
              <w:t>Izmjena</w:t>
            </w:r>
          </w:p>
        </w:tc>
      </w:tr>
      <w:tr w:rsidR="003C00F0" w:rsidRPr="00485FD5" w14:paraId="76E4C5A0" w14:textId="77777777" w:rsidTr="0044196D">
        <w:trPr>
          <w:jc w:val="center"/>
        </w:trPr>
        <w:tc>
          <w:tcPr>
            <w:tcW w:w="4876" w:type="dxa"/>
            <w:hideMark/>
          </w:tcPr>
          <w:p w14:paraId="5225703F" w14:textId="77777777" w:rsidR="003C00F0" w:rsidRPr="00485FD5" w:rsidRDefault="003C00F0" w:rsidP="0044196D">
            <w:pPr>
              <w:pStyle w:val="Normal6"/>
            </w:pPr>
            <w:r w:rsidRPr="00485FD5">
              <w:t xml:space="preserve">U vezi sa točkama (a) i (b) kada se podnositelju zahtjeva uđe u trag ili kada se dobrovoljno javi nadležnom tijelu, na temelju razloga za nestanak donosi se odgovarajuće utemeljena odluka o ponovnom uvođenju prava na neke ili sve </w:t>
            </w:r>
            <w:r w:rsidRPr="00485FD5">
              <w:rPr>
                <w:b/>
                <w:i/>
              </w:rPr>
              <w:t xml:space="preserve">zamijenjene, </w:t>
            </w:r>
            <w:r w:rsidRPr="00485FD5">
              <w:t>ukinute ili ograničene materijalne uvjete prihvata.</w:t>
            </w:r>
          </w:p>
        </w:tc>
        <w:tc>
          <w:tcPr>
            <w:tcW w:w="4876" w:type="dxa"/>
            <w:hideMark/>
          </w:tcPr>
          <w:p w14:paraId="01500BE3" w14:textId="77777777" w:rsidR="003C00F0" w:rsidRPr="00485FD5" w:rsidRDefault="003C00F0" w:rsidP="0044196D">
            <w:pPr>
              <w:pStyle w:val="Normal6"/>
              <w:rPr>
                <w:szCs w:val="24"/>
              </w:rPr>
            </w:pPr>
            <w:r w:rsidRPr="00485FD5">
              <w:t>U vezi sa točkama (a) i (b) kada se podnositelju zahtjeva uđe u trag ili kada se dobrovoljno javi nadležnom tijelu, na temelju razloga za nestanak donosi se odgovarajuće utemeljena odluka o ponovnom uvođenju prava na neke ili sve ukinute ili ograničene materijalne uvjete prihvata.</w:t>
            </w:r>
          </w:p>
        </w:tc>
      </w:tr>
    </w:tbl>
    <w:p w14:paraId="417E73E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303B35" w14:textId="77777777" w:rsidR="003C00F0" w:rsidRPr="00485FD5" w:rsidRDefault="003C00F0" w:rsidP="003C00F0">
      <w:r w:rsidRPr="00485FD5">
        <w:rPr>
          <w:rStyle w:val="HideTWBExt"/>
          <w:noProof w:val="0"/>
        </w:rPr>
        <w:t>&lt;/AmendB&gt;</w:t>
      </w:r>
    </w:p>
    <w:p w14:paraId="5D4A152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442</w:t>
      </w:r>
      <w:r w:rsidRPr="00485FD5">
        <w:rPr>
          <w:rStyle w:val="HideTWBExt"/>
          <w:b w:val="0"/>
          <w:noProof w:val="0"/>
        </w:rPr>
        <w:t>&lt;/NumAmB&gt;</w:t>
      </w:r>
    </w:p>
    <w:p w14:paraId="7E1A32EF"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4E210837" w14:textId="77777777" w:rsidR="003C00F0" w:rsidRPr="00485FD5" w:rsidRDefault="003C00F0" w:rsidP="003C00F0">
      <w:r w:rsidRPr="00485FD5">
        <w:rPr>
          <w:rStyle w:val="HideTWBExt"/>
          <w:noProof w:val="0"/>
        </w:rPr>
        <w:t>&lt;/RepeatBlock-By&gt;</w:t>
      </w:r>
    </w:p>
    <w:p w14:paraId="6444F68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4B27CFF" w14:textId="77777777" w:rsidR="003C00F0" w:rsidRPr="00485FD5" w:rsidRDefault="003C00F0" w:rsidP="003C00F0">
      <w:pPr>
        <w:pStyle w:val="NormalBold"/>
      </w:pPr>
      <w:r w:rsidRPr="00485FD5">
        <w:rPr>
          <w:rStyle w:val="HideTWBExt"/>
          <w:b w:val="0"/>
          <w:noProof w:val="0"/>
        </w:rPr>
        <w:t>&lt;Article&gt;</w:t>
      </w:r>
      <w:r w:rsidRPr="00485FD5">
        <w:t>Članak 19.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C81718F" w14:textId="77777777" w:rsidTr="0044196D">
        <w:trPr>
          <w:jc w:val="center"/>
        </w:trPr>
        <w:tc>
          <w:tcPr>
            <w:tcW w:w="9752" w:type="dxa"/>
            <w:gridSpan w:val="2"/>
          </w:tcPr>
          <w:p w14:paraId="0E722851" w14:textId="77777777" w:rsidR="003C00F0" w:rsidRPr="00485FD5" w:rsidRDefault="003C00F0" w:rsidP="0044196D">
            <w:pPr>
              <w:keepNext/>
            </w:pPr>
          </w:p>
        </w:tc>
      </w:tr>
      <w:tr w:rsidR="003C00F0" w:rsidRPr="00485FD5" w14:paraId="2877909A" w14:textId="77777777" w:rsidTr="0044196D">
        <w:trPr>
          <w:jc w:val="center"/>
        </w:trPr>
        <w:tc>
          <w:tcPr>
            <w:tcW w:w="4876" w:type="dxa"/>
            <w:hideMark/>
          </w:tcPr>
          <w:p w14:paraId="1CEE5564" w14:textId="77777777" w:rsidR="003C00F0" w:rsidRPr="00485FD5" w:rsidRDefault="003C00F0" w:rsidP="0044196D">
            <w:pPr>
              <w:pStyle w:val="ColumnHeading"/>
              <w:keepNext/>
            </w:pPr>
            <w:r w:rsidRPr="00485FD5">
              <w:t>Tekst koji je predložila Komisija</w:t>
            </w:r>
          </w:p>
        </w:tc>
        <w:tc>
          <w:tcPr>
            <w:tcW w:w="4876" w:type="dxa"/>
            <w:hideMark/>
          </w:tcPr>
          <w:p w14:paraId="7E4E9A04" w14:textId="77777777" w:rsidR="003C00F0" w:rsidRPr="00485FD5" w:rsidRDefault="003C00F0" w:rsidP="0044196D">
            <w:pPr>
              <w:pStyle w:val="ColumnHeading"/>
              <w:keepNext/>
            </w:pPr>
            <w:r w:rsidRPr="00485FD5">
              <w:t>Izmjena</w:t>
            </w:r>
          </w:p>
        </w:tc>
      </w:tr>
      <w:tr w:rsidR="003C00F0" w:rsidRPr="00485FD5" w14:paraId="49094D28" w14:textId="77777777" w:rsidTr="0044196D">
        <w:trPr>
          <w:jc w:val="center"/>
        </w:trPr>
        <w:tc>
          <w:tcPr>
            <w:tcW w:w="4876" w:type="dxa"/>
            <w:hideMark/>
          </w:tcPr>
          <w:p w14:paraId="0DF3353F" w14:textId="77777777" w:rsidR="003C00F0" w:rsidRPr="00485FD5" w:rsidRDefault="003C00F0" w:rsidP="0044196D">
            <w:pPr>
              <w:pStyle w:val="Normal6"/>
            </w:pPr>
            <w:r w:rsidRPr="00485FD5">
              <w:t>3.</w:t>
            </w:r>
            <w:r w:rsidRPr="00485FD5">
              <w:tab/>
              <w:t xml:space="preserve">Odluke o </w:t>
            </w:r>
            <w:r w:rsidRPr="00485FD5">
              <w:rPr>
                <w:b/>
                <w:i/>
              </w:rPr>
              <w:t xml:space="preserve">zamjeni, </w:t>
            </w:r>
            <w:r w:rsidRPr="00485FD5">
              <w:t>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dostojan životni standard.</w:t>
            </w:r>
          </w:p>
        </w:tc>
        <w:tc>
          <w:tcPr>
            <w:tcW w:w="4876" w:type="dxa"/>
            <w:hideMark/>
          </w:tcPr>
          <w:p w14:paraId="464E686F" w14:textId="77777777" w:rsidR="003C00F0" w:rsidRPr="00485FD5" w:rsidRDefault="003C00F0" w:rsidP="0044196D">
            <w:pPr>
              <w:pStyle w:val="Normal6"/>
              <w:rPr>
                <w:szCs w:val="24"/>
              </w:rPr>
            </w:pPr>
            <w:r w:rsidRPr="00485FD5">
              <w:t>3.</w:t>
            </w:r>
            <w:r w:rsidRPr="00485FD5">
              <w:tab/>
              <w:t>Odluke o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dostojan životni standard.</w:t>
            </w:r>
          </w:p>
        </w:tc>
      </w:tr>
    </w:tbl>
    <w:p w14:paraId="04E1C16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3C5B6BA" w14:textId="77777777" w:rsidR="003C00F0" w:rsidRPr="00485FD5" w:rsidRDefault="003C00F0" w:rsidP="003C00F0">
      <w:r w:rsidRPr="00485FD5">
        <w:rPr>
          <w:rStyle w:val="HideTWBExt"/>
          <w:noProof w:val="0"/>
        </w:rPr>
        <w:t>&lt;/AmendB&gt;</w:t>
      </w:r>
    </w:p>
    <w:p w14:paraId="76F81E5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443</w:t>
      </w:r>
      <w:r w:rsidRPr="00485FD5">
        <w:rPr>
          <w:rStyle w:val="HideTWBExt"/>
          <w:b w:val="0"/>
          <w:noProof w:val="0"/>
        </w:rPr>
        <w:t>&lt;/NumAmB&gt;</w:t>
      </w:r>
    </w:p>
    <w:p w14:paraId="27B1E367" w14:textId="77777777" w:rsidR="003C00F0" w:rsidRPr="00485FD5" w:rsidRDefault="003C00F0" w:rsidP="003C00F0">
      <w:pPr>
        <w:pStyle w:val="NormalBold"/>
      </w:pPr>
      <w:r w:rsidRPr="00485FD5">
        <w:rPr>
          <w:rStyle w:val="HideTWBExt"/>
          <w:b w:val="0"/>
          <w:noProof w:val="0"/>
        </w:rPr>
        <w:t>&lt;RepeatBlock-By&gt;&lt;Members&gt;</w:t>
      </w:r>
      <w:r w:rsidRPr="00485FD5">
        <w:t>Alessandra Mussolini, Salvatore Domenico Pogliese</w:t>
      </w:r>
      <w:r w:rsidRPr="00485FD5">
        <w:rPr>
          <w:rStyle w:val="HideTWBExt"/>
          <w:b w:val="0"/>
          <w:noProof w:val="0"/>
        </w:rPr>
        <w:t>&lt;/Members&gt;</w:t>
      </w:r>
    </w:p>
    <w:p w14:paraId="6E6DA594" w14:textId="77777777" w:rsidR="003C00F0" w:rsidRPr="00485FD5" w:rsidRDefault="003C00F0" w:rsidP="003C00F0">
      <w:r w:rsidRPr="00485FD5">
        <w:rPr>
          <w:rStyle w:val="HideTWBExt"/>
          <w:noProof w:val="0"/>
        </w:rPr>
        <w:t>&lt;/RepeatBlock-By&gt;</w:t>
      </w:r>
    </w:p>
    <w:p w14:paraId="7F7623A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243F9C4" w14:textId="77777777" w:rsidR="003C00F0" w:rsidRPr="00485FD5" w:rsidRDefault="003C00F0" w:rsidP="003C00F0">
      <w:pPr>
        <w:pStyle w:val="NormalBold"/>
      </w:pPr>
      <w:r w:rsidRPr="00485FD5">
        <w:rPr>
          <w:rStyle w:val="HideTWBExt"/>
          <w:b w:val="0"/>
          <w:noProof w:val="0"/>
        </w:rPr>
        <w:t>&lt;Article&gt;</w:t>
      </w:r>
      <w:r w:rsidRPr="00485FD5">
        <w:t>Članak 19.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E6D06F1" w14:textId="77777777" w:rsidTr="0044196D">
        <w:trPr>
          <w:jc w:val="center"/>
        </w:trPr>
        <w:tc>
          <w:tcPr>
            <w:tcW w:w="9752" w:type="dxa"/>
            <w:gridSpan w:val="2"/>
          </w:tcPr>
          <w:p w14:paraId="34D1C486" w14:textId="77777777" w:rsidR="003C00F0" w:rsidRPr="00485FD5" w:rsidRDefault="003C00F0" w:rsidP="0044196D">
            <w:pPr>
              <w:keepNext/>
            </w:pPr>
          </w:p>
        </w:tc>
      </w:tr>
      <w:tr w:rsidR="003C00F0" w:rsidRPr="00485FD5" w14:paraId="33384552" w14:textId="77777777" w:rsidTr="0044196D">
        <w:trPr>
          <w:jc w:val="center"/>
        </w:trPr>
        <w:tc>
          <w:tcPr>
            <w:tcW w:w="4876" w:type="dxa"/>
            <w:hideMark/>
          </w:tcPr>
          <w:p w14:paraId="67B04994" w14:textId="77777777" w:rsidR="003C00F0" w:rsidRPr="00485FD5" w:rsidRDefault="003C00F0" w:rsidP="0044196D">
            <w:pPr>
              <w:pStyle w:val="ColumnHeading"/>
              <w:keepNext/>
            </w:pPr>
            <w:r w:rsidRPr="00485FD5">
              <w:t>Tekst koji je predložila Komisija</w:t>
            </w:r>
          </w:p>
        </w:tc>
        <w:tc>
          <w:tcPr>
            <w:tcW w:w="4876" w:type="dxa"/>
            <w:hideMark/>
          </w:tcPr>
          <w:p w14:paraId="7103A0AF" w14:textId="77777777" w:rsidR="003C00F0" w:rsidRPr="00485FD5" w:rsidRDefault="003C00F0" w:rsidP="0044196D">
            <w:pPr>
              <w:pStyle w:val="ColumnHeading"/>
              <w:keepNext/>
            </w:pPr>
            <w:r w:rsidRPr="00485FD5">
              <w:t>Izmjena</w:t>
            </w:r>
          </w:p>
        </w:tc>
      </w:tr>
      <w:tr w:rsidR="003C00F0" w:rsidRPr="00485FD5" w14:paraId="079AC0EB" w14:textId="77777777" w:rsidTr="0044196D">
        <w:trPr>
          <w:jc w:val="center"/>
        </w:trPr>
        <w:tc>
          <w:tcPr>
            <w:tcW w:w="4876" w:type="dxa"/>
            <w:hideMark/>
          </w:tcPr>
          <w:p w14:paraId="10C83C6D" w14:textId="77777777" w:rsidR="003C00F0" w:rsidRPr="00485FD5" w:rsidRDefault="003C00F0" w:rsidP="0044196D">
            <w:pPr>
              <w:pStyle w:val="Normal6"/>
              <w:rPr>
                <w:b/>
                <w:i/>
              </w:rPr>
            </w:pPr>
            <w:r w:rsidRPr="00485FD5">
              <w:t>3.</w:t>
            </w:r>
            <w:r w:rsidRPr="00485FD5">
              <w:rPr>
                <w:b/>
                <w:i/>
              </w:rPr>
              <w:tab/>
            </w:r>
            <w:r w:rsidRPr="00485FD5">
              <w:t>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w:t>
            </w:r>
            <w:r w:rsidRPr="00485FD5">
              <w:rPr>
                <w:b/>
                <w:i/>
              </w:rPr>
              <w:t xml:space="preserve"> dostojan</w:t>
            </w:r>
            <w:r w:rsidRPr="00485FD5">
              <w:t xml:space="preserve"> životni standard.</w:t>
            </w:r>
          </w:p>
        </w:tc>
        <w:tc>
          <w:tcPr>
            <w:tcW w:w="4876" w:type="dxa"/>
            <w:hideMark/>
          </w:tcPr>
          <w:p w14:paraId="6CC2C8B5" w14:textId="77777777" w:rsidR="003C00F0" w:rsidRPr="00485FD5" w:rsidRDefault="003C00F0" w:rsidP="0044196D">
            <w:pPr>
              <w:pStyle w:val="Normal6"/>
              <w:rPr>
                <w:b/>
                <w:i/>
                <w:szCs w:val="24"/>
              </w:rPr>
            </w:pPr>
            <w:r w:rsidRPr="00485FD5">
              <w:t>3.</w:t>
            </w:r>
            <w:r w:rsidRPr="00485FD5">
              <w:rPr>
                <w:b/>
                <w:i/>
              </w:rPr>
              <w:tab/>
            </w:r>
            <w:r w:rsidRPr="00485FD5">
              <w:t>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w:t>
            </w:r>
            <w:r w:rsidRPr="00485FD5">
              <w:rPr>
                <w:b/>
                <w:i/>
              </w:rPr>
              <w:t xml:space="preserve"> adekvatan</w:t>
            </w:r>
            <w:r w:rsidRPr="00485FD5">
              <w:t xml:space="preserve"> životni standard.</w:t>
            </w:r>
          </w:p>
        </w:tc>
      </w:tr>
    </w:tbl>
    <w:p w14:paraId="56E79FE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0EEE6B64"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6B9A8237" w14:textId="77777777" w:rsidR="003C00F0" w:rsidRPr="00485FD5" w:rsidRDefault="003C00F0" w:rsidP="003C00F0">
      <w:pPr>
        <w:pStyle w:val="Normal12Italic"/>
        <w:rPr>
          <w:noProof w:val="0"/>
        </w:rPr>
      </w:pPr>
      <w:r w:rsidRPr="00485FD5">
        <w:rPr>
          <w:noProof w:val="0"/>
        </w:rPr>
        <w:t>Upotreba pridjeva „dostojan” za opis kvalitete života koja se mora zajamčiti podnositeljima zahtjeva pomoću usvajanja usklađenih uvjeta u pogledu prijema, a da se pritom ne definiraju konkretni sadržaji, mogla bi dovesti do sporova sa dotičnim osobama.</w:t>
      </w:r>
    </w:p>
    <w:p w14:paraId="21825C3D" w14:textId="77777777" w:rsidR="003C00F0" w:rsidRPr="00485FD5" w:rsidRDefault="003C00F0" w:rsidP="003C00F0">
      <w:r w:rsidRPr="00485FD5">
        <w:rPr>
          <w:rStyle w:val="HideTWBExt"/>
          <w:noProof w:val="0"/>
        </w:rPr>
        <w:t>&lt;/AmendB&gt;</w:t>
      </w:r>
    </w:p>
    <w:p w14:paraId="1FDB98C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444</w:t>
      </w:r>
      <w:r w:rsidRPr="00485FD5">
        <w:rPr>
          <w:rStyle w:val="HideTWBExt"/>
          <w:b w:val="0"/>
          <w:noProof w:val="0"/>
        </w:rPr>
        <w:t>&lt;/NumAmB&gt;</w:t>
      </w:r>
    </w:p>
    <w:p w14:paraId="467FF782" w14:textId="77777777" w:rsidR="003C00F0" w:rsidRPr="00485FD5" w:rsidRDefault="003C00F0" w:rsidP="003C00F0">
      <w:pPr>
        <w:pStyle w:val="NormalBold"/>
      </w:pPr>
      <w:r w:rsidRPr="00485FD5">
        <w:rPr>
          <w:rStyle w:val="HideTWBExt"/>
          <w:b w:val="0"/>
          <w:noProof w:val="0"/>
        </w:rPr>
        <w:t>&lt;RepeatBlock-By&gt;&lt;Members&gt;</w:t>
      </w:r>
      <w:r w:rsidRPr="00485FD5">
        <w:t>Branislav Škripek</w:t>
      </w:r>
      <w:r w:rsidRPr="00485FD5">
        <w:rPr>
          <w:rStyle w:val="HideTWBExt"/>
          <w:b w:val="0"/>
          <w:noProof w:val="0"/>
        </w:rPr>
        <w:t>&lt;/Members&gt;</w:t>
      </w:r>
    </w:p>
    <w:p w14:paraId="3647166F" w14:textId="77777777" w:rsidR="003C00F0" w:rsidRPr="00485FD5" w:rsidRDefault="003C00F0" w:rsidP="003C00F0">
      <w:r w:rsidRPr="00485FD5">
        <w:rPr>
          <w:rStyle w:val="HideTWBExt"/>
          <w:noProof w:val="0"/>
        </w:rPr>
        <w:t>&lt;/RepeatBlock-By&gt;</w:t>
      </w:r>
    </w:p>
    <w:p w14:paraId="603482D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98CDFED" w14:textId="77777777" w:rsidR="003C00F0" w:rsidRPr="00485FD5" w:rsidRDefault="003C00F0" w:rsidP="003C00F0">
      <w:pPr>
        <w:pStyle w:val="NormalBold"/>
      </w:pPr>
      <w:r w:rsidRPr="00485FD5">
        <w:rPr>
          <w:rStyle w:val="HideTWBExt"/>
          <w:b w:val="0"/>
          <w:noProof w:val="0"/>
        </w:rPr>
        <w:t>&lt;Article&gt;</w:t>
      </w:r>
      <w:r w:rsidRPr="00485FD5">
        <w:t>Članak 19.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DD6C5F1" w14:textId="77777777" w:rsidTr="0044196D">
        <w:trPr>
          <w:jc w:val="center"/>
        </w:trPr>
        <w:tc>
          <w:tcPr>
            <w:tcW w:w="9752" w:type="dxa"/>
            <w:gridSpan w:val="2"/>
          </w:tcPr>
          <w:p w14:paraId="0C77752C" w14:textId="77777777" w:rsidR="003C00F0" w:rsidRPr="00485FD5" w:rsidRDefault="003C00F0" w:rsidP="0044196D">
            <w:pPr>
              <w:keepNext/>
            </w:pPr>
          </w:p>
        </w:tc>
      </w:tr>
      <w:tr w:rsidR="003C00F0" w:rsidRPr="00485FD5" w14:paraId="696E2843" w14:textId="77777777" w:rsidTr="0044196D">
        <w:trPr>
          <w:jc w:val="center"/>
        </w:trPr>
        <w:tc>
          <w:tcPr>
            <w:tcW w:w="4876" w:type="dxa"/>
            <w:hideMark/>
          </w:tcPr>
          <w:p w14:paraId="137487CB" w14:textId="77777777" w:rsidR="003C00F0" w:rsidRPr="00485FD5" w:rsidRDefault="003C00F0" w:rsidP="0044196D">
            <w:pPr>
              <w:pStyle w:val="ColumnHeading"/>
              <w:keepNext/>
            </w:pPr>
            <w:r w:rsidRPr="00485FD5">
              <w:t>Tekst koji je predložila Komisija</w:t>
            </w:r>
          </w:p>
        </w:tc>
        <w:tc>
          <w:tcPr>
            <w:tcW w:w="4876" w:type="dxa"/>
            <w:hideMark/>
          </w:tcPr>
          <w:p w14:paraId="788A3708" w14:textId="77777777" w:rsidR="003C00F0" w:rsidRPr="00485FD5" w:rsidRDefault="003C00F0" w:rsidP="0044196D">
            <w:pPr>
              <w:pStyle w:val="ColumnHeading"/>
              <w:keepNext/>
            </w:pPr>
            <w:r w:rsidRPr="00485FD5">
              <w:t>Izmjena</w:t>
            </w:r>
          </w:p>
        </w:tc>
      </w:tr>
      <w:tr w:rsidR="003C00F0" w:rsidRPr="00485FD5" w14:paraId="3773FC39" w14:textId="77777777" w:rsidTr="0044196D">
        <w:trPr>
          <w:jc w:val="center"/>
        </w:trPr>
        <w:tc>
          <w:tcPr>
            <w:tcW w:w="4876" w:type="dxa"/>
            <w:hideMark/>
          </w:tcPr>
          <w:p w14:paraId="420B8402" w14:textId="77777777" w:rsidR="003C00F0" w:rsidRPr="00485FD5" w:rsidRDefault="003C00F0" w:rsidP="0044196D">
            <w:pPr>
              <w:pStyle w:val="Normal6"/>
            </w:pPr>
            <w:r w:rsidRPr="00485FD5">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w:t>
            </w:r>
            <w:r w:rsidRPr="00485FD5">
              <w:rPr>
                <w:b/>
                <w:i/>
              </w:rPr>
              <w:t>dostojan</w:t>
            </w:r>
            <w:r w:rsidRPr="00485FD5">
              <w:t xml:space="preserve"> životni standard.</w:t>
            </w:r>
          </w:p>
        </w:tc>
        <w:tc>
          <w:tcPr>
            <w:tcW w:w="4876" w:type="dxa"/>
            <w:hideMark/>
          </w:tcPr>
          <w:p w14:paraId="4ED40942" w14:textId="77777777" w:rsidR="003C00F0" w:rsidRPr="00485FD5" w:rsidRDefault="003C00F0" w:rsidP="0044196D">
            <w:pPr>
              <w:pStyle w:val="Normal6"/>
              <w:rPr>
                <w:szCs w:val="24"/>
              </w:rPr>
            </w:pPr>
            <w:r w:rsidRPr="00485FD5">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w:t>
            </w:r>
            <w:r w:rsidRPr="00485FD5">
              <w:rPr>
                <w:b/>
                <w:i/>
              </w:rPr>
              <w:t>primjeren</w:t>
            </w:r>
            <w:r w:rsidRPr="00485FD5">
              <w:t xml:space="preserve"> životni standard.</w:t>
            </w:r>
          </w:p>
        </w:tc>
      </w:tr>
    </w:tbl>
    <w:p w14:paraId="779FE8F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CB9A99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9ABFFEB" w14:textId="77777777" w:rsidR="003C00F0" w:rsidRPr="00485FD5" w:rsidRDefault="003C00F0" w:rsidP="003C00F0">
      <w:pPr>
        <w:pStyle w:val="Normal12Italic"/>
        <w:rPr>
          <w:noProof w:val="0"/>
        </w:rPr>
      </w:pPr>
      <w:r w:rsidRPr="00485FD5">
        <w:rPr>
          <w:noProof w:val="0"/>
        </w:rPr>
        <w:t>Radi dosljednosti formulacije neodređena riječ „dostojan” zamjenjuje se riječju „primjeren”, čime se naglašava da je omogućen potreban životni standard. Radi dosljednosti s izmjenom članka 15. stavka 3. uvodnog dijela.</w:t>
      </w:r>
    </w:p>
    <w:p w14:paraId="268589BA" w14:textId="77777777" w:rsidR="003C00F0" w:rsidRPr="00485FD5" w:rsidRDefault="003C00F0" w:rsidP="003C00F0">
      <w:r w:rsidRPr="00485FD5">
        <w:rPr>
          <w:rStyle w:val="HideTWBExt"/>
          <w:noProof w:val="0"/>
        </w:rPr>
        <w:t>&lt;/AmendB&gt;</w:t>
      </w:r>
    </w:p>
    <w:p w14:paraId="3E1F6D4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445</w:t>
      </w:r>
      <w:r w:rsidRPr="00485FD5">
        <w:rPr>
          <w:rStyle w:val="HideTWBExt"/>
          <w:b w:val="0"/>
          <w:noProof w:val="0"/>
        </w:rPr>
        <w:t>&lt;/NumAmB&gt;</w:t>
      </w:r>
    </w:p>
    <w:p w14:paraId="56AF06A4"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39EABFB" w14:textId="77777777" w:rsidR="003C00F0" w:rsidRPr="00485FD5" w:rsidRDefault="003C00F0" w:rsidP="003C00F0">
      <w:r w:rsidRPr="00485FD5">
        <w:rPr>
          <w:rStyle w:val="HideTWBExt"/>
          <w:noProof w:val="0"/>
        </w:rPr>
        <w:t>&lt;/RepeatBlock-By&gt;</w:t>
      </w:r>
    </w:p>
    <w:p w14:paraId="49386CF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4B8FCBA" w14:textId="77777777" w:rsidR="003C00F0" w:rsidRPr="00485FD5" w:rsidRDefault="003C00F0" w:rsidP="003C00F0">
      <w:pPr>
        <w:pStyle w:val="NormalBold"/>
      </w:pPr>
      <w:r w:rsidRPr="00485FD5">
        <w:rPr>
          <w:rStyle w:val="HideTWBExt"/>
          <w:b w:val="0"/>
          <w:noProof w:val="0"/>
        </w:rPr>
        <w:t>&lt;Article&gt;</w:t>
      </w:r>
      <w:r w:rsidRPr="00485FD5">
        <w:t>Članak 19.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9132A9A" w14:textId="77777777" w:rsidTr="0044196D">
        <w:trPr>
          <w:jc w:val="center"/>
        </w:trPr>
        <w:tc>
          <w:tcPr>
            <w:tcW w:w="9752" w:type="dxa"/>
            <w:gridSpan w:val="2"/>
          </w:tcPr>
          <w:p w14:paraId="17C41981" w14:textId="77777777" w:rsidR="003C00F0" w:rsidRPr="00485FD5" w:rsidRDefault="003C00F0" w:rsidP="0044196D">
            <w:pPr>
              <w:keepNext/>
            </w:pPr>
          </w:p>
        </w:tc>
      </w:tr>
      <w:tr w:rsidR="003C00F0" w:rsidRPr="00485FD5" w14:paraId="0CF13A31" w14:textId="77777777" w:rsidTr="0044196D">
        <w:trPr>
          <w:jc w:val="center"/>
        </w:trPr>
        <w:tc>
          <w:tcPr>
            <w:tcW w:w="4876" w:type="dxa"/>
            <w:hideMark/>
          </w:tcPr>
          <w:p w14:paraId="4F562D63" w14:textId="77777777" w:rsidR="003C00F0" w:rsidRPr="00485FD5" w:rsidRDefault="003C00F0" w:rsidP="0044196D">
            <w:pPr>
              <w:pStyle w:val="ColumnHeading"/>
              <w:keepNext/>
            </w:pPr>
            <w:r w:rsidRPr="00485FD5">
              <w:t>Tekst koji je predložila Komisija</w:t>
            </w:r>
          </w:p>
        </w:tc>
        <w:tc>
          <w:tcPr>
            <w:tcW w:w="4876" w:type="dxa"/>
            <w:hideMark/>
          </w:tcPr>
          <w:p w14:paraId="381807D5" w14:textId="77777777" w:rsidR="003C00F0" w:rsidRPr="00485FD5" w:rsidRDefault="003C00F0" w:rsidP="0044196D">
            <w:pPr>
              <w:pStyle w:val="ColumnHeading"/>
              <w:keepNext/>
            </w:pPr>
            <w:r w:rsidRPr="00485FD5">
              <w:t>Izmjena</w:t>
            </w:r>
          </w:p>
        </w:tc>
      </w:tr>
      <w:tr w:rsidR="003C00F0" w:rsidRPr="00485FD5" w14:paraId="12137115" w14:textId="77777777" w:rsidTr="0044196D">
        <w:trPr>
          <w:jc w:val="center"/>
        </w:trPr>
        <w:tc>
          <w:tcPr>
            <w:tcW w:w="4876" w:type="dxa"/>
            <w:hideMark/>
          </w:tcPr>
          <w:p w14:paraId="1D522C0A" w14:textId="77777777" w:rsidR="003C00F0" w:rsidRPr="00485FD5" w:rsidRDefault="003C00F0" w:rsidP="0044196D">
            <w:pPr>
              <w:pStyle w:val="Normal6"/>
            </w:pPr>
            <w:r w:rsidRPr="00485FD5">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w:t>
            </w:r>
            <w:r w:rsidRPr="00485FD5">
              <w:rPr>
                <w:b/>
                <w:i/>
              </w:rPr>
              <w:t>dostojan</w:t>
            </w:r>
            <w:r w:rsidRPr="00485FD5">
              <w:t xml:space="preserve"> životni standard.</w:t>
            </w:r>
          </w:p>
        </w:tc>
        <w:tc>
          <w:tcPr>
            <w:tcW w:w="4876" w:type="dxa"/>
            <w:hideMark/>
          </w:tcPr>
          <w:p w14:paraId="747044FC" w14:textId="77777777" w:rsidR="003C00F0" w:rsidRPr="00485FD5" w:rsidRDefault="003C00F0" w:rsidP="0044196D">
            <w:pPr>
              <w:pStyle w:val="Normal6"/>
              <w:rPr>
                <w:szCs w:val="24"/>
              </w:rPr>
            </w:pPr>
            <w:r w:rsidRPr="00485FD5">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posebno u vezi s podnositeljima s posebnim potrebama u vezi s prihvatom i pritom se uzima u obzir načelo proporcionalnosti. Države članice u svim okolnostima osiguravaju pristup zdravstvenoj skrbi u skladu s člankom 18. te svim podnositeljima zahtjeva osiguravaju </w:t>
            </w:r>
            <w:r w:rsidRPr="00485FD5">
              <w:rPr>
                <w:b/>
                <w:i/>
              </w:rPr>
              <w:t>minimalan</w:t>
            </w:r>
            <w:r w:rsidRPr="00485FD5">
              <w:t xml:space="preserve"> životni standard.</w:t>
            </w:r>
          </w:p>
        </w:tc>
      </w:tr>
    </w:tbl>
    <w:p w14:paraId="0EE5FE1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851421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0618416" w14:textId="77777777" w:rsidR="003C00F0" w:rsidRPr="00485FD5" w:rsidRDefault="003C00F0" w:rsidP="003C00F0">
      <w:pPr>
        <w:pStyle w:val="Normal12Italic"/>
        <w:rPr>
          <w:noProof w:val="0"/>
        </w:rPr>
      </w:pPr>
      <w:r w:rsidRPr="00485FD5">
        <w:rPr>
          <w:noProof w:val="0"/>
        </w:rPr>
        <w:t>Kako bi se riješio problem kupnje azila i smanjio pritisak na javne financije države članice trebale bi nastojati primjenjivati samo minimalne standarde pri osiguravanju uvjeta prihvata za tražitelje azila.</w:t>
      </w:r>
    </w:p>
    <w:p w14:paraId="48151303" w14:textId="77777777" w:rsidR="003C00F0" w:rsidRPr="00485FD5" w:rsidRDefault="003C00F0" w:rsidP="003C00F0">
      <w:r w:rsidRPr="00485FD5">
        <w:rPr>
          <w:rStyle w:val="HideTWBExt"/>
          <w:noProof w:val="0"/>
        </w:rPr>
        <w:t>&lt;/AmendB&gt;</w:t>
      </w:r>
    </w:p>
    <w:p w14:paraId="3E2C8C0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446</w:t>
      </w:r>
      <w:r w:rsidRPr="00485FD5">
        <w:rPr>
          <w:rStyle w:val="HideTWBExt"/>
          <w:b w:val="0"/>
          <w:noProof w:val="0"/>
        </w:rPr>
        <w:t>&lt;/NumAmB&gt;</w:t>
      </w:r>
    </w:p>
    <w:p w14:paraId="4E05DEF6"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52475018"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14D88290" w14:textId="77777777" w:rsidR="003C00F0" w:rsidRPr="00485FD5" w:rsidRDefault="003C00F0" w:rsidP="003C00F0">
      <w:r w:rsidRPr="00485FD5">
        <w:rPr>
          <w:rStyle w:val="HideTWBExt"/>
          <w:noProof w:val="0"/>
        </w:rPr>
        <w:t>&lt;/RepeatBlock-By&gt;</w:t>
      </w:r>
    </w:p>
    <w:p w14:paraId="5115799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FE7A227" w14:textId="77777777" w:rsidR="003C00F0" w:rsidRPr="00485FD5" w:rsidRDefault="003C00F0" w:rsidP="003C00F0">
      <w:pPr>
        <w:pStyle w:val="NormalBold"/>
      </w:pPr>
      <w:r w:rsidRPr="00485FD5">
        <w:rPr>
          <w:rStyle w:val="HideTWBExt"/>
          <w:b w:val="0"/>
          <w:noProof w:val="0"/>
        </w:rPr>
        <w:t>&lt;Article&gt;</w:t>
      </w:r>
      <w:r w:rsidRPr="00485FD5">
        <w:t>Članak 19.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2FE6E72" w14:textId="77777777" w:rsidTr="0044196D">
        <w:trPr>
          <w:jc w:val="center"/>
        </w:trPr>
        <w:tc>
          <w:tcPr>
            <w:tcW w:w="9752" w:type="dxa"/>
            <w:gridSpan w:val="2"/>
          </w:tcPr>
          <w:p w14:paraId="34448065" w14:textId="77777777" w:rsidR="003C00F0" w:rsidRPr="00485FD5" w:rsidRDefault="003C00F0" w:rsidP="0044196D">
            <w:pPr>
              <w:keepNext/>
            </w:pPr>
          </w:p>
        </w:tc>
      </w:tr>
      <w:tr w:rsidR="003C00F0" w:rsidRPr="00485FD5" w14:paraId="0E7D0424" w14:textId="77777777" w:rsidTr="0044196D">
        <w:trPr>
          <w:jc w:val="center"/>
        </w:trPr>
        <w:tc>
          <w:tcPr>
            <w:tcW w:w="4876" w:type="dxa"/>
            <w:hideMark/>
          </w:tcPr>
          <w:p w14:paraId="35DFD764" w14:textId="77777777" w:rsidR="003C00F0" w:rsidRPr="00485FD5" w:rsidRDefault="003C00F0" w:rsidP="0044196D">
            <w:pPr>
              <w:pStyle w:val="ColumnHeading"/>
              <w:keepNext/>
            </w:pPr>
            <w:r w:rsidRPr="00485FD5">
              <w:t>Tekst koji je predložila Komisija</w:t>
            </w:r>
          </w:p>
        </w:tc>
        <w:tc>
          <w:tcPr>
            <w:tcW w:w="4876" w:type="dxa"/>
            <w:hideMark/>
          </w:tcPr>
          <w:p w14:paraId="6756F835" w14:textId="77777777" w:rsidR="003C00F0" w:rsidRPr="00485FD5" w:rsidRDefault="003C00F0" w:rsidP="0044196D">
            <w:pPr>
              <w:pStyle w:val="ColumnHeading"/>
              <w:keepNext/>
            </w:pPr>
            <w:r w:rsidRPr="00485FD5">
              <w:t>Izmjena</w:t>
            </w:r>
          </w:p>
        </w:tc>
      </w:tr>
      <w:tr w:rsidR="003C00F0" w:rsidRPr="00485FD5" w14:paraId="2B4694A4" w14:textId="77777777" w:rsidTr="0044196D">
        <w:trPr>
          <w:jc w:val="center"/>
        </w:trPr>
        <w:tc>
          <w:tcPr>
            <w:tcW w:w="4876" w:type="dxa"/>
            <w:hideMark/>
          </w:tcPr>
          <w:p w14:paraId="6D14885B" w14:textId="77777777" w:rsidR="003C00F0" w:rsidRPr="00485FD5" w:rsidRDefault="003C00F0" w:rsidP="0044196D">
            <w:pPr>
              <w:pStyle w:val="Normal6"/>
            </w:pPr>
            <w:r w:rsidRPr="00485FD5">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w:t>
            </w:r>
            <w:r w:rsidRPr="00485FD5">
              <w:rPr>
                <w:b/>
                <w:i/>
              </w:rPr>
              <w:t>posebno</w:t>
            </w:r>
            <w:r w:rsidRPr="00485FD5">
              <w:t xml:space="preserve"> u </w:t>
            </w:r>
            <w:r w:rsidRPr="00485FD5">
              <w:rPr>
                <w:b/>
                <w:i/>
              </w:rPr>
              <w:t>vezi s podnositeljima s posebnim potrebama u vezi s prihvatom i pritom se uzima</w:t>
            </w:r>
            <w:r w:rsidRPr="00485FD5">
              <w:t xml:space="preserve"> u </w:t>
            </w:r>
            <w:r w:rsidRPr="00485FD5">
              <w:rPr>
                <w:b/>
                <w:i/>
              </w:rPr>
              <w:t>obzir načelo proporcionalnosti</w:t>
            </w:r>
            <w:r w:rsidRPr="00485FD5">
              <w:t xml:space="preserve">. Države članice u svim okolnostima osiguravaju pristup zdravstvenoj skrbi u skladu s člankom 18. </w:t>
            </w:r>
            <w:r w:rsidRPr="00485FD5">
              <w:lastRenderedPageBreak/>
              <w:t>te svim podnositeljima zahtjeva osiguravaju dostojan životni standard.</w:t>
            </w:r>
          </w:p>
        </w:tc>
        <w:tc>
          <w:tcPr>
            <w:tcW w:w="4876" w:type="dxa"/>
            <w:hideMark/>
          </w:tcPr>
          <w:p w14:paraId="47BFFC80" w14:textId="77777777" w:rsidR="003C00F0" w:rsidRPr="00485FD5" w:rsidRDefault="003C00F0" w:rsidP="0044196D">
            <w:pPr>
              <w:pStyle w:val="Normal6"/>
              <w:rPr>
                <w:szCs w:val="24"/>
              </w:rPr>
            </w:pPr>
            <w:r w:rsidRPr="00485FD5">
              <w:lastRenderedPageBreak/>
              <w:t>3.</w:t>
            </w:r>
            <w:r w:rsidRPr="00485FD5">
              <w:tab/>
              <w:t xml:space="preserve">Odluke o zamjeni, ograničavanju ili ukidanju materijalnih uvjeta prihvata donose se objektivno i nepristrano o meritumu svakog pojedinačnog slučaja i za njih se navode razlozi. Odluke se temelje na posebnom položaju predmetne osobe, </w:t>
            </w:r>
            <w:r w:rsidRPr="00485FD5">
              <w:rPr>
                <w:b/>
                <w:i/>
              </w:rPr>
              <w:t>uzimajući</w:t>
            </w:r>
            <w:r w:rsidRPr="00485FD5">
              <w:t xml:space="preserve"> u </w:t>
            </w:r>
            <w:r w:rsidRPr="00485FD5">
              <w:rPr>
                <w:b/>
                <w:i/>
              </w:rPr>
              <w:t>obzir načelo proporcionalnosti i ne mogu se primijeniti kad je riječ o podnositeljima zahtjeva s posebnim potrebama</w:t>
            </w:r>
            <w:r w:rsidRPr="00485FD5">
              <w:t xml:space="preserve"> u </w:t>
            </w:r>
            <w:r w:rsidRPr="00485FD5">
              <w:rPr>
                <w:b/>
                <w:i/>
              </w:rPr>
              <w:t>vezi s prihvatom</w:t>
            </w:r>
            <w:r w:rsidRPr="00485FD5">
              <w:t xml:space="preserve">. Države članice u svim okolnostima osiguravaju pristup zdravstvenoj skrbi u </w:t>
            </w:r>
            <w:r w:rsidRPr="00485FD5">
              <w:lastRenderedPageBreak/>
              <w:t>skladu s člankom 18. te svim podnositeljima zahtjeva osiguravaju dostojan životni standard.</w:t>
            </w:r>
          </w:p>
        </w:tc>
      </w:tr>
    </w:tbl>
    <w:p w14:paraId="4DC11EC2"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4C5E7C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7585A1C" w14:textId="77777777" w:rsidR="003C00F0" w:rsidRPr="00485FD5" w:rsidRDefault="003C00F0" w:rsidP="003C00F0">
      <w:pPr>
        <w:pStyle w:val="Normal12Italic"/>
        <w:rPr>
          <w:noProof w:val="0"/>
        </w:rPr>
      </w:pPr>
      <w:r w:rsidRPr="00485FD5">
        <w:rPr>
          <w:noProof w:val="0"/>
        </w:rPr>
        <w:t>Amandman bi trebao biti dopušten jer je neodvojivo povezan s ostalim dopuštenim amandmanima kojima se utvrđuju jamstva za ranjive osobe, kao i opća postupovna jamstva, uključujući i načela proporcionalnosti i nužnosti.</w:t>
      </w:r>
    </w:p>
    <w:p w14:paraId="5385C833" w14:textId="77777777" w:rsidR="003C00F0" w:rsidRPr="00485FD5" w:rsidRDefault="003C00F0" w:rsidP="003C00F0">
      <w:r w:rsidRPr="00485FD5">
        <w:rPr>
          <w:rStyle w:val="HideTWBExt"/>
          <w:noProof w:val="0"/>
        </w:rPr>
        <w:t>&lt;/AmendB&gt;</w:t>
      </w:r>
    </w:p>
    <w:p w14:paraId="0FC4C5E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447</w:t>
      </w:r>
      <w:r w:rsidRPr="00485FD5">
        <w:rPr>
          <w:rStyle w:val="HideTWBExt"/>
          <w:b w:val="0"/>
          <w:noProof w:val="0"/>
        </w:rPr>
        <w:t>&lt;/NumAmB&gt;</w:t>
      </w:r>
    </w:p>
    <w:p w14:paraId="0AE8F49B" w14:textId="77777777" w:rsidR="003C00F0" w:rsidRPr="00485FD5" w:rsidRDefault="003C00F0" w:rsidP="003C00F0">
      <w:pPr>
        <w:pStyle w:val="NormalBold"/>
      </w:pPr>
      <w:r w:rsidRPr="00485FD5">
        <w:rPr>
          <w:rStyle w:val="HideTWBExt"/>
          <w:b w:val="0"/>
          <w:noProof w:val="0"/>
        </w:rPr>
        <w:t>&lt;RepeatBlock-By&gt;&lt;Members&gt;</w:t>
      </w:r>
      <w:r w:rsidRPr="00485FD5">
        <w:t>Heinz K. Becker</w:t>
      </w:r>
      <w:r w:rsidRPr="00485FD5">
        <w:rPr>
          <w:rStyle w:val="HideTWBExt"/>
          <w:b w:val="0"/>
          <w:noProof w:val="0"/>
        </w:rPr>
        <w:t>&lt;/Members&gt;</w:t>
      </w:r>
    </w:p>
    <w:p w14:paraId="25FC8EF0" w14:textId="77777777" w:rsidR="003C00F0" w:rsidRPr="00485FD5" w:rsidRDefault="003C00F0" w:rsidP="003C00F0">
      <w:r w:rsidRPr="00485FD5">
        <w:rPr>
          <w:rStyle w:val="HideTWBExt"/>
          <w:noProof w:val="0"/>
        </w:rPr>
        <w:t>&lt;/RepeatBlock-By&gt;</w:t>
      </w:r>
    </w:p>
    <w:p w14:paraId="6504629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447B0D8" w14:textId="77777777" w:rsidR="003C00F0" w:rsidRPr="00485FD5" w:rsidRDefault="003C00F0" w:rsidP="003C00F0">
      <w:pPr>
        <w:pStyle w:val="NormalBold"/>
      </w:pPr>
      <w:r w:rsidRPr="00485FD5">
        <w:rPr>
          <w:rStyle w:val="HideTWBExt"/>
          <w:b w:val="0"/>
          <w:noProof w:val="0"/>
        </w:rPr>
        <w:t>&lt;Article&gt;</w:t>
      </w:r>
      <w:r w:rsidRPr="00485FD5">
        <w:t>Članak 19.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BEF3AED" w14:textId="77777777" w:rsidTr="0044196D">
        <w:trPr>
          <w:jc w:val="center"/>
        </w:trPr>
        <w:tc>
          <w:tcPr>
            <w:tcW w:w="9752" w:type="dxa"/>
            <w:gridSpan w:val="2"/>
          </w:tcPr>
          <w:p w14:paraId="7D5834D1" w14:textId="77777777" w:rsidR="003C00F0" w:rsidRPr="00485FD5" w:rsidRDefault="003C00F0" w:rsidP="0044196D">
            <w:pPr>
              <w:keepNext/>
            </w:pPr>
          </w:p>
        </w:tc>
      </w:tr>
      <w:tr w:rsidR="003C00F0" w:rsidRPr="00485FD5" w14:paraId="4EB0891D" w14:textId="77777777" w:rsidTr="0044196D">
        <w:trPr>
          <w:jc w:val="center"/>
        </w:trPr>
        <w:tc>
          <w:tcPr>
            <w:tcW w:w="4876" w:type="dxa"/>
            <w:hideMark/>
          </w:tcPr>
          <w:p w14:paraId="63B45975" w14:textId="77777777" w:rsidR="003C00F0" w:rsidRPr="00485FD5" w:rsidRDefault="003C00F0" w:rsidP="0044196D">
            <w:pPr>
              <w:pStyle w:val="ColumnHeading"/>
              <w:keepNext/>
            </w:pPr>
            <w:r w:rsidRPr="00485FD5">
              <w:t>Tekst koji je predložila Komisija</w:t>
            </w:r>
          </w:p>
        </w:tc>
        <w:tc>
          <w:tcPr>
            <w:tcW w:w="4876" w:type="dxa"/>
            <w:hideMark/>
          </w:tcPr>
          <w:p w14:paraId="18D8C2A9" w14:textId="77777777" w:rsidR="003C00F0" w:rsidRPr="00485FD5" w:rsidRDefault="003C00F0" w:rsidP="0044196D">
            <w:pPr>
              <w:pStyle w:val="ColumnHeading"/>
              <w:keepNext/>
            </w:pPr>
            <w:r w:rsidRPr="00485FD5">
              <w:t>Izmjena</w:t>
            </w:r>
          </w:p>
        </w:tc>
      </w:tr>
      <w:tr w:rsidR="003C00F0" w:rsidRPr="00485FD5" w14:paraId="5AE56E42" w14:textId="77777777" w:rsidTr="0044196D">
        <w:trPr>
          <w:jc w:val="center"/>
        </w:trPr>
        <w:tc>
          <w:tcPr>
            <w:tcW w:w="4876" w:type="dxa"/>
            <w:hideMark/>
          </w:tcPr>
          <w:p w14:paraId="6588EE75" w14:textId="77777777" w:rsidR="003C00F0" w:rsidRPr="00485FD5" w:rsidRDefault="003C00F0" w:rsidP="0044196D">
            <w:pPr>
              <w:pStyle w:val="Normal6"/>
            </w:pPr>
            <w:r w:rsidRPr="00485FD5">
              <w:t>4.</w:t>
            </w:r>
            <w:r w:rsidRPr="00485FD5">
              <w:tab/>
              <w:t xml:space="preserve">Države članice osiguravaju da se materijalni uvjeti prihvata ne </w:t>
            </w:r>
            <w:r w:rsidRPr="00485FD5">
              <w:rPr>
                <w:b/>
                <w:i/>
              </w:rPr>
              <w:t xml:space="preserve">zamjenjuju, </w:t>
            </w:r>
            <w:r w:rsidRPr="00485FD5">
              <w:t>ograničavaju ili ukidaju prije nego što se donese odluka u skladu sa stavkom 3.</w:t>
            </w:r>
          </w:p>
        </w:tc>
        <w:tc>
          <w:tcPr>
            <w:tcW w:w="4876" w:type="dxa"/>
            <w:hideMark/>
          </w:tcPr>
          <w:p w14:paraId="5130DEF0" w14:textId="77777777" w:rsidR="003C00F0" w:rsidRPr="00485FD5" w:rsidRDefault="003C00F0" w:rsidP="0044196D">
            <w:pPr>
              <w:pStyle w:val="Normal6"/>
              <w:rPr>
                <w:szCs w:val="24"/>
              </w:rPr>
            </w:pPr>
            <w:r w:rsidRPr="00485FD5">
              <w:t>4.</w:t>
            </w:r>
            <w:r w:rsidRPr="00485FD5">
              <w:tab/>
              <w:t>Države članice osiguravaju da se materijalni uvjeti prihvata ne ograničavaju ili ukidaju prije nego što se donese odluka u skladu sa stavkom 3.</w:t>
            </w:r>
          </w:p>
        </w:tc>
      </w:tr>
    </w:tbl>
    <w:p w14:paraId="2EC3C85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7E9C72A" w14:textId="77777777" w:rsidR="003C00F0" w:rsidRPr="00485FD5" w:rsidRDefault="003C00F0" w:rsidP="003C00F0">
      <w:r w:rsidRPr="00485FD5">
        <w:rPr>
          <w:rStyle w:val="HideTWBExt"/>
          <w:noProof w:val="0"/>
        </w:rPr>
        <w:t>&lt;/AmendB&gt;</w:t>
      </w:r>
    </w:p>
    <w:p w14:paraId="5BBEB6A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448</w:t>
      </w:r>
      <w:r w:rsidRPr="00485FD5">
        <w:rPr>
          <w:rStyle w:val="HideTWBExt"/>
          <w:b w:val="0"/>
          <w:noProof w:val="0"/>
        </w:rPr>
        <w:t>&lt;/NumAmB&gt;</w:t>
      </w:r>
    </w:p>
    <w:p w14:paraId="3E72E9DB"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9825CAF" w14:textId="77777777" w:rsidR="003C00F0" w:rsidRPr="00485FD5" w:rsidRDefault="003C00F0" w:rsidP="003C00F0">
      <w:r w:rsidRPr="00485FD5">
        <w:rPr>
          <w:rStyle w:val="HideTWBExt"/>
          <w:noProof w:val="0"/>
        </w:rPr>
        <w:t>&lt;/RepeatBlock-By&gt;</w:t>
      </w:r>
    </w:p>
    <w:p w14:paraId="792A958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1B6D107" w14:textId="77777777" w:rsidR="003C00F0" w:rsidRPr="00485FD5" w:rsidRDefault="003C00F0" w:rsidP="003C00F0">
      <w:pPr>
        <w:pStyle w:val="NormalBold"/>
      </w:pPr>
      <w:r w:rsidRPr="00485FD5">
        <w:rPr>
          <w:rStyle w:val="HideTWBExt"/>
          <w:b w:val="0"/>
          <w:noProof w:val="0"/>
        </w:rPr>
        <w:t>&lt;Article&gt;</w:t>
      </w:r>
      <w:r w:rsidRPr="00485FD5">
        <w:t>Članak 19.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0DDD46F" w14:textId="77777777" w:rsidTr="0044196D">
        <w:trPr>
          <w:jc w:val="center"/>
        </w:trPr>
        <w:tc>
          <w:tcPr>
            <w:tcW w:w="9752" w:type="dxa"/>
            <w:gridSpan w:val="2"/>
          </w:tcPr>
          <w:p w14:paraId="0D7DDEED" w14:textId="77777777" w:rsidR="003C00F0" w:rsidRPr="00485FD5" w:rsidRDefault="003C00F0" w:rsidP="0044196D">
            <w:pPr>
              <w:keepNext/>
            </w:pPr>
          </w:p>
        </w:tc>
      </w:tr>
      <w:tr w:rsidR="003C00F0" w:rsidRPr="00485FD5" w14:paraId="11682EBD" w14:textId="77777777" w:rsidTr="0044196D">
        <w:trPr>
          <w:jc w:val="center"/>
        </w:trPr>
        <w:tc>
          <w:tcPr>
            <w:tcW w:w="4876" w:type="dxa"/>
            <w:hideMark/>
          </w:tcPr>
          <w:p w14:paraId="492B71DA" w14:textId="77777777" w:rsidR="003C00F0" w:rsidRPr="00485FD5" w:rsidRDefault="003C00F0" w:rsidP="0044196D">
            <w:pPr>
              <w:pStyle w:val="ColumnHeading"/>
              <w:keepNext/>
            </w:pPr>
            <w:r w:rsidRPr="00485FD5">
              <w:t>Tekst koji je predložila Komisija</w:t>
            </w:r>
          </w:p>
        </w:tc>
        <w:tc>
          <w:tcPr>
            <w:tcW w:w="4876" w:type="dxa"/>
            <w:hideMark/>
          </w:tcPr>
          <w:p w14:paraId="22BB95A2" w14:textId="77777777" w:rsidR="003C00F0" w:rsidRPr="00485FD5" w:rsidRDefault="003C00F0" w:rsidP="0044196D">
            <w:pPr>
              <w:pStyle w:val="ColumnHeading"/>
              <w:keepNext/>
            </w:pPr>
            <w:r w:rsidRPr="00485FD5">
              <w:t>Izmjena</w:t>
            </w:r>
          </w:p>
        </w:tc>
      </w:tr>
      <w:tr w:rsidR="003C00F0" w:rsidRPr="00485FD5" w14:paraId="4F0088C2" w14:textId="77777777" w:rsidTr="0044196D">
        <w:trPr>
          <w:jc w:val="center"/>
        </w:trPr>
        <w:tc>
          <w:tcPr>
            <w:tcW w:w="4876" w:type="dxa"/>
            <w:hideMark/>
          </w:tcPr>
          <w:p w14:paraId="64D5B5B1" w14:textId="77777777" w:rsidR="003C00F0" w:rsidRPr="00485FD5" w:rsidRDefault="003C00F0" w:rsidP="0044196D">
            <w:pPr>
              <w:pStyle w:val="Normal6"/>
            </w:pPr>
            <w:r w:rsidRPr="00485FD5">
              <w:t>4.</w:t>
            </w:r>
            <w:r w:rsidRPr="00485FD5">
              <w:tab/>
              <w:t xml:space="preserve">Države članice </w:t>
            </w:r>
            <w:r w:rsidRPr="00485FD5">
              <w:rPr>
                <w:b/>
                <w:i/>
              </w:rPr>
              <w:t>osiguravaju</w:t>
            </w:r>
            <w:r w:rsidRPr="00485FD5">
              <w:t xml:space="preserve"> da se materijalni uvjeti prihvata ne zamjenjuju, ograničavaju ili ukidaju prije nego što se donese odluka u skladu sa stavkom 3.</w:t>
            </w:r>
          </w:p>
        </w:tc>
        <w:tc>
          <w:tcPr>
            <w:tcW w:w="4876" w:type="dxa"/>
            <w:hideMark/>
          </w:tcPr>
          <w:p w14:paraId="75A82781" w14:textId="77777777" w:rsidR="003C00F0" w:rsidRPr="00485FD5" w:rsidRDefault="003C00F0" w:rsidP="0044196D">
            <w:pPr>
              <w:pStyle w:val="Normal6"/>
              <w:rPr>
                <w:szCs w:val="24"/>
              </w:rPr>
            </w:pPr>
            <w:r w:rsidRPr="00485FD5">
              <w:t>4.</w:t>
            </w:r>
            <w:r w:rsidRPr="00485FD5">
              <w:tab/>
              <w:t xml:space="preserve">Države članice </w:t>
            </w:r>
            <w:r w:rsidRPr="00485FD5">
              <w:rPr>
                <w:b/>
                <w:i/>
              </w:rPr>
              <w:t>mogu osigurati</w:t>
            </w:r>
            <w:r w:rsidRPr="00485FD5">
              <w:t xml:space="preserve"> da se materijalni uvjeti prihvata ne zamjenjuju, ograničavaju ili ukidaju prije nego što se donese odluka u skladu sa stavkom 3.</w:t>
            </w:r>
          </w:p>
        </w:tc>
      </w:tr>
    </w:tbl>
    <w:p w14:paraId="628B4EE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55F8269"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0C1AC559" w14:textId="77777777" w:rsidR="003C00F0" w:rsidRPr="00485FD5" w:rsidRDefault="003C00F0" w:rsidP="003C00F0">
      <w:pPr>
        <w:pStyle w:val="Normal12Italic"/>
        <w:rPr>
          <w:noProof w:val="0"/>
        </w:rPr>
      </w:pPr>
      <w:r w:rsidRPr="00485FD5">
        <w:rPr>
          <w:noProof w:val="0"/>
        </w:rPr>
        <w:t>Imamo dopuštene amandmane koji se vode načelom supsidijarnosti te su neraskidivo povezani s izmjenama u bijelim dijelovima koje se također vode načelom supsidijarnosti. Ne bi imalo smisla da se načelo primjenjuje samo na sive dijelove.</w:t>
      </w:r>
    </w:p>
    <w:p w14:paraId="7A119A94" w14:textId="77777777" w:rsidR="003C00F0" w:rsidRPr="00485FD5" w:rsidRDefault="003C00F0" w:rsidP="003C00F0">
      <w:r w:rsidRPr="00485FD5">
        <w:rPr>
          <w:rStyle w:val="HideTWBExt"/>
          <w:noProof w:val="0"/>
        </w:rPr>
        <w:t>&lt;/AmendB&gt;</w:t>
      </w:r>
    </w:p>
    <w:p w14:paraId="00B8D5B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449</w:t>
      </w:r>
      <w:r w:rsidRPr="00485FD5">
        <w:rPr>
          <w:rStyle w:val="HideTWBExt"/>
          <w:b w:val="0"/>
          <w:noProof w:val="0"/>
        </w:rPr>
        <w:t>&lt;/NumAmB&gt;</w:t>
      </w:r>
    </w:p>
    <w:p w14:paraId="4DEB11E9"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Elly Schlein, Christine Revault D'Allonnes Bonnefoy, Anna Hedh, Cécile Kashetu Kyenge</w:t>
      </w:r>
      <w:r w:rsidRPr="00485FD5">
        <w:rPr>
          <w:rStyle w:val="HideTWBExt"/>
          <w:b w:val="0"/>
          <w:noProof w:val="0"/>
        </w:rPr>
        <w:t>&lt;/Members&gt;</w:t>
      </w:r>
    </w:p>
    <w:p w14:paraId="4E1B0856" w14:textId="77777777" w:rsidR="003C00F0" w:rsidRPr="00485FD5" w:rsidRDefault="003C00F0" w:rsidP="003C00F0">
      <w:r w:rsidRPr="00485FD5">
        <w:rPr>
          <w:rStyle w:val="HideTWBExt"/>
          <w:noProof w:val="0"/>
        </w:rPr>
        <w:t>&lt;/RepeatBlock-By&gt;</w:t>
      </w:r>
    </w:p>
    <w:p w14:paraId="7E1BB7B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864A81A" w14:textId="77777777" w:rsidR="003C00F0" w:rsidRPr="00485FD5" w:rsidRDefault="003C00F0" w:rsidP="003C00F0">
      <w:pPr>
        <w:pStyle w:val="NormalBold"/>
      </w:pPr>
      <w:r w:rsidRPr="00485FD5">
        <w:rPr>
          <w:rStyle w:val="HideTWBExt"/>
          <w:b w:val="0"/>
          <w:noProof w:val="0"/>
        </w:rPr>
        <w:t>&lt;Article&gt;</w:t>
      </w:r>
      <w:r w:rsidRPr="00485FD5">
        <w:t>Članak 20.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73BBF5F" w14:textId="77777777" w:rsidTr="0044196D">
        <w:trPr>
          <w:jc w:val="center"/>
        </w:trPr>
        <w:tc>
          <w:tcPr>
            <w:tcW w:w="9752" w:type="dxa"/>
            <w:gridSpan w:val="2"/>
          </w:tcPr>
          <w:p w14:paraId="1891AA37" w14:textId="77777777" w:rsidR="003C00F0" w:rsidRPr="00485FD5" w:rsidRDefault="003C00F0" w:rsidP="0044196D">
            <w:pPr>
              <w:keepNext/>
            </w:pPr>
          </w:p>
        </w:tc>
      </w:tr>
      <w:tr w:rsidR="003C00F0" w:rsidRPr="00485FD5" w14:paraId="305FF520" w14:textId="77777777" w:rsidTr="0044196D">
        <w:trPr>
          <w:jc w:val="center"/>
        </w:trPr>
        <w:tc>
          <w:tcPr>
            <w:tcW w:w="4876" w:type="dxa"/>
            <w:hideMark/>
          </w:tcPr>
          <w:p w14:paraId="3A296C9D" w14:textId="77777777" w:rsidR="003C00F0" w:rsidRPr="00485FD5" w:rsidRDefault="003C00F0" w:rsidP="0044196D">
            <w:pPr>
              <w:pStyle w:val="ColumnHeading"/>
              <w:keepNext/>
            </w:pPr>
            <w:r w:rsidRPr="00485FD5">
              <w:t>Tekst koji je predložila Komisija</w:t>
            </w:r>
          </w:p>
        </w:tc>
        <w:tc>
          <w:tcPr>
            <w:tcW w:w="4876" w:type="dxa"/>
            <w:hideMark/>
          </w:tcPr>
          <w:p w14:paraId="6238995A" w14:textId="77777777" w:rsidR="003C00F0" w:rsidRPr="00485FD5" w:rsidRDefault="003C00F0" w:rsidP="0044196D">
            <w:pPr>
              <w:pStyle w:val="ColumnHeading"/>
              <w:keepNext/>
            </w:pPr>
            <w:r w:rsidRPr="00485FD5">
              <w:t>Izmjena</w:t>
            </w:r>
          </w:p>
        </w:tc>
      </w:tr>
      <w:tr w:rsidR="003C00F0" w:rsidRPr="00485FD5" w14:paraId="6C22F74D" w14:textId="77777777" w:rsidTr="0044196D">
        <w:trPr>
          <w:jc w:val="center"/>
        </w:trPr>
        <w:tc>
          <w:tcPr>
            <w:tcW w:w="4876" w:type="dxa"/>
            <w:hideMark/>
          </w:tcPr>
          <w:p w14:paraId="6C4BA7E3" w14:textId="77777777" w:rsidR="003C00F0" w:rsidRPr="00485FD5" w:rsidRDefault="003C00F0" w:rsidP="0044196D">
            <w:pPr>
              <w:pStyle w:val="Normal6"/>
            </w:pPr>
            <w:r w:rsidRPr="00485FD5">
              <w:t>Države članice pri prenošenju ove Direktive u nacionalno pravo uzimaju u obzir poseban položaj podnositelja zahtjeva s posebnim potrebama u vezi s prihvatom.</w:t>
            </w:r>
          </w:p>
        </w:tc>
        <w:tc>
          <w:tcPr>
            <w:tcW w:w="4876" w:type="dxa"/>
            <w:hideMark/>
          </w:tcPr>
          <w:p w14:paraId="2D749272" w14:textId="77777777" w:rsidR="003C00F0" w:rsidRPr="00485FD5" w:rsidRDefault="003C00F0" w:rsidP="0044196D">
            <w:pPr>
              <w:pStyle w:val="Normal6"/>
              <w:rPr>
                <w:szCs w:val="24"/>
              </w:rPr>
            </w:pPr>
            <w:r w:rsidRPr="00485FD5">
              <w:t>Države članice pri prenošenju ove Direktive u nacionalno pravo uzimaju u obzir poseban položaj podnositelja zahtjeva s posebnim potrebama u vezi s prihvatom</w:t>
            </w:r>
            <w:r w:rsidRPr="00485FD5">
              <w:rPr>
                <w:b/>
                <w:i/>
              </w:rPr>
              <w:t>, kako je utvrđeno u članku 2</w:t>
            </w:r>
            <w:r w:rsidRPr="00485FD5">
              <w:t xml:space="preserve">. </w:t>
            </w:r>
            <w:r w:rsidRPr="00485FD5">
              <w:rPr>
                <w:b/>
                <w:i/>
              </w:rPr>
              <w:t>Države članice sustavno procjenjuju ima li podnositelj zahtjeva posebne potrebe u vezi s prihvatom. Države članice također navode prirodu takvih potreba. Države članice osiguravaju i da podnositelji zahtjeva mogu izjaviti da imaju posebne potrebe u vezi s prihvatom i da se te izjave ocjenjuju. Ta se ocjena uvrštava u ocjenu spomenutu u [Uredbi o postupcima azila], koja se može odvijati u okviru postojećih nacionalnih postupaka.</w:t>
            </w:r>
            <w:r w:rsidRPr="00485FD5">
              <w:t xml:space="preserve"> </w:t>
            </w:r>
            <w:r w:rsidRPr="00485FD5">
              <w:rPr>
                <w:b/>
                <w:i/>
              </w:rPr>
              <w:t>Države članice osiguravaju da se te posebne potrebe u vezi s prihvatom također uzimaju u obzir, u skladu s ovom Direktivom, ako postanu jasne u kasnijoj fazi postupka azila.</w:t>
            </w:r>
            <w:r w:rsidRPr="00485FD5">
              <w:t xml:space="preserve"> </w:t>
            </w:r>
          </w:p>
        </w:tc>
      </w:tr>
    </w:tbl>
    <w:p w14:paraId="147647A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8A77CC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C69BC98" w14:textId="77777777" w:rsidR="003C00F0" w:rsidRPr="00485FD5" w:rsidRDefault="003C00F0" w:rsidP="003C00F0">
      <w:pPr>
        <w:pStyle w:val="Normal12Italic"/>
        <w:rPr>
          <w:noProof w:val="0"/>
        </w:rPr>
      </w:pPr>
      <w:r w:rsidRPr="00485FD5">
        <w:rPr>
          <w:noProof w:val="0"/>
        </w:rPr>
        <w:t xml:space="preserve">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w:t>
      </w:r>
      <w:r w:rsidRPr="00485FD5">
        <w:rPr>
          <w:noProof w:val="0"/>
        </w:rPr>
        <w:lastRenderedPageBreak/>
        <w:t>The two assessments should in fact be conducted as a continuum, with the aim of avoiding additional procedural layers and ensuring a holistic examination of the applicant’s needs.</w:t>
      </w:r>
    </w:p>
    <w:p w14:paraId="2F75142C" w14:textId="77777777" w:rsidR="003C00F0" w:rsidRPr="00485FD5" w:rsidRDefault="003C00F0" w:rsidP="003C00F0">
      <w:r w:rsidRPr="00485FD5">
        <w:rPr>
          <w:rStyle w:val="HideTWBExt"/>
          <w:noProof w:val="0"/>
        </w:rPr>
        <w:t>&lt;/AmendB&gt;</w:t>
      </w:r>
    </w:p>
    <w:p w14:paraId="1673A3A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450</w:t>
      </w:r>
      <w:r w:rsidRPr="00485FD5">
        <w:rPr>
          <w:rStyle w:val="HideTWBExt"/>
          <w:b w:val="0"/>
          <w:noProof w:val="0"/>
        </w:rPr>
        <w:t>&lt;/NumAmB&gt;</w:t>
      </w:r>
    </w:p>
    <w:p w14:paraId="6D5A8679"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4E5C85E"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E449417" w14:textId="77777777" w:rsidR="003C00F0" w:rsidRPr="00485FD5" w:rsidRDefault="003C00F0" w:rsidP="003C00F0">
      <w:r w:rsidRPr="00485FD5">
        <w:rPr>
          <w:rStyle w:val="HideTWBExt"/>
          <w:noProof w:val="0"/>
        </w:rPr>
        <w:t>&lt;/RepeatBlock-By&gt;</w:t>
      </w:r>
    </w:p>
    <w:p w14:paraId="67F21D4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E5B2934" w14:textId="77777777" w:rsidR="003C00F0" w:rsidRPr="00485FD5" w:rsidRDefault="003C00F0" w:rsidP="003C00F0">
      <w:pPr>
        <w:pStyle w:val="NormalBold"/>
      </w:pPr>
      <w:r w:rsidRPr="00485FD5">
        <w:rPr>
          <w:rStyle w:val="HideTWBExt"/>
          <w:b w:val="0"/>
          <w:noProof w:val="0"/>
        </w:rPr>
        <w:t>&lt;Article&gt;</w:t>
      </w:r>
      <w:r w:rsidRPr="00485FD5">
        <w:t>Članak 20.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CEF700F" w14:textId="77777777" w:rsidTr="0044196D">
        <w:trPr>
          <w:jc w:val="center"/>
        </w:trPr>
        <w:tc>
          <w:tcPr>
            <w:tcW w:w="9752" w:type="dxa"/>
            <w:gridSpan w:val="2"/>
          </w:tcPr>
          <w:p w14:paraId="1A489100" w14:textId="77777777" w:rsidR="003C00F0" w:rsidRPr="00485FD5" w:rsidRDefault="003C00F0" w:rsidP="0044196D">
            <w:pPr>
              <w:keepNext/>
            </w:pPr>
          </w:p>
        </w:tc>
      </w:tr>
      <w:tr w:rsidR="003C00F0" w:rsidRPr="00485FD5" w14:paraId="64CE57E6" w14:textId="77777777" w:rsidTr="0044196D">
        <w:trPr>
          <w:jc w:val="center"/>
        </w:trPr>
        <w:tc>
          <w:tcPr>
            <w:tcW w:w="4876" w:type="dxa"/>
            <w:hideMark/>
          </w:tcPr>
          <w:p w14:paraId="38AADF18" w14:textId="77777777" w:rsidR="003C00F0" w:rsidRPr="00485FD5" w:rsidRDefault="003C00F0" w:rsidP="0044196D">
            <w:pPr>
              <w:pStyle w:val="ColumnHeading"/>
              <w:keepNext/>
            </w:pPr>
            <w:r w:rsidRPr="00485FD5">
              <w:t>Tekst koji je predložila Komisija</w:t>
            </w:r>
          </w:p>
        </w:tc>
        <w:tc>
          <w:tcPr>
            <w:tcW w:w="4876" w:type="dxa"/>
            <w:hideMark/>
          </w:tcPr>
          <w:p w14:paraId="0E3D6813" w14:textId="77777777" w:rsidR="003C00F0" w:rsidRPr="00485FD5" w:rsidRDefault="003C00F0" w:rsidP="0044196D">
            <w:pPr>
              <w:pStyle w:val="ColumnHeading"/>
              <w:keepNext/>
            </w:pPr>
            <w:r w:rsidRPr="00485FD5">
              <w:t>Izmjena</w:t>
            </w:r>
          </w:p>
        </w:tc>
      </w:tr>
      <w:tr w:rsidR="003C00F0" w:rsidRPr="00485FD5" w14:paraId="33166307" w14:textId="77777777" w:rsidTr="0044196D">
        <w:trPr>
          <w:jc w:val="center"/>
        </w:trPr>
        <w:tc>
          <w:tcPr>
            <w:tcW w:w="4876" w:type="dxa"/>
            <w:hideMark/>
          </w:tcPr>
          <w:p w14:paraId="5B0EF8D5" w14:textId="77777777" w:rsidR="003C00F0" w:rsidRPr="00485FD5" w:rsidRDefault="003C00F0" w:rsidP="0044196D">
            <w:pPr>
              <w:pStyle w:val="Normal6"/>
            </w:pPr>
            <w:r w:rsidRPr="00485FD5">
              <w:t>Države članice pri prenošenju ove Direktive u nacionalno pravo uzimaju u obzir poseban položaj podnositelja zahtjeva s posebnim potrebama u vezi s prihvatom.</w:t>
            </w:r>
          </w:p>
        </w:tc>
        <w:tc>
          <w:tcPr>
            <w:tcW w:w="4876" w:type="dxa"/>
            <w:hideMark/>
          </w:tcPr>
          <w:p w14:paraId="686CDAE5" w14:textId="77777777" w:rsidR="003C00F0" w:rsidRPr="00485FD5" w:rsidRDefault="003C00F0" w:rsidP="0044196D">
            <w:pPr>
              <w:pStyle w:val="Normal6"/>
              <w:rPr>
                <w:szCs w:val="24"/>
              </w:rPr>
            </w:pPr>
            <w:r w:rsidRPr="00485FD5">
              <w:t xml:space="preserve">Države članice </w:t>
            </w:r>
            <w:r w:rsidRPr="00485FD5">
              <w:rPr>
                <w:b/>
                <w:i/>
              </w:rPr>
              <w:t xml:space="preserve">osiguravaju pravo podnositelja zahtjeva na saslušanje u pogledu njegovih posebnih potreba u vezi s prihvatom te </w:t>
            </w:r>
            <w:r w:rsidRPr="00485FD5">
              <w:t>pri prenošenju ove Direktive u nacionalno pravo uzimaju u obzir poseban položaj podnositelja zahtjeva s posebnim potrebama u vezi s prihvatom.</w:t>
            </w:r>
          </w:p>
        </w:tc>
      </w:tr>
    </w:tbl>
    <w:p w14:paraId="7CE1C33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C0B976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3BC5D0D" w14:textId="77777777" w:rsidR="003C00F0" w:rsidRPr="00485FD5" w:rsidRDefault="003C00F0" w:rsidP="003C00F0">
      <w:pPr>
        <w:pStyle w:val="Normal12Italic"/>
        <w:rPr>
          <w:noProof w:val="0"/>
        </w:rPr>
      </w:pPr>
      <w:r w:rsidRPr="00485FD5">
        <w:rPr>
          <w:noProof w:val="0"/>
        </w:rPr>
        <w:t>Amandman bi trebao biti dopušten jer je neodvojivo povezan s ostalim dopuštenim amandmanima kojima se utvrđuju jamstva za ranjive osobe, kao i opća postupovna jamstva, uključujući i pravo podnositelja zahtjeva na saslušanje.</w:t>
      </w:r>
    </w:p>
    <w:p w14:paraId="4C4AA7B2" w14:textId="77777777" w:rsidR="003C00F0" w:rsidRPr="00485FD5" w:rsidRDefault="003C00F0" w:rsidP="003C00F0">
      <w:r w:rsidRPr="00485FD5">
        <w:rPr>
          <w:rStyle w:val="HideTWBExt"/>
          <w:noProof w:val="0"/>
        </w:rPr>
        <w:t>&lt;/AmendB&gt;</w:t>
      </w:r>
    </w:p>
    <w:p w14:paraId="30421E3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451</w:t>
      </w:r>
      <w:r w:rsidRPr="00485FD5">
        <w:rPr>
          <w:rStyle w:val="HideTWBExt"/>
          <w:b w:val="0"/>
          <w:noProof w:val="0"/>
        </w:rPr>
        <w:t>&lt;/NumAmB&gt;</w:t>
      </w:r>
    </w:p>
    <w:p w14:paraId="738D1D8E"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07B3D609" w14:textId="77777777" w:rsidR="003C00F0" w:rsidRPr="00485FD5" w:rsidRDefault="003C00F0" w:rsidP="003C00F0">
      <w:r w:rsidRPr="00485FD5">
        <w:rPr>
          <w:rStyle w:val="HideTWBExt"/>
          <w:noProof w:val="0"/>
        </w:rPr>
        <w:t>&lt;/RepeatBlock-By&gt;</w:t>
      </w:r>
    </w:p>
    <w:p w14:paraId="1926DE1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32271B2" w14:textId="77777777" w:rsidR="003C00F0" w:rsidRPr="00485FD5" w:rsidRDefault="003C00F0" w:rsidP="003C00F0">
      <w:pPr>
        <w:pStyle w:val="NormalBold"/>
      </w:pPr>
      <w:r w:rsidRPr="00485FD5">
        <w:rPr>
          <w:rStyle w:val="HideTWBExt"/>
          <w:b w:val="0"/>
          <w:noProof w:val="0"/>
        </w:rPr>
        <w:t>&lt;Article&gt;</w:t>
      </w:r>
      <w:r w:rsidRPr="00485FD5">
        <w:t>Članak 20. – stavak 1.a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4AA3DA7" w14:textId="77777777" w:rsidTr="0044196D">
        <w:trPr>
          <w:jc w:val="center"/>
        </w:trPr>
        <w:tc>
          <w:tcPr>
            <w:tcW w:w="9752" w:type="dxa"/>
            <w:gridSpan w:val="2"/>
          </w:tcPr>
          <w:p w14:paraId="5B7077A1" w14:textId="77777777" w:rsidR="003C00F0" w:rsidRPr="00485FD5" w:rsidRDefault="003C00F0" w:rsidP="0044196D">
            <w:pPr>
              <w:keepNext/>
            </w:pPr>
          </w:p>
        </w:tc>
      </w:tr>
      <w:tr w:rsidR="003C00F0" w:rsidRPr="00485FD5" w14:paraId="77EDA92E" w14:textId="77777777" w:rsidTr="0044196D">
        <w:trPr>
          <w:jc w:val="center"/>
        </w:trPr>
        <w:tc>
          <w:tcPr>
            <w:tcW w:w="4876" w:type="dxa"/>
            <w:hideMark/>
          </w:tcPr>
          <w:p w14:paraId="120BD1D7" w14:textId="77777777" w:rsidR="003C00F0" w:rsidRPr="00485FD5" w:rsidRDefault="003C00F0" w:rsidP="0044196D">
            <w:pPr>
              <w:pStyle w:val="ColumnHeading"/>
              <w:keepNext/>
            </w:pPr>
            <w:r w:rsidRPr="00485FD5">
              <w:t>Tekst koji je predložila Komisija</w:t>
            </w:r>
          </w:p>
        </w:tc>
        <w:tc>
          <w:tcPr>
            <w:tcW w:w="4876" w:type="dxa"/>
            <w:hideMark/>
          </w:tcPr>
          <w:p w14:paraId="6A7DD1FC" w14:textId="77777777" w:rsidR="003C00F0" w:rsidRPr="00485FD5" w:rsidRDefault="003C00F0" w:rsidP="0044196D">
            <w:pPr>
              <w:pStyle w:val="ColumnHeading"/>
              <w:keepNext/>
            </w:pPr>
            <w:r w:rsidRPr="00485FD5">
              <w:t>Izmjena</w:t>
            </w:r>
          </w:p>
        </w:tc>
      </w:tr>
      <w:tr w:rsidR="003C00F0" w:rsidRPr="00485FD5" w14:paraId="410EEAD1" w14:textId="77777777" w:rsidTr="0044196D">
        <w:trPr>
          <w:jc w:val="center"/>
        </w:trPr>
        <w:tc>
          <w:tcPr>
            <w:tcW w:w="4876" w:type="dxa"/>
          </w:tcPr>
          <w:p w14:paraId="7380347B" w14:textId="77777777" w:rsidR="003C00F0" w:rsidRPr="00485FD5" w:rsidRDefault="003C00F0" w:rsidP="0044196D">
            <w:pPr>
              <w:pStyle w:val="Normal6"/>
            </w:pPr>
          </w:p>
        </w:tc>
        <w:tc>
          <w:tcPr>
            <w:tcW w:w="4876" w:type="dxa"/>
            <w:hideMark/>
          </w:tcPr>
          <w:p w14:paraId="186A4CBF" w14:textId="77777777" w:rsidR="003C00F0" w:rsidRPr="00485FD5" w:rsidRDefault="003C00F0" w:rsidP="0044196D">
            <w:pPr>
              <w:pStyle w:val="Normal6"/>
              <w:rPr>
                <w:szCs w:val="24"/>
              </w:rPr>
            </w:pPr>
            <w:r w:rsidRPr="00485FD5">
              <w:rPr>
                <w:b/>
                <w:i/>
              </w:rPr>
              <w:t>Kako bi se bolje osigurao njihov tjelesni i psihološki integritet, podnositelji zahtjeva s posebnim potrebama u vezi s prihvatom ne smiju se zadržavati.</w:t>
            </w:r>
          </w:p>
        </w:tc>
      </w:tr>
    </w:tbl>
    <w:p w14:paraId="74532CF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5EFEB4C"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5022A30B" w14:textId="77777777" w:rsidR="003C00F0" w:rsidRPr="00485FD5" w:rsidRDefault="003C00F0" w:rsidP="003C00F0">
      <w:pPr>
        <w:pStyle w:val="Normal12Italic"/>
        <w:rPr>
          <w:noProof w:val="0"/>
        </w:rPr>
      </w:pPr>
      <w:r w:rsidRPr="00485FD5">
        <w:rPr>
          <w:noProof w:val="0"/>
        </w:rPr>
        <w:t>Amandmanom se nastoji poboljšati postupanje s podnositeljima zahtjeva s posebnim potrebama u vezi s prihvatom te se u tom kontekstu oslanja na logiku teksta te je neodvojivo povezan s drugim amandmanima čiji je cilj ojačati odredbe o uskraćivanju osobne slobode.</w:t>
      </w:r>
    </w:p>
    <w:p w14:paraId="5BD5AE11" w14:textId="77777777" w:rsidR="003C00F0" w:rsidRPr="00485FD5" w:rsidRDefault="003C00F0" w:rsidP="003C00F0">
      <w:r w:rsidRPr="00485FD5">
        <w:rPr>
          <w:rStyle w:val="HideTWBExt"/>
          <w:noProof w:val="0"/>
        </w:rPr>
        <w:t>&lt;/AmendB&gt;</w:t>
      </w:r>
    </w:p>
    <w:p w14:paraId="7804590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452</w:t>
      </w:r>
      <w:r w:rsidRPr="00485FD5">
        <w:rPr>
          <w:rStyle w:val="HideTWBExt"/>
          <w:b w:val="0"/>
          <w:noProof w:val="0"/>
        </w:rPr>
        <w:t>&lt;/NumAmB&gt;</w:t>
      </w:r>
    </w:p>
    <w:p w14:paraId="59D7FB2B"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4DCB7F41" w14:textId="77777777" w:rsidR="003C00F0" w:rsidRPr="00485FD5" w:rsidRDefault="003C00F0" w:rsidP="003C00F0">
      <w:r w:rsidRPr="00485FD5">
        <w:rPr>
          <w:rStyle w:val="HideTWBExt"/>
          <w:noProof w:val="0"/>
        </w:rPr>
        <w:t>&lt;/RepeatBlock-By&gt;</w:t>
      </w:r>
    </w:p>
    <w:p w14:paraId="12DDCA4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1A54A86" w14:textId="77777777" w:rsidR="003C00F0" w:rsidRPr="00485FD5" w:rsidRDefault="003C00F0" w:rsidP="003C00F0">
      <w:pPr>
        <w:pStyle w:val="NormalBold"/>
      </w:pPr>
      <w:r w:rsidRPr="00485FD5">
        <w:rPr>
          <w:rStyle w:val="HideTWBExt"/>
          <w:b w:val="0"/>
          <w:noProof w:val="0"/>
        </w:rPr>
        <w:t>&lt;Article&gt;</w:t>
      </w:r>
      <w:r w:rsidRPr="00485FD5">
        <w:t>Članak 21.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3AE9AA6" w14:textId="77777777" w:rsidTr="0044196D">
        <w:trPr>
          <w:jc w:val="center"/>
        </w:trPr>
        <w:tc>
          <w:tcPr>
            <w:tcW w:w="9752" w:type="dxa"/>
            <w:gridSpan w:val="2"/>
          </w:tcPr>
          <w:p w14:paraId="1D28DCE2" w14:textId="77777777" w:rsidR="003C00F0" w:rsidRPr="00485FD5" w:rsidRDefault="003C00F0" w:rsidP="0044196D">
            <w:pPr>
              <w:keepNext/>
            </w:pPr>
          </w:p>
        </w:tc>
      </w:tr>
      <w:tr w:rsidR="003C00F0" w:rsidRPr="00485FD5" w14:paraId="6B56DE29" w14:textId="77777777" w:rsidTr="0044196D">
        <w:trPr>
          <w:jc w:val="center"/>
        </w:trPr>
        <w:tc>
          <w:tcPr>
            <w:tcW w:w="4876" w:type="dxa"/>
            <w:hideMark/>
          </w:tcPr>
          <w:p w14:paraId="1C6FB643" w14:textId="77777777" w:rsidR="003C00F0" w:rsidRPr="00485FD5" w:rsidRDefault="003C00F0" w:rsidP="0044196D">
            <w:pPr>
              <w:pStyle w:val="ColumnHeading"/>
              <w:keepNext/>
            </w:pPr>
            <w:r w:rsidRPr="00485FD5">
              <w:t>Tekst koji je predložila Komisija</w:t>
            </w:r>
          </w:p>
        </w:tc>
        <w:tc>
          <w:tcPr>
            <w:tcW w:w="4876" w:type="dxa"/>
            <w:hideMark/>
          </w:tcPr>
          <w:p w14:paraId="04AFE7A8" w14:textId="77777777" w:rsidR="003C00F0" w:rsidRPr="00485FD5" w:rsidRDefault="003C00F0" w:rsidP="0044196D">
            <w:pPr>
              <w:pStyle w:val="ColumnHeading"/>
              <w:keepNext/>
            </w:pPr>
            <w:r w:rsidRPr="00485FD5">
              <w:t>Izmjena</w:t>
            </w:r>
          </w:p>
        </w:tc>
      </w:tr>
      <w:tr w:rsidR="003C00F0" w:rsidRPr="00485FD5" w14:paraId="473FA793" w14:textId="77777777" w:rsidTr="0044196D">
        <w:trPr>
          <w:jc w:val="center"/>
        </w:trPr>
        <w:tc>
          <w:tcPr>
            <w:tcW w:w="4876" w:type="dxa"/>
            <w:hideMark/>
          </w:tcPr>
          <w:p w14:paraId="7E95CBB1" w14:textId="77777777" w:rsidR="003C00F0" w:rsidRPr="00485FD5" w:rsidRDefault="003C00F0" w:rsidP="0044196D">
            <w:pPr>
              <w:pStyle w:val="Normal6"/>
            </w:pPr>
            <w:r w:rsidRPr="00485FD5">
              <w:t>Kako bi učinkovito provele članak 20., države članice sustavno ocjenjuju je li podnositelj zahtjeva osoba s posebnim potrebama u vezi s prihvatom. Države članice također navode prirodu takvih potreba.</w:t>
            </w:r>
          </w:p>
        </w:tc>
        <w:tc>
          <w:tcPr>
            <w:tcW w:w="4876" w:type="dxa"/>
            <w:hideMark/>
          </w:tcPr>
          <w:p w14:paraId="53B44ECB" w14:textId="77777777" w:rsidR="003C00F0" w:rsidRPr="00485FD5" w:rsidRDefault="003C00F0" w:rsidP="0044196D">
            <w:pPr>
              <w:pStyle w:val="Normal6"/>
              <w:rPr>
                <w:szCs w:val="24"/>
              </w:rPr>
            </w:pPr>
            <w:r w:rsidRPr="00485FD5">
              <w:t>Kako bi učinkovito provele članak 20., države članice sustavno ocjenjuju je li podnositelj zahtjeva osoba s posebnim potrebama u vezi s prihvatom</w:t>
            </w:r>
            <w:r w:rsidRPr="00485FD5">
              <w:rPr>
                <w:b/>
                <w:i/>
              </w:rPr>
              <w:t>, po potrebi s pomoću kvalificiranog usmenog prevoditelja</w:t>
            </w:r>
            <w:r w:rsidRPr="00485FD5">
              <w:t>. Države članice također navode prirodu takvih potreba</w:t>
            </w:r>
            <w:r w:rsidRPr="00485FD5">
              <w:rPr>
                <w:b/>
                <w:i/>
              </w:rPr>
              <w:t>, mjere koje je potrebno poduzeti kao odgovor na njih i tijela koja su nadležna za njihovo poduzimanje</w:t>
            </w:r>
            <w:r w:rsidRPr="00485FD5">
              <w:t>.</w:t>
            </w:r>
          </w:p>
        </w:tc>
      </w:tr>
    </w:tbl>
    <w:p w14:paraId="700C867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8FA22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04C960C" w14:textId="77777777" w:rsidR="003C00F0" w:rsidRPr="00485FD5" w:rsidRDefault="003C00F0" w:rsidP="003C00F0">
      <w:pPr>
        <w:pStyle w:val="Normal12Italic"/>
        <w:rPr>
          <w:noProof w:val="0"/>
        </w:rPr>
      </w:pPr>
      <w:r w:rsidRPr="00485FD5">
        <w:rPr>
          <w:noProof w:val="0"/>
        </w:rPr>
        <w:t>Amandman je neodvojivo povezan s dopuštenim amandmanima iz nacrta izvješća kojima se nastoje poboljšati uvjeti za podnositelje zahtjeva s posebnim potrebama u vezi s prihvatom.</w:t>
      </w:r>
    </w:p>
    <w:p w14:paraId="55252911" w14:textId="77777777" w:rsidR="003C00F0" w:rsidRPr="00485FD5" w:rsidRDefault="003C00F0" w:rsidP="003C00F0">
      <w:r w:rsidRPr="00485FD5">
        <w:rPr>
          <w:rStyle w:val="HideTWBExt"/>
          <w:noProof w:val="0"/>
        </w:rPr>
        <w:t>&lt;/AmendB&gt;</w:t>
      </w:r>
    </w:p>
    <w:p w14:paraId="767DA52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453</w:t>
      </w:r>
      <w:r w:rsidRPr="00485FD5">
        <w:rPr>
          <w:rStyle w:val="HideTWBExt"/>
          <w:b w:val="0"/>
          <w:noProof w:val="0"/>
        </w:rPr>
        <w:t>&lt;/NumAmB&gt;</w:t>
      </w:r>
    </w:p>
    <w:p w14:paraId="4D3627A1"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319B3091" w14:textId="77777777" w:rsidR="003C00F0" w:rsidRPr="00485FD5" w:rsidRDefault="003C00F0" w:rsidP="003C00F0">
      <w:r w:rsidRPr="00485FD5">
        <w:rPr>
          <w:rStyle w:val="HideTWBExt"/>
          <w:noProof w:val="0"/>
        </w:rPr>
        <w:t>&lt;/RepeatBlock-By&gt;</w:t>
      </w:r>
    </w:p>
    <w:p w14:paraId="29A305C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E21EB6D" w14:textId="77777777" w:rsidR="003C00F0" w:rsidRPr="00485FD5" w:rsidRDefault="003C00F0" w:rsidP="003C00F0">
      <w:pPr>
        <w:pStyle w:val="NormalBold"/>
      </w:pPr>
      <w:r w:rsidRPr="00485FD5">
        <w:rPr>
          <w:rStyle w:val="HideTWBExt"/>
          <w:b w:val="0"/>
          <w:noProof w:val="0"/>
        </w:rPr>
        <w:t>&lt;Article&gt;</w:t>
      </w:r>
      <w:r w:rsidRPr="00485FD5">
        <w:t>Članak 21.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2C0C5C7" w14:textId="77777777" w:rsidTr="0044196D">
        <w:trPr>
          <w:jc w:val="center"/>
        </w:trPr>
        <w:tc>
          <w:tcPr>
            <w:tcW w:w="9752" w:type="dxa"/>
            <w:gridSpan w:val="2"/>
          </w:tcPr>
          <w:p w14:paraId="265194A8" w14:textId="77777777" w:rsidR="003C00F0" w:rsidRPr="00485FD5" w:rsidRDefault="003C00F0" w:rsidP="0044196D">
            <w:pPr>
              <w:keepNext/>
            </w:pPr>
          </w:p>
        </w:tc>
      </w:tr>
      <w:tr w:rsidR="003C00F0" w:rsidRPr="00485FD5" w14:paraId="6BF71C2A" w14:textId="77777777" w:rsidTr="0044196D">
        <w:trPr>
          <w:jc w:val="center"/>
        </w:trPr>
        <w:tc>
          <w:tcPr>
            <w:tcW w:w="4876" w:type="dxa"/>
            <w:hideMark/>
          </w:tcPr>
          <w:p w14:paraId="5870277A" w14:textId="77777777" w:rsidR="003C00F0" w:rsidRPr="00485FD5" w:rsidRDefault="003C00F0" w:rsidP="0044196D">
            <w:pPr>
              <w:pStyle w:val="ColumnHeading"/>
              <w:keepNext/>
            </w:pPr>
            <w:r w:rsidRPr="00485FD5">
              <w:t>Tekst koji je predložila Komisija</w:t>
            </w:r>
          </w:p>
        </w:tc>
        <w:tc>
          <w:tcPr>
            <w:tcW w:w="4876" w:type="dxa"/>
            <w:hideMark/>
          </w:tcPr>
          <w:p w14:paraId="61A75866" w14:textId="77777777" w:rsidR="003C00F0" w:rsidRPr="00485FD5" w:rsidRDefault="003C00F0" w:rsidP="0044196D">
            <w:pPr>
              <w:pStyle w:val="ColumnHeading"/>
              <w:keepNext/>
            </w:pPr>
            <w:r w:rsidRPr="00485FD5">
              <w:t>Izmjena</w:t>
            </w:r>
          </w:p>
        </w:tc>
      </w:tr>
      <w:tr w:rsidR="003C00F0" w:rsidRPr="00485FD5" w14:paraId="1DD6DD65" w14:textId="77777777" w:rsidTr="0044196D">
        <w:trPr>
          <w:jc w:val="center"/>
        </w:trPr>
        <w:tc>
          <w:tcPr>
            <w:tcW w:w="4876" w:type="dxa"/>
            <w:hideMark/>
          </w:tcPr>
          <w:p w14:paraId="020072AB" w14:textId="77777777" w:rsidR="003C00F0" w:rsidRPr="00485FD5" w:rsidRDefault="003C00F0" w:rsidP="0044196D">
            <w:pPr>
              <w:pStyle w:val="Normal6"/>
            </w:pPr>
            <w:r w:rsidRPr="00485FD5">
              <w:t xml:space="preserve">Kako bi učinkovito provele članak 20., države članice sustavno ocjenjuju je li podnositelj zahtjeva osoba s posebnim potrebama u vezi s prihvatom. Države </w:t>
            </w:r>
            <w:r w:rsidRPr="00485FD5">
              <w:lastRenderedPageBreak/>
              <w:t>članice također navode prirodu takvih potreba.</w:t>
            </w:r>
          </w:p>
        </w:tc>
        <w:tc>
          <w:tcPr>
            <w:tcW w:w="4876" w:type="dxa"/>
            <w:hideMark/>
          </w:tcPr>
          <w:p w14:paraId="663BC3E4" w14:textId="77777777" w:rsidR="003C00F0" w:rsidRPr="00485FD5" w:rsidRDefault="003C00F0" w:rsidP="0044196D">
            <w:pPr>
              <w:pStyle w:val="Normal6"/>
              <w:rPr>
                <w:szCs w:val="24"/>
              </w:rPr>
            </w:pPr>
            <w:r w:rsidRPr="00485FD5">
              <w:lastRenderedPageBreak/>
              <w:t xml:space="preserve">Kako bi učinkovito provele članak 20., države članice </w:t>
            </w:r>
            <w:r w:rsidRPr="00485FD5">
              <w:rPr>
                <w:b/>
                <w:i/>
              </w:rPr>
              <w:t xml:space="preserve">nakon zaprimanja zahtjeva za međunarodnu zaštitu </w:t>
            </w:r>
            <w:r w:rsidRPr="00485FD5">
              <w:t xml:space="preserve">sustavno ocjenjuju je li podnositelj zahtjeva osoba s </w:t>
            </w:r>
            <w:r w:rsidRPr="00485FD5">
              <w:lastRenderedPageBreak/>
              <w:t>posebnim potrebama u vezi s prihvatom. Države članice također navode prirodu takvih potreba.</w:t>
            </w:r>
          </w:p>
        </w:tc>
      </w:tr>
    </w:tbl>
    <w:p w14:paraId="56F834D2"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0F40EC" w14:textId="77777777" w:rsidR="003C00F0" w:rsidRPr="00485FD5" w:rsidRDefault="003C00F0" w:rsidP="003C00F0">
      <w:r w:rsidRPr="00485FD5">
        <w:rPr>
          <w:rStyle w:val="HideTWBExt"/>
          <w:noProof w:val="0"/>
        </w:rPr>
        <w:t>&lt;/AmendB&gt;</w:t>
      </w:r>
    </w:p>
    <w:p w14:paraId="3D2E6A6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454</w:t>
      </w:r>
      <w:r w:rsidRPr="00485FD5">
        <w:rPr>
          <w:rStyle w:val="HideTWBExt"/>
          <w:b w:val="0"/>
          <w:noProof w:val="0"/>
        </w:rPr>
        <w:t>&lt;/NumAmB&gt;</w:t>
      </w:r>
    </w:p>
    <w:p w14:paraId="38B56C0E"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22FF1F1E" w14:textId="77777777" w:rsidR="003C00F0" w:rsidRPr="00485FD5" w:rsidRDefault="003C00F0" w:rsidP="003C00F0">
      <w:r w:rsidRPr="00485FD5">
        <w:rPr>
          <w:rStyle w:val="HideTWBExt"/>
          <w:noProof w:val="0"/>
        </w:rPr>
        <w:t>&lt;/RepeatBlock-By&gt;</w:t>
      </w:r>
    </w:p>
    <w:p w14:paraId="3059870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59F1706" w14:textId="77777777" w:rsidR="003C00F0" w:rsidRPr="00485FD5" w:rsidRDefault="003C00F0" w:rsidP="003C00F0">
      <w:pPr>
        <w:pStyle w:val="NormalBold"/>
      </w:pPr>
      <w:r w:rsidRPr="00485FD5">
        <w:rPr>
          <w:rStyle w:val="HideTWBExt"/>
          <w:b w:val="0"/>
          <w:noProof w:val="0"/>
        </w:rPr>
        <w:t>&lt;Article&gt;</w:t>
      </w:r>
      <w:r w:rsidRPr="00485FD5">
        <w:t>Članak 21.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4197666" w14:textId="77777777" w:rsidTr="0044196D">
        <w:trPr>
          <w:jc w:val="center"/>
        </w:trPr>
        <w:tc>
          <w:tcPr>
            <w:tcW w:w="9752" w:type="dxa"/>
            <w:gridSpan w:val="2"/>
          </w:tcPr>
          <w:p w14:paraId="73433371" w14:textId="77777777" w:rsidR="003C00F0" w:rsidRPr="00485FD5" w:rsidRDefault="003C00F0" w:rsidP="0044196D">
            <w:pPr>
              <w:keepNext/>
            </w:pPr>
          </w:p>
        </w:tc>
      </w:tr>
      <w:tr w:rsidR="003C00F0" w:rsidRPr="00485FD5" w14:paraId="77843D09" w14:textId="77777777" w:rsidTr="0044196D">
        <w:trPr>
          <w:jc w:val="center"/>
        </w:trPr>
        <w:tc>
          <w:tcPr>
            <w:tcW w:w="4876" w:type="dxa"/>
            <w:hideMark/>
          </w:tcPr>
          <w:p w14:paraId="0FE02D1B" w14:textId="77777777" w:rsidR="003C00F0" w:rsidRPr="00485FD5" w:rsidRDefault="003C00F0" w:rsidP="0044196D">
            <w:pPr>
              <w:pStyle w:val="ColumnHeading"/>
              <w:keepNext/>
            </w:pPr>
            <w:r w:rsidRPr="00485FD5">
              <w:t>Tekst koji je predložila Komisija</w:t>
            </w:r>
          </w:p>
        </w:tc>
        <w:tc>
          <w:tcPr>
            <w:tcW w:w="4876" w:type="dxa"/>
            <w:hideMark/>
          </w:tcPr>
          <w:p w14:paraId="262F16A3" w14:textId="77777777" w:rsidR="003C00F0" w:rsidRPr="00485FD5" w:rsidRDefault="003C00F0" w:rsidP="0044196D">
            <w:pPr>
              <w:pStyle w:val="ColumnHeading"/>
              <w:keepNext/>
            </w:pPr>
            <w:r w:rsidRPr="00485FD5">
              <w:t>Izmjena</w:t>
            </w:r>
          </w:p>
        </w:tc>
      </w:tr>
      <w:tr w:rsidR="003C00F0" w:rsidRPr="00485FD5" w14:paraId="335CDF0D" w14:textId="77777777" w:rsidTr="0044196D">
        <w:trPr>
          <w:jc w:val="center"/>
        </w:trPr>
        <w:tc>
          <w:tcPr>
            <w:tcW w:w="4876" w:type="dxa"/>
            <w:hideMark/>
          </w:tcPr>
          <w:p w14:paraId="27266999" w14:textId="77777777" w:rsidR="003C00F0" w:rsidRPr="00485FD5" w:rsidRDefault="003C00F0" w:rsidP="0044196D">
            <w:pPr>
              <w:pStyle w:val="Normal6"/>
            </w:pPr>
            <w:r w:rsidRPr="00485FD5">
              <w:t xml:space="preserve">Kako bi učinkovito provele članak 20., države članice sustavno </w:t>
            </w:r>
            <w:r w:rsidRPr="00485FD5">
              <w:rPr>
                <w:b/>
                <w:i/>
              </w:rPr>
              <w:t>ocjenjuju</w:t>
            </w:r>
            <w:r w:rsidRPr="00485FD5">
              <w:t xml:space="preserve"> je li podnositelj zahtjeva osoba s posebnim potrebama u vezi s prihvatom. Države članice također </w:t>
            </w:r>
            <w:r w:rsidRPr="00485FD5">
              <w:rPr>
                <w:b/>
                <w:i/>
              </w:rPr>
              <w:t>navode</w:t>
            </w:r>
            <w:r w:rsidRPr="00485FD5">
              <w:t xml:space="preserve"> prirodu takvih potreba.</w:t>
            </w:r>
          </w:p>
        </w:tc>
        <w:tc>
          <w:tcPr>
            <w:tcW w:w="4876" w:type="dxa"/>
            <w:hideMark/>
          </w:tcPr>
          <w:p w14:paraId="07ADD8A5" w14:textId="77777777" w:rsidR="003C00F0" w:rsidRPr="00485FD5" w:rsidRDefault="003C00F0" w:rsidP="0044196D">
            <w:pPr>
              <w:pStyle w:val="Normal6"/>
              <w:rPr>
                <w:szCs w:val="24"/>
              </w:rPr>
            </w:pPr>
            <w:r w:rsidRPr="00485FD5">
              <w:t xml:space="preserve">Kako bi učinkovito provele članak 20., države članice </w:t>
            </w:r>
            <w:r w:rsidRPr="00485FD5">
              <w:rPr>
                <w:b/>
                <w:i/>
              </w:rPr>
              <w:t xml:space="preserve">mogu </w:t>
            </w:r>
            <w:r w:rsidRPr="00485FD5">
              <w:t xml:space="preserve">sustavno </w:t>
            </w:r>
            <w:r w:rsidRPr="00485FD5">
              <w:rPr>
                <w:b/>
                <w:i/>
              </w:rPr>
              <w:t>ocjenjivati</w:t>
            </w:r>
            <w:r w:rsidRPr="00485FD5">
              <w:t xml:space="preserve"> je li podnositelj zahtjeva osoba s posebnim potrebama u vezi s prihvatom. Države članice također </w:t>
            </w:r>
            <w:r w:rsidRPr="00485FD5">
              <w:rPr>
                <w:b/>
                <w:i/>
              </w:rPr>
              <w:t>mogu navesti</w:t>
            </w:r>
            <w:r w:rsidRPr="00485FD5">
              <w:t xml:space="preserve"> prirodu takvih potreba.</w:t>
            </w:r>
          </w:p>
        </w:tc>
      </w:tr>
    </w:tbl>
    <w:p w14:paraId="0CE5B68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398842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D13AD74"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26F225B1" w14:textId="77777777" w:rsidR="003C00F0" w:rsidRPr="00485FD5" w:rsidRDefault="003C00F0" w:rsidP="003C00F0">
      <w:r w:rsidRPr="00485FD5">
        <w:rPr>
          <w:rStyle w:val="HideTWBExt"/>
          <w:noProof w:val="0"/>
        </w:rPr>
        <w:t>&lt;/AmendB&gt;</w:t>
      </w:r>
    </w:p>
    <w:p w14:paraId="0848114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455</w:t>
      </w:r>
      <w:r w:rsidRPr="00485FD5">
        <w:rPr>
          <w:rStyle w:val="HideTWBExt"/>
          <w:b w:val="0"/>
          <w:noProof w:val="0"/>
        </w:rPr>
        <w:t>&lt;/NumAmB&gt;</w:t>
      </w:r>
    </w:p>
    <w:p w14:paraId="4FCAE08D"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35155751" w14:textId="77777777" w:rsidR="003C00F0" w:rsidRPr="00485FD5" w:rsidRDefault="003C00F0" w:rsidP="003C00F0">
      <w:r w:rsidRPr="00485FD5">
        <w:rPr>
          <w:rStyle w:val="HideTWBExt"/>
          <w:noProof w:val="0"/>
        </w:rPr>
        <w:t>&lt;/RepeatBlock-By&gt;</w:t>
      </w:r>
    </w:p>
    <w:p w14:paraId="0EC38CF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F032DE6" w14:textId="77777777" w:rsidR="003C00F0" w:rsidRPr="00485FD5" w:rsidRDefault="003C00F0" w:rsidP="003C00F0">
      <w:pPr>
        <w:pStyle w:val="NormalBold"/>
      </w:pPr>
      <w:r w:rsidRPr="00485FD5">
        <w:rPr>
          <w:rStyle w:val="HideTWBExt"/>
          <w:b w:val="0"/>
          <w:noProof w:val="0"/>
        </w:rPr>
        <w:t>&lt;Article&gt;</w:t>
      </w:r>
      <w:r w:rsidRPr="00485FD5">
        <w:t>Članak 21.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CFD0676" w14:textId="77777777" w:rsidTr="0044196D">
        <w:trPr>
          <w:jc w:val="center"/>
        </w:trPr>
        <w:tc>
          <w:tcPr>
            <w:tcW w:w="9752" w:type="dxa"/>
            <w:gridSpan w:val="2"/>
          </w:tcPr>
          <w:p w14:paraId="3804D8C6" w14:textId="77777777" w:rsidR="003C00F0" w:rsidRPr="00485FD5" w:rsidRDefault="003C00F0" w:rsidP="0044196D">
            <w:pPr>
              <w:keepNext/>
            </w:pPr>
          </w:p>
        </w:tc>
      </w:tr>
      <w:tr w:rsidR="003C00F0" w:rsidRPr="00485FD5" w14:paraId="41536FF9" w14:textId="77777777" w:rsidTr="0044196D">
        <w:trPr>
          <w:jc w:val="center"/>
        </w:trPr>
        <w:tc>
          <w:tcPr>
            <w:tcW w:w="4876" w:type="dxa"/>
            <w:hideMark/>
          </w:tcPr>
          <w:p w14:paraId="01EDB13E" w14:textId="77777777" w:rsidR="003C00F0" w:rsidRPr="00485FD5" w:rsidRDefault="003C00F0" w:rsidP="0044196D">
            <w:pPr>
              <w:pStyle w:val="ColumnHeading"/>
              <w:keepNext/>
            </w:pPr>
            <w:r w:rsidRPr="00485FD5">
              <w:t>Tekst koji je predložila Komisija</w:t>
            </w:r>
          </w:p>
        </w:tc>
        <w:tc>
          <w:tcPr>
            <w:tcW w:w="4876" w:type="dxa"/>
            <w:hideMark/>
          </w:tcPr>
          <w:p w14:paraId="16B538DF" w14:textId="77777777" w:rsidR="003C00F0" w:rsidRPr="00485FD5" w:rsidRDefault="003C00F0" w:rsidP="0044196D">
            <w:pPr>
              <w:pStyle w:val="ColumnHeading"/>
              <w:keepNext/>
            </w:pPr>
            <w:r w:rsidRPr="00485FD5">
              <w:t>Izmjena</w:t>
            </w:r>
          </w:p>
        </w:tc>
      </w:tr>
      <w:tr w:rsidR="003C00F0" w:rsidRPr="00485FD5" w14:paraId="75E8EED5" w14:textId="77777777" w:rsidTr="0044196D">
        <w:trPr>
          <w:jc w:val="center"/>
        </w:trPr>
        <w:tc>
          <w:tcPr>
            <w:tcW w:w="4876" w:type="dxa"/>
            <w:hideMark/>
          </w:tcPr>
          <w:p w14:paraId="38FB6D56" w14:textId="77777777" w:rsidR="003C00F0" w:rsidRPr="00485FD5" w:rsidRDefault="003C00F0" w:rsidP="0044196D">
            <w:pPr>
              <w:pStyle w:val="Normal6"/>
            </w:pPr>
            <w:r w:rsidRPr="00485FD5">
              <w:t xml:space="preserve">Ta se ocjena počinje pripremati što je ranije moguće nakon podnošenja zahtjeva za međunarodnu zaštitu i moguće ju je uključiti u postojeće nacionalne postupke ili u ocjenu iz članka 19. Uredbe (EU) br. XXX/XXX [Uredba o postupcima]. Države članice osiguravaju da se te posebne </w:t>
            </w:r>
            <w:r w:rsidRPr="00485FD5">
              <w:lastRenderedPageBreak/>
              <w:t>potrebe u vezi s prihvatom također uzimaju u obzir, u skladu s ovom Direktivom, ako postanu jasne u kasnijoj fazi postupka azila.</w:t>
            </w:r>
          </w:p>
        </w:tc>
        <w:tc>
          <w:tcPr>
            <w:tcW w:w="4876" w:type="dxa"/>
            <w:hideMark/>
          </w:tcPr>
          <w:p w14:paraId="209E59D4" w14:textId="77777777" w:rsidR="003C00F0" w:rsidRPr="00485FD5" w:rsidRDefault="003C00F0" w:rsidP="0044196D">
            <w:pPr>
              <w:pStyle w:val="Normal6"/>
              <w:rPr>
                <w:szCs w:val="24"/>
              </w:rPr>
            </w:pPr>
            <w:r w:rsidRPr="00485FD5">
              <w:lastRenderedPageBreak/>
              <w:t xml:space="preserve">Ta se ocjena počinje pripremati što je ranije moguće nakon podnošenja zahtjeva za međunarodnu zaštitu i moguće ju je uključiti u postojeće nacionalne postupke ili u ocjenu iz članka 19. Uredbe (EU) br. XXX/XXX [Uredba o postupcima]. Države članice osiguravaju da se te posebne </w:t>
            </w:r>
            <w:r w:rsidRPr="00485FD5">
              <w:lastRenderedPageBreak/>
              <w:t>potrebe u vezi s prihvatom također uzimaju u obzir, u skladu s ovom Direktivom, ako postanu jasne u kasnijoj fazi postupka azila</w:t>
            </w:r>
            <w:r w:rsidRPr="00485FD5">
              <w:rPr>
                <w:b/>
                <w:i/>
              </w:rPr>
              <w:t xml:space="preserve"> ili ako podnositelj zahtjeva izrazi obrazložen zahtjev za ponovnu ocjenu svojih posebnih potreba u vezi s prihvatom</w:t>
            </w:r>
            <w:r w:rsidRPr="00485FD5">
              <w:t>.</w:t>
            </w:r>
          </w:p>
        </w:tc>
      </w:tr>
    </w:tbl>
    <w:p w14:paraId="041F52E6"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0BBFC3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6C7F92B" w14:textId="77777777" w:rsidR="003C00F0" w:rsidRPr="00485FD5" w:rsidRDefault="003C00F0" w:rsidP="003C00F0">
      <w:pPr>
        <w:pStyle w:val="Normal12Italic"/>
        <w:rPr>
          <w:noProof w:val="0"/>
        </w:rPr>
      </w:pPr>
      <w:r w:rsidRPr="00485FD5">
        <w:rPr>
          <w:noProof w:val="0"/>
        </w:rPr>
        <w:t>Amandmanom se nastoje poboljšati postupovna prava podnositelja zahtjeva s posebnim potrebama u vezi s prihvatom te je kao takav povezan s dopuštenim amandmanima kojima se nastoje poboljšati uvjeti za podnositelje zahtjeva s posebnim potrebama u vezi s prihvatom, kao i postupovna prava općenito.</w:t>
      </w:r>
    </w:p>
    <w:p w14:paraId="40AE8DA9" w14:textId="77777777" w:rsidR="003C00F0" w:rsidRPr="00485FD5" w:rsidRDefault="003C00F0" w:rsidP="003C00F0">
      <w:r w:rsidRPr="00485FD5">
        <w:rPr>
          <w:rStyle w:val="HideTWBExt"/>
          <w:noProof w:val="0"/>
        </w:rPr>
        <w:t>&lt;/AmendB&gt;</w:t>
      </w:r>
    </w:p>
    <w:p w14:paraId="5A94836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456</w:t>
      </w:r>
      <w:r w:rsidRPr="00485FD5">
        <w:rPr>
          <w:rStyle w:val="HideTWBExt"/>
          <w:b w:val="0"/>
          <w:noProof w:val="0"/>
        </w:rPr>
        <w:t>&lt;/NumAmB&gt;</w:t>
      </w:r>
    </w:p>
    <w:p w14:paraId="0E820FD7"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2EA66387" w14:textId="77777777" w:rsidR="003C00F0" w:rsidRPr="00485FD5" w:rsidRDefault="003C00F0" w:rsidP="003C00F0">
      <w:r w:rsidRPr="00485FD5">
        <w:rPr>
          <w:rStyle w:val="HideTWBExt"/>
          <w:noProof w:val="0"/>
        </w:rPr>
        <w:t>&lt;/RepeatBlock-By&gt;</w:t>
      </w:r>
    </w:p>
    <w:p w14:paraId="4045034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9B1DA6" w14:textId="77777777" w:rsidR="003C00F0" w:rsidRPr="00485FD5" w:rsidRDefault="003C00F0" w:rsidP="003C00F0">
      <w:pPr>
        <w:pStyle w:val="NormalBold"/>
      </w:pPr>
      <w:r w:rsidRPr="00485FD5">
        <w:rPr>
          <w:rStyle w:val="HideTWBExt"/>
          <w:b w:val="0"/>
          <w:noProof w:val="0"/>
        </w:rPr>
        <w:t>&lt;Article&gt;</w:t>
      </w:r>
      <w:r w:rsidRPr="00485FD5">
        <w:t>Članak 21.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0CCFFB2" w14:textId="77777777" w:rsidTr="0044196D">
        <w:trPr>
          <w:jc w:val="center"/>
        </w:trPr>
        <w:tc>
          <w:tcPr>
            <w:tcW w:w="9752" w:type="dxa"/>
            <w:gridSpan w:val="2"/>
          </w:tcPr>
          <w:p w14:paraId="03CD29E6" w14:textId="77777777" w:rsidR="003C00F0" w:rsidRPr="00485FD5" w:rsidRDefault="003C00F0" w:rsidP="0044196D">
            <w:pPr>
              <w:keepNext/>
            </w:pPr>
          </w:p>
        </w:tc>
      </w:tr>
      <w:tr w:rsidR="003C00F0" w:rsidRPr="00485FD5" w14:paraId="06507F8F" w14:textId="77777777" w:rsidTr="0044196D">
        <w:trPr>
          <w:jc w:val="center"/>
        </w:trPr>
        <w:tc>
          <w:tcPr>
            <w:tcW w:w="4876" w:type="dxa"/>
            <w:hideMark/>
          </w:tcPr>
          <w:p w14:paraId="037A30C6" w14:textId="77777777" w:rsidR="003C00F0" w:rsidRPr="00485FD5" w:rsidRDefault="003C00F0" w:rsidP="0044196D">
            <w:pPr>
              <w:pStyle w:val="ColumnHeading"/>
              <w:keepNext/>
            </w:pPr>
            <w:r w:rsidRPr="00485FD5">
              <w:t>Tekst koji je predložila Komisija</w:t>
            </w:r>
          </w:p>
        </w:tc>
        <w:tc>
          <w:tcPr>
            <w:tcW w:w="4876" w:type="dxa"/>
            <w:hideMark/>
          </w:tcPr>
          <w:p w14:paraId="01ADDEFF" w14:textId="77777777" w:rsidR="003C00F0" w:rsidRPr="00485FD5" w:rsidRDefault="003C00F0" w:rsidP="0044196D">
            <w:pPr>
              <w:pStyle w:val="ColumnHeading"/>
              <w:keepNext/>
            </w:pPr>
            <w:r w:rsidRPr="00485FD5">
              <w:t>Izmjena</w:t>
            </w:r>
          </w:p>
        </w:tc>
      </w:tr>
      <w:tr w:rsidR="003C00F0" w:rsidRPr="00485FD5" w14:paraId="34CE93A4" w14:textId="77777777" w:rsidTr="0044196D">
        <w:trPr>
          <w:jc w:val="center"/>
        </w:trPr>
        <w:tc>
          <w:tcPr>
            <w:tcW w:w="4876" w:type="dxa"/>
            <w:hideMark/>
          </w:tcPr>
          <w:p w14:paraId="593A36CA" w14:textId="77777777" w:rsidR="003C00F0" w:rsidRPr="00485FD5" w:rsidRDefault="003C00F0" w:rsidP="0044196D">
            <w:pPr>
              <w:pStyle w:val="Normal6"/>
            </w:pPr>
            <w:r w:rsidRPr="00485FD5">
              <w:rPr>
                <w:b/>
                <w:i/>
              </w:rPr>
              <w:t>Ta se ocjena</w:t>
            </w:r>
            <w:r w:rsidRPr="00485FD5">
              <w:t xml:space="preserve"> počinje pripremati </w:t>
            </w:r>
            <w:r w:rsidRPr="00485FD5">
              <w:rPr>
                <w:b/>
                <w:i/>
              </w:rPr>
              <w:t>što je ranije moguće</w:t>
            </w:r>
            <w:r w:rsidRPr="00485FD5">
              <w:t xml:space="preserve"> nakon podnošenja zahtjeva za međunarodnu zaštitu i moguće ju je uključiti u postojeće nacionalne postupke ili u ocjenu iz članka 19. Uredbe (EU) br. XXX/XXX [Uredba o postupcima]. Države članice osiguravaju da se te posebne potrebe u vezi s prihvatom također uzimaju u obzir, u skladu s ovom Direktivom, ako postanu jasne u kasnijoj fazi postupka azila.</w:t>
            </w:r>
          </w:p>
        </w:tc>
        <w:tc>
          <w:tcPr>
            <w:tcW w:w="4876" w:type="dxa"/>
            <w:hideMark/>
          </w:tcPr>
          <w:p w14:paraId="2954C9CD" w14:textId="77777777" w:rsidR="003C00F0" w:rsidRPr="00485FD5" w:rsidRDefault="003C00F0" w:rsidP="0044196D">
            <w:pPr>
              <w:pStyle w:val="Normal6"/>
              <w:rPr>
                <w:szCs w:val="24"/>
              </w:rPr>
            </w:pPr>
            <w:r w:rsidRPr="00485FD5">
              <w:rPr>
                <w:b/>
                <w:i/>
              </w:rPr>
              <w:t>Tu ocjenu</w:t>
            </w:r>
            <w:r w:rsidRPr="00485FD5">
              <w:t xml:space="preserve"> počinje pripremati </w:t>
            </w:r>
            <w:r w:rsidRPr="00485FD5">
              <w:rPr>
                <w:b/>
                <w:i/>
              </w:rPr>
              <w:t>nadležno tijelo što prije</w:t>
            </w:r>
            <w:r w:rsidRPr="00485FD5">
              <w:t xml:space="preserve"> nakon podnošenja zahtjeva za međunarodnu zaštitu i moguće ju je uključiti u postojeće nacionalne postupke ili u ocjenu iz članka 19. Uredbe (EU) br. XXX/XXX [Uredba o postupcima]. Države članice osiguravaju da se te posebne potrebe u vezi s prihvatom također uzimaju u obzir, u skladu s ovom Direktivom, ako postanu jasne u kasnijoj fazi postupka azila.</w:t>
            </w:r>
          </w:p>
        </w:tc>
      </w:tr>
    </w:tbl>
    <w:p w14:paraId="7402D01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AF5260C" w14:textId="77777777" w:rsidR="003C00F0" w:rsidRPr="00485FD5" w:rsidRDefault="003C00F0" w:rsidP="003C00F0">
      <w:r w:rsidRPr="00485FD5">
        <w:rPr>
          <w:rStyle w:val="HideTWBExt"/>
          <w:noProof w:val="0"/>
        </w:rPr>
        <w:t>&lt;/AmendB&gt;</w:t>
      </w:r>
    </w:p>
    <w:p w14:paraId="5773EA6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457</w:t>
      </w:r>
      <w:r w:rsidRPr="00485FD5">
        <w:rPr>
          <w:rStyle w:val="HideTWBExt"/>
          <w:b w:val="0"/>
          <w:noProof w:val="0"/>
        </w:rPr>
        <w:t>&lt;/NumAmB&gt;</w:t>
      </w:r>
    </w:p>
    <w:p w14:paraId="14F44F62"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Christine Revault D'Allonnes Bonnefoy, Anna Hedh</w:t>
      </w:r>
      <w:r w:rsidRPr="00485FD5">
        <w:rPr>
          <w:rStyle w:val="HideTWBExt"/>
          <w:b w:val="0"/>
          <w:noProof w:val="0"/>
        </w:rPr>
        <w:t>&lt;/Members&gt;</w:t>
      </w:r>
    </w:p>
    <w:p w14:paraId="7B960D88" w14:textId="77777777" w:rsidR="003C00F0" w:rsidRPr="00485FD5" w:rsidRDefault="003C00F0" w:rsidP="003C00F0">
      <w:r w:rsidRPr="00485FD5">
        <w:rPr>
          <w:rStyle w:val="HideTWBExt"/>
          <w:noProof w:val="0"/>
        </w:rPr>
        <w:t>&lt;/RepeatBlock-By&gt;</w:t>
      </w:r>
    </w:p>
    <w:p w14:paraId="46921DAE"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6E897F0A" w14:textId="77777777" w:rsidR="003C00F0" w:rsidRPr="00485FD5" w:rsidRDefault="003C00F0" w:rsidP="003C00F0">
      <w:pPr>
        <w:pStyle w:val="NormalBold"/>
      </w:pPr>
      <w:r w:rsidRPr="00485FD5">
        <w:rPr>
          <w:rStyle w:val="HideTWBExt"/>
          <w:b w:val="0"/>
          <w:noProof w:val="0"/>
        </w:rPr>
        <w:t>&lt;Article&gt;</w:t>
      </w:r>
      <w:r w:rsidRPr="00485FD5">
        <w:t>Članak 21.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19E791D" w14:textId="77777777" w:rsidTr="0044196D">
        <w:trPr>
          <w:jc w:val="center"/>
        </w:trPr>
        <w:tc>
          <w:tcPr>
            <w:tcW w:w="9752" w:type="dxa"/>
            <w:gridSpan w:val="2"/>
          </w:tcPr>
          <w:p w14:paraId="2BDB92E1" w14:textId="77777777" w:rsidR="003C00F0" w:rsidRPr="00485FD5" w:rsidRDefault="003C00F0" w:rsidP="0044196D">
            <w:pPr>
              <w:keepNext/>
            </w:pPr>
          </w:p>
        </w:tc>
      </w:tr>
      <w:tr w:rsidR="003C00F0" w:rsidRPr="00485FD5" w14:paraId="25ADC838" w14:textId="77777777" w:rsidTr="0044196D">
        <w:trPr>
          <w:jc w:val="center"/>
        </w:trPr>
        <w:tc>
          <w:tcPr>
            <w:tcW w:w="4876" w:type="dxa"/>
            <w:hideMark/>
          </w:tcPr>
          <w:p w14:paraId="579909ED" w14:textId="77777777" w:rsidR="003C00F0" w:rsidRPr="00485FD5" w:rsidRDefault="003C00F0" w:rsidP="0044196D">
            <w:pPr>
              <w:pStyle w:val="ColumnHeading"/>
              <w:keepNext/>
            </w:pPr>
            <w:r w:rsidRPr="00485FD5">
              <w:t>Tekst koji je predložila Komisija</w:t>
            </w:r>
          </w:p>
        </w:tc>
        <w:tc>
          <w:tcPr>
            <w:tcW w:w="4876" w:type="dxa"/>
            <w:hideMark/>
          </w:tcPr>
          <w:p w14:paraId="251EB260" w14:textId="77777777" w:rsidR="003C00F0" w:rsidRPr="00485FD5" w:rsidRDefault="003C00F0" w:rsidP="0044196D">
            <w:pPr>
              <w:pStyle w:val="ColumnHeading"/>
              <w:keepNext/>
            </w:pPr>
            <w:r w:rsidRPr="00485FD5">
              <w:t>Izmjena</w:t>
            </w:r>
          </w:p>
        </w:tc>
      </w:tr>
      <w:tr w:rsidR="003C00F0" w:rsidRPr="00485FD5" w14:paraId="6D5332A5" w14:textId="77777777" w:rsidTr="0044196D">
        <w:trPr>
          <w:jc w:val="center"/>
        </w:trPr>
        <w:tc>
          <w:tcPr>
            <w:tcW w:w="4876" w:type="dxa"/>
            <w:hideMark/>
          </w:tcPr>
          <w:p w14:paraId="16E6E0CA" w14:textId="77777777" w:rsidR="003C00F0" w:rsidRPr="00485FD5" w:rsidRDefault="003C00F0" w:rsidP="0044196D">
            <w:pPr>
              <w:pStyle w:val="Normal6"/>
            </w:pPr>
            <w:r w:rsidRPr="00485FD5">
              <w:t>Ta se ocjena počinje pripremati što je ranije moguće nakon podnošenja zahtjeva za međunarodnu zaštitu i moguće ju je uključiti u postojeće nacionalne postupke ili u ocjenu iz članka 19. Uredbe (EU) br. XXX/XXX [Uredba o postupcima]. Države članice osiguravaju da se te posebne potrebe u vezi s prihvatom također uzimaju u obzir, u skladu s ovom Direktivom, ako postanu jasne u kasnijoj fazi postupka azila.</w:t>
            </w:r>
          </w:p>
        </w:tc>
        <w:tc>
          <w:tcPr>
            <w:tcW w:w="4876" w:type="dxa"/>
            <w:hideMark/>
          </w:tcPr>
          <w:p w14:paraId="324A740F" w14:textId="77777777" w:rsidR="003C00F0" w:rsidRPr="00485FD5" w:rsidRDefault="003C00F0" w:rsidP="0044196D">
            <w:pPr>
              <w:pStyle w:val="Normal6"/>
              <w:rPr>
                <w:szCs w:val="24"/>
              </w:rPr>
            </w:pPr>
            <w:r w:rsidRPr="00485FD5">
              <w:t>Ta se ocjena počinje pripremati što je ranije moguće</w:t>
            </w:r>
            <w:r w:rsidRPr="00485FD5">
              <w:rPr>
                <w:b/>
                <w:i/>
              </w:rPr>
              <w:t>, a najkasnije 30 dana</w:t>
            </w:r>
            <w:r w:rsidRPr="00485FD5">
              <w:t xml:space="preserve"> nakon podnošenja zahtjeva za međunarodnu zaštitu i moguće ju je uključiti u postojeće nacionalne postupke ili u ocjenu iz članka 19. Uredbe (EU) br. XXX/XXX [Uredba o postupcima]. Države članice osiguravaju da se te posebne potrebe u vezi s prihvatom također uzimaju u obzir, u skladu s ovom Direktivom, ako postanu jasne u kasnijoj fazi postupka azila.</w:t>
            </w:r>
          </w:p>
        </w:tc>
      </w:tr>
    </w:tbl>
    <w:p w14:paraId="2BCAE3E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196918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858C141" w14:textId="77777777" w:rsidR="003C00F0" w:rsidRPr="00485FD5" w:rsidRDefault="003C00F0" w:rsidP="003C00F0">
      <w:pPr>
        <w:pStyle w:val="Normal12Italic"/>
        <w:rPr>
          <w:noProof w:val="0"/>
        </w:rPr>
      </w:pPr>
      <w:r w:rsidRPr="00485FD5">
        <w:rPr>
          <w:noProof w:val="0"/>
        </w:rPr>
        <w:t>Važno je postaviti jasan rok u kojem će države članice ocijeniti posebne potrebe podnositelja zahtjeva kako bi se osigurala pravna sigurnost, kako za nacionalna tijela tako i za podnositelje zahtjeva.</w:t>
      </w:r>
    </w:p>
    <w:p w14:paraId="6FFAA7B6" w14:textId="77777777" w:rsidR="003C00F0" w:rsidRPr="00485FD5" w:rsidRDefault="003C00F0" w:rsidP="003C00F0">
      <w:r w:rsidRPr="00485FD5">
        <w:rPr>
          <w:rStyle w:val="HideTWBExt"/>
          <w:noProof w:val="0"/>
        </w:rPr>
        <w:t>&lt;/AmendB&gt;</w:t>
      </w:r>
    </w:p>
    <w:p w14:paraId="3BE17D2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458</w:t>
      </w:r>
      <w:r w:rsidRPr="00485FD5">
        <w:rPr>
          <w:rStyle w:val="HideTWBExt"/>
          <w:b w:val="0"/>
          <w:noProof w:val="0"/>
        </w:rPr>
        <w:t>&lt;/NumAmB&gt;</w:t>
      </w:r>
    </w:p>
    <w:p w14:paraId="548A7AA9"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F908227" w14:textId="77777777" w:rsidR="003C00F0" w:rsidRPr="00485FD5" w:rsidRDefault="003C00F0" w:rsidP="003C00F0">
      <w:r w:rsidRPr="00485FD5">
        <w:rPr>
          <w:rStyle w:val="HideTWBExt"/>
          <w:noProof w:val="0"/>
        </w:rPr>
        <w:t>&lt;/RepeatBlock-By&gt;</w:t>
      </w:r>
    </w:p>
    <w:p w14:paraId="45DE0D6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2B5E0B7" w14:textId="77777777" w:rsidR="003C00F0" w:rsidRPr="00485FD5" w:rsidRDefault="003C00F0" w:rsidP="003C00F0">
      <w:pPr>
        <w:pStyle w:val="NormalBold"/>
      </w:pPr>
      <w:r w:rsidRPr="00485FD5">
        <w:rPr>
          <w:rStyle w:val="HideTWBExt"/>
          <w:b w:val="0"/>
          <w:noProof w:val="0"/>
        </w:rPr>
        <w:t>&lt;Article&gt;</w:t>
      </w:r>
      <w:r w:rsidRPr="00485FD5">
        <w:t>Članak 21.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07E2225" w14:textId="77777777" w:rsidTr="0044196D">
        <w:trPr>
          <w:jc w:val="center"/>
        </w:trPr>
        <w:tc>
          <w:tcPr>
            <w:tcW w:w="9752" w:type="dxa"/>
            <w:gridSpan w:val="2"/>
          </w:tcPr>
          <w:p w14:paraId="467ACFAE" w14:textId="77777777" w:rsidR="003C00F0" w:rsidRPr="00485FD5" w:rsidRDefault="003C00F0" w:rsidP="0044196D">
            <w:pPr>
              <w:keepNext/>
            </w:pPr>
          </w:p>
        </w:tc>
      </w:tr>
      <w:tr w:rsidR="003C00F0" w:rsidRPr="00485FD5" w14:paraId="74C38945" w14:textId="77777777" w:rsidTr="0044196D">
        <w:trPr>
          <w:jc w:val="center"/>
        </w:trPr>
        <w:tc>
          <w:tcPr>
            <w:tcW w:w="4876" w:type="dxa"/>
            <w:hideMark/>
          </w:tcPr>
          <w:p w14:paraId="31F0E0C6" w14:textId="77777777" w:rsidR="003C00F0" w:rsidRPr="00485FD5" w:rsidRDefault="003C00F0" w:rsidP="0044196D">
            <w:pPr>
              <w:pStyle w:val="ColumnHeading"/>
              <w:keepNext/>
            </w:pPr>
            <w:r w:rsidRPr="00485FD5">
              <w:t>Tekst koji je predložila Komisija</w:t>
            </w:r>
          </w:p>
        </w:tc>
        <w:tc>
          <w:tcPr>
            <w:tcW w:w="4876" w:type="dxa"/>
            <w:hideMark/>
          </w:tcPr>
          <w:p w14:paraId="00EBE52C" w14:textId="77777777" w:rsidR="003C00F0" w:rsidRPr="00485FD5" w:rsidRDefault="003C00F0" w:rsidP="0044196D">
            <w:pPr>
              <w:pStyle w:val="ColumnHeading"/>
              <w:keepNext/>
            </w:pPr>
            <w:r w:rsidRPr="00485FD5">
              <w:t>Izmjena</w:t>
            </w:r>
          </w:p>
        </w:tc>
      </w:tr>
      <w:tr w:rsidR="003C00F0" w:rsidRPr="00485FD5" w14:paraId="2A33F889" w14:textId="77777777" w:rsidTr="0044196D">
        <w:trPr>
          <w:jc w:val="center"/>
        </w:trPr>
        <w:tc>
          <w:tcPr>
            <w:tcW w:w="4876" w:type="dxa"/>
            <w:hideMark/>
          </w:tcPr>
          <w:p w14:paraId="0C76166E" w14:textId="77777777" w:rsidR="003C00F0" w:rsidRPr="00485FD5" w:rsidRDefault="003C00F0" w:rsidP="0044196D">
            <w:pPr>
              <w:pStyle w:val="Normal6"/>
            </w:pPr>
            <w:r w:rsidRPr="00485FD5">
              <w:t xml:space="preserve">Ta se ocjena </w:t>
            </w:r>
            <w:r w:rsidRPr="00485FD5">
              <w:rPr>
                <w:b/>
                <w:i/>
              </w:rPr>
              <w:t>počinje</w:t>
            </w:r>
            <w:r w:rsidRPr="00485FD5">
              <w:t xml:space="preserve"> pripremati što je ranije moguće nakon podnošenja zahtjeva za međunarodnu zaštitu i moguće ju je uključiti u postojeće nacionalne postupke ili u ocjenu iz članka 19. Uredbe (EU) br. XXX/XXX [Uredba o postupcima]. Države članice </w:t>
            </w:r>
            <w:r w:rsidRPr="00485FD5">
              <w:rPr>
                <w:b/>
                <w:i/>
              </w:rPr>
              <w:t>osiguravaju</w:t>
            </w:r>
            <w:r w:rsidRPr="00485FD5">
              <w:t xml:space="preserve"> da se te posebne potrebe u vezi s prihvatom također uzimaju u obzir, u skladu s ovom Direktivom, ako postanu jasne u kasnijoj fazi postupka azila.</w:t>
            </w:r>
          </w:p>
        </w:tc>
        <w:tc>
          <w:tcPr>
            <w:tcW w:w="4876" w:type="dxa"/>
            <w:hideMark/>
          </w:tcPr>
          <w:p w14:paraId="29472A71" w14:textId="77777777" w:rsidR="003C00F0" w:rsidRPr="00485FD5" w:rsidRDefault="003C00F0" w:rsidP="0044196D">
            <w:pPr>
              <w:pStyle w:val="Normal6"/>
              <w:rPr>
                <w:szCs w:val="24"/>
              </w:rPr>
            </w:pPr>
            <w:r w:rsidRPr="00485FD5">
              <w:t xml:space="preserve">Ta se ocjena </w:t>
            </w:r>
            <w:r w:rsidRPr="00485FD5">
              <w:rPr>
                <w:b/>
                <w:i/>
              </w:rPr>
              <w:t>može početi</w:t>
            </w:r>
            <w:r w:rsidRPr="00485FD5">
              <w:t xml:space="preserve"> pripremati što je ranije moguće nakon podnošenja zahtjeva za međunarodnu zaštitu i moguće ju je uključiti u postojeće nacionalne postupke ili u ocjenu iz članka 19. Uredbe (EU) br. XXX/XXX [Uredba o postupcima]. Države članice </w:t>
            </w:r>
            <w:r w:rsidRPr="00485FD5">
              <w:rPr>
                <w:b/>
                <w:i/>
              </w:rPr>
              <w:t>mogu osigurati</w:t>
            </w:r>
            <w:r w:rsidRPr="00485FD5">
              <w:t xml:space="preserve"> da se te posebne potrebe u vezi s prihvatom također uzimaju u obzir, u skladu s ovom Direktivom, ako postanu jasne u kasnijoj fazi postupka azila.</w:t>
            </w:r>
          </w:p>
        </w:tc>
      </w:tr>
    </w:tbl>
    <w:p w14:paraId="26D25E3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F7416AD"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5396D060"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5BC4D182" w14:textId="77777777" w:rsidR="003C00F0" w:rsidRPr="00485FD5" w:rsidRDefault="003C00F0" w:rsidP="003C00F0">
      <w:r w:rsidRPr="00485FD5">
        <w:rPr>
          <w:rStyle w:val="HideTWBExt"/>
          <w:noProof w:val="0"/>
        </w:rPr>
        <w:t>&lt;/AmendB&gt;</w:t>
      </w:r>
    </w:p>
    <w:p w14:paraId="184BDF5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459</w:t>
      </w:r>
      <w:r w:rsidRPr="00485FD5">
        <w:rPr>
          <w:rStyle w:val="HideTWBExt"/>
          <w:b w:val="0"/>
          <w:noProof w:val="0"/>
        </w:rPr>
        <w:t>&lt;/NumAmB&gt;</w:t>
      </w:r>
    </w:p>
    <w:p w14:paraId="31C5081E"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6ED5411C" w14:textId="77777777" w:rsidR="003C00F0" w:rsidRPr="00485FD5" w:rsidRDefault="003C00F0" w:rsidP="003C00F0">
      <w:r w:rsidRPr="00485FD5">
        <w:rPr>
          <w:rStyle w:val="HideTWBExt"/>
          <w:noProof w:val="0"/>
        </w:rPr>
        <w:t>&lt;/RepeatBlock-By&gt;</w:t>
      </w:r>
    </w:p>
    <w:p w14:paraId="062FC3B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172FBCB" w14:textId="77777777" w:rsidR="003C00F0" w:rsidRPr="00485FD5" w:rsidRDefault="003C00F0" w:rsidP="003C00F0">
      <w:pPr>
        <w:pStyle w:val="NormalBold"/>
      </w:pPr>
      <w:r w:rsidRPr="00485FD5">
        <w:rPr>
          <w:rStyle w:val="HideTWBExt"/>
          <w:b w:val="0"/>
          <w:noProof w:val="0"/>
        </w:rPr>
        <w:t>&lt;Article&gt;</w:t>
      </w:r>
      <w:r w:rsidRPr="00485FD5">
        <w:t>Članak 21. – stavak 1. – podstavak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704D2E3" w14:textId="77777777" w:rsidTr="0044196D">
        <w:trPr>
          <w:jc w:val="center"/>
        </w:trPr>
        <w:tc>
          <w:tcPr>
            <w:tcW w:w="9752" w:type="dxa"/>
            <w:gridSpan w:val="2"/>
          </w:tcPr>
          <w:p w14:paraId="6332982D" w14:textId="77777777" w:rsidR="003C00F0" w:rsidRPr="00485FD5" w:rsidRDefault="003C00F0" w:rsidP="0044196D">
            <w:pPr>
              <w:keepNext/>
            </w:pPr>
          </w:p>
        </w:tc>
      </w:tr>
      <w:tr w:rsidR="003C00F0" w:rsidRPr="00485FD5" w14:paraId="2A3613EA" w14:textId="77777777" w:rsidTr="0044196D">
        <w:trPr>
          <w:jc w:val="center"/>
        </w:trPr>
        <w:tc>
          <w:tcPr>
            <w:tcW w:w="4876" w:type="dxa"/>
            <w:hideMark/>
          </w:tcPr>
          <w:p w14:paraId="7F1B0E73" w14:textId="77777777" w:rsidR="003C00F0" w:rsidRPr="00485FD5" w:rsidRDefault="003C00F0" w:rsidP="0044196D">
            <w:pPr>
              <w:pStyle w:val="ColumnHeading"/>
              <w:keepNext/>
            </w:pPr>
            <w:r w:rsidRPr="00485FD5">
              <w:t>Tekst koji je predložila Komisija</w:t>
            </w:r>
          </w:p>
        </w:tc>
        <w:tc>
          <w:tcPr>
            <w:tcW w:w="4876" w:type="dxa"/>
            <w:hideMark/>
          </w:tcPr>
          <w:p w14:paraId="4C0656A0" w14:textId="77777777" w:rsidR="003C00F0" w:rsidRPr="00485FD5" w:rsidRDefault="003C00F0" w:rsidP="0044196D">
            <w:pPr>
              <w:pStyle w:val="ColumnHeading"/>
              <w:keepNext/>
            </w:pPr>
            <w:r w:rsidRPr="00485FD5">
              <w:t>Izmjena</w:t>
            </w:r>
          </w:p>
        </w:tc>
      </w:tr>
      <w:tr w:rsidR="003C00F0" w:rsidRPr="00485FD5" w14:paraId="1F99B2C6" w14:textId="77777777" w:rsidTr="0044196D">
        <w:trPr>
          <w:jc w:val="center"/>
        </w:trPr>
        <w:tc>
          <w:tcPr>
            <w:tcW w:w="4876" w:type="dxa"/>
            <w:hideMark/>
          </w:tcPr>
          <w:p w14:paraId="77A6BF09" w14:textId="77777777" w:rsidR="003C00F0" w:rsidRPr="00485FD5" w:rsidRDefault="003C00F0" w:rsidP="0044196D">
            <w:pPr>
              <w:pStyle w:val="Normal6"/>
            </w:pPr>
            <w:r w:rsidRPr="00485FD5">
              <w:t xml:space="preserve">Države članice </w:t>
            </w:r>
            <w:r w:rsidRPr="00485FD5">
              <w:rPr>
                <w:b/>
                <w:i/>
              </w:rPr>
              <w:t>osiguravaju</w:t>
            </w:r>
            <w:r w:rsidRPr="00485FD5">
              <w:t xml:space="preserve"> da potpora koja se pruža podnositeljima zahtjeva s posebnim potrebama u vezi s prihvatom u skladu s ovom Direktivom tijekom čitavog postupka azila uzima u obzir njihove posebne potrebe u vezi s prihvatom, te osiguravaju odgovarajuće praćenje njihova položaja.</w:t>
            </w:r>
          </w:p>
        </w:tc>
        <w:tc>
          <w:tcPr>
            <w:tcW w:w="4876" w:type="dxa"/>
            <w:hideMark/>
          </w:tcPr>
          <w:p w14:paraId="52FBC3F7" w14:textId="77777777" w:rsidR="003C00F0" w:rsidRPr="00485FD5" w:rsidRDefault="003C00F0" w:rsidP="0044196D">
            <w:pPr>
              <w:pStyle w:val="Normal6"/>
              <w:rPr>
                <w:szCs w:val="24"/>
              </w:rPr>
            </w:pPr>
            <w:r w:rsidRPr="00485FD5">
              <w:t xml:space="preserve">Države članice </w:t>
            </w:r>
            <w:r w:rsidRPr="00485FD5">
              <w:rPr>
                <w:b/>
                <w:i/>
              </w:rPr>
              <w:t>mogu osigurati</w:t>
            </w:r>
            <w:r w:rsidRPr="00485FD5">
              <w:t xml:space="preserve"> da potpora koja se pruža podnositeljima zahtjeva s posebnim potrebama u vezi s prihvatom u skladu s ovom Direktivom tijekom čitavog postupka azila uzima u obzir njihove posebne potrebe u vezi s prihvatom, te osiguravaju odgovarajuće praćenje njihova položaja.</w:t>
            </w:r>
          </w:p>
        </w:tc>
      </w:tr>
    </w:tbl>
    <w:p w14:paraId="666C19D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C27302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66E4D95"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30A3470A" w14:textId="77777777" w:rsidR="003C00F0" w:rsidRPr="00485FD5" w:rsidRDefault="003C00F0" w:rsidP="003C00F0">
      <w:r w:rsidRPr="00485FD5">
        <w:rPr>
          <w:rStyle w:val="HideTWBExt"/>
          <w:noProof w:val="0"/>
        </w:rPr>
        <w:t>&lt;/AmendB&gt;</w:t>
      </w:r>
    </w:p>
    <w:p w14:paraId="15D0CCF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460</w:t>
      </w:r>
      <w:r w:rsidRPr="00485FD5">
        <w:rPr>
          <w:rStyle w:val="HideTWBExt"/>
          <w:b w:val="0"/>
          <w:noProof w:val="0"/>
        </w:rPr>
        <w:t>&lt;/NumAmB&gt;</w:t>
      </w:r>
    </w:p>
    <w:p w14:paraId="06531664"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3C8EAFD4" w14:textId="77777777" w:rsidR="003C00F0" w:rsidRPr="00485FD5" w:rsidRDefault="003C00F0" w:rsidP="003C00F0">
      <w:r w:rsidRPr="00485FD5">
        <w:rPr>
          <w:rStyle w:val="HideTWBExt"/>
          <w:noProof w:val="0"/>
        </w:rPr>
        <w:t>&lt;/RepeatBlock-By&gt;</w:t>
      </w:r>
    </w:p>
    <w:p w14:paraId="48FC260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C4B44AB" w14:textId="77777777" w:rsidR="003C00F0" w:rsidRPr="00485FD5" w:rsidRDefault="003C00F0" w:rsidP="003C00F0">
      <w:pPr>
        <w:pStyle w:val="NormalBold"/>
      </w:pPr>
      <w:r w:rsidRPr="00485FD5">
        <w:rPr>
          <w:rStyle w:val="HideTWBExt"/>
          <w:b w:val="0"/>
          <w:noProof w:val="0"/>
        </w:rPr>
        <w:t>&lt;Article&gt;</w:t>
      </w:r>
      <w:r w:rsidRPr="00485FD5">
        <w:t>Članak 21. – stavak 2.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C74CCD8" w14:textId="77777777" w:rsidTr="0044196D">
        <w:trPr>
          <w:jc w:val="center"/>
        </w:trPr>
        <w:tc>
          <w:tcPr>
            <w:tcW w:w="9752" w:type="dxa"/>
            <w:gridSpan w:val="2"/>
          </w:tcPr>
          <w:p w14:paraId="3E960619" w14:textId="77777777" w:rsidR="003C00F0" w:rsidRPr="00485FD5" w:rsidRDefault="003C00F0" w:rsidP="0044196D">
            <w:pPr>
              <w:keepNext/>
            </w:pPr>
          </w:p>
        </w:tc>
      </w:tr>
      <w:tr w:rsidR="003C00F0" w:rsidRPr="00485FD5" w14:paraId="28EE3E3B" w14:textId="77777777" w:rsidTr="0044196D">
        <w:trPr>
          <w:jc w:val="center"/>
        </w:trPr>
        <w:tc>
          <w:tcPr>
            <w:tcW w:w="4876" w:type="dxa"/>
            <w:hideMark/>
          </w:tcPr>
          <w:p w14:paraId="47E33330" w14:textId="77777777" w:rsidR="003C00F0" w:rsidRPr="00485FD5" w:rsidRDefault="003C00F0" w:rsidP="0044196D">
            <w:pPr>
              <w:pStyle w:val="ColumnHeading"/>
              <w:keepNext/>
            </w:pPr>
            <w:r w:rsidRPr="00485FD5">
              <w:t>Tekst koji je predložila Komisija</w:t>
            </w:r>
          </w:p>
        </w:tc>
        <w:tc>
          <w:tcPr>
            <w:tcW w:w="4876" w:type="dxa"/>
            <w:hideMark/>
          </w:tcPr>
          <w:p w14:paraId="722FA588" w14:textId="77777777" w:rsidR="003C00F0" w:rsidRPr="00485FD5" w:rsidRDefault="003C00F0" w:rsidP="0044196D">
            <w:pPr>
              <w:pStyle w:val="ColumnHeading"/>
              <w:keepNext/>
            </w:pPr>
            <w:r w:rsidRPr="00485FD5">
              <w:t>Izmjena</w:t>
            </w:r>
          </w:p>
        </w:tc>
      </w:tr>
      <w:tr w:rsidR="003C00F0" w:rsidRPr="00485FD5" w14:paraId="2723EB63" w14:textId="77777777" w:rsidTr="0044196D">
        <w:trPr>
          <w:jc w:val="center"/>
        </w:trPr>
        <w:tc>
          <w:tcPr>
            <w:tcW w:w="4876" w:type="dxa"/>
            <w:hideMark/>
          </w:tcPr>
          <w:p w14:paraId="56D61F98" w14:textId="77777777" w:rsidR="003C00F0" w:rsidRPr="00485FD5" w:rsidRDefault="003C00F0" w:rsidP="0044196D">
            <w:pPr>
              <w:pStyle w:val="Normal6"/>
            </w:pPr>
            <w:r w:rsidRPr="00485FD5">
              <w:t>2.</w:t>
            </w:r>
            <w:r w:rsidRPr="00485FD5">
              <w:tab/>
              <w:t xml:space="preserve">Za potrebe stavka 1. države članice </w:t>
            </w:r>
            <w:r w:rsidRPr="00485FD5">
              <w:rPr>
                <w:b/>
                <w:i/>
              </w:rPr>
              <w:t>osiguravaju</w:t>
            </w:r>
            <w:r w:rsidRPr="00485FD5">
              <w:t xml:space="preserve"> da osoblje tijela iz članka 26.:</w:t>
            </w:r>
          </w:p>
        </w:tc>
        <w:tc>
          <w:tcPr>
            <w:tcW w:w="4876" w:type="dxa"/>
            <w:hideMark/>
          </w:tcPr>
          <w:p w14:paraId="6F86F2F7" w14:textId="77777777" w:rsidR="003C00F0" w:rsidRPr="00485FD5" w:rsidRDefault="003C00F0" w:rsidP="0044196D">
            <w:pPr>
              <w:pStyle w:val="Normal6"/>
              <w:rPr>
                <w:szCs w:val="24"/>
              </w:rPr>
            </w:pPr>
            <w:r w:rsidRPr="00485FD5">
              <w:t>2.</w:t>
            </w:r>
            <w:r w:rsidRPr="00485FD5">
              <w:tab/>
              <w:t xml:space="preserve">Za potrebe stavka 1. države članice </w:t>
            </w:r>
            <w:r w:rsidRPr="00485FD5">
              <w:rPr>
                <w:b/>
                <w:i/>
              </w:rPr>
              <w:t>mogu osigurati</w:t>
            </w:r>
            <w:r w:rsidRPr="00485FD5">
              <w:t xml:space="preserve"> da osoblje tijela iz članka 26.:</w:t>
            </w:r>
          </w:p>
        </w:tc>
      </w:tr>
    </w:tbl>
    <w:p w14:paraId="2809FFF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2ADA01E" w14:textId="77777777" w:rsidR="003C00F0" w:rsidRPr="00485FD5" w:rsidRDefault="003C00F0" w:rsidP="003C00F0">
      <w:r w:rsidRPr="00485FD5">
        <w:rPr>
          <w:rStyle w:val="HideTWBExt"/>
          <w:noProof w:val="0"/>
        </w:rPr>
        <w:lastRenderedPageBreak/>
        <w:t>&lt;/AmendB&gt;</w:t>
      </w:r>
    </w:p>
    <w:p w14:paraId="44D5512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461</w:t>
      </w:r>
      <w:r w:rsidRPr="00485FD5">
        <w:rPr>
          <w:rStyle w:val="HideTWBExt"/>
          <w:b w:val="0"/>
          <w:noProof w:val="0"/>
        </w:rPr>
        <w:t>&lt;/NumAmB&gt;</w:t>
      </w:r>
    </w:p>
    <w:p w14:paraId="4697B22B"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49AE36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512C0B6" w14:textId="77777777" w:rsidR="003C00F0" w:rsidRPr="00485FD5" w:rsidRDefault="003C00F0" w:rsidP="003C00F0">
      <w:r w:rsidRPr="00485FD5">
        <w:rPr>
          <w:rStyle w:val="HideTWBExt"/>
          <w:noProof w:val="0"/>
        </w:rPr>
        <w:t>&lt;/RepeatBlock-By&gt;</w:t>
      </w:r>
    </w:p>
    <w:p w14:paraId="3B77B4E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A62B609" w14:textId="77777777" w:rsidR="003C00F0" w:rsidRPr="00485FD5" w:rsidRDefault="003C00F0" w:rsidP="003C00F0">
      <w:pPr>
        <w:pStyle w:val="NormalBold"/>
      </w:pPr>
      <w:r w:rsidRPr="00485FD5">
        <w:rPr>
          <w:rStyle w:val="HideTWBExt"/>
          <w:b w:val="0"/>
          <w:noProof w:val="0"/>
        </w:rPr>
        <w:t>&lt;Article&gt;</w:t>
      </w:r>
      <w:r w:rsidRPr="00485FD5">
        <w:t>Članak 21. – stavak 2.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102DEF2" w14:textId="77777777" w:rsidTr="0044196D">
        <w:trPr>
          <w:jc w:val="center"/>
        </w:trPr>
        <w:tc>
          <w:tcPr>
            <w:tcW w:w="9752" w:type="dxa"/>
            <w:gridSpan w:val="2"/>
          </w:tcPr>
          <w:p w14:paraId="37EE6E1B" w14:textId="77777777" w:rsidR="003C00F0" w:rsidRPr="00485FD5" w:rsidRDefault="003C00F0" w:rsidP="0044196D">
            <w:pPr>
              <w:keepNext/>
            </w:pPr>
          </w:p>
        </w:tc>
      </w:tr>
      <w:tr w:rsidR="003C00F0" w:rsidRPr="00485FD5" w14:paraId="09C4FED8" w14:textId="77777777" w:rsidTr="0044196D">
        <w:trPr>
          <w:jc w:val="center"/>
        </w:trPr>
        <w:tc>
          <w:tcPr>
            <w:tcW w:w="4876" w:type="dxa"/>
            <w:hideMark/>
          </w:tcPr>
          <w:p w14:paraId="762FBB49" w14:textId="77777777" w:rsidR="003C00F0" w:rsidRPr="00485FD5" w:rsidRDefault="003C00F0" w:rsidP="0044196D">
            <w:pPr>
              <w:pStyle w:val="ColumnHeading"/>
              <w:keepNext/>
            </w:pPr>
            <w:r w:rsidRPr="00485FD5">
              <w:t>Tekst koji je predložila Komisija</w:t>
            </w:r>
          </w:p>
        </w:tc>
        <w:tc>
          <w:tcPr>
            <w:tcW w:w="4876" w:type="dxa"/>
            <w:hideMark/>
          </w:tcPr>
          <w:p w14:paraId="2030C367" w14:textId="77777777" w:rsidR="003C00F0" w:rsidRPr="00485FD5" w:rsidRDefault="003C00F0" w:rsidP="0044196D">
            <w:pPr>
              <w:pStyle w:val="ColumnHeading"/>
              <w:keepNext/>
            </w:pPr>
            <w:r w:rsidRPr="00485FD5">
              <w:t>Izmjena</w:t>
            </w:r>
          </w:p>
        </w:tc>
      </w:tr>
      <w:tr w:rsidR="003C00F0" w:rsidRPr="00485FD5" w14:paraId="77ACB274" w14:textId="77777777" w:rsidTr="0044196D">
        <w:trPr>
          <w:jc w:val="center"/>
        </w:trPr>
        <w:tc>
          <w:tcPr>
            <w:tcW w:w="4876" w:type="dxa"/>
            <w:hideMark/>
          </w:tcPr>
          <w:p w14:paraId="65714F53" w14:textId="77777777" w:rsidR="003C00F0" w:rsidRPr="00485FD5" w:rsidRDefault="003C00F0" w:rsidP="0044196D">
            <w:pPr>
              <w:pStyle w:val="Normal6"/>
            </w:pPr>
            <w:r w:rsidRPr="00485FD5">
              <w:t>(a)</w:t>
            </w:r>
            <w:r w:rsidRPr="00485FD5">
              <w:tab/>
              <w:t>je osposobljeno te se i dalje osposobljava za prepoznavanje prvih naznaka da su podnositelju zahtjeva potrebni posebni uvjeti u vezi s prihvatom i za rješavanje tih potreba kad su prepoznate;</w:t>
            </w:r>
          </w:p>
        </w:tc>
        <w:tc>
          <w:tcPr>
            <w:tcW w:w="4876" w:type="dxa"/>
            <w:hideMark/>
          </w:tcPr>
          <w:p w14:paraId="46FD1F75" w14:textId="77777777" w:rsidR="003C00F0" w:rsidRPr="00485FD5" w:rsidRDefault="003C00F0" w:rsidP="0044196D">
            <w:pPr>
              <w:pStyle w:val="Normal6"/>
              <w:rPr>
                <w:szCs w:val="24"/>
              </w:rPr>
            </w:pPr>
            <w:r w:rsidRPr="00485FD5">
              <w:t>(a)</w:t>
            </w:r>
            <w:r w:rsidRPr="00485FD5">
              <w:tab/>
              <w:t xml:space="preserve">je osposobljeno te se i dalje osposobljava za </w:t>
            </w:r>
            <w:r w:rsidRPr="00485FD5">
              <w:rPr>
                <w:b/>
                <w:i/>
              </w:rPr>
              <w:t xml:space="preserve">proaktivno </w:t>
            </w:r>
            <w:r w:rsidRPr="00485FD5">
              <w:t>prepoznavanje prvih naznaka da su podnositelju zahtjeva potrebni posebni uvjeti u vezi s prihvatom i za rješavanje tih potreba kad su prepoznate;</w:t>
            </w:r>
          </w:p>
        </w:tc>
      </w:tr>
    </w:tbl>
    <w:p w14:paraId="3746FC0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93EB9E9" w14:textId="77777777" w:rsidR="003C00F0" w:rsidRPr="00485FD5" w:rsidRDefault="003C00F0" w:rsidP="003C00F0">
      <w:r w:rsidRPr="00485FD5">
        <w:rPr>
          <w:rStyle w:val="HideTWBExt"/>
          <w:noProof w:val="0"/>
        </w:rPr>
        <w:t>&lt;/AmendB&gt;</w:t>
      </w:r>
    </w:p>
    <w:p w14:paraId="2201110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462</w:t>
      </w:r>
      <w:r w:rsidRPr="00485FD5">
        <w:rPr>
          <w:rStyle w:val="HideTWBExt"/>
          <w:b w:val="0"/>
          <w:noProof w:val="0"/>
        </w:rPr>
        <w:t>&lt;/NumAmB&gt;</w:t>
      </w:r>
    </w:p>
    <w:p w14:paraId="1DF7DC7E"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8D28D2A"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507E515C" w14:textId="77777777" w:rsidR="003C00F0" w:rsidRPr="00485FD5" w:rsidRDefault="003C00F0" w:rsidP="003C00F0">
      <w:r w:rsidRPr="00485FD5">
        <w:rPr>
          <w:rStyle w:val="HideTWBExt"/>
          <w:noProof w:val="0"/>
        </w:rPr>
        <w:t>&lt;/RepeatBlock-By&gt;</w:t>
      </w:r>
    </w:p>
    <w:p w14:paraId="19040CB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B699217" w14:textId="77777777" w:rsidR="003C00F0" w:rsidRPr="00485FD5" w:rsidRDefault="003C00F0" w:rsidP="003C00F0">
      <w:pPr>
        <w:pStyle w:val="NormalBold"/>
      </w:pPr>
      <w:r w:rsidRPr="00485FD5">
        <w:rPr>
          <w:rStyle w:val="HideTWBExt"/>
          <w:b w:val="0"/>
          <w:noProof w:val="0"/>
        </w:rPr>
        <w:t>&lt;Article&gt;</w:t>
      </w:r>
      <w:r w:rsidRPr="00485FD5">
        <w:t>Članak 21. – stavak 2. – točka aa (nova)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02C2B60" w14:textId="77777777" w:rsidTr="0044196D">
        <w:trPr>
          <w:jc w:val="center"/>
        </w:trPr>
        <w:tc>
          <w:tcPr>
            <w:tcW w:w="9752" w:type="dxa"/>
            <w:gridSpan w:val="2"/>
          </w:tcPr>
          <w:p w14:paraId="2C16579F" w14:textId="77777777" w:rsidR="003C00F0" w:rsidRPr="00485FD5" w:rsidRDefault="003C00F0" w:rsidP="0044196D">
            <w:pPr>
              <w:keepNext/>
            </w:pPr>
          </w:p>
        </w:tc>
      </w:tr>
      <w:tr w:rsidR="003C00F0" w:rsidRPr="00485FD5" w14:paraId="286EC788" w14:textId="77777777" w:rsidTr="0044196D">
        <w:trPr>
          <w:jc w:val="center"/>
        </w:trPr>
        <w:tc>
          <w:tcPr>
            <w:tcW w:w="4876" w:type="dxa"/>
            <w:hideMark/>
          </w:tcPr>
          <w:p w14:paraId="6989000D" w14:textId="77777777" w:rsidR="003C00F0" w:rsidRPr="00485FD5" w:rsidRDefault="003C00F0" w:rsidP="0044196D">
            <w:pPr>
              <w:pStyle w:val="ColumnHeading"/>
              <w:keepNext/>
            </w:pPr>
            <w:r w:rsidRPr="00485FD5">
              <w:t>Tekst koji je predložila Komisija</w:t>
            </w:r>
          </w:p>
        </w:tc>
        <w:tc>
          <w:tcPr>
            <w:tcW w:w="4876" w:type="dxa"/>
            <w:hideMark/>
          </w:tcPr>
          <w:p w14:paraId="47D3EE6E" w14:textId="77777777" w:rsidR="003C00F0" w:rsidRPr="00485FD5" w:rsidRDefault="003C00F0" w:rsidP="0044196D">
            <w:pPr>
              <w:pStyle w:val="ColumnHeading"/>
              <w:keepNext/>
            </w:pPr>
            <w:r w:rsidRPr="00485FD5">
              <w:t>Izmjena</w:t>
            </w:r>
          </w:p>
        </w:tc>
      </w:tr>
      <w:tr w:rsidR="003C00F0" w:rsidRPr="00485FD5" w14:paraId="0988830D" w14:textId="77777777" w:rsidTr="0044196D">
        <w:trPr>
          <w:jc w:val="center"/>
        </w:trPr>
        <w:tc>
          <w:tcPr>
            <w:tcW w:w="4876" w:type="dxa"/>
          </w:tcPr>
          <w:p w14:paraId="3CE97084" w14:textId="77777777" w:rsidR="003C00F0" w:rsidRPr="00485FD5" w:rsidRDefault="003C00F0" w:rsidP="0044196D">
            <w:pPr>
              <w:pStyle w:val="Normal6"/>
            </w:pPr>
          </w:p>
        </w:tc>
        <w:tc>
          <w:tcPr>
            <w:tcW w:w="4876" w:type="dxa"/>
            <w:hideMark/>
          </w:tcPr>
          <w:p w14:paraId="628E5610" w14:textId="77777777" w:rsidR="003C00F0" w:rsidRPr="00485FD5" w:rsidRDefault="003C00F0" w:rsidP="0044196D">
            <w:pPr>
              <w:pStyle w:val="Normal6"/>
              <w:rPr>
                <w:szCs w:val="24"/>
              </w:rPr>
            </w:pPr>
            <w:r w:rsidRPr="00485FD5">
              <w:rPr>
                <w:b/>
                <w:i/>
              </w:rPr>
              <w:t>(a a)</w:t>
            </w:r>
            <w:r w:rsidRPr="00485FD5">
              <w:tab/>
            </w:r>
            <w:r w:rsidRPr="00485FD5">
              <w:rPr>
                <w:b/>
                <w:i/>
              </w:rPr>
              <w:t>stvarno omogućuje podnositelju zahtjeva da podnese svoje primjedbe o potrebi za posebnom potporom u vezi s prihvatom;</w:t>
            </w:r>
          </w:p>
        </w:tc>
      </w:tr>
    </w:tbl>
    <w:p w14:paraId="5518380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D2A482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A1DB675" w14:textId="77777777" w:rsidR="003C00F0" w:rsidRPr="00485FD5" w:rsidRDefault="003C00F0" w:rsidP="003C00F0">
      <w:pPr>
        <w:pStyle w:val="Normal12Italic"/>
        <w:rPr>
          <w:noProof w:val="0"/>
        </w:rPr>
      </w:pPr>
      <w:r w:rsidRPr="00485FD5">
        <w:rPr>
          <w:noProof w:val="0"/>
        </w:rPr>
        <w:t>Amandman bi trebao biti dopušten jer je neodvojivo povezan s ostalim dopuštenim amandmanima kojima se utvrđuju jamstva za ranjive osobe, kao i opća postupovna jamstva, uključujući i pravo podnositelja zahtjeva na saslušanje.</w:t>
      </w:r>
    </w:p>
    <w:p w14:paraId="60EDA79B" w14:textId="77777777" w:rsidR="003C00F0" w:rsidRPr="00485FD5" w:rsidRDefault="003C00F0" w:rsidP="003C00F0">
      <w:r w:rsidRPr="00485FD5">
        <w:rPr>
          <w:rStyle w:val="HideTWBExt"/>
          <w:noProof w:val="0"/>
        </w:rPr>
        <w:t>&lt;/AmendB&gt;</w:t>
      </w:r>
    </w:p>
    <w:p w14:paraId="6FCACC3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463</w:t>
      </w:r>
      <w:r w:rsidRPr="00485FD5">
        <w:rPr>
          <w:rStyle w:val="HideTWBExt"/>
          <w:b w:val="0"/>
          <w:noProof w:val="0"/>
        </w:rPr>
        <w:t>&lt;/NumAmB&gt;</w:t>
      </w:r>
    </w:p>
    <w:p w14:paraId="5209394A"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6E7A785"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401278C6" w14:textId="77777777" w:rsidR="003C00F0" w:rsidRPr="00485FD5" w:rsidRDefault="003C00F0" w:rsidP="003C00F0">
      <w:r w:rsidRPr="00485FD5">
        <w:rPr>
          <w:rStyle w:val="HideTWBExt"/>
          <w:noProof w:val="0"/>
        </w:rPr>
        <w:t>&lt;/RepeatBlock-By&gt;</w:t>
      </w:r>
    </w:p>
    <w:p w14:paraId="1FB02D82"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44CE8514" w14:textId="77777777" w:rsidR="003C00F0" w:rsidRPr="00485FD5" w:rsidRDefault="003C00F0" w:rsidP="003C00F0">
      <w:pPr>
        <w:pStyle w:val="NormalBold"/>
      </w:pPr>
      <w:r w:rsidRPr="00485FD5">
        <w:rPr>
          <w:rStyle w:val="HideTWBExt"/>
          <w:b w:val="0"/>
          <w:noProof w:val="0"/>
        </w:rPr>
        <w:t>&lt;Article&gt;</w:t>
      </w:r>
      <w:r w:rsidRPr="00485FD5">
        <w:t>Članak 21. – stavak 2.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5D88308" w14:textId="77777777" w:rsidTr="0044196D">
        <w:trPr>
          <w:jc w:val="center"/>
        </w:trPr>
        <w:tc>
          <w:tcPr>
            <w:tcW w:w="9752" w:type="dxa"/>
            <w:gridSpan w:val="2"/>
          </w:tcPr>
          <w:p w14:paraId="41D43A97" w14:textId="77777777" w:rsidR="003C00F0" w:rsidRPr="00485FD5" w:rsidRDefault="003C00F0" w:rsidP="0044196D">
            <w:pPr>
              <w:keepNext/>
            </w:pPr>
          </w:p>
        </w:tc>
      </w:tr>
      <w:tr w:rsidR="003C00F0" w:rsidRPr="00485FD5" w14:paraId="4694A0EB" w14:textId="77777777" w:rsidTr="0044196D">
        <w:trPr>
          <w:jc w:val="center"/>
        </w:trPr>
        <w:tc>
          <w:tcPr>
            <w:tcW w:w="4876" w:type="dxa"/>
            <w:hideMark/>
          </w:tcPr>
          <w:p w14:paraId="5E278B04" w14:textId="77777777" w:rsidR="003C00F0" w:rsidRPr="00485FD5" w:rsidRDefault="003C00F0" w:rsidP="0044196D">
            <w:pPr>
              <w:pStyle w:val="ColumnHeading"/>
              <w:keepNext/>
            </w:pPr>
            <w:r w:rsidRPr="00485FD5">
              <w:t>Tekst koji je predložila Komisija</w:t>
            </w:r>
          </w:p>
        </w:tc>
        <w:tc>
          <w:tcPr>
            <w:tcW w:w="4876" w:type="dxa"/>
            <w:hideMark/>
          </w:tcPr>
          <w:p w14:paraId="2E0D12BD" w14:textId="77777777" w:rsidR="003C00F0" w:rsidRPr="00485FD5" w:rsidRDefault="003C00F0" w:rsidP="0044196D">
            <w:pPr>
              <w:pStyle w:val="ColumnHeading"/>
              <w:keepNext/>
            </w:pPr>
            <w:r w:rsidRPr="00485FD5">
              <w:t>Izmjena</w:t>
            </w:r>
          </w:p>
        </w:tc>
      </w:tr>
      <w:tr w:rsidR="003C00F0" w:rsidRPr="00485FD5" w14:paraId="1B4E91B5" w14:textId="77777777" w:rsidTr="0044196D">
        <w:trPr>
          <w:jc w:val="center"/>
        </w:trPr>
        <w:tc>
          <w:tcPr>
            <w:tcW w:w="4876" w:type="dxa"/>
            <w:hideMark/>
          </w:tcPr>
          <w:p w14:paraId="4EEE436B" w14:textId="77777777" w:rsidR="003C00F0" w:rsidRPr="00485FD5" w:rsidRDefault="003C00F0" w:rsidP="0044196D">
            <w:pPr>
              <w:pStyle w:val="Normal6"/>
            </w:pPr>
            <w:r w:rsidRPr="00485FD5">
              <w:t>(b)</w:t>
            </w:r>
            <w:r w:rsidRPr="00485FD5">
              <w:tab/>
              <w:t>uključuje informacije o posebnim potrebama u vezi s prihvatom u dosje podnositelja zahtjeva uz navođenje naznaka iz točke (a) te preporuka o vrsti potpore koju podnositelj zahtjeva može trebati;</w:t>
            </w:r>
          </w:p>
        </w:tc>
        <w:tc>
          <w:tcPr>
            <w:tcW w:w="4876" w:type="dxa"/>
            <w:hideMark/>
          </w:tcPr>
          <w:p w14:paraId="259D36DD" w14:textId="77777777" w:rsidR="003C00F0" w:rsidRPr="00485FD5" w:rsidRDefault="003C00F0" w:rsidP="0044196D">
            <w:pPr>
              <w:pStyle w:val="Normal6"/>
              <w:rPr>
                <w:szCs w:val="24"/>
              </w:rPr>
            </w:pPr>
            <w:r w:rsidRPr="00485FD5">
              <w:t>(b)</w:t>
            </w:r>
            <w:r w:rsidRPr="00485FD5">
              <w:tab/>
              <w:t xml:space="preserve">uključuje informacije o posebnim potrebama u vezi s prihvatom u dosje podnositelja zahtjeva uz navođenje naznaka iz točke (a) </w:t>
            </w:r>
            <w:r w:rsidRPr="00485FD5">
              <w:rPr>
                <w:b/>
                <w:i/>
              </w:rPr>
              <w:t xml:space="preserve">i primjedbi podnositelja zahtjeva navedenih u točki (aa) </w:t>
            </w:r>
            <w:r w:rsidRPr="00485FD5">
              <w:t>te preporuka o vrsti potpore koju podnositelj zahtjeva može trebati;</w:t>
            </w:r>
          </w:p>
        </w:tc>
      </w:tr>
    </w:tbl>
    <w:p w14:paraId="303882E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303A474" w14:textId="77777777" w:rsidR="003C00F0" w:rsidRPr="00485FD5" w:rsidRDefault="003C00F0" w:rsidP="003C00F0">
      <w:r w:rsidRPr="00485FD5">
        <w:rPr>
          <w:rStyle w:val="HideTWBExt"/>
          <w:noProof w:val="0"/>
        </w:rPr>
        <w:t>&lt;/AmendB&gt;</w:t>
      </w:r>
    </w:p>
    <w:p w14:paraId="564C92B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464</w:t>
      </w:r>
      <w:r w:rsidRPr="00485FD5">
        <w:rPr>
          <w:rStyle w:val="HideTWBExt"/>
          <w:b w:val="0"/>
          <w:noProof w:val="0"/>
        </w:rPr>
        <w:t>&lt;/NumAmB&gt;</w:t>
      </w:r>
    </w:p>
    <w:p w14:paraId="52A4FD00"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1E8ABB46" w14:textId="77777777" w:rsidR="003C00F0" w:rsidRPr="00485FD5" w:rsidRDefault="003C00F0" w:rsidP="003C00F0">
      <w:r w:rsidRPr="00485FD5">
        <w:rPr>
          <w:rStyle w:val="HideTWBExt"/>
          <w:noProof w:val="0"/>
        </w:rPr>
        <w:t>&lt;/RepeatBlock-By&gt;</w:t>
      </w:r>
    </w:p>
    <w:p w14:paraId="4B3F30D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2417BBA" w14:textId="77777777" w:rsidR="003C00F0" w:rsidRPr="00485FD5" w:rsidRDefault="003C00F0" w:rsidP="003C00F0">
      <w:pPr>
        <w:pStyle w:val="NormalBold"/>
      </w:pPr>
      <w:r w:rsidRPr="00485FD5">
        <w:rPr>
          <w:rStyle w:val="HideTWBExt"/>
          <w:b w:val="0"/>
          <w:noProof w:val="0"/>
        </w:rPr>
        <w:t>&lt;Article&gt;</w:t>
      </w:r>
      <w:r w:rsidRPr="00485FD5">
        <w:t>Članak 21. – stavak 2.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4ECE8F5" w14:textId="77777777" w:rsidTr="0044196D">
        <w:trPr>
          <w:jc w:val="center"/>
        </w:trPr>
        <w:tc>
          <w:tcPr>
            <w:tcW w:w="9752" w:type="dxa"/>
            <w:gridSpan w:val="2"/>
          </w:tcPr>
          <w:p w14:paraId="35345D52" w14:textId="77777777" w:rsidR="003C00F0" w:rsidRPr="00485FD5" w:rsidRDefault="003C00F0" w:rsidP="0044196D">
            <w:pPr>
              <w:keepNext/>
            </w:pPr>
          </w:p>
        </w:tc>
      </w:tr>
      <w:tr w:rsidR="003C00F0" w:rsidRPr="00485FD5" w14:paraId="6AC348CF" w14:textId="77777777" w:rsidTr="0044196D">
        <w:trPr>
          <w:jc w:val="center"/>
        </w:trPr>
        <w:tc>
          <w:tcPr>
            <w:tcW w:w="4876" w:type="dxa"/>
            <w:hideMark/>
          </w:tcPr>
          <w:p w14:paraId="7FB1D47E" w14:textId="77777777" w:rsidR="003C00F0" w:rsidRPr="00485FD5" w:rsidRDefault="003C00F0" w:rsidP="0044196D">
            <w:pPr>
              <w:pStyle w:val="ColumnHeading"/>
              <w:keepNext/>
            </w:pPr>
            <w:r w:rsidRPr="00485FD5">
              <w:t>Tekst koji je predložila Komisija</w:t>
            </w:r>
          </w:p>
        </w:tc>
        <w:tc>
          <w:tcPr>
            <w:tcW w:w="4876" w:type="dxa"/>
            <w:hideMark/>
          </w:tcPr>
          <w:p w14:paraId="6431EFA4" w14:textId="77777777" w:rsidR="003C00F0" w:rsidRPr="00485FD5" w:rsidRDefault="003C00F0" w:rsidP="0044196D">
            <w:pPr>
              <w:pStyle w:val="ColumnHeading"/>
              <w:keepNext/>
            </w:pPr>
            <w:r w:rsidRPr="00485FD5">
              <w:t>Izmjena</w:t>
            </w:r>
          </w:p>
        </w:tc>
      </w:tr>
      <w:tr w:rsidR="003C00F0" w:rsidRPr="00485FD5" w14:paraId="03E52C67" w14:textId="77777777" w:rsidTr="0044196D">
        <w:trPr>
          <w:jc w:val="center"/>
        </w:trPr>
        <w:tc>
          <w:tcPr>
            <w:tcW w:w="4876" w:type="dxa"/>
            <w:hideMark/>
          </w:tcPr>
          <w:p w14:paraId="60CD0C0F" w14:textId="77777777" w:rsidR="003C00F0" w:rsidRPr="00485FD5" w:rsidRDefault="003C00F0" w:rsidP="0044196D">
            <w:pPr>
              <w:pStyle w:val="Normal6"/>
            </w:pPr>
            <w:r w:rsidRPr="00485FD5">
              <w:t>(c)</w:t>
            </w:r>
            <w:r w:rsidRPr="00485FD5">
              <w:tab/>
              <w:t>upućuje podnositelje zahtjeva liječniku ili psihologu radi dodatne procjene njihova psihološkog i fizičkog stanja ako postoje naznake da su podnositelji zahtjeva možda bili mučeni, silovani ili izloženi drugom teškom obliku psihološkog, fizičkog ili spolnog nasilja i da bi to moglo utjecati na njihove potrebe u vezi s prihvatom i</w:t>
            </w:r>
          </w:p>
        </w:tc>
        <w:tc>
          <w:tcPr>
            <w:tcW w:w="4876" w:type="dxa"/>
            <w:hideMark/>
          </w:tcPr>
          <w:p w14:paraId="355473A4" w14:textId="77777777" w:rsidR="003C00F0" w:rsidRPr="00485FD5" w:rsidRDefault="003C00F0" w:rsidP="0044196D">
            <w:pPr>
              <w:pStyle w:val="Normal6"/>
              <w:rPr>
                <w:szCs w:val="24"/>
              </w:rPr>
            </w:pPr>
            <w:r w:rsidRPr="00485FD5">
              <w:t>(c)</w:t>
            </w:r>
            <w:r w:rsidRPr="00485FD5">
              <w:tab/>
              <w:t xml:space="preserve">upućuje podnositelje zahtjeva liječniku ili psihologu </w:t>
            </w:r>
            <w:r w:rsidRPr="00485FD5">
              <w:rPr>
                <w:b/>
                <w:i/>
              </w:rPr>
              <w:t xml:space="preserve">koji je osposobljen za provođenje takve ocjene </w:t>
            </w:r>
            <w:r w:rsidRPr="00485FD5">
              <w:t xml:space="preserve">radi dodatne procjene njihova psihološkog i fizičkog stanja </w:t>
            </w:r>
            <w:r w:rsidRPr="00485FD5">
              <w:rPr>
                <w:b/>
                <w:i/>
              </w:rPr>
              <w:t xml:space="preserve">uz potporu kvalificiranog usmenog prevoditelja </w:t>
            </w:r>
            <w:r w:rsidRPr="00485FD5">
              <w:t>ako postoje naznake da su podnositelji zahtjeva možda bili</w:t>
            </w:r>
            <w:r w:rsidRPr="00485FD5">
              <w:rPr>
                <w:b/>
                <w:i/>
              </w:rPr>
              <w:t xml:space="preserve"> izloženi rodno uvjetovanom nasilju,</w:t>
            </w:r>
            <w:r w:rsidRPr="00485FD5">
              <w:t xml:space="preserve"> mučeni, silovani ili izloženi drugom teškom obliku psihološkog, fizičkog</w:t>
            </w:r>
            <w:r w:rsidRPr="00485FD5">
              <w:rPr>
                <w:b/>
                <w:i/>
              </w:rPr>
              <w:t>, predrasudama motiviranog</w:t>
            </w:r>
            <w:r w:rsidRPr="00485FD5">
              <w:t xml:space="preserve"> ili spolnog</w:t>
            </w:r>
            <w:r w:rsidRPr="00485FD5">
              <w:rPr>
                <w:b/>
                <w:i/>
              </w:rPr>
              <w:t xml:space="preserve"> i rodno uvjetovanog</w:t>
            </w:r>
            <w:r w:rsidRPr="00485FD5">
              <w:t xml:space="preserve"> nasilja i da bi to moglo utjecati na njihove potrebe u vezi s prihvatom i</w:t>
            </w:r>
          </w:p>
        </w:tc>
      </w:tr>
    </w:tbl>
    <w:p w14:paraId="09E52C6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7E47196" w14:textId="77777777" w:rsidR="003C00F0" w:rsidRPr="00485FD5" w:rsidRDefault="003C00F0" w:rsidP="003C00F0">
      <w:r w:rsidRPr="00485FD5">
        <w:rPr>
          <w:rStyle w:val="HideTWBExt"/>
          <w:noProof w:val="0"/>
        </w:rPr>
        <w:t>&lt;/AmendB&gt;</w:t>
      </w:r>
    </w:p>
    <w:p w14:paraId="1F95F14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465</w:t>
      </w:r>
      <w:r w:rsidRPr="00485FD5">
        <w:rPr>
          <w:rStyle w:val="HideTWBExt"/>
          <w:b w:val="0"/>
          <w:noProof w:val="0"/>
        </w:rPr>
        <w:t>&lt;/NumAmB&gt;</w:t>
      </w:r>
    </w:p>
    <w:p w14:paraId="56551504"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9142275"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47A9A7A" w14:textId="77777777" w:rsidR="003C00F0" w:rsidRPr="00485FD5" w:rsidRDefault="003C00F0" w:rsidP="003C00F0">
      <w:r w:rsidRPr="00485FD5">
        <w:rPr>
          <w:rStyle w:val="HideTWBExt"/>
          <w:noProof w:val="0"/>
        </w:rPr>
        <w:t>&lt;/RepeatBlock-By&gt;</w:t>
      </w:r>
    </w:p>
    <w:p w14:paraId="5E850818"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30946F64" w14:textId="77777777" w:rsidR="003C00F0" w:rsidRPr="00485FD5" w:rsidRDefault="003C00F0" w:rsidP="003C00F0">
      <w:pPr>
        <w:pStyle w:val="NormalBold"/>
      </w:pPr>
      <w:r w:rsidRPr="00485FD5">
        <w:rPr>
          <w:rStyle w:val="HideTWBExt"/>
          <w:b w:val="0"/>
          <w:noProof w:val="0"/>
        </w:rPr>
        <w:t>&lt;Article&gt;</w:t>
      </w:r>
      <w:r w:rsidRPr="00485FD5">
        <w:t>Članak 21. – stavak 2. – točka d</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D5337C2" w14:textId="77777777" w:rsidTr="0044196D">
        <w:trPr>
          <w:jc w:val="center"/>
        </w:trPr>
        <w:tc>
          <w:tcPr>
            <w:tcW w:w="9752" w:type="dxa"/>
            <w:gridSpan w:val="2"/>
          </w:tcPr>
          <w:p w14:paraId="49820DAB" w14:textId="77777777" w:rsidR="003C00F0" w:rsidRPr="00485FD5" w:rsidRDefault="003C00F0" w:rsidP="0044196D">
            <w:pPr>
              <w:keepNext/>
            </w:pPr>
          </w:p>
        </w:tc>
      </w:tr>
      <w:tr w:rsidR="003C00F0" w:rsidRPr="00485FD5" w14:paraId="44737762" w14:textId="77777777" w:rsidTr="0044196D">
        <w:trPr>
          <w:jc w:val="center"/>
        </w:trPr>
        <w:tc>
          <w:tcPr>
            <w:tcW w:w="4876" w:type="dxa"/>
            <w:hideMark/>
          </w:tcPr>
          <w:p w14:paraId="1C8ED0C4" w14:textId="77777777" w:rsidR="003C00F0" w:rsidRPr="00485FD5" w:rsidRDefault="003C00F0" w:rsidP="0044196D">
            <w:pPr>
              <w:pStyle w:val="ColumnHeading"/>
              <w:keepNext/>
            </w:pPr>
            <w:r w:rsidRPr="00485FD5">
              <w:t>Tekst koji je predložila Komisija</w:t>
            </w:r>
          </w:p>
        </w:tc>
        <w:tc>
          <w:tcPr>
            <w:tcW w:w="4876" w:type="dxa"/>
            <w:hideMark/>
          </w:tcPr>
          <w:p w14:paraId="2DEBA707" w14:textId="77777777" w:rsidR="003C00F0" w:rsidRPr="00485FD5" w:rsidRDefault="003C00F0" w:rsidP="0044196D">
            <w:pPr>
              <w:pStyle w:val="ColumnHeading"/>
              <w:keepNext/>
            </w:pPr>
            <w:r w:rsidRPr="00485FD5">
              <w:t>Izmjena</w:t>
            </w:r>
          </w:p>
        </w:tc>
      </w:tr>
      <w:tr w:rsidR="003C00F0" w:rsidRPr="00485FD5" w14:paraId="6958EC27" w14:textId="77777777" w:rsidTr="0044196D">
        <w:trPr>
          <w:jc w:val="center"/>
        </w:trPr>
        <w:tc>
          <w:tcPr>
            <w:tcW w:w="4876" w:type="dxa"/>
            <w:hideMark/>
          </w:tcPr>
          <w:p w14:paraId="1CB7BB27" w14:textId="77777777" w:rsidR="003C00F0" w:rsidRPr="00485FD5" w:rsidRDefault="003C00F0" w:rsidP="0044196D">
            <w:pPr>
              <w:pStyle w:val="Normal6"/>
            </w:pPr>
            <w:r w:rsidRPr="00485FD5">
              <w:t>(d)</w:t>
            </w:r>
            <w:r w:rsidRPr="00485FD5">
              <w:tab/>
              <w:t>uzima u obzir rezultate tog pregleda pri odlučivanju o vrsti posebne potpore u vezi s prihvatom koja se može pružiti podnositelju zahtjeva.</w:t>
            </w:r>
          </w:p>
        </w:tc>
        <w:tc>
          <w:tcPr>
            <w:tcW w:w="4876" w:type="dxa"/>
            <w:hideMark/>
          </w:tcPr>
          <w:p w14:paraId="4F9384C2" w14:textId="77777777" w:rsidR="003C00F0" w:rsidRPr="00485FD5" w:rsidRDefault="003C00F0" w:rsidP="0044196D">
            <w:pPr>
              <w:pStyle w:val="Normal6"/>
              <w:rPr>
                <w:szCs w:val="24"/>
              </w:rPr>
            </w:pPr>
            <w:r w:rsidRPr="00485FD5">
              <w:t>(d)</w:t>
            </w:r>
            <w:r w:rsidRPr="00485FD5">
              <w:tab/>
              <w:t>uzima u obzir rezultate tog pregleda</w:t>
            </w:r>
            <w:r w:rsidRPr="00485FD5">
              <w:rPr>
                <w:b/>
                <w:i/>
              </w:rPr>
              <w:t>, uključujući primjedbe podnositelja o potrebi za posebnom potporom u vezi s prihvatom,</w:t>
            </w:r>
            <w:r w:rsidRPr="00485FD5">
              <w:t xml:space="preserve"> pri odlučivanju o vrsti posebne potpore u vezi s prihvatom koja se može pružiti podnositelju zahtjeva. </w:t>
            </w:r>
            <w:r w:rsidRPr="00485FD5">
              <w:rPr>
                <w:b/>
                <w:i/>
              </w:rPr>
              <w:t>Odluka o pružanju posebne potpore u vezi s prihvatom mora biti propisno opravdana.</w:t>
            </w:r>
          </w:p>
        </w:tc>
      </w:tr>
    </w:tbl>
    <w:p w14:paraId="136880A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1CD433" w14:textId="77777777" w:rsidR="003C00F0" w:rsidRPr="00485FD5" w:rsidRDefault="003C00F0" w:rsidP="003C00F0">
      <w:r w:rsidRPr="00485FD5">
        <w:rPr>
          <w:rStyle w:val="HideTWBExt"/>
          <w:noProof w:val="0"/>
        </w:rPr>
        <w:t>&lt;/AmendB&gt;</w:t>
      </w:r>
    </w:p>
    <w:p w14:paraId="05F18C9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466</w:t>
      </w:r>
      <w:r w:rsidRPr="00485FD5">
        <w:rPr>
          <w:rStyle w:val="HideTWBExt"/>
          <w:b w:val="0"/>
          <w:noProof w:val="0"/>
        </w:rPr>
        <w:t>&lt;/NumAmB&gt;</w:t>
      </w:r>
    </w:p>
    <w:p w14:paraId="1EAA35C6"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Vilija Blinkevičiūtė, Julie Ward, Luigi Morgano, Hilde Vautmans, Bodil Valero, Brando Benifei, Damiano Zoffoli, Nathalie Griesbeck, Jean Lambert</w:t>
      </w:r>
      <w:r w:rsidRPr="00485FD5">
        <w:rPr>
          <w:rStyle w:val="HideTWBExt"/>
          <w:b w:val="0"/>
          <w:noProof w:val="0"/>
        </w:rPr>
        <w:t>&lt;/Members&gt;</w:t>
      </w:r>
    </w:p>
    <w:p w14:paraId="02DDAF05" w14:textId="77777777" w:rsidR="003C00F0" w:rsidRPr="00485FD5" w:rsidRDefault="003C00F0" w:rsidP="003C00F0">
      <w:r w:rsidRPr="00485FD5">
        <w:rPr>
          <w:rStyle w:val="HideTWBExt"/>
          <w:noProof w:val="0"/>
        </w:rPr>
        <w:t>&lt;/RepeatBlock-By&gt;</w:t>
      </w:r>
    </w:p>
    <w:p w14:paraId="0D900E3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A7EEF36" w14:textId="77777777" w:rsidR="003C00F0" w:rsidRPr="00485FD5" w:rsidRDefault="003C00F0" w:rsidP="003C00F0">
      <w:pPr>
        <w:pStyle w:val="NormalBold"/>
      </w:pPr>
      <w:r w:rsidRPr="00485FD5">
        <w:rPr>
          <w:rStyle w:val="HideTWBExt"/>
          <w:b w:val="0"/>
          <w:noProof w:val="0"/>
        </w:rPr>
        <w:t>&lt;Article&gt;</w:t>
      </w:r>
      <w:r w:rsidRPr="00485FD5">
        <w:t>Članak 22.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3C4A0DB" w14:textId="77777777" w:rsidTr="0044196D">
        <w:trPr>
          <w:jc w:val="center"/>
        </w:trPr>
        <w:tc>
          <w:tcPr>
            <w:tcW w:w="9752" w:type="dxa"/>
            <w:gridSpan w:val="2"/>
          </w:tcPr>
          <w:p w14:paraId="22ABCC2D" w14:textId="77777777" w:rsidR="003C00F0" w:rsidRPr="00485FD5" w:rsidRDefault="003C00F0" w:rsidP="0044196D">
            <w:pPr>
              <w:keepNext/>
            </w:pPr>
          </w:p>
        </w:tc>
      </w:tr>
      <w:tr w:rsidR="003C00F0" w:rsidRPr="00485FD5" w14:paraId="76716C39" w14:textId="77777777" w:rsidTr="0044196D">
        <w:trPr>
          <w:jc w:val="center"/>
        </w:trPr>
        <w:tc>
          <w:tcPr>
            <w:tcW w:w="4876" w:type="dxa"/>
            <w:hideMark/>
          </w:tcPr>
          <w:p w14:paraId="195BC87A" w14:textId="77777777" w:rsidR="003C00F0" w:rsidRPr="00485FD5" w:rsidRDefault="003C00F0" w:rsidP="0044196D">
            <w:pPr>
              <w:pStyle w:val="ColumnHeading"/>
              <w:keepNext/>
            </w:pPr>
            <w:r w:rsidRPr="00485FD5">
              <w:t>Tekst koji je predložila Komisija</w:t>
            </w:r>
          </w:p>
        </w:tc>
        <w:tc>
          <w:tcPr>
            <w:tcW w:w="4876" w:type="dxa"/>
            <w:hideMark/>
          </w:tcPr>
          <w:p w14:paraId="7126BEC4" w14:textId="77777777" w:rsidR="003C00F0" w:rsidRPr="00485FD5" w:rsidRDefault="003C00F0" w:rsidP="0044196D">
            <w:pPr>
              <w:pStyle w:val="ColumnHeading"/>
              <w:keepNext/>
            </w:pPr>
            <w:r w:rsidRPr="00485FD5">
              <w:t>Izmjena</w:t>
            </w:r>
          </w:p>
        </w:tc>
      </w:tr>
      <w:tr w:rsidR="003C00F0" w:rsidRPr="00485FD5" w14:paraId="3B05ACD0" w14:textId="77777777" w:rsidTr="0044196D">
        <w:trPr>
          <w:jc w:val="center"/>
        </w:trPr>
        <w:tc>
          <w:tcPr>
            <w:tcW w:w="4876" w:type="dxa"/>
            <w:hideMark/>
          </w:tcPr>
          <w:p w14:paraId="7851ACD5" w14:textId="77777777" w:rsidR="003C00F0" w:rsidRPr="00485FD5" w:rsidRDefault="003C00F0" w:rsidP="0044196D">
            <w:pPr>
              <w:pStyle w:val="Normal6"/>
            </w:pPr>
            <w:r w:rsidRPr="00485FD5">
              <w:t>1.</w:t>
            </w:r>
            <w:r w:rsidRPr="00485FD5">
              <w:tab/>
              <w:t xml:space="preserve">Najbolji interes djeteta primarna je briga država članica pri provedbi odredaba ove Direktive koje se </w:t>
            </w:r>
            <w:r w:rsidRPr="00485FD5">
              <w:rPr>
                <w:b/>
                <w:i/>
              </w:rPr>
              <w:t>odnose</w:t>
            </w:r>
            <w:r w:rsidRPr="00485FD5">
              <w:t xml:space="preserve"> na maloljetnike. Države članice osiguravaju životni standard koji je primjeren fizičkom, duševnom, duhovnom, moralnom i socijalnom razvoju maloljetnika.</w:t>
            </w:r>
          </w:p>
        </w:tc>
        <w:tc>
          <w:tcPr>
            <w:tcW w:w="4876" w:type="dxa"/>
            <w:hideMark/>
          </w:tcPr>
          <w:p w14:paraId="70605765" w14:textId="77777777" w:rsidR="003C00F0" w:rsidRPr="00485FD5" w:rsidRDefault="003C00F0" w:rsidP="0044196D">
            <w:pPr>
              <w:pStyle w:val="Normal6"/>
              <w:rPr>
                <w:szCs w:val="24"/>
              </w:rPr>
            </w:pPr>
            <w:r w:rsidRPr="00485FD5">
              <w:t>1.</w:t>
            </w:r>
            <w:r w:rsidRPr="00485FD5">
              <w:tab/>
              <w:t xml:space="preserve">Najbolji interes djeteta primarna je briga država članica pri provedbi odredaba ove Direktive koje </w:t>
            </w:r>
            <w:r w:rsidRPr="00485FD5">
              <w:rPr>
                <w:b/>
                <w:i/>
              </w:rPr>
              <w:t xml:space="preserve">bi </w:t>
            </w:r>
            <w:r w:rsidRPr="00485FD5">
              <w:t xml:space="preserve">se </w:t>
            </w:r>
            <w:r w:rsidRPr="00485FD5">
              <w:rPr>
                <w:b/>
                <w:i/>
              </w:rPr>
              <w:t>mogle odnositi</w:t>
            </w:r>
            <w:r w:rsidRPr="00485FD5">
              <w:t xml:space="preserve"> na maloljetnike. Države članice osiguravaju životni standard koji je primjeren fizičkom, duševnom, duhovnom, moralnom i socijalnom razvoju maloljetnika.</w:t>
            </w:r>
          </w:p>
        </w:tc>
      </w:tr>
    </w:tbl>
    <w:p w14:paraId="63C3696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AB0477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7B2D4BC" w14:textId="77777777" w:rsidR="003C00F0" w:rsidRPr="00485FD5" w:rsidRDefault="003C00F0" w:rsidP="003C00F0">
      <w:pPr>
        <w:pStyle w:val="Normal12Italic"/>
        <w:rPr>
          <w:noProof w:val="0"/>
        </w:rPr>
      </w:pPr>
      <w:r w:rsidRPr="00485FD5">
        <w:rPr>
          <w:noProof w:val="0"/>
        </w:rPr>
        <w:t>Mnoge odredbe ove Direktive ne primjenjuju se izravno na maloljetnike, ali bi se mogle neizravno odnositi na njih preko odrasle osobe koja je za njih odgovorna.</w:t>
      </w:r>
    </w:p>
    <w:p w14:paraId="6297F9BA" w14:textId="77777777" w:rsidR="003C00F0" w:rsidRPr="00485FD5" w:rsidRDefault="003C00F0" w:rsidP="003C00F0">
      <w:r w:rsidRPr="00485FD5">
        <w:rPr>
          <w:rStyle w:val="HideTWBExt"/>
          <w:noProof w:val="0"/>
        </w:rPr>
        <w:t>&lt;/AmendB&gt;</w:t>
      </w:r>
    </w:p>
    <w:p w14:paraId="7151AD4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467</w:t>
      </w:r>
      <w:r w:rsidRPr="00485FD5">
        <w:rPr>
          <w:rStyle w:val="HideTWBExt"/>
          <w:b w:val="0"/>
          <w:noProof w:val="0"/>
        </w:rPr>
        <w:t>&lt;/NumAmB&gt;</w:t>
      </w:r>
    </w:p>
    <w:p w14:paraId="65717341"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C5F6532" w14:textId="77777777" w:rsidR="003C00F0" w:rsidRPr="00485FD5" w:rsidRDefault="003C00F0" w:rsidP="003C00F0">
      <w:r w:rsidRPr="00485FD5">
        <w:rPr>
          <w:rStyle w:val="HideTWBExt"/>
          <w:noProof w:val="0"/>
        </w:rPr>
        <w:t>&lt;/RepeatBlock-By&gt;</w:t>
      </w:r>
    </w:p>
    <w:p w14:paraId="02BA0E2D"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36BE941D" w14:textId="77777777" w:rsidR="003C00F0" w:rsidRPr="00485FD5" w:rsidRDefault="003C00F0" w:rsidP="003C00F0">
      <w:pPr>
        <w:pStyle w:val="NormalBold"/>
      </w:pPr>
      <w:r w:rsidRPr="00485FD5">
        <w:rPr>
          <w:rStyle w:val="HideTWBExt"/>
          <w:b w:val="0"/>
          <w:noProof w:val="0"/>
        </w:rPr>
        <w:t>&lt;Article&gt;</w:t>
      </w:r>
      <w:r w:rsidRPr="00485FD5">
        <w:t>Članak 22.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63CE59E" w14:textId="77777777" w:rsidTr="0044196D">
        <w:trPr>
          <w:jc w:val="center"/>
        </w:trPr>
        <w:tc>
          <w:tcPr>
            <w:tcW w:w="9752" w:type="dxa"/>
            <w:gridSpan w:val="2"/>
          </w:tcPr>
          <w:p w14:paraId="4844E61E" w14:textId="77777777" w:rsidR="003C00F0" w:rsidRPr="00485FD5" w:rsidRDefault="003C00F0" w:rsidP="0044196D">
            <w:pPr>
              <w:keepNext/>
            </w:pPr>
          </w:p>
        </w:tc>
      </w:tr>
      <w:tr w:rsidR="003C00F0" w:rsidRPr="00485FD5" w14:paraId="31EFB240" w14:textId="77777777" w:rsidTr="0044196D">
        <w:trPr>
          <w:jc w:val="center"/>
        </w:trPr>
        <w:tc>
          <w:tcPr>
            <w:tcW w:w="4876" w:type="dxa"/>
            <w:hideMark/>
          </w:tcPr>
          <w:p w14:paraId="39419446" w14:textId="77777777" w:rsidR="003C00F0" w:rsidRPr="00485FD5" w:rsidRDefault="003C00F0" w:rsidP="0044196D">
            <w:pPr>
              <w:pStyle w:val="ColumnHeading"/>
              <w:keepNext/>
            </w:pPr>
            <w:r w:rsidRPr="00485FD5">
              <w:t>Tekst koji je predložila Komisija</w:t>
            </w:r>
          </w:p>
        </w:tc>
        <w:tc>
          <w:tcPr>
            <w:tcW w:w="4876" w:type="dxa"/>
            <w:hideMark/>
          </w:tcPr>
          <w:p w14:paraId="23E20BE9" w14:textId="77777777" w:rsidR="003C00F0" w:rsidRPr="00485FD5" w:rsidRDefault="003C00F0" w:rsidP="0044196D">
            <w:pPr>
              <w:pStyle w:val="ColumnHeading"/>
              <w:keepNext/>
            </w:pPr>
            <w:r w:rsidRPr="00485FD5">
              <w:t>Izmjena</w:t>
            </w:r>
          </w:p>
        </w:tc>
      </w:tr>
      <w:tr w:rsidR="003C00F0" w:rsidRPr="00485FD5" w14:paraId="1938DE63" w14:textId="77777777" w:rsidTr="0044196D">
        <w:trPr>
          <w:jc w:val="center"/>
        </w:trPr>
        <w:tc>
          <w:tcPr>
            <w:tcW w:w="4876" w:type="dxa"/>
            <w:hideMark/>
          </w:tcPr>
          <w:p w14:paraId="53961B76" w14:textId="77777777" w:rsidR="003C00F0" w:rsidRPr="00485FD5" w:rsidRDefault="003C00F0" w:rsidP="0044196D">
            <w:pPr>
              <w:pStyle w:val="Normal6"/>
            </w:pPr>
            <w:r w:rsidRPr="00485FD5">
              <w:t>1.</w:t>
            </w:r>
            <w:r w:rsidRPr="00485FD5">
              <w:tab/>
              <w:t xml:space="preserve">Najbolji interes djeteta primarna je briga država članica pri provedbi odredaba ove Direktive koje se odnose na maloljetnike. Države članice </w:t>
            </w:r>
            <w:r w:rsidRPr="00485FD5">
              <w:rPr>
                <w:b/>
                <w:i/>
              </w:rPr>
              <w:t>osiguravaju</w:t>
            </w:r>
            <w:r w:rsidRPr="00485FD5">
              <w:t xml:space="preserve"> životni standard koji je primjeren fizičkom, duševnom, duhovnom, moralnom i socijalnom razvoju maloljetnika.</w:t>
            </w:r>
          </w:p>
        </w:tc>
        <w:tc>
          <w:tcPr>
            <w:tcW w:w="4876" w:type="dxa"/>
            <w:hideMark/>
          </w:tcPr>
          <w:p w14:paraId="40A87262" w14:textId="77777777" w:rsidR="003C00F0" w:rsidRPr="00485FD5" w:rsidRDefault="003C00F0" w:rsidP="0044196D">
            <w:pPr>
              <w:pStyle w:val="Normal6"/>
              <w:rPr>
                <w:szCs w:val="24"/>
              </w:rPr>
            </w:pPr>
            <w:r w:rsidRPr="00485FD5">
              <w:t>1.</w:t>
            </w:r>
            <w:r w:rsidRPr="00485FD5">
              <w:tab/>
              <w:t xml:space="preserve">Najbolji interes djeteta primarna je briga država članica pri provedbi odredaba ove Direktive koje se odnose na maloljetnike. Države članice </w:t>
            </w:r>
            <w:r w:rsidRPr="00485FD5">
              <w:rPr>
                <w:b/>
                <w:i/>
              </w:rPr>
              <w:t>mogu osigurati</w:t>
            </w:r>
            <w:r w:rsidRPr="00485FD5">
              <w:t xml:space="preserve"> životni standard koji je primjeren fizičkom, duševnom, duhovnom, moralnom i socijalnom razvoju maloljetnika.</w:t>
            </w:r>
          </w:p>
        </w:tc>
      </w:tr>
    </w:tbl>
    <w:p w14:paraId="35B84C1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A4AE25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5D93BD5"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19D91E57" w14:textId="77777777" w:rsidR="003C00F0" w:rsidRPr="00485FD5" w:rsidRDefault="003C00F0" w:rsidP="003C00F0">
      <w:r w:rsidRPr="00485FD5">
        <w:rPr>
          <w:rStyle w:val="HideTWBExt"/>
          <w:noProof w:val="0"/>
        </w:rPr>
        <w:t>&lt;/AmendB&gt;</w:t>
      </w:r>
    </w:p>
    <w:p w14:paraId="3F3E4B4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468</w:t>
      </w:r>
      <w:r w:rsidRPr="00485FD5">
        <w:rPr>
          <w:rStyle w:val="HideTWBExt"/>
          <w:b w:val="0"/>
          <w:noProof w:val="0"/>
        </w:rPr>
        <w:t>&lt;/NumAmB&gt;</w:t>
      </w:r>
    </w:p>
    <w:p w14:paraId="53DAAB06"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06DFE2EB" w14:textId="77777777" w:rsidR="003C00F0" w:rsidRPr="00485FD5" w:rsidRDefault="003C00F0" w:rsidP="003C00F0">
      <w:r w:rsidRPr="00485FD5">
        <w:rPr>
          <w:rStyle w:val="HideTWBExt"/>
          <w:noProof w:val="0"/>
        </w:rPr>
        <w:t>&lt;/RepeatBlock-By&gt;</w:t>
      </w:r>
    </w:p>
    <w:p w14:paraId="56110DC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749DB1D" w14:textId="77777777" w:rsidR="003C00F0" w:rsidRPr="00485FD5" w:rsidRDefault="003C00F0" w:rsidP="003C00F0">
      <w:pPr>
        <w:pStyle w:val="NormalBold"/>
      </w:pPr>
      <w:r w:rsidRPr="00485FD5">
        <w:rPr>
          <w:rStyle w:val="HideTWBExt"/>
          <w:b w:val="0"/>
          <w:noProof w:val="0"/>
        </w:rPr>
        <w:t>&lt;Article&gt;</w:t>
      </w:r>
      <w:r w:rsidRPr="00485FD5">
        <w:t>Članak 22. – stavak 2.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3A023F9" w14:textId="77777777" w:rsidTr="0044196D">
        <w:trPr>
          <w:jc w:val="center"/>
        </w:trPr>
        <w:tc>
          <w:tcPr>
            <w:tcW w:w="9752" w:type="dxa"/>
            <w:gridSpan w:val="2"/>
          </w:tcPr>
          <w:p w14:paraId="1767C93F" w14:textId="77777777" w:rsidR="003C00F0" w:rsidRPr="00485FD5" w:rsidRDefault="003C00F0" w:rsidP="0044196D">
            <w:pPr>
              <w:keepNext/>
            </w:pPr>
          </w:p>
        </w:tc>
      </w:tr>
      <w:tr w:rsidR="003C00F0" w:rsidRPr="00485FD5" w14:paraId="0ECF23D2" w14:textId="77777777" w:rsidTr="0044196D">
        <w:trPr>
          <w:jc w:val="center"/>
        </w:trPr>
        <w:tc>
          <w:tcPr>
            <w:tcW w:w="4876" w:type="dxa"/>
            <w:hideMark/>
          </w:tcPr>
          <w:p w14:paraId="3190AFC5" w14:textId="77777777" w:rsidR="003C00F0" w:rsidRPr="00485FD5" w:rsidRDefault="003C00F0" w:rsidP="0044196D">
            <w:pPr>
              <w:pStyle w:val="ColumnHeading"/>
              <w:keepNext/>
            </w:pPr>
            <w:r w:rsidRPr="00485FD5">
              <w:t>Tekst koji je predložila Komisija</w:t>
            </w:r>
          </w:p>
        </w:tc>
        <w:tc>
          <w:tcPr>
            <w:tcW w:w="4876" w:type="dxa"/>
            <w:hideMark/>
          </w:tcPr>
          <w:p w14:paraId="16B3E7C5" w14:textId="77777777" w:rsidR="003C00F0" w:rsidRPr="00485FD5" w:rsidRDefault="003C00F0" w:rsidP="0044196D">
            <w:pPr>
              <w:pStyle w:val="ColumnHeading"/>
              <w:keepNext/>
            </w:pPr>
            <w:r w:rsidRPr="00485FD5">
              <w:t>Izmjena</w:t>
            </w:r>
          </w:p>
        </w:tc>
      </w:tr>
      <w:tr w:rsidR="003C00F0" w:rsidRPr="00485FD5" w14:paraId="238D9735" w14:textId="77777777" w:rsidTr="0044196D">
        <w:trPr>
          <w:jc w:val="center"/>
        </w:trPr>
        <w:tc>
          <w:tcPr>
            <w:tcW w:w="4876" w:type="dxa"/>
            <w:hideMark/>
          </w:tcPr>
          <w:p w14:paraId="3B9DEC0E" w14:textId="77777777" w:rsidR="003C00F0" w:rsidRPr="00485FD5" w:rsidRDefault="003C00F0" w:rsidP="0044196D">
            <w:pPr>
              <w:pStyle w:val="Normal6"/>
            </w:pPr>
            <w:r w:rsidRPr="00485FD5">
              <w:rPr>
                <w:b/>
                <w:i/>
              </w:rPr>
              <w:t>(a)</w:t>
            </w:r>
            <w:r w:rsidRPr="00485FD5">
              <w:tab/>
            </w:r>
            <w:r w:rsidRPr="00485FD5">
              <w:rPr>
                <w:b/>
                <w:i/>
              </w:rPr>
              <w:t>mogućnosti ponovnog spajanja obitelji;</w:t>
            </w:r>
          </w:p>
        </w:tc>
        <w:tc>
          <w:tcPr>
            <w:tcW w:w="4876" w:type="dxa"/>
            <w:hideMark/>
          </w:tcPr>
          <w:p w14:paraId="3475BAD7" w14:textId="77777777" w:rsidR="003C00F0" w:rsidRPr="00485FD5" w:rsidRDefault="003C00F0" w:rsidP="0044196D">
            <w:pPr>
              <w:pStyle w:val="Normal6"/>
              <w:rPr>
                <w:szCs w:val="24"/>
              </w:rPr>
            </w:pPr>
            <w:r w:rsidRPr="00485FD5">
              <w:rPr>
                <w:b/>
                <w:i/>
              </w:rPr>
              <w:t>Briše se.</w:t>
            </w:r>
          </w:p>
        </w:tc>
      </w:tr>
    </w:tbl>
    <w:p w14:paraId="09EEA29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2DF9E7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7CF3CDA" w14:textId="77777777" w:rsidR="003C00F0" w:rsidRPr="00485FD5" w:rsidRDefault="003C00F0" w:rsidP="003C00F0">
      <w:pPr>
        <w:pStyle w:val="Normal12Italic"/>
        <w:rPr>
          <w:noProof w:val="0"/>
        </w:rPr>
      </w:pPr>
      <w:r w:rsidRPr="00485FD5">
        <w:rPr>
          <w:noProof w:val="0"/>
        </w:rPr>
        <w:t>Poticanje na organizaciju ponovnog spajanja obitelji za maloljetne podnositelje zahtjeva može povećati pritisak na socijalnu koheziju i javni sektor u državama članicama. Postupak ponovnog spajanja obitelji trebao bi biti zakonodavno utemeljen na Direktivi o pravu na spajanje obitelji.</w:t>
      </w:r>
    </w:p>
    <w:p w14:paraId="645E8089" w14:textId="77777777" w:rsidR="003C00F0" w:rsidRPr="00485FD5" w:rsidRDefault="003C00F0" w:rsidP="003C00F0">
      <w:r w:rsidRPr="00485FD5">
        <w:rPr>
          <w:rStyle w:val="HideTWBExt"/>
          <w:noProof w:val="0"/>
        </w:rPr>
        <w:t>&lt;/AmendB&gt;</w:t>
      </w:r>
    </w:p>
    <w:p w14:paraId="7099808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469</w:t>
      </w:r>
      <w:r w:rsidRPr="00485FD5">
        <w:rPr>
          <w:rStyle w:val="HideTWBExt"/>
          <w:b w:val="0"/>
          <w:noProof w:val="0"/>
        </w:rPr>
        <w:t>&lt;/NumAmB&gt;</w:t>
      </w:r>
    </w:p>
    <w:p w14:paraId="4BE4BF97" w14:textId="77777777" w:rsidR="003C00F0" w:rsidRPr="00485FD5" w:rsidRDefault="003C00F0" w:rsidP="003C00F0">
      <w:pPr>
        <w:pStyle w:val="NormalBold"/>
      </w:pPr>
      <w:r w:rsidRPr="00485FD5">
        <w:rPr>
          <w:rStyle w:val="HideTWBExt"/>
          <w:b w:val="0"/>
          <w:noProof w:val="0"/>
        </w:rPr>
        <w:t>&lt;RepeatBlock-By&gt;&lt;Members&gt;</w:t>
      </w:r>
      <w:r w:rsidRPr="00485FD5">
        <w:t xml:space="preserve">Cornelia Ernst, Martina Anderson, Barbara </w:t>
      </w:r>
      <w:r w:rsidRPr="00485FD5">
        <w:lastRenderedPageBreak/>
        <w:t>Spinelli</w:t>
      </w:r>
      <w:r w:rsidRPr="00485FD5">
        <w:rPr>
          <w:rStyle w:val="HideTWBExt"/>
          <w:b w:val="0"/>
          <w:noProof w:val="0"/>
        </w:rPr>
        <w:t>&lt;/Members&gt;</w:t>
      </w:r>
    </w:p>
    <w:p w14:paraId="2196EA23" w14:textId="77777777" w:rsidR="003C00F0" w:rsidRPr="00485FD5" w:rsidRDefault="003C00F0" w:rsidP="003C00F0">
      <w:r w:rsidRPr="00485FD5">
        <w:rPr>
          <w:rStyle w:val="HideTWBExt"/>
          <w:noProof w:val="0"/>
        </w:rPr>
        <w:t>&lt;/RepeatBlock-By&gt;</w:t>
      </w:r>
    </w:p>
    <w:p w14:paraId="35A0F1D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A6BB17A" w14:textId="77777777" w:rsidR="003C00F0" w:rsidRPr="00485FD5" w:rsidRDefault="003C00F0" w:rsidP="003C00F0">
      <w:pPr>
        <w:pStyle w:val="NormalBold"/>
      </w:pPr>
      <w:r w:rsidRPr="00485FD5">
        <w:rPr>
          <w:rStyle w:val="HideTWBExt"/>
          <w:b w:val="0"/>
          <w:noProof w:val="0"/>
        </w:rPr>
        <w:t>&lt;Article&gt;</w:t>
      </w:r>
      <w:r w:rsidRPr="00485FD5">
        <w:t>Članak 22. – stavak 2.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B3D926C" w14:textId="77777777" w:rsidTr="0044196D">
        <w:trPr>
          <w:jc w:val="center"/>
        </w:trPr>
        <w:tc>
          <w:tcPr>
            <w:tcW w:w="9752" w:type="dxa"/>
            <w:gridSpan w:val="2"/>
          </w:tcPr>
          <w:p w14:paraId="1084A1BD" w14:textId="77777777" w:rsidR="003C00F0" w:rsidRPr="00485FD5" w:rsidRDefault="003C00F0" w:rsidP="0044196D">
            <w:pPr>
              <w:keepNext/>
            </w:pPr>
          </w:p>
        </w:tc>
      </w:tr>
      <w:tr w:rsidR="003C00F0" w:rsidRPr="00485FD5" w14:paraId="377D0CA6" w14:textId="77777777" w:rsidTr="0044196D">
        <w:trPr>
          <w:jc w:val="center"/>
        </w:trPr>
        <w:tc>
          <w:tcPr>
            <w:tcW w:w="4876" w:type="dxa"/>
            <w:hideMark/>
          </w:tcPr>
          <w:p w14:paraId="14270D02" w14:textId="77777777" w:rsidR="003C00F0" w:rsidRPr="00485FD5" w:rsidRDefault="003C00F0" w:rsidP="0044196D">
            <w:pPr>
              <w:pStyle w:val="ColumnHeading"/>
              <w:keepNext/>
            </w:pPr>
            <w:r w:rsidRPr="00485FD5">
              <w:t>Tekst koji je predložila Komisija</w:t>
            </w:r>
          </w:p>
        </w:tc>
        <w:tc>
          <w:tcPr>
            <w:tcW w:w="4876" w:type="dxa"/>
            <w:hideMark/>
          </w:tcPr>
          <w:p w14:paraId="392ABC0D" w14:textId="77777777" w:rsidR="003C00F0" w:rsidRPr="00485FD5" w:rsidRDefault="003C00F0" w:rsidP="0044196D">
            <w:pPr>
              <w:pStyle w:val="ColumnHeading"/>
              <w:keepNext/>
            </w:pPr>
            <w:r w:rsidRPr="00485FD5">
              <w:t>Izmjena</w:t>
            </w:r>
          </w:p>
        </w:tc>
      </w:tr>
      <w:tr w:rsidR="003C00F0" w:rsidRPr="00485FD5" w14:paraId="1919662D" w14:textId="77777777" w:rsidTr="0044196D">
        <w:trPr>
          <w:jc w:val="center"/>
        </w:trPr>
        <w:tc>
          <w:tcPr>
            <w:tcW w:w="4876" w:type="dxa"/>
            <w:hideMark/>
          </w:tcPr>
          <w:p w14:paraId="535B128C" w14:textId="77777777" w:rsidR="003C00F0" w:rsidRPr="00485FD5" w:rsidRDefault="003C00F0" w:rsidP="0044196D">
            <w:pPr>
              <w:pStyle w:val="Normal6"/>
            </w:pPr>
            <w:r w:rsidRPr="00485FD5">
              <w:t>(b)</w:t>
            </w:r>
            <w:r w:rsidRPr="00485FD5">
              <w:tab/>
              <w:t>dobrobit i socijalni razvoj djeteta, i pritom posebno vode računa o sredini iz koje maloljetnik potječe;</w:t>
            </w:r>
          </w:p>
        </w:tc>
        <w:tc>
          <w:tcPr>
            <w:tcW w:w="4876" w:type="dxa"/>
            <w:hideMark/>
          </w:tcPr>
          <w:p w14:paraId="67E36152" w14:textId="77777777" w:rsidR="003C00F0" w:rsidRPr="00485FD5" w:rsidRDefault="003C00F0" w:rsidP="0044196D">
            <w:pPr>
              <w:pStyle w:val="Normal6"/>
              <w:rPr>
                <w:szCs w:val="24"/>
              </w:rPr>
            </w:pPr>
            <w:r w:rsidRPr="00485FD5">
              <w:t>(b)</w:t>
            </w:r>
            <w:r w:rsidRPr="00485FD5">
              <w:tab/>
              <w:t>dobrobit i socijalni razvoj djeteta, i pritom posebno vode računa o sredini iz koje maloljetnik potječe</w:t>
            </w:r>
            <w:r w:rsidRPr="00485FD5">
              <w:rPr>
                <w:b/>
                <w:i/>
              </w:rPr>
              <w:t>, kao što su etnička, vjerska, kulturna i jezična sredina, i uzimaju u obzir potrebu za stabilnošću i kontinuitetom u pogledu skrbi i pristupa zdravstvenim i obrazovnim uslugama</w:t>
            </w:r>
            <w:r w:rsidRPr="00485FD5">
              <w:t>;</w:t>
            </w:r>
          </w:p>
        </w:tc>
      </w:tr>
    </w:tbl>
    <w:p w14:paraId="7E71889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491E43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BEC15D3" w14:textId="77777777" w:rsidR="003C00F0" w:rsidRPr="00485FD5" w:rsidRDefault="003C00F0" w:rsidP="003C00F0">
      <w:pPr>
        <w:pStyle w:val="Normal12Italic"/>
        <w:rPr>
          <w:noProof w:val="0"/>
        </w:rPr>
      </w:pPr>
      <w:r w:rsidRPr="00485FD5">
        <w:rPr>
          <w:noProof w:val="0"/>
        </w:rPr>
        <w:t>Amandman je neodvojivo povezan s dopuštenim amandmanima kojima se nastoji unaprijediti značenje izraza „najbolji interes djeteta”.</w:t>
      </w:r>
    </w:p>
    <w:p w14:paraId="3B0E1A51" w14:textId="77777777" w:rsidR="003C00F0" w:rsidRPr="00485FD5" w:rsidRDefault="003C00F0" w:rsidP="003C00F0">
      <w:r w:rsidRPr="00485FD5">
        <w:rPr>
          <w:rStyle w:val="HideTWBExt"/>
          <w:noProof w:val="0"/>
        </w:rPr>
        <w:t>&lt;/AmendB&gt;</w:t>
      </w:r>
    </w:p>
    <w:p w14:paraId="066D49D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470</w:t>
      </w:r>
      <w:r w:rsidRPr="00485FD5">
        <w:rPr>
          <w:rStyle w:val="HideTWBExt"/>
          <w:b w:val="0"/>
          <w:noProof w:val="0"/>
        </w:rPr>
        <w:t>&lt;/NumAmB&gt;</w:t>
      </w:r>
    </w:p>
    <w:p w14:paraId="29B74561"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76ED6683" w14:textId="77777777" w:rsidR="003C00F0" w:rsidRPr="00485FD5" w:rsidRDefault="003C00F0" w:rsidP="003C00F0">
      <w:r w:rsidRPr="00485FD5">
        <w:rPr>
          <w:rStyle w:val="HideTWBExt"/>
          <w:noProof w:val="0"/>
        </w:rPr>
        <w:t>&lt;/RepeatBlock-By&gt;</w:t>
      </w:r>
    </w:p>
    <w:p w14:paraId="0C82AC5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C1A9672" w14:textId="77777777" w:rsidR="003C00F0" w:rsidRPr="00485FD5" w:rsidRDefault="003C00F0" w:rsidP="003C00F0">
      <w:pPr>
        <w:pStyle w:val="NormalBold"/>
      </w:pPr>
      <w:r w:rsidRPr="00485FD5">
        <w:rPr>
          <w:rStyle w:val="HideTWBExt"/>
          <w:b w:val="0"/>
          <w:noProof w:val="0"/>
        </w:rPr>
        <w:t>&lt;Article&gt;</w:t>
      </w:r>
      <w:r w:rsidRPr="00485FD5">
        <w:t>Članak 22. – stavak 2.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CF24320" w14:textId="77777777" w:rsidTr="0044196D">
        <w:trPr>
          <w:jc w:val="center"/>
        </w:trPr>
        <w:tc>
          <w:tcPr>
            <w:tcW w:w="9752" w:type="dxa"/>
            <w:gridSpan w:val="2"/>
          </w:tcPr>
          <w:p w14:paraId="730A4B28" w14:textId="77777777" w:rsidR="003C00F0" w:rsidRPr="00485FD5" w:rsidRDefault="003C00F0" w:rsidP="0044196D">
            <w:pPr>
              <w:keepNext/>
            </w:pPr>
          </w:p>
        </w:tc>
      </w:tr>
      <w:tr w:rsidR="003C00F0" w:rsidRPr="00485FD5" w14:paraId="44D728A2" w14:textId="77777777" w:rsidTr="0044196D">
        <w:trPr>
          <w:jc w:val="center"/>
        </w:trPr>
        <w:tc>
          <w:tcPr>
            <w:tcW w:w="4876" w:type="dxa"/>
            <w:hideMark/>
          </w:tcPr>
          <w:p w14:paraId="25061DBC" w14:textId="77777777" w:rsidR="003C00F0" w:rsidRPr="00485FD5" w:rsidRDefault="003C00F0" w:rsidP="0044196D">
            <w:pPr>
              <w:pStyle w:val="ColumnHeading"/>
              <w:keepNext/>
            </w:pPr>
            <w:r w:rsidRPr="00485FD5">
              <w:t>Tekst koji je predložila Komisija</w:t>
            </w:r>
          </w:p>
        </w:tc>
        <w:tc>
          <w:tcPr>
            <w:tcW w:w="4876" w:type="dxa"/>
            <w:hideMark/>
          </w:tcPr>
          <w:p w14:paraId="76AF798E" w14:textId="77777777" w:rsidR="003C00F0" w:rsidRPr="00485FD5" w:rsidRDefault="003C00F0" w:rsidP="0044196D">
            <w:pPr>
              <w:pStyle w:val="ColumnHeading"/>
              <w:keepNext/>
            </w:pPr>
            <w:r w:rsidRPr="00485FD5">
              <w:t>Izmjena</w:t>
            </w:r>
          </w:p>
        </w:tc>
      </w:tr>
      <w:tr w:rsidR="003C00F0" w:rsidRPr="00485FD5" w14:paraId="4DB9C8C8" w14:textId="77777777" w:rsidTr="0044196D">
        <w:trPr>
          <w:jc w:val="center"/>
        </w:trPr>
        <w:tc>
          <w:tcPr>
            <w:tcW w:w="4876" w:type="dxa"/>
            <w:hideMark/>
          </w:tcPr>
          <w:p w14:paraId="0D3EA5FF" w14:textId="77777777" w:rsidR="003C00F0" w:rsidRPr="00485FD5" w:rsidRDefault="003C00F0" w:rsidP="0044196D">
            <w:pPr>
              <w:pStyle w:val="Normal6"/>
            </w:pPr>
            <w:r w:rsidRPr="00485FD5">
              <w:t>(c)</w:t>
            </w:r>
            <w:r w:rsidRPr="00485FD5">
              <w:tab/>
              <w:t>pitanja u vezi sa sigurnošću i zaštitom, posebno kada postoji opasnost da je maloljetnik žrtva trgovine ljudima;</w:t>
            </w:r>
          </w:p>
        </w:tc>
        <w:tc>
          <w:tcPr>
            <w:tcW w:w="4876" w:type="dxa"/>
            <w:hideMark/>
          </w:tcPr>
          <w:p w14:paraId="3772E4A1" w14:textId="77777777" w:rsidR="003C00F0" w:rsidRPr="00485FD5" w:rsidRDefault="003C00F0" w:rsidP="0044196D">
            <w:pPr>
              <w:pStyle w:val="Normal6"/>
              <w:rPr>
                <w:szCs w:val="24"/>
              </w:rPr>
            </w:pPr>
            <w:r w:rsidRPr="00485FD5">
              <w:t>(c)</w:t>
            </w:r>
            <w:r w:rsidRPr="00485FD5">
              <w:tab/>
              <w:t xml:space="preserve">pitanja u vezi sa sigurnošću i zaštitom, posebno kada postoji opasnost da je maloljetnik žrtva </w:t>
            </w:r>
            <w:r w:rsidRPr="00485FD5">
              <w:rPr>
                <w:b/>
                <w:i/>
              </w:rPr>
              <w:t xml:space="preserve">bilo koje vrste nasilja i iskorištavanja te </w:t>
            </w:r>
            <w:r w:rsidRPr="00485FD5">
              <w:t>trgovine ljudima;</w:t>
            </w:r>
          </w:p>
        </w:tc>
      </w:tr>
    </w:tbl>
    <w:p w14:paraId="6B5887C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E5CF4E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F2CB450" w14:textId="77777777" w:rsidR="003C00F0" w:rsidRPr="00485FD5" w:rsidRDefault="003C00F0" w:rsidP="003C00F0">
      <w:pPr>
        <w:pStyle w:val="Normal12Italic"/>
        <w:rPr>
          <w:noProof w:val="0"/>
        </w:rPr>
      </w:pPr>
      <w:r w:rsidRPr="00485FD5">
        <w:rPr>
          <w:noProof w:val="0"/>
        </w:rPr>
        <w:t>Amandman je neodvojivo povezan s dopuštenim amandmanima kojima se nastoji unaprijediti značenje izraza „najbolji interes djeteta”.</w:t>
      </w:r>
    </w:p>
    <w:p w14:paraId="410E2BD7" w14:textId="77777777" w:rsidR="003C00F0" w:rsidRPr="00485FD5" w:rsidRDefault="003C00F0" w:rsidP="003C00F0">
      <w:r w:rsidRPr="00485FD5">
        <w:rPr>
          <w:rStyle w:val="HideTWBExt"/>
          <w:noProof w:val="0"/>
        </w:rPr>
        <w:t>&lt;/AmendB&gt;</w:t>
      </w:r>
    </w:p>
    <w:p w14:paraId="0035E30E"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471</w:t>
      </w:r>
      <w:r w:rsidRPr="00485FD5">
        <w:rPr>
          <w:rStyle w:val="HideTWBExt"/>
          <w:b w:val="0"/>
          <w:noProof w:val="0"/>
        </w:rPr>
        <w:t>&lt;/NumAmB&gt;</w:t>
      </w:r>
    </w:p>
    <w:p w14:paraId="2E54515A"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Bodil Valero, Brando Benifei, Damiano Zoffoli, Nathalie Griesbeck, Jean Lambert</w:t>
      </w:r>
      <w:r w:rsidRPr="00485FD5">
        <w:rPr>
          <w:rStyle w:val="HideTWBExt"/>
          <w:b w:val="0"/>
          <w:noProof w:val="0"/>
        </w:rPr>
        <w:t>&lt;/Members&gt;</w:t>
      </w:r>
    </w:p>
    <w:p w14:paraId="73C1A530" w14:textId="77777777" w:rsidR="003C00F0" w:rsidRPr="00485FD5" w:rsidRDefault="003C00F0" w:rsidP="003C00F0">
      <w:r w:rsidRPr="00485FD5">
        <w:rPr>
          <w:rStyle w:val="HideTWBExt"/>
          <w:noProof w:val="0"/>
        </w:rPr>
        <w:t>&lt;/RepeatBlock-By&gt;</w:t>
      </w:r>
    </w:p>
    <w:p w14:paraId="66EB133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34C99F7" w14:textId="77777777" w:rsidR="003C00F0" w:rsidRPr="00485FD5" w:rsidRDefault="003C00F0" w:rsidP="003C00F0">
      <w:pPr>
        <w:pStyle w:val="NormalBold"/>
      </w:pPr>
      <w:r w:rsidRPr="00485FD5">
        <w:rPr>
          <w:rStyle w:val="HideTWBExt"/>
          <w:b w:val="0"/>
          <w:noProof w:val="0"/>
        </w:rPr>
        <w:t>&lt;Article&gt;</w:t>
      </w:r>
      <w:r w:rsidRPr="00485FD5">
        <w:t>Članak 22. – stavak 2. – točka c</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FDEE8ED" w14:textId="77777777" w:rsidTr="0044196D">
        <w:trPr>
          <w:jc w:val="center"/>
        </w:trPr>
        <w:tc>
          <w:tcPr>
            <w:tcW w:w="9752" w:type="dxa"/>
            <w:gridSpan w:val="2"/>
          </w:tcPr>
          <w:p w14:paraId="0CBB7E09" w14:textId="77777777" w:rsidR="003C00F0" w:rsidRPr="00485FD5" w:rsidRDefault="003C00F0" w:rsidP="0044196D">
            <w:pPr>
              <w:keepNext/>
            </w:pPr>
          </w:p>
        </w:tc>
      </w:tr>
      <w:tr w:rsidR="003C00F0" w:rsidRPr="00485FD5" w14:paraId="31D64D6D" w14:textId="77777777" w:rsidTr="0044196D">
        <w:trPr>
          <w:jc w:val="center"/>
        </w:trPr>
        <w:tc>
          <w:tcPr>
            <w:tcW w:w="4876" w:type="dxa"/>
            <w:hideMark/>
          </w:tcPr>
          <w:p w14:paraId="759A94C6" w14:textId="77777777" w:rsidR="003C00F0" w:rsidRPr="00485FD5" w:rsidRDefault="003C00F0" w:rsidP="0044196D">
            <w:pPr>
              <w:pStyle w:val="ColumnHeading"/>
              <w:keepNext/>
            </w:pPr>
            <w:r w:rsidRPr="00485FD5">
              <w:t>Tekst koji je predložila Komisija</w:t>
            </w:r>
          </w:p>
        </w:tc>
        <w:tc>
          <w:tcPr>
            <w:tcW w:w="4876" w:type="dxa"/>
            <w:hideMark/>
          </w:tcPr>
          <w:p w14:paraId="464A777A" w14:textId="77777777" w:rsidR="003C00F0" w:rsidRPr="00485FD5" w:rsidRDefault="003C00F0" w:rsidP="0044196D">
            <w:pPr>
              <w:pStyle w:val="ColumnHeading"/>
              <w:keepNext/>
            </w:pPr>
            <w:r w:rsidRPr="00485FD5">
              <w:t>Izmjena</w:t>
            </w:r>
          </w:p>
        </w:tc>
      </w:tr>
      <w:tr w:rsidR="003C00F0" w:rsidRPr="00485FD5" w14:paraId="48564AD2" w14:textId="77777777" w:rsidTr="0044196D">
        <w:trPr>
          <w:jc w:val="center"/>
        </w:trPr>
        <w:tc>
          <w:tcPr>
            <w:tcW w:w="4876" w:type="dxa"/>
            <w:hideMark/>
          </w:tcPr>
          <w:p w14:paraId="05651ABB" w14:textId="77777777" w:rsidR="003C00F0" w:rsidRPr="00485FD5" w:rsidRDefault="003C00F0" w:rsidP="0044196D">
            <w:pPr>
              <w:pStyle w:val="Normal6"/>
            </w:pPr>
            <w:r w:rsidRPr="00485FD5">
              <w:t>(c)</w:t>
            </w:r>
            <w:r w:rsidRPr="00485FD5">
              <w:tab/>
              <w:t xml:space="preserve">pitanja u vezi sa sigurnošću i zaštitom, posebno kada postoji opasnost da je maloljetnik žrtva </w:t>
            </w:r>
            <w:r w:rsidRPr="00485FD5">
              <w:rPr>
                <w:b/>
                <w:i/>
              </w:rPr>
              <w:t>trgovine</w:t>
            </w:r>
            <w:r w:rsidRPr="00485FD5">
              <w:t xml:space="preserve"> ljudima;</w:t>
            </w:r>
          </w:p>
        </w:tc>
        <w:tc>
          <w:tcPr>
            <w:tcW w:w="4876" w:type="dxa"/>
            <w:hideMark/>
          </w:tcPr>
          <w:p w14:paraId="12BF1A07" w14:textId="77777777" w:rsidR="003C00F0" w:rsidRPr="00485FD5" w:rsidRDefault="003C00F0" w:rsidP="0044196D">
            <w:pPr>
              <w:pStyle w:val="Normal6"/>
              <w:rPr>
                <w:szCs w:val="24"/>
              </w:rPr>
            </w:pPr>
            <w:r w:rsidRPr="00485FD5">
              <w:t>(c)</w:t>
            </w:r>
            <w:r w:rsidRPr="00485FD5">
              <w:tab/>
              <w:t xml:space="preserve">pitanja u vezi sa sigurnošću i zaštitom, posebno kada postoji opasnost da je maloljetnik žrtva </w:t>
            </w:r>
            <w:r w:rsidRPr="00485FD5">
              <w:rPr>
                <w:b/>
                <w:i/>
              </w:rPr>
              <w:t>nasilja i iskorištavanja, uključujući i trgovinu</w:t>
            </w:r>
            <w:r w:rsidRPr="00485FD5">
              <w:t xml:space="preserve"> ljudima;</w:t>
            </w:r>
          </w:p>
        </w:tc>
      </w:tr>
    </w:tbl>
    <w:p w14:paraId="318130A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4356D9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0BAD0D0" w14:textId="77777777" w:rsidR="003C00F0" w:rsidRPr="00485FD5" w:rsidRDefault="003C00F0" w:rsidP="003C00F0">
      <w:pPr>
        <w:pStyle w:val="Normal12Italic"/>
        <w:rPr>
          <w:noProof w:val="0"/>
        </w:rPr>
      </w:pPr>
      <w:r w:rsidRPr="00485FD5">
        <w:rPr>
          <w:noProof w:val="0"/>
        </w:rPr>
        <w:t>Važno je naglasiti da će djeca vjerojatnije postati žrtvama nasilja i iskorištavanja, a trgovina ljudima je samo jedan od oblika kojima su izložena.</w:t>
      </w:r>
    </w:p>
    <w:p w14:paraId="29E99EEB" w14:textId="77777777" w:rsidR="003C00F0" w:rsidRPr="00485FD5" w:rsidRDefault="003C00F0" w:rsidP="003C00F0">
      <w:r w:rsidRPr="00485FD5">
        <w:rPr>
          <w:rStyle w:val="HideTWBExt"/>
          <w:noProof w:val="0"/>
        </w:rPr>
        <w:t>&lt;/AmendB&gt;</w:t>
      </w:r>
    </w:p>
    <w:p w14:paraId="12C72E5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472</w:t>
      </w:r>
      <w:r w:rsidRPr="00485FD5">
        <w:rPr>
          <w:rStyle w:val="HideTWBExt"/>
          <w:b w:val="0"/>
          <w:noProof w:val="0"/>
        </w:rPr>
        <w:t>&lt;/NumAmB&gt;</w:t>
      </w:r>
    </w:p>
    <w:p w14:paraId="7E49E1F9"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36EFEE5" w14:textId="77777777" w:rsidR="003C00F0" w:rsidRPr="00485FD5" w:rsidRDefault="003C00F0" w:rsidP="003C00F0">
      <w:r w:rsidRPr="00485FD5">
        <w:rPr>
          <w:rStyle w:val="HideTWBExt"/>
          <w:noProof w:val="0"/>
        </w:rPr>
        <w:t>&lt;/RepeatBlock-By&gt;</w:t>
      </w:r>
    </w:p>
    <w:p w14:paraId="043597B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7094EEC" w14:textId="77777777" w:rsidR="003C00F0" w:rsidRPr="00485FD5" w:rsidRDefault="003C00F0" w:rsidP="003C00F0">
      <w:pPr>
        <w:pStyle w:val="NormalBold"/>
      </w:pPr>
      <w:r w:rsidRPr="00485FD5">
        <w:rPr>
          <w:rStyle w:val="HideTWBExt"/>
          <w:b w:val="0"/>
          <w:noProof w:val="0"/>
        </w:rPr>
        <w:t>&lt;Article&gt;</w:t>
      </w:r>
      <w:r w:rsidRPr="00485FD5">
        <w:t>Članak 22.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936C346" w14:textId="77777777" w:rsidTr="0044196D">
        <w:trPr>
          <w:jc w:val="center"/>
        </w:trPr>
        <w:tc>
          <w:tcPr>
            <w:tcW w:w="9752" w:type="dxa"/>
            <w:gridSpan w:val="2"/>
          </w:tcPr>
          <w:p w14:paraId="5B25839B" w14:textId="77777777" w:rsidR="003C00F0" w:rsidRPr="00485FD5" w:rsidRDefault="003C00F0" w:rsidP="0044196D">
            <w:pPr>
              <w:keepNext/>
            </w:pPr>
          </w:p>
        </w:tc>
      </w:tr>
      <w:tr w:rsidR="003C00F0" w:rsidRPr="00485FD5" w14:paraId="784324A1" w14:textId="77777777" w:rsidTr="0044196D">
        <w:trPr>
          <w:jc w:val="center"/>
        </w:trPr>
        <w:tc>
          <w:tcPr>
            <w:tcW w:w="4876" w:type="dxa"/>
            <w:hideMark/>
          </w:tcPr>
          <w:p w14:paraId="54EE38D5" w14:textId="77777777" w:rsidR="003C00F0" w:rsidRPr="00485FD5" w:rsidRDefault="003C00F0" w:rsidP="0044196D">
            <w:pPr>
              <w:pStyle w:val="ColumnHeading"/>
              <w:keepNext/>
            </w:pPr>
            <w:r w:rsidRPr="00485FD5">
              <w:t>Tekst koji je predložila Komisija</w:t>
            </w:r>
          </w:p>
        </w:tc>
        <w:tc>
          <w:tcPr>
            <w:tcW w:w="4876" w:type="dxa"/>
            <w:hideMark/>
          </w:tcPr>
          <w:p w14:paraId="52072C81" w14:textId="77777777" w:rsidR="003C00F0" w:rsidRPr="00485FD5" w:rsidRDefault="003C00F0" w:rsidP="0044196D">
            <w:pPr>
              <w:pStyle w:val="ColumnHeading"/>
              <w:keepNext/>
            </w:pPr>
            <w:r w:rsidRPr="00485FD5">
              <w:t>Izmjena</w:t>
            </w:r>
          </w:p>
        </w:tc>
      </w:tr>
      <w:tr w:rsidR="003C00F0" w:rsidRPr="00485FD5" w14:paraId="40133090" w14:textId="77777777" w:rsidTr="0044196D">
        <w:trPr>
          <w:jc w:val="center"/>
        </w:trPr>
        <w:tc>
          <w:tcPr>
            <w:tcW w:w="4876" w:type="dxa"/>
            <w:hideMark/>
          </w:tcPr>
          <w:p w14:paraId="42E1378A" w14:textId="77777777" w:rsidR="003C00F0" w:rsidRPr="00485FD5" w:rsidRDefault="003C00F0" w:rsidP="0044196D">
            <w:pPr>
              <w:pStyle w:val="Normal6"/>
            </w:pPr>
            <w:r w:rsidRPr="00485FD5">
              <w:t>3.</w:t>
            </w:r>
            <w:r w:rsidRPr="00485FD5">
              <w:tab/>
              <w:t xml:space="preserve">Države članice osiguravaju da maloljetnici imaju pristup </w:t>
            </w:r>
            <w:r w:rsidRPr="00485FD5">
              <w:rPr>
                <w:b/>
                <w:i/>
              </w:rPr>
              <w:t xml:space="preserve">rekreacijskim </w:t>
            </w:r>
            <w:r w:rsidRPr="00485FD5">
              <w:t>aktivnostima</w:t>
            </w:r>
            <w:r w:rsidRPr="00485FD5">
              <w:rPr>
                <w:b/>
                <w:i/>
              </w:rPr>
              <w:t>, uključujući igru i rekreacijske aktivnosti primjerene</w:t>
            </w:r>
            <w:r w:rsidRPr="00485FD5">
              <w:t xml:space="preserve"> njihovoj dobi u prostorijama i centrima za smještaj iz članka 17. stavka 1. točaka (a) i (b) te aktivnostima na otvorenome.</w:t>
            </w:r>
          </w:p>
        </w:tc>
        <w:tc>
          <w:tcPr>
            <w:tcW w:w="4876" w:type="dxa"/>
            <w:hideMark/>
          </w:tcPr>
          <w:p w14:paraId="551C7722" w14:textId="77777777" w:rsidR="003C00F0" w:rsidRPr="00485FD5" w:rsidRDefault="003C00F0" w:rsidP="0044196D">
            <w:pPr>
              <w:pStyle w:val="Normal6"/>
              <w:rPr>
                <w:szCs w:val="24"/>
              </w:rPr>
            </w:pPr>
            <w:r w:rsidRPr="00485FD5">
              <w:t>3.</w:t>
            </w:r>
            <w:r w:rsidRPr="00485FD5">
              <w:tab/>
              <w:t>Države članice osiguravaju da maloljetnici imaju pristup aktivnostima</w:t>
            </w:r>
            <w:r w:rsidRPr="00485FD5">
              <w:rPr>
                <w:b/>
                <w:i/>
              </w:rPr>
              <w:t xml:space="preserve"> primjerenima</w:t>
            </w:r>
            <w:r w:rsidRPr="00485FD5">
              <w:t xml:space="preserve"> njihovoj dobi u prostorijama i centrima za smještaj iz članka 17. stavka 1. točaka (a) i (b) te aktivnostima na otvorenome.</w:t>
            </w:r>
          </w:p>
        </w:tc>
      </w:tr>
    </w:tbl>
    <w:p w14:paraId="3B3ADCA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C2FD26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1A87EAF" w14:textId="77777777" w:rsidR="003C00F0" w:rsidRPr="00485FD5" w:rsidRDefault="003C00F0" w:rsidP="003C00F0">
      <w:pPr>
        <w:pStyle w:val="Normal12Italic"/>
        <w:rPr>
          <w:noProof w:val="0"/>
        </w:rPr>
      </w:pPr>
      <w:r w:rsidRPr="00485FD5">
        <w:rPr>
          <w:noProof w:val="0"/>
        </w:rPr>
        <w:t>Trebalo bi izbjeći pretjerano detaljan opis zahtjeva u pogledu aktivnosti maloljetnih podnositelja zahtjeva.</w:t>
      </w:r>
    </w:p>
    <w:p w14:paraId="2810C64F" w14:textId="77777777" w:rsidR="003C00F0" w:rsidRPr="00485FD5" w:rsidRDefault="003C00F0" w:rsidP="003C00F0">
      <w:r w:rsidRPr="00485FD5">
        <w:rPr>
          <w:rStyle w:val="HideTWBExt"/>
          <w:noProof w:val="0"/>
        </w:rPr>
        <w:lastRenderedPageBreak/>
        <w:t>&lt;/AmendB&gt;</w:t>
      </w:r>
    </w:p>
    <w:p w14:paraId="10F1D83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473</w:t>
      </w:r>
      <w:r w:rsidRPr="00485FD5">
        <w:rPr>
          <w:rStyle w:val="HideTWBExt"/>
          <w:b w:val="0"/>
          <w:noProof w:val="0"/>
        </w:rPr>
        <w:t>&lt;/NumAmB&gt;</w:t>
      </w:r>
    </w:p>
    <w:p w14:paraId="28FFCF55"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8C1A932" w14:textId="77777777" w:rsidR="003C00F0" w:rsidRPr="00485FD5" w:rsidRDefault="003C00F0" w:rsidP="003C00F0">
      <w:r w:rsidRPr="00485FD5">
        <w:rPr>
          <w:rStyle w:val="HideTWBExt"/>
          <w:noProof w:val="0"/>
        </w:rPr>
        <w:t>&lt;/RepeatBlock-By&gt;</w:t>
      </w:r>
    </w:p>
    <w:p w14:paraId="3884E1A5"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CD141CB" w14:textId="77777777" w:rsidR="003C00F0" w:rsidRPr="00485FD5" w:rsidRDefault="003C00F0" w:rsidP="003C00F0">
      <w:pPr>
        <w:pStyle w:val="NormalBold"/>
      </w:pPr>
      <w:r w:rsidRPr="00485FD5">
        <w:rPr>
          <w:rStyle w:val="HideTWBExt"/>
          <w:b w:val="0"/>
          <w:noProof w:val="0"/>
        </w:rPr>
        <w:t>&lt;Article&gt;</w:t>
      </w:r>
      <w:r w:rsidRPr="00485FD5">
        <w:t>Članak 22.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505E7C6" w14:textId="77777777" w:rsidTr="0044196D">
        <w:trPr>
          <w:jc w:val="center"/>
        </w:trPr>
        <w:tc>
          <w:tcPr>
            <w:tcW w:w="9752" w:type="dxa"/>
            <w:gridSpan w:val="2"/>
          </w:tcPr>
          <w:p w14:paraId="62D5F431" w14:textId="77777777" w:rsidR="003C00F0" w:rsidRPr="00485FD5" w:rsidRDefault="003C00F0" w:rsidP="0044196D">
            <w:pPr>
              <w:keepNext/>
            </w:pPr>
          </w:p>
        </w:tc>
      </w:tr>
      <w:tr w:rsidR="003C00F0" w:rsidRPr="00485FD5" w14:paraId="228258E0" w14:textId="77777777" w:rsidTr="0044196D">
        <w:trPr>
          <w:jc w:val="center"/>
        </w:trPr>
        <w:tc>
          <w:tcPr>
            <w:tcW w:w="4876" w:type="dxa"/>
            <w:hideMark/>
          </w:tcPr>
          <w:p w14:paraId="0E9966F5" w14:textId="77777777" w:rsidR="003C00F0" w:rsidRPr="00485FD5" w:rsidRDefault="003C00F0" w:rsidP="0044196D">
            <w:pPr>
              <w:pStyle w:val="ColumnHeading"/>
              <w:keepNext/>
            </w:pPr>
            <w:r w:rsidRPr="00485FD5">
              <w:t>Tekst koji je predložila Komisija</w:t>
            </w:r>
          </w:p>
        </w:tc>
        <w:tc>
          <w:tcPr>
            <w:tcW w:w="4876" w:type="dxa"/>
            <w:hideMark/>
          </w:tcPr>
          <w:p w14:paraId="2E0F782E" w14:textId="77777777" w:rsidR="003C00F0" w:rsidRPr="00485FD5" w:rsidRDefault="003C00F0" w:rsidP="0044196D">
            <w:pPr>
              <w:pStyle w:val="ColumnHeading"/>
              <w:keepNext/>
            </w:pPr>
            <w:r w:rsidRPr="00485FD5">
              <w:t>Izmjena</w:t>
            </w:r>
          </w:p>
        </w:tc>
      </w:tr>
      <w:tr w:rsidR="003C00F0" w:rsidRPr="00485FD5" w14:paraId="2ECBCAA4" w14:textId="77777777" w:rsidTr="0044196D">
        <w:trPr>
          <w:jc w:val="center"/>
        </w:trPr>
        <w:tc>
          <w:tcPr>
            <w:tcW w:w="4876" w:type="dxa"/>
            <w:hideMark/>
          </w:tcPr>
          <w:p w14:paraId="7D984CE2" w14:textId="77777777" w:rsidR="003C00F0" w:rsidRPr="00485FD5" w:rsidRDefault="003C00F0" w:rsidP="0044196D">
            <w:pPr>
              <w:pStyle w:val="Normal6"/>
            </w:pPr>
            <w:r w:rsidRPr="00485FD5">
              <w:t>3.</w:t>
            </w:r>
            <w:r w:rsidRPr="00485FD5">
              <w:tab/>
              <w:t xml:space="preserve">Države članice </w:t>
            </w:r>
            <w:r w:rsidRPr="00485FD5">
              <w:rPr>
                <w:b/>
                <w:i/>
              </w:rPr>
              <w:t>osiguravaju</w:t>
            </w:r>
            <w:r w:rsidRPr="00485FD5">
              <w:t xml:space="preserve"> da maloljetnici imaju pristup rekreacijskim aktivnostima, uključujući igru i rekreacijske aktivnosti primjerene njihovoj dobi u prostorijama i centrima za smještaj iz članka 17. stavka 1. točaka (a) i (b) te aktivnostima na otvorenome.</w:t>
            </w:r>
          </w:p>
        </w:tc>
        <w:tc>
          <w:tcPr>
            <w:tcW w:w="4876" w:type="dxa"/>
            <w:hideMark/>
          </w:tcPr>
          <w:p w14:paraId="56CA6D31" w14:textId="77777777" w:rsidR="003C00F0" w:rsidRPr="00485FD5" w:rsidRDefault="003C00F0" w:rsidP="0044196D">
            <w:pPr>
              <w:pStyle w:val="Normal6"/>
              <w:rPr>
                <w:szCs w:val="24"/>
              </w:rPr>
            </w:pPr>
            <w:r w:rsidRPr="00485FD5">
              <w:t>3.</w:t>
            </w:r>
            <w:r w:rsidRPr="00485FD5">
              <w:tab/>
              <w:t xml:space="preserve">Države članice </w:t>
            </w:r>
            <w:r w:rsidRPr="00485FD5">
              <w:rPr>
                <w:b/>
                <w:i/>
              </w:rPr>
              <w:t>mogu osigurati</w:t>
            </w:r>
            <w:r w:rsidRPr="00485FD5">
              <w:t xml:space="preserve"> da maloljetnici imaju pristup rekreacijskim aktivnostima, uključujući igru i rekreacijske aktivnosti primjerene njihovoj dobi u prostorijama i centrima za smještaj iz članka 17. stavka 1. točaka (a) i (b) te aktivnostima na otvorenome.</w:t>
            </w:r>
          </w:p>
        </w:tc>
      </w:tr>
    </w:tbl>
    <w:p w14:paraId="5B29C74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CCDBBA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BA450C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59BCBA96" w14:textId="77777777" w:rsidR="003C00F0" w:rsidRPr="00485FD5" w:rsidRDefault="003C00F0" w:rsidP="003C00F0">
      <w:r w:rsidRPr="00485FD5">
        <w:rPr>
          <w:rStyle w:val="HideTWBExt"/>
          <w:noProof w:val="0"/>
        </w:rPr>
        <w:t>&lt;/AmendB&gt;</w:t>
      </w:r>
    </w:p>
    <w:p w14:paraId="4B9EEBE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474</w:t>
      </w:r>
      <w:r w:rsidRPr="00485FD5">
        <w:rPr>
          <w:rStyle w:val="HideTWBExt"/>
          <w:b w:val="0"/>
          <w:noProof w:val="0"/>
        </w:rPr>
        <w:t>&lt;/NumAmB&gt;</w:t>
      </w:r>
    </w:p>
    <w:p w14:paraId="2ACD0FC7"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7E31FBC" w14:textId="77777777" w:rsidR="003C00F0" w:rsidRPr="00485FD5" w:rsidRDefault="003C00F0" w:rsidP="003C00F0">
      <w:r w:rsidRPr="00485FD5">
        <w:rPr>
          <w:rStyle w:val="HideTWBExt"/>
          <w:noProof w:val="0"/>
        </w:rPr>
        <w:t>&lt;/RepeatBlock-By&gt;</w:t>
      </w:r>
    </w:p>
    <w:p w14:paraId="7F452BF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BB567B2" w14:textId="77777777" w:rsidR="003C00F0" w:rsidRPr="00485FD5" w:rsidRDefault="003C00F0" w:rsidP="003C00F0">
      <w:pPr>
        <w:pStyle w:val="NormalBold"/>
      </w:pPr>
      <w:r w:rsidRPr="00485FD5">
        <w:rPr>
          <w:rStyle w:val="HideTWBExt"/>
          <w:b w:val="0"/>
          <w:noProof w:val="0"/>
        </w:rPr>
        <w:t>&lt;Article&gt;</w:t>
      </w:r>
      <w:r w:rsidRPr="00485FD5">
        <w:t>Članak 22.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C910247" w14:textId="77777777" w:rsidTr="0044196D">
        <w:trPr>
          <w:jc w:val="center"/>
        </w:trPr>
        <w:tc>
          <w:tcPr>
            <w:tcW w:w="9752" w:type="dxa"/>
            <w:gridSpan w:val="2"/>
          </w:tcPr>
          <w:p w14:paraId="1957E8F7" w14:textId="77777777" w:rsidR="003C00F0" w:rsidRPr="00485FD5" w:rsidRDefault="003C00F0" w:rsidP="0044196D">
            <w:pPr>
              <w:keepNext/>
            </w:pPr>
          </w:p>
        </w:tc>
      </w:tr>
      <w:tr w:rsidR="003C00F0" w:rsidRPr="00485FD5" w14:paraId="484B77F3" w14:textId="77777777" w:rsidTr="0044196D">
        <w:trPr>
          <w:jc w:val="center"/>
        </w:trPr>
        <w:tc>
          <w:tcPr>
            <w:tcW w:w="4876" w:type="dxa"/>
            <w:hideMark/>
          </w:tcPr>
          <w:p w14:paraId="421140A0" w14:textId="77777777" w:rsidR="003C00F0" w:rsidRPr="00485FD5" w:rsidRDefault="003C00F0" w:rsidP="0044196D">
            <w:pPr>
              <w:pStyle w:val="ColumnHeading"/>
              <w:keepNext/>
            </w:pPr>
            <w:r w:rsidRPr="00485FD5">
              <w:t>Tekst koji je predložila Komisija</w:t>
            </w:r>
          </w:p>
        </w:tc>
        <w:tc>
          <w:tcPr>
            <w:tcW w:w="4876" w:type="dxa"/>
            <w:hideMark/>
          </w:tcPr>
          <w:p w14:paraId="2AE90402" w14:textId="77777777" w:rsidR="003C00F0" w:rsidRPr="00485FD5" w:rsidRDefault="003C00F0" w:rsidP="0044196D">
            <w:pPr>
              <w:pStyle w:val="ColumnHeading"/>
              <w:keepNext/>
            </w:pPr>
            <w:r w:rsidRPr="00485FD5">
              <w:t>Izmjena</w:t>
            </w:r>
          </w:p>
        </w:tc>
      </w:tr>
      <w:tr w:rsidR="003C00F0" w:rsidRPr="00485FD5" w14:paraId="0E32CAC2" w14:textId="77777777" w:rsidTr="0044196D">
        <w:trPr>
          <w:jc w:val="center"/>
        </w:trPr>
        <w:tc>
          <w:tcPr>
            <w:tcW w:w="4876" w:type="dxa"/>
            <w:hideMark/>
          </w:tcPr>
          <w:p w14:paraId="12457A19" w14:textId="77777777" w:rsidR="003C00F0" w:rsidRPr="00485FD5" w:rsidRDefault="003C00F0" w:rsidP="0044196D">
            <w:pPr>
              <w:pStyle w:val="Normal6"/>
            </w:pPr>
            <w:r w:rsidRPr="00485FD5">
              <w:t>4.</w:t>
            </w:r>
            <w:r w:rsidRPr="00485FD5">
              <w:tab/>
              <w:t xml:space="preserve">Države članice osiguravaju pristup uslugama rehabilitacije za maloljetnike koji su bili žrtve bilo kakvih oblika zlostavljanja, zanemarivanja, iskorištavanja, mučenja ili okrutnog, neljudskog i ponižavajućeg postupanja ili koji su patili zbog oružanih sukoba, te osiguravaju da se prema potrebi </w:t>
            </w:r>
            <w:r w:rsidRPr="00485FD5">
              <w:rPr>
                <w:b/>
                <w:i/>
              </w:rPr>
              <w:t>organizira</w:t>
            </w:r>
            <w:r w:rsidRPr="00485FD5">
              <w:t xml:space="preserve"> odgovarajuća psihološka zdravstvena skrb i</w:t>
            </w:r>
            <w:r w:rsidRPr="00485FD5">
              <w:rPr>
                <w:b/>
                <w:i/>
              </w:rPr>
              <w:t xml:space="preserve"> osigura</w:t>
            </w:r>
            <w:r w:rsidRPr="00485FD5">
              <w:t xml:space="preserve"> stručna pomoć.</w:t>
            </w:r>
          </w:p>
        </w:tc>
        <w:tc>
          <w:tcPr>
            <w:tcW w:w="4876" w:type="dxa"/>
            <w:hideMark/>
          </w:tcPr>
          <w:p w14:paraId="0E69DC3D" w14:textId="77777777" w:rsidR="003C00F0" w:rsidRPr="00485FD5" w:rsidRDefault="003C00F0" w:rsidP="0044196D">
            <w:pPr>
              <w:pStyle w:val="Normal6"/>
              <w:rPr>
                <w:szCs w:val="24"/>
              </w:rPr>
            </w:pPr>
            <w:r w:rsidRPr="00485FD5">
              <w:t>4.</w:t>
            </w:r>
            <w:r w:rsidRPr="00485FD5">
              <w:tab/>
              <w:t xml:space="preserve">Države članice osiguravaju pristup uslugama rehabilitacije za maloljetnike koji su bili žrtve bilo kakvih oblika zlostavljanja, zanemarivanja, iskorištavanja, mučenja ili okrutnog, neljudskog i ponižavajućeg postupanja ili koji su patili zbog oružanih sukoba, te osiguravaju da se prema potrebi </w:t>
            </w:r>
            <w:r w:rsidRPr="00485FD5">
              <w:rPr>
                <w:b/>
                <w:i/>
              </w:rPr>
              <w:t>i kad je to moguće pruže</w:t>
            </w:r>
            <w:r w:rsidRPr="00485FD5">
              <w:t xml:space="preserve"> odgovarajuća psihološka zdravstvena skrb i stručna pomoć.</w:t>
            </w:r>
          </w:p>
        </w:tc>
      </w:tr>
    </w:tbl>
    <w:p w14:paraId="4D99299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7DDCA79"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62AD290B" w14:textId="77777777" w:rsidR="003C00F0" w:rsidRPr="00485FD5" w:rsidRDefault="003C00F0" w:rsidP="003C00F0">
      <w:pPr>
        <w:pStyle w:val="Normal12Italic"/>
        <w:rPr>
          <w:noProof w:val="0"/>
        </w:rPr>
      </w:pPr>
      <w:r w:rsidRPr="00485FD5">
        <w:rPr>
          <w:noProof w:val="0"/>
        </w:rPr>
        <w:t>Manjak resursa za pružanje psihološke zdravstvene skrbi i stručne pomoći može se smatrati prihvatljivim razlogom za nepružanje tih usluga podnositeljima zahtjeva.</w:t>
      </w:r>
    </w:p>
    <w:p w14:paraId="280C87D4" w14:textId="77777777" w:rsidR="003C00F0" w:rsidRPr="00485FD5" w:rsidRDefault="003C00F0" w:rsidP="003C00F0">
      <w:r w:rsidRPr="00485FD5">
        <w:rPr>
          <w:rStyle w:val="HideTWBExt"/>
          <w:noProof w:val="0"/>
        </w:rPr>
        <w:t>&lt;/AmendB&gt;</w:t>
      </w:r>
    </w:p>
    <w:p w14:paraId="5F4C0CE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475</w:t>
      </w:r>
      <w:r w:rsidRPr="00485FD5">
        <w:rPr>
          <w:rStyle w:val="HideTWBExt"/>
          <w:b w:val="0"/>
          <w:noProof w:val="0"/>
        </w:rPr>
        <w:t>&lt;/NumAmB&gt;</w:t>
      </w:r>
    </w:p>
    <w:p w14:paraId="03972507"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87438BC" w14:textId="77777777" w:rsidR="003C00F0" w:rsidRPr="00485FD5" w:rsidRDefault="003C00F0" w:rsidP="003C00F0">
      <w:r w:rsidRPr="00485FD5">
        <w:rPr>
          <w:rStyle w:val="HideTWBExt"/>
          <w:noProof w:val="0"/>
        </w:rPr>
        <w:t>&lt;/RepeatBlock-By&gt;</w:t>
      </w:r>
    </w:p>
    <w:p w14:paraId="7DB1712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B4F558A" w14:textId="77777777" w:rsidR="003C00F0" w:rsidRPr="00485FD5" w:rsidRDefault="003C00F0" w:rsidP="003C00F0">
      <w:pPr>
        <w:pStyle w:val="NormalBold"/>
      </w:pPr>
      <w:r w:rsidRPr="00485FD5">
        <w:rPr>
          <w:rStyle w:val="HideTWBExt"/>
          <w:b w:val="0"/>
          <w:noProof w:val="0"/>
        </w:rPr>
        <w:t>&lt;Article&gt;</w:t>
      </w:r>
      <w:r w:rsidRPr="00485FD5">
        <w:t>Članak 22. – stavak 4.</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CBFFDC9" w14:textId="77777777" w:rsidTr="0044196D">
        <w:trPr>
          <w:jc w:val="center"/>
        </w:trPr>
        <w:tc>
          <w:tcPr>
            <w:tcW w:w="9752" w:type="dxa"/>
            <w:gridSpan w:val="2"/>
          </w:tcPr>
          <w:p w14:paraId="4D915D95" w14:textId="77777777" w:rsidR="003C00F0" w:rsidRPr="00485FD5" w:rsidRDefault="003C00F0" w:rsidP="0044196D">
            <w:pPr>
              <w:keepNext/>
            </w:pPr>
          </w:p>
        </w:tc>
      </w:tr>
      <w:tr w:rsidR="003C00F0" w:rsidRPr="00485FD5" w14:paraId="796750E4" w14:textId="77777777" w:rsidTr="0044196D">
        <w:trPr>
          <w:jc w:val="center"/>
        </w:trPr>
        <w:tc>
          <w:tcPr>
            <w:tcW w:w="4876" w:type="dxa"/>
            <w:hideMark/>
          </w:tcPr>
          <w:p w14:paraId="4C77EDFF" w14:textId="77777777" w:rsidR="003C00F0" w:rsidRPr="00485FD5" w:rsidRDefault="003C00F0" w:rsidP="0044196D">
            <w:pPr>
              <w:pStyle w:val="ColumnHeading"/>
              <w:keepNext/>
            </w:pPr>
            <w:r w:rsidRPr="00485FD5">
              <w:t>Tekst koji je predložila Komisija</w:t>
            </w:r>
          </w:p>
        </w:tc>
        <w:tc>
          <w:tcPr>
            <w:tcW w:w="4876" w:type="dxa"/>
            <w:hideMark/>
          </w:tcPr>
          <w:p w14:paraId="2FF231A5" w14:textId="77777777" w:rsidR="003C00F0" w:rsidRPr="00485FD5" w:rsidRDefault="003C00F0" w:rsidP="0044196D">
            <w:pPr>
              <w:pStyle w:val="ColumnHeading"/>
              <w:keepNext/>
            </w:pPr>
            <w:r w:rsidRPr="00485FD5">
              <w:t>Izmjena</w:t>
            </w:r>
          </w:p>
        </w:tc>
      </w:tr>
      <w:tr w:rsidR="003C00F0" w:rsidRPr="00485FD5" w14:paraId="6279B442" w14:textId="77777777" w:rsidTr="0044196D">
        <w:trPr>
          <w:jc w:val="center"/>
        </w:trPr>
        <w:tc>
          <w:tcPr>
            <w:tcW w:w="4876" w:type="dxa"/>
            <w:hideMark/>
          </w:tcPr>
          <w:p w14:paraId="0B9745C0" w14:textId="77777777" w:rsidR="003C00F0" w:rsidRPr="00485FD5" w:rsidRDefault="003C00F0" w:rsidP="0044196D">
            <w:pPr>
              <w:pStyle w:val="Normal6"/>
            </w:pPr>
            <w:r w:rsidRPr="00485FD5">
              <w:t>4.</w:t>
            </w:r>
            <w:r w:rsidRPr="00485FD5">
              <w:tab/>
              <w:t xml:space="preserve">Države članice </w:t>
            </w:r>
            <w:r w:rsidRPr="00485FD5">
              <w:rPr>
                <w:b/>
                <w:i/>
              </w:rPr>
              <w:t>osiguravaju</w:t>
            </w:r>
            <w:r w:rsidRPr="00485FD5">
              <w:t xml:space="preserve"> pristup uslugama rehabilitacije za maloljetnike koji su bili žrtve bilo kakvih oblika zlostavljanja, zanemarivanja, iskorištavanja, mučenja ili okrutnog, neljudskog i ponižavajućeg postupanja ili koji su patili zbog oružanih sukoba, te osiguravaju da se prema potrebi organizira odgovarajuća psihološka zdravstvena skrb i osigura stručna pomoć.</w:t>
            </w:r>
          </w:p>
        </w:tc>
        <w:tc>
          <w:tcPr>
            <w:tcW w:w="4876" w:type="dxa"/>
            <w:hideMark/>
          </w:tcPr>
          <w:p w14:paraId="455B813C" w14:textId="77777777" w:rsidR="003C00F0" w:rsidRPr="00485FD5" w:rsidRDefault="003C00F0" w:rsidP="0044196D">
            <w:pPr>
              <w:pStyle w:val="Normal6"/>
              <w:rPr>
                <w:szCs w:val="24"/>
              </w:rPr>
            </w:pPr>
            <w:r w:rsidRPr="00485FD5">
              <w:t>4.</w:t>
            </w:r>
            <w:r w:rsidRPr="00485FD5">
              <w:tab/>
              <w:t xml:space="preserve">Države članice </w:t>
            </w:r>
            <w:r w:rsidRPr="00485FD5">
              <w:rPr>
                <w:b/>
                <w:i/>
              </w:rPr>
              <w:t>mogu osigurati</w:t>
            </w:r>
            <w:r w:rsidRPr="00485FD5">
              <w:t xml:space="preserve"> pristup uslugama rehabilitacije za maloljetnike koji su bili žrtve bilo kakvih oblika zlostavljanja, zanemarivanja, iskorištavanja, mučenja ili okrutnog, neljudskog i ponižavajućeg postupanja ili koji su patili zbog oružanih sukoba, te osiguravaju da se prema potrebi organizira odgovarajuća psihološka zdravstvena skrb i osigura stručna pomoć.</w:t>
            </w:r>
          </w:p>
        </w:tc>
      </w:tr>
    </w:tbl>
    <w:p w14:paraId="7205438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EFCA667"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D8889C5"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0A1A27EE" w14:textId="77777777" w:rsidR="003C00F0" w:rsidRPr="00485FD5" w:rsidRDefault="003C00F0" w:rsidP="003C00F0">
      <w:r w:rsidRPr="00485FD5">
        <w:rPr>
          <w:rStyle w:val="HideTWBExt"/>
          <w:noProof w:val="0"/>
        </w:rPr>
        <w:t>&lt;/AmendB&gt;</w:t>
      </w:r>
    </w:p>
    <w:p w14:paraId="2A9E480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476</w:t>
      </w:r>
      <w:r w:rsidRPr="00485FD5">
        <w:rPr>
          <w:rStyle w:val="HideTWBExt"/>
          <w:b w:val="0"/>
          <w:noProof w:val="0"/>
        </w:rPr>
        <w:t>&lt;/NumAmB&gt;</w:t>
      </w:r>
    </w:p>
    <w:p w14:paraId="153CF75A"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EE9F8E2" w14:textId="77777777" w:rsidR="003C00F0" w:rsidRPr="00485FD5" w:rsidRDefault="003C00F0" w:rsidP="003C00F0">
      <w:r w:rsidRPr="00485FD5">
        <w:rPr>
          <w:rStyle w:val="HideTWBExt"/>
          <w:noProof w:val="0"/>
        </w:rPr>
        <w:t>&lt;/RepeatBlock-By&gt;</w:t>
      </w:r>
    </w:p>
    <w:p w14:paraId="50FDD0F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447606A" w14:textId="77777777" w:rsidR="003C00F0" w:rsidRPr="00485FD5" w:rsidRDefault="003C00F0" w:rsidP="003C00F0">
      <w:pPr>
        <w:pStyle w:val="NormalBold"/>
      </w:pPr>
      <w:r w:rsidRPr="00485FD5">
        <w:rPr>
          <w:rStyle w:val="HideTWBExt"/>
          <w:b w:val="0"/>
          <w:noProof w:val="0"/>
        </w:rPr>
        <w:t>&lt;Article&gt;</w:t>
      </w:r>
      <w:r w:rsidRPr="00485FD5">
        <w:t>Članak 22.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365F626" w14:textId="77777777" w:rsidTr="0044196D">
        <w:trPr>
          <w:jc w:val="center"/>
        </w:trPr>
        <w:tc>
          <w:tcPr>
            <w:tcW w:w="9752" w:type="dxa"/>
            <w:gridSpan w:val="2"/>
          </w:tcPr>
          <w:p w14:paraId="314A8891" w14:textId="77777777" w:rsidR="003C00F0" w:rsidRPr="00485FD5" w:rsidRDefault="003C00F0" w:rsidP="0044196D">
            <w:pPr>
              <w:keepNext/>
            </w:pPr>
          </w:p>
        </w:tc>
      </w:tr>
      <w:tr w:rsidR="003C00F0" w:rsidRPr="00485FD5" w14:paraId="1CE7A8F2" w14:textId="77777777" w:rsidTr="0044196D">
        <w:trPr>
          <w:jc w:val="center"/>
        </w:trPr>
        <w:tc>
          <w:tcPr>
            <w:tcW w:w="4876" w:type="dxa"/>
            <w:hideMark/>
          </w:tcPr>
          <w:p w14:paraId="49A0D09E" w14:textId="77777777" w:rsidR="003C00F0" w:rsidRPr="00485FD5" w:rsidRDefault="003C00F0" w:rsidP="0044196D">
            <w:pPr>
              <w:pStyle w:val="ColumnHeading"/>
              <w:keepNext/>
            </w:pPr>
            <w:r w:rsidRPr="00485FD5">
              <w:t>Tekst koji je predložila Komisija</w:t>
            </w:r>
          </w:p>
        </w:tc>
        <w:tc>
          <w:tcPr>
            <w:tcW w:w="4876" w:type="dxa"/>
            <w:hideMark/>
          </w:tcPr>
          <w:p w14:paraId="39701BCF" w14:textId="77777777" w:rsidR="003C00F0" w:rsidRPr="00485FD5" w:rsidRDefault="003C00F0" w:rsidP="0044196D">
            <w:pPr>
              <w:pStyle w:val="ColumnHeading"/>
              <w:keepNext/>
            </w:pPr>
            <w:r w:rsidRPr="00485FD5">
              <w:t>Izmjena</w:t>
            </w:r>
          </w:p>
        </w:tc>
      </w:tr>
      <w:tr w:rsidR="003C00F0" w:rsidRPr="00485FD5" w14:paraId="70A42414" w14:textId="77777777" w:rsidTr="0044196D">
        <w:trPr>
          <w:jc w:val="center"/>
        </w:trPr>
        <w:tc>
          <w:tcPr>
            <w:tcW w:w="4876" w:type="dxa"/>
            <w:hideMark/>
          </w:tcPr>
          <w:p w14:paraId="7E491018" w14:textId="77777777" w:rsidR="003C00F0" w:rsidRPr="00485FD5" w:rsidRDefault="003C00F0" w:rsidP="0044196D">
            <w:pPr>
              <w:pStyle w:val="Normal6"/>
            </w:pPr>
            <w:r w:rsidRPr="00485FD5">
              <w:t>5.</w:t>
            </w:r>
            <w:r w:rsidRPr="00485FD5">
              <w:tab/>
              <w:t xml:space="preserve">Države članice osiguravaju da se </w:t>
            </w:r>
            <w:r w:rsidRPr="00485FD5">
              <w:rPr>
                <w:b/>
                <w:i/>
              </w:rPr>
              <w:t xml:space="preserve">maloljetna djeca podnositelja zahtjeva ili </w:t>
            </w:r>
            <w:r w:rsidRPr="00485FD5">
              <w:t xml:space="preserve">podnositelji zahtjeva maloljetnici smjeste zajedno sa svojim roditeljima ili odraslom osobom koja je za njih odgovorna i svojom </w:t>
            </w:r>
            <w:r w:rsidRPr="00485FD5">
              <w:lastRenderedPageBreak/>
              <w:t>neoženjenom maloljetnom braćom i sestrama prema pravu ili praksi dotične države članice, pod uvjetom da je to u najboljem interesu predmetnog maloljetnika.</w:t>
            </w:r>
          </w:p>
        </w:tc>
        <w:tc>
          <w:tcPr>
            <w:tcW w:w="4876" w:type="dxa"/>
            <w:hideMark/>
          </w:tcPr>
          <w:p w14:paraId="53FB7429" w14:textId="77777777" w:rsidR="003C00F0" w:rsidRPr="00485FD5" w:rsidRDefault="003C00F0" w:rsidP="0044196D">
            <w:pPr>
              <w:pStyle w:val="Normal6"/>
              <w:rPr>
                <w:szCs w:val="24"/>
              </w:rPr>
            </w:pPr>
            <w:r w:rsidRPr="00485FD5">
              <w:lastRenderedPageBreak/>
              <w:t>5.</w:t>
            </w:r>
            <w:r w:rsidRPr="00485FD5">
              <w:tab/>
              <w:t xml:space="preserve">Države članice osiguravaju da se podnositelji zahtjeva maloljetnici smjeste zajedno sa svojim roditeljima ili odraslom osobom koja je za njih odgovorna i svojom neoženjenom maloljetnom braćom i </w:t>
            </w:r>
            <w:r w:rsidRPr="00485FD5">
              <w:lastRenderedPageBreak/>
              <w:t>sestrama prema pravu ili praksi dotične države članice, pod uvjetom da je to u najboljem interesu predmetnog maloljetnika.</w:t>
            </w:r>
          </w:p>
        </w:tc>
      </w:tr>
    </w:tbl>
    <w:p w14:paraId="640915A4"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B90108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0D66CEB" w14:textId="77777777" w:rsidR="003C00F0" w:rsidRPr="00485FD5" w:rsidRDefault="003C00F0" w:rsidP="003C00F0">
      <w:pPr>
        <w:pStyle w:val="Normal12Italic"/>
        <w:rPr>
          <w:noProof w:val="0"/>
        </w:rPr>
      </w:pPr>
      <w:r w:rsidRPr="00485FD5">
        <w:rPr>
          <w:noProof w:val="0"/>
        </w:rPr>
        <w:t>Ovom Direktivom ne bi se smjeli državama članicama nametati prestrogi zahtjevi povezani sa smještajem.</w:t>
      </w:r>
    </w:p>
    <w:p w14:paraId="6D1D72D2" w14:textId="77777777" w:rsidR="003C00F0" w:rsidRPr="00485FD5" w:rsidRDefault="003C00F0" w:rsidP="003C00F0">
      <w:r w:rsidRPr="00485FD5">
        <w:rPr>
          <w:rStyle w:val="HideTWBExt"/>
          <w:noProof w:val="0"/>
        </w:rPr>
        <w:t>&lt;/AmendB&gt;</w:t>
      </w:r>
    </w:p>
    <w:p w14:paraId="5F2F916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477</w:t>
      </w:r>
      <w:r w:rsidRPr="00485FD5">
        <w:rPr>
          <w:rStyle w:val="HideTWBExt"/>
          <w:b w:val="0"/>
          <w:noProof w:val="0"/>
        </w:rPr>
        <w:t>&lt;/NumAmB&gt;</w:t>
      </w:r>
    </w:p>
    <w:p w14:paraId="3EE92BA7"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123C7159" w14:textId="77777777" w:rsidR="003C00F0" w:rsidRPr="00485FD5" w:rsidRDefault="003C00F0" w:rsidP="003C00F0">
      <w:r w:rsidRPr="00485FD5">
        <w:rPr>
          <w:rStyle w:val="HideTWBExt"/>
          <w:noProof w:val="0"/>
        </w:rPr>
        <w:t>&lt;/RepeatBlock-By&gt;</w:t>
      </w:r>
    </w:p>
    <w:p w14:paraId="33D5285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379769D" w14:textId="77777777" w:rsidR="003C00F0" w:rsidRPr="00485FD5" w:rsidRDefault="003C00F0" w:rsidP="003C00F0">
      <w:pPr>
        <w:pStyle w:val="NormalBold"/>
      </w:pPr>
      <w:r w:rsidRPr="00485FD5">
        <w:rPr>
          <w:rStyle w:val="HideTWBExt"/>
          <w:b w:val="0"/>
          <w:noProof w:val="0"/>
        </w:rPr>
        <w:t>&lt;Article&gt;</w:t>
      </w:r>
      <w:r w:rsidRPr="00485FD5">
        <w:t>Članak 22.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786B517" w14:textId="77777777" w:rsidTr="0044196D">
        <w:trPr>
          <w:jc w:val="center"/>
        </w:trPr>
        <w:tc>
          <w:tcPr>
            <w:tcW w:w="9752" w:type="dxa"/>
            <w:gridSpan w:val="2"/>
          </w:tcPr>
          <w:p w14:paraId="35C812D1" w14:textId="77777777" w:rsidR="003C00F0" w:rsidRPr="00485FD5" w:rsidRDefault="003C00F0" w:rsidP="0044196D">
            <w:pPr>
              <w:keepNext/>
            </w:pPr>
          </w:p>
        </w:tc>
      </w:tr>
      <w:tr w:rsidR="003C00F0" w:rsidRPr="00485FD5" w14:paraId="2CAD169B" w14:textId="77777777" w:rsidTr="0044196D">
        <w:trPr>
          <w:jc w:val="center"/>
        </w:trPr>
        <w:tc>
          <w:tcPr>
            <w:tcW w:w="4876" w:type="dxa"/>
            <w:hideMark/>
          </w:tcPr>
          <w:p w14:paraId="65DE1309" w14:textId="77777777" w:rsidR="003C00F0" w:rsidRPr="00485FD5" w:rsidRDefault="003C00F0" w:rsidP="0044196D">
            <w:pPr>
              <w:pStyle w:val="ColumnHeading"/>
              <w:keepNext/>
            </w:pPr>
            <w:r w:rsidRPr="00485FD5">
              <w:t>Tekst koji je predložila Komisija</w:t>
            </w:r>
          </w:p>
        </w:tc>
        <w:tc>
          <w:tcPr>
            <w:tcW w:w="4876" w:type="dxa"/>
            <w:hideMark/>
          </w:tcPr>
          <w:p w14:paraId="138D3EC0" w14:textId="77777777" w:rsidR="003C00F0" w:rsidRPr="00485FD5" w:rsidRDefault="003C00F0" w:rsidP="0044196D">
            <w:pPr>
              <w:pStyle w:val="ColumnHeading"/>
              <w:keepNext/>
            </w:pPr>
            <w:r w:rsidRPr="00485FD5">
              <w:t>Izmjena</w:t>
            </w:r>
          </w:p>
        </w:tc>
      </w:tr>
      <w:tr w:rsidR="003C00F0" w:rsidRPr="00485FD5" w14:paraId="76C346FE" w14:textId="77777777" w:rsidTr="0044196D">
        <w:trPr>
          <w:jc w:val="center"/>
        </w:trPr>
        <w:tc>
          <w:tcPr>
            <w:tcW w:w="4876" w:type="dxa"/>
            <w:hideMark/>
          </w:tcPr>
          <w:p w14:paraId="0748FD65" w14:textId="77777777" w:rsidR="003C00F0" w:rsidRPr="00485FD5" w:rsidRDefault="003C00F0" w:rsidP="0044196D">
            <w:pPr>
              <w:pStyle w:val="Normal6"/>
            </w:pPr>
            <w:r w:rsidRPr="00485FD5">
              <w:t>5.</w:t>
            </w:r>
            <w:r w:rsidRPr="00485FD5">
              <w:tab/>
              <w:t xml:space="preserve">Države članice </w:t>
            </w:r>
            <w:r w:rsidRPr="00485FD5">
              <w:rPr>
                <w:b/>
                <w:i/>
              </w:rPr>
              <w:t>osiguravaju</w:t>
            </w:r>
            <w:r w:rsidRPr="00485FD5">
              <w:t xml:space="preserve"> da se maloljetna djeca podnositelja zahtjeva ili podnositelji zahtjeva maloljetnici smjeste zajedno sa svojim roditeljima ili odraslom osobom koja je za njih odgovorna i svojom neoženjenom maloljetnom braćom i sestrama prema pravu ili praksi dotične države članice, pod uvjetom da je to u najboljem interesu predmetnog maloljetnika.</w:t>
            </w:r>
          </w:p>
        </w:tc>
        <w:tc>
          <w:tcPr>
            <w:tcW w:w="4876" w:type="dxa"/>
            <w:hideMark/>
          </w:tcPr>
          <w:p w14:paraId="162DD14D" w14:textId="77777777" w:rsidR="003C00F0" w:rsidRPr="00485FD5" w:rsidRDefault="003C00F0" w:rsidP="0044196D">
            <w:pPr>
              <w:pStyle w:val="Normal6"/>
              <w:rPr>
                <w:szCs w:val="24"/>
              </w:rPr>
            </w:pPr>
            <w:r w:rsidRPr="00485FD5">
              <w:t>5.</w:t>
            </w:r>
            <w:r w:rsidRPr="00485FD5">
              <w:tab/>
              <w:t xml:space="preserve">Države članice </w:t>
            </w:r>
            <w:r w:rsidRPr="00485FD5">
              <w:rPr>
                <w:b/>
                <w:i/>
              </w:rPr>
              <w:t>mogu osigurati</w:t>
            </w:r>
            <w:r w:rsidRPr="00485FD5">
              <w:t xml:space="preserve"> da se maloljetna djeca podnositelja zahtjeva ili podnositelji zahtjeva maloljetnici smjeste zajedno sa svojim roditeljima ili odraslom osobom koja je za njih odgovorna i svojom neoženjenom maloljetnom braćom i sestrama prema pravu ili praksi dotične države članice, pod uvjetom da je to u najboljem interesu predmetnog maloljetnika.</w:t>
            </w:r>
          </w:p>
        </w:tc>
      </w:tr>
    </w:tbl>
    <w:p w14:paraId="3C877E2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5006096"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A8624F8"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37452D10" w14:textId="77777777" w:rsidR="003C00F0" w:rsidRPr="00485FD5" w:rsidRDefault="003C00F0" w:rsidP="003C00F0">
      <w:r w:rsidRPr="00485FD5">
        <w:rPr>
          <w:rStyle w:val="HideTWBExt"/>
          <w:noProof w:val="0"/>
        </w:rPr>
        <w:t>&lt;/AmendB&gt;</w:t>
      </w:r>
    </w:p>
    <w:p w14:paraId="4965878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478</w:t>
      </w:r>
      <w:r w:rsidRPr="00485FD5">
        <w:rPr>
          <w:rStyle w:val="HideTWBExt"/>
          <w:b w:val="0"/>
          <w:noProof w:val="0"/>
        </w:rPr>
        <w:t>&lt;/NumAmB&gt;</w:t>
      </w:r>
    </w:p>
    <w:p w14:paraId="570CEB95"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25B68D0B" w14:textId="77777777" w:rsidR="003C00F0" w:rsidRPr="00485FD5" w:rsidRDefault="003C00F0" w:rsidP="003C00F0">
      <w:r w:rsidRPr="00485FD5">
        <w:rPr>
          <w:rStyle w:val="HideTWBExt"/>
          <w:noProof w:val="0"/>
        </w:rPr>
        <w:t>&lt;/RepeatBlock-By&gt;</w:t>
      </w:r>
    </w:p>
    <w:p w14:paraId="674DB7A2" w14:textId="77777777" w:rsidR="003C00F0" w:rsidRPr="00485FD5" w:rsidRDefault="003C00F0" w:rsidP="003C00F0">
      <w:pPr>
        <w:pStyle w:val="NormalBold"/>
        <w:keepNext/>
      </w:pPr>
      <w:r w:rsidRPr="00485FD5">
        <w:rPr>
          <w:rStyle w:val="HideTWBExt"/>
          <w:b w:val="0"/>
          <w:noProof w:val="0"/>
        </w:rPr>
        <w:lastRenderedPageBreak/>
        <w:t>&lt;DocAmend&gt;</w:t>
      </w:r>
      <w:r w:rsidRPr="00485FD5">
        <w:t>Prijedlog direktive</w:t>
      </w:r>
      <w:r w:rsidRPr="00485FD5">
        <w:rPr>
          <w:rStyle w:val="HideTWBExt"/>
          <w:b w:val="0"/>
          <w:noProof w:val="0"/>
        </w:rPr>
        <w:t>&lt;/DocAmend&gt;</w:t>
      </w:r>
    </w:p>
    <w:p w14:paraId="2B8ABD7C" w14:textId="77777777" w:rsidR="003C00F0" w:rsidRPr="00485FD5" w:rsidRDefault="003C00F0" w:rsidP="003C00F0">
      <w:pPr>
        <w:pStyle w:val="NormalBold"/>
      </w:pPr>
      <w:r w:rsidRPr="00485FD5">
        <w:rPr>
          <w:rStyle w:val="HideTWBExt"/>
          <w:b w:val="0"/>
          <w:noProof w:val="0"/>
        </w:rPr>
        <w:t>&lt;Article&gt;</w:t>
      </w:r>
      <w:r w:rsidRPr="00485FD5">
        <w:t>Članak 22. – stavak 5.a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EB60489" w14:textId="77777777" w:rsidTr="0044196D">
        <w:trPr>
          <w:jc w:val="center"/>
        </w:trPr>
        <w:tc>
          <w:tcPr>
            <w:tcW w:w="9752" w:type="dxa"/>
            <w:gridSpan w:val="2"/>
          </w:tcPr>
          <w:p w14:paraId="04940CA7" w14:textId="77777777" w:rsidR="003C00F0" w:rsidRPr="00485FD5" w:rsidRDefault="003C00F0" w:rsidP="0044196D">
            <w:pPr>
              <w:keepNext/>
            </w:pPr>
          </w:p>
        </w:tc>
      </w:tr>
      <w:tr w:rsidR="003C00F0" w:rsidRPr="00485FD5" w14:paraId="4679F2AC" w14:textId="77777777" w:rsidTr="0044196D">
        <w:trPr>
          <w:jc w:val="center"/>
        </w:trPr>
        <w:tc>
          <w:tcPr>
            <w:tcW w:w="4876" w:type="dxa"/>
            <w:hideMark/>
          </w:tcPr>
          <w:p w14:paraId="67D8D981" w14:textId="77777777" w:rsidR="003C00F0" w:rsidRPr="00485FD5" w:rsidRDefault="003C00F0" w:rsidP="0044196D">
            <w:pPr>
              <w:pStyle w:val="ColumnHeading"/>
              <w:keepNext/>
            </w:pPr>
            <w:r w:rsidRPr="00485FD5">
              <w:t>Tekst koji je predložila Komisija</w:t>
            </w:r>
          </w:p>
        </w:tc>
        <w:tc>
          <w:tcPr>
            <w:tcW w:w="4876" w:type="dxa"/>
            <w:hideMark/>
          </w:tcPr>
          <w:p w14:paraId="051D0C9F" w14:textId="77777777" w:rsidR="003C00F0" w:rsidRPr="00485FD5" w:rsidRDefault="003C00F0" w:rsidP="0044196D">
            <w:pPr>
              <w:pStyle w:val="ColumnHeading"/>
              <w:keepNext/>
            </w:pPr>
            <w:r w:rsidRPr="00485FD5">
              <w:t>Izmjena</w:t>
            </w:r>
          </w:p>
        </w:tc>
      </w:tr>
      <w:tr w:rsidR="003C00F0" w:rsidRPr="00485FD5" w14:paraId="3EC5DD90" w14:textId="77777777" w:rsidTr="0044196D">
        <w:trPr>
          <w:jc w:val="center"/>
        </w:trPr>
        <w:tc>
          <w:tcPr>
            <w:tcW w:w="4876" w:type="dxa"/>
          </w:tcPr>
          <w:p w14:paraId="4F5F9231" w14:textId="77777777" w:rsidR="003C00F0" w:rsidRPr="00485FD5" w:rsidRDefault="003C00F0" w:rsidP="0044196D">
            <w:pPr>
              <w:pStyle w:val="Normal6"/>
            </w:pPr>
          </w:p>
        </w:tc>
        <w:tc>
          <w:tcPr>
            <w:tcW w:w="4876" w:type="dxa"/>
            <w:hideMark/>
          </w:tcPr>
          <w:p w14:paraId="2078363F" w14:textId="77777777" w:rsidR="003C00F0" w:rsidRPr="00485FD5" w:rsidRDefault="003C00F0" w:rsidP="0044196D">
            <w:pPr>
              <w:pStyle w:val="Normal6"/>
              <w:rPr>
                <w:szCs w:val="24"/>
              </w:rPr>
            </w:pPr>
            <w:r w:rsidRPr="00485FD5">
              <w:rPr>
                <w:b/>
                <w:i/>
              </w:rPr>
              <w:t>5.a</w:t>
            </w:r>
            <w:r w:rsidRPr="00485FD5">
              <w:tab/>
            </w:r>
            <w:r w:rsidRPr="00485FD5">
              <w:rPr>
                <w:b/>
                <w:i/>
              </w:rPr>
              <w:t>Radi dosljednosti s načelom jedinstva obitelji, ne zadržavaju se roditelji ili zakoniti ili uobičajeni primarni staratelji.</w:t>
            </w:r>
          </w:p>
        </w:tc>
      </w:tr>
      <w:tr w:rsidR="003C00F0" w:rsidRPr="00485FD5" w14:paraId="4BBF6905" w14:textId="77777777" w:rsidTr="0044196D">
        <w:trPr>
          <w:jc w:val="center"/>
        </w:trPr>
        <w:tc>
          <w:tcPr>
            <w:tcW w:w="4876" w:type="dxa"/>
          </w:tcPr>
          <w:p w14:paraId="47D1AC83" w14:textId="77777777" w:rsidR="003C00F0" w:rsidRPr="00485FD5" w:rsidRDefault="003C00F0" w:rsidP="0044196D">
            <w:pPr>
              <w:pStyle w:val="Normal6"/>
            </w:pPr>
          </w:p>
        </w:tc>
        <w:tc>
          <w:tcPr>
            <w:tcW w:w="4876" w:type="dxa"/>
            <w:hideMark/>
          </w:tcPr>
          <w:p w14:paraId="51D3F734" w14:textId="77777777" w:rsidR="003C00F0" w:rsidRPr="00485FD5" w:rsidRDefault="003C00F0" w:rsidP="0044196D">
            <w:pPr>
              <w:pStyle w:val="Normal6"/>
              <w:rPr>
                <w:szCs w:val="24"/>
              </w:rPr>
            </w:pPr>
            <w:r w:rsidRPr="00485FD5">
              <w:rPr>
                <w:b/>
                <w:i/>
              </w:rPr>
              <w:t>Maloljetnici i obitelji s maloljetnom djecom smještaju se zajedno u smještaj alternativan pritvoru na razini zajednice dok se ne riješi njihov imigracijski status.</w:t>
            </w:r>
          </w:p>
        </w:tc>
      </w:tr>
    </w:tbl>
    <w:p w14:paraId="092CCA9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664102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7CC0B66" w14:textId="77777777" w:rsidR="003C00F0" w:rsidRPr="00485FD5" w:rsidRDefault="003C00F0" w:rsidP="003C00F0">
      <w:pPr>
        <w:pStyle w:val="Normal12Italic"/>
        <w:rPr>
          <w:noProof w:val="0"/>
        </w:rPr>
      </w:pPr>
      <w:r w:rsidRPr="00485FD5">
        <w:rPr>
          <w:noProof w:val="0"/>
        </w:rPr>
        <w:t>Amandman je nužan zbog važnih razloga povezanih s logikom stavka 1. ovog članka.</w:t>
      </w:r>
    </w:p>
    <w:p w14:paraId="09DE0520" w14:textId="77777777" w:rsidR="003C00F0" w:rsidRPr="00485FD5" w:rsidRDefault="003C00F0" w:rsidP="003C00F0">
      <w:r w:rsidRPr="00485FD5">
        <w:rPr>
          <w:rStyle w:val="HideTWBExt"/>
          <w:noProof w:val="0"/>
        </w:rPr>
        <w:t>&lt;/AmendB&gt;</w:t>
      </w:r>
    </w:p>
    <w:p w14:paraId="74F181F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479</w:t>
      </w:r>
      <w:r w:rsidRPr="00485FD5">
        <w:rPr>
          <w:rStyle w:val="HideTWBExt"/>
          <w:b w:val="0"/>
          <w:noProof w:val="0"/>
        </w:rPr>
        <w:t>&lt;/NumAmB&gt;</w:t>
      </w:r>
    </w:p>
    <w:p w14:paraId="7014476F"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50551A7" w14:textId="77777777" w:rsidR="003C00F0" w:rsidRPr="00485FD5" w:rsidRDefault="003C00F0" w:rsidP="003C00F0">
      <w:r w:rsidRPr="00485FD5">
        <w:rPr>
          <w:rStyle w:val="HideTWBExt"/>
          <w:noProof w:val="0"/>
        </w:rPr>
        <w:t>&lt;/RepeatBlock-By&gt;</w:t>
      </w:r>
    </w:p>
    <w:p w14:paraId="481A55E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55E376A" w14:textId="77777777" w:rsidR="003C00F0" w:rsidRPr="00485FD5" w:rsidRDefault="003C00F0" w:rsidP="003C00F0">
      <w:pPr>
        <w:pStyle w:val="NormalBold"/>
      </w:pPr>
      <w:r w:rsidRPr="00485FD5">
        <w:rPr>
          <w:rStyle w:val="HideTWBExt"/>
          <w:b w:val="0"/>
          <w:noProof w:val="0"/>
        </w:rPr>
        <w:t>&lt;Article&gt;</w:t>
      </w:r>
      <w:r w:rsidRPr="00485FD5">
        <w:t>Članak 22.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6C765DA" w14:textId="77777777" w:rsidTr="0044196D">
        <w:trPr>
          <w:jc w:val="center"/>
        </w:trPr>
        <w:tc>
          <w:tcPr>
            <w:tcW w:w="9752" w:type="dxa"/>
            <w:gridSpan w:val="2"/>
          </w:tcPr>
          <w:p w14:paraId="7A80B5B2" w14:textId="77777777" w:rsidR="003C00F0" w:rsidRPr="00485FD5" w:rsidRDefault="003C00F0" w:rsidP="0044196D">
            <w:pPr>
              <w:keepNext/>
            </w:pPr>
          </w:p>
        </w:tc>
      </w:tr>
      <w:tr w:rsidR="003C00F0" w:rsidRPr="00485FD5" w14:paraId="4AFC4B3D" w14:textId="77777777" w:rsidTr="0044196D">
        <w:trPr>
          <w:jc w:val="center"/>
        </w:trPr>
        <w:tc>
          <w:tcPr>
            <w:tcW w:w="4876" w:type="dxa"/>
            <w:hideMark/>
          </w:tcPr>
          <w:p w14:paraId="1A9B1D29" w14:textId="77777777" w:rsidR="003C00F0" w:rsidRPr="00485FD5" w:rsidRDefault="003C00F0" w:rsidP="0044196D">
            <w:pPr>
              <w:pStyle w:val="ColumnHeading"/>
              <w:keepNext/>
            </w:pPr>
            <w:r w:rsidRPr="00485FD5">
              <w:t>Tekst koji je predložila Komisija</w:t>
            </w:r>
          </w:p>
        </w:tc>
        <w:tc>
          <w:tcPr>
            <w:tcW w:w="4876" w:type="dxa"/>
            <w:hideMark/>
          </w:tcPr>
          <w:p w14:paraId="4BBA73E1" w14:textId="77777777" w:rsidR="003C00F0" w:rsidRPr="00485FD5" w:rsidRDefault="003C00F0" w:rsidP="0044196D">
            <w:pPr>
              <w:pStyle w:val="ColumnHeading"/>
              <w:keepNext/>
            </w:pPr>
            <w:r w:rsidRPr="00485FD5">
              <w:t>Izmjena</w:t>
            </w:r>
          </w:p>
        </w:tc>
      </w:tr>
      <w:tr w:rsidR="003C00F0" w:rsidRPr="00485FD5" w14:paraId="193AD267" w14:textId="77777777" w:rsidTr="0044196D">
        <w:trPr>
          <w:jc w:val="center"/>
        </w:trPr>
        <w:tc>
          <w:tcPr>
            <w:tcW w:w="4876" w:type="dxa"/>
            <w:hideMark/>
          </w:tcPr>
          <w:p w14:paraId="4BDF4E75" w14:textId="77777777" w:rsidR="003C00F0" w:rsidRPr="00485FD5" w:rsidRDefault="003C00F0" w:rsidP="0044196D">
            <w:pPr>
              <w:pStyle w:val="Normal6"/>
            </w:pPr>
            <w:r w:rsidRPr="00485FD5">
              <w:t>6.</w:t>
            </w:r>
            <w:r w:rsidRPr="00485FD5">
              <w:tab/>
              <w:t xml:space="preserve">Osobe koje rade s maloljetnicima, </w:t>
            </w:r>
            <w:r w:rsidRPr="00485FD5">
              <w:rPr>
                <w:b/>
                <w:i/>
              </w:rPr>
              <w:t>uključujući</w:t>
            </w:r>
            <w:r w:rsidRPr="00485FD5">
              <w:t xml:space="preserve"> s maloljetnicima bez pratnje ne smiju imati potvrđena kaznena djela ili prekršaje povezane s djecom u kaznenoj evidenciji i osigurava im se</w:t>
            </w:r>
            <w:r w:rsidRPr="00485FD5">
              <w:rPr>
                <w:b/>
                <w:i/>
              </w:rPr>
              <w:t xml:space="preserve"> trajno i</w:t>
            </w:r>
            <w:r w:rsidRPr="00485FD5">
              <w:t xml:space="preserve"> odgovarajuće osposobljavanje u vezi s pravima i potrebama maloljetnika</w:t>
            </w:r>
            <w:r w:rsidRPr="00485FD5">
              <w:rPr>
                <w:b/>
                <w:i/>
              </w:rPr>
              <w:t xml:space="preserve"> bez pratnje</w:t>
            </w:r>
            <w:r w:rsidRPr="00485FD5">
              <w:t>, uključujući ona koja se odnose na bilo koje primjenjive zaštitne standarde za djecu, i obvezuju ih pravila o povjerljivosti utvrđena nacionalnim pravom u vezi sa svim informacijama koje dobiju tijekom obavljanja svojeg posla.</w:t>
            </w:r>
          </w:p>
        </w:tc>
        <w:tc>
          <w:tcPr>
            <w:tcW w:w="4876" w:type="dxa"/>
            <w:hideMark/>
          </w:tcPr>
          <w:p w14:paraId="50D1BC8A" w14:textId="77777777" w:rsidR="003C00F0" w:rsidRPr="00485FD5" w:rsidRDefault="003C00F0" w:rsidP="0044196D">
            <w:pPr>
              <w:pStyle w:val="Normal6"/>
              <w:rPr>
                <w:szCs w:val="24"/>
              </w:rPr>
            </w:pPr>
            <w:r w:rsidRPr="00485FD5">
              <w:t>6.</w:t>
            </w:r>
            <w:r w:rsidRPr="00485FD5">
              <w:tab/>
              <w:t xml:space="preserve">Osobe koje rade s maloljetnicima, </w:t>
            </w:r>
            <w:r w:rsidRPr="00485FD5">
              <w:rPr>
                <w:b/>
                <w:i/>
              </w:rPr>
              <w:t>među ostalim i</w:t>
            </w:r>
            <w:r w:rsidRPr="00485FD5">
              <w:t xml:space="preserve"> s maloljetnicima bez pratnje ne smiju imati potvrđena kaznena djela ili prekršaje povezane s djecom u kaznenoj evidenciji i osigurava im se odgovarajuće osposobljavanje u vezi s pravima i potrebama maloljetnika, uključujući ona koja se odnose na bilo koje primjenjive zaštitne standarde za djecu, i obvezuju ih pravila o povjerljivosti utvrđena nacionalnim pravom u vezi sa svim informacijama</w:t>
            </w:r>
            <w:r w:rsidRPr="00485FD5">
              <w:rPr>
                <w:b/>
                <w:i/>
              </w:rPr>
              <w:t xml:space="preserve"> o pojedinom slučaju</w:t>
            </w:r>
            <w:r w:rsidRPr="00485FD5">
              <w:t xml:space="preserve"> koje dobiju tijekom obavljanja svojeg posla.</w:t>
            </w:r>
          </w:p>
        </w:tc>
      </w:tr>
    </w:tbl>
    <w:p w14:paraId="00A66BD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8420AD"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66E65334" w14:textId="77777777" w:rsidR="003C00F0" w:rsidRPr="00485FD5" w:rsidRDefault="003C00F0" w:rsidP="003C00F0">
      <w:pPr>
        <w:pStyle w:val="Normal12Italic"/>
        <w:rPr>
          <w:noProof w:val="0"/>
        </w:rPr>
      </w:pPr>
      <w:r w:rsidRPr="00485FD5">
        <w:rPr>
          <w:noProof w:val="0"/>
        </w:rPr>
        <w:t>Nije potrebno posebno naglašavati potrebe maloljetnika bez pratnje. Uz odgovarajuće trajanje osposobljavanje trajno osposobljavanje je nepotrebno. Povjerljivost ne bi trebala sprječavati osobe koje rade s maloljetnicima da javno raspravljaju o svojim općim primjedbama.</w:t>
      </w:r>
    </w:p>
    <w:p w14:paraId="2D12ECBD" w14:textId="77777777" w:rsidR="003C00F0" w:rsidRPr="00485FD5" w:rsidRDefault="003C00F0" w:rsidP="003C00F0">
      <w:r w:rsidRPr="00485FD5">
        <w:rPr>
          <w:rStyle w:val="HideTWBExt"/>
          <w:noProof w:val="0"/>
        </w:rPr>
        <w:t>&lt;/AmendB&gt;</w:t>
      </w:r>
    </w:p>
    <w:p w14:paraId="2AB77B2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480</w:t>
      </w:r>
      <w:r w:rsidRPr="00485FD5">
        <w:rPr>
          <w:rStyle w:val="HideTWBExt"/>
          <w:b w:val="0"/>
          <w:noProof w:val="0"/>
        </w:rPr>
        <w:t>&lt;/NumAmB&gt;</w:t>
      </w:r>
    </w:p>
    <w:p w14:paraId="5BFCCB24"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C0A1436"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9B61B9A" w14:textId="77777777" w:rsidR="003C00F0" w:rsidRPr="00485FD5" w:rsidRDefault="003C00F0" w:rsidP="003C00F0">
      <w:r w:rsidRPr="00485FD5">
        <w:rPr>
          <w:rStyle w:val="HideTWBExt"/>
          <w:noProof w:val="0"/>
        </w:rPr>
        <w:t>&lt;/RepeatBlock-By&gt;</w:t>
      </w:r>
    </w:p>
    <w:p w14:paraId="5A4DE7C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9C23288" w14:textId="77777777" w:rsidR="003C00F0" w:rsidRPr="00485FD5" w:rsidRDefault="003C00F0" w:rsidP="003C00F0">
      <w:pPr>
        <w:pStyle w:val="NormalBold"/>
      </w:pPr>
      <w:r w:rsidRPr="00485FD5">
        <w:rPr>
          <w:rStyle w:val="HideTWBExt"/>
          <w:b w:val="0"/>
          <w:noProof w:val="0"/>
        </w:rPr>
        <w:t>&lt;Article&gt;</w:t>
      </w:r>
      <w:r w:rsidRPr="00485FD5">
        <w:t>Članak 22.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E3C31CE" w14:textId="77777777" w:rsidTr="0044196D">
        <w:trPr>
          <w:jc w:val="center"/>
        </w:trPr>
        <w:tc>
          <w:tcPr>
            <w:tcW w:w="9752" w:type="dxa"/>
            <w:gridSpan w:val="2"/>
          </w:tcPr>
          <w:p w14:paraId="2A1978CE" w14:textId="77777777" w:rsidR="003C00F0" w:rsidRPr="00485FD5" w:rsidRDefault="003C00F0" w:rsidP="0044196D">
            <w:pPr>
              <w:keepNext/>
            </w:pPr>
          </w:p>
        </w:tc>
      </w:tr>
      <w:tr w:rsidR="003C00F0" w:rsidRPr="00485FD5" w14:paraId="2827E371" w14:textId="77777777" w:rsidTr="0044196D">
        <w:trPr>
          <w:jc w:val="center"/>
        </w:trPr>
        <w:tc>
          <w:tcPr>
            <w:tcW w:w="4876" w:type="dxa"/>
            <w:hideMark/>
          </w:tcPr>
          <w:p w14:paraId="564F83CD" w14:textId="77777777" w:rsidR="003C00F0" w:rsidRPr="00485FD5" w:rsidRDefault="003C00F0" w:rsidP="0044196D">
            <w:pPr>
              <w:pStyle w:val="ColumnHeading"/>
              <w:keepNext/>
            </w:pPr>
            <w:r w:rsidRPr="00485FD5">
              <w:t>Tekst koji je predložila Komisija</w:t>
            </w:r>
          </w:p>
        </w:tc>
        <w:tc>
          <w:tcPr>
            <w:tcW w:w="4876" w:type="dxa"/>
            <w:hideMark/>
          </w:tcPr>
          <w:p w14:paraId="438032C1" w14:textId="77777777" w:rsidR="003C00F0" w:rsidRPr="00485FD5" w:rsidRDefault="003C00F0" w:rsidP="0044196D">
            <w:pPr>
              <w:pStyle w:val="ColumnHeading"/>
              <w:keepNext/>
            </w:pPr>
            <w:r w:rsidRPr="00485FD5">
              <w:t>Izmjena</w:t>
            </w:r>
          </w:p>
        </w:tc>
      </w:tr>
      <w:tr w:rsidR="003C00F0" w:rsidRPr="00485FD5" w14:paraId="61BF3981" w14:textId="77777777" w:rsidTr="0044196D">
        <w:trPr>
          <w:jc w:val="center"/>
        </w:trPr>
        <w:tc>
          <w:tcPr>
            <w:tcW w:w="4876" w:type="dxa"/>
            <w:hideMark/>
          </w:tcPr>
          <w:p w14:paraId="1D4D2AEA" w14:textId="77777777" w:rsidR="003C00F0" w:rsidRPr="00485FD5" w:rsidRDefault="003C00F0" w:rsidP="0044196D">
            <w:pPr>
              <w:pStyle w:val="Normal6"/>
            </w:pPr>
            <w:r w:rsidRPr="00485FD5">
              <w:t>6.</w:t>
            </w:r>
            <w:r w:rsidRPr="00485FD5">
              <w:tab/>
              <w:t xml:space="preserve">Osobe koje rade s maloljetnicima, </w:t>
            </w:r>
            <w:r w:rsidRPr="00485FD5">
              <w:rPr>
                <w:b/>
                <w:i/>
              </w:rPr>
              <w:t>uključujući</w:t>
            </w:r>
            <w:r w:rsidRPr="00485FD5">
              <w:t xml:space="preserve"> s maloljetnicima bez pratnje ne smiju imati potvrđena kaznena djela ili prekršaje povezane s djecom u kaznenoj evidenciji i osigurava im se trajno i odgovarajuće osposobljavanje u vezi s pravima i potrebama maloljetnika bez pratnje, uključujući ona koja se odnose na bilo koje primjenjive zaštitne standarde za djecu, i obvezuju ih pravila o povjerljivosti utvrđena nacionalnim pravom u vezi sa svim informacijama koje dobiju tijekom obavljanja svojeg posla.</w:t>
            </w:r>
          </w:p>
        </w:tc>
        <w:tc>
          <w:tcPr>
            <w:tcW w:w="4876" w:type="dxa"/>
            <w:hideMark/>
          </w:tcPr>
          <w:p w14:paraId="347403B6" w14:textId="77777777" w:rsidR="003C00F0" w:rsidRPr="00485FD5" w:rsidRDefault="003C00F0" w:rsidP="0044196D">
            <w:pPr>
              <w:pStyle w:val="Normal6"/>
              <w:rPr>
                <w:szCs w:val="24"/>
              </w:rPr>
            </w:pPr>
            <w:r w:rsidRPr="00485FD5">
              <w:t>6.</w:t>
            </w:r>
            <w:r w:rsidRPr="00485FD5">
              <w:tab/>
              <w:t xml:space="preserve">Osobe koje rade s maloljetnicima, </w:t>
            </w:r>
            <w:r w:rsidRPr="00485FD5">
              <w:rPr>
                <w:b/>
                <w:i/>
              </w:rPr>
              <w:t>među ostalim i</w:t>
            </w:r>
            <w:r w:rsidRPr="00485FD5">
              <w:t xml:space="preserve"> s maloljetnicima bez pratnje ne smiju imati potvrđena</w:t>
            </w:r>
            <w:r w:rsidRPr="00485FD5">
              <w:rPr>
                <w:b/>
                <w:i/>
              </w:rPr>
              <w:t xml:space="preserve"> kaznena djela ni</w:t>
            </w:r>
            <w:r w:rsidRPr="00485FD5">
              <w:t xml:space="preserve"> kaznena djela ili prekršaje povezane s djecom u kaznenoj evidenciji i osigurava im se trajno i odgovarajuće osposobljavanje u vezi s pravima i potrebama</w:t>
            </w:r>
            <w:r w:rsidRPr="00485FD5">
              <w:rPr>
                <w:b/>
                <w:i/>
              </w:rPr>
              <w:t xml:space="preserve"> maloljetnika s pratnjom, maloljetnika odvojenih od obitelji i</w:t>
            </w:r>
            <w:r w:rsidRPr="00485FD5">
              <w:t xml:space="preserve"> maloljetnika bez pratnje, uključujući ona koja se odnose na bilo koje primjenjive zaštitne standarde za djecu, i obvezuju ih pravila o povjerljivosti utvrđena nacionalnim pravom u vezi sa svim informacijama koje dobiju tijekom obavljanja svojeg posla.</w:t>
            </w:r>
          </w:p>
        </w:tc>
      </w:tr>
    </w:tbl>
    <w:p w14:paraId="000DE24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FAEA485" w14:textId="77777777" w:rsidR="003C00F0" w:rsidRPr="00485FD5" w:rsidRDefault="003C00F0" w:rsidP="003C00F0">
      <w:r w:rsidRPr="00485FD5">
        <w:rPr>
          <w:rStyle w:val="HideTWBExt"/>
          <w:noProof w:val="0"/>
        </w:rPr>
        <w:t>&lt;/AmendB&gt;</w:t>
      </w:r>
    </w:p>
    <w:p w14:paraId="627C8C6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481</w:t>
      </w:r>
      <w:r w:rsidRPr="00485FD5">
        <w:rPr>
          <w:rStyle w:val="HideTWBExt"/>
          <w:b w:val="0"/>
          <w:noProof w:val="0"/>
        </w:rPr>
        <w:t>&lt;/NumAmB&gt;</w:t>
      </w:r>
    </w:p>
    <w:p w14:paraId="5F23FFBF"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Brando Benifei, Damiano Zoffoli, Nathalie Griesbeck</w:t>
      </w:r>
      <w:r w:rsidRPr="00485FD5">
        <w:rPr>
          <w:rStyle w:val="HideTWBExt"/>
          <w:b w:val="0"/>
          <w:noProof w:val="0"/>
        </w:rPr>
        <w:t>&lt;/Members&gt;</w:t>
      </w:r>
    </w:p>
    <w:p w14:paraId="03172D8A" w14:textId="77777777" w:rsidR="003C00F0" w:rsidRPr="00485FD5" w:rsidRDefault="003C00F0" w:rsidP="003C00F0">
      <w:r w:rsidRPr="00485FD5">
        <w:rPr>
          <w:rStyle w:val="HideTWBExt"/>
          <w:noProof w:val="0"/>
        </w:rPr>
        <w:t>&lt;/RepeatBlock-By&gt;</w:t>
      </w:r>
    </w:p>
    <w:p w14:paraId="2B3AB0D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5A0152A" w14:textId="77777777" w:rsidR="003C00F0" w:rsidRPr="00485FD5" w:rsidRDefault="003C00F0" w:rsidP="003C00F0">
      <w:pPr>
        <w:pStyle w:val="NormalBold"/>
      </w:pPr>
      <w:r w:rsidRPr="00485FD5">
        <w:rPr>
          <w:rStyle w:val="HideTWBExt"/>
          <w:b w:val="0"/>
          <w:noProof w:val="0"/>
        </w:rPr>
        <w:t>&lt;Article&gt;</w:t>
      </w:r>
      <w:r w:rsidRPr="00485FD5">
        <w:t>Članak 22.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5627E97" w14:textId="77777777" w:rsidTr="0044196D">
        <w:trPr>
          <w:jc w:val="center"/>
        </w:trPr>
        <w:tc>
          <w:tcPr>
            <w:tcW w:w="9752" w:type="dxa"/>
            <w:gridSpan w:val="2"/>
          </w:tcPr>
          <w:p w14:paraId="69588E93" w14:textId="77777777" w:rsidR="003C00F0" w:rsidRPr="00485FD5" w:rsidRDefault="003C00F0" w:rsidP="0044196D">
            <w:pPr>
              <w:keepNext/>
            </w:pPr>
          </w:p>
        </w:tc>
      </w:tr>
      <w:tr w:rsidR="003C00F0" w:rsidRPr="00485FD5" w14:paraId="5192B3AE" w14:textId="77777777" w:rsidTr="0044196D">
        <w:trPr>
          <w:jc w:val="center"/>
        </w:trPr>
        <w:tc>
          <w:tcPr>
            <w:tcW w:w="4876" w:type="dxa"/>
            <w:hideMark/>
          </w:tcPr>
          <w:p w14:paraId="2E9F0A86" w14:textId="77777777" w:rsidR="003C00F0" w:rsidRPr="00485FD5" w:rsidRDefault="003C00F0" w:rsidP="0044196D">
            <w:pPr>
              <w:pStyle w:val="ColumnHeading"/>
              <w:keepNext/>
            </w:pPr>
            <w:r w:rsidRPr="00485FD5">
              <w:t>Tekst koji je predložila Komisija</w:t>
            </w:r>
          </w:p>
        </w:tc>
        <w:tc>
          <w:tcPr>
            <w:tcW w:w="4876" w:type="dxa"/>
            <w:hideMark/>
          </w:tcPr>
          <w:p w14:paraId="26637BD7" w14:textId="77777777" w:rsidR="003C00F0" w:rsidRPr="00485FD5" w:rsidRDefault="003C00F0" w:rsidP="0044196D">
            <w:pPr>
              <w:pStyle w:val="ColumnHeading"/>
              <w:keepNext/>
            </w:pPr>
            <w:r w:rsidRPr="00485FD5">
              <w:t>Izmjena</w:t>
            </w:r>
          </w:p>
        </w:tc>
      </w:tr>
      <w:tr w:rsidR="003C00F0" w:rsidRPr="00485FD5" w14:paraId="2C7A9C70" w14:textId="77777777" w:rsidTr="0044196D">
        <w:trPr>
          <w:jc w:val="center"/>
        </w:trPr>
        <w:tc>
          <w:tcPr>
            <w:tcW w:w="4876" w:type="dxa"/>
            <w:hideMark/>
          </w:tcPr>
          <w:p w14:paraId="04040C7B" w14:textId="77777777" w:rsidR="003C00F0" w:rsidRPr="00485FD5" w:rsidRDefault="003C00F0" w:rsidP="0044196D">
            <w:pPr>
              <w:pStyle w:val="Normal6"/>
            </w:pPr>
            <w:r w:rsidRPr="00485FD5">
              <w:t>6.</w:t>
            </w:r>
            <w:r w:rsidRPr="00485FD5">
              <w:tab/>
              <w:t xml:space="preserve">Osobe koje rade s maloljetnicima, </w:t>
            </w:r>
            <w:r w:rsidRPr="00485FD5">
              <w:rPr>
                <w:b/>
                <w:i/>
              </w:rPr>
              <w:lastRenderedPageBreak/>
              <w:t>uključujući</w:t>
            </w:r>
            <w:r w:rsidRPr="00485FD5">
              <w:t xml:space="preserve"> s maloljetnicima bez pratnje ne smiju imati potvrđena kaznena djela </w:t>
            </w:r>
            <w:r w:rsidRPr="00485FD5">
              <w:rPr>
                <w:b/>
                <w:i/>
              </w:rPr>
              <w:t>ili prekršaje povezane s djecom u kaznenoj evidenciji</w:t>
            </w:r>
            <w:r w:rsidRPr="00485FD5">
              <w:t xml:space="preserve"> i osigurava im se trajno i odgovarajuće osposobljavanje u vezi s pravima i potrebama maloljetnika bez pratnje, uključujući ona koja se odnose na bilo koje primjenjive zaštitne standarde za djecu, i obvezuju ih pravila o povjerljivosti utvrđena nacionalnim pravom u vezi sa svim informacijama koje dobiju tijekom obavljanja svojeg posla.</w:t>
            </w:r>
          </w:p>
        </w:tc>
        <w:tc>
          <w:tcPr>
            <w:tcW w:w="4876" w:type="dxa"/>
            <w:hideMark/>
          </w:tcPr>
          <w:p w14:paraId="2A5F7E3C" w14:textId="77777777" w:rsidR="003C00F0" w:rsidRPr="00485FD5" w:rsidRDefault="003C00F0" w:rsidP="0044196D">
            <w:pPr>
              <w:pStyle w:val="Normal6"/>
              <w:rPr>
                <w:szCs w:val="24"/>
              </w:rPr>
            </w:pPr>
            <w:r w:rsidRPr="00485FD5">
              <w:lastRenderedPageBreak/>
              <w:t>6.</w:t>
            </w:r>
            <w:r w:rsidRPr="00485FD5">
              <w:tab/>
              <w:t xml:space="preserve">Osobe koje rade s maloljetnicima, </w:t>
            </w:r>
            <w:r w:rsidRPr="00485FD5">
              <w:rPr>
                <w:b/>
                <w:i/>
              </w:rPr>
              <w:lastRenderedPageBreak/>
              <w:t>među ostalim i</w:t>
            </w:r>
            <w:r w:rsidRPr="00485FD5">
              <w:t xml:space="preserve"> s maloljetnicima bez pratnje</w:t>
            </w:r>
            <w:r w:rsidRPr="00485FD5">
              <w:rPr>
                <w:b/>
                <w:i/>
              </w:rPr>
              <w:t>,</w:t>
            </w:r>
            <w:r w:rsidRPr="00485FD5">
              <w:t xml:space="preserve"> ne smiju imati potvrđena kaznena djela </w:t>
            </w:r>
            <w:r w:rsidRPr="00485FD5">
              <w:rPr>
                <w:b/>
                <w:i/>
              </w:rPr>
              <w:t>u kaznenoj evidenciji, a posebno kad je riječ o kaznenim djelima ili prekršajima povezanim s djecom</w:t>
            </w:r>
            <w:r w:rsidRPr="00485FD5">
              <w:t xml:space="preserve"> i osigurava im se trajno i odgovarajuće osposobljavanje u vezi s pravima i potrebama maloljetnika bez pratnje, uključujući ona koja se odnose na bilo koje primjenjive zaštitne standarde za djecu, i obvezuju ih pravila o povjerljivosti utvrđena nacionalnim pravom u vezi sa svim informacijama koje dobiju tijekom obavljanja svojeg posla.</w:t>
            </w:r>
          </w:p>
        </w:tc>
      </w:tr>
    </w:tbl>
    <w:p w14:paraId="76D049F4"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FB20A9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C4DA49D" w14:textId="77777777" w:rsidR="003C00F0" w:rsidRPr="00485FD5" w:rsidRDefault="003C00F0" w:rsidP="003C00F0">
      <w:pPr>
        <w:pStyle w:val="Normal12Italic"/>
        <w:rPr>
          <w:noProof w:val="0"/>
        </w:rPr>
      </w:pPr>
      <w:r w:rsidRPr="00485FD5">
        <w:rPr>
          <w:noProof w:val="0"/>
        </w:rPr>
        <w:t>Važno je osigurati da države članice provode redovite ex ante provjere kaznenih evidencija osoblja koje je u kontaktu s maloljetnicima, kako bi se osobe koje su počinile kaznena djela ili druge prekršaje spriječilo da rade s maloljetnicima.</w:t>
      </w:r>
    </w:p>
    <w:p w14:paraId="29B0FFBE" w14:textId="77777777" w:rsidR="003C00F0" w:rsidRPr="00485FD5" w:rsidRDefault="003C00F0" w:rsidP="003C00F0">
      <w:r w:rsidRPr="00485FD5">
        <w:rPr>
          <w:rStyle w:val="HideTWBExt"/>
          <w:noProof w:val="0"/>
        </w:rPr>
        <w:t>&lt;/AmendB&gt;</w:t>
      </w:r>
    </w:p>
    <w:p w14:paraId="3A0FFEC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482</w:t>
      </w:r>
      <w:r w:rsidRPr="00485FD5">
        <w:rPr>
          <w:rStyle w:val="HideTWBExt"/>
          <w:b w:val="0"/>
          <w:noProof w:val="0"/>
        </w:rPr>
        <w:t>&lt;/NumAmB&gt;</w:t>
      </w:r>
    </w:p>
    <w:p w14:paraId="12AE618E"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w:t>
      </w:r>
      <w:r w:rsidRPr="00485FD5">
        <w:rPr>
          <w:rStyle w:val="HideTWBExt"/>
          <w:b w:val="0"/>
          <w:noProof w:val="0"/>
        </w:rPr>
        <w:t>&lt;/Members&gt;</w:t>
      </w:r>
    </w:p>
    <w:p w14:paraId="46E133B7" w14:textId="77777777" w:rsidR="003C00F0" w:rsidRPr="00485FD5" w:rsidRDefault="003C00F0" w:rsidP="003C00F0">
      <w:r w:rsidRPr="00485FD5">
        <w:rPr>
          <w:rStyle w:val="HideTWBExt"/>
          <w:noProof w:val="0"/>
        </w:rPr>
        <w:t>&lt;/RepeatBlock-By&gt;</w:t>
      </w:r>
    </w:p>
    <w:p w14:paraId="4889D6F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B0963C7"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550B883" w14:textId="77777777" w:rsidTr="0044196D">
        <w:trPr>
          <w:jc w:val="center"/>
        </w:trPr>
        <w:tc>
          <w:tcPr>
            <w:tcW w:w="9752" w:type="dxa"/>
            <w:gridSpan w:val="2"/>
          </w:tcPr>
          <w:p w14:paraId="6245A827" w14:textId="77777777" w:rsidR="003C00F0" w:rsidRPr="00485FD5" w:rsidRDefault="003C00F0" w:rsidP="0044196D">
            <w:pPr>
              <w:keepNext/>
            </w:pPr>
          </w:p>
        </w:tc>
      </w:tr>
      <w:tr w:rsidR="003C00F0" w:rsidRPr="00485FD5" w14:paraId="47C22995" w14:textId="77777777" w:rsidTr="0044196D">
        <w:trPr>
          <w:jc w:val="center"/>
        </w:trPr>
        <w:tc>
          <w:tcPr>
            <w:tcW w:w="4876" w:type="dxa"/>
            <w:hideMark/>
          </w:tcPr>
          <w:p w14:paraId="24C332FD" w14:textId="77777777" w:rsidR="003C00F0" w:rsidRPr="00485FD5" w:rsidRDefault="003C00F0" w:rsidP="0044196D">
            <w:pPr>
              <w:pStyle w:val="ColumnHeading"/>
              <w:keepNext/>
            </w:pPr>
            <w:r w:rsidRPr="00485FD5">
              <w:t>Tekst koji je predložila Komisija</w:t>
            </w:r>
          </w:p>
        </w:tc>
        <w:tc>
          <w:tcPr>
            <w:tcW w:w="4876" w:type="dxa"/>
            <w:hideMark/>
          </w:tcPr>
          <w:p w14:paraId="6F87CCA1" w14:textId="77777777" w:rsidR="003C00F0" w:rsidRPr="00485FD5" w:rsidRDefault="003C00F0" w:rsidP="0044196D">
            <w:pPr>
              <w:pStyle w:val="ColumnHeading"/>
              <w:keepNext/>
            </w:pPr>
            <w:r w:rsidRPr="00485FD5">
              <w:t>Izmjena</w:t>
            </w:r>
          </w:p>
        </w:tc>
      </w:tr>
      <w:tr w:rsidR="003C00F0" w:rsidRPr="00485FD5" w14:paraId="0541CF81" w14:textId="77777777" w:rsidTr="0044196D">
        <w:trPr>
          <w:jc w:val="center"/>
        </w:trPr>
        <w:tc>
          <w:tcPr>
            <w:tcW w:w="4876" w:type="dxa"/>
            <w:hideMark/>
          </w:tcPr>
          <w:p w14:paraId="7EC224F2" w14:textId="77777777" w:rsidR="003C00F0" w:rsidRPr="00485FD5" w:rsidRDefault="003C00F0" w:rsidP="0044196D">
            <w:pPr>
              <w:pStyle w:val="Normal6"/>
            </w:pPr>
            <w:r w:rsidRPr="00485FD5">
              <w:t xml:space="preserve">Države članice što je prije moguće i ne kasnije od pet radnih dana od trenutka kad maloljetnik bez pratnje </w:t>
            </w:r>
            <w:r w:rsidRPr="00485FD5">
              <w:rPr>
                <w:b/>
                <w:i/>
              </w:rPr>
              <w:t>podnese zahtjev za međunarodnu zaštitu</w:t>
            </w:r>
            <w:r w:rsidRPr="00485FD5">
              <w:t xml:space="preserve">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w:t>
            </w:r>
            <w:r w:rsidRPr="00485FD5">
              <w:lastRenderedPageBreak/>
              <w:t xml:space="preserve">dužnosti obavlja u skladu s načelom najboljeg interesa djeteta kako je propisano člankom 22. stavkom 2., za to ima </w:t>
            </w:r>
            <w:r w:rsidRPr="00485FD5">
              <w:rPr>
                <w:b/>
                <w:i/>
              </w:rPr>
              <w:t>potrebno</w:t>
            </w:r>
            <w:r w:rsidRPr="00485FD5">
              <w:t xml:space="preserve"> stručno znanje i ne smije imati potvrđena kaznena djela ili prekršaje povezane s djecom</w:t>
            </w:r>
            <w:r w:rsidRPr="00485FD5">
              <w:rPr>
                <w:b/>
                <w:i/>
              </w:rPr>
              <w:t xml:space="preserve"> u kaznenoj evidenciji</w:t>
            </w:r>
            <w:r w:rsidRPr="00485FD5">
              <w:t>.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c>
          <w:tcPr>
            <w:tcW w:w="4876" w:type="dxa"/>
            <w:hideMark/>
          </w:tcPr>
          <w:p w14:paraId="791066B9" w14:textId="77777777" w:rsidR="003C00F0" w:rsidRPr="00485FD5" w:rsidRDefault="003C00F0" w:rsidP="0044196D">
            <w:pPr>
              <w:pStyle w:val="Normal6"/>
              <w:rPr>
                <w:szCs w:val="24"/>
              </w:rPr>
            </w:pPr>
            <w:r w:rsidRPr="00485FD5">
              <w:lastRenderedPageBreak/>
              <w:t xml:space="preserve">Države članice što je prije moguće i ne kasnije od pet radnih dana od trenutka kad maloljetnik bez pratnje </w:t>
            </w:r>
            <w:r w:rsidRPr="00485FD5">
              <w:rPr>
                <w:b/>
                <w:i/>
              </w:rPr>
              <w:t>stigne u državu članicu</w:t>
            </w:r>
            <w:r w:rsidRPr="00485FD5">
              <w:t xml:space="preserve">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w:t>
            </w:r>
            <w:r w:rsidRPr="00485FD5">
              <w:lastRenderedPageBreak/>
              <w:t xml:space="preserve">najboljeg interesa djeteta kako je propisano člankom 22. stavkom 2., za to ima </w:t>
            </w:r>
            <w:r w:rsidRPr="00485FD5">
              <w:rPr>
                <w:b/>
                <w:i/>
              </w:rPr>
              <w:t>potrebne kvalifikacije i</w:t>
            </w:r>
            <w:r w:rsidRPr="00485FD5">
              <w:t xml:space="preserve"> stručno znanje i </w:t>
            </w:r>
            <w:r w:rsidRPr="00485FD5">
              <w:rPr>
                <w:b/>
                <w:i/>
              </w:rPr>
              <w:t xml:space="preserve">osigurava im se trajno i odgovarajuće osposobljavanje te u kaznenoj evidenciji </w:t>
            </w:r>
            <w:r w:rsidRPr="00485FD5">
              <w:t>ne smije imati potvrđena</w:t>
            </w:r>
            <w:r w:rsidRPr="00485FD5">
              <w:rPr>
                <w:b/>
                <w:i/>
              </w:rPr>
              <w:t xml:space="preserve"> kaznena djela, a osobito ne</w:t>
            </w:r>
            <w:r w:rsidRPr="00485FD5">
              <w:t xml:space="preserve"> kaznena djela ili prekršaje povezane s djecom</w:t>
            </w:r>
            <w:r w:rsidRPr="00485FD5">
              <w:rPr>
                <w:b/>
                <w:i/>
              </w:rPr>
              <w:t>. Nakon imenovanja skrbnika nadležna tijela redovito pregledavaju njegovu kaznenu evidenciju kako bi se utvrdile moguće nekompatibilnosti s njegovom ulogom</w:t>
            </w:r>
            <w:r w:rsidRPr="00485FD5">
              <w:t>.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r>
    </w:tbl>
    <w:p w14:paraId="48C24AED"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0C12F6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E436870" w14:textId="77777777" w:rsidR="003C00F0" w:rsidRPr="00485FD5" w:rsidRDefault="003C00F0" w:rsidP="003C00F0">
      <w:pPr>
        <w:pStyle w:val="Normal12Italic"/>
        <w:rPr>
          <w:noProof w:val="0"/>
        </w:rPr>
      </w:pPr>
      <w:r w:rsidRPr="00485FD5">
        <w:rPr>
          <w:noProof w:val="0"/>
        </w:rPr>
        <w:t>Izmjene prate logiku prijedloga Komisije te se njima jačaju odredbe o osobama koje rade s maloljetnicima ili koje djeluju kao njihovi skrbnici.</w:t>
      </w:r>
    </w:p>
    <w:p w14:paraId="2B0A867A" w14:textId="77777777" w:rsidR="003C00F0" w:rsidRPr="00485FD5" w:rsidRDefault="003C00F0" w:rsidP="003C00F0">
      <w:r w:rsidRPr="00485FD5">
        <w:rPr>
          <w:rStyle w:val="HideTWBExt"/>
          <w:noProof w:val="0"/>
        </w:rPr>
        <w:t>&lt;/AmendB&gt;</w:t>
      </w:r>
    </w:p>
    <w:p w14:paraId="7689595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483</w:t>
      </w:r>
      <w:r w:rsidRPr="00485FD5">
        <w:rPr>
          <w:rStyle w:val="HideTWBExt"/>
          <w:b w:val="0"/>
          <w:noProof w:val="0"/>
        </w:rPr>
        <w:t>&lt;/NumAmB&gt;</w:t>
      </w:r>
    </w:p>
    <w:p w14:paraId="0E35E442"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Brando Benifei, Damiano Zoffoli, Nathalie Griesbeck</w:t>
      </w:r>
      <w:r w:rsidRPr="00485FD5">
        <w:rPr>
          <w:rStyle w:val="HideTWBExt"/>
          <w:b w:val="0"/>
          <w:noProof w:val="0"/>
        </w:rPr>
        <w:t>&lt;/Members&gt;</w:t>
      </w:r>
    </w:p>
    <w:p w14:paraId="4482768B" w14:textId="77777777" w:rsidR="003C00F0" w:rsidRPr="00485FD5" w:rsidRDefault="003C00F0" w:rsidP="003C00F0">
      <w:r w:rsidRPr="00485FD5">
        <w:rPr>
          <w:rStyle w:val="HideTWBExt"/>
          <w:noProof w:val="0"/>
        </w:rPr>
        <w:t>&lt;/RepeatBlock-By&gt;</w:t>
      </w:r>
    </w:p>
    <w:p w14:paraId="5C0A7FA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9D0C6C6"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5863703" w14:textId="77777777" w:rsidTr="0044196D">
        <w:trPr>
          <w:jc w:val="center"/>
        </w:trPr>
        <w:tc>
          <w:tcPr>
            <w:tcW w:w="9752" w:type="dxa"/>
            <w:gridSpan w:val="2"/>
          </w:tcPr>
          <w:p w14:paraId="796652DF" w14:textId="77777777" w:rsidR="003C00F0" w:rsidRPr="00485FD5" w:rsidRDefault="003C00F0" w:rsidP="0044196D">
            <w:pPr>
              <w:keepNext/>
            </w:pPr>
          </w:p>
        </w:tc>
      </w:tr>
      <w:tr w:rsidR="003C00F0" w:rsidRPr="00485FD5" w14:paraId="59222C6E" w14:textId="77777777" w:rsidTr="0044196D">
        <w:trPr>
          <w:jc w:val="center"/>
        </w:trPr>
        <w:tc>
          <w:tcPr>
            <w:tcW w:w="4876" w:type="dxa"/>
            <w:hideMark/>
          </w:tcPr>
          <w:p w14:paraId="68F94D9F" w14:textId="77777777" w:rsidR="003C00F0" w:rsidRPr="00485FD5" w:rsidRDefault="003C00F0" w:rsidP="0044196D">
            <w:pPr>
              <w:pStyle w:val="ColumnHeading"/>
              <w:keepNext/>
            </w:pPr>
            <w:r w:rsidRPr="00485FD5">
              <w:t>Tekst koji je predložila Komisija</w:t>
            </w:r>
          </w:p>
        </w:tc>
        <w:tc>
          <w:tcPr>
            <w:tcW w:w="4876" w:type="dxa"/>
            <w:hideMark/>
          </w:tcPr>
          <w:p w14:paraId="3F23BD4E" w14:textId="77777777" w:rsidR="003C00F0" w:rsidRPr="00485FD5" w:rsidRDefault="003C00F0" w:rsidP="0044196D">
            <w:pPr>
              <w:pStyle w:val="ColumnHeading"/>
              <w:keepNext/>
            </w:pPr>
            <w:r w:rsidRPr="00485FD5">
              <w:t>Izmjena</w:t>
            </w:r>
          </w:p>
        </w:tc>
      </w:tr>
      <w:tr w:rsidR="003C00F0" w:rsidRPr="00485FD5" w14:paraId="6D16313A" w14:textId="77777777" w:rsidTr="0044196D">
        <w:trPr>
          <w:jc w:val="center"/>
        </w:trPr>
        <w:tc>
          <w:tcPr>
            <w:tcW w:w="4876" w:type="dxa"/>
            <w:hideMark/>
          </w:tcPr>
          <w:p w14:paraId="0F0F62AA" w14:textId="77777777" w:rsidR="003C00F0" w:rsidRPr="00485FD5" w:rsidRDefault="003C00F0" w:rsidP="0044196D">
            <w:pPr>
              <w:pStyle w:val="Normal6"/>
            </w:pPr>
            <w:r w:rsidRPr="00485FD5">
              <w:t xml:space="preserve">Države članice što je prije moguće i ne kasnije od pet radnih dana od trenutka kad maloljetnik bez pratnje </w:t>
            </w:r>
            <w:r w:rsidRPr="00485FD5">
              <w:rPr>
                <w:b/>
                <w:i/>
              </w:rPr>
              <w:t>podnese zahtjev za međunarodnu zaštitu</w:t>
            </w:r>
            <w:r w:rsidRPr="00485FD5">
              <w:t xml:space="preserve"> donose mjere kojima osiguravaju da skrbnik zastupa maloljetnika bez pratnje i pomaže mu tako što mu omogućuje da ostvaruje prava i ispunjava obveze iz ove Direktive. Skrbnik imenovan u skladu s člankom [22.] Uredbe </w:t>
            </w:r>
            <w:r w:rsidRPr="00485FD5">
              <w:lastRenderedPageBreak/>
              <w:t xml:space="preserve">(EU)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 </w:t>
            </w:r>
            <w:r w:rsidRPr="00485FD5">
              <w:rPr>
                <w:b/>
                <w:i/>
              </w:rPr>
              <w:t>ili prekršaje povezane s djecom u kaznenoj evidenciji</w:t>
            </w:r>
            <w:r w:rsidRPr="00485FD5">
              <w:t>.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c>
          <w:tcPr>
            <w:tcW w:w="4876" w:type="dxa"/>
            <w:hideMark/>
          </w:tcPr>
          <w:p w14:paraId="5C48BA0B" w14:textId="77777777" w:rsidR="003C00F0" w:rsidRPr="00485FD5" w:rsidRDefault="003C00F0" w:rsidP="0044196D">
            <w:pPr>
              <w:pStyle w:val="Normal6"/>
              <w:rPr>
                <w:szCs w:val="24"/>
              </w:rPr>
            </w:pPr>
            <w:r w:rsidRPr="00485FD5">
              <w:lastRenderedPageBreak/>
              <w:t xml:space="preserve">Države članice što je prije moguće i ne kasnije od pet radnih dana od trenutka kad maloljetnik bez pratnje </w:t>
            </w:r>
            <w:r w:rsidRPr="00485FD5">
              <w:rPr>
                <w:b/>
                <w:i/>
              </w:rPr>
              <w:t>stigne u državu članicu</w:t>
            </w:r>
            <w:r w:rsidRPr="00485FD5">
              <w:t xml:space="preserve"> donose mjere kojima osiguravaju da skrbnik zastupa maloljetnika bez pratnje i pomaže mu tako što mu omogućuje da ostvaruje prava i ispunjava obveze iz ove Direktive. Skrbnik imenovan u skladu s člankom [22.] Uredbe (EU) br. XXX/XXX </w:t>
            </w:r>
            <w:r w:rsidRPr="00485FD5">
              <w:lastRenderedPageBreak/>
              <w:t xml:space="preserve">[Uredba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w:t>
            </w:r>
            <w:r w:rsidRPr="00485FD5">
              <w:rPr>
                <w:b/>
                <w:i/>
              </w:rPr>
              <w:t xml:space="preserve">je kvalificiran i </w:t>
            </w:r>
            <w:r w:rsidRPr="00485FD5">
              <w:t xml:space="preserve">svoje dužnosti obavlja u skladu s načelom najboljeg interesa djeteta kako je propisano člankom 22. stavkom 2., za to ima potrebno stručno znanje i ne smije imati potvrđena kaznena djela </w:t>
            </w:r>
            <w:r w:rsidRPr="00485FD5">
              <w:rPr>
                <w:b/>
                <w:i/>
              </w:rPr>
              <w:t>u kaznenoj evidenciji, a posebno kad je riječ o kaznenim djelima ili prekršajima povezanim s djecom</w:t>
            </w:r>
            <w:r w:rsidRPr="00485FD5">
              <w:t>. Da se osigura dobrobit i socijalni razvoj maloljetnika iz članka 22. stavka 2. točke (b), osoba koja djeluje kao skrbnik zamjenjuje se samo kada je to nužno</w:t>
            </w:r>
            <w:r w:rsidRPr="00485FD5">
              <w:rPr>
                <w:b/>
                <w:i/>
              </w:rPr>
              <w:t>. Kaznena evidencija imenovanog skrbnika redovito se pregledava kako bi se utvrdile moguće nekompatibilnosti s njegovom ulogom</w:t>
            </w:r>
            <w:r w:rsidRPr="00485FD5">
              <w:t>. Organizacije ili pojedinci čiji su interesi, ili bi mogli biti, u sukobu s interesima maloljetnika bez pratnje ne imenuju se za skrbnike.</w:t>
            </w:r>
          </w:p>
        </w:tc>
      </w:tr>
    </w:tbl>
    <w:p w14:paraId="076B7A3B"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13CDC2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6D6E99C" w14:textId="77777777" w:rsidR="003C00F0" w:rsidRPr="00485FD5" w:rsidRDefault="003C00F0" w:rsidP="003C00F0">
      <w:pPr>
        <w:pStyle w:val="Normal12Italic"/>
        <w:rPr>
          <w:noProof w:val="0"/>
        </w:rPr>
      </w:pPr>
      <w:r w:rsidRPr="00485FD5">
        <w:rPr>
          <w:noProof w:val="0"/>
        </w:rPr>
        <w:t>Ovim se amandmanom nastoji zajamčiti da će skrbnik pomagati maloljetnicima bez pratnje prije podnošenja zahtjeva za azil, a ne samo pet dana nakon podnošenja zahtjeva, s obzirom na to da je uloga skrbnika savjetovanje maloljetnika od početka cijelog postupka.</w:t>
      </w:r>
    </w:p>
    <w:p w14:paraId="0DCCE1E9" w14:textId="77777777" w:rsidR="003C00F0" w:rsidRPr="00485FD5" w:rsidRDefault="003C00F0" w:rsidP="003C00F0">
      <w:r w:rsidRPr="00485FD5">
        <w:rPr>
          <w:rStyle w:val="HideTWBExt"/>
          <w:noProof w:val="0"/>
        </w:rPr>
        <w:t>&lt;/AmendB&gt;</w:t>
      </w:r>
    </w:p>
    <w:p w14:paraId="147F077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484</w:t>
      </w:r>
      <w:r w:rsidRPr="00485FD5">
        <w:rPr>
          <w:rStyle w:val="HideTWBExt"/>
          <w:b w:val="0"/>
          <w:noProof w:val="0"/>
        </w:rPr>
        <w:t>&lt;/NumAmB&gt;</w:t>
      </w:r>
    </w:p>
    <w:p w14:paraId="684F2258" w14:textId="77777777" w:rsidR="003C00F0" w:rsidRPr="00485FD5" w:rsidRDefault="003C00F0" w:rsidP="003C00F0">
      <w:pPr>
        <w:pStyle w:val="NormalBold"/>
      </w:pPr>
      <w:r w:rsidRPr="00485FD5">
        <w:rPr>
          <w:rStyle w:val="HideTWBExt"/>
          <w:b w:val="0"/>
          <w:noProof w:val="0"/>
        </w:rPr>
        <w:t>&lt;RepeatBlock-By&gt;&lt;Members&gt;</w:t>
      </w:r>
      <w:r w:rsidRPr="00485FD5">
        <w:t>Alessandra Mussolini, Salvatore Domenico Pogliese</w:t>
      </w:r>
      <w:r w:rsidRPr="00485FD5">
        <w:rPr>
          <w:rStyle w:val="HideTWBExt"/>
          <w:b w:val="0"/>
          <w:noProof w:val="0"/>
        </w:rPr>
        <w:t>&lt;/Members&gt;</w:t>
      </w:r>
    </w:p>
    <w:p w14:paraId="3EE5854D" w14:textId="77777777" w:rsidR="003C00F0" w:rsidRPr="00485FD5" w:rsidRDefault="003C00F0" w:rsidP="003C00F0">
      <w:r w:rsidRPr="00485FD5">
        <w:rPr>
          <w:rStyle w:val="HideTWBExt"/>
          <w:noProof w:val="0"/>
        </w:rPr>
        <w:t>&lt;/RepeatBlock-By&gt;</w:t>
      </w:r>
    </w:p>
    <w:p w14:paraId="0637B41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203A288"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0FB21A3" w14:textId="77777777" w:rsidTr="0044196D">
        <w:trPr>
          <w:jc w:val="center"/>
        </w:trPr>
        <w:tc>
          <w:tcPr>
            <w:tcW w:w="9752" w:type="dxa"/>
            <w:gridSpan w:val="2"/>
          </w:tcPr>
          <w:p w14:paraId="007EF149" w14:textId="77777777" w:rsidR="003C00F0" w:rsidRPr="00485FD5" w:rsidRDefault="003C00F0" w:rsidP="0044196D">
            <w:pPr>
              <w:keepNext/>
            </w:pPr>
          </w:p>
        </w:tc>
      </w:tr>
      <w:tr w:rsidR="003C00F0" w:rsidRPr="00485FD5" w14:paraId="6D266B1F" w14:textId="77777777" w:rsidTr="0044196D">
        <w:trPr>
          <w:jc w:val="center"/>
        </w:trPr>
        <w:tc>
          <w:tcPr>
            <w:tcW w:w="4876" w:type="dxa"/>
            <w:hideMark/>
          </w:tcPr>
          <w:p w14:paraId="5D4632D2" w14:textId="77777777" w:rsidR="003C00F0" w:rsidRPr="00485FD5" w:rsidRDefault="003C00F0" w:rsidP="0044196D">
            <w:pPr>
              <w:pStyle w:val="ColumnHeading"/>
              <w:keepNext/>
            </w:pPr>
            <w:r w:rsidRPr="00485FD5">
              <w:t>Tekst koji je predložila Komisija</w:t>
            </w:r>
          </w:p>
        </w:tc>
        <w:tc>
          <w:tcPr>
            <w:tcW w:w="4876" w:type="dxa"/>
            <w:hideMark/>
          </w:tcPr>
          <w:p w14:paraId="69188801" w14:textId="77777777" w:rsidR="003C00F0" w:rsidRPr="00485FD5" w:rsidRDefault="003C00F0" w:rsidP="0044196D">
            <w:pPr>
              <w:pStyle w:val="ColumnHeading"/>
              <w:keepNext/>
            </w:pPr>
            <w:r w:rsidRPr="00485FD5">
              <w:t>Izmjena</w:t>
            </w:r>
          </w:p>
        </w:tc>
      </w:tr>
      <w:tr w:rsidR="003C00F0" w:rsidRPr="00485FD5" w14:paraId="4CD4FC78" w14:textId="77777777" w:rsidTr="0044196D">
        <w:trPr>
          <w:jc w:val="center"/>
        </w:trPr>
        <w:tc>
          <w:tcPr>
            <w:tcW w:w="4876" w:type="dxa"/>
            <w:hideMark/>
          </w:tcPr>
          <w:p w14:paraId="75E87F84" w14:textId="77777777" w:rsidR="003C00F0" w:rsidRPr="00485FD5" w:rsidRDefault="003C00F0" w:rsidP="0044196D">
            <w:pPr>
              <w:pStyle w:val="Normal6"/>
              <w:rPr>
                <w:b/>
                <w:i/>
              </w:rPr>
            </w:pPr>
            <w:r w:rsidRPr="00485FD5">
              <w:t>Države članice</w:t>
            </w:r>
            <w:r w:rsidRPr="00485FD5">
              <w:rPr>
                <w:b/>
                <w:i/>
              </w:rPr>
              <w:t xml:space="preserve"> što je prije moguće i ne kasnije</w:t>
            </w:r>
            <w:r w:rsidRPr="00485FD5">
              <w:t xml:space="preserve"> od pet</w:t>
            </w:r>
            <w:r w:rsidRPr="00485FD5">
              <w:rPr>
                <w:b/>
                <w:i/>
              </w:rPr>
              <w:t xml:space="preserve"> radnih</w:t>
            </w:r>
            <w:r w:rsidRPr="00485FD5">
              <w:t xml:space="preserve"> dana od trenutka kad maloljetnik bez pratnje</w:t>
            </w:r>
            <w:r w:rsidRPr="00485FD5">
              <w:rPr>
                <w:b/>
                <w:i/>
              </w:rPr>
              <w:t xml:space="preserve"> podnese zahtjev za </w:t>
            </w:r>
            <w:r w:rsidRPr="00485FD5">
              <w:rPr>
                <w:b/>
                <w:i/>
              </w:rPr>
              <w:lastRenderedPageBreak/>
              <w:t>međunarodnu zaštitu</w:t>
            </w:r>
            <w:r w:rsidRPr="00485FD5">
              <w:t xml:space="preserve"> donose mjere kojima osiguravaju da skrbnik zastupa maloljetnika bez pratnje i pomaže mu tako što mu omogućuje da ostvaruje prava i ispunjava obveze iz ove Direktive. Skrbnik imenovan u skladu s člankom [22.] Uredbe</w:t>
            </w:r>
            <w:r w:rsidRPr="00485FD5">
              <w:rPr>
                <w:b/>
                <w:i/>
              </w:rPr>
              <w:t xml:space="preserve"> </w:t>
            </w:r>
            <w:r w:rsidRPr="00485FD5">
              <w:t>(EU) br. XXX/XXX [Uredba o postupcima] može obavljati te zadaće. Maloljetnik bez pratnje odmah se obavješćuje o imenovanju zastupnika.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w:t>
            </w:r>
            <w:r w:rsidRPr="00485FD5">
              <w:rPr>
                <w:b/>
                <w:i/>
              </w:rPr>
              <w:t xml:space="preserve"> ili prekršaje povezane</w:t>
            </w:r>
            <w:r w:rsidRPr="00485FD5">
              <w:t xml:space="preserve"> s djecom</w:t>
            </w:r>
            <w:r w:rsidRPr="00485FD5">
              <w:rPr>
                <w:b/>
                <w:i/>
              </w:rPr>
              <w:t xml:space="preserve"> u kaznenoj evidenciji</w:t>
            </w:r>
            <w:r w:rsidRPr="00485FD5">
              <w:t>. Da se osigura dobrobit i socijalni razvoj maloljetnika iz članka 22. stavka 2. točke</w:t>
            </w:r>
            <w:r w:rsidRPr="00485FD5">
              <w:rPr>
                <w:b/>
                <w:i/>
              </w:rPr>
              <w:t xml:space="preserve"> </w:t>
            </w:r>
            <w:r w:rsidRPr="00485FD5">
              <w:t>(b), osoba koja djeluje kao skrbnik zamjenjuje se samo kada je to nužno. Organizacije ili pojedinci čiji</w:t>
            </w:r>
            <w:r w:rsidRPr="00485FD5">
              <w:rPr>
                <w:b/>
                <w:i/>
              </w:rPr>
              <w:t xml:space="preserve"> su</w:t>
            </w:r>
            <w:r w:rsidRPr="00485FD5">
              <w:t xml:space="preserve"> interesi</w:t>
            </w:r>
            <w:r w:rsidRPr="00485FD5">
              <w:rPr>
                <w:b/>
                <w:i/>
              </w:rPr>
              <w:t>,</w:t>
            </w:r>
            <w:r w:rsidRPr="00485FD5">
              <w:t xml:space="preserve"> ili bi mogli biti</w:t>
            </w:r>
            <w:r w:rsidRPr="00485FD5">
              <w:rPr>
                <w:b/>
                <w:i/>
              </w:rPr>
              <w:t>,</w:t>
            </w:r>
            <w:r w:rsidRPr="00485FD5">
              <w:t xml:space="preserve"> u sukobu s interesima maloljetnika bez pratnje ne imenuju se za skrbnike.</w:t>
            </w:r>
          </w:p>
        </w:tc>
        <w:tc>
          <w:tcPr>
            <w:tcW w:w="4876" w:type="dxa"/>
            <w:hideMark/>
          </w:tcPr>
          <w:p w14:paraId="7370E383" w14:textId="77777777" w:rsidR="003C00F0" w:rsidRPr="00485FD5" w:rsidRDefault="003C00F0" w:rsidP="0044196D">
            <w:pPr>
              <w:pStyle w:val="Normal6"/>
              <w:rPr>
                <w:b/>
                <w:i/>
                <w:szCs w:val="24"/>
              </w:rPr>
            </w:pPr>
            <w:r w:rsidRPr="00485FD5">
              <w:lastRenderedPageBreak/>
              <w:t>Države članice</w:t>
            </w:r>
            <w:r w:rsidRPr="00485FD5">
              <w:rPr>
                <w:b/>
                <w:i/>
              </w:rPr>
              <w:t xml:space="preserve"> odmah, a najkasnije u roku</w:t>
            </w:r>
            <w:r w:rsidRPr="00485FD5">
              <w:t xml:space="preserve"> od pet dana od trenutka kad maloljetnik bez pratnje</w:t>
            </w:r>
            <w:r w:rsidRPr="00485FD5">
              <w:rPr>
                <w:b/>
                <w:i/>
              </w:rPr>
              <w:t xml:space="preserve"> stigne na teritorij </w:t>
            </w:r>
            <w:r w:rsidRPr="00485FD5">
              <w:rPr>
                <w:b/>
                <w:i/>
              </w:rPr>
              <w:lastRenderedPageBreak/>
              <w:t>Unije</w:t>
            </w:r>
            <w:r w:rsidRPr="00485FD5">
              <w:t xml:space="preserve"> donose mjere kojima osiguravaju da skrbnik zastupa maloljetnika bez pratnje i pomaže mu tako što mu omogućuje da ostvaruje prava i ispunjava obveze iz ove Direktive. Skrbnik imenovan u skladu s člankom [22.] Uredbe</w:t>
            </w:r>
            <w:r w:rsidRPr="00485FD5">
              <w:rPr>
                <w:b/>
                <w:i/>
              </w:rPr>
              <w:t xml:space="preserve"> </w:t>
            </w:r>
            <w:r w:rsidRPr="00485FD5">
              <w:t>(EU) br. XXX/XXX [Uredba o postupcima] može obavljati te zadaće. Maloljetnik bez pratnje odmah se obavješćuje o imenovanju zastupnika.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w:t>
            </w:r>
            <w:r w:rsidRPr="00485FD5">
              <w:rPr>
                <w:b/>
                <w:i/>
              </w:rPr>
              <w:t>, osobito ako su povezana</w:t>
            </w:r>
            <w:r w:rsidRPr="00485FD5">
              <w:t xml:space="preserve"> s djecom.</w:t>
            </w:r>
            <w:r w:rsidRPr="00485FD5">
              <w:rPr>
                <w:b/>
                <w:i/>
              </w:rPr>
              <w:t xml:space="preserve"> Nakon njegova imenovanja, nadležna tijela redovito prate je li skrbnik i dalje nekažnjavan kako bi se utvrdile moguće nesukladnosti s njegovom ulogom.</w:t>
            </w:r>
            <w:r w:rsidRPr="00485FD5">
              <w:t xml:space="preserve"> Da se osigura dobrobit i socijalni razvoj maloljetnika iz članka 22. stavka 2. točke</w:t>
            </w:r>
            <w:r w:rsidRPr="00485FD5">
              <w:rPr>
                <w:b/>
                <w:i/>
              </w:rPr>
              <w:t xml:space="preserve"> </w:t>
            </w:r>
            <w:r w:rsidRPr="00485FD5">
              <w:t>(b), osoba koja djeluje kao skrbnik zamjenjuje se samo kada je to nužno. Organizacije ili pojedinci čiji interesi</w:t>
            </w:r>
            <w:r w:rsidRPr="00485FD5">
              <w:rPr>
                <w:b/>
                <w:i/>
              </w:rPr>
              <w:t xml:space="preserve"> jesu</w:t>
            </w:r>
            <w:r w:rsidRPr="00485FD5">
              <w:t xml:space="preserve"> ili bi mogli biti u sukobu s interesima maloljetnika bez pratnje ne imenuju se za skrbnike.</w:t>
            </w:r>
          </w:p>
        </w:tc>
      </w:tr>
    </w:tbl>
    <w:p w14:paraId="21E66661"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1EF26877"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49E4CCF" w14:textId="77777777" w:rsidR="003C00F0" w:rsidRPr="00485FD5" w:rsidRDefault="003C00F0" w:rsidP="003C00F0">
      <w:pPr>
        <w:pStyle w:val="Normal12Italic"/>
        <w:rPr>
          <w:noProof w:val="0"/>
        </w:rPr>
      </w:pPr>
      <w:r w:rsidRPr="00485FD5">
        <w:rPr>
          <w:noProof w:val="0"/>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57F58826" w14:textId="77777777" w:rsidR="003C00F0" w:rsidRPr="00485FD5" w:rsidRDefault="003C00F0" w:rsidP="003C00F0">
      <w:r w:rsidRPr="00485FD5">
        <w:rPr>
          <w:rStyle w:val="HideTWBExt"/>
          <w:noProof w:val="0"/>
        </w:rPr>
        <w:t>&lt;/AmendB&gt;</w:t>
      </w:r>
    </w:p>
    <w:p w14:paraId="2134490C"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485</w:t>
      </w:r>
      <w:r w:rsidRPr="00485FD5">
        <w:rPr>
          <w:rStyle w:val="HideTWBExt"/>
          <w:b w:val="0"/>
          <w:noProof w:val="0"/>
        </w:rPr>
        <w:t>&lt;/NumAmB&gt;</w:t>
      </w:r>
    </w:p>
    <w:p w14:paraId="6DE323DA"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3DE361E0" w14:textId="77777777" w:rsidR="003C00F0" w:rsidRPr="00485FD5" w:rsidRDefault="003C00F0" w:rsidP="003C00F0">
      <w:r w:rsidRPr="00485FD5">
        <w:rPr>
          <w:rStyle w:val="HideTWBExt"/>
          <w:noProof w:val="0"/>
        </w:rPr>
        <w:t>&lt;/RepeatBlock-By&gt;</w:t>
      </w:r>
    </w:p>
    <w:p w14:paraId="572E95A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12F37BA"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4E8CA64" w14:textId="77777777" w:rsidTr="0044196D">
        <w:trPr>
          <w:jc w:val="center"/>
        </w:trPr>
        <w:tc>
          <w:tcPr>
            <w:tcW w:w="9752" w:type="dxa"/>
            <w:gridSpan w:val="2"/>
          </w:tcPr>
          <w:p w14:paraId="7B79A62B" w14:textId="77777777" w:rsidR="003C00F0" w:rsidRPr="00485FD5" w:rsidRDefault="003C00F0" w:rsidP="0044196D">
            <w:pPr>
              <w:keepNext/>
            </w:pPr>
          </w:p>
        </w:tc>
      </w:tr>
      <w:tr w:rsidR="003C00F0" w:rsidRPr="00485FD5" w14:paraId="1486FF77" w14:textId="77777777" w:rsidTr="0044196D">
        <w:trPr>
          <w:jc w:val="center"/>
        </w:trPr>
        <w:tc>
          <w:tcPr>
            <w:tcW w:w="4876" w:type="dxa"/>
            <w:hideMark/>
          </w:tcPr>
          <w:p w14:paraId="71A92116" w14:textId="77777777" w:rsidR="003C00F0" w:rsidRPr="00485FD5" w:rsidRDefault="003C00F0" w:rsidP="0044196D">
            <w:pPr>
              <w:pStyle w:val="ColumnHeading"/>
              <w:keepNext/>
            </w:pPr>
            <w:r w:rsidRPr="00485FD5">
              <w:t>Tekst koji je predložila Komisija</w:t>
            </w:r>
          </w:p>
        </w:tc>
        <w:tc>
          <w:tcPr>
            <w:tcW w:w="4876" w:type="dxa"/>
            <w:hideMark/>
          </w:tcPr>
          <w:p w14:paraId="00674321" w14:textId="77777777" w:rsidR="003C00F0" w:rsidRPr="00485FD5" w:rsidRDefault="003C00F0" w:rsidP="0044196D">
            <w:pPr>
              <w:pStyle w:val="ColumnHeading"/>
              <w:keepNext/>
            </w:pPr>
            <w:r w:rsidRPr="00485FD5">
              <w:t>Izmjena</w:t>
            </w:r>
          </w:p>
        </w:tc>
      </w:tr>
      <w:tr w:rsidR="003C00F0" w:rsidRPr="00485FD5" w14:paraId="6235D93C" w14:textId="77777777" w:rsidTr="0044196D">
        <w:trPr>
          <w:jc w:val="center"/>
        </w:trPr>
        <w:tc>
          <w:tcPr>
            <w:tcW w:w="4876" w:type="dxa"/>
            <w:hideMark/>
          </w:tcPr>
          <w:p w14:paraId="1A032DBC" w14:textId="77777777" w:rsidR="003C00F0" w:rsidRPr="00485FD5" w:rsidRDefault="003C00F0" w:rsidP="0044196D">
            <w:pPr>
              <w:pStyle w:val="Normal6"/>
            </w:pPr>
            <w:r w:rsidRPr="00485FD5">
              <w:t xml:space="preserve">Države članice što je prije moguće i ne kasnije od pet radnih dana od trenutka kad maloljetnik bez pratnje podnese zahtjev za međunarodnu zaštitu </w:t>
            </w:r>
            <w:r w:rsidRPr="00485FD5">
              <w:rPr>
                <w:b/>
                <w:i/>
              </w:rPr>
              <w:t>donose</w:t>
            </w:r>
            <w:r w:rsidRPr="00485FD5">
              <w:t xml:space="preserv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 ili prekršaje povezane s djecom u kaznenoj evidenciji.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c>
          <w:tcPr>
            <w:tcW w:w="4876" w:type="dxa"/>
            <w:hideMark/>
          </w:tcPr>
          <w:p w14:paraId="06FE3B4E" w14:textId="77777777" w:rsidR="003C00F0" w:rsidRPr="00485FD5" w:rsidRDefault="003C00F0" w:rsidP="0044196D">
            <w:pPr>
              <w:pStyle w:val="Normal6"/>
              <w:rPr>
                <w:szCs w:val="24"/>
              </w:rPr>
            </w:pPr>
            <w:r w:rsidRPr="00485FD5">
              <w:t xml:space="preserve">Države članice </w:t>
            </w:r>
            <w:r w:rsidRPr="00485FD5">
              <w:rPr>
                <w:b/>
                <w:i/>
              </w:rPr>
              <w:t xml:space="preserve">mogu </w:t>
            </w:r>
            <w:r w:rsidRPr="00485FD5">
              <w:t xml:space="preserve">što je prije moguće i ne kasnije od pet radnih dana od trenutka kad maloljetnik bez pratnje podnese zahtjev za međunarodnu zaštitu </w:t>
            </w:r>
            <w:r w:rsidRPr="00485FD5">
              <w:rPr>
                <w:b/>
                <w:i/>
              </w:rPr>
              <w:t>donijeti</w:t>
            </w:r>
            <w:r w:rsidRPr="00485FD5">
              <w:t xml:space="preserv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 ili prekršaje povezane s djecom u kaznenoj evidenciji.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r>
    </w:tbl>
    <w:p w14:paraId="46DBC42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8009A5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A2D6F04"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4C08D8E0" w14:textId="77777777" w:rsidR="003C00F0" w:rsidRPr="00485FD5" w:rsidRDefault="003C00F0" w:rsidP="003C00F0">
      <w:r w:rsidRPr="00485FD5">
        <w:rPr>
          <w:rStyle w:val="HideTWBExt"/>
          <w:noProof w:val="0"/>
        </w:rPr>
        <w:t>&lt;/AmendB&gt;</w:t>
      </w:r>
    </w:p>
    <w:p w14:paraId="451CE7A2"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486</w:t>
      </w:r>
      <w:r w:rsidRPr="00485FD5">
        <w:rPr>
          <w:rStyle w:val="HideTWBExt"/>
          <w:b w:val="0"/>
          <w:noProof w:val="0"/>
        </w:rPr>
        <w:t>&lt;/NumAmB&gt;</w:t>
      </w:r>
    </w:p>
    <w:p w14:paraId="00EF197B"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Elly Schlein, Christine Revault D'Allonnes Bonnefoy, Anna Hedh, Cécile Kashetu Kyenge</w:t>
      </w:r>
      <w:r w:rsidRPr="00485FD5">
        <w:rPr>
          <w:rStyle w:val="HideTWBExt"/>
          <w:b w:val="0"/>
          <w:noProof w:val="0"/>
        </w:rPr>
        <w:t>&lt;/Members&gt;</w:t>
      </w:r>
    </w:p>
    <w:p w14:paraId="6FB13F2D" w14:textId="77777777" w:rsidR="003C00F0" w:rsidRPr="00485FD5" w:rsidRDefault="003C00F0" w:rsidP="003C00F0">
      <w:r w:rsidRPr="00485FD5">
        <w:rPr>
          <w:rStyle w:val="HideTWBExt"/>
          <w:noProof w:val="0"/>
        </w:rPr>
        <w:t>&lt;/RepeatBlock-By&gt;</w:t>
      </w:r>
    </w:p>
    <w:p w14:paraId="7DD183B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9B76EFA"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8B2D793" w14:textId="77777777" w:rsidTr="0044196D">
        <w:trPr>
          <w:jc w:val="center"/>
        </w:trPr>
        <w:tc>
          <w:tcPr>
            <w:tcW w:w="9752" w:type="dxa"/>
            <w:gridSpan w:val="2"/>
          </w:tcPr>
          <w:p w14:paraId="3D296920" w14:textId="77777777" w:rsidR="003C00F0" w:rsidRPr="00485FD5" w:rsidRDefault="003C00F0" w:rsidP="0044196D">
            <w:pPr>
              <w:keepNext/>
            </w:pPr>
          </w:p>
        </w:tc>
      </w:tr>
      <w:tr w:rsidR="003C00F0" w:rsidRPr="00485FD5" w14:paraId="151ADB49" w14:textId="77777777" w:rsidTr="0044196D">
        <w:trPr>
          <w:jc w:val="center"/>
        </w:trPr>
        <w:tc>
          <w:tcPr>
            <w:tcW w:w="4876" w:type="dxa"/>
            <w:hideMark/>
          </w:tcPr>
          <w:p w14:paraId="00051246" w14:textId="77777777" w:rsidR="003C00F0" w:rsidRPr="00485FD5" w:rsidRDefault="003C00F0" w:rsidP="0044196D">
            <w:pPr>
              <w:pStyle w:val="ColumnHeading"/>
              <w:keepNext/>
            </w:pPr>
            <w:r w:rsidRPr="00485FD5">
              <w:t>Tekst koji je predložila Komisija</w:t>
            </w:r>
          </w:p>
        </w:tc>
        <w:tc>
          <w:tcPr>
            <w:tcW w:w="4876" w:type="dxa"/>
            <w:hideMark/>
          </w:tcPr>
          <w:p w14:paraId="5D9AC23F" w14:textId="77777777" w:rsidR="003C00F0" w:rsidRPr="00485FD5" w:rsidRDefault="003C00F0" w:rsidP="0044196D">
            <w:pPr>
              <w:pStyle w:val="ColumnHeading"/>
              <w:keepNext/>
            </w:pPr>
            <w:r w:rsidRPr="00485FD5">
              <w:t>Izmjena</w:t>
            </w:r>
          </w:p>
        </w:tc>
      </w:tr>
      <w:tr w:rsidR="003C00F0" w:rsidRPr="00485FD5" w14:paraId="184F360B" w14:textId="77777777" w:rsidTr="0044196D">
        <w:trPr>
          <w:jc w:val="center"/>
        </w:trPr>
        <w:tc>
          <w:tcPr>
            <w:tcW w:w="4876" w:type="dxa"/>
            <w:hideMark/>
          </w:tcPr>
          <w:p w14:paraId="425B2C2D" w14:textId="77777777" w:rsidR="003C00F0" w:rsidRPr="00485FD5" w:rsidRDefault="003C00F0" w:rsidP="0044196D">
            <w:pPr>
              <w:pStyle w:val="Normal6"/>
            </w:pPr>
            <w:r w:rsidRPr="00485FD5">
              <w:t xml:space="preserve">Države članice što je prije moguće i ne kasnije od pet </w:t>
            </w:r>
            <w:r w:rsidRPr="00485FD5">
              <w:rPr>
                <w:b/>
                <w:i/>
              </w:rPr>
              <w:t xml:space="preserve">radnih </w:t>
            </w:r>
            <w:r w:rsidRPr="00485FD5">
              <w:t xml:space="preserve">dana od trenutka kad maloljetnik bez pratnje podnese zahtjev za međunarodnu zaštitu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w:t>
            </w:r>
            <w:r w:rsidRPr="00485FD5">
              <w:rPr>
                <w:b/>
                <w:i/>
              </w:rPr>
              <w:t>potrebno</w:t>
            </w:r>
            <w:r w:rsidRPr="00485FD5">
              <w:t xml:space="preserve"> stručno znanje i ne smije imati potvrđena kaznena djela ili prekršaje povezane s djecom u kaznenoj evidenciji.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c>
          <w:tcPr>
            <w:tcW w:w="4876" w:type="dxa"/>
            <w:hideMark/>
          </w:tcPr>
          <w:p w14:paraId="3EBA9E14" w14:textId="77777777" w:rsidR="003C00F0" w:rsidRPr="00485FD5" w:rsidRDefault="003C00F0" w:rsidP="0044196D">
            <w:pPr>
              <w:pStyle w:val="Normal6"/>
              <w:rPr>
                <w:szCs w:val="24"/>
              </w:rPr>
            </w:pPr>
            <w:r w:rsidRPr="00485FD5">
              <w:t xml:space="preserve">Države članice što je prije moguće i ne kasnije od pet dana od trenutka kad maloljetnik bez pratnje podnese zahtjev za međunarodnu zaštitu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w:t>
            </w:r>
            <w:r w:rsidRPr="00485FD5">
              <w:rPr>
                <w:b/>
                <w:i/>
              </w:rPr>
              <w:t>potrebne kvalifikacije i</w:t>
            </w:r>
            <w:r w:rsidRPr="00485FD5">
              <w:t xml:space="preserve"> stručno znanje i ne smije imati potvrđena kaznena djela ili prekršaje povezane s djecom u kaznenoj evidenciji.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r>
    </w:tbl>
    <w:p w14:paraId="31D8F02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A80FB4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135A697" w14:textId="77777777" w:rsidR="003C00F0" w:rsidRPr="00485FD5" w:rsidRDefault="003C00F0" w:rsidP="003C00F0">
      <w:pPr>
        <w:pStyle w:val="Normal12Italic"/>
        <w:rPr>
          <w:noProof w:val="0"/>
        </w:rPr>
      </w:pPr>
      <w:r w:rsidRPr="00485FD5">
        <w:rPr>
          <w:noProof w:val="0"/>
        </w:rPr>
        <w:t xml:space="preserve">Skrbnici se određuju što je ranije moguće. Maloljetnici bez pratnje ne prestaju biti maloljetnici bez pratnje vikendom, pa bi rok trebao biti pet dana umjesto pet radnih dana. Svi </w:t>
      </w:r>
      <w:r w:rsidRPr="00485FD5">
        <w:rPr>
          <w:noProof w:val="0"/>
        </w:rPr>
        <w:lastRenderedPageBreak/>
        <w:t>skrbnici trebaju imati potrebne kvalifikacije.</w:t>
      </w:r>
    </w:p>
    <w:p w14:paraId="3244E518" w14:textId="77777777" w:rsidR="003C00F0" w:rsidRPr="00485FD5" w:rsidRDefault="003C00F0" w:rsidP="003C00F0">
      <w:r w:rsidRPr="00485FD5">
        <w:rPr>
          <w:rStyle w:val="HideTWBExt"/>
          <w:noProof w:val="0"/>
        </w:rPr>
        <w:t>&lt;/AmendB&gt;</w:t>
      </w:r>
    </w:p>
    <w:p w14:paraId="5ABC283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487</w:t>
      </w:r>
      <w:r w:rsidRPr="00485FD5">
        <w:rPr>
          <w:rStyle w:val="HideTWBExt"/>
          <w:b w:val="0"/>
          <w:noProof w:val="0"/>
        </w:rPr>
        <w:t>&lt;/NumAmB&gt;</w:t>
      </w:r>
    </w:p>
    <w:p w14:paraId="7F5FAD0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47CF634"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18FDDFAA" w14:textId="77777777" w:rsidR="003C00F0" w:rsidRPr="00485FD5" w:rsidRDefault="003C00F0" w:rsidP="003C00F0">
      <w:r w:rsidRPr="00485FD5">
        <w:rPr>
          <w:rStyle w:val="HideTWBExt"/>
          <w:noProof w:val="0"/>
        </w:rPr>
        <w:t>&lt;/RepeatBlock-By&gt;</w:t>
      </w:r>
    </w:p>
    <w:p w14:paraId="5E7A4E2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5142BDF" w14:textId="77777777" w:rsidR="003C00F0" w:rsidRPr="00485FD5" w:rsidRDefault="003C00F0" w:rsidP="003C00F0">
      <w:pPr>
        <w:pStyle w:val="NormalBold"/>
      </w:pPr>
      <w:r w:rsidRPr="00485FD5">
        <w:rPr>
          <w:rStyle w:val="HideTWBExt"/>
          <w:b w:val="0"/>
          <w:noProof w:val="0"/>
        </w:rPr>
        <w:t>&lt;Article&gt;</w:t>
      </w:r>
      <w:r w:rsidRPr="00485FD5">
        <w:t>Članak 23. – stavak 1.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9A40DAD" w14:textId="77777777" w:rsidTr="0044196D">
        <w:trPr>
          <w:jc w:val="center"/>
        </w:trPr>
        <w:tc>
          <w:tcPr>
            <w:tcW w:w="9752" w:type="dxa"/>
            <w:gridSpan w:val="2"/>
          </w:tcPr>
          <w:p w14:paraId="41E3C25C" w14:textId="77777777" w:rsidR="003C00F0" w:rsidRPr="00485FD5" w:rsidRDefault="003C00F0" w:rsidP="0044196D">
            <w:pPr>
              <w:keepNext/>
            </w:pPr>
          </w:p>
        </w:tc>
      </w:tr>
      <w:tr w:rsidR="003C00F0" w:rsidRPr="00485FD5" w14:paraId="6175FBBB" w14:textId="77777777" w:rsidTr="0044196D">
        <w:trPr>
          <w:jc w:val="center"/>
        </w:trPr>
        <w:tc>
          <w:tcPr>
            <w:tcW w:w="4876" w:type="dxa"/>
            <w:hideMark/>
          </w:tcPr>
          <w:p w14:paraId="05AD7FEA" w14:textId="77777777" w:rsidR="003C00F0" w:rsidRPr="00485FD5" w:rsidRDefault="003C00F0" w:rsidP="0044196D">
            <w:pPr>
              <w:pStyle w:val="ColumnHeading"/>
              <w:keepNext/>
            </w:pPr>
            <w:r w:rsidRPr="00485FD5">
              <w:t>Tekst koji je predložila Komisija</w:t>
            </w:r>
          </w:p>
        </w:tc>
        <w:tc>
          <w:tcPr>
            <w:tcW w:w="4876" w:type="dxa"/>
            <w:hideMark/>
          </w:tcPr>
          <w:p w14:paraId="6C10F438" w14:textId="77777777" w:rsidR="003C00F0" w:rsidRPr="00485FD5" w:rsidRDefault="003C00F0" w:rsidP="0044196D">
            <w:pPr>
              <w:pStyle w:val="ColumnHeading"/>
              <w:keepNext/>
            </w:pPr>
            <w:r w:rsidRPr="00485FD5">
              <w:t>Izmjena</w:t>
            </w:r>
          </w:p>
        </w:tc>
      </w:tr>
      <w:tr w:rsidR="003C00F0" w:rsidRPr="00485FD5" w14:paraId="5B9333A9" w14:textId="77777777" w:rsidTr="0044196D">
        <w:trPr>
          <w:jc w:val="center"/>
        </w:trPr>
        <w:tc>
          <w:tcPr>
            <w:tcW w:w="4876" w:type="dxa"/>
            <w:hideMark/>
          </w:tcPr>
          <w:p w14:paraId="06472AA6" w14:textId="77777777" w:rsidR="003C00F0" w:rsidRPr="00485FD5" w:rsidRDefault="003C00F0" w:rsidP="0044196D">
            <w:pPr>
              <w:pStyle w:val="Normal6"/>
            </w:pPr>
            <w:r w:rsidRPr="00485FD5">
              <w:t xml:space="preserve">Države članice što je prije moguće i ne kasnije od pet radnih dana od trenutka kad maloljetnik bez pratnje </w:t>
            </w:r>
            <w:r w:rsidRPr="00485FD5">
              <w:rPr>
                <w:b/>
                <w:i/>
              </w:rPr>
              <w:t>podnese zahtjev za međunarodnu zaštitu</w:t>
            </w:r>
            <w:r w:rsidRPr="00485FD5">
              <w:t xml:space="preserve">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i ne smije imati potvrđena kaznena djela ili prekršaje povezane s djecom</w:t>
            </w:r>
            <w:r w:rsidRPr="00485FD5">
              <w:rPr>
                <w:b/>
                <w:i/>
              </w:rPr>
              <w:t xml:space="preserve"> u kaznenoj evidenciji</w:t>
            </w:r>
            <w:r w:rsidRPr="00485FD5">
              <w:t>.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c>
          <w:tcPr>
            <w:tcW w:w="4876" w:type="dxa"/>
            <w:hideMark/>
          </w:tcPr>
          <w:p w14:paraId="733BE37D" w14:textId="77777777" w:rsidR="003C00F0" w:rsidRPr="00485FD5" w:rsidRDefault="003C00F0" w:rsidP="0044196D">
            <w:pPr>
              <w:pStyle w:val="Normal6"/>
              <w:rPr>
                <w:szCs w:val="24"/>
              </w:rPr>
            </w:pPr>
            <w:r w:rsidRPr="00485FD5">
              <w:t xml:space="preserve">Države članice što je prije moguće i ne kasnije od pet radnih dana od trenutka kad maloljetnik bez pratnje </w:t>
            </w:r>
            <w:r w:rsidRPr="00485FD5">
              <w:rPr>
                <w:b/>
                <w:i/>
              </w:rPr>
              <w:t>stigne u državu članicu</w:t>
            </w:r>
            <w:r w:rsidRPr="00485FD5">
              <w:t xml:space="preserve"> donose mjere kojima osiguravaju da skrbnik zastupa maloljetnika bez pratnje i pomaže mu tako što mu omogućuje da ostvaruje prava i ispunjava obveze iz ove Direktive. Skrbnik imenovan u skladu s člankom [22.] Uredbe (EU) br. XXX/XXX [Uredba o postupcima] može obavljati te zadaće. Maloljetnika bez pratnje odmah se obavješćuje o imenovanju skrbnika. Kada je za skrbnika određena organizacija, ona određuje osobu odgovornu za obavljanje dužnosti skrbnika maloljetnika bez pratnje u skladu s ovom Direktivom. Skrbnik svoje dužnosti obavlja u skladu s načelom najboljeg interesa djeteta kako je propisano člankom 22. stavkom 2., za to ima potrebno stručno znanje </w:t>
            </w:r>
            <w:r w:rsidRPr="00485FD5">
              <w:rPr>
                <w:b/>
                <w:i/>
              </w:rPr>
              <w:t xml:space="preserve">te prima trajno </w:t>
            </w:r>
            <w:r w:rsidRPr="00485FD5">
              <w:t xml:space="preserve">i </w:t>
            </w:r>
            <w:r w:rsidRPr="00485FD5">
              <w:rPr>
                <w:b/>
                <w:i/>
              </w:rPr>
              <w:t xml:space="preserve">odgovarajuće osposobljavanje te u kaznenoj evidenciji </w:t>
            </w:r>
            <w:r w:rsidRPr="00485FD5">
              <w:t>ne smije imati potvrđena kaznena djela</w:t>
            </w:r>
            <w:r w:rsidRPr="00485FD5">
              <w:rPr>
                <w:b/>
                <w:i/>
              </w:rPr>
              <w:t>, kao ni kaznena djela</w:t>
            </w:r>
            <w:r w:rsidRPr="00485FD5">
              <w:t xml:space="preserve"> ili prekršaje povezane s djecom. Da se osigura dobrobit i socijalni razvoj maloljetnika iz članka 22. stavka 2. točke (b), osoba koja djeluje kao skrbnik zamjenjuje se samo kada je to nužno. Organizacije ili pojedinci čiji su interesi, ili bi mogli biti, u sukobu s interesima maloljetnika bez pratnje ne imenuju se za skrbnike.</w:t>
            </w:r>
          </w:p>
        </w:tc>
      </w:tr>
    </w:tbl>
    <w:p w14:paraId="3931C0F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4C4DD7C" w14:textId="77777777" w:rsidR="003C00F0" w:rsidRPr="00485FD5" w:rsidRDefault="003C00F0" w:rsidP="003C00F0">
      <w:r w:rsidRPr="00485FD5">
        <w:rPr>
          <w:rStyle w:val="HideTWBExt"/>
          <w:noProof w:val="0"/>
        </w:rPr>
        <w:t>&lt;/AmendB&gt;</w:t>
      </w:r>
    </w:p>
    <w:p w14:paraId="170685EF"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488</w:t>
      </w:r>
      <w:r w:rsidRPr="00485FD5">
        <w:rPr>
          <w:rStyle w:val="HideTWBExt"/>
          <w:b w:val="0"/>
          <w:noProof w:val="0"/>
        </w:rPr>
        <w:t>&lt;/NumAmB&gt;</w:t>
      </w:r>
    </w:p>
    <w:p w14:paraId="704CE1CF"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507FC70C"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5103F325" w14:textId="77777777" w:rsidR="003C00F0" w:rsidRPr="00485FD5" w:rsidRDefault="003C00F0" w:rsidP="003C00F0">
      <w:r w:rsidRPr="00485FD5">
        <w:rPr>
          <w:rStyle w:val="HideTWBExt"/>
          <w:noProof w:val="0"/>
        </w:rPr>
        <w:t>&lt;/RepeatBlock-By&gt;</w:t>
      </w:r>
    </w:p>
    <w:p w14:paraId="1F93BFD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2335614" w14:textId="77777777" w:rsidR="003C00F0" w:rsidRPr="00485FD5" w:rsidRDefault="003C00F0" w:rsidP="003C00F0">
      <w:pPr>
        <w:pStyle w:val="NormalBold"/>
      </w:pPr>
      <w:r w:rsidRPr="00485FD5">
        <w:rPr>
          <w:rStyle w:val="HideTWBExt"/>
          <w:b w:val="0"/>
          <w:noProof w:val="0"/>
        </w:rPr>
        <w:t>&lt;Article&gt;</w:t>
      </w:r>
      <w:r w:rsidRPr="00485FD5">
        <w:t>Članak 23.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ECD9DEF" w14:textId="77777777" w:rsidTr="0044196D">
        <w:trPr>
          <w:jc w:val="center"/>
        </w:trPr>
        <w:tc>
          <w:tcPr>
            <w:tcW w:w="9752" w:type="dxa"/>
            <w:gridSpan w:val="2"/>
          </w:tcPr>
          <w:p w14:paraId="0679EEDF" w14:textId="77777777" w:rsidR="003C00F0" w:rsidRPr="00485FD5" w:rsidRDefault="003C00F0" w:rsidP="0044196D">
            <w:pPr>
              <w:keepNext/>
            </w:pPr>
          </w:p>
        </w:tc>
      </w:tr>
      <w:tr w:rsidR="003C00F0" w:rsidRPr="00485FD5" w14:paraId="4B71CEC6" w14:textId="77777777" w:rsidTr="0044196D">
        <w:trPr>
          <w:jc w:val="center"/>
        </w:trPr>
        <w:tc>
          <w:tcPr>
            <w:tcW w:w="4876" w:type="dxa"/>
            <w:hideMark/>
          </w:tcPr>
          <w:p w14:paraId="013097C9" w14:textId="77777777" w:rsidR="003C00F0" w:rsidRPr="00485FD5" w:rsidRDefault="003C00F0" w:rsidP="0044196D">
            <w:pPr>
              <w:pStyle w:val="ColumnHeading"/>
              <w:keepNext/>
            </w:pPr>
            <w:r w:rsidRPr="00485FD5">
              <w:t>Tekst koji je predložila Komisija</w:t>
            </w:r>
          </w:p>
        </w:tc>
        <w:tc>
          <w:tcPr>
            <w:tcW w:w="4876" w:type="dxa"/>
            <w:hideMark/>
          </w:tcPr>
          <w:p w14:paraId="403BA691" w14:textId="77777777" w:rsidR="003C00F0" w:rsidRPr="00485FD5" w:rsidRDefault="003C00F0" w:rsidP="0044196D">
            <w:pPr>
              <w:pStyle w:val="ColumnHeading"/>
              <w:keepNext/>
            </w:pPr>
            <w:r w:rsidRPr="00485FD5">
              <w:t>Izmjena</w:t>
            </w:r>
          </w:p>
        </w:tc>
      </w:tr>
      <w:tr w:rsidR="003C00F0" w:rsidRPr="00485FD5" w14:paraId="2555B8F8" w14:textId="77777777" w:rsidTr="0044196D">
        <w:trPr>
          <w:jc w:val="center"/>
        </w:trPr>
        <w:tc>
          <w:tcPr>
            <w:tcW w:w="4876" w:type="dxa"/>
            <w:hideMark/>
          </w:tcPr>
          <w:p w14:paraId="68165134" w14:textId="77777777" w:rsidR="003C00F0" w:rsidRPr="00485FD5" w:rsidRDefault="003C00F0" w:rsidP="0044196D">
            <w:pPr>
              <w:pStyle w:val="Normal6"/>
            </w:pPr>
            <w:r w:rsidRPr="00485FD5">
              <w:t xml:space="preserve">Države članice osiguravaju da </w:t>
            </w:r>
            <w:r w:rsidRPr="00485FD5">
              <w:rPr>
                <w:b/>
                <w:i/>
              </w:rPr>
              <w:t>skrbnik ne bude</w:t>
            </w:r>
            <w:r w:rsidRPr="00485FD5">
              <w:t xml:space="preserve"> zadužen za </w:t>
            </w:r>
            <w:r w:rsidRPr="00485FD5">
              <w:rPr>
                <w:b/>
                <w:i/>
              </w:rPr>
              <w:t>nerazmjeran</w:t>
            </w:r>
            <w:r w:rsidRPr="00485FD5">
              <w:t xml:space="preserve"> broj maloljetnika bez pratnje u isto vrijeme </w:t>
            </w:r>
            <w:r w:rsidRPr="00485FD5">
              <w:rPr>
                <w:b/>
                <w:i/>
              </w:rPr>
              <w:t>zbog čega ne bi mogao</w:t>
            </w:r>
            <w:r w:rsidRPr="00485FD5">
              <w:t xml:space="preserve"> učinkovito obavljati svoje zadaće. Države članice imenuju </w:t>
            </w:r>
            <w:r w:rsidRPr="00485FD5">
              <w:rPr>
                <w:b/>
                <w:i/>
              </w:rPr>
              <w:t>odgovorne</w:t>
            </w:r>
            <w:r w:rsidRPr="00485FD5">
              <w:t xml:space="preserve"> tijela ili osobe koji redovito nadziru obavljaju li skrbnici svoje zadaće na prikladan način. Ta tijela ili osobe također su ovlašteni za preispitivanje pritužbi koje maloljetnici bez pratnje podnesu protiv svojeg skrbnika.</w:t>
            </w:r>
          </w:p>
        </w:tc>
        <w:tc>
          <w:tcPr>
            <w:tcW w:w="4876" w:type="dxa"/>
            <w:hideMark/>
          </w:tcPr>
          <w:p w14:paraId="3B361879" w14:textId="77777777" w:rsidR="003C00F0" w:rsidRPr="00485FD5" w:rsidRDefault="003C00F0" w:rsidP="0044196D">
            <w:pPr>
              <w:pStyle w:val="Normal6"/>
              <w:rPr>
                <w:szCs w:val="24"/>
              </w:rPr>
            </w:pPr>
            <w:r w:rsidRPr="00485FD5">
              <w:t xml:space="preserve">Države članice osiguravaju da </w:t>
            </w:r>
            <w:r w:rsidRPr="00485FD5">
              <w:rPr>
                <w:b/>
                <w:i/>
              </w:rPr>
              <w:t>je skrbnik</w:t>
            </w:r>
            <w:r w:rsidRPr="00485FD5">
              <w:t xml:space="preserve"> zadužen za </w:t>
            </w:r>
            <w:r w:rsidRPr="00485FD5">
              <w:rPr>
                <w:b/>
                <w:i/>
              </w:rPr>
              <w:t>razmjeran i ograničen</w:t>
            </w:r>
            <w:r w:rsidRPr="00485FD5">
              <w:t xml:space="preserve"> broj maloljetnika bez pratnje u isto vrijeme </w:t>
            </w:r>
            <w:r w:rsidRPr="00485FD5">
              <w:rPr>
                <w:b/>
                <w:i/>
              </w:rPr>
              <w:t>kako bi se osiguralo da može</w:t>
            </w:r>
            <w:r w:rsidRPr="00485FD5">
              <w:t xml:space="preserve"> učinkovito obavljati svoje zadaće. Države članice imenuju </w:t>
            </w:r>
            <w:r w:rsidRPr="00485FD5">
              <w:rPr>
                <w:b/>
                <w:i/>
              </w:rPr>
              <w:t>odgovorna</w:t>
            </w:r>
            <w:r w:rsidRPr="00485FD5">
              <w:t xml:space="preserve"> tijela ili osobe koji redovito nadziru obavljaju li skrbnici svoje zadaće na prikladan način. Ta tijela ili osobe također su ovlašteni za preispitivanje pritužbi koje maloljetnici bez pratnje podnesu protiv svojeg skrbnika. </w:t>
            </w:r>
            <w:r w:rsidRPr="00485FD5">
              <w:rPr>
                <w:b/>
                <w:i/>
              </w:rPr>
              <w:t>Maloljetnici bez pratnje obavještavaju se na način prilagođen djeci i razumljivim rječnikom o postupku povjerljivog i sigurnog podnošenja pritužbi protiv svojih skrbnika te im se odobrava pravo na saslušanje u tom kontekstu.</w:t>
            </w:r>
          </w:p>
        </w:tc>
      </w:tr>
    </w:tbl>
    <w:p w14:paraId="64A5C1D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60ADE80" w14:textId="77777777" w:rsidR="003C00F0" w:rsidRPr="00485FD5" w:rsidRDefault="003C00F0" w:rsidP="003C00F0">
      <w:r w:rsidRPr="00485FD5">
        <w:rPr>
          <w:rStyle w:val="HideTWBExt"/>
          <w:noProof w:val="0"/>
        </w:rPr>
        <w:t>&lt;/AmendB&gt;</w:t>
      </w:r>
    </w:p>
    <w:p w14:paraId="2788C01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489</w:t>
      </w:r>
      <w:r w:rsidRPr="00485FD5">
        <w:rPr>
          <w:rStyle w:val="HideTWBExt"/>
          <w:b w:val="0"/>
          <w:noProof w:val="0"/>
        </w:rPr>
        <w:t>&lt;/NumAmB&gt;</w:t>
      </w:r>
    </w:p>
    <w:p w14:paraId="443EBCBA"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Christine Revault D'Allonnes Bonnefoy, Soraya Post, Anna Hedh</w:t>
      </w:r>
      <w:r w:rsidRPr="00485FD5">
        <w:rPr>
          <w:rStyle w:val="HideTWBExt"/>
          <w:b w:val="0"/>
          <w:noProof w:val="0"/>
        </w:rPr>
        <w:t>&lt;/Members&gt;</w:t>
      </w:r>
    </w:p>
    <w:p w14:paraId="35DAFB25" w14:textId="77777777" w:rsidR="003C00F0" w:rsidRPr="00485FD5" w:rsidRDefault="003C00F0" w:rsidP="003C00F0">
      <w:r w:rsidRPr="00485FD5">
        <w:rPr>
          <w:rStyle w:val="HideTWBExt"/>
          <w:noProof w:val="0"/>
        </w:rPr>
        <w:t>&lt;/RepeatBlock-By&gt;</w:t>
      </w:r>
    </w:p>
    <w:p w14:paraId="2CE1908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472A64B" w14:textId="77777777" w:rsidR="003C00F0" w:rsidRPr="00485FD5" w:rsidRDefault="003C00F0" w:rsidP="003C00F0">
      <w:pPr>
        <w:pStyle w:val="NormalBold"/>
      </w:pPr>
      <w:r w:rsidRPr="00485FD5">
        <w:rPr>
          <w:rStyle w:val="HideTWBExt"/>
          <w:b w:val="0"/>
          <w:noProof w:val="0"/>
        </w:rPr>
        <w:t>&lt;Article&gt;</w:t>
      </w:r>
      <w:r w:rsidRPr="00485FD5">
        <w:t>Članak 23.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4DDB6DE" w14:textId="77777777" w:rsidTr="0044196D">
        <w:trPr>
          <w:jc w:val="center"/>
        </w:trPr>
        <w:tc>
          <w:tcPr>
            <w:tcW w:w="9752" w:type="dxa"/>
            <w:gridSpan w:val="2"/>
          </w:tcPr>
          <w:p w14:paraId="1D6272E0" w14:textId="77777777" w:rsidR="003C00F0" w:rsidRPr="00485FD5" w:rsidRDefault="003C00F0" w:rsidP="0044196D">
            <w:pPr>
              <w:keepNext/>
            </w:pPr>
          </w:p>
        </w:tc>
      </w:tr>
      <w:tr w:rsidR="003C00F0" w:rsidRPr="00485FD5" w14:paraId="35AF7B8E" w14:textId="77777777" w:rsidTr="0044196D">
        <w:trPr>
          <w:jc w:val="center"/>
        </w:trPr>
        <w:tc>
          <w:tcPr>
            <w:tcW w:w="4876" w:type="dxa"/>
            <w:hideMark/>
          </w:tcPr>
          <w:p w14:paraId="28BD4508" w14:textId="77777777" w:rsidR="003C00F0" w:rsidRPr="00485FD5" w:rsidRDefault="003C00F0" w:rsidP="0044196D">
            <w:pPr>
              <w:pStyle w:val="ColumnHeading"/>
              <w:keepNext/>
            </w:pPr>
            <w:r w:rsidRPr="00485FD5">
              <w:t>Tekst koji je predložila Komisija</w:t>
            </w:r>
          </w:p>
        </w:tc>
        <w:tc>
          <w:tcPr>
            <w:tcW w:w="4876" w:type="dxa"/>
            <w:hideMark/>
          </w:tcPr>
          <w:p w14:paraId="000E0A58" w14:textId="77777777" w:rsidR="003C00F0" w:rsidRPr="00485FD5" w:rsidRDefault="003C00F0" w:rsidP="0044196D">
            <w:pPr>
              <w:pStyle w:val="ColumnHeading"/>
              <w:keepNext/>
            </w:pPr>
            <w:r w:rsidRPr="00485FD5">
              <w:t>Izmjena</w:t>
            </w:r>
          </w:p>
        </w:tc>
      </w:tr>
      <w:tr w:rsidR="003C00F0" w:rsidRPr="00485FD5" w14:paraId="2683B487" w14:textId="77777777" w:rsidTr="0044196D">
        <w:trPr>
          <w:jc w:val="center"/>
        </w:trPr>
        <w:tc>
          <w:tcPr>
            <w:tcW w:w="4876" w:type="dxa"/>
            <w:hideMark/>
          </w:tcPr>
          <w:p w14:paraId="2823C929" w14:textId="77777777" w:rsidR="003C00F0" w:rsidRPr="00485FD5" w:rsidRDefault="003C00F0" w:rsidP="0044196D">
            <w:pPr>
              <w:pStyle w:val="Normal6"/>
            </w:pPr>
            <w:r w:rsidRPr="00485FD5">
              <w:t xml:space="preserve">Države članice osiguravaju da </w:t>
            </w:r>
            <w:r w:rsidRPr="00485FD5">
              <w:rPr>
                <w:b/>
                <w:i/>
              </w:rPr>
              <w:t>skrbnik ne bude</w:t>
            </w:r>
            <w:r w:rsidRPr="00485FD5">
              <w:t xml:space="preserve"> zadužen za </w:t>
            </w:r>
            <w:r w:rsidRPr="00485FD5">
              <w:rPr>
                <w:b/>
                <w:i/>
              </w:rPr>
              <w:t>nerazmjeran</w:t>
            </w:r>
            <w:r w:rsidRPr="00485FD5">
              <w:t xml:space="preserve"> broj maloljetnika bez pratnje u isto vrijeme </w:t>
            </w:r>
            <w:r w:rsidRPr="00485FD5">
              <w:rPr>
                <w:b/>
                <w:i/>
              </w:rPr>
              <w:t>zbog čega ne bi mogao</w:t>
            </w:r>
            <w:r w:rsidRPr="00485FD5">
              <w:t xml:space="preserve"> učinkovito obavljati svoje zadaće. Države članice imenuju </w:t>
            </w:r>
            <w:r w:rsidRPr="00485FD5">
              <w:rPr>
                <w:b/>
                <w:i/>
              </w:rPr>
              <w:t>odgovorne</w:t>
            </w:r>
            <w:r w:rsidRPr="00485FD5">
              <w:t xml:space="preserve"> tijela ili osobe koji redovito nadziru obavljaju li skrbnici svoje zadaće na prikladan način. Ta tijela ili osobe također su ovlašteni za preispitivanje </w:t>
            </w:r>
            <w:r w:rsidRPr="00485FD5">
              <w:lastRenderedPageBreak/>
              <w:t>pritužbi koje maloljetnici bez pratnje podnesu protiv svojeg skrbnika.</w:t>
            </w:r>
          </w:p>
        </w:tc>
        <w:tc>
          <w:tcPr>
            <w:tcW w:w="4876" w:type="dxa"/>
            <w:hideMark/>
          </w:tcPr>
          <w:p w14:paraId="7FE8F173" w14:textId="77777777" w:rsidR="003C00F0" w:rsidRPr="00485FD5" w:rsidRDefault="003C00F0" w:rsidP="0044196D">
            <w:pPr>
              <w:pStyle w:val="Normal6"/>
              <w:rPr>
                <w:szCs w:val="24"/>
              </w:rPr>
            </w:pPr>
            <w:r w:rsidRPr="00485FD5">
              <w:lastRenderedPageBreak/>
              <w:t xml:space="preserve">Države članice osiguravaju da </w:t>
            </w:r>
            <w:r w:rsidRPr="00485FD5">
              <w:rPr>
                <w:b/>
                <w:i/>
              </w:rPr>
              <w:t>je skrbnik</w:t>
            </w:r>
            <w:r w:rsidRPr="00485FD5">
              <w:t xml:space="preserve"> zadužen za </w:t>
            </w:r>
            <w:r w:rsidRPr="00485FD5">
              <w:rPr>
                <w:b/>
                <w:i/>
              </w:rPr>
              <w:t>ograničen</w:t>
            </w:r>
            <w:r w:rsidRPr="00485FD5">
              <w:t xml:space="preserve"> broj </w:t>
            </w:r>
            <w:r w:rsidRPr="00485FD5">
              <w:rPr>
                <w:b/>
                <w:i/>
              </w:rPr>
              <w:t xml:space="preserve">i ne više od 20 </w:t>
            </w:r>
            <w:r w:rsidRPr="00485FD5">
              <w:t xml:space="preserve">maloljetnika bez pratnje u isto vrijeme </w:t>
            </w:r>
            <w:r w:rsidRPr="00485FD5">
              <w:rPr>
                <w:b/>
                <w:i/>
              </w:rPr>
              <w:t>kako bi se osiguralo da može</w:t>
            </w:r>
            <w:r w:rsidRPr="00485FD5">
              <w:t xml:space="preserve"> učinkovito obavljati svoje zadaće. Države članice imenuju </w:t>
            </w:r>
            <w:r w:rsidRPr="00485FD5">
              <w:rPr>
                <w:b/>
                <w:i/>
              </w:rPr>
              <w:t>odgovorna</w:t>
            </w:r>
            <w:r w:rsidRPr="00485FD5">
              <w:t xml:space="preserve"> tijela ili osobe koji redovito nadziru obavljaju li skrbnici svoje zadaće na prikladan način. Ta tijela ili osobe također su ovlašteni za preispitivanje </w:t>
            </w:r>
            <w:r w:rsidRPr="00485FD5">
              <w:lastRenderedPageBreak/>
              <w:t xml:space="preserve">pritužbi koje maloljetnici bez pratnje podnesu protiv svojeg skrbnika. </w:t>
            </w:r>
            <w:r w:rsidRPr="00485FD5">
              <w:rPr>
                <w:b/>
                <w:i/>
              </w:rPr>
              <w:t>U tu svrhu, maloljetnici bez pratnje obavještavaju se na način prilagođen djeci i razumljivim rječnikom o tome tko su ta tijela ili osobe i kako na povjerljiv i siguran način mogu podnijeti pritužbe protiv svojih skrbnika.</w:t>
            </w:r>
          </w:p>
        </w:tc>
      </w:tr>
    </w:tbl>
    <w:p w14:paraId="25B15A50"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FE27C8A"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ED08CEE" w14:textId="77777777" w:rsidR="003C00F0" w:rsidRPr="00485FD5" w:rsidRDefault="003C00F0" w:rsidP="003C00F0">
      <w:pPr>
        <w:pStyle w:val="Normal12Italic"/>
        <w:rPr>
          <w:noProof w:val="0"/>
        </w:rPr>
      </w:pPr>
      <w:r w:rsidRPr="00485FD5">
        <w:rPr>
          <w:noProof w:val="0"/>
        </w:rPr>
        <w:t>Prijedlog Komisije je dobronamjeran, ali nedostaje mu pravne sigurnosti. Kako bi se osiguralo da skrbnici mogu na odgovarajući način obavljati svoju ulogu, ne bi smjeli biti odgovorni za više od 20 maloljetnika bez pratnje u isto vrijeme. Ta gornja granica zajamčit će pravnu sigurnost. Stručnjaci u području skrbništva nad maloljetnicima, kao što su NIDOS i UNHCR, gornju granicu od 20 maloljetnika bez pratnje smatraju dobrom praksom.</w:t>
      </w:r>
    </w:p>
    <w:p w14:paraId="31BB5549" w14:textId="77777777" w:rsidR="003C00F0" w:rsidRPr="00485FD5" w:rsidRDefault="003C00F0" w:rsidP="003C00F0">
      <w:r w:rsidRPr="00485FD5">
        <w:rPr>
          <w:rStyle w:val="HideTWBExt"/>
          <w:noProof w:val="0"/>
        </w:rPr>
        <w:t>&lt;/AmendB&gt;</w:t>
      </w:r>
    </w:p>
    <w:p w14:paraId="645F33B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490</w:t>
      </w:r>
      <w:r w:rsidRPr="00485FD5">
        <w:rPr>
          <w:rStyle w:val="HideTWBExt"/>
          <w:b w:val="0"/>
          <w:noProof w:val="0"/>
        </w:rPr>
        <w:t>&lt;/NumAmB&gt;</w:t>
      </w:r>
    </w:p>
    <w:p w14:paraId="3350426F"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 Dennis de Jong</w:t>
      </w:r>
      <w:r w:rsidRPr="00485FD5">
        <w:rPr>
          <w:rStyle w:val="HideTWBExt"/>
          <w:b w:val="0"/>
          <w:noProof w:val="0"/>
        </w:rPr>
        <w:t>&lt;/Members&gt;</w:t>
      </w:r>
    </w:p>
    <w:p w14:paraId="29116A54" w14:textId="77777777" w:rsidR="003C00F0" w:rsidRPr="00485FD5" w:rsidRDefault="003C00F0" w:rsidP="003C00F0">
      <w:r w:rsidRPr="00485FD5">
        <w:rPr>
          <w:rStyle w:val="HideTWBExt"/>
          <w:noProof w:val="0"/>
        </w:rPr>
        <w:t>&lt;/RepeatBlock-By&gt;</w:t>
      </w:r>
    </w:p>
    <w:p w14:paraId="1C28CF5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4A7FB20" w14:textId="77777777" w:rsidR="003C00F0" w:rsidRPr="00485FD5" w:rsidRDefault="003C00F0" w:rsidP="003C00F0">
      <w:pPr>
        <w:pStyle w:val="NormalBold"/>
      </w:pPr>
      <w:r w:rsidRPr="00485FD5">
        <w:rPr>
          <w:rStyle w:val="HideTWBExt"/>
          <w:b w:val="0"/>
          <w:noProof w:val="0"/>
        </w:rPr>
        <w:t>&lt;Article&gt;</w:t>
      </w:r>
      <w:r w:rsidRPr="00485FD5">
        <w:t>Članak 23.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11BC0AF" w14:textId="77777777" w:rsidTr="0044196D">
        <w:trPr>
          <w:jc w:val="center"/>
        </w:trPr>
        <w:tc>
          <w:tcPr>
            <w:tcW w:w="9752" w:type="dxa"/>
            <w:gridSpan w:val="2"/>
          </w:tcPr>
          <w:p w14:paraId="1B59DA63" w14:textId="77777777" w:rsidR="003C00F0" w:rsidRPr="00485FD5" w:rsidRDefault="003C00F0" w:rsidP="0044196D">
            <w:pPr>
              <w:keepNext/>
            </w:pPr>
          </w:p>
        </w:tc>
      </w:tr>
      <w:tr w:rsidR="003C00F0" w:rsidRPr="00485FD5" w14:paraId="17291B01" w14:textId="77777777" w:rsidTr="0044196D">
        <w:trPr>
          <w:jc w:val="center"/>
        </w:trPr>
        <w:tc>
          <w:tcPr>
            <w:tcW w:w="4876" w:type="dxa"/>
            <w:hideMark/>
          </w:tcPr>
          <w:p w14:paraId="00BBE6AD" w14:textId="77777777" w:rsidR="003C00F0" w:rsidRPr="00485FD5" w:rsidRDefault="003C00F0" w:rsidP="0044196D">
            <w:pPr>
              <w:pStyle w:val="ColumnHeading"/>
              <w:keepNext/>
            </w:pPr>
            <w:r w:rsidRPr="00485FD5">
              <w:t>Tekst koji je predložila Komisija</w:t>
            </w:r>
          </w:p>
        </w:tc>
        <w:tc>
          <w:tcPr>
            <w:tcW w:w="4876" w:type="dxa"/>
            <w:hideMark/>
          </w:tcPr>
          <w:p w14:paraId="438D19F1" w14:textId="77777777" w:rsidR="003C00F0" w:rsidRPr="00485FD5" w:rsidRDefault="003C00F0" w:rsidP="0044196D">
            <w:pPr>
              <w:pStyle w:val="ColumnHeading"/>
              <w:keepNext/>
            </w:pPr>
            <w:r w:rsidRPr="00485FD5">
              <w:t>Izmjena</w:t>
            </w:r>
          </w:p>
        </w:tc>
      </w:tr>
      <w:tr w:rsidR="003C00F0" w:rsidRPr="00485FD5" w14:paraId="2D4AFA5E" w14:textId="77777777" w:rsidTr="0044196D">
        <w:trPr>
          <w:jc w:val="center"/>
        </w:trPr>
        <w:tc>
          <w:tcPr>
            <w:tcW w:w="4876" w:type="dxa"/>
            <w:hideMark/>
          </w:tcPr>
          <w:p w14:paraId="1EFDBC3F" w14:textId="77777777" w:rsidR="003C00F0" w:rsidRPr="00485FD5" w:rsidRDefault="003C00F0" w:rsidP="0044196D">
            <w:pPr>
              <w:pStyle w:val="Normal6"/>
            </w:pPr>
            <w:r w:rsidRPr="00485FD5">
              <w:t xml:space="preserve">Države članice osiguravaju da skrbnik ne bude zadužen za nerazmjeran broj maloljetnika bez pratnje u isto vrijeme zbog čega ne bi mogao učinkovito obavljati svoje zadaće. Države članice imenuju </w:t>
            </w:r>
            <w:r w:rsidRPr="00485FD5">
              <w:rPr>
                <w:b/>
                <w:i/>
              </w:rPr>
              <w:t>odgovorne</w:t>
            </w:r>
            <w:r w:rsidRPr="00485FD5">
              <w:t xml:space="preserve"> tijela ili osobe koji redovito nadziru obavljaju li skrbnici svoje zadaće na prikladan način. Ta tijela ili osobe također su ovlašteni za preispitivanje pritužbi koje maloljetnici bez pratnje podnesu protiv svojeg skrbnika.</w:t>
            </w:r>
          </w:p>
        </w:tc>
        <w:tc>
          <w:tcPr>
            <w:tcW w:w="4876" w:type="dxa"/>
            <w:hideMark/>
          </w:tcPr>
          <w:p w14:paraId="072B9049" w14:textId="77777777" w:rsidR="003C00F0" w:rsidRPr="00485FD5" w:rsidRDefault="003C00F0" w:rsidP="0044196D">
            <w:pPr>
              <w:pStyle w:val="Normal6"/>
              <w:rPr>
                <w:szCs w:val="24"/>
              </w:rPr>
            </w:pPr>
            <w:r w:rsidRPr="00485FD5">
              <w:t xml:space="preserve">Države članice osiguravaju da skrbnik ne bude zadužen za nerazmjeran broj maloljetnika bez pratnje u isto vrijeme zbog čega ne bi mogao učinkovito obavljati svoje zadaće. Države članice imenuju </w:t>
            </w:r>
            <w:r w:rsidRPr="00485FD5">
              <w:rPr>
                <w:b/>
                <w:i/>
              </w:rPr>
              <w:t>odgovorna</w:t>
            </w:r>
            <w:r w:rsidRPr="00485FD5">
              <w:t xml:space="preserve"> tijela ili osobe koji redovito nadziru obavljaju li skrbnici svoje zadaće na prikladan način. Ta tijela ili osobe također su ovlašteni za preispitivanje pritužbi koje maloljetnici bez pratnje podnesu protiv svojeg skrbnika. </w:t>
            </w:r>
            <w:r w:rsidRPr="00485FD5">
              <w:rPr>
                <w:b/>
                <w:i/>
              </w:rPr>
              <w:t>U tu svrhu, maloljetnici bez pratnje obavještavaju se na način prilagođen djeci i razumljivim rječnikom o tome tko su ta tijela ili osobe i kako na povjerljiv i siguran način mogu podnijeti pritužbe protiv svojih skrbnika.</w:t>
            </w:r>
          </w:p>
        </w:tc>
      </w:tr>
    </w:tbl>
    <w:p w14:paraId="3073A451"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F738BCB" w14:textId="77777777" w:rsidR="003C00F0" w:rsidRPr="00485FD5" w:rsidRDefault="003C00F0" w:rsidP="003C00F0">
      <w:r w:rsidRPr="00485FD5">
        <w:rPr>
          <w:rStyle w:val="HideTWBExt"/>
          <w:noProof w:val="0"/>
        </w:rPr>
        <w:t>&lt;/AmendB&gt;</w:t>
      </w:r>
    </w:p>
    <w:p w14:paraId="4604484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491</w:t>
      </w:r>
      <w:r w:rsidRPr="00485FD5">
        <w:rPr>
          <w:rStyle w:val="HideTWBExt"/>
          <w:b w:val="0"/>
          <w:noProof w:val="0"/>
        </w:rPr>
        <w:t>&lt;/NumAmB&gt;</w:t>
      </w:r>
    </w:p>
    <w:p w14:paraId="2D56CD27"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6090B76" w14:textId="77777777" w:rsidR="003C00F0" w:rsidRPr="00485FD5" w:rsidRDefault="003C00F0" w:rsidP="003C00F0">
      <w:r w:rsidRPr="00485FD5">
        <w:rPr>
          <w:rStyle w:val="HideTWBExt"/>
          <w:noProof w:val="0"/>
        </w:rPr>
        <w:t>&lt;/RepeatBlock-By&gt;</w:t>
      </w:r>
    </w:p>
    <w:p w14:paraId="540993D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E79A78E" w14:textId="77777777" w:rsidR="003C00F0" w:rsidRPr="00485FD5" w:rsidRDefault="003C00F0" w:rsidP="003C00F0">
      <w:pPr>
        <w:pStyle w:val="NormalBold"/>
      </w:pPr>
      <w:r w:rsidRPr="00485FD5">
        <w:rPr>
          <w:rStyle w:val="HideTWBExt"/>
          <w:b w:val="0"/>
          <w:noProof w:val="0"/>
        </w:rPr>
        <w:t>&lt;Article&gt;</w:t>
      </w:r>
      <w:r w:rsidRPr="00485FD5">
        <w:t>Članak 23.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72274E0" w14:textId="77777777" w:rsidTr="0044196D">
        <w:trPr>
          <w:jc w:val="center"/>
        </w:trPr>
        <w:tc>
          <w:tcPr>
            <w:tcW w:w="9752" w:type="dxa"/>
            <w:gridSpan w:val="2"/>
          </w:tcPr>
          <w:p w14:paraId="6C1D9D25" w14:textId="77777777" w:rsidR="003C00F0" w:rsidRPr="00485FD5" w:rsidRDefault="003C00F0" w:rsidP="0044196D">
            <w:pPr>
              <w:keepNext/>
            </w:pPr>
          </w:p>
        </w:tc>
      </w:tr>
      <w:tr w:rsidR="003C00F0" w:rsidRPr="00485FD5" w14:paraId="75DB9EBD" w14:textId="77777777" w:rsidTr="0044196D">
        <w:trPr>
          <w:jc w:val="center"/>
        </w:trPr>
        <w:tc>
          <w:tcPr>
            <w:tcW w:w="4876" w:type="dxa"/>
            <w:hideMark/>
          </w:tcPr>
          <w:p w14:paraId="0FEA8687" w14:textId="77777777" w:rsidR="003C00F0" w:rsidRPr="00485FD5" w:rsidRDefault="003C00F0" w:rsidP="0044196D">
            <w:pPr>
              <w:pStyle w:val="ColumnHeading"/>
              <w:keepNext/>
            </w:pPr>
            <w:r w:rsidRPr="00485FD5">
              <w:t>Tekst koji je predložila Komisija</w:t>
            </w:r>
          </w:p>
        </w:tc>
        <w:tc>
          <w:tcPr>
            <w:tcW w:w="4876" w:type="dxa"/>
            <w:hideMark/>
          </w:tcPr>
          <w:p w14:paraId="333791A8" w14:textId="77777777" w:rsidR="003C00F0" w:rsidRPr="00485FD5" w:rsidRDefault="003C00F0" w:rsidP="0044196D">
            <w:pPr>
              <w:pStyle w:val="ColumnHeading"/>
              <w:keepNext/>
            </w:pPr>
            <w:r w:rsidRPr="00485FD5">
              <w:t>Izmjena</w:t>
            </w:r>
          </w:p>
        </w:tc>
      </w:tr>
      <w:tr w:rsidR="003C00F0" w:rsidRPr="00485FD5" w14:paraId="5ABA9DC6" w14:textId="77777777" w:rsidTr="0044196D">
        <w:trPr>
          <w:jc w:val="center"/>
        </w:trPr>
        <w:tc>
          <w:tcPr>
            <w:tcW w:w="4876" w:type="dxa"/>
            <w:hideMark/>
          </w:tcPr>
          <w:p w14:paraId="0565A828" w14:textId="77777777" w:rsidR="003C00F0" w:rsidRPr="00485FD5" w:rsidRDefault="003C00F0" w:rsidP="0044196D">
            <w:pPr>
              <w:pStyle w:val="Normal6"/>
            </w:pPr>
            <w:r w:rsidRPr="00485FD5">
              <w:t xml:space="preserve">Države članice </w:t>
            </w:r>
            <w:r w:rsidRPr="00485FD5">
              <w:rPr>
                <w:b/>
                <w:i/>
              </w:rPr>
              <w:t>osiguravaju</w:t>
            </w:r>
            <w:r w:rsidRPr="00485FD5">
              <w:t xml:space="preserve"> da skrbnik ne bude zadužen za nerazmjeran broj maloljetnika bez pratnje u isto vrijeme zbog čega ne bi mogao učinkovito obavljati svoje zadaće. Države članice </w:t>
            </w:r>
            <w:r w:rsidRPr="00485FD5">
              <w:rPr>
                <w:b/>
                <w:i/>
              </w:rPr>
              <w:t>imenuju odgovorne</w:t>
            </w:r>
            <w:r w:rsidRPr="00485FD5">
              <w:t xml:space="preserve"> tijela ili osobe koji redovito nadziru obavljaju li skrbnici svoje zadaće na prikladan način. Ta tijela ili osobe također su ovlašteni za preispitivanje pritužbi koje maloljetnici bez pratnje podnesu protiv svojeg skrbnika.</w:t>
            </w:r>
          </w:p>
        </w:tc>
        <w:tc>
          <w:tcPr>
            <w:tcW w:w="4876" w:type="dxa"/>
            <w:hideMark/>
          </w:tcPr>
          <w:p w14:paraId="27F0C4CC" w14:textId="77777777" w:rsidR="003C00F0" w:rsidRPr="00485FD5" w:rsidRDefault="003C00F0" w:rsidP="0044196D">
            <w:pPr>
              <w:pStyle w:val="Normal6"/>
              <w:rPr>
                <w:szCs w:val="24"/>
              </w:rPr>
            </w:pPr>
            <w:r w:rsidRPr="00485FD5">
              <w:t xml:space="preserve">Države članice </w:t>
            </w:r>
            <w:r w:rsidRPr="00485FD5">
              <w:rPr>
                <w:b/>
                <w:i/>
              </w:rPr>
              <w:t>mogu osigurati</w:t>
            </w:r>
            <w:r w:rsidRPr="00485FD5">
              <w:t xml:space="preserve"> da skrbnik ne bude zadužen za nerazmjeran broj maloljetnika bez pratnje u isto vrijeme zbog čega ne bi mogao učinkovito obavljati svoje zadaće. Države članice </w:t>
            </w:r>
            <w:r w:rsidRPr="00485FD5">
              <w:rPr>
                <w:b/>
                <w:i/>
              </w:rPr>
              <w:t>mogu imenovati odgovorna</w:t>
            </w:r>
            <w:r w:rsidRPr="00485FD5">
              <w:t xml:space="preserve"> tijela ili osobe koji redovito nadziru obavljaju li skrbnici svoje zadaće na prikladan način. Ta tijela ili osobe također su ovlašteni za preispitivanje pritužbi koje maloljetnici bez pratnje podnesu protiv svojeg skrbnika.</w:t>
            </w:r>
          </w:p>
        </w:tc>
      </w:tr>
    </w:tbl>
    <w:p w14:paraId="4443A2B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1C58AD6" w14:textId="77777777" w:rsidR="003C00F0" w:rsidRPr="00485FD5" w:rsidRDefault="003C00F0" w:rsidP="003C00F0">
      <w:pPr>
        <w:rPr>
          <w:rStyle w:val="HideTWBExt"/>
          <w:noProof w:val="0"/>
        </w:rPr>
      </w:pPr>
      <w:r w:rsidRPr="00485FD5">
        <w:rPr>
          <w:rStyle w:val="HideTWBExt"/>
          <w:noProof w:val="0"/>
        </w:rPr>
        <w:t>&lt;/AmendB&gt;</w:t>
      </w:r>
    </w:p>
    <w:p w14:paraId="29D1E28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492</w:t>
      </w:r>
      <w:r w:rsidRPr="00485FD5">
        <w:rPr>
          <w:rStyle w:val="HideTWBExt"/>
          <w:b w:val="0"/>
          <w:noProof w:val="0"/>
        </w:rPr>
        <w:t>&lt;/NumAmB&gt;</w:t>
      </w:r>
    </w:p>
    <w:p w14:paraId="73EBDFE8" w14:textId="77777777" w:rsidR="003C00F0" w:rsidRPr="00485FD5" w:rsidRDefault="003C00F0" w:rsidP="003C00F0">
      <w:pPr>
        <w:pStyle w:val="NormalBold"/>
      </w:pPr>
      <w:r w:rsidRPr="00485FD5">
        <w:rPr>
          <w:rStyle w:val="HideTWBExt"/>
          <w:b w:val="0"/>
          <w:noProof w:val="0"/>
        </w:rPr>
        <w:t>&lt;RepeatBlock-By&gt;&lt;Members&gt;</w:t>
      </w:r>
      <w:r w:rsidRPr="00485FD5">
        <w:t>Alessandra Mussolini, Salvatore Domenico Pogliese</w:t>
      </w:r>
      <w:r w:rsidRPr="00485FD5">
        <w:rPr>
          <w:rStyle w:val="HideTWBExt"/>
          <w:b w:val="0"/>
          <w:noProof w:val="0"/>
        </w:rPr>
        <w:t>&lt;/Members&gt;</w:t>
      </w:r>
    </w:p>
    <w:p w14:paraId="3AF9AE15" w14:textId="77777777" w:rsidR="003C00F0" w:rsidRPr="00485FD5" w:rsidRDefault="003C00F0" w:rsidP="003C00F0">
      <w:r w:rsidRPr="00485FD5">
        <w:rPr>
          <w:rStyle w:val="HideTWBExt"/>
          <w:noProof w:val="0"/>
        </w:rPr>
        <w:t>&lt;/RepeatBlock-By&gt;</w:t>
      </w:r>
    </w:p>
    <w:p w14:paraId="17983D9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67E804C" w14:textId="77777777" w:rsidR="003C00F0" w:rsidRPr="00485FD5" w:rsidRDefault="003C00F0" w:rsidP="003C00F0">
      <w:pPr>
        <w:pStyle w:val="NormalBold"/>
      </w:pPr>
      <w:r w:rsidRPr="00485FD5">
        <w:rPr>
          <w:rStyle w:val="HideTWBExt"/>
          <w:b w:val="0"/>
          <w:noProof w:val="0"/>
        </w:rPr>
        <w:t>&lt;Article&gt;</w:t>
      </w:r>
      <w:r w:rsidRPr="00485FD5">
        <w:t>Članak 23. – stavak 1.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C05DCD8" w14:textId="77777777" w:rsidTr="0044196D">
        <w:trPr>
          <w:jc w:val="center"/>
        </w:trPr>
        <w:tc>
          <w:tcPr>
            <w:tcW w:w="9752" w:type="dxa"/>
            <w:gridSpan w:val="2"/>
          </w:tcPr>
          <w:p w14:paraId="7E0CCC48" w14:textId="77777777" w:rsidR="003C00F0" w:rsidRPr="00485FD5" w:rsidRDefault="003C00F0" w:rsidP="0044196D">
            <w:pPr>
              <w:keepNext/>
            </w:pPr>
          </w:p>
        </w:tc>
      </w:tr>
      <w:tr w:rsidR="003C00F0" w:rsidRPr="00485FD5" w14:paraId="793AD1A4" w14:textId="77777777" w:rsidTr="0044196D">
        <w:trPr>
          <w:jc w:val="center"/>
        </w:trPr>
        <w:tc>
          <w:tcPr>
            <w:tcW w:w="4876" w:type="dxa"/>
            <w:hideMark/>
          </w:tcPr>
          <w:p w14:paraId="17F61985" w14:textId="77777777" w:rsidR="003C00F0" w:rsidRPr="00485FD5" w:rsidRDefault="003C00F0" w:rsidP="0044196D">
            <w:pPr>
              <w:pStyle w:val="ColumnHeading"/>
              <w:keepNext/>
            </w:pPr>
            <w:r w:rsidRPr="00485FD5">
              <w:t>Tekst koji je predložila Komisija</w:t>
            </w:r>
          </w:p>
        </w:tc>
        <w:tc>
          <w:tcPr>
            <w:tcW w:w="4876" w:type="dxa"/>
            <w:hideMark/>
          </w:tcPr>
          <w:p w14:paraId="573DCEFE" w14:textId="77777777" w:rsidR="003C00F0" w:rsidRPr="00485FD5" w:rsidRDefault="003C00F0" w:rsidP="0044196D">
            <w:pPr>
              <w:pStyle w:val="ColumnHeading"/>
              <w:keepNext/>
            </w:pPr>
            <w:r w:rsidRPr="00485FD5">
              <w:t>Izmjena</w:t>
            </w:r>
          </w:p>
        </w:tc>
      </w:tr>
      <w:tr w:rsidR="003C00F0" w:rsidRPr="00485FD5" w14:paraId="5211F39D" w14:textId="77777777" w:rsidTr="0044196D">
        <w:trPr>
          <w:jc w:val="center"/>
        </w:trPr>
        <w:tc>
          <w:tcPr>
            <w:tcW w:w="4876" w:type="dxa"/>
            <w:hideMark/>
          </w:tcPr>
          <w:p w14:paraId="60898BF1" w14:textId="77777777" w:rsidR="003C00F0" w:rsidRPr="00485FD5" w:rsidRDefault="003C00F0" w:rsidP="0044196D">
            <w:pPr>
              <w:pStyle w:val="Normal6"/>
              <w:rPr>
                <w:b/>
                <w:i/>
              </w:rPr>
            </w:pPr>
            <w:r w:rsidRPr="00485FD5">
              <w:t>Države članice osiguravaju da skrbnik</w:t>
            </w:r>
            <w:r w:rsidRPr="00485FD5">
              <w:rPr>
                <w:b/>
                <w:i/>
              </w:rPr>
              <w:t xml:space="preserve"> ne bude</w:t>
            </w:r>
            <w:r w:rsidRPr="00485FD5">
              <w:t xml:space="preserve"> zadužen za</w:t>
            </w:r>
            <w:r w:rsidRPr="00485FD5">
              <w:rPr>
                <w:b/>
                <w:i/>
              </w:rPr>
              <w:t xml:space="preserve"> nerazmjeran</w:t>
            </w:r>
            <w:r w:rsidRPr="00485FD5">
              <w:t xml:space="preserve"> broj maloljetnika bez pratnje</w:t>
            </w:r>
            <w:r w:rsidRPr="00485FD5">
              <w:rPr>
                <w:b/>
                <w:i/>
              </w:rPr>
              <w:t xml:space="preserve"> u isto vrijeme zbog čega</w:t>
            </w:r>
            <w:r w:rsidRPr="00485FD5">
              <w:t xml:space="preserve"> ne bi</w:t>
            </w:r>
            <w:r w:rsidRPr="00485FD5">
              <w:rPr>
                <w:b/>
                <w:i/>
              </w:rPr>
              <w:t xml:space="preserve"> mogao učinkovito obavljati svoje zadaće</w:t>
            </w:r>
            <w:r w:rsidRPr="00485FD5">
              <w:t>. Države članice imenuju</w:t>
            </w:r>
            <w:r w:rsidRPr="00485FD5">
              <w:rPr>
                <w:b/>
                <w:i/>
              </w:rPr>
              <w:t xml:space="preserve"> odgovorne</w:t>
            </w:r>
            <w:r w:rsidRPr="00485FD5">
              <w:t xml:space="preserve"> tijela ili osobe</w:t>
            </w:r>
            <w:r w:rsidRPr="00485FD5">
              <w:rPr>
                <w:b/>
                <w:i/>
              </w:rPr>
              <w:t xml:space="preserve"> koji</w:t>
            </w:r>
            <w:r w:rsidRPr="00485FD5">
              <w:t xml:space="preserve"> redovito nadziru obavljaju li skrbnici svoje zadaće na prikladan način. Ta tijela ili osobe također su ovlašteni za preispitivanje pritužbi koje maloljetnici bez pratnje podnesu protiv svojeg skrbnika.</w:t>
            </w:r>
          </w:p>
        </w:tc>
        <w:tc>
          <w:tcPr>
            <w:tcW w:w="4876" w:type="dxa"/>
            <w:hideMark/>
          </w:tcPr>
          <w:p w14:paraId="17CA9710" w14:textId="77777777" w:rsidR="003C00F0" w:rsidRPr="00485FD5" w:rsidRDefault="003C00F0" w:rsidP="0044196D">
            <w:pPr>
              <w:pStyle w:val="Normal6"/>
              <w:rPr>
                <w:b/>
                <w:i/>
                <w:szCs w:val="24"/>
              </w:rPr>
            </w:pPr>
            <w:r w:rsidRPr="00485FD5">
              <w:t>Države članice osiguravaju da</w:t>
            </w:r>
            <w:r w:rsidRPr="00485FD5">
              <w:rPr>
                <w:b/>
                <w:i/>
              </w:rPr>
              <w:t xml:space="preserve"> je</w:t>
            </w:r>
            <w:r w:rsidRPr="00485FD5">
              <w:t xml:space="preserve"> skrbnik</w:t>
            </w:r>
            <w:r w:rsidRPr="00485FD5">
              <w:rPr>
                <w:b/>
                <w:i/>
              </w:rPr>
              <w:t xml:space="preserve"> u isto vrijeme</w:t>
            </w:r>
            <w:r w:rsidRPr="00485FD5">
              <w:t xml:space="preserve"> zadužen za</w:t>
            </w:r>
            <w:r w:rsidRPr="00485FD5">
              <w:rPr>
                <w:b/>
                <w:i/>
              </w:rPr>
              <w:t xml:space="preserve"> adekvatan i ograničen</w:t>
            </w:r>
            <w:r w:rsidRPr="00485FD5">
              <w:t xml:space="preserve"> broj maloljetnika bez pratnje</w:t>
            </w:r>
            <w:r w:rsidRPr="00485FD5">
              <w:rPr>
                <w:b/>
                <w:i/>
              </w:rPr>
              <w:t xml:space="preserve"> kako ga se</w:t>
            </w:r>
            <w:r w:rsidRPr="00485FD5">
              <w:t xml:space="preserve"> ne bi</w:t>
            </w:r>
            <w:r w:rsidRPr="00485FD5">
              <w:rPr>
                <w:b/>
                <w:i/>
              </w:rPr>
              <w:t xml:space="preserve"> spriječilo u učinkovitom obavljanju zadaća</w:t>
            </w:r>
            <w:r w:rsidRPr="00485FD5">
              <w:t>. Države članice imenuju</w:t>
            </w:r>
            <w:r w:rsidRPr="00485FD5">
              <w:rPr>
                <w:b/>
                <w:i/>
              </w:rPr>
              <w:t xml:space="preserve"> odgovorna</w:t>
            </w:r>
            <w:r w:rsidRPr="00485FD5">
              <w:t xml:space="preserve"> tijela ili osobe</w:t>
            </w:r>
            <w:r w:rsidRPr="00485FD5">
              <w:rPr>
                <w:b/>
                <w:i/>
              </w:rPr>
              <w:t>, najkasnije jedan mjesec nakon imenovanja skrbnika, i potom</w:t>
            </w:r>
            <w:r w:rsidRPr="00485FD5">
              <w:t xml:space="preserve"> redovito nadziru obavljaju li skrbnici svoje zadaće na prikladan način. Ta tijela ili osobe također su ovlašteni za preispitivanje pritužbi koje maloljetnici bez pratnje podnesu protiv svojeg skrbnika.</w:t>
            </w:r>
          </w:p>
        </w:tc>
      </w:tr>
    </w:tbl>
    <w:p w14:paraId="15BBADB9"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5C0443F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AAFFF39" w14:textId="77777777" w:rsidR="003C00F0" w:rsidRPr="00485FD5" w:rsidRDefault="003C00F0" w:rsidP="003C00F0">
      <w:pPr>
        <w:pStyle w:val="Normal12Italic"/>
        <w:rPr>
          <w:noProof w:val="0"/>
        </w:rPr>
      </w:pPr>
      <w:r w:rsidRPr="00485FD5">
        <w:rPr>
          <w:noProof w:val="0"/>
        </w:rPr>
        <w:t>Kako bi se skrbnik na odgovarajući način mogao brinuti za maloljetnike bez pratnje koji su mu dodijeljeni, potrebno je da ih prati ograničeni broj. Razlog zbog kojeg se predlaže da se najkasnije nakon jednog mjeseca od imenovanja skrbnika utvrdi izvršava li on svoje zadaće na odgovarajući način jest taj što se smatra da su prvi trenuci provedeni s maloljetnikom ključni u pogledu uspostavljanja dugoročnog povjerenja. Također je bitno čim prije utvrditi ispunjava li skrbnik svoje zadaće na pouzdan način.</w:t>
      </w:r>
    </w:p>
    <w:p w14:paraId="3CDEF2CB" w14:textId="77777777" w:rsidR="003C00F0" w:rsidRPr="00485FD5" w:rsidRDefault="003C00F0" w:rsidP="003C00F0">
      <w:r w:rsidRPr="00485FD5">
        <w:rPr>
          <w:rStyle w:val="HideTWBExt"/>
          <w:noProof w:val="0"/>
        </w:rPr>
        <w:t>&lt;/AmendB&gt;</w:t>
      </w:r>
    </w:p>
    <w:p w14:paraId="149EE59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493</w:t>
      </w:r>
      <w:r w:rsidRPr="00485FD5">
        <w:rPr>
          <w:rStyle w:val="HideTWBExt"/>
          <w:b w:val="0"/>
          <w:noProof w:val="0"/>
        </w:rPr>
        <w:t>&lt;/NumAmB&gt;</w:t>
      </w:r>
    </w:p>
    <w:p w14:paraId="2EDA10D2" w14:textId="77777777" w:rsidR="003C00F0" w:rsidRPr="00485FD5" w:rsidRDefault="003C00F0" w:rsidP="003C00F0">
      <w:pPr>
        <w:pStyle w:val="NormalBold"/>
      </w:pPr>
      <w:r w:rsidRPr="00485FD5">
        <w:rPr>
          <w:rStyle w:val="HideTWBExt"/>
          <w:b w:val="0"/>
          <w:noProof w:val="0"/>
        </w:rPr>
        <w:t>&lt;RepeatBlock-By&gt;&lt;Members&gt;</w:t>
      </w:r>
      <w:r w:rsidRPr="00485FD5">
        <w:t>Anna Maria Corazza Bildt, Caterina Chinnici, Hilde Vautmans, Vilija Blinkevičiūtė, Julie Ward, Luigi Morgano, Bodil Valero, Brando Benifei, Damiano Zoffoli, Nathalie Griesbeck, Jean Lambert</w:t>
      </w:r>
      <w:r w:rsidRPr="00485FD5">
        <w:rPr>
          <w:rStyle w:val="HideTWBExt"/>
          <w:b w:val="0"/>
          <w:noProof w:val="0"/>
        </w:rPr>
        <w:t>&lt;/Members&gt;</w:t>
      </w:r>
    </w:p>
    <w:p w14:paraId="7EC408A6" w14:textId="77777777" w:rsidR="003C00F0" w:rsidRPr="00485FD5" w:rsidRDefault="003C00F0" w:rsidP="003C00F0">
      <w:r w:rsidRPr="00485FD5">
        <w:rPr>
          <w:rStyle w:val="HideTWBExt"/>
          <w:noProof w:val="0"/>
        </w:rPr>
        <w:t>&lt;/RepeatBlock-By&gt;</w:t>
      </w:r>
    </w:p>
    <w:p w14:paraId="418CC9A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120131C" w14:textId="77777777" w:rsidR="003C00F0" w:rsidRPr="00485FD5" w:rsidRDefault="003C00F0" w:rsidP="003C00F0">
      <w:pPr>
        <w:pStyle w:val="NormalBold"/>
      </w:pPr>
      <w:r w:rsidRPr="00485FD5">
        <w:rPr>
          <w:rStyle w:val="HideTWBExt"/>
          <w:b w:val="0"/>
          <w:noProof w:val="0"/>
        </w:rPr>
        <w:t>&lt;Article&gt;</w:t>
      </w:r>
      <w:r w:rsidRPr="00485FD5">
        <w:t>Članak 23. – stavak 1. – podstavak 2.a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3BE3CF7" w14:textId="77777777" w:rsidTr="0044196D">
        <w:trPr>
          <w:jc w:val="center"/>
        </w:trPr>
        <w:tc>
          <w:tcPr>
            <w:tcW w:w="9752" w:type="dxa"/>
            <w:gridSpan w:val="2"/>
          </w:tcPr>
          <w:p w14:paraId="5689E90B" w14:textId="77777777" w:rsidR="003C00F0" w:rsidRPr="00485FD5" w:rsidRDefault="003C00F0" w:rsidP="0044196D">
            <w:pPr>
              <w:keepNext/>
            </w:pPr>
          </w:p>
        </w:tc>
      </w:tr>
      <w:tr w:rsidR="003C00F0" w:rsidRPr="00485FD5" w14:paraId="000A0513" w14:textId="77777777" w:rsidTr="0044196D">
        <w:trPr>
          <w:jc w:val="center"/>
        </w:trPr>
        <w:tc>
          <w:tcPr>
            <w:tcW w:w="4876" w:type="dxa"/>
            <w:hideMark/>
          </w:tcPr>
          <w:p w14:paraId="34358DC6" w14:textId="77777777" w:rsidR="003C00F0" w:rsidRPr="00485FD5" w:rsidRDefault="003C00F0" w:rsidP="0044196D">
            <w:pPr>
              <w:pStyle w:val="ColumnHeading"/>
              <w:keepNext/>
            </w:pPr>
            <w:r w:rsidRPr="00485FD5">
              <w:t>Tekst koji je predložila Komisija</w:t>
            </w:r>
          </w:p>
        </w:tc>
        <w:tc>
          <w:tcPr>
            <w:tcW w:w="4876" w:type="dxa"/>
            <w:hideMark/>
          </w:tcPr>
          <w:p w14:paraId="058CA7B2" w14:textId="77777777" w:rsidR="003C00F0" w:rsidRPr="00485FD5" w:rsidRDefault="003C00F0" w:rsidP="0044196D">
            <w:pPr>
              <w:pStyle w:val="ColumnHeading"/>
              <w:keepNext/>
            </w:pPr>
            <w:r w:rsidRPr="00485FD5">
              <w:t>Izmjena</w:t>
            </w:r>
          </w:p>
        </w:tc>
      </w:tr>
      <w:tr w:rsidR="003C00F0" w:rsidRPr="00485FD5" w14:paraId="029A4085" w14:textId="77777777" w:rsidTr="0044196D">
        <w:trPr>
          <w:jc w:val="center"/>
        </w:trPr>
        <w:tc>
          <w:tcPr>
            <w:tcW w:w="4876" w:type="dxa"/>
          </w:tcPr>
          <w:p w14:paraId="1B71603A" w14:textId="77777777" w:rsidR="003C00F0" w:rsidRPr="00485FD5" w:rsidRDefault="003C00F0" w:rsidP="0044196D">
            <w:pPr>
              <w:pStyle w:val="Normal6"/>
            </w:pPr>
          </w:p>
        </w:tc>
        <w:tc>
          <w:tcPr>
            <w:tcW w:w="4876" w:type="dxa"/>
            <w:hideMark/>
          </w:tcPr>
          <w:p w14:paraId="67855EFF" w14:textId="77777777" w:rsidR="003C00F0" w:rsidRPr="00485FD5" w:rsidRDefault="003C00F0" w:rsidP="0044196D">
            <w:pPr>
              <w:pStyle w:val="Normal6"/>
              <w:rPr>
                <w:b/>
                <w:i/>
                <w:szCs w:val="24"/>
              </w:rPr>
            </w:pPr>
            <w:r w:rsidRPr="00485FD5">
              <w:rPr>
                <w:b/>
                <w:i/>
              </w:rPr>
              <w:t>Države članice maloljetnicima bez pratnje po dolasku pružaju:</w:t>
            </w:r>
          </w:p>
        </w:tc>
      </w:tr>
      <w:tr w:rsidR="003C00F0" w:rsidRPr="00485FD5" w14:paraId="363FAE28" w14:textId="77777777" w:rsidTr="0044196D">
        <w:trPr>
          <w:jc w:val="center"/>
        </w:trPr>
        <w:tc>
          <w:tcPr>
            <w:tcW w:w="4876" w:type="dxa"/>
          </w:tcPr>
          <w:p w14:paraId="72A9E6A9" w14:textId="77777777" w:rsidR="003C00F0" w:rsidRPr="00485FD5" w:rsidRDefault="003C00F0" w:rsidP="0044196D">
            <w:pPr>
              <w:pStyle w:val="Normal6"/>
            </w:pPr>
          </w:p>
        </w:tc>
        <w:tc>
          <w:tcPr>
            <w:tcW w:w="4876" w:type="dxa"/>
            <w:hideMark/>
          </w:tcPr>
          <w:p w14:paraId="7B02D203" w14:textId="77777777" w:rsidR="003C00F0" w:rsidRPr="00485FD5" w:rsidRDefault="003C00F0" w:rsidP="0044196D">
            <w:pPr>
              <w:pStyle w:val="Normal6"/>
              <w:rPr>
                <w:b/>
                <w:i/>
                <w:szCs w:val="24"/>
              </w:rPr>
            </w:pPr>
            <w:r w:rsidRPr="00485FD5">
              <w:rPr>
                <w:b/>
                <w:i/>
              </w:rPr>
              <w:t>(a)</w:t>
            </w:r>
            <w:r w:rsidRPr="00485FD5">
              <w:rPr>
                <w:b/>
                <w:i/>
              </w:rPr>
              <w:tab/>
              <w:t>izravni pristup zdravstvenoj skrbi i obrazovanju pod istim uvjetima kao i maloljetnicima koji su njihovi državljani</w:t>
            </w:r>
          </w:p>
        </w:tc>
      </w:tr>
      <w:tr w:rsidR="003C00F0" w:rsidRPr="00485FD5" w14:paraId="0E2EA700" w14:textId="77777777" w:rsidTr="0044196D">
        <w:trPr>
          <w:jc w:val="center"/>
        </w:trPr>
        <w:tc>
          <w:tcPr>
            <w:tcW w:w="4876" w:type="dxa"/>
          </w:tcPr>
          <w:p w14:paraId="4409121E" w14:textId="77777777" w:rsidR="003C00F0" w:rsidRPr="00485FD5" w:rsidRDefault="003C00F0" w:rsidP="0044196D">
            <w:pPr>
              <w:pStyle w:val="Normal6"/>
            </w:pPr>
          </w:p>
        </w:tc>
        <w:tc>
          <w:tcPr>
            <w:tcW w:w="4876" w:type="dxa"/>
            <w:hideMark/>
          </w:tcPr>
          <w:p w14:paraId="2B08DDB8" w14:textId="77777777" w:rsidR="003C00F0" w:rsidRPr="00485FD5" w:rsidRDefault="003C00F0" w:rsidP="0044196D">
            <w:pPr>
              <w:pStyle w:val="Normal6"/>
              <w:rPr>
                <w:b/>
                <w:i/>
                <w:szCs w:val="24"/>
              </w:rPr>
            </w:pPr>
            <w:r w:rsidRPr="00485FD5">
              <w:rPr>
                <w:b/>
                <w:i/>
              </w:rPr>
              <w:t xml:space="preserve">(b) </w:t>
            </w:r>
            <w:r w:rsidRPr="00485FD5">
              <w:rPr>
                <w:b/>
                <w:i/>
              </w:rPr>
              <w:tab/>
              <w:t>sve potrebne informacije prilagođene djeci o njihovim pravima, postupcima i mogućnostima zaštite na jeziku koji ona razumiju. U tu će svrhu Europski potporni ured za azil (EASO) pomagati državama članicama da pripreme materijal namijenjen informiranju djece nakon njihova prihvata.</w:t>
            </w:r>
          </w:p>
        </w:tc>
      </w:tr>
    </w:tbl>
    <w:p w14:paraId="2EC9659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F4B53B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7D71848" w14:textId="77777777" w:rsidR="003C00F0" w:rsidRPr="00485FD5" w:rsidRDefault="003C00F0" w:rsidP="003C00F0">
      <w:pPr>
        <w:pStyle w:val="Normal12Italic"/>
        <w:rPr>
          <w:noProof w:val="0"/>
        </w:rPr>
      </w:pPr>
      <w:r w:rsidRPr="00485FD5">
        <w:rPr>
          <w:noProof w:val="0"/>
        </w:rPr>
        <w:t xml:space="preserve">Maloljetnici bez pratnje imaju specifične osnovne potrebe od trenutka dolaska, bez obzira na to je li riječ o azilantima, ekonomskim migrantima ili djeci žrtvama trgovanja ljudima. </w:t>
      </w:r>
      <w:r w:rsidRPr="00485FD5">
        <w:rPr>
          <w:noProof w:val="0"/>
        </w:rPr>
        <w:br/>
        <w:t xml:space="preserve"> Svrha ove izmjene osigurati je da su maloljetnici bez pratnje po dolasku ispravno informirani o svojim pravima, postupcima i zaštiti te da im je odobren izravan pristup zdravstvenoj skrbi, s obzirom na njihovu osobitu ranjivost kao i traume kojima su možda doživjeli tijekom </w:t>
      </w:r>
      <w:r w:rsidRPr="00485FD5">
        <w:rPr>
          <w:noProof w:val="0"/>
        </w:rPr>
        <w:lastRenderedPageBreak/>
        <w:t>putovanja.</w:t>
      </w:r>
    </w:p>
    <w:p w14:paraId="61CB273E" w14:textId="77777777" w:rsidR="003C00F0" w:rsidRPr="00485FD5" w:rsidRDefault="003C00F0" w:rsidP="003C00F0">
      <w:r w:rsidRPr="00485FD5">
        <w:rPr>
          <w:rStyle w:val="HideTWBExt"/>
          <w:noProof w:val="0"/>
        </w:rPr>
        <w:t>&lt;/AmendB&gt;</w:t>
      </w:r>
    </w:p>
    <w:p w14:paraId="1055EEA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494</w:t>
      </w:r>
      <w:r w:rsidRPr="00485FD5">
        <w:rPr>
          <w:rStyle w:val="HideTWBExt"/>
          <w:b w:val="0"/>
          <w:noProof w:val="0"/>
        </w:rPr>
        <w:t>&lt;/NumAmB&gt;</w:t>
      </w:r>
    </w:p>
    <w:p w14:paraId="4BB1A601"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93A61AE" w14:textId="77777777" w:rsidR="003C00F0" w:rsidRPr="00485FD5" w:rsidRDefault="003C00F0" w:rsidP="003C00F0">
      <w:r w:rsidRPr="00485FD5">
        <w:rPr>
          <w:rStyle w:val="HideTWBExt"/>
          <w:noProof w:val="0"/>
        </w:rPr>
        <w:t>&lt;/RepeatBlock-By&gt;</w:t>
      </w:r>
    </w:p>
    <w:p w14:paraId="4FC250F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CA7E36C" w14:textId="77777777" w:rsidR="003C00F0" w:rsidRPr="00485FD5" w:rsidRDefault="003C00F0" w:rsidP="003C00F0">
      <w:pPr>
        <w:pStyle w:val="NormalBold"/>
      </w:pPr>
      <w:r w:rsidRPr="00485FD5">
        <w:rPr>
          <w:rStyle w:val="HideTWBExt"/>
          <w:b w:val="0"/>
          <w:noProof w:val="0"/>
        </w:rPr>
        <w:t>&lt;Article&gt;</w:t>
      </w:r>
      <w:r w:rsidRPr="00485FD5">
        <w:t>Članak 23.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6CCA305" w14:textId="77777777" w:rsidTr="0044196D">
        <w:trPr>
          <w:jc w:val="center"/>
        </w:trPr>
        <w:tc>
          <w:tcPr>
            <w:tcW w:w="9752" w:type="dxa"/>
            <w:gridSpan w:val="2"/>
          </w:tcPr>
          <w:p w14:paraId="7FCC9713" w14:textId="77777777" w:rsidR="003C00F0" w:rsidRPr="00485FD5" w:rsidRDefault="003C00F0" w:rsidP="0044196D">
            <w:pPr>
              <w:keepNext/>
            </w:pPr>
          </w:p>
        </w:tc>
      </w:tr>
      <w:tr w:rsidR="003C00F0" w:rsidRPr="00485FD5" w14:paraId="7971D3C9" w14:textId="77777777" w:rsidTr="0044196D">
        <w:trPr>
          <w:jc w:val="center"/>
        </w:trPr>
        <w:tc>
          <w:tcPr>
            <w:tcW w:w="4876" w:type="dxa"/>
            <w:hideMark/>
          </w:tcPr>
          <w:p w14:paraId="5396DF0A" w14:textId="77777777" w:rsidR="003C00F0" w:rsidRPr="00485FD5" w:rsidRDefault="003C00F0" w:rsidP="0044196D">
            <w:pPr>
              <w:pStyle w:val="ColumnHeading"/>
              <w:keepNext/>
            </w:pPr>
            <w:r w:rsidRPr="00485FD5">
              <w:t>Tekst koji je predložila Komisija</w:t>
            </w:r>
          </w:p>
        </w:tc>
        <w:tc>
          <w:tcPr>
            <w:tcW w:w="4876" w:type="dxa"/>
            <w:hideMark/>
          </w:tcPr>
          <w:p w14:paraId="5DF775DF" w14:textId="77777777" w:rsidR="003C00F0" w:rsidRPr="00485FD5" w:rsidRDefault="003C00F0" w:rsidP="0044196D">
            <w:pPr>
              <w:pStyle w:val="ColumnHeading"/>
              <w:keepNext/>
            </w:pPr>
            <w:r w:rsidRPr="00485FD5">
              <w:t>Izmjena</w:t>
            </w:r>
          </w:p>
        </w:tc>
      </w:tr>
      <w:tr w:rsidR="003C00F0" w:rsidRPr="00485FD5" w14:paraId="4818AE93" w14:textId="77777777" w:rsidTr="0044196D">
        <w:trPr>
          <w:jc w:val="center"/>
        </w:trPr>
        <w:tc>
          <w:tcPr>
            <w:tcW w:w="4876" w:type="dxa"/>
            <w:hideMark/>
          </w:tcPr>
          <w:p w14:paraId="1ED6B5D1" w14:textId="77777777" w:rsidR="003C00F0" w:rsidRPr="00485FD5" w:rsidRDefault="003C00F0" w:rsidP="0044196D">
            <w:pPr>
              <w:pStyle w:val="Normal6"/>
              <w:rPr>
                <w:b/>
                <w:i/>
              </w:rPr>
            </w:pPr>
            <w:r w:rsidRPr="00485FD5">
              <w:t>Države članice mogu maloljetnike bez pratnje koji imaju 16 godina ili su stariji smjestiti u centar za smještaj za odrasle podnositelje zahtjeva, ako je to u njihovu najboljem interesu, kako je navedeno u članku 22. stavku 2.</w:t>
            </w:r>
          </w:p>
        </w:tc>
        <w:tc>
          <w:tcPr>
            <w:tcW w:w="4876" w:type="dxa"/>
            <w:hideMark/>
          </w:tcPr>
          <w:p w14:paraId="2E09C6B4" w14:textId="77777777" w:rsidR="003C00F0" w:rsidRPr="00485FD5" w:rsidRDefault="003C00F0" w:rsidP="0044196D">
            <w:pPr>
              <w:pStyle w:val="Normal6"/>
              <w:rPr>
                <w:b/>
                <w:i/>
                <w:szCs w:val="24"/>
              </w:rPr>
            </w:pPr>
            <w:r w:rsidRPr="00485FD5">
              <w:t>Države članice mogu maloljetnike bez pratnje koji imaju 16 godina ili su stariji smjestiti u centar za smještaj za odrasle podnositelje zahtjeva, ako je to u njihovu najboljem interesu, kako je navedeno u članku 22. stavku 2.</w:t>
            </w:r>
            <w:r w:rsidRPr="00485FD5">
              <w:rPr>
                <w:b/>
                <w:i/>
              </w:rPr>
              <w:t xml:space="preserve"> ili u najboljem interesu drugih.</w:t>
            </w:r>
          </w:p>
        </w:tc>
      </w:tr>
    </w:tbl>
    <w:p w14:paraId="75EE064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774D46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8061743" w14:textId="77777777" w:rsidR="003C00F0" w:rsidRPr="00485FD5" w:rsidRDefault="003C00F0" w:rsidP="003C00F0">
      <w:pPr>
        <w:pStyle w:val="Normal12Italic"/>
        <w:rPr>
          <w:noProof w:val="0"/>
        </w:rPr>
      </w:pPr>
      <w:r w:rsidRPr="00485FD5">
        <w:rPr>
          <w:noProof w:val="0"/>
        </w:rPr>
        <w:t>Mnogi maloljetnici bez pratnje stariji od 16 godina stvarali su ozbiljne probleme u centrima za smještaj za maloljetnike. Da bi se osigurao red u centrima za smještaj, problematični maloljetnici stariji od 16 godina trebali bi biti smješteni zajedno s odraslima.</w:t>
      </w:r>
    </w:p>
    <w:p w14:paraId="4CB751FC" w14:textId="77777777" w:rsidR="003C00F0" w:rsidRPr="00485FD5" w:rsidRDefault="003C00F0" w:rsidP="003C00F0">
      <w:r w:rsidRPr="00485FD5">
        <w:rPr>
          <w:rStyle w:val="HideTWBExt"/>
          <w:noProof w:val="0"/>
        </w:rPr>
        <w:t>&lt;/AmendB&gt;</w:t>
      </w:r>
    </w:p>
    <w:p w14:paraId="47CAF1F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495</w:t>
      </w:r>
      <w:r w:rsidRPr="00485FD5">
        <w:rPr>
          <w:rStyle w:val="HideTWBExt"/>
          <w:b w:val="0"/>
          <w:noProof w:val="0"/>
        </w:rPr>
        <w:t>&lt;/NumAmB&gt;</w:t>
      </w:r>
    </w:p>
    <w:p w14:paraId="4FB1DEC8"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5BC8C20" w14:textId="77777777" w:rsidR="003C00F0" w:rsidRPr="00485FD5" w:rsidRDefault="003C00F0" w:rsidP="003C00F0">
      <w:r w:rsidRPr="00485FD5">
        <w:rPr>
          <w:rStyle w:val="HideTWBExt"/>
          <w:noProof w:val="0"/>
        </w:rPr>
        <w:t>&lt;/RepeatBlock-By&gt;</w:t>
      </w:r>
    </w:p>
    <w:p w14:paraId="5D588FE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9964AF2" w14:textId="77777777" w:rsidR="003C00F0" w:rsidRPr="00485FD5" w:rsidRDefault="003C00F0" w:rsidP="003C00F0">
      <w:pPr>
        <w:pStyle w:val="NormalBold"/>
      </w:pPr>
      <w:r w:rsidRPr="00485FD5">
        <w:rPr>
          <w:rStyle w:val="HideTWBExt"/>
          <w:b w:val="0"/>
          <w:noProof w:val="0"/>
        </w:rPr>
        <w:t>&lt;Article&gt;</w:t>
      </w:r>
      <w:r w:rsidRPr="00485FD5">
        <w:t>Članak 23. – stavak 3.</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3AA3210" w14:textId="77777777" w:rsidTr="0044196D">
        <w:trPr>
          <w:jc w:val="center"/>
        </w:trPr>
        <w:tc>
          <w:tcPr>
            <w:tcW w:w="9752" w:type="dxa"/>
            <w:gridSpan w:val="2"/>
          </w:tcPr>
          <w:p w14:paraId="05C5E336" w14:textId="77777777" w:rsidR="003C00F0" w:rsidRPr="00485FD5" w:rsidRDefault="003C00F0" w:rsidP="0044196D">
            <w:pPr>
              <w:keepNext/>
            </w:pPr>
          </w:p>
        </w:tc>
      </w:tr>
      <w:tr w:rsidR="003C00F0" w:rsidRPr="00485FD5" w14:paraId="14203AAF" w14:textId="77777777" w:rsidTr="0044196D">
        <w:trPr>
          <w:jc w:val="center"/>
        </w:trPr>
        <w:tc>
          <w:tcPr>
            <w:tcW w:w="4876" w:type="dxa"/>
            <w:hideMark/>
          </w:tcPr>
          <w:p w14:paraId="034F4012" w14:textId="77777777" w:rsidR="003C00F0" w:rsidRPr="00485FD5" w:rsidRDefault="003C00F0" w:rsidP="0044196D">
            <w:pPr>
              <w:pStyle w:val="ColumnHeading"/>
              <w:keepNext/>
            </w:pPr>
            <w:r w:rsidRPr="00485FD5">
              <w:t>Tekst koji je predložila Komisija</w:t>
            </w:r>
          </w:p>
        </w:tc>
        <w:tc>
          <w:tcPr>
            <w:tcW w:w="4876" w:type="dxa"/>
            <w:hideMark/>
          </w:tcPr>
          <w:p w14:paraId="1259A51E" w14:textId="77777777" w:rsidR="003C00F0" w:rsidRPr="00485FD5" w:rsidRDefault="003C00F0" w:rsidP="0044196D">
            <w:pPr>
              <w:pStyle w:val="ColumnHeading"/>
              <w:keepNext/>
            </w:pPr>
            <w:r w:rsidRPr="00485FD5">
              <w:t>Izmjena</w:t>
            </w:r>
          </w:p>
        </w:tc>
      </w:tr>
      <w:tr w:rsidR="003C00F0" w:rsidRPr="00485FD5" w14:paraId="3EB757F8" w14:textId="77777777" w:rsidTr="0044196D">
        <w:trPr>
          <w:jc w:val="center"/>
        </w:trPr>
        <w:tc>
          <w:tcPr>
            <w:tcW w:w="4876" w:type="dxa"/>
            <w:hideMark/>
          </w:tcPr>
          <w:p w14:paraId="3377FA55" w14:textId="77777777" w:rsidR="003C00F0" w:rsidRPr="00485FD5" w:rsidRDefault="003C00F0" w:rsidP="0044196D">
            <w:pPr>
              <w:pStyle w:val="Normal6"/>
              <w:rPr>
                <w:b/>
                <w:i/>
              </w:rPr>
            </w:pPr>
            <w:r w:rsidRPr="00485FD5">
              <w:rPr>
                <w:b/>
                <w:i/>
              </w:rPr>
              <w:t>3.</w:t>
            </w:r>
            <w:r w:rsidRPr="00485FD5">
              <w:rPr>
                <w:b/>
                <w:i/>
              </w:rPr>
              <w:tab/>
              <w:t xml:space="preserve">Države članice započinju tražiti članove obitelji maloljetnika bez pratnje, kada je to potrebno, uz pomoć međunarodnih ili drugih odgovarajućih organizacija, što je prije moguće nakon podnošenja zahtjeva za međunarodnu zaštitu i pritom štite najbolji interes maloljetnika bez pratnje. U slučajevima kada je ugrožen život ili integritet maloljetnika ili njegovih bliskih rođaka , posebno ako su ostali u zemlji podrijetla, </w:t>
            </w:r>
            <w:r w:rsidRPr="00485FD5">
              <w:rPr>
                <w:b/>
                <w:i/>
              </w:rPr>
              <w:lastRenderedPageBreak/>
              <w:t>potrebno je pobrinuti se da se osigura povjerljivo prikupljanje, obrada i širenje informacija koje se odnose na te osobe, kako se ne bi ugrozila njihova sigurnost.</w:t>
            </w:r>
          </w:p>
        </w:tc>
        <w:tc>
          <w:tcPr>
            <w:tcW w:w="4876" w:type="dxa"/>
            <w:hideMark/>
          </w:tcPr>
          <w:p w14:paraId="1CCB4F8B" w14:textId="77777777" w:rsidR="003C00F0" w:rsidRPr="00485FD5" w:rsidRDefault="003C00F0" w:rsidP="0044196D">
            <w:pPr>
              <w:pStyle w:val="Normal6"/>
              <w:rPr>
                <w:b/>
                <w:i/>
                <w:szCs w:val="24"/>
              </w:rPr>
            </w:pPr>
            <w:r w:rsidRPr="00485FD5">
              <w:rPr>
                <w:b/>
                <w:i/>
              </w:rPr>
              <w:lastRenderedPageBreak/>
              <w:t>Briše se.</w:t>
            </w:r>
          </w:p>
        </w:tc>
      </w:tr>
    </w:tbl>
    <w:p w14:paraId="1AB6A21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B74C31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96C28EE" w14:textId="77777777" w:rsidR="003C00F0" w:rsidRPr="00485FD5" w:rsidRDefault="003C00F0" w:rsidP="003C00F0">
      <w:pPr>
        <w:pStyle w:val="Normal12Italic"/>
        <w:rPr>
          <w:noProof w:val="0"/>
        </w:rPr>
      </w:pPr>
      <w:r w:rsidRPr="00485FD5">
        <w:rPr>
          <w:noProof w:val="0"/>
        </w:rPr>
        <w:t>Ova Direktiva ne bi trebala obuhvaćati pitanja spajanja obitelji. U mnogim slučajevima brzo spajanje obitelji otežava uspješnu integraciju maloljetnog podnositelja zahtjeva jer se on u tom slučaju manje oslanja na sebe.</w:t>
      </w:r>
    </w:p>
    <w:p w14:paraId="456B36DC" w14:textId="77777777" w:rsidR="003C00F0" w:rsidRPr="00485FD5" w:rsidRDefault="003C00F0" w:rsidP="003C00F0">
      <w:r w:rsidRPr="00485FD5">
        <w:rPr>
          <w:rStyle w:val="HideTWBExt"/>
          <w:noProof w:val="0"/>
        </w:rPr>
        <w:t>&lt;/AmendB&gt;</w:t>
      </w:r>
    </w:p>
    <w:p w14:paraId="142EFDA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496</w:t>
      </w:r>
      <w:r w:rsidRPr="00485FD5">
        <w:rPr>
          <w:rStyle w:val="HideTWBExt"/>
          <w:b w:val="0"/>
          <w:noProof w:val="0"/>
        </w:rPr>
        <w:t>&lt;/NumAmB&gt;</w:t>
      </w:r>
    </w:p>
    <w:p w14:paraId="69C4DCBB"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4054EA92" w14:textId="77777777" w:rsidR="003C00F0" w:rsidRPr="00485FD5" w:rsidRDefault="003C00F0" w:rsidP="003C00F0">
      <w:r w:rsidRPr="00485FD5">
        <w:rPr>
          <w:rStyle w:val="HideTWBExt"/>
          <w:noProof w:val="0"/>
        </w:rPr>
        <w:t>&lt;/RepeatBlock-By&gt;</w:t>
      </w:r>
    </w:p>
    <w:p w14:paraId="14B7A77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49FBA65" w14:textId="77777777" w:rsidR="003C00F0" w:rsidRPr="00485FD5" w:rsidRDefault="003C00F0" w:rsidP="003C00F0">
      <w:pPr>
        <w:pStyle w:val="NormalBold"/>
      </w:pPr>
      <w:r w:rsidRPr="00485FD5">
        <w:rPr>
          <w:rStyle w:val="HideTWBExt"/>
          <w:b w:val="0"/>
          <w:noProof w:val="0"/>
        </w:rPr>
        <w:t>&lt;Article&gt;</w:t>
      </w:r>
      <w:r w:rsidRPr="00485FD5">
        <w:t>Članak 24.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3851A01" w14:textId="77777777" w:rsidTr="0044196D">
        <w:trPr>
          <w:jc w:val="center"/>
        </w:trPr>
        <w:tc>
          <w:tcPr>
            <w:tcW w:w="9752" w:type="dxa"/>
            <w:gridSpan w:val="2"/>
          </w:tcPr>
          <w:p w14:paraId="5EBEA9CE" w14:textId="77777777" w:rsidR="003C00F0" w:rsidRPr="00485FD5" w:rsidRDefault="003C00F0" w:rsidP="0044196D">
            <w:pPr>
              <w:keepNext/>
            </w:pPr>
          </w:p>
        </w:tc>
      </w:tr>
      <w:tr w:rsidR="003C00F0" w:rsidRPr="00485FD5" w14:paraId="66F19E0B" w14:textId="77777777" w:rsidTr="0044196D">
        <w:trPr>
          <w:jc w:val="center"/>
        </w:trPr>
        <w:tc>
          <w:tcPr>
            <w:tcW w:w="4876" w:type="dxa"/>
            <w:hideMark/>
          </w:tcPr>
          <w:p w14:paraId="34436DDC" w14:textId="77777777" w:rsidR="003C00F0" w:rsidRPr="00485FD5" w:rsidRDefault="003C00F0" w:rsidP="0044196D">
            <w:pPr>
              <w:pStyle w:val="ColumnHeading"/>
              <w:keepNext/>
            </w:pPr>
            <w:r w:rsidRPr="00485FD5">
              <w:t>Tekst koji je predložila Komisija</w:t>
            </w:r>
          </w:p>
        </w:tc>
        <w:tc>
          <w:tcPr>
            <w:tcW w:w="4876" w:type="dxa"/>
            <w:hideMark/>
          </w:tcPr>
          <w:p w14:paraId="19DA4E11" w14:textId="77777777" w:rsidR="003C00F0" w:rsidRPr="00485FD5" w:rsidRDefault="003C00F0" w:rsidP="0044196D">
            <w:pPr>
              <w:pStyle w:val="ColumnHeading"/>
              <w:keepNext/>
            </w:pPr>
            <w:r w:rsidRPr="00485FD5">
              <w:t>Izmjena</w:t>
            </w:r>
          </w:p>
        </w:tc>
      </w:tr>
      <w:tr w:rsidR="003C00F0" w:rsidRPr="00485FD5" w14:paraId="33D7B693" w14:textId="77777777" w:rsidTr="0044196D">
        <w:trPr>
          <w:jc w:val="center"/>
        </w:trPr>
        <w:tc>
          <w:tcPr>
            <w:tcW w:w="4876" w:type="dxa"/>
            <w:hideMark/>
          </w:tcPr>
          <w:p w14:paraId="5E48EADB" w14:textId="158D1BE2" w:rsidR="003C00F0" w:rsidRPr="00485FD5" w:rsidRDefault="003C00F0" w:rsidP="0044196D">
            <w:pPr>
              <w:pStyle w:val="Normal6"/>
              <w:rPr>
                <w:b/>
                <w:i/>
              </w:rPr>
            </w:pPr>
            <w:r w:rsidRPr="00485FD5">
              <w:t>1.</w:t>
            </w:r>
            <w:r w:rsidRPr="00485FD5">
              <w:rPr>
                <w:b/>
                <w:i/>
              </w:rPr>
              <w:tab/>
            </w:r>
            <w:r w:rsidRPr="00485FD5">
              <w:t>Države članice osiguravaju da</w:t>
            </w:r>
            <w:r w:rsidRPr="00485FD5">
              <w:rPr>
                <w:b/>
                <w:i/>
              </w:rPr>
              <w:t xml:space="preserve"> osobe</w:t>
            </w:r>
            <w:r w:rsidRPr="00485FD5">
              <w:t xml:space="preserve"> koje su bile</w:t>
            </w:r>
            <w:r w:rsidRPr="00485FD5">
              <w:rPr>
                <w:b/>
                <w:i/>
              </w:rPr>
              <w:t xml:space="preserve"> </w:t>
            </w:r>
            <w:r w:rsidRPr="00485FD5">
              <w:t xml:space="preserve"> izložene nasilju na</w:t>
            </w:r>
            <w:r w:rsidRPr="00485FD5">
              <w:rPr>
                <w:b/>
                <w:i/>
              </w:rPr>
              <w:t xml:space="preserve"> temelju spola,  mučene, silovane ili izložene</w:t>
            </w:r>
            <w:r w:rsidRPr="00485FD5">
              <w:t xml:space="preserve"> drugim oblicima teškog zlostavljanja</w:t>
            </w:r>
            <w:r w:rsidRPr="00485FD5">
              <w:rPr>
                <w:b/>
                <w:i/>
              </w:rPr>
              <w:t>, dobiju potrebno liječenje šteta prouzročenih</w:t>
            </w:r>
            <w:r w:rsidRPr="00485FD5">
              <w:t xml:space="preserve"> takvim djelima, posebno pristup odgovarajućem medicinskom i psihološkom liječenju ili skrbi.</w:t>
            </w:r>
          </w:p>
        </w:tc>
        <w:tc>
          <w:tcPr>
            <w:tcW w:w="4876" w:type="dxa"/>
            <w:hideMark/>
          </w:tcPr>
          <w:p w14:paraId="2E66ABC0" w14:textId="77777777" w:rsidR="003C00F0" w:rsidRPr="00485FD5" w:rsidRDefault="003C00F0" w:rsidP="0044196D">
            <w:pPr>
              <w:pStyle w:val="Normal6"/>
              <w:rPr>
                <w:b/>
                <w:i/>
                <w:szCs w:val="24"/>
              </w:rPr>
            </w:pPr>
            <w:r w:rsidRPr="00485FD5">
              <w:t>1.</w:t>
            </w:r>
            <w:r w:rsidRPr="00485FD5">
              <w:rPr>
                <w:b/>
                <w:i/>
              </w:rPr>
              <w:tab/>
            </w:r>
            <w:r w:rsidRPr="00485FD5">
              <w:t>Države članice osiguravaju da</w:t>
            </w:r>
            <w:r w:rsidRPr="00485FD5">
              <w:rPr>
                <w:b/>
                <w:i/>
              </w:rPr>
              <w:t xml:space="preserve"> se osobama</w:t>
            </w:r>
            <w:r w:rsidRPr="00485FD5">
              <w:t xml:space="preserve"> koje su bile izložene</w:t>
            </w:r>
            <w:r w:rsidRPr="00485FD5">
              <w:rPr>
                <w:b/>
                <w:i/>
              </w:rPr>
              <w:t xml:space="preserve"> seksualnom i rodno uvjetovanom</w:t>
            </w:r>
            <w:r w:rsidRPr="00485FD5">
              <w:t xml:space="preserve"> nasilju</w:t>
            </w:r>
            <w:r w:rsidRPr="00485FD5">
              <w:rPr>
                <w:b/>
                <w:i/>
              </w:rPr>
              <w:t>, drugim oblicima nasilja utemeljenog</w:t>
            </w:r>
            <w:r w:rsidRPr="00485FD5">
              <w:t xml:space="preserve"> na</w:t>
            </w:r>
            <w:r w:rsidRPr="00485FD5">
              <w:rPr>
                <w:b/>
                <w:i/>
              </w:rPr>
              <w:t xml:space="preserve"> predrasudama, mučenju, silovanju ili</w:t>
            </w:r>
            <w:r w:rsidRPr="00485FD5">
              <w:t xml:space="preserve"> drugim oblicima teškog</w:t>
            </w:r>
            <w:r w:rsidRPr="00485FD5">
              <w:rPr>
                <w:b/>
                <w:i/>
              </w:rPr>
              <w:t xml:space="preserve"> psihološkog, fizičkog ili seksualnog</w:t>
            </w:r>
            <w:r w:rsidRPr="00485FD5">
              <w:t xml:space="preserve"> zlostavljanja</w:t>
            </w:r>
            <w:r w:rsidRPr="00485FD5">
              <w:rPr>
                <w:b/>
                <w:i/>
              </w:rPr>
              <w:t xml:space="preserve"> pruže holističke rehabilitacijske usluge zbog štete prouzročene</w:t>
            </w:r>
            <w:r w:rsidRPr="00485FD5">
              <w:t xml:space="preserve"> takvim djelima, posebno pristup odgovarajućem medicinskom i psihološkom liječenju ili skrbi</w:t>
            </w:r>
            <w:r w:rsidRPr="00485FD5">
              <w:rPr>
                <w:b/>
                <w:i/>
              </w:rPr>
              <w:t xml:space="preserve"> kao i stručna pomoć, a po potrebi i pomoć kvalificiranog usmenog prevoditelja</w:t>
            </w:r>
            <w:r w:rsidRPr="00485FD5">
              <w:t>.</w:t>
            </w:r>
            <w:r w:rsidRPr="00485FD5">
              <w:rPr>
                <w:b/>
                <w:i/>
              </w:rPr>
              <w:t xml:space="preserve"> Pristup toj potpori osigurava se što je prije moguće nakon identifikacije žrtve. </w:t>
            </w:r>
          </w:p>
        </w:tc>
      </w:tr>
    </w:tbl>
    <w:p w14:paraId="7583E65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0296A2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FD96701" w14:textId="77777777" w:rsidR="003C00F0" w:rsidRPr="00485FD5" w:rsidRDefault="003C00F0" w:rsidP="003C00F0">
      <w:pPr>
        <w:pStyle w:val="Normal12Italic"/>
        <w:rPr>
          <w:noProof w:val="0"/>
        </w:rPr>
      </w:pPr>
      <w:r w:rsidRPr="00485FD5">
        <w:rPr>
          <w:noProof w:val="0"/>
        </w:rPr>
        <w:t>Amandman je neodvojivo povezan s dopuštenim amandmanima iz nacrta izvješća kojima se nastoje poboljšati uvjeti za podnositelje zahtjeva s posebnim potrebama u vezi s prihvatom.</w:t>
      </w:r>
    </w:p>
    <w:p w14:paraId="4251643C" w14:textId="77777777" w:rsidR="003C00F0" w:rsidRPr="00485FD5" w:rsidRDefault="003C00F0" w:rsidP="003C00F0">
      <w:r w:rsidRPr="00485FD5">
        <w:rPr>
          <w:rStyle w:val="HideTWBExt"/>
          <w:noProof w:val="0"/>
        </w:rPr>
        <w:t>&lt;/AmendB&gt;</w:t>
      </w:r>
    </w:p>
    <w:p w14:paraId="2F57EA11"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497</w:t>
      </w:r>
      <w:r w:rsidRPr="00485FD5">
        <w:rPr>
          <w:rStyle w:val="HideTWBExt"/>
          <w:b w:val="0"/>
          <w:noProof w:val="0"/>
        </w:rPr>
        <w:t>&lt;/NumAmB&gt;</w:t>
      </w:r>
    </w:p>
    <w:p w14:paraId="5ABB6278"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Elly Schlein, Christine Revault D'Allonnes Bonnefoy, Soraya Post, Anna Hedh, Cécile Kashetu Kyenge</w:t>
      </w:r>
      <w:r w:rsidRPr="00485FD5">
        <w:rPr>
          <w:rStyle w:val="HideTWBExt"/>
          <w:b w:val="0"/>
          <w:noProof w:val="0"/>
        </w:rPr>
        <w:t>&lt;/Members&gt;</w:t>
      </w:r>
    </w:p>
    <w:p w14:paraId="61BD7CB1" w14:textId="77777777" w:rsidR="003C00F0" w:rsidRPr="00485FD5" w:rsidRDefault="003C00F0" w:rsidP="003C00F0">
      <w:r w:rsidRPr="00485FD5">
        <w:rPr>
          <w:rStyle w:val="HideTWBExt"/>
          <w:noProof w:val="0"/>
        </w:rPr>
        <w:t>&lt;/RepeatBlock-By&gt;</w:t>
      </w:r>
    </w:p>
    <w:p w14:paraId="3D65901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C5634AC" w14:textId="77777777" w:rsidR="003C00F0" w:rsidRPr="00485FD5" w:rsidRDefault="003C00F0" w:rsidP="003C00F0">
      <w:pPr>
        <w:pStyle w:val="NormalBold"/>
      </w:pPr>
      <w:r w:rsidRPr="00485FD5">
        <w:rPr>
          <w:rStyle w:val="HideTWBExt"/>
          <w:b w:val="0"/>
          <w:noProof w:val="0"/>
        </w:rPr>
        <w:t>&lt;Article&gt;</w:t>
      </w:r>
      <w:r w:rsidRPr="00485FD5">
        <w:t>Članak 24.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666D9B5" w14:textId="77777777" w:rsidTr="0044196D">
        <w:trPr>
          <w:jc w:val="center"/>
        </w:trPr>
        <w:tc>
          <w:tcPr>
            <w:tcW w:w="9752" w:type="dxa"/>
            <w:gridSpan w:val="2"/>
          </w:tcPr>
          <w:p w14:paraId="122F94A9" w14:textId="77777777" w:rsidR="003C00F0" w:rsidRPr="00485FD5" w:rsidRDefault="003C00F0" w:rsidP="0044196D">
            <w:pPr>
              <w:keepNext/>
            </w:pPr>
          </w:p>
        </w:tc>
      </w:tr>
      <w:tr w:rsidR="003C00F0" w:rsidRPr="00485FD5" w14:paraId="3B80722E" w14:textId="77777777" w:rsidTr="0044196D">
        <w:trPr>
          <w:jc w:val="center"/>
        </w:trPr>
        <w:tc>
          <w:tcPr>
            <w:tcW w:w="4876" w:type="dxa"/>
            <w:hideMark/>
          </w:tcPr>
          <w:p w14:paraId="72BAC513" w14:textId="77777777" w:rsidR="003C00F0" w:rsidRPr="00485FD5" w:rsidRDefault="003C00F0" w:rsidP="0044196D">
            <w:pPr>
              <w:pStyle w:val="ColumnHeading"/>
              <w:keepNext/>
            </w:pPr>
            <w:r w:rsidRPr="00485FD5">
              <w:t>Tekst koji je predložila Komisija</w:t>
            </w:r>
          </w:p>
        </w:tc>
        <w:tc>
          <w:tcPr>
            <w:tcW w:w="4876" w:type="dxa"/>
            <w:hideMark/>
          </w:tcPr>
          <w:p w14:paraId="02275F52" w14:textId="77777777" w:rsidR="003C00F0" w:rsidRPr="00485FD5" w:rsidRDefault="003C00F0" w:rsidP="0044196D">
            <w:pPr>
              <w:pStyle w:val="ColumnHeading"/>
              <w:keepNext/>
            </w:pPr>
            <w:r w:rsidRPr="00485FD5">
              <w:t>Izmjena</w:t>
            </w:r>
          </w:p>
        </w:tc>
      </w:tr>
      <w:tr w:rsidR="003C00F0" w:rsidRPr="00485FD5" w14:paraId="63586F1A" w14:textId="77777777" w:rsidTr="0044196D">
        <w:trPr>
          <w:jc w:val="center"/>
        </w:trPr>
        <w:tc>
          <w:tcPr>
            <w:tcW w:w="4876" w:type="dxa"/>
            <w:hideMark/>
          </w:tcPr>
          <w:p w14:paraId="49A91AB1" w14:textId="61735C3B" w:rsidR="003C00F0" w:rsidRPr="00485FD5" w:rsidRDefault="003C00F0" w:rsidP="0044196D">
            <w:pPr>
              <w:pStyle w:val="Normal6"/>
              <w:rPr>
                <w:b/>
                <w:i/>
              </w:rPr>
            </w:pPr>
            <w:r w:rsidRPr="00485FD5">
              <w:t>1.</w:t>
            </w:r>
            <w:r w:rsidRPr="00485FD5">
              <w:rPr>
                <w:b/>
                <w:i/>
              </w:rPr>
              <w:tab/>
            </w:r>
            <w:r w:rsidRPr="00485FD5">
              <w:t>Države članice osiguravaju da</w:t>
            </w:r>
            <w:r w:rsidRPr="00485FD5">
              <w:rPr>
                <w:b/>
                <w:i/>
              </w:rPr>
              <w:t xml:space="preserve"> osobe</w:t>
            </w:r>
            <w:r w:rsidRPr="00485FD5">
              <w:t xml:space="preserve"> koje su bile</w:t>
            </w:r>
            <w:r w:rsidRPr="00485FD5">
              <w:rPr>
                <w:b/>
                <w:i/>
              </w:rPr>
              <w:t xml:space="preserve"> </w:t>
            </w:r>
            <w:r w:rsidRPr="00485FD5">
              <w:t xml:space="preserve"> izložene nasilju na</w:t>
            </w:r>
            <w:r w:rsidRPr="00485FD5">
              <w:rPr>
                <w:b/>
                <w:i/>
              </w:rPr>
              <w:t xml:space="preserve"> temelju spola,  mučene, silovane ili izložene</w:t>
            </w:r>
            <w:r w:rsidRPr="00485FD5">
              <w:t xml:space="preserve"> drugim oblicima teškog zlostavljanja</w:t>
            </w:r>
            <w:r w:rsidRPr="00485FD5">
              <w:rPr>
                <w:b/>
                <w:i/>
              </w:rPr>
              <w:t>, dobiju potrebno liječenje šteta prouzročenih</w:t>
            </w:r>
            <w:r w:rsidRPr="00485FD5">
              <w:t xml:space="preserve"> takvim djelima, posebno pristup odgovarajućem medicinskom i psihološkom liječenju ili skrbi.</w:t>
            </w:r>
          </w:p>
        </w:tc>
        <w:tc>
          <w:tcPr>
            <w:tcW w:w="4876" w:type="dxa"/>
            <w:hideMark/>
          </w:tcPr>
          <w:p w14:paraId="7771C9D2" w14:textId="77777777" w:rsidR="003C00F0" w:rsidRPr="00485FD5" w:rsidRDefault="003C00F0" w:rsidP="0044196D">
            <w:pPr>
              <w:pStyle w:val="Normal6"/>
              <w:rPr>
                <w:b/>
                <w:i/>
                <w:szCs w:val="24"/>
              </w:rPr>
            </w:pPr>
            <w:r w:rsidRPr="00485FD5">
              <w:t>1.</w:t>
            </w:r>
            <w:r w:rsidRPr="00485FD5">
              <w:rPr>
                <w:b/>
                <w:i/>
              </w:rPr>
              <w:tab/>
            </w:r>
            <w:r w:rsidRPr="00485FD5">
              <w:t>Države članice osiguravaju da</w:t>
            </w:r>
            <w:r w:rsidRPr="00485FD5">
              <w:rPr>
                <w:b/>
                <w:i/>
              </w:rPr>
              <w:t xml:space="preserve"> se osobama</w:t>
            </w:r>
            <w:r w:rsidRPr="00485FD5">
              <w:t xml:space="preserve"> koje su bile izložene</w:t>
            </w:r>
            <w:r w:rsidRPr="00485FD5">
              <w:rPr>
                <w:b/>
                <w:i/>
              </w:rPr>
              <w:t xml:space="preserve"> seksualnom i rodno uvjetovanom</w:t>
            </w:r>
            <w:r w:rsidRPr="00485FD5">
              <w:t xml:space="preserve"> nasilju</w:t>
            </w:r>
            <w:r w:rsidRPr="00485FD5">
              <w:rPr>
                <w:b/>
                <w:i/>
              </w:rPr>
              <w:t>, drugim oblicima nasilja utemeljenog</w:t>
            </w:r>
            <w:r w:rsidRPr="00485FD5">
              <w:t xml:space="preserve"> na</w:t>
            </w:r>
            <w:r w:rsidRPr="00485FD5">
              <w:rPr>
                <w:b/>
                <w:i/>
              </w:rPr>
              <w:t xml:space="preserve"> predrasudama, mučenju, silovanju ili</w:t>
            </w:r>
            <w:r w:rsidRPr="00485FD5">
              <w:t xml:space="preserve"> drugim oblicima teškog</w:t>
            </w:r>
            <w:r w:rsidRPr="00485FD5">
              <w:rPr>
                <w:b/>
                <w:i/>
              </w:rPr>
              <w:t xml:space="preserve"> psihološkog, fizičkog ili seksualnog</w:t>
            </w:r>
            <w:r w:rsidRPr="00485FD5">
              <w:t xml:space="preserve"> zlostavljanja</w:t>
            </w:r>
            <w:r w:rsidRPr="00485FD5">
              <w:rPr>
                <w:b/>
                <w:i/>
              </w:rPr>
              <w:t xml:space="preserve"> pruže holističke rehabilitacijske usluge zbog štete prouzročene</w:t>
            </w:r>
            <w:r w:rsidRPr="00485FD5">
              <w:t xml:space="preserve"> takvim djelima, posebno pristup odgovarajućem medicinskom i psihološkom liječenju ili skrbi</w:t>
            </w:r>
            <w:r w:rsidRPr="00485FD5">
              <w:rPr>
                <w:b/>
                <w:i/>
              </w:rPr>
              <w:t xml:space="preserve"> kao i stručna pomoć, a po potrebi i pomoć kvalificiranog usmenog prevoditelja</w:t>
            </w:r>
            <w:r w:rsidRPr="00485FD5">
              <w:t>.</w:t>
            </w:r>
            <w:r w:rsidRPr="00485FD5">
              <w:rPr>
                <w:b/>
                <w:i/>
              </w:rPr>
              <w:t xml:space="preserve"> Pristup toj potpori osigurava se što je prije moguće nakon identifikacije žrtve.</w:t>
            </w:r>
          </w:p>
        </w:tc>
      </w:tr>
    </w:tbl>
    <w:p w14:paraId="52AB355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D2A8FA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4D66206" w14:textId="77777777" w:rsidR="003C00F0" w:rsidRPr="00485FD5" w:rsidRDefault="003C00F0" w:rsidP="003C00F0">
      <w:pPr>
        <w:pStyle w:val="Normal12Italic"/>
        <w:rPr>
          <w:noProof w:val="0"/>
        </w:rPr>
      </w:pPr>
      <w:r w:rsidRPr="00485FD5">
        <w:rPr>
          <w:noProof w:val="0"/>
        </w:rPr>
        <w:t xml:space="preserve">Treba osigurati da je ova Direktiva usklađena s međunarodnim standardima i da se njome jamče odgovarajući uvjeti prihvata za žrtve mučenja. </w:t>
      </w:r>
      <w:r w:rsidRPr="00485FD5">
        <w:rPr>
          <w:noProof w:val="0"/>
        </w:rPr>
        <w:br/>
        <w:t xml:space="preserve"> To bi trebalo uključivati izričito spominjanje stručne pomoći i </w:t>
      </w:r>
      <w:r w:rsidRPr="00485FD5">
        <w:rPr>
          <w:noProof w:val="0"/>
        </w:rPr>
        <w:br/>
        <w:t xml:space="preserve"> obvezu što bržeg pružanja podrške, pomoć kvalificiranog usmenog prevoditelja.</w:t>
      </w:r>
    </w:p>
    <w:p w14:paraId="1F7B3DEC" w14:textId="77777777" w:rsidR="003C00F0" w:rsidRPr="00485FD5" w:rsidRDefault="003C00F0" w:rsidP="003C00F0">
      <w:r w:rsidRPr="00485FD5">
        <w:rPr>
          <w:rStyle w:val="HideTWBExt"/>
          <w:noProof w:val="0"/>
        </w:rPr>
        <w:t>&lt;/AmendB&gt;</w:t>
      </w:r>
    </w:p>
    <w:p w14:paraId="7DCBE57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498</w:t>
      </w:r>
      <w:r w:rsidRPr="00485FD5">
        <w:rPr>
          <w:rStyle w:val="HideTWBExt"/>
          <w:b w:val="0"/>
          <w:noProof w:val="0"/>
        </w:rPr>
        <w:t>&lt;/NumAmB&gt;</w:t>
      </w:r>
    </w:p>
    <w:p w14:paraId="122FB53E"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4B48D447" w14:textId="77777777" w:rsidR="003C00F0" w:rsidRPr="00485FD5" w:rsidRDefault="003C00F0" w:rsidP="003C00F0">
      <w:r w:rsidRPr="00485FD5">
        <w:rPr>
          <w:rStyle w:val="HideTWBExt"/>
          <w:noProof w:val="0"/>
        </w:rPr>
        <w:t>&lt;/RepeatBlock-By&gt;</w:t>
      </w:r>
    </w:p>
    <w:p w14:paraId="44048FF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E12FCD2" w14:textId="77777777" w:rsidR="003C00F0" w:rsidRPr="00485FD5" w:rsidRDefault="003C00F0" w:rsidP="003C00F0">
      <w:pPr>
        <w:pStyle w:val="NormalBold"/>
      </w:pPr>
      <w:r w:rsidRPr="00485FD5">
        <w:rPr>
          <w:rStyle w:val="HideTWBExt"/>
          <w:b w:val="0"/>
          <w:noProof w:val="0"/>
        </w:rPr>
        <w:t>&lt;Article&gt;</w:t>
      </w:r>
      <w:r w:rsidRPr="00485FD5">
        <w:t>Članak 24.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6002A7F" w14:textId="77777777" w:rsidTr="0044196D">
        <w:trPr>
          <w:jc w:val="center"/>
        </w:trPr>
        <w:tc>
          <w:tcPr>
            <w:tcW w:w="9752" w:type="dxa"/>
            <w:gridSpan w:val="2"/>
          </w:tcPr>
          <w:p w14:paraId="3979F030" w14:textId="77777777" w:rsidR="003C00F0" w:rsidRPr="00485FD5" w:rsidRDefault="003C00F0" w:rsidP="0044196D">
            <w:pPr>
              <w:keepNext/>
            </w:pPr>
          </w:p>
        </w:tc>
      </w:tr>
      <w:tr w:rsidR="003C00F0" w:rsidRPr="00485FD5" w14:paraId="3F3CAE91" w14:textId="77777777" w:rsidTr="0044196D">
        <w:trPr>
          <w:jc w:val="center"/>
        </w:trPr>
        <w:tc>
          <w:tcPr>
            <w:tcW w:w="4876" w:type="dxa"/>
            <w:hideMark/>
          </w:tcPr>
          <w:p w14:paraId="1F6B0170" w14:textId="77777777" w:rsidR="003C00F0" w:rsidRPr="00485FD5" w:rsidRDefault="003C00F0" w:rsidP="0044196D">
            <w:pPr>
              <w:pStyle w:val="ColumnHeading"/>
              <w:keepNext/>
            </w:pPr>
            <w:r w:rsidRPr="00485FD5">
              <w:t>Tekst koji je predložila Komisija</w:t>
            </w:r>
          </w:p>
        </w:tc>
        <w:tc>
          <w:tcPr>
            <w:tcW w:w="4876" w:type="dxa"/>
            <w:hideMark/>
          </w:tcPr>
          <w:p w14:paraId="6722DB1C" w14:textId="77777777" w:rsidR="003C00F0" w:rsidRPr="00485FD5" w:rsidRDefault="003C00F0" w:rsidP="0044196D">
            <w:pPr>
              <w:pStyle w:val="ColumnHeading"/>
              <w:keepNext/>
            </w:pPr>
            <w:r w:rsidRPr="00485FD5">
              <w:t>Izmjena</w:t>
            </w:r>
          </w:p>
        </w:tc>
      </w:tr>
      <w:tr w:rsidR="003C00F0" w:rsidRPr="00485FD5" w14:paraId="2FBD5F95" w14:textId="77777777" w:rsidTr="0044196D">
        <w:trPr>
          <w:jc w:val="center"/>
        </w:trPr>
        <w:tc>
          <w:tcPr>
            <w:tcW w:w="4876" w:type="dxa"/>
            <w:hideMark/>
          </w:tcPr>
          <w:p w14:paraId="1601D203" w14:textId="21A626F1" w:rsidR="003C00F0" w:rsidRPr="00485FD5" w:rsidRDefault="003C00F0" w:rsidP="0044196D">
            <w:pPr>
              <w:pStyle w:val="Normal6"/>
              <w:rPr>
                <w:b/>
                <w:i/>
              </w:rPr>
            </w:pPr>
            <w:r w:rsidRPr="00485FD5">
              <w:t>1.</w:t>
            </w:r>
            <w:r w:rsidRPr="00485FD5">
              <w:rPr>
                <w:b/>
                <w:i/>
              </w:rPr>
              <w:tab/>
            </w:r>
            <w:r w:rsidRPr="00485FD5">
              <w:t>Države članice osiguravaju da osobe koje su bile</w:t>
            </w:r>
            <w:r w:rsidRPr="00485FD5">
              <w:rPr>
                <w:b/>
                <w:i/>
              </w:rPr>
              <w:t xml:space="preserve">  izložene nasilju na temelju spola, </w:t>
            </w:r>
            <w:r w:rsidRPr="00485FD5">
              <w:t xml:space="preserve"> mučene, silovane ili izložene drugim oblicima teškog </w:t>
            </w:r>
            <w:r w:rsidRPr="00485FD5">
              <w:lastRenderedPageBreak/>
              <w:t>zlostavljanja, dobiju potrebno liječenje</w:t>
            </w:r>
            <w:r w:rsidRPr="00485FD5">
              <w:rPr>
                <w:b/>
                <w:i/>
              </w:rPr>
              <w:t xml:space="preserve"> šteta</w:t>
            </w:r>
            <w:r w:rsidRPr="00485FD5">
              <w:t xml:space="preserve"> prouzročenih takvim djelima, posebno pristup odgovarajućem medicinskom i psihološkom liječenju ili skrbi.</w:t>
            </w:r>
          </w:p>
        </w:tc>
        <w:tc>
          <w:tcPr>
            <w:tcW w:w="4876" w:type="dxa"/>
            <w:hideMark/>
          </w:tcPr>
          <w:p w14:paraId="5EE26EB1" w14:textId="77777777" w:rsidR="003C00F0" w:rsidRPr="00485FD5" w:rsidRDefault="003C00F0" w:rsidP="0044196D">
            <w:pPr>
              <w:pStyle w:val="Normal6"/>
              <w:rPr>
                <w:b/>
                <w:i/>
                <w:szCs w:val="24"/>
              </w:rPr>
            </w:pPr>
            <w:r w:rsidRPr="00485FD5">
              <w:lastRenderedPageBreak/>
              <w:t>1.</w:t>
            </w:r>
            <w:r w:rsidRPr="00485FD5">
              <w:rPr>
                <w:b/>
                <w:i/>
              </w:rPr>
              <w:tab/>
            </w:r>
            <w:r w:rsidRPr="00485FD5">
              <w:t xml:space="preserve">Države članice osiguravaju da osobe koje su bile mučene, silovane ili izložene drugim oblicima teškog zlostavljanja, dobiju potrebno liječenje </w:t>
            </w:r>
            <w:r w:rsidRPr="00485FD5">
              <w:lastRenderedPageBreak/>
              <w:t>prouzročenih takvim djelima, posebno pristup odgovarajućem medicinskom i psihološkom liječenju ili skrbi.</w:t>
            </w:r>
          </w:p>
        </w:tc>
      </w:tr>
    </w:tbl>
    <w:p w14:paraId="0F08A475"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999E15D" w14:textId="77777777" w:rsidR="003C00F0" w:rsidRPr="00485FD5" w:rsidRDefault="003C00F0" w:rsidP="003C00F0">
      <w:r w:rsidRPr="00485FD5">
        <w:rPr>
          <w:rStyle w:val="HideTWBExt"/>
          <w:noProof w:val="0"/>
        </w:rPr>
        <w:t>&lt;/AmendB&gt;</w:t>
      </w:r>
    </w:p>
    <w:p w14:paraId="0B630F5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499</w:t>
      </w:r>
      <w:r w:rsidRPr="00485FD5">
        <w:rPr>
          <w:rStyle w:val="HideTWBExt"/>
          <w:b w:val="0"/>
          <w:noProof w:val="0"/>
        </w:rPr>
        <w:t>&lt;/NumAmB&gt;</w:t>
      </w:r>
    </w:p>
    <w:p w14:paraId="7250C962"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204A9EB4" w14:textId="77777777" w:rsidR="003C00F0" w:rsidRPr="00485FD5" w:rsidRDefault="003C00F0" w:rsidP="003C00F0">
      <w:r w:rsidRPr="00485FD5">
        <w:rPr>
          <w:rStyle w:val="HideTWBExt"/>
          <w:noProof w:val="0"/>
        </w:rPr>
        <w:t>&lt;/RepeatBlock-By&gt;</w:t>
      </w:r>
    </w:p>
    <w:p w14:paraId="69B71AA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08692DF" w14:textId="77777777" w:rsidR="003C00F0" w:rsidRPr="00485FD5" w:rsidRDefault="003C00F0" w:rsidP="003C00F0">
      <w:pPr>
        <w:pStyle w:val="NormalBold"/>
      </w:pPr>
      <w:r w:rsidRPr="00485FD5">
        <w:rPr>
          <w:rStyle w:val="HideTWBExt"/>
          <w:b w:val="0"/>
          <w:noProof w:val="0"/>
        </w:rPr>
        <w:t>&lt;Article&gt;</w:t>
      </w:r>
      <w:r w:rsidRPr="00485FD5">
        <w:t>Članak 24.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9789F06" w14:textId="77777777" w:rsidTr="0044196D">
        <w:trPr>
          <w:jc w:val="center"/>
        </w:trPr>
        <w:tc>
          <w:tcPr>
            <w:tcW w:w="9752" w:type="dxa"/>
            <w:gridSpan w:val="2"/>
          </w:tcPr>
          <w:p w14:paraId="35BD47CF" w14:textId="77777777" w:rsidR="003C00F0" w:rsidRPr="00485FD5" w:rsidRDefault="003C00F0" w:rsidP="0044196D">
            <w:pPr>
              <w:keepNext/>
            </w:pPr>
          </w:p>
        </w:tc>
      </w:tr>
      <w:tr w:rsidR="003C00F0" w:rsidRPr="00485FD5" w14:paraId="73CC4FFC" w14:textId="77777777" w:rsidTr="0044196D">
        <w:trPr>
          <w:jc w:val="center"/>
        </w:trPr>
        <w:tc>
          <w:tcPr>
            <w:tcW w:w="4876" w:type="dxa"/>
            <w:hideMark/>
          </w:tcPr>
          <w:p w14:paraId="63798650" w14:textId="77777777" w:rsidR="003C00F0" w:rsidRPr="00485FD5" w:rsidRDefault="003C00F0" w:rsidP="0044196D">
            <w:pPr>
              <w:pStyle w:val="ColumnHeading"/>
              <w:keepNext/>
            </w:pPr>
            <w:r w:rsidRPr="00485FD5">
              <w:t>Tekst koji je predložila Komisija</w:t>
            </w:r>
          </w:p>
        </w:tc>
        <w:tc>
          <w:tcPr>
            <w:tcW w:w="4876" w:type="dxa"/>
            <w:hideMark/>
          </w:tcPr>
          <w:p w14:paraId="4822A2CC" w14:textId="77777777" w:rsidR="003C00F0" w:rsidRPr="00485FD5" w:rsidRDefault="003C00F0" w:rsidP="0044196D">
            <w:pPr>
              <w:pStyle w:val="ColumnHeading"/>
              <w:keepNext/>
            </w:pPr>
            <w:r w:rsidRPr="00485FD5">
              <w:t>Izmjena</w:t>
            </w:r>
          </w:p>
        </w:tc>
      </w:tr>
      <w:tr w:rsidR="003C00F0" w:rsidRPr="00485FD5" w14:paraId="750B6C84" w14:textId="77777777" w:rsidTr="0044196D">
        <w:trPr>
          <w:jc w:val="center"/>
        </w:trPr>
        <w:tc>
          <w:tcPr>
            <w:tcW w:w="4876" w:type="dxa"/>
            <w:hideMark/>
          </w:tcPr>
          <w:p w14:paraId="00257BA0" w14:textId="7E30A76A" w:rsidR="003C00F0" w:rsidRPr="00485FD5" w:rsidRDefault="003C00F0" w:rsidP="0044196D">
            <w:pPr>
              <w:pStyle w:val="Normal6"/>
              <w:rPr>
                <w:b/>
                <w:i/>
              </w:rPr>
            </w:pPr>
            <w:r w:rsidRPr="00485FD5">
              <w:t>1.</w:t>
            </w:r>
            <w:r w:rsidRPr="00485FD5">
              <w:rPr>
                <w:b/>
                <w:i/>
              </w:rPr>
              <w:tab/>
            </w:r>
            <w:r w:rsidRPr="00485FD5">
              <w:t>Države članice</w:t>
            </w:r>
            <w:r w:rsidRPr="00485FD5">
              <w:rPr>
                <w:b/>
                <w:i/>
              </w:rPr>
              <w:t xml:space="preserve"> osiguravaju</w:t>
            </w:r>
            <w:r w:rsidRPr="00485FD5">
              <w:t xml:space="preserve"> da osobe koje su bile</w:t>
            </w:r>
            <w:r w:rsidRPr="00485FD5">
              <w:rPr>
                <w:b/>
                <w:i/>
              </w:rPr>
              <w:t xml:space="preserve">  izložene nasilju na temelju spola, </w:t>
            </w:r>
            <w:r w:rsidRPr="00485FD5">
              <w:t xml:space="preserve"> mučene, silovane ili izložene drugim oblicima teškog zlostavljanja, dobiju potrebno liječenje</w:t>
            </w:r>
            <w:r w:rsidRPr="00485FD5">
              <w:rPr>
                <w:b/>
                <w:i/>
              </w:rPr>
              <w:t xml:space="preserve"> šteta</w:t>
            </w:r>
            <w:r w:rsidRPr="00485FD5">
              <w:t xml:space="preserve"> prouzročenih takvim djelima, posebno pristup odgovarajućem medicinskom i psihološkom liječenju ili skrbi.</w:t>
            </w:r>
          </w:p>
        </w:tc>
        <w:tc>
          <w:tcPr>
            <w:tcW w:w="4876" w:type="dxa"/>
            <w:hideMark/>
          </w:tcPr>
          <w:p w14:paraId="39044D04" w14:textId="77777777" w:rsidR="003C00F0" w:rsidRPr="00485FD5" w:rsidRDefault="003C00F0" w:rsidP="0044196D">
            <w:pPr>
              <w:pStyle w:val="Normal6"/>
              <w:rPr>
                <w:b/>
                <w:i/>
                <w:szCs w:val="24"/>
              </w:rPr>
            </w:pPr>
            <w:r w:rsidRPr="00485FD5">
              <w:t>1.</w:t>
            </w:r>
            <w:r w:rsidRPr="00485FD5">
              <w:rPr>
                <w:b/>
                <w:i/>
              </w:rPr>
              <w:tab/>
            </w:r>
            <w:r w:rsidRPr="00485FD5">
              <w:t>Države članice</w:t>
            </w:r>
            <w:r w:rsidRPr="00485FD5">
              <w:rPr>
                <w:b/>
                <w:i/>
              </w:rPr>
              <w:t xml:space="preserve"> mogu osigurati</w:t>
            </w:r>
            <w:r w:rsidRPr="00485FD5">
              <w:t xml:space="preserve"> da osobe koje su bile mučene, silovane ili izložene drugim oblicima teškog zlostavljanja, dobiju potrebno liječenje prouzročenih takvim djelima, posebno pristup odgovarajućem medicinskom i psihološkom liječenju ili skrbi.</w:t>
            </w:r>
          </w:p>
        </w:tc>
      </w:tr>
    </w:tbl>
    <w:p w14:paraId="524EF8E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AB017A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0892C8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797EFBDB" w14:textId="77777777" w:rsidR="003C00F0" w:rsidRPr="00485FD5" w:rsidRDefault="003C00F0" w:rsidP="003C00F0">
      <w:r w:rsidRPr="00485FD5">
        <w:rPr>
          <w:rStyle w:val="HideTWBExt"/>
          <w:noProof w:val="0"/>
        </w:rPr>
        <w:t>&lt;/AmendB&gt;</w:t>
      </w:r>
    </w:p>
    <w:p w14:paraId="0CEB5BEC"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500</w:t>
      </w:r>
      <w:r w:rsidRPr="00485FD5">
        <w:rPr>
          <w:rStyle w:val="HideTWBExt"/>
          <w:b w:val="0"/>
          <w:noProof w:val="0"/>
        </w:rPr>
        <w:t>&lt;/NumAmB&gt;</w:t>
      </w:r>
    </w:p>
    <w:p w14:paraId="3C321B6A"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 Sylvie Guillaume, Elly Schlein, Christine Revault D'Allonnes Bonnefoy, Soraya Post, Anna Hedh, Cécile Kashetu Kyenge</w:t>
      </w:r>
      <w:r w:rsidRPr="00485FD5">
        <w:rPr>
          <w:rStyle w:val="HideTWBExt"/>
          <w:b w:val="0"/>
          <w:noProof w:val="0"/>
        </w:rPr>
        <w:t>&lt;/Members&gt;</w:t>
      </w:r>
    </w:p>
    <w:p w14:paraId="69529190" w14:textId="77777777" w:rsidR="003C00F0" w:rsidRPr="00485FD5" w:rsidRDefault="003C00F0" w:rsidP="003C00F0">
      <w:r w:rsidRPr="00485FD5">
        <w:rPr>
          <w:rStyle w:val="HideTWBExt"/>
          <w:noProof w:val="0"/>
        </w:rPr>
        <w:t>&lt;/RepeatBlock-By&gt;</w:t>
      </w:r>
    </w:p>
    <w:p w14:paraId="1FA73C4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BFFFAD" w14:textId="77777777" w:rsidR="003C00F0" w:rsidRPr="00485FD5" w:rsidRDefault="003C00F0" w:rsidP="003C00F0">
      <w:pPr>
        <w:pStyle w:val="NormalBold"/>
      </w:pPr>
      <w:r w:rsidRPr="00485FD5">
        <w:rPr>
          <w:rStyle w:val="HideTWBExt"/>
          <w:b w:val="0"/>
          <w:noProof w:val="0"/>
        </w:rPr>
        <w:t>&lt;Article&gt;</w:t>
      </w:r>
      <w:r w:rsidRPr="00485FD5">
        <w:t>Članak 24.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88EB50F" w14:textId="77777777" w:rsidTr="0044196D">
        <w:trPr>
          <w:jc w:val="center"/>
        </w:trPr>
        <w:tc>
          <w:tcPr>
            <w:tcW w:w="9752" w:type="dxa"/>
            <w:gridSpan w:val="2"/>
          </w:tcPr>
          <w:p w14:paraId="79C07D2A" w14:textId="77777777" w:rsidR="003C00F0" w:rsidRPr="00485FD5" w:rsidRDefault="003C00F0" w:rsidP="0044196D">
            <w:pPr>
              <w:keepNext/>
            </w:pPr>
          </w:p>
        </w:tc>
      </w:tr>
      <w:tr w:rsidR="003C00F0" w:rsidRPr="00485FD5" w14:paraId="2BDDDD6B" w14:textId="77777777" w:rsidTr="0044196D">
        <w:trPr>
          <w:jc w:val="center"/>
        </w:trPr>
        <w:tc>
          <w:tcPr>
            <w:tcW w:w="4876" w:type="dxa"/>
            <w:hideMark/>
          </w:tcPr>
          <w:p w14:paraId="45C4E394" w14:textId="77777777" w:rsidR="003C00F0" w:rsidRPr="00485FD5" w:rsidRDefault="003C00F0" w:rsidP="0044196D">
            <w:pPr>
              <w:pStyle w:val="ColumnHeading"/>
              <w:keepNext/>
            </w:pPr>
            <w:r w:rsidRPr="00485FD5">
              <w:t>Tekst koji je predložila Komisija</w:t>
            </w:r>
          </w:p>
        </w:tc>
        <w:tc>
          <w:tcPr>
            <w:tcW w:w="4876" w:type="dxa"/>
            <w:hideMark/>
          </w:tcPr>
          <w:p w14:paraId="2D5B8A85" w14:textId="77777777" w:rsidR="003C00F0" w:rsidRPr="00485FD5" w:rsidRDefault="003C00F0" w:rsidP="0044196D">
            <w:pPr>
              <w:pStyle w:val="ColumnHeading"/>
              <w:keepNext/>
            </w:pPr>
            <w:r w:rsidRPr="00485FD5">
              <w:t>Izmjena</w:t>
            </w:r>
          </w:p>
        </w:tc>
      </w:tr>
      <w:tr w:rsidR="003C00F0" w:rsidRPr="00485FD5" w14:paraId="3EBCCBFD" w14:textId="77777777" w:rsidTr="0044196D">
        <w:trPr>
          <w:jc w:val="center"/>
        </w:trPr>
        <w:tc>
          <w:tcPr>
            <w:tcW w:w="4876" w:type="dxa"/>
            <w:hideMark/>
          </w:tcPr>
          <w:p w14:paraId="7984282F" w14:textId="77777777" w:rsidR="003C00F0" w:rsidRPr="00485FD5" w:rsidRDefault="003C00F0" w:rsidP="0044196D">
            <w:pPr>
              <w:pStyle w:val="Normal6"/>
              <w:rPr>
                <w:b/>
                <w:i/>
              </w:rPr>
            </w:pPr>
            <w:r w:rsidRPr="00485FD5">
              <w:t>2.</w:t>
            </w:r>
            <w:r w:rsidRPr="00485FD5">
              <w:rPr>
                <w:b/>
                <w:i/>
              </w:rPr>
              <w:tab/>
            </w:r>
            <w:r w:rsidRPr="00485FD5">
              <w:t xml:space="preserve">Osobe koje rade sa žrtvama </w:t>
            </w:r>
            <w:r w:rsidRPr="00485FD5">
              <w:lastRenderedPageBreak/>
              <w:t>mučenja, silovanja ili drugog teškog zlostavljanja odgovarajuće su osposobljene i dužne su i nadalje odgovarajuće se osposobljavati u vezi s potrebama takvih osoba, i obvezuju ih pravila o povjerljivosti utvrđena nacionalnim pravom u vezi sa svim informacijama koje dobiju tijekom obavljanja svojeg posla.</w:t>
            </w:r>
          </w:p>
        </w:tc>
        <w:tc>
          <w:tcPr>
            <w:tcW w:w="4876" w:type="dxa"/>
            <w:hideMark/>
          </w:tcPr>
          <w:p w14:paraId="5E069CDE" w14:textId="77777777" w:rsidR="003C00F0" w:rsidRPr="00485FD5" w:rsidRDefault="003C00F0" w:rsidP="0044196D">
            <w:pPr>
              <w:pStyle w:val="Normal6"/>
              <w:rPr>
                <w:b/>
                <w:i/>
                <w:szCs w:val="24"/>
              </w:rPr>
            </w:pPr>
            <w:r w:rsidRPr="00485FD5">
              <w:lastRenderedPageBreak/>
              <w:t>2.</w:t>
            </w:r>
            <w:r w:rsidRPr="00485FD5">
              <w:rPr>
                <w:b/>
                <w:i/>
              </w:rPr>
              <w:tab/>
            </w:r>
            <w:r w:rsidRPr="00485FD5">
              <w:t>Osobe koje rade sa žrtvama</w:t>
            </w:r>
            <w:r w:rsidRPr="00485FD5">
              <w:rPr>
                <w:b/>
                <w:i/>
              </w:rPr>
              <w:t xml:space="preserve"> rodno </w:t>
            </w:r>
            <w:r w:rsidRPr="00485FD5">
              <w:rPr>
                <w:b/>
                <w:i/>
              </w:rPr>
              <w:lastRenderedPageBreak/>
              <w:t>uvjetovanog nasilja,</w:t>
            </w:r>
            <w:r w:rsidRPr="00485FD5">
              <w:t xml:space="preserve"> mučenja, silovanja ili drugog</w:t>
            </w:r>
            <w:r w:rsidRPr="00485FD5">
              <w:rPr>
                <w:b/>
                <w:i/>
              </w:rPr>
              <w:t xml:space="preserve"> oblika</w:t>
            </w:r>
            <w:r w:rsidRPr="00485FD5">
              <w:t xml:space="preserve"> teškog</w:t>
            </w:r>
            <w:r w:rsidRPr="00485FD5">
              <w:rPr>
                <w:b/>
                <w:i/>
              </w:rPr>
              <w:t xml:space="preserve"> psihološkog, fizičkog ili seksualnog</w:t>
            </w:r>
            <w:r w:rsidRPr="00485FD5">
              <w:t xml:space="preserve"> zlostavljanja</w:t>
            </w:r>
            <w:r w:rsidRPr="00485FD5">
              <w:rPr>
                <w:b/>
                <w:i/>
              </w:rPr>
              <w:t>, uključujući zdravstvene djelatnike zadužene za provedbu stavka 1.,</w:t>
            </w:r>
            <w:r w:rsidRPr="00485FD5">
              <w:t xml:space="preserve"> odgovarajuće su osposobljene i dužne su i nadalje odgovarajuće se osposobljavati u vezi s potrebama takvih osoba</w:t>
            </w:r>
            <w:r w:rsidRPr="00485FD5">
              <w:rPr>
                <w:b/>
                <w:i/>
              </w:rPr>
              <w:t xml:space="preserve"> te odgovarajućim metodama rehabilitacije</w:t>
            </w:r>
            <w:r w:rsidRPr="00485FD5">
              <w:t>, i obvezuju ih pravila o povjerljivosti utvrđena nacionalnim pravom</w:t>
            </w:r>
            <w:r w:rsidRPr="00485FD5">
              <w:rPr>
                <w:b/>
                <w:i/>
              </w:rPr>
              <w:t xml:space="preserve"> i stručnim etičkim kodeksom</w:t>
            </w:r>
            <w:r w:rsidRPr="00485FD5">
              <w:t xml:space="preserve"> u vezi sa svim informacijama koje dobiju tijekom obavljanja svojeg posla.</w:t>
            </w:r>
          </w:p>
        </w:tc>
      </w:tr>
    </w:tbl>
    <w:p w14:paraId="6BEA6C7E"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B5117D6"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10C1C2D" w14:textId="77777777" w:rsidR="003C00F0" w:rsidRPr="00485FD5" w:rsidRDefault="003C00F0" w:rsidP="003C00F0">
      <w:pPr>
        <w:pStyle w:val="Normal12Italic"/>
        <w:rPr>
          <w:noProof w:val="0"/>
        </w:rPr>
      </w:pPr>
      <w:r w:rsidRPr="00485FD5">
        <w:rPr>
          <w:noProof w:val="0"/>
        </w:rPr>
        <w:t>Treba osigurati da je ova Direktive usklađena s međunarodnim standardima i da se njome jamče odgovarajući uvjeti prihvata za žrtve mučenja. To bi trebalo uključivati eksplicitno spominjanje zdravstvenih djelatnika u kategorijama osoblja koje bi trebalo biti odgovarajuće osposobljeno, s obzirom na to da se na zdravstvene djelatnike koji nisu osoblje nadležnih tijela ova obveza često ne odnosi.</w:t>
      </w:r>
    </w:p>
    <w:p w14:paraId="18A19D00" w14:textId="77777777" w:rsidR="003C00F0" w:rsidRPr="00485FD5" w:rsidRDefault="003C00F0" w:rsidP="003C00F0">
      <w:r w:rsidRPr="00485FD5">
        <w:rPr>
          <w:rStyle w:val="HideTWBExt"/>
          <w:noProof w:val="0"/>
        </w:rPr>
        <w:t>&lt;/AmendB&gt;</w:t>
      </w:r>
    </w:p>
    <w:p w14:paraId="1EFC061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501</w:t>
      </w:r>
      <w:r w:rsidRPr="00485FD5">
        <w:rPr>
          <w:rStyle w:val="HideTWBExt"/>
          <w:b w:val="0"/>
          <w:noProof w:val="0"/>
        </w:rPr>
        <w:t>&lt;/NumAmB&gt;</w:t>
      </w:r>
    </w:p>
    <w:p w14:paraId="4581AA1E" w14:textId="77777777" w:rsidR="003C00F0" w:rsidRPr="00485FD5" w:rsidRDefault="003C00F0" w:rsidP="003C00F0">
      <w:pPr>
        <w:pStyle w:val="NormalBold"/>
      </w:pPr>
      <w:r w:rsidRPr="00485FD5">
        <w:rPr>
          <w:rStyle w:val="HideTWBExt"/>
          <w:b w:val="0"/>
          <w:noProof w:val="0"/>
        </w:rPr>
        <w:t>&lt;RepeatBlock-By&gt;&lt;Members&gt;</w:t>
      </w:r>
      <w:r w:rsidRPr="00485FD5">
        <w:t>Cornelia Ernst, Martina Anderson, Barbara Spinelli</w:t>
      </w:r>
      <w:r w:rsidRPr="00485FD5">
        <w:rPr>
          <w:rStyle w:val="HideTWBExt"/>
          <w:b w:val="0"/>
          <w:noProof w:val="0"/>
        </w:rPr>
        <w:t>&lt;/Members&gt;</w:t>
      </w:r>
    </w:p>
    <w:p w14:paraId="1A6828FA" w14:textId="77777777" w:rsidR="003C00F0" w:rsidRPr="00485FD5" w:rsidRDefault="003C00F0" w:rsidP="003C00F0">
      <w:r w:rsidRPr="00485FD5">
        <w:rPr>
          <w:rStyle w:val="HideTWBExt"/>
          <w:noProof w:val="0"/>
        </w:rPr>
        <w:t>&lt;/RepeatBlock-By&gt;</w:t>
      </w:r>
    </w:p>
    <w:p w14:paraId="28F8BDC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994AB7E" w14:textId="77777777" w:rsidR="003C00F0" w:rsidRPr="00485FD5" w:rsidRDefault="003C00F0" w:rsidP="003C00F0">
      <w:pPr>
        <w:pStyle w:val="NormalBold"/>
      </w:pPr>
      <w:r w:rsidRPr="00485FD5">
        <w:rPr>
          <w:rStyle w:val="HideTWBExt"/>
          <w:b w:val="0"/>
          <w:noProof w:val="0"/>
        </w:rPr>
        <w:t>&lt;Article&gt;</w:t>
      </w:r>
      <w:r w:rsidRPr="00485FD5">
        <w:t>Članak 24.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B94061B" w14:textId="77777777" w:rsidTr="0044196D">
        <w:trPr>
          <w:jc w:val="center"/>
        </w:trPr>
        <w:tc>
          <w:tcPr>
            <w:tcW w:w="9752" w:type="dxa"/>
            <w:gridSpan w:val="2"/>
          </w:tcPr>
          <w:p w14:paraId="0783EFD2" w14:textId="77777777" w:rsidR="003C00F0" w:rsidRPr="00485FD5" w:rsidRDefault="003C00F0" w:rsidP="0044196D">
            <w:pPr>
              <w:keepNext/>
            </w:pPr>
          </w:p>
        </w:tc>
      </w:tr>
      <w:tr w:rsidR="003C00F0" w:rsidRPr="00485FD5" w14:paraId="7DDD094C" w14:textId="77777777" w:rsidTr="0044196D">
        <w:trPr>
          <w:jc w:val="center"/>
        </w:trPr>
        <w:tc>
          <w:tcPr>
            <w:tcW w:w="4876" w:type="dxa"/>
            <w:hideMark/>
          </w:tcPr>
          <w:p w14:paraId="28BB2A34" w14:textId="77777777" w:rsidR="003C00F0" w:rsidRPr="00485FD5" w:rsidRDefault="003C00F0" w:rsidP="0044196D">
            <w:pPr>
              <w:pStyle w:val="ColumnHeading"/>
              <w:keepNext/>
            </w:pPr>
            <w:r w:rsidRPr="00485FD5">
              <w:t>Tekst koji je predložila Komisija</w:t>
            </w:r>
          </w:p>
        </w:tc>
        <w:tc>
          <w:tcPr>
            <w:tcW w:w="4876" w:type="dxa"/>
            <w:hideMark/>
          </w:tcPr>
          <w:p w14:paraId="2F4ED20D" w14:textId="77777777" w:rsidR="003C00F0" w:rsidRPr="00485FD5" w:rsidRDefault="003C00F0" w:rsidP="0044196D">
            <w:pPr>
              <w:pStyle w:val="ColumnHeading"/>
              <w:keepNext/>
            </w:pPr>
            <w:r w:rsidRPr="00485FD5">
              <w:t>Izmjena</w:t>
            </w:r>
          </w:p>
        </w:tc>
      </w:tr>
      <w:tr w:rsidR="003C00F0" w:rsidRPr="00485FD5" w14:paraId="160E9866" w14:textId="77777777" w:rsidTr="0044196D">
        <w:trPr>
          <w:jc w:val="center"/>
        </w:trPr>
        <w:tc>
          <w:tcPr>
            <w:tcW w:w="4876" w:type="dxa"/>
            <w:hideMark/>
          </w:tcPr>
          <w:p w14:paraId="23BA9AE1" w14:textId="77777777" w:rsidR="003C00F0" w:rsidRPr="00485FD5" w:rsidRDefault="003C00F0" w:rsidP="0044196D">
            <w:pPr>
              <w:pStyle w:val="Normal6"/>
              <w:rPr>
                <w:b/>
                <w:i/>
              </w:rPr>
            </w:pPr>
            <w:r w:rsidRPr="00485FD5">
              <w:t>2.</w:t>
            </w:r>
            <w:r w:rsidRPr="00485FD5">
              <w:rPr>
                <w:b/>
                <w:i/>
              </w:rPr>
              <w:tab/>
            </w:r>
            <w:r w:rsidRPr="00485FD5">
              <w:t>Osobe koje rade sa žrtvama mučenja, silovanja ili drugog teškog zlostavljanja odgovarajuće su osposobljene i dužne su i nadalje odgovarajuće se osposobljavati u vezi s potrebama takvih osoba, i obvezuju ih pravila o povjerljivosti utvrđena nacionalnim pravom u vezi sa svim informacijama koje dobiju tijekom obavljanja svojeg posla.</w:t>
            </w:r>
          </w:p>
        </w:tc>
        <w:tc>
          <w:tcPr>
            <w:tcW w:w="4876" w:type="dxa"/>
            <w:hideMark/>
          </w:tcPr>
          <w:p w14:paraId="48D45D5D" w14:textId="77777777" w:rsidR="003C00F0" w:rsidRPr="00485FD5" w:rsidRDefault="003C00F0" w:rsidP="0044196D">
            <w:pPr>
              <w:pStyle w:val="Normal6"/>
              <w:rPr>
                <w:b/>
                <w:i/>
                <w:szCs w:val="24"/>
              </w:rPr>
            </w:pPr>
            <w:r w:rsidRPr="00485FD5">
              <w:t>2.</w:t>
            </w:r>
            <w:r w:rsidRPr="00485FD5">
              <w:rPr>
                <w:b/>
                <w:i/>
              </w:rPr>
              <w:tab/>
            </w:r>
            <w:r w:rsidRPr="00485FD5">
              <w:t>Osobe koje rade sa žrtvama</w:t>
            </w:r>
            <w:r w:rsidRPr="00485FD5">
              <w:rPr>
                <w:b/>
                <w:i/>
              </w:rPr>
              <w:t xml:space="preserve"> rodno uvjetovanog nasilja,</w:t>
            </w:r>
            <w:r w:rsidRPr="00485FD5">
              <w:t xml:space="preserve"> mučenja, silovanja ili drugog</w:t>
            </w:r>
            <w:r w:rsidRPr="00485FD5">
              <w:rPr>
                <w:b/>
                <w:i/>
              </w:rPr>
              <w:t xml:space="preserve"> oblika</w:t>
            </w:r>
            <w:r w:rsidRPr="00485FD5">
              <w:t xml:space="preserve"> teškog</w:t>
            </w:r>
            <w:r w:rsidRPr="00485FD5">
              <w:rPr>
                <w:b/>
                <w:i/>
              </w:rPr>
              <w:t xml:space="preserve"> psihološkog, fizičkog ili seksualnog</w:t>
            </w:r>
            <w:r w:rsidRPr="00485FD5">
              <w:t xml:space="preserve"> zlostavljanja</w:t>
            </w:r>
            <w:r w:rsidRPr="00485FD5">
              <w:rPr>
                <w:b/>
                <w:i/>
              </w:rPr>
              <w:t>, uključujući zdravstvene djelatnike zadužene za provedbu stavka 1.,</w:t>
            </w:r>
            <w:r w:rsidRPr="00485FD5">
              <w:t xml:space="preserve"> odgovarajuće su osposobljene i dužne su i nadalje odgovarajuće se osposobljavati u vezi s potrebama takvih osoba</w:t>
            </w:r>
            <w:r w:rsidRPr="00485FD5">
              <w:rPr>
                <w:b/>
                <w:i/>
              </w:rPr>
              <w:t xml:space="preserve"> te odgovarajućim metodama rehabilitacije</w:t>
            </w:r>
            <w:r w:rsidRPr="00485FD5">
              <w:t xml:space="preserve">, i obvezuju ih pravila o povjerljivosti utvrđena nacionalnim pravom u vezi sa svim informacijama koje dobiju tijekom </w:t>
            </w:r>
            <w:r w:rsidRPr="00485FD5">
              <w:lastRenderedPageBreak/>
              <w:t>obavljanja svojeg posla.</w:t>
            </w:r>
          </w:p>
        </w:tc>
      </w:tr>
    </w:tbl>
    <w:p w14:paraId="48F92BD7"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A13A61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ED73856" w14:textId="77777777" w:rsidR="003C00F0" w:rsidRPr="00485FD5" w:rsidRDefault="003C00F0" w:rsidP="003C00F0">
      <w:pPr>
        <w:pStyle w:val="Normal12Italic"/>
        <w:rPr>
          <w:noProof w:val="0"/>
        </w:rPr>
      </w:pPr>
      <w:r w:rsidRPr="00485FD5">
        <w:rPr>
          <w:noProof w:val="0"/>
        </w:rPr>
        <w:t>Amandman je neodvojivo povezan s dopuštenim amandmanima iz nacrta izvješća kojima se nastoje poboljšati uvjeti za podnositelje zahtjeva s posebnim potrebama u vezi s prihvatom.</w:t>
      </w:r>
    </w:p>
    <w:p w14:paraId="21992ABD" w14:textId="77777777" w:rsidR="003C00F0" w:rsidRPr="00485FD5" w:rsidRDefault="003C00F0" w:rsidP="003C00F0">
      <w:r w:rsidRPr="00485FD5">
        <w:rPr>
          <w:rStyle w:val="HideTWBExt"/>
          <w:noProof w:val="0"/>
        </w:rPr>
        <w:t>&lt;/AmendB&gt;</w:t>
      </w:r>
    </w:p>
    <w:p w14:paraId="76C2FB1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502</w:t>
      </w:r>
      <w:r w:rsidRPr="00485FD5">
        <w:rPr>
          <w:rStyle w:val="HideTWBExt"/>
          <w:b w:val="0"/>
          <w:noProof w:val="0"/>
        </w:rPr>
        <w:t>&lt;/NumAmB&gt;</w:t>
      </w:r>
    </w:p>
    <w:p w14:paraId="312871B6"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79F156D" w14:textId="77777777" w:rsidR="003C00F0" w:rsidRPr="00485FD5" w:rsidRDefault="003C00F0" w:rsidP="003C00F0">
      <w:r w:rsidRPr="00485FD5">
        <w:rPr>
          <w:rStyle w:val="HideTWBExt"/>
          <w:noProof w:val="0"/>
        </w:rPr>
        <w:t>&lt;/RepeatBlock-By&gt;</w:t>
      </w:r>
    </w:p>
    <w:p w14:paraId="2D05ED4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76CD891" w14:textId="77777777" w:rsidR="003C00F0" w:rsidRPr="00485FD5" w:rsidRDefault="003C00F0" w:rsidP="003C00F0">
      <w:pPr>
        <w:pStyle w:val="NormalBold"/>
      </w:pPr>
      <w:r w:rsidRPr="00485FD5">
        <w:rPr>
          <w:rStyle w:val="HideTWBExt"/>
          <w:b w:val="0"/>
          <w:noProof w:val="0"/>
        </w:rPr>
        <w:t>&lt;Article&gt;</w:t>
      </w:r>
      <w:r w:rsidRPr="00485FD5">
        <w:t>Članak 24.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4366BDA" w14:textId="77777777" w:rsidTr="0044196D">
        <w:trPr>
          <w:jc w:val="center"/>
        </w:trPr>
        <w:tc>
          <w:tcPr>
            <w:tcW w:w="9752" w:type="dxa"/>
            <w:gridSpan w:val="2"/>
          </w:tcPr>
          <w:p w14:paraId="05BD24B8" w14:textId="77777777" w:rsidR="003C00F0" w:rsidRPr="00485FD5" w:rsidRDefault="003C00F0" w:rsidP="0044196D">
            <w:pPr>
              <w:keepNext/>
            </w:pPr>
          </w:p>
        </w:tc>
      </w:tr>
      <w:tr w:rsidR="003C00F0" w:rsidRPr="00485FD5" w14:paraId="6F245EB9" w14:textId="77777777" w:rsidTr="0044196D">
        <w:trPr>
          <w:jc w:val="center"/>
        </w:trPr>
        <w:tc>
          <w:tcPr>
            <w:tcW w:w="4876" w:type="dxa"/>
            <w:hideMark/>
          </w:tcPr>
          <w:p w14:paraId="76D46F32" w14:textId="77777777" w:rsidR="003C00F0" w:rsidRPr="00485FD5" w:rsidRDefault="003C00F0" w:rsidP="0044196D">
            <w:pPr>
              <w:pStyle w:val="ColumnHeading"/>
              <w:keepNext/>
            </w:pPr>
            <w:r w:rsidRPr="00485FD5">
              <w:t>Tekst koji je predložila Komisija</w:t>
            </w:r>
          </w:p>
        </w:tc>
        <w:tc>
          <w:tcPr>
            <w:tcW w:w="4876" w:type="dxa"/>
            <w:hideMark/>
          </w:tcPr>
          <w:p w14:paraId="4EBACBAC" w14:textId="77777777" w:rsidR="003C00F0" w:rsidRPr="00485FD5" w:rsidRDefault="003C00F0" w:rsidP="0044196D">
            <w:pPr>
              <w:pStyle w:val="ColumnHeading"/>
              <w:keepNext/>
            </w:pPr>
            <w:r w:rsidRPr="00485FD5">
              <w:t>Izmjena</w:t>
            </w:r>
          </w:p>
        </w:tc>
      </w:tr>
      <w:tr w:rsidR="003C00F0" w:rsidRPr="00485FD5" w14:paraId="47682E57" w14:textId="77777777" w:rsidTr="0044196D">
        <w:trPr>
          <w:jc w:val="center"/>
        </w:trPr>
        <w:tc>
          <w:tcPr>
            <w:tcW w:w="4876" w:type="dxa"/>
            <w:hideMark/>
          </w:tcPr>
          <w:p w14:paraId="6152C5DB" w14:textId="77777777" w:rsidR="003C00F0" w:rsidRPr="00485FD5" w:rsidRDefault="003C00F0" w:rsidP="0044196D">
            <w:pPr>
              <w:pStyle w:val="Normal6"/>
              <w:rPr>
                <w:b/>
                <w:i/>
              </w:rPr>
            </w:pPr>
            <w:r w:rsidRPr="00485FD5">
              <w:t>2.</w:t>
            </w:r>
            <w:r w:rsidRPr="00485FD5">
              <w:rPr>
                <w:b/>
                <w:i/>
              </w:rPr>
              <w:tab/>
            </w:r>
            <w:r w:rsidRPr="00485FD5">
              <w:t>Osobe koje rade sa žrtvama mučenja, silovanja ili drugog teškog zlostavljanja odgovarajuće su osposobljene</w:t>
            </w:r>
            <w:r w:rsidRPr="00485FD5">
              <w:rPr>
                <w:b/>
                <w:i/>
              </w:rPr>
              <w:t xml:space="preserve"> i dužne su i nadalje odgovarajuće se osposobljavati</w:t>
            </w:r>
            <w:r w:rsidRPr="00485FD5">
              <w:t xml:space="preserve"> u vezi s potrebama</w:t>
            </w:r>
            <w:r w:rsidRPr="00485FD5">
              <w:rPr>
                <w:b/>
                <w:i/>
              </w:rPr>
              <w:t xml:space="preserve"> takvih osoba,</w:t>
            </w:r>
            <w:r w:rsidRPr="00485FD5">
              <w:t xml:space="preserve"> i obvezuju ih pravila o povjerljivosti utvrđena nacionalnim pravom u vezi sa svim informacijama koje dobiju tijekom obavljanja svojeg posla.</w:t>
            </w:r>
          </w:p>
        </w:tc>
        <w:tc>
          <w:tcPr>
            <w:tcW w:w="4876" w:type="dxa"/>
            <w:hideMark/>
          </w:tcPr>
          <w:p w14:paraId="3F7D5D11" w14:textId="77777777" w:rsidR="003C00F0" w:rsidRPr="00485FD5" w:rsidRDefault="003C00F0" w:rsidP="0044196D">
            <w:pPr>
              <w:pStyle w:val="Normal6"/>
              <w:rPr>
                <w:b/>
                <w:i/>
                <w:szCs w:val="24"/>
              </w:rPr>
            </w:pPr>
            <w:r w:rsidRPr="00485FD5">
              <w:t>2.</w:t>
            </w:r>
            <w:r w:rsidRPr="00485FD5">
              <w:rPr>
                <w:b/>
                <w:i/>
              </w:rPr>
              <w:tab/>
            </w:r>
            <w:r w:rsidRPr="00485FD5">
              <w:t>Osobe koje rade sa žrtvama mučenja, silovanja ili drugog teškog zlostavljanja odgovarajuće su osposobljene u vezi s potrebama</w:t>
            </w:r>
            <w:r w:rsidRPr="00485FD5">
              <w:rPr>
                <w:b/>
                <w:i/>
              </w:rPr>
              <w:t xml:space="preserve"> žrtava</w:t>
            </w:r>
            <w:r w:rsidRPr="00485FD5">
              <w:t xml:space="preserve"> i obvezuju ih pravila o povjerljivosti utvrđena nacionalnim pravom u vezi sa svim informacijama</w:t>
            </w:r>
            <w:r w:rsidRPr="00485FD5">
              <w:rPr>
                <w:b/>
                <w:i/>
              </w:rPr>
              <w:t xml:space="preserve"> o svim pojedinim slučajevima</w:t>
            </w:r>
            <w:r w:rsidRPr="00485FD5">
              <w:t xml:space="preserve"> koje dobiju tijekom obavljanja svojeg posla.</w:t>
            </w:r>
          </w:p>
        </w:tc>
      </w:tr>
    </w:tbl>
    <w:p w14:paraId="02C69F4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8D9B20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28E74DA" w14:textId="77777777" w:rsidR="003C00F0" w:rsidRPr="00485FD5" w:rsidRDefault="003C00F0" w:rsidP="003C00F0">
      <w:pPr>
        <w:pStyle w:val="Normal12Italic"/>
        <w:rPr>
          <w:noProof w:val="0"/>
        </w:rPr>
      </w:pPr>
      <w:r w:rsidRPr="00485FD5">
        <w:rPr>
          <w:noProof w:val="0"/>
        </w:rPr>
        <w:t>U tim je slučajevima potrebno trajno osposobljavanje.</w:t>
      </w:r>
    </w:p>
    <w:p w14:paraId="5E25D1A5" w14:textId="77777777" w:rsidR="003C00F0" w:rsidRPr="00485FD5" w:rsidRDefault="003C00F0" w:rsidP="003C00F0">
      <w:r w:rsidRPr="00485FD5">
        <w:rPr>
          <w:rStyle w:val="HideTWBExt"/>
          <w:noProof w:val="0"/>
        </w:rPr>
        <w:t>&lt;/AmendB&gt;</w:t>
      </w:r>
    </w:p>
    <w:p w14:paraId="27BD14B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503</w:t>
      </w:r>
      <w:r w:rsidRPr="00485FD5">
        <w:rPr>
          <w:rStyle w:val="HideTWBExt"/>
          <w:b w:val="0"/>
          <w:noProof w:val="0"/>
        </w:rPr>
        <w:t>&lt;/NumAmB&gt;</w:t>
      </w:r>
    </w:p>
    <w:p w14:paraId="1BD010CA"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820CF3B"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3DBAC69A"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4161D651"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6167A921"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Elly Schlein, Cécile Kashetu Kyenge</w:t>
      </w:r>
      <w:r w:rsidRPr="00485FD5">
        <w:rPr>
          <w:rStyle w:val="HideTWBExt"/>
          <w:b w:val="0"/>
          <w:noProof w:val="0"/>
        </w:rPr>
        <w:t>&lt;/Members&gt;</w:t>
      </w:r>
    </w:p>
    <w:p w14:paraId="60D050AC" w14:textId="77777777" w:rsidR="003C00F0" w:rsidRPr="00485FD5" w:rsidRDefault="003C00F0" w:rsidP="003C00F0">
      <w:r w:rsidRPr="00485FD5">
        <w:rPr>
          <w:rStyle w:val="HideTWBExt"/>
          <w:noProof w:val="0"/>
        </w:rPr>
        <w:t>&lt;/RepeatBlock-By&gt;</w:t>
      </w:r>
    </w:p>
    <w:p w14:paraId="32B3AFB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6932DC" w14:textId="77777777" w:rsidR="003C00F0" w:rsidRPr="00485FD5" w:rsidRDefault="003C00F0" w:rsidP="003C00F0">
      <w:pPr>
        <w:pStyle w:val="NormalBold"/>
      </w:pPr>
      <w:r w:rsidRPr="00485FD5">
        <w:rPr>
          <w:rStyle w:val="HideTWBExt"/>
          <w:b w:val="0"/>
          <w:noProof w:val="0"/>
        </w:rPr>
        <w:t>&lt;Article&gt;</w:t>
      </w:r>
      <w:r w:rsidRPr="00485FD5">
        <w:t>Članak 25. – stavak 2. – podstavak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3770399" w14:textId="77777777" w:rsidTr="0044196D">
        <w:trPr>
          <w:jc w:val="center"/>
        </w:trPr>
        <w:tc>
          <w:tcPr>
            <w:tcW w:w="9752" w:type="dxa"/>
            <w:gridSpan w:val="2"/>
          </w:tcPr>
          <w:p w14:paraId="08D0F5EC" w14:textId="77777777" w:rsidR="003C00F0" w:rsidRPr="00485FD5" w:rsidRDefault="003C00F0" w:rsidP="0044196D">
            <w:pPr>
              <w:keepNext/>
            </w:pPr>
          </w:p>
        </w:tc>
      </w:tr>
      <w:tr w:rsidR="003C00F0" w:rsidRPr="00485FD5" w14:paraId="051BAF1F" w14:textId="77777777" w:rsidTr="0044196D">
        <w:trPr>
          <w:jc w:val="center"/>
        </w:trPr>
        <w:tc>
          <w:tcPr>
            <w:tcW w:w="4876" w:type="dxa"/>
            <w:hideMark/>
          </w:tcPr>
          <w:p w14:paraId="17D1EC83" w14:textId="77777777" w:rsidR="003C00F0" w:rsidRPr="00485FD5" w:rsidRDefault="003C00F0" w:rsidP="0044196D">
            <w:pPr>
              <w:pStyle w:val="ColumnHeading"/>
              <w:keepNext/>
            </w:pPr>
            <w:r w:rsidRPr="00485FD5">
              <w:t>Tekst koji je predložila Komisija</w:t>
            </w:r>
          </w:p>
        </w:tc>
        <w:tc>
          <w:tcPr>
            <w:tcW w:w="4876" w:type="dxa"/>
            <w:hideMark/>
          </w:tcPr>
          <w:p w14:paraId="6B6B0E97" w14:textId="77777777" w:rsidR="003C00F0" w:rsidRPr="00485FD5" w:rsidRDefault="003C00F0" w:rsidP="0044196D">
            <w:pPr>
              <w:pStyle w:val="ColumnHeading"/>
              <w:keepNext/>
            </w:pPr>
            <w:r w:rsidRPr="00485FD5">
              <w:t>Izmjena</w:t>
            </w:r>
          </w:p>
        </w:tc>
      </w:tr>
      <w:tr w:rsidR="003C00F0" w:rsidRPr="00485FD5" w14:paraId="3CC5BB4B" w14:textId="77777777" w:rsidTr="0044196D">
        <w:trPr>
          <w:jc w:val="center"/>
        </w:trPr>
        <w:tc>
          <w:tcPr>
            <w:tcW w:w="4876" w:type="dxa"/>
            <w:hideMark/>
          </w:tcPr>
          <w:p w14:paraId="1219D9E8" w14:textId="77777777" w:rsidR="003C00F0" w:rsidRPr="00485FD5" w:rsidRDefault="003C00F0" w:rsidP="0044196D">
            <w:pPr>
              <w:pStyle w:val="Normal6"/>
              <w:rPr>
                <w:b/>
                <w:i/>
              </w:rPr>
            </w:pPr>
            <w:r w:rsidRPr="00485FD5">
              <w:t>U slučaju žalbe ili razmatranja pred sudskim tijelom iz stavka 1., države članice osiguravaju da je na zahtjev dostupna besplatna pravna pomoć i zastupanje</w:t>
            </w:r>
            <w:r w:rsidRPr="00485FD5">
              <w:rPr>
                <w:b/>
                <w:i/>
              </w:rPr>
              <w:t xml:space="preserve"> u mjeri u kojoj je ta pomoć potrebna da se osigura učinkovit pristup pravnoj zaštiti</w:t>
            </w:r>
            <w:r w:rsidRPr="00485FD5">
              <w:t>. To uključuje barem pripremu traženih postupovnih dokumenata i sudjelovanje u postupku pred sudskim tijelima u ime podnositelja zahtjeva.</w:t>
            </w:r>
          </w:p>
        </w:tc>
        <w:tc>
          <w:tcPr>
            <w:tcW w:w="4876" w:type="dxa"/>
            <w:hideMark/>
          </w:tcPr>
          <w:p w14:paraId="04C9621E" w14:textId="77777777" w:rsidR="003C00F0" w:rsidRPr="00485FD5" w:rsidRDefault="003C00F0" w:rsidP="0044196D">
            <w:pPr>
              <w:pStyle w:val="Normal6"/>
              <w:rPr>
                <w:b/>
                <w:i/>
                <w:szCs w:val="24"/>
              </w:rPr>
            </w:pPr>
            <w:r w:rsidRPr="00485FD5">
              <w:t>U slučaju žalbe ili razmatranja pred sudskim tijelom iz stavka 1.,</w:t>
            </w:r>
            <w:r w:rsidRPr="00485FD5">
              <w:rPr>
                <w:b/>
                <w:i/>
              </w:rPr>
              <w:t xml:space="preserve"> kako bi se zajamčio učinkovit pristup pravosuđu,</w:t>
            </w:r>
            <w:r w:rsidRPr="00485FD5">
              <w:t xml:space="preserve"> države članice osiguravaju da je na zahtjev dostupna besplatna pravna pomoć i zastupanje. To uključuje barem pripremu traženih postupovnih dokumenata</w:t>
            </w:r>
            <w:r w:rsidRPr="00485FD5">
              <w:rPr>
                <w:b/>
                <w:i/>
              </w:rPr>
              <w:t>, pripremu žalbe</w:t>
            </w:r>
            <w:r w:rsidRPr="00485FD5">
              <w:t xml:space="preserve"> i sudjelovanje u postupku pred sudskim tijelima u ime podnositelja zahtjeva.</w:t>
            </w:r>
            <w:r w:rsidRPr="00485FD5">
              <w:rPr>
                <w:b/>
                <w:i/>
              </w:rPr>
              <w:t xml:space="preserve"> Besplatnu pravnu pomoć i zastupanje osiguravaju pravni ili drugi savjetnici kojima je prema nacionalnom pravu dopušteno pomagati ili zastupati podnositelje ili nevladine udruge akreditirane na temelju nacionalnog prava za pružanje usluga savjetovanja ili zastupanja.</w:t>
            </w:r>
          </w:p>
        </w:tc>
      </w:tr>
    </w:tbl>
    <w:p w14:paraId="08AEEE09"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9EE952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0DDCB3F" w14:textId="77777777" w:rsidR="003C00F0" w:rsidRPr="00485FD5" w:rsidRDefault="003C00F0" w:rsidP="003C00F0">
      <w:pPr>
        <w:pStyle w:val="Normal12Italic"/>
        <w:rPr>
          <w:noProof w:val="0"/>
        </w:rPr>
      </w:pPr>
      <w:r w:rsidRPr="00485FD5">
        <w:rPr>
          <w:noProof w:val="0"/>
        </w:rPr>
        <w:t>This provision has been aligned with the provisions contained on legal assistance in the Commission’s Proposal for a Regulation establishing a common procedure for international protection in the Union (‘the Asylum Procedures Regulation’), in particular the provisions of Article 15(1) and (4), and the first paragraph of Article 17 of the Asylum Procedures Regulation. Such an Amendment is necessary relating to the internal logic of the proposals for revising the Common European Asylum System and is inextricably linked to other admissible Amendments of the Rapporteur relating to the Procedural Rights of applicants.</w:t>
      </w:r>
    </w:p>
    <w:p w14:paraId="27CAF8F2" w14:textId="77777777" w:rsidR="003C00F0" w:rsidRPr="00485FD5" w:rsidRDefault="003C00F0" w:rsidP="003C00F0">
      <w:r w:rsidRPr="00485FD5">
        <w:rPr>
          <w:rStyle w:val="HideTWBExt"/>
          <w:noProof w:val="0"/>
        </w:rPr>
        <w:t>&lt;/AmendB&gt;</w:t>
      </w:r>
    </w:p>
    <w:p w14:paraId="20707C4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504</w:t>
      </w:r>
      <w:r w:rsidRPr="00485FD5">
        <w:rPr>
          <w:rStyle w:val="HideTWBExt"/>
          <w:b w:val="0"/>
          <w:noProof w:val="0"/>
        </w:rPr>
        <w:t>&lt;/NumAmB&gt;</w:t>
      </w:r>
    </w:p>
    <w:p w14:paraId="165BA03C"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41ED05F" w14:textId="77777777" w:rsidR="003C00F0" w:rsidRPr="00485FD5" w:rsidRDefault="003C00F0" w:rsidP="003C00F0">
      <w:r w:rsidRPr="00485FD5">
        <w:rPr>
          <w:rStyle w:val="HideTWBExt"/>
          <w:noProof w:val="0"/>
        </w:rPr>
        <w:t>&lt;/RepeatBlock-By&gt;</w:t>
      </w:r>
    </w:p>
    <w:p w14:paraId="3D2CBDA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8749425" w14:textId="77777777" w:rsidR="003C00F0" w:rsidRPr="00485FD5" w:rsidRDefault="003C00F0" w:rsidP="003C00F0">
      <w:pPr>
        <w:pStyle w:val="NormalBold"/>
      </w:pPr>
      <w:r w:rsidRPr="00485FD5">
        <w:rPr>
          <w:rStyle w:val="HideTWBExt"/>
          <w:b w:val="0"/>
          <w:noProof w:val="0"/>
        </w:rPr>
        <w:t>&lt;Article&gt;</w:t>
      </w:r>
      <w:r w:rsidRPr="00485FD5">
        <w:t>Članak 25. – stavak 2.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FE63A6B" w14:textId="77777777" w:rsidTr="0044196D">
        <w:trPr>
          <w:jc w:val="center"/>
        </w:trPr>
        <w:tc>
          <w:tcPr>
            <w:tcW w:w="9752" w:type="dxa"/>
            <w:gridSpan w:val="2"/>
          </w:tcPr>
          <w:p w14:paraId="2B643F89" w14:textId="77777777" w:rsidR="003C00F0" w:rsidRPr="00485FD5" w:rsidRDefault="003C00F0" w:rsidP="0044196D">
            <w:pPr>
              <w:keepNext/>
            </w:pPr>
          </w:p>
        </w:tc>
      </w:tr>
      <w:tr w:rsidR="003C00F0" w:rsidRPr="00485FD5" w14:paraId="174FD726" w14:textId="77777777" w:rsidTr="0044196D">
        <w:trPr>
          <w:jc w:val="center"/>
        </w:trPr>
        <w:tc>
          <w:tcPr>
            <w:tcW w:w="4876" w:type="dxa"/>
            <w:hideMark/>
          </w:tcPr>
          <w:p w14:paraId="7E5BF7EE" w14:textId="77777777" w:rsidR="003C00F0" w:rsidRPr="00485FD5" w:rsidRDefault="003C00F0" w:rsidP="0044196D">
            <w:pPr>
              <w:pStyle w:val="ColumnHeading"/>
              <w:keepNext/>
            </w:pPr>
            <w:r w:rsidRPr="00485FD5">
              <w:t>Tekst koji je predložila Komisija</w:t>
            </w:r>
          </w:p>
        </w:tc>
        <w:tc>
          <w:tcPr>
            <w:tcW w:w="4876" w:type="dxa"/>
            <w:hideMark/>
          </w:tcPr>
          <w:p w14:paraId="2943563B" w14:textId="77777777" w:rsidR="003C00F0" w:rsidRPr="00485FD5" w:rsidRDefault="003C00F0" w:rsidP="0044196D">
            <w:pPr>
              <w:pStyle w:val="ColumnHeading"/>
              <w:keepNext/>
            </w:pPr>
            <w:r w:rsidRPr="00485FD5">
              <w:t>Izmjena</w:t>
            </w:r>
          </w:p>
        </w:tc>
      </w:tr>
      <w:tr w:rsidR="003C00F0" w:rsidRPr="00485FD5" w14:paraId="1660B6C1" w14:textId="77777777" w:rsidTr="0044196D">
        <w:trPr>
          <w:jc w:val="center"/>
        </w:trPr>
        <w:tc>
          <w:tcPr>
            <w:tcW w:w="4876" w:type="dxa"/>
            <w:hideMark/>
          </w:tcPr>
          <w:p w14:paraId="6CFD8BBE" w14:textId="77777777" w:rsidR="003C00F0" w:rsidRPr="00485FD5" w:rsidRDefault="003C00F0" w:rsidP="0044196D">
            <w:pPr>
              <w:pStyle w:val="Normal6"/>
              <w:rPr>
                <w:b/>
                <w:i/>
              </w:rPr>
            </w:pPr>
            <w:r w:rsidRPr="00485FD5">
              <w:rPr>
                <w:b/>
                <w:i/>
              </w:rPr>
              <w:t>Besplatnu</w:t>
            </w:r>
            <w:r w:rsidRPr="00485FD5">
              <w:t xml:space="preserve"> pravnu pomoć i zastupanje osiguravaju odgovarajuće osposobljene osobe koje to mogu obavljati ili im je to dopušteno u skladu s nacionalnim pravom čiji interesi nisu, ili ne bi mogli biti, u suprotnosti s interesima podnositelja </w:t>
            </w:r>
            <w:r w:rsidRPr="00485FD5">
              <w:lastRenderedPageBreak/>
              <w:t>zahtjeva.</w:t>
            </w:r>
          </w:p>
        </w:tc>
        <w:tc>
          <w:tcPr>
            <w:tcW w:w="4876" w:type="dxa"/>
            <w:hideMark/>
          </w:tcPr>
          <w:p w14:paraId="55E6E80A" w14:textId="77777777" w:rsidR="003C00F0" w:rsidRPr="00485FD5" w:rsidRDefault="003C00F0" w:rsidP="0044196D">
            <w:pPr>
              <w:pStyle w:val="Normal6"/>
              <w:rPr>
                <w:b/>
                <w:i/>
                <w:szCs w:val="24"/>
              </w:rPr>
            </w:pPr>
            <w:r w:rsidRPr="00485FD5">
              <w:lastRenderedPageBreak/>
              <w:t xml:space="preserve">Pravnu pomoć i zastupanje osiguravaju odgovarajuće osposobljene osobe koje to mogu obavljati ili im je to dopušteno u skladu s nacionalnim pravom čiji interesi nisu, ili ne bi mogli biti, u suprotnosti s </w:t>
            </w:r>
            <w:r w:rsidRPr="00485FD5">
              <w:lastRenderedPageBreak/>
              <w:t>interesima podnositelja zahtjeva.</w:t>
            </w:r>
          </w:p>
        </w:tc>
      </w:tr>
    </w:tbl>
    <w:p w14:paraId="174FCBE7"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B4E22D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2F9AE48D" w14:textId="77777777" w:rsidR="003C00F0" w:rsidRPr="00485FD5" w:rsidRDefault="003C00F0" w:rsidP="003C00F0">
      <w:pPr>
        <w:pStyle w:val="Normal12Italic"/>
        <w:rPr>
          <w:noProof w:val="0"/>
        </w:rPr>
      </w:pPr>
      <w:r w:rsidRPr="00485FD5">
        <w:rPr>
          <w:noProof w:val="0"/>
        </w:rPr>
        <w:t>Sa stanovišta propisanog postupka automatski pristup besplatnoj pravnoj pomoći nije potreban kada je riječ žalbama na odluke o razini naknada.</w:t>
      </w:r>
    </w:p>
    <w:p w14:paraId="643EBE47" w14:textId="77777777" w:rsidR="003C00F0" w:rsidRPr="00485FD5" w:rsidRDefault="003C00F0" w:rsidP="003C00F0">
      <w:r w:rsidRPr="00485FD5">
        <w:rPr>
          <w:rStyle w:val="HideTWBExt"/>
          <w:noProof w:val="0"/>
        </w:rPr>
        <w:t>&lt;/AmendB&gt;</w:t>
      </w:r>
    </w:p>
    <w:p w14:paraId="485CFDB6"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505</w:t>
      </w:r>
      <w:r w:rsidRPr="00485FD5">
        <w:rPr>
          <w:rStyle w:val="HideTWBExt"/>
          <w:b w:val="0"/>
          <w:noProof w:val="0"/>
        </w:rPr>
        <w:t>&lt;/NumAmB&gt;</w:t>
      </w:r>
    </w:p>
    <w:p w14:paraId="327E1D56"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2B384D80"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A01F880"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28A7078A"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2AD90616"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Birgit Sippel</w:t>
      </w:r>
      <w:r w:rsidRPr="00485FD5">
        <w:rPr>
          <w:rStyle w:val="HideTWBExt"/>
          <w:b w:val="0"/>
          <w:noProof w:val="0"/>
        </w:rPr>
        <w:t>&lt;/Members&gt;</w:t>
      </w:r>
    </w:p>
    <w:p w14:paraId="62CB425F" w14:textId="77777777" w:rsidR="003C00F0" w:rsidRPr="00485FD5" w:rsidRDefault="003C00F0" w:rsidP="003C00F0">
      <w:r w:rsidRPr="00485FD5">
        <w:rPr>
          <w:rStyle w:val="HideTWBExt"/>
          <w:noProof w:val="0"/>
        </w:rPr>
        <w:t>&lt;/RepeatBlock-By&gt;</w:t>
      </w:r>
    </w:p>
    <w:p w14:paraId="2ABE222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B323F96" w14:textId="77777777" w:rsidR="003C00F0" w:rsidRPr="00485FD5" w:rsidRDefault="003C00F0" w:rsidP="003C00F0">
      <w:pPr>
        <w:pStyle w:val="NormalBold"/>
      </w:pPr>
      <w:r w:rsidRPr="00485FD5">
        <w:rPr>
          <w:rStyle w:val="HideTWBExt"/>
          <w:b w:val="0"/>
          <w:noProof w:val="0"/>
        </w:rPr>
        <w:t>&lt;Article&gt;</w:t>
      </w:r>
      <w:r w:rsidRPr="00485FD5">
        <w:t>Članak 25. – stavak 3.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BCA6D9D" w14:textId="77777777" w:rsidTr="0044196D">
        <w:trPr>
          <w:jc w:val="center"/>
        </w:trPr>
        <w:tc>
          <w:tcPr>
            <w:tcW w:w="9752" w:type="dxa"/>
            <w:gridSpan w:val="2"/>
          </w:tcPr>
          <w:p w14:paraId="31BE4784" w14:textId="77777777" w:rsidR="003C00F0" w:rsidRPr="00485FD5" w:rsidRDefault="003C00F0" w:rsidP="0044196D">
            <w:pPr>
              <w:keepNext/>
            </w:pPr>
          </w:p>
        </w:tc>
      </w:tr>
      <w:tr w:rsidR="003C00F0" w:rsidRPr="00485FD5" w14:paraId="69BB45AA" w14:textId="77777777" w:rsidTr="0044196D">
        <w:trPr>
          <w:jc w:val="center"/>
        </w:trPr>
        <w:tc>
          <w:tcPr>
            <w:tcW w:w="4876" w:type="dxa"/>
            <w:hideMark/>
          </w:tcPr>
          <w:p w14:paraId="4FDC17FF" w14:textId="77777777" w:rsidR="003C00F0" w:rsidRPr="00485FD5" w:rsidRDefault="003C00F0" w:rsidP="0044196D">
            <w:pPr>
              <w:pStyle w:val="ColumnHeading"/>
              <w:keepNext/>
            </w:pPr>
            <w:r w:rsidRPr="00485FD5">
              <w:t>Tekst koji je predložila Komisija</w:t>
            </w:r>
          </w:p>
        </w:tc>
        <w:tc>
          <w:tcPr>
            <w:tcW w:w="4876" w:type="dxa"/>
            <w:hideMark/>
          </w:tcPr>
          <w:p w14:paraId="49916422" w14:textId="77777777" w:rsidR="003C00F0" w:rsidRPr="00485FD5" w:rsidRDefault="003C00F0" w:rsidP="0044196D">
            <w:pPr>
              <w:pStyle w:val="ColumnHeading"/>
              <w:keepNext/>
            </w:pPr>
            <w:r w:rsidRPr="00485FD5">
              <w:t>Izmjena</w:t>
            </w:r>
          </w:p>
        </w:tc>
      </w:tr>
      <w:tr w:rsidR="003C00F0" w:rsidRPr="00485FD5" w14:paraId="44F8B123" w14:textId="77777777" w:rsidTr="0044196D">
        <w:trPr>
          <w:jc w:val="center"/>
        </w:trPr>
        <w:tc>
          <w:tcPr>
            <w:tcW w:w="4876" w:type="dxa"/>
            <w:hideMark/>
          </w:tcPr>
          <w:p w14:paraId="506C7861" w14:textId="77777777" w:rsidR="003C00F0" w:rsidRPr="00485FD5" w:rsidRDefault="003C00F0" w:rsidP="0044196D">
            <w:pPr>
              <w:pStyle w:val="Normal6"/>
              <w:rPr>
                <w:b/>
                <w:i/>
              </w:rPr>
            </w:pPr>
            <w:r w:rsidRPr="00485FD5">
              <w:t>3.</w:t>
            </w:r>
            <w:r w:rsidRPr="00485FD5">
              <w:rPr>
                <w:b/>
                <w:i/>
              </w:rPr>
              <w:tab/>
              <w:t>Države članice mogu također odlučiti da se besplatna pravna pomoć i zastupanje odobre</w:t>
            </w:r>
            <w:r w:rsidRPr="00485FD5">
              <w:t>:</w:t>
            </w:r>
          </w:p>
        </w:tc>
        <w:tc>
          <w:tcPr>
            <w:tcW w:w="4876" w:type="dxa"/>
            <w:hideMark/>
          </w:tcPr>
          <w:p w14:paraId="6C52F11C" w14:textId="77777777" w:rsidR="003C00F0" w:rsidRPr="00485FD5" w:rsidRDefault="003C00F0" w:rsidP="0044196D">
            <w:pPr>
              <w:pStyle w:val="Normal6"/>
              <w:rPr>
                <w:b/>
                <w:i/>
                <w:szCs w:val="24"/>
              </w:rPr>
            </w:pPr>
            <w:r w:rsidRPr="00485FD5">
              <w:t>3.</w:t>
            </w:r>
            <w:r w:rsidRPr="00485FD5">
              <w:rPr>
                <w:b/>
                <w:i/>
              </w:rPr>
              <w:tab/>
              <w:t>Pružanje besplatne pravne pomoći i zastupanja u žalbenom postupku može se isključiti samo u sljedećim slučajevima</w:t>
            </w:r>
            <w:r w:rsidRPr="00485FD5">
              <w:t>:</w:t>
            </w:r>
          </w:p>
        </w:tc>
      </w:tr>
    </w:tbl>
    <w:p w14:paraId="13B07032"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2CCF7E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C4EDBD7" w14:textId="77777777" w:rsidR="003C00F0" w:rsidRPr="00485FD5" w:rsidRDefault="003C00F0" w:rsidP="003C00F0">
      <w:pPr>
        <w:pStyle w:val="Normal12Italic"/>
        <w:rPr>
          <w:noProof w:val="0"/>
        </w:rPr>
      </w:pPr>
      <w:r w:rsidRPr="00485FD5">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854A43E" w14:textId="77777777" w:rsidR="003C00F0" w:rsidRPr="00485FD5" w:rsidRDefault="003C00F0" w:rsidP="003C00F0">
      <w:r w:rsidRPr="00485FD5">
        <w:rPr>
          <w:rStyle w:val="HideTWBExt"/>
          <w:noProof w:val="0"/>
        </w:rPr>
        <w:t>&lt;/AmendB&gt;</w:t>
      </w:r>
    </w:p>
    <w:p w14:paraId="25AA4F1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506</w:t>
      </w:r>
      <w:r w:rsidRPr="00485FD5">
        <w:rPr>
          <w:rStyle w:val="HideTWBExt"/>
          <w:b w:val="0"/>
          <w:noProof w:val="0"/>
        </w:rPr>
        <w:t>&lt;/NumAmB&gt;</w:t>
      </w:r>
    </w:p>
    <w:p w14:paraId="11A97522"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2CFF6747" w14:textId="77777777" w:rsidR="003C00F0" w:rsidRPr="00485FD5" w:rsidRDefault="003C00F0" w:rsidP="003C00F0">
      <w:r w:rsidRPr="00485FD5">
        <w:rPr>
          <w:rStyle w:val="HideTWBExt"/>
          <w:noProof w:val="0"/>
        </w:rPr>
        <w:t>&lt;/RepeatBlock-By&gt;</w:t>
      </w:r>
    </w:p>
    <w:p w14:paraId="5D29E50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B4466BC" w14:textId="77777777" w:rsidR="003C00F0" w:rsidRPr="00485FD5" w:rsidRDefault="003C00F0" w:rsidP="003C00F0">
      <w:pPr>
        <w:pStyle w:val="NormalBold"/>
      </w:pPr>
      <w:r w:rsidRPr="00485FD5">
        <w:rPr>
          <w:rStyle w:val="HideTWBExt"/>
          <w:b w:val="0"/>
          <w:noProof w:val="0"/>
        </w:rPr>
        <w:t>&lt;Article&gt;</w:t>
      </w:r>
      <w:r w:rsidRPr="00485FD5">
        <w:t>Članak 25. – stavak 3. – podstavak 1.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CF44D09" w14:textId="77777777" w:rsidTr="0044196D">
        <w:trPr>
          <w:jc w:val="center"/>
        </w:trPr>
        <w:tc>
          <w:tcPr>
            <w:tcW w:w="9752" w:type="dxa"/>
            <w:gridSpan w:val="2"/>
          </w:tcPr>
          <w:p w14:paraId="7A25F350" w14:textId="77777777" w:rsidR="003C00F0" w:rsidRPr="00485FD5" w:rsidRDefault="003C00F0" w:rsidP="0044196D">
            <w:pPr>
              <w:keepNext/>
            </w:pPr>
          </w:p>
        </w:tc>
      </w:tr>
      <w:tr w:rsidR="003C00F0" w:rsidRPr="00485FD5" w14:paraId="323458A7" w14:textId="77777777" w:rsidTr="0044196D">
        <w:trPr>
          <w:jc w:val="center"/>
        </w:trPr>
        <w:tc>
          <w:tcPr>
            <w:tcW w:w="4876" w:type="dxa"/>
            <w:hideMark/>
          </w:tcPr>
          <w:p w14:paraId="633C073E" w14:textId="77777777" w:rsidR="003C00F0" w:rsidRPr="00485FD5" w:rsidRDefault="003C00F0" w:rsidP="0044196D">
            <w:pPr>
              <w:pStyle w:val="ColumnHeading"/>
              <w:keepNext/>
            </w:pPr>
            <w:r w:rsidRPr="00485FD5">
              <w:t>Tekst koji je predložila Komisija</w:t>
            </w:r>
          </w:p>
        </w:tc>
        <w:tc>
          <w:tcPr>
            <w:tcW w:w="4876" w:type="dxa"/>
            <w:hideMark/>
          </w:tcPr>
          <w:p w14:paraId="10EEBF7A" w14:textId="77777777" w:rsidR="003C00F0" w:rsidRPr="00485FD5" w:rsidRDefault="003C00F0" w:rsidP="0044196D">
            <w:pPr>
              <w:pStyle w:val="ColumnHeading"/>
              <w:keepNext/>
            </w:pPr>
            <w:r w:rsidRPr="00485FD5">
              <w:t>Izmjena</w:t>
            </w:r>
          </w:p>
        </w:tc>
      </w:tr>
      <w:tr w:rsidR="003C00F0" w:rsidRPr="00485FD5" w14:paraId="5EF4C4F5" w14:textId="77777777" w:rsidTr="0044196D">
        <w:trPr>
          <w:jc w:val="center"/>
        </w:trPr>
        <w:tc>
          <w:tcPr>
            <w:tcW w:w="4876" w:type="dxa"/>
            <w:hideMark/>
          </w:tcPr>
          <w:p w14:paraId="1D39D463" w14:textId="77777777" w:rsidR="003C00F0" w:rsidRPr="00485FD5" w:rsidRDefault="003C00F0" w:rsidP="0044196D">
            <w:pPr>
              <w:pStyle w:val="Normal6"/>
              <w:rPr>
                <w:b/>
                <w:i/>
              </w:rPr>
            </w:pPr>
            <w:r w:rsidRPr="00485FD5">
              <w:t>3.</w:t>
            </w:r>
            <w:r w:rsidRPr="00485FD5">
              <w:rPr>
                <w:b/>
                <w:i/>
              </w:rPr>
              <w:tab/>
            </w:r>
            <w:r w:rsidRPr="00485FD5">
              <w:t>Države članice</w:t>
            </w:r>
            <w:r w:rsidRPr="00485FD5">
              <w:rPr>
                <w:b/>
                <w:i/>
              </w:rPr>
              <w:t xml:space="preserve"> mogu</w:t>
            </w:r>
            <w:r w:rsidRPr="00485FD5">
              <w:t xml:space="preserve"> također</w:t>
            </w:r>
            <w:r w:rsidRPr="00485FD5">
              <w:rPr>
                <w:b/>
                <w:i/>
              </w:rPr>
              <w:t xml:space="preserve"> odlučiti</w:t>
            </w:r>
            <w:r w:rsidRPr="00485FD5">
              <w:t xml:space="preserve"> da se besplatna pravna pomoć i zastupanje odobre:</w:t>
            </w:r>
          </w:p>
        </w:tc>
        <w:tc>
          <w:tcPr>
            <w:tcW w:w="4876" w:type="dxa"/>
            <w:hideMark/>
          </w:tcPr>
          <w:p w14:paraId="4E95AC03" w14:textId="77777777" w:rsidR="003C00F0" w:rsidRPr="00485FD5" w:rsidRDefault="003C00F0" w:rsidP="0044196D">
            <w:pPr>
              <w:pStyle w:val="Normal6"/>
              <w:rPr>
                <w:b/>
                <w:i/>
                <w:szCs w:val="24"/>
              </w:rPr>
            </w:pPr>
            <w:r w:rsidRPr="00485FD5">
              <w:t>3.</w:t>
            </w:r>
            <w:r w:rsidRPr="00485FD5">
              <w:rPr>
                <w:b/>
                <w:i/>
              </w:rPr>
              <w:tab/>
            </w:r>
            <w:r w:rsidRPr="00485FD5">
              <w:t>Države članice također</w:t>
            </w:r>
            <w:r w:rsidRPr="00485FD5">
              <w:rPr>
                <w:b/>
                <w:i/>
              </w:rPr>
              <w:t xml:space="preserve"> odlučuju</w:t>
            </w:r>
            <w:r w:rsidRPr="00485FD5">
              <w:t xml:space="preserve"> da se besplatna pravna pomoć i zastupanje odobre:</w:t>
            </w:r>
          </w:p>
        </w:tc>
      </w:tr>
    </w:tbl>
    <w:p w14:paraId="6F34CAF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575C198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34C7D82" w14:textId="77777777" w:rsidR="003C00F0" w:rsidRPr="00485FD5" w:rsidRDefault="003C00F0" w:rsidP="003C00F0">
      <w:pPr>
        <w:pStyle w:val="Normal12Italic"/>
        <w:rPr>
          <w:noProof w:val="0"/>
        </w:rPr>
      </w:pPr>
      <w:r w:rsidRPr="00485FD5">
        <w:rPr>
          <w:noProof w:val="0"/>
        </w:rPr>
        <w:t>Potrebno je strogo odrediti osobe koje imaju pravo na besplatnu pravnu pomoć.</w:t>
      </w:r>
    </w:p>
    <w:p w14:paraId="28778473" w14:textId="77777777" w:rsidR="003C00F0" w:rsidRPr="00485FD5" w:rsidRDefault="003C00F0" w:rsidP="003C00F0">
      <w:r w:rsidRPr="00485FD5">
        <w:rPr>
          <w:rStyle w:val="HideTWBExt"/>
          <w:noProof w:val="0"/>
        </w:rPr>
        <w:t>&lt;/AmendB&gt;</w:t>
      </w:r>
    </w:p>
    <w:p w14:paraId="6F70F8F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507</w:t>
      </w:r>
      <w:r w:rsidRPr="00485FD5">
        <w:rPr>
          <w:rStyle w:val="HideTWBExt"/>
          <w:b w:val="0"/>
          <w:noProof w:val="0"/>
        </w:rPr>
        <w:t>&lt;/NumAmB&gt;</w:t>
      </w:r>
    </w:p>
    <w:p w14:paraId="5C0B687A"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3CB4073B" w14:textId="77777777" w:rsidR="003C00F0" w:rsidRPr="00485FD5" w:rsidRDefault="003C00F0" w:rsidP="003C00F0">
      <w:r w:rsidRPr="00485FD5">
        <w:rPr>
          <w:rStyle w:val="HideTWBExt"/>
          <w:noProof w:val="0"/>
        </w:rPr>
        <w:t>&lt;/RepeatBlock-By&gt;</w:t>
      </w:r>
    </w:p>
    <w:p w14:paraId="6186466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74729A4" w14:textId="77777777" w:rsidR="003C00F0" w:rsidRPr="00485FD5" w:rsidRDefault="003C00F0" w:rsidP="003C00F0">
      <w:pPr>
        <w:pStyle w:val="NormalBold"/>
      </w:pPr>
      <w:r w:rsidRPr="00485FD5">
        <w:rPr>
          <w:rStyle w:val="HideTWBExt"/>
          <w:b w:val="0"/>
          <w:noProof w:val="0"/>
        </w:rPr>
        <w:t>&lt;Article&gt;</w:t>
      </w:r>
      <w:r w:rsidRPr="00485FD5">
        <w:t>Članak 25. – stavak 3. – podstavak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FD36457" w14:textId="77777777" w:rsidTr="0044196D">
        <w:trPr>
          <w:jc w:val="center"/>
        </w:trPr>
        <w:tc>
          <w:tcPr>
            <w:tcW w:w="9752" w:type="dxa"/>
            <w:gridSpan w:val="2"/>
          </w:tcPr>
          <w:p w14:paraId="00156514" w14:textId="77777777" w:rsidR="003C00F0" w:rsidRPr="00485FD5" w:rsidRDefault="003C00F0" w:rsidP="0044196D">
            <w:pPr>
              <w:keepNext/>
            </w:pPr>
          </w:p>
        </w:tc>
      </w:tr>
      <w:tr w:rsidR="003C00F0" w:rsidRPr="00485FD5" w14:paraId="45424879" w14:textId="77777777" w:rsidTr="0044196D">
        <w:trPr>
          <w:jc w:val="center"/>
        </w:trPr>
        <w:tc>
          <w:tcPr>
            <w:tcW w:w="4876" w:type="dxa"/>
            <w:hideMark/>
          </w:tcPr>
          <w:p w14:paraId="7BBD40A9" w14:textId="77777777" w:rsidR="003C00F0" w:rsidRPr="00485FD5" w:rsidRDefault="003C00F0" w:rsidP="0044196D">
            <w:pPr>
              <w:pStyle w:val="ColumnHeading"/>
              <w:keepNext/>
            </w:pPr>
            <w:r w:rsidRPr="00485FD5">
              <w:t>Tekst koji je predložila Komisija</w:t>
            </w:r>
          </w:p>
        </w:tc>
        <w:tc>
          <w:tcPr>
            <w:tcW w:w="4876" w:type="dxa"/>
            <w:hideMark/>
          </w:tcPr>
          <w:p w14:paraId="26667FD1" w14:textId="77777777" w:rsidR="003C00F0" w:rsidRPr="00485FD5" w:rsidRDefault="003C00F0" w:rsidP="0044196D">
            <w:pPr>
              <w:pStyle w:val="ColumnHeading"/>
              <w:keepNext/>
            </w:pPr>
            <w:r w:rsidRPr="00485FD5">
              <w:t>Izmjena</w:t>
            </w:r>
          </w:p>
        </w:tc>
      </w:tr>
      <w:tr w:rsidR="003C00F0" w:rsidRPr="00485FD5" w14:paraId="04839466" w14:textId="77777777" w:rsidTr="0044196D">
        <w:trPr>
          <w:jc w:val="center"/>
        </w:trPr>
        <w:tc>
          <w:tcPr>
            <w:tcW w:w="4876" w:type="dxa"/>
            <w:hideMark/>
          </w:tcPr>
          <w:p w14:paraId="1AE311BE" w14:textId="77777777" w:rsidR="003C00F0" w:rsidRPr="00485FD5" w:rsidRDefault="003C00F0" w:rsidP="0044196D">
            <w:pPr>
              <w:pStyle w:val="Normal6"/>
              <w:rPr>
                <w:b/>
                <w:i/>
              </w:rPr>
            </w:pPr>
            <w:r w:rsidRPr="00485FD5">
              <w:t>(a)</w:t>
            </w:r>
            <w:r w:rsidRPr="00485FD5">
              <w:rPr>
                <w:b/>
                <w:i/>
              </w:rPr>
              <w:tab/>
            </w:r>
            <w:r w:rsidRPr="00485FD5">
              <w:t>samo onima koji nemaju dovoljno sredstava;</w:t>
            </w:r>
            <w:r w:rsidRPr="00485FD5">
              <w:rPr>
                <w:b/>
                <w:i/>
              </w:rPr>
              <w:t xml:space="preserve"> i/ili</w:t>
            </w:r>
          </w:p>
        </w:tc>
        <w:tc>
          <w:tcPr>
            <w:tcW w:w="4876" w:type="dxa"/>
            <w:hideMark/>
          </w:tcPr>
          <w:p w14:paraId="142C59F4" w14:textId="77777777" w:rsidR="003C00F0" w:rsidRPr="00485FD5" w:rsidRDefault="003C00F0" w:rsidP="0044196D">
            <w:pPr>
              <w:pStyle w:val="Normal6"/>
              <w:rPr>
                <w:b/>
                <w:i/>
                <w:szCs w:val="24"/>
              </w:rPr>
            </w:pPr>
            <w:r w:rsidRPr="00485FD5">
              <w:t>(a)</w:t>
            </w:r>
            <w:r w:rsidRPr="00485FD5">
              <w:rPr>
                <w:b/>
                <w:i/>
              </w:rPr>
              <w:tab/>
            </w:r>
            <w:r w:rsidRPr="00485FD5">
              <w:t>samo onima koji nemaju dovoljno sredstava;</w:t>
            </w:r>
            <w:r w:rsidRPr="00485FD5">
              <w:rPr>
                <w:b/>
                <w:i/>
              </w:rPr>
              <w:t xml:space="preserve"> i</w:t>
            </w:r>
          </w:p>
        </w:tc>
      </w:tr>
    </w:tbl>
    <w:p w14:paraId="46E0CDB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940DC5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850EC6A" w14:textId="77777777" w:rsidR="003C00F0" w:rsidRPr="00485FD5" w:rsidRDefault="003C00F0" w:rsidP="003C00F0">
      <w:pPr>
        <w:pStyle w:val="Normal12Italic"/>
        <w:rPr>
          <w:noProof w:val="0"/>
        </w:rPr>
      </w:pPr>
      <w:r w:rsidRPr="00485FD5">
        <w:rPr>
          <w:noProof w:val="0"/>
        </w:rPr>
        <w:t>Trebalo bi jasno odrediti pružatelje usluga koji imaju pravo davati besplatnu pravnu pomoć podnositeljima zahtjeva kako bi se izbjegla zloupotreba javnih sredstava.</w:t>
      </w:r>
    </w:p>
    <w:p w14:paraId="238A61F2" w14:textId="77777777" w:rsidR="003C00F0" w:rsidRPr="00485FD5" w:rsidRDefault="003C00F0" w:rsidP="003C00F0">
      <w:r w:rsidRPr="00485FD5">
        <w:rPr>
          <w:rStyle w:val="HideTWBExt"/>
          <w:noProof w:val="0"/>
        </w:rPr>
        <w:t>&lt;/AmendB&gt;</w:t>
      </w:r>
    </w:p>
    <w:p w14:paraId="1E2468B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508</w:t>
      </w:r>
      <w:r w:rsidRPr="00485FD5">
        <w:rPr>
          <w:rStyle w:val="HideTWBExt"/>
          <w:b w:val="0"/>
          <w:noProof w:val="0"/>
        </w:rPr>
        <w:t>&lt;/NumAmB&gt;</w:t>
      </w:r>
    </w:p>
    <w:p w14:paraId="75D2FADD"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9EEF92E"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1FDA2E28"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10298336"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239B5775"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Birgit Sippel</w:t>
      </w:r>
      <w:r w:rsidRPr="00485FD5">
        <w:rPr>
          <w:rStyle w:val="HideTWBExt"/>
          <w:b w:val="0"/>
          <w:noProof w:val="0"/>
        </w:rPr>
        <w:t>&lt;/Members&gt;</w:t>
      </w:r>
    </w:p>
    <w:p w14:paraId="1976D6C2" w14:textId="77777777" w:rsidR="003C00F0" w:rsidRPr="00485FD5" w:rsidRDefault="003C00F0" w:rsidP="003C00F0">
      <w:r w:rsidRPr="00485FD5">
        <w:rPr>
          <w:rStyle w:val="HideTWBExt"/>
          <w:noProof w:val="0"/>
        </w:rPr>
        <w:t>&lt;/RepeatBlock-By&gt;</w:t>
      </w:r>
    </w:p>
    <w:p w14:paraId="7F198D3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24C6947" w14:textId="77777777" w:rsidR="003C00F0" w:rsidRPr="00485FD5" w:rsidRDefault="003C00F0" w:rsidP="003C00F0">
      <w:pPr>
        <w:pStyle w:val="NormalBold"/>
      </w:pPr>
      <w:r w:rsidRPr="00485FD5">
        <w:rPr>
          <w:rStyle w:val="HideTWBExt"/>
          <w:b w:val="0"/>
          <w:noProof w:val="0"/>
        </w:rPr>
        <w:t>&lt;Article&gt;</w:t>
      </w:r>
      <w:r w:rsidRPr="00485FD5">
        <w:t>Članak 25. – stavak 3. – podstavak 1.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BDC0841" w14:textId="77777777" w:rsidTr="0044196D">
        <w:trPr>
          <w:jc w:val="center"/>
        </w:trPr>
        <w:tc>
          <w:tcPr>
            <w:tcW w:w="9752" w:type="dxa"/>
            <w:gridSpan w:val="2"/>
          </w:tcPr>
          <w:p w14:paraId="186F960C" w14:textId="77777777" w:rsidR="003C00F0" w:rsidRPr="00485FD5" w:rsidRDefault="003C00F0" w:rsidP="0044196D">
            <w:pPr>
              <w:keepNext/>
            </w:pPr>
          </w:p>
        </w:tc>
      </w:tr>
      <w:tr w:rsidR="003C00F0" w:rsidRPr="00485FD5" w14:paraId="7999ECF6" w14:textId="77777777" w:rsidTr="0044196D">
        <w:trPr>
          <w:jc w:val="center"/>
        </w:trPr>
        <w:tc>
          <w:tcPr>
            <w:tcW w:w="4876" w:type="dxa"/>
            <w:hideMark/>
          </w:tcPr>
          <w:p w14:paraId="13355A71" w14:textId="77777777" w:rsidR="003C00F0" w:rsidRPr="00485FD5" w:rsidRDefault="003C00F0" w:rsidP="0044196D">
            <w:pPr>
              <w:pStyle w:val="ColumnHeading"/>
              <w:keepNext/>
            </w:pPr>
            <w:r w:rsidRPr="00485FD5">
              <w:t>Tekst koji je predložila Komisija</w:t>
            </w:r>
          </w:p>
        </w:tc>
        <w:tc>
          <w:tcPr>
            <w:tcW w:w="4876" w:type="dxa"/>
            <w:hideMark/>
          </w:tcPr>
          <w:p w14:paraId="00DB56B4" w14:textId="77777777" w:rsidR="003C00F0" w:rsidRPr="00485FD5" w:rsidRDefault="003C00F0" w:rsidP="0044196D">
            <w:pPr>
              <w:pStyle w:val="ColumnHeading"/>
              <w:keepNext/>
            </w:pPr>
            <w:r w:rsidRPr="00485FD5">
              <w:t>Izmjena</w:t>
            </w:r>
          </w:p>
        </w:tc>
      </w:tr>
      <w:tr w:rsidR="003C00F0" w:rsidRPr="00485FD5" w14:paraId="50B9B3B2" w14:textId="77777777" w:rsidTr="0044196D">
        <w:trPr>
          <w:jc w:val="center"/>
        </w:trPr>
        <w:tc>
          <w:tcPr>
            <w:tcW w:w="4876" w:type="dxa"/>
            <w:hideMark/>
          </w:tcPr>
          <w:p w14:paraId="212494B4" w14:textId="77777777" w:rsidR="003C00F0" w:rsidRPr="00485FD5" w:rsidRDefault="003C00F0" w:rsidP="0044196D">
            <w:pPr>
              <w:pStyle w:val="Normal6"/>
              <w:rPr>
                <w:b/>
                <w:i/>
              </w:rPr>
            </w:pPr>
            <w:r w:rsidRPr="00485FD5">
              <w:t>(a)</w:t>
            </w:r>
            <w:r w:rsidRPr="00485FD5">
              <w:rPr>
                <w:b/>
                <w:i/>
              </w:rPr>
              <w:tab/>
              <w:t xml:space="preserve">samo onima koji nemaju dovoljno </w:t>
            </w:r>
            <w:r w:rsidRPr="00485FD5">
              <w:rPr>
                <w:b/>
                <w:i/>
              </w:rPr>
              <w:lastRenderedPageBreak/>
              <w:t>sredstava; i/ili</w:t>
            </w:r>
          </w:p>
        </w:tc>
        <w:tc>
          <w:tcPr>
            <w:tcW w:w="4876" w:type="dxa"/>
            <w:hideMark/>
          </w:tcPr>
          <w:p w14:paraId="13697BA9" w14:textId="77777777" w:rsidR="003C00F0" w:rsidRPr="00485FD5" w:rsidRDefault="003C00F0" w:rsidP="0044196D">
            <w:pPr>
              <w:pStyle w:val="Normal6"/>
              <w:rPr>
                <w:b/>
                <w:i/>
                <w:szCs w:val="24"/>
              </w:rPr>
            </w:pPr>
            <w:r w:rsidRPr="00485FD5">
              <w:lastRenderedPageBreak/>
              <w:t>(a)</w:t>
            </w:r>
            <w:r w:rsidRPr="00485FD5">
              <w:rPr>
                <w:b/>
                <w:i/>
              </w:rPr>
              <w:tab/>
              <w:t xml:space="preserve">podnositelj raspolaže dovoljnim </w:t>
            </w:r>
            <w:r w:rsidRPr="00485FD5">
              <w:rPr>
                <w:b/>
                <w:i/>
              </w:rPr>
              <w:lastRenderedPageBreak/>
              <w:t>sredstvima;</w:t>
            </w:r>
          </w:p>
        </w:tc>
      </w:tr>
    </w:tbl>
    <w:p w14:paraId="7F2FA16E"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150FD22"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B0BEB12" w14:textId="77777777" w:rsidR="003C00F0" w:rsidRPr="00485FD5" w:rsidRDefault="003C00F0" w:rsidP="003C00F0">
      <w:pPr>
        <w:pStyle w:val="Normal12Italic"/>
        <w:rPr>
          <w:noProof w:val="0"/>
        </w:rPr>
      </w:pPr>
      <w:r w:rsidRPr="00485FD5">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13461D0F" w14:textId="77777777" w:rsidR="003C00F0" w:rsidRPr="00485FD5" w:rsidRDefault="003C00F0" w:rsidP="003C00F0">
      <w:r w:rsidRPr="00485FD5">
        <w:rPr>
          <w:rStyle w:val="HideTWBExt"/>
          <w:noProof w:val="0"/>
        </w:rPr>
        <w:t>&lt;/AmendB&gt;</w:t>
      </w:r>
    </w:p>
    <w:p w14:paraId="731958D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509</w:t>
      </w:r>
      <w:r w:rsidRPr="00485FD5">
        <w:rPr>
          <w:rStyle w:val="HideTWBExt"/>
          <w:b w:val="0"/>
          <w:noProof w:val="0"/>
        </w:rPr>
        <w:t>&lt;/NumAmB&gt;</w:t>
      </w:r>
    </w:p>
    <w:p w14:paraId="2E7117C7"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43A9FCA4"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6B4E0720"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2B7457E1"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295C12F4"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Birgit Sippel</w:t>
      </w:r>
      <w:r w:rsidRPr="00485FD5">
        <w:rPr>
          <w:rStyle w:val="HideTWBExt"/>
          <w:b w:val="0"/>
          <w:noProof w:val="0"/>
        </w:rPr>
        <w:t>&lt;/Members&gt;</w:t>
      </w:r>
    </w:p>
    <w:p w14:paraId="4C4FE7AB" w14:textId="77777777" w:rsidR="003C00F0" w:rsidRPr="00485FD5" w:rsidRDefault="003C00F0" w:rsidP="003C00F0">
      <w:r w:rsidRPr="00485FD5">
        <w:rPr>
          <w:rStyle w:val="HideTWBExt"/>
          <w:noProof w:val="0"/>
        </w:rPr>
        <w:t>&lt;/RepeatBlock-By&gt;</w:t>
      </w:r>
    </w:p>
    <w:p w14:paraId="30775A7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D69524" w14:textId="77777777" w:rsidR="003C00F0" w:rsidRPr="00485FD5" w:rsidRDefault="003C00F0" w:rsidP="003C00F0">
      <w:pPr>
        <w:pStyle w:val="NormalBold"/>
      </w:pPr>
      <w:r w:rsidRPr="00485FD5">
        <w:rPr>
          <w:rStyle w:val="HideTWBExt"/>
          <w:b w:val="0"/>
          <w:noProof w:val="0"/>
        </w:rPr>
        <w:t>&lt;Article&gt;</w:t>
      </w:r>
      <w:r w:rsidRPr="00485FD5">
        <w:t>Članak 25. – stavak 3. – podstavak 1.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0688819" w14:textId="77777777" w:rsidTr="0044196D">
        <w:trPr>
          <w:jc w:val="center"/>
        </w:trPr>
        <w:tc>
          <w:tcPr>
            <w:tcW w:w="9752" w:type="dxa"/>
            <w:gridSpan w:val="2"/>
          </w:tcPr>
          <w:p w14:paraId="5C248754" w14:textId="77777777" w:rsidR="003C00F0" w:rsidRPr="00485FD5" w:rsidRDefault="003C00F0" w:rsidP="0044196D">
            <w:pPr>
              <w:keepNext/>
            </w:pPr>
          </w:p>
        </w:tc>
      </w:tr>
      <w:tr w:rsidR="003C00F0" w:rsidRPr="00485FD5" w14:paraId="19450D3D" w14:textId="77777777" w:rsidTr="0044196D">
        <w:trPr>
          <w:jc w:val="center"/>
        </w:trPr>
        <w:tc>
          <w:tcPr>
            <w:tcW w:w="4876" w:type="dxa"/>
            <w:hideMark/>
          </w:tcPr>
          <w:p w14:paraId="4539CDBF" w14:textId="77777777" w:rsidR="003C00F0" w:rsidRPr="00485FD5" w:rsidRDefault="003C00F0" w:rsidP="0044196D">
            <w:pPr>
              <w:pStyle w:val="ColumnHeading"/>
              <w:keepNext/>
            </w:pPr>
            <w:r w:rsidRPr="00485FD5">
              <w:t>Tekst koji je predložila Komisija</w:t>
            </w:r>
          </w:p>
        </w:tc>
        <w:tc>
          <w:tcPr>
            <w:tcW w:w="4876" w:type="dxa"/>
            <w:hideMark/>
          </w:tcPr>
          <w:p w14:paraId="5596E7BC" w14:textId="77777777" w:rsidR="003C00F0" w:rsidRPr="00485FD5" w:rsidRDefault="003C00F0" w:rsidP="0044196D">
            <w:pPr>
              <w:pStyle w:val="ColumnHeading"/>
              <w:keepNext/>
            </w:pPr>
            <w:r w:rsidRPr="00485FD5">
              <w:t>Izmjena</w:t>
            </w:r>
          </w:p>
        </w:tc>
      </w:tr>
      <w:tr w:rsidR="003C00F0" w:rsidRPr="00485FD5" w14:paraId="698BC552" w14:textId="77777777" w:rsidTr="0044196D">
        <w:trPr>
          <w:jc w:val="center"/>
        </w:trPr>
        <w:tc>
          <w:tcPr>
            <w:tcW w:w="4876" w:type="dxa"/>
            <w:hideMark/>
          </w:tcPr>
          <w:p w14:paraId="09198CE5" w14:textId="77777777" w:rsidR="003C00F0" w:rsidRPr="00485FD5" w:rsidRDefault="003C00F0" w:rsidP="0044196D">
            <w:pPr>
              <w:pStyle w:val="Normal6"/>
              <w:rPr>
                <w:b/>
                <w:i/>
              </w:rPr>
            </w:pPr>
            <w:r w:rsidRPr="00485FD5">
              <w:t>(b)</w:t>
            </w:r>
            <w:r w:rsidRPr="00485FD5">
              <w:rPr>
                <w:b/>
                <w:i/>
              </w:rPr>
              <w:tab/>
              <w:t>samo putem usluga koje osiguravaju pravni savjetnici</w:t>
            </w:r>
            <w:r w:rsidRPr="00485FD5">
              <w:t xml:space="preserve"> ili drugi</w:t>
            </w:r>
            <w:r w:rsidRPr="00485FD5">
              <w:rPr>
                <w:b/>
                <w:i/>
              </w:rPr>
              <w:t xml:space="preserve"> savjetnici koji su u nacionalnom pravu posebno određeni za pomoć i zastupanje podnositelja zahtjeva</w:t>
            </w:r>
            <w:r w:rsidRPr="00485FD5">
              <w:t>.</w:t>
            </w:r>
          </w:p>
        </w:tc>
        <w:tc>
          <w:tcPr>
            <w:tcW w:w="4876" w:type="dxa"/>
            <w:hideMark/>
          </w:tcPr>
          <w:p w14:paraId="343ED55B" w14:textId="77777777" w:rsidR="003C00F0" w:rsidRPr="00485FD5" w:rsidRDefault="003C00F0" w:rsidP="0044196D">
            <w:pPr>
              <w:pStyle w:val="Normal6"/>
              <w:rPr>
                <w:b/>
                <w:i/>
                <w:szCs w:val="24"/>
              </w:rPr>
            </w:pPr>
            <w:r w:rsidRPr="00485FD5">
              <w:t>(b)</w:t>
            </w:r>
            <w:r w:rsidRPr="00485FD5">
              <w:rPr>
                <w:b/>
                <w:i/>
              </w:rPr>
              <w:tab/>
              <w:t>žalba je u drugom</w:t>
            </w:r>
            <w:r w:rsidRPr="00485FD5">
              <w:t xml:space="preserve"> ili</w:t>
            </w:r>
            <w:r w:rsidRPr="00485FD5">
              <w:rPr>
                <w:b/>
                <w:i/>
              </w:rPr>
              <w:t xml:space="preserve"> višem stupnju u skladu s nacionalnim pravom, kako je predviđeno nacionalnim pravom, uključujući ponovno saslušavanje ili razmatranje žalbe, a s obzirom na to da</w:t>
            </w:r>
            <w:r w:rsidRPr="00485FD5">
              <w:t xml:space="preserve"> drugi</w:t>
            </w:r>
            <w:r w:rsidRPr="00485FD5">
              <w:rPr>
                <w:b/>
                <w:i/>
              </w:rPr>
              <w:t xml:space="preserve"> stupanj žalbe nema realnih mogućnosti za uspjeh</w:t>
            </w:r>
            <w:r w:rsidRPr="00485FD5">
              <w:t>.</w:t>
            </w:r>
          </w:p>
        </w:tc>
      </w:tr>
    </w:tbl>
    <w:p w14:paraId="321DBCA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9DAE85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1E0F7E96" w14:textId="77777777" w:rsidR="003C00F0" w:rsidRPr="00485FD5" w:rsidRDefault="003C00F0" w:rsidP="003C00F0">
      <w:pPr>
        <w:pStyle w:val="Normal12Italic"/>
        <w:rPr>
          <w:noProof w:val="0"/>
        </w:rPr>
      </w:pPr>
      <w:r w:rsidRPr="00485FD5">
        <w:rPr>
          <w:noProof w:val="0"/>
        </w:rPr>
        <w:t xml:space="preserve">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w:t>
      </w:r>
      <w:r w:rsidRPr="00485FD5">
        <w:rPr>
          <w:noProof w:val="0"/>
        </w:rPr>
        <w:lastRenderedPageBreak/>
        <w:t>inextricably linked to other admissible Amendments of the Rapporteur relating to the procedural rights of applicants.</w:t>
      </w:r>
    </w:p>
    <w:p w14:paraId="53781071" w14:textId="77777777" w:rsidR="003C00F0" w:rsidRPr="00485FD5" w:rsidRDefault="003C00F0" w:rsidP="003C00F0">
      <w:r w:rsidRPr="00485FD5">
        <w:rPr>
          <w:rStyle w:val="HideTWBExt"/>
          <w:noProof w:val="0"/>
        </w:rPr>
        <w:t>&lt;/AmendB&gt;</w:t>
      </w:r>
    </w:p>
    <w:p w14:paraId="671154F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510</w:t>
      </w:r>
      <w:r w:rsidRPr="00485FD5">
        <w:rPr>
          <w:rStyle w:val="HideTWBExt"/>
          <w:b w:val="0"/>
          <w:noProof w:val="0"/>
        </w:rPr>
        <w:t>&lt;/NumAmB&gt;</w:t>
      </w:r>
    </w:p>
    <w:p w14:paraId="1EF5BB90"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54293464" w14:textId="77777777" w:rsidR="003C00F0" w:rsidRPr="00485FD5" w:rsidRDefault="003C00F0" w:rsidP="003C00F0">
      <w:r w:rsidRPr="00485FD5">
        <w:rPr>
          <w:rStyle w:val="HideTWBExt"/>
          <w:noProof w:val="0"/>
        </w:rPr>
        <w:t>&lt;/RepeatBlock-By&gt;</w:t>
      </w:r>
    </w:p>
    <w:p w14:paraId="4BCBB93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18C76F9" w14:textId="77777777" w:rsidR="003C00F0" w:rsidRPr="00485FD5" w:rsidRDefault="003C00F0" w:rsidP="003C00F0">
      <w:pPr>
        <w:pStyle w:val="NormalBold"/>
      </w:pPr>
      <w:r w:rsidRPr="00485FD5">
        <w:rPr>
          <w:rStyle w:val="HideTWBExt"/>
          <w:b w:val="0"/>
          <w:noProof w:val="0"/>
        </w:rPr>
        <w:t>&lt;Article&gt;</w:t>
      </w:r>
      <w:r w:rsidRPr="00485FD5">
        <w:t>Članak 25. – stavak 3.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52A63CE" w14:textId="77777777" w:rsidTr="0044196D">
        <w:trPr>
          <w:jc w:val="center"/>
        </w:trPr>
        <w:tc>
          <w:tcPr>
            <w:tcW w:w="9752" w:type="dxa"/>
            <w:gridSpan w:val="2"/>
          </w:tcPr>
          <w:p w14:paraId="64BD170E" w14:textId="77777777" w:rsidR="003C00F0" w:rsidRPr="00485FD5" w:rsidRDefault="003C00F0" w:rsidP="0044196D">
            <w:pPr>
              <w:keepNext/>
            </w:pPr>
          </w:p>
        </w:tc>
      </w:tr>
      <w:tr w:rsidR="003C00F0" w:rsidRPr="00485FD5" w14:paraId="56446470" w14:textId="77777777" w:rsidTr="0044196D">
        <w:trPr>
          <w:jc w:val="center"/>
        </w:trPr>
        <w:tc>
          <w:tcPr>
            <w:tcW w:w="4876" w:type="dxa"/>
            <w:hideMark/>
          </w:tcPr>
          <w:p w14:paraId="0643A903" w14:textId="77777777" w:rsidR="003C00F0" w:rsidRPr="00485FD5" w:rsidRDefault="003C00F0" w:rsidP="0044196D">
            <w:pPr>
              <w:pStyle w:val="ColumnHeading"/>
              <w:keepNext/>
            </w:pPr>
            <w:r w:rsidRPr="00485FD5">
              <w:t>Tekst koji je predložila Komisija</w:t>
            </w:r>
          </w:p>
        </w:tc>
        <w:tc>
          <w:tcPr>
            <w:tcW w:w="4876" w:type="dxa"/>
            <w:hideMark/>
          </w:tcPr>
          <w:p w14:paraId="6CB77D07" w14:textId="77777777" w:rsidR="003C00F0" w:rsidRPr="00485FD5" w:rsidRDefault="003C00F0" w:rsidP="0044196D">
            <w:pPr>
              <w:pStyle w:val="ColumnHeading"/>
              <w:keepNext/>
            </w:pPr>
            <w:r w:rsidRPr="00485FD5">
              <w:t>Izmjena</w:t>
            </w:r>
          </w:p>
        </w:tc>
      </w:tr>
      <w:tr w:rsidR="003C00F0" w:rsidRPr="00485FD5" w14:paraId="0811617F" w14:textId="77777777" w:rsidTr="0044196D">
        <w:trPr>
          <w:jc w:val="center"/>
        </w:trPr>
        <w:tc>
          <w:tcPr>
            <w:tcW w:w="4876" w:type="dxa"/>
            <w:hideMark/>
          </w:tcPr>
          <w:p w14:paraId="18CDEFF0" w14:textId="77777777" w:rsidR="003C00F0" w:rsidRPr="00485FD5" w:rsidRDefault="003C00F0" w:rsidP="0044196D">
            <w:pPr>
              <w:pStyle w:val="Normal6"/>
              <w:rPr>
                <w:b/>
                <w:i/>
              </w:rPr>
            </w:pPr>
            <w:r w:rsidRPr="00485FD5">
              <w:rPr>
                <w:b/>
                <w:i/>
              </w:rPr>
              <w:t>Države članice mogu osigurati da</w:t>
            </w:r>
            <w:r w:rsidRPr="00485FD5">
              <w:t xml:space="preserve"> besplatna pravna pomoć i zastupanje nisu dostupni ako nadležno tijelo smatra da žalba ili preispitivanje nemaju realnih mogućnosti za uspjeh. U tom slučaju države članice osiguravaju da pravna pomoć i zastupanje nisu samovoljno ograničeni i da podnositelju zahtjeva nije onemogućen stvarni pristup pravnoj zaštiti.</w:t>
            </w:r>
          </w:p>
        </w:tc>
        <w:tc>
          <w:tcPr>
            <w:tcW w:w="4876" w:type="dxa"/>
            <w:hideMark/>
          </w:tcPr>
          <w:p w14:paraId="2F7A7619" w14:textId="77777777" w:rsidR="003C00F0" w:rsidRPr="00485FD5" w:rsidRDefault="003C00F0" w:rsidP="0044196D">
            <w:pPr>
              <w:pStyle w:val="Normal6"/>
              <w:rPr>
                <w:b/>
                <w:i/>
                <w:szCs w:val="24"/>
              </w:rPr>
            </w:pPr>
            <w:r w:rsidRPr="00485FD5">
              <w:t>Besplatna pravna pomoć i zastupanje nisu dostupni ako nadležno tijelo smatra da žalba ili preispitivanje nemaju realnih mogućnosti za uspjeh. U tom slučaju države članice osiguravaju da pravna pomoć i zastupanje nisu samovoljno ograničeni i da podnositelju zahtjeva nije onemogućen stvarni pristup pravnoj zaštiti</w:t>
            </w:r>
            <w:r w:rsidRPr="00485FD5">
              <w:rPr>
                <w:b/>
                <w:i/>
              </w:rPr>
              <w:t>; istodobno se sustav azila a tako i financijska imovina države članice ne zloupotrebljavaju neosnovanim žalbama</w:t>
            </w:r>
            <w:r w:rsidRPr="00485FD5">
              <w:t>.</w:t>
            </w:r>
          </w:p>
        </w:tc>
      </w:tr>
    </w:tbl>
    <w:p w14:paraId="1DD5F26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3C0DB71"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8AF5439" w14:textId="77777777" w:rsidR="003C00F0" w:rsidRPr="00485FD5" w:rsidRDefault="003C00F0" w:rsidP="003C00F0">
      <w:pPr>
        <w:pStyle w:val="Normal12Italic"/>
        <w:rPr>
          <w:noProof w:val="0"/>
        </w:rPr>
      </w:pPr>
      <w:r w:rsidRPr="00485FD5">
        <w:rPr>
          <w:noProof w:val="0"/>
        </w:rPr>
        <w:t>U tim slučajevima besplatna pravna pomoć nije potrebna. Isto tako podnositelje se mora odvraćati od neosnovanih žalbi u vezi sa zahtjevima za azil.</w:t>
      </w:r>
    </w:p>
    <w:p w14:paraId="493EBDD6" w14:textId="77777777" w:rsidR="003C00F0" w:rsidRPr="00485FD5" w:rsidRDefault="003C00F0" w:rsidP="003C00F0">
      <w:r w:rsidRPr="00485FD5">
        <w:rPr>
          <w:rStyle w:val="HideTWBExt"/>
          <w:noProof w:val="0"/>
        </w:rPr>
        <w:t>&lt;/AmendB&gt;</w:t>
      </w:r>
    </w:p>
    <w:p w14:paraId="6F16152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511</w:t>
      </w:r>
      <w:r w:rsidRPr="00485FD5">
        <w:rPr>
          <w:rStyle w:val="HideTWBExt"/>
          <w:b w:val="0"/>
          <w:noProof w:val="0"/>
        </w:rPr>
        <w:t>&lt;/NumAmB&gt;</w:t>
      </w:r>
    </w:p>
    <w:p w14:paraId="3D370A5B"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3952918"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C561DA4"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5EBBDE97"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685721AB"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Birgit Sippel</w:t>
      </w:r>
      <w:r w:rsidRPr="00485FD5">
        <w:rPr>
          <w:rStyle w:val="HideTWBExt"/>
          <w:b w:val="0"/>
          <w:noProof w:val="0"/>
        </w:rPr>
        <w:t>&lt;/Members&gt;</w:t>
      </w:r>
    </w:p>
    <w:p w14:paraId="71B37CA7" w14:textId="77777777" w:rsidR="003C00F0" w:rsidRPr="00485FD5" w:rsidRDefault="003C00F0" w:rsidP="003C00F0">
      <w:r w:rsidRPr="00485FD5">
        <w:rPr>
          <w:rStyle w:val="HideTWBExt"/>
          <w:noProof w:val="0"/>
        </w:rPr>
        <w:t>&lt;/RepeatBlock-By&gt;</w:t>
      </w:r>
    </w:p>
    <w:p w14:paraId="0DC2033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70201DC" w14:textId="77777777" w:rsidR="003C00F0" w:rsidRPr="00485FD5" w:rsidRDefault="003C00F0" w:rsidP="003C00F0">
      <w:pPr>
        <w:pStyle w:val="NormalBold"/>
      </w:pPr>
      <w:r w:rsidRPr="00485FD5">
        <w:rPr>
          <w:rStyle w:val="HideTWBExt"/>
          <w:b w:val="0"/>
          <w:noProof w:val="0"/>
        </w:rPr>
        <w:t>&lt;Article&gt;</w:t>
      </w:r>
      <w:r w:rsidRPr="00485FD5">
        <w:t>Članak 25. – stavak 3. – podstavak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6C22B5B" w14:textId="77777777" w:rsidTr="0044196D">
        <w:trPr>
          <w:jc w:val="center"/>
        </w:trPr>
        <w:tc>
          <w:tcPr>
            <w:tcW w:w="9752" w:type="dxa"/>
            <w:gridSpan w:val="2"/>
          </w:tcPr>
          <w:p w14:paraId="530E4D8E" w14:textId="77777777" w:rsidR="003C00F0" w:rsidRPr="00485FD5" w:rsidRDefault="003C00F0" w:rsidP="0044196D">
            <w:pPr>
              <w:keepNext/>
            </w:pPr>
          </w:p>
        </w:tc>
      </w:tr>
      <w:tr w:rsidR="003C00F0" w:rsidRPr="00485FD5" w14:paraId="49D2B58E" w14:textId="77777777" w:rsidTr="0044196D">
        <w:trPr>
          <w:jc w:val="center"/>
        </w:trPr>
        <w:tc>
          <w:tcPr>
            <w:tcW w:w="4876" w:type="dxa"/>
            <w:hideMark/>
          </w:tcPr>
          <w:p w14:paraId="42063C0B" w14:textId="77777777" w:rsidR="003C00F0" w:rsidRPr="00485FD5" w:rsidRDefault="003C00F0" w:rsidP="0044196D">
            <w:pPr>
              <w:pStyle w:val="ColumnHeading"/>
              <w:keepNext/>
            </w:pPr>
            <w:r w:rsidRPr="00485FD5">
              <w:t>Tekst koji je predložila Komisija</w:t>
            </w:r>
          </w:p>
        </w:tc>
        <w:tc>
          <w:tcPr>
            <w:tcW w:w="4876" w:type="dxa"/>
            <w:hideMark/>
          </w:tcPr>
          <w:p w14:paraId="043A40C0" w14:textId="77777777" w:rsidR="003C00F0" w:rsidRPr="00485FD5" w:rsidRDefault="003C00F0" w:rsidP="0044196D">
            <w:pPr>
              <w:pStyle w:val="ColumnHeading"/>
              <w:keepNext/>
            </w:pPr>
            <w:r w:rsidRPr="00485FD5">
              <w:t>Izmjena</w:t>
            </w:r>
          </w:p>
        </w:tc>
      </w:tr>
      <w:tr w:rsidR="003C00F0" w:rsidRPr="00485FD5" w14:paraId="2932CFCD" w14:textId="77777777" w:rsidTr="0044196D">
        <w:trPr>
          <w:jc w:val="center"/>
        </w:trPr>
        <w:tc>
          <w:tcPr>
            <w:tcW w:w="4876" w:type="dxa"/>
            <w:hideMark/>
          </w:tcPr>
          <w:p w14:paraId="338BDE15" w14:textId="77777777" w:rsidR="003C00F0" w:rsidRPr="00485FD5" w:rsidRDefault="003C00F0" w:rsidP="0044196D">
            <w:pPr>
              <w:pStyle w:val="Normal6"/>
              <w:rPr>
                <w:b/>
                <w:i/>
              </w:rPr>
            </w:pPr>
            <w:r w:rsidRPr="00485FD5">
              <w:rPr>
                <w:b/>
                <w:i/>
              </w:rPr>
              <w:t>Države članice mogu osigurati</w:t>
            </w:r>
            <w:r w:rsidRPr="00485FD5">
              <w:t xml:space="preserve"> da besplatna pravna pomoć i zastupanje</w:t>
            </w:r>
            <w:r w:rsidRPr="00485FD5">
              <w:rPr>
                <w:b/>
                <w:i/>
              </w:rPr>
              <w:t xml:space="preserve"> nisu </w:t>
            </w:r>
            <w:r w:rsidRPr="00485FD5">
              <w:rPr>
                <w:b/>
                <w:i/>
              </w:rPr>
              <w:lastRenderedPageBreak/>
              <w:t>dostupni ako nadležno</w:t>
            </w:r>
            <w:r w:rsidRPr="00485FD5">
              <w:t xml:space="preserve"> tijelo smatra da žalba</w:t>
            </w:r>
            <w:r w:rsidRPr="00485FD5">
              <w:rPr>
                <w:b/>
                <w:i/>
              </w:rPr>
              <w:t xml:space="preserve"> ili preispitivanje nemaju</w:t>
            </w:r>
            <w:r w:rsidRPr="00485FD5">
              <w:t xml:space="preserve"> realnih</w:t>
            </w:r>
            <w:r w:rsidRPr="00485FD5">
              <w:rPr>
                <w:b/>
                <w:i/>
              </w:rPr>
              <w:t xml:space="preserve"> mogućnosti</w:t>
            </w:r>
            <w:r w:rsidRPr="00485FD5">
              <w:t xml:space="preserve"> za uspjeh</w:t>
            </w:r>
            <w:r w:rsidRPr="00485FD5">
              <w:rPr>
                <w:b/>
                <w:i/>
              </w:rPr>
              <w:t>. U tom slučaju države članice osiguravaju da pravna</w:t>
            </w:r>
            <w:r w:rsidRPr="00485FD5">
              <w:t xml:space="preserve"> pomoć i zastupanje</w:t>
            </w:r>
            <w:r w:rsidRPr="00485FD5">
              <w:rPr>
                <w:b/>
                <w:i/>
              </w:rPr>
              <w:t xml:space="preserve"> nisu samovoljno ograničeni i da podnositelju zahtjeva nije onemogućen stvarni pristup pravnoj zaštiti</w:t>
            </w:r>
            <w:r w:rsidRPr="00485FD5">
              <w:t>.</w:t>
            </w:r>
          </w:p>
        </w:tc>
        <w:tc>
          <w:tcPr>
            <w:tcW w:w="4876" w:type="dxa"/>
            <w:hideMark/>
          </w:tcPr>
          <w:p w14:paraId="17D388C6" w14:textId="77777777" w:rsidR="003C00F0" w:rsidRPr="00485FD5" w:rsidRDefault="003C00F0" w:rsidP="0044196D">
            <w:pPr>
              <w:pStyle w:val="Normal6"/>
              <w:rPr>
                <w:b/>
                <w:i/>
                <w:szCs w:val="24"/>
              </w:rPr>
            </w:pPr>
            <w:r w:rsidRPr="00485FD5">
              <w:rPr>
                <w:b/>
                <w:i/>
              </w:rPr>
              <w:lastRenderedPageBreak/>
              <w:t>Ako odluku</w:t>
            </w:r>
            <w:r w:rsidRPr="00485FD5">
              <w:t xml:space="preserve"> da</w:t>
            </w:r>
            <w:r w:rsidRPr="00485FD5">
              <w:rPr>
                <w:b/>
                <w:i/>
              </w:rPr>
              <w:t xml:space="preserve"> se ne odobri</w:t>
            </w:r>
            <w:r w:rsidRPr="00485FD5">
              <w:t xml:space="preserve"> besplatna pravna pomoć i zastupanje</w:t>
            </w:r>
            <w:r w:rsidRPr="00485FD5">
              <w:rPr>
                <w:b/>
                <w:i/>
              </w:rPr>
              <w:t xml:space="preserve"> donese</w:t>
            </w:r>
            <w:r w:rsidRPr="00485FD5">
              <w:t xml:space="preserve"> tijelo</w:t>
            </w:r>
            <w:r w:rsidRPr="00485FD5">
              <w:rPr>
                <w:b/>
                <w:i/>
              </w:rPr>
              <w:t xml:space="preserve"> </w:t>
            </w:r>
            <w:r w:rsidRPr="00485FD5">
              <w:rPr>
                <w:b/>
                <w:i/>
              </w:rPr>
              <w:lastRenderedPageBreak/>
              <w:t>koje nije sud zato što</w:t>
            </w:r>
            <w:r w:rsidRPr="00485FD5">
              <w:t xml:space="preserve"> smatra da žalba</w:t>
            </w:r>
            <w:r w:rsidRPr="00485FD5">
              <w:rPr>
                <w:b/>
                <w:i/>
              </w:rPr>
              <w:t xml:space="preserve"> nema</w:t>
            </w:r>
            <w:r w:rsidRPr="00485FD5">
              <w:t xml:space="preserve"> realnih</w:t>
            </w:r>
            <w:r w:rsidRPr="00485FD5">
              <w:rPr>
                <w:b/>
                <w:i/>
              </w:rPr>
              <w:t xml:space="preserve"> izgleda</w:t>
            </w:r>
            <w:r w:rsidRPr="00485FD5">
              <w:t xml:space="preserve"> za uspjeh</w:t>
            </w:r>
            <w:r w:rsidRPr="00485FD5">
              <w:rPr>
                <w:b/>
                <w:i/>
              </w:rPr>
              <w:t>, podnositelj zahtjeva ima pravo na učinkovit pravni lijek pred sudom protiv te odluke, a u tu svrhu ima pravo zatražiti besplatnu pravnu</w:t>
            </w:r>
            <w:r w:rsidRPr="00485FD5">
              <w:t xml:space="preserve"> pomoć i zastupanje.</w:t>
            </w:r>
          </w:p>
        </w:tc>
      </w:tr>
    </w:tbl>
    <w:p w14:paraId="1D5AA3F9"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9513949"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C0F7756" w14:textId="77777777" w:rsidR="003C00F0" w:rsidRPr="00485FD5" w:rsidRDefault="003C00F0" w:rsidP="003C00F0">
      <w:pPr>
        <w:pStyle w:val="Normal12Italic"/>
        <w:rPr>
          <w:noProof w:val="0"/>
        </w:rPr>
      </w:pPr>
      <w:r w:rsidRPr="00485FD5">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8622BEE" w14:textId="77777777" w:rsidR="003C00F0" w:rsidRPr="00485FD5" w:rsidRDefault="003C00F0" w:rsidP="003C00F0">
      <w:r w:rsidRPr="00485FD5">
        <w:rPr>
          <w:rStyle w:val="HideTWBExt"/>
          <w:noProof w:val="0"/>
        </w:rPr>
        <w:t>&lt;/AmendB&gt;</w:t>
      </w:r>
    </w:p>
    <w:p w14:paraId="618C95B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512</w:t>
      </w:r>
      <w:r w:rsidRPr="00485FD5">
        <w:rPr>
          <w:rStyle w:val="HideTWBExt"/>
          <w:b w:val="0"/>
          <w:noProof w:val="0"/>
        </w:rPr>
        <w:t>&lt;/NumAmB&gt;</w:t>
      </w:r>
    </w:p>
    <w:p w14:paraId="6958E9FE"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315A4EB" w14:textId="77777777" w:rsidR="003C00F0" w:rsidRPr="00485FD5" w:rsidRDefault="003C00F0" w:rsidP="003C00F0">
      <w:r w:rsidRPr="00485FD5">
        <w:rPr>
          <w:rStyle w:val="HideTWBExt"/>
          <w:noProof w:val="0"/>
        </w:rPr>
        <w:t>&lt;/RepeatBlock-By&gt;</w:t>
      </w:r>
    </w:p>
    <w:p w14:paraId="4064979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E17B1D3" w14:textId="77777777" w:rsidR="003C00F0" w:rsidRPr="00485FD5" w:rsidRDefault="003C00F0" w:rsidP="003C00F0">
      <w:pPr>
        <w:pStyle w:val="NormalBold"/>
      </w:pPr>
      <w:r w:rsidRPr="00485FD5">
        <w:rPr>
          <w:rStyle w:val="HideTWBExt"/>
          <w:b w:val="0"/>
          <w:noProof w:val="0"/>
        </w:rPr>
        <w:t>&lt;Article&gt;</w:t>
      </w:r>
      <w:r w:rsidRPr="00485FD5">
        <w:t>Članak 25. – stavak 4. – uvodni dio</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477A0D4" w14:textId="77777777" w:rsidTr="0044196D">
        <w:trPr>
          <w:jc w:val="center"/>
        </w:trPr>
        <w:tc>
          <w:tcPr>
            <w:tcW w:w="9752" w:type="dxa"/>
            <w:gridSpan w:val="2"/>
          </w:tcPr>
          <w:p w14:paraId="1E0DDA2D" w14:textId="77777777" w:rsidR="003C00F0" w:rsidRPr="00485FD5" w:rsidRDefault="003C00F0" w:rsidP="0044196D">
            <w:pPr>
              <w:keepNext/>
            </w:pPr>
          </w:p>
        </w:tc>
      </w:tr>
      <w:tr w:rsidR="003C00F0" w:rsidRPr="00485FD5" w14:paraId="1B7CBE9D" w14:textId="77777777" w:rsidTr="0044196D">
        <w:trPr>
          <w:jc w:val="center"/>
        </w:trPr>
        <w:tc>
          <w:tcPr>
            <w:tcW w:w="4876" w:type="dxa"/>
            <w:hideMark/>
          </w:tcPr>
          <w:p w14:paraId="4C61AC7F" w14:textId="77777777" w:rsidR="003C00F0" w:rsidRPr="00485FD5" w:rsidRDefault="003C00F0" w:rsidP="0044196D">
            <w:pPr>
              <w:pStyle w:val="ColumnHeading"/>
              <w:keepNext/>
            </w:pPr>
            <w:r w:rsidRPr="00485FD5">
              <w:t>Tekst koji je predložila Komisija</w:t>
            </w:r>
          </w:p>
        </w:tc>
        <w:tc>
          <w:tcPr>
            <w:tcW w:w="4876" w:type="dxa"/>
            <w:hideMark/>
          </w:tcPr>
          <w:p w14:paraId="5A2368EA" w14:textId="77777777" w:rsidR="003C00F0" w:rsidRPr="00485FD5" w:rsidRDefault="003C00F0" w:rsidP="0044196D">
            <w:pPr>
              <w:pStyle w:val="ColumnHeading"/>
              <w:keepNext/>
            </w:pPr>
            <w:r w:rsidRPr="00485FD5">
              <w:t>Izmjena</w:t>
            </w:r>
          </w:p>
        </w:tc>
      </w:tr>
      <w:tr w:rsidR="003C00F0" w:rsidRPr="00485FD5" w14:paraId="65FE71AC" w14:textId="77777777" w:rsidTr="0044196D">
        <w:trPr>
          <w:jc w:val="center"/>
        </w:trPr>
        <w:tc>
          <w:tcPr>
            <w:tcW w:w="4876" w:type="dxa"/>
            <w:hideMark/>
          </w:tcPr>
          <w:p w14:paraId="1BA94C34" w14:textId="77777777" w:rsidR="003C00F0" w:rsidRPr="00485FD5" w:rsidRDefault="003C00F0" w:rsidP="0044196D">
            <w:pPr>
              <w:pStyle w:val="Normal6"/>
              <w:rPr>
                <w:b/>
                <w:i/>
              </w:rPr>
            </w:pPr>
            <w:r w:rsidRPr="00485FD5">
              <w:t>4.</w:t>
            </w:r>
            <w:r w:rsidRPr="00485FD5">
              <w:rPr>
                <w:b/>
                <w:i/>
              </w:rPr>
              <w:tab/>
            </w:r>
            <w:r w:rsidRPr="00485FD5">
              <w:t>Države članice također</w:t>
            </w:r>
            <w:r w:rsidRPr="00485FD5">
              <w:rPr>
                <w:b/>
                <w:i/>
              </w:rPr>
              <w:t xml:space="preserve"> mogu</w:t>
            </w:r>
            <w:r w:rsidRPr="00485FD5">
              <w:t>:</w:t>
            </w:r>
          </w:p>
        </w:tc>
        <w:tc>
          <w:tcPr>
            <w:tcW w:w="4876" w:type="dxa"/>
            <w:hideMark/>
          </w:tcPr>
          <w:p w14:paraId="48DD1F16" w14:textId="77777777" w:rsidR="003C00F0" w:rsidRPr="00485FD5" w:rsidRDefault="003C00F0" w:rsidP="0044196D">
            <w:pPr>
              <w:pStyle w:val="Normal6"/>
              <w:rPr>
                <w:b/>
                <w:i/>
                <w:szCs w:val="24"/>
              </w:rPr>
            </w:pPr>
            <w:r w:rsidRPr="00485FD5">
              <w:t>4.</w:t>
            </w:r>
            <w:r w:rsidRPr="00485FD5">
              <w:rPr>
                <w:b/>
                <w:i/>
              </w:rPr>
              <w:tab/>
            </w:r>
            <w:r w:rsidRPr="00485FD5">
              <w:t>Države članice također</w:t>
            </w:r>
            <w:r w:rsidRPr="00485FD5">
              <w:rPr>
                <w:b/>
                <w:i/>
              </w:rPr>
              <w:t xml:space="preserve"> dužne su</w:t>
            </w:r>
            <w:r w:rsidRPr="00485FD5">
              <w:t>:</w:t>
            </w:r>
          </w:p>
        </w:tc>
      </w:tr>
    </w:tbl>
    <w:p w14:paraId="6D5BB5CA"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259EC3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EC7A7C2" w14:textId="77777777" w:rsidR="003C00F0" w:rsidRPr="00485FD5" w:rsidRDefault="003C00F0" w:rsidP="003C00F0">
      <w:pPr>
        <w:pStyle w:val="Normal12Italic"/>
        <w:rPr>
          <w:noProof w:val="0"/>
        </w:rPr>
      </w:pPr>
      <w:r w:rsidRPr="00485FD5">
        <w:rPr>
          <w:noProof w:val="0"/>
        </w:rPr>
        <w:t>Potrebna ograničenja besplatne pravne pomoći prihvatljiva su u cilju smanjenja troškova.</w:t>
      </w:r>
    </w:p>
    <w:p w14:paraId="4C7BBD14" w14:textId="77777777" w:rsidR="003C00F0" w:rsidRPr="00485FD5" w:rsidRDefault="003C00F0" w:rsidP="003C00F0">
      <w:r w:rsidRPr="00485FD5">
        <w:rPr>
          <w:rStyle w:val="HideTWBExt"/>
          <w:noProof w:val="0"/>
        </w:rPr>
        <w:t>&lt;/AmendB&gt;</w:t>
      </w:r>
    </w:p>
    <w:p w14:paraId="7C35B2E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513</w:t>
      </w:r>
      <w:r w:rsidRPr="00485FD5">
        <w:rPr>
          <w:rStyle w:val="HideTWBExt"/>
          <w:b w:val="0"/>
          <w:noProof w:val="0"/>
        </w:rPr>
        <w:t>&lt;/NumAmB&gt;</w:t>
      </w:r>
    </w:p>
    <w:p w14:paraId="331D7BAC"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D1E4609"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5D7184DC"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6702D199"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722FC713" w14:textId="77777777" w:rsidR="003C00F0" w:rsidRPr="00485FD5" w:rsidRDefault="003C00F0" w:rsidP="003C00F0">
      <w:pPr>
        <w:pStyle w:val="NormalBold"/>
      </w:pPr>
      <w:r w:rsidRPr="00485FD5">
        <w:rPr>
          <w:rStyle w:val="HideTWBExt"/>
          <w:b w:val="0"/>
          <w:noProof w:val="0"/>
        </w:rPr>
        <w:t>&lt;Members&gt;</w:t>
      </w:r>
      <w:r w:rsidRPr="00485FD5">
        <w:t xml:space="preserve">Kati Piri, Juan Fernando López Aguilar, Péter Niedermüller, Maria Grapini, </w:t>
      </w:r>
      <w:r w:rsidRPr="00485FD5">
        <w:lastRenderedPageBreak/>
        <w:t>Tanja Fajon, Birgit Sippel</w:t>
      </w:r>
      <w:r w:rsidRPr="00485FD5">
        <w:rPr>
          <w:rStyle w:val="HideTWBExt"/>
          <w:b w:val="0"/>
          <w:noProof w:val="0"/>
        </w:rPr>
        <w:t>&lt;/Members&gt;</w:t>
      </w:r>
    </w:p>
    <w:p w14:paraId="2DF524B5" w14:textId="77777777" w:rsidR="003C00F0" w:rsidRPr="00485FD5" w:rsidRDefault="003C00F0" w:rsidP="003C00F0">
      <w:r w:rsidRPr="00485FD5">
        <w:rPr>
          <w:rStyle w:val="HideTWBExt"/>
          <w:noProof w:val="0"/>
        </w:rPr>
        <w:t>&lt;/RepeatBlock-By&gt;</w:t>
      </w:r>
    </w:p>
    <w:p w14:paraId="308DF08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0510411" w14:textId="77777777" w:rsidR="003C00F0" w:rsidRPr="00485FD5" w:rsidRDefault="003C00F0" w:rsidP="003C00F0">
      <w:pPr>
        <w:pStyle w:val="NormalBold"/>
      </w:pPr>
      <w:r w:rsidRPr="00485FD5">
        <w:rPr>
          <w:rStyle w:val="HideTWBExt"/>
          <w:b w:val="0"/>
          <w:noProof w:val="0"/>
        </w:rPr>
        <w:t>&lt;Article&gt;</w:t>
      </w:r>
      <w:r w:rsidRPr="00485FD5">
        <w:t>Članak 25. – stavak 4. – točka a</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830B0E6" w14:textId="77777777" w:rsidTr="0044196D">
        <w:trPr>
          <w:jc w:val="center"/>
        </w:trPr>
        <w:tc>
          <w:tcPr>
            <w:tcW w:w="9752" w:type="dxa"/>
            <w:gridSpan w:val="2"/>
          </w:tcPr>
          <w:p w14:paraId="4F15F3A4" w14:textId="77777777" w:rsidR="003C00F0" w:rsidRPr="00485FD5" w:rsidRDefault="003C00F0" w:rsidP="0044196D">
            <w:pPr>
              <w:keepNext/>
            </w:pPr>
          </w:p>
        </w:tc>
      </w:tr>
      <w:tr w:rsidR="003C00F0" w:rsidRPr="00485FD5" w14:paraId="7942A028" w14:textId="77777777" w:rsidTr="0044196D">
        <w:trPr>
          <w:jc w:val="center"/>
        </w:trPr>
        <w:tc>
          <w:tcPr>
            <w:tcW w:w="4876" w:type="dxa"/>
            <w:hideMark/>
          </w:tcPr>
          <w:p w14:paraId="1EFF24A0" w14:textId="77777777" w:rsidR="003C00F0" w:rsidRPr="00485FD5" w:rsidRDefault="003C00F0" w:rsidP="0044196D">
            <w:pPr>
              <w:pStyle w:val="ColumnHeading"/>
              <w:keepNext/>
            </w:pPr>
            <w:r w:rsidRPr="00485FD5">
              <w:t>Tekst koji je predložila Komisija</w:t>
            </w:r>
          </w:p>
        </w:tc>
        <w:tc>
          <w:tcPr>
            <w:tcW w:w="4876" w:type="dxa"/>
            <w:hideMark/>
          </w:tcPr>
          <w:p w14:paraId="3D2CC306" w14:textId="77777777" w:rsidR="003C00F0" w:rsidRPr="00485FD5" w:rsidRDefault="003C00F0" w:rsidP="0044196D">
            <w:pPr>
              <w:pStyle w:val="ColumnHeading"/>
              <w:keepNext/>
            </w:pPr>
            <w:r w:rsidRPr="00485FD5">
              <w:t>Izmjena</w:t>
            </w:r>
          </w:p>
        </w:tc>
      </w:tr>
      <w:tr w:rsidR="003C00F0" w:rsidRPr="00485FD5" w14:paraId="01F34F70" w14:textId="77777777" w:rsidTr="0044196D">
        <w:trPr>
          <w:jc w:val="center"/>
        </w:trPr>
        <w:tc>
          <w:tcPr>
            <w:tcW w:w="4876" w:type="dxa"/>
            <w:hideMark/>
          </w:tcPr>
          <w:p w14:paraId="0C071CB7" w14:textId="77777777" w:rsidR="003C00F0" w:rsidRPr="00485FD5" w:rsidRDefault="003C00F0" w:rsidP="0044196D">
            <w:pPr>
              <w:pStyle w:val="Normal6"/>
              <w:rPr>
                <w:b/>
                <w:i/>
              </w:rPr>
            </w:pPr>
            <w:r w:rsidRPr="00485FD5">
              <w:t>(a)</w:t>
            </w:r>
            <w:r w:rsidRPr="00485FD5">
              <w:rPr>
                <w:b/>
                <w:i/>
              </w:rPr>
              <w:tab/>
            </w:r>
            <w:r w:rsidRPr="00485FD5">
              <w:t>odrediti novčana</w:t>
            </w:r>
            <w:r w:rsidRPr="00485FD5">
              <w:rPr>
                <w:b/>
                <w:i/>
              </w:rPr>
              <w:t xml:space="preserve"> i/ili</w:t>
            </w:r>
            <w:r w:rsidRPr="00485FD5">
              <w:t xml:space="preserve"> vremenska ograničenja</w:t>
            </w:r>
            <w:r w:rsidRPr="00485FD5">
              <w:rPr>
                <w:b/>
                <w:i/>
              </w:rPr>
              <w:t xml:space="preserve"> na</w:t>
            </w:r>
            <w:r w:rsidRPr="00485FD5">
              <w:t xml:space="preserve"> pružanje besplatne pravne pomoći i zastupanje, pod uvjetom da se njima ne ograničava pristup besplatnoj pravnoj pomoći i zastupanju;</w:t>
            </w:r>
          </w:p>
        </w:tc>
        <w:tc>
          <w:tcPr>
            <w:tcW w:w="4876" w:type="dxa"/>
            <w:hideMark/>
          </w:tcPr>
          <w:p w14:paraId="07E54777" w14:textId="77777777" w:rsidR="003C00F0" w:rsidRPr="00485FD5" w:rsidRDefault="003C00F0" w:rsidP="0044196D">
            <w:pPr>
              <w:pStyle w:val="Normal6"/>
              <w:rPr>
                <w:b/>
                <w:i/>
                <w:szCs w:val="24"/>
              </w:rPr>
            </w:pPr>
            <w:r w:rsidRPr="00485FD5">
              <w:t>(a)</w:t>
            </w:r>
            <w:r w:rsidRPr="00485FD5">
              <w:rPr>
                <w:b/>
                <w:i/>
              </w:rPr>
              <w:tab/>
            </w:r>
            <w:r w:rsidRPr="00485FD5">
              <w:t>odrediti novčana</w:t>
            </w:r>
            <w:r w:rsidRPr="00485FD5">
              <w:rPr>
                <w:b/>
                <w:i/>
              </w:rPr>
              <w:t xml:space="preserve"> ograničenja ili</w:t>
            </w:r>
            <w:r w:rsidRPr="00485FD5">
              <w:t xml:space="preserve"> vremenska ograničenja</w:t>
            </w:r>
            <w:r w:rsidRPr="00485FD5">
              <w:rPr>
                <w:b/>
                <w:i/>
              </w:rPr>
              <w:t xml:space="preserve"> za</w:t>
            </w:r>
            <w:r w:rsidRPr="00485FD5">
              <w:t xml:space="preserve"> pružanje besplatne pravne pomoći i zastupanje, pod uvjetom da se njima</w:t>
            </w:r>
            <w:r w:rsidRPr="00485FD5">
              <w:rPr>
                <w:b/>
                <w:i/>
              </w:rPr>
              <w:t xml:space="preserve"> na proizvoljan način</w:t>
            </w:r>
            <w:r w:rsidRPr="00485FD5">
              <w:t xml:space="preserve"> ne ograničava pristup besplatnoj pravnoj pomoći i zastupanju</w:t>
            </w:r>
            <w:r w:rsidRPr="00485FD5">
              <w:rPr>
                <w:b/>
                <w:i/>
              </w:rPr>
              <w:t xml:space="preserve"> ili da se podnositelju zahtjeva ne otežava učinkovit pristupu pravosuđu</w:t>
            </w:r>
            <w:r w:rsidRPr="00485FD5">
              <w:t>;</w:t>
            </w:r>
          </w:p>
        </w:tc>
      </w:tr>
    </w:tbl>
    <w:p w14:paraId="6E3B3FCB"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20B5338"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78481A8" w14:textId="77777777" w:rsidR="003C00F0" w:rsidRPr="00485FD5" w:rsidRDefault="003C00F0" w:rsidP="003C00F0">
      <w:pPr>
        <w:pStyle w:val="Normal12Italic"/>
        <w:rPr>
          <w:noProof w:val="0"/>
        </w:rPr>
      </w:pPr>
      <w:r w:rsidRPr="00485FD5">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16EDCAD" w14:textId="77777777" w:rsidR="003C00F0" w:rsidRPr="00485FD5" w:rsidRDefault="003C00F0" w:rsidP="003C00F0">
      <w:r w:rsidRPr="00485FD5">
        <w:rPr>
          <w:rStyle w:val="HideTWBExt"/>
          <w:noProof w:val="0"/>
        </w:rPr>
        <w:t>&lt;/AmendB&gt;</w:t>
      </w:r>
    </w:p>
    <w:p w14:paraId="3A669BB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514</w:t>
      </w:r>
      <w:r w:rsidRPr="00485FD5">
        <w:rPr>
          <w:rStyle w:val="HideTWBExt"/>
          <w:b w:val="0"/>
          <w:noProof w:val="0"/>
        </w:rPr>
        <w:t>&lt;/NumAmB&gt;</w:t>
      </w:r>
    </w:p>
    <w:p w14:paraId="0D717668"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54D837F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5E7E3D0"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2C1B5750"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2FF16D1B" w14:textId="77777777" w:rsidR="003C00F0" w:rsidRPr="00485FD5" w:rsidRDefault="003C00F0" w:rsidP="003C00F0">
      <w:pPr>
        <w:pStyle w:val="NormalBold"/>
      </w:pPr>
      <w:r w:rsidRPr="00485FD5">
        <w:rPr>
          <w:rStyle w:val="HideTWBExt"/>
          <w:b w:val="0"/>
          <w:noProof w:val="0"/>
        </w:rPr>
        <w:t>&lt;Members&gt;</w:t>
      </w:r>
      <w:r w:rsidRPr="00485FD5">
        <w:t>Kati Piri, Elly Schlein, Juan Fernando López Aguilar, Péter Niedermüller, Maria Grapini, Tanja Fajon, Cécile Kashetu Kyenge, Birgit Sippel</w:t>
      </w:r>
      <w:r w:rsidRPr="00485FD5">
        <w:rPr>
          <w:rStyle w:val="HideTWBExt"/>
          <w:b w:val="0"/>
          <w:noProof w:val="0"/>
        </w:rPr>
        <w:t>&lt;/Members&gt;</w:t>
      </w:r>
    </w:p>
    <w:p w14:paraId="5BF384DE" w14:textId="77777777" w:rsidR="003C00F0" w:rsidRPr="00485FD5" w:rsidRDefault="003C00F0" w:rsidP="003C00F0">
      <w:r w:rsidRPr="00485FD5">
        <w:rPr>
          <w:rStyle w:val="HideTWBExt"/>
          <w:noProof w:val="0"/>
        </w:rPr>
        <w:t>&lt;/RepeatBlock-By&gt;</w:t>
      </w:r>
    </w:p>
    <w:p w14:paraId="283D0D3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4931E022" w14:textId="77777777" w:rsidR="003C00F0" w:rsidRPr="00485FD5" w:rsidRDefault="003C00F0" w:rsidP="003C00F0">
      <w:pPr>
        <w:pStyle w:val="NormalBold"/>
      </w:pPr>
      <w:r w:rsidRPr="00485FD5">
        <w:rPr>
          <w:rStyle w:val="HideTWBExt"/>
          <w:b w:val="0"/>
          <w:noProof w:val="0"/>
        </w:rPr>
        <w:t>&lt;Article&gt;</w:t>
      </w:r>
      <w:r w:rsidRPr="00485FD5">
        <w:t>Članak 25. – stavak 4. – točka b</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7F951DA" w14:textId="77777777" w:rsidTr="0044196D">
        <w:trPr>
          <w:jc w:val="center"/>
        </w:trPr>
        <w:tc>
          <w:tcPr>
            <w:tcW w:w="9752" w:type="dxa"/>
            <w:gridSpan w:val="2"/>
          </w:tcPr>
          <w:p w14:paraId="197065AD" w14:textId="77777777" w:rsidR="003C00F0" w:rsidRPr="00485FD5" w:rsidRDefault="003C00F0" w:rsidP="0044196D">
            <w:pPr>
              <w:keepNext/>
            </w:pPr>
          </w:p>
        </w:tc>
      </w:tr>
      <w:tr w:rsidR="003C00F0" w:rsidRPr="00485FD5" w14:paraId="4813DBA5" w14:textId="77777777" w:rsidTr="0044196D">
        <w:trPr>
          <w:jc w:val="center"/>
        </w:trPr>
        <w:tc>
          <w:tcPr>
            <w:tcW w:w="4876" w:type="dxa"/>
            <w:hideMark/>
          </w:tcPr>
          <w:p w14:paraId="02C5CDEC" w14:textId="77777777" w:rsidR="003C00F0" w:rsidRPr="00485FD5" w:rsidRDefault="003C00F0" w:rsidP="0044196D">
            <w:pPr>
              <w:pStyle w:val="ColumnHeading"/>
              <w:keepNext/>
            </w:pPr>
            <w:r w:rsidRPr="00485FD5">
              <w:t>Tekst koji je predložila Komisija</w:t>
            </w:r>
          </w:p>
        </w:tc>
        <w:tc>
          <w:tcPr>
            <w:tcW w:w="4876" w:type="dxa"/>
            <w:hideMark/>
          </w:tcPr>
          <w:p w14:paraId="79799346" w14:textId="77777777" w:rsidR="003C00F0" w:rsidRPr="00485FD5" w:rsidRDefault="003C00F0" w:rsidP="0044196D">
            <w:pPr>
              <w:pStyle w:val="ColumnHeading"/>
              <w:keepNext/>
            </w:pPr>
            <w:r w:rsidRPr="00485FD5">
              <w:t>Izmjena</w:t>
            </w:r>
          </w:p>
        </w:tc>
      </w:tr>
      <w:tr w:rsidR="003C00F0" w:rsidRPr="00485FD5" w14:paraId="0560A6DF" w14:textId="77777777" w:rsidTr="0044196D">
        <w:trPr>
          <w:jc w:val="center"/>
        </w:trPr>
        <w:tc>
          <w:tcPr>
            <w:tcW w:w="4876" w:type="dxa"/>
            <w:hideMark/>
          </w:tcPr>
          <w:p w14:paraId="3CDE130C" w14:textId="77777777" w:rsidR="003C00F0" w:rsidRPr="00485FD5" w:rsidRDefault="003C00F0" w:rsidP="0044196D">
            <w:pPr>
              <w:pStyle w:val="Normal6"/>
              <w:rPr>
                <w:b/>
                <w:i/>
              </w:rPr>
            </w:pPr>
            <w:r w:rsidRPr="00485FD5">
              <w:t>(b)</w:t>
            </w:r>
            <w:r w:rsidRPr="00485FD5">
              <w:rPr>
                <w:b/>
                <w:i/>
              </w:rPr>
              <w:tab/>
            </w:r>
            <w:r w:rsidRPr="00485FD5">
              <w:t>odrediti da postupanje prema podnositeljima zahtjeva, u vezi s naknadama i drugim troškovima, nije</w:t>
            </w:r>
            <w:r w:rsidRPr="00485FD5">
              <w:rPr>
                <w:b/>
                <w:i/>
              </w:rPr>
              <w:t xml:space="preserve"> povoljnije od postupanja koje je</w:t>
            </w:r>
            <w:r w:rsidRPr="00485FD5">
              <w:t xml:space="preserve"> općenito</w:t>
            </w:r>
            <w:r w:rsidRPr="00485FD5">
              <w:rPr>
                <w:b/>
                <w:i/>
              </w:rPr>
              <w:t xml:space="preserve"> namijenjeno</w:t>
            </w:r>
            <w:r w:rsidRPr="00485FD5">
              <w:t xml:space="preserve"> njihovim državljanima u </w:t>
            </w:r>
            <w:r w:rsidRPr="00485FD5">
              <w:lastRenderedPageBreak/>
              <w:t>stvarima koje se odnose na pravnu pomoć.</w:t>
            </w:r>
          </w:p>
        </w:tc>
        <w:tc>
          <w:tcPr>
            <w:tcW w:w="4876" w:type="dxa"/>
            <w:hideMark/>
          </w:tcPr>
          <w:p w14:paraId="2E8D7F7D" w14:textId="77777777" w:rsidR="003C00F0" w:rsidRPr="00485FD5" w:rsidRDefault="003C00F0" w:rsidP="0044196D">
            <w:pPr>
              <w:pStyle w:val="Normal6"/>
              <w:rPr>
                <w:b/>
                <w:i/>
                <w:szCs w:val="24"/>
              </w:rPr>
            </w:pPr>
            <w:r w:rsidRPr="00485FD5">
              <w:lastRenderedPageBreak/>
              <w:t>(b)</w:t>
            </w:r>
            <w:r w:rsidRPr="00485FD5">
              <w:rPr>
                <w:b/>
                <w:i/>
              </w:rPr>
              <w:tab/>
            </w:r>
            <w:r w:rsidRPr="00485FD5">
              <w:t>odrediti da postupanje prema podnositeljima zahtjeva, u vezi s naknadama i drugim troškovima, nije</w:t>
            </w:r>
            <w:r w:rsidRPr="00485FD5">
              <w:rPr>
                <w:b/>
                <w:i/>
              </w:rPr>
              <w:t xml:space="preserve"> manje povoljno od načina na koji se</w:t>
            </w:r>
            <w:r w:rsidRPr="00485FD5">
              <w:t xml:space="preserve"> općenito</w:t>
            </w:r>
            <w:r w:rsidRPr="00485FD5">
              <w:rPr>
                <w:b/>
                <w:i/>
              </w:rPr>
              <w:t xml:space="preserve"> postupa prema</w:t>
            </w:r>
            <w:r w:rsidRPr="00485FD5">
              <w:t xml:space="preserve"> njihovim </w:t>
            </w:r>
            <w:r w:rsidRPr="00485FD5">
              <w:lastRenderedPageBreak/>
              <w:t>državljanima u stvarima koje se odnose na pravnu pomoć.</w:t>
            </w:r>
          </w:p>
        </w:tc>
      </w:tr>
    </w:tbl>
    <w:p w14:paraId="67EE5EEC"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EBC807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09A25CF" w14:textId="77777777" w:rsidR="003C00F0" w:rsidRPr="00485FD5" w:rsidRDefault="003C00F0" w:rsidP="003C00F0">
      <w:pPr>
        <w:pStyle w:val="Normal12Italic"/>
        <w:rPr>
          <w:noProof w:val="0"/>
        </w:rPr>
      </w:pPr>
      <w:r w:rsidRPr="00485FD5">
        <w:rPr>
          <w:noProof w:val="0"/>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14A94D58" w14:textId="77777777" w:rsidR="003C00F0" w:rsidRPr="00485FD5" w:rsidRDefault="003C00F0" w:rsidP="003C00F0">
      <w:r w:rsidRPr="00485FD5">
        <w:rPr>
          <w:rStyle w:val="HideTWBExt"/>
          <w:noProof w:val="0"/>
        </w:rPr>
        <w:t>&lt;/AmendB&gt;</w:t>
      </w:r>
    </w:p>
    <w:p w14:paraId="28570A0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515</w:t>
      </w:r>
      <w:r w:rsidRPr="00485FD5">
        <w:rPr>
          <w:rStyle w:val="HideTWBExt"/>
          <w:b w:val="0"/>
          <w:noProof w:val="0"/>
        </w:rPr>
        <w:t>&lt;/NumAmB&gt;</w:t>
      </w:r>
    </w:p>
    <w:p w14:paraId="2E290597"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76C8312B"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9132B1D"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6F69F856"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4F68DE5F"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 Birgit Sippel</w:t>
      </w:r>
      <w:r w:rsidRPr="00485FD5">
        <w:rPr>
          <w:rStyle w:val="HideTWBExt"/>
          <w:b w:val="0"/>
          <w:noProof w:val="0"/>
        </w:rPr>
        <w:t>&lt;/Members&gt;</w:t>
      </w:r>
    </w:p>
    <w:p w14:paraId="0527C858" w14:textId="77777777" w:rsidR="003C00F0" w:rsidRPr="00485FD5" w:rsidRDefault="003C00F0" w:rsidP="003C00F0">
      <w:r w:rsidRPr="00485FD5">
        <w:rPr>
          <w:rStyle w:val="HideTWBExt"/>
          <w:noProof w:val="0"/>
        </w:rPr>
        <w:t>&lt;/RepeatBlock-By&gt;</w:t>
      </w:r>
    </w:p>
    <w:p w14:paraId="623D85AC"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D3E100B" w14:textId="77777777" w:rsidR="003C00F0" w:rsidRPr="00485FD5" w:rsidRDefault="003C00F0" w:rsidP="003C00F0">
      <w:pPr>
        <w:pStyle w:val="NormalBold"/>
      </w:pPr>
      <w:r w:rsidRPr="00485FD5">
        <w:rPr>
          <w:rStyle w:val="HideTWBExt"/>
          <w:b w:val="0"/>
          <w:noProof w:val="0"/>
        </w:rPr>
        <w:t>&lt;Article&gt;</w:t>
      </w:r>
      <w:r w:rsidRPr="00485FD5">
        <w:t>Članak 25.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F53E537" w14:textId="77777777" w:rsidTr="0044196D">
        <w:trPr>
          <w:jc w:val="center"/>
        </w:trPr>
        <w:tc>
          <w:tcPr>
            <w:tcW w:w="9752" w:type="dxa"/>
            <w:gridSpan w:val="2"/>
          </w:tcPr>
          <w:p w14:paraId="00FA59CE" w14:textId="77777777" w:rsidR="003C00F0" w:rsidRPr="00485FD5" w:rsidRDefault="003C00F0" w:rsidP="0044196D">
            <w:pPr>
              <w:keepNext/>
            </w:pPr>
          </w:p>
        </w:tc>
      </w:tr>
      <w:tr w:rsidR="003C00F0" w:rsidRPr="00485FD5" w14:paraId="0BD7B6C0" w14:textId="77777777" w:rsidTr="0044196D">
        <w:trPr>
          <w:jc w:val="center"/>
        </w:trPr>
        <w:tc>
          <w:tcPr>
            <w:tcW w:w="4876" w:type="dxa"/>
            <w:hideMark/>
          </w:tcPr>
          <w:p w14:paraId="708D3D5B" w14:textId="77777777" w:rsidR="003C00F0" w:rsidRPr="00485FD5" w:rsidRDefault="003C00F0" w:rsidP="0044196D">
            <w:pPr>
              <w:pStyle w:val="ColumnHeading"/>
              <w:keepNext/>
            </w:pPr>
            <w:r w:rsidRPr="00485FD5">
              <w:t>Tekst koji je predložila Komisija</w:t>
            </w:r>
          </w:p>
        </w:tc>
        <w:tc>
          <w:tcPr>
            <w:tcW w:w="4876" w:type="dxa"/>
            <w:hideMark/>
          </w:tcPr>
          <w:p w14:paraId="7577B13F" w14:textId="77777777" w:rsidR="003C00F0" w:rsidRPr="00485FD5" w:rsidRDefault="003C00F0" w:rsidP="0044196D">
            <w:pPr>
              <w:pStyle w:val="ColumnHeading"/>
              <w:keepNext/>
            </w:pPr>
            <w:r w:rsidRPr="00485FD5">
              <w:t>Izmjena</w:t>
            </w:r>
          </w:p>
        </w:tc>
      </w:tr>
      <w:tr w:rsidR="003C00F0" w:rsidRPr="00485FD5" w14:paraId="09EAA013" w14:textId="77777777" w:rsidTr="0044196D">
        <w:trPr>
          <w:jc w:val="center"/>
        </w:trPr>
        <w:tc>
          <w:tcPr>
            <w:tcW w:w="4876" w:type="dxa"/>
            <w:hideMark/>
          </w:tcPr>
          <w:p w14:paraId="6D8A96C6" w14:textId="77777777" w:rsidR="003C00F0" w:rsidRPr="00485FD5" w:rsidRDefault="003C00F0" w:rsidP="0044196D">
            <w:pPr>
              <w:pStyle w:val="Normal6"/>
              <w:rPr>
                <w:b/>
                <w:i/>
              </w:rPr>
            </w:pPr>
            <w:r w:rsidRPr="00485FD5">
              <w:t>5.</w:t>
            </w:r>
            <w:r w:rsidRPr="00485FD5">
              <w:rPr>
                <w:b/>
                <w:i/>
              </w:rPr>
              <w:tab/>
            </w:r>
            <w:r w:rsidRPr="00485FD5">
              <w:t>Države članice mogu</w:t>
            </w:r>
            <w:r w:rsidRPr="00485FD5">
              <w:rPr>
                <w:b/>
                <w:i/>
              </w:rPr>
              <w:t xml:space="preserve"> zahtijevati da im se u cijelosti ili djelomično vrate sredstva za sve odobrene troškove</w:t>
            </w:r>
            <w:r w:rsidRPr="00485FD5">
              <w:t xml:space="preserve"> ako</w:t>
            </w:r>
            <w:r w:rsidRPr="00485FD5">
              <w:rPr>
                <w:b/>
                <w:i/>
              </w:rPr>
              <w:t xml:space="preserve"> i kada se financijski položaj podnositelja zahtjeva znatno poboljša ili ako</w:t>
            </w:r>
            <w:r w:rsidRPr="00485FD5">
              <w:t xml:space="preserve"> je odluka o</w:t>
            </w:r>
            <w:r w:rsidRPr="00485FD5">
              <w:rPr>
                <w:b/>
                <w:i/>
              </w:rPr>
              <w:t xml:space="preserve"> odobrenju takvih troškova</w:t>
            </w:r>
            <w:r w:rsidRPr="00485FD5">
              <w:t xml:space="preserve"> donesena na temelju</w:t>
            </w:r>
            <w:r w:rsidRPr="00485FD5">
              <w:rPr>
                <w:b/>
                <w:i/>
              </w:rPr>
              <w:t xml:space="preserve"> neistinitih</w:t>
            </w:r>
            <w:r w:rsidRPr="00485FD5">
              <w:t xml:space="preserve"> informacija koje je</w:t>
            </w:r>
            <w:r w:rsidRPr="00485FD5">
              <w:rPr>
                <w:b/>
                <w:i/>
              </w:rPr>
              <w:t xml:space="preserve"> dao</w:t>
            </w:r>
            <w:r w:rsidRPr="00485FD5">
              <w:t xml:space="preserve"> podnositelj</w:t>
            </w:r>
            <w:r w:rsidRPr="00485FD5">
              <w:rPr>
                <w:b/>
                <w:i/>
              </w:rPr>
              <w:t xml:space="preserve"> zahtjeva</w:t>
            </w:r>
            <w:r w:rsidRPr="00485FD5">
              <w:t>.</w:t>
            </w:r>
          </w:p>
        </w:tc>
        <w:tc>
          <w:tcPr>
            <w:tcW w:w="4876" w:type="dxa"/>
            <w:hideMark/>
          </w:tcPr>
          <w:p w14:paraId="78C71E84" w14:textId="77777777" w:rsidR="003C00F0" w:rsidRPr="00485FD5" w:rsidRDefault="003C00F0" w:rsidP="0044196D">
            <w:pPr>
              <w:pStyle w:val="Normal6"/>
              <w:rPr>
                <w:b/>
                <w:i/>
                <w:szCs w:val="24"/>
              </w:rPr>
            </w:pPr>
            <w:r w:rsidRPr="00485FD5">
              <w:t>5.</w:t>
            </w:r>
            <w:r w:rsidRPr="00485FD5">
              <w:rPr>
                <w:b/>
                <w:i/>
              </w:rPr>
              <w:tab/>
            </w:r>
            <w:r w:rsidRPr="00485FD5">
              <w:t>Države članice mogu</w:t>
            </w:r>
            <w:r w:rsidRPr="00485FD5">
              <w:rPr>
                <w:b/>
                <w:i/>
              </w:rPr>
              <w:t xml:space="preserve"> zatražiti potpunu ili djelomičnu nadoknadu svih nastalih troškova</w:t>
            </w:r>
            <w:r w:rsidRPr="00485FD5">
              <w:t xml:space="preserve"> ako je odluka o</w:t>
            </w:r>
            <w:r w:rsidRPr="00485FD5">
              <w:rPr>
                <w:b/>
                <w:i/>
              </w:rPr>
              <w:t xml:space="preserve"> pružanju besplatne pravne pomoći i zastupanja</w:t>
            </w:r>
            <w:r w:rsidRPr="00485FD5">
              <w:t xml:space="preserve"> donesena na temelju</w:t>
            </w:r>
            <w:r w:rsidRPr="00485FD5">
              <w:rPr>
                <w:b/>
                <w:i/>
              </w:rPr>
              <w:t xml:space="preserve"> lažnih</w:t>
            </w:r>
            <w:r w:rsidRPr="00485FD5">
              <w:t xml:space="preserve"> informacija koje je</w:t>
            </w:r>
            <w:r w:rsidRPr="00485FD5">
              <w:rPr>
                <w:b/>
                <w:i/>
              </w:rPr>
              <w:t xml:space="preserve"> iznio</w:t>
            </w:r>
            <w:r w:rsidRPr="00485FD5">
              <w:t xml:space="preserve"> podnositelj.</w:t>
            </w:r>
          </w:p>
        </w:tc>
      </w:tr>
    </w:tbl>
    <w:p w14:paraId="090B9E9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DCFEEB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D056627" w14:textId="77777777" w:rsidR="003C00F0" w:rsidRPr="00485FD5" w:rsidRDefault="003C00F0" w:rsidP="003C00F0">
      <w:pPr>
        <w:pStyle w:val="Normal12Italic"/>
        <w:rPr>
          <w:noProof w:val="0"/>
        </w:rPr>
      </w:pPr>
      <w:r w:rsidRPr="00485FD5">
        <w:rPr>
          <w:noProof w:val="0"/>
        </w:rPr>
        <w:t xml:space="preserve">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w:t>
      </w:r>
      <w:r w:rsidRPr="00485FD5">
        <w:rPr>
          <w:noProof w:val="0"/>
        </w:rPr>
        <w:lastRenderedPageBreak/>
        <w:t>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632CBC2F" w14:textId="77777777" w:rsidR="003C00F0" w:rsidRPr="00485FD5" w:rsidRDefault="003C00F0" w:rsidP="003C00F0">
      <w:r w:rsidRPr="00485FD5">
        <w:rPr>
          <w:rStyle w:val="HideTWBExt"/>
          <w:noProof w:val="0"/>
        </w:rPr>
        <w:t>&lt;/AmendB&gt;</w:t>
      </w:r>
    </w:p>
    <w:p w14:paraId="3CFCC59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516</w:t>
      </w:r>
      <w:r w:rsidRPr="00485FD5">
        <w:rPr>
          <w:rStyle w:val="HideTWBExt"/>
          <w:b w:val="0"/>
          <w:noProof w:val="0"/>
        </w:rPr>
        <w:t>&lt;/NumAmB&gt;</w:t>
      </w:r>
    </w:p>
    <w:p w14:paraId="48344463"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8305558" w14:textId="77777777" w:rsidR="003C00F0" w:rsidRPr="00485FD5" w:rsidRDefault="003C00F0" w:rsidP="003C00F0">
      <w:r w:rsidRPr="00485FD5">
        <w:rPr>
          <w:rStyle w:val="HideTWBExt"/>
          <w:noProof w:val="0"/>
        </w:rPr>
        <w:t>&lt;/RepeatBlock-By&gt;</w:t>
      </w:r>
    </w:p>
    <w:p w14:paraId="1146E07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71E2AB7" w14:textId="77777777" w:rsidR="003C00F0" w:rsidRPr="00485FD5" w:rsidRDefault="003C00F0" w:rsidP="003C00F0">
      <w:pPr>
        <w:pStyle w:val="NormalBold"/>
      </w:pPr>
      <w:r w:rsidRPr="00485FD5">
        <w:rPr>
          <w:rStyle w:val="HideTWBExt"/>
          <w:b w:val="0"/>
          <w:noProof w:val="0"/>
        </w:rPr>
        <w:t>&lt;Article&gt;</w:t>
      </w:r>
      <w:r w:rsidRPr="00485FD5">
        <w:t>Članak 25. – stavak 5.</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97B4DAA" w14:textId="77777777" w:rsidTr="0044196D">
        <w:trPr>
          <w:jc w:val="center"/>
        </w:trPr>
        <w:tc>
          <w:tcPr>
            <w:tcW w:w="9752" w:type="dxa"/>
            <w:gridSpan w:val="2"/>
          </w:tcPr>
          <w:p w14:paraId="0B59A77E" w14:textId="77777777" w:rsidR="003C00F0" w:rsidRPr="00485FD5" w:rsidRDefault="003C00F0" w:rsidP="0044196D">
            <w:pPr>
              <w:keepNext/>
            </w:pPr>
          </w:p>
        </w:tc>
      </w:tr>
      <w:tr w:rsidR="003C00F0" w:rsidRPr="00485FD5" w14:paraId="12E39126" w14:textId="77777777" w:rsidTr="0044196D">
        <w:trPr>
          <w:jc w:val="center"/>
        </w:trPr>
        <w:tc>
          <w:tcPr>
            <w:tcW w:w="4876" w:type="dxa"/>
            <w:hideMark/>
          </w:tcPr>
          <w:p w14:paraId="5A5F31C5" w14:textId="77777777" w:rsidR="003C00F0" w:rsidRPr="00485FD5" w:rsidRDefault="003C00F0" w:rsidP="0044196D">
            <w:pPr>
              <w:pStyle w:val="ColumnHeading"/>
              <w:keepNext/>
            </w:pPr>
            <w:r w:rsidRPr="00485FD5">
              <w:t>Tekst koji je predložila Komisija</w:t>
            </w:r>
          </w:p>
        </w:tc>
        <w:tc>
          <w:tcPr>
            <w:tcW w:w="4876" w:type="dxa"/>
            <w:hideMark/>
          </w:tcPr>
          <w:p w14:paraId="1105498E" w14:textId="77777777" w:rsidR="003C00F0" w:rsidRPr="00485FD5" w:rsidRDefault="003C00F0" w:rsidP="0044196D">
            <w:pPr>
              <w:pStyle w:val="ColumnHeading"/>
              <w:keepNext/>
            </w:pPr>
            <w:r w:rsidRPr="00485FD5">
              <w:t>Izmjena</w:t>
            </w:r>
          </w:p>
        </w:tc>
      </w:tr>
      <w:tr w:rsidR="003C00F0" w:rsidRPr="00485FD5" w14:paraId="2DD2AA25" w14:textId="77777777" w:rsidTr="0044196D">
        <w:trPr>
          <w:jc w:val="center"/>
        </w:trPr>
        <w:tc>
          <w:tcPr>
            <w:tcW w:w="4876" w:type="dxa"/>
            <w:hideMark/>
          </w:tcPr>
          <w:p w14:paraId="3F441A00" w14:textId="77777777" w:rsidR="003C00F0" w:rsidRPr="00485FD5" w:rsidRDefault="003C00F0" w:rsidP="0044196D">
            <w:pPr>
              <w:pStyle w:val="Normal6"/>
              <w:rPr>
                <w:b/>
                <w:i/>
              </w:rPr>
            </w:pPr>
            <w:r w:rsidRPr="00485FD5">
              <w:t>5.</w:t>
            </w:r>
            <w:r w:rsidRPr="00485FD5">
              <w:rPr>
                <w:b/>
                <w:i/>
              </w:rPr>
              <w:tab/>
            </w:r>
            <w:r w:rsidRPr="00485FD5">
              <w:t>Države članice</w:t>
            </w:r>
            <w:r w:rsidRPr="00485FD5">
              <w:rPr>
                <w:b/>
                <w:i/>
              </w:rPr>
              <w:t xml:space="preserve"> mogu zahtijevati</w:t>
            </w:r>
            <w:r w:rsidRPr="00485FD5">
              <w:t xml:space="preserve"> da im se u cijelosti ili djelomično vrate sredstva za sve odobrene troškove ako i kada se financijski položaj podnositelja zahtjeva znatno poboljša ili ako je odluka o odobrenju takvih troškova donesena na temelju neistinitih informacija koje je dao podnositelj zahtjeva.</w:t>
            </w:r>
          </w:p>
        </w:tc>
        <w:tc>
          <w:tcPr>
            <w:tcW w:w="4876" w:type="dxa"/>
            <w:hideMark/>
          </w:tcPr>
          <w:p w14:paraId="32A63882" w14:textId="77777777" w:rsidR="003C00F0" w:rsidRPr="00485FD5" w:rsidRDefault="003C00F0" w:rsidP="0044196D">
            <w:pPr>
              <w:pStyle w:val="Normal6"/>
              <w:rPr>
                <w:b/>
                <w:i/>
                <w:szCs w:val="24"/>
              </w:rPr>
            </w:pPr>
            <w:r w:rsidRPr="00485FD5">
              <w:t>5.</w:t>
            </w:r>
            <w:r w:rsidRPr="00485FD5">
              <w:rPr>
                <w:b/>
                <w:i/>
              </w:rPr>
              <w:tab/>
            </w:r>
            <w:r w:rsidRPr="00485FD5">
              <w:t>Države članice</w:t>
            </w:r>
            <w:r w:rsidRPr="00485FD5">
              <w:rPr>
                <w:b/>
                <w:i/>
              </w:rPr>
              <w:t xml:space="preserve"> zahtijevaju</w:t>
            </w:r>
            <w:r w:rsidRPr="00485FD5">
              <w:t xml:space="preserve"> da im se u cijelosti ili djelomično vrate sredstva za sve odobrene troškove ako i kada se financijski položaj podnositelja zahtjeva znatno poboljša ili ako je odluka o odobrenju takvih troškova donesena na temelju neistinitih informacija koje je dao podnositelj zahtjeva.</w:t>
            </w:r>
          </w:p>
        </w:tc>
      </w:tr>
    </w:tbl>
    <w:p w14:paraId="05D61BE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1F8DA7D"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2E2AD06" w14:textId="77777777" w:rsidR="003C00F0" w:rsidRPr="00485FD5" w:rsidRDefault="003C00F0" w:rsidP="003C00F0">
      <w:pPr>
        <w:pStyle w:val="Normal12Italic"/>
        <w:rPr>
          <w:noProof w:val="0"/>
        </w:rPr>
      </w:pPr>
      <w:r w:rsidRPr="00485FD5">
        <w:rPr>
          <w:noProof w:val="0"/>
        </w:rPr>
        <w:t>Ako se financijska situacija podnositelja zahtjeva znatno poboljša, logično je da se sredstva vrate državama članicama. Isto tako, kako bi se djelovalo protiv prijevara u postupku azila, za neistinite informacije koje je dao podnositelj zahtjeva trebalo bi predvidjeti posljedice.</w:t>
      </w:r>
    </w:p>
    <w:p w14:paraId="0D14A131" w14:textId="77777777" w:rsidR="003C00F0" w:rsidRPr="00485FD5" w:rsidRDefault="003C00F0" w:rsidP="003C00F0">
      <w:r w:rsidRPr="00485FD5">
        <w:rPr>
          <w:rStyle w:val="HideTWBExt"/>
          <w:noProof w:val="0"/>
        </w:rPr>
        <w:t>&lt;/AmendB&gt;</w:t>
      </w:r>
    </w:p>
    <w:p w14:paraId="52A8B213"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517</w:t>
      </w:r>
      <w:r w:rsidRPr="00485FD5">
        <w:rPr>
          <w:rStyle w:val="HideTWBExt"/>
          <w:b w:val="0"/>
          <w:noProof w:val="0"/>
        </w:rPr>
        <w:t>&lt;/NumAmB&gt;</w:t>
      </w:r>
    </w:p>
    <w:p w14:paraId="2CC45B05"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03E499AC"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3E82091" w14:textId="77777777" w:rsidR="003C00F0" w:rsidRPr="00485FD5" w:rsidRDefault="003C00F0" w:rsidP="003C00F0">
      <w:pPr>
        <w:pStyle w:val="NormalBold"/>
      </w:pPr>
      <w:r w:rsidRPr="00485FD5">
        <w:rPr>
          <w:rStyle w:val="HideTWBExt"/>
          <w:b w:val="0"/>
          <w:noProof w:val="0"/>
        </w:rPr>
        <w:t>&lt;Members&gt;</w:t>
      </w:r>
      <w:r w:rsidRPr="00485FD5">
        <w:t>Cornelia Ernst</w:t>
      </w:r>
      <w:r w:rsidRPr="00485FD5">
        <w:rPr>
          <w:rStyle w:val="HideTWBExt"/>
          <w:b w:val="0"/>
          <w:noProof w:val="0"/>
        </w:rPr>
        <w:t>&lt;/Members&gt;</w:t>
      </w:r>
    </w:p>
    <w:p w14:paraId="2B3646A6" w14:textId="77777777" w:rsidR="003C00F0" w:rsidRPr="00485FD5" w:rsidRDefault="003C00F0" w:rsidP="003C00F0">
      <w:r w:rsidRPr="00485FD5">
        <w:rPr>
          <w:rStyle w:val="HideTWBExt"/>
          <w:noProof w:val="0"/>
        </w:rPr>
        <w:t>&lt;AuNomDe&gt;</w:t>
      </w:r>
      <w:r w:rsidRPr="00485FD5">
        <w:rPr>
          <w:rStyle w:val="HideTWBInt"/>
        </w:rPr>
        <w:t>{GUE/NGL}</w:t>
      </w:r>
      <w:r w:rsidRPr="00485FD5">
        <w:t>u ime Kluba zastupnika GUE/NGL-a</w:t>
      </w:r>
      <w:r w:rsidRPr="00485FD5">
        <w:rPr>
          <w:rStyle w:val="HideTWBExt"/>
          <w:noProof w:val="0"/>
        </w:rPr>
        <w:t>&lt;/AuNomDe&gt;</w:t>
      </w:r>
    </w:p>
    <w:p w14:paraId="5C411E67" w14:textId="77777777" w:rsidR="003C00F0" w:rsidRPr="00485FD5" w:rsidRDefault="003C00F0" w:rsidP="003C00F0">
      <w:pPr>
        <w:pStyle w:val="NormalBold"/>
      </w:pPr>
      <w:r w:rsidRPr="00485FD5">
        <w:rPr>
          <w:rStyle w:val="HideTWBExt"/>
          <w:b w:val="0"/>
          <w:noProof w:val="0"/>
        </w:rPr>
        <w:t>&lt;Members&gt;</w:t>
      </w:r>
      <w:r w:rsidRPr="00485FD5">
        <w:t>Kati Piri, Juan Fernando López Aguilar, Péter Niedermüller, Maria Grapini, Tanja Fajon</w:t>
      </w:r>
      <w:r w:rsidRPr="00485FD5">
        <w:rPr>
          <w:rStyle w:val="HideTWBExt"/>
          <w:b w:val="0"/>
          <w:noProof w:val="0"/>
        </w:rPr>
        <w:t>&lt;/Members&gt;</w:t>
      </w:r>
    </w:p>
    <w:p w14:paraId="493835ED" w14:textId="77777777" w:rsidR="003C00F0" w:rsidRPr="00485FD5" w:rsidRDefault="003C00F0" w:rsidP="003C00F0">
      <w:r w:rsidRPr="00485FD5">
        <w:rPr>
          <w:rStyle w:val="HideTWBExt"/>
          <w:noProof w:val="0"/>
        </w:rPr>
        <w:t>&lt;/RepeatBlock-By&gt;</w:t>
      </w:r>
    </w:p>
    <w:p w14:paraId="0C799D2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08E31F7" w14:textId="77777777" w:rsidR="003C00F0" w:rsidRPr="00485FD5" w:rsidRDefault="003C00F0" w:rsidP="003C00F0">
      <w:pPr>
        <w:pStyle w:val="NormalBold"/>
      </w:pPr>
      <w:r w:rsidRPr="00485FD5">
        <w:rPr>
          <w:rStyle w:val="HideTWBExt"/>
          <w:b w:val="0"/>
          <w:noProof w:val="0"/>
        </w:rPr>
        <w:t>&lt;Article&gt;</w:t>
      </w:r>
      <w:r w:rsidRPr="00485FD5">
        <w:t>Članak 25. – stavak 6.</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961516D" w14:textId="77777777" w:rsidTr="0044196D">
        <w:trPr>
          <w:jc w:val="center"/>
        </w:trPr>
        <w:tc>
          <w:tcPr>
            <w:tcW w:w="9752" w:type="dxa"/>
            <w:gridSpan w:val="2"/>
          </w:tcPr>
          <w:p w14:paraId="5A1F99EF" w14:textId="77777777" w:rsidR="003C00F0" w:rsidRPr="00485FD5" w:rsidRDefault="003C00F0" w:rsidP="0044196D">
            <w:pPr>
              <w:keepNext/>
            </w:pPr>
          </w:p>
        </w:tc>
      </w:tr>
      <w:tr w:rsidR="003C00F0" w:rsidRPr="00485FD5" w14:paraId="7D948A1F" w14:textId="77777777" w:rsidTr="0044196D">
        <w:trPr>
          <w:jc w:val="center"/>
        </w:trPr>
        <w:tc>
          <w:tcPr>
            <w:tcW w:w="4876" w:type="dxa"/>
            <w:hideMark/>
          </w:tcPr>
          <w:p w14:paraId="757D6FC7" w14:textId="77777777" w:rsidR="003C00F0" w:rsidRPr="00485FD5" w:rsidRDefault="003C00F0" w:rsidP="0044196D">
            <w:pPr>
              <w:pStyle w:val="ColumnHeading"/>
              <w:keepNext/>
            </w:pPr>
            <w:r w:rsidRPr="00485FD5">
              <w:t>Tekst koji je predložila Komisija</w:t>
            </w:r>
          </w:p>
        </w:tc>
        <w:tc>
          <w:tcPr>
            <w:tcW w:w="4876" w:type="dxa"/>
            <w:hideMark/>
          </w:tcPr>
          <w:p w14:paraId="6836136F" w14:textId="77777777" w:rsidR="003C00F0" w:rsidRPr="00485FD5" w:rsidRDefault="003C00F0" w:rsidP="0044196D">
            <w:pPr>
              <w:pStyle w:val="ColumnHeading"/>
              <w:keepNext/>
            </w:pPr>
            <w:r w:rsidRPr="00485FD5">
              <w:t>Izmjena</w:t>
            </w:r>
          </w:p>
        </w:tc>
      </w:tr>
      <w:tr w:rsidR="003C00F0" w:rsidRPr="00485FD5" w14:paraId="1E32A49A" w14:textId="77777777" w:rsidTr="0044196D">
        <w:trPr>
          <w:jc w:val="center"/>
        </w:trPr>
        <w:tc>
          <w:tcPr>
            <w:tcW w:w="4876" w:type="dxa"/>
            <w:hideMark/>
          </w:tcPr>
          <w:p w14:paraId="4683D0AE" w14:textId="77777777" w:rsidR="003C00F0" w:rsidRPr="00485FD5" w:rsidRDefault="003C00F0" w:rsidP="0044196D">
            <w:pPr>
              <w:pStyle w:val="Normal6"/>
              <w:rPr>
                <w:b/>
                <w:i/>
              </w:rPr>
            </w:pPr>
            <w:r w:rsidRPr="00485FD5">
              <w:t>6.</w:t>
            </w:r>
            <w:r w:rsidRPr="00485FD5">
              <w:rPr>
                <w:b/>
                <w:i/>
              </w:rPr>
              <w:tab/>
              <w:t>Postupci</w:t>
            </w:r>
            <w:r w:rsidRPr="00485FD5">
              <w:t xml:space="preserve"> za pristup pravnoj pomoći i zastupanju</w:t>
            </w:r>
            <w:r w:rsidRPr="00485FD5">
              <w:rPr>
                <w:b/>
                <w:i/>
              </w:rPr>
              <w:t xml:space="preserve"> utvrđuju se u nacionalnom pravu</w:t>
            </w:r>
            <w:r w:rsidRPr="00485FD5">
              <w:t>.</w:t>
            </w:r>
          </w:p>
        </w:tc>
        <w:tc>
          <w:tcPr>
            <w:tcW w:w="4876" w:type="dxa"/>
            <w:hideMark/>
          </w:tcPr>
          <w:p w14:paraId="49E98225" w14:textId="77777777" w:rsidR="003C00F0" w:rsidRPr="00485FD5" w:rsidRDefault="003C00F0" w:rsidP="0044196D">
            <w:pPr>
              <w:pStyle w:val="Normal6"/>
              <w:rPr>
                <w:b/>
                <w:i/>
                <w:szCs w:val="24"/>
              </w:rPr>
            </w:pPr>
            <w:r w:rsidRPr="00485FD5">
              <w:t>6.</w:t>
            </w:r>
            <w:r w:rsidRPr="00485FD5">
              <w:rPr>
                <w:b/>
                <w:i/>
              </w:rPr>
              <w:tab/>
              <w:t>Države članice utvrđuju specifična pravila u vezi s načinom sastavljanja i obrade zahtjeva</w:t>
            </w:r>
            <w:r w:rsidRPr="00485FD5">
              <w:t xml:space="preserve"> za</w:t>
            </w:r>
            <w:r w:rsidRPr="00485FD5">
              <w:rPr>
                <w:b/>
                <w:i/>
              </w:rPr>
              <w:t xml:space="preserve"> besplatnu pravnu pomoć i zastupanje ili primjenjuju postojeća pravila za nacionalne zahtjeve slične naravi, pod uvjetom da se tim pravilima ne onemogućuje ili prekomjerno otežava</w:t>
            </w:r>
            <w:r w:rsidRPr="00485FD5">
              <w:t xml:space="preserve"> pristup</w:t>
            </w:r>
            <w:r w:rsidRPr="00485FD5">
              <w:rPr>
                <w:b/>
                <w:i/>
              </w:rPr>
              <w:t xml:space="preserve"> besplatnoj</w:t>
            </w:r>
            <w:r w:rsidRPr="00485FD5">
              <w:t xml:space="preserve"> pravnoj pomoći i zastupanju.</w:t>
            </w:r>
          </w:p>
        </w:tc>
      </w:tr>
    </w:tbl>
    <w:p w14:paraId="17E175A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F6B22A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0C1CD668" w14:textId="77777777" w:rsidR="003C00F0" w:rsidRPr="00485FD5" w:rsidRDefault="003C00F0" w:rsidP="003C00F0">
      <w:pPr>
        <w:pStyle w:val="Normal12Italic"/>
        <w:rPr>
          <w:noProof w:val="0"/>
        </w:rPr>
      </w:pPr>
      <w:r w:rsidRPr="00485FD5">
        <w:rPr>
          <w:noProof w:val="0"/>
        </w:rPr>
        <w:t>Ova odredba usklađena je s odredbama o besplatnoj pravnoj pomoći iz prijedloga uredbe o uspostavi zajedničkog postupka za međunarodnu zaštitu u Uniji („Uredba o postupcima azila”) koji je donijela Komisija, a posebno s njezinim odredbama iz članka 17. stavka 2. Takva izmjena nužna je u skladu s unutarnjom logikom prijedloga o reviziji zajedničkog europskog sustava azila te je neraskidivo povezana s drugim dopuštenim izmjenama izvjestiteljice koji se odnose na postupovna prava podnositelja zahtjeva.</w:t>
      </w:r>
    </w:p>
    <w:p w14:paraId="495A0BAD" w14:textId="77777777" w:rsidR="003C00F0" w:rsidRPr="00485FD5" w:rsidRDefault="003C00F0" w:rsidP="003C00F0">
      <w:r w:rsidRPr="00485FD5">
        <w:rPr>
          <w:rStyle w:val="HideTWBExt"/>
          <w:noProof w:val="0"/>
        </w:rPr>
        <w:t>&lt;/AmendB&gt;</w:t>
      </w:r>
    </w:p>
    <w:p w14:paraId="53CA189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518</w:t>
      </w:r>
      <w:r w:rsidRPr="00485FD5">
        <w:rPr>
          <w:rStyle w:val="HideTWBExt"/>
          <w:b w:val="0"/>
          <w:noProof w:val="0"/>
        </w:rPr>
        <w:t>&lt;/NumAmB&gt;</w:t>
      </w:r>
    </w:p>
    <w:p w14:paraId="0B1F229E"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47FCA3C" w14:textId="77777777" w:rsidR="003C00F0" w:rsidRPr="00485FD5" w:rsidRDefault="003C00F0" w:rsidP="003C00F0">
      <w:r w:rsidRPr="00485FD5">
        <w:rPr>
          <w:rStyle w:val="HideTWBExt"/>
          <w:noProof w:val="0"/>
        </w:rPr>
        <w:t>&lt;/RepeatBlock-By&gt;</w:t>
      </w:r>
    </w:p>
    <w:p w14:paraId="757E3A8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6987257" w14:textId="77777777" w:rsidR="003C00F0" w:rsidRPr="00485FD5" w:rsidRDefault="003C00F0" w:rsidP="003C00F0">
      <w:pPr>
        <w:pStyle w:val="NormalBold"/>
      </w:pPr>
      <w:r w:rsidRPr="00485FD5">
        <w:rPr>
          <w:rStyle w:val="HideTWBExt"/>
          <w:b w:val="0"/>
          <w:noProof w:val="0"/>
        </w:rPr>
        <w:t>&lt;Article&gt;</w:t>
      </w:r>
      <w:r w:rsidRPr="00485FD5">
        <w:t>Članak 26.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B9E35F6" w14:textId="77777777" w:rsidTr="0044196D">
        <w:trPr>
          <w:jc w:val="center"/>
        </w:trPr>
        <w:tc>
          <w:tcPr>
            <w:tcW w:w="9752" w:type="dxa"/>
            <w:gridSpan w:val="2"/>
          </w:tcPr>
          <w:p w14:paraId="21671BB2" w14:textId="77777777" w:rsidR="003C00F0" w:rsidRPr="00485FD5" w:rsidRDefault="003C00F0" w:rsidP="0044196D">
            <w:pPr>
              <w:keepNext/>
            </w:pPr>
          </w:p>
        </w:tc>
      </w:tr>
      <w:tr w:rsidR="003C00F0" w:rsidRPr="00485FD5" w14:paraId="5BE4C9C1" w14:textId="77777777" w:rsidTr="0044196D">
        <w:trPr>
          <w:jc w:val="center"/>
        </w:trPr>
        <w:tc>
          <w:tcPr>
            <w:tcW w:w="4876" w:type="dxa"/>
            <w:hideMark/>
          </w:tcPr>
          <w:p w14:paraId="4F88DDFB" w14:textId="77777777" w:rsidR="003C00F0" w:rsidRPr="00485FD5" w:rsidRDefault="003C00F0" w:rsidP="0044196D">
            <w:pPr>
              <w:pStyle w:val="ColumnHeading"/>
              <w:keepNext/>
            </w:pPr>
            <w:r w:rsidRPr="00485FD5">
              <w:t>Tekst koji je predložila Komisija</w:t>
            </w:r>
          </w:p>
        </w:tc>
        <w:tc>
          <w:tcPr>
            <w:tcW w:w="4876" w:type="dxa"/>
            <w:hideMark/>
          </w:tcPr>
          <w:p w14:paraId="50B8C830" w14:textId="77777777" w:rsidR="003C00F0" w:rsidRPr="00485FD5" w:rsidRDefault="003C00F0" w:rsidP="0044196D">
            <w:pPr>
              <w:pStyle w:val="ColumnHeading"/>
              <w:keepNext/>
            </w:pPr>
            <w:r w:rsidRPr="00485FD5">
              <w:t>Izmjena</w:t>
            </w:r>
          </w:p>
        </w:tc>
      </w:tr>
      <w:tr w:rsidR="003C00F0" w:rsidRPr="00485FD5" w14:paraId="42A730E4" w14:textId="77777777" w:rsidTr="0044196D">
        <w:trPr>
          <w:jc w:val="center"/>
        </w:trPr>
        <w:tc>
          <w:tcPr>
            <w:tcW w:w="4876" w:type="dxa"/>
            <w:hideMark/>
          </w:tcPr>
          <w:p w14:paraId="731CD5AA" w14:textId="77777777" w:rsidR="003C00F0" w:rsidRPr="00485FD5" w:rsidRDefault="003C00F0" w:rsidP="0044196D">
            <w:pPr>
              <w:pStyle w:val="Normal6"/>
              <w:rPr>
                <w:b/>
                <w:i/>
              </w:rPr>
            </w:pPr>
            <w:r w:rsidRPr="00485FD5">
              <w:t>Svaka država članica</w:t>
            </w:r>
            <w:r w:rsidRPr="00485FD5">
              <w:rPr>
                <w:b/>
                <w:i/>
              </w:rPr>
              <w:t xml:space="preserve"> obavješćuje</w:t>
            </w:r>
            <w:r w:rsidRPr="00485FD5">
              <w:t xml:space="preserve"> Komisiju o tijelima koja su nadležna za ispunjavanje obveza koje proizlaze iz ove Direktive. Države članice Komisiju obavješćuju o svim promjenama u vezi s takvim tijelima.</w:t>
            </w:r>
          </w:p>
        </w:tc>
        <w:tc>
          <w:tcPr>
            <w:tcW w:w="4876" w:type="dxa"/>
            <w:hideMark/>
          </w:tcPr>
          <w:p w14:paraId="343DD1D2" w14:textId="77777777" w:rsidR="003C00F0" w:rsidRPr="00485FD5" w:rsidRDefault="003C00F0" w:rsidP="0044196D">
            <w:pPr>
              <w:pStyle w:val="Normal6"/>
              <w:rPr>
                <w:b/>
                <w:i/>
                <w:szCs w:val="24"/>
              </w:rPr>
            </w:pPr>
            <w:r w:rsidRPr="00485FD5">
              <w:t>Svaka država članica</w:t>
            </w:r>
            <w:r w:rsidRPr="00485FD5">
              <w:rPr>
                <w:b/>
                <w:i/>
              </w:rPr>
              <w:t xml:space="preserve"> može obavijestiti</w:t>
            </w:r>
            <w:r w:rsidRPr="00485FD5">
              <w:t xml:space="preserve"> Komisiju o tijelima koja su nadležna za ispunjavanje obveza koje proizlaze iz ove Direktive. Države članice Komisiju obavješćuju o svim promjenama u vezi s takvim tijelima.</w:t>
            </w:r>
          </w:p>
        </w:tc>
      </w:tr>
    </w:tbl>
    <w:p w14:paraId="230B7F3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B1CE39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E52B8B7"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76854787" w14:textId="77777777" w:rsidR="003C00F0" w:rsidRPr="00485FD5" w:rsidRDefault="003C00F0" w:rsidP="003C00F0">
      <w:r w:rsidRPr="00485FD5">
        <w:rPr>
          <w:rStyle w:val="HideTWBExt"/>
          <w:noProof w:val="0"/>
        </w:rPr>
        <w:lastRenderedPageBreak/>
        <w:t>&lt;/AmendB&gt;</w:t>
      </w:r>
    </w:p>
    <w:p w14:paraId="02A31FF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519</w:t>
      </w:r>
      <w:r w:rsidRPr="00485FD5">
        <w:rPr>
          <w:rStyle w:val="HideTWBExt"/>
          <w:b w:val="0"/>
          <w:noProof w:val="0"/>
        </w:rPr>
        <w:t>&lt;/NumAmB&gt;</w:t>
      </w:r>
    </w:p>
    <w:p w14:paraId="470ECD5B"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1DE8E87D" w14:textId="77777777" w:rsidR="003C00F0" w:rsidRPr="00485FD5" w:rsidRDefault="003C00F0" w:rsidP="003C00F0">
      <w:r w:rsidRPr="00485FD5">
        <w:rPr>
          <w:rStyle w:val="HideTWBExt"/>
          <w:noProof w:val="0"/>
        </w:rPr>
        <w:t>&lt;/RepeatBlock-By&gt;</w:t>
      </w:r>
    </w:p>
    <w:p w14:paraId="0B2BD86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C18DA54" w14:textId="77777777" w:rsidR="003C00F0" w:rsidRPr="00485FD5" w:rsidRDefault="003C00F0" w:rsidP="003C00F0">
      <w:pPr>
        <w:pStyle w:val="NormalBold"/>
      </w:pPr>
      <w:r w:rsidRPr="00485FD5">
        <w:rPr>
          <w:rStyle w:val="HideTWBExt"/>
          <w:b w:val="0"/>
          <w:noProof w:val="0"/>
        </w:rPr>
        <w:t>&lt;Article&gt;</w:t>
      </w:r>
      <w:r w:rsidRPr="00485FD5">
        <w:t>Članak 27.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84230AB" w14:textId="77777777" w:rsidTr="0044196D">
        <w:trPr>
          <w:jc w:val="center"/>
        </w:trPr>
        <w:tc>
          <w:tcPr>
            <w:tcW w:w="9752" w:type="dxa"/>
            <w:gridSpan w:val="2"/>
          </w:tcPr>
          <w:p w14:paraId="507CA13B" w14:textId="77777777" w:rsidR="003C00F0" w:rsidRPr="00485FD5" w:rsidRDefault="003C00F0" w:rsidP="0044196D">
            <w:pPr>
              <w:keepNext/>
            </w:pPr>
          </w:p>
        </w:tc>
      </w:tr>
      <w:tr w:rsidR="003C00F0" w:rsidRPr="00485FD5" w14:paraId="18DAD989" w14:textId="77777777" w:rsidTr="0044196D">
        <w:trPr>
          <w:jc w:val="center"/>
        </w:trPr>
        <w:tc>
          <w:tcPr>
            <w:tcW w:w="4876" w:type="dxa"/>
            <w:hideMark/>
          </w:tcPr>
          <w:p w14:paraId="7E5200F6" w14:textId="77777777" w:rsidR="003C00F0" w:rsidRPr="00485FD5" w:rsidRDefault="003C00F0" w:rsidP="0044196D">
            <w:pPr>
              <w:pStyle w:val="ColumnHeading"/>
              <w:keepNext/>
            </w:pPr>
            <w:r w:rsidRPr="00485FD5">
              <w:t>Tekst koji je predložila Komisija</w:t>
            </w:r>
          </w:p>
        </w:tc>
        <w:tc>
          <w:tcPr>
            <w:tcW w:w="4876" w:type="dxa"/>
            <w:hideMark/>
          </w:tcPr>
          <w:p w14:paraId="2AFBCC56" w14:textId="77777777" w:rsidR="003C00F0" w:rsidRPr="00485FD5" w:rsidRDefault="003C00F0" w:rsidP="0044196D">
            <w:pPr>
              <w:pStyle w:val="ColumnHeading"/>
              <w:keepNext/>
            </w:pPr>
            <w:r w:rsidRPr="00485FD5">
              <w:t>Izmjena</w:t>
            </w:r>
          </w:p>
        </w:tc>
      </w:tr>
      <w:tr w:rsidR="003C00F0" w:rsidRPr="00485FD5" w14:paraId="4824C23A" w14:textId="77777777" w:rsidTr="0044196D">
        <w:trPr>
          <w:jc w:val="center"/>
        </w:trPr>
        <w:tc>
          <w:tcPr>
            <w:tcW w:w="4876" w:type="dxa"/>
            <w:hideMark/>
          </w:tcPr>
          <w:p w14:paraId="1ED80B87" w14:textId="2B9392BB" w:rsidR="003C00F0" w:rsidRPr="00485FD5" w:rsidRDefault="003C00F0" w:rsidP="0044196D">
            <w:pPr>
              <w:pStyle w:val="Normal6"/>
              <w:rPr>
                <w:b/>
                <w:i/>
              </w:rPr>
            </w:pPr>
            <w:r w:rsidRPr="00485FD5">
              <w:t>1.</w:t>
            </w:r>
            <w:r w:rsidRPr="00485FD5">
              <w:rPr>
                <w:b/>
                <w:i/>
              </w:rPr>
              <w:tab/>
            </w:r>
            <w:r w:rsidRPr="00485FD5">
              <w:t>Države članice uz odgovarajuće poštovanje svojega ustavnog uređenja,</w:t>
            </w:r>
            <w:r w:rsidRPr="00485FD5">
              <w:rPr>
                <w:b/>
                <w:i/>
              </w:rPr>
              <w:t xml:space="preserve"> uspostavljaju</w:t>
            </w:r>
            <w:r w:rsidRPr="00485FD5">
              <w:t xml:space="preserve"> odgovarajuće mehanizme kako bi osigurale uspostavu primjerenog usmjeravanja, praćenja i nadzora razine uvjeta prihvata.</w:t>
            </w:r>
            <w:r w:rsidRPr="00485FD5">
              <w:rPr>
                <w:b/>
                <w:i/>
              </w:rPr>
              <w:t xml:space="preserve"> </w:t>
            </w:r>
            <w:r w:rsidRPr="00485FD5">
              <w:t xml:space="preserve"> Države članice uzimaju u obzir [operativne standarde o uvjetima prihvata i pokazatelje koje je izradio Europski potporni ured za azil / izradila Agencija Europske unije za azil] i sve druge operativne standarde o uvjetima prihvata, pokazatelje ili smjernice uspostavljene u skladu s člankom [12.] Uredbe</w:t>
            </w:r>
            <w:r w:rsidRPr="00485FD5">
              <w:rPr>
                <w:b/>
                <w:i/>
              </w:rPr>
              <w:t xml:space="preserve"> </w:t>
            </w:r>
            <w:r w:rsidRPr="00485FD5">
              <w:t>(EU) br. XXX/XXX [Uredba o Agenciji Europske unije za azil].</w:t>
            </w:r>
            <w:r w:rsidRPr="00485FD5">
              <w:rPr>
                <w:b/>
                <w:i/>
              </w:rPr>
              <w:t xml:space="preserve"> </w:t>
            </w:r>
          </w:p>
        </w:tc>
        <w:tc>
          <w:tcPr>
            <w:tcW w:w="4876" w:type="dxa"/>
            <w:hideMark/>
          </w:tcPr>
          <w:p w14:paraId="613EFAB4" w14:textId="77777777" w:rsidR="003C00F0" w:rsidRPr="00485FD5" w:rsidRDefault="003C00F0" w:rsidP="0044196D">
            <w:pPr>
              <w:pStyle w:val="Normal6"/>
              <w:rPr>
                <w:b/>
                <w:i/>
                <w:szCs w:val="24"/>
              </w:rPr>
            </w:pPr>
            <w:r w:rsidRPr="00485FD5">
              <w:t>1.</w:t>
            </w:r>
            <w:r w:rsidRPr="00485FD5">
              <w:rPr>
                <w:b/>
                <w:i/>
              </w:rPr>
              <w:tab/>
            </w:r>
            <w:r w:rsidRPr="00485FD5">
              <w:t>Države članice uz odgovarajuće poštovanje svojega ustavnog uređenja,</w:t>
            </w:r>
            <w:r w:rsidRPr="00485FD5">
              <w:rPr>
                <w:b/>
                <w:i/>
              </w:rPr>
              <w:t xml:space="preserve"> mogu uspostavljati</w:t>
            </w:r>
            <w:r w:rsidRPr="00485FD5">
              <w:t xml:space="preserve"> odgovarajuće mehanizme kako bi osigurale uspostavu primjerenog usmjeravanja, praćenja i nadzora razine uvjeta prihvata. Države članice uzimaju u obzir [operativne standarde o uvjetima prihvata i pokazatelje koje je izradio Europski potporni ured za azil / izradila Agencija Europske unije za azil] i sve druge operativne standarde o uvjetima prihvata, pokazatelje ili smjernice uspostavljene u skladu s člankom [12.] Uredbe</w:t>
            </w:r>
            <w:r w:rsidRPr="00485FD5">
              <w:rPr>
                <w:b/>
                <w:i/>
              </w:rPr>
              <w:t xml:space="preserve"> </w:t>
            </w:r>
            <w:r w:rsidRPr="00485FD5">
              <w:t>(EU) br. XXX/XXX [Uredba o Agenciji Europske unije za azil].</w:t>
            </w:r>
          </w:p>
        </w:tc>
      </w:tr>
    </w:tbl>
    <w:p w14:paraId="453C080E"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B0DEAE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FF8CC39"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16BF84AC" w14:textId="77777777" w:rsidR="003C00F0" w:rsidRPr="00485FD5" w:rsidRDefault="003C00F0" w:rsidP="003C00F0">
      <w:r w:rsidRPr="00485FD5">
        <w:rPr>
          <w:rStyle w:val="HideTWBExt"/>
          <w:noProof w:val="0"/>
        </w:rPr>
        <w:t>&lt;/AmendB&gt;</w:t>
      </w:r>
    </w:p>
    <w:p w14:paraId="335164F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520</w:t>
      </w:r>
      <w:r w:rsidRPr="00485FD5">
        <w:rPr>
          <w:rStyle w:val="HideTWBExt"/>
          <w:b w:val="0"/>
          <w:noProof w:val="0"/>
        </w:rPr>
        <w:t>&lt;/NumAmB&gt;</w:t>
      </w:r>
    </w:p>
    <w:p w14:paraId="549AB723"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4E709307" w14:textId="77777777" w:rsidR="003C00F0" w:rsidRPr="00485FD5" w:rsidRDefault="003C00F0" w:rsidP="003C00F0">
      <w:r w:rsidRPr="00485FD5">
        <w:rPr>
          <w:rStyle w:val="HideTWBExt"/>
          <w:noProof w:val="0"/>
        </w:rPr>
        <w:t>&lt;/RepeatBlock-By&gt;</w:t>
      </w:r>
    </w:p>
    <w:p w14:paraId="4FC5612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22D5821" w14:textId="77777777" w:rsidR="003C00F0" w:rsidRPr="00485FD5" w:rsidRDefault="003C00F0" w:rsidP="003C00F0">
      <w:pPr>
        <w:pStyle w:val="NormalBold"/>
      </w:pPr>
      <w:r w:rsidRPr="00485FD5">
        <w:rPr>
          <w:rStyle w:val="HideTWBExt"/>
          <w:b w:val="0"/>
          <w:noProof w:val="0"/>
        </w:rPr>
        <w:t>&lt;Article&gt;</w:t>
      </w:r>
      <w:r w:rsidRPr="00485FD5">
        <w:t>Članak 27.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FF5040B" w14:textId="77777777" w:rsidTr="0044196D">
        <w:trPr>
          <w:jc w:val="center"/>
        </w:trPr>
        <w:tc>
          <w:tcPr>
            <w:tcW w:w="9752" w:type="dxa"/>
            <w:gridSpan w:val="2"/>
          </w:tcPr>
          <w:p w14:paraId="009ADBF5" w14:textId="77777777" w:rsidR="003C00F0" w:rsidRPr="00485FD5" w:rsidRDefault="003C00F0" w:rsidP="0044196D">
            <w:pPr>
              <w:keepNext/>
            </w:pPr>
          </w:p>
        </w:tc>
      </w:tr>
      <w:tr w:rsidR="003C00F0" w:rsidRPr="00485FD5" w14:paraId="7FFF2BCD" w14:textId="77777777" w:rsidTr="0044196D">
        <w:trPr>
          <w:jc w:val="center"/>
        </w:trPr>
        <w:tc>
          <w:tcPr>
            <w:tcW w:w="4876" w:type="dxa"/>
            <w:hideMark/>
          </w:tcPr>
          <w:p w14:paraId="05A90320" w14:textId="77777777" w:rsidR="003C00F0" w:rsidRPr="00485FD5" w:rsidRDefault="003C00F0" w:rsidP="0044196D">
            <w:pPr>
              <w:pStyle w:val="ColumnHeading"/>
              <w:keepNext/>
            </w:pPr>
            <w:r w:rsidRPr="00485FD5">
              <w:t>Tekst koji je predložila Komisija</w:t>
            </w:r>
          </w:p>
        </w:tc>
        <w:tc>
          <w:tcPr>
            <w:tcW w:w="4876" w:type="dxa"/>
            <w:hideMark/>
          </w:tcPr>
          <w:p w14:paraId="3FE99B7F" w14:textId="77777777" w:rsidR="003C00F0" w:rsidRPr="00485FD5" w:rsidRDefault="003C00F0" w:rsidP="0044196D">
            <w:pPr>
              <w:pStyle w:val="ColumnHeading"/>
              <w:keepNext/>
            </w:pPr>
            <w:r w:rsidRPr="00485FD5">
              <w:t>Izmjena</w:t>
            </w:r>
          </w:p>
        </w:tc>
      </w:tr>
      <w:tr w:rsidR="003C00F0" w:rsidRPr="00485FD5" w14:paraId="66EBC270" w14:textId="77777777" w:rsidTr="0044196D">
        <w:trPr>
          <w:jc w:val="center"/>
        </w:trPr>
        <w:tc>
          <w:tcPr>
            <w:tcW w:w="4876" w:type="dxa"/>
            <w:hideMark/>
          </w:tcPr>
          <w:p w14:paraId="7B40616A" w14:textId="77777777" w:rsidR="003C00F0" w:rsidRPr="00485FD5" w:rsidRDefault="003C00F0" w:rsidP="0044196D">
            <w:pPr>
              <w:pStyle w:val="Normal6"/>
              <w:rPr>
                <w:b/>
                <w:i/>
              </w:rPr>
            </w:pPr>
            <w:r w:rsidRPr="00485FD5">
              <w:t>1.</w:t>
            </w:r>
            <w:r w:rsidRPr="00485FD5">
              <w:rPr>
                <w:b/>
                <w:i/>
              </w:rPr>
              <w:tab/>
            </w:r>
            <w:r w:rsidRPr="00485FD5">
              <w:t xml:space="preserve">Države članice uz odgovarajuće poštovanje svojega ustavnog uređenja, uspostavljaju odgovarajuće mehanizme kako bi osigurale uspostavu primjerenog usmjeravanja, praćenja i nadzora razine </w:t>
            </w:r>
            <w:r w:rsidRPr="00485FD5">
              <w:lastRenderedPageBreak/>
              <w:t>uvjeta prihvata. Države članice uzimaju u obzir [operativne standarde o uvjetima prihvata i pokazatelje koje je izradio Europski potporni ured za azil / izradila Agencija Europske unije za azil] i sve druge operativne standarde o uvjetima prihvata, pokazatelje ili smjernice uspostavljene u skladu s člankom [12.] Uredbe</w:t>
            </w:r>
            <w:r w:rsidRPr="00485FD5">
              <w:rPr>
                <w:b/>
                <w:i/>
              </w:rPr>
              <w:t xml:space="preserve"> </w:t>
            </w:r>
            <w:r w:rsidRPr="00485FD5">
              <w:t>(EU) br. XXX/XXX [Uredba o Agenciji Europske unije za azil].</w:t>
            </w:r>
          </w:p>
        </w:tc>
        <w:tc>
          <w:tcPr>
            <w:tcW w:w="4876" w:type="dxa"/>
            <w:hideMark/>
          </w:tcPr>
          <w:p w14:paraId="6FE608C8" w14:textId="77777777" w:rsidR="003C00F0" w:rsidRPr="00485FD5" w:rsidRDefault="003C00F0" w:rsidP="0044196D">
            <w:pPr>
              <w:pStyle w:val="Normal6"/>
              <w:rPr>
                <w:b/>
                <w:i/>
                <w:szCs w:val="24"/>
              </w:rPr>
            </w:pPr>
            <w:r w:rsidRPr="00485FD5">
              <w:lastRenderedPageBreak/>
              <w:t>1.</w:t>
            </w:r>
            <w:r w:rsidRPr="00485FD5">
              <w:rPr>
                <w:b/>
                <w:i/>
              </w:rPr>
              <w:tab/>
            </w:r>
            <w:r w:rsidRPr="00485FD5">
              <w:t xml:space="preserve">Države članice uz odgovarajuće poštovanje svojega ustavnog uređenja, uspostavljaju odgovarajuće mehanizme kako bi osigurale uspostavu primjerenog usmjeravanja, praćenja i nadzora razine </w:t>
            </w:r>
            <w:r w:rsidRPr="00485FD5">
              <w:lastRenderedPageBreak/>
              <w:t>uvjeta prihvata. Države članice</w:t>
            </w:r>
            <w:r w:rsidRPr="00485FD5">
              <w:rPr>
                <w:b/>
                <w:i/>
              </w:rPr>
              <w:t>, po potrebi,</w:t>
            </w:r>
            <w:r w:rsidRPr="00485FD5">
              <w:t xml:space="preserve"> uzimaju u obzir [operativne standarde o uvjetima prihvata i pokazatelje koje je izradio Europski potporni ured za azil / izradila Agencija Europske unije za azil] i sve druge operativne standarde o uvjetima prihvata, pokazatelje ili smjernice uspostavljene u skladu s člankom [12.] Uredbe</w:t>
            </w:r>
            <w:r w:rsidRPr="00485FD5">
              <w:rPr>
                <w:b/>
                <w:i/>
              </w:rPr>
              <w:t xml:space="preserve"> </w:t>
            </w:r>
            <w:r w:rsidRPr="00485FD5">
              <w:t>(EU) br. XXX/XXX [Uredba o Agenciji Europske unije za azil].</w:t>
            </w:r>
          </w:p>
        </w:tc>
      </w:tr>
    </w:tbl>
    <w:p w14:paraId="7D8F1E2C"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68575DE" w14:textId="77777777" w:rsidR="003C00F0" w:rsidRPr="00485FD5" w:rsidRDefault="003C00F0" w:rsidP="003C00F0">
      <w:r w:rsidRPr="00485FD5">
        <w:rPr>
          <w:rStyle w:val="HideTWBExt"/>
          <w:noProof w:val="0"/>
        </w:rPr>
        <w:t>&lt;/AmendB&gt;</w:t>
      </w:r>
    </w:p>
    <w:p w14:paraId="3E86092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521</w:t>
      </w:r>
      <w:r w:rsidRPr="00485FD5">
        <w:rPr>
          <w:rStyle w:val="HideTWBExt"/>
          <w:b w:val="0"/>
          <w:noProof w:val="0"/>
        </w:rPr>
        <w:t>&lt;/NumAmB&gt;</w:t>
      </w:r>
    </w:p>
    <w:p w14:paraId="371A02B2"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7BE64538" w14:textId="77777777" w:rsidR="003C00F0" w:rsidRPr="00485FD5" w:rsidRDefault="003C00F0" w:rsidP="003C00F0">
      <w:r w:rsidRPr="00485FD5">
        <w:rPr>
          <w:rStyle w:val="HideTWBExt"/>
          <w:noProof w:val="0"/>
        </w:rPr>
        <w:t>&lt;/RepeatBlock-By&gt;</w:t>
      </w:r>
    </w:p>
    <w:p w14:paraId="4BFA7E6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3CF7E58" w14:textId="77777777" w:rsidR="003C00F0" w:rsidRPr="00485FD5" w:rsidRDefault="003C00F0" w:rsidP="003C00F0">
      <w:pPr>
        <w:pStyle w:val="NormalBold"/>
      </w:pPr>
      <w:r w:rsidRPr="00485FD5">
        <w:rPr>
          <w:rStyle w:val="HideTWBExt"/>
          <w:b w:val="0"/>
          <w:noProof w:val="0"/>
        </w:rPr>
        <w:t>&lt;Article&gt;</w:t>
      </w:r>
      <w:r w:rsidRPr="00485FD5">
        <w:t>Članak 27.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3BE4926" w14:textId="77777777" w:rsidTr="0044196D">
        <w:trPr>
          <w:jc w:val="center"/>
        </w:trPr>
        <w:tc>
          <w:tcPr>
            <w:tcW w:w="9752" w:type="dxa"/>
            <w:gridSpan w:val="2"/>
          </w:tcPr>
          <w:p w14:paraId="2A2EE2C4" w14:textId="77777777" w:rsidR="003C00F0" w:rsidRPr="00485FD5" w:rsidRDefault="003C00F0" w:rsidP="0044196D">
            <w:pPr>
              <w:keepNext/>
            </w:pPr>
          </w:p>
        </w:tc>
      </w:tr>
      <w:tr w:rsidR="003C00F0" w:rsidRPr="00485FD5" w14:paraId="3C7D180D" w14:textId="77777777" w:rsidTr="0044196D">
        <w:trPr>
          <w:jc w:val="center"/>
        </w:trPr>
        <w:tc>
          <w:tcPr>
            <w:tcW w:w="4876" w:type="dxa"/>
            <w:hideMark/>
          </w:tcPr>
          <w:p w14:paraId="16092FBE" w14:textId="77777777" w:rsidR="003C00F0" w:rsidRPr="00485FD5" w:rsidRDefault="003C00F0" w:rsidP="0044196D">
            <w:pPr>
              <w:pStyle w:val="ColumnHeading"/>
              <w:keepNext/>
            </w:pPr>
            <w:r w:rsidRPr="00485FD5">
              <w:t>Tekst koji je predložila Komisija</w:t>
            </w:r>
          </w:p>
        </w:tc>
        <w:tc>
          <w:tcPr>
            <w:tcW w:w="4876" w:type="dxa"/>
            <w:hideMark/>
          </w:tcPr>
          <w:p w14:paraId="797945F1" w14:textId="77777777" w:rsidR="003C00F0" w:rsidRPr="00485FD5" w:rsidRDefault="003C00F0" w:rsidP="0044196D">
            <w:pPr>
              <w:pStyle w:val="ColumnHeading"/>
              <w:keepNext/>
            </w:pPr>
            <w:r w:rsidRPr="00485FD5">
              <w:t>Izmjena</w:t>
            </w:r>
          </w:p>
        </w:tc>
      </w:tr>
      <w:tr w:rsidR="003C00F0" w:rsidRPr="00485FD5" w14:paraId="7EE5FFEE" w14:textId="77777777" w:rsidTr="0044196D">
        <w:trPr>
          <w:jc w:val="center"/>
        </w:trPr>
        <w:tc>
          <w:tcPr>
            <w:tcW w:w="4876" w:type="dxa"/>
            <w:hideMark/>
          </w:tcPr>
          <w:p w14:paraId="26107AF9" w14:textId="5770E846" w:rsidR="003C00F0" w:rsidRPr="00485FD5" w:rsidRDefault="003C00F0" w:rsidP="0044196D">
            <w:pPr>
              <w:pStyle w:val="Normal6"/>
              <w:rPr>
                <w:b/>
                <w:i/>
              </w:rPr>
            </w:pPr>
            <w:r w:rsidRPr="00485FD5">
              <w:rPr>
                <w:b/>
                <w:i/>
              </w:rPr>
              <w:t>2.</w:t>
            </w:r>
            <w:r w:rsidRPr="00485FD5">
              <w:rPr>
                <w:b/>
                <w:i/>
              </w:rPr>
              <w:tab/>
              <w:t xml:space="preserve"> Sustavi za prihvat država članica prate se i ocjenjuju u skladu s postupkom utvrđenim u [poglavlju 5.] Uredbe (EU) br. XXX/XXX [Uredba o Agenciji Europske unije za azil]. </w:t>
            </w:r>
          </w:p>
        </w:tc>
        <w:tc>
          <w:tcPr>
            <w:tcW w:w="4876" w:type="dxa"/>
            <w:hideMark/>
          </w:tcPr>
          <w:p w14:paraId="614A6A89" w14:textId="77777777" w:rsidR="003C00F0" w:rsidRPr="00485FD5" w:rsidRDefault="003C00F0" w:rsidP="0044196D">
            <w:pPr>
              <w:pStyle w:val="Normal6"/>
              <w:rPr>
                <w:b/>
                <w:i/>
                <w:szCs w:val="24"/>
              </w:rPr>
            </w:pPr>
            <w:r w:rsidRPr="00485FD5">
              <w:rPr>
                <w:b/>
                <w:i/>
              </w:rPr>
              <w:t>Briše se.</w:t>
            </w:r>
          </w:p>
        </w:tc>
      </w:tr>
    </w:tbl>
    <w:p w14:paraId="5898387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2BAC907" w14:textId="77777777" w:rsidR="003C00F0" w:rsidRPr="00485FD5" w:rsidRDefault="003C00F0" w:rsidP="003C00F0">
      <w:r w:rsidRPr="00485FD5">
        <w:rPr>
          <w:rStyle w:val="HideTWBExt"/>
          <w:noProof w:val="0"/>
        </w:rPr>
        <w:t>&lt;/AmendB&gt;</w:t>
      </w:r>
    </w:p>
    <w:p w14:paraId="446EBF8A"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522</w:t>
      </w:r>
      <w:r w:rsidRPr="00485FD5">
        <w:rPr>
          <w:rStyle w:val="HideTWBExt"/>
          <w:b w:val="0"/>
          <w:noProof w:val="0"/>
        </w:rPr>
        <w:t>&lt;/NumAmB&gt;</w:t>
      </w:r>
    </w:p>
    <w:p w14:paraId="67B6EB45" w14:textId="77777777" w:rsidR="003C00F0" w:rsidRPr="00485FD5" w:rsidRDefault="003C00F0" w:rsidP="003C00F0">
      <w:pPr>
        <w:pStyle w:val="NormalBold"/>
      </w:pPr>
      <w:r w:rsidRPr="00485FD5">
        <w:rPr>
          <w:rStyle w:val="HideTWBExt"/>
          <w:b w:val="0"/>
          <w:noProof w:val="0"/>
        </w:rPr>
        <w:t>&lt;RepeatBlock-By&gt;&lt;Members&gt;</w:t>
      </w:r>
      <w:r w:rsidRPr="00485FD5">
        <w:t>Kinga Gál</w:t>
      </w:r>
      <w:r w:rsidRPr="00485FD5">
        <w:rPr>
          <w:rStyle w:val="HideTWBExt"/>
          <w:b w:val="0"/>
          <w:noProof w:val="0"/>
        </w:rPr>
        <w:t>&lt;/Members&gt;</w:t>
      </w:r>
    </w:p>
    <w:p w14:paraId="6F6CA39C" w14:textId="77777777" w:rsidR="003C00F0" w:rsidRPr="00485FD5" w:rsidRDefault="003C00F0" w:rsidP="003C00F0">
      <w:r w:rsidRPr="00485FD5">
        <w:rPr>
          <w:rStyle w:val="HideTWBExt"/>
          <w:noProof w:val="0"/>
        </w:rPr>
        <w:t>&lt;/RepeatBlock-By&gt;</w:t>
      </w:r>
    </w:p>
    <w:p w14:paraId="35CD86F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8BE9B5A" w14:textId="77777777" w:rsidR="003C00F0" w:rsidRPr="00485FD5" w:rsidRDefault="003C00F0" w:rsidP="003C00F0">
      <w:pPr>
        <w:pStyle w:val="NormalBold"/>
      </w:pPr>
      <w:r w:rsidRPr="00485FD5">
        <w:rPr>
          <w:rStyle w:val="HideTWBExt"/>
          <w:b w:val="0"/>
          <w:noProof w:val="0"/>
        </w:rPr>
        <w:t>&lt;Article&gt;</w:t>
      </w:r>
      <w:r w:rsidRPr="00485FD5">
        <w:t>Članak 28.</w:t>
      </w:r>
      <w:r w:rsidRPr="00485FD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45FCF0B" w14:textId="77777777" w:rsidTr="0044196D">
        <w:trPr>
          <w:jc w:val="center"/>
        </w:trPr>
        <w:tc>
          <w:tcPr>
            <w:tcW w:w="9752" w:type="dxa"/>
            <w:gridSpan w:val="2"/>
          </w:tcPr>
          <w:p w14:paraId="335A9055" w14:textId="77777777" w:rsidR="003C00F0" w:rsidRPr="00485FD5" w:rsidRDefault="003C00F0" w:rsidP="0044196D">
            <w:pPr>
              <w:keepNext/>
            </w:pPr>
          </w:p>
        </w:tc>
      </w:tr>
      <w:tr w:rsidR="003C00F0" w:rsidRPr="00485FD5" w14:paraId="7FC17D1E" w14:textId="77777777" w:rsidTr="0044196D">
        <w:trPr>
          <w:jc w:val="center"/>
        </w:trPr>
        <w:tc>
          <w:tcPr>
            <w:tcW w:w="4876" w:type="dxa"/>
            <w:hideMark/>
          </w:tcPr>
          <w:p w14:paraId="5A969B62" w14:textId="77777777" w:rsidR="003C00F0" w:rsidRPr="00485FD5" w:rsidRDefault="003C00F0" w:rsidP="0044196D">
            <w:pPr>
              <w:pStyle w:val="ColumnHeading"/>
              <w:keepNext/>
            </w:pPr>
            <w:r w:rsidRPr="00485FD5">
              <w:t>Tekst koji je predložila Komisija</w:t>
            </w:r>
          </w:p>
        </w:tc>
        <w:tc>
          <w:tcPr>
            <w:tcW w:w="4876" w:type="dxa"/>
            <w:hideMark/>
          </w:tcPr>
          <w:p w14:paraId="5ED3D5E4" w14:textId="77777777" w:rsidR="003C00F0" w:rsidRPr="00485FD5" w:rsidRDefault="003C00F0" w:rsidP="0044196D">
            <w:pPr>
              <w:pStyle w:val="ColumnHeading"/>
              <w:keepNext/>
            </w:pPr>
            <w:r w:rsidRPr="00485FD5">
              <w:t>Izmjena</w:t>
            </w:r>
          </w:p>
        </w:tc>
      </w:tr>
      <w:tr w:rsidR="003C00F0" w:rsidRPr="00485FD5" w14:paraId="44A3BF47" w14:textId="77777777" w:rsidTr="0044196D">
        <w:trPr>
          <w:jc w:val="center"/>
        </w:trPr>
        <w:tc>
          <w:tcPr>
            <w:tcW w:w="4876" w:type="dxa"/>
            <w:hideMark/>
          </w:tcPr>
          <w:p w14:paraId="3CE9DA51" w14:textId="77777777" w:rsidR="003C00F0" w:rsidRPr="00485FD5" w:rsidRDefault="003C00F0" w:rsidP="0044196D">
            <w:pPr>
              <w:pStyle w:val="Normal6"/>
              <w:jc w:val="center"/>
              <w:rPr>
                <w:b/>
                <w:i/>
              </w:rPr>
            </w:pPr>
            <w:r w:rsidRPr="00485FD5">
              <w:rPr>
                <w:b/>
                <w:i/>
              </w:rPr>
              <w:t>Članak 28</w:t>
            </w:r>
            <w:r w:rsidRPr="00485FD5">
              <w:t>.</w:t>
            </w:r>
          </w:p>
        </w:tc>
        <w:tc>
          <w:tcPr>
            <w:tcW w:w="4876" w:type="dxa"/>
            <w:hideMark/>
          </w:tcPr>
          <w:p w14:paraId="726916FC" w14:textId="77777777" w:rsidR="003C00F0" w:rsidRPr="00485FD5" w:rsidRDefault="003C00F0" w:rsidP="0044196D">
            <w:pPr>
              <w:pStyle w:val="Normal6"/>
              <w:rPr>
                <w:b/>
                <w:i/>
                <w:szCs w:val="24"/>
              </w:rPr>
            </w:pPr>
            <w:r w:rsidRPr="00485FD5">
              <w:rPr>
                <w:b/>
                <w:i/>
              </w:rPr>
              <w:t>Briše se</w:t>
            </w:r>
            <w:r w:rsidRPr="00485FD5">
              <w:t>.</w:t>
            </w:r>
          </w:p>
        </w:tc>
      </w:tr>
      <w:tr w:rsidR="003C00F0" w:rsidRPr="00485FD5" w14:paraId="3DB48171" w14:textId="77777777" w:rsidTr="0044196D">
        <w:trPr>
          <w:jc w:val="center"/>
        </w:trPr>
        <w:tc>
          <w:tcPr>
            <w:tcW w:w="4876" w:type="dxa"/>
            <w:hideMark/>
          </w:tcPr>
          <w:p w14:paraId="58EDD8D7" w14:textId="77777777" w:rsidR="003C00F0" w:rsidRPr="00485FD5" w:rsidRDefault="003C00F0" w:rsidP="0044196D">
            <w:pPr>
              <w:pStyle w:val="Normal6"/>
              <w:jc w:val="center"/>
              <w:rPr>
                <w:b/>
                <w:i/>
              </w:rPr>
            </w:pPr>
            <w:r w:rsidRPr="00485FD5">
              <w:rPr>
                <w:b/>
                <w:i/>
              </w:rPr>
              <w:t>Krizno planiranje</w:t>
            </w:r>
          </w:p>
        </w:tc>
        <w:tc>
          <w:tcPr>
            <w:tcW w:w="4876" w:type="dxa"/>
          </w:tcPr>
          <w:p w14:paraId="37A485F9" w14:textId="77777777" w:rsidR="003C00F0" w:rsidRPr="00485FD5" w:rsidRDefault="003C00F0" w:rsidP="0044196D">
            <w:pPr>
              <w:pStyle w:val="Normal6"/>
              <w:rPr>
                <w:szCs w:val="24"/>
              </w:rPr>
            </w:pPr>
          </w:p>
        </w:tc>
      </w:tr>
      <w:tr w:rsidR="003C00F0" w:rsidRPr="00485FD5" w14:paraId="491CB4B6" w14:textId="77777777" w:rsidTr="0044196D">
        <w:trPr>
          <w:jc w:val="center"/>
        </w:trPr>
        <w:tc>
          <w:tcPr>
            <w:tcW w:w="4876" w:type="dxa"/>
          </w:tcPr>
          <w:p w14:paraId="50D699AD" w14:textId="77777777" w:rsidR="003C00F0" w:rsidRPr="00485FD5" w:rsidRDefault="003C00F0" w:rsidP="0044196D">
            <w:pPr>
              <w:pStyle w:val="Normal6"/>
              <w:rPr>
                <w:b/>
                <w:i/>
              </w:rPr>
            </w:pPr>
            <w:r w:rsidRPr="00485FD5">
              <w:rPr>
                <w:b/>
                <w:i/>
              </w:rPr>
              <w:t>1.</w:t>
            </w:r>
            <w:r w:rsidRPr="00485FD5">
              <w:rPr>
                <w:b/>
                <w:i/>
              </w:rPr>
              <w:tab/>
              <w:t xml:space="preserve">Svaka država članica sastavlja krizni plan u kojem se utvrđuju planirane mjere koje treba poduzeti kako bi se osigurao primjeren prihvat podnositelja zahtjeva u skladu s ovom Direktivom kad je država članica suočena s nerazmjernim </w:t>
            </w:r>
            <w:r w:rsidRPr="00485FD5">
              <w:rPr>
                <w:b/>
                <w:i/>
              </w:rPr>
              <w:lastRenderedPageBreak/>
              <w:t>brojem podnositelja zahtjeva za međunarodnu zaštitu. Podnositeljima zahtjeva za međunarodnu zaštitu smatraju se oni koji moraju biti prisutni na njezinu državnom području, uključujući one za koje je država članica odgovorna u skladu s Uredbom (EU) br. XXX/XXX [Uredba iz Dublina], uzimajući u obzir korektivni mehanizam raspodjele opisan u poglavlju VII. te Uredbe.</w:t>
            </w:r>
          </w:p>
        </w:tc>
        <w:tc>
          <w:tcPr>
            <w:tcW w:w="4876" w:type="dxa"/>
          </w:tcPr>
          <w:p w14:paraId="53D26294" w14:textId="77777777" w:rsidR="003C00F0" w:rsidRPr="00485FD5" w:rsidRDefault="003C00F0" w:rsidP="0044196D">
            <w:pPr>
              <w:pStyle w:val="Normal6"/>
              <w:rPr>
                <w:szCs w:val="24"/>
              </w:rPr>
            </w:pPr>
          </w:p>
        </w:tc>
      </w:tr>
      <w:tr w:rsidR="003C00F0" w:rsidRPr="00485FD5" w14:paraId="61C25F55" w14:textId="77777777" w:rsidTr="0044196D">
        <w:trPr>
          <w:jc w:val="center"/>
        </w:trPr>
        <w:tc>
          <w:tcPr>
            <w:tcW w:w="4876" w:type="dxa"/>
          </w:tcPr>
          <w:p w14:paraId="6D4D8800" w14:textId="77777777" w:rsidR="003C00F0" w:rsidRPr="00485FD5" w:rsidRDefault="003C00F0" w:rsidP="0044196D">
            <w:pPr>
              <w:pStyle w:val="Normal6"/>
              <w:rPr>
                <w:b/>
                <w:i/>
              </w:rPr>
            </w:pPr>
            <w:r w:rsidRPr="00485FD5">
              <w:rPr>
                <w:b/>
                <w:i/>
              </w:rPr>
              <w:t>2.</w:t>
            </w:r>
            <w:r w:rsidRPr="00485FD5">
              <w:rPr>
                <w:b/>
                <w:i/>
              </w:rPr>
              <w:tab/>
              <w:t>Prvi krizni plan dovršit će se s pomoću predloška koji treba izraditi Agencija Europske unije za azil te se o njemu obavješćuje Agencija Europske unije za azil najkasnije [šest mjeseci nakon stupanja na snagu ove Direktive]. O ažuriranom kriznom planu obavješćuje se Agencija Europske unije za azil svake dvije godine nakon toga. Države članice obavješćuju Komisiju i Agenciju Europske unije za azil o svakom pokretanju kriznog plana.</w:t>
            </w:r>
          </w:p>
        </w:tc>
        <w:tc>
          <w:tcPr>
            <w:tcW w:w="4876" w:type="dxa"/>
          </w:tcPr>
          <w:p w14:paraId="526758B1" w14:textId="77777777" w:rsidR="003C00F0" w:rsidRPr="00485FD5" w:rsidRDefault="003C00F0" w:rsidP="0044196D">
            <w:pPr>
              <w:pStyle w:val="Normal6"/>
              <w:rPr>
                <w:szCs w:val="24"/>
              </w:rPr>
            </w:pPr>
          </w:p>
        </w:tc>
      </w:tr>
      <w:tr w:rsidR="003C00F0" w:rsidRPr="00485FD5" w14:paraId="261F27D8" w14:textId="77777777" w:rsidTr="0044196D">
        <w:trPr>
          <w:jc w:val="center"/>
        </w:trPr>
        <w:tc>
          <w:tcPr>
            <w:tcW w:w="4876" w:type="dxa"/>
          </w:tcPr>
          <w:p w14:paraId="78D02255" w14:textId="77777777" w:rsidR="003C00F0" w:rsidRPr="00485FD5" w:rsidRDefault="003C00F0" w:rsidP="0044196D">
            <w:pPr>
              <w:pStyle w:val="Normal6"/>
              <w:rPr>
                <w:b/>
                <w:i/>
              </w:rPr>
            </w:pPr>
            <w:r w:rsidRPr="00485FD5">
              <w:rPr>
                <w:b/>
                <w:i/>
              </w:rPr>
              <w:t>3.</w:t>
            </w:r>
            <w:r w:rsidRPr="00485FD5">
              <w:rPr>
                <w:b/>
                <w:i/>
              </w:rPr>
              <w:tab/>
              <w:t>Krizni planovi, osobito primjerenost mjera koje se poduzimaju u skladu s njima, prate se i ocjenjuju u skladu s postupkom utvrđenim u [poglavlju 5.] Uredbe (EU) br. XXX/XXX [Uredba o Agenciji Europske unije za azil].</w:t>
            </w:r>
          </w:p>
        </w:tc>
        <w:tc>
          <w:tcPr>
            <w:tcW w:w="4876" w:type="dxa"/>
          </w:tcPr>
          <w:p w14:paraId="63C20AA4" w14:textId="77777777" w:rsidR="003C00F0" w:rsidRPr="00485FD5" w:rsidRDefault="003C00F0" w:rsidP="0044196D">
            <w:pPr>
              <w:pStyle w:val="Normal6"/>
              <w:rPr>
                <w:szCs w:val="24"/>
              </w:rPr>
            </w:pPr>
          </w:p>
        </w:tc>
      </w:tr>
    </w:tbl>
    <w:p w14:paraId="1448636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8197F3E" w14:textId="77777777" w:rsidR="003C00F0" w:rsidRPr="00485FD5" w:rsidRDefault="003C00F0" w:rsidP="003C00F0">
      <w:r w:rsidRPr="00485FD5">
        <w:rPr>
          <w:rStyle w:val="HideTWBExt"/>
          <w:noProof w:val="0"/>
        </w:rPr>
        <w:t>&lt;/AmendB&gt;</w:t>
      </w:r>
    </w:p>
    <w:p w14:paraId="2780339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523</w:t>
      </w:r>
      <w:r w:rsidRPr="00485FD5">
        <w:rPr>
          <w:rStyle w:val="HideTWBExt"/>
          <w:b w:val="0"/>
          <w:noProof w:val="0"/>
        </w:rPr>
        <w:t>&lt;/NumAmB&gt;</w:t>
      </w:r>
    </w:p>
    <w:p w14:paraId="7C470110"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4B00B647" w14:textId="77777777" w:rsidR="003C00F0" w:rsidRPr="00485FD5" w:rsidRDefault="003C00F0" w:rsidP="003C00F0">
      <w:r w:rsidRPr="00485FD5">
        <w:rPr>
          <w:rStyle w:val="HideTWBExt"/>
          <w:noProof w:val="0"/>
        </w:rPr>
        <w:t>&lt;/RepeatBlock-By&gt;</w:t>
      </w:r>
    </w:p>
    <w:p w14:paraId="755D982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2A42D79" w14:textId="77777777" w:rsidR="003C00F0" w:rsidRPr="00485FD5" w:rsidRDefault="003C00F0" w:rsidP="003C00F0">
      <w:pPr>
        <w:pStyle w:val="NormalBold"/>
      </w:pPr>
      <w:r w:rsidRPr="00485FD5">
        <w:rPr>
          <w:rStyle w:val="HideTWBExt"/>
          <w:b w:val="0"/>
          <w:noProof w:val="0"/>
        </w:rPr>
        <w:t>&lt;Article&gt;</w:t>
      </w:r>
      <w:r w:rsidRPr="00485FD5">
        <w:t>Članak 28.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9676C71" w14:textId="77777777" w:rsidTr="0044196D">
        <w:trPr>
          <w:jc w:val="center"/>
        </w:trPr>
        <w:tc>
          <w:tcPr>
            <w:tcW w:w="9752" w:type="dxa"/>
            <w:gridSpan w:val="2"/>
          </w:tcPr>
          <w:p w14:paraId="0F71521A" w14:textId="77777777" w:rsidR="003C00F0" w:rsidRPr="00485FD5" w:rsidRDefault="003C00F0" w:rsidP="0044196D">
            <w:pPr>
              <w:keepNext/>
            </w:pPr>
          </w:p>
        </w:tc>
      </w:tr>
      <w:tr w:rsidR="003C00F0" w:rsidRPr="00485FD5" w14:paraId="05DA53F7" w14:textId="77777777" w:rsidTr="0044196D">
        <w:trPr>
          <w:jc w:val="center"/>
        </w:trPr>
        <w:tc>
          <w:tcPr>
            <w:tcW w:w="4876" w:type="dxa"/>
            <w:hideMark/>
          </w:tcPr>
          <w:p w14:paraId="5FB7D8FB" w14:textId="77777777" w:rsidR="003C00F0" w:rsidRPr="00485FD5" w:rsidRDefault="003C00F0" w:rsidP="0044196D">
            <w:pPr>
              <w:pStyle w:val="ColumnHeading"/>
              <w:keepNext/>
            </w:pPr>
            <w:r w:rsidRPr="00485FD5">
              <w:t>Tekst koji je predložila Komisija</w:t>
            </w:r>
          </w:p>
        </w:tc>
        <w:tc>
          <w:tcPr>
            <w:tcW w:w="4876" w:type="dxa"/>
            <w:hideMark/>
          </w:tcPr>
          <w:p w14:paraId="2B0BFC49" w14:textId="77777777" w:rsidR="003C00F0" w:rsidRPr="00485FD5" w:rsidRDefault="003C00F0" w:rsidP="0044196D">
            <w:pPr>
              <w:pStyle w:val="ColumnHeading"/>
              <w:keepNext/>
            </w:pPr>
            <w:r w:rsidRPr="00485FD5">
              <w:t>Izmjena</w:t>
            </w:r>
          </w:p>
        </w:tc>
      </w:tr>
      <w:tr w:rsidR="003C00F0" w:rsidRPr="00485FD5" w14:paraId="1B32C4E9" w14:textId="77777777" w:rsidTr="0044196D">
        <w:trPr>
          <w:jc w:val="center"/>
        </w:trPr>
        <w:tc>
          <w:tcPr>
            <w:tcW w:w="4876" w:type="dxa"/>
            <w:hideMark/>
          </w:tcPr>
          <w:p w14:paraId="23D3DD3C" w14:textId="77777777" w:rsidR="003C00F0" w:rsidRPr="00485FD5" w:rsidRDefault="003C00F0" w:rsidP="0044196D">
            <w:pPr>
              <w:pStyle w:val="Normal6"/>
              <w:rPr>
                <w:b/>
                <w:i/>
              </w:rPr>
            </w:pPr>
            <w:r w:rsidRPr="00485FD5">
              <w:t>1.</w:t>
            </w:r>
            <w:r w:rsidRPr="00485FD5">
              <w:rPr>
                <w:b/>
                <w:i/>
              </w:rPr>
              <w:tab/>
            </w:r>
            <w:r w:rsidRPr="00485FD5">
              <w:t>Svaka država članica sastavlja krizni plan u kojem se utvrđuju planirane mjere koje treba poduzeti kako bi se osigurao primjeren prihvat podnositelja zahtjeva u skladu s ovom Direktivom</w:t>
            </w:r>
            <w:r w:rsidRPr="00485FD5">
              <w:rPr>
                <w:b/>
                <w:i/>
              </w:rPr>
              <w:t xml:space="preserve"> kad je država članica suočena s nerazmjernim </w:t>
            </w:r>
            <w:r w:rsidRPr="00485FD5">
              <w:rPr>
                <w:b/>
                <w:i/>
              </w:rPr>
              <w:lastRenderedPageBreak/>
              <w:t>brojem podnositelja zahtjeva za međunarodnu zaštitu. Podnositeljima zahtjeva za međunarodnu zaštitu smatraju se oni koji moraju biti prisutni na njezinu državnom području, uključujući one za koje je država članica odgovorna u skladu s Uredbom (EU) br. XXX/XXX [Uredba iz Dublina], uzimajući u obzir korektivni mehanizam raspodjele opisan u poglavlju VII. te Uredbe.</w:t>
            </w:r>
          </w:p>
        </w:tc>
        <w:tc>
          <w:tcPr>
            <w:tcW w:w="4876" w:type="dxa"/>
            <w:hideMark/>
          </w:tcPr>
          <w:p w14:paraId="11DB0A9C" w14:textId="77777777" w:rsidR="003C00F0" w:rsidRPr="00485FD5" w:rsidRDefault="003C00F0" w:rsidP="0044196D">
            <w:pPr>
              <w:pStyle w:val="Normal6"/>
              <w:rPr>
                <w:b/>
                <w:i/>
                <w:szCs w:val="24"/>
              </w:rPr>
            </w:pPr>
            <w:r w:rsidRPr="00485FD5">
              <w:lastRenderedPageBreak/>
              <w:t>1.</w:t>
            </w:r>
            <w:r w:rsidRPr="00485FD5">
              <w:rPr>
                <w:b/>
                <w:i/>
              </w:rPr>
              <w:tab/>
            </w:r>
            <w:r w:rsidRPr="00485FD5">
              <w:t>Svaka država članica sastavlja krizni plan</w:t>
            </w:r>
            <w:r w:rsidRPr="00485FD5">
              <w:rPr>
                <w:b/>
                <w:i/>
              </w:rPr>
              <w:t xml:space="preserve"> za situacije nerazmjernog pritiska</w:t>
            </w:r>
            <w:r w:rsidRPr="00485FD5">
              <w:t xml:space="preserve"> u kojem se utvrđuju planirane mjere koje treba poduzeti kako bi se osigurao primjeren prihvat podnositelja zahtjeva u skladu s ovom Direktivom</w:t>
            </w:r>
            <w:r w:rsidRPr="00485FD5">
              <w:rPr>
                <w:b/>
                <w:i/>
              </w:rPr>
              <w:t>.</w:t>
            </w:r>
          </w:p>
        </w:tc>
      </w:tr>
    </w:tbl>
    <w:p w14:paraId="05B8E80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1A91B2C" w14:textId="77777777" w:rsidR="003C00F0" w:rsidRPr="00485FD5" w:rsidRDefault="003C00F0" w:rsidP="003C00F0">
      <w:r w:rsidRPr="00485FD5">
        <w:rPr>
          <w:rStyle w:val="HideTWBExt"/>
          <w:noProof w:val="0"/>
        </w:rPr>
        <w:t>&lt;/AmendB&gt;</w:t>
      </w:r>
    </w:p>
    <w:p w14:paraId="67EFB8E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524</w:t>
      </w:r>
      <w:r w:rsidRPr="00485FD5">
        <w:rPr>
          <w:rStyle w:val="HideTWBExt"/>
          <w:b w:val="0"/>
          <w:noProof w:val="0"/>
        </w:rPr>
        <w:t>&lt;/NumAmB&gt;</w:t>
      </w:r>
    </w:p>
    <w:p w14:paraId="72951995" w14:textId="77777777" w:rsidR="003C00F0" w:rsidRPr="00485FD5" w:rsidRDefault="003C00F0" w:rsidP="003C00F0">
      <w:pPr>
        <w:pStyle w:val="NormalBold"/>
      </w:pPr>
      <w:r w:rsidRPr="00485FD5">
        <w:rPr>
          <w:rStyle w:val="HideTWBExt"/>
          <w:b w:val="0"/>
          <w:noProof w:val="0"/>
        </w:rPr>
        <w:t>&lt;RepeatBlock-By&gt;&lt;Members&gt;</w:t>
      </w:r>
      <w:r w:rsidRPr="00485FD5">
        <w:t>Kati Piri, Juan Fernando López Aguilar, Péter Niedermüller, Maria Grapini, Tanja Fajon</w:t>
      </w:r>
      <w:r w:rsidRPr="00485FD5">
        <w:rPr>
          <w:rStyle w:val="HideTWBExt"/>
          <w:b w:val="0"/>
          <w:noProof w:val="0"/>
        </w:rPr>
        <w:t>&lt;/Members&gt;</w:t>
      </w:r>
    </w:p>
    <w:p w14:paraId="5D0354A6" w14:textId="77777777" w:rsidR="003C00F0" w:rsidRPr="00485FD5" w:rsidRDefault="003C00F0" w:rsidP="003C00F0">
      <w:r w:rsidRPr="00485FD5">
        <w:rPr>
          <w:rStyle w:val="HideTWBExt"/>
          <w:noProof w:val="0"/>
        </w:rPr>
        <w:t>&lt;/RepeatBlock-By&gt;</w:t>
      </w:r>
    </w:p>
    <w:p w14:paraId="63D3575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DC9B7A9" w14:textId="77777777" w:rsidR="003C00F0" w:rsidRPr="00485FD5" w:rsidRDefault="003C00F0" w:rsidP="003C00F0">
      <w:pPr>
        <w:pStyle w:val="NormalBold"/>
      </w:pPr>
      <w:r w:rsidRPr="00485FD5">
        <w:rPr>
          <w:rStyle w:val="HideTWBExt"/>
          <w:b w:val="0"/>
          <w:noProof w:val="0"/>
        </w:rPr>
        <w:t>&lt;Article&gt;</w:t>
      </w:r>
      <w:r w:rsidRPr="00485FD5">
        <w:t>Članak 28.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A829E74" w14:textId="77777777" w:rsidTr="0044196D">
        <w:trPr>
          <w:jc w:val="center"/>
        </w:trPr>
        <w:tc>
          <w:tcPr>
            <w:tcW w:w="9752" w:type="dxa"/>
            <w:gridSpan w:val="2"/>
          </w:tcPr>
          <w:p w14:paraId="7E97A42F" w14:textId="77777777" w:rsidR="003C00F0" w:rsidRPr="00485FD5" w:rsidRDefault="003C00F0" w:rsidP="0044196D">
            <w:pPr>
              <w:keepNext/>
            </w:pPr>
          </w:p>
        </w:tc>
      </w:tr>
      <w:tr w:rsidR="003C00F0" w:rsidRPr="00485FD5" w14:paraId="5E675DC1" w14:textId="77777777" w:rsidTr="0044196D">
        <w:trPr>
          <w:jc w:val="center"/>
        </w:trPr>
        <w:tc>
          <w:tcPr>
            <w:tcW w:w="4876" w:type="dxa"/>
            <w:hideMark/>
          </w:tcPr>
          <w:p w14:paraId="200599E4" w14:textId="77777777" w:rsidR="003C00F0" w:rsidRPr="00485FD5" w:rsidRDefault="003C00F0" w:rsidP="0044196D">
            <w:pPr>
              <w:pStyle w:val="ColumnHeading"/>
              <w:keepNext/>
            </w:pPr>
            <w:r w:rsidRPr="00485FD5">
              <w:t>Tekst koji je predložila Komisija</w:t>
            </w:r>
          </w:p>
        </w:tc>
        <w:tc>
          <w:tcPr>
            <w:tcW w:w="4876" w:type="dxa"/>
            <w:hideMark/>
          </w:tcPr>
          <w:p w14:paraId="11ED79D3" w14:textId="77777777" w:rsidR="003C00F0" w:rsidRPr="00485FD5" w:rsidRDefault="003C00F0" w:rsidP="0044196D">
            <w:pPr>
              <w:pStyle w:val="ColumnHeading"/>
              <w:keepNext/>
            </w:pPr>
            <w:r w:rsidRPr="00485FD5">
              <w:t>Izmjena</w:t>
            </w:r>
          </w:p>
        </w:tc>
      </w:tr>
      <w:tr w:rsidR="003C00F0" w:rsidRPr="00485FD5" w14:paraId="6DFD047A" w14:textId="77777777" w:rsidTr="0044196D">
        <w:trPr>
          <w:jc w:val="center"/>
        </w:trPr>
        <w:tc>
          <w:tcPr>
            <w:tcW w:w="4876" w:type="dxa"/>
            <w:hideMark/>
          </w:tcPr>
          <w:p w14:paraId="3E84A79B" w14:textId="77777777" w:rsidR="003C00F0" w:rsidRPr="00485FD5" w:rsidRDefault="003C00F0" w:rsidP="0044196D">
            <w:pPr>
              <w:pStyle w:val="Normal6"/>
              <w:rPr>
                <w:b/>
                <w:i/>
              </w:rPr>
            </w:pPr>
            <w:r w:rsidRPr="00485FD5">
              <w:t>1.</w:t>
            </w:r>
            <w:r w:rsidRPr="00485FD5">
              <w:rPr>
                <w:b/>
                <w:i/>
              </w:rPr>
              <w:tab/>
            </w:r>
            <w:r w:rsidRPr="00485FD5">
              <w:t>Svaka država članica sastavlja krizni plan u kojem se utvrđuju planirane mjere koje treba poduzeti kako bi se osigurao primjeren prihvat podnositelja zahtjeva u skladu s ovom Direktivom kad je država članica suočena s nerazmjernim brojem podnositelja zahtjeva za međunarodnu zaštitu.</w:t>
            </w:r>
            <w:r w:rsidRPr="00485FD5">
              <w:rPr>
                <w:b/>
                <w:i/>
              </w:rPr>
              <w:t xml:space="preserve"> Podnositeljima zahtjeva za međunarodnu zaštitu smatraju se oni koji moraju biti prisutni na njezinu državnom području, uključujući one za koje je država članica odgovorna u skladu s Uredbom (EU) br. XXX/XXX [Uredba iz Dublina], uzimajući u obzir korektivni mehanizam raspodjele opisan u poglavlju VII. te Uredbe.</w:t>
            </w:r>
          </w:p>
        </w:tc>
        <w:tc>
          <w:tcPr>
            <w:tcW w:w="4876" w:type="dxa"/>
            <w:hideMark/>
          </w:tcPr>
          <w:p w14:paraId="021EADC5" w14:textId="77777777" w:rsidR="003C00F0" w:rsidRPr="00485FD5" w:rsidRDefault="003C00F0" w:rsidP="0044196D">
            <w:pPr>
              <w:pStyle w:val="Normal6"/>
              <w:rPr>
                <w:b/>
                <w:i/>
                <w:szCs w:val="24"/>
              </w:rPr>
            </w:pPr>
            <w:r w:rsidRPr="00485FD5">
              <w:t>1.</w:t>
            </w:r>
            <w:r w:rsidRPr="00485FD5">
              <w:rPr>
                <w:b/>
                <w:i/>
              </w:rPr>
              <w:tab/>
            </w:r>
            <w:r w:rsidRPr="00485FD5">
              <w:t>Svaka država članica sastavlja krizni plan u kojem se utvrđuju planirane mjere koje treba poduzeti kako bi se osigurao primjeren prihvat podnositelja zahtjeva u skladu s ovom Direktivom kad je država članica suočena s nerazmjernim brojem podnositelja zahtjeva za međunarodnu zaštitu.</w:t>
            </w:r>
          </w:p>
        </w:tc>
      </w:tr>
    </w:tbl>
    <w:p w14:paraId="1EA1B91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D460F4E"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3C5F169" w14:textId="77777777" w:rsidR="003C00F0" w:rsidRPr="00485FD5" w:rsidRDefault="003C00F0" w:rsidP="003C00F0">
      <w:pPr>
        <w:pStyle w:val="Normal12Italic"/>
        <w:rPr>
          <w:noProof w:val="0"/>
        </w:rPr>
      </w:pPr>
      <w:r w:rsidRPr="00485FD5">
        <w:rPr>
          <w:noProof w:val="0"/>
        </w:rPr>
        <w:t xml:space="preserve">While introducing a welcome contingency planning obligation enabling Member States to provide adequate reception capacity in case they are confronted with disproportionate numbers of applicants, Article 28 links such obligation only to the number of applicants </w:t>
      </w:r>
      <w:r w:rsidRPr="00485FD5">
        <w:rPr>
          <w:noProof w:val="0"/>
        </w:rPr>
        <w:lastRenderedPageBreak/>
        <w:t>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1BCB2D54" w14:textId="77777777" w:rsidR="003C00F0" w:rsidRPr="00485FD5" w:rsidRDefault="003C00F0" w:rsidP="003C00F0">
      <w:r w:rsidRPr="00485FD5">
        <w:rPr>
          <w:rStyle w:val="HideTWBExt"/>
          <w:noProof w:val="0"/>
        </w:rPr>
        <w:t>&lt;/AmendB&gt;</w:t>
      </w:r>
    </w:p>
    <w:p w14:paraId="1542B8F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525</w:t>
      </w:r>
      <w:r w:rsidRPr="00485FD5">
        <w:rPr>
          <w:rStyle w:val="HideTWBExt"/>
          <w:b w:val="0"/>
          <w:noProof w:val="0"/>
        </w:rPr>
        <w:t>&lt;/NumAmB&gt;</w:t>
      </w:r>
    </w:p>
    <w:p w14:paraId="3BBF9562"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3FD2916A"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C216DEC" w14:textId="77777777" w:rsidR="003C00F0" w:rsidRPr="00485FD5" w:rsidRDefault="003C00F0" w:rsidP="003C00F0">
      <w:r w:rsidRPr="00485FD5">
        <w:rPr>
          <w:rStyle w:val="HideTWBExt"/>
          <w:noProof w:val="0"/>
        </w:rPr>
        <w:t>&lt;/RepeatBlock-By&gt;</w:t>
      </w:r>
    </w:p>
    <w:p w14:paraId="7982A51D"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4053416" w14:textId="77777777" w:rsidR="003C00F0" w:rsidRPr="00485FD5" w:rsidRDefault="003C00F0" w:rsidP="003C00F0">
      <w:pPr>
        <w:pStyle w:val="NormalBold"/>
      </w:pPr>
      <w:r w:rsidRPr="00485FD5">
        <w:rPr>
          <w:rStyle w:val="HideTWBExt"/>
          <w:b w:val="0"/>
          <w:noProof w:val="0"/>
        </w:rPr>
        <w:t>&lt;Article&gt;</w:t>
      </w:r>
      <w:r w:rsidRPr="00485FD5">
        <w:t>Članak 28.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CF7309C" w14:textId="77777777" w:rsidTr="0044196D">
        <w:trPr>
          <w:jc w:val="center"/>
        </w:trPr>
        <w:tc>
          <w:tcPr>
            <w:tcW w:w="9752" w:type="dxa"/>
            <w:gridSpan w:val="2"/>
          </w:tcPr>
          <w:p w14:paraId="76ABEEDB" w14:textId="77777777" w:rsidR="003C00F0" w:rsidRPr="00485FD5" w:rsidRDefault="003C00F0" w:rsidP="0044196D">
            <w:pPr>
              <w:keepNext/>
            </w:pPr>
          </w:p>
        </w:tc>
      </w:tr>
      <w:tr w:rsidR="003C00F0" w:rsidRPr="00485FD5" w14:paraId="623AFFAF" w14:textId="77777777" w:rsidTr="0044196D">
        <w:trPr>
          <w:jc w:val="center"/>
        </w:trPr>
        <w:tc>
          <w:tcPr>
            <w:tcW w:w="4876" w:type="dxa"/>
            <w:hideMark/>
          </w:tcPr>
          <w:p w14:paraId="72109D9F" w14:textId="77777777" w:rsidR="003C00F0" w:rsidRPr="00485FD5" w:rsidRDefault="003C00F0" w:rsidP="0044196D">
            <w:pPr>
              <w:pStyle w:val="ColumnHeading"/>
              <w:keepNext/>
            </w:pPr>
            <w:r w:rsidRPr="00485FD5">
              <w:t>Tekst koji je predložila Komisija</w:t>
            </w:r>
          </w:p>
        </w:tc>
        <w:tc>
          <w:tcPr>
            <w:tcW w:w="4876" w:type="dxa"/>
            <w:hideMark/>
          </w:tcPr>
          <w:p w14:paraId="027BCB83" w14:textId="77777777" w:rsidR="003C00F0" w:rsidRPr="00485FD5" w:rsidRDefault="003C00F0" w:rsidP="0044196D">
            <w:pPr>
              <w:pStyle w:val="ColumnHeading"/>
              <w:keepNext/>
            </w:pPr>
            <w:r w:rsidRPr="00485FD5">
              <w:t>Izmjena</w:t>
            </w:r>
          </w:p>
        </w:tc>
      </w:tr>
      <w:tr w:rsidR="003C00F0" w:rsidRPr="00485FD5" w14:paraId="41622914" w14:textId="77777777" w:rsidTr="0044196D">
        <w:trPr>
          <w:jc w:val="center"/>
        </w:trPr>
        <w:tc>
          <w:tcPr>
            <w:tcW w:w="4876" w:type="dxa"/>
            <w:hideMark/>
          </w:tcPr>
          <w:p w14:paraId="0C6FC508" w14:textId="77777777" w:rsidR="003C00F0" w:rsidRPr="00485FD5" w:rsidRDefault="003C00F0" w:rsidP="0044196D">
            <w:pPr>
              <w:pStyle w:val="Normal6"/>
              <w:rPr>
                <w:b/>
                <w:i/>
              </w:rPr>
            </w:pPr>
            <w:r w:rsidRPr="00485FD5">
              <w:t>1.</w:t>
            </w:r>
            <w:r w:rsidRPr="00485FD5">
              <w:rPr>
                <w:b/>
                <w:i/>
              </w:rPr>
              <w:tab/>
            </w:r>
            <w:r w:rsidRPr="00485FD5">
              <w:t>Svaka država članica sastavlja krizni plan u kojem se utvrđuju planirane mjere koje treba poduzeti kako bi se osigurao primjeren prihvat podnositelja zahtjeva u skladu s ovom Direktivom kad je država članica suočena s nerazmjernim brojem podnositelja zahtjeva za međunarodnu zaštitu.</w:t>
            </w:r>
            <w:r w:rsidRPr="00485FD5">
              <w:rPr>
                <w:b/>
                <w:i/>
              </w:rPr>
              <w:t xml:space="preserve"> Podnositeljima zahtjeva za međunarodnu zaštitu smatraju se oni koji moraju biti prisutni na njezinu državnom području, uključujući one za koje je država članica odgovorna u skladu s Uredbom (EU) br. XXX/XXX [Uredba iz Dublina], uzimajući u obzir korektivni mehanizam raspodjele opisan u poglavlju VII. te Uredbe.</w:t>
            </w:r>
          </w:p>
        </w:tc>
        <w:tc>
          <w:tcPr>
            <w:tcW w:w="4876" w:type="dxa"/>
            <w:hideMark/>
          </w:tcPr>
          <w:p w14:paraId="36E66FF7" w14:textId="77777777" w:rsidR="003C00F0" w:rsidRPr="00485FD5" w:rsidRDefault="003C00F0" w:rsidP="0044196D">
            <w:pPr>
              <w:pStyle w:val="Normal6"/>
              <w:rPr>
                <w:b/>
                <w:i/>
                <w:szCs w:val="24"/>
              </w:rPr>
            </w:pPr>
            <w:r w:rsidRPr="00485FD5">
              <w:t>1.</w:t>
            </w:r>
            <w:r w:rsidRPr="00485FD5">
              <w:rPr>
                <w:b/>
                <w:i/>
              </w:rPr>
              <w:tab/>
            </w:r>
            <w:r w:rsidRPr="00485FD5">
              <w:t>Svaka država članica</w:t>
            </w:r>
            <w:r w:rsidRPr="00485FD5">
              <w:rPr>
                <w:b/>
                <w:i/>
              </w:rPr>
              <w:t xml:space="preserve"> u suradnji s relevantnim organizacijama civilnog društva te lokalnim i regionalnim tijelima</w:t>
            </w:r>
            <w:r w:rsidRPr="00485FD5">
              <w:t xml:space="preserve"> sastavlja krizni plan u kojem se utvrđuju planirane mjere koje treba poduzeti kako bi se osigurao primjeren prihvat podnositelja zahtjeva u skladu s ovom Direktivom kad je država članica suočena s nerazmjernim brojem podnositelja zahtjeva za međunarodnu zaštitu.</w:t>
            </w:r>
          </w:p>
        </w:tc>
      </w:tr>
    </w:tbl>
    <w:p w14:paraId="6DCEAFA4"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2D351C71" w14:textId="77777777" w:rsidR="003C00F0" w:rsidRPr="00485FD5" w:rsidRDefault="003C00F0" w:rsidP="003C00F0">
      <w:r w:rsidRPr="00485FD5">
        <w:rPr>
          <w:rStyle w:val="HideTWBExt"/>
          <w:noProof w:val="0"/>
        </w:rPr>
        <w:t>&lt;/AmendB&gt;</w:t>
      </w:r>
    </w:p>
    <w:p w14:paraId="2D1267F5"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526</w:t>
      </w:r>
      <w:r w:rsidRPr="00485FD5">
        <w:rPr>
          <w:rStyle w:val="HideTWBExt"/>
          <w:b w:val="0"/>
          <w:noProof w:val="0"/>
        </w:rPr>
        <w:t>&lt;/NumAmB&gt;</w:t>
      </w:r>
    </w:p>
    <w:p w14:paraId="362AF361"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28C78DC2" w14:textId="77777777" w:rsidR="003C00F0" w:rsidRPr="00485FD5" w:rsidRDefault="003C00F0" w:rsidP="003C00F0">
      <w:r w:rsidRPr="00485FD5">
        <w:rPr>
          <w:rStyle w:val="HideTWBExt"/>
          <w:noProof w:val="0"/>
        </w:rPr>
        <w:t>&lt;/RepeatBlock-By&gt;</w:t>
      </w:r>
    </w:p>
    <w:p w14:paraId="0A9603D4"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81D7FE8" w14:textId="77777777" w:rsidR="003C00F0" w:rsidRPr="00485FD5" w:rsidRDefault="003C00F0" w:rsidP="003C00F0">
      <w:pPr>
        <w:pStyle w:val="NormalBold"/>
      </w:pPr>
      <w:r w:rsidRPr="00485FD5">
        <w:rPr>
          <w:rStyle w:val="HideTWBExt"/>
          <w:b w:val="0"/>
          <w:noProof w:val="0"/>
        </w:rPr>
        <w:t>&lt;Article&gt;</w:t>
      </w:r>
      <w:r w:rsidRPr="00485FD5">
        <w:t>Članak 28.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3C6338C" w14:textId="77777777" w:rsidTr="0044196D">
        <w:trPr>
          <w:jc w:val="center"/>
        </w:trPr>
        <w:tc>
          <w:tcPr>
            <w:tcW w:w="9752" w:type="dxa"/>
            <w:gridSpan w:val="2"/>
          </w:tcPr>
          <w:p w14:paraId="5EC0C158" w14:textId="77777777" w:rsidR="003C00F0" w:rsidRPr="00485FD5" w:rsidRDefault="003C00F0" w:rsidP="0044196D">
            <w:pPr>
              <w:keepNext/>
            </w:pPr>
          </w:p>
        </w:tc>
      </w:tr>
      <w:tr w:rsidR="003C00F0" w:rsidRPr="00485FD5" w14:paraId="38A7F81D" w14:textId="77777777" w:rsidTr="0044196D">
        <w:trPr>
          <w:jc w:val="center"/>
        </w:trPr>
        <w:tc>
          <w:tcPr>
            <w:tcW w:w="4876" w:type="dxa"/>
            <w:hideMark/>
          </w:tcPr>
          <w:p w14:paraId="05B44EE4" w14:textId="77777777" w:rsidR="003C00F0" w:rsidRPr="00485FD5" w:rsidRDefault="003C00F0" w:rsidP="0044196D">
            <w:pPr>
              <w:pStyle w:val="ColumnHeading"/>
              <w:keepNext/>
            </w:pPr>
            <w:r w:rsidRPr="00485FD5">
              <w:t>Tekst koji je predložila Komisija</w:t>
            </w:r>
          </w:p>
        </w:tc>
        <w:tc>
          <w:tcPr>
            <w:tcW w:w="4876" w:type="dxa"/>
            <w:hideMark/>
          </w:tcPr>
          <w:p w14:paraId="714329D0" w14:textId="77777777" w:rsidR="003C00F0" w:rsidRPr="00485FD5" w:rsidRDefault="003C00F0" w:rsidP="0044196D">
            <w:pPr>
              <w:pStyle w:val="ColumnHeading"/>
              <w:keepNext/>
            </w:pPr>
            <w:r w:rsidRPr="00485FD5">
              <w:t>Izmjena</w:t>
            </w:r>
          </w:p>
        </w:tc>
      </w:tr>
      <w:tr w:rsidR="003C00F0" w:rsidRPr="00485FD5" w14:paraId="5F94707F" w14:textId="77777777" w:rsidTr="0044196D">
        <w:trPr>
          <w:jc w:val="center"/>
        </w:trPr>
        <w:tc>
          <w:tcPr>
            <w:tcW w:w="4876" w:type="dxa"/>
            <w:hideMark/>
          </w:tcPr>
          <w:p w14:paraId="1EE64B93" w14:textId="77777777" w:rsidR="003C00F0" w:rsidRPr="00485FD5" w:rsidRDefault="003C00F0" w:rsidP="0044196D">
            <w:pPr>
              <w:pStyle w:val="Normal6"/>
              <w:rPr>
                <w:b/>
                <w:i/>
              </w:rPr>
            </w:pPr>
            <w:r w:rsidRPr="00485FD5">
              <w:t>1.</w:t>
            </w:r>
            <w:r w:rsidRPr="00485FD5">
              <w:rPr>
                <w:b/>
                <w:i/>
              </w:rPr>
              <w:tab/>
            </w:r>
            <w:r w:rsidRPr="00485FD5">
              <w:t xml:space="preserve">Svaka država članica sastavlja </w:t>
            </w:r>
            <w:r w:rsidRPr="00485FD5">
              <w:lastRenderedPageBreak/>
              <w:t>krizni plan u kojem se utvrđuju planirane mjere koje treba poduzeti kako bi se osigurao primjeren prihvat podnositelja zahtjeva u skladu s ovom Direktivom kad je država članica suočena s nerazmjernim brojem podnositelja zahtjeva za međunarodnu zaštitu. Podnositeljima zahtjeva za međunarodnu zaštitu smatraju se oni koji moraju biti prisutni na njezinu državnom području, uključujući one za koje je država članica odgovorna u skladu s Uredbom</w:t>
            </w:r>
            <w:r w:rsidRPr="00485FD5">
              <w:rPr>
                <w:b/>
                <w:i/>
              </w:rPr>
              <w:t xml:space="preserve"> </w:t>
            </w:r>
            <w:r w:rsidRPr="00485FD5">
              <w:t>(EU) br. XXX/XXX [Uredba iz Dublina]</w:t>
            </w:r>
            <w:r w:rsidRPr="00485FD5">
              <w:rPr>
                <w:b/>
                <w:i/>
              </w:rPr>
              <w:t>, uzimajući u obzir korektivni mehanizam raspodjele opisan u poglavlju VII. te Uredbe.</w:t>
            </w:r>
          </w:p>
        </w:tc>
        <w:tc>
          <w:tcPr>
            <w:tcW w:w="4876" w:type="dxa"/>
            <w:hideMark/>
          </w:tcPr>
          <w:p w14:paraId="03EE147B" w14:textId="77777777" w:rsidR="003C00F0" w:rsidRPr="00485FD5" w:rsidRDefault="003C00F0" w:rsidP="0044196D">
            <w:pPr>
              <w:pStyle w:val="Normal6"/>
              <w:rPr>
                <w:b/>
                <w:i/>
                <w:szCs w:val="24"/>
              </w:rPr>
            </w:pPr>
            <w:r w:rsidRPr="00485FD5">
              <w:lastRenderedPageBreak/>
              <w:t>1.</w:t>
            </w:r>
            <w:r w:rsidRPr="00485FD5">
              <w:rPr>
                <w:b/>
                <w:i/>
              </w:rPr>
              <w:tab/>
            </w:r>
            <w:r w:rsidRPr="00485FD5">
              <w:t xml:space="preserve">Svaka država članica sastavlja </w:t>
            </w:r>
            <w:r w:rsidRPr="00485FD5">
              <w:lastRenderedPageBreak/>
              <w:t>krizni plan u kojem se utvrđuju planirane mjere koje treba poduzeti kako bi se osigurao primjeren prihvat podnositelja zahtjeva u skladu s ovom Direktivom kad je država članica suočena s nerazmjernim brojem podnositelja zahtjeva za međunarodnu zaštitu. Podnositeljima zahtjeva za međunarodnu zaštitu smatraju se oni koji moraju biti prisutni na njezinu državnom području, uključujući one za koje je država članica odgovorna u skladu s Uredbom</w:t>
            </w:r>
            <w:r w:rsidRPr="00485FD5">
              <w:rPr>
                <w:b/>
                <w:i/>
              </w:rPr>
              <w:t xml:space="preserve"> </w:t>
            </w:r>
            <w:r w:rsidRPr="00485FD5">
              <w:t>(EU) br. XXX/XXX [Uredba iz Dublina]</w:t>
            </w:r>
            <w:r w:rsidRPr="00485FD5">
              <w:rPr>
                <w:b/>
                <w:i/>
              </w:rPr>
              <w:t>.</w:t>
            </w:r>
          </w:p>
        </w:tc>
      </w:tr>
    </w:tbl>
    <w:p w14:paraId="5CACB2B8"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8511CFA" w14:textId="77777777" w:rsidR="003C00F0" w:rsidRPr="00485FD5" w:rsidRDefault="003C00F0" w:rsidP="003C00F0">
      <w:r w:rsidRPr="00485FD5">
        <w:rPr>
          <w:rStyle w:val="HideTWBExt"/>
          <w:noProof w:val="0"/>
        </w:rPr>
        <w:t>&lt;/AmendB&gt;</w:t>
      </w:r>
    </w:p>
    <w:p w14:paraId="14EA8DD8"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527</w:t>
      </w:r>
      <w:r w:rsidRPr="00485FD5">
        <w:rPr>
          <w:rStyle w:val="HideTWBExt"/>
          <w:b w:val="0"/>
          <w:noProof w:val="0"/>
        </w:rPr>
        <w:t>&lt;/NumAmB&gt;</w:t>
      </w:r>
    </w:p>
    <w:p w14:paraId="05504840"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73F07C3D" w14:textId="77777777" w:rsidR="003C00F0" w:rsidRPr="00485FD5" w:rsidRDefault="003C00F0" w:rsidP="003C00F0">
      <w:r w:rsidRPr="00485FD5">
        <w:rPr>
          <w:rStyle w:val="HideTWBExt"/>
          <w:noProof w:val="0"/>
        </w:rPr>
        <w:t>&lt;/RepeatBlock-By&gt;</w:t>
      </w:r>
    </w:p>
    <w:p w14:paraId="6BDB2AD1"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2067B1A" w14:textId="77777777" w:rsidR="003C00F0" w:rsidRPr="00485FD5" w:rsidRDefault="003C00F0" w:rsidP="003C00F0">
      <w:pPr>
        <w:pStyle w:val="NormalBold"/>
      </w:pPr>
      <w:r w:rsidRPr="00485FD5">
        <w:rPr>
          <w:rStyle w:val="HideTWBExt"/>
          <w:b w:val="0"/>
          <w:noProof w:val="0"/>
        </w:rPr>
        <w:t>&lt;Article&gt;</w:t>
      </w:r>
      <w:r w:rsidRPr="00485FD5">
        <w:t>Članak 28.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21EF02C" w14:textId="77777777" w:rsidTr="0044196D">
        <w:trPr>
          <w:jc w:val="center"/>
        </w:trPr>
        <w:tc>
          <w:tcPr>
            <w:tcW w:w="9752" w:type="dxa"/>
            <w:gridSpan w:val="2"/>
          </w:tcPr>
          <w:p w14:paraId="5DAD72EE" w14:textId="77777777" w:rsidR="003C00F0" w:rsidRPr="00485FD5" w:rsidRDefault="003C00F0" w:rsidP="0044196D">
            <w:pPr>
              <w:keepNext/>
            </w:pPr>
          </w:p>
        </w:tc>
      </w:tr>
      <w:tr w:rsidR="003C00F0" w:rsidRPr="00485FD5" w14:paraId="42DEE02C" w14:textId="77777777" w:rsidTr="0044196D">
        <w:trPr>
          <w:jc w:val="center"/>
        </w:trPr>
        <w:tc>
          <w:tcPr>
            <w:tcW w:w="4876" w:type="dxa"/>
            <w:hideMark/>
          </w:tcPr>
          <w:p w14:paraId="57F0AE69" w14:textId="77777777" w:rsidR="003C00F0" w:rsidRPr="00485FD5" w:rsidRDefault="003C00F0" w:rsidP="0044196D">
            <w:pPr>
              <w:pStyle w:val="ColumnHeading"/>
              <w:keepNext/>
            </w:pPr>
            <w:r w:rsidRPr="00485FD5">
              <w:t>Tekst koji je predložila Komisija</w:t>
            </w:r>
          </w:p>
        </w:tc>
        <w:tc>
          <w:tcPr>
            <w:tcW w:w="4876" w:type="dxa"/>
            <w:hideMark/>
          </w:tcPr>
          <w:p w14:paraId="475FD799" w14:textId="77777777" w:rsidR="003C00F0" w:rsidRPr="00485FD5" w:rsidRDefault="003C00F0" w:rsidP="0044196D">
            <w:pPr>
              <w:pStyle w:val="ColumnHeading"/>
              <w:keepNext/>
            </w:pPr>
            <w:r w:rsidRPr="00485FD5">
              <w:t>Izmjena</w:t>
            </w:r>
          </w:p>
        </w:tc>
      </w:tr>
      <w:tr w:rsidR="003C00F0" w:rsidRPr="00485FD5" w14:paraId="117EA1B4" w14:textId="77777777" w:rsidTr="0044196D">
        <w:trPr>
          <w:jc w:val="center"/>
        </w:trPr>
        <w:tc>
          <w:tcPr>
            <w:tcW w:w="4876" w:type="dxa"/>
            <w:hideMark/>
          </w:tcPr>
          <w:p w14:paraId="7B4ADEC8" w14:textId="77777777" w:rsidR="003C00F0" w:rsidRPr="00485FD5" w:rsidRDefault="003C00F0" w:rsidP="0044196D">
            <w:pPr>
              <w:pStyle w:val="Normal6"/>
              <w:rPr>
                <w:b/>
                <w:i/>
              </w:rPr>
            </w:pPr>
            <w:r w:rsidRPr="00485FD5">
              <w:t>1.</w:t>
            </w:r>
            <w:r w:rsidRPr="00485FD5">
              <w:rPr>
                <w:b/>
                <w:i/>
              </w:rPr>
              <w:tab/>
            </w:r>
            <w:r w:rsidRPr="00485FD5">
              <w:t>Svaka država članica</w:t>
            </w:r>
            <w:r w:rsidRPr="00485FD5">
              <w:rPr>
                <w:b/>
                <w:i/>
              </w:rPr>
              <w:t xml:space="preserve"> sastavlja</w:t>
            </w:r>
            <w:r w:rsidRPr="00485FD5">
              <w:t xml:space="preserve"> krizni plan u kojem se utvrđuju planirane mjere koje treba poduzeti kako bi se osigurao primjeren prihvat podnositelja zahtjeva u skladu s ovom Direktivom kad je država članica suočena s nerazmjernim brojem podnositelja zahtjeva za međunarodnu zaštitu. Podnositeljima zahtjeva za međunarodnu zaštitu smatraju se oni koji moraju biti prisutni na njezinu državnom području, uključujući one za koje je država članica odgovorna u skladu s Uredbom</w:t>
            </w:r>
            <w:r w:rsidRPr="00485FD5">
              <w:rPr>
                <w:b/>
                <w:i/>
              </w:rPr>
              <w:t xml:space="preserve"> </w:t>
            </w:r>
            <w:r w:rsidRPr="00485FD5">
              <w:t>(EU) br. XXX/XXX [Uredba iz Dublina], uzimajući u obzir korektivni mehanizam raspodjele opisan u poglavlju VII. te Uredbe.</w:t>
            </w:r>
          </w:p>
        </w:tc>
        <w:tc>
          <w:tcPr>
            <w:tcW w:w="4876" w:type="dxa"/>
            <w:hideMark/>
          </w:tcPr>
          <w:p w14:paraId="0251A6F4" w14:textId="77777777" w:rsidR="003C00F0" w:rsidRPr="00485FD5" w:rsidRDefault="003C00F0" w:rsidP="0044196D">
            <w:pPr>
              <w:pStyle w:val="Normal6"/>
              <w:rPr>
                <w:b/>
                <w:i/>
                <w:szCs w:val="24"/>
              </w:rPr>
            </w:pPr>
            <w:r w:rsidRPr="00485FD5">
              <w:t>1.</w:t>
            </w:r>
            <w:r w:rsidRPr="00485FD5">
              <w:rPr>
                <w:b/>
                <w:i/>
              </w:rPr>
              <w:tab/>
            </w:r>
            <w:r w:rsidRPr="00485FD5">
              <w:t>Svaka država članica</w:t>
            </w:r>
            <w:r w:rsidRPr="00485FD5">
              <w:rPr>
                <w:b/>
                <w:i/>
              </w:rPr>
              <w:t xml:space="preserve"> može sastaviti</w:t>
            </w:r>
            <w:r w:rsidRPr="00485FD5">
              <w:t xml:space="preserve"> krizni plan u kojem se utvrđuju planirane mjere koje treba poduzeti kako bi se osigurao primjeren prihvat podnositelja zahtjeva u skladu s ovom Direktivom kad je država članica suočena s nerazmjernim brojem podnositelja zahtjeva za međunarodnu zaštitu. Podnositeljima zahtjeva za međunarodnu zaštitu smatraju se oni koji moraju biti prisutni na njezinu državnom području, uključujući one za koje je država članica odgovorna u skladu s Uredbom</w:t>
            </w:r>
            <w:r w:rsidRPr="00485FD5">
              <w:rPr>
                <w:b/>
                <w:i/>
              </w:rPr>
              <w:t xml:space="preserve"> </w:t>
            </w:r>
            <w:r w:rsidRPr="00485FD5">
              <w:t>(EU) br. XXX/XXX [Uredba iz Dublina], uzimajući u obzir korektivni mehanizam raspodjele opisan u poglavlju VII. te Uredbe.</w:t>
            </w:r>
          </w:p>
        </w:tc>
      </w:tr>
    </w:tbl>
    <w:p w14:paraId="420E3FA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7AD8CB1" w14:textId="77777777" w:rsidR="003C00F0" w:rsidRPr="00485FD5" w:rsidRDefault="003C00F0" w:rsidP="003C00F0">
      <w:r w:rsidRPr="00485FD5">
        <w:rPr>
          <w:rStyle w:val="HideTWBExt"/>
          <w:noProof w:val="0"/>
        </w:rPr>
        <w:t>&lt;/AmendB&gt;</w:t>
      </w:r>
    </w:p>
    <w:p w14:paraId="7F3E6ECA" w14:textId="77777777" w:rsidR="003C00F0" w:rsidRPr="00485FD5" w:rsidRDefault="003C00F0" w:rsidP="003C00F0">
      <w:pPr>
        <w:pStyle w:val="AMNumberTabs"/>
        <w:keepNext/>
      </w:pPr>
      <w:r w:rsidRPr="00485FD5">
        <w:rPr>
          <w:rStyle w:val="HideTWBExt"/>
          <w:b w:val="0"/>
          <w:noProof w:val="0"/>
        </w:rPr>
        <w:lastRenderedPageBreak/>
        <w:t>&lt;AmendB&gt;</w:t>
      </w:r>
      <w:r w:rsidRPr="00485FD5">
        <w:t>Amandman</w:t>
      </w:r>
      <w:r w:rsidRPr="00485FD5">
        <w:tab/>
      </w:r>
      <w:r w:rsidRPr="00485FD5">
        <w:tab/>
      </w:r>
      <w:r w:rsidRPr="00485FD5">
        <w:rPr>
          <w:rStyle w:val="HideTWBExt"/>
          <w:b w:val="0"/>
          <w:noProof w:val="0"/>
        </w:rPr>
        <w:t>&lt;NumAmB&gt;</w:t>
      </w:r>
      <w:r w:rsidRPr="00485FD5">
        <w:t>528</w:t>
      </w:r>
      <w:r w:rsidRPr="00485FD5">
        <w:rPr>
          <w:rStyle w:val="HideTWBExt"/>
          <w:b w:val="0"/>
          <w:noProof w:val="0"/>
        </w:rPr>
        <w:t>&lt;/NumAmB&gt;</w:t>
      </w:r>
    </w:p>
    <w:p w14:paraId="192D276F"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744E7E1A" w14:textId="77777777" w:rsidR="003C00F0" w:rsidRPr="00485FD5" w:rsidRDefault="003C00F0" w:rsidP="003C00F0">
      <w:r w:rsidRPr="00485FD5">
        <w:rPr>
          <w:rStyle w:val="HideTWBExt"/>
          <w:noProof w:val="0"/>
        </w:rPr>
        <w:t>&lt;/RepeatBlock-By&gt;</w:t>
      </w:r>
    </w:p>
    <w:p w14:paraId="02488ECE"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49B22EB" w14:textId="77777777" w:rsidR="003C00F0" w:rsidRPr="00485FD5" w:rsidRDefault="003C00F0" w:rsidP="003C00F0">
      <w:pPr>
        <w:pStyle w:val="NormalBold"/>
      </w:pPr>
      <w:r w:rsidRPr="00485FD5">
        <w:rPr>
          <w:rStyle w:val="HideTWBExt"/>
          <w:b w:val="0"/>
          <w:noProof w:val="0"/>
        </w:rPr>
        <w:t>&lt;Article&gt;</w:t>
      </w:r>
      <w:r w:rsidRPr="00485FD5">
        <w:t>Članak 28. – stavak 1. – podstavak 1.a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04C9290" w14:textId="77777777" w:rsidTr="0044196D">
        <w:trPr>
          <w:jc w:val="center"/>
        </w:trPr>
        <w:tc>
          <w:tcPr>
            <w:tcW w:w="9752" w:type="dxa"/>
            <w:gridSpan w:val="2"/>
          </w:tcPr>
          <w:p w14:paraId="3E97600C" w14:textId="77777777" w:rsidR="003C00F0" w:rsidRPr="00485FD5" w:rsidRDefault="003C00F0" w:rsidP="0044196D">
            <w:pPr>
              <w:keepNext/>
            </w:pPr>
          </w:p>
        </w:tc>
      </w:tr>
      <w:tr w:rsidR="003C00F0" w:rsidRPr="00485FD5" w14:paraId="50BC640D" w14:textId="77777777" w:rsidTr="0044196D">
        <w:trPr>
          <w:jc w:val="center"/>
        </w:trPr>
        <w:tc>
          <w:tcPr>
            <w:tcW w:w="4876" w:type="dxa"/>
            <w:hideMark/>
          </w:tcPr>
          <w:p w14:paraId="249F6EDD" w14:textId="77777777" w:rsidR="003C00F0" w:rsidRPr="00485FD5" w:rsidRDefault="003C00F0" w:rsidP="0044196D">
            <w:pPr>
              <w:pStyle w:val="ColumnHeading"/>
              <w:keepNext/>
            </w:pPr>
            <w:r w:rsidRPr="00485FD5">
              <w:t>Tekst koji je predložila Komisija</w:t>
            </w:r>
          </w:p>
        </w:tc>
        <w:tc>
          <w:tcPr>
            <w:tcW w:w="4876" w:type="dxa"/>
            <w:hideMark/>
          </w:tcPr>
          <w:p w14:paraId="136CD1E1" w14:textId="77777777" w:rsidR="003C00F0" w:rsidRPr="00485FD5" w:rsidRDefault="003C00F0" w:rsidP="0044196D">
            <w:pPr>
              <w:pStyle w:val="ColumnHeading"/>
              <w:keepNext/>
            </w:pPr>
            <w:r w:rsidRPr="00485FD5">
              <w:t>Izmjena</w:t>
            </w:r>
          </w:p>
        </w:tc>
      </w:tr>
      <w:tr w:rsidR="003C00F0" w:rsidRPr="00485FD5" w14:paraId="61346CB6" w14:textId="77777777" w:rsidTr="0044196D">
        <w:trPr>
          <w:jc w:val="center"/>
        </w:trPr>
        <w:tc>
          <w:tcPr>
            <w:tcW w:w="4876" w:type="dxa"/>
          </w:tcPr>
          <w:p w14:paraId="66573338" w14:textId="77777777" w:rsidR="003C00F0" w:rsidRPr="00485FD5" w:rsidRDefault="003C00F0" w:rsidP="0044196D">
            <w:pPr>
              <w:pStyle w:val="Normal6"/>
            </w:pPr>
          </w:p>
        </w:tc>
        <w:tc>
          <w:tcPr>
            <w:tcW w:w="4876" w:type="dxa"/>
            <w:hideMark/>
          </w:tcPr>
          <w:p w14:paraId="3A54C5C8" w14:textId="77777777" w:rsidR="003C00F0" w:rsidRPr="00485FD5" w:rsidRDefault="003C00F0" w:rsidP="0044196D">
            <w:pPr>
              <w:pStyle w:val="Normal6"/>
              <w:rPr>
                <w:b/>
                <w:i/>
                <w:szCs w:val="24"/>
              </w:rPr>
            </w:pPr>
            <w:r w:rsidRPr="00485FD5">
              <w:rPr>
                <w:b/>
                <w:i/>
              </w:rPr>
              <w:t>Krizni plan trebao bi uključivati zakonodavni okvir u skladu s kojim bi nacionalna tijela djelovala u slučaju iznenadnog priljeva velikog broja nezakonitih migranata. Važan alat u borbi protiv snažnih migracijskih pritisaka odvraćanja su na unutarnjim granicama. Zato bi u krizni plan trebale biti uključene odgovarajuće smjernice za korištenje mehanizma za odvraćanje.</w:t>
            </w:r>
          </w:p>
        </w:tc>
      </w:tr>
    </w:tbl>
    <w:p w14:paraId="333B60E7"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8014F25"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545EE06" w14:textId="77777777" w:rsidR="003C00F0" w:rsidRPr="00485FD5" w:rsidRDefault="003C00F0" w:rsidP="003C00F0">
      <w:pPr>
        <w:pStyle w:val="Normal12Italic"/>
        <w:rPr>
          <w:noProof w:val="0"/>
        </w:rPr>
      </w:pPr>
      <w:r w:rsidRPr="00485FD5">
        <w:rPr>
          <w:noProof w:val="0"/>
        </w:rPr>
        <w:t>Veliki broj tražitelja azila koji dolaze iz jedne ili više država članica u kojima su imali realnu priliku podnijeti zahtjev za zaštitu, kao što je to bio čest slučaj 2015., uništava vjerodostojnost sustava azila. Države članice trebale bi imati izričito pravo da zaustave takve migrante na granici.</w:t>
      </w:r>
    </w:p>
    <w:p w14:paraId="56C91CC4" w14:textId="77777777" w:rsidR="003C00F0" w:rsidRPr="00485FD5" w:rsidRDefault="003C00F0" w:rsidP="003C00F0">
      <w:r w:rsidRPr="00485FD5">
        <w:rPr>
          <w:rStyle w:val="HideTWBExt"/>
          <w:noProof w:val="0"/>
        </w:rPr>
        <w:t>&lt;/AmendB&gt;</w:t>
      </w:r>
    </w:p>
    <w:p w14:paraId="751D6271"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529</w:t>
      </w:r>
      <w:r w:rsidRPr="00485FD5">
        <w:rPr>
          <w:rStyle w:val="HideTWBExt"/>
          <w:b w:val="0"/>
          <w:noProof w:val="0"/>
        </w:rPr>
        <w:t>&lt;/NumAmB&gt;</w:t>
      </w:r>
    </w:p>
    <w:p w14:paraId="03568C8E" w14:textId="77777777" w:rsidR="003C00F0" w:rsidRPr="00485FD5" w:rsidRDefault="003C00F0" w:rsidP="003C00F0">
      <w:pPr>
        <w:pStyle w:val="NormalBold"/>
      </w:pPr>
      <w:r w:rsidRPr="00485FD5">
        <w:rPr>
          <w:rStyle w:val="HideTWBExt"/>
          <w:b w:val="0"/>
          <w:noProof w:val="0"/>
        </w:rPr>
        <w:t>&lt;RepeatBlock-By&gt;&lt;Members&gt;</w:t>
      </w:r>
      <w:r w:rsidRPr="00485FD5">
        <w:t>József Nagy</w:t>
      </w:r>
      <w:r w:rsidRPr="00485FD5">
        <w:rPr>
          <w:rStyle w:val="HideTWBExt"/>
          <w:b w:val="0"/>
          <w:noProof w:val="0"/>
        </w:rPr>
        <w:t>&lt;/Members&gt;</w:t>
      </w:r>
    </w:p>
    <w:p w14:paraId="2A5ACEAC" w14:textId="77777777" w:rsidR="003C00F0" w:rsidRPr="00485FD5" w:rsidRDefault="003C00F0" w:rsidP="003C00F0">
      <w:r w:rsidRPr="00485FD5">
        <w:rPr>
          <w:rStyle w:val="HideTWBExt"/>
          <w:noProof w:val="0"/>
        </w:rPr>
        <w:t>&lt;/RepeatBlock-By&gt;</w:t>
      </w:r>
    </w:p>
    <w:p w14:paraId="78B760F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E0FE4AF" w14:textId="77777777" w:rsidR="003C00F0" w:rsidRPr="00485FD5" w:rsidRDefault="003C00F0" w:rsidP="003C00F0">
      <w:pPr>
        <w:pStyle w:val="NormalBold"/>
      </w:pPr>
      <w:r w:rsidRPr="00485FD5">
        <w:rPr>
          <w:rStyle w:val="HideTWBExt"/>
          <w:b w:val="0"/>
          <w:noProof w:val="0"/>
        </w:rPr>
        <w:t>&lt;Article&gt;</w:t>
      </w:r>
      <w:r w:rsidRPr="00485FD5">
        <w:t>Članak 28.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4A9F94E" w14:textId="77777777" w:rsidTr="0044196D">
        <w:trPr>
          <w:jc w:val="center"/>
        </w:trPr>
        <w:tc>
          <w:tcPr>
            <w:tcW w:w="9752" w:type="dxa"/>
            <w:gridSpan w:val="2"/>
          </w:tcPr>
          <w:p w14:paraId="32C4D847" w14:textId="77777777" w:rsidR="003C00F0" w:rsidRPr="00485FD5" w:rsidRDefault="003C00F0" w:rsidP="0044196D">
            <w:pPr>
              <w:keepNext/>
            </w:pPr>
          </w:p>
        </w:tc>
      </w:tr>
      <w:tr w:rsidR="003C00F0" w:rsidRPr="00485FD5" w14:paraId="2386F1B4" w14:textId="77777777" w:rsidTr="0044196D">
        <w:trPr>
          <w:jc w:val="center"/>
        </w:trPr>
        <w:tc>
          <w:tcPr>
            <w:tcW w:w="4876" w:type="dxa"/>
            <w:hideMark/>
          </w:tcPr>
          <w:p w14:paraId="47CDF330" w14:textId="77777777" w:rsidR="003C00F0" w:rsidRPr="00485FD5" w:rsidRDefault="003C00F0" w:rsidP="0044196D">
            <w:pPr>
              <w:pStyle w:val="ColumnHeading"/>
              <w:keepNext/>
            </w:pPr>
            <w:r w:rsidRPr="00485FD5">
              <w:t>Tekst koji je predložila Komisija</w:t>
            </w:r>
          </w:p>
        </w:tc>
        <w:tc>
          <w:tcPr>
            <w:tcW w:w="4876" w:type="dxa"/>
            <w:hideMark/>
          </w:tcPr>
          <w:p w14:paraId="42F747B6" w14:textId="77777777" w:rsidR="003C00F0" w:rsidRPr="00485FD5" w:rsidRDefault="003C00F0" w:rsidP="0044196D">
            <w:pPr>
              <w:pStyle w:val="ColumnHeading"/>
              <w:keepNext/>
            </w:pPr>
            <w:r w:rsidRPr="00485FD5">
              <w:t>Izmjena</w:t>
            </w:r>
          </w:p>
        </w:tc>
      </w:tr>
      <w:tr w:rsidR="003C00F0" w:rsidRPr="00485FD5" w14:paraId="3C226CA3" w14:textId="77777777" w:rsidTr="0044196D">
        <w:trPr>
          <w:jc w:val="center"/>
        </w:trPr>
        <w:tc>
          <w:tcPr>
            <w:tcW w:w="4876" w:type="dxa"/>
            <w:hideMark/>
          </w:tcPr>
          <w:p w14:paraId="0AF33F0A" w14:textId="77777777" w:rsidR="003C00F0" w:rsidRPr="00485FD5" w:rsidRDefault="003C00F0" w:rsidP="0044196D">
            <w:pPr>
              <w:pStyle w:val="Normal6"/>
              <w:rPr>
                <w:b/>
                <w:i/>
              </w:rPr>
            </w:pPr>
            <w:r w:rsidRPr="00485FD5">
              <w:t>2.</w:t>
            </w:r>
            <w:r w:rsidRPr="00485FD5">
              <w:rPr>
                <w:b/>
                <w:i/>
              </w:rPr>
              <w:tab/>
            </w:r>
            <w:r w:rsidRPr="00485FD5">
              <w:t>Prvi krizni plan dovršit će se s pomoću predloška koji treba</w:t>
            </w:r>
            <w:r w:rsidRPr="00485FD5">
              <w:rPr>
                <w:b/>
                <w:i/>
              </w:rPr>
              <w:t xml:space="preserve"> izraditi Agencija</w:t>
            </w:r>
            <w:r w:rsidRPr="00485FD5">
              <w:t xml:space="preserve"> Europske unije za azil te se o njemu obavješćuje Agencija Europske unije za azil najkasnije [šest mjeseci nakon stupanja na snagu ove Direktive]. O ažuriranom kriznom planu obavješćuje se Agencija Europske unije za azil svake dvije godine nakon toga. Države članice obavješćuju Komisiju i Agenciju Europske unije za azil o svakom pokretanju kriznog </w:t>
            </w:r>
            <w:r w:rsidRPr="00485FD5">
              <w:lastRenderedPageBreak/>
              <w:t>plana.</w:t>
            </w:r>
          </w:p>
        </w:tc>
        <w:tc>
          <w:tcPr>
            <w:tcW w:w="4876" w:type="dxa"/>
            <w:hideMark/>
          </w:tcPr>
          <w:p w14:paraId="30C62266" w14:textId="77777777" w:rsidR="003C00F0" w:rsidRPr="00485FD5" w:rsidRDefault="003C00F0" w:rsidP="0044196D">
            <w:pPr>
              <w:pStyle w:val="Normal6"/>
              <w:rPr>
                <w:b/>
                <w:i/>
                <w:szCs w:val="24"/>
              </w:rPr>
            </w:pPr>
            <w:r w:rsidRPr="00485FD5">
              <w:lastRenderedPageBreak/>
              <w:t>2.</w:t>
            </w:r>
            <w:r w:rsidRPr="00485FD5">
              <w:rPr>
                <w:b/>
                <w:i/>
              </w:rPr>
              <w:tab/>
            </w:r>
            <w:r w:rsidRPr="00485FD5">
              <w:t>Prvi krizni plan dovršit će se s pomoću predloška koji treba</w:t>
            </w:r>
            <w:r w:rsidRPr="00485FD5">
              <w:rPr>
                <w:b/>
                <w:i/>
              </w:rPr>
              <w:t xml:space="preserve"> usvojiti upravni odbor Agencije</w:t>
            </w:r>
            <w:r w:rsidRPr="00485FD5">
              <w:t xml:space="preserve"> Europske unije za azil te se o njemu obavješćuje Agencija Europske unije za azil najkasnije [šest mjeseci nakon stupanja na snagu ove Direktive]. O ažuriranom kriznom planu obavješćuje se Agencija Europske unije za azil svake dvije godine nakon toga. Države članice obavješćuju Komisiju i Agenciju Europske unije za azil o svakom </w:t>
            </w:r>
            <w:r w:rsidRPr="00485FD5">
              <w:lastRenderedPageBreak/>
              <w:t>pokretanju kriznog plana.</w:t>
            </w:r>
          </w:p>
        </w:tc>
      </w:tr>
    </w:tbl>
    <w:p w14:paraId="0FAE6AEE"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148EB67" w14:textId="77777777" w:rsidR="003C00F0" w:rsidRPr="00485FD5" w:rsidRDefault="003C00F0" w:rsidP="003C00F0">
      <w:r w:rsidRPr="00485FD5">
        <w:rPr>
          <w:rStyle w:val="HideTWBExt"/>
          <w:noProof w:val="0"/>
        </w:rPr>
        <w:t>&lt;/AmendB&gt;</w:t>
      </w:r>
    </w:p>
    <w:p w14:paraId="68F09BFB"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530</w:t>
      </w:r>
      <w:r w:rsidRPr="00485FD5">
        <w:rPr>
          <w:rStyle w:val="HideTWBExt"/>
          <w:b w:val="0"/>
          <w:noProof w:val="0"/>
        </w:rPr>
        <w:t>&lt;/NumAmB&gt;</w:t>
      </w:r>
    </w:p>
    <w:p w14:paraId="719CEDBB"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2C59214F"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725FAFA2" w14:textId="77777777" w:rsidR="003C00F0" w:rsidRPr="00485FD5" w:rsidRDefault="003C00F0" w:rsidP="003C00F0">
      <w:r w:rsidRPr="00485FD5">
        <w:rPr>
          <w:rStyle w:val="HideTWBExt"/>
          <w:noProof w:val="0"/>
        </w:rPr>
        <w:t>&lt;/RepeatBlock-By&gt;</w:t>
      </w:r>
    </w:p>
    <w:p w14:paraId="5BE1D52F"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1BC4551" w14:textId="77777777" w:rsidR="003C00F0" w:rsidRPr="00485FD5" w:rsidRDefault="003C00F0" w:rsidP="003C00F0">
      <w:pPr>
        <w:pStyle w:val="NormalBold"/>
      </w:pPr>
      <w:r w:rsidRPr="00485FD5">
        <w:rPr>
          <w:rStyle w:val="HideTWBExt"/>
          <w:b w:val="0"/>
          <w:noProof w:val="0"/>
        </w:rPr>
        <w:t>&lt;Article&gt;</w:t>
      </w:r>
      <w:r w:rsidRPr="00485FD5">
        <w:t>Članak 28.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7BA7E479" w14:textId="77777777" w:rsidTr="0044196D">
        <w:trPr>
          <w:jc w:val="center"/>
        </w:trPr>
        <w:tc>
          <w:tcPr>
            <w:tcW w:w="9752" w:type="dxa"/>
            <w:gridSpan w:val="2"/>
          </w:tcPr>
          <w:p w14:paraId="2EBBF4B7" w14:textId="77777777" w:rsidR="003C00F0" w:rsidRPr="00485FD5" w:rsidRDefault="003C00F0" w:rsidP="0044196D">
            <w:pPr>
              <w:keepNext/>
            </w:pPr>
          </w:p>
        </w:tc>
      </w:tr>
      <w:tr w:rsidR="003C00F0" w:rsidRPr="00485FD5" w14:paraId="264E4BC4" w14:textId="77777777" w:rsidTr="0044196D">
        <w:trPr>
          <w:jc w:val="center"/>
        </w:trPr>
        <w:tc>
          <w:tcPr>
            <w:tcW w:w="4876" w:type="dxa"/>
            <w:hideMark/>
          </w:tcPr>
          <w:p w14:paraId="72F4FE8C" w14:textId="77777777" w:rsidR="003C00F0" w:rsidRPr="00485FD5" w:rsidRDefault="003C00F0" w:rsidP="0044196D">
            <w:pPr>
              <w:pStyle w:val="ColumnHeading"/>
              <w:keepNext/>
            </w:pPr>
            <w:r w:rsidRPr="00485FD5">
              <w:t>Tekst koji je predložila Komisija</w:t>
            </w:r>
          </w:p>
        </w:tc>
        <w:tc>
          <w:tcPr>
            <w:tcW w:w="4876" w:type="dxa"/>
            <w:hideMark/>
          </w:tcPr>
          <w:p w14:paraId="3BD64628" w14:textId="77777777" w:rsidR="003C00F0" w:rsidRPr="00485FD5" w:rsidRDefault="003C00F0" w:rsidP="0044196D">
            <w:pPr>
              <w:pStyle w:val="ColumnHeading"/>
              <w:keepNext/>
            </w:pPr>
            <w:r w:rsidRPr="00485FD5">
              <w:t>Izmjena</w:t>
            </w:r>
          </w:p>
        </w:tc>
      </w:tr>
      <w:tr w:rsidR="003C00F0" w:rsidRPr="00485FD5" w14:paraId="1E72620F" w14:textId="77777777" w:rsidTr="0044196D">
        <w:trPr>
          <w:jc w:val="center"/>
        </w:trPr>
        <w:tc>
          <w:tcPr>
            <w:tcW w:w="4876" w:type="dxa"/>
            <w:hideMark/>
          </w:tcPr>
          <w:p w14:paraId="24BD72E0" w14:textId="77777777" w:rsidR="003C00F0" w:rsidRPr="00485FD5" w:rsidRDefault="003C00F0" w:rsidP="0044196D">
            <w:pPr>
              <w:pStyle w:val="Normal6"/>
              <w:rPr>
                <w:b/>
                <w:i/>
              </w:rPr>
            </w:pPr>
            <w:r w:rsidRPr="00485FD5">
              <w:t>2.</w:t>
            </w:r>
            <w:r w:rsidRPr="00485FD5">
              <w:rPr>
                <w:b/>
                <w:i/>
              </w:rPr>
              <w:tab/>
            </w:r>
            <w:r w:rsidRPr="00485FD5">
              <w:t>Prvi krizni plan dovršit će se s pomoću predloška koji treba izraditi Agencija Europske unije za azil te se o njemu obavješćuje Agencija Europske unije za azil najkasnije [šest mjeseci nakon stupanja na snagu ove Direktive]. O ažuriranom kriznom planu obavješćuje se Agencija Europske unije za azil</w:t>
            </w:r>
            <w:r w:rsidRPr="00485FD5">
              <w:rPr>
                <w:b/>
                <w:i/>
              </w:rPr>
              <w:t xml:space="preserve"> svake dvije godine</w:t>
            </w:r>
            <w:r w:rsidRPr="00485FD5">
              <w:t xml:space="preserve"> nakon toga. Države članice obavješćuju Komisiju i Agenciju Europske unije za azil o svakom pokretanju kriznog plana.</w:t>
            </w:r>
          </w:p>
        </w:tc>
        <w:tc>
          <w:tcPr>
            <w:tcW w:w="4876" w:type="dxa"/>
            <w:hideMark/>
          </w:tcPr>
          <w:p w14:paraId="12ECB898" w14:textId="77777777" w:rsidR="003C00F0" w:rsidRPr="00485FD5" w:rsidRDefault="003C00F0" w:rsidP="0044196D">
            <w:pPr>
              <w:pStyle w:val="Normal6"/>
              <w:rPr>
                <w:b/>
                <w:i/>
                <w:szCs w:val="24"/>
              </w:rPr>
            </w:pPr>
            <w:r w:rsidRPr="00485FD5">
              <w:t>2.</w:t>
            </w:r>
            <w:r w:rsidRPr="00485FD5">
              <w:rPr>
                <w:b/>
                <w:i/>
              </w:rPr>
              <w:tab/>
            </w:r>
            <w:r w:rsidRPr="00485FD5">
              <w:t>Prvi krizni plan dovršit će se s pomoću predloška koji treba izraditi Agencija Europske unije za azil te se o njemu obavješćuje Agencija Europske unije za azil najkasnije [šest mjeseci nakon stupanja na snagu ove Direktive]. O ažuriranom kriznom planu obavješćuje se Agencija Europske unije za azil</w:t>
            </w:r>
            <w:r w:rsidRPr="00485FD5">
              <w:rPr>
                <w:b/>
                <w:i/>
              </w:rPr>
              <w:t xml:space="preserve"> svakih šest mjeseci</w:t>
            </w:r>
            <w:r w:rsidRPr="00485FD5">
              <w:t xml:space="preserve"> nakon toga. Države članice obavješćuju Komisiju i Agenciju Europske unije za azil o svakom pokretanju kriznog plana.</w:t>
            </w:r>
          </w:p>
        </w:tc>
      </w:tr>
    </w:tbl>
    <w:p w14:paraId="25288DD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1FD5B038" w14:textId="77777777" w:rsidR="003C00F0" w:rsidRPr="00485FD5" w:rsidRDefault="003C00F0" w:rsidP="003C00F0">
      <w:r w:rsidRPr="00485FD5">
        <w:rPr>
          <w:rStyle w:val="HideTWBExt"/>
          <w:noProof w:val="0"/>
        </w:rPr>
        <w:t>&lt;/AmendB&gt;</w:t>
      </w:r>
    </w:p>
    <w:p w14:paraId="3925D717"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531</w:t>
      </w:r>
      <w:r w:rsidRPr="00485FD5">
        <w:rPr>
          <w:rStyle w:val="HideTWBExt"/>
          <w:b w:val="0"/>
          <w:noProof w:val="0"/>
        </w:rPr>
        <w:t>&lt;/NumAmB&gt;</w:t>
      </w:r>
    </w:p>
    <w:p w14:paraId="7BB95881"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0855430"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65FB6AB6" w14:textId="77777777" w:rsidR="003C00F0" w:rsidRPr="00485FD5" w:rsidRDefault="003C00F0" w:rsidP="003C00F0">
      <w:r w:rsidRPr="00485FD5">
        <w:rPr>
          <w:rStyle w:val="HideTWBExt"/>
          <w:noProof w:val="0"/>
        </w:rPr>
        <w:t>&lt;/RepeatBlock-By&gt;</w:t>
      </w:r>
    </w:p>
    <w:p w14:paraId="7939A79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3DE9BFA" w14:textId="77777777" w:rsidR="003C00F0" w:rsidRPr="00485FD5" w:rsidRDefault="003C00F0" w:rsidP="003C00F0">
      <w:pPr>
        <w:pStyle w:val="NormalBold"/>
      </w:pPr>
      <w:r w:rsidRPr="00485FD5">
        <w:rPr>
          <w:rStyle w:val="HideTWBExt"/>
          <w:b w:val="0"/>
          <w:noProof w:val="0"/>
        </w:rPr>
        <w:t>&lt;Article&gt;</w:t>
      </w:r>
      <w:r w:rsidRPr="00485FD5">
        <w:t>Članak 29.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B222C77" w14:textId="77777777" w:rsidTr="0044196D">
        <w:trPr>
          <w:jc w:val="center"/>
        </w:trPr>
        <w:tc>
          <w:tcPr>
            <w:tcW w:w="9752" w:type="dxa"/>
            <w:gridSpan w:val="2"/>
          </w:tcPr>
          <w:p w14:paraId="7E129D1C" w14:textId="77777777" w:rsidR="003C00F0" w:rsidRPr="00485FD5" w:rsidRDefault="003C00F0" w:rsidP="0044196D">
            <w:pPr>
              <w:keepNext/>
            </w:pPr>
          </w:p>
        </w:tc>
      </w:tr>
      <w:tr w:rsidR="003C00F0" w:rsidRPr="00485FD5" w14:paraId="4C090C20" w14:textId="77777777" w:rsidTr="0044196D">
        <w:trPr>
          <w:jc w:val="center"/>
        </w:trPr>
        <w:tc>
          <w:tcPr>
            <w:tcW w:w="4876" w:type="dxa"/>
            <w:hideMark/>
          </w:tcPr>
          <w:p w14:paraId="59109D48" w14:textId="77777777" w:rsidR="003C00F0" w:rsidRPr="00485FD5" w:rsidRDefault="003C00F0" w:rsidP="0044196D">
            <w:pPr>
              <w:pStyle w:val="ColumnHeading"/>
              <w:keepNext/>
            </w:pPr>
            <w:r w:rsidRPr="00485FD5">
              <w:t>Tekst koji je predložila Komisija</w:t>
            </w:r>
          </w:p>
        </w:tc>
        <w:tc>
          <w:tcPr>
            <w:tcW w:w="4876" w:type="dxa"/>
            <w:hideMark/>
          </w:tcPr>
          <w:p w14:paraId="6D6EBB01" w14:textId="77777777" w:rsidR="003C00F0" w:rsidRPr="00485FD5" w:rsidRDefault="003C00F0" w:rsidP="0044196D">
            <w:pPr>
              <w:pStyle w:val="ColumnHeading"/>
              <w:keepNext/>
            </w:pPr>
            <w:r w:rsidRPr="00485FD5">
              <w:t>Izmjena</w:t>
            </w:r>
          </w:p>
        </w:tc>
      </w:tr>
      <w:tr w:rsidR="003C00F0" w:rsidRPr="00485FD5" w14:paraId="4C6DDFC6" w14:textId="77777777" w:rsidTr="0044196D">
        <w:trPr>
          <w:jc w:val="center"/>
        </w:trPr>
        <w:tc>
          <w:tcPr>
            <w:tcW w:w="4876" w:type="dxa"/>
            <w:hideMark/>
          </w:tcPr>
          <w:p w14:paraId="1222FDB9" w14:textId="218BA531" w:rsidR="003C00F0" w:rsidRPr="00485FD5" w:rsidRDefault="003C00F0" w:rsidP="0044196D">
            <w:pPr>
              <w:pStyle w:val="Normal6"/>
              <w:rPr>
                <w:b/>
                <w:i/>
              </w:rPr>
            </w:pPr>
            <w:r w:rsidRPr="00485FD5">
              <w:t>1.</w:t>
            </w:r>
            <w:r w:rsidRPr="00485FD5">
              <w:rPr>
                <w:b/>
                <w:i/>
              </w:rPr>
              <w:tab/>
            </w:r>
            <w:r w:rsidRPr="00485FD5">
              <w:t>Države članice poduzimaju odgovarajuće mjere radi osiguravanja da tijela i druge organizacije koji koje provode ovu Direktivu dobiju potrebnu temeljnu izobrazbu s obzirom na potrebe podnositelja i podnositeljica zahtjeva.</w:t>
            </w:r>
            <w:r w:rsidRPr="00485FD5">
              <w:rPr>
                <w:b/>
                <w:i/>
              </w:rPr>
              <w:t xml:space="preserve"> </w:t>
            </w:r>
            <w:r w:rsidRPr="00485FD5">
              <w:t xml:space="preserve"> Radi toga države članice integriraju europski program obuke o azilu koji je razvila Agencija Europske unije za azil u </w:t>
            </w:r>
            <w:r w:rsidRPr="00485FD5">
              <w:lastRenderedPageBreak/>
              <w:t>osposobljavanje svojeg osoblja u skladu s Uredbom</w:t>
            </w:r>
            <w:r w:rsidRPr="00485FD5">
              <w:rPr>
                <w:b/>
                <w:i/>
              </w:rPr>
              <w:t xml:space="preserve"> </w:t>
            </w:r>
            <w:r w:rsidRPr="00485FD5">
              <w:t xml:space="preserve">(EU) br. XXX/XXX [Uredba o Agenciji Europske unije za azil]. </w:t>
            </w:r>
          </w:p>
        </w:tc>
        <w:tc>
          <w:tcPr>
            <w:tcW w:w="4876" w:type="dxa"/>
            <w:hideMark/>
          </w:tcPr>
          <w:p w14:paraId="636C4A5E" w14:textId="2856A272" w:rsidR="003C00F0" w:rsidRPr="00485FD5" w:rsidRDefault="003C00F0" w:rsidP="0044196D">
            <w:pPr>
              <w:pStyle w:val="Normal6"/>
              <w:rPr>
                <w:b/>
                <w:i/>
                <w:szCs w:val="24"/>
              </w:rPr>
            </w:pPr>
            <w:r w:rsidRPr="00485FD5">
              <w:lastRenderedPageBreak/>
              <w:t>1.</w:t>
            </w:r>
            <w:r w:rsidRPr="00485FD5">
              <w:rPr>
                <w:b/>
                <w:i/>
              </w:rPr>
              <w:tab/>
            </w:r>
            <w:r w:rsidRPr="00485FD5">
              <w:t>Države članice poduzimaju odgovarajuće mjere radi osiguravanja da tijela i druge organizacije koji koje provode ovu Direktivu dobiju potrebnu temeljnu izobrazbu s obzirom na potrebe podnositelja i podnositeljica zahtjeva. Radi toga</w:t>
            </w:r>
            <w:r w:rsidRPr="00485FD5">
              <w:rPr>
                <w:b/>
                <w:i/>
              </w:rPr>
              <w:t xml:space="preserve"> se na raspolaganje lokalnih i regionalnih tijela te međunarodnih organizacija i organizacija civilnog </w:t>
            </w:r>
            <w:r w:rsidRPr="00485FD5">
              <w:rPr>
                <w:b/>
                <w:i/>
              </w:rPr>
              <w:lastRenderedPageBreak/>
              <w:t>društva stavljaju odgovarajuća sredstva, uključujući i mogućnost da lokalna i regionalna tijela izravno pristupe Fondu za azil, migraciju i integraciju (FAMI) Radi toga</w:t>
            </w:r>
            <w:r w:rsidRPr="00485FD5">
              <w:t xml:space="preserve"> države članice integriraju europski program obuke o azilu koji je razvila Agencija Europske unije za azil u osposobljavanje svojeg osoblja u skladu s Uredbom</w:t>
            </w:r>
            <w:r w:rsidRPr="00485FD5">
              <w:rPr>
                <w:b/>
                <w:i/>
              </w:rPr>
              <w:t xml:space="preserve"> </w:t>
            </w:r>
            <w:r w:rsidRPr="00485FD5">
              <w:t xml:space="preserve">(EU) br. XXX/XXX [Uredba o Agenciji Europske unije za azil]. </w:t>
            </w:r>
          </w:p>
        </w:tc>
      </w:tr>
    </w:tbl>
    <w:p w14:paraId="2E2E90CA"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B755166" w14:textId="77777777" w:rsidR="003C00F0" w:rsidRPr="00485FD5" w:rsidRDefault="003C00F0" w:rsidP="003C00F0">
      <w:r w:rsidRPr="00485FD5">
        <w:rPr>
          <w:rStyle w:val="HideTWBExt"/>
          <w:noProof w:val="0"/>
        </w:rPr>
        <w:t>&lt;/AmendB&gt;</w:t>
      </w:r>
    </w:p>
    <w:p w14:paraId="5EF4507F"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532</w:t>
      </w:r>
      <w:r w:rsidRPr="00485FD5">
        <w:rPr>
          <w:rStyle w:val="HideTWBExt"/>
          <w:b w:val="0"/>
          <w:noProof w:val="0"/>
        </w:rPr>
        <w:t>&lt;/NumAmB&gt;</w:t>
      </w:r>
    </w:p>
    <w:p w14:paraId="5DC10C46"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5200C819" w14:textId="77777777" w:rsidR="003C00F0" w:rsidRPr="00485FD5" w:rsidRDefault="003C00F0" w:rsidP="003C00F0">
      <w:r w:rsidRPr="00485FD5">
        <w:rPr>
          <w:rStyle w:val="HideTWBExt"/>
          <w:noProof w:val="0"/>
        </w:rPr>
        <w:t>&lt;/RepeatBlock-By&gt;</w:t>
      </w:r>
    </w:p>
    <w:p w14:paraId="03094BC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16AD3CA8" w14:textId="77777777" w:rsidR="003C00F0" w:rsidRPr="00485FD5" w:rsidRDefault="003C00F0" w:rsidP="003C00F0">
      <w:pPr>
        <w:pStyle w:val="NormalBold"/>
      </w:pPr>
      <w:r w:rsidRPr="00485FD5">
        <w:rPr>
          <w:rStyle w:val="HideTWBExt"/>
          <w:b w:val="0"/>
          <w:noProof w:val="0"/>
        </w:rPr>
        <w:t>&lt;Article&gt;</w:t>
      </w:r>
      <w:r w:rsidRPr="00485FD5">
        <w:t>Članak 29.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0D1649E" w14:textId="77777777" w:rsidTr="0044196D">
        <w:trPr>
          <w:jc w:val="center"/>
        </w:trPr>
        <w:tc>
          <w:tcPr>
            <w:tcW w:w="9752" w:type="dxa"/>
            <w:gridSpan w:val="2"/>
          </w:tcPr>
          <w:p w14:paraId="0EFCBC53" w14:textId="77777777" w:rsidR="003C00F0" w:rsidRPr="00485FD5" w:rsidRDefault="003C00F0" w:rsidP="0044196D">
            <w:pPr>
              <w:keepNext/>
            </w:pPr>
          </w:p>
        </w:tc>
      </w:tr>
      <w:tr w:rsidR="003C00F0" w:rsidRPr="00485FD5" w14:paraId="725B23EF" w14:textId="77777777" w:rsidTr="0044196D">
        <w:trPr>
          <w:jc w:val="center"/>
        </w:trPr>
        <w:tc>
          <w:tcPr>
            <w:tcW w:w="4876" w:type="dxa"/>
            <w:hideMark/>
          </w:tcPr>
          <w:p w14:paraId="4C0DB82C" w14:textId="77777777" w:rsidR="003C00F0" w:rsidRPr="00485FD5" w:rsidRDefault="003C00F0" w:rsidP="0044196D">
            <w:pPr>
              <w:pStyle w:val="ColumnHeading"/>
              <w:keepNext/>
            </w:pPr>
            <w:r w:rsidRPr="00485FD5">
              <w:t>Tekst koji je predložila Komisija</w:t>
            </w:r>
          </w:p>
        </w:tc>
        <w:tc>
          <w:tcPr>
            <w:tcW w:w="4876" w:type="dxa"/>
            <w:hideMark/>
          </w:tcPr>
          <w:p w14:paraId="455F415B" w14:textId="77777777" w:rsidR="003C00F0" w:rsidRPr="00485FD5" w:rsidRDefault="003C00F0" w:rsidP="0044196D">
            <w:pPr>
              <w:pStyle w:val="ColumnHeading"/>
              <w:keepNext/>
            </w:pPr>
            <w:r w:rsidRPr="00485FD5">
              <w:t>Izmjena</w:t>
            </w:r>
          </w:p>
        </w:tc>
      </w:tr>
      <w:tr w:rsidR="003C00F0" w:rsidRPr="00485FD5" w14:paraId="18B46844" w14:textId="77777777" w:rsidTr="0044196D">
        <w:trPr>
          <w:jc w:val="center"/>
        </w:trPr>
        <w:tc>
          <w:tcPr>
            <w:tcW w:w="4876" w:type="dxa"/>
            <w:hideMark/>
          </w:tcPr>
          <w:p w14:paraId="2D7E8CE6" w14:textId="054D0187" w:rsidR="003C00F0" w:rsidRPr="00485FD5" w:rsidRDefault="003C00F0" w:rsidP="0044196D">
            <w:pPr>
              <w:pStyle w:val="Normal6"/>
              <w:rPr>
                <w:b/>
                <w:i/>
              </w:rPr>
            </w:pPr>
            <w:r w:rsidRPr="00485FD5">
              <w:t>1.</w:t>
            </w:r>
            <w:r w:rsidRPr="00485FD5">
              <w:rPr>
                <w:b/>
                <w:i/>
              </w:rPr>
              <w:tab/>
            </w:r>
            <w:r w:rsidRPr="00485FD5">
              <w:t>Države članice</w:t>
            </w:r>
            <w:r w:rsidRPr="00485FD5">
              <w:rPr>
                <w:b/>
                <w:i/>
              </w:rPr>
              <w:t xml:space="preserve"> poduzimaju</w:t>
            </w:r>
            <w:r w:rsidRPr="00485FD5">
              <w:t xml:space="preserve"> odgovarajuće mjere radi osiguravanja da tijela i druge organizacije koji koje provode ovu Direktivu dobiju potrebnu temeljnu izobrazbu s obzirom na potrebe podnositelja</w:t>
            </w:r>
            <w:r w:rsidRPr="00485FD5">
              <w:rPr>
                <w:b/>
                <w:i/>
              </w:rPr>
              <w:t xml:space="preserve"> i podnositeljica</w:t>
            </w:r>
            <w:r w:rsidRPr="00485FD5">
              <w:t xml:space="preserve"> zahtjeva.</w:t>
            </w:r>
            <w:r w:rsidRPr="00485FD5">
              <w:rPr>
                <w:b/>
                <w:i/>
              </w:rPr>
              <w:t xml:space="preserve">  Radi toga države članice integriraju europski program obuke o azilu koji je razvila Agencija Europske unije za azil u osposobljavanje svojeg osoblja u skladu s Uredbom (EU) br. XXX/XXX [Uredba o Agenciji Europske unije za azil]. </w:t>
            </w:r>
          </w:p>
        </w:tc>
        <w:tc>
          <w:tcPr>
            <w:tcW w:w="4876" w:type="dxa"/>
            <w:hideMark/>
          </w:tcPr>
          <w:p w14:paraId="6AF01DCE" w14:textId="77777777" w:rsidR="003C00F0" w:rsidRPr="00485FD5" w:rsidRDefault="003C00F0" w:rsidP="0044196D">
            <w:pPr>
              <w:pStyle w:val="Normal6"/>
              <w:rPr>
                <w:b/>
                <w:i/>
                <w:szCs w:val="24"/>
              </w:rPr>
            </w:pPr>
            <w:r w:rsidRPr="00485FD5">
              <w:t>1.</w:t>
            </w:r>
            <w:r w:rsidRPr="00485FD5">
              <w:rPr>
                <w:b/>
                <w:i/>
              </w:rPr>
              <w:tab/>
            </w:r>
            <w:r w:rsidRPr="00485FD5">
              <w:t>Države članice</w:t>
            </w:r>
            <w:r w:rsidRPr="00485FD5">
              <w:rPr>
                <w:b/>
                <w:i/>
              </w:rPr>
              <w:t xml:space="preserve"> mogu poduzimati</w:t>
            </w:r>
            <w:r w:rsidRPr="00485FD5">
              <w:t xml:space="preserve"> odgovarajuće mjere radi osiguravanja da tijela i druge organizacije koji koje provode ovu Direktivu dobiju potrebnu temeljnu izobrazbu s obzirom na potrebe podnositelja zahtjeva.</w:t>
            </w:r>
          </w:p>
        </w:tc>
      </w:tr>
    </w:tbl>
    <w:p w14:paraId="5C10B911"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08989C24"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1AAD82F"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 Nadalje, prihvatljivo proširenje u ovom amandmanu dokaz je spomenute neodvojive povezanosti.</w:t>
      </w:r>
    </w:p>
    <w:p w14:paraId="72346B5F" w14:textId="77777777" w:rsidR="003C00F0" w:rsidRPr="00485FD5" w:rsidRDefault="003C00F0" w:rsidP="003C00F0">
      <w:r w:rsidRPr="00485FD5">
        <w:rPr>
          <w:rStyle w:val="HideTWBExt"/>
          <w:noProof w:val="0"/>
        </w:rPr>
        <w:t>&lt;/AmendB&gt;</w:t>
      </w:r>
    </w:p>
    <w:p w14:paraId="0680726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533</w:t>
      </w:r>
      <w:r w:rsidRPr="00485FD5">
        <w:rPr>
          <w:rStyle w:val="HideTWBExt"/>
          <w:b w:val="0"/>
          <w:noProof w:val="0"/>
        </w:rPr>
        <w:t>&lt;/NumAmB&gt;</w:t>
      </w:r>
    </w:p>
    <w:p w14:paraId="08B28057" w14:textId="77777777" w:rsidR="003C00F0" w:rsidRPr="00485FD5" w:rsidRDefault="003C00F0" w:rsidP="003C00F0">
      <w:pPr>
        <w:pStyle w:val="NormalBold"/>
      </w:pPr>
      <w:r w:rsidRPr="00485FD5">
        <w:rPr>
          <w:rStyle w:val="HideTWBExt"/>
          <w:b w:val="0"/>
          <w:noProof w:val="0"/>
        </w:rPr>
        <w:t>&lt;RepeatBlock-By&gt;&lt;Members&gt;</w:t>
      </w:r>
      <w:r w:rsidRPr="00485FD5">
        <w:t xml:space="preserve">Anna Maria Corazza Bildt, Caterina Chinnici, Hilde </w:t>
      </w:r>
      <w:r w:rsidRPr="00485FD5">
        <w:lastRenderedPageBreak/>
        <w:t>Vautmans, Vilija Blinkevičiūtė, Julie Ward, Luigi Morgano, Bodil Valero, Brando Benifei, Damiano Zoffoli, Nathalie Griesbeck, Jean Lambert</w:t>
      </w:r>
      <w:r w:rsidRPr="00485FD5">
        <w:rPr>
          <w:rStyle w:val="HideTWBExt"/>
          <w:b w:val="0"/>
          <w:noProof w:val="0"/>
        </w:rPr>
        <w:t>&lt;/Members&gt;</w:t>
      </w:r>
    </w:p>
    <w:p w14:paraId="42F23AAF" w14:textId="77777777" w:rsidR="003C00F0" w:rsidRPr="00485FD5" w:rsidRDefault="003C00F0" w:rsidP="003C00F0">
      <w:r w:rsidRPr="00485FD5">
        <w:rPr>
          <w:rStyle w:val="HideTWBExt"/>
          <w:noProof w:val="0"/>
        </w:rPr>
        <w:t>&lt;/RepeatBlock-By&gt;</w:t>
      </w:r>
    </w:p>
    <w:p w14:paraId="61C22470"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6FFCC6DC" w14:textId="77777777" w:rsidR="003C00F0" w:rsidRPr="00485FD5" w:rsidRDefault="003C00F0" w:rsidP="003C00F0">
      <w:pPr>
        <w:pStyle w:val="NormalBold"/>
      </w:pPr>
      <w:r w:rsidRPr="00485FD5">
        <w:rPr>
          <w:rStyle w:val="HideTWBExt"/>
          <w:b w:val="0"/>
          <w:noProof w:val="0"/>
        </w:rPr>
        <w:t>&lt;Article&gt;</w:t>
      </w:r>
      <w:r w:rsidRPr="00485FD5">
        <w:t>Članak 29.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FB0B40A" w14:textId="77777777" w:rsidTr="0044196D">
        <w:trPr>
          <w:jc w:val="center"/>
        </w:trPr>
        <w:tc>
          <w:tcPr>
            <w:tcW w:w="9752" w:type="dxa"/>
            <w:gridSpan w:val="2"/>
          </w:tcPr>
          <w:p w14:paraId="4F65CE85" w14:textId="77777777" w:rsidR="003C00F0" w:rsidRPr="00485FD5" w:rsidRDefault="003C00F0" w:rsidP="0044196D">
            <w:pPr>
              <w:keepNext/>
            </w:pPr>
          </w:p>
        </w:tc>
      </w:tr>
      <w:tr w:rsidR="003C00F0" w:rsidRPr="00485FD5" w14:paraId="1E330D97" w14:textId="77777777" w:rsidTr="0044196D">
        <w:trPr>
          <w:jc w:val="center"/>
        </w:trPr>
        <w:tc>
          <w:tcPr>
            <w:tcW w:w="4876" w:type="dxa"/>
            <w:hideMark/>
          </w:tcPr>
          <w:p w14:paraId="08F79072" w14:textId="77777777" w:rsidR="003C00F0" w:rsidRPr="00485FD5" w:rsidRDefault="003C00F0" w:rsidP="0044196D">
            <w:pPr>
              <w:pStyle w:val="ColumnHeading"/>
              <w:keepNext/>
            </w:pPr>
            <w:r w:rsidRPr="00485FD5">
              <w:t>Tekst koji je predložila Komisija</w:t>
            </w:r>
          </w:p>
        </w:tc>
        <w:tc>
          <w:tcPr>
            <w:tcW w:w="4876" w:type="dxa"/>
            <w:hideMark/>
          </w:tcPr>
          <w:p w14:paraId="1C6D0A5B" w14:textId="77777777" w:rsidR="003C00F0" w:rsidRPr="00485FD5" w:rsidRDefault="003C00F0" w:rsidP="0044196D">
            <w:pPr>
              <w:pStyle w:val="ColumnHeading"/>
              <w:keepNext/>
            </w:pPr>
            <w:r w:rsidRPr="00485FD5">
              <w:t>Izmjena</w:t>
            </w:r>
          </w:p>
        </w:tc>
      </w:tr>
      <w:tr w:rsidR="003C00F0" w:rsidRPr="00485FD5" w14:paraId="23062741" w14:textId="77777777" w:rsidTr="0044196D">
        <w:trPr>
          <w:jc w:val="center"/>
        </w:trPr>
        <w:tc>
          <w:tcPr>
            <w:tcW w:w="4876" w:type="dxa"/>
            <w:hideMark/>
          </w:tcPr>
          <w:p w14:paraId="279D2D1A" w14:textId="76403869" w:rsidR="003C00F0" w:rsidRPr="00485FD5" w:rsidRDefault="003C00F0" w:rsidP="0044196D">
            <w:pPr>
              <w:pStyle w:val="Normal6"/>
              <w:rPr>
                <w:b/>
                <w:i/>
              </w:rPr>
            </w:pPr>
            <w:r w:rsidRPr="00485FD5">
              <w:t>1.</w:t>
            </w:r>
            <w:r w:rsidRPr="00485FD5">
              <w:rPr>
                <w:b/>
                <w:i/>
              </w:rPr>
              <w:tab/>
            </w:r>
            <w:r w:rsidRPr="00485FD5">
              <w:t>Države članice poduzimaju odgovarajuće mjere radi osiguravanja da tijela i druge organizacije koji koje provode ovu Direktivu dobiju potrebnu temeljnu izobrazbu s obzirom na potrebe podnositelja i podnositeljica zahtjeva.</w:t>
            </w:r>
            <w:r w:rsidRPr="00485FD5">
              <w:rPr>
                <w:b/>
                <w:i/>
              </w:rPr>
              <w:t xml:space="preserve"> </w:t>
            </w:r>
            <w:r w:rsidRPr="00485FD5">
              <w:t xml:space="preserve"> Radi toga države članice integriraju europski program obuke o azilu koji je razvila Agencija Europske unije za azil u osposobljavanje svojeg osoblja u skladu s Uredbom</w:t>
            </w:r>
            <w:r w:rsidRPr="00485FD5">
              <w:rPr>
                <w:b/>
                <w:i/>
              </w:rPr>
              <w:t xml:space="preserve"> </w:t>
            </w:r>
            <w:r w:rsidRPr="00485FD5">
              <w:t>(EU) br. XXX/XXX [Uredba o Agenciji Europske unije za azil].</w:t>
            </w:r>
            <w:r w:rsidRPr="00485FD5">
              <w:rPr>
                <w:b/>
                <w:i/>
              </w:rPr>
              <w:t xml:space="preserve"> </w:t>
            </w:r>
          </w:p>
        </w:tc>
        <w:tc>
          <w:tcPr>
            <w:tcW w:w="4876" w:type="dxa"/>
            <w:hideMark/>
          </w:tcPr>
          <w:p w14:paraId="53D810B7" w14:textId="77777777" w:rsidR="003C00F0" w:rsidRPr="00485FD5" w:rsidRDefault="003C00F0" w:rsidP="0044196D">
            <w:pPr>
              <w:pStyle w:val="Normal6"/>
              <w:rPr>
                <w:b/>
                <w:i/>
                <w:szCs w:val="24"/>
              </w:rPr>
            </w:pPr>
            <w:r w:rsidRPr="00485FD5">
              <w:t>1.</w:t>
            </w:r>
            <w:r w:rsidRPr="00485FD5">
              <w:rPr>
                <w:b/>
                <w:i/>
              </w:rPr>
              <w:tab/>
            </w:r>
            <w:r w:rsidRPr="00485FD5">
              <w:t>Države članice poduzimaju odgovarajuće mjere radi osiguravanja da tijela i druge organizacije koji koje provode ovu Direktivu dobiju potrebnu temeljnu izobrazbu s obzirom na potrebe podnositelja i podnositeljica zahtjeva</w:t>
            </w:r>
            <w:r w:rsidRPr="00485FD5">
              <w:rPr>
                <w:b/>
                <w:i/>
              </w:rPr>
              <w:t xml:space="preserve"> te djece</w:t>
            </w:r>
            <w:r w:rsidRPr="00485FD5">
              <w:t>. Radi toga države članice integriraju europski program obuke o azilu koji je razvila Agencija Europske unije za azil u osposobljavanje svojeg osoblja u skladu s Uredbom</w:t>
            </w:r>
            <w:r w:rsidRPr="00485FD5">
              <w:rPr>
                <w:b/>
                <w:i/>
              </w:rPr>
              <w:t xml:space="preserve"> </w:t>
            </w:r>
            <w:r w:rsidRPr="00485FD5">
              <w:t>(EU) br. XXX/XXX [Uredba o Agenciji Europske unije za azil]</w:t>
            </w:r>
            <w:r w:rsidRPr="00485FD5">
              <w:rPr>
                <w:b/>
                <w:i/>
              </w:rPr>
              <w:t xml:space="preserve"> i uzimaju o obzir informativni materijal koji je objavio Europski potporni ured za azil (EASO), kao što je alat tog ureda za identifikaciju osoba s posebnim potrebama</w:t>
            </w:r>
            <w:r w:rsidRPr="00485FD5">
              <w:t>.</w:t>
            </w:r>
          </w:p>
        </w:tc>
      </w:tr>
    </w:tbl>
    <w:p w14:paraId="3E1CBC3C"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F6E188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DB08906" w14:textId="77777777" w:rsidR="003C00F0" w:rsidRPr="00485FD5" w:rsidRDefault="003C00F0" w:rsidP="003C00F0">
      <w:pPr>
        <w:pStyle w:val="Normal12Italic"/>
        <w:rPr>
          <w:noProof w:val="0"/>
        </w:rPr>
      </w:pPr>
      <w:r w:rsidRPr="00485FD5">
        <w:rPr>
          <w:noProof w:val="0"/>
        </w:rPr>
        <w:t xml:space="preserve">Djeca imaju specifične potrebe i po definiciji su u fazi mentalnog, duhovnog i moralnog razvoja, a s obzirom na njihovu osobitu ranjivost i na traume koje su mogli doživjeti tijekom putovanja, nužno je da su osobe koje rade s djecom osposobljene na odgovarajući način. </w:t>
      </w:r>
      <w:r w:rsidRPr="00485FD5">
        <w:rPr>
          <w:noProof w:val="0"/>
        </w:rPr>
        <w:br/>
        <w:t xml:space="preserve"> U tu svrhu osobe koje rade s djecom i ostalim podnositeljima zahtjeva s posebnim potrebama trebaju biti dobro upoznate s materijalom Europskog potpornog ureda za azil.</w:t>
      </w:r>
    </w:p>
    <w:p w14:paraId="2885A730" w14:textId="77777777" w:rsidR="003C00F0" w:rsidRPr="00485FD5" w:rsidRDefault="003C00F0" w:rsidP="003C00F0">
      <w:r w:rsidRPr="00485FD5">
        <w:rPr>
          <w:rStyle w:val="HideTWBExt"/>
          <w:noProof w:val="0"/>
        </w:rPr>
        <w:t>&lt;/AmendB&gt;</w:t>
      </w:r>
    </w:p>
    <w:p w14:paraId="06B2893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534</w:t>
      </w:r>
      <w:r w:rsidRPr="00485FD5">
        <w:rPr>
          <w:rStyle w:val="HideTWBExt"/>
          <w:b w:val="0"/>
          <w:noProof w:val="0"/>
        </w:rPr>
        <w:t>&lt;/NumAmB&gt;</w:t>
      </w:r>
    </w:p>
    <w:p w14:paraId="0A470A01"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625787FA" w14:textId="77777777" w:rsidR="003C00F0" w:rsidRPr="00485FD5" w:rsidRDefault="003C00F0" w:rsidP="003C00F0">
      <w:r w:rsidRPr="00485FD5">
        <w:rPr>
          <w:rStyle w:val="HideTWBExt"/>
          <w:noProof w:val="0"/>
        </w:rPr>
        <w:t>&lt;/RepeatBlock-By&gt;</w:t>
      </w:r>
    </w:p>
    <w:p w14:paraId="530863D3"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3EA85F9" w14:textId="77777777" w:rsidR="003C00F0" w:rsidRPr="00485FD5" w:rsidRDefault="003C00F0" w:rsidP="003C00F0">
      <w:pPr>
        <w:pStyle w:val="NormalBold"/>
      </w:pPr>
      <w:r w:rsidRPr="00485FD5">
        <w:rPr>
          <w:rStyle w:val="HideTWBExt"/>
          <w:b w:val="0"/>
          <w:noProof w:val="0"/>
        </w:rPr>
        <w:t>&lt;Article&gt;</w:t>
      </w:r>
      <w:r w:rsidRPr="00485FD5">
        <w:t>Članak 29.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CBC3400" w14:textId="77777777" w:rsidTr="0044196D">
        <w:trPr>
          <w:jc w:val="center"/>
        </w:trPr>
        <w:tc>
          <w:tcPr>
            <w:tcW w:w="9752" w:type="dxa"/>
            <w:gridSpan w:val="2"/>
          </w:tcPr>
          <w:p w14:paraId="57225FA5" w14:textId="77777777" w:rsidR="003C00F0" w:rsidRPr="00485FD5" w:rsidRDefault="003C00F0" w:rsidP="0044196D">
            <w:pPr>
              <w:keepNext/>
            </w:pPr>
          </w:p>
        </w:tc>
      </w:tr>
      <w:tr w:rsidR="003C00F0" w:rsidRPr="00485FD5" w14:paraId="44C01C96" w14:textId="77777777" w:rsidTr="0044196D">
        <w:trPr>
          <w:jc w:val="center"/>
        </w:trPr>
        <w:tc>
          <w:tcPr>
            <w:tcW w:w="4876" w:type="dxa"/>
            <w:hideMark/>
          </w:tcPr>
          <w:p w14:paraId="3B23D5E4" w14:textId="77777777" w:rsidR="003C00F0" w:rsidRPr="00485FD5" w:rsidRDefault="003C00F0" w:rsidP="0044196D">
            <w:pPr>
              <w:pStyle w:val="ColumnHeading"/>
              <w:keepNext/>
            </w:pPr>
            <w:r w:rsidRPr="00485FD5">
              <w:t>Tekst koji je predložila Komisija</w:t>
            </w:r>
          </w:p>
        </w:tc>
        <w:tc>
          <w:tcPr>
            <w:tcW w:w="4876" w:type="dxa"/>
            <w:hideMark/>
          </w:tcPr>
          <w:p w14:paraId="68D16943" w14:textId="77777777" w:rsidR="003C00F0" w:rsidRPr="00485FD5" w:rsidRDefault="003C00F0" w:rsidP="0044196D">
            <w:pPr>
              <w:pStyle w:val="ColumnHeading"/>
              <w:keepNext/>
            </w:pPr>
            <w:r w:rsidRPr="00485FD5">
              <w:t>Izmjena</w:t>
            </w:r>
          </w:p>
        </w:tc>
      </w:tr>
      <w:tr w:rsidR="003C00F0" w:rsidRPr="00485FD5" w14:paraId="44387E04" w14:textId="77777777" w:rsidTr="0044196D">
        <w:trPr>
          <w:jc w:val="center"/>
        </w:trPr>
        <w:tc>
          <w:tcPr>
            <w:tcW w:w="4876" w:type="dxa"/>
            <w:hideMark/>
          </w:tcPr>
          <w:p w14:paraId="191579E4" w14:textId="77777777" w:rsidR="003C00F0" w:rsidRPr="00485FD5" w:rsidRDefault="003C00F0" w:rsidP="0044196D">
            <w:pPr>
              <w:pStyle w:val="Normal6"/>
              <w:rPr>
                <w:b/>
                <w:i/>
              </w:rPr>
            </w:pPr>
            <w:r w:rsidRPr="00485FD5">
              <w:t>2.</w:t>
            </w:r>
            <w:r w:rsidRPr="00485FD5">
              <w:rPr>
                <w:b/>
                <w:i/>
              </w:rPr>
              <w:tab/>
            </w:r>
            <w:r w:rsidRPr="00485FD5">
              <w:t>Države članice dodjeljuju</w:t>
            </w:r>
            <w:r w:rsidRPr="00485FD5">
              <w:rPr>
                <w:b/>
                <w:i/>
              </w:rPr>
              <w:t xml:space="preserve"> potrebna</w:t>
            </w:r>
            <w:r w:rsidRPr="00485FD5">
              <w:t xml:space="preserve"> sredstva u vezi s nacionalnim pravom </w:t>
            </w:r>
            <w:r w:rsidRPr="00485FD5">
              <w:lastRenderedPageBreak/>
              <w:t>kojim se provodi ova Direktiva.</w:t>
            </w:r>
          </w:p>
        </w:tc>
        <w:tc>
          <w:tcPr>
            <w:tcW w:w="4876" w:type="dxa"/>
            <w:hideMark/>
          </w:tcPr>
          <w:p w14:paraId="67F1D9AC" w14:textId="77777777" w:rsidR="003C00F0" w:rsidRPr="00485FD5" w:rsidRDefault="003C00F0" w:rsidP="0044196D">
            <w:pPr>
              <w:pStyle w:val="Normal6"/>
              <w:rPr>
                <w:b/>
                <w:i/>
                <w:szCs w:val="24"/>
              </w:rPr>
            </w:pPr>
            <w:r w:rsidRPr="00485FD5">
              <w:lastRenderedPageBreak/>
              <w:t>2.</w:t>
            </w:r>
            <w:r w:rsidRPr="00485FD5">
              <w:rPr>
                <w:b/>
                <w:i/>
              </w:rPr>
              <w:tab/>
            </w:r>
            <w:r w:rsidRPr="00485FD5">
              <w:t>Države članice dodjeljuju sredstva u</w:t>
            </w:r>
            <w:r w:rsidRPr="00485FD5">
              <w:rPr>
                <w:b/>
                <w:i/>
              </w:rPr>
              <w:t xml:space="preserve"> mjeri koju smatraju potrebnom u</w:t>
            </w:r>
            <w:r w:rsidRPr="00485FD5">
              <w:t xml:space="preserve"> vezi s nacionalnim pravom kojim se provodi ova </w:t>
            </w:r>
            <w:r w:rsidRPr="00485FD5">
              <w:lastRenderedPageBreak/>
              <w:t>Direktiva.</w:t>
            </w:r>
          </w:p>
        </w:tc>
      </w:tr>
    </w:tbl>
    <w:p w14:paraId="464733D3" w14:textId="77777777" w:rsidR="003C00F0" w:rsidRPr="00485FD5" w:rsidRDefault="003C00F0" w:rsidP="003C00F0">
      <w:pPr>
        <w:pStyle w:val="Olang"/>
        <w:rPr>
          <w:noProof w:val="0"/>
          <w:szCs w:val="24"/>
        </w:rPr>
      </w:pPr>
      <w:r w:rsidRPr="00485FD5">
        <w:rPr>
          <w:noProof w:val="0"/>
        </w:rPr>
        <w:lastRenderedPageBreak/>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349BED5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5CEDB5B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26621344" w14:textId="77777777" w:rsidR="003C00F0" w:rsidRPr="00485FD5" w:rsidRDefault="003C00F0" w:rsidP="003C00F0">
      <w:r w:rsidRPr="00485FD5">
        <w:rPr>
          <w:rStyle w:val="HideTWBExt"/>
          <w:noProof w:val="0"/>
        </w:rPr>
        <w:t>&lt;/AmendB&gt;</w:t>
      </w:r>
    </w:p>
    <w:p w14:paraId="718C9574"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535</w:t>
      </w:r>
      <w:r w:rsidRPr="00485FD5">
        <w:rPr>
          <w:rStyle w:val="HideTWBExt"/>
          <w:b w:val="0"/>
          <w:noProof w:val="0"/>
        </w:rPr>
        <w:t>&lt;/NumAmB&gt;</w:t>
      </w:r>
    </w:p>
    <w:p w14:paraId="394E8105"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13B87CA7"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2792D25C" w14:textId="77777777" w:rsidR="003C00F0" w:rsidRPr="00485FD5" w:rsidRDefault="003C00F0" w:rsidP="003C00F0">
      <w:r w:rsidRPr="00485FD5">
        <w:rPr>
          <w:rStyle w:val="HideTWBExt"/>
          <w:noProof w:val="0"/>
        </w:rPr>
        <w:t>&lt;/RepeatBlock-By&gt;</w:t>
      </w:r>
    </w:p>
    <w:p w14:paraId="469CD60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09CBDD1B" w14:textId="77777777" w:rsidR="003C00F0" w:rsidRPr="00485FD5" w:rsidRDefault="003C00F0" w:rsidP="003C00F0">
      <w:pPr>
        <w:pStyle w:val="NormalBold"/>
      </w:pPr>
      <w:r w:rsidRPr="00485FD5">
        <w:rPr>
          <w:rStyle w:val="HideTWBExt"/>
          <w:b w:val="0"/>
          <w:noProof w:val="0"/>
        </w:rPr>
        <w:t>&lt;Article&gt;</w:t>
      </w:r>
      <w:r w:rsidRPr="00485FD5">
        <w:t>Članak 30.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046A170E" w14:textId="77777777" w:rsidTr="0044196D">
        <w:trPr>
          <w:jc w:val="center"/>
        </w:trPr>
        <w:tc>
          <w:tcPr>
            <w:tcW w:w="9752" w:type="dxa"/>
            <w:gridSpan w:val="2"/>
          </w:tcPr>
          <w:p w14:paraId="6CEE135F" w14:textId="77777777" w:rsidR="003C00F0" w:rsidRPr="00485FD5" w:rsidRDefault="003C00F0" w:rsidP="0044196D">
            <w:pPr>
              <w:keepNext/>
            </w:pPr>
          </w:p>
        </w:tc>
      </w:tr>
      <w:tr w:rsidR="003C00F0" w:rsidRPr="00485FD5" w14:paraId="0B27C7D7" w14:textId="77777777" w:rsidTr="0044196D">
        <w:trPr>
          <w:jc w:val="center"/>
        </w:trPr>
        <w:tc>
          <w:tcPr>
            <w:tcW w:w="4876" w:type="dxa"/>
            <w:hideMark/>
          </w:tcPr>
          <w:p w14:paraId="75032B28" w14:textId="77777777" w:rsidR="003C00F0" w:rsidRPr="00485FD5" w:rsidRDefault="003C00F0" w:rsidP="0044196D">
            <w:pPr>
              <w:pStyle w:val="ColumnHeading"/>
              <w:keepNext/>
            </w:pPr>
            <w:r w:rsidRPr="00485FD5">
              <w:t>Tekst koji je predložila Komisija</w:t>
            </w:r>
          </w:p>
        </w:tc>
        <w:tc>
          <w:tcPr>
            <w:tcW w:w="4876" w:type="dxa"/>
            <w:hideMark/>
          </w:tcPr>
          <w:p w14:paraId="159B8AC8" w14:textId="77777777" w:rsidR="003C00F0" w:rsidRPr="00485FD5" w:rsidRDefault="003C00F0" w:rsidP="0044196D">
            <w:pPr>
              <w:pStyle w:val="ColumnHeading"/>
              <w:keepNext/>
            </w:pPr>
            <w:r w:rsidRPr="00485FD5">
              <w:t>Izmjena</w:t>
            </w:r>
          </w:p>
        </w:tc>
      </w:tr>
      <w:tr w:rsidR="003C00F0" w:rsidRPr="00485FD5" w14:paraId="0FFA813C" w14:textId="77777777" w:rsidTr="0044196D">
        <w:trPr>
          <w:jc w:val="center"/>
        </w:trPr>
        <w:tc>
          <w:tcPr>
            <w:tcW w:w="4876" w:type="dxa"/>
            <w:hideMark/>
          </w:tcPr>
          <w:p w14:paraId="102A4AE4" w14:textId="18C0FFF8" w:rsidR="003C00F0" w:rsidRPr="00485FD5" w:rsidRDefault="003C00F0" w:rsidP="0044196D">
            <w:pPr>
              <w:pStyle w:val="Normal6"/>
              <w:rPr>
                <w:b/>
                <w:i/>
              </w:rPr>
            </w:pPr>
            <w:r w:rsidRPr="00485FD5">
              <w:t>Komisija najkasnije</w:t>
            </w:r>
            <w:r w:rsidRPr="00485FD5">
              <w:rPr>
                <w:b/>
                <w:i/>
              </w:rPr>
              <w:t xml:space="preserve">  [tri godine</w:t>
            </w:r>
            <w:r w:rsidRPr="00485FD5">
              <w:t xml:space="preserve"> nakon stupanja na snagu ove Direktive]</w:t>
            </w:r>
            <w:r w:rsidRPr="00485FD5">
              <w:rPr>
                <w:b/>
                <w:i/>
              </w:rPr>
              <w:t xml:space="preserve">  </w:t>
            </w:r>
            <w:r w:rsidRPr="00485FD5">
              <w:t xml:space="preserve"> i najmanje</w:t>
            </w:r>
            <w:r w:rsidRPr="00485FD5">
              <w:rPr>
                <w:b/>
                <w:i/>
              </w:rPr>
              <w:t xml:space="preserve"> svakih pet godina</w:t>
            </w:r>
            <w:r w:rsidRPr="00485FD5">
              <w:t xml:space="preserve"> nakon toga</w:t>
            </w:r>
            <w:r w:rsidRPr="00485FD5">
              <w:rPr>
                <w:b/>
                <w:i/>
              </w:rPr>
              <w:t xml:space="preserve"> </w:t>
            </w:r>
            <w:r w:rsidRPr="00485FD5">
              <w:t xml:space="preserve"> izvješćuje Europski parlament i Vijeće o primjeni ove Direktive i predlaže potrebne izmjene.</w:t>
            </w:r>
          </w:p>
        </w:tc>
        <w:tc>
          <w:tcPr>
            <w:tcW w:w="4876" w:type="dxa"/>
            <w:hideMark/>
          </w:tcPr>
          <w:p w14:paraId="4187C0C1" w14:textId="77777777" w:rsidR="003C00F0" w:rsidRPr="00485FD5" w:rsidRDefault="003C00F0" w:rsidP="0044196D">
            <w:pPr>
              <w:pStyle w:val="Normal6"/>
              <w:rPr>
                <w:b/>
                <w:i/>
                <w:szCs w:val="24"/>
              </w:rPr>
            </w:pPr>
            <w:r w:rsidRPr="00485FD5">
              <w:t>Komisija najkasnije</w:t>
            </w:r>
            <w:r w:rsidRPr="00485FD5">
              <w:rPr>
                <w:b/>
                <w:i/>
              </w:rPr>
              <w:t xml:space="preserve"> [jednu godinu</w:t>
            </w:r>
            <w:r w:rsidRPr="00485FD5">
              <w:t xml:space="preserve"> nakon stupanja na snagu ove Direktive] i najmanje</w:t>
            </w:r>
            <w:r w:rsidRPr="00485FD5">
              <w:rPr>
                <w:b/>
                <w:i/>
              </w:rPr>
              <w:t xml:space="preserve"> svake tri godine</w:t>
            </w:r>
            <w:r w:rsidRPr="00485FD5">
              <w:t xml:space="preserve"> nakon toga izvješćuje Europski parlament i Vijeće o primjeni ove Direktive i predlaže potrebne izmjene.</w:t>
            </w:r>
          </w:p>
        </w:tc>
      </w:tr>
    </w:tbl>
    <w:p w14:paraId="183C9B7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824CE57" w14:textId="77777777" w:rsidR="003C00F0" w:rsidRPr="00485FD5" w:rsidRDefault="003C00F0" w:rsidP="003C00F0">
      <w:r w:rsidRPr="00485FD5">
        <w:rPr>
          <w:rStyle w:val="HideTWBExt"/>
          <w:noProof w:val="0"/>
        </w:rPr>
        <w:t>&lt;/AmendB&gt;</w:t>
      </w:r>
    </w:p>
    <w:p w14:paraId="512FBF8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536</w:t>
      </w:r>
      <w:r w:rsidRPr="00485FD5">
        <w:rPr>
          <w:rStyle w:val="HideTWBExt"/>
          <w:b w:val="0"/>
          <w:noProof w:val="0"/>
        </w:rPr>
        <w:t>&lt;/NumAmB&gt;</w:t>
      </w:r>
    </w:p>
    <w:p w14:paraId="2FD26DE3"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36CE75E2" w14:textId="77777777" w:rsidR="003C00F0" w:rsidRPr="00485FD5" w:rsidRDefault="003C00F0" w:rsidP="003C00F0">
      <w:r w:rsidRPr="00485FD5">
        <w:rPr>
          <w:rStyle w:val="HideTWBExt"/>
          <w:noProof w:val="0"/>
        </w:rPr>
        <w:t>&lt;/RepeatBlock-By&gt;</w:t>
      </w:r>
    </w:p>
    <w:p w14:paraId="298D1F77"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5FCF332" w14:textId="77777777" w:rsidR="003C00F0" w:rsidRPr="00485FD5" w:rsidRDefault="003C00F0" w:rsidP="003C00F0">
      <w:pPr>
        <w:pStyle w:val="NormalBold"/>
      </w:pPr>
      <w:r w:rsidRPr="00485FD5">
        <w:rPr>
          <w:rStyle w:val="HideTWBExt"/>
          <w:b w:val="0"/>
          <w:noProof w:val="0"/>
        </w:rPr>
        <w:t>&lt;Article&gt;</w:t>
      </w:r>
      <w:r w:rsidRPr="00485FD5">
        <w:t>Članak 30.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53B41B5E" w14:textId="77777777" w:rsidTr="0044196D">
        <w:trPr>
          <w:jc w:val="center"/>
        </w:trPr>
        <w:tc>
          <w:tcPr>
            <w:tcW w:w="9752" w:type="dxa"/>
            <w:gridSpan w:val="2"/>
          </w:tcPr>
          <w:p w14:paraId="740A8C45" w14:textId="77777777" w:rsidR="003C00F0" w:rsidRPr="00485FD5" w:rsidRDefault="003C00F0" w:rsidP="0044196D">
            <w:pPr>
              <w:keepNext/>
            </w:pPr>
          </w:p>
        </w:tc>
      </w:tr>
      <w:tr w:rsidR="003C00F0" w:rsidRPr="00485FD5" w14:paraId="22873344" w14:textId="77777777" w:rsidTr="0044196D">
        <w:trPr>
          <w:jc w:val="center"/>
        </w:trPr>
        <w:tc>
          <w:tcPr>
            <w:tcW w:w="4876" w:type="dxa"/>
            <w:hideMark/>
          </w:tcPr>
          <w:p w14:paraId="3F8AB8FE" w14:textId="77777777" w:rsidR="003C00F0" w:rsidRPr="00485FD5" w:rsidRDefault="003C00F0" w:rsidP="0044196D">
            <w:pPr>
              <w:pStyle w:val="ColumnHeading"/>
              <w:keepNext/>
            </w:pPr>
            <w:r w:rsidRPr="00485FD5">
              <w:t>Tekst koji je predložila Komisija</w:t>
            </w:r>
          </w:p>
        </w:tc>
        <w:tc>
          <w:tcPr>
            <w:tcW w:w="4876" w:type="dxa"/>
            <w:hideMark/>
          </w:tcPr>
          <w:p w14:paraId="47E7CBEE" w14:textId="77777777" w:rsidR="003C00F0" w:rsidRPr="00485FD5" w:rsidRDefault="003C00F0" w:rsidP="0044196D">
            <w:pPr>
              <w:pStyle w:val="ColumnHeading"/>
              <w:keepNext/>
            </w:pPr>
            <w:r w:rsidRPr="00485FD5">
              <w:t>Izmjena</w:t>
            </w:r>
          </w:p>
        </w:tc>
      </w:tr>
      <w:tr w:rsidR="003C00F0" w:rsidRPr="00485FD5" w14:paraId="0211A8B7" w14:textId="77777777" w:rsidTr="0044196D">
        <w:trPr>
          <w:jc w:val="center"/>
        </w:trPr>
        <w:tc>
          <w:tcPr>
            <w:tcW w:w="4876" w:type="dxa"/>
            <w:hideMark/>
          </w:tcPr>
          <w:p w14:paraId="37C68E52" w14:textId="3F288F41" w:rsidR="003C00F0" w:rsidRPr="00485FD5" w:rsidRDefault="003C00F0" w:rsidP="0044196D">
            <w:pPr>
              <w:pStyle w:val="Normal6"/>
              <w:rPr>
                <w:b/>
                <w:i/>
              </w:rPr>
            </w:pPr>
            <w:r w:rsidRPr="00485FD5">
              <w:t>Komisija najkasnije</w:t>
            </w:r>
            <w:r w:rsidRPr="00485FD5">
              <w:rPr>
                <w:b/>
                <w:i/>
              </w:rPr>
              <w:t xml:space="preserve"> </w:t>
            </w:r>
            <w:bookmarkStart w:id="0" w:name="_GoBack"/>
            <w:r w:rsidRPr="00485FD5">
              <w:rPr>
                <w:b/>
                <w:i/>
              </w:rPr>
              <w:t xml:space="preserve"> </w:t>
            </w:r>
            <w:bookmarkEnd w:id="0"/>
            <w:r w:rsidRPr="00485FD5">
              <w:rPr>
                <w:b/>
                <w:i/>
              </w:rPr>
              <w:t>[tri</w:t>
            </w:r>
            <w:r w:rsidRPr="00485FD5">
              <w:t xml:space="preserve"> godine nakon stupanja na snagu ove Direktive]</w:t>
            </w:r>
            <w:r w:rsidRPr="00485FD5">
              <w:rPr>
                <w:b/>
                <w:i/>
              </w:rPr>
              <w:t xml:space="preserve">  </w:t>
            </w:r>
            <w:r w:rsidRPr="00485FD5">
              <w:t xml:space="preserve"> i najmanje</w:t>
            </w:r>
            <w:r w:rsidRPr="00485FD5">
              <w:rPr>
                <w:b/>
                <w:i/>
              </w:rPr>
              <w:t xml:space="preserve"> svakih pet godina</w:t>
            </w:r>
            <w:r w:rsidRPr="00485FD5">
              <w:t xml:space="preserve"> nakon toga</w:t>
            </w:r>
            <w:r w:rsidRPr="00485FD5">
              <w:rPr>
                <w:b/>
                <w:i/>
              </w:rPr>
              <w:t xml:space="preserve"> </w:t>
            </w:r>
            <w:r w:rsidRPr="00485FD5">
              <w:t xml:space="preserve"> izvješćuje Europski parlament i Vijeće o primjeni ove Direktive i predlaže potrebne izmjene.</w:t>
            </w:r>
          </w:p>
        </w:tc>
        <w:tc>
          <w:tcPr>
            <w:tcW w:w="4876" w:type="dxa"/>
            <w:hideMark/>
          </w:tcPr>
          <w:p w14:paraId="574EB8BA" w14:textId="77777777" w:rsidR="003C00F0" w:rsidRPr="00485FD5" w:rsidRDefault="003C00F0" w:rsidP="0044196D">
            <w:pPr>
              <w:pStyle w:val="Normal6"/>
              <w:rPr>
                <w:b/>
                <w:i/>
                <w:szCs w:val="24"/>
              </w:rPr>
            </w:pPr>
            <w:r w:rsidRPr="00485FD5">
              <w:t>Komisija najkasnije</w:t>
            </w:r>
            <w:r w:rsidRPr="00485FD5">
              <w:rPr>
                <w:b/>
                <w:i/>
              </w:rPr>
              <w:t xml:space="preserve"> [dvije</w:t>
            </w:r>
            <w:r w:rsidRPr="00485FD5">
              <w:t xml:space="preserve"> godine nakon stupanja na snagu ove Direktive] i najmanje</w:t>
            </w:r>
            <w:r w:rsidRPr="00485FD5">
              <w:rPr>
                <w:b/>
                <w:i/>
              </w:rPr>
              <w:t xml:space="preserve"> svake dvije godine</w:t>
            </w:r>
            <w:r w:rsidRPr="00485FD5">
              <w:t xml:space="preserve"> nakon toga izvješćuje Europski parlament i Vijeće o primjeni ove Direktive i predlaže potrebne izmjene.</w:t>
            </w:r>
          </w:p>
        </w:tc>
      </w:tr>
    </w:tbl>
    <w:p w14:paraId="7A82329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FDBE150"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615FA0CA" w14:textId="77777777" w:rsidR="003C00F0" w:rsidRPr="00485FD5" w:rsidRDefault="003C00F0" w:rsidP="003C00F0">
      <w:pPr>
        <w:pStyle w:val="Normal12Italic"/>
        <w:rPr>
          <w:noProof w:val="0"/>
        </w:rPr>
      </w:pPr>
      <w:r w:rsidRPr="00485FD5">
        <w:rPr>
          <w:noProof w:val="0"/>
        </w:rPr>
        <w:t xml:space="preserve">Izvješće o primjeni ove Direktive potrebno je sastaviti što prije jer će u bliskoj budućnosti situacija u vezi s azilom u EU-u i dalje biti neizvjesna. </w:t>
      </w:r>
      <w:r w:rsidRPr="00485FD5">
        <w:rPr>
          <w:noProof w:val="0"/>
        </w:rPr>
        <w:br/>
        <w:t xml:space="preserve"> Naknadna izvješća o primjeni ove Direktive također bi trebalo podnositi redovitije.</w:t>
      </w:r>
    </w:p>
    <w:p w14:paraId="2CA8406C" w14:textId="77777777" w:rsidR="003C00F0" w:rsidRPr="00485FD5" w:rsidRDefault="003C00F0" w:rsidP="003C00F0">
      <w:r w:rsidRPr="00485FD5">
        <w:rPr>
          <w:rStyle w:val="HideTWBExt"/>
          <w:noProof w:val="0"/>
        </w:rPr>
        <w:t>&lt;/AmendB&gt;</w:t>
      </w:r>
    </w:p>
    <w:p w14:paraId="6C2CA63D"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537</w:t>
      </w:r>
      <w:r w:rsidRPr="00485FD5">
        <w:rPr>
          <w:rStyle w:val="HideTWBExt"/>
          <w:b w:val="0"/>
          <w:noProof w:val="0"/>
        </w:rPr>
        <w:t>&lt;/NumAmB&gt;</w:t>
      </w:r>
    </w:p>
    <w:p w14:paraId="07F25F09"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78348CE5" w14:textId="77777777" w:rsidR="003C00F0" w:rsidRPr="00485FD5" w:rsidRDefault="003C00F0" w:rsidP="003C00F0">
      <w:r w:rsidRPr="00485FD5">
        <w:rPr>
          <w:rStyle w:val="HideTWBExt"/>
          <w:noProof w:val="0"/>
        </w:rPr>
        <w:t>&lt;/RepeatBlock-By&gt;</w:t>
      </w:r>
    </w:p>
    <w:p w14:paraId="130E28F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146B4FF" w14:textId="77777777" w:rsidR="003C00F0" w:rsidRPr="00485FD5" w:rsidRDefault="003C00F0" w:rsidP="003C00F0">
      <w:pPr>
        <w:pStyle w:val="NormalBold"/>
      </w:pPr>
      <w:r w:rsidRPr="00485FD5">
        <w:rPr>
          <w:rStyle w:val="HideTWBExt"/>
          <w:b w:val="0"/>
          <w:noProof w:val="0"/>
        </w:rPr>
        <w:t>&lt;Article&gt;</w:t>
      </w:r>
      <w:r w:rsidRPr="00485FD5">
        <w:t>Članak 30. – stavak 1.</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C938A9C" w14:textId="77777777" w:rsidTr="0044196D">
        <w:trPr>
          <w:jc w:val="center"/>
        </w:trPr>
        <w:tc>
          <w:tcPr>
            <w:tcW w:w="9752" w:type="dxa"/>
            <w:gridSpan w:val="2"/>
          </w:tcPr>
          <w:p w14:paraId="309A5AA0" w14:textId="77777777" w:rsidR="003C00F0" w:rsidRPr="00485FD5" w:rsidRDefault="003C00F0" w:rsidP="0044196D">
            <w:pPr>
              <w:keepNext/>
            </w:pPr>
          </w:p>
        </w:tc>
      </w:tr>
      <w:tr w:rsidR="003C00F0" w:rsidRPr="00485FD5" w14:paraId="40C83DFF" w14:textId="77777777" w:rsidTr="0044196D">
        <w:trPr>
          <w:jc w:val="center"/>
        </w:trPr>
        <w:tc>
          <w:tcPr>
            <w:tcW w:w="4876" w:type="dxa"/>
            <w:hideMark/>
          </w:tcPr>
          <w:p w14:paraId="33395E63" w14:textId="77777777" w:rsidR="003C00F0" w:rsidRPr="00485FD5" w:rsidRDefault="003C00F0" w:rsidP="0044196D">
            <w:pPr>
              <w:pStyle w:val="ColumnHeading"/>
              <w:keepNext/>
            </w:pPr>
            <w:r w:rsidRPr="00485FD5">
              <w:t>Tekst koji je predložila Komisija</w:t>
            </w:r>
          </w:p>
        </w:tc>
        <w:tc>
          <w:tcPr>
            <w:tcW w:w="4876" w:type="dxa"/>
            <w:hideMark/>
          </w:tcPr>
          <w:p w14:paraId="3AE6BC07" w14:textId="77777777" w:rsidR="003C00F0" w:rsidRPr="00485FD5" w:rsidRDefault="003C00F0" w:rsidP="0044196D">
            <w:pPr>
              <w:pStyle w:val="ColumnHeading"/>
              <w:keepNext/>
            </w:pPr>
            <w:r w:rsidRPr="00485FD5">
              <w:t>Izmjena</w:t>
            </w:r>
          </w:p>
        </w:tc>
      </w:tr>
      <w:tr w:rsidR="003C00F0" w:rsidRPr="00485FD5" w14:paraId="1F6D56F2" w14:textId="77777777" w:rsidTr="0044196D">
        <w:trPr>
          <w:jc w:val="center"/>
        </w:trPr>
        <w:tc>
          <w:tcPr>
            <w:tcW w:w="4876" w:type="dxa"/>
            <w:hideMark/>
          </w:tcPr>
          <w:p w14:paraId="5CFF373A" w14:textId="77777777" w:rsidR="003C00F0" w:rsidRPr="00485FD5" w:rsidRDefault="003C00F0" w:rsidP="0044196D">
            <w:pPr>
              <w:pStyle w:val="Normal6"/>
              <w:rPr>
                <w:b/>
                <w:i/>
              </w:rPr>
            </w:pPr>
            <w:r w:rsidRPr="00485FD5">
              <w:t>Komisija najkasnije</w:t>
            </w:r>
            <w:r w:rsidRPr="00485FD5">
              <w:rPr>
                <w:b/>
                <w:i/>
              </w:rPr>
              <w:t xml:space="preserve"> [tri godine</w:t>
            </w:r>
            <w:r w:rsidRPr="00485FD5">
              <w:t xml:space="preserve"> nakon stupanja na snagu ove Direktive] i najmanje</w:t>
            </w:r>
            <w:r w:rsidRPr="00485FD5">
              <w:rPr>
                <w:b/>
                <w:i/>
              </w:rPr>
              <w:t xml:space="preserve"> svakih pet godina</w:t>
            </w:r>
            <w:r w:rsidRPr="00485FD5">
              <w:t xml:space="preserve"> nakon toga izvješćuje Europski parlament i Vijeće o primjeni ove Direktive i predlaže potrebne izmjene.</w:t>
            </w:r>
          </w:p>
        </w:tc>
        <w:tc>
          <w:tcPr>
            <w:tcW w:w="4876" w:type="dxa"/>
            <w:hideMark/>
          </w:tcPr>
          <w:p w14:paraId="45F692DF" w14:textId="77777777" w:rsidR="003C00F0" w:rsidRPr="00485FD5" w:rsidRDefault="003C00F0" w:rsidP="0044196D">
            <w:pPr>
              <w:pStyle w:val="Normal6"/>
              <w:rPr>
                <w:b/>
                <w:i/>
                <w:szCs w:val="24"/>
              </w:rPr>
            </w:pPr>
            <w:r w:rsidRPr="00485FD5">
              <w:t>Komisija najkasnije</w:t>
            </w:r>
            <w:r w:rsidRPr="00485FD5">
              <w:rPr>
                <w:b/>
                <w:i/>
              </w:rPr>
              <w:t xml:space="preserve"> [jednu godinu</w:t>
            </w:r>
            <w:r w:rsidRPr="00485FD5">
              <w:t xml:space="preserve"> nakon stupanja na snagu ove Direktive] i najmanje</w:t>
            </w:r>
            <w:r w:rsidRPr="00485FD5">
              <w:rPr>
                <w:b/>
                <w:i/>
              </w:rPr>
              <w:t xml:space="preserve"> svake tri godine</w:t>
            </w:r>
            <w:r w:rsidRPr="00485FD5">
              <w:t xml:space="preserve"> nakon toga izvješćuje Europski parlament i Vijeće o primjeni ove Direktive i predlaže potrebne izmjene.</w:t>
            </w:r>
          </w:p>
        </w:tc>
      </w:tr>
    </w:tbl>
    <w:p w14:paraId="40AD44E6"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5239143B"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72C9EBC1" w14:textId="77777777" w:rsidR="003C00F0" w:rsidRPr="00485FD5" w:rsidRDefault="003C00F0" w:rsidP="003C00F0">
      <w:pPr>
        <w:pStyle w:val="Normal12Italic"/>
        <w:rPr>
          <w:noProof w:val="0"/>
        </w:rPr>
      </w:pPr>
      <w:r w:rsidRPr="00485FD5">
        <w:rPr>
          <w:noProof w:val="0"/>
        </w:rPr>
        <w:t>Potpisnici smatraju da Europski parlament treba biti propisno informiran o primjeni navedene Direktive u roku od jedne godine od njezina stupanja na snagu.</w:t>
      </w:r>
    </w:p>
    <w:p w14:paraId="47664087" w14:textId="77777777" w:rsidR="003C00F0" w:rsidRPr="00485FD5" w:rsidRDefault="003C00F0" w:rsidP="003C00F0">
      <w:r w:rsidRPr="00485FD5">
        <w:rPr>
          <w:rStyle w:val="HideTWBExt"/>
          <w:noProof w:val="0"/>
        </w:rPr>
        <w:t>&lt;/AmendB&gt;</w:t>
      </w:r>
    </w:p>
    <w:p w14:paraId="28F3040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538</w:t>
      </w:r>
      <w:r w:rsidRPr="00485FD5">
        <w:rPr>
          <w:rStyle w:val="HideTWBExt"/>
          <w:b w:val="0"/>
          <w:noProof w:val="0"/>
        </w:rPr>
        <w:t>&lt;/NumAmB&gt;</w:t>
      </w:r>
    </w:p>
    <w:p w14:paraId="0DEF5638" w14:textId="77777777" w:rsidR="003C00F0" w:rsidRPr="00485FD5" w:rsidRDefault="003C00F0" w:rsidP="003C00F0">
      <w:pPr>
        <w:pStyle w:val="NormalBold"/>
      </w:pPr>
      <w:r w:rsidRPr="00485FD5">
        <w:rPr>
          <w:rStyle w:val="HideTWBExt"/>
          <w:b w:val="0"/>
          <w:noProof w:val="0"/>
        </w:rPr>
        <w:t>&lt;RepeatBlock-By&gt;&lt;Members&gt;</w:t>
      </w:r>
      <w:r w:rsidRPr="00485FD5">
        <w:t>Salvatore Domenico Pogliese, Alessandra Mussolini</w:t>
      </w:r>
      <w:r w:rsidRPr="00485FD5">
        <w:rPr>
          <w:rStyle w:val="HideTWBExt"/>
          <w:b w:val="0"/>
          <w:noProof w:val="0"/>
        </w:rPr>
        <w:t>&lt;/Members&gt;</w:t>
      </w:r>
    </w:p>
    <w:p w14:paraId="31CB609C" w14:textId="77777777" w:rsidR="003C00F0" w:rsidRPr="00485FD5" w:rsidRDefault="003C00F0" w:rsidP="003C00F0">
      <w:r w:rsidRPr="00485FD5">
        <w:rPr>
          <w:rStyle w:val="HideTWBExt"/>
          <w:noProof w:val="0"/>
        </w:rPr>
        <w:t>&lt;/RepeatBlock-By&gt;</w:t>
      </w:r>
    </w:p>
    <w:p w14:paraId="62461856"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6208903" w14:textId="77777777" w:rsidR="003C00F0" w:rsidRPr="00485FD5" w:rsidRDefault="003C00F0" w:rsidP="003C00F0">
      <w:pPr>
        <w:pStyle w:val="NormalBold"/>
      </w:pPr>
      <w:r w:rsidRPr="00485FD5">
        <w:rPr>
          <w:rStyle w:val="HideTWBExt"/>
          <w:b w:val="0"/>
          <w:noProof w:val="0"/>
        </w:rPr>
        <w:t>&lt;Article&gt;</w:t>
      </w:r>
      <w:r w:rsidRPr="00485FD5">
        <w:t>Članak 30.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4960248" w14:textId="77777777" w:rsidTr="0044196D">
        <w:trPr>
          <w:jc w:val="center"/>
        </w:trPr>
        <w:tc>
          <w:tcPr>
            <w:tcW w:w="9752" w:type="dxa"/>
            <w:gridSpan w:val="2"/>
          </w:tcPr>
          <w:p w14:paraId="193515E7" w14:textId="77777777" w:rsidR="003C00F0" w:rsidRPr="00485FD5" w:rsidRDefault="003C00F0" w:rsidP="0044196D">
            <w:pPr>
              <w:keepNext/>
            </w:pPr>
          </w:p>
        </w:tc>
      </w:tr>
      <w:tr w:rsidR="003C00F0" w:rsidRPr="00485FD5" w14:paraId="72EB4A8E" w14:textId="77777777" w:rsidTr="0044196D">
        <w:trPr>
          <w:jc w:val="center"/>
        </w:trPr>
        <w:tc>
          <w:tcPr>
            <w:tcW w:w="4876" w:type="dxa"/>
            <w:hideMark/>
          </w:tcPr>
          <w:p w14:paraId="29E242F3" w14:textId="77777777" w:rsidR="003C00F0" w:rsidRPr="00485FD5" w:rsidRDefault="003C00F0" w:rsidP="0044196D">
            <w:pPr>
              <w:pStyle w:val="ColumnHeading"/>
              <w:keepNext/>
            </w:pPr>
            <w:r w:rsidRPr="00485FD5">
              <w:t>Tekst koji je predložila Komisija</w:t>
            </w:r>
          </w:p>
        </w:tc>
        <w:tc>
          <w:tcPr>
            <w:tcW w:w="4876" w:type="dxa"/>
            <w:hideMark/>
          </w:tcPr>
          <w:p w14:paraId="682F1FFE" w14:textId="77777777" w:rsidR="003C00F0" w:rsidRPr="00485FD5" w:rsidRDefault="003C00F0" w:rsidP="0044196D">
            <w:pPr>
              <w:pStyle w:val="ColumnHeading"/>
              <w:keepNext/>
            </w:pPr>
            <w:r w:rsidRPr="00485FD5">
              <w:t>Izmjena</w:t>
            </w:r>
          </w:p>
        </w:tc>
      </w:tr>
      <w:tr w:rsidR="003C00F0" w:rsidRPr="00485FD5" w14:paraId="6B14C4B9" w14:textId="77777777" w:rsidTr="0044196D">
        <w:trPr>
          <w:jc w:val="center"/>
        </w:trPr>
        <w:tc>
          <w:tcPr>
            <w:tcW w:w="4876" w:type="dxa"/>
            <w:hideMark/>
          </w:tcPr>
          <w:p w14:paraId="47983062" w14:textId="77777777" w:rsidR="003C00F0" w:rsidRPr="00485FD5" w:rsidRDefault="003C00F0" w:rsidP="0044196D">
            <w:pPr>
              <w:pStyle w:val="Normal6"/>
              <w:rPr>
                <w:b/>
                <w:i/>
              </w:rPr>
            </w:pPr>
            <w:r w:rsidRPr="00485FD5">
              <w:t>Države članice na zahtjev</w:t>
            </w:r>
            <w:r w:rsidRPr="00485FD5">
              <w:rPr>
                <w:b/>
                <w:i/>
              </w:rPr>
              <w:t xml:space="preserve"> Komisije</w:t>
            </w:r>
            <w:r w:rsidRPr="00485FD5">
              <w:t xml:space="preserve"> dostavljaju potrebne</w:t>
            </w:r>
            <w:r w:rsidRPr="00485FD5">
              <w:rPr>
                <w:b/>
                <w:i/>
              </w:rPr>
              <w:t xml:space="preserve"> informacije</w:t>
            </w:r>
            <w:r w:rsidRPr="00485FD5">
              <w:t xml:space="preserve"> za izradu izvješća</w:t>
            </w:r>
            <w:r w:rsidRPr="00485FD5">
              <w:rPr>
                <w:b/>
                <w:i/>
              </w:rPr>
              <w:t xml:space="preserve"> [dvije godine</w:t>
            </w:r>
            <w:r w:rsidRPr="00485FD5">
              <w:t xml:space="preserve"> nakon stupanja na snagu ove Direktive] i</w:t>
            </w:r>
            <w:r w:rsidRPr="00485FD5">
              <w:rPr>
                <w:b/>
                <w:i/>
              </w:rPr>
              <w:t xml:space="preserve"> svakih pet godina</w:t>
            </w:r>
            <w:r w:rsidRPr="00485FD5">
              <w:t xml:space="preserve"> nakon toga.</w:t>
            </w:r>
          </w:p>
        </w:tc>
        <w:tc>
          <w:tcPr>
            <w:tcW w:w="4876" w:type="dxa"/>
            <w:hideMark/>
          </w:tcPr>
          <w:p w14:paraId="3484F0C0" w14:textId="77777777" w:rsidR="003C00F0" w:rsidRPr="00485FD5" w:rsidRDefault="003C00F0" w:rsidP="0044196D">
            <w:pPr>
              <w:pStyle w:val="Normal6"/>
              <w:rPr>
                <w:b/>
                <w:i/>
                <w:szCs w:val="24"/>
              </w:rPr>
            </w:pPr>
            <w:r w:rsidRPr="00485FD5">
              <w:t>Države članice</w:t>
            </w:r>
            <w:r w:rsidRPr="00485FD5">
              <w:rPr>
                <w:b/>
                <w:i/>
              </w:rPr>
              <w:t xml:space="preserve"> Komisiji</w:t>
            </w:r>
            <w:r w:rsidRPr="00485FD5">
              <w:t xml:space="preserve"> na zahtjev dostavljaju</w:t>
            </w:r>
            <w:r w:rsidRPr="00485FD5">
              <w:rPr>
                <w:b/>
                <w:i/>
              </w:rPr>
              <w:t xml:space="preserve"> informacije</w:t>
            </w:r>
            <w:r w:rsidRPr="00485FD5">
              <w:t xml:space="preserve"> potrebne za izradu izvješća</w:t>
            </w:r>
            <w:r w:rsidRPr="00485FD5">
              <w:rPr>
                <w:b/>
                <w:i/>
              </w:rPr>
              <w:t xml:space="preserve"> najkasnije [šest mjeseci</w:t>
            </w:r>
            <w:r w:rsidRPr="00485FD5">
              <w:t xml:space="preserve"> nakon stupanja na snagu ove Direktive] i</w:t>
            </w:r>
            <w:r w:rsidRPr="00485FD5">
              <w:rPr>
                <w:b/>
                <w:i/>
              </w:rPr>
              <w:t xml:space="preserve"> svake dvije godine</w:t>
            </w:r>
            <w:r w:rsidRPr="00485FD5">
              <w:t xml:space="preserve"> nakon toga.</w:t>
            </w:r>
          </w:p>
        </w:tc>
      </w:tr>
    </w:tbl>
    <w:p w14:paraId="16CBD848"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{IT}</w:t>
      </w:r>
      <w:r w:rsidRPr="00485FD5">
        <w:rPr>
          <w:noProof w:val="0"/>
        </w:rPr>
        <w:t>it</w:t>
      </w:r>
      <w:r w:rsidRPr="00485FD5">
        <w:rPr>
          <w:rStyle w:val="HideTWBExt"/>
          <w:noProof w:val="0"/>
        </w:rPr>
        <w:t>&lt;/Original&gt;</w:t>
      </w:r>
    </w:p>
    <w:p w14:paraId="25350B5D"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7F01B404" w14:textId="77777777" w:rsidR="003C00F0" w:rsidRPr="00485FD5" w:rsidRDefault="003C00F0" w:rsidP="003C00F0">
      <w:pPr>
        <w:pStyle w:val="Normal12Italic"/>
        <w:rPr>
          <w:noProof w:val="0"/>
        </w:rPr>
      </w:pPr>
      <w:r w:rsidRPr="00485FD5">
        <w:rPr>
          <w:noProof w:val="0"/>
        </w:rPr>
        <w:t>Potpisnici smatraju da države članice trebaju proslijediti potrebne informacije Komisiji u roku od šest mjeseci od stupanja na snagu ove Direktive kako bi se Komisiji omogućilo da u roku od jedne godine od stupanja na snagu ove Direktive predstavi izvješće.</w:t>
      </w:r>
    </w:p>
    <w:p w14:paraId="75D4D59C" w14:textId="41294B3E" w:rsidR="003C00F0" w:rsidRPr="00485FD5" w:rsidRDefault="003C00F0" w:rsidP="003C00F0">
      <w:pPr>
        <w:pStyle w:val="AMNumberTabs"/>
        <w:keepNext/>
      </w:pPr>
      <w:r w:rsidRPr="00485FD5">
        <w:rPr>
          <w:rStyle w:val="HideTWBExt"/>
          <w:noProof w:val="0"/>
        </w:rPr>
        <w:t>&lt;/AmendB&gt;</w:t>
      </w: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539</w:t>
      </w:r>
      <w:r w:rsidRPr="00485FD5">
        <w:rPr>
          <w:rStyle w:val="HideTWBExt"/>
          <w:b w:val="0"/>
          <w:noProof w:val="0"/>
        </w:rPr>
        <w:t>&lt;/NumAmB&gt;</w:t>
      </w:r>
    </w:p>
    <w:p w14:paraId="0113AA80"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6A80A878" w14:textId="77777777" w:rsidR="003C00F0" w:rsidRPr="00485FD5" w:rsidRDefault="003C00F0" w:rsidP="003C00F0">
      <w:r w:rsidRPr="00485FD5">
        <w:rPr>
          <w:rStyle w:val="HideTWBExt"/>
          <w:noProof w:val="0"/>
        </w:rPr>
        <w:t>&lt;/RepeatBlock-By&gt;</w:t>
      </w:r>
    </w:p>
    <w:p w14:paraId="64CBF7BB"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7FEBBB10" w14:textId="77777777" w:rsidR="003C00F0" w:rsidRPr="00485FD5" w:rsidRDefault="003C00F0" w:rsidP="003C00F0">
      <w:pPr>
        <w:pStyle w:val="NormalBold"/>
      </w:pPr>
      <w:r w:rsidRPr="00485FD5">
        <w:rPr>
          <w:rStyle w:val="HideTWBExt"/>
          <w:b w:val="0"/>
          <w:noProof w:val="0"/>
        </w:rPr>
        <w:t>&lt;Article&gt;</w:t>
      </w:r>
      <w:r w:rsidRPr="00485FD5">
        <w:t>Članak 30.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375B8749" w14:textId="77777777" w:rsidTr="0044196D">
        <w:trPr>
          <w:jc w:val="center"/>
        </w:trPr>
        <w:tc>
          <w:tcPr>
            <w:tcW w:w="9752" w:type="dxa"/>
            <w:gridSpan w:val="2"/>
          </w:tcPr>
          <w:p w14:paraId="117457DE" w14:textId="77777777" w:rsidR="003C00F0" w:rsidRPr="00485FD5" w:rsidRDefault="003C00F0" w:rsidP="0044196D">
            <w:pPr>
              <w:keepNext/>
            </w:pPr>
          </w:p>
        </w:tc>
      </w:tr>
      <w:tr w:rsidR="003C00F0" w:rsidRPr="00485FD5" w14:paraId="302E9B30" w14:textId="77777777" w:rsidTr="0044196D">
        <w:trPr>
          <w:jc w:val="center"/>
        </w:trPr>
        <w:tc>
          <w:tcPr>
            <w:tcW w:w="4876" w:type="dxa"/>
            <w:hideMark/>
          </w:tcPr>
          <w:p w14:paraId="4D61D8BB" w14:textId="77777777" w:rsidR="003C00F0" w:rsidRPr="00485FD5" w:rsidRDefault="003C00F0" w:rsidP="0044196D">
            <w:pPr>
              <w:pStyle w:val="ColumnHeading"/>
              <w:keepNext/>
            </w:pPr>
            <w:r w:rsidRPr="00485FD5">
              <w:t>Tekst koji je predložila Komisija</w:t>
            </w:r>
          </w:p>
        </w:tc>
        <w:tc>
          <w:tcPr>
            <w:tcW w:w="4876" w:type="dxa"/>
            <w:hideMark/>
          </w:tcPr>
          <w:p w14:paraId="3DC45646" w14:textId="77777777" w:rsidR="003C00F0" w:rsidRPr="00485FD5" w:rsidRDefault="003C00F0" w:rsidP="0044196D">
            <w:pPr>
              <w:pStyle w:val="ColumnHeading"/>
              <w:keepNext/>
            </w:pPr>
            <w:r w:rsidRPr="00485FD5">
              <w:t>Izmjena</w:t>
            </w:r>
          </w:p>
        </w:tc>
      </w:tr>
      <w:tr w:rsidR="003C00F0" w:rsidRPr="00485FD5" w14:paraId="741FCDF7" w14:textId="77777777" w:rsidTr="0044196D">
        <w:trPr>
          <w:jc w:val="center"/>
        </w:trPr>
        <w:tc>
          <w:tcPr>
            <w:tcW w:w="4876" w:type="dxa"/>
            <w:hideMark/>
          </w:tcPr>
          <w:p w14:paraId="07045F86" w14:textId="48D6AA8D" w:rsidR="003C00F0" w:rsidRPr="00485FD5" w:rsidRDefault="003C00F0" w:rsidP="00DD5B9F">
            <w:pPr>
              <w:pStyle w:val="Normal6"/>
              <w:rPr>
                <w:b/>
                <w:i/>
              </w:rPr>
            </w:pPr>
            <w:r w:rsidRPr="00485FD5">
              <w:t>Države članice</w:t>
            </w:r>
            <w:r w:rsidRPr="00485FD5">
              <w:rPr>
                <w:b/>
                <w:i/>
              </w:rPr>
              <w:t xml:space="preserve"> </w:t>
            </w:r>
            <w:r w:rsidRPr="00485FD5">
              <w:t xml:space="preserve"> na zahtjev Komisije</w:t>
            </w:r>
            <w:r w:rsidRPr="00485FD5">
              <w:rPr>
                <w:b/>
                <w:i/>
              </w:rPr>
              <w:t xml:space="preserve">  dostavljaju </w:t>
            </w:r>
            <w:r w:rsidRPr="00485FD5">
              <w:t xml:space="preserve"> potrebne</w:t>
            </w:r>
            <w:r w:rsidRPr="00485FD5">
              <w:rPr>
                <w:b/>
                <w:i/>
              </w:rPr>
              <w:t xml:space="preserve"> </w:t>
            </w:r>
            <w:r w:rsidRPr="00485FD5">
              <w:t xml:space="preserve"> informacije za izradu izvješća</w:t>
            </w:r>
            <w:r w:rsidRPr="00485FD5">
              <w:rPr>
                <w:b/>
                <w:i/>
              </w:rPr>
              <w:t xml:space="preserve"> </w:t>
            </w:r>
            <w:r w:rsidRPr="00485FD5">
              <w:t xml:space="preserve"> [dvije godine nakon stupanja na snagu ove Direktive] i svakih pet godina nakon toga.</w:t>
            </w:r>
          </w:p>
        </w:tc>
        <w:tc>
          <w:tcPr>
            <w:tcW w:w="4876" w:type="dxa"/>
            <w:hideMark/>
          </w:tcPr>
          <w:p w14:paraId="4DD15E69" w14:textId="77777777" w:rsidR="003C00F0" w:rsidRPr="00485FD5" w:rsidRDefault="003C00F0" w:rsidP="0044196D">
            <w:pPr>
              <w:pStyle w:val="Normal6"/>
              <w:rPr>
                <w:b/>
                <w:i/>
                <w:szCs w:val="24"/>
              </w:rPr>
            </w:pPr>
            <w:r w:rsidRPr="00485FD5">
              <w:t>Države članice na zahtjev Komisije</w:t>
            </w:r>
            <w:r w:rsidRPr="00485FD5">
              <w:rPr>
                <w:b/>
                <w:i/>
              </w:rPr>
              <w:t xml:space="preserve"> mogu dostavljati</w:t>
            </w:r>
            <w:r w:rsidRPr="00485FD5">
              <w:t xml:space="preserve"> potrebne informacije za izradu izvješća [dvije godine nakon stupanja na snagu ove Direktive] i svakih pet godina nakon toga.</w:t>
            </w:r>
          </w:p>
        </w:tc>
      </w:tr>
    </w:tbl>
    <w:p w14:paraId="032D652F"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F8F77A3"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3DEDB7EE"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63B5FED9" w14:textId="77777777" w:rsidR="003C00F0" w:rsidRPr="00485FD5" w:rsidRDefault="003C00F0" w:rsidP="003C00F0">
      <w:r w:rsidRPr="00485FD5">
        <w:rPr>
          <w:rStyle w:val="HideTWBExt"/>
          <w:noProof w:val="0"/>
        </w:rPr>
        <w:t>&lt;/AmendB&gt;</w:t>
      </w:r>
    </w:p>
    <w:p w14:paraId="35DAA020"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540</w:t>
      </w:r>
      <w:r w:rsidRPr="00485FD5">
        <w:rPr>
          <w:rStyle w:val="HideTWBExt"/>
          <w:b w:val="0"/>
          <w:noProof w:val="0"/>
        </w:rPr>
        <w:t>&lt;/NumAmB&gt;</w:t>
      </w:r>
    </w:p>
    <w:p w14:paraId="1F3DBD4D" w14:textId="77777777" w:rsidR="003C00F0" w:rsidRPr="00485FD5" w:rsidRDefault="003C00F0" w:rsidP="003C00F0">
      <w:pPr>
        <w:pStyle w:val="NormalBold"/>
      </w:pPr>
      <w:r w:rsidRPr="00485FD5">
        <w:rPr>
          <w:rStyle w:val="HideTWBExt"/>
          <w:b w:val="0"/>
          <w:noProof w:val="0"/>
        </w:rPr>
        <w:t>&lt;RepeatBlock-By&gt;&lt;Members&gt;</w:t>
      </w:r>
      <w:r w:rsidRPr="00485FD5">
        <w:t>Jussi Halla-aho</w:t>
      </w:r>
      <w:r w:rsidRPr="00485FD5">
        <w:rPr>
          <w:rStyle w:val="HideTWBExt"/>
          <w:b w:val="0"/>
          <w:noProof w:val="0"/>
        </w:rPr>
        <w:t>&lt;/Members&gt;</w:t>
      </w:r>
    </w:p>
    <w:p w14:paraId="1E93E600" w14:textId="77777777" w:rsidR="003C00F0" w:rsidRPr="00485FD5" w:rsidRDefault="003C00F0" w:rsidP="003C00F0">
      <w:r w:rsidRPr="00485FD5">
        <w:rPr>
          <w:rStyle w:val="HideTWBExt"/>
          <w:noProof w:val="0"/>
        </w:rPr>
        <w:t>&lt;/RepeatBlock-By&gt;</w:t>
      </w:r>
    </w:p>
    <w:p w14:paraId="2AEB5C3A"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223DE8D3" w14:textId="77777777" w:rsidR="003C00F0" w:rsidRPr="00485FD5" w:rsidRDefault="003C00F0" w:rsidP="003C00F0">
      <w:pPr>
        <w:pStyle w:val="NormalBold"/>
      </w:pPr>
      <w:r w:rsidRPr="00485FD5">
        <w:rPr>
          <w:rStyle w:val="HideTWBExt"/>
          <w:b w:val="0"/>
          <w:noProof w:val="0"/>
        </w:rPr>
        <w:t>&lt;Article&gt;</w:t>
      </w:r>
      <w:r w:rsidRPr="00485FD5">
        <w:t>Članak 30.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40E6AB5F" w14:textId="77777777" w:rsidTr="0044196D">
        <w:trPr>
          <w:jc w:val="center"/>
        </w:trPr>
        <w:tc>
          <w:tcPr>
            <w:tcW w:w="9752" w:type="dxa"/>
            <w:gridSpan w:val="2"/>
          </w:tcPr>
          <w:p w14:paraId="3C19B2A1" w14:textId="77777777" w:rsidR="003C00F0" w:rsidRPr="00485FD5" w:rsidRDefault="003C00F0" w:rsidP="0044196D">
            <w:pPr>
              <w:keepNext/>
            </w:pPr>
          </w:p>
        </w:tc>
      </w:tr>
      <w:tr w:rsidR="003C00F0" w:rsidRPr="00485FD5" w14:paraId="62518460" w14:textId="77777777" w:rsidTr="0044196D">
        <w:trPr>
          <w:jc w:val="center"/>
        </w:trPr>
        <w:tc>
          <w:tcPr>
            <w:tcW w:w="4876" w:type="dxa"/>
            <w:hideMark/>
          </w:tcPr>
          <w:p w14:paraId="6C493007" w14:textId="77777777" w:rsidR="003C00F0" w:rsidRPr="00485FD5" w:rsidRDefault="003C00F0" w:rsidP="0044196D">
            <w:pPr>
              <w:pStyle w:val="ColumnHeading"/>
              <w:keepNext/>
            </w:pPr>
            <w:r w:rsidRPr="00485FD5">
              <w:t>Tekst koji je predložila Komisija</w:t>
            </w:r>
          </w:p>
        </w:tc>
        <w:tc>
          <w:tcPr>
            <w:tcW w:w="4876" w:type="dxa"/>
            <w:hideMark/>
          </w:tcPr>
          <w:p w14:paraId="4EC4788C" w14:textId="77777777" w:rsidR="003C00F0" w:rsidRPr="00485FD5" w:rsidRDefault="003C00F0" w:rsidP="0044196D">
            <w:pPr>
              <w:pStyle w:val="ColumnHeading"/>
              <w:keepNext/>
            </w:pPr>
            <w:r w:rsidRPr="00485FD5">
              <w:t>Izmjena</w:t>
            </w:r>
          </w:p>
        </w:tc>
      </w:tr>
      <w:tr w:rsidR="003C00F0" w:rsidRPr="00485FD5" w14:paraId="6C6C333E" w14:textId="77777777" w:rsidTr="0044196D">
        <w:trPr>
          <w:jc w:val="center"/>
        </w:trPr>
        <w:tc>
          <w:tcPr>
            <w:tcW w:w="4876" w:type="dxa"/>
            <w:hideMark/>
          </w:tcPr>
          <w:p w14:paraId="6C5037D4" w14:textId="4672D30C" w:rsidR="003C00F0" w:rsidRPr="00485FD5" w:rsidRDefault="003C00F0" w:rsidP="0044196D">
            <w:pPr>
              <w:pStyle w:val="Normal6"/>
              <w:rPr>
                <w:b/>
                <w:i/>
              </w:rPr>
            </w:pPr>
            <w:r w:rsidRPr="00485FD5">
              <w:t>Države članice</w:t>
            </w:r>
            <w:r w:rsidRPr="00485FD5">
              <w:rPr>
                <w:b/>
                <w:i/>
              </w:rPr>
              <w:t xml:space="preserve"> </w:t>
            </w:r>
            <w:r w:rsidRPr="00485FD5">
              <w:t xml:space="preserve"> na zahtjev Komisije</w:t>
            </w:r>
            <w:r w:rsidRPr="00485FD5">
              <w:rPr>
                <w:b/>
                <w:i/>
              </w:rPr>
              <w:t xml:space="preserve"> </w:t>
            </w:r>
            <w:r w:rsidRPr="00485FD5">
              <w:t xml:space="preserve"> dostavljaju</w:t>
            </w:r>
            <w:r w:rsidRPr="00485FD5">
              <w:rPr>
                <w:b/>
                <w:i/>
              </w:rPr>
              <w:t xml:space="preserve"> </w:t>
            </w:r>
            <w:r w:rsidRPr="00485FD5">
              <w:t xml:space="preserve"> potrebne</w:t>
            </w:r>
            <w:r w:rsidRPr="00485FD5">
              <w:rPr>
                <w:b/>
                <w:i/>
              </w:rPr>
              <w:t xml:space="preserve"> </w:t>
            </w:r>
            <w:r w:rsidRPr="00485FD5">
              <w:t xml:space="preserve"> informacije za izradu izvješća</w:t>
            </w:r>
            <w:r w:rsidRPr="00485FD5">
              <w:rPr>
                <w:b/>
                <w:i/>
              </w:rPr>
              <w:t xml:space="preserve">  [dvije godine</w:t>
            </w:r>
            <w:r w:rsidRPr="00485FD5">
              <w:t xml:space="preserve"> nakon stupanja na snagu ove Direktive] i</w:t>
            </w:r>
            <w:r w:rsidRPr="00485FD5">
              <w:rPr>
                <w:b/>
                <w:i/>
              </w:rPr>
              <w:t xml:space="preserve"> svakih pet godina</w:t>
            </w:r>
            <w:r w:rsidRPr="00485FD5">
              <w:t xml:space="preserve"> nakon toga</w:t>
            </w:r>
            <w:r w:rsidRPr="00485FD5">
              <w:rPr>
                <w:b/>
                <w:i/>
              </w:rPr>
              <w:t xml:space="preserve">  </w:t>
            </w:r>
            <w:r w:rsidRPr="00485FD5">
              <w:t>.</w:t>
            </w:r>
          </w:p>
        </w:tc>
        <w:tc>
          <w:tcPr>
            <w:tcW w:w="4876" w:type="dxa"/>
            <w:hideMark/>
          </w:tcPr>
          <w:p w14:paraId="5C7AC1DD" w14:textId="77777777" w:rsidR="003C00F0" w:rsidRPr="00485FD5" w:rsidRDefault="003C00F0" w:rsidP="0044196D">
            <w:pPr>
              <w:pStyle w:val="Normal6"/>
              <w:rPr>
                <w:b/>
                <w:i/>
                <w:szCs w:val="24"/>
              </w:rPr>
            </w:pPr>
            <w:r w:rsidRPr="00485FD5">
              <w:t>Države članice na zahtjev Komisije dostavljaju potrebne informacije za izradu izvješća</w:t>
            </w:r>
            <w:r w:rsidRPr="00485FD5">
              <w:rPr>
                <w:b/>
                <w:i/>
              </w:rPr>
              <w:t xml:space="preserve"> [18 mjeseci</w:t>
            </w:r>
            <w:r w:rsidRPr="00485FD5">
              <w:t xml:space="preserve"> nakon stupanja na snagu ove Direktive] i</w:t>
            </w:r>
            <w:r w:rsidRPr="00485FD5">
              <w:rPr>
                <w:b/>
                <w:i/>
              </w:rPr>
              <w:t xml:space="preserve"> svake tri godine</w:t>
            </w:r>
            <w:r w:rsidRPr="00485FD5">
              <w:t xml:space="preserve"> nakon toga.</w:t>
            </w:r>
          </w:p>
        </w:tc>
      </w:tr>
    </w:tbl>
    <w:p w14:paraId="0DF6CA50"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FBC0B0B" w14:textId="77777777" w:rsidR="003C00F0" w:rsidRPr="00485FD5" w:rsidRDefault="003C00F0" w:rsidP="003C00F0">
      <w:pPr>
        <w:pStyle w:val="JustificationTitle"/>
        <w:rPr>
          <w:noProof w:val="0"/>
        </w:rPr>
      </w:pPr>
      <w:r w:rsidRPr="00485FD5">
        <w:rPr>
          <w:rStyle w:val="HideTWBExt"/>
          <w:i w:val="0"/>
          <w:noProof w:val="0"/>
        </w:rPr>
        <w:lastRenderedPageBreak/>
        <w:t>&lt;TitreJust&gt;</w:t>
      </w:r>
      <w:r w:rsidRPr="00485FD5">
        <w:rPr>
          <w:noProof w:val="0"/>
        </w:rPr>
        <w:t>Obrazloženje</w:t>
      </w:r>
      <w:r w:rsidRPr="00485FD5">
        <w:rPr>
          <w:rStyle w:val="HideTWBExt"/>
          <w:i w:val="0"/>
          <w:noProof w:val="0"/>
        </w:rPr>
        <w:t>&lt;/TitreJust&gt;</w:t>
      </w:r>
    </w:p>
    <w:p w14:paraId="7C0096BC" w14:textId="77777777" w:rsidR="003C00F0" w:rsidRPr="00485FD5" w:rsidRDefault="003C00F0" w:rsidP="003C00F0">
      <w:pPr>
        <w:pStyle w:val="Normal12Italic"/>
        <w:rPr>
          <w:noProof w:val="0"/>
        </w:rPr>
      </w:pPr>
      <w:r w:rsidRPr="00485FD5">
        <w:rPr>
          <w:noProof w:val="0"/>
        </w:rPr>
        <w:t>Izvješće o primjeni ove Direktive potrebno je sastaviti što prije jer će u bliskoj budućnosti situacija u vezi s azilom u EU-u i dalje biti neizvjesna. Naknadna izvješća o primjeni ove Direktive također bi trebalo podnositi redovitije.</w:t>
      </w:r>
    </w:p>
    <w:p w14:paraId="3DA3A029" w14:textId="77777777" w:rsidR="003C00F0" w:rsidRPr="00485FD5" w:rsidRDefault="003C00F0" w:rsidP="003C00F0">
      <w:r w:rsidRPr="00485FD5">
        <w:rPr>
          <w:rStyle w:val="HideTWBExt"/>
          <w:noProof w:val="0"/>
        </w:rPr>
        <w:t>&lt;/AmendB&gt;</w:t>
      </w:r>
    </w:p>
    <w:p w14:paraId="52D00622"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541</w:t>
      </w:r>
      <w:r w:rsidRPr="00485FD5">
        <w:rPr>
          <w:rStyle w:val="HideTWBExt"/>
          <w:b w:val="0"/>
          <w:noProof w:val="0"/>
        </w:rPr>
        <w:t>&lt;/NumAmB&gt;</w:t>
      </w:r>
    </w:p>
    <w:p w14:paraId="118815EE" w14:textId="77777777" w:rsidR="003C00F0" w:rsidRPr="00485FD5" w:rsidRDefault="003C00F0" w:rsidP="003C00F0">
      <w:pPr>
        <w:pStyle w:val="NormalBold"/>
      </w:pPr>
      <w:r w:rsidRPr="00485FD5">
        <w:rPr>
          <w:rStyle w:val="HideTWBExt"/>
          <w:b w:val="0"/>
          <w:noProof w:val="0"/>
        </w:rPr>
        <w:t>&lt;RepeatBlock-By&gt;&lt;Members&gt;</w:t>
      </w:r>
      <w:r w:rsidRPr="00485FD5">
        <w:t>Bodil Valero</w:t>
      </w:r>
      <w:r w:rsidRPr="00485FD5">
        <w:rPr>
          <w:rStyle w:val="HideTWBExt"/>
          <w:b w:val="0"/>
          <w:noProof w:val="0"/>
        </w:rPr>
        <w:t>&lt;/Members&gt;</w:t>
      </w:r>
    </w:p>
    <w:p w14:paraId="2CBDFB31" w14:textId="77777777" w:rsidR="003C00F0" w:rsidRPr="00485FD5" w:rsidRDefault="003C00F0" w:rsidP="003C00F0">
      <w:r w:rsidRPr="00485FD5">
        <w:rPr>
          <w:rStyle w:val="HideTWBExt"/>
          <w:noProof w:val="0"/>
        </w:rPr>
        <w:t>&lt;AuNomDe&gt;</w:t>
      </w:r>
      <w:r w:rsidRPr="00485FD5">
        <w:rPr>
          <w:rStyle w:val="HideTWBInt"/>
        </w:rPr>
        <w:t>{Verts/ALE}</w:t>
      </w:r>
      <w:r w:rsidRPr="00485FD5">
        <w:t>u ime Kluba zastupnika Verts/ALE-a</w:t>
      </w:r>
      <w:r w:rsidRPr="00485FD5">
        <w:rPr>
          <w:rStyle w:val="HideTWBExt"/>
          <w:noProof w:val="0"/>
        </w:rPr>
        <w:t>&lt;/AuNomDe&gt;</w:t>
      </w:r>
    </w:p>
    <w:p w14:paraId="0F5A5554" w14:textId="77777777" w:rsidR="003C00F0" w:rsidRPr="00485FD5" w:rsidRDefault="003C00F0" w:rsidP="003C00F0">
      <w:r w:rsidRPr="00485FD5">
        <w:rPr>
          <w:rStyle w:val="HideTWBExt"/>
          <w:noProof w:val="0"/>
        </w:rPr>
        <w:t>&lt;/RepeatBlock-By&gt;</w:t>
      </w:r>
    </w:p>
    <w:p w14:paraId="178838C8"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FF70C26" w14:textId="77777777" w:rsidR="003C00F0" w:rsidRPr="00485FD5" w:rsidRDefault="003C00F0" w:rsidP="003C00F0">
      <w:pPr>
        <w:pStyle w:val="NormalBold"/>
      </w:pPr>
      <w:r w:rsidRPr="00485FD5">
        <w:rPr>
          <w:rStyle w:val="HideTWBExt"/>
          <w:b w:val="0"/>
          <w:noProof w:val="0"/>
        </w:rPr>
        <w:t>&lt;Article&gt;</w:t>
      </w:r>
      <w:r w:rsidRPr="00485FD5">
        <w:t>Članak 30. – stavak 2.</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63A027DE" w14:textId="77777777" w:rsidTr="0044196D">
        <w:trPr>
          <w:jc w:val="center"/>
        </w:trPr>
        <w:tc>
          <w:tcPr>
            <w:tcW w:w="9752" w:type="dxa"/>
            <w:gridSpan w:val="2"/>
          </w:tcPr>
          <w:p w14:paraId="2399F030" w14:textId="77777777" w:rsidR="003C00F0" w:rsidRPr="00485FD5" w:rsidRDefault="003C00F0" w:rsidP="0044196D">
            <w:pPr>
              <w:keepNext/>
            </w:pPr>
          </w:p>
        </w:tc>
      </w:tr>
      <w:tr w:rsidR="003C00F0" w:rsidRPr="00485FD5" w14:paraId="4FEDB778" w14:textId="77777777" w:rsidTr="0044196D">
        <w:trPr>
          <w:jc w:val="center"/>
        </w:trPr>
        <w:tc>
          <w:tcPr>
            <w:tcW w:w="4876" w:type="dxa"/>
            <w:hideMark/>
          </w:tcPr>
          <w:p w14:paraId="122665F7" w14:textId="77777777" w:rsidR="003C00F0" w:rsidRPr="00485FD5" w:rsidRDefault="003C00F0" w:rsidP="0044196D">
            <w:pPr>
              <w:pStyle w:val="ColumnHeading"/>
              <w:keepNext/>
            </w:pPr>
            <w:r w:rsidRPr="00485FD5">
              <w:t>Tekst koji je predložila Komisija</w:t>
            </w:r>
          </w:p>
        </w:tc>
        <w:tc>
          <w:tcPr>
            <w:tcW w:w="4876" w:type="dxa"/>
            <w:hideMark/>
          </w:tcPr>
          <w:p w14:paraId="662260F0" w14:textId="77777777" w:rsidR="003C00F0" w:rsidRPr="00485FD5" w:rsidRDefault="003C00F0" w:rsidP="0044196D">
            <w:pPr>
              <w:pStyle w:val="ColumnHeading"/>
              <w:keepNext/>
            </w:pPr>
            <w:r w:rsidRPr="00485FD5">
              <w:t>Izmjena</w:t>
            </w:r>
          </w:p>
        </w:tc>
      </w:tr>
      <w:tr w:rsidR="003C00F0" w:rsidRPr="00485FD5" w14:paraId="70871A3F" w14:textId="77777777" w:rsidTr="0044196D">
        <w:trPr>
          <w:jc w:val="center"/>
        </w:trPr>
        <w:tc>
          <w:tcPr>
            <w:tcW w:w="4876" w:type="dxa"/>
            <w:hideMark/>
          </w:tcPr>
          <w:p w14:paraId="6DA46017" w14:textId="1D5E61B2" w:rsidR="003C00F0" w:rsidRPr="00485FD5" w:rsidRDefault="003C00F0" w:rsidP="00DD5B9F">
            <w:pPr>
              <w:pStyle w:val="Normal6"/>
              <w:rPr>
                <w:b/>
                <w:i/>
              </w:rPr>
            </w:pPr>
            <w:r w:rsidRPr="00485FD5">
              <w:t>Države članice</w:t>
            </w:r>
            <w:r w:rsidRPr="00485FD5">
              <w:rPr>
                <w:b/>
                <w:i/>
              </w:rPr>
              <w:t xml:space="preserve"> </w:t>
            </w:r>
            <w:r w:rsidRPr="00485FD5">
              <w:t xml:space="preserve"> na zahtjev Komisije</w:t>
            </w:r>
            <w:r w:rsidRPr="00485FD5">
              <w:rPr>
                <w:b/>
                <w:i/>
              </w:rPr>
              <w:t xml:space="preserve"> </w:t>
            </w:r>
            <w:r w:rsidRPr="00485FD5">
              <w:t xml:space="preserve"> dostavljaju</w:t>
            </w:r>
            <w:r w:rsidRPr="00485FD5">
              <w:rPr>
                <w:b/>
                <w:i/>
              </w:rPr>
              <w:t xml:space="preserve"> </w:t>
            </w:r>
            <w:r w:rsidRPr="00485FD5">
              <w:t xml:space="preserve"> potrebne</w:t>
            </w:r>
            <w:r w:rsidRPr="00485FD5">
              <w:rPr>
                <w:b/>
                <w:i/>
              </w:rPr>
              <w:t xml:space="preserve"> </w:t>
            </w:r>
            <w:r w:rsidRPr="00485FD5">
              <w:t xml:space="preserve"> informacije za izradu izvješća</w:t>
            </w:r>
            <w:r w:rsidRPr="00485FD5">
              <w:rPr>
                <w:b/>
                <w:i/>
              </w:rPr>
              <w:t xml:space="preserve">  [dvije godine</w:t>
            </w:r>
            <w:r w:rsidRPr="00485FD5">
              <w:t xml:space="preserve"> nakon stupanja na snagu ove Direktive] i</w:t>
            </w:r>
            <w:r w:rsidRPr="00485FD5">
              <w:rPr>
                <w:b/>
                <w:i/>
              </w:rPr>
              <w:t xml:space="preserve"> svakih pet godina</w:t>
            </w:r>
            <w:r w:rsidRPr="00485FD5">
              <w:t xml:space="preserve"> nakon toga</w:t>
            </w:r>
            <w:r w:rsidRPr="00485FD5">
              <w:rPr>
                <w:b/>
                <w:i/>
              </w:rPr>
              <w:t xml:space="preserve"> </w:t>
            </w:r>
            <w:r w:rsidRPr="00485FD5">
              <w:t>.</w:t>
            </w:r>
          </w:p>
        </w:tc>
        <w:tc>
          <w:tcPr>
            <w:tcW w:w="4876" w:type="dxa"/>
            <w:hideMark/>
          </w:tcPr>
          <w:p w14:paraId="560748F7" w14:textId="77777777" w:rsidR="003C00F0" w:rsidRPr="00485FD5" w:rsidRDefault="003C00F0" w:rsidP="0044196D">
            <w:pPr>
              <w:pStyle w:val="Normal6"/>
              <w:rPr>
                <w:b/>
                <w:i/>
                <w:szCs w:val="24"/>
              </w:rPr>
            </w:pPr>
            <w:r w:rsidRPr="00485FD5">
              <w:t>Države članice na zahtjev Komisije dostavljaju potrebne informacije za izradu izvješća</w:t>
            </w:r>
            <w:r w:rsidRPr="00485FD5">
              <w:rPr>
                <w:b/>
                <w:i/>
              </w:rPr>
              <w:t xml:space="preserve"> [šest mjeseci</w:t>
            </w:r>
            <w:r w:rsidRPr="00485FD5">
              <w:t xml:space="preserve"> nakon stupanja na snagu ove Direktive] i</w:t>
            </w:r>
            <w:r w:rsidRPr="00485FD5">
              <w:rPr>
                <w:b/>
                <w:i/>
              </w:rPr>
              <w:t xml:space="preserve"> svake tri godine</w:t>
            </w:r>
            <w:r w:rsidRPr="00485FD5">
              <w:t xml:space="preserve"> nakon toga.</w:t>
            </w:r>
          </w:p>
        </w:tc>
      </w:tr>
    </w:tbl>
    <w:p w14:paraId="0A06E005"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44CCE07B" w14:textId="77777777" w:rsidR="003C00F0" w:rsidRPr="00485FD5" w:rsidRDefault="003C00F0" w:rsidP="003C00F0">
      <w:r w:rsidRPr="00485FD5">
        <w:rPr>
          <w:rStyle w:val="HideTWBExt"/>
          <w:noProof w:val="0"/>
        </w:rPr>
        <w:t>&lt;/AmendB&gt;</w:t>
      </w:r>
    </w:p>
    <w:p w14:paraId="256DFDD9"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542</w:t>
      </w:r>
      <w:r w:rsidRPr="00485FD5">
        <w:rPr>
          <w:rStyle w:val="HideTWBExt"/>
          <w:b w:val="0"/>
          <w:noProof w:val="0"/>
        </w:rPr>
        <w:t>&lt;/NumAmB&gt;</w:t>
      </w:r>
    </w:p>
    <w:p w14:paraId="07B044D4"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104D2813" w14:textId="77777777" w:rsidR="003C00F0" w:rsidRPr="00485FD5" w:rsidRDefault="003C00F0" w:rsidP="003C00F0">
      <w:r w:rsidRPr="00485FD5">
        <w:rPr>
          <w:rStyle w:val="HideTWBExt"/>
          <w:noProof w:val="0"/>
        </w:rPr>
        <w:t>&lt;/RepeatBlock-By&gt;</w:t>
      </w:r>
    </w:p>
    <w:p w14:paraId="7B071712"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5A0D1A41" w14:textId="77777777" w:rsidR="003C00F0" w:rsidRPr="00485FD5" w:rsidRDefault="003C00F0" w:rsidP="003C00F0">
      <w:pPr>
        <w:pStyle w:val="NormalBold"/>
      </w:pPr>
      <w:r w:rsidRPr="00485FD5">
        <w:rPr>
          <w:rStyle w:val="HideTWBExt"/>
          <w:b w:val="0"/>
          <w:noProof w:val="0"/>
        </w:rPr>
        <w:t>&lt;Article&gt;</w:t>
      </w:r>
      <w:r w:rsidRPr="00485FD5">
        <w:t>Članak 31. – stavak 1.a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13F0708A" w14:textId="77777777" w:rsidTr="0044196D">
        <w:trPr>
          <w:jc w:val="center"/>
        </w:trPr>
        <w:tc>
          <w:tcPr>
            <w:tcW w:w="9752" w:type="dxa"/>
            <w:gridSpan w:val="2"/>
          </w:tcPr>
          <w:p w14:paraId="43B50E3F" w14:textId="77777777" w:rsidR="003C00F0" w:rsidRPr="00485FD5" w:rsidRDefault="003C00F0" w:rsidP="0044196D">
            <w:pPr>
              <w:keepNext/>
            </w:pPr>
          </w:p>
        </w:tc>
      </w:tr>
      <w:tr w:rsidR="003C00F0" w:rsidRPr="00485FD5" w14:paraId="2EA48A05" w14:textId="77777777" w:rsidTr="0044196D">
        <w:trPr>
          <w:jc w:val="center"/>
        </w:trPr>
        <w:tc>
          <w:tcPr>
            <w:tcW w:w="4876" w:type="dxa"/>
            <w:hideMark/>
          </w:tcPr>
          <w:p w14:paraId="0A1A15F5" w14:textId="77777777" w:rsidR="003C00F0" w:rsidRPr="00485FD5" w:rsidRDefault="003C00F0" w:rsidP="0044196D">
            <w:pPr>
              <w:pStyle w:val="ColumnHeading"/>
              <w:keepNext/>
            </w:pPr>
            <w:r w:rsidRPr="00485FD5">
              <w:t>Tekst koji je predložila Komisija</w:t>
            </w:r>
          </w:p>
        </w:tc>
        <w:tc>
          <w:tcPr>
            <w:tcW w:w="4876" w:type="dxa"/>
            <w:hideMark/>
          </w:tcPr>
          <w:p w14:paraId="25C917D8" w14:textId="77777777" w:rsidR="003C00F0" w:rsidRPr="00485FD5" w:rsidRDefault="003C00F0" w:rsidP="0044196D">
            <w:pPr>
              <w:pStyle w:val="ColumnHeading"/>
              <w:keepNext/>
            </w:pPr>
            <w:r w:rsidRPr="00485FD5">
              <w:t>Izmjena</w:t>
            </w:r>
          </w:p>
        </w:tc>
      </w:tr>
      <w:tr w:rsidR="003C00F0" w:rsidRPr="00485FD5" w14:paraId="579FFB13" w14:textId="77777777" w:rsidTr="0044196D">
        <w:trPr>
          <w:jc w:val="center"/>
        </w:trPr>
        <w:tc>
          <w:tcPr>
            <w:tcW w:w="4876" w:type="dxa"/>
          </w:tcPr>
          <w:p w14:paraId="794F9F67" w14:textId="77777777" w:rsidR="003C00F0" w:rsidRPr="00485FD5" w:rsidRDefault="003C00F0" w:rsidP="0044196D">
            <w:pPr>
              <w:pStyle w:val="Normal6"/>
            </w:pPr>
          </w:p>
        </w:tc>
        <w:tc>
          <w:tcPr>
            <w:tcW w:w="4876" w:type="dxa"/>
            <w:hideMark/>
          </w:tcPr>
          <w:p w14:paraId="7EA33E75" w14:textId="77777777" w:rsidR="003C00F0" w:rsidRPr="00485FD5" w:rsidRDefault="003C00F0" w:rsidP="0044196D">
            <w:pPr>
              <w:pStyle w:val="Normal6"/>
              <w:rPr>
                <w:b/>
                <w:i/>
                <w:szCs w:val="24"/>
              </w:rPr>
            </w:pPr>
            <w:r w:rsidRPr="00485FD5">
              <w:rPr>
                <w:b/>
                <w:i/>
              </w:rPr>
              <w:t>1.a</w:t>
            </w:r>
            <w:r w:rsidRPr="00485FD5">
              <w:rPr>
                <w:b/>
                <w:i/>
              </w:rPr>
              <w:tab/>
              <w:t>Države članice moraju odbiti prijenos zakona, propisa i administrativnih odredbi za koje smatraju da krše načelo supsidijarnosti ili da su u suprotnosti s duhom Ugovora.</w:t>
            </w:r>
          </w:p>
        </w:tc>
      </w:tr>
    </w:tbl>
    <w:p w14:paraId="2F6FE963"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73593A80"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412641E7"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73BB0911" w14:textId="77777777" w:rsidR="003C00F0" w:rsidRPr="00485FD5" w:rsidRDefault="003C00F0" w:rsidP="003C00F0">
      <w:r w:rsidRPr="00485FD5">
        <w:rPr>
          <w:rStyle w:val="HideTWBExt"/>
          <w:noProof w:val="0"/>
        </w:rPr>
        <w:lastRenderedPageBreak/>
        <w:t>&lt;/AmendB&gt;</w:t>
      </w:r>
    </w:p>
    <w:p w14:paraId="78EBAC1E" w14:textId="77777777" w:rsidR="003C00F0" w:rsidRPr="00485FD5" w:rsidRDefault="003C00F0" w:rsidP="003C00F0">
      <w:pPr>
        <w:pStyle w:val="AMNumberTabs"/>
        <w:keepNext/>
      </w:pPr>
      <w:r w:rsidRPr="00485FD5">
        <w:rPr>
          <w:rStyle w:val="HideTWBExt"/>
          <w:b w:val="0"/>
          <w:noProof w:val="0"/>
        </w:rPr>
        <w:t>&lt;AmendB&gt;</w:t>
      </w:r>
      <w:r w:rsidRPr="00485FD5">
        <w:t>Amandman</w:t>
      </w:r>
      <w:r w:rsidRPr="00485FD5">
        <w:tab/>
      </w:r>
      <w:r w:rsidRPr="00485FD5">
        <w:tab/>
      </w:r>
      <w:r w:rsidRPr="00485FD5">
        <w:rPr>
          <w:rStyle w:val="HideTWBExt"/>
          <w:b w:val="0"/>
          <w:noProof w:val="0"/>
        </w:rPr>
        <w:t>&lt;NumAmB&gt;</w:t>
      </w:r>
      <w:r w:rsidRPr="00485FD5">
        <w:t>543</w:t>
      </w:r>
      <w:r w:rsidRPr="00485FD5">
        <w:rPr>
          <w:rStyle w:val="HideTWBExt"/>
          <w:b w:val="0"/>
          <w:noProof w:val="0"/>
        </w:rPr>
        <w:t>&lt;/NumAmB&gt;</w:t>
      </w:r>
    </w:p>
    <w:p w14:paraId="0436F39D" w14:textId="77777777" w:rsidR="003C00F0" w:rsidRPr="00485FD5" w:rsidRDefault="003C00F0" w:rsidP="003C00F0">
      <w:pPr>
        <w:pStyle w:val="NormalBold"/>
      </w:pPr>
      <w:r w:rsidRPr="00485FD5">
        <w:rPr>
          <w:rStyle w:val="HideTWBExt"/>
          <w:b w:val="0"/>
          <w:noProof w:val="0"/>
        </w:rPr>
        <w:t>&lt;RepeatBlock-By&gt;&lt;Members&gt;</w:t>
      </w:r>
      <w:r w:rsidRPr="00485FD5">
        <w:t>Beatrix von Storch</w:t>
      </w:r>
      <w:r w:rsidRPr="00485FD5">
        <w:rPr>
          <w:rStyle w:val="HideTWBExt"/>
          <w:b w:val="0"/>
          <w:noProof w:val="0"/>
        </w:rPr>
        <w:t>&lt;/Members&gt;</w:t>
      </w:r>
    </w:p>
    <w:p w14:paraId="4B2C7320" w14:textId="77777777" w:rsidR="003C00F0" w:rsidRPr="00485FD5" w:rsidRDefault="003C00F0" w:rsidP="003C00F0">
      <w:r w:rsidRPr="00485FD5">
        <w:rPr>
          <w:rStyle w:val="HideTWBExt"/>
          <w:noProof w:val="0"/>
        </w:rPr>
        <w:t>&lt;/RepeatBlock-By&gt;</w:t>
      </w:r>
    </w:p>
    <w:p w14:paraId="03496919" w14:textId="77777777" w:rsidR="003C00F0" w:rsidRPr="00485FD5" w:rsidRDefault="003C00F0" w:rsidP="003C00F0">
      <w:pPr>
        <w:pStyle w:val="NormalBold"/>
        <w:keepNext/>
      </w:pPr>
      <w:r w:rsidRPr="00485FD5">
        <w:rPr>
          <w:rStyle w:val="HideTWBExt"/>
          <w:b w:val="0"/>
          <w:noProof w:val="0"/>
        </w:rPr>
        <w:t>&lt;DocAmend&gt;</w:t>
      </w:r>
      <w:r w:rsidRPr="00485FD5">
        <w:t>Prijedlog direktive</w:t>
      </w:r>
      <w:r w:rsidRPr="00485FD5">
        <w:rPr>
          <w:rStyle w:val="HideTWBExt"/>
          <w:b w:val="0"/>
          <w:noProof w:val="0"/>
        </w:rPr>
        <w:t>&lt;/DocAmend&gt;</w:t>
      </w:r>
    </w:p>
    <w:p w14:paraId="325188B9" w14:textId="77777777" w:rsidR="003C00F0" w:rsidRPr="00485FD5" w:rsidRDefault="003C00F0" w:rsidP="003C00F0">
      <w:pPr>
        <w:pStyle w:val="NormalBold"/>
      </w:pPr>
      <w:r w:rsidRPr="00485FD5">
        <w:rPr>
          <w:rStyle w:val="HideTWBExt"/>
          <w:b w:val="0"/>
          <w:noProof w:val="0"/>
        </w:rPr>
        <w:t>&lt;Article&gt;</w:t>
      </w:r>
      <w:r w:rsidRPr="00485FD5">
        <w:t>Članak 31. – stavak 1.b (novi)</w:t>
      </w:r>
      <w:r w:rsidRPr="00485F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00F0" w:rsidRPr="00485FD5" w14:paraId="29044FCE" w14:textId="77777777" w:rsidTr="0044196D">
        <w:trPr>
          <w:jc w:val="center"/>
        </w:trPr>
        <w:tc>
          <w:tcPr>
            <w:tcW w:w="9752" w:type="dxa"/>
            <w:gridSpan w:val="2"/>
          </w:tcPr>
          <w:p w14:paraId="7CF6F43A" w14:textId="77777777" w:rsidR="003C00F0" w:rsidRPr="00485FD5" w:rsidRDefault="003C00F0" w:rsidP="0044196D">
            <w:pPr>
              <w:keepNext/>
            </w:pPr>
          </w:p>
        </w:tc>
      </w:tr>
      <w:tr w:rsidR="003C00F0" w:rsidRPr="00485FD5" w14:paraId="025D8AF3" w14:textId="77777777" w:rsidTr="0044196D">
        <w:trPr>
          <w:jc w:val="center"/>
        </w:trPr>
        <w:tc>
          <w:tcPr>
            <w:tcW w:w="4876" w:type="dxa"/>
            <w:hideMark/>
          </w:tcPr>
          <w:p w14:paraId="257659B2" w14:textId="77777777" w:rsidR="003C00F0" w:rsidRPr="00485FD5" w:rsidRDefault="003C00F0" w:rsidP="0044196D">
            <w:pPr>
              <w:pStyle w:val="ColumnHeading"/>
              <w:keepNext/>
            </w:pPr>
            <w:r w:rsidRPr="00485FD5">
              <w:t>Tekst koji je predložila Komisija</w:t>
            </w:r>
          </w:p>
        </w:tc>
        <w:tc>
          <w:tcPr>
            <w:tcW w:w="4876" w:type="dxa"/>
            <w:hideMark/>
          </w:tcPr>
          <w:p w14:paraId="485BBC8F" w14:textId="77777777" w:rsidR="003C00F0" w:rsidRPr="00485FD5" w:rsidRDefault="003C00F0" w:rsidP="0044196D">
            <w:pPr>
              <w:pStyle w:val="ColumnHeading"/>
              <w:keepNext/>
            </w:pPr>
            <w:r w:rsidRPr="00485FD5">
              <w:t>Izmjena</w:t>
            </w:r>
          </w:p>
        </w:tc>
      </w:tr>
      <w:tr w:rsidR="003C00F0" w:rsidRPr="00485FD5" w14:paraId="3FC80D9F" w14:textId="77777777" w:rsidTr="0044196D">
        <w:trPr>
          <w:jc w:val="center"/>
        </w:trPr>
        <w:tc>
          <w:tcPr>
            <w:tcW w:w="4876" w:type="dxa"/>
          </w:tcPr>
          <w:p w14:paraId="59A84D50" w14:textId="77777777" w:rsidR="003C00F0" w:rsidRPr="00485FD5" w:rsidRDefault="003C00F0" w:rsidP="0044196D">
            <w:pPr>
              <w:pStyle w:val="Normal6"/>
            </w:pPr>
          </w:p>
        </w:tc>
        <w:tc>
          <w:tcPr>
            <w:tcW w:w="4876" w:type="dxa"/>
            <w:hideMark/>
          </w:tcPr>
          <w:p w14:paraId="28AAE962" w14:textId="77777777" w:rsidR="003C00F0" w:rsidRPr="00485FD5" w:rsidRDefault="003C00F0" w:rsidP="0044196D">
            <w:pPr>
              <w:pStyle w:val="Normal6"/>
              <w:rPr>
                <w:b/>
                <w:i/>
                <w:szCs w:val="24"/>
              </w:rPr>
            </w:pPr>
            <w:r w:rsidRPr="00485FD5">
              <w:rPr>
                <w:b/>
                <w:i/>
              </w:rPr>
              <w:t>1.b</w:t>
            </w:r>
            <w:r w:rsidRPr="00485FD5">
              <w:rPr>
                <w:b/>
                <w:i/>
              </w:rPr>
              <w:tab/>
              <w:t>Države članice moraju odbiti provedbu zakona, propisa i administrativnih odredbi za koje smatraju da krše načelo supsidijarnosti ili da su u suprotnosti s duhom Ugovora.</w:t>
            </w:r>
          </w:p>
        </w:tc>
      </w:tr>
    </w:tbl>
    <w:p w14:paraId="78BF6F5D" w14:textId="77777777" w:rsidR="003C00F0" w:rsidRPr="00485FD5" w:rsidRDefault="003C00F0" w:rsidP="003C00F0">
      <w:pPr>
        <w:pStyle w:val="Olang"/>
        <w:rPr>
          <w:noProof w:val="0"/>
          <w:szCs w:val="24"/>
        </w:rPr>
      </w:pPr>
      <w:r w:rsidRPr="00485FD5">
        <w:rPr>
          <w:noProof w:val="0"/>
        </w:rPr>
        <w:t xml:space="preserve">Or. </w:t>
      </w:r>
      <w:r w:rsidRPr="00485FD5">
        <w:rPr>
          <w:rStyle w:val="HideTWBExt"/>
          <w:noProof w:val="0"/>
        </w:rPr>
        <w:t>&lt;Original&gt;</w:t>
      </w:r>
      <w:r w:rsidRPr="00485FD5">
        <w:rPr>
          <w:rStyle w:val="HideTWBInt"/>
          <w:noProof w:val="0"/>
        </w:rPr>
        <w:t>{EN}</w:t>
      </w:r>
      <w:r w:rsidRPr="00485FD5">
        <w:rPr>
          <w:noProof w:val="0"/>
        </w:rPr>
        <w:t>en</w:t>
      </w:r>
      <w:r w:rsidRPr="00485FD5">
        <w:rPr>
          <w:rStyle w:val="HideTWBExt"/>
          <w:noProof w:val="0"/>
        </w:rPr>
        <w:t>&lt;/Original&gt;</w:t>
      </w:r>
    </w:p>
    <w:p w14:paraId="6320447C" w14:textId="77777777" w:rsidR="003C00F0" w:rsidRPr="00485FD5" w:rsidRDefault="003C00F0" w:rsidP="003C00F0">
      <w:pPr>
        <w:pStyle w:val="JustificationTitle"/>
        <w:rPr>
          <w:noProof w:val="0"/>
        </w:rPr>
      </w:pPr>
      <w:r w:rsidRPr="00485FD5">
        <w:rPr>
          <w:rStyle w:val="HideTWBExt"/>
          <w:i w:val="0"/>
          <w:noProof w:val="0"/>
        </w:rPr>
        <w:t>&lt;TitreJust&gt;</w:t>
      </w:r>
      <w:r w:rsidRPr="00485FD5">
        <w:rPr>
          <w:noProof w:val="0"/>
        </w:rPr>
        <w:t>Obrazloženje</w:t>
      </w:r>
      <w:r w:rsidRPr="00485FD5">
        <w:rPr>
          <w:rStyle w:val="HideTWBExt"/>
          <w:i w:val="0"/>
          <w:noProof w:val="0"/>
        </w:rPr>
        <w:t>&lt;/TitreJust&gt;</w:t>
      </w:r>
    </w:p>
    <w:p w14:paraId="67F03311" w14:textId="77777777" w:rsidR="003C00F0" w:rsidRPr="00485FD5" w:rsidRDefault="003C00F0" w:rsidP="003C00F0">
      <w:pPr>
        <w:pStyle w:val="Normal12Italic"/>
        <w:rPr>
          <w:noProof w:val="0"/>
        </w:rPr>
      </w:pPr>
      <w:r w:rsidRPr="00485FD5">
        <w:rPr>
          <w:noProof w:val="0"/>
        </w:rPr>
        <w:t>Imamo dopuštene amandmane koji se vode načelom supsidijarnosti te su neodvojivo povezani s izmjenama u bijelim dijelovima koje se također vode načelom supsidijarnosti. Ne bi imalo smisla da se načelo primjenjuje samo na sive dijelove.</w:t>
      </w:r>
    </w:p>
    <w:p w14:paraId="5A838C59" w14:textId="2F2FA4ED" w:rsidR="008363E4" w:rsidRPr="00485FD5" w:rsidRDefault="003C00F0" w:rsidP="003C00F0">
      <w:r w:rsidRPr="00485FD5">
        <w:rPr>
          <w:rStyle w:val="HideTWBExt"/>
          <w:noProof w:val="0"/>
        </w:rPr>
        <w:t>&lt;/AmendB&gt;&lt;/RepeatBlock-AmendB&gt;</w:t>
      </w:r>
    </w:p>
    <w:sectPr w:rsidR="008363E4" w:rsidRPr="00485FD5" w:rsidSect="00485FD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44196D" w:rsidRPr="00485FD5" w:rsidRDefault="0044196D">
      <w:r w:rsidRPr="00485FD5">
        <w:separator/>
      </w:r>
    </w:p>
  </w:endnote>
  <w:endnote w:type="continuationSeparator" w:id="0">
    <w:p w14:paraId="45765E08" w14:textId="77777777" w:rsidR="0044196D" w:rsidRPr="00485FD5" w:rsidRDefault="0044196D">
      <w:r w:rsidRPr="00485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96A63" w14:textId="77777777" w:rsidR="0044196D" w:rsidRPr="00485FD5" w:rsidRDefault="0044196D" w:rsidP="00485FD5">
    <w:pPr>
      <w:pStyle w:val="Footer"/>
    </w:pPr>
    <w:r w:rsidRPr="00485FD5">
      <w:t>PE</w:t>
    </w:r>
    <w:r w:rsidRPr="00485FD5">
      <w:rPr>
        <w:rStyle w:val="HideTWBExt"/>
        <w:noProof w:val="0"/>
      </w:rPr>
      <w:t>&lt;NoPE&gt;</w:t>
    </w:r>
    <w:r w:rsidRPr="00485FD5">
      <w:t>599.844</w:t>
    </w:r>
    <w:r w:rsidRPr="00485FD5">
      <w:rPr>
        <w:rStyle w:val="HideTWBExt"/>
        <w:noProof w:val="0"/>
      </w:rPr>
      <w:t>&lt;/NoPE&gt;&lt;Version&gt;</w:t>
    </w:r>
    <w:r w:rsidRPr="00485FD5">
      <w:t>v01-00</w:t>
    </w:r>
    <w:r w:rsidRPr="00485FD5">
      <w:rPr>
        <w:rStyle w:val="HideTWBExt"/>
        <w:noProof w:val="0"/>
      </w:rPr>
      <w:t>&lt;/Version&gt;</w:t>
    </w:r>
    <w:r w:rsidRPr="00485FD5">
      <w:tab/>
    </w:r>
    <w:r w:rsidRPr="00485FD5">
      <w:fldChar w:fldCharType="begin"/>
    </w:r>
    <w:r w:rsidRPr="00485FD5">
      <w:instrText xml:space="preserve"> PAGE  \* MERGEFORMAT </w:instrText>
    </w:r>
    <w:r w:rsidRPr="00485FD5">
      <w:fldChar w:fldCharType="separate"/>
    </w:r>
    <w:r w:rsidR="00AE04A2">
      <w:rPr>
        <w:noProof/>
      </w:rPr>
      <w:t>134</w:t>
    </w:r>
    <w:r w:rsidRPr="00485FD5">
      <w:fldChar w:fldCharType="end"/>
    </w:r>
    <w:r w:rsidRPr="00485FD5">
      <w:t>/</w:t>
    </w:r>
    <w:fldSimple w:instr=" NUMPAGES  \* MERGEFORMAT ">
      <w:r w:rsidR="00AE04A2">
        <w:rPr>
          <w:noProof/>
        </w:rPr>
        <w:t>138</w:t>
      </w:r>
    </w:fldSimple>
    <w:r w:rsidRPr="00485FD5">
      <w:tab/>
    </w:r>
    <w:r w:rsidRPr="00485FD5">
      <w:rPr>
        <w:rStyle w:val="HideTWBExt"/>
        <w:noProof w:val="0"/>
      </w:rPr>
      <w:t>&lt;PathFdR&gt;</w:t>
    </w:r>
    <w:r w:rsidRPr="00485FD5">
      <w:t>AM\1118128HR.docx</w:t>
    </w:r>
    <w:r w:rsidRPr="00485FD5">
      <w:rPr>
        <w:rStyle w:val="HideTWBExt"/>
        <w:noProof w:val="0"/>
      </w:rPr>
      <w:t>&lt;/PathFdR&gt;</w:t>
    </w:r>
  </w:p>
  <w:p w14:paraId="345CC199" w14:textId="1BBA5E98" w:rsidR="0044196D" w:rsidRPr="00485FD5" w:rsidRDefault="0044196D" w:rsidP="00485FD5">
    <w:pPr>
      <w:pStyle w:val="Footer2"/>
    </w:pPr>
    <w:r w:rsidRPr="00485FD5">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199CF" w14:textId="77777777" w:rsidR="0044196D" w:rsidRPr="00485FD5" w:rsidRDefault="0044196D" w:rsidP="00485FD5">
    <w:pPr>
      <w:pStyle w:val="Footer"/>
    </w:pPr>
    <w:r w:rsidRPr="00485FD5">
      <w:rPr>
        <w:rStyle w:val="HideTWBExt"/>
        <w:noProof w:val="0"/>
      </w:rPr>
      <w:t>&lt;PathFdR&gt;</w:t>
    </w:r>
    <w:r w:rsidRPr="00485FD5">
      <w:t>AM\1118128HR.docx</w:t>
    </w:r>
    <w:r w:rsidRPr="00485FD5">
      <w:rPr>
        <w:rStyle w:val="HideTWBExt"/>
        <w:noProof w:val="0"/>
      </w:rPr>
      <w:t>&lt;/PathFdR&gt;</w:t>
    </w:r>
    <w:r w:rsidRPr="00485FD5">
      <w:tab/>
    </w:r>
    <w:r w:rsidRPr="00485FD5">
      <w:fldChar w:fldCharType="begin"/>
    </w:r>
    <w:r w:rsidRPr="00485FD5">
      <w:instrText xml:space="preserve"> PAGE  \* MERGEFORMAT </w:instrText>
    </w:r>
    <w:r w:rsidRPr="00485FD5">
      <w:fldChar w:fldCharType="separate"/>
    </w:r>
    <w:r w:rsidR="00AE04A2">
      <w:rPr>
        <w:noProof/>
      </w:rPr>
      <w:t>133</w:t>
    </w:r>
    <w:r w:rsidRPr="00485FD5">
      <w:fldChar w:fldCharType="end"/>
    </w:r>
    <w:r w:rsidRPr="00485FD5">
      <w:t>/</w:t>
    </w:r>
    <w:fldSimple w:instr=" NUMPAGES  \* MERGEFORMAT ">
      <w:r w:rsidR="00AE04A2">
        <w:rPr>
          <w:noProof/>
        </w:rPr>
        <w:t>138</w:t>
      </w:r>
    </w:fldSimple>
    <w:r w:rsidRPr="00485FD5">
      <w:tab/>
      <w:t>PE</w:t>
    </w:r>
    <w:r w:rsidRPr="00485FD5">
      <w:rPr>
        <w:rStyle w:val="HideTWBExt"/>
        <w:noProof w:val="0"/>
      </w:rPr>
      <w:t>&lt;NoPE&gt;</w:t>
    </w:r>
    <w:r w:rsidRPr="00485FD5">
      <w:t>599.844</w:t>
    </w:r>
    <w:r w:rsidRPr="00485FD5">
      <w:rPr>
        <w:rStyle w:val="HideTWBExt"/>
        <w:noProof w:val="0"/>
      </w:rPr>
      <w:t>&lt;/NoPE&gt;&lt;Version&gt;</w:t>
    </w:r>
    <w:r w:rsidRPr="00485FD5">
      <w:t>v01-00</w:t>
    </w:r>
    <w:r w:rsidRPr="00485FD5">
      <w:rPr>
        <w:rStyle w:val="HideTWBExt"/>
        <w:noProof w:val="0"/>
      </w:rPr>
      <w:t>&lt;/Version&gt;</w:t>
    </w:r>
  </w:p>
  <w:p w14:paraId="4BD48BA4" w14:textId="2E47965A" w:rsidR="0044196D" w:rsidRPr="00485FD5" w:rsidRDefault="0044196D" w:rsidP="00485FD5">
    <w:pPr>
      <w:pStyle w:val="Footer2"/>
    </w:pPr>
    <w:r w:rsidRPr="00485FD5">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B31E4" w14:textId="77777777" w:rsidR="0044196D" w:rsidRPr="00485FD5" w:rsidRDefault="0044196D" w:rsidP="00485FD5">
    <w:pPr>
      <w:pStyle w:val="Footer"/>
    </w:pPr>
    <w:r w:rsidRPr="00485FD5">
      <w:rPr>
        <w:rStyle w:val="HideTWBExt"/>
        <w:noProof w:val="0"/>
      </w:rPr>
      <w:t>&lt;PathFdR&gt;</w:t>
    </w:r>
    <w:r w:rsidRPr="00485FD5">
      <w:t>AM\1118128HR.docx</w:t>
    </w:r>
    <w:r w:rsidRPr="00485FD5">
      <w:rPr>
        <w:rStyle w:val="HideTWBExt"/>
        <w:noProof w:val="0"/>
      </w:rPr>
      <w:t>&lt;/PathFdR&gt;</w:t>
    </w:r>
    <w:r w:rsidRPr="00485FD5">
      <w:tab/>
    </w:r>
    <w:r w:rsidRPr="00485FD5">
      <w:tab/>
      <w:t>PE</w:t>
    </w:r>
    <w:r w:rsidRPr="00485FD5">
      <w:rPr>
        <w:rStyle w:val="HideTWBExt"/>
        <w:noProof w:val="0"/>
      </w:rPr>
      <w:t>&lt;NoPE&gt;</w:t>
    </w:r>
    <w:r w:rsidRPr="00485FD5">
      <w:t>599.844</w:t>
    </w:r>
    <w:r w:rsidRPr="00485FD5">
      <w:rPr>
        <w:rStyle w:val="HideTWBExt"/>
        <w:noProof w:val="0"/>
      </w:rPr>
      <w:t>&lt;/NoPE&gt;&lt;Version&gt;</w:t>
    </w:r>
    <w:r w:rsidRPr="00485FD5">
      <w:t>v01-00</w:t>
    </w:r>
    <w:r w:rsidRPr="00485FD5">
      <w:rPr>
        <w:rStyle w:val="HideTWBExt"/>
        <w:noProof w:val="0"/>
      </w:rPr>
      <w:t>&lt;/Version&gt;</w:t>
    </w:r>
  </w:p>
  <w:p w14:paraId="73720290" w14:textId="4C6E5790" w:rsidR="0044196D" w:rsidRPr="00485FD5" w:rsidRDefault="0044196D" w:rsidP="00485FD5">
    <w:pPr>
      <w:pStyle w:val="Footer2"/>
      <w:tabs>
        <w:tab w:val="center" w:pos="4535"/>
      </w:tabs>
    </w:pPr>
    <w:r w:rsidRPr="00485FD5">
      <w:t>HR</w:t>
    </w:r>
    <w:r w:rsidRPr="00485FD5">
      <w:tab/>
    </w:r>
    <w:r w:rsidRPr="00485FD5">
      <w:rPr>
        <w:b w:val="0"/>
        <w:i/>
        <w:color w:val="C0C0C0"/>
        <w:sz w:val="22"/>
      </w:rPr>
      <w:t>Ujedinjena u raznolikosti</w:t>
    </w:r>
    <w:r w:rsidRPr="00485FD5">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44196D" w:rsidRPr="00485FD5" w:rsidRDefault="0044196D">
      <w:r w:rsidRPr="00485FD5">
        <w:separator/>
      </w:r>
    </w:p>
  </w:footnote>
  <w:footnote w:type="continuationSeparator" w:id="0">
    <w:p w14:paraId="197F655C" w14:textId="77777777" w:rsidR="0044196D" w:rsidRPr="00485FD5" w:rsidRDefault="0044196D">
      <w:r w:rsidRPr="00485FD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48C8E" w14:textId="77777777" w:rsidR="00AE04A2" w:rsidRDefault="00AE04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4FDA5" w14:textId="77777777" w:rsidR="00AE04A2" w:rsidRDefault="00AE04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373EE" w14:textId="77777777" w:rsidR="00AE04A2" w:rsidRDefault="00AE04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Sophia in 't Veld"/>
    <w:docVar w:name="TXTLANGUE" w:val="HR"/>
    <w:docVar w:name="TXTLANGUEMIN" w:val="hr"/>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HR.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C00F0"/>
    <w:rsid w:val="003C616A"/>
    <w:rsid w:val="003D466C"/>
    <w:rsid w:val="003E43AC"/>
    <w:rsid w:val="003E5D0E"/>
    <w:rsid w:val="003F21EB"/>
    <w:rsid w:val="003F3B0C"/>
    <w:rsid w:val="00404A88"/>
    <w:rsid w:val="00422BB2"/>
    <w:rsid w:val="004367B3"/>
    <w:rsid w:val="00441413"/>
    <w:rsid w:val="0044196D"/>
    <w:rsid w:val="00441D7D"/>
    <w:rsid w:val="00461E32"/>
    <w:rsid w:val="00485FD5"/>
    <w:rsid w:val="00495E20"/>
    <w:rsid w:val="004E0AAC"/>
    <w:rsid w:val="004E32D6"/>
    <w:rsid w:val="004F2903"/>
    <w:rsid w:val="00546F30"/>
    <w:rsid w:val="00547F73"/>
    <w:rsid w:val="00557617"/>
    <w:rsid w:val="00571479"/>
    <w:rsid w:val="005A7EB4"/>
    <w:rsid w:val="005B32E3"/>
    <w:rsid w:val="005B4AC7"/>
    <w:rsid w:val="005C62EB"/>
    <w:rsid w:val="005E50C2"/>
    <w:rsid w:val="00607ABE"/>
    <w:rsid w:val="006337D4"/>
    <w:rsid w:val="00635252"/>
    <w:rsid w:val="00637384"/>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635A"/>
    <w:rsid w:val="008B7D85"/>
    <w:rsid w:val="008E4018"/>
    <w:rsid w:val="008F0DDD"/>
    <w:rsid w:val="00900CAE"/>
    <w:rsid w:val="00904AD5"/>
    <w:rsid w:val="009154FF"/>
    <w:rsid w:val="00917A85"/>
    <w:rsid w:val="00966038"/>
    <w:rsid w:val="009A65D8"/>
    <w:rsid w:val="009B0305"/>
    <w:rsid w:val="009D3824"/>
    <w:rsid w:val="009D6305"/>
    <w:rsid w:val="00A15973"/>
    <w:rsid w:val="00A2160B"/>
    <w:rsid w:val="00A233E9"/>
    <w:rsid w:val="00A46736"/>
    <w:rsid w:val="00A507FC"/>
    <w:rsid w:val="00A5426B"/>
    <w:rsid w:val="00A845EF"/>
    <w:rsid w:val="00A93389"/>
    <w:rsid w:val="00A93F8C"/>
    <w:rsid w:val="00AB74D6"/>
    <w:rsid w:val="00AC7149"/>
    <w:rsid w:val="00AD337C"/>
    <w:rsid w:val="00AE04A2"/>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677D5"/>
    <w:rsid w:val="00D755F1"/>
    <w:rsid w:val="00D767AC"/>
    <w:rsid w:val="00D82FCC"/>
    <w:rsid w:val="00DB429F"/>
    <w:rsid w:val="00DC4160"/>
    <w:rsid w:val="00DC6A1B"/>
    <w:rsid w:val="00DD5B9F"/>
    <w:rsid w:val="00DE3865"/>
    <w:rsid w:val="00DE672F"/>
    <w:rsid w:val="00E149BD"/>
    <w:rsid w:val="00E15A86"/>
    <w:rsid w:val="00E25DC5"/>
    <w:rsid w:val="00E44BB0"/>
    <w:rsid w:val="00E471BE"/>
    <w:rsid w:val="00E57F50"/>
    <w:rsid w:val="00E660E2"/>
    <w:rsid w:val="00E7247E"/>
    <w:rsid w:val="00E94EEF"/>
    <w:rsid w:val="00ED03AE"/>
    <w:rsid w:val="00EE011D"/>
    <w:rsid w:val="00EF03A3"/>
    <w:rsid w:val="00EF6CD8"/>
    <w:rsid w:val="00F27170"/>
    <w:rsid w:val="00F41BE4"/>
    <w:rsid w:val="00F459F7"/>
    <w:rsid w:val="00F92B49"/>
    <w:rsid w:val="00FA192C"/>
    <w:rsid w:val="00FA4308"/>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chartTrackingRefBased/>
  <w15:docId w15:val="{552F4AC3-72FC-4483-BA43-56DFC764C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hr-HR"/>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hr-HR"/>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5B4D529.dotm</Template>
  <TotalTime>0</TotalTime>
  <Pages>138</Pages>
  <Words>31658</Words>
  <Characters>231354</Characters>
  <Application>Microsoft Office Word</Application>
  <DocSecurity>0</DocSecurity>
  <Lines>8898</Lines>
  <Paragraphs>3652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SIC Julka</cp:lastModifiedBy>
  <cp:revision>2</cp:revision>
  <cp:lastPrinted>2007-06-22T15:02:00Z</cp:lastPrinted>
  <dcterms:created xsi:type="dcterms:W3CDTF">2017-03-10T10:49:00Z</dcterms:created>
  <dcterms:modified xsi:type="dcterms:W3CDTF">2017-03-10T10:49:00Z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AM\1118128HR.docx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- 2017/03/10 11:49</vt:lpwstr>
  </property>
</Properties>
</file>