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9901C8" w14:paraId="09F8EF56" w14:textId="77777777" w:rsidTr="007A42AB">
        <w:trPr>
          <w:trHeight w:hRule="exact" w:val="1418"/>
        </w:trPr>
        <w:tc>
          <w:tcPr>
            <w:tcW w:w="6804" w:type="dxa"/>
            <w:shd w:val="clear" w:color="auto" w:fill="auto"/>
            <w:vAlign w:val="center"/>
          </w:tcPr>
          <w:p w14:paraId="6C3E634C" w14:textId="3FB62AEE" w:rsidR="009154FF" w:rsidRPr="009901C8" w:rsidRDefault="00546F30" w:rsidP="007A42AB">
            <w:pPr>
              <w:pStyle w:val="EPName"/>
              <w:rPr>
                <w:color w:val="auto"/>
                <w:lang w:val="hu-HU"/>
              </w:rPr>
            </w:pPr>
            <w:bookmarkStart w:id="0" w:name="_GoBack"/>
            <w:bookmarkEnd w:id="0"/>
            <w:r w:rsidRPr="009901C8">
              <w:rPr>
                <w:color w:val="auto"/>
                <w:lang w:val="hu-HU"/>
              </w:rPr>
              <w:t>Eur</w:t>
            </w:r>
            <w:r w:rsidR="00887EFF" w:rsidRPr="009901C8">
              <w:rPr>
                <w:color w:val="auto"/>
                <w:lang w:val="hu-HU"/>
              </w:rPr>
              <w:t>óp</w:t>
            </w:r>
            <w:r w:rsidRPr="009901C8">
              <w:rPr>
                <w:color w:val="auto"/>
                <w:lang w:val="hu-HU"/>
              </w:rPr>
              <w:t>a</w:t>
            </w:r>
            <w:r w:rsidR="00887EFF" w:rsidRPr="009901C8">
              <w:rPr>
                <w:color w:val="auto"/>
                <w:lang w:val="hu-HU"/>
              </w:rPr>
              <w:t>i Parl</w:t>
            </w:r>
            <w:r w:rsidRPr="009901C8">
              <w:rPr>
                <w:color w:val="auto"/>
                <w:lang w:val="hu-HU"/>
              </w:rPr>
              <w:t>ament</w:t>
            </w:r>
          </w:p>
          <w:p w14:paraId="30744EF9" w14:textId="77777777" w:rsidR="009154FF" w:rsidRPr="009901C8" w:rsidRDefault="003C616A" w:rsidP="003C616A">
            <w:pPr>
              <w:pStyle w:val="EPTerm"/>
              <w:rPr>
                <w:rStyle w:val="HideTWBExt"/>
                <w:noProof w:val="0"/>
                <w:vanish w:val="0"/>
                <w:color w:val="auto"/>
                <w:lang w:val="hu-HU"/>
              </w:rPr>
            </w:pPr>
            <w:r w:rsidRPr="009901C8">
              <w:rPr>
                <w:lang w:val="hu-HU"/>
              </w:rPr>
              <w:t>2014-2019</w:t>
            </w:r>
          </w:p>
        </w:tc>
        <w:tc>
          <w:tcPr>
            <w:tcW w:w="2268" w:type="dxa"/>
            <w:shd w:val="clear" w:color="auto" w:fill="auto"/>
          </w:tcPr>
          <w:p w14:paraId="790683BD" w14:textId="77777777" w:rsidR="009154FF" w:rsidRPr="009901C8" w:rsidRDefault="009E4210" w:rsidP="007A42AB">
            <w:pPr>
              <w:pStyle w:val="EPLogo"/>
            </w:pPr>
            <w:r>
              <w:pict w14:anchorId="03AC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EP logo RGB_Mute"/>
                </v:shape>
              </w:pict>
            </w:r>
          </w:p>
        </w:tc>
      </w:tr>
    </w:tbl>
    <w:p w14:paraId="2E026B85" w14:textId="77777777" w:rsidR="000E7234" w:rsidRPr="009901C8" w:rsidRDefault="000E7234" w:rsidP="000E7234">
      <w:pPr>
        <w:pStyle w:val="LineTop"/>
        <w:rPr>
          <w:lang w:val="hu-HU"/>
        </w:rPr>
      </w:pPr>
    </w:p>
    <w:p w14:paraId="2DE3866A" w14:textId="13A9211C" w:rsidR="000E7234" w:rsidRPr="009901C8" w:rsidRDefault="000E7234" w:rsidP="000E7234">
      <w:pPr>
        <w:pStyle w:val="ZCommittee"/>
        <w:rPr>
          <w:lang w:val="hu-HU"/>
        </w:rPr>
      </w:pPr>
      <w:r w:rsidRPr="009901C8">
        <w:rPr>
          <w:rStyle w:val="HideTWBExt"/>
          <w:noProof w:val="0"/>
          <w:color w:val="auto"/>
          <w:lang w:val="hu-HU"/>
        </w:rPr>
        <w:t>&lt;</w:t>
      </w:r>
      <w:r w:rsidRPr="009901C8">
        <w:rPr>
          <w:rStyle w:val="HideTWBExt"/>
          <w:i w:val="0"/>
          <w:noProof w:val="0"/>
          <w:color w:val="auto"/>
          <w:lang w:val="hu-HU"/>
        </w:rPr>
        <w:t>Commission</w:t>
      </w:r>
      <w:r w:rsidRPr="009901C8">
        <w:rPr>
          <w:rStyle w:val="HideTWBExt"/>
          <w:noProof w:val="0"/>
          <w:color w:val="auto"/>
          <w:lang w:val="hu-HU"/>
        </w:rPr>
        <w:t>&gt;</w:t>
      </w:r>
      <w:r w:rsidR="003C616A" w:rsidRPr="009901C8">
        <w:rPr>
          <w:rStyle w:val="HideTWBInt"/>
          <w:color w:val="auto"/>
          <w:lang w:val="hu-HU"/>
        </w:rPr>
        <w:t>{LIBE}</w:t>
      </w:r>
      <w:r w:rsidR="00887EFF" w:rsidRPr="009901C8">
        <w:rPr>
          <w:lang w:val="hu-HU"/>
        </w:rPr>
        <w:t>Állampolgári Jogi, Bel- és Igazságügyi Bizottság</w:t>
      </w:r>
      <w:r w:rsidRPr="009901C8">
        <w:rPr>
          <w:rStyle w:val="HideTWBExt"/>
          <w:noProof w:val="0"/>
          <w:color w:val="auto"/>
          <w:lang w:val="hu-HU"/>
        </w:rPr>
        <w:t>&lt;/</w:t>
      </w:r>
      <w:r w:rsidRPr="009901C8">
        <w:rPr>
          <w:rStyle w:val="HideTWBExt"/>
          <w:i w:val="0"/>
          <w:noProof w:val="0"/>
          <w:color w:val="auto"/>
          <w:lang w:val="hu-HU"/>
        </w:rPr>
        <w:t>Commission</w:t>
      </w:r>
      <w:r w:rsidRPr="009901C8">
        <w:rPr>
          <w:rStyle w:val="HideTWBExt"/>
          <w:noProof w:val="0"/>
          <w:color w:val="auto"/>
          <w:lang w:val="hu-HU"/>
        </w:rPr>
        <w:t>&gt;</w:t>
      </w:r>
    </w:p>
    <w:p w14:paraId="0CA853B9" w14:textId="77777777" w:rsidR="000E7234" w:rsidRPr="009901C8" w:rsidRDefault="000E7234" w:rsidP="000E7234">
      <w:pPr>
        <w:pStyle w:val="LineBottom"/>
      </w:pPr>
    </w:p>
    <w:p w14:paraId="30A09110" w14:textId="77777777" w:rsidR="00B85286" w:rsidRPr="009901C8" w:rsidRDefault="00B85286">
      <w:pPr>
        <w:pStyle w:val="RefProc"/>
      </w:pPr>
      <w:r w:rsidRPr="009901C8">
        <w:rPr>
          <w:rStyle w:val="HideTWBExt"/>
          <w:b w:val="0"/>
          <w:noProof w:val="0"/>
          <w:color w:val="auto"/>
        </w:rPr>
        <w:t>&lt;</w:t>
      </w:r>
      <w:r w:rsidRPr="009901C8">
        <w:rPr>
          <w:rStyle w:val="HideTWBExt"/>
          <w:b w:val="0"/>
          <w:caps w:val="0"/>
          <w:noProof w:val="0"/>
          <w:color w:val="auto"/>
        </w:rPr>
        <w:t>RefProc</w:t>
      </w:r>
      <w:r w:rsidRPr="009901C8">
        <w:rPr>
          <w:rStyle w:val="HideTWBExt"/>
          <w:b w:val="0"/>
          <w:noProof w:val="0"/>
          <w:color w:val="auto"/>
        </w:rPr>
        <w:t>&gt;</w:t>
      </w:r>
      <w:r w:rsidR="003C616A" w:rsidRPr="009901C8">
        <w:t>2016/0222</w:t>
      </w:r>
      <w:r w:rsidRPr="009901C8">
        <w:rPr>
          <w:rStyle w:val="HideTWBExt"/>
          <w:b w:val="0"/>
          <w:noProof w:val="0"/>
          <w:color w:val="auto"/>
        </w:rPr>
        <w:t>&lt;/</w:t>
      </w:r>
      <w:r w:rsidRPr="009901C8">
        <w:rPr>
          <w:rStyle w:val="HideTWBExt"/>
          <w:b w:val="0"/>
          <w:caps w:val="0"/>
          <w:noProof w:val="0"/>
          <w:color w:val="auto"/>
        </w:rPr>
        <w:t>RefProc</w:t>
      </w:r>
      <w:r w:rsidRPr="009901C8">
        <w:rPr>
          <w:rStyle w:val="HideTWBExt"/>
          <w:b w:val="0"/>
          <w:noProof w:val="0"/>
          <w:color w:val="auto"/>
        </w:rPr>
        <w:t>&gt;&lt;</w:t>
      </w:r>
      <w:r w:rsidRPr="009901C8">
        <w:rPr>
          <w:rStyle w:val="HideTWBExt"/>
          <w:b w:val="0"/>
          <w:caps w:val="0"/>
          <w:noProof w:val="0"/>
          <w:color w:val="auto"/>
        </w:rPr>
        <w:t>RefTypeProc</w:t>
      </w:r>
      <w:r w:rsidRPr="009901C8">
        <w:rPr>
          <w:rStyle w:val="HideTWBExt"/>
          <w:b w:val="0"/>
          <w:noProof w:val="0"/>
          <w:color w:val="auto"/>
        </w:rPr>
        <w:t>&gt;</w:t>
      </w:r>
      <w:r w:rsidR="00546F30" w:rsidRPr="009901C8">
        <w:t>(</w:t>
      </w:r>
      <w:r w:rsidR="003C616A" w:rsidRPr="009901C8">
        <w:t>COD</w:t>
      </w:r>
      <w:r w:rsidR="00546F30" w:rsidRPr="009901C8">
        <w:t>)</w:t>
      </w:r>
      <w:r w:rsidRPr="009901C8">
        <w:rPr>
          <w:rStyle w:val="HideTWBExt"/>
          <w:b w:val="0"/>
          <w:noProof w:val="0"/>
          <w:color w:val="auto"/>
        </w:rPr>
        <w:t>&lt;/</w:t>
      </w:r>
      <w:r w:rsidRPr="009901C8">
        <w:rPr>
          <w:rStyle w:val="HideTWBExt"/>
          <w:b w:val="0"/>
          <w:caps w:val="0"/>
          <w:noProof w:val="0"/>
          <w:color w:val="auto"/>
        </w:rPr>
        <w:t>RefTypeProc</w:t>
      </w:r>
      <w:r w:rsidRPr="009901C8">
        <w:rPr>
          <w:rStyle w:val="HideTWBExt"/>
          <w:b w:val="0"/>
          <w:noProof w:val="0"/>
          <w:color w:val="auto"/>
        </w:rPr>
        <w:t>&gt;</w:t>
      </w:r>
    </w:p>
    <w:p w14:paraId="1AE9D6C6" w14:textId="77777777" w:rsidR="00B85286" w:rsidRPr="009901C8" w:rsidRDefault="00B85286">
      <w:pPr>
        <w:pStyle w:val="ZDate"/>
      </w:pPr>
      <w:r w:rsidRPr="009901C8">
        <w:rPr>
          <w:rStyle w:val="HideTWBExt"/>
          <w:noProof w:val="0"/>
          <w:color w:val="auto"/>
        </w:rPr>
        <w:t>&lt;Date&gt;</w:t>
      </w:r>
      <w:r w:rsidR="003C616A" w:rsidRPr="009901C8">
        <w:rPr>
          <w:rStyle w:val="HideTWBInt"/>
          <w:color w:val="auto"/>
        </w:rPr>
        <w:t>{23/02/2017}</w:t>
      </w:r>
      <w:r w:rsidR="003C616A" w:rsidRPr="009901C8">
        <w:t>23.2.2017</w:t>
      </w:r>
      <w:r w:rsidRPr="009901C8">
        <w:rPr>
          <w:rStyle w:val="HideTWBExt"/>
          <w:noProof w:val="0"/>
          <w:color w:val="auto"/>
        </w:rPr>
        <w:t>&lt;/Date&gt;</w:t>
      </w:r>
    </w:p>
    <w:p w14:paraId="17E13A1B" w14:textId="11D6721C" w:rsidR="009B0305" w:rsidRPr="009901C8" w:rsidRDefault="009B0305" w:rsidP="009B0305">
      <w:pPr>
        <w:pStyle w:val="TypeDocAM"/>
      </w:pPr>
      <w:r w:rsidRPr="009901C8">
        <w:rPr>
          <w:rStyle w:val="HideTWBExt"/>
          <w:b w:val="0"/>
          <w:noProof w:val="0"/>
          <w:color w:val="auto"/>
        </w:rPr>
        <w:t>&lt;TypeAM&gt;</w:t>
      </w:r>
      <w:r w:rsidR="003C616A" w:rsidRPr="009901C8">
        <w:t>M</w:t>
      </w:r>
      <w:r w:rsidR="00887EFF" w:rsidRPr="009901C8">
        <w:t>ÓDOSÍTÁ</w:t>
      </w:r>
      <w:r w:rsidR="003C616A" w:rsidRPr="009901C8">
        <w:t>S</w:t>
      </w:r>
      <w:r w:rsidRPr="009901C8">
        <w:rPr>
          <w:rStyle w:val="HideTWBExt"/>
          <w:b w:val="0"/>
          <w:noProof w:val="0"/>
          <w:color w:val="auto"/>
        </w:rPr>
        <w:t>&lt;/TypeAM&gt;</w:t>
      </w:r>
    </w:p>
    <w:p w14:paraId="367EDEEC" w14:textId="7B5728E3" w:rsidR="00B85286" w:rsidRPr="009901C8" w:rsidRDefault="00E25DC5" w:rsidP="001C2054">
      <w:pPr>
        <w:pStyle w:val="NRAMS"/>
      </w:pPr>
      <w:r w:rsidRPr="009901C8">
        <w:rPr>
          <w:rStyle w:val="HideTWBExt"/>
          <w:b w:val="0"/>
          <w:noProof w:val="0"/>
          <w:color w:val="auto"/>
        </w:rPr>
        <w:t>&lt;RangeAM&gt;</w:t>
      </w:r>
      <w:r w:rsidR="001E3B59" w:rsidRPr="009901C8">
        <w:t>296 - 543</w:t>
      </w:r>
      <w:r w:rsidRPr="009901C8">
        <w:rPr>
          <w:rStyle w:val="HideTWBExt"/>
          <w:b w:val="0"/>
          <w:noProof w:val="0"/>
          <w:color w:val="auto"/>
        </w:rPr>
        <w:t>&lt;/RangeAM&gt;</w:t>
      </w:r>
    </w:p>
    <w:p w14:paraId="3C3AD7A8" w14:textId="0C9BF882" w:rsidR="001C2054" w:rsidRPr="009901C8" w:rsidRDefault="00A15973" w:rsidP="00A93F8C">
      <w:pPr>
        <w:pStyle w:val="CoverBold"/>
      </w:pPr>
      <w:r w:rsidRPr="009901C8">
        <w:rPr>
          <w:rStyle w:val="HideTWBExt"/>
          <w:b w:val="0"/>
          <w:noProof w:val="0"/>
          <w:color w:val="auto"/>
        </w:rPr>
        <w:t>&lt;TitreType&gt;</w:t>
      </w:r>
      <w:r w:rsidR="00887EFF" w:rsidRPr="009901C8">
        <w:t>Jelentéstervezet</w:t>
      </w:r>
      <w:r w:rsidRPr="009901C8">
        <w:rPr>
          <w:rStyle w:val="HideTWBExt"/>
          <w:b w:val="0"/>
          <w:noProof w:val="0"/>
          <w:color w:val="auto"/>
        </w:rPr>
        <w:t>&lt;/TitreType&gt;</w:t>
      </w:r>
    </w:p>
    <w:p w14:paraId="38700C4B" w14:textId="77777777" w:rsidR="00B85286" w:rsidRPr="009901C8" w:rsidRDefault="00E25DC5" w:rsidP="00A93F8C">
      <w:pPr>
        <w:pStyle w:val="CoverBold"/>
      </w:pPr>
      <w:r w:rsidRPr="009901C8">
        <w:rPr>
          <w:rStyle w:val="HideTWBExt"/>
          <w:b w:val="0"/>
          <w:noProof w:val="0"/>
          <w:color w:val="auto"/>
        </w:rPr>
        <w:t>&lt;Rapporteur&gt;</w:t>
      </w:r>
      <w:r w:rsidR="003C616A" w:rsidRPr="009901C8">
        <w:t>Sophia in 't Veld</w:t>
      </w:r>
      <w:r w:rsidRPr="009901C8">
        <w:rPr>
          <w:rStyle w:val="HideTWBExt"/>
          <w:b w:val="0"/>
          <w:noProof w:val="0"/>
          <w:color w:val="auto"/>
        </w:rPr>
        <w:t>&lt;/Rapporteur&gt;</w:t>
      </w:r>
    </w:p>
    <w:p w14:paraId="3D945EEE" w14:textId="77777777" w:rsidR="00B85286" w:rsidRPr="009901C8" w:rsidRDefault="00075DBE">
      <w:pPr>
        <w:pStyle w:val="Cover24"/>
      </w:pPr>
      <w:r w:rsidRPr="009901C8">
        <w:rPr>
          <w:rStyle w:val="HideTWBExt"/>
          <w:noProof w:val="0"/>
          <w:color w:val="auto"/>
        </w:rPr>
        <w:t>&lt;DocRefPE&gt;</w:t>
      </w:r>
      <w:r w:rsidR="00546F30" w:rsidRPr="009901C8">
        <w:t>(PE</w:t>
      </w:r>
      <w:r w:rsidR="003C616A" w:rsidRPr="009901C8">
        <w:t>593.978</w:t>
      </w:r>
      <w:r w:rsidR="00546F30" w:rsidRPr="009901C8">
        <w:t>v</w:t>
      </w:r>
      <w:r w:rsidR="003C616A" w:rsidRPr="009901C8">
        <w:t>02-00</w:t>
      </w:r>
      <w:r w:rsidR="00546F30" w:rsidRPr="009901C8">
        <w:t>)</w:t>
      </w:r>
      <w:r w:rsidRPr="009901C8">
        <w:rPr>
          <w:rStyle w:val="HideTWBExt"/>
          <w:noProof w:val="0"/>
          <w:color w:val="auto"/>
        </w:rPr>
        <w:t>&lt;/DocRefPE&gt;</w:t>
      </w:r>
    </w:p>
    <w:p w14:paraId="000AA775" w14:textId="2B00A85F" w:rsidR="00B85286" w:rsidRPr="009901C8" w:rsidRDefault="00A15973">
      <w:pPr>
        <w:pStyle w:val="Cover24"/>
      </w:pPr>
      <w:r w:rsidRPr="009901C8">
        <w:rPr>
          <w:rStyle w:val="HideTWBExt"/>
          <w:noProof w:val="0"/>
          <w:color w:val="auto"/>
        </w:rPr>
        <w:t>&lt;Titre&gt;</w:t>
      </w:r>
      <w:r w:rsidR="00887EFF" w:rsidRPr="009901C8">
        <w:t>a nemzetközi védelmet kérelmezők befogadására vonatkozó szabályok megállapításáról szóló európai parlamenti és tanácsi irányelvre irányuló javaslatról (átdolgozás)</w:t>
      </w:r>
      <w:r w:rsidRPr="009901C8">
        <w:rPr>
          <w:rStyle w:val="HideTWBExt"/>
          <w:noProof w:val="0"/>
          <w:color w:val="auto"/>
        </w:rPr>
        <w:t>&lt;/Titre&gt;</w:t>
      </w:r>
    </w:p>
    <w:p w14:paraId="33C6E28F" w14:textId="148D9433" w:rsidR="006337D4" w:rsidRPr="009901C8" w:rsidRDefault="00E25DC5" w:rsidP="006337D4">
      <w:pPr>
        <w:pStyle w:val="CoverNormal"/>
      </w:pPr>
      <w:r w:rsidRPr="009901C8">
        <w:rPr>
          <w:rStyle w:val="HideTWBExt"/>
          <w:noProof w:val="0"/>
          <w:color w:val="auto"/>
        </w:rPr>
        <w:t>&lt;DocAmend&gt;</w:t>
      </w:r>
      <w:r w:rsidR="00887EFF" w:rsidRPr="009901C8">
        <w:t>Irányelvre irányuló javaslat</w:t>
      </w:r>
      <w:r w:rsidRPr="009901C8">
        <w:rPr>
          <w:rStyle w:val="HideTWBExt"/>
          <w:noProof w:val="0"/>
          <w:color w:val="auto"/>
        </w:rPr>
        <w:t>&lt;/DocAmend&gt;</w:t>
      </w:r>
    </w:p>
    <w:p w14:paraId="6FEE647C" w14:textId="77777777" w:rsidR="00B85286" w:rsidRPr="009901C8" w:rsidRDefault="00A15973">
      <w:pPr>
        <w:pStyle w:val="Cover24"/>
      </w:pPr>
      <w:r w:rsidRPr="009901C8">
        <w:rPr>
          <w:rStyle w:val="HideTWBExt"/>
          <w:noProof w:val="0"/>
          <w:color w:val="auto"/>
        </w:rPr>
        <w:t>&lt;DocRef&gt;</w:t>
      </w:r>
      <w:r w:rsidR="00546F30" w:rsidRPr="009901C8">
        <w:t>(</w:t>
      </w:r>
      <w:r w:rsidR="003C616A" w:rsidRPr="009901C8">
        <w:t>COM(2016)0465</w:t>
      </w:r>
      <w:r w:rsidR="00546F30" w:rsidRPr="009901C8">
        <w:t xml:space="preserve"> </w:t>
      </w:r>
      <w:r w:rsidR="003C616A" w:rsidRPr="009901C8">
        <w:t>–</w:t>
      </w:r>
      <w:r w:rsidR="00546F30" w:rsidRPr="009901C8">
        <w:t xml:space="preserve"> </w:t>
      </w:r>
      <w:r w:rsidR="003C616A" w:rsidRPr="009901C8">
        <w:t>C8</w:t>
      </w:r>
      <w:r w:rsidR="003C616A" w:rsidRPr="009901C8">
        <w:noBreakHyphen/>
      </w:r>
      <w:r w:rsidR="009D6305" w:rsidRPr="009901C8">
        <w:t>0323/2016</w:t>
      </w:r>
      <w:r w:rsidR="00546F30" w:rsidRPr="009901C8">
        <w:t xml:space="preserve"> </w:t>
      </w:r>
      <w:r w:rsidR="009D6305" w:rsidRPr="009901C8">
        <w:t>–</w:t>
      </w:r>
      <w:r w:rsidR="00546F30" w:rsidRPr="009901C8">
        <w:t xml:space="preserve"> </w:t>
      </w:r>
      <w:r w:rsidR="009D6305" w:rsidRPr="009901C8">
        <w:t>2016/0222</w:t>
      </w:r>
      <w:r w:rsidR="00546F30" w:rsidRPr="009901C8">
        <w:t>(</w:t>
      </w:r>
      <w:r w:rsidR="009D6305" w:rsidRPr="009901C8">
        <w:t>COD</w:t>
      </w:r>
      <w:r w:rsidR="00546F30" w:rsidRPr="009901C8">
        <w:t>))</w:t>
      </w:r>
      <w:r w:rsidRPr="009901C8">
        <w:rPr>
          <w:rStyle w:val="HideTWBExt"/>
          <w:noProof w:val="0"/>
          <w:color w:val="auto"/>
        </w:rPr>
        <w:t>&lt;/DocRef&gt;</w:t>
      </w:r>
    </w:p>
    <w:p w14:paraId="2791DD0A" w14:textId="77777777" w:rsidR="00B85286" w:rsidRPr="009901C8" w:rsidRDefault="00B85286" w:rsidP="00E660E2">
      <w:pPr>
        <w:widowControl/>
        <w:tabs>
          <w:tab w:val="center" w:pos="4677"/>
        </w:tabs>
      </w:pPr>
      <w:r w:rsidRPr="009901C8">
        <w:br w:type="page"/>
      </w:r>
    </w:p>
    <w:p w14:paraId="21D98301" w14:textId="77777777" w:rsidR="00B85286" w:rsidRPr="009901C8" w:rsidRDefault="00546F30" w:rsidP="00E660E2">
      <w:pPr>
        <w:widowControl/>
        <w:tabs>
          <w:tab w:val="center" w:pos="4677"/>
        </w:tabs>
      </w:pPr>
      <w:r w:rsidRPr="009901C8">
        <w:t>AM_Com_LegReport</w:t>
      </w:r>
    </w:p>
    <w:p w14:paraId="308383F2" w14:textId="36851BC6" w:rsidR="00887EFF" w:rsidRPr="009901C8" w:rsidRDefault="00B85286" w:rsidP="00887EFF">
      <w:pPr>
        <w:pStyle w:val="AMNumberTabs"/>
        <w:keepNext/>
      </w:pPr>
      <w:r w:rsidRPr="009901C8">
        <w:br w:type="page"/>
      </w:r>
    </w:p>
    <w:p w14:paraId="2AFA2C55" w14:textId="4D041689" w:rsidR="00FA192C" w:rsidRPr="009901C8" w:rsidRDefault="00FA192C" w:rsidP="009D6305">
      <w:pPr>
        <w:pStyle w:val="AMNumberTabs"/>
        <w:keepNext/>
      </w:pPr>
    </w:p>
    <w:p w14:paraId="752BC4F0" w14:textId="027C282F" w:rsidR="00887EFF" w:rsidRPr="009901C8" w:rsidRDefault="00887EFF" w:rsidP="00887EFF">
      <w:pPr>
        <w:pStyle w:val="AMNumberTabs"/>
        <w:keepNext/>
      </w:pPr>
      <w:r w:rsidRPr="009901C8">
        <w:rPr>
          <w:rStyle w:val="HideTWBExt"/>
          <w:b w:val="0"/>
          <w:noProof w:val="0"/>
          <w:color w:val="auto"/>
        </w:rPr>
        <w:t>&lt;RepeatBlock-AmendB&gt;&lt;AmendB&gt;</w:t>
      </w:r>
      <w:r w:rsidRPr="009901C8">
        <w:t>Módosítás</w:t>
      </w:r>
      <w:r w:rsidRPr="009901C8">
        <w:tab/>
      </w:r>
      <w:r w:rsidRPr="009901C8">
        <w:tab/>
      </w:r>
      <w:r w:rsidRPr="009901C8">
        <w:rPr>
          <w:rStyle w:val="HideTWBExt"/>
          <w:b w:val="0"/>
          <w:noProof w:val="0"/>
          <w:color w:val="auto"/>
        </w:rPr>
        <w:t>&lt;NumAmB&gt;</w:t>
      </w:r>
      <w:r w:rsidRPr="009901C8">
        <w:t>296</w:t>
      </w:r>
      <w:r w:rsidRPr="009901C8">
        <w:rPr>
          <w:rStyle w:val="HideTWBExt"/>
          <w:b w:val="0"/>
          <w:noProof w:val="0"/>
          <w:color w:val="auto"/>
        </w:rPr>
        <w:t>&lt;/NumAmB&gt;</w:t>
      </w:r>
    </w:p>
    <w:p w14:paraId="2B2F1A88"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4919AA19" w14:textId="77777777" w:rsidR="00887EFF" w:rsidRPr="009901C8" w:rsidRDefault="00887EFF" w:rsidP="00887EFF">
      <w:r w:rsidRPr="009901C8">
        <w:rPr>
          <w:rStyle w:val="HideTWBExt"/>
          <w:noProof w:val="0"/>
          <w:color w:val="auto"/>
        </w:rPr>
        <w:t>&lt;/RepeatBlock-By&gt;</w:t>
      </w:r>
    </w:p>
    <w:p w14:paraId="789F60F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558B6EF" w14:textId="77777777" w:rsidR="00887EFF" w:rsidRPr="009901C8" w:rsidRDefault="00887EFF" w:rsidP="00887EFF">
      <w:pPr>
        <w:pStyle w:val="NormalBold"/>
      </w:pPr>
      <w:r w:rsidRPr="009901C8">
        <w:rPr>
          <w:rStyle w:val="HideTWBExt"/>
          <w:b w:val="0"/>
          <w:noProof w:val="0"/>
          <w:color w:val="auto"/>
        </w:rPr>
        <w:t>&lt;Article&gt;</w:t>
      </w:r>
      <w:r w:rsidRPr="009901C8">
        <w:t>15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BFEA281" w14:textId="77777777" w:rsidTr="007D1A1C">
        <w:trPr>
          <w:jc w:val="center"/>
        </w:trPr>
        <w:tc>
          <w:tcPr>
            <w:tcW w:w="9752" w:type="dxa"/>
            <w:gridSpan w:val="2"/>
          </w:tcPr>
          <w:p w14:paraId="076EAD65" w14:textId="77777777" w:rsidR="00887EFF" w:rsidRPr="009901C8" w:rsidRDefault="00887EFF" w:rsidP="007D1A1C">
            <w:pPr>
              <w:keepNext/>
            </w:pPr>
          </w:p>
        </w:tc>
      </w:tr>
      <w:tr w:rsidR="00887EFF" w:rsidRPr="009901C8" w14:paraId="32104D2C" w14:textId="77777777" w:rsidTr="007D1A1C">
        <w:trPr>
          <w:jc w:val="center"/>
        </w:trPr>
        <w:tc>
          <w:tcPr>
            <w:tcW w:w="4876" w:type="dxa"/>
            <w:hideMark/>
          </w:tcPr>
          <w:p w14:paraId="32AD0C26" w14:textId="77777777" w:rsidR="00887EFF" w:rsidRPr="009901C8" w:rsidRDefault="00887EFF" w:rsidP="007D1A1C">
            <w:pPr>
              <w:pStyle w:val="ColumnHeading"/>
              <w:keepNext/>
            </w:pPr>
            <w:r w:rsidRPr="009901C8">
              <w:t>A Bizottság által javasolt szöveg</w:t>
            </w:r>
          </w:p>
        </w:tc>
        <w:tc>
          <w:tcPr>
            <w:tcW w:w="4876" w:type="dxa"/>
            <w:hideMark/>
          </w:tcPr>
          <w:p w14:paraId="33B7ED1D" w14:textId="77777777" w:rsidR="00887EFF" w:rsidRPr="009901C8" w:rsidRDefault="00887EFF" w:rsidP="007D1A1C">
            <w:pPr>
              <w:pStyle w:val="ColumnHeading"/>
              <w:keepNext/>
            </w:pPr>
            <w:r w:rsidRPr="009901C8">
              <w:t>Módosítás</w:t>
            </w:r>
          </w:p>
        </w:tc>
      </w:tr>
      <w:tr w:rsidR="00887EFF" w:rsidRPr="009901C8" w14:paraId="7AA93957" w14:textId="77777777" w:rsidTr="007D1A1C">
        <w:trPr>
          <w:jc w:val="center"/>
        </w:trPr>
        <w:tc>
          <w:tcPr>
            <w:tcW w:w="4876" w:type="dxa"/>
            <w:hideMark/>
          </w:tcPr>
          <w:p w14:paraId="366D7072" w14:textId="77777777" w:rsidR="00887EFF" w:rsidRPr="009901C8" w:rsidRDefault="00887EFF" w:rsidP="007D1A1C">
            <w:pPr>
              <w:pStyle w:val="Normal6"/>
            </w:pPr>
            <w:r w:rsidRPr="009901C8">
              <w:t xml:space="preserve">A tagállamok a nemzetközi védelem iránti kérelem </w:t>
            </w:r>
            <w:r w:rsidRPr="009901C8">
              <w:rPr>
                <w:b/>
                <w:i/>
              </w:rPr>
              <w:t>benyújtását követően</w:t>
            </w:r>
            <w:r w:rsidRPr="009901C8">
              <w:t xml:space="preserve"> </w:t>
            </w:r>
            <w:r w:rsidRPr="009901C8">
              <w:rPr>
                <w:b/>
                <w:i/>
              </w:rPr>
              <w:t>legkésőbb hat hónappal</w:t>
            </w:r>
            <w:r w:rsidRPr="009901C8">
              <w:t xml:space="preserve"> biztosítják a kérelmezőknek a munkaerőpiachoz való hozzáférést</w:t>
            </w:r>
            <w:r w:rsidRPr="009901C8">
              <w:rPr>
                <w:b/>
                <w:i/>
              </w:rPr>
              <w:t>, amennyiben az illetékes hatóság nem hozott közigazgatási határozatot, és a késedelem nem a kérelmezőnek tulajdonítható</w:t>
            </w:r>
            <w:r w:rsidRPr="009901C8">
              <w:t>.</w:t>
            </w:r>
          </w:p>
        </w:tc>
        <w:tc>
          <w:tcPr>
            <w:tcW w:w="4876" w:type="dxa"/>
            <w:hideMark/>
          </w:tcPr>
          <w:p w14:paraId="1F7F88A1" w14:textId="77777777" w:rsidR="00887EFF" w:rsidRPr="009901C8" w:rsidRDefault="00887EFF" w:rsidP="007D1A1C">
            <w:pPr>
              <w:pStyle w:val="Normal6"/>
              <w:rPr>
                <w:szCs w:val="24"/>
              </w:rPr>
            </w:pPr>
            <w:r w:rsidRPr="009901C8">
              <w:t xml:space="preserve">A tagállamok a nemzetközi védelem iránti kérelem </w:t>
            </w:r>
            <w:r w:rsidRPr="009901C8">
              <w:rPr>
                <w:b/>
                <w:i/>
              </w:rPr>
              <w:t>benyújtásától kezdődően</w:t>
            </w:r>
            <w:r w:rsidRPr="009901C8">
              <w:rPr>
                <w:b/>
              </w:rPr>
              <w:t xml:space="preserve"> </w:t>
            </w:r>
            <w:r w:rsidRPr="009901C8">
              <w:t>biztosítják a kérelmezőknek a munkaerőpiachoz való hozzáférést.</w:t>
            </w:r>
          </w:p>
        </w:tc>
      </w:tr>
    </w:tbl>
    <w:p w14:paraId="4909A8E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2A282B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F7D4832" w14:textId="77777777" w:rsidR="00887EFF" w:rsidRPr="009901C8" w:rsidRDefault="00887EFF" w:rsidP="00887EFF">
      <w:pPr>
        <w:pStyle w:val="Normal12Italic"/>
        <w:rPr>
          <w:noProof w:val="0"/>
        </w:rPr>
      </w:pPr>
      <w:r w:rsidRPr="009901C8">
        <w:rPr>
          <w:noProof w:val="0"/>
        </w:rPr>
        <w:t>A módosítás megváltoztatja a hozzáférés engedélyezése előtti várakozási időt, de természetesen tartalmaz néhány fehér részben szereplő szót, mivel a hónapok száma maga is szürke, és a törlés semmi esetre sem állhat önmagában. Úgy véljük, hogy nincs szükség további feltételekre.</w:t>
      </w:r>
    </w:p>
    <w:p w14:paraId="04479C54" w14:textId="77777777" w:rsidR="00887EFF" w:rsidRPr="009901C8" w:rsidRDefault="00887EFF" w:rsidP="00887EFF">
      <w:r w:rsidRPr="009901C8">
        <w:rPr>
          <w:rStyle w:val="HideTWBExt"/>
          <w:noProof w:val="0"/>
          <w:color w:val="auto"/>
        </w:rPr>
        <w:t>&lt;/AmendB&gt;</w:t>
      </w:r>
    </w:p>
    <w:p w14:paraId="10CCF44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297</w:t>
      </w:r>
      <w:r w:rsidRPr="009901C8">
        <w:rPr>
          <w:rStyle w:val="HideTWBExt"/>
          <w:b w:val="0"/>
          <w:noProof w:val="0"/>
          <w:color w:val="auto"/>
        </w:rPr>
        <w:t>&lt;/NumAmB&gt;</w:t>
      </w:r>
    </w:p>
    <w:p w14:paraId="21C3CFD0"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00822BF"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329DE78" w14:textId="77777777" w:rsidR="00887EFF" w:rsidRPr="009901C8" w:rsidRDefault="00887EFF" w:rsidP="00887EFF">
      <w:r w:rsidRPr="009901C8">
        <w:rPr>
          <w:rStyle w:val="HideTWBExt"/>
          <w:noProof w:val="0"/>
          <w:color w:val="auto"/>
        </w:rPr>
        <w:t>&lt;/RepeatBlock-By&gt;</w:t>
      </w:r>
    </w:p>
    <w:p w14:paraId="7848566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A2822E4" w14:textId="77777777" w:rsidR="00887EFF" w:rsidRPr="009901C8" w:rsidRDefault="00887EFF" w:rsidP="00887EFF">
      <w:pPr>
        <w:pStyle w:val="NormalBold"/>
      </w:pPr>
      <w:r w:rsidRPr="009901C8">
        <w:rPr>
          <w:rStyle w:val="HideTWBExt"/>
          <w:b w:val="0"/>
          <w:noProof w:val="0"/>
          <w:color w:val="auto"/>
        </w:rPr>
        <w:t>&lt;Article&gt;</w:t>
      </w:r>
      <w:r w:rsidRPr="009901C8">
        <w:t>15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6B03107" w14:textId="77777777" w:rsidTr="007D1A1C">
        <w:trPr>
          <w:jc w:val="center"/>
        </w:trPr>
        <w:tc>
          <w:tcPr>
            <w:tcW w:w="9752" w:type="dxa"/>
            <w:gridSpan w:val="2"/>
          </w:tcPr>
          <w:p w14:paraId="40CF2AF8" w14:textId="77777777" w:rsidR="00887EFF" w:rsidRPr="009901C8" w:rsidRDefault="00887EFF" w:rsidP="007D1A1C">
            <w:pPr>
              <w:keepNext/>
            </w:pPr>
          </w:p>
        </w:tc>
      </w:tr>
      <w:tr w:rsidR="00887EFF" w:rsidRPr="009901C8" w14:paraId="4E12E8B2" w14:textId="77777777" w:rsidTr="007D1A1C">
        <w:trPr>
          <w:jc w:val="center"/>
        </w:trPr>
        <w:tc>
          <w:tcPr>
            <w:tcW w:w="4876" w:type="dxa"/>
            <w:hideMark/>
          </w:tcPr>
          <w:p w14:paraId="1055B795" w14:textId="77777777" w:rsidR="00887EFF" w:rsidRPr="009901C8" w:rsidRDefault="00887EFF" w:rsidP="007D1A1C">
            <w:pPr>
              <w:pStyle w:val="ColumnHeading"/>
              <w:keepNext/>
            </w:pPr>
            <w:r w:rsidRPr="009901C8">
              <w:t>A Bizottság által javasolt szöveg</w:t>
            </w:r>
          </w:p>
        </w:tc>
        <w:tc>
          <w:tcPr>
            <w:tcW w:w="4876" w:type="dxa"/>
            <w:hideMark/>
          </w:tcPr>
          <w:p w14:paraId="43708108" w14:textId="77777777" w:rsidR="00887EFF" w:rsidRPr="009901C8" w:rsidRDefault="00887EFF" w:rsidP="007D1A1C">
            <w:pPr>
              <w:pStyle w:val="ColumnHeading"/>
              <w:keepNext/>
            </w:pPr>
            <w:r w:rsidRPr="009901C8">
              <w:t>Módosítás</w:t>
            </w:r>
          </w:p>
        </w:tc>
      </w:tr>
      <w:tr w:rsidR="00887EFF" w:rsidRPr="009901C8" w14:paraId="1169A17F" w14:textId="77777777" w:rsidTr="007D1A1C">
        <w:trPr>
          <w:jc w:val="center"/>
        </w:trPr>
        <w:tc>
          <w:tcPr>
            <w:tcW w:w="4876" w:type="dxa"/>
            <w:hideMark/>
          </w:tcPr>
          <w:p w14:paraId="4675D7DE" w14:textId="77777777" w:rsidR="00887EFF" w:rsidRPr="009901C8" w:rsidRDefault="00887EFF" w:rsidP="007D1A1C">
            <w:pPr>
              <w:pStyle w:val="Normal6"/>
            </w:pPr>
            <w:r w:rsidRPr="009901C8">
              <w:t xml:space="preserve">A tagállamok a nemzetközi védelem iránti kérelem </w:t>
            </w:r>
            <w:r w:rsidRPr="009901C8">
              <w:rPr>
                <w:b/>
                <w:i/>
              </w:rPr>
              <w:t>benyújtását követően</w:t>
            </w:r>
            <w:r w:rsidRPr="009901C8">
              <w:t xml:space="preserve"> </w:t>
            </w:r>
            <w:r w:rsidRPr="009901C8">
              <w:rPr>
                <w:b/>
                <w:i/>
              </w:rPr>
              <w:t>legkésőbb hat hónappal</w:t>
            </w:r>
            <w:r w:rsidRPr="009901C8">
              <w:t xml:space="preserve"> biztosítják a kérelmezőknek a munkaerőpiachoz való hozzáférést</w:t>
            </w:r>
            <w:r w:rsidRPr="009901C8">
              <w:rPr>
                <w:b/>
                <w:i/>
              </w:rPr>
              <w:t xml:space="preserve">, amennyiben az illetékes hatóság nem hozott közigazgatási határozatot, és a késedelem nem a kérelmezőnek </w:t>
            </w:r>
            <w:r w:rsidRPr="009901C8">
              <w:rPr>
                <w:b/>
                <w:i/>
              </w:rPr>
              <w:lastRenderedPageBreak/>
              <w:t>tulajdonítható</w:t>
            </w:r>
            <w:r w:rsidRPr="009901C8">
              <w:t>.</w:t>
            </w:r>
          </w:p>
        </w:tc>
        <w:tc>
          <w:tcPr>
            <w:tcW w:w="4876" w:type="dxa"/>
            <w:hideMark/>
          </w:tcPr>
          <w:p w14:paraId="31E74C5F" w14:textId="77777777" w:rsidR="00887EFF" w:rsidRPr="009901C8" w:rsidRDefault="00887EFF" w:rsidP="007D1A1C">
            <w:pPr>
              <w:pStyle w:val="Normal6"/>
              <w:rPr>
                <w:szCs w:val="24"/>
              </w:rPr>
            </w:pPr>
            <w:r w:rsidRPr="009901C8">
              <w:lastRenderedPageBreak/>
              <w:t xml:space="preserve">A tagállamok a nemzetközi védelem iránti kérelem </w:t>
            </w:r>
            <w:r w:rsidRPr="009901C8">
              <w:rPr>
                <w:b/>
                <w:i/>
              </w:rPr>
              <w:t>benyújtásától kezdődően</w:t>
            </w:r>
            <w:r w:rsidRPr="009901C8">
              <w:rPr>
                <w:b/>
              </w:rPr>
              <w:t xml:space="preserve"> </w:t>
            </w:r>
            <w:r w:rsidRPr="009901C8">
              <w:t>biztosítják a kérelmezőknek a munkaerőpiachoz való hozzáférést.</w:t>
            </w:r>
          </w:p>
        </w:tc>
      </w:tr>
    </w:tbl>
    <w:p w14:paraId="1C65357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1C0F62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2AF89BD" w14:textId="77777777" w:rsidR="00887EFF" w:rsidRPr="009901C8" w:rsidRDefault="00887EFF" w:rsidP="00887EFF">
      <w:pPr>
        <w:pStyle w:val="Normal12Italic"/>
        <w:rPr>
          <w:noProof w:val="0"/>
        </w:rPr>
      </w:pPr>
      <w:r w:rsidRPr="009901C8">
        <w:rPr>
          <w:noProof w:val="0"/>
        </w:rPr>
        <w:t>E módosítás, amelynek célja, hogy a kérelmezők azonnal hozzáférjenek a munkaerőpiachoz, elválaszthatatlanul összekapcsolódik a jelentéstervezet más elfogadható módosításaival, amelyek célja a kérelmezők munkaerőpiachoz való tényleges hozzáférésének erősítése, és a szöveg belső logikájának a megőrzése miatt szükséges, amelynek célja a kérelmezők beilleszkedési kilátásainak javítása és a „továbbutazások” csökkentése.</w:t>
      </w:r>
    </w:p>
    <w:p w14:paraId="7343D639" w14:textId="77777777" w:rsidR="00887EFF" w:rsidRPr="009901C8" w:rsidRDefault="00887EFF" w:rsidP="00887EFF">
      <w:r w:rsidRPr="009901C8">
        <w:rPr>
          <w:rStyle w:val="HideTWBExt"/>
          <w:noProof w:val="0"/>
          <w:color w:val="auto"/>
        </w:rPr>
        <w:t>&lt;/AmendB&gt;</w:t>
      </w:r>
    </w:p>
    <w:p w14:paraId="4A080A7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298</w:t>
      </w:r>
      <w:r w:rsidRPr="009901C8">
        <w:rPr>
          <w:rStyle w:val="HideTWBExt"/>
          <w:b w:val="0"/>
          <w:noProof w:val="0"/>
          <w:color w:val="auto"/>
        </w:rPr>
        <w:t>&lt;/NumAmB&gt;</w:t>
      </w:r>
    </w:p>
    <w:p w14:paraId="3186E1AF" w14:textId="77777777" w:rsidR="00887EFF" w:rsidRPr="009901C8" w:rsidRDefault="00887EFF" w:rsidP="00887EFF">
      <w:pPr>
        <w:pStyle w:val="NormalBold"/>
      </w:pPr>
      <w:r w:rsidRPr="009901C8">
        <w:rPr>
          <w:rStyle w:val="HideTWBExt"/>
          <w:b w:val="0"/>
          <w:noProof w:val="0"/>
          <w:color w:val="auto"/>
        </w:rPr>
        <w:t>&lt;RepeatBlock-By&gt;&lt;Members&gt;</w:t>
      </w:r>
      <w:r w:rsidRPr="009901C8">
        <w:t>Jeroen Lenaers</w:t>
      </w:r>
      <w:r w:rsidRPr="009901C8">
        <w:rPr>
          <w:rStyle w:val="HideTWBExt"/>
          <w:b w:val="0"/>
          <w:noProof w:val="0"/>
          <w:color w:val="auto"/>
        </w:rPr>
        <w:t>&lt;/Members&gt;</w:t>
      </w:r>
    </w:p>
    <w:p w14:paraId="1E8CB79D" w14:textId="77777777" w:rsidR="00887EFF" w:rsidRPr="009901C8" w:rsidRDefault="00887EFF" w:rsidP="00887EFF">
      <w:r w:rsidRPr="009901C8">
        <w:rPr>
          <w:rStyle w:val="HideTWBExt"/>
          <w:noProof w:val="0"/>
          <w:color w:val="auto"/>
        </w:rPr>
        <w:t>&lt;/RepeatBlock-By&gt;</w:t>
      </w:r>
    </w:p>
    <w:p w14:paraId="176CCEF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44D884A" w14:textId="77777777" w:rsidR="00887EFF" w:rsidRPr="009901C8" w:rsidRDefault="00887EFF" w:rsidP="00887EFF">
      <w:pPr>
        <w:pStyle w:val="NormalBold"/>
      </w:pPr>
      <w:r w:rsidRPr="009901C8">
        <w:rPr>
          <w:rStyle w:val="HideTWBExt"/>
          <w:b w:val="0"/>
          <w:noProof w:val="0"/>
          <w:color w:val="auto"/>
        </w:rPr>
        <w:t>&lt;Article&gt;</w:t>
      </w:r>
      <w:r w:rsidRPr="009901C8">
        <w:t>15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96EA419" w14:textId="77777777" w:rsidTr="007D1A1C">
        <w:trPr>
          <w:jc w:val="center"/>
        </w:trPr>
        <w:tc>
          <w:tcPr>
            <w:tcW w:w="9752" w:type="dxa"/>
            <w:gridSpan w:val="2"/>
          </w:tcPr>
          <w:p w14:paraId="6D726A8D" w14:textId="77777777" w:rsidR="00887EFF" w:rsidRPr="009901C8" w:rsidRDefault="00887EFF" w:rsidP="007D1A1C">
            <w:pPr>
              <w:keepNext/>
            </w:pPr>
          </w:p>
        </w:tc>
      </w:tr>
      <w:tr w:rsidR="00887EFF" w:rsidRPr="009901C8" w14:paraId="7189668D" w14:textId="77777777" w:rsidTr="007D1A1C">
        <w:trPr>
          <w:jc w:val="center"/>
        </w:trPr>
        <w:tc>
          <w:tcPr>
            <w:tcW w:w="4876" w:type="dxa"/>
            <w:hideMark/>
          </w:tcPr>
          <w:p w14:paraId="049A3D1C" w14:textId="77777777" w:rsidR="00887EFF" w:rsidRPr="009901C8" w:rsidRDefault="00887EFF" w:rsidP="007D1A1C">
            <w:pPr>
              <w:pStyle w:val="ColumnHeading"/>
              <w:keepNext/>
            </w:pPr>
            <w:r w:rsidRPr="009901C8">
              <w:t>A Bizottság által javasolt szöveg</w:t>
            </w:r>
          </w:p>
        </w:tc>
        <w:tc>
          <w:tcPr>
            <w:tcW w:w="4876" w:type="dxa"/>
            <w:hideMark/>
          </w:tcPr>
          <w:p w14:paraId="2C270F79" w14:textId="77777777" w:rsidR="00887EFF" w:rsidRPr="009901C8" w:rsidRDefault="00887EFF" w:rsidP="007D1A1C">
            <w:pPr>
              <w:pStyle w:val="ColumnHeading"/>
              <w:keepNext/>
            </w:pPr>
            <w:r w:rsidRPr="009901C8">
              <w:t>Módosítás</w:t>
            </w:r>
          </w:p>
        </w:tc>
      </w:tr>
      <w:tr w:rsidR="00887EFF" w:rsidRPr="009901C8" w14:paraId="63C54F47" w14:textId="77777777" w:rsidTr="007D1A1C">
        <w:trPr>
          <w:jc w:val="center"/>
        </w:trPr>
        <w:tc>
          <w:tcPr>
            <w:tcW w:w="4876" w:type="dxa"/>
            <w:hideMark/>
          </w:tcPr>
          <w:p w14:paraId="3F302802" w14:textId="77777777" w:rsidR="00887EFF" w:rsidRPr="009901C8" w:rsidRDefault="00887EFF" w:rsidP="007D1A1C">
            <w:pPr>
              <w:pStyle w:val="Normal6"/>
            </w:pPr>
            <w:r w:rsidRPr="009901C8">
              <w:t>A tagállamok a nemzetközi védelem iránti kérelem benyújtását követően legkésőbb hat hónappal biztosítják a kérelmezőknek a munkaerőpiachoz való hozzáférést, amennyiben az illetékes hatóság nem hozott közigazgatási határozatot, és a késedelem nem a kérelmezőnek tulajdonítható.</w:t>
            </w:r>
          </w:p>
        </w:tc>
        <w:tc>
          <w:tcPr>
            <w:tcW w:w="4876" w:type="dxa"/>
            <w:hideMark/>
          </w:tcPr>
          <w:p w14:paraId="357BA713" w14:textId="77777777" w:rsidR="00887EFF" w:rsidRPr="009901C8" w:rsidRDefault="00887EFF" w:rsidP="007D1A1C">
            <w:pPr>
              <w:pStyle w:val="Normal6"/>
              <w:rPr>
                <w:szCs w:val="24"/>
              </w:rPr>
            </w:pPr>
            <w:r w:rsidRPr="009901C8">
              <w:t xml:space="preserve">A tagállamok </w:t>
            </w:r>
            <w:r w:rsidRPr="009901C8">
              <w:rPr>
                <w:b/>
                <w:i/>
              </w:rPr>
              <w:t>– összhangban az (EU) XXX/XXX rendeletben [az eljárásokról szóló rendelet] az első fellebbezési szakaszban történő határozathozatal tekintetében megszabott határidővel –</w:t>
            </w:r>
            <w:r w:rsidRPr="009901C8">
              <w:rPr>
                <w:b/>
              </w:rPr>
              <w:t xml:space="preserve"> </w:t>
            </w:r>
            <w:r w:rsidRPr="009901C8">
              <w:t xml:space="preserve">a nemzetközi védelem iránti kérelem benyújtását követően legkésőbb hat hónappal biztosítják a kérelmezőknek a munkaerőpiachoz való </w:t>
            </w:r>
            <w:r w:rsidRPr="009901C8">
              <w:rPr>
                <w:b/>
                <w:i/>
              </w:rPr>
              <w:t>tényleges</w:t>
            </w:r>
            <w:r w:rsidRPr="009901C8">
              <w:rPr>
                <w:b/>
              </w:rPr>
              <w:t xml:space="preserve"> </w:t>
            </w:r>
            <w:r w:rsidRPr="009901C8">
              <w:t>hozzáférést, amennyiben az illetékes hatóság nem hozott közigazgatási határozatot, és a késedelem nem a kérelmezőnek tulajdonítható.</w:t>
            </w:r>
          </w:p>
        </w:tc>
      </w:tr>
    </w:tbl>
    <w:p w14:paraId="237F4CA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5AC982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956092E" w14:textId="77777777" w:rsidR="00887EFF" w:rsidRPr="009901C8" w:rsidRDefault="00887EFF" w:rsidP="00887EFF">
      <w:pPr>
        <w:pStyle w:val="Normal12Italic"/>
        <w:rPr>
          <w:noProof w:val="0"/>
        </w:rPr>
      </w:pPr>
      <w:r w:rsidRPr="009901C8">
        <w:rPr>
          <w:noProof w:val="0"/>
        </w:rPr>
        <w:t>A munkaerőpiachoz való hozzáférés fontos eszköz, amelynek révén a kérelmezők önállóbbá válnak, és jobb eséllyel illeszkednek be a fogadó társadalomba. Ezért jó, hogy a tagállamok kötelesek lehetővé tenni e hozzáférést, de az is fontos, hogy e hozzáférés tényleges legyen. Emellett az említett hat hónapos időtartamot a jogi egyértelműség érdekében összekapcsoltuk az első fellebbezési szakaszban történő határozathozatal tekintetében a menekültügyi eljárásokról szóló rendeletre irányuló bizottsági javaslatban megszabott hat hónapos határidővel, ezért e helyen szerepeltetni kell az említett rendeletre való hivatkozást.</w:t>
      </w:r>
    </w:p>
    <w:p w14:paraId="64AAEA99" w14:textId="77777777" w:rsidR="00887EFF" w:rsidRPr="009901C8" w:rsidRDefault="00887EFF" w:rsidP="00887EFF">
      <w:r w:rsidRPr="009901C8">
        <w:rPr>
          <w:rStyle w:val="HideTWBExt"/>
          <w:noProof w:val="0"/>
          <w:color w:val="auto"/>
        </w:rPr>
        <w:lastRenderedPageBreak/>
        <w:t>&lt;/AmendB&gt;</w:t>
      </w:r>
    </w:p>
    <w:p w14:paraId="063BDFE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299</w:t>
      </w:r>
      <w:r w:rsidRPr="009901C8">
        <w:rPr>
          <w:rStyle w:val="HideTWBExt"/>
          <w:b w:val="0"/>
          <w:noProof w:val="0"/>
          <w:color w:val="auto"/>
        </w:rPr>
        <w:t>&lt;/NumAmB&gt;</w:t>
      </w:r>
    </w:p>
    <w:p w14:paraId="420908CB"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Soraya Post</w:t>
      </w:r>
      <w:r w:rsidRPr="009901C8">
        <w:rPr>
          <w:rStyle w:val="HideTWBExt"/>
          <w:b w:val="0"/>
          <w:noProof w:val="0"/>
          <w:color w:val="auto"/>
        </w:rPr>
        <w:t>&lt;/Members&gt;</w:t>
      </w:r>
    </w:p>
    <w:p w14:paraId="6FA31ADA" w14:textId="77777777" w:rsidR="00887EFF" w:rsidRPr="009901C8" w:rsidRDefault="00887EFF" w:rsidP="00887EFF">
      <w:r w:rsidRPr="009901C8">
        <w:rPr>
          <w:rStyle w:val="HideTWBExt"/>
          <w:noProof w:val="0"/>
          <w:color w:val="auto"/>
        </w:rPr>
        <w:t>&lt;/RepeatBlock-By&gt;</w:t>
      </w:r>
    </w:p>
    <w:p w14:paraId="5F4A057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5C1ACFC" w14:textId="77777777" w:rsidR="00887EFF" w:rsidRPr="009901C8" w:rsidRDefault="00887EFF" w:rsidP="00887EFF">
      <w:pPr>
        <w:pStyle w:val="NormalBold"/>
      </w:pPr>
      <w:r w:rsidRPr="009901C8">
        <w:rPr>
          <w:rStyle w:val="HideTWBExt"/>
          <w:b w:val="0"/>
          <w:noProof w:val="0"/>
          <w:color w:val="auto"/>
        </w:rPr>
        <w:t>&lt;Article&gt;</w:t>
      </w:r>
      <w:r w:rsidRPr="009901C8">
        <w:t>15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0918DEA" w14:textId="77777777" w:rsidTr="007D1A1C">
        <w:trPr>
          <w:jc w:val="center"/>
        </w:trPr>
        <w:tc>
          <w:tcPr>
            <w:tcW w:w="9752" w:type="dxa"/>
            <w:gridSpan w:val="2"/>
          </w:tcPr>
          <w:p w14:paraId="6215FCD6" w14:textId="77777777" w:rsidR="00887EFF" w:rsidRPr="009901C8" w:rsidRDefault="00887EFF" w:rsidP="007D1A1C">
            <w:pPr>
              <w:keepNext/>
            </w:pPr>
          </w:p>
        </w:tc>
      </w:tr>
      <w:tr w:rsidR="00887EFF" w:rsidRPr="009901C8" w14:paraId="61156166" w14:textId="77777777" w:rsidTr="007D1A1C">
        <w:trPr>
          <w:jc w:val="center"/>
        </w:trPr>
        <w:tc>
          <w:tcPr>
            <w:tcW w:w="4876" w:type="dxa"/>
            <w:hideMark/>
          </w:tcPr>
          <w:p w14:paraId="6AFDFA42" w14:textId="77777777" w:rsidR="00887EFF" w:rsidRPr="009901C8" w:rsidRDefault="00887EFF" w:rsidP="007D1A1C">
            <w:pPr>
              <w:pStyle w:val="ColumnHeading"/>
              <w:keepNext/>
            </w:pPr>
            <w:r w:rsidRPr="009901C8">
              <w:t>A Bizottság által javasolt szöveg</w:t>
            </w:r>
          </w:p>
        </w:tc>
        <w:tc>
          <w:tcPr>
            <w:tcW w:w="4876" w:type="dxa"/>
            <w:hideMark/>
          </w:tcPr>
          <w:p w14:paraId="2C76B548" w14:textId="77777777" w:rsidR="00887EFF" w:rsidRPr="009901C8" w:rsidRDefault="00887EFF" w:rsidP="007D1A1C">
            <w:pPr>
              <w:pStyle w:val="ColumnHeading"/>
              <w:keepNext/>
            </w:pPr>
            <w:r w:rsidRPr="009901C8">
              <w:t>Módosítás</w:t>
            </w:r>
          </w:p>
        </w:tc>
      </w:tr>
      <w:tr w:rsidR="00887EFF" w:rsidRPr="009901C8" w14:paraId="065D62DA" w14:textId="77777777" w:rsidTr="007D1A1C">
        <w:trPr>
          <w:jc w:val="center"/>
        </w:trPr>
        <w:tc>
          <w:tcPr>
            <w:tcW w:w="4876" w:type="dxa"/>
            <w:hideMark/>
          </w:tcPr>
          <w:p w14:paraId="0C466285" w14:textId="77777777" w:rsidR="00887EFF" w:rsidRPr="009901C8" w:rsidRDefault="00887EFF" w:rsidP="007D1A1C">
            <w:pPr>
              <w:pStyle w:val="Normal6"/>
            </w:pPr>
            <w:r w:rsidRPr="009901C8">
              <w:t xml:space="preserve">A tagállamok a nemzetközi védelem iránti kérelem benyújtását követően legkésőbb </w:t>
            </w:r>
            <w:r w:rsidRPr="009901C8">
              <w:rPr>
                <w:b/>
                <w:i/>
              </w:rPr>
              <w:t>hat</w:t>
            </w:r>
            <w:r w:rsidRPr="009901C8">
              <w:t xml:space="preserve"> hónappal biztosítják a kérelmezőknek a munkaerőpiachoz való hozzáférést</w:t>
            </w:r>
            <w:r w:rsidRPr="009901C8">
              <w:rPr>
                <w:b/>
                <w:i/>
              </w:rPr>
              <w:t>, amennyiben az illetékes hatóság nem hozott közigazgatási határozatot, és a késedelem nem a kérelmezőnek tulajdonítható</w:t>
            </w:r>
            <w:r w:rsidRPr="009901C8">
              <w:t>.</w:t>
            </w:r>
          </w:p>
        </w:tc>
        <w:tc>
          <w:tcPr>
            <w:tcW w:w="4876" w:type="dxa"/>
            <w:hideMark/>
          </w:tcPr>
          <w:p w14:paraId="033E4157" w14:textId="3D80BCBA" w:rsidR="00887EFF" w:rsidRPr="009901C8" w:rsidRDefault="00887EFF" w:rsidP="007D1A1C">
            <w:pPr>
              <w:pStyle w:val="Normal6"/>
              <w:rPr>
                <w:szCs w:val="24"/>
              </w:rPr>
            </w:pPr>
            <w:r w:rsidRPr="009901C8">
              <w:t xml:space="preserve">A tagállamok a nemzetközi védelem iránti kérelem benyújtását követően legkésőbb </w:t>
            </w:r>
            <w:r w:rsidRPr="009901C8">
              <w:rPr>
                <w:b/>
                <w:i/>
              </w:rPr>
              <w:t>két</w:t>
            </w:r>
            <w:r w:rsidRPr="009901C8">
              <w:t xml:space="preserve"> hónappal biztosítják a kérelmezőknek a munkaerőpiachoz való hozzáférést.</w:t>
            </w:r>
          </w:p>
        </w:tc>
      </w:tr>
    </w:tbl>
    <w:p w14:paraId="47A5FA2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57B449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5025807" w14:textId="77777777" w:rsidR="00887EFF" w:rsidRPr="009901C8" w:rsidRDefault="00887EFF" w:rsidP="00887EFF">
      <w:pPr>
        <w:pStyle w:val="Normal12Italic"/>
        <w:rPr>
          <w:noProof w:val="0"/>
        </w:rPr>
      </w:pPr>
      <w:r w:rsidRPr="009901C8">
        <w:rPr>
          <w:noProof w:val="0"/>
        </w:rPr>
        <w:t>Az eljárásokról szóló rendeletre irányuló bizottsági javaslatban megállapított határidőket szem előtt tartva a nemzetközi védelmet kérelmezőkkel kapcsolatos esetleges gyorsított eljárásokat a kérelem benyújtását követően két hónapon belül le fogják bonyolítani. Ha a kérelmezőt e ponton nem utasítják el, valószínűbb, hogy meg fogja kapni a nemzetközi védelmet, és így legkésőbb ebben az időpontban hozzáférést kell kapnia a munkaerőpiachoz is. A tagállamok választásuk szerint előbb is megadhatják a hozzáférést.</w:t>
      </w:r>
    </w:p>
    <w:p w14:paraId="65F7C6DA" w14:textId="77777777" w:rsidR="00887EFF" w:rsidRPr="009901C8" w:rsidRDefault="00887EFF" w:rsidP="00887EFF">
      <w:r w:rsidRPr="009901C8">
        <w:rPr>
          <w:rStyle w:val="HideTWBExt"/>
          <w:noProof w:val="0"/>
          <w:color w:val="auto"/>
        </w:rPr>
        <w:t>&lt;/AmendB&gt;</w:t>
      </w:r>
    </w:p>
    <w:p w14:paraId="7FDA6BC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300</w:t>
      </w:r>
      <w:r w:rsidRPr="009901C8">
        <w:rPr>
          <w:rStyle w:val="HideTWBExt"/>
          <w:b w:val="0"/>
          <w:noProof w:val="0"/>
          <w:color w:val="auto"/>
        </w:rPr>
        <w:t>&lt;/NumAmB&gt;</w:t>
      </w:r>
    </w:p>
    <w:p w14:paraId="7964FDE4" w14:textId="77777777" w:rsidR="00887EFF" w:rsidRPr="009901C8" w:rsidRDefault="00887EFF" w:rsidP="00887EFF">
      <w:pPr>
        <w:pStyle w:val="NormalBold"/>
      </w:pPr>
      <w:r w:rsidRPr="009901C8">
        <w:rPr>
          <w:rStyle w:val="HideTWBExt"/>
          <w:b w:val="0"/>
          <w:noProof w:val="0"/>
          <w:color w:val="auto"/>
        </w:rPr>
        <w:t>&lt;RepeatBlock-By&gt;&lt;Members&gt;</w:t>
      </w:r>
      <w:r w:rsidRPr="009901C8">
        <w:t>Salvatore Domenico Pogliese, Alessandra Mussolini</w:t>
      </w:r>
      <w:r w:rsidRPr="009901C8">
        <w:rPr>
          <w:rStyle w:val="HideTWBExt"/>
          <w:b w:val="0"/>
          <w:noProof w:val="0"/>
          <w:color w:val="auto"/>
        </w:rPr>
        <w:t>&lt;/Members&gt;</w:t>
      </w:r>
    </w:p>
    <w:p w14:paraId="326CFCCE" w14:textId="77777777" w:rsidR="00887EFF" w:rsidRPr="009901C8" w:rsidRDefault="00887EFF" w:rsidP="00887EFF">
      <w:r w:rsidRPr="009901C8">
        <w:rPr>
          <w:rStyle w:val="HideTWBExt"/>
          <w:noProof w:val="0"/>
          <w:color w:val="auto"/>
        </w:rPr>
        <w:t>&lt;/RepeatBlock-By&gt;</w:t>
      </w:r>
    </w:p>
    <w:p w14:paraId="1A2B30B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5F9D4ED" w14:textId="77777777" w:rsidR="00887EFF" w:rsidRPr="009901C8" w:rsidRDefault="00887EFF" w:rsidP="00887EFF">
      <w:pPr>
        <w:pStyle w:val="NormalBold"/>
      </w:pPr>
      <w:r w:rsidRPr="009901C8">
        <w:rPr>
          <w:rStyle w:val="HideTWBExt"/>
          <w:b w:val="0"/>
          <w:noProof w:val="0"/>
          <w:color w:val="auto"/>
        </w:rPr>
        <w:t>&lt;Article&gt;</w:t>
      </w:r>
      <w:r w:rsidRPr="009901C8">
        <w:t>15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FF8650A" w14:textId="77777777" w:rsidTr="007D1A1C">
        <w:trPr>
          <w:jc w:val="center"/>
        </w:trPr>
        <w:tc>
          <w:tcPr>
            <w:tcW w:w="9752" w:type="dxa"/>
            <w:gridSpan w:val="2"/>
          </w:tcPr>
          <w:p w14:paraId="5C6A2ACA" w14:textId="77777777" w:rsidR="00887EFF" w:rsidRPr="009901C8" w:rsidRDefault="00887EFF" w:rsidP="007D1A1C">
            <w:pPr>
              <w:keepNext/>
            </w:pPr>
          </w:p>
        </w:tc>
      </w:tr>
      <w:tr w:rsidR="00887EFF" w:rsidRPr="009901C8" w14:paraId="082D83EE" w14:textId="77777777" w:rsidTr="007D1A1C">
        <w:trPr>
          <w:jc w:val="center"/>
        </w:trPr>
        <w:tc>
          <w:tcPr>
            <w:tcW w:w="4876" w:type="dxa"/>
            <w:hideMark/>
          </w:tcPr>
          <w:p w14:paraId="274932C9" w14:textId="77777777" w:rsidR="00887EFF" w:rsidRPr="009901C8" w:rsidRDefault="00887EFF" w:rsidP="007D1A1C">
            <w:pPr>
              <w:pStyle w:val="ColumnHeading"/>
              <w:keepNext/>
            </w:pPr>
            <w:r w:rsidRPr="009901C8">
              <w:t>A Bizottság által javasolt szöveg</w:t>
            </w:r>
          </w:p>
        </w:tc>
        <w:tc>
          <w:tcPr>
            <w:tcW w:w="4876" w:type="dxa"/>
            <w:hideMark/>
          </w:tcPr>
          <w:p w14:paraId="3E2E1020" w14:textId="77777777" w:rsidR="00887EFF" w:rsidRPr="009901C8" w:rsidRDefault="00887EFF" w:rsidP="007D1A1C">
            <w:pPr>
              <w:pStyle w:val="ColumnHeading"/>
              <w:keepNext/>
            </w:pPr>
            <w:r w:rsidRPr="009901C8">
              <w:t>Módosítás</w:t>
            </w:r>
          </w:p>
        </w:tc>
      </w:tr>
      <w:tr w:rsidR="00887EFF" w:rsidRPr="009901C8" w14:paraId="6472F60E" w14:textId="77777777" w:rsidTr="007D1A1C">
        <w:trPr>
          <w:jc w:val="center"/>
        </w:trPr>
        <w:tc>
          <w:tcPr>
            <w:tcW w:w="4876" w:type="dxa"/>
            <w:hideMark/>
          </w:tcPr>
          <w:p w14:paraId="552AEEF1" w14:textId="77777777" w:rsidR="00887EFF" w:rsidRPr="009901C8" w:rsidRDefault="00887EFF" w:rsidP="007D1A1C">
            <w:pPr>
              <w:pStyle w:val="Normal6"/>
            </w:pPr>
            <w:r w:rsidRPr="009901C8">
              <w:t xml:space="preserve">A tagállamok a nemzetközi védelem iránti kérelem benyújtását követően legkésőbb </w:t>
            </w:r>
            <w:r w:rsidRPr="009901C8">
              <w:rPr>
                <w:b/>
                <w:i/>
              </w:rPr>
              <w:t>hat</w:t>
            </w:r>
            <w:r w:rsidRPr="009901C8">
              <w:t xml:space="preserve"> hónappal biztosítják a kérelmezőknek a munkaerőpiachoz való hozzáférést, amennyiben az illetékes hatóság nem hozott közigazgatási határozatot, és a késedelem nem a kérelmezőnek tulajdonítható.</w:t>
            </w:r>
          </w:p>
        </w:tc>
        <w:tc>
          <w:tcPr>
            <w:tcW w:w="4876" w:type="dxa"/>
            <w:hideMark/>
          </w:tcPr>
          <w:p w14:paraId="6B1D7734" w14:textId="77777777" w:rsidR="00887EFF" w:rsidRPr="009901C8" w:rsidRDefault="00887EFF" w:rsidP="007D1A1C">
            <w:pPr>
              <w:pStyle w:val="Normal6"/>
              <w:rPr>
                <w:szCs w:val="24"/>
              </w:rPr>
            </w:pPr>
            <w:r w:rsidRPr="009901C8">
              <w:t xml:space="preserve">A tagállamok a nemzetközi védelem iránti kérelem benyújtását követően legkésőbb </w:t>
            </w:r>
            <w:r w:rsidRPr="009901C8">
              <w:rPr>
                <w:b/>
                <w:i/>
              </w:rPr>
              <w:t>három</w:t>
            </w:r>
            <w:r w:rsidRPr="009901C8">
              <w:t xml:space="preserve"> hónappal biztosítják a kérelmezőknek a munkaerőpiachoz való hozzáférést, amennyiben az illetékes hatóság nem hozott közigazgatási határozatot, és a késedelem nem a kérelmezőnek tulajdonítható.</w:t>
            </w:r>
          </w:p>
        </w:tc>
      </w:tr>
    </w:tbl>
    <w:p w14:paraId="2956742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74B268FC" w14:textId="77777777" w:rsidR="00887EFF" w:rsidRPr="009901C8" w:rsidRDefault="00887EFF" w:rsidP="00887EFF">
      <w:r w:rsidRPr="009901C8">
        <w:rPr>
          <w:rStyle w:val="HideTWBExt"/>
          <w:noProof w:val="0"/>
          <w:color w:val="auto"/>
        </w:rPr>
        <w:t>&lt;/AmendB&gt;</w:t>
      </w:r>
    </w:p>
    <w:p w14:paraId="1E936F2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301</w:t>
      </w:r>
      <w:r w:rsidRPr="009901C8">
        <w:rPr>
          <w:rStyle w:val="HideTWBExt"/>
          <w:b w:val="0"/>
          <w:noProof w:val="0"/>
          <w:color w:val="auto"/>
        </w:rPr>
        <w:t>&lt;/NumAmB&gt;</w:t>
      </w:r>
    </w:p>
    <w:p w14:paraId="191AE7C2"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3839BBBE" w14:textId="77777777" w:rsidR="00887EFF" w:rsidRPr="009901C8" w:rsidRDefault="00887EFF" w:rsidP="00887EFF">
      <w:r w:rsidRPr="009901C8">
        <w:rPr>
          <w:rStyle w:val="HideTWBExt"/>
          <w:noProof w:val="0"/>
          <w:color w:val="auto"/>
        </w:rPr>
        <w:t>&lt;/RepeatBlock-By&gt;</w:t>
      </w:r>
    </w:p>
    <w:p w14:paraId="19E43FB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46C30B5" w14:textId="77777777" w:rsidR="00887EFF" w:rsidRPr="009901C8" w:rsidRDefault="00887EFF" w:rsidP="00887EFF">
      <w:pPr>
        <w:pStyle w:val="NormalBold"/>
      </w:pPr>
      <w:r w:rsidRPr="009901C8">
        <w:rPr>
          <w:rStyle w:val="HideTWBExt"/>
          <w:b w:val="0"/>
          <w:noProof w:val="0"/>
          <w:color w:val="auto"/>
        </w:rPr>
        <w:t>&lt;Article&gt;</w:t>
      </w:r>
      <w:r w:rsidRPr="009901C8">
        <w:t>15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0991709" w14:textId="77777777" w:rsidTr="007D1A1C">
        <w:trPr>
          <w:jc w:val="center"/>
        </w:trPr>
        <w:tc>
          <w:tcPr>
            <w:tcW w:w="9752" w:type="dxa"/>
            <w:gridSpan w:val="2"/>
          </w:tcPr>
          <w:p w14:paraId="25956D91" w14:textId="77777777" w:rsidR="00887EFF" w:rsidRPr="009901C8" w:rsidRDefault="00887EFF" w:rsidP="007D1A1C">
            <w:pPr>
              <w:keepNext/>
            </w:pPr>
          </w:p>
        </w:tc>
      </w:tr>
      <w:tr w:rsidR="00887EFF" w:rsidRPr="009901C8" w14:paraId="0B18425A" w14:textId="77777777" w:rsidTr="007D1A1C">
        <w:trPr>
          <w:jc w:val="center"/>
        </w:trPr>
        <w:tc>
          <w:tcPr>
            <w:tcW w:w="4876" w:type="dxa"/>
            <w:hideMark/>
          </w:tcPr>
          <w:p w14:paraId="3C15996C" w14:textId="77777777" w:rsidR="00887EFF" w:rsidRPr="009901C8" w:rsidRDefault="00887EFF" w:rsidP="007D1A1C">
            <w:pPr>
              <w:pStyle w:val="ColumnHeading"/>
              <w:keepNext/>
            </w:pPr>
            <w:r w:rsidRPr="009901C8">
              <w:t>A Bizottság által javasolt szöveg</w:t>
            </w:r>
          </w:p>
        </w:tc>
        <w:tc>
          <w:tcPr>
            <w:tcW w:w="4876" w:type="dxa"/>
            <w:hideMark/>
          </w:tcPr>
          <w:p w14:paraId="23ABA651" w14:textId="77777777" w:rsidR="00887EFF" w:rsidRPr="009901C8" w:rsidRDefault="00887EFF" w:rsidP="007D1A1C">
            <w:pPr>
              <w:pStyle w:val="ColumnHeading"/>
              <w:keepNext/>
            </w:pPr>
            <w:r w:rsidRPr="009901C8">
              <w:t>Módosítás</w:t>
            </w:r>
          </w:p>
        </w:tc>
      </w:tr>
      <w:tr w:rsidR="00887EFF" w:rsidRPr="009901C8" w14:paraId="39068BCD" w14:textId="77777777" w:rsidTr="007D1A1C">
        <w:trPr>
          <w:jc w:val="center"/>
        </w:trPr>
        <w:tc>
          <w:tcPr>
            <w:tcW w:w="4876" w:type="dxa"/>
            <w:hideMark/>
          </w:tcPr>
          <w:p w14:paraId="3CB630C4" w14:textId="77777777" w:rsidR="00887EFF" w:rsidRPr="009901C8" w:rsidRDefault="00887EFF" w:rsidP="007D1A1C">
            <w:pPr>
              <w:pStyle w:val="Normal6"/>
            </w:pPr>
            <w:r w:rsidRPr="009901C8">
              <w:t xml:space="preserve">A tagállamok a nemzetközi védelem iránti kérelem benyújtását követően legkésőbb hat hónappal </w:t>
            </w:r>
            <w:r w:rsidRPr="009901C8">
              <w:rPr>
                <w:b/>
                <w:i/>
              </w:rPr>
              <w:t>biztosítják</w:t>
            </w:r>
            <w:r w:rsidRPr="009901C8">
              <w:t xml:space="preserve"> a kérelmezőknek a munkaerőpiachoz való hozzáférést, amennyiben az illetékes hatóság nem hozott közigazgatási határozatot, és a késedelem nem a kérelmezőnek tulajdonítható.</w:t>
            </w:r>
          </w:p>
        </w:tc>
        <w:tc>
          <w:tcPr>
            <w:tcW w:w="4876" w:type="dxa"/>
            <w:hideMark/>
          </w:tcPr>
          <w:p w14:paraId="3479A047" w14:textId="77777777" w:rsidR="00887EFF" w:rsidRPr="009901C8" w:rsidRDefault="00887EFF" w:rsidP="007D1A1C">
            <w:pPr>
              <w:pStyle w:val="Normal6"/>
              <w:rPr>
                <w:szCs w:val="24"/>
              </w:rPr>
            </w:pPr>
            <w:r w:rsidRPr="009901C8">
              <w:t xml:space="preserve">A tagállamok a nemzetközi védelem iránti kérelem benyújtását követően legkésőbb hat hónappal </w:t>
            </w:r>
            <w:r w:rsidRPr="009901C8">
              <w:rPr>
                <w:b/>
                <w:i/>
              </w:rPr>
              <w:t>biztosíthatják</w:t>
            </w:r>
            <w:r w:rsidRPr="009901C8">
              <w:t xml:space="preserve"> a kérelmezőknek a munkaerőpiachoz való hozzáférést, amennyiben az illetékes hatóság nem hozott közigazgatási határozatot, és a késedelem nem a kérelmezőnek tulajdonítható.</w:t>
            </w:r>
          </w:p>
        </w:tc>
      </w:tr>
    </w:tbl>
    <w:p w14:paraId="4B2E004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ECE791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2084F82"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63DEF422" w14:textId="77777777" w:rsidR="00887EFF" w:rsidRPr="009901C8" w:rsidRDefault="00887EFF" w:rsidP="00887EFF">
      <w:r w:rsidRPr="009901C8">
        <w:rPr>
          <w:rStyle w:val="HideTWBExt"/>
          <w:noProof w:val="0"/>
          <w:color w:val="auto"/>
        </w:rPr>
        <w:t>&lt;/AmendB&gt;</w:t>
      </w:r>
    </w:p>
    <w:p w14:paraId="1CB61CE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302</w:t>
      </w:r>
      <w:r w:rsidRPr="009901C8">
        <w:rPr>
          <w:rStyle w:val="HideTWBExt"/>
          <w:b w:val="0"/>
          <w:noProof w:val="0"/>
          <w:color w:val="auto"/>
        </w:rPr>
        <w:t>&lt;/NumAmB&gt;</w:t>
      </w:r>
    </w:p>
    <w:p w14:paraId="1180563E"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37934BC"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BE8CA37" w14:textId="77777777" w:rsidR="00887EFF" w:rsidRPr="009901C8" w:rsidRDefault="00887EFF" w:rsidP="00887EFF">
      <w:r w:rsidRPr="009901C8">
        <w:rPr>
          <w:rStyle w:val="HideTWBExt"/>
          <w:noProof w:val="0"/>
          <w:color w:val="auto"/>
        </w:rPr>
        <w:t>&lt;/RepeatBlock-By&gt;</w:t>
      </w:r>
    </w:p>
    <w:p w14:paraId="0CA2897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28103EE" w14:textId="77777777" w:rsidR="00887EFF" w:rsidRPr="009901C8" w:rsidRDefault="00887EFF" w:rsidP="00887EFF">
      <w:pPr>
        <w:pStyle w:val="NormalBold"/>
      </w:pPr>
      <w:r w:rsidRPr="009901C8">
        <w:rPr>
          <w:rStyle w:val="HideTWBExt"/>
          <w:b w:val="0"/>
          <w:noProof w:val="0"/>
          <w:color w:val="auto"/>
        </w:rPr>
        <w:t>&lt;Article&gt;</w:t>
      </w:r>
      <w:r w:rsidRPr="009901C8">
        <w:t>15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5E92714" w14:textId="77777777" w:rsidTr="007D1A1C">
        <w:trPr>
          <w:jc w:val="center"/>
        </w:trPr>
        <w:tc>
          <w:tcPr>
            <w:tcW w:w="9752" w:type="dxa"/>
            <w:gridSpan w:val="2"/>
          </w:tcPr>
          <w:p w14:paraId="3A80AFE8" w14:textId="77777777" w:rsidR="00887EFF" w:rsidRPr="009901C8" w:rsidRDefault="00887EFF" w:rsidP="007D1A1C">
            <w:pPr>
              <w:keepNext/>
            </w:pPr>
          </w:p>
        </w:tc>
      </w:tr>
      <w:tr w:rsidR="00887EFF" w:rsidRPr="009901C8" w14:paraId="08B66E0A" w14:textId="77777777" w:rsidTr="007D1A1C">
        <w:trPr>
          <w:jc w:val="center"/>
        </w:trPr>
        <w:tc>
          <w:tcPr>
            <w:tcW w:w="4876" w:type="dxa"/>
            <w:hideMark/>
          </w:tcPr>
          <w:p w14:paraId="0C8D1544" w14:textId="77777777" w:rsidR="00887EFF" w:rsidRPr="009901C8" w:rsidRDefault="00887EFF" w:rsidP="007D1A1C">
            <w:pPr>
              <w:pStyle w:val="ColumnHeading"/>
              <w:keepNext/>
            </w:pPr>
            <w:r w:rsidRPr="009901C8">
              <w:t>A Bizottság által javasolt szöveg</w:t>
            </w:r>
          </w:p>
        </w:tc>
        <w:tc>
          <w:tcPr>
            <w:tcW w:w="4876" w:type="dxa"/>
            <w:hideMark/>
          </w:tcPr>
          <w:p w14:paraId="1B7593DE" w14:textId="77777777" w:rsidR="00887EFF" w:rsidRPr="009901C8" w:rsidRDefault="00887EFF" w:rsidP="007D1A1C">
            <w:pPr>
              <w:pStyle w:val="ColumnHeading"/>
              <w:keepNext/>
            </w:pPr>
            <w:r w:rsidRPr="009901C8">
              <w:t>Módosítás</w:t>
            </w:r>
          </w:p>
        </w:tc>
      </w:tr>
      <w:tr w:rsidR="00887EFF" w:rsidRPr="009901C8" w14:paraId="73C06F93" w14:textId="77777777" w:rsidTr="007D1A1C">
        <w:trPr>
          <w:jc w:val="center"/>
        </w:trPr>
        <w:tc>
          <w:tcPr>
            <w:tcW w:w="4876" w:type="dxa"/>
            <w:hideMark/>
          </w:tcPr>
          <w:p w14:paraId="59A8268F" w14:textId="77777777" w:rsidR="00887EFF" w:rsidRPr="009901C8" w:rsidRDefault="00887EFF" w:rsidP="007D1A1C">
            <w:pPr>
              <w:pStyle w:val="Normal6"/>
            </w:pPr>
            <w:r w:rsidRPr="009901C8">
              <w:rPr>
                <w:b/>
                <w:i/>
              </w:rPr>
              <w:t>Amennyiben a tagállam – az (EU) XXX/XXX rendelet [az eljárásokról szóló rendelet] [40. cikke (1) bekezdésének] [a)–f)] pontjával összhangban – felgyorsította a nemzetközi védelem iránti kérelem érdemi vizsgálatát, a munkavállalási jogot nem adják meg.</w:t>
            </w:r>
          </w:p>
        </w:tc>
        <w:tc>
          <w:tcPr>
            <w:tcW w:w="4876" w:type="dxa"/>
            <w:hideMark/>
          </w:tcPr>
          <w:p w14:paraId="22DC2D3E" w14:textId="77777777" w:rsidR="00887EFF" w:rsidRPr="009901C8" w:rsidRDefault="00887EFF" w:rsidP="007D1A1C">
            <w:pPr>
              <w:pStyle w:val="Normal6"/>
              <w:rPr>
                <w:szCs w:val="24"/>
              </w:rPr>
            </w:pPr>
            <w:r w:rsidRPr="009901C8">
              <w:rPr>
                <w:b/>
                <w:i/>
              </w:rPr>
              <w:t>törölve</w:t>
            </w:r>
          </w:p>
        </w:tc>
      </w:tr>
    </w:tbl>
    <w:p w14:paraId="3885424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B4B8802" w14:textId="77777777" w:rsidR="00887EFF" w:rsidRPr="009901C8" w:rsidRDefault="00887EFF" w:rsidP="00887EFF">
      <w:r w:rsidRPr="009901C8">
        <w:rPr>
          <w:rStyle w:val="HideTWBExt"/>
          <w:noProof w:val="0"/>
          <w:color w:val="auto"/>
        </w:rPr>
        <w:t>&lt;/AmendB&gt;</w:t>
      </w:r>
    </w:p>
    <w:p w14:paraId="1853A25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303</w:t>
      </w:r>
      <w:r w:rsidRPr="009901C8">
        <w:rPr>
          <w:rStyle w:val="HideTWBExt"/>
          <w:b w:val="0"/>
          <w:noProof w:val="0"/>
          <w:color w:val="auto"/>
        </w:rPr>
        <w:t>&lt;/NumAmB&gt;</w:t>
      </w:r>
    </w:p>
    <w:p w14:paraId="5B87A7DD"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w:t>
      </w:r>
      <w:r w:rsidRPr="009901C8">
        <w:rPr>
          <w:rStyle w:val="HideTWBExt"/>
          <w:b w:val="0"/>
          <w:noProof w:val="0"/>
          <w:color w:val="auto"/>
        </w:rPr>
        <w:t>&lt;/Members&gt;</w:t>
      </w:r>
    </w:p>
    <w:p w14:paraId="7E3FB554" w14:textId="77777777" w:rsidR="00887EFF" w:rsidRPr="009901C8" w:rsidRDefault="00887EFF" w:rsidP="00887EFF">
      <w:r w:rsidRPr="009901C8">
        <w:rPr>
          <w:rStyle w:val="HideTWBExt"/>
          <w:noProof w:val="0"/>
          <w:color w:val="auto"/>
        </w:rPr>
        <w:t>&lt;/RepeatBlock-By&gt;</w:t>
      </w:r>
    </w:p>
    <w:p w14:paraId="6D1C54D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2F0C481" w14:textId="77777777" w:rsidR="00887EFF" w:rsidRPr="009901C8" w:rsidRDefault="00887EFF" w:rsidP="00887EFF">
      <w:pPr>
        <w:pStyle w:val="NormalBold"/>
      </w:pPr>
      <w:r w:rsidRPr="009901C8">
        <w:rPr>
          <w:rStyle w:val="HideTWBExt"/>
          <w:b w:val="0"/>
          <w:noProof w:val="0"/>
          <w:color w:val="auto"/>
        </w:rPr>
        <w:t>&lt;Article&gt;</w:t>
      </w:r>
      <w:r w:rsidRPr="009901C8">
        <w:t>15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9E01452" w14:textId="77777777" w:rsidTr="007D1A1C">
        <w:trPr>
          <w:jc w:val="center"/>
        </w:trPr>
        <w:tc>
          <w:tcPr>
            <w:tcW w:w="9752" w:type="dxa"/>
            <w:gridSpan w:val="2"/>
          </w:tcPr>
          <w:p w14:paraId="19AF6C72" w14:textId="77777777" w:rsidR="00887EFF" w:rsidRPr="009901C8" w:rsidRDefault="00887EFF" w:rsidP="007D1A1C">
            <w:pPr>
              <w:keepNext/>
            </w:pPr>
          </w:p>
        </w:tc>
      </w:tr>
      <w:tr w:rsidR="00887EFF" w:rsidRPr="009901C8" w14:paraId="1AB3FDD3" w14:textId="77777777" w:rsidTr="007D1A1C">
        <w:trPr>
          <w:jc w:val="center"/>
        </w:trPr>
        <w:tc>
          <w:tcPr>
            <w:tcW w:w="4876" w:type="dxa"/>
            <w:hideMark/>
          </w:tcPr>
          <w:p w14:paraId="247895DC" w14:textId="77777777" w:rsidR="00887EFF" w:rsidRPr="009901C8" w:rsidRDefault="00887EFF" w:rsidP="007D1A1C">
            <w:pPr>
              <w:pStyle w:val="ColumnHeading"/>
              <w:keepNext/>
            </w:pPr>
            <w:r w:rsidRPr="009901C8">
              <w:t>A Bizottság által javasolt szöveg</w:t>
            </w:r>
          </w:p>
        </w:tc>
        <w:tc>
          <w:tcPr>
            <w:tcW w:w="4876" w:type="dxa"/>
            <w:hideMark/>
          </w:tcPr>
          <w:p w14:paraId="4119ED5E" w14:textId="77777777" w:rsidR="00887EFF" w:rsidRPr="009901C8" w:rsidRDefault="00887EFF" w:rsidP="007D1A1C">
            <w:pPr>
              <w:pStyle w:val="ColumnHeading"/>
              <w:keepNext/>
            </w:pPr>
            <w:r w:rsidRPr="009901C8">
              <w:t>Módosítás</w:t>
            </w:r>
          </w:p>
        </w:tc>
      </w:tr>
      <w:tr w:rsidR="00887EFF" w:rsidRPr="009901C8" w14:paraId="5BD36254" w14:textId="77777777" w:rsidTr="007D1A1C">
        <w:trPr>
          <w:jc w:val="center"/>
        </w:trPr>
        <w:tc>
          <w:tcPr>
            <w:tcW w:w="4876" w:type="dxa"/>
            <w:hideMark/>
          </w:tcPr>
          <w:p w14:paraId="061D56DB" w14:textId="77777777" w:rsidR="00887EFF" w:rsidRPr="009901C8" w:rsidRDefault="00887EFF" w:rsidP="007D1A1C">
            <w:pPr>
              <w:pStyle w:val="Normal6"/>
            </w:pPr>
            <w:r w:rsidRPr="009901C8">
              <w:t xml:space="preserve">Amennyiben a tagállam </w:t>
            </w:r>
            <w:r w:rsidRPr="009901C8">
              <w:rPr>
                <w:b/>
                <w:i/>
              </w:rPr>
              <w:t>– az (EU) XXX/XXX rendelet [az eljárásokról szóló rendelet] [40. cikke (1) bekezdésének] [a)–f)] pontjával összhangban – felgyorsította a</w:t>
            </w:r>
            <w:r w:rsidRPr="009901C8">
              <w:t xml:space="preserve"> nemzetközi </w:t>
            </w:r>
            <w:r w:rsidRPr="009901C8">
              <w:rPr>
                <w:b/>
                <w:i/>
              </w:rPr>
              <w:t>védelem iránti kérelem érdemi vizsgálatát</w:t>
            </w:r>
            <w:r w:rsidRPr="009901C8">
              <w:t>, a munkavállalási jogot nem adják meg.</w:t>
            </w:r>
          </w:p>
        </w:tc>
        <w:tc>
          <w:tcPr>
            <w:tcW w:w="4876" w:type="dxa"/>
            <w:hideMark/>
          </w:tcPr>
          <w:p w14:paraId="2E99C2D0" w14:textId="77777777" w:rsidR="00887EFF" w:rsidRPr="009901C8" w:rsidRDefault="00887EFF" w:rsidP="007D1A1C">
            <w:pPr>
              <w:pStyle w:val="Normal6"/>
              <w:rPr>
                <w:szCs w:val="24"/>
              </w:rPr>
            </w:pPr>
            <w:r w:rsidRPr="009901C8">
              <w:t xml:space="preserve">Amennyiben a tagállam </w:t>
            </w:r>
            <w:r w:rsidRPr="009901C8">
              <w:rPr>
                <w:b/>
                <w:i/>
              </w:rPr>
              <w:t>megállapította, hogy a kérelmező nem jogosult</w:t>
            </w:r>
            <w:r w:rsidRPr="009901C8">
              <w:rPr>
                <w:b/>
              </w:rPr>
              <w:t xml:space="preserve"> </w:t>
            </w:r>
            <w:r w:rsidRPr="009901C8">
              <w:t xml:space="preserve">nemzetközi </w:t>
            </w:r>
            <w:r w:rsidRPr="009901C8">
              <w:rPr>
                <w:b/>
                <w:i/>
              </w:rPr>
              <w:t>védelemre</w:t>
            </w:r>
            <w:r w:rsidRPr="009901C8">
              <w:t>, a munkavállalási jogot nem adják meg.</w:t>
            </w:r>
          </w:p>
        </w:tc>
      </w:tr>
    </w:tbl>
    <w:p w14:paraId="5770164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213222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312A1F1" w14:textId="77777777" w:rsidR="00887EFF" w:rsidRPr="009901C8" w:rsidRDefault="00887EFF" w:rsidP="00887EFF">
      <w:pPr>
        <w:pStyle w:val="Normal12Italic"/>
        <w:rPr>
          <w:noProof w:val="0"/>
        </w:rPr>
      </w:pPr>
      <w:r w:rsidRPr="009901C8">
        <w:rPr>
          <w:noProof w:val="0"/>
        </w:rPr>
        <w:t>A kérelmezőknek a nemzetközi védelem iránti kérelem benyújtását követően legkésőbb két hónappal hozzá kell férniük a munkaerőpiachoz. Ezen időn belül az eljárásokról szóló javasolt rendelet 40. cikkének megfelelően bármilyen gyorsított eljárásnak le kell bonyolódnia. Amennyiben a nemzetközi védelem iránti kérelmet elutasítják, a kérelmező nem kaphat munkavállalási jogot.</w:t>
      </w:r>
    </w:p>
    <w:p w14:paraId="6CDB579E" w14:textId="77777777" w:rsidR="00887EFF" w:rsidRPr="009901C8" w:rsidRDefault="00887EFF" w:rsidP="00887EFF">
      <w:r w:rsidRPr="009901C8">
        <w:rPr>
          <w:rStyle w:val="HideTWBExt"/>
          <w:noProof w:val="0"/>
          <w:color w:val="auto"/>
        </w:rPr>
        <w:t>&lt;/AmendB&gt;</w:t>
      </w:r>
    </w:p>
    <w:p w14:paraId="44BE338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304</w:t>
      </w:r>
      <w:r w:rsidRPr="009901C8">
        <w:rPr>
          <w:rStyle w:val="HideTWBExt"/>
          <w:b w:val="0"/>
          <w:noProof w:val="0"/>
          <w:color w:val="auto"/>
        </w:rPr>
        <w:t>&lt;/NumAmB&gt;</w:t>
      </w:r>
    </w:p>
    <w:p w14:paraId="4FCAE5A8"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w:t>
      </w:r>
      <w:r w:rsidRPr="009901C8">
        <w:rPr>
          <w:rStyle w:val="HideTWBExt"/>
          <w:b w:val="0"/>
          <w:noProof w:val="0"/>
          <w:color w:val="auto"/>
        </w:rPr>
        <w:t>&lt;/Members&gt;</w:t>
      </w:r>
    </w:p>
    <w:p w14:paraId="35D9394B" w14:textId="77777777" w:rsidR="00887EFF" w:rsidRPr="009901C8" w:rsidRDefault="00887EFF" w:rsidP="00887EFF">
      <w:r w:rsidRPr="009901C8">
        <w:rPr>
          <w:rStyle w:val="HideTWBExt"/>
          <w:noProof w:val="0"/>
          <w:color w:val="auto"/>
        </w:rPr>
        <w:t>&lt;/RepeatBlock-By&gt;</w:t>
      </w:r>
    </w:p>
    <w:p w14:paraId="6977D53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53BE9E3" w14:textId="77777777" w:rsidR="00887EFF" w:rsidRPr="009901C8" w:rsidRDefault="00887EFF" w:rsidP="00887EFF">
      <w:pPr>
        <w:pStyle w:val="NormalBold"/>
      </w:pPr>
      <w:r w:rsidRPr="009901C8">
        <w:rPr>
          <w:rStyle w:val="HideTWBExt"/>
          <w:b w:val="0"/>
          <w:noProof w:val="0"/>
          <w:color w:val="auto"/>
        </w:rPr>
        <w:t>&lt;Article&gt;</w:t>
      </w:r>
      <w:r w:rsidRPr="009901C8">
        <w:t>15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D75A0C4" w14:textId="77777777" w:rsidTr="007D1A1C">
        <w:trPr>
          <w:jc w:val="center"/>
        </w:trPr>
        <w:tc>
          <w:tcPr>
            <w:tcW w:w="9752" w:type="dxa"/>
            <w:gridSpan w:val="2"/>
          </w:tcPr>
          <w:p w14:paraId="56887ECF" w14:textId="77777777" w:rsidR="00887EFF" w:rsidRPr="009901C8" w:rsidRDefault="00887EFF" w:rsidP="007D1A1C">
            <w:pPr>
              <w:keepNext/>
            </w:pPr>
          </w:p>
        </w:tc>
      </w:tr>
      <w:tr w:rsidR="00887EFF" w:rsidRPr="009901C8" w14:paraId="05A9693E" w14:textId="77777777" w:rsidTr="007D1A1C">
        <w:trPr>
          <w:jc w:val="center"/>
        </w:trPr>
        <w:tc>
          <w:tcPr>
            <w:tcW w:w="4876" w:type="dxa"/>
            <w:hideMark/>
          </w:tcPr>
          <w:p w14:paraId="34A569AD" w14:textId="77777777" w:rsidR="00887EFF" w:rsidRPr="009901C8" w:rsidRDefault="00887EFF" w:rsidP="007D1A1C">
            <w:pPr>
              <w:pStyle w:val="ColumnHeading"/>
              <w:keepNext/>
            </w:pPr>
            <w:r w:rsidRPr="009901C8">
              <w:t>A Bizottság által javasolt szöveg</w:t>
            </w:r>
          </w:p>
        </w:tc>
        <w:tc>
          <w:tcPr>
            <w:tcW w:w="4876" w:type="dxa"/>
            <w:hideMark/>
          </w:tcPr>
          <w:p w14:paraId="48D3EFF5" w14:textId="77777777" w:rsidR="00887EFF" w:rsidRPr="009901C8" w:rsidRDefault="00887EFF" w:rsidP="007D1A1C">
            <w:pPr>
              <w:pStyle w:val="ColumnHeading"/>
              <w:keepNext/>
            </w:pPr>
            <w:r w:rsidRPr="009901C8">
              <w:t>Módosítás</w:t>
            </w:r>
          </w:p>
        </w:tc>
      </w:tr>
      <w:tr w:rsidR="00887EFF" w:rsidRPr="009901C8" w14:paraId="20FB7D6C" w14:textId="77777777" w:rsidTr="007D1A1C">
        <w:trPr>
          <w:jc w:val="center"/>
        </w:trPr>
        <w:tc>
          <w:tcPr>
            <w:tcW w:w="4876" w:type="dxa"/>
            <w:hideMark/>
          </w:tcPr>
          <w:p w14:paraId="4F371DD4" w14:textId="77777777" w:rsidR="00887EFF" w:rsidRPr="009901C8" w:rsidRDefault="00887EFF" w:rsidP="007D1A1C">
            <w:pPr>
              <w:pStyle w:val="Normal6"/>
            </w:pPr>
            <w:r w:rsidRPr="009901C8">
              <w:t>Amennyiben a tagállam – az (EU) XXX/XXX rendelet [az eljárásokról szóló rendelet] [40. cikke (1) bekezdésének] [a)–f)] pontjával összhangban – felgyorsította a nemzetközi védelem iránti kérelem érdemi vizsgálatát, a munkavállalási jogot nem adják meg.</w:t>
            </w:r>
          </w:p>
        </w:tc>
        <w:tc>
          <w:tcPr>
            <w:tcW w:w="4876" w:type="dxa"/>
            <w:hideMark/>
          </w:tcPr>
          <w:p w14:paraId="10803199" w14:textId="77777777" w:rsidR="00887EFF" w:rsidRPr="009901C8" w:rsidRDefault="00887EFF" w:rsidP="007D1A1C">
            <w:pPr>
              <w:pStyle w:val="Normal6"/>
              <w:rPr>
                <w:szCs w:val="24"/>
              </w:rPr>
            </w:pPr>
            <w:r w:rsidRPr="009901C8">
              <w:t xml:space="preserve">Amennyiben a tagállam – az (EU) XXX/XXX rendelet [az eljárásokról szóló rendelet] [40. cikke (1) bekezdésének] [a)–f)] pontjával összhangban – felgyorsította a nemzetközi védelem iránti kérelem érdemi vizsgálatát, a munkavállalási jogot nem adják meg </w:t>
            </w:r>
            <w:r w:rsidRPr="009901C8">
              <w:rPr>
                <w:b/>
                <w:i/>
              </w:rPr>
              <w:t>automatikusan</w:t>
            </w:r>
            <w:r w:rsidRPr="009901C8">
              <w:t>.</w:t>
            </w:r>
          </w:p>
        </w:tc>
      </w:tr>
    </w:tbl>
    <w:p w14:paraId="6B074C9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212D53E" w14:textId="77777777" w:rsidR="00887EFF" w:rsidRPr="009901C8" w:rsidRDefault="00887EFF" w:rsidP="00887EFF">
      <w:r w:rsidRPr="009901C8">
        <w:rPr>
          <w:rStyle w:val="HideTWBExt"/>
          <w:noProof w:val="0"/>
          <w:color w:val="auto"/>
        </w:rPr>
        <w:t>&lt;/AmendB&gt;</w:t>
      </w:r>
    </w:p>
    <w:p w14:paraId="3BA6425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305</w:t>
      </w:r>
      <w:r w:rsidRPr="009901C8">
        <w:rPr>
          <w:rStyle w:val="HideTWBExt"/>
          <w:b w:val="0"/>
          <w:noProof w:val="0"/>
          <w:color w:val="auto"/>
        </w:rPr>
        <w:t>&lt;/NumAmB&gt;</w:t>
      </w:r>
    </w:p>
    <w:p w14:paraId="744B08CC" w14:textId="77777777" w:rsidR="00887EFF" w:rsidRPr="009901C8" w:rsidRDefault="00887EFF" w:rsidP="00887EFF">
      <w:pPr>
        <w:pStyle w:val="NormalBold"/>
      </w:pPr>
      <w:r w:rsidRPr="009901C8">
        <w:rPr>
          <w:rStyle w:val="HideTWBExt"/>
          <w:b w:val="0"/>
          <w:noProof w:val="0"/>
          <w:color w:val="auto"/>
        </w:rPr>
        <w:t>&lt;RepeatBlock-By&gt;&lt;Members&gt;</w:t>
      </w:r>
      <w:r w:rsidRPr="009901C8">
        <w:t>Jeroen Lenaers</w:t>
      </w:r>
      <w:r w:rsidRPr="009901C8">
        <w:rPr>
          <w:rStyle w:val="HideTWBExt"/>
          <w:b w:val="0"/>
          <w:noProof w:val="0"/>
          <w:color w:val="auto"/>
        </w:rPr>
        <w:t>&lt;/Members&gt;</w:t>
      </w:r>
    </w:p>
    <w:p w14:paraId="7D9D5F1C" w14:textId="77777777" w:rsidR="00887EFF" w:rsidRPr="009901C8" w:rsidRDefault="00887EFF" w:rsidP="00887EFF">
      <w:r w:rsidRPr="009901C8">
        <w:rPr>
          <w:rStyle w:val="HideTWBExt"/>
          <w:noProof w:val="0"/>
          <w:color w:val="auto"/>
        </w:rPr>
        <w:t>&lt;/RepeatBlock-By&gt;</w:t>
      </w:r>
    </w:p>
    <w:p w14:paraId="1956AFA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D9E7F74" w14:textId="77777777" w:rsidR="00887EFF" w:rsidRPr="009901C8" w:rsidRDefault="00887EFF" w:rsidP="00887EFF">
      <w:pPr>
        <w:pStyle w:val="NormalBold"/>
      </w:pPr>
      <w:r w:rsidRPr="009901C8">
        <w:rPr>
          <w:rStyle w:val="HideTWBExt"/>
          <w:b w:val="0"/>
          <w:noProof w:val="0"/>
          <w:color w:val="auto"/>
        </w:rPr>
        <w:t>&lt;Article&gt;</w:t>
      </w:r>
      <w:r w:rsidRPr="009901C8">
        <w:t>15 cikk – 2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45060F6" w14:textId="77777777" w:rsidTr="007D1A1C">
        <w:trPr>
          <w:jc w:val="center"/>
        </w:trPr>
        <w:tc>
          <w:tcPr>
            <w:tcW w:w="9752" w:type="dxa"/>
            <w:gridSpan w:val="2"/>
          </w:tcPr>
          <w:p w14:paraId="348C456E" w14:textId="77777777" w:rsidR="00887EFF" w:rsidRPr="009901C8" w:rsidRDefault="00887EFF" w:rsidP="007D1A1C">
            <w:pPr>
              <w:keepNext/>
            </w:pPr>
          </w:p>
        </w:tc>
      </w:tr>
      <w:tr w:rsidR="00887EFF" w:rsidRPr="009901C8" w14:paraId="11C5F5CB" w14:textId="77777777" w:rsidTr="007D1A1C">
        <w:trPr>
          <w:jc w:val="center"/>
        </w:trPr>
        <w:tc>
          <w:tcPr>
            <w:tcW w:w="4876" w:type="dxa"/>
            <w:hideMark/>
          </w:tcPr>
          <w:p w14:paraId="1AA4623C" w14:textId="77777777" w:rsidR="00887EFF" w:rsidRPr="009901C8" w:rsidRDefault="00887EFF" w:rsidP="007D1A1C">
            <w:pPr>
              <w:pStyle w:val="ColumnHeading"/>
              <w:keepNext/>
            </w:pPr>
            <w:r w:rsidRPr="009901C8">
              <w:t>A Bizottság által javasolt szöveg</w:t>
            </w:r>
          </w:p>
        </w:tc>
        <w:tc>
          <w:tcPr>
            <w:tcW w:w="4876" w:type="dxa"/>
            <w:hideMark/>
          </w:tcPr>
          <w:p w14:paraId="2F59595C" w14:textId="77777777" w:rsidR="00887EFF" w:rsidRPr="009901C8" w:rsidRDefault="00887EFF" w:rsidP="007D1A1C">
            <w:pPr>
              <w:pStyle w:val="ColumnHeading"/>
              <w:keepNext/>
            </w:pPr>
            <w:r w:rsidRPr="009901C8">
              <w:t>Módosítás</w:t>
            </w:r>
          </w:p>
        </w:tc>
      </w:tr>
      <w:tr w:rsidR="00887EFF" w:rsidRPr="009901C8" w14:paraId="2F621638" w14:textId="77777777" w:rsidTr="007D1A1C">
        <w:trPr>
          <w:jc w:val="center"/>
        </w:trPr>
        <w:tc>
          <w:tcPr>
            <w:tcW w:w="4876" w:type="dxa"/>
            <w:hideMark/>
          </w:tcPr>
          <w:p w14:paraId="72731847" w14:textId="77777777" w:rsidR="00887EFF" w:rsidRPr="009901C8" w:rsidRDefault="00887EFF" w:rsidP="007D1A1C">
            <w:pPr>
              <w:pStyle w:val="Normal6"/>
            </w:pPr>
            <w:r w:rsidRPr="009901C8">
              <w:rPr>
                <w:b/>
                <w:i/>
              </w:rPr>
              <w:t>A tagállamok biztosítják, hogy az (1) bekezdéssel összhangban munkavállalási jogot kapott kérelmezők ténylegesen munkát vállalhassanak.</w:t>
            </w:r>
          </w:p>
        </w:tc>
        <w:tc>
          <w:tcPr>
            <w:tcW w:w="4876" w:type="dxa"/>
            <w:hideMark/>
          </w:tcPr>
          <w:p w14:paraId="44774A16" w14:textId="77777777" w:rsidR="00887EFF" w:rsidRPr="009901C8" w:rsidRDefault="00887EFF" w:rsidP="007D1A1C">
            <w:pPr>
              <w:pStyle w:val="Normal6"/>
              <w:rPr>
                <w:szCs w:val="24"/>
              </w:rPr>
            </w:pPr>
            <w:r w:rsidRPr="009901C8">
              <w:rPr>
                <w:b/>
                <w:i/>
              </w:rPr>
              <w:t>törölve</w:t>
            </w:r>
          </w:p>
        </w:tc>
      </w:tr>
    </w:tbl>
    <w:p w14:paraId="60FB2F3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F4F5F1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300F1B1" w14:textId="77777777" w:rsidR="00887EFF" w:rsidRPr="009901C8" w:rsidRDefault="00887EFF" w:rsidP="00887EFF">
      <w:pPr>
        <w:pStyle w:val="Normal12Italic"/>
        <w:rPr>
          <w:noProof w:val="0"/>
        </w:rPr>
      </w:pPr>
      <w:r w:rsidRPr="009901C8">
        <w:rPr>
          <w:noProof w:val="0"/>
        </w:rPr>
        <w:t>A munkavállalás lehetővé tételének szükségessége beilleszthető a 15. cikk (1) bekezdése első albekezdésébe. A párhuzamosság elkerülése érdekében e rendelkezés e helyen törölhető. (Ezt a módosítást a 15. cikk (1) bekezdése első albekezdésére irányuló kapcsolódó módosítással együtt kell értelmezni.)</w:t>
      </w:r>
    </w:p>
    <w:p w14:paraId="1644ED71" w14:textId="77777777" w:rsidR="00887EFF" w:rsidRPr="009901C8" w:rsidRDefault="00887EFF" w:rsidP="00887EFF">
      <w:r w:rsidRPr="009901C8">
        <w:rPr>
          <w:rStyle w:val="HideTWBExt"/>
          <w:noProof w:val="0"/>
          <w:color w:val="auto"/>
        </w:rPr>
        <w:t>&lt;/AmendB&gt;</w:t>
      </w:r>
    </w:p>
    <w:p w14:paraId="19CE079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306</w:t>
      </w:r>
      <w:r w:rsidRPr="009901C8">
        <w:rPr>
          <w:rStyle w:val="HideTWBExt"/>
          <w:b w:val="0"/>
          <w:noProof w:val="0"/>
          <w:color w:val="auto"/>
        </w:rPr>
        <w:t>&lt;/NumAmB&gt;</w:t>
      </w:r>
    </w:p>
    <w:p w14:paraId="1006A05A" w14:textId="77777777" w:rsidR="00887EFF" w:rsidRPr="009901C8" w:rsidRDefault="00887EFF" w:rsidP="00887EFF">
      <w:pPr>
        <w:pStyle w:val="NormalBold"/>
      </w:pPr>
      <w:r w:rsidRPr="009901C8">
        <w:rPr>
          <w:rStyle w:val="HideTWBExt"/>
          <w:b w:val="0"/>
          <w:noProof w:val="0"/>
          <w:color w:val="auto"/>
        </w:rPr>
        <w:t>&lt;RepeatBlock-By&gt;&lt;Members&gt;</w:t>
      </w:r>
      <w:r w:rsidRPr="009901C8">
        <w:t>Kinga Gál</w:t>
      </w:r>
      <w:r w:rsidRPr="009901C8">
        <w:rPr>
          <w:rStyle w:val="HideTWBExt"/>
          <w:b w:val="0"/>
          <w:noProof w:val="0"/>
          <w:color w:val="auto"/>
        </w:rPr>
        <w:t>&lt;/Members&gt;</w:t>
      </w:r>
    </w:p>
    <w:p w14:paraId="69424468" w14:textId="77777777" w:rsidR="00887EFF" w:rsidRPr="009901C8" w:rsidRDefault="00887EFF" w:rsidP="00887EFF">
      <w:r w:rsidRPr="009901C8">
        <w:rPr>
          <w:rStyle w:val="HideTWBExt"/>
          <w:noProof w:val="0"/>
          <w:color w:val="auto"/>
        </w:rPr>
        <w:t>&lt;/RepeatBlock-By&gt;</w:t>
      </w:r>
    </w:p>
    <w:p w14:paraId="2E472DF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BBB0A95" w14:textId="77777777" w:rsidR="00887EFF" w:rsidRPr="009901C8" w:rsidRDefault="00887EFF" w:rsidP="00887EFF">
      <w:pPr>
        <w:pStyle w:val="NormalBold"/>
      </w:pPr>
      <w:r w:rsidRPr="009901C8">
        <w:rPr>
          <w:rStyle w:val="HideTWBExt"/>
          <w:b w:val="0"/>
          <w:noProof w:val="0"/>
          <w:color w:val="auto"/>
        </w:rPr>
        <w:t>&lt;Article&gt;</w:t>
      </w:r>
      <w:r w:rsidRPr="009901C8">
        <w:t>15 cikk – 2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89561C3" w14:textId="77777777" w:rsidTr="007D1A1C">
        <w:trPr>
          <w:jc w:val="center"/>
        </w:trPr>
        <w:tc>
          <w:tcPr>
            <w:tcW w:w="9752" w:type="dxa"/>
            <w:gridSpan w:val="2"/>
          </w:tcPr>
          <w:p w14:paraId="5191FCA0" w14:textId="77777777" w:rsidR="00887EFF" w:rsidRPr="009901C8" w:rsidRDefault="00887EFF" w:rsidP="007D1A1C">
            <w:pPr>
              <w:keepNext/>
            </w:pPr>
          </w:p>
        </w:tc>
      </w:tr>
      <w:tr w:rsidR="00887EFF" w:rsidRPr="009901C8" w14:paraId="0FCD984B" w14:textId="77777777" w:rsidTr="007D1A1C">
        <w:trPr>
          <w:jc w:val="center"/>
        </w:trPr>
        <w:tc>
          <w:tcPr>
            <w:tcW w:w="4876" w:type="dxa"/>
            <w:hideMark/>
          </w:tcPr>
          <w:p w14:paraId="45D4554C" w14:textId="77777777" w:rsidR="00887EFF" w:rsidRPr="009901C8" w:rsidRDefault="00887EFF" w:rsidP="007D1A1C">
            <w:pPr>
              <w:pStyle w:val="ColumnHeading"/>
              <w:keepNext/>
            </w:pPr>
            <w:r w:rsidRPr="009901C8">
              <w:t>A Bizottság által javasolt szöveg</w:t>
            </w:r>
          </w:p>
        </w:tc>
        <w:tc>
          <w:tcPr>
            <w:tcW w:w="4876" w:type="dxa"/>
            <w:hideMark/>
          </w:tcPr>
          <w:p w14:paraId="7DD92E2E" w14:textId="77777777" w:rsidR="00887EFF" w:rsidRPr="009901C8" w:rsidRDefault="00887EFF" w:rsidP="007D1A1C">
            <w:pPr>
              <w:pStyle w:val="ColumnHeading"/>
              <w:keepNext/>
            </w:pPr>
            <w:r w:rsidRPr="009901C8">
              <w:t>Módosítás</w:t>
            </w:r>
          </w:p>
        </w:tc>
      </w:tr>
      <w:tr w:rsidR="00887EFF" w:rsidRPr="009901C8" w14:paraId="79A71B12" w14:textId="77777777" w:rsidTr="007D1A1C">
        <w:trPr>
          <w:jc w:val="center"/>
        </w:trPr>
        <w:tc>
          <w:tcPr>
            <w:tcW w:w="4876" w:type="dxa"/>
            <w:hideMark/>
          </w:tcPr>
          <w:p w14:paraId="5D583934" w14:textId="77777777" w:rsidR="00887EFF" w:rsidRPr="009901C8" w:rsidRDefault="00887EFF" w:rsidP="007D1A1C">
            <w:pPr>
              <w:pStyle w:val="Normal6"/>
            </w:pPr>
            <w:r w:rsidRPr="009901C8">
              <w:t xml:space="preserve">A </w:t>
            </w:r>
            <w:r w:rsidRPr="009901C8">
              <w:rPr>
                <w:b/>
                <w:i/>
              </w:rPr>
              <w:t>tagállamok biztosítják</w:t>
            </w:r>
            <w:r w:rsidRPr="009901C8">
              <w:t xml:space="preserve">, </w:t>
            </w:r>
            <w:r w:rsidRPr="009901C8">
              <w:rPr>
                <w:b/>
                <w:i/>
              </w:rPr>
              <w:t>hogy az (1) bekezdéssel összhangban munkavállalási jogot kapott</w:t>
            </w:r>
            <w:r w:rsidRPr="009901C8">
              <w:t xml:space="preserve"> kérelmezők </w:t>
            </w:r>
            <w:r w:rsidRPr="009901C8">
              <w:rPr>
                <w:b/>
                <w:i/>
              </w:rPr>
              <w:t>ténylegesen munkát vállalhassanak</w:t>
            </w:r>
            <w:r w:rsidRPr="009901C8">
              <w:t>.</w:t>
            </w:r>
          </w:p>
        </w:tc>
        <w:tc>
          <w:tcPr>
            <w:tcW w:w="4876" w:type="dxa"/>
            <w:hideMark/>
          </w:tcPr>
          <w:p w14:paraId="1C97766E" w14:textId="77777777" w:rsidR="00887EFF" w:rsidRPr="009901C8" w:rsidRDefault="00887EFF" w:rsidP="007D1A1C">
            <w:pPr>
              <w:pStyle w:val="Normal6"/>
              <w:rPr>
                <w:szCs w:val="24"/>
              </w:rPr>
            </w:pPr>
            <w:r w:rsidRPr="009901C8">
              <w:t xml:space="preserve">A </w:t>
            </w:r>
            <w:r w:rsidRPr="009901C8">
              <w:rPr>
                <w:b/>
                <w:i/>
              </w:rPr>
              <w:t>tagállamoknak – nemzeti jogukkal összhangban</w:t>
            </w:r>
            <w:r w:rsidRPr="009901C8">
              <w:t xml:space="preserve">, a kérelmezők </w:t>
            </w:r>
            <w:r w:rsidRPr="009901C8">
              <w:rPr>
                <w:b/>
                <w:i/>
              </w:rPr>
              <w:t>munkaerőpiachoz való hatékony hozzáférésének biztosítása mellett – dönteniük kell arról, hogy a kérelmezőnek milyen feltételek mellett biztosítják a munkaerőpiachoz való hozzáférést</w:t>
            </w:r>
            <w:r w:rsidRPr="009901C8">
              <w:t>.</w:t>
            </w:r>
          </w:p>
        </w:tc>
      </w:tr>
    </w:tbl>
    <w:p w14:paraId="1AC67BD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B8911E9" w14:textId="77777777" w:rsidR="00887EFF" w:rsidRPr="009901C8" w:rsidRDefault="00887EFF" w:rsidP="00887EFF">
      <w:r w:rsidRPr="009901C8">
        <w:rPr>
          <w:rStyle w:val="HideTWBExt"/>
          <w:noProof w:val="0"/>
          <w:color w:val="auto"/>
        </w:rPr>
        <w:t>&lt;/AmendB&gt;</w:t>
      </w:r>
    </w:p>
    <w:p w14:paraId="3495F5D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307</w:t>
      </w:r>
      <w:r w:rsidRPr="009901C8">
        <w:rPr>
          <w:rStyle w:val="HideTWBExt"/>
          <w:b w:val="0"/>
          <w:noProof w:val="0"/>
          <w:color w:val="auto"/>
        </w:rPr>
        <w:t>&lt;/NumAmB&gt;</w:t>
      </w:r>
    </w:p>
    <w:p w14:paraId="7805DDFF"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Elly Schlein, Anna Hedh, Cécile Kashetu Kyenge</w:t>
      </w:r>
      <w:r w:rsidRPr="009901C8">
        <w:rPr>
          <w:rStyle w:val="HideTWBExt"/>
          <w:b w:val="0"/>
          <w:noProof w:val="0"/>
          <w:color w:val="auto"/>
        </w:rPr>
        <w:t>&lt;/Members&gt;</w:t>
      </w:r>
    </w:p>
    <w:p w14:paraId="1422811E" w14:textId="77777777" w:rsidR="00887EFF" w:rsidRPr="009901C8" w:rsidRDefault="00887EFF" w:rsidP="00887EFF">
      <w:r w:rsidRPr="009901C8">
        <w:rPr>
          <w:rStyle w:val="HideTWBExt"/>
          <w:noProof w:val="0"/>
          <w:color w:val="auto"/>
        </w:rPr>
        <w:t>&lt;/RepeatBlock-By&gt;</w:t>
      </w:r>
    </w:p>
    <w:p w14:paraId="0AC00A9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462AFD4"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0FC7B7F" w14:textId="77777777" w:rsidTr="007D1A1C">
        <w:trPr>
          <w:jc w:val="center"/>
        </w:trPr>
        <w:tc>
          <w:tcPr>
            <w:tcW w:w="9752" w:type="dxa"/>
            <w:gridSpan w:val="2"/>
          </w:tcPr>
          <w:p w14:paraId="5900063F" w14:textId="77777777" w:rsidR="00887EFF" w:rsidRPr="009901C8" w:rsidRDefault="00887EFF" w:rsidP="007D1A1C">
            <w:pPr>
              <w:keepNext/>
            </w:pPr>
          </w:p>
        </w:tc>
      </w:tr>
      <w:tr w:rsidR="00887EFF" w:rsidRPr="009901C8" w14:paraId="7CC55E9A" w14:textId="77777777" w:rsidTr="007D1A1C">
        <w:trPr>
          <w:jc w:val="center"/>
        </w:trPr>
        <w:tc>
          <w:tcPr>
            <w:tcW w:w="4876" w:type="dxa"/>
            <w:hideMark/>
          </w:tcPr>
          <w:p w14:paraId="211AA476" w14:textId="77777777" w:rsidR="00887EFF" w:rsidRPr="009901C8" w:rsidRDefault="00887EFF" w:rsidP="007D1A1C">
            <w:pPr>
              <w:pStyle w:val="ColumnHeading"/>
              <w:keepNext/>
            </w:pPr>
            <w:r w:rsidRPr="009901C8">
              <w:t>A Bizottság által javasolt szöveg</w:t>
            </w:r>
          </w:p>
        </w:tc>
        <w:tc>
          <w:tcPr>
            <w:tcW w:w="4876" w:type="dxa"/>
            <w:hideMark/>
          </w:tcPr>
          <w:p w14:paraId="1623F6F2" w14:textId="77777777" w:rsidR="00887EFF" w:rsidRPr="009901C8" w:rsidRDefault="00887EFF" w:rsidP="007D1A1C">
            <w:pPr>
              <w:pStyle w:val="ColumnHeading"/>
              <w:keepNext/>
            </w:pPr>
            <w:r w:rsidRPr="009901C8">
              <w:t>Módosítás</w:t>
            </w:r>
          </w:p>
        </w:tc>
      </w:tr>
      <w:tr w:rsidR="00887EFF" w:rsidRPr="009901C8" w14:paraId="17D76F5E" w14:textId="77777777" w:rsidTr="007D1A1C">
        <w:trPr>
          <w:jc w:val="center"/>
        </w:trPr>
        <w:tc>
          <w:tcPr>
            <w:tcW w:w="4876" w:type="dxa"/>
            <w:hideMark/>
          </w:tcPr>
          <w:p w14:paraId="3ACB3F18" w14:textId="77777777" w:rsidR="00887EFF" w:rsidRPr="009901C8" w:rsidRDefault="00887EFF" w:rsidP="007D1A1C">
            <w:pPr>
              <w:pStyle w:val="Normal6"/>
            </w:pPr>
            <w:r w:rsidRPr="009901C8">
              <w:rPr>
                <w:b/>
                <w:i/>
              </w:rPr>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c>
          <w:tcPr>
            <w:tcW w:w="4876" w:type="dxa"/>
            <w:hideMark/>
          </w:tcPr>
          <w:p w14:paraId="22404D05" w14:textId="77777777" w:rsidR="00887EFF" w:rsidRPr="009901C8" w:rsidRDefault="00887EFF" w:rsidP="007D1A1C">
            <w:pPr>
              <w:pStyle w:val="Normal6"/>
              <w:rPr>
                <w:szCs w:val="24"/>
              </w:rPr>
            </w:pPr>
            <w:r w:rsidRPr="009901C8">
              <w:rPr>
                <w:b/>
                <w:i/>
              </w:rPr>
              <w:t>törölve</w:t>
            </w:r>
          </w:p>
        </w:tc>
      </w:tr>
    </w:tbl>
    <w:p w14:paraId="3ED8259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527E84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706C960" w14:textId="77777777" w:rsidR="00887EFF" w:rsidRPr="009901C8" w:rsidRDefault="00887EFF" w:rsidP="00887EFF">
      <w:pPr>
        <w:pStyle w:val="Normal12Italic"/>
        <w:rPr>
          <w:noProof w:val="0"/>
        </w:rPr>
      </w:pPr>
      <w:r w:rsidRPr="009901C8">
        <w:rPr>
          <w:noProof w:val="0"/>
        </w:rPr>
        <w:t>Miután világossá vált, hogy a kérelmezőnek jó esélye van arra, hogy nemzetközi védelmet kapjon, ösztönözni kell arra, hogy a lehető leggyorsabban beilleszkedjen a befogadó társadalomba. Ezért semmi értelme annak, hogy munkaerőpiaci vizsgálat bevezetésével korlátozzák a munkavállalási jogát.</w:t>
      </w:r>
    </w:p>
    <w:p w14:paraId="0A686310" w14:textId="77777777" w:rsidR="00887EFF" w:rsidRPr="009901C8" w:rsidRDefault="00887EFF" w:rsidP="00887EFF">
      <w:r w:rsidRPr="009901C8">
        <w:rPr>
          <w:rStyle w:val="HideTWBExt"/>
          <w:noProof w:val="0"/>
          <w:color w:val="auto"/>
        </w:rPr>
        <w:t>&lt;/AmendB&gt;</w:t>
      </w:r>
    </w:p>
    <w:p w14:paraId="029BFAD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308</w:t>
      </w:r>
      <w:r w:rsidRPr="009901C8">
        <w:rPr>
          <w:rStyle w:val="HideTWBExt"/>
          <w:b w:val="0"/>
          <w:noProof w:val="0"/>
          <w:color w:val="auto"/>
        </w:rPr>
        <w:t>&lt;/NumAmB&gt;</w:t>
      </w:r>
    </w:p>
    <w:p w14:paraId="34F29A11"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5A0D4C1A" w14:textId="77777777" w:rsidR="00887EFF" w:rsidRPr="009901C8" w:rsidRDefault="00887EFF" w:rsidP="00887EFF">
      <w:r w:rsidRPr="009901C8">
        <w:rPr>
          <w:rStyle w:val="HideTWBExt"/>
          <w:noProof w:val="0"/>
          <w:color w:val="auto"/>
        </w:rPr>
        <w:t>&lt;/RepeatBlock-By&gt;</w:t>
      </w:r>
    </w:p>
    <w:p w14:paraId="4B2D6EB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8FC4FB3"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CC1308B" w14:textId="77777777" w:rsidTr="007D1A1C">
        <w:trPr>
          <w:jc w:val="center"/>
        </w:trPr>
        <w:tc>
          <w:tcPr>
            <w:tcW w:w="9752" w:type="dxa"/>
            <w:gridSpan w:val="2"/>
          </w:tcPr>
          <w:p w14:paraId="728A3FDF" w14:textId="77777777" w:rsidR="00887EFF" w:rsidRPr="009901C8" w:rsidRDefault="00887EFF" w:rsidP="007D1A1C">
            <w:pPr>
              <w:keepNext/>
            </w:pPr>
          </w:p>
        </w:tc>
      </w:tr>
      <w:tr w:rsidR="00887EFF" w:rsidRPr="009901C8" w14:paraId="6A9E1444" w14:textId="77777777" w:rsidTr="007D1A1C">
        <w:trPr>
          <w:jc w:val="center"/>
        </w:trPr>
        <w:tc>
          <w:tcPr>
            <w:tcW w:w="4876" w:type="dxa"/>
            <w:hideMark/>
          </w:tcPr>
          <w:p w14:paraId="5A7018F0" w14:textId="77777777" w:rsidR="00887EFF" w:rsidRPr="009901C8" w:rsidRDefault="00887EFF" w:rsidP="007D1A1C">
            <w:pPr>
              <w:pStyle w:val="ColumnHeading"/>
              <w:keepNext/>
            </w:pPr>
            <w:r w:rsidRPr="009901C8">
              <w:t>A Bizottság által javasolt szöveg</w:t>
            </w:r>
          </w:p>
        </w:tc>
        <w:tc>
          <w:tcPr>
            <w:tcW w:w="4876" w:type="dxa"/>
            <w:hideMark/>
          </w:tcPr>
          <w:p w14:paraId="1979A43A" w14:textId="77777777" w:rsidR="00887EFF" w:rsidRPr="009901C8" w:rsidRDefault="00887EFF" w:rsidP="007D1A1C">
            <w:pPr>
              <w:pStyle w:val="ColumnHeading"/>
              <w:keepNext/>
            </w:pPr>
            <w:r w:rsidRPr="009901C8">
              <w:t>Módosítás</w:t>
            </w:r>
          </w:p>
        </w:tc>
      </w:tr>
      <w:tr w:rsidR="00887EFF" w:rsidRPr="009901C8" w14:paraId="0520615D" w14:textId="77777777" w:rsidTr="007D1A1C">
        <w:trPr>
          <w:jc w:val="center"/>
        </w:trPr>
        <w:tc>
          <w:tcPr>
            <w:tcW w:w="4876" w:type="dxa"/>
            <w:hideMark/>
          </w:tcPr>
          <w:p w14:paraId="4D7C74AE" w14:textId="77777777" w:rsidR="00887EFF" w:rsidRPr="009901C8" w:rsidRDefault="00887EFF" w:rsidP="007D1A1C">
            <w:pPr>
              <w:pStyle w:val="Normal6"/>
            </w:pPr>
            <w:r w:rsidRPr="009901C8">
              <w:rPr>
                <w:b/>
                <w:i/>
              </w:rPr>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c>
          <w:tcPr>
            <w:tcW w:w="4876" w:type="dxa"/>
            <w:hideMark/>
          </w:tcPr>
          <w:p w14:paraId="3A951A57" w14:textId="77777777" w:rsidR="00887EFF" w:rsidRPr="009901C8" w:rsidRDefault="00887EFF" w:rsidP="007D1A1C">
            <w:pPr>
              <w:pStyle w:val="Normal6"/>
              <w:rPr>
                <w:szCs w:val="24"/>
              </w:rPr>
            </w:pPr>
            <w:r w:rsidRPr="009901C8">
              <w:rPr>
                <w:b/>
                <w:i/>
              </w:rPr>
              <w:t>törölve</w:t>
            </w:r>
          </w:p>
        </w:tc>
      </w:tr>
    </w:tbl>
    <w:p w14:paraId="4643D38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3169200"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3EBC712" w14:textId="77777777" w:rsidR="00887EFF" w:rsidRPr="009901C8" w:rsidRDefault="00887EFF" w:rsidP="00887EFF">
      <w:pPr>
        <w:pStyle w:val="Normal12Italic"/>
        <w:rPr>
          <w:noProof w:val="0"/>
        </w:rPr>
      </w:pPr>
      <w:r w:rsidRPr="009901C8">
        <w:rPr>
          <w:noProof w:val="0"/>
        </w:rPr>
        <w:t>E törlés célja a szöveg összhangba hozása a 15. cikk (3) bekezdésével, amely a tagállamok azon kötelezettségével foglalkozik, amely szerint egyenlő bánásmódot kell biztosítaniuk a kérelmezők számára a munkajogi kérdéseket illetően. A módosítás valóban olyan szavakat is érint, amelyek nem a szürke részben szerepelnek, e szavaknak azonban a szürke rész nélkül egyáltalán semmi értelme nem lenne.</w:t>
      </w:r>
    </w:p>
    <w:p w14:paraId="0740B271" w14:textId="77777777" w:rsidR="00887EFF" w:rsidRPr="009901C8" w:rsidRDefault="00887EFF" w:rsidP="00887EFF">
      <w:r w:rsidRPr="009901C8">
        <w:rPr>
          <w:rStyle w:val="HideTWBExt"/>
          <w:noProof w:val="0"/>
          <w:color w:val="auto"/>
        </w:rPr>
        <w:t>&lt;/AmendB&gt;</w:t>
      </w:r>
    </w:p>
    <w:p w14:paraId="7D08986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309</w:t>
      </w:r>
      <w:r w:rsidRPr="009901C8">
        <w:rPr>
          <w:rStyle w:val="HideTWBExt"/>
          <w:b w:val="0"/>
          <w:noProof w:val="0"/>
          <w:color w:val="auto"/>
        </w:rPr>
        <w:t>&lt;/NumAmB&gt;</w:t>
      </w:r>
    </w:p>
    <w:p w14:paraId="4DCCA2B4"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E8ABF10"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6BD0A353" w14:textId="77777777" w:rsidR="00887EFF" w:rsidRPr="009901C8" w:rsidRDefault="00887EFF" w:rsidP="00887EFF">
      <w:r w:rsidRPr="009901C8">
        <w:rPr>
          <w:rStyle w:val="HideTWBExt"/>
          <w:noProof w:val="0"/>
          <w:color w:val="auto"/>
        </w:rPr>
        <w:t>&lt;/RepeatBlock-By&gt;</w:t>
      </w:r>
    </w:p>
    <w:p w14:paraId="3E16912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2CC4617"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1684641" w14:textId="77777777" w:rsidTr="007D1A1C">
        <w:trPr>
          <w:jc w:val="center"/>
        </w:trPr>
        <w:tc>
          <w:tcPr>
            <w:tcW w:w="9752" w:type="dxa"/>
            <w:gridSpan w:val="2"/>
          </w:tcPr>
          <w:p w14:paraId="71A9928E" w14:textId="77777777" w:rsidR="00887EFF" w:rsidRPr="009901C8" w:rsidRDefault="00887EFF" w:rsidP="007D1A1C">
            <w:pPr>
              <w:keepNext/>
            </w:pPr>
          </w:p>
        </w:tc>
      </w:tr>
      <w:tr w:rsidR="00887EFF" w:rsidRPr="009901C8" w14:paraId="512361C1" w14:textId="77777777" w:rsidTr="007D1A1C">
        <w:trPr>
          <w:jc w:val="center"/>
        </w:trPr>
        <w:tc>
          <w:tcPr>
            <w:tcW w:w="4876" w:type="dxa"/>
            <w:hideMark/>
          </w:tcPr>
          <w:p w14:paraId="685BEEF9" w14:textId="77777777" w:rsidR="00887EFF" w:rsidRPr="009901C8" w:rsidRDefault="00887EFF" w:rsidP="007D1A1C">
            <w:pPr>
              <w:pStyle w:val="ColumnHeading"/>
              <w:keepNext/>
            </w:pPr>
            <w:r w:rsidRPr="009901C8">
              <w:t>A Bizottság által javasolt szöveg</w:t>
            </w:r>
          </w:p>
        </w:tc>
        <w:tc>
          <w:tcPr>
            <w:tcW w:w="4876" w:type="dxa"/>
            <w:hideMark/>
          </w:tcPr>
          <w:p w14:paraId="29EBAB9D" w14:textId="77777777" w:rsidR="00887EFF" w:rsidRPr="009901C8" w:rsidRDefault="00887EFF" w:rsidP="007D1A1C">
            <w:pPr>
              <w:pStyle w:val="ColumnHeading"/>
              <w:keepNext/>
            </w:pPr>
            <w:r w:rsidRPr="009901C8">
              <w:t>Módosítás</w:t>
            </w:r>
          </w:p>
        </w:tc>
      </w:tr>
      <w:tr w:rsidR="00887EFF" w:rsidRPr="009901C8" w14:paraId="5F8FC976" w14:textId="77777777" w:rsidTr="007D1A1C">
        <w:trPr>
          <w:jc w:val="center"/>
        </w:trPr>
        <w:tc>
          <w:tcPr>
            <w:tcW w:w="4876" w:type="dxa"/>
            <w:hideMark/>
          </w:tcPr>
          <w:p w14:paraId="5569FA09" w14:textId="77777777" w:rsidR="00887EFF" w:rsidRPr="009901C8" w:rsidRDefault="00887EFF" w:rsidP="007D1A1C">
            <w:pPr>
              <w:pStyle w:val="Normal6"/>
            </w:pPr>
            <w:r w:rsidRPr="009901C8">
              <w:rPr>
                <w:b/>
                <w:i/>
              </w:rPr>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c>
          <w:tcPr>
            <w:tcW w:w="4876" w:type="dxa"/>
            <w:hideMark/>
          </w:tcPr>
          <w:p w14:paraId="5DAA0BB3" w14:textId="77777777" w:rsidR="00887EFF" w:rsidRPr="009901C8" w:rsidRDefault="00887EFF" w:rsidP="007D1A1C">
            <w:pPr>
              <w:pStyle w:val="Normal6"/>
              <w:rPr>
                <w:szCs w:val="24"/>
              </w:rPr>
            </w:pPr>
            <w:r w:rsidRPr="009901C8">
              <w:rPr>
                <w:b/>
                <w:i/>
              </w:rPr>
              <w:t>törölve</w:t>
            </w:r>
          </w:p>
        </w:tc>
      </w:tr>
    </w:tbl>
    <w:p w14:paraId="2A30A23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6CCC6F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8FAC708" w14:textId="77777777" w:rsidR="00887EFF" w:rsidRPr="009901C8" w:rsidRDefault="00887EFF" w:rsidP="00887EFF">
      <w:pPr>
        <w:pStyle w:val="Normal12Italic"/>
        <w:rPr>
          <w:noProof w:val="0"/>
        </w:rPr>
      </w:pPr>
      <w:r w:rsidRPr="009901C8">
        <w:rPr>
          <w:noProof w:val="0"/>
        </w:rPr>
        <w:t>E módosítás, elválaszthatatlanul összekapcsolódik a jelentéstervezet más elfogadható módosításaival, amelyek célja a kérelmezők munkaerőpiachoz való tényleges hozzáférésének erősítése, és a szöveg belső logikájának a megőrzése miatt szükséges, amelynek célja a kérelmezők beilleszkedési kilátásainak javítása és a „továbbutazások” csökkentése.</w:t>
      </w:r>
    </w:p>
    <w:p w14:paraId="67B23FB1" w14:textId="77777777" w:rsidR="00887EFF" w:rsidRPr="009901C8" w:rsidRDefault="00887EFF" w:rsidP="00887EFF">
      <w:r w:rsidRPr="009901C8">
        <w:rPr>
          <w:rStyle w:val="HideTWBExt"/>
          <w:noProof w:val="0"/>
          <w:color w:val="auto"/>
        </w:rPr>
        <w:t>&lt;/AmendB&gt;</w:t>
      </w:r>
    </w:p>
    <w:p w14:paraId="1F8C47C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310</w:t>
      </w:r>
      <w:r w:rsidRPr="009901C8">
        <w:rPr>
          <w:rStyle w:val="HideTWBExt"/>
          <w:b w:val="0"/>
          <w:noProof w:val="0"/>
          <w:color w:val="auto"/>
        </w:rPr>
        <w:t>&lt;/NumAmB&gt;</w:t>
      </w:r>
    </w:p>
    <w:p w14:paraId="63A94247" w14:textId="77777777" w:rsidR="00887EFF" w:rsidRPr="009901C8" w:rsidRDefault="00887EFF" w:rsidP="00887EFF">
      <w:pPr>
        <w:pStyle w:val="NormalBold"/>
      </w:pPr>
      <w:r w:rsidRPr="009901C8">
        <w:rPr>
          <w:rStyle w:val="HideTWBExt"/>
          <w:b w:val="0"/>
          <w:noProof w:val="0"/>
          <w:color w:val="auto"/>
        </w:rPr>
        <w:t>&lt;RepeatBlock-By&gt;&lt;Members&gt;</w:t>
      </w:r>
      <w:r w:rsidRPr="009901C8">
        <w:t>Salvatore Domenico Pogliese, Alessandra Mussolini</w:t>
      </w:r>
      <w:r w:rsidRPr="009901C8">
        <w:rPr>
          <w:rStyle w:val="HideTWBExt"/>
          <w:b w:val="0"/>
          <w:noProof w:val="0"/>
          <w:color w:val="auto"/>
        </w:rPr>
        <w:t>&lt;/Members&gt;</w:t>
      </w:r>
    </w:p>
    <w:p w14:paraId="6F607A1A" w14:textId="77777777" w:rsidR="00887EFF" w:rsidRPr="009901C8" w:rsidRDefault="00887EFF" w:rsidP="00887EFF">
      <w:r w:rsidRPr="009901C8">
        <w:rPr>
          <w:rStyle w:val="HideTWBExt"/>
          <w:noProof w:val="0"/>
          <w:color w:val="auto"/>
        </w:rPr>
        <w:t>&lt;/RepeatBlock-By&gt;</w:t>
      </w:r>
    </w:p>
    <w:p w14:paraId="63392F4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3D6BB8A"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C7A5507" w14:textId="77777777" w:rsidTr="007D1A1C">
        <w:trPr>
          <w:jc w:val="center"/>
        </w:trPr>
        <w:tc>
          <w:tcPr>
            <w:tcW w:w="9752" w:type="dxa"/>
            <w:gridSpan w:val="2"/>
          </w:tcPr>
          <w:p w14:paraId="7FE55853" w14:textId="77777777" w:rsidR="00887EFF" w:rsidRPr="009901C8" w:rsidRDefault="00887EFF" w:rsidP="007D1A1C">
            <w:pPr>
              <w:keepNext/>
            </w:pPr>
          </w:p>
        </w:tc>
      </w:tr>
      <w:tr w:rsidR="00887EFF" w:rsidRPr="009901C8" w14:paraId="6876F2F4" w14:textId="77777777" w:rsidTr="007D1A1C">
        <w:trPr>
          <w:jc w:val="center"/>
        </w:trPr>
        <w:tc>
          <w:tcPr>
            <w:tcW w:w="4876" w:type="dxa"/>
            <w:hideMark/>
          </w:tcPr>
          <w:p w14:paraId="1C1C9E2D" w14:textId="77777777" w:rsidR="00887EFF" w:rsidRPr="009901C8" w:rsidRDefault="00887EFF" w:rsidP="007D1A1C">
            <w:pPr>
              <w:pStyle w:val="ColumnHeading"/>
              <w:keepNext/>
            </w:pPr>
            <w:r w:rsidRPr="009901C8">
              <w:t>A Bizottság által javasolt szöveg</w:t>
            </w:r>
          </w:p>
        </w:tc>
        <w:tc>
          <w:tcPr>
            <w:tcW w:w="4876" w:type="dxa"/>
            <w:hideMark/>
          </w:tcPr>
          <w:p w14:paraId="10ECD368" w14:textId="77777777" w:rsidR="00887EFF" w:rsidRPr="009901C8" w:rsidRDefault="00887EFF" w:rsidP="007D1A1C">
            <w:pPr>
              <w:pStyle w:val="ColumnHeading"/>
              <w:keepNext/>
            </w:pPr>
            <w:r w:rsidRPr="009901C8">
              <w:t>Módosítás</w:t>
            </w:r>
          </w:p>
        </w:tc>
      </w:tr>
      <w:tr w:rsidR="00887EFF" w:rsidRPr="009901C8" w14:paraId="6154C430" w14:textId="77777777" w:rsidTr="007D1A1C">
        <w:trPr>
          <w:jc w:val="center"/>
        </w:trPr>
        <w:tc>
          <w:tcPr>
            <w:tcW w:w="4876" w:type="dxa"/>
            <w:hideMark/>
          </w:tcPr>
          <w:p w14:paraId="365360FE" w14:textId="77777777" w:rsidR="00887EFF" w:rsidRPr="009901C8" w:rsidRDefault="00887EFF" w:rsidP="007D1A1C">
            <w:pPr>
              <w:pStyle w:val="Normal6"/>
            </w:pPr>
            <w:r w:rsidRPr="009901C8">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c>
          <w:tcPr>
            <w:tcW w:w="4876" w:type="dxa"/>
            <w:hideMark/>
          </w:tcPr>
          <w:p w14:paraId="37BCCEC2" w14:textId="77777777" w:rsidR="00887EFF" w:rsidRPr="009901C8" w:rsidRDefault="00887EFF" w:rsidP="007D1A1C">
            <w:pPr>
              <w:pStyle w:val="Normal6"/>
              <w:rPr>
                <w:szCs w:val="24"/>
              </w:rPr>
            </w:pPr>
            <w:r w:rsidRPr="009901C8">
              <w:t xml:space="preserve">Munkaerőpiac-politikai okokból </w:t>
            </w:r>
            <w:r w:rsidRPr="009901C8">
              <w:rPr>
                <w:b/>
                <w:i/>
              </w:rPr>
              <w:t>– különös tekintettel az ifjúsági munkanélküliségi rátákra –</w:t>
            </w:r>
            <w:r w:rsidRPr="009901C8">
              <w:t xml:space="preserve"> a tagállamok ellenőrizhetik, hogy a megüresedett álláshely betölthető-e </w:t>
            </w:r>
            <w:r w:rsidRPr="009901C8">
              <w:rPr>
                <w:b/>
                <w:i/>
              </w:rPr>
              <w:t>– elsőbbséget biztosítva nekik –</w:t>
            </w:r>
            <w:r w:rsidRPr="009901C8">
              <w:t xml:space="preserve"> az érintett tagállam állampolgáraival vagy más uniós polgárral vagy a fenti tagállam területén jogszerűen tartózkodó harmadik országbeli állampolgárral.</w:t>
            </w:r>
          </w:p>
        </w:tc>
      </w:tr>
    </w:tbl>
    <w:p w14:paraId="0BF74BD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292642B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BDB2440" w14:textId="77777777" w:rsidR="00887EFF" w:rsidRPr="009901C8" w:rsidRDefault="00887EFF" w:rsidP="00887EFF">
      <w:pPr>
        <w:pStyle w:val="Normal12Italic"/>
        <w:rPr>
          <w:noProof w:val="0"/>
        </w:rPr>
      </w:pPr>
      <w:r w:rsidRPr="009901C8">
        <w:rPr>
          <w:noProof w:val="0"/>
        </w:rPr>
        <w:t>E módosítás azt kívánja rögzíteni, hogy a tagállamoknak lehetőségük lesz olyan intézkedések elfogadására, amelyek célja fokozott figyelmet fordítani a saját állampolgáraik és az uniós polgárok munkaerőpiachoz való hozzáférésére. Ezenkívül hangsúlyozni kívánja az ifjúsági munkanélküliséggel kapcsolatos nehézségek kellő mértékű figyelembevételére irányuló törekvést. Mivel az uniós polgárok számára igen érzékeny kérdésről van szó, az aláírók egyértelművé kívánják tenni, hogy a munkaerőpiachoz való hozzáférés tekintetében nem kerül sor olyan egyedi intézkedések vagy speciális kvóták bevezetésére, amelyek célja előnyben részesíteni a nemzetközi védelmet kérelmezők integrációját az adott tagállam állampolgáraival szemben.</w:t>
      </w:r>
    </w:p>
    <w:p w14:paraId="610A920D" w14:textId="77777777" w:rsidR="00887EFF" w:rsidRPr="009901C8" w:rsidRDefault="00887EFF" w:rsidP="00887EFF">
      <w:r w:rsidRPr="009901C8">
        <w:rPr>
          <w:rStyle w:val="HideTWBExt"/>
          <w:noProof w:val="0"/>
          <w:color w:val="auto"/>
        </w:rPr>
        <w:t>&lt;/AmendB&gt;</w:t>
      </w:r>
    </w:p>
    <w:p w14:paraId="2F76C8D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311</w:t>
      </w:r>
      <w:r w:rsidRPr="009901C8">
        <w:rPr>
          <w:rStyle w:val="HideTWBExt"/>
          <w:b w:val="0"/>
          <w:noProof w:val="0"/>
          <w:color w:val="auto"/>
        </w:rPr>
        <w:t>&lt;/NumAmB&gt;</w:t>
      </w:r>
    </w:p>
    <w:p w14:paraId="7B03A171" w14:textId="77777777" w:rsidR="00887EFF" w:rsidRPr="009901C8" w:rsidRDefault="00887EFF" w:rsidP="00887EFF">
      <w:pPr>
        <w:pStyle w:val="NormalBold"/>
      </w:pPr>
      <w:r w:rsidRPr="009901C8">
        <w:rPr>
          <w:rStyle w:val="HideTWBExt"/>
          <w:b w:val="0"/>
          <w:noProof w:val="0"/>
          <w:color w:val="auto"/>
        </w:rPr>
        <w:t>&lt;RepeatBlock-By&gt;&lt;Members&gt;</w:t>
      </w:r>
      <w:r w:rsidRPr="009901C8">
        <w:t>Kinga Gál</w:t>
      </w:r>
      <w:r w:rsidRPr="009901C8">
        <w:rPr>
          <w:rStyle w:val="HideTWBExt"/>
          <w:b w:val="0"/>
          <w:noProof w:val="0"/>
          <w:color w:val="auto"/>
        </w:rPr>
        <w:t>&lt;/Members&gt;</w:t>
      </w:r>
    </w:p>
    <w:p w14:paraId="555554E0" w14:textId="77777777" w:rsidR="00887EFF" w:rsidRPr="009901C8" w:rsidRDefault="00887EFF" w:rsidP="00887EFF">
      <w:r w:rsidRPr="009901C8">
        <w:rPr>
          <w:rStyle w:val="HideTWBExt"/>
          <w:noProof w:val="0"/>
          <w:color w:val="auto"/>
        </w:rPr>
        <w:t>&lt;/RepeatBlock-By&gt;</w:t>
      </w:r>
    </w:p>
    <w:p w14:paraId="45A5F3B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A835AE5"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985ABD7" w14:textId="77777777" w:rsidTr="007D1A1C">
        <w:trPr>
          <w:jc w:val="center"/>
        </w:trPr>
        <w:tc>
          <w:tcPr>
            <w:tcW w:w="9752" w:type="dxa"/>
            <w:gridSpan w:val="2"/>
          </w:tcPr>
          <w:p w14:paraId="6C42CB7F" w14:textId="77777777" w:rsidR="00887EFF" w:rsidRPr="009901C8" w:rsidRDefault="00887EFF" w:rsidP="007D1A1C">
            <w:pPr>
              <w:keepNext/>
            </w:pPr>
          </w:p>
        </w:tc>
      </w:tr>
      <w:tr w:rsidR="00887EFF" w:rsidRPr="009901C8" w14:paraId="3FD41DE2" w14:textId="77777777" w:rsidTr="007D1A1C">
        <w:trPr>
          <w:jc w:val="center"/>
        </w:trPr>
        <w:tc>
          <w:tcPr>
            <w:tcW w:w="4876" w:type="dxa"/>
            <w:hideMark/>
          </w:tcPr>
          <w:p w14:paraId="781E35BD" w14:textId="77777777" w:rsidR="00887EFF" w:rsidRPr="009901C8" w:rsidRDefault="00887EFF" w:rsidP="007D1A1C">
            <w:pPr>
              <w:pStyle w:val="ColumnHeading"/>
              <w:keepNext/>
            </w:pPr>
            <w:r w:rsidRPr="009901C8">
              <w:t>A Bizottság által javasolt szöveg</w:t>
            </w:r>
          </w:p>
        </w:tc>
        <w:tc>
          <w:tcPr>
            <w:tcW w:w="4876" w:type="dxa"/>
            <w:hideMark/>
          </w:tcPr>
          <w:p w14:paraId="3A007D4F" w14:textId="77777777" w:rsidR="00887EFF" w:rsidRPr="009901C8" w:rsidRDefault="00887EFF" w:rsidP="007D1A1C">
            <w:pPr>
              <w:pStyle w:val="ColumnHeading"/>
              <w:keepNext/>
            </w:pPr>
            <w:r w:rsidRPr="009901C8">
              <w:t>Módosítás</w:t>
            </w:r>
          </w:p>
        </w:tc>
      </w:tr>
      <w:tr w:rsidR="00887EFF" w:rsidRPr="009901C8" w14:paraId="0D4DB70F" w14:textId="77777777" w:rsidTr="007D1A1C">
        <w:trPr>
          <w:jc w:val="center"/>
        </w:trPr>
        <w:tc>
          <w:tcPr>
            <w:tcW w:w="4876" w:type="dxa"/>
            <w:hideMark/>
          </w:tcPr>
          <w:p w14:paraId="478B4D4E" w14:textId="77777777" w:rsidR="00887EFF" w:rsidRPr="009901C8" w:rsidRDefault="00887EFF" w:rsidP="007D1A1C">
            <w:pPr>
              <w:pStyle w:val="Normal6"/>
            </w:pPr>
            <w:r w:rsidRPr="009901C8">
              <w:t xml:space="preserve">Munkaerőpiac-politikai okokból a tagállamok </w:t>
            </w:r>
            <w:r w:rsidRPr="009901C8">
              <w:rPr>
                <w:b/>
                <w:i/>
              </w:rPr>
              <w:t>ellenőrizhetik, hogy a megüresedett álláshely betölthető-e az érintett tagállam állampolgáraival vagy más</w:t>
            </w:r>
            <w:r w:rsidRPr="009901C8">
              <w:t xml:space="preserve"> uniós </w:t>
            </w:r>
            <w:r w:rsidRPr="009901C8">
              <w:rPr>
                <w:b/>
                <w:i/>
              </w:rPr>
              <w:t>polgárral vagy a fenti tagállam területén jogszerűen tartózkodó</w:t>
            </w:r>
            <w:r w:rsidRPr="009901C8">
              <w:t xml:space="preserve"> harmadik </w:t>
            </w:r>
            <w:r w:rsidRPr="009901C8">
              <w:rPr>
                <w:b/>
                <w:i/>
              </w:rPr>
              <w:t>országbeli állampolgárral</w:t>
            </w:r>
            <w:r w:rsidRPr="009901C8">
              <w:t>.</w:t>
            </w:r>
          </w:p>
        </w:tc>
        <w:tc>
          <w:tcPr>
            <w:tcW w:w="4876" w:type="dxa"/>
            <w:hideMark/>
          </w:tcPr>
          <w:p w14:paraId="462179E2" w14:textId="4293DC8C" w:rsidR="00887EFF" w:rsidRPr="009901C8" w:rsidRDefault="00887EFF" w:rsidP="007D1A1C">
            <w:pPr>
              <w:pStyle w:val="Normal6"/>
              <w:rPr>
                <w:szCs w:val="24"/>
              </w:rPr>
            </w:pPr>
            <w:r w:rsidRPr="009901C8">
              <w:t xml:space="preserve">Munkaerőpiac-politikai okokból a tagállamok </w:t>
            </w:r>
            <w:r w:rsidRPr="009901C8">
              <w:rPr>
                <w:b/>
                <w:i/>
              </w:rPr>
              <w:t>elsőbbségben részesíthetik az</w:t>
            </w:r>
            <w:r w:rsidRPr="009901C8">
              <w:t xml:space="preserve"> uniós </w:t>
            </w:r>
            <w:r w:rsidRPr="009901C8">
              <w:rPr>
                <w:b/>
                <w:i/>
              </w:rPr>
              <w:t>polgárokat és az Európai Gazdasági Térségről szóló megállapodásban részes államok állampolgárait, valamint</w:t>
            </w:r>
            <w:r w:rsidRPr="009901C8">
              <w:t xml:space="preserve"> harmadik </w:t>
            </w:r>
            <w:r w:rsidRPr="009901C8">
              <w:rPr>
                <w:b/>
                <w:i/>
              </w:rPr>
              <w:t>országok jogszerűen területükön tartózkodó állampolgárait</w:t>
            </w:r>
            <w:r w:rsidRPr="009901C8">
              <w:t>.</w:t>
            </w:r>
          </w:p>
        </w:tc>
      </w:tr>
    </w:tbl>
    <w:p w14:paraId="797479C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4701A57" w14:textId="77777777" w:rsidR="00887EFF" w:rsidRPr="009901C8" w:rsidRDefault="00887EFF" w:rsidP="00887EFF">
      <w:r w:rsidRPr="009901C8">
        <w:rPr>
          <w:rStyle w:val="HideTWBExt"/>
          <w:noProof w:val="0"/>
          <w:color w:val="auto"/>
        </w:rPr>
        <w:t>&lt;/AmendB&gt;</w:t>
      </w:r>
    </w:p>
    <w:p w14:paraId="6471516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312</w:t>
      </w:r>
      <w:r w:rsidRPr="009901C8">
        <w:rPr>
          <w:rStyle w:val="HideTWBExt"/>
          <w:b w:val="0"/>
          <w:noProof w:val="0"/>
          <w:color w:val="auto"/>
        </w:rPr>
        <w:t>&lt;/NumAmB&gt;</w:t>
      </w:r>
    </w:p>
    <w:p w14:paraId="6A4D92FE"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3D0D16A8" w14:textId="77777777" w:rsidR="00887EFF" w:rsidRPr="009901C8" w:rsidRDefault="00887EFF" w:rsidP="00887EFF">
      <w:r w:rsidRPr="009901C8">
        <w:rPr>
          <w:rStyle w:val="HideTWBExt"/>
          <w:noProof w:val="0"/>
          <w:color w:val="auto"/>
        </w:rPr>
        <w:t>&lt;/RepeatBlock-By&gt;</w:t>
      </w:r>
    </w:p>
    <w:p w14:paraId="3A2AF29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CA9503E"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7E31A7A" w14:textId="77777777" w:rsidTr="007D1A1C">
        <w:trPr>
          <w:jc w:val="center"/>
        </w:trPr>
        <w:tc>
          <w:tcPr>
            <w:tcW w:w="9752" w:type="dxa"/>
            <w:gridSpan w:val="2"/>
          </w:tcPr>
          <w:p w14:paraId="267815A5" w14:textId="77777777" w:rsidR="00887EFF" w:rsidRPr="009901C8" w:rsidRDefault="00887EFF" w:rsidP="007D1A1C">
            <w:pPr>
              <w:keepNext/>
            </w:pPr>
          </w:p>
        </w:tc>
      </w:tr>
      <w:tr w:rsidR="00887EFF" w:rsidRPr="009901C8" w14:paraId="3A0F8C56" w14:textId="77777777" w:rsidTr="007D1A1C">
        <w:trPr>
          <w:jc w:val="center"/>
        </w:trPr>
        <w:tc>
          <w:tcPr>
            <w:tcW w:w="4876" w:type="dxa"/>
            <w:hideMark/>
          </w:tcPr>
          <w:p w14:paraId="0E7BBBBA" w14:textId="77777777" w:rsidR="00887EFF" w:rsidRPr="009901C8" w:rsidRDefault="00887EFF" w:rsidP="007D1A1C">
            <w:pPr>
              <w:pStyle w:val="ColumnHeading"/>
              <w:keepNext/>
            </w:pPr>
            <w:r w:rsidRPr="009901C8">
              <w:t>A Bizottság által javasolt szöveg</w:t>
            </w:r>
          </w:p>
        </w:tc>
        <w:tc>
          <w:tcPr>
            <w:tcW w:w="4876" w:type="dxa"/>
            <w:hideMark/>
          </w:tcPr>
          <w:p w14:paraId="3BDD7648" w14:textId="77777777" w:rsidR="00887EFF" w:rsidRPr="009901C8" w:rsidRDefault="00887EFF" w:rsidP="007D1A1C">
            <w:pPr>
              <w:pStyle w:val="ColumnHeading"/>
              <w:keepNext/>
            </w:pPr>
            <w:r w:rsidRPr="009901C8">
              <w:t>Módosítás</w:t>
            </w:r>
          </w:p>
        </w:tc>
      </w:tr>
      <w:tr w:rsidR="00887EFF" w:rsidRPr="009901C8" w14:paraId="765A3990" w14:textId="77777777" w:rsidTr="007D1A1C">
        <w:trPr>
          <w:jc w:val="center"/>
        </w:trPr>
        <w:tc>
          <w:tcPr>
            <w:tcW w:w="4876" w:type="dxa"/>
            <w:hideMark/>
          </w:tcPr>
          <w:p w14:paraId="01879377" w14:textId="77777777" w:rsidR="00887EFF" w:rsidRPr="009901C8" w:rsidRDefault="00887EFF" w:rsidP="007D1A1C">
            <w:pPr>
              <w:pStyle w:val="Normal6"/>
            </w:pPr>
            <w:r w:rsidRPr="009901C8">
              <w:t xml:space="preserve">Munkaerőpiac-politikai okokból a tagállamok </w:t>
            </w:r>
            <w:r w:rsidRPr="009901C8">
              <w:rPr>
                <w:b/>
                <w:i/>
              </w:rPr>
              <w:t>ellenőrizhetik, hogy a megüresedett álláshely betölthető-e az érintett tagállam állampolgáraival vagy más</w:t>
            </w:r>
            <w:r w:rsidRPr="009901C8">
              <w:t xml:space="preserve"> uniós</w:t>
            </w:r>
            <w:r w:rsidRPr="009901C8">
              <w:rPr>
                <w:b/>
                <w:i/>
              </w:rPr>
              <w:t xml:space="preserve"> polgárral vagy a fenti tagállam területén jogszerűen tartózkodó</w:t>
            </w:r>
            <w:r w:rsidRPr="009901C8">
              <w:t xml:space="preserve"> harmadik </w:t>
            </w:r>
            <w:r w:rsidRPr="009901C8">
              <w:rPr>
                <w:b/>
                <w:i/>
              </w:rPr>
              <w:t>országbeli állampolgárral</w:t>
            </w:r>
            <w:r w:rsidRPr="009901C8">
              <w:t>.</w:t>
            </w:r>
          </w:p>
        </w:tc>
        <w:tc>
          <w:tcPr>
            <w:tcW w:w="4876" w:type="dxa"/>
            <w:hideMark/>
          </w:tcPr>
          <w:p w14:paraId="4930F600" w14:textId="77777777" w:rsidR="00887EFF" w:rsidRPr="009901C8" w:rsidRDefault="00887EFF" w:rsidP="007D1A1C">
            <w:pPr>
              <w:pStyle w:val="Normal6"/>
              <w:rPr>
                <w:szCs w:val="24"/>
              </w:rPr>
            </w:pPr>
            <w:r w:rsidRPr="009901C8">
              <w:t xml:space="preserve">Munkaerőpiac-politikai okokból a tagállamok </w:t>
            </w:r>
            <w:r w:rsidRPr="009901C8">
              <w:rPr>
                <w:b/>
                <w:i/>
              </w:rPr>
              <w:t>elsőbbségben részesíthetik az</w:t>
            </w:r>
            <w:r w:rsidRPr="009901C8">
              <w:t xml:space="preserve"> uniós </w:t>
            </w:r>
            <w:r w:rsidRPr="009901C8">
              <w:rPr>
                <w:b/>
                <w:i/>
              </w:rPr>
              <w:t>polgárokat és az Európai Gazdasági Térségről szóló megállapodásban részes államok állampolgárait, valamint</w:t>
            </w:r>
            <w:r w:rsidRPr="009901C8">
              <w:t xml:space="preserve"> harmadik </w:t>
            </w:r>
            <w:r w:rsidRPr="009901C8">
              <w:rPr>
                <w:b/>
                <w:i/>
              </w:rPr>
              <w:t>országok jogszerűen területükön tartózkodó állampolgárait</w:t>
            </w:r>
            <w:r w:rsidRPr="009901C8">
              <w:t>.</w:t>
            </w:r>
          </w:p>
        </w:tc>
      </w:tr>
    </w:tbl>
    <w:p w14:paraId="7E5F2D4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4586F6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FB5C8CF" w14:textId="77777777" w:rsidR="00887EFF" w:rsidRPr="009901C8" w:rsidRDefault="00887EFF" w:rsidP="00887EFF">
      <w:pPr>
        <w:pStyle w:val="Normal12Italic"/>
        <w:rPr>
          <w:noProof w:val="0"/>
        </w:rPr>
      </w:pPr>
      <w:r w:rsidRPr="009901C8">
        <w:rPr>
          <w:noProof w:val="0"/>
        </w:rPr>
        <w:t>A 2013/33/EU irányelv jelenlegi alkalmazandó rendelkezéseit meg kell tartani. A menedékkérelem vizsgálatakor az elsődleges megfontolást a humanitárius szükségletek jelentik, a gazdasági szempontok csak másodlagosak lehetnek.</w:t>
      </w:r>
    </w:p>
    <w:p w14:paraId="2BE58E9C" w14:textId="77777777" w:rsidR="00887EFF" w:rsidRPr="009901C8" w:rsidRDefault="00887EFF" w:rsidP="00887EFF">
      <w:r w:rsidRPr="009901C8">
        <w:rPr>
          <w:rStyle w:val="HideTWBExt"/>
          <w:noProof w:val="0"/>
          <w:color w:val="auto"/>
        </w:rPr>
        <w:t>&lt;/AmendB&gt;</w:t>
      </w:r>
    </w:p>
    <w:p w14:paraId="5F9AA5C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313</w:t>
      </w:r>
      <w:r w:rsidRPr="009901C8">
        <w:rPr>
          <w:rStyle w:val="HideTWBExt"/>
          <w:b w:val="0"/>
          <w:noProof w:val="0"/>
          <w:color w:val="auto"/>
        </w:rPr>
        <w:t>&lt;/NumAmB&gt;</w:t>
      </w:r>
    </w:p>
    <w:p w14:paraId="4AD67532"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05AD7F5" w14:textId="77777777" w:rsidR="00887EFF" w:rsidRPr="009901C8" w:rsidRDefault="00887EFF" w:rsidP="00887EFF">
      <w:r w:rsidRPr="009901C8">
        <w:rPr>
          <w:rStyle w:val="HideTWBExt"/>
          <w:noProof w:val="0"/>
          <w:color w:val="auto"/>
        </w:rPr>
        <w:t>&lt;/RepeatBlock-By&gt;</w:t>
      </w:r>
    </w:p>
    <w:p w14:paraId="581B8ED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443E131"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3A31858" w14:textId="77777777" w:rsidTr="007D1A1C">
        <w:trPr>
          <w:jc w:val="center"/>
        </w:trPr>
        <w:tc>
          <w:tcPr>
            <w:tcW w:w="9752" w:type="dxa"/>
            <w:gridSpan w:val="2"/>
          </w:tcPr>
          <w:p w14:paraId="2B22DDC8" w14:textId="77777777" w:rsidR="00887EFF" w:rsidRPr="009901C8" w:rsidRDefault="00887EFF" w:rsidP="007D1A1C">
            <w:pPr>
              <w:keepNext/>
            </w:pPr>
          </w:p>
        </w:tc>
      </w:tr>
      <w:tr w:rsidR="00887EFF" w:rsidRPr="009901C8" w14:paraId="18FFD491" w14:textId="77777777" w:rsidTr="007D1A1C">
        <w:trPr>
          <w:jc w:val="center"/>
        </w:trPr>
        <w:tc>
          <w:tcPr>
            <w:tcW w:w="4876" w:type="dxa"/>
            <w:hideMark/>
          </w:tcPr>
          <w:p w14:paraId="52E9EE3D" w14:textId="77777777" w:rsidR="00887EFF" w:rsidRPr="009901C8" w:rsidRDefault="00887EFF" w:rsidP="007D1A1C">
            <w:pPr>
              <w:pStyle w:val="ColumnHeading"/>
              <w:keepNext/>
            </w:pPr>
            <w:r w:rsidRPr="009901C8">
              <w:t>A Bizottság által javasolt szöveg</w:t>
            </w:r>
          </w:p>
        </w:tc>
        <w:tc>
          <w:tcPr>
            <w:tcW w:w="4876" w:type="dxa"/>
            <w:hideMark/>
          </w:tcPr>
          <w:p w14:paraId="7365872E" w14:textId="77777777" w:rsidR="00887EFF" w:rsidRPr="009901C8" w:rsidRDefault="00887EFF" w:rsidP="007D1A1C">
            <w:pPr>
              <w:pStyle w:val="ColumnHeading"/>
              <w:keepNext/>
            </w:pPr>
            <w:r w:rsidRPr="009901C8">
              <w:t>Módosítás</w:t>
            </w:r>
          </w:p>
        </w:tc>
      </w:tr>
      <w:tr w:rsidR="00887EFF" w:rsidRPr="009901C8" w14:paraId="48AB6129" w14:textId="77777777" w:rsidTr="007D1A1C">
        <w:trPr>
          <w:jc w:val="center"/>
        </w:trPr>
        <w:tc>
          <w:tcPr>
            <w:tcW w:w="4876" w:type="dxa"/>
            <w:hideMark/>
          </w:tcPr>
          <w:p w14:paraId="298A84E3" w14:textId="77777777" w:rsidR="00887EFF" w:rsidRPr="009901C8" w:rsidRDefault="00887EFF" w:rsidP="007D1A1C">
            <w:pPr>
              <w:pStyle w:val="Normal6"/>
            </w:pPr>
            <w:r w:rsidRPr="009901C8">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c>
          <w:tcPr>
            <w:tcW w:w="4876" w:type="dxa"/>
            <w:hideMark/>
          </w:tcPr>
          <w:p w14:paraId="4218B382" w14:textId="77777777" w:rsidR="00887EFF" w:rsidRPr="009901C8" w:rsidRDefault="00887EFF" w:rsidP="007D1A1C">
            <w:pPr>
              <w:pStyle w:val="Normal6"/>
              <w:rPr>
                <w:szCs w:val="24"/>
              </w:rPr>
            </w:pPr>
            <w:r w:rsidRPr="009901C8">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r w:rsidRPr="009901C8">
              <w:rPr>
                <w:b/>
                <w:i/>
              </w:rPr>
              <w:t>, és ezeknek elsőbbséget adhatnak a</w:t>
            </w:r>
            <w:r w:rsidRPr="009901C8">
              <w:t xml:space="preserve"> </w:t>
            </w:r>
            <w:r w:rsidRPr="009901C8">
              <w:rPr>
                <w:b/>
                <w:i/>
              </w:rPr>
              <w:t>megüresedett álláshelyek betöltésekor</w:t>
            </w:r>
            <w:r w:rsidRPr="009901C8">
              <w:t>.</w:t>
            </w:r>
          </w:p>
        </w:tc>
      </w:tr>
    </w:tbl>
    <w:p w14:paraId="71BB410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7BB83C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FBB9DCC" w14:textId="77777777" w:rsidR="00887EFF" w:rsidRPr="009901C8" w:rsidRDefault="00887EFF" w:rsidP="00887EFF">
      <w:pPr>
        <w:pStyle w:val="Normal12Italic"/>
        <w:rPr>
          <w:noProof w:val="0"/>
        </w:rPr>
      </w:pPr>
      <w:r w:rsidRPr="009901C8">
        <w:rPr>
          <w:noProof w:val="0"/>
        </w:rPr>
        <w:t>A foglalkoztatáspolitikában mindig elsőbbséget kell biztosítani a nemzeti és az uniós munkaerő számára.</w:t>
      </w:r>
    </w:p>
    <w:p w14:paraId="4BA1648A" w14:textId="77777777" w:rsidR="00887EFF" w:rsidRPr="009901C8" w:rsidRDefault="00887EFF" w:rsidP="00887EFF">
      <w:r w:rsidRPr="009901C8">
        <w:rPr>
          <w:rStyle w:val="HideTWBExt"/>
          <w:noProof w:val="0"/>
          <w:color w:val="auto"/>
        </w:rPr>
        <w:t>&lt;/AmendB&gt;</w:t>
      </w:r>
    </w:p>
    <w:p w14:paraId="6241910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314</w:t>
      </w:r>
      <w:r w:rsidRPr="009901C8">
        <w:rPr>
          <w:rStyle w:val="HideTWBExt"/>
          <w:b w:val="0"/>
          <w:noProof w:val="0"/>
          <w:color w:val="auto"/>
        </w:rPr>
        <w:t>&lt;/NumAmB&gt;</w:t>
      </w:r>
    </w:p>
    <w:p w14:paraId="086501CD" w14:textId="77777777" w:rsidR="00887EFF" w:rsidRPr="009901C8" w:rsidRDefault="00887EFF" w:rsidP="00887EFF">
      <w:pPr>
        <w:pStyle w:val="NormalBold"/>
      </w:pPr>
      <w:r w:rsidRPr="009901C8">
        <w:rPr>
          <w:rStyle w:val="HideTWBExt"/>
          <w:b w:val="0"/>
          <w:noProof w:val="0"/>
          <w:color w:val="auto"/>
        </w:rPr>
        <w:t>&lt;RepeatBlock-By&gt;&lt;Members&gt;</w:t>
      </w:r>
      <w:r w:rsidRPr="009901C8">
        <w:t>Jeroen Lenaers</w:t>
      </w:r>
      <w:r w:rsidRPr="009901C8">
        <w:rPr>
          <w:rStyle w:val="HideTWBExt"/>
          <w:b w:val="0"/>
          <w:noProof w:val="0"/>
          <w:color w:val="auto"/>
        </w:rPr>
        <w:t>&lt;/Members&gt;</w:t>
      </w:r>
    </w:p>
    <w:p w14:paraId="2602C38E" w14:textId="77777777" w:rsidR="00887EFF" w:rsidRPr="009901C8" w:rsidRDefault="00887EFF" w:rsidP="00887EFF">
      <w:r w:rsidRPr="009901C8">
        <w:rPr>
          <w:rStyle w:val="HideTWBExt"/>
          <w:noProof w:val="0"/>
          <w:color w:val="auto"/>
        </w:rPr>
        <w:t>&lt;/RepeatBlock-By&gt;</w:t>
      </w:r>
    </w:p>
    <w:p w14:paraId="5314ED4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4DEF28A" w14:textId="77777777" w:rsidR="00887EFF" w:rsidRPr="009901C8" w:rsidRDefault="00887EFF" w:rsidP="00887EFF">
      <w:pPr>
        <w:pStyle w:val="NormalBold"/>
      </w:pPr>
      <w:r w:rsidRPr="009901C8">
        <w:rPr>
          <w:rStyle w:val="HideTWBExt"/>
          <w:b w:val="0"/>
          <w:noProof w:val="0"/>
          <w:color w:val="auto"/>
        </w:rPr>
        <w:t>&lt;Article&gt;</w:t>
      </w:r>
      <w:r w:rsidRPr="009901C8">
        <w:t>15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A178F84" w14:textId="77777777" w:rsidTr="007D1A1C">
        <w:trPr>
          <w:jc w:val="center"/>
        </w:trPr>
        <w:tc>
          <w:tcPr>
            <w:tcW w:w="9752" w:type="dxa"/>
            <w:gridSpan w:val="2"/>
          </w:tcPr>
          <w:p w14:paraId="580B71BF" w14:textId="77777777" w:rsidR="00887EFF" w:rsidRPr="009901C8" w:rsidRDefault="00887EFF" w:rsidP="007D1A1C">
            <w:pPr>
              <w:keepNext/>
            </w:pPr>
          </w:p>
        </w:tc>
      </w:tr>
      <w:tr w:rsidR="00887EFF" w:rsidRPr="009901C8" w14:paraId="1C4503E1" w14:textId="77777777" w:rsidTr="007D1A1C">
        <w:trPr>
          <w:jc w:val="center"/>
        </w:trPr>
        <w:tc>
          <w:tcPr>
            <w:tcW w:w="4876" w:type="dxa"/>
            <w:hideMark/>
          </w:tcPr>
          <w:p w14:paraId="04E9A0B6" w14:textId="77777777" w:rsidR="00887EFF" w:rsidRPr="009901C8" w:rsidRDefault="00887EFF" w:rsidP="007D1A1C">
            <w:pPr>
              <w:pStyle w:val="ColumnHeading"/>
              <w:keepNext/>
            </w:pPr>
            <w:r w:rsidRPr="009901C8">
              <w:t>A Bizottság által javasolt szöveg</w:t>
            </w:r>
          </w:p>
        </w:tc>
        <w:tc>
          <w:tcPr>
            <w:tcW w:w="4876" w:type="dxa"/>
            <w:hideMark/>
          </w:tcPr>
          <w:p w14:paraId="11C70CDC" w14:textId="77777777" w:rsidR="00887EFF" w:rsidRPr="009901C8" w:rsidRDefault="00887EFF" w:rsidP="007D1A1C">
            <w:pPr>
              <w:pStyle w:val="ColumnHeading"/>
              <w:keepNext/>
            </w:pPr>
            <w:r w:rsidRPr="009901C8">
              <w:t>Módosítás</w:t>
            </w:r>
          </w:p>
        </w:tc>
      </w:tr>
      <w:tr w:rsidR="00887EFF" w:rsidRPr="009901C8" w14:paraId="175D5711" w14:textId="77777777" w:rsidTr="007D1A1C">
        <w:trPr>
          <w:jc w:val="center"/>
        </w:trPr>
        <w:tc>
          <w:tcPr>
            <w:tcW w:w="4876" w:type="dxa"/>
            <w:hideMark/>
          </w:tcPr>
          <w:p w14:paraId="1EB28BCF" w14:textId="77777777" w:rsidR="00887EFF" w:rsidRPr="009901C8" w:rsidRDefault="00887EFF" w:rsidP="007D1A1C">
            <w:pPr>
              <w:pStyle w:val="Normal6"/>
            </w:pPr>
            <w:r w:rsidRPr="009901C8">
              <w:t>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c>
          <w:tcPr>
            <w:tcW w:w="4876" w:type="dxa"/>
            <w:hideMark/>
          </w:tcPr>
          <w:p w14:paraId="42AA3919" w14:textId="77777777" w:rsidR="00887EFF" w:rsidRPr="009901C8" w:rsidRDefault="00887EFF" w:rsidP="007D1A1C">
            <w:pPr>
              <w:pStyle w:val="Normal6"/>
              <w:rPr>
                <w:szCs w:val="24"/>
              </w:rPr>
            </w:pPr>
            <w:r w:rsidRPr="009901C8">
              <w:rPr>
                <w:b/>
                <w:i/>
              </w:rPr>
              <w:t>Az (1) bekezdés sérelme nélkül,</w:t>
            </w:r>
            <w:r w:rsidRPr="009901C8">
              <w:t xml:space="preserve"> munkaerőpiac-politikai okokból a tagállamok ellenőrizhetik, hogy a megüresedett álláshely betölthető-e az érintett tagállam állampolgáraival vagy más uniós polgárral vagy a fenti tagállam területén jogszerűen tartózkodó harmadik országbeli állampolgárral.</w:t>
            </w:r>
          </w:p>
        </w:tc>
      </w:tr>
    </w:tbl>
    <w:p w14:paraId="72E1D8A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D406DD5" w14:textId="77777777" w:rsidR="00887EFF" w:rsidRPr="009901C8" w:rsidRDefault="00887EFF" w:rsidP="00887EFF">
      <w:r w:rsidRPr="009901C8">
        <w:rPr>
          <w:rStyle w:val="HideTWBExt"/>
          <w:noProof w:val="0"/>
          <w:color w:val="auto"/>
        </w:rPr>
        <w:t>&lt;/AmendB&gt;</w:t>
      </w:r>
    </w:p>
    <w:p w14:paraId="738B62E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315</w:t>
      </w:r>
      <w:r w:rsidRPr="009901C8">
        <w:rPr>
          <w:rStyle w:val="HideTWBExt"/>
          <w:b w:val="0"/>
          <w:noProof w:val="0"/>
          <w:color w:val="auto"/>
        </w:rPr>
        <w:t>&lt;/NumAmB&gt;</w:t>
      </w:r>
    </w:p>
    <w:p w14:paraId="455F1E00"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6D0EC23C"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6A3E68A3" w14:textId="77777777" w:rsidR="00887EFF" w:rsidRPr="009901C8" w:rsidRDefault="00887EFF" w:rsidP="00887EFF">
      <w:r w:rsidRPr="009901C8">
        <w:rPr>
          <w:rStyle w:val="HideTWBExt"/>
          <w:noProof w:val="0"/>
          <w:color w:val="auto"/>
        </w:rPr>
        <w:t>&lt;/RepeatBlock-By&gt;</w:t>
      </w:r>
    </w:p>
    <w:p w14:paraId="7741242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915F94A"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0CFD00E" w14:textId="77777777" w:rsidTr="007D1A1C">
        <w:trPr>
          <w:jc w:val="center"/>
        </w:trPr>
        <w:tc>
          <w:tcPr>
            <w:tcW w:w="9752" w:type="dxa"/>
            <w:gridSpan w:val="2"/>
          </w:tcPr>
          <w:p w14:paraId="7B095A08" w14:textId="77777777" w:rsidR="00887EFF" w:rsidRPr="009901C8" w:rsidRDefault="00887EFF" w:rsidP="007D1A1C">
            <w:pPr>
              <w:keepNext/>
            </w:pPr>
          </w:p>
        </w:tc>
      </w:tr>
      <w:tr w:rsidR="00887EFF" w:rsidRPr="009901C8" w14:paraId="3C8A8C2C" w14:textId="77777777" w:rsidTr="007D1A1C">
        <w:trPr>
          <w:jc w:val="center"/>
        </w:trPr>
        <w:tc>
          <w:tcPr>
            <w:tcW w:w="4876" w:type="dxa"/>
            <w:hideMark/>
          </w:tcPr>
          <w:p w14:paraId="2F6D7930" w14:textId="77777777" w:rsidR="00887EFF" w:rsidRPr="009901C8" w:rsidRDefault="00887EFF" w:rsidP="007D1A1C">
            <w:pPr>
              <w:pStyle w:val="ColumnHeading"/>
              <w:keepNext/>
            </w:pPr>
            <w:r w:rsidRPr="009901C8">
              <w:t>A Bizottság által javasolt szöveg</w:t>
            </w:r>
          </w:p>
        </w:tc>
        <w:tc>
          <w:tcPr>
            <w:tcW w:w="4876" w:type="dxa"/>
            <w:hideMark/>
          </w:tcPr>
          <w:p w14:paraId="15CEE096" w14:textId="77777777" w:rsidR="00887EFF" w:rsidRPr="009901C8" w:rsidRDefault="00887EFF" w:rsidP="007D1A1C">
            <w:pPr>
              <w:pStyle w:val="ColumnHeading"/>
              <w:keepNext/>
            </w:pPr>
            <w:r w:rsidRPr="009901C8">
              <w:t>Módosítás</w:t>
            </w:r>
          </w:p>
        </w:tc>
      </w:tr>
      <w:tr w:rsidR="00887EFF" w:rsidRPr="009901C8" w14:paraId="180C3C95" w14:textId="77777777" w:rsidTr="007D1A1C">
        <w:trPr>
          <w:jc w:val="center"/>
        </w:trPr>
        <w:tc>
          <w:tcPr>
            <w:tcW w:w="4876" w:type="dxa"/>
            <w:hideMark/>
          </w:tcPr>
          <w:p w14:paraId="2A3037DF" w14:textId="77777777" w:rsidR="00887EFF" w:rsidRPr="009901C8" w:rsidRDefault="00887EFF" w:rsidP="007D1A1C">
            <w:pPr>
              <w:pStyle w:val="Normal6"/>
            </w:pPr>
            <w:r w:rsidRPr="009901C8">
              <w:t>(3)</w:t>
            </w:r>
            <w:r w:rsidRPr="009901C8">
              <w:tab/>
              <w:t>A tagállamok az állampolgárokkal egyenlő bánásmódot biztosítanak a kérelmezők számára az alábbiak tekintetében:</w:t>
            </w:r>
          </w:p>
        </w:tc>
        <w:tc>
          <w:tcPr>
            <w:tcW w:w="4876" w:type="dxa"/>
            <w:hideMark/>
          </w:tcPr>
          <w:p w14:paraId="16DC2F38" w14:textId="77777777" w:rsidR="00887EFF" w:rsidRPr="009901C8" w:rsidRDefault="00887EFF" w:rsidP="007D1A1C">
            <w:pPr>
              <w:pStyle w:val="Normal6"/>
              <w:rPr>
                <w:szCs w:val="24"/>
              </w:rPr>
            </w:pPr>
            <w:r w:rsidRPr="009901C8">
              <w:t>(3)</w:t>
            </w:r>
            <w:r w:rsidRPr="009901C8">
              <w:tab/>
              <w:t xml:space="preserve">A tagállamok </w:t>
            </w:r>
            <w:r w:rsidRPr="009901C8">
              <w:rPr>
                <w:b/>
                <w:i/>
              </w:rPr>
              <w:t>a nemzetközi kérelem benyújtásának időpontjától kezdve</w:t>
            </w:r>
            <w:r w:rsidRPr="009901C8">
              <w:rPr>
                <w:b/>
              </w:rPr>
              <w:t xml:space="preserve"> </w:t>
            </w:r>
            <w:r w:rsidRPr="009901C8">
              <w:t>az állampolgárokkal egyenlő bánásmódot biztosítanak a kérelmezők számára az alábbiak tekintetében:</w:t>
            </w:r>
          </w:p>
        </w:tc>
      </w:tr>
    </w:tbl>
    <w:p w14:paraId="287CCD5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6DD3DD8" w14:textId="77777777" w:rsidR="00887EFF" w:rsidRPr="009901C8" w:rsidRDefault="00887EFF" w:rsidP="00887EFF">
      <w:r w:rsidRPr="009901C8">
        <w:rPr>
          <w:rStyle w:val="HideTWBExt"/>
          <w:noProof w:val="0"/>
          <w:color w:val="auto"/>
        </w:rPr>
        <w:t>&lt;/AmendB&gt;</w:t>
      </w:r>
    </w:p>
    <w:p w14:paraId="6B1F17C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316</w:t>
      </w:r>
      <w:r w:rsidRPr="009901C8">
        <w:rPr>
          <w:rStyle w:val="HideTWBExt"/>
          <w:b w:val="0"/>
          <w:noProof w:val="0"/>
          <w:color w:val="auto"/>
        </w:rPr>
        <w:t>&lt;/NumAmB&gt;</w:t>
      </w:r>
    </w:p>
    <w:p w14:paraId="22E14654"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3753CE2C" w14:textId="77777777" w:rsidR="00887EFF" w:rsidRPr="009901C8" w:rsidRDefault="00887EFF" w:rsidP="00887EFF">
      <w:r w:rsidRPr="009901C8">
        <w:rPr>
          <w:rStyle w:val="HideTWBExt"/>
          <w:noProof w:val="0"/>
          <w:color w:val="auto"/>
        </w:rPr>
        <w:t>&lt;/RepeatBlock-By&gt;</w:t>
      </w:r>
    </w:p>
    <w:p w14:paraId="251936A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352F8F0"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36DBC49" w14:textId="77777777" w:rsidTr="007D1A1C">
        <w:trPr>
          <w:jc w:val="center"/>
        </w:trPr>
        <w:tc>
          <w:tcPr>
            <w:tcW w:w="9752" w:type="dxa"/>
            <w:gridSpan w:val="2"/>
          </w:tcPr>
          <w:p w14:paraId="3124FF95" w14:textId="77777777" w:rsidR="00887EFF" w:rsidRPr="009901C8" w:rsidRDefault="00887EFF" w:rsidP="007D1A1C">
            <w:pPr>
              <w:keepNext/>
            </w:pPr>
          </w:p>
        </w:tc>
      </w:tr>
      <w:tr w:rsidR="00887EFF" w:rsidRPr="009901C8" w14:paraId="30B5987B" w14:textId="77777777" w:rsidTr="007D1A1C">
        <w:trPr>
          <w:jc w:val="center"/>
        </w:trPr>
        <w:tc>
          <w:tcPr>
            <w:tcW w:w="4876" w:type="dxa"/>
            <w:hideMark/>
          </w:tcPr>
          <w:p w14:paraId="53DD2F75" w14:textId="77777777" w:rsidR="00887EFF" w:rsidRPr="009901C8" w:rsidRDefault="00887EFF" w:rsidP="007D1A1C">
            <w:pPr>
              <w:pStyle w:val="ColumnHeading"/>
              <w:keepNext/>
            </w:pPr>
            <w:r w:rsidRPr="009901C8">
              <w:t>A Bizottság által javasolt szöveg</w:t>
            </w:r>
          </w:p>
        </w:tc>
        <w:tc>
          <w:tcPr>
            <w:tcW w:w="4876" w:type="dxa"/>
            <w:hideMark/>
          </w:tcPr>
          <w:p w14:paraId="67728DC4" w14:textId="77777777" w:rsidR="00887EFF" w:rsidRPr="009901C8" w:rsidRDefault="00887EFF" w:rsidP="007D1A1C">
            <w:pPr>
              <w:pStyle w:val="ColumnHeading"/>
              <w:keepNext/>
            </w:pPr>
            <w:r w:rsidRPr="009901C8">
              <w:t>Módosítás</w:t>
            </w:r>
          </w:p>
        </w:tc>
      </w:tr>
      <w:tr w:rsidR="00887EFF" w:rsidRPr="009901C8" w14:paraId="29CEC5D6" w14:textId="77777777" w:rsidTr="007D1A1C">
        <w:trPr>
          <w:jc w:val="center"/>
        </w:trPr>
        <w:tc>
          <w:tcPr>
            <w:tcW w:w="4876" w:type="dxa"/>
            <w:hideMark/>
          </w:tcPr>
          <w:p w14:paraId="41A77F53" w14:textId="77777777" w:rsidR="00887EFF" w:rsidRPr="009901C8" w:rsidRDefault="00887EFF" w:rsidP="007D1A1C">
            <w:pPr>
              <w:pStyle w:val="Normal6"/>
            </w:pPr>
            <w:r w:rsidRPr="009901C8">
              <w:t>(3)</w:t>
            </w:r>
            <w:r w:rsidRPr="009901C8">
              <w:tab/>
              <w:t xml:space="preserve">A tagállamok az állampolgárokkal egyenlő bánásmódot </w:t>
            </w:r>
            <w:r w:rsidRPr="009901C8">
              <w:rPr>
                <w:b/>
                <w:i/>
              </w:rPr>
              <w:t>biztosítanak</w:t>
            </w:r>
            <w:r w:rsidRPr="009901C8">
              <w:t xml:space="preserve"> a kérelmezők számára az alábbiak tekintetében:</w:t>
            </w:r>
          </w:p>
        </w:tc>
        <w:tc>
          <w:tcPr>
            <w:tcW w:w="4876" w:type="dxa"/>
            <w:hideMark/>
          </w:tcPr>
          <w:p w14:paraId="51CC686C" w14:textId="77777777" w:rsidR="00887EFF" w:rsidRPr="009901C8" w:rsidRDefault="00887EFF" w:rsidP="007D1A1C">
            <w:pPr>
              <w:pStyle w:val="Normal6"/>
              <w:rPr>
                <w:szCs w:val="24"/>
              </w:rPr>
            </w:pPr>
            <w:r w:rsidRPr="009901C8">
              <w:t>(3)</w:t>
            </w:r>
            <w:r w:rsidRPr="009901C8">
              <w:tab/>
              <w:t xml:space="preserve">A tagállamok az állampolgárokkal egyenlő bánásmódot </w:t>
            </w:r>
            <w:r w:rsidRPr="009901C8">
              <w:rPr>
                <w:b/>
                <w:i/>
              </w:rPr>
              <w:t>biztosíthatnak</w:t>
            </w:r>
            <w:r w:rsidRPr="009901C8">
              <w:t xml:space="preserve"> a kérelmezők számára az alábbiak tekintetében:</w:t>
            </w:r>
          </w:p>
        </w:tc>
      </w:tr>
    </w:tbl>
    <w:p w14:paraId="7C886AF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87CB032" w14:textId="77777777" w:rsidR="00887EFF" w:rsidRPr="009901C8" w:rsidRDefault="00887EFF" w:rsidP="00887EFF">
      <w:r w:rsidRPr="009901C8">
        <w:rPr>
          <w:rStyle w:val="HideTWBExt"/>
          <w:noProof w:val="0"/>
          <w:color w:val="auto"/>
        </w:rPr>
        <w:t>&lt;/AmendB&gt;</w:t>
      </w:r>
    </w:p>
    <w:p w14:paraId="299AAC2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317</w:t>
      </w:r>
      <w:r w:rsidRPr="009901C8">
        <w:rPr>
          <w:rStyle w:val="HideTWBExt"/>
          <w:b w:val="0"/>
          <w:noProof w:val="0"/>
          <w:color w:val="auto"/>
        </w:rPr>
        <w:t>&lt;/NumAmB&gt;</w:t>
      </w:r>
    </w:p>
    <w:p w14:paraId="2DCA8C63" w14:textId="77777777" w:rsidR="00887EFF" w:rsidRPr="009901C8" w:rsidRDefault="00887EFF" w:rsidP="00887EFF">
      <w:pPr>
        <w:pStyle w:val="NormalBold"/>
      </w:pPr>
      <w:r w:rsidRPr="009901C8">
        <w:rPr>
          <w:rStyle w:val="HideTWBExt"/>
          <w:b w:val="0"/>
          <w:noProof w:val="0"/>
          <w:color w:val="auto"/>
        </w:rPr>
        <w:t>&lt;RepeatBlock-By&gt;&lt;Members&gt;</w:t>
      </w:r>
      <w:r w:rsidRPr="009901C8">
        <w:t>Branislav Škripek</w:t>
      </w:r>
      <w:r w:rsidRPr="009901C8">
        <w:rPr>
          <w:rStyle w:val="HideTWBExt"/>
          <w:b w:val="0"/>
          <w:noProof w:val="0"/>
          <w:color w:val="auto"/>
        </w:rPr>
        <w:t>&lt;/Members&gt;</w:t>
      </w:r>
    </w:p>
    <w:p w14:paraId="4E788B5B" w14:textId="77777777" w:rsidR="00887EFF" w:rsidRPr="009901C8" w:rsidRDefault="00887EFF" w:rsidP="00887EFF">
      <w:r w:rsidRPr="009901C8">
        <w:rPr>
          <w:rStyle w:val="HideTWBExt"/>
          <w:noProof w:val="0"/>
          <w:color w:val="auto"/>
        </w:rPr>
        <w:t>&lt;/RepeatBlock-By&gt;</w:t>
      </w:r>
    </w:p>
    <w:p w14:paraId="0186F04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0BCEC46"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9F9532A" w14:textId="77777777" w:rsidTr="007D1A1C">
        <w:trPr>
          <w:jc w:val="center"/>
        </w:trPr>
        <w:tc>
          <w:tcPr>
            <w:tcW w:w="9752" w:type="dxa"/>
            <w:gridSpan w:val="2"/>
          </w:tcPr>
          <w:p w14:paraId="5AC10568" w14:textId="77777777" w:rsidR="00887EFF" w:rsidRPr="009901C8" w:rsidRDefault="00887EFF" w:rsidP="007D1A1C">
            <w:pPr>
              <w:keepNext/>
            </w:pPr>
          </w:p>
        </w:tc>
      </w:tr>
      <w:tr w:rsidR="00887EFF" w:rsidRPr="009901C8" w14:paraId="10FF75D7" w14:textId="77777777" w:rsidTr="007D1A1C">
        <w:trPr>
          <w:jc w:val="center"/>
        </w:trPr>
        <w:tc>
          <w:tcPr>
            <w:tcW w:w="4876" w:type="dxa"/>
            <w:hideMark/>
          </w:tcPr>
          <w:p w14:paraId="2CF85577" w14:textId="77777777" w:rsidR="00887EFF" w:rsidRPr="009901C8" w:rsidRDefault="00887EFF" w:rsidP="007D1A1C">
            <w:pPr>
              <w:pStyle w:val="ColumnHeading"/>
              <w:keepNext/>
            </w:pPr>
            <w:r w:rsidRPr="009901C8">
              <w:t>A Bizottság által javasolt szöveg</w:t>
            </w:r>
          </w:p>
        </w:tc>
        <w:tc>
          <w:tcPr>
            <w:tcW w:w="4876" w:type="dxa"/>
            <w:hideMark/>
          </w:tcPr>
          <w:p w14:paraId="4DF37C96" w14:textId="77777777" w:rsidR="00887EFF" w:rsidRPr="009901C8" w:rsidRDefault="00887EFF" w:rsidP="007D1A1C">
            <w:pPr>
              <w:pStyle w:val="ColumnHeading"/>
              <w:keepNext/>
            </w:pPr>
            <w:r w:rsidRPr="009901C8">
              <w:t>Módosítás</w:t>
            </w:r>
          </w:p>
        </w:tc>
      </w:tr>
      <w:tr w:rsidR="00887EFF" w:rsidRPr="009901C8" w14:paraId="43096F74" w14:textId="77777777" w:rsidTr="007D1A1C">
        <w:trPr>
          <w:jc w:val="center"/>
        </w:trPr>
        <w:tc>
          <w:tcPr>
            <w:tcW w:w="4876" w:type="dxa"/>
            <w:hideMark/>
          </w:tcPr>
          <w:p w14:paraId="3358696F" w14:textId="77777777" w:rsidR="00887EFF" w:rsidRPr="009901C8" w:rsidRDefault="00887EFF" w:rsidP="007D1A1C">
            <w:pPr>
              <w:pStyle w:val="Normal6"/>
            </w:pPr>
            <w:r w:rsidRPr="009901C8">
              <w:t>(3)</w:t>
            </w:r>
            <w:r w:rsidRPr="009901C8">
              <w:tab/>
              <w:t xml:space="preserve">A tagállamok </w:t>
            </w:r>
            <w:r w:rsidRPr="009901C8">
              <w:rPr>
                <w:b/>
                <w:i/>
              </w:rPr>
              <w:t>az állampolgárokkal egyenlő</w:t>
            </w:r>
            <w:r w:rsidRPr="009901C8">
              <w:t xml:space="preserve"> bánásmódot biztosítanak a kérelmezők számára az alábbiak tekintetében:</w:t>
            </w:r>
          </w:p>
        </w:tc>
        <w:tc>
          <w:tcPr>
            <w:tcW w:w="4876" w:type="dxa"/>
            <w:hideMark/>
          </w:tcPr>
          <w:p w14:paraId="61D1A73B" w14:textId="77777777" w:rsidR="00887EFF" w:rsidRPr="009901C8" w:rsidRDefault="00887EFF" w:rsidP="007D1A1C">
            <w:pPr>
              <w:pStyle w:val="Normal6"/>
              <w:rPr>
                <w:szCs w:val="24"/>
              </w:rPr>
            </w:pPr>
            <w:r w:rsidRPr="009901C8">
              <w:t>(3)</w:t>
            </w:r>
            <w:r w:rsidRPr="009901C8">
              <w:tab/>
              <w:t xml:space="preserve">A tagállamok </w:t>
            </w:r>
            <w:r w:rsidRPr="009901C8">
              <w:rPr>
                <w:b/>
                <w:i/>
              </w:rPr>
              <w:t>megfelelő</w:t>
            </w:r>
            <w:r w:rsidRPr="009901C8">
              <w:t xml:space="preserve"> bánásmódot biztosítanak a kérelmezők számára</w:t>
            </w:r>
            <w:r w:rsidRPr="009901C8">
              <w:rPr>
                <w:b/>
                <w:i/>
              </w:rPr>
              <w:t>, és</w:t>
            </w:r>
            <w:r w:rsidRPr="009901C8">
              <w:t xml:space="preserve"> </w:t>
            </w:r>
            <w:r w:rsidRPr="009901C8">
              <w:rPr>
                <w:b/>
                <w:i/>
              </w:rPr>
              <w:t>nem adnak számukra elsőbbséget az állampolgárokkal szemben</w:t>
            </w:r>
            <w:r w:rsidRPr="009901C8">
              <w:t xml:space="preserve"> az alábbiak tekintetében:</w:t>
            </w:r>
          </w:p>
        </w:tc>
      </w:tr>
    </w:tbl>
    <w:p w14:paraId="5C0599F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DF191D8" w14:textId="77777777" w:rsidR="00887EFF" w:rsidRPr="009901C8" w:rsidRDefault="00887EFF" w:rsidP="00887EFF">
      <w:r w:rsidRPr="009901C8">
        <w:rPr>
          <w:rStyle w:val="HideTWBExt"/>
          <w:noProof w:val="0"/>
          <w:color w:val="auto"/>
        </w:rPr>
        <w:t>&lt;/AmendB&gt;</w:t>
      </w:r>
    </w:p>
    <w:p w14:paraId="2B02AE4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318</w:t>
      </w:r>
      <w:r w:rsidRPr="009901C8">
        <w:rPr>
          <w:rStyle w:val="HideTWBExt"/>
          <w:b w:val="0"/>
          <w:noProof w:val="0"/>
          <w:color w:val="auto"/>
        </w:rPr>
        <w:t>&lt;/NumAmB&gt;</w:t>
      </w:r>
    </w:p>
    <w:p w14:paraId="20E5B0F7"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26C2CA46" w14:textId="77777777" w:rsidR="00887EFF" w:rsidRPr="009901C8" w:rsidRDefault="00887EFF" w:rsidP="00887EFF">
      <w:r w:rsidRPr="009901C8">
        <w:rPr>
          <w:rStyle w:val="HideTWBExt"/>
          <w:noProof w:val="0"/>
          <w:color w:val="auto"/>
        </w:rPr>
        <w:t>&lt;/RepeatBlock-By&gt;</w:t>
      </w:r>
    </w:p>
    <w:p w14:paraId="19D6B16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C608B51"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DAEDCA9" w14:textId="77777777" w:rsidTr="007D1A1C">
        <w:trPr>
          <w:jc w:val="center"/>
        </w:trPr>
        <w:tc>
          <w:tcPr>
            <w:tcW w:w="9752" w:type="dxa"/>
            <w:gridSpan w:val="2"/>
          </w:tcPr>
          <w:p w14:paraId="7ECD8687" w14:textId="77777777" w:rsidR="00887EFF" w:rsidRPr="009901C8" w:rsidRDefault="00887EFF" w:rsidP="007D1A1C">
            <w:pPr>
              <w:keepNext/>
            </w:pPr>
          </w:p>
        </w:tc>
      </w:tr>
      <w:tr w:rsidR="00887EFF" w:rsidRPr="009901C8" w14:paraId="57EFC9A8" w14:textId="77777777" w:rsidTr="007D1A1C">
        <w:trPr>
          <w:jc w:val="center"/>
        </w:trPr>
        <w:tc>
          <w:tcPr>
            <w:tcW w:w="4876" w:type="dxa"/>
            <w:hideMark/>
          </w:tcPr>
          <w:p w14:paraId="2853FD5D" w14:textId="77777777" w:rsidR="00887EFF" w:rsidRPr="009901C8" w:rsidRDefault="00887EFF" w:rsidP="007D1A1C">
            <w:pPr>
              <w:pStyle w:val="ColumnHeading"/>
              <w:keepNext/>
            </w:pPr>
            <w:r w:rsidRPr="009901C8">
              <w:t>A Bizottság által javasolt szöveg</w:t>
            </w:r>
          </w:p>
        </w:tc>
        <w:tc>
          <w:tcPr>
            <w:tcW w:w="4876" w:type="dxa"/>
            <w:hideMark/>
          </w:tcPr>
          <w:p w14:paraId="392B9494" w14:textId="77777777" w:rsidR="00887EFF" w:rsidRPr="009901C8" w:rsidRDefault="00887EFF" w:rsidP="007D1A1C">
            <w:pPr>
              <w:pStyle w:val="ColumnHeading"/>
              <w:keepNext/>
            </w:pPr>
            <w:r w:rsidRPr="009901C8">
              <w:t>Módosítás</w:t>
            </w:r>
          </w:p>
        </w:tc>
      </w:tr>
      <w:tr w:rsidR="00887EFF" w:rsidRPr="009901C8" w14:paraId="23EE285C" w14:textId="77777777" w:rsidTr="007D1A1C">
        <w:trPr>
          <w:jc w:val="center"/>
        </w:trPr>
        <w:tc>
          <w:tcPr>
            <w:tcW w:w="4876" w:type="dxa"/>
            <w:hideMark/>
          </w:tcPr>
          <w:p w14:paraId="25180E58" w14:textId="77777777" w:rsidR="00887EFF" w:rsidRPr="009901C8" w:rsidRDefault="00887EFF" w:rsidP="007D1A1C">
            <w:pPr>
              <w:pStyle w:val="Normal6"/>
            </w:pPr>
            <w:r w:rsidRPr="009901C8">
              <w:t>a)</w:t>
            </w:r>
            <w:r w:rsidRPr="009901C8">
              <w:tab/>
              <w:t>munkafeltételek, ideértve a fizetést és a munkaviszony megszüntetését, a szabadságot és szabadnapokat, valamint a munkahelyi egészségügyi és biztonsági követelményeket;</w:t>
            </w:r>
          </w:p>
        </w:tc>
        <w:tc>
          <w:tcPr>
            <w:tcW w:w="4876" w:type="dxa"/>
            <w:hideMark/>
          </w:tcPr>
          <w:p w14:paraId="26EB176B" w14:textId="77777777" w:rsidR="00887EFF" w:rsidRPr="009901C8" w:rsidRDefault="00887EFF" w:rsidP="007D1A1C">
            <w:pPr>
              <w:pStyle w:val="Normal6"/>
              <w:rPr>
                <w:szCs w:val="24"/>
              </w:rPr>
            </w:pPr>
            <w:r w:rsidRPr="009901C8">
              <w:t>a)</w:t>
            </w:r>
            <w:r w:rsidRPr="009901C8">
              <w:tab/>
              <w:t xml:space="preserve">munkafeltételek, ideértve a fizetést és a munkaviszony megszüntetését, </w:t>
            </w:r>
            <w:r w:rsidRPr="009901C8">
              <w:rPr>
                <w:b/>
                <w:i/>
              </w:rPr>
              <w:t>a munkaidőt,</w:t>
            </w:r>
            <w:r w:rsidRPr="009901C8">
              <w:rPr>
                <w:b/>
              </w:rPr>
              <w:t xml:space="preserve"> </w:t>
            </w:r>
            <w:r w:rsidRPr="009901C8">
              <w:t>a szabadságot és szabadnapokat, valamint a munkahelyi egészségügyi és biztonsági követelményeket;</w:t>
            </w:r>
          </w:p>
        </w:tc>
      </w:tr>
    </w:tbl>
    <w:p w14:paraId="028F05A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3D87BEF" w14:textId="77777777" w:rsidR="00887EFF" w:rsidRPr="009901C8" w:rsidRDefault="00887EFF" w:rsidP="00887EFF">
      <w:r w:rsidRPr="009901C8">
        <w:rPr>
          <w:rStyle w:val="HideTWBExt"/>
          <w:noProof w:val="0"/>
          <w:color w:val="auto"/>
        </w:rPr>
        <w:t>&lt;/AmendB&gt;</w:t>
      </w:r>
    </w:p>
    <w:p w14:paraId="07961B8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319</w:t>
      </w:r>
      <w:r w:rsidRPr="009901C8">
        <w:rPr>
          <w:rStyle w:val="HideTWBExt"/>
          <w:b w:val="0"/>
          <w:noProof w:val="0"/>
          <w:color w:val="auto"/>
        </w:rPr>
        <w:t>&lt;/NumAmB&gt;</w:t>
      </w:r>
    </w:p>
    <w:p w14:paraId="24AA944F"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F08701E"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41C20B6F" w14:textId="77777777" w:rsidR="00887EFF" w:rsidRPr="009901C8" w:rsidRDefault="00887EFF" w:rsidP="00887EFF">
      <w:r w:rsidRPr="009901C8">
        <w:rPr>
          <w:rStyle w:val="HideTWBExt"/>
          <w:noProof w:val="0"/>
          <w:color w:val="auto"/>
        </w:rPr>
        <w:t>&lt;/RepeatBlock-By&gt;</w:t>
      </w:r>
    </w:p>
    <w:p w14:paraId="4C3D87A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F8AD654"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DFFC547" w14:textId="77777777" w:rsidTr="007D1A1C">
        <w:trPr>
          <w:jc w:val="center"/>
        </w:trPr>
        <w:tc>
          <w:tcPr>
            <w:tcW w:w="9752" w:type="dxa"/>
            <w:gridSpan w:val="2"/>
          </w:tcPr>
          <w:p w14:paraId="3C4D5697" w14:textId="77777777" w:rsidR="00887EFF" w:rsidRPr="009901C8" w:rsidRDefault="00887EFF" w:rsidP="007D1A1C">
            <w:pPr>
              <w:keepNext/>
            </w:pPr>
          </w:p>
        </w:tc>
      </w:tr>
      <w:tr w:rsidR="00887EFF" w:rsidRPr="009901C8" w14:paraId="51418924" w14:textId="77777777" w:rsidTr="007D1A1C">
        <w:trPr>
          <w:jc w:val="center"/>
        </w:trPr>
        <w:tc>
          <w:tcPr>
            <w:tcW w:w="4876" w:type="dxa"/>
            <w:hideMark/>
          </w:tcPr>
          <w:p w14:paraId="5840409C" w14:textId="77777777" w:rsidR="00887EFF" w:rsidRPr="009901C8" w:rsidRDefault="00887EFF" w:rsidP="007D1A1C">
            <w:pPr>
              <w:pStyle w:val="ColumnHeading"/>
              <w:keepNext/>
            </w:pPr>
            <w:r w:rsidRPr="009901C8">
              <w:t>A Bizottság által javasolt szöveg</w:t>
            </w:r>
          </w:p>
        </w:tc>
        <w:tc>
          <w:tcPr>
            <w:tcW w:w="4876" w:type="dxa"/>
            <w:hideMark/>
          </w:tcPr>
          <w:p w14:paraId="33FB7844" w14:textId="77777777" w:rsidR="00887EFF" w:rsidRPr="009901C8" w:rsidRDefault="00887EFF" w:rsidP="007D1A1C">
            <w:pPr>
              <w:pStyle w:val="ColumnHeading"/>
              <w:keepNext/>
            </w:pPr>
            <w:r w:rsidRPr="009901C8">
              <w:t>Módosítás</w:t>
            </w:r>
          </w:p>
        </w:tc>
      </w:tr>
      <w:tr w:rsidR="00887EFF" w:rsidRPr="009901C8" w14:paraId="51F4CB94" w14:textId="77777777" w:rsidTr="007D1A1C">
        <w:trPr>
          <w:jc w:val="center"/>
        </w:trPr>
        <w:tc>
          <w:tcPr>
            <w:tcW w:w="4876" w:type="dxa"/>
            <w:hideMark/>
          </w:tcPr>
          <w:p w14:paraId="5A370C02" w14:textId="77777777" w:rsidR="00887EFF" w:rsidRPr="009901C8" w:rsidRDefault="00887EFF" w:rsidP="007D1A1C">
            <w:pPr>
              <w:pStyle w:val="Normal6"/>
            </w:pPr>
            <w:r w:rsidRPr="009901C8">
              <w:t>b)</w:t>
            </w:r>
            <w:r w:rsidRPr="009901C8">
              <w:tab/>
              <w:t>egyesülési és társulási szabadság, valamint a munkavállalókat vagy munkáltatókat képviselő szervezetekben, illetve bármely olyan szervezetben való tagság szabadsága, amelynek tagjai egy meghatározott foglalkozást űznek, beleértve az ilyen szervezetek által nyújtott előnyöket is</w:t>
            </w:r>
            <w:r w:rsidRPr="009901C8">
              <w:rPr>
                <w:b/>
                <w:i/>
              </w:rPr>
              <w:t>, a közrendre és a közbiztonságra vonatkozó nemzeti rendelkezések sérelme nélkül</w:t>
            </w:r>
            <w:r w:rsidRPr="009901C8">
              <w:t>;</w:t>
            </w:r>
          </w:p>
        </w:tc>
        <w:tc>
          <w:tcPr>
            <w:tcW w:w="4876" w:type="dxa"/>
            <w:hideMark/>
          </w:tcPr>
          <w:p w14:paraId="0CD49214" w14:textId="77777777" w:rsidR="00887EFF" w:rsidRPr="009901C8" w:rsidRDefault="00887EFF" w:rsidP="007D1A1C">
            <w:pPr>
              <w:pStyle w:val="Normal6"/>
              <w:rPr>
                <w:szCs w:val="24"/>
              </w:rPr>
            </w:pPr>
            <w:r w:rsidRPr="009901C8">
              <w:t>b)</w:t>
            </w:r>
            <w:r w:rsidRPr="009901C8">
              <w:tab/>
              <w:t>egyesülési és társulási szabadság, valamint a munkavállalókat vagy munkáltatókat képviselő szervezetekben, illetve bármely olyan szervezetben való tagság szabadsága, amelynek tagjai egy meghatározott foglalkozást űznek, beleértve az ilyen szervezetek által nyújtott előnyöket is;</w:t>
            </w:r>
          </w:p>
        </w:tc>
      </w:tr>
    </w:tbl>
    <w:p w14:paraId="3732BD1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08CEA68" w14:textId="77777777" w:rsidR="00887EFF" w:rsidRPr="009901C8" w:rsidRDefault="00887EFF" w:rsidP="00887EFF">
      <w:r w:rsidRPr="009901C8">
        <w:rPr>
          <w:rStyle w:val="HideTWBExt"/>
          <w:noProof w:val="0"/>
          <w:color w:val="auto"/>
        </w:rPr>
        <w:t>&lt;/AmendB&gt;</w:t>
      </w:r>
    </w:p>
    <w:p w14:paraId="1999CB5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320</w:t>
      </w:r>
      <w:r w:rsidRPr="009901C8">
        <w:rPr>
          <w:rStyle w:val="HideTWBExt"/>
          <w:b w:val="0"/>
          <w:noProof w:val="0"/>
          <w:color w:val="auto"/>
        </w:rPr>
        <w:t>&lt;/NumAmB&gt;</w:t>
      </w:r>
    </w:p>
    <w:p w14:paraId="3C1AA18C"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64B442A3" w14:textId="77777777" w:rsidR="00887EFF" w:rsidRPr="009901C8" w:rsidRDefault="00887EFF" w:rsidP="00887EFF">
      <w:r w:rsidRPr="009901C8">
        <w:rPr>
          <w:rStyle w:val="HideTWBExt"/>
          <w:noProof w:val="0"/>
          <w:color w:val="auto"/>
        </w:rPr>
        <w:t>&lt;/RepeatBlock-By&gt;</w:t>
      </w:r>
    </w:p>
    <w:p w14:paraId="726D4BB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5FDB564"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800EDAC" w14:textId="77777777" w:rsidTr="007D1A1C">
        <w:trPr>
          <w:jc w:val="center"/>
        </w:trPr>
        <w:tc>
          <w:tcPr>
            <w:tcW w:w="9752" w:type="dxa"/>
            <w:gridSpan w:val="2"/>
          </w:tcPr>
          <w:p w14:paraId="5124B357" w14:textId="77777777" w:rsidR="00887EFF" w:rsidRPr="009901C8" w:rsidRDefault="00887EFF" w:rsidP="007D1A1C">
            <w:pPr>
              <w:keepNext/>
            </w:pPr>
          </w:p>
        </w:tc>
      </w:tr>
      <w:tr w:rsidR="00887EFF" w:rsidRPr="009901C8" w14:paraId="5722588B" w14:textId="77777777" w:rsidTr="007D1A1C">
        <w:trPr>
          <w:jc w:val="center"/>
        </w:trPr>
        <w:tc>
          <w:tcPr>
            <w:tcW w:w="4876" w:type="dxa"/>
            <w:hideMark/>
          </w:tcPr>
          <w:p w14:paraId="26AA8387" w14:textId="77777777" w:rsidR="00887EFF" w:rsidRPr="009901C8" w:rsidRDefault="00887EFF" w:rsidP="007D1A1C">
            <w:pPr>
              <w:pStyle w:val="ColumnHeading"/>
              <w:keepNext/>
            </w:pPr>
            <w:r w:rsidRPr="009901C8">
              <w:t>A Bizottság által javasolt szöveg</w:t>
            </w:r>
          </w:p>
        </w:tc>
        <w:tc>
          <w:tcPr>
            <w:tcW w:w="4876" w:type="dxa"/>
            <w:hideMark/>
          </w:tcPr>
          <w:p w14:paraId="768493AD" w14:textId="77777777" w:rsidR="00887EFF" w:rsidRPr="009901C8" w:rsidRDefault="00887EFF" w:rsidP="007D1A1C">
            <w:pPr>
              <w:pStyle w:val="ColumnHeading"/>
              <w:keepNext/>
            </w:pPr>
            <w:r w:rsidRPr="009901C8">
              <w:t>Módosítás</w:t>
            </w:r>
          </w:p>
        </w:tc>
      </w:tr>
      <w:tr w:rsidR="00887EFF" w:rsidRPr="009901C8" w14:paraId="72633DE8" w14:textId="77777777" w:rsidTr="007D1A1C">
        <w:trPr>
          <w:jc w:val="center"/>
        </w:trPr>
        <w:tc>
          <w:tcPr>
            <w:tcW w:w="4876" w:type="dxa"/>
            <w:hideMark/>
          </w:tcPr>
          <w:p w14:paraId="5BABC0B5" w14:textId="77777777" w:rsidR="00887EFF" w:rsidRPr="009901C8" w:rsidRDefault="00887EFF" w:rsidP="007D1A1C">
            <w:pPr>
              <w:pStyle w:val="Normal6"/>
            </w:pPr>
            <w:r w:rsidRPr="009901C8">
              <w:t>c)</w:t>
            </w:r>
            <w:r w:rsidRPr="009901C8">
              <w:tab/>
              <w:t>oktatás és szakképzés</w:t>
            </w:r>
            <w:r w:rsidRPr="009901C8">
              <w:rPr>
                <w:b/>
                <w:i/>
              </w:rPr>
              <w:t>, a tanulmányi és megélhetési ösztöndíjak és hitelek, valamint az oktatással és szakképzéssel kapcsolatos egyéb támogatások és hitelek kivételével</w:t>
            </w:r>
            <w:r w:rsidRPr="009901C8">
              <w:t>;</w:t>
            </w:r>
          </w:p>
        </w:tc>
        <w:tc>
          <w:tcPr>
            <w:tcW w:w="4876" w:type="dxa"/>
            <w:hideMark/>
          </w:tcPr>
          <w:p w14:paraId="670CD564" w14:textId="77777777" w:rsidR="00887EFF" w:rsidRPr="009901C8" w:rsidRDefault="00887EFF" w:rsidP="007D1A1C">
            <w:pPr>
              <w:pStyle w:val="Normal6"/>
              <w:rPr>
                <w:szCs w:val="24"/>
              </w:rPr>
            </w:pPr>
            <w:r w:rsidRPr="009901C8">
              <w:t>c)</w:t>
            </w:r>
            <w:r w:rsidRPr="009901C8">
              <w:tab/>
              <w:t>oktatás és szakképzés;</w:t>
            </w:r>
          </w:p>
        </w:tc>
      </w:tr>
    </w:tbl>
    <w:p w14:paraId="644AF2A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2A4BD6CC" w14:textId="77777777" w:rsidR="00887EFF" w:rsidRPr="009901C8" w:rsidRDefault="00887EFF" w:rsidP="00887EFF">
      <w:r w:rsidRPr="009901C8">
        <w:rPr>
          <w:rStyle w:val="HideTWBExt"/>
          <w:noProof w:val="0"/>
          <w:color w:val="auto"/>
        </w:rPr>
        <w:t>&lt;/AmendB&gt;</w:t>
      </w:r>
    </w:p>
    <w:p w14:paraId="7EFC236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321</w:t>
      </w:r>
      <w:r w:rsidRPr="009901C8">
        <w:rPr>
          <w:rStyle w:val="HideTWBExt"/>
          <w:b w:val="0"/>
          <w:noProof w:val="0"/>
          <w:color w:val="auto"/>
        </w:rPr>
        <w:t>&lt;/NumAmB&gt;</w:t>
      </w:r>
    </w:p>
    <w:p w14:paraId="29E6598B"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505F567"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0A423F8" w14:textId="77777777" w:rsidR="00887EFF" w:rsidRPr="009901C8" w:rsidRDefault="00887EFF" w:rsidP="00887EFF">
      <w:r w:rsidRPr="009901C8">
        <w:rPr>
          <w:rStyle w:val="HideTWBExt"/>
          <w:noProof w:val="0"/>
          <w:color w:val="auto"/>
        </w:rPr>
        <w:t>&lt;/RepeatBlock-By&gt;</w:t>
      </w:r>
    </w:p>
    <w:p w14:paraId="4404B9B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4563692"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E879705" w14:textId="77777777" w:rsidTr="007D1A1C">
        <w:trPr>
          <w:jc w:val="center"/>
        </w:trPr>
        <w:tc>
          <w:tcPr>
            <w:tcW w:w="9752" w:type="dxa"/>
            <w:gridSpan w:val="2"/>
          </w:tcPr>
          <w:p w14:paraId="7A782746" w14:textId="77777777" w:rsidR="00887EFF" w:rsidRPr="009901C8" w:rsidRDefault="00887EFF" w:rsidP="007D1A1C">
            <w:pPr>
              <w:keepNext/>
            </w:pPr>
          </w:p>
        </w:tc>
      </w:tr>
      <w:tr w:rsidR="00887EFF" w:rsidRPr="009901C8" w14:paraId="090D56FD" w14:textId="77777777" w:rsidTr="007D1A1C">
        <w:trPr>
          <w:jc w:val="center"/>
        </w:trPr>
        <w:tc>
          <w:tcPr>
            <w:tcW w:w="4876" w:type="dxa"/>
            <w:hideMark/>
          </w:tcPr>
          <w:p w14:paraId="62B99EEA" w14:textId="77777777" w:rsidR="00887EFF" w:rsidRPr="009901C8" w:rsidRDefault="00887EFF" w:rsidP="007D1A1C">
            <w:pPr>
              <w:pStyle w:val="ColumnHeading"/>
              <w:keepNext/>
            </w:pPr>
            <w:r w:rsidRPr="009901C8">
              <w:t>A Bizottság által javasolt szöveg</w:t>
            </w:r>
          </w:p>
        </w:tc>
        <w:tc>
          <w:tcPr>
            <w:tcW w:w="4876" w:type="dxa"/>
            <w:hideMark/>
          </w:tcPr>
          <w:p w14:paraId="061259D8" w14:textId="77777777" w:rsidR="00887EFF" w:rsidRPr="009901C8" w:rsidRDefault="00887EFF" w:rsidP="007D1A1C">
            <w:pPr>
              <w:pStyle w:val="ColumnHeading"/>
              <w:keepNext/>
            </w:pPr>
            <w:r w:rsidRPr="009901C8">
              <w:t>Módosítás</w:t>
            </w:r>
          </w:p>
        </w:tc>
      </w:tr>
      <w:tr w:rsidR="00887EFF" w:rsidRPr="009901C8" w14:paraId="6ED49323" w14:textId="77777777" w:rsidTr="007D1A1C">
        <w:trPr>
          <w:jc w:val="center"/>
        </w:trPr>
        <w:tc>
          <w:tcPr>
            <w:tcW w:w="4876" w:type="dxa"/>
            <w:hideMark/>
          </w:tcPr>
          <w:p w14:paraId="5FCEDF21" w14:textId="77777777" w:rsidR="00887EFF" w:rsidRPr="009901C8" w:rsidRDefault="00887EFF" w:rsidP="007D1A1C">
            <w:pPr>
              <w:pStyle w:val="Normal6"/>
            </w:pPr>
            <w:r w:rsidRPr="009901C8">
              <w:t>c)</w:t>
            </w:r>
            <w:r w:rsidRPr="009901C8">
              <w:tab/>
              <w:t>oktatás és szakképzés, a tanulmányi és megélhetési ösztöndíjak és hitelek, valamint az oktatással és szakképzéssel kapcsolatos egyéb támogatások és hitelek kivételével;</w:t>
            </w:r>
          </w:p>
        </w:tc>
        <w:tc>
          <w:tcPr>
            <w:tcW w:w="4876" w:type="dxa"/>
            <w:hideMark/>
          </w:tcPr>
          <w:p w14:paraId="1E52F02C" w14:textId="77777777" w:rsidR="00887EFF" w:rsidRPr="009901C8" w:rsidRDefault="00887EFF" w:rsidP="007D1A1C">
            <w:pPr>
              <w:pStyle w:val="Normal6"/>
              <w:rPr>
                <w:szCs w:val="24"/>
              </w:rPr>
            </w:pPr>
            <w:r w:rsidRPr="009901C8">
              <w:t>c)</w:t>
            </w:r>
            <w:r w:rsidRPr="009901C8">
              <w:tab/>
            </w:r>
            <w:r w:rsidRPr="009901C8">
              <w:rPr>
                <w:b/>
                <w:i/>
              </w:rPr>
              <w:t>a foglalkoztatáshoz kapcsolódó felnőttképzési lehetőségek,</w:t>
            </w:r>
            <w:r w:rsidRPr="009901C8">
              <w:t xml:space="preserve"> oktatás és szakképzés</w:t>
            </w:r>
            <w:r w:rsidRPr="009901C8">
              <w:rPr>
                <w:b/>
                <w:i/>
              </w:rPr>
              <w:t>, ideértve a készségek aktualizálását célzó képzéseket, a gyakorlati munkahelyi tapasztalatot</w:t>
            </w:r>
            <w:r w:rsidRPr="009901C8">
              <w:t>, a tanulmányi és megélhetési ösztöndíjak és hitelek, valamint az oktatással és szakképzéssel kapcsolatos egyéb támogatások és hitelek kivételével;</w:t>
            </w:r>
          </w:p>
        </w:tc>
      </w:tr>
    </w:tbl>
    <w:p w14:paraId="6C1D86A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3C44FF9" w14:textId="77777777" w:rsidR="00887EFF" w:rsidRPr="009901C8" w:rsidRDefault="00887EFF" w:rsidP="00887EFF">
      <w:r w:rsidRPr="009901C8">
        <w:rPr>
          <w:rStyle w:val="HideTWBExt"/>
          <w:noProof w:val="0"/>
          <w:color w:val="auto"/>
        </w:rPr>
        <w:t>&lt;/AmendB&gt;</w:t>
      </w:r>
    </w:p>
    <w:p w14:paraId="0AB2325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322</w:t>
      </w:r>
      <w:r w:rsidRPr="009901C8">
        <w:rPr>
          <w:rStyle w:val="HideTWBExt"/>
          <w:b w:val="0"/>
          <w:noProof w:val="0"/>
          <w:color w:val="auto"/>
        </w:rPr>
        <w:t>&lt;/NumAmB&gt;</w:t>
      </w:r>
    </w:p>
    <w:p w14:paraId="714176C3"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77760428" w14:textId="77777777" w:rsidR="00887EFF" w:rsidRPr="009901C8" w:rsidRDefault="00887EFF" w:rsidP="00887EFF">
      <w:r w:rsidRPr="009901C8">
        <w:rPr>
          <w:rStyle w:val="HideTWBExt"/>
          <w:noProof w:val="0"/>
          <w:color w:val="auto"/>
        </w:rPr>
        <w:t>&lt;/RepeatBlock-By&gt;</w:t>
      </w:r>
    </w:p>
    <w:p w14:paraId="058A735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B776703"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52144CA" w14:textId="77777777" w:rsidTr="007D1A1C">
        <w:trPr>
          <w:jc w:val="center"/>
        </w:trPr>
        <w:tc>
          <w:tcPr>
            <w:tcW w:w="9752" w:type="dxa"/>
            <w:gridSpan w:val="2"/>
          </w:tcPr>
          <w:p w14:paraId="1EB79D7B" w14:textId="77777777" w:rsidR="00887EFF" w:rsidRPr="009901C8" w:rsidRDefault="00887EFF" w:rsidP="007D1A1C">
            <w:pPr>
              <w:keepNext/>
            </w:pPr>
          </w:p>
        </w:tc>
      </w:tr>
      <w:tr w:rsidR="00887EFF" w:rsidRPr="009901C8" w14:paraId="404940BF" w14:textId="77777777" w:rsidTr="007D1A1C">
        <w:trPr>
          <w:jc w:val="center"/>
        </w:trPr>
        <w:tc>
          <w:tcPr>
            <w:tcW w:w="4876" w:type="dxa"/>
            <w:hideMark/>
          </w:tcPr>
          <w:p w14:paraId="6858A956" w14:textId="77777777" w:rsidR="00887EFF" w:rsidRPr="009901C8" w:rsidRDefault="00887EFF" w:rsidP="007D1A1C">
            <w:pPr>
              <w:pStyle w:val="ColumnHeading"/>
              <w:keepNext/>
            </w:pPr>
            <w:r w:rsidRPr="009901C8">
              <w:t>A Bizottság által javasolt szöveg</w:t>
            </w:r>
          </w:p>
        </w:tc>
        <w:tc>
          <w:tcPr>
            <w:tcW w:w="4876" w:type="dxa"/>
            <w:hideMark/>
          </w:tcPr>
          <w:p w14:paraId="2C652BAC" w14:textId="77777777" w:rsidR="00887EFF" w:rsidRPr="009901C8" w:rsidRDefault="00887EFF" w:rsidP="007D1A1C">
            <w:pPr>
              <w:pStyle w:val="ColumnHeading"/>
              <w:keepNext/>
            </w:pPr>
            <w:r w:rsidRPr="009901C8">
              <w:t>Módosítás</w:t>
            </w:r>
          </w:p>
        </w:tc>
      </w:tr>
      <w:tr w:rsidR="00887EFF" w:rsidRPr="009901C8" w14:paraId="25274413" w14:textId="77777777" w:rsidTr="007D1A1C">
        <w:trPr>
          <w:jc w:val="center"/>
        </w:trPr>
        <w:tc>
          <w:tcPr>
            <w:tcW w:w="4876" w:type="dxa"/>
            <w:hideMark/>
          </w:tcPr>
          <w:p w14:paraId="5545C25E" w14:textId="77777777" w:rsidR="00887EFF" w:rsidRPr="009901C8" w:rsidRDefault="00887EFF" w:rsidP="007D1A1C">
            <w:pPr>
              <w:pStyle w:val="Normal6"/>
            </w:pPr>
            <w:r w:rsidRPr="009901C8">
              <w:t>c)</w:t>
            </w:r>
            <w:r w:rsidRPr="009901C8">
              <w:tab/>
              <w:t>oktatás és szakképzés</w:t>
            </w:r>
            <w:r w:rsidRPr="009901C8">
              <w:rPr>
                <w:b/>
                <w:i/>
              </w:rPr>
              <w:t>, a tanulmányi és megélhetési ösztöndíjak és hitelek, valamint az oktatással és szakképzéssel kapcsolatos egyéb támogatások és hitelek kivételével</w:t>
            </w:r>
            <w:r w:rsidRPr="009901C8">
              <w:t>;</w:t>
            </w:r>
          </w:p>
        </w:tc>
        <w:tc>
          <w:tcPr>
            <w:tcW w:w="4876" w:type="dxa"/>
            <w:hideMark/>
          </w:tcPr>
          <w:p w14:paraId="703E67F6" w14:textId="77777777" w:rsidR="00887EFF" w:rsidRPr="009901C8" w:rsidRDefault="00887EFF" w:rsidP="007D1A1C">
            <w:pPr>
              <w:pStyle w:val="Normal6"/>
              <w:rPr>
                <w:szCs w:val="24"/>
              </w:rPr>
            </w:pPr>
            <w:r w:rsidRPr="009901C8">
              <w:t>c)</w:t>
            </w:r>
            <w:r w:rsidRPr="009901C8">
              <w:tab/>
              <w:t>oktatás és szakképzés;</w:t>
            </w:r>
          </w:p>
        </w:tc>
      </w:tr>
    </w:tbl>
    <w:p w14:paraId="6E6B628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8B05FF0" w14:textId="77777777" w:rsidR="00887EFF" w:rsidRPr="009901C8" w:rsidRDefault="00887EFF" w:rsidP="00887EFF">
      <w:r w:rsidRPr="009901C8">
        <w:rPr>
          <w:rStyle w:val="HideTWBExt"/>
          <w:noProof w:val="0"/>
          <w:color w:val="auto"/>
        </w:rPr>
        <w:t>&lt;/AmendB&gt;</w:t>
      </w:r>
    </w:p>
    <w:p w14:paraId="5DED991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323</w:t>
      </w:r>
      <w:r w:rsidRPr="009901C8">
        <w:rPr>
          <w:rStyle w:val="HideTWBExt"/>
          <w:b w:val="0"/>
          <w:noProof w:val="0"/>
          <w:color w:val="auto"/>
        </w:rPr>
        <w:t>&lt;/NumAmB&gt;</w:t>
      </w:r>
    </w:p>
    <w:p w14:paraId="7F16B270"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4C85D8A" w14:textId="77777777" w:rsidR="00887EFF" w:rsidRPr="009901C8" w:rsidRDefault="00887EFF" w:rsidP="00887EFF">
      <w:r w:rsidRPr="009901C8">
        <w:rPr>
          <w:rStyle w:val="HideTWBExt"/>
          <w:noProof w:val="0"/>
          <w:color w:val="auto"/>
        </w:rPr>
        <w:t>&lt;/RepeatBlock-By&gt;</w:t>
      </w:r>
    </w:p>
    <w:p w14:paraId="35B92B5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BC1330E"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d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BA412AD" w14:textId="77777777" w:rsidTr="007D1A1C">
        <w:trPr>
          <w:jc w:val="center"/>
        </w:trPr>
        <w:tc>
          <w:tcPr>
            <w:tcW w:w="9752" w:type="dxa"/>
            <w:gridSpan w:val="2"/>
          </w:tcPr>
          <w:p w14:paraId="5DD05043" w14:textId="77777777" w:rsidR="00887EFF" w:rsidRPr="009901C8" w:rsidRDefault="00887EFF" w:rsidP="007D1A1C">
            <w:pPr>
              <w:keepNext/>
            </w:pPr>
          </w:p>
        </w:tc>
      </w:tr>
      <w:tr w:rsidR="00887EFF" w:rsidRPr="009901C8" w14:paraId="1F627307" w14:textId="77777777" w:rsidTr="007D1A1C">
        <w:trPr>
          <w:jc w:val="center"/>
        </w:trPr>
        <w:tc>
          <w:tcPr>
            <w:tcW w:w="4876" w:type="dxa"/>
            <w:hideMark/>
          </w:tcPr>
          <w:p w14:paraId="006D45C0" w14:textId="77777777" w:rsidR="00887EFF" w:rsidRPr="009901C8" w:rsidRDefault="00887EFF" w:rsidP="007D1A1C">
            <w:pPr>
              <w:pStyle w:val="ColumnHeading"/>
              <w:keepNext/>
            </w:pPr>
            <w:r w:rsidRPr="009901C8">
              <w:t>A Bizottság által javasolt szöveg</w:t>
            </w:r>
          </w:p>
        </w:tc>
        <w:tc>
          <w:tcPr>
            <w:tcW w:w="4876" w:type="dxa"/>
            <w:hideMark/>
          </w:tcPr>
          <w:p w14:paraId="7B19947D" w14:textId="77777777" w:rsidR="00887EFF" w:rsidRPr="009901C8" w:rsidRDefault="00887EFF" w:rsidP="007D1A1C">
            <w:pPr>
              <w:pStyle w:val="ColumnHeading"/>
              <w:keepNext/>
            </w:pPr>
            <w:r w:rsidRPr="009901C8">
              <w:t>Módosítás</w:t>
            </w:r>
          </w:p>
        </w:tc>
      </w:tr>
      <w:tr w:rsidR="00887EFF" w:rsidRPr="009901C8" w14:paraId="2F3408E0" w14:textId="77777777" w:rsidTr="007D1A1C">
        <w:trPr>
          <w:jc w:val="center"/>
        </w:trPr>
        <w:tc>
          <w:tcPr>
            <w:tcW w:w="4876" w:type="dxa"/>
            <w:hideMark/>
          </w:tcPr>
          <w:p w14:paraId="1EE39CE6" w14:textId="77777777" w:rsidR="00887EFF" w:rsidRPr="009901C8" w:rsidRDefault="00887EFF" w:rsidP="007D1A1C">
            <w:pPr>
              <w:pStyle w:val="Normal6"/>
            </w:pPr>
            <w:r w:rsidRPr="009901C8">
              <w:t>d)</w:t>
            </w:r>
            <w:r w:rsidRPr="009901C8">
              <w:tab/>
              <w:t>az oklevelek, a bizonyítványok és a képesítés megszerzéséről szóló egyéb tanúsítványok elismerése a külföldi képesítések elismerésére vonatkozó meglévő eljárások összefüggésében</w:t>
            </w:r>
            <w:r w:rsidRPr="009901C8">
              <w:rPr>
                <w:b/>
                <w:i/>
              </w:rPr>
              <w:t>, a lehetséges mértékig megkönnyítve, hogy a képesítésüket dokumentumokkal igazolni nem képes kérelmezők teljes körűen hozzáférhessenek a korábbi tanulmányaik értékelését, érvényesítését és akkreditálását szolgáló megfelelő rendszerekhez</w:t>
            </w:r>
            <w:r w:rsidRPr="009901C8">
              <w:t>.</w:t>
            </w:r>
          </w:p>
        </w:tc>
        <w:tc>
          <w:tcPr>
            <w:tcW w:w="4876" w:type="dxa"/>
            <w:hideMark/>
          </w:tcPr>
          <w:p w14:paraId="1D06F6BA" w14:textId="77777777" w:rsidR="00887EFF" w:rsidRPr="009901C8" w:rsidRDefault="00887EFF" w:rsidP="007D1A1C">
            <w:pPr>
              <w:pStyle w:val="Normal6"/>
              <w:rPr>
                <w:szCs w:val="24"/>
              </w:rPr>
            </w:pPr>
            <w:r w:rsidRPr="009901C8">
              <w:t>d)</w:t>
            </w:r>
            <w:r w:rsidRPr="009901C8">
              <w:tab/>
              <w:t>az oklevelek, a bizonyítványok és a képesítés megszerzéséről szóló egyéb tanúsítványok elismerése a külföldi képesítések elismerésére vonatkozó meglévő eljárások összefüggésében.</w:t>
            </w:r>
          </w:p>
        </w:tc>
      </w:tr>
    </w:tbl>
    <w:p w14:paraId="7A4541E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DFE3487" w14:textId="77777777" w:rsidR="00887EFF" w:rsidRPr="009901C8" w:rsidRDefault="00887EFF" w:rsidP="00887EFF">
      <w:r w:rsidRPr="009901C8">
        <w:rPr>
          <w:rStyle w:val="HideTWBExt"/>
          <w:noProof w:val="0"/>
          <w:color w:val="auto"/>
        </w:rPr>
        <w:t>&lt;/AmendB&gt;</w:t>
      </w:r>
    </w:p>
    <w:p w14:paraId="70B5E67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324</w:t>
      </w:r>
      <w:r w:rsidRPr="009901C8">
        <w:rPr>
          <w:rStyle w:val="HideTWBExt"/>
          <w:b w:val="0"/>
          <w:noProof w:val="0"/>
          <w:color w:val="auto"/>
        </w:rPr>
        <w:t>&lt;/NumAmB&gt;</w:t>
      </w:r>
    </w:p>
    <w:p w14:paraId="0D575A85" w14:textId="77777777" w:rsidR="00887EFF" w:rsidRPr="009901C8" w:rsidRDefault="00887EFF" w:rsidP="00887EFF">
      <w:pPr>
        <w:pStyle w:val="NormalBold"/>
      </w:pPr>
      <w:r w:rsidRPr="009901C8">
        <w:rPr>
          <w:rStyle w:val="HideTWBExt"/>
          <w:b w:val="0"/>
          <w:noProof w:val="0"/>
          <w:color w:val="auto"/>
        </w:rPr>
        <w:t>&lt;RepeatBlock-By&gt;&lt;Members&gt;</w:t>
      </w:r>
      <w:r w:rsidRPr="009901C8">
        <w:t>Branislav Škripek</w:t>
      </w:r>
      <w:r w:rsidRPr="009901C8">
        <w:rPr>
          <w:rStyle w:val="HideTWBExt"/>
          <w:b w:val="0"/>
          <w:noProof w:val="0"/>
          <w:color w:val="auto"/>
        </w:rPr>
        <w:t>&lt;/Members&gt;</w:t>
      </w:r>
    </w:p>
    <w:p w14:paraId="6B385A62" w14:textId="77777777" w:rsidR="00887EFF" w:rsidRPr="009901C8" w:rsidRDefault="00887EFF" w:rsidP="00887EFF">
      <w:r w:rsidRPr="009901C8">
        <w:rPr>
          <w:rStyle w:val="HideTWBExt"/>
          <w:noProof w:val="0"/>
          <w:color w:val="auto"/>
        </w:rPr>
        <w:t>&lt;/RepeatBlock-By&gt;</w:t>
      </w:r>
    </w:p>
    <w:p w14:paraId="6BF0590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E949CA3"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e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1344CDA" w14:textId="77777777" w:rsidTr="007D1A1C">
        <w:trPr>
          <w:jc w:val="center"/>
        </w:trPr>
        <w:tc>
          <w:tcPr>
            <w:tcW w:w="9752" w:type="dxa"/>
            <w:gridSpan w:val="2"/>
          </w:tcPr>
          <w:p w14:paraId="264A087C" w14:textId="77777777" w:rsidR="00887EFF" w:rsidRPr="009901C8" w:rsidRDefault="00887EFF" w:rsidP="007D1A1C">
            <w:pPr>
              <w:keepNext/>
            </w:pPr>
          </w:p>
        </w:tc>
      </w:tr>
      <w:tr w:rsidR="00887EFF" w:rsidRPr="009901C8" w14:paraId="473B5654" w14:textId="77777777" w:rsidTr="007D1A1C">
        <w:trPr>
          <w:jc w:val="center"/>
        </w:trPr>
        <w:tc>
          <w:tcPr>
            <w:tcW w:w="4876" w:type="dxa"/>
            <w:hideMark/>
          </w:tcPr>
          <w:p w14:paraId="4E74E577" w14:textId="77777777" w:rsidR="00887EFF" w:rsidRPr="009901C8" w:rsidRDefault="00887EFF" w:rsidP="007D1A1C">
            <w:pPr>
              <w:pStyle w:val="ColumnHeading"/>
              <w:keepNext/>
            </w:pPr>
            <w:r w:rsidRPr="009901C8">
              <w:t>A Bizottság által javasolt szöveg</w:t>
            </w:r>
          </w:p>
        </w:tc>
        <w:tc>
          <w:tcPr>
            <w:tcW w:w="4876" w:type="dxa"/>
            <w:hideMark/>
          </w:tcPr>
          <w:p w14:paraId="7593EEC1" w14:textId="77777777" w:rsidR="00887EFF" w:rsidRPr="009901C8" w:rsidRDefault="00887EFF" w:rsidP="007D1A1C">
            <w:pPr>
              <w:pStyle w:val="ColumnHeading"/>
              <w:keepNext/>
            </w:pPr>
            <w:r w:rsidRPr="009901C8">
              <w:t>Módosítás</w:t>
            </w:r>
          </w:p>
        </w:tc>
      </w:tr>
      <w:tr w:rsidR="00887EFF" w:rsidRPr="009901C8" w14:paraId="527CB8A1" w14:textId="77777777" w:rsidTr="007D1A1C">
        <w:trPr>
          <w:jc w:val="center"/>
        </w:trPr>
        <w:tc>
          <w:tcPr>
            <w:tcW w:w="4876" w:type="dxa"/>
            <w:hideMark/>
          </w:tcPr>
          <w:p w14:paraId="4A6BA3DD" w14:textId="77777777" w:rsidR="00887EFF" w:rsidRPr="009901C8" w:rsidRDefault="00887EFF" w:rsidP="007D1A1C">
            <w:pPr>
              <w:pStyle w:val="Normal6"/>
            </w:pPr>
            <w:r w:rsidRPr="009901C8">
              <w:rPr>
                <w:b/>
                <w:i/>
              </w:rPr>
              <w:t>e)</w:t>
            </w:r>
            <w:r w:rsidRPr="009901C8">
              <w:tab/>
            </w:r>
            <w:r w:rsidRPr="009901C8">
              <w:rPr>
                <w:b/>
                <w:i/>
              </w:rPr>
              <w:t>a szociális biztonság ágazatai a 883/2004/EK rendeletben meghatározottak szerint.</w:t>
            </w:r>
          </w:p>
        </w:tc>
        <w:tc>
          <w:tcPr>
            <w:tcW w:w="4876" w:type="dxa"/>
            <w:hideMark/>
          </w:tcPr>
          <w:p w14:paraId="1E7A3CD7" w14:textId="77777777" w:rsidR="00887EFF" w:rsidRPr="009901C8" w:rsidRDefault="00887EFF" w:rsidP="007D1A1C">
            <w:pPr>
              <w:pStyle w:val="Normal6"/>
              <w:rPr>
                <w:szCs w:val="24"/>
              </w:rPr>
            </w:pPr>
            <w:r w:rsidRPr="009901C8">
              <w:rPr>
                <w:b/>
                <w:i/>
              </w:rPr>
              <w:t>törölve</w:t>
            </w:r>
          </w:p>
        </w:tc>
      </w:tr>
    </w:tbl>
    <w:p w14:paraId="15C3DEF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64E7C56" w14:textId="77777777" w:rsidR="00887EFF" w:rsidRPr="009901C8" w:rsidRDefault="00887EFF" w:rsidP="00887EFF">
      <w:r w:rsidRPr="009901C8">
        <w:rPr>
          <w:rStyle w:val="HideTWBExt"/>
          <w:noProof w:val="0"/>
          <w:color w:val="auto"/>
        </w:rPr>
        <w:t>&lt;/AmendB&gt;</w:t>
      </w:r>
    </w:p>
    <w:p w14:paraId="201E9D1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325</w:t>
      </w:r>
      <w:r w:rsidRPr="009901C8">
        <w:rPr>
          <w:rStyle w:val="HideTWBExt"/>
          <w:b w:val="0"/>
          <w:noProof w:val="0"/>
          <w:color w:val="auto"/>
        </w:rPr>
        <w:t>&lt;/NumAmB&gt;</w:t>
      </w:r>
    </w:p>
    <w:p w14:paraId="517D9D6D"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5B0D342A" w14:textId="77777777" w:rsidR="00887EFF" w:rsidRPr="009901C8" w:rsidRDefault="00887EFF" w:rsidP="00887EFF">
      <w:r w:rsidRPr="009901C8">
        <w:rPr>
          <w:rStyle w:val="HideTWBExt"/>
          <w:noProof w:val="0"/>
          <w:color w:val="auto"/>
        </w:rPr>
        <w:t>&lt;/RepeatBlock-By&gt;</w:t>
      </w:r>
    </w:p>
    <w:p w14:paraId="249719B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3C2F90B"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e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4047E1B" w14:textId="77777777" w:rsidTr="007D1A1C">
        <w:trPr>
          <w:jc w:val="center"/>
        </w:trPr>
        <w:tc>
          <w:tcPr>
            <w:tcW w:w="9752" w:type="dxa"/>
            <w:gridSpan w:val="2"/>
          </w:tcPr>
          <w:p w14:paraId="79D8FA3A" w14:textId="77777777" w:rsidR="00887EFF" w:rsidRPr="009901C8" w:rsidRDefault="00887EFF" w:rsidP="007D1A1C">
            <w:pPr>
              <w:keepNext/>
            </w:pPr>
          </w:p>
        </w:tc>
      </w:tr>
      <w:tr w:rsidR="00887EFF" w:rsidRPr="009901C8" w14:paraId="57F2DDFA" w14:textId="77777777" w:rsidTr="007D1A1C">
        <w:trPr>
          <w:jc w:val="center"/>
        </w:trPr>
        <w:tc>
          <w:tcPr>
            <w:tcW w:w="4876" w:type="dxa"/>
            <w:hideMark/>
          </w:tcPr>
          <w:p w14:paraId="0B668F07" w14:textId="77777777" w:rsidR="00887EFF" w:rsidRPr="009901C8" w:rsidRDefault="00887EFF" w:rsidP="007D1A1C">
            <w:pPr>
              <w:pStyle w:val="ColumnHeading"/>
              <w:keepNext/>
            </w:pPr>
            <w:r w:rsidRPr="009901C8">
              <w:t>A Bizottság által javasolt szöveg</w:t>
            </w:r>
          </w:p>
        </w:tc>
        <w:tc>
          <w:tcPr>
            <w:tcW w:w="4876" w:type="dxa"/>
            <w:hideMark/>
          </w:tcPr>
          <w:p w14:paraId="7889C260" w14:textId="77777777" w:rsidR="00887EFF" w:rsidRPr="009901C8" w:rsidRDefault="00887EFF" w:rsidP="007D1A1C">
            <w:pPr>
              <w:pStyle w:val="ColumnHeading"/>
              <w:keepNext/>
            </w:pPr>
            <w:r w:rsidRPr="009901C8">
              <w:t>Módosítás</w:t>
            </w:r>
          </w:p>
        </w:tc>
      </w:tr>
      <w:tr w:rsidR="00887EFF" w:rsidRPr="009901C8" w14:paraId="07F95952" w14:textId="77777777" w:rsidTr="007D1A1C">
        <w:trPr>
          <w:jc w:val="center"/>
        </w:trPr>
        <w:tc>
          <w:tcPr>
            <w:tcW w:w="4876" w:type="dxa"/>
            <w:hideMark/>
          </w:tcPr>
          <w:p w14:paraId="1B3A9877" w14:textId="77777777" w:rsidR="00887EFF" w:rsidRPr="009901C8" w:rsidRDefault="00887EFF" w:rsidP="007D1A1C">
            <w:pPr>
              <w:pStyle w:val="Normal6"/>
            </w:pPr>
            <w:r w:rsidRPr="009901C8">
              <w:rPr>
                <w:b/>
                <w:i/>
              </w:rPr>
              <w:t>e)</w:t>
            </w:r>
            <w:r w:rsidRPr="009901C8">
              <w:tab/>
            </w:r>
            <w:r w:rsidRPr="009901C8">
              <w:rPr>
                <w:b/>
                <w:i/>
              </w:rPr>
              <w:t>a szociális biztonság ágazatai a 883/2004/EK rendeletben meghatározottak szerint.</w:t>
            </w:r>
          </w:p>
        </w:tc>
        <w:tc>
          <w:tcPr>
            <w:tcW w:w="4876" w:type="dxa"/>
            <w:hideMark/>
          </w:tcPr>
          <w:p w14:paraId="31F7BC23" w14:textId="77777777" w:rsidR="00887EFF" w:rsidRPr="009901C8" w:rsidRDefault="00887EFF" w:rsidP="007D1A1C">
            <w:pPr>
              <w:pStyle w:val="Normal6"/>
              <w:rPr>
                <w:szCs w:val="24"/>
              </w:rPr>
            </w:pPr>
            <w:r w:rsidRPr="009901C8">
              <w:rPr>
                <w:b/>
                <w:i/>
              </w:rPr>
              <w:t>törölve</w:t>
            </w:r>
          </w:p>
        </w:tc>
      </w:tr>
    </w:tbl>
    <w:p w14:paraId="03E440A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6914AC4" w14:textId="77777777" w:rsidR="00887EFF" w:rsidRPr="009901C8" w:rsidRDefault="00887EFF" w:rsidP="00887EFF">
      <w:r w:rsidRPr="009901C8">
        <w:rPr>
          <w:rStyle w:val="HideTWBExt"/>
          <w:noProof w:val="0"/>
          <w:color w:val="auto"/>
        </w:rPr>
        <w:t>&lt;/AmendB&gt;</w:t>
      </w:r>
    </w:p>
    <w:p w14:paraId="048707F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326</w:t>
      </w:r>
      <w:r w:rsidRPr="009901C8">
        <w:rPr>
          <w:rStyle w:val="HideTWBExt"/>
          <w:b w:val="0"/>
          <w:noProof w:val="0"/>
          <w:color w:val="auto"/>
        </w:rPr>
        <w:t>&lt;/NumAmB&gt;</w:t>
      </w:r>
    </w:p>
    <w:p w14:paraId="4B491DC1"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4F074BD8" w14:textId="77777777" w:rsidR="00887EFF" w:rsidRPr="009901C8" w:rsidRDefault="00887EFF" w:rsidP="00887EFF">
      <w:r w:rsidRPr="009901C8">
        <w:rPr>
          <w:rStyle w:val="HideTWBExt"/>
          <w:noProof w:val="0"/>
          <w:color w:val="auto"/>
        </w:rPr>
        <w:t>&lt;/RepeatBlock-By&gt;</w:t>
      </w:r>
    </w:p>
    <w:p w14:paraId="65F56DB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37EF3EE" w14:textId="77777777" w:rsidR="00887EFF" w:rsidRPr="009901C8" w:rsidRDefault="00887EFF" w:rsidP="00887EFF">
      <w:pPr>
        <w:pStyle w:val="NormalBold"/>
      </w:pPr>
      <w:r w:rsidRPr="009901C8">
        <w:rPr>
          <w:rStyle w:val="HideTWBExt"/>
          <w:b w:val="0"/>
          <w:noProof w:val="0"/>
          <w:color w:val="auto"/>
        </w:rPr>
        <w:t>&lt;Article&gt;</w:t>
      </w:r>
      <w:r w:rsidRPr="009901C8">
        <w:t>15 cikk – 3 bekezdés – 1 albekezdés – e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D232E30" w14:textId="77777777" w:rsidTr="007D1A1C">
        <w:trPr>
          <w:jc w:val="center"/>
        </w:trPr>
        <w:tc>
          <w:tcPr>
            <w:tcW w:w="9752" w:type="dxa"/>
            <w:gridSpan w:val="2"/>
          </w:tcPr>
          <w:p w14:paraId="08609AE6" w14:textId="77777777" w:rsidR="00887EFF" w:rsidRPr="009901C8" w:rsidRDefault="00887EFF" w:rsidP="007D1A1C">
            <w:pPr>
              <w:keepNext/>
            </w:pPr>
          </w:p>
        </w:tc>
      </w:tr>
      <w:tr w:rsidR="00887EFF" w:rsidRPr="009901C8" w14:paraId="7769AB0F" w14:textId="77777777" w:rsidTr="007D1A1C">
        <w:trPr>
          <w:jc w:val="center"/>
        </w:trPr>
        <w:tc>
          <w:tcPr>
            <w:tcW w:w="4876" w:type="dxa"/>
            <w:hideMark/>
          </w:tcPr>
          <w:p w14:paraId="49AFCFF6" w14:textId="77777777" w:rsidR="00887EFF" w:rsidRPr="009901C8" w:rsidRDefault="00887EFF" w:rsidP="007D1A1C">
            <w:pPr>
              <w:pStyle w:val="ColumnHeading"/>
              <w:keepNext/>
            </w:pPr>
            <w:r w:rsidRPr="009901C8">
              <w:t>A Bizottság által javasolt szöveg</w:t>
            </w:r>
          </w:p>
        </w:tc>
        <w:tc>
          <w:tcPr>
            <w:tcW w:w="4876" w:type="dxa"/>
            <w:hideMark/>
          </w:tcPr>
          <w:p w14:paraId="78C9F930" w14:textId="77777777" w:rsidR="00887EFF" w:rsidRPr="009901C8" w:rsidRDefault="00887EFF" w:rsidP="007D1A1C">
            <w:pPr>
              <w:pStyle w:val="ColumnHeading"/>
              <w:keepNext/>
            </w:pPr>
            <w:r w:rsidRPr="009901C8">
              <w:t>Módosítás</w:t>
            </w:r>
          </w:p>
        </w:tc>
      </w:tr>
      <w:tr w:rsidR="00887EFF" w:rsidRPr="009901C8" w14:paraId="0132F8A4" w14:textId="77777777" w:rsidTr="007D1A1C">
        <w:trPr>
          <w:jc w:val="center"/>
        </w:trPr>
        <w:tc>
          <w:tcPr>
            <w:tcW w:w="4876" w:type="dxa"/>
            <w:hideMark/>
          </w:tcPr>
          <w:p w14:paraId="2BD44B9F" w14:textId="77777777" w:rsidR="00887EFF" w:rsidRPr="009901C8" w:rsidRDefault="00887EFF" w:rsidP="007D1A1C">
            <w:pPr>
              <w:pStyle w:val="Normal6"/>
            </w:pPr>
            <w:r w:rsidRPr="009901C8">
              <w:t>e)</w:t>
            </w:r>
            <w:r w:rsidRPr="009901C8">
              <w:tab/>
              <w:t xml:space="preserve">a szociális biztonság ágazatai a 883/2004/EK </w:t>
            </w:r>
            <w:r w:rsidRPr="009901C8">
              <w:rPr>
                <w:b/>
                <w:i/>
              </w:rPr>
              <w:t>rendeletben</w:t>
            </w:r>
            <w:r w:rsidRPr="009901C8">
              <w:t xml:space="preserve"> meghatározottak szerint.</w:t>
            </w:r>
          </w:p>
        </w:tc>
        <w:tc>
          <w:tcPr>
            <w:tcW w:w="4876" w:type="dxa"/>
            <w:hideMark/>
          </w:tcPr>
          <w:p w14:paraId="0A65DF44" w14:textId="77777777" w:rsidR="00887EFF" w:rsidRPr="009901C8" w:rsidRDefault="00887EFF" w:rsidP="007D1A1C">
            <w:pPr>
              <w:pStyle w:val="Normal6"/>
              <w:rPr>
                <w:szCs w:val="24"/>
              </w:rPr>
            </w:pPr>
            <w:r w:rsidRPr="009901C8">
              <w:t>e)</w:t>
            </w:r>
            <w:r w:rsidRPr="009901C8">
              <w:tab/>
              <w:t xml:space="preserve">a szociális biztonság ágazatai a 883/2004/EK </w:t>
            </w:r>
            <w:r w:rsidRPr="009901C8">
              <w:rPr>
                <w:b/>
                <w:i/>
              </w:rPr>
              <w:t>rendelet 3. cikkében</w:t>
            </w:r>
            <w:r w:rsidRPr="009901C8">
              <w:t xml:space="preserve"> meghatározottak szerint </w:t>
            </w:r>
            <w:r w:rsidRPr="009901C8">
              <w:rPr>
                <w:b/>
                <w:i/>
              </w:rPr>
              <w:t>a kereső jellegű gazdasági tevékenységet folytató kérelmezők tekintetében</w:t>
            </w:r>
            <w:r w:rsidRPr="009901C8">
              <w:t>.</w:t>
            </w:r>
          </w:p>
        </w:tc>
      </w:tr>
    </w:tbl>
    <w:p w14:paraId="1B79634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AE16685" w14:textId="77777777" w:rsidR="00887EFF" w:rsidRPr="009901C8" w:rsidRDefault="00887EFF" w:rsidP="00887EFF">
      <w:r w:rsidRPr="009901C8">
        <w:rPr>
          <w:rStyle w:val="HideTWBExt"/>
          <w:noProof w:val="0"/>
          <w:color w:val="auto"/>
        </w:rPr>
        <w:t>&lt;/AmendB&gt;</w:t>
      </w:r>
    </w:p>
    <w:p w14:paraId="22B7778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327</w:t>
      </w:r>
      <w:r w:rsidRPr="009901C8">
        <w:rPr>
          <w:rStyle w:val="HideTWBExt"/>
          <w:b w:val="0"/>
          <w:noProof w:val="0"/>
          <w:color w:val="auto"/>
        </w:rPr>
        <w:t>&lt;/NumAmB&gt;</w:t>
      </w:r>
    </w:p>
    <w:p w14:paraId="73711BE1"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55477C86" w14:textId="77777777" w:rsidR="00887EFF" w:rsidRPr="009901C8" w:rsidRDefault="00887EFF" w:rsidP="00887EFF">
      <w:r w:rsidRPr="009901C8">
        <w:rPr>
          <w:rStyle w:val="HideTWBExt"/>
          <w:noProof w:val="0"/>
          <w:color w:val="auto"/>
        </w:rPr>
        <w:t>&lt;/RepeatBlock-By&gt;</w:t>
      </w:r>
    </w:p>
    <w:p w14:paraId="32810F3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C30EE4C"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C4F8029" w14:textId="77777777" w:rsidTr="007D1A1C">
        <w:trPr>
          <w:jc w:val="center"/>
        </w:trPr>
        <w:tc>
          <w:tcPr>
            <w:tcW w:w="9752" w:type="dxa"/>
            <w:gridSpan w:val="2"/>
          </w:tcPr>
          <w:p w14:paraId="1C329A20" w14:textId="77777777" w:rsidR="00887EFF" w:rsidRPr="009901C8" w:rsidRDefault="00887EFF" w:rsidP="007D1A1C">
            <w:pPr>
              <w:keepNext/>
            </w:pPr>
          </w:p>
        </w:tc>
      </w:tr>
      <w:tr w:rsidR="00887EFF" w:rsidRPr="009901C8" w14:paraId="3B6FB9DD" w14:textId="77777777" w:rsidTr="007D1A1C">
        <w:trPr>
          <w:jc w:val="center"/>
        </w:trPr>
        <w:tc>
          <w:tcPr>
            <w:tcW w:w="4876" w:type="dxa"/>
            <w:hideMark/>
          </w:tcPr>
          <w:p w14:paraId="70F48A1F" w14:textId="77777777" w:rsidR="00887EFF" w:rsidRPr="009901C8" w:rsidRDefault="00887EFF" w:rsidP="007D1A1C">
            <w:pPr>
              <w:pStyle w:val="ColumnHeading"/>
              <w:keepNext/>
            </w:pPr>
            <w:r w:rsidRPr="009901C8">
              <w:t>A Bizottság által javasolt szöveg</w:t>
            </w:r>
          </w:p>
        </w:tc>
        <w:tc>
          <w:tcPr>
            <w:tcW w:w="4876" w:type="dxa"/>
            <w:hideMark/>
          </w:tcPr>
          <w:p w14:paraId="7063B04F" w14:textId="77777777" w:rsidR="00887EFF" w:rsidRPr="009901C8" w:rsidRDefault="00887EFF" w:rsidP="007D1A1C">
            <w:pPr>
              <w:pStyle w:val="ColumnHeading"/>
              <w:keepNext/>
            </w:pPr>
            <w:r w:rsidRPr="009901C8">
              <w:t>Módosítás</w:t>
            </w:r>
          </w:p>
        </w:tc>
      </w:tr>
      <w:tr w:rsidR="00887EFF" w:rsidRPr="009901C8" w14:paraId="478D7CB9" w14:textId="77777777" w:rsidTr="007D1A1C">
        <w:trPr>
          <w:jc w:val="center"/>
        </w:trPr>
        <w:tc>
          <w:tcPr>
            <w:tcW w:w="4876" w:type="dxa"/>
            <w:hideMark/>
          </w:tcPr>
          <w:p w14:paraId="483A342B" w14:textId="77777777" w:rsidR="00887EFF" w:rsidRPr="009901C8" w:rsidRDefault="00887EFF" w:rsidP="007D1A1C">
            <w:pPr>
              <w:pStyle w:val="Normal6"/>
            </w:pPr>
            <w:r w:rsidRPr="009901C8">
              <w:t xml:space="preserve">A tagállamok </w:t>
            </w:r>
            <w:r w:rsidRPr="009901C8">
              <w:rPr>
                <w:b/>
                <w:i/>
              </w:rPr>
              <w:t>a kérelmezők tekintetében</w:t>
            </w:r>
            <w:r w:rsidRPr="009901C8">
              <w:t xml:space="preserve"> korlátozhatják az egyenlő bánásmódot:</w:t>
            </w:r>
          </w:p>
        </w:tc>
        <w:tc>
          <w:tcPr>
            <w:tcW w:w="4876" w:type="dxa"/>
            <w:hideMark/>
          </w:tcPr>
          <w:p w14:paraId="7BF02A23" w14:textId="77777777" w:rsidR="00887EFF" w:rsidRPr="009901C8" w:rsidRDefault="00887EFF" w:rsidP="007D1A1C">
            <w:pPr>
              <w:pStyle w:val="Normal6"/>
              <w:rPr>
                <w:szCs w:val="24"/>
              </w:rPr>
            </w:pPr>
            <w:r w:rsidRPr="009901C8">
              <w:t xml:space="preserve">A tagállamok korlátozhatják az egyenlő bánásmódot </w:t>
            </w:r>
            <w:r w:rsidRPr="009901C8">
              <w:rPr>
                <w:b/>
                <w:i/>
              </w:rPr>
              <w:t>azon</w:t>
            </w:r>
            <w:r w:rsidRPr="009901C8">
              <w:t xml:space="preserve"> </w:t>
            </w:r>
            <w:r w:rsidRPr="009901C8">
              <w:rPr>
                <w:b/>
                <w:i/>
              </w:rPr>
              <w:t>kérelmezők tekintetében, akik az (1) bekezdéssel összhangban kaptak munkavállalási jogot</w:t>
            </w:r>
            <w:r w:rsidRPr="009901C8">
              <w:t>:</w:t>
            </w:r>
          </w:p>
        </w:tc>
      </w:tr>
    </w:tbl>
    <w:p w14:paraId="19F6905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30CFA62" w14:textId="77777777" w:rsidR="00887EFF" w:rsidRPr="009901C8" w:rsidRDefault="00887EFF" w:rsidP="00887EFF">
      <w:r w:rsidRPr="009901C8">
        <w:rPr>
          <w:rStyle w:val="HideTWBExt"/>
          <w:noProof w:val="0"/>
          <w:color w:val="auto"/>
        </w:rPr>
        <w:t>&lt;/AmendB&gt;</w:t>
      </w:r>
    </w:p>
    <w:p w14:paraId="21AE244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328</w:t>
      </w:r>
      <w:r w:rsidRPr="009901C8">
        <w:rPr>
          <w:rStyle w:val="HideTWBExt"/>
          <w:b w:val="0"/>
          <w:noProof w:val="0"/>
          <w:color w:val="auto"/>
        </w:rPr>
        <w:t>&lt;/NumAmB&gt;</w:t>
      </w:r>
    </w:p>
    <w:p w14:paraId="30B209F0"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39340FBC" w14:textId="77777777" w:rsidR="00887EFF" w:rsidRPr="009901C8" w:rsidRDefault="00887EFF" w:rsidP="00887EFF">
      <w:r w:rsidRPr="009901C8">
        <w:rPr>
          <w:rStyle w:val="HideTWBExt"/>
          <w:noProof w:val="0"/>
          <w:color w:val="auto"/>
        </w:rPr>
        <w:t>&lt;/RepeatBlock-By&gt;</w:t>
      </w:r>
    </w:p>
    <w:p w14:paraId="1D4C671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71B448F"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 alpont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850706C" w14:textId="77777777" w:rsidTr="007D1A1C">
        <w:trPr>
          <w:jc w:val="center"/>
        </w:trPr>
        <w:tc>
          <w:tcPr>
            <w:tcW w:w="9752" w:type="dxa"/>
            <w:gridSpan w:val="2"/>
          </w:tcPr>
          <w:p w14:paraId="0C21D0B5" w14:textId="77777777" w:rsidR="00887EFF" w:rsidRPr="009901C8" w:rsidRDefault="00887EFF" w:rsidP="007D1A1C">
            <w:pPr>
              <w:keepNext/>
            </w:pPr>
          </w:p>
        </w:tc>
      </w:tr>
      <w:tr w:rsidR="00887EFF" w:rsidRPr="009901C8" w14:paraId="1F5D6771" w14:textId="77777777" w:rsidTr="007D1A1C">
        <w:trPr>
          <w:jc w:val="center"/>
        </w:trPr>
        <w:tc>
          <w:tcPr>
            <w:tcW w:w="4876" w:type="dxa"/>
            <w:hideMark/>
          </w:tcPr>
          <w:p w14:paraId="10F58959" w14:textId="77777777" w:rsidR="00887EFF" w:rsidRPr="009901C8" w:rsidRDefault="00887EFF" w:rsidP="007D1A1C">
            <w:pPr>
              <w:pStyle w:val="ColumnHeading"/>
              <w:keepNext/>
            </w:pPr>
            <w:r w:rsidRPr="009901C8">
              <w:t>A Bizottság által javasolt szöveg</w:t>
            </w:r>
          </w:p>
        </w:tc>
        <w:tc>
          <w:tcPr>
            <w:tcW w:w="4876" w:type="dxa"/>
            <w:hideMark/>
          </w:tcPr>
          <w:p w14:paraId="36A2D1F5" w14:textId="77777777" w:rsidR="00887EFF" w:rsidRPr="009901C8" w:rsidRDefault="00887EFF" w:rsidP="007D1A1C">
            <w:pPr>
              <w:pStyle w:val="ColumnHeading"/>
              <w:keepNext/>
            </w:pPr>
            <w:r w:rsidRPr="009901C8">
              <w:t>Módosítás</w:t>
            </w:r>
          </w:p>
        </w:tc>
      </w:tr>
      <w:tr w:rsidR="00887EFF" w:rsidRPr="009901C8" w14:paraId="7C37C430" w14:textId="77777777" w:rsidTr="007D1A1C">
        <w:trPr>
          <w:jc w:val="center"/>
        </w:trPr>
        <w:tc>
          <w:tcPr>
            <w:tcW w:w="4876" w:type="dxa"/>
            <w:hideMark/>
          </w:tcPr>
          <w:p w14:paraId="5D561FCF" w14:textId="77777777" w:rsidR="00887EFF" w:rsidRPr="009901C8" w:rsidRDefault="00887EFF" w:rsidP="007D1A1C">
            <w:pPr>
              <w:pStyle w:val="Normal6"/>
            </w:pPr>
            <w:r w:rsidRPr="009901C8">
              <w:rPr>
                <w:b/>
                <w:i/>
              </w:rPr>
              <w:t>ii.</w:t>
            </w:r>
            <w:r w:rsidRPr="009901C8">
              <w:tab/>
            </w:r>
            <w:r w:rsidRPr="009901C8">
              <w:rPr>
                <w:b/>
                <w:i/>
              </w:rPr>
              <w:t>e bekezdés c) pontja tekintetében egy konkrét foglalkoztatási tevékenységhez közvetlenül kapcsolódó oktatást vagy szakképzést illetően;</w:t>
            </w:r>
          </w:p>
        </w:tc>
        <w:tc>
          <w:tcPr>
            <w:tcW w:w="4876" w:type="dxa"/>
            <w:hideMark/>
          </w:tcPr>
          <w:p w14:paraId="4C0F2629" w14:textId="77777777" w:rsidR="00887EFF" w:rsidRPr="009901C8" w:rsidRDefault="00887EFF" w:rsidP="007D1A1C">
            <w:pPr>
              <w:pStyle w:val="Normal6"/>
              <w:rPr>
                <w:szCs w:val="24"/>
              </w:rPr>
            </w:pPr>
            <w:r w:rsidRPr="009901C8">
              <w:rPr>
                <w:b/>
                <w:i/>
              </w:rPr>
              <w:t>törölve</w:t>
            </w:r>
          </w:p>
        </w:tc>
      </w:tr>
    </w:tbl>
    <w:p w14:paraId="026E68B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60B3F0F2" w14:textId="77777777" w:rsidR="00887EFF" w:rsidRPr="009901C8" w:rsidRDefault="00887EFF" w:rsidP="00887EFF">
      <w:r w:rsidRPr="009901C8">
        <w:rPr>
          <w:rStyle w:val="HideTWBExt"/>
          <w:noProof w:val="0"/>
          <w:color w:val="auto"/>
        </w:rPr>
        <w:t>&lt;/AmendB&gt;</w:t>
      </w:r>
    </w:p>
    <w:p w14:paraId="7D71581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329</w:t>
      </w:r>
      <w:r w:rsidRPr="009901C8">
        <w:rPr>
          <w:rStyle w:val="HideTWBExt"/>
          <w:b w:val="0"/>
          <w:noProof w:val="0"/>
          <w:color w:val="auto"/>
        </w:rPr>
        <w:t>&lt;/NumAmB&gt;</w:t>
      </w:r>
    </w:p>
    <w:p w14:paraId="004D8157"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8679A62"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799A68C8" w14:textId="77777777" w:rsidR="00887EFF" w:rsidRPr="009901C8" w:rsidRDefault="00887EFF" w:rsidP="00887EFF">
      <w:r w:rsidRPr="009901C8">
        <w:rPr>
          <w:rStyle w:val="HideTWBExt"/>
          <w:noProof w:val="0"/>
          <w:color w:val="auto"/>
        </w:rPr>
        <w:t>&lt;/RepeatBlock-By&gt;</w:t>
      </w:r>
    </w:p>
    <w:p w14:paraId="33B2BE5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B3BCE10"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2CEA2E5" w14:textId="77777777" w:rsidTr="007D1A1C">
        <w:trPr>
          <w:jc w:val="center"/>
        </w:trPr>
        <w:tc>
          <w:tcPr>
            <w:tcW w:w="9752" w:type="dxa"/>
            <w:gridSpan w:val="2"/>
          </w:tcPr>
          <w:p w14:paraId="705D3532" w14:textId="77777777" w:rsidR="00887EFF" w:rsidRPr="009901C8" w:rsidRDefault="00887EFF" w:rsidP="007D1A1C">
            <w:pPr>
              <w:keepNext/>
            </w:pPr>
          </w:p>
        </w:tc>
      </w:tr>
      <w:tr w:rsidR="00887EFF" w:rsidRPr="009901C8" w14:paraId="5531C546" w14:textId="77777777" w:rsidTr="007D1A1C">
        <w:trPr>
          <w:jc w:val="center"/>
        </w:trPr>
        <w:tc>
          <w:tcPr>
            <w:tcW w:w="4876" w:type="dxa"/>
            <w:hideMark/>
          </w:tcPr>
          <w:p w14:paraId="0C4BFC0B" w14:textId="77777777" w:rsidR="00887EFF" w:rsidRPr="009901C8" w:rsidRDefault="00887EFF" w:rsidP="007D1A1C">
            <w:pPr>
              <w:pStyle w:val="ColumnHeading"/>
              <w:keepNext/>
            </w:pPr>
            <w:r w:rsidRPr="009901C8">
              <w:t>A Bizottság által javasolt szöveg</w:t>
            </w:r>
          </w:p>
        </w:tc>
        <w:tc>
          <w:tcPr>
            <w:tcW w:w="4876" w:type="dxa"/>
            <w:hideMark/>
          </w:tcPr>
          <w:p w14:paraId="5A10E519" w14:textId="77777777" w:rsidR="00887EFF" w:rsidRPr="009901C8" w:rsidRDefault="00887EFF" w:rsidP="007D1A1C">
            <w:pPr>
              <w:pStyle w:val="ColumnHeading"/>
              <w:keepNext/>
            </w:pPr>
            <w:r w:rsidRPr="009901C8">
              <w:t>Módosítás</w:t>
            </w:r>
          </w:p>
        </w:tc>
      </w:tr>
      <w:tr w:rsidR="00887EFF" w:rsidRPr="009901C8" w14:paraId="16EF20B7" w14:textId="77777777" w:rsidTr="007D1A1C">
        <w:trPr>
          <w:jc w:val="center"/>
        </w:trPr>
        <w:tc>
          <w:tcPr>
            <w:tcW w:w="4876" w:type="dxa"/>
            <w:hideMark/>
          </w:tcPr>
          <w:p w14:paraId="7169FC6C" w14:textId="77777777" w:rsidR="00887EFF" w:rsidRPr="009901C8" w:rsidRDefault="00887EFF" w:rsidP="007D1A1C">
            <w:pPr>
              <w:pStyle w:val="Normal6"/>
            </w:pPr>
            <w:r w:rsidRPr="009901C8">
              <w:rPr>
                <w:b/>
                <w:i/>
              </w:rPr>
              <w:t>ii.</w:t>
            </w:r>
            <w:r w:rsidRPr="009901C8">
              <w:tab/>
            </w:r>
            <w:r w:rsidRPr="009901C8">
              <w:rPr>
                <w:b/>
                <w:i/>
              </w:rPr>
              <w:t>e bekezdés c) pontja tekintetében egy konkrét foglalkoztatási tevékenységhez közvetlenül kapcsolódó oktatást vagy szakképzést illetően;</w:t>
            </w:r>
          </w:p>
        </w:tc>
        <w:tc>
          <w:tcPr>
            <w:tcW w:w="4876" w:type="dxa"/>
            <w:hideMark/>
          </w:tcPr>
          <w:p w14:paraId="0A05ADF4" w14:textId="77777777" w:rsidR="00887EFF" w:rsidRPr="009901C8" w:rsidRDefault="00887EFF" w:rsidP="007D1A1C">
            <w:pPr>
              <w:pStyle w:val="Normal6"/>
              <w:rPr>
                <w:szCs w:val="24"/>
              </w:rPr>
            </w:pPr>
            <w:r w:rsidRPr="009901C8">
              <w:rPr>
                <w:b/>
                <w:i/>
              </w:rPr>
              <w:t>törölve</w:t>
            </w:r>
          </w:p>
        </w:tc>
      </w:tr>
    </w:tbl>
    <w:p w14:paraId="6EC6D35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CA76A2E" w14:textId="77777777" w:rsidR="00887EFF" w:rsidRPr="009901C8" w:rsidRDefault="00887EFF" w:rsidP="00887EFF">
      <w:r w:rsidRPr="009901C8">
        <w:rPr>
          <w:rStyle w:val="HideTWBExt"/>
          <w:noProof w:val="0"/>
          <w:color w:val="auto"/>
        </w:rPr>
        <w:t>&lt;/AmendB&gt;</w:t>
      </w:r>
    </w:p>
    <w:p w14:paraId="661B4E9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330</w:t>
      </w:r>
      <w:r w:rsidRPr="009901C8">
        <w:rPr>
          <w:rStyle w:val="HideTWBExt"/>
          <w:b w:val="0"/>
          <w:noProof w:val="0"/>
          <w:color w:val="auto"/>
        </w:rPr>
        <w:t>&lt;/NumAmB&gt;</w:t>
      </w:r>
    </w:p>
    <w:p w14:paraId="40A30A04"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w:t>
      </w:r>
      <w:r w:rsidRPr="009901C8">
        <w:rPr>
          <w:rStyle w:val="HideTWBExt"/>
          <w:b w:val="0"/>
          <w:noProof w:val="0"/>
          <w:color w:val="auto"/>
        </w:rPr>
        <w:t>&lt;/Members&gt;</w:t>
      </w:r>
    </w:p>
    <w:p w14:paraId="49C40B67" w14:textId="77777777" w:rsidR="00887EFF" w:rsidRPr="009901C8" w:rsidRDefault="00887EFF" w:rsidP="00887EFF">
      <w:r w:rsidRPr="009901C8">
        <w:rPr>
          <w:rStyle w:val="HideTWBExt"/>
          <w:noProof w:val="0"/>
          <w:color w:val="auto"/>
        </w:rPr>
        <w:t>&lt;/RepeatBlock-By&gt;</w:t>
      </w:r>
    </w:p>
    <w:p w14:paraId="00F640F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2280A32"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9EBDCB9" w14:textId="77777777" w:rsidTr="007D1A1C">
        <w:trPr>
          <w:jc w:val="center"/>
        </w:trPr>
        <w:tc>
          <w:tcPr>
            <w:tcW w:w="9752" w:type="dxa"/>
            <w:gridSpan w:val="2"/>
          </w:tcPr>
          <w:p w14:paraId="551BE34D" w14:textId="77777777" w:rsidR="00887EFF" w:rsidRPr="009901C8" w:rsidRDefault="00887EFF" w:rsidP="007D1A1C">
            <w:pPr>
              <w:keepNext/>
            </w:pPr>
          </w:p>
        </w:tc>
      </w:tr>
      <w:tr w:rsidR="00887EFF" w:rsidRPr="009901C8" w14:paraId="10F73759" w14:textId="77777777" w:rsidTr="007D1A1C">
        <w:trPr>
          <w:jc w:val="center"/>
        </w:trPr>
        <w:tc>
          <w:tcPr>
            <w:tcW w:w="4876" w:type="dxa"/>
            <w:hideMark/>
          </w:tcPr>
          <w:p w14:paraId="587F64F8" w14:textId="77777777" w:rsidR="00887EFF" w:rsidRPr="009901C8" w:rsidRDefault="00887EFF" w:rsidP="007D1A1C">
            <w:pPr>
              <w:pStyle w:val="ColumnHeading"/>
              <w:keepNext/>
            </w:pPr>
            <w:r w:rsidRPr="009901C8">
              <w:t>A Bizottság által javasolt szöveg</w:t>
            </w:r>
          </w:p>
        </w:tc>
        <w:tc>
          <w:tcPr>
            <w:tcW w:w="4876" w:type="dxa"/>
            <w:hideMark/>
          </w:tcPr>
          <w:p w14:paraId="2A516E0A" w14:textId="77777777" w:rsidR="00887EFF" w:rsidRPr="009901C8" w:rsidRDefault="00887EFF" w:rsidP="007D1A1C">
            <w:pPr>
              <w:pStyle w:val="ColumnHeading"/>
              <w:keepNext/>
            </w:pPr>
            <w:r w:rsidRPr="009901C8">
              <w:t>Módosítás</w:t>
            </w:r>
          </w:p>
        </w:tc>
      </w:tr>
      <w:tr w:rsidR="00887EFF" w:rsidRPr="009901C8" w14:paraId="67D66FBF" w14:textId="77777777" w:rsidTr="007D1A1C">
        <w:trPr>
          <w:jc w:val="center"/>
        </w:trPr>
        <w:tc>
          <w:tcPr>
            <w:tcW w:w="4876" w:type="dxa"/>
            <w:hideMark/>
          </w:tcPr>
          <w:p w14:paraId="77131045" w14:textId="77777777" w:rsidR="00887EFF" w:rsidRPr="009901C8" w:rsidRDefault="00887EFF" w:rsidP="007D1A1C">
            <w:pPr>
              <w:pStyle w:val="Normal6"/>
            </w:pPr>
            <w:r w:rsidRPr="009901C8">
              <w:rPr>
                <w:b/>
                <w:i/>
              </w:rPr>
              <w:t>ii.</w:t>
            </w:r>
            <w:r w:rsidRPr="009901C8">
              <w:tab/>
            </w:r>
            <w:r w:rsidRPr="009901C8">
              <w:rPr>
                <w:b/>
                <w:i/>
              </w:rPr>
              <w:t>e bekezdés c) pontja tekintetében egy konkrét foglalkoztatási tevékenységhez közvetlenül kapcsolódó oktatást vagy szakképzést illetően;</w:t>
            </w:r>
          </w:p>
        </w:tc>
        <w:tc>
          <w:tcPr>
            <w:tcW w:w="4876" w:type="dxa"/>
            <w:hideMark/>
          </w:tcPr>
          <w:p w14:paraId="31641716" w14:textId="77777777" w:rsidR="00887EFF" w:rsidRPr="009901C8" w:rsidRDefault="00887EFF" w:rsidP="007D1A1C">
            <w:pPr>
              <w:pStyle w:val="Normal6"/>
              <w:rPr>
                <w:szCs w:val="24"/>
              </w:rPr>
            </w:pPr>
            <w:r w:rsidRPr="009901C8">
              <w:rPr>
                <w:b/>
                <w:i/>
              </w:rPr>
              <w:t>törölve</w:t>
            </w:r>
          </w:p>
        </w:tc>
      </w:tr>
    </w:tbl>
    <w:p w14:paraId="2889DA8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B91A60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D9BB988" w14:textId="77777777" w:rsidR="00887EFF" w:rsidRPr="009901C8" w:rsidRDefault="00887EFF" w:rsidP="00887EFF">
      <w:pPr>
        <w:pStyle w:val="Normal12Italic"/>
        <w:rPr>
          <w:noProof w:val="0"/>
        </w:rPr>
      </w:pPr>
      <w:r w:rsidRPr="009901C8">
        <w:rPr>
          <w:noProof w:val="0"/>
        </w:rPr>
        <w:t>Ez a szakképzéshez való hozzáférésre vonatkozó új korlátozás. Ezért el kell hagyni.</w:t>
      </w:r>
    </w:p>
    <w:p w14:paraId="4A295F76" w14:textId="77777777" w:rsidR="00887EFF" w:rsidRPr="009901C8" w:rsidRDefault="00887EFF" w:rsidP="00887EFF">
      <w:r w:rsidRPr="009901C8">
        <w:rPr>
          <w:rStyle w:val="HideTWBExt"/>
          <w:noProof w:val="0"/>
          <w:color w:val="auto"/>
        </w:rPr>
        <w:t>&lt;/AmendB&gt;</w:t>
      </w:r>
    </w:p>
    <w:p w14:paraId="7674655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331</w:t>
      </w:r>
      <w:r w:rsidRPr="009901C8">
        <w:rPr>
          <w:rStyle w:val="HideTWBExt"/>
          <w:b w:val="0"/>
          <w:noProof w:val="0"/>
          <w:color w:val="auto"/>
        </w:rPr>
        <w:t>&lt;/NumAmB&gt;</w:t>
      </w:r>
    </w:p>
    <w:p w14:paraId="6A60C49F"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1D63F7EF" w14:textId="77777777" w:rsidR="00887EFF" w:rsidRPr="009901C8" w:rsidRDefault="00887EFF" w:rsidP="00887EFF">
      <w:r w:rsidRPr="009901C8">
        <w:rPr>
          <w:rStyle w:val="HideTWBExt"/>
          <w:noProof w:val="0"/>
          <w:color w:val="auto"/>
        </w:rPr>
        <w:t>&lt;/RepeatBlock-By&gt;</w:t>
      </w:r>
    </w:p>
    <w:p w14:paraId="1F2B3C1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8ACA434"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61F2762" w14:textId="77777777" w:rsidTr="007D1A1C">
        <w:trPr>
          <w:jc w:val="center"/>
        </w:trPr>
        <w:tc>
          <w:tcPr>
            <w:tcW w:w="9752" w:type="dxa"/>
            <w:gridSpan w:val="2"/>
          </w:tcPr>
          <w:p w14:paraId="72245008" w14:textId="77777777" w:rsidR="00887EFF" w:rsidRPr="009901C8" w:rsidRDefault="00887EFF" w:rsidP="007D1A1C">
            <w:pPr>
              <w:keepNext/>
            </w:pPr>
          </w:p>
        </w:tc>
      </w:tr>
      <w:tr w:rsidR="00887EFF" w:rsidRPr="009901C8" w14:paraId="5B48C9E2" w14:textId="77777777" w:rsidTr="007D1A1C">
        <w:trPr>
          <w:jc w:val="center"/>
        </w:trPr>
        <w:tc>
          <w:tcPr>
            <w:tcW w:w="4876" w:type="dxa"/>
            <w:hideMark/>
          </w:tcPr>
          <w:p w14:paraId="2436CAC5" w14:textId="77777777" w:rsidR="00887EFF" w:rsidRPr="009901C8" w:rsidRDefault="00887EFF" w:rsidP="007D1A1C">
            <w:pPr>
              <w:pStyle w:val="ColumnHeading"/>
              <w:keepNext/>
            </w:pPr>
            <w:r w:rsidRPr="009901C8">
              <w:t>A Bizottság által javasolt szöveg</w:t>
            </w:r>
          </w:p>
        </w:tc>
        <w:tc>
          <w:tcPr>
            <w:tcW w:w="4876" w:type="dxa"/>
            <w:hideMark/>
          </w:tcPr>
          <w:p w14:paraId="650DBE42" w14:textId="77777777" w:rsidR="00887EFF" w:rsidRPr="009901C8" w:rsidRDefault="00887EFF" w:rsidP="007D1A1C">
            <w:pPr>
              <w:pStyle w:val="ColumnHeading"/>
              <w:keepNext/>
            </w:pPr>
            <w:r w:rsidRPr="009901C8">
              <w:t>Módosítás</w:t>
            </w:r>
          </w:p>
        </w:tc>
      </w:tr>
      <w:tr w:rsidR="00887EFF" w:rsidRPr="009901C8" w14:paraId="33FCB71B" w14:textId="77777777" w:rsidTr="007D1A1C">
        <w:trPr>
          <w:jc w:val="center"/>
        </w:trPr>
        <w:tc>
          <w:tcPr>
            <w:tcW w:w="4876" w:type="dxa"/>
            <w:hideMark/>
          </w:tcPr>
          <w:p w14:paraId="1275D020" w14:textId="77777777" w:rsidR="00887EFF" w:rsidRPr="009901C8" w:rsidRDefault="00887EFF" w:rsidP="007D1A1C">
            <w:pPr>
              <w:pStyle w:val="Normal6"/>
            </w:pPr>
            <w:r w:rsidRPr="009901C8">
              <w:rPr>
                <w:b/>
                <w:i/>
              </w:rPr>
              <w:t>ii.</w:t>
            </w:r>
            <w:r w:rsidRPr="009901C8">
              <w:tab/>
            </w:r>
            <w:r w:rsidRPr="009901C8">
              <w:rPr>
                <w:b/>
                <w:i/>
              </w:rPr>
              <w:t>e bekezdés c) pontja tekintetében egy konkrét foglalkoztatási tevékenységhez közvetlenül kapcsolódó oktatást vagy szakképzést illetően;</w:t>
            </w:r>
          </w:p>
        </w:tc>
        <w:tc>
          <w:tcPr>
            <w:tcW w:w="4876" w:type="dxa"/>
            <w:hideMark/>
          </w:tcPr>
          <w:p w14:paraId="4CBE1A1D" w14:textId="77777777" w:rsidR="00887EFF" w:rsidRPr="009901C8" w:rsidRDefault="00887EFF" w:rsidP="007D1A1C">
            <w:pPr>
              <w:pStyle w:val="Normal6"/>
              <w:rPr>
                <w:szCs w:val="24"/>
              </w:rPr>
            </w:pPr>
            <w:r w:rsidRPr="009901C8">
              <w:rPr>
                <w:b/>
                <w:i/>
              </w:rPr>
              <w:t>törölve</w:t>
            </w:r>
          </w:p>
        </w:tc>
      </w:tr>
    </w:tbl>
    <w:p w14:paraId="0109683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0EFE4EA" w14:textId="77777777" w:rsidR="00887EFF" w:rsidRPr="009901C8" w:rsidRDefault="00887EFF" w:rsidP="00887EFF">
      <w:r w:rsidRPr="009901C8">
        <w:rPr>
          <w:rStyle w:val="HideTWBExt"/>
          <w:noProof w:val="0"/>
          <w:color w:val="auto"/>
        </w:rPr>
        <w:t>&lt;/AmendB&gt;</w:t>
      </w:r>
    </w:p>
    <w:p w14:paraId="3D6B12A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332</w:t>
      </w:r>
      <w:r w:rsidRPr="009901C8">
        <w:rPr>
          <w:rStyle w:val="HideTWBExt"/>
          <w:b w:val="0"/>
          <w:noProof w:val="0"/>
          <w:color w:val="auto"/>
        </w:rPr>
        <w:t>&lt;/NumAmB&gt;</w:t>
      </w:r>
    </w:p>
    <w:p w14:paraId="4FB748F0"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457608D6" w14:textId="77777777" w:rsidR="00887EFF" w:rsidRPr="009901C8" w:rsidRDefault="00887EFF" w:rsidP="00887EFF">
      <w:r w:rsidRPr="009901C8">
        <w:rPr>
          <w:rStyle w:val="HideTWBExt"/>
          <w:noProof w:val="0"/>
          <w:color w:val="auto"/>
        </w:rPr>
        <w:t>&lt;/RepeatBlock-By&gt;</w:t>
      </w:r>
    </w:p>
    <w:p w14:paraId="5C3DD7E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B91854D"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iii alpont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FC7F146" w14:textId="77777777" w:rsidTr="007D1A1C">
        <w:trPr>
          <w:jc w:val="center"/>
        </w:trPr>
        <w:tc>
          <w:tcPr>
            <w:tcW w:w="9752" w:type="dxa"/>
            <w:gridSpan w:val="2"/>
          </w:tcPr>
          <w:p w14:paraId="28B3AB86" w14:textId="77777777" w:rsidR="00887EFF" w:rsidRPr="009901C8" w:rsidRDefault="00887EFF" w:rsidP="007D1A1C">
            <w:pPr>
              <w:keepNext/>
            </w:pPr>
          </w:p>
        </w:tc>
      </w:tr>
      <w:tr w:rsidR="00887EFF" w:rsidRPr="009901C8" w14:paraId="74E24AC0" w14:textId="77777777" w:rsidTr="007D1A1C">
        <w:trPr>
          <w:jc w:val="center"/>
        </w:trPr>
        <w:tc>
          <w:tcPr>
            <w:tcW w:w="4876" w:type="dxa"/>
            <w:hideMark/>
          </w:tcPr>
          <w:p w14:paraId="047FC9C0" w14:textId="77777777" w:rsidR="00887EFF" w:rsidRPr="009901C8" w:rsidRDefault="00887EFF" w:rsidP="007D1A1C">
            <w:pPr>
              <w:pStyle w:val="ColumnHeading"/>
              <w:keepNext/>
            </w:pPr>
            <w:r w:rsidRPr="009901C8">
              <w:t>A Bizottság által javasolt szöveg</w:t>
            </w:r>
          </w:p>
        </w:tc>
        <w:tc>
          <w:tcPr>
            <w:tcW w:w="4876" w:type="dxa"/>
            <w:hideMark/>
          </w:tcPr>
          <w:p w14:paraId="356B6A85" w14:textId="77777777" w:rsidR="00887EFF" w:rsidRPr="009901C8" w:rsidRDefault="00887EFF" w:rsidP="007D1A1C">
            <w:pPr>
              <w:pStyle w:val="ColumnHeading"/>
              <w:keepNext/>
            </w:pPr>
            <w:r w:rsidRPr="009901C8">
              <w:t>Módosítás</w:t>
            </w:r>
          </w:p>
        </w:tc>
      </w:tr>
      <w:tr w:rsidR="00887EFF" w:rsidRPr="009901C8" w14:paraId="01E27002" w14:textId="77777777" w:rsidTr="007D1A1C">
        <w:trPr>
          <w:jc w:val="center"/>
        </w:trPr>
        <w:tc>
          <w:tcPr>
            <w:tcW w:w="4876" w:type="dxa"/>
            <w:hideMark/>
          </w:tcPr>
          <w:p w14:paraId="285AB12C" w14:textId="77777777" w:rsidR="00887EFF" w:rsidRPr="009901C8" w:rsidRDefault="00887EFF" w:rsidP="007D1A1C">
            <w:pPr>
              <w:pStyle w:val="Normal6"/>
            </w:pPr>
            <w:r w:rsidRPr="009901C8">
              <w:rPr>
                <w:b/>
                <w:i/>
              </w:rPr>
              <w:t>iii.</w:t>
            </w:r>
            <w:r w:rsidRPr="009901C8">
              <w:tab/>
            </w:r>
            <w:r w:rsidRPr="009901C8">
              <w:rPr>
                <w:b/>
                <w:i/>
              </w:rPr>
              <w:t>e bekezdés e) pontja tekintetében – az 1231/2010/EU rendelet sérelme nélkül – a családi ellátások és munkanélküli-járadékok kizárásával.</w:t>
            </w:r>
          </w:p>
        </w:tc>
        <w:tc>
          <w:tcPr>
            <w:tcW w:w="4876" w:type="dxa"/>
            <w:hideMark/>
          </w:tcPr>
          <w:p w14:paraId="3A4B9D68" w14:textId="77777777" w:rsidR="00887EFF" w:rsidRPr="009901C8" w:rsidRDefault="00887EFF" w:rsidP="007D1A1C">
            <w:pPr>
              <w:pStyle w:val="Normal6"/>
              <w:rPr>
                <w:szCs w:val="24"/>
              </w:rPr>
            </w:pPr>
            <w:r w:rsidRPr="009901C8">
              <w:rPr>
                <w:b/>
                <w:i/>
              </w:rPr>
              <w:t>törölve</w:t>
            </w:r>
          </w:p>
        </w:tc>
      </w:tr>
    </w:tbl>
    <w:p w14:paraId="66EFAC4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13B2134B" w14:textId="77777777" w:rsidR="00887EFF" w:rsidRPr="009901C8" w:rsidRDefault="00887EFF" w:rsidP="00887EFF">
      <w:r w:rsidRPr="009901C8">
        <w:rPr>
          <w:rStyle w:val="HideTWBExt"/>
          <w:noProof w:val="0"/>
          <w:color w:val="auto"/>
        </w:rPr>
        <w:t>&lt;/AmendB&gt;</w:t>
      </w:r>
    </w:p>
    <w:p w14:paraId="67F8F70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333</w:t>
      </w:r>
      <w:r w:rsidRPr="009901C8">
        <w:rPr>
          <w:rStyle w:val="HideTWBExt"/>
          <w:b w:val="0"/>
          <w:noProof w:val="0"/>
          <w:color w:val="auto"/>
        </w:rPr>
        <w:t>&lt;/NumAmB&gt;</w:t>
      </w:r>
    </w:p>
    <w:p w14:paraId="552A470C"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51F48055"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2BEC2914" w14:textId="77777777" w:rsidR="00887EFF" w:rsidRPr="009901C8" w:rsidRDefault="00887EFF" w:rsidP="00887EFF">
      <w:r w:rsidRPr="009901C8">
        <w:rPr>
          <w:rStyle w:val="HideTWBExt"/>
          <w:noProof w:val="0"/>
          <w:color w:val="auto"/>
        </w:rPr>
        <w:t>&lt;/RepeatBlock-By&gt;</w:t>
      </w:r>
    </w:p>
    <w:p w14:paraId="1DF0A2D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3A3928E"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iii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4250052" w14:textId="77777777" w:rsidTr="007D1A1C">
        <w:trPr>
          <w:jc w:val="center"/>
        </w:trPr>
        <w:tc>
          <w:tcPr>
            <w:tcW w:w="9752" w:type="dxa"/>
            <w:gridSpan w:val="2"/>
          </w:tcPr>
          <w:p w14:paraId="253A2EE0" w14:textId="77777777" w:rsidR="00887EFF" w:rsidRPr="009901C8" w:rsidRDefault="00887EFF" w:rsidP="007D1A1C">
            <w:pPr>
              <w:keepNext/>
            </w:pPr>
          </w:p>
        </w:tc>
      </w:tr>
      <w:tr w:rsidR="00887EFF" w:rsidRPr="009901C8" w14:paraId="795150A8" w14:textId="77777777" w:rsidTr="007D1A1C">
        <w:trPr>
          <w:jc w:val="center"/>
        </w:trPr>
        <w:tc>
          <w:tcPr>
            <w:tcW w:w="4876" w:type="dxa"/>
            <w:hideMark/>
          </w:tcPr>
          <w:p w14:paraId="5A8A256D" w14:textId="77777777" w:rsidR="00887EFF" w:rsidRPr="009901C8" w:rsidRDefault="00887EFF" w:rsidP="007D1A1C">
            <w:pPr>
              <w:pStyle w:val="ColumnHeading"/>
              <w:keepNext/>
            </w:pPr>
            <w:r w:rsidRPr="009901C8">
              <w:t>A Bizottság által javasolt szöveg</w:t>
            </w:r>
          </w:p>
        </w:tc>
        <w:tc>
          <w:tcPr>
            <w:tcW w:w="4876" w:type="dxa"/>
            <w:hideMark/>
          </w:tcPr>
          <w:p w14:paraId="00CAA60F" w14:textId="77777777" w:rsidR="00887EFF" w:rsidRPr="009901C8" w:rsidRDefault="00887EFF" w:rsidP="007D1A1C">
            <w:pPr>
              <w:pStyle w:val="ColumnHeading"/>
              <w:keepNext/>
            </w:pPr>
            <w:r w:rsidRPr="009901C8">
              <w:t>Módosítás</w:t>
            </w:r>
          </w:p>
        </w:tc>
      </w:tr>
      <w:tr w:rsidR="00887EFF" w:rsidRPr="009901C8" w14:paraId="05281EE6" w14:textId="77777777" w:rsidTr="007D1A1C">
        <w:trPr>
          <w:jc w:val="center"/>
        </w:trPr>
        <w:tc>
          <w:tcPr>
            <w:tcW w:w="4876" w:type="dxa"/>
            <w:hideMark/>
          </w:tcPr>
          <w:p w14:paraId="3F903A9D" w14:textId="77777777" w:rsidR="00887EFF" w:rsidRPr="009901C8" w:rsidRDefault="00887EFF" w:rsidP="007D1A1C">
            <w:pPr>
              <w:pStyle w:val="Normal6"/>
            </w:pPr>
            <w:r w:rsidRPr="009901C8">
              <w:rPr>
                <w:b/>
                <w:i/>
              </w:rPr>
              <w:t>iii.</w:t>
            </w:r>
            <w:r w:rsidRPr="009901C8">
              <w:tab/>
            </w:r>
            <w:r w:rsidRPr="009901C8">
              <w:rPr>
                <w:b/>
                <w:i/>
              </w:rPr>
              <w:t>e bekezdés e) pontja tekintetében – az 1231/2010/EU rendelet sérelme nélkül – a családi ellátások és munkanélküli-járadékok kizárásával.</w:t>
            </w:r>
          </w:p>
        </w:tc>
        <w:tc>
          <w:tcPr>
            <w:tcW w:w="4876" w:type="dxa"/>
            <w:hideMark/>
          </w:tcPr>
          <w:p w14:paraId="1B256889" w14:textId="77777777" w:rsidR="00887EFF" w:rsidRPr="009901C8" w:rsidRDefault="00887EFF" w:rsidP="007D1A1C">
            <w:pPr>
              <w:pStyle w:val="Normal6"/>
              <w:rPr>
                <w:szCs w:val="24"/>
              </w:rPr>
            </w:pPr>
            <w:r w:rsidRPr="009901C8">
              <w:rPr>
                <w:b/>
                <w:i/>
              </w:rPr>
              <w:t>törölve</w:t>
            </w:r>
          </w:p>
        </w:tc>
      </w:tr>
    </w:tbl>
    <w:p w14:paraId="6F3609D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7243DFF" w14:textId="77777777" w:rsidR="00887EFF" w:rsidRPr="009901C8" w:rsidRDefault="00887EFF" w:rsidP="00887EFF">
      <w:r w:rsidRPr="009901C8">
        <w:rPr>
          <w:rStyle w:val="HideTWBExt"/>
          <w:noProof w:val="0"/>
          <w:color w:val="auto"/>
        </w:rPr>
        <w:t>&lt;/AmendB&gt;</w:t>
      </w:r>
    </w:p>
    <w:p w14:paraId="28A12A5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334</w:t>
      </w:r>
      <w:r w:rsidRPr="009901C8">
        <w:rPr>
          <w:rStyle w:val="HideTWBExt"/>
          <w:b w:val="0"/>
          <w:noProof w:val="0"/>
          <w:color w:val="auto"/>
        </w:rPr>
        <w:t>&lt;/NumAmB&gt;</w:t>
      </w:r>
    </w:p>
    <w:p w14:paraId="49E24AFC"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0963774C" w14:textId="77777777" w:rsidR="00887EFF" w:rsidRPr="009901C8" w:rsidRDefault="00887EFF" w:rsidP="00887EFF">
      <w:r w:rsidRPr="009901C8">
        <w:rPr>
          <w:rStyle w:val="HideTWBExt"/>
          <w:noProof w:val="0"/>
          <w:color w:val="auto"/>
        </w:rPr>
        <w:t>&lt;/RepeatBlock-By&gt;</w:t>
      </w:r>
    </w:p>
    <w:p w14:paraId="47E4589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E27FC6A" w14:textId="77777777" w:rsidR="00887EFF" w:rsidRPr="009901C8" w:rsidRDefault="00887EFF" w:rsidP="00887EFF">
      <w:pPr>
        <w:pStyle w:val="NormalBold"/>
      </w:pPr>
      <w:r w:rsidRPr="009901C8">
        <w:rPr>
          <w:rStyle w:val="HideTWBExt"/>
          <w:b w:val="0"/>
          <w:noProof w:val="0"/>
          <w:color w:val="auto"/>
        </w:rPr>
        <w:t>&lt;Article&gt;</w:t>
      </w:r>
      <w:r w:rsidRPr="009901C8">
        <w:t>15 cikk – 3 bekezdés – 2 albekezdés – iii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CD547AB" w14:textId="77777777" w:rsidTr="007D1A1C">
        <w:trPr>
          <w:jc w:val="center"/>
        </w:trPr>
        <w:tc>
          <w:tcPr>
            <w:tcW w:w="9752" w:type="dxa"/>
            <w:gridSpan w:val="2"/>
          </w:tcPr>
          <w:p w14:paraId="7F0B3AA2" w14:textId="77777777" w:rsidR="00887EFF" w:rsidRPr="009901C8" w:rsidRDefault="00887EFF" w:rsidP="007D1A1C">
            <w:pPr>
              <w:keepNext/>
            </w:pPr>
          </w:p>
        </w:tc>
      </w:tr>
      <w:tr w:rsidR="00887EFF" w:rsidRPr="009901C8" w14:paraId="23958398" w14:textId="77777777" w:rsidTr="007D1A1C">
        <w:trPr>
          <w:jc w:val="center"/>
        </w:trPr>
        <w:tc>
          <w:tcPr>
            <w:tcW w:w="4876" w:type="dxa"/>
            <w:hideMark/>
          </w:tcPr>
          <w:p w14:paraId="4D2B5DD6" w14:textId="77777777" w:rsidR="00887EFF" w:rsidRPr="009901C8" w:rsidRDefault="00887EFF" w:rsidP="007D1A1C">
            <w:pPr>
              <w:pStyle w:val="ColumnHeading"/>
              <w:keepNext/>
            </w:pPr>
            <w:r w:rsidRPr="009901C8">
              <w:t>A Bizottság által javasolt szöveg</w:t>
            </w:r>
          </w:p>
        </w:tc>
        <w:tc>
          <w:tcPr>
            <w:tcW w:w="4876" w:type="dxa"/>
            <w:hideMark/>
          </w:tcPr>
          <w:p w14:paraId="13BBB82E" w14:textId="77777777" w:rsidR="00887EFF" w:rsidRPr="009901C8" w:rsidRDefault="00887EFF" w:rsidP="007D1A1C">
            <w:pPr>
              <w:pStyle w:val="ColumnHeading"/>
              <w:keepNext/>
            </w:pPr>
            <w:r w:rsidRPr="009901C8">
              <w:t>Módosítás</w:t>
            </w:r>
          </w:p>
        </w:tc>
      </w:tr>
      <w:tr w:rsidR="00887EFF" w:rsidRPr="009901C8" w14:paraId="5583110E" w14:textId="77777777" w:rsidTr="007D1A1C">
        <w:trPr>
          <w:jc w:val="center"/>
        </w:trPr>
        <w:tc>
          <w:tcPr>
            <w:tcW w:w="4876" w:type="dxa"/>
            <w:hideMark/>
          </w:tcPr>
          <w:p w14:paraId="39E6319D" w14:textId="77777777" w:rsidR="00887EFF" w:rsidRPr="009901C8" w:rsidRDefault="00887EFF" w:rsidP="007D1A1C">
            <w:pPr>
              <w:pStyle w:val="Normal6"/>
            </w:pPr>
            <w:r w:rsidRPr="009901C8">
              <w:rPr>
                <w:b/>
                <w:i/>
              </w:rPr>
              <w:t>iii.</w:t>
            </w:r>
            <w:r w:rsidRPr="009901C8">
              <w:tab/>
            </w:r>
            <w:r w:rsidRPr="009901C8">
              <w:rPr>
                <w:b/>
                <w:i/>
              </w:rPr>
              <w:t>e bekezdés e) pontja tekintetében – az 1231/2010/EU rendelet sérelme nélkül – a családi ellátások és munkanélküli-járadékok kizárásával.</w:t>
            </w:r>
          </w:p>
        </w:tc>
        <w:tc>
          <w:tcPr>
            <w:tcW w:w="4876" w:type="dxa"/>
            <w:hideMark/>
          </w:tcPr>
          <w:p w14:paraId="4F0A343E" w14:textId="77777777" w:rsidR="00887EFF" w:rsidRPr="009901C8" w:rsidRDefault="00887EFF" w:rsidP="007D1A1C">
            <w:pPr>
              <w:pStyle w:val="Normal6"/>
              <w:rPr>
                <w:szCs w:val="24"/>
              </w:rPr>
            </w:pPr>
            <w:r w:rsidRPr="009901C8">
              <w:rPr>
                <w:b/>
                <w:i/>
              </w:rPr>
              <w:t>törölve</w:t>
            </w:r>
          </w:p>
        </w:tc>
      </w:tr>
    </w:tbl>
    <w:p w14:paraId="20321A7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D2DC236" w14:textId="77777777" w:rsidR="00887EFF" w:rsidRPr="009901C8" w:rsidRDefault="00887EFF" w:rsidP="00887EFF">
      <w:r w:rsidRPr="009901C8">
        <w:rPr>
          <w:rStyle w:val="HideTWBExt"/>
          <w:noProof w:val="0"/>
          <w:color w:val="auto"/>
        </w:rPr>
        <w:t>&lt;/AmendB&gt;</w:t>
      </w:r>
    </w:p>
    <w:p w14:paraId="7220ADD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335</w:t>
      </w:r>
      <w:r w:rsidRPr="009901C8">
        <w:rPr>
          <w:rStyle w:val="HideTWBExt"/>
          <w:b w:val="0"/>
          <w:noProof w:val="0"/>
          <w:color w:val="auto"/>
        </w:rPr>
        <w:t>&lt;/NumAmB&gt;</w:t>
      </w:r>
    </w:p>
    <w:p w14:paraId="6ABB280A"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28FBF45B"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64DA1009" w14:textId="77777777" w:rsidR="00887EFF" w:rsidRPr="009901C8" w:rsidRDefault="00887EFF" w:rsidP="00887EFF">
      <w:r w:rsidRPr="009901C8">
        <w:rPr>
          <w:rStyle w:val="HideTWBExt"/>
          <w:noProof w:val="0"/>
          <w:color w:val="auto"/>
        </w:rPr>
        <w:t>&lt;/RepeatBlock-By&gt;</w:t>
      </w:r>
    </w:p>
    <w:p w14:paraId="1CA6265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D191E10" w14:textId="77777777" w:rsidR="00887EFF" w:rsidRPr="009901C8" w:rsidRDefault="00887EFF" w:rsidP="00887EFF">
      <w:pPr>
        <w:pStyle w:val="NormalBold"/>
      </w:pPr>
      <w:r w:rsidRPr="009901C8">
        <w:rPr>
          <w:rStyle w:val="HideTWBExt"/>
          <w:b w:val="0"/>
          <w:noProof w:val="0"/>
          <w:color w:val="auto"/>
        </w:rPr>
        <w:t>&lt;Article&gt;</w:t>
      </w:r>
      <w:r w:rsidRPr="009901C8">
        <w:t>15 cikk – 3 bekezdés – 3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6086A73" w14:textId="77777777" w:rsidTr="007D1A1C">
        <w:trPr>
          <w:jc w:val="center"/>
        </w:trPr>
        <w:tc>
          <w:tcPr>
            <w:tcW w:w="9752" w:type="dxa"/>
            <w:gridSpan w:val="2"/>
          </w:tcPr>
          <w:p w14:paraId="37A31279" w14:textId="77777777" w:rsidR="00887EFF" w:rsidRPr="009901C8" w:rsidRDefault="00887EFF" w:rsidP="007D1A1C">
            <w:pPr>
              <w:keepNext/>
            </w:pPr>
          </w:p>
        </w:tc>
      </w:tr>
      <w:tr w:rsidR="00887EFF" w:rsidRPr="009901C8" w14:paraId="4034DE93" w14:textId="77777777" w:rsidTr="007D1A1C">
        <w:trPr>
          <w:jc w:val="center"/>
        </w:trPr>
        <w:tc>
          <w:tcPr>
            <w:tcW w:w="4876" w:type="dxa"/>
            <w:hideMark/>
          </w:tcPr>
          <w:p w14:paraId="0BE883FD" w14:textId="77777777" w:rsidR="00887EFF" w:rsidRPr="009901C8" w:rsidRDefault="00887EFF" w:rsidP="007D1A1C">
            <w:pPr>
              <w:pStyle w:val="ColumnHeading"/>
              <w:keepNext/>
            </w:pPr>
            <w:r w:rsidRPr="009901C8">
              <w:t>A Bizottság által javasolt szöveg</w:t>
            </w:r>
          </w:p>
        </w:tc>
        <w:tc>
          <w:tcPr>
            <w:tcW w:w="4876" w:type="dxa"/>
            <w:hideMark/>
          </w:tcPr>
          <w:p w14:paraId="721C3BF3" w14:textId="77777777" w:rsidR="00887EFF" w:rsidRPr="009901C8" w:rsidRDefault="00887EFF" w:rsidP="007D1A1C">
            <w:pPr>
              <w:pStyle w:val="ColumnHeading"/>
              <w:keepNext/>
            </w:pPr>
            <w:r w:rsidRPr="009901C8">
              <w:t>Módosítás</w:t>
            </w:r>
          </w:p>
        </w:tc>
      </w:tr>
      <w:tr w:rsidR="00887EFF" w:rsidRPr="009901C8" w14:paraId="340A4AAF" w14:textId="77777777" w:rsidTr="007D1A1C">
        <w:trPr>
          <w:jc w:val="center"/>
        </w:trPr>
        <w:tc>
          <w:tcPr>
            <w:tcW w:w="4876" w:type="dxa"/>
            <w:hideMark/>
          </w:tcPr>
          <w:p w14:paraId="474B8CA3" w14:textId="77777777" w:rsidR="00887EFF" w:rsidRPr="009901C8" w:rsidRDefault="00887EFF" w:rsidP="007D1A1C">
            <w:pPr>
              <w:pStyle w:val="Normal6"/>
            </w:pPr>
            <w:r w:rsidRPr="009901C8">
              <w:rPr>
                <w:b/>
                <w:i/>
              </w:rPr>
              <w:t>Az egyenlő bánásmódhoz való jogból nem következik tartózkodási jog olyan esetekben, amikor az (EU) XXX/XXX rendelettel [az eljárásokról szóló rendelet] összhangban hozott határozat következtében megszűnt a kérelmező tagállam területén maradáshoz való joga.</w:t>
            </w:r>
          </w:p>
        </w:tc>
        <w:tc>
          <w:tcPr>
            <w:tcW w:w="4876" w:type="dxa"/>
            <w:hideMark/>
          </w:tcPr>
          <w:p w14:paraId="385F1DE2" w14:textId="77777777" w:rsidR="00887EFF" w:rsidRPr="009901C8" w:rsidRDefault="00887EFF" w:rsidP="007D1A1C">
            <w:pPr>
              <w:pStyle w:val="Normal6"/>
              <w:rPr>
                <w:szCs w:val="24"/>
              </w:rPr>
            </w:pPr>
            <w:r w:rsidRPr="009901C8">
              <w:rPr>
                <w:b/>
                <w:i/>
              </w:rPr>
              <w:t>törölve</w:t>
            </w:r>
          </w:p>
        </w:tc>
      </w:tr>
    </w:tbl>
    <w:p w14:paraId="09DFDE6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C643CE1" w14:textId="77777777" w:rsidR="00887EFF" w:rsidRPr="009901C8" w:rsidRDefault="00887EFF" w:rsidP="00887EFF">
      <w:r w:rsidRPr="009901C8">
        <w:rPr>
          <w:rStyle w:val="HideTWBExt"/>
          <w:noProof w:val="0"/>
          <w:color w:val="auto"/>
        </w:rPr>
        <w:t>&lt;/AmendB&gt;</w:t>
      </w:r>
    </w:p>
    <w:p w14:paraId="42CB568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336</w:t>
      </w:r>
      <w:r w:rsidRPr="009901C8">
        <w:rPr>
          <w:rStyle w:val="HideTWBExt"/>
          <w:b w:val="0"/>
          <w:noProof w:val="0"/>
          <w:color w:val="auto"/>
        </w:rPr>
        <w:t>&lt;/NumAmB&gt;</w:t>
      </w:r>
    </w:p>
    <w:p w14:paraId="0DC3C1A1"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9E7FAA2" w14:textId="77777777" w:rsidR="00887EFF" w:rsidRPr="009901C8" w:rsidRDefault="00887EFF" w:rsidP="00887EFF">
      <w:r w:rsidRPr="009901C8">
        <w:rPr>
          <w:rStyle w:val="HideTWBExt"/>
          <w:noProof w:val="0"/>
          <w:color w:val="auto"/>
        </w:rPr>
        <w:t>&lt;/RepeatBlock-By&gt;</w:t>
      </w:r>
    </w:p>
    <w:p w14:paraId="4386D4B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69B75B4" w14:textId="77777777" w:rsidR="00887EFF" w:rsidRPr="009901C8" w:rsidRDefault="00887EFF" w:rsidP="00887EFF">
      <w:pPr>
        <w:pStyle w:val="NormalBold"/>
      </w:pPr>
      <w:r w:rsidRPr="009901C8">
        <w:rPr>
          <w:rStyle w:val="HideTWBExt"/>
          <w:b w:val="0"/>
          <w:noProof w:val="0"/>
          <w:color w:val="auto"/>
        </w:rPr>
        <w:t>&lt;Article&gt;</w:t>
      </w:r>
      <w:r w:rsidRPr="009901C8">
        <w:t>15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20FEFF3" w14:textId="77777777" w:rsidTr="007D1A1C">
        <w:trPr>
          <w:jc w:val="center"/>
        </w:trPr>
        <w:tc>
          <w:tcPr>
            <w:tcW w:w="9752" w:type="dxa"/>
            <w:gridSpan w:val="2"/>
          </w:tcPr>
          <w:p w14:paraId="34FF5295" w14:textId="77777777" w:rsidR="00887EFF" w:rsidRPr="009901C8" w:rsidRDefault="00887EFF" w:rsidP="007D1A1C">
            <w:pPr>
              <w:keepNext/>
            </w:pPr>
          </w:p>
        </w:tc>
      </w:tr>
      <w:tr w:rsidR="00887EFF" w:rsidRPr="009901C8" w14:paraId="3AB94DC0" w14:textId="77777777" w:rsidTr="007D1A1C">
        <w:trPr>
          <w:jc w:val="center"/>
        </w:trPr>
        <w:tc>
          <w:tcPr>
            <w:tcW w:w="4876" w:type="dxa"/>
            <w:hideMark/>
          </w:tcPr>
          <w:p w14:paraId="7875249A" w14:textId="77777777" w:rsidR="00887EFF" w:rsidRPr="009901C8" w:rsidRDefault="00887EFF" w:rsidP="007D1A1C">
            <w:pPr>
              <w:pStyle w:val="ColumnHeading"/>
              <w:keepNext/>
            </w:pPr>
            <w:r w:rsidRPr="009901C8">
              <w:t>A Bizottság által javasolt szöveg</w:t>
            </w:r>
          </w:p>
        </w:tc>
        <w:tc>
          <w:tcPr>
            <w:tcW w:w="4876" w:type="dxa"/>
            <w:hideMark/>
          </w:tcPr>
          <w:p w14:paraId="410A144B" w14:textId="77777777" w:rsidR="00887EFF" w:rsidRPr="009901C8" w:rsidRDefault="00887EFF" w:rsidP="007D1A1C">
            <w:pPr>
              <w:pStyle w:val="ColumnHeading"/>
              <w:keepNext/>
            </w:pPr>
            <w:r w:rsidRPr="009901C8">
              <w:t>Módosítás</w:t>
            </w:r>
          </w:p>
        </w:tc>
      </w:tr>
      <w:tr w:rsidR="00887EFF" w:rsidRPr="009901C8" w14:paraId="1B076F04" w14:textId="77777777" w:rsidTr="007D1A1C">
        <w:trPr>
          <w:jc w:val="center"/>
        </w:trPr>
        <w:tc>
          <w:tcPr>
            <w:tcW w:w="4876" w:type="dxa"/>
            <w:hideMark/>
          </w:tcPr>
          <w:p w14:paraId="71E883AE" w14:textId="77777777" w:rsidR="00887EFF" w:rsidRPr="009901C8" w:rsidRDefault="00887EFF" w:rsidP="007D1A1C">
            <w:pPr>
              <w:pStyle w:val="Normal6"/>
            </w:pPr>
            <w:r w:rsidRPr="009901C8">
              <w:t>(4)</w:t>
            </w:r>
            <w:r w:rsidRPr="009901C8">
              <w:tab/>
              <w:t xml:space="preserve">A jogorvoslati eljárások alatt nem vonható meg a munkavállalási jog </w:t>
            </w:r>
            <w:r w:rsidRPr="009901C8">
              <w:rPr>
                <w:b/>
                <w:i/>
              </w:rPr>
              <w:t>a jogorvoslatot elutasító határozat közléséig, amennyiben a szokásos eljárásban az elutasító határozat ellen benyújtott fellebbezésnek felfüggesztő hatálya van</w:t>
            </w:r>
            <w:r w:rsidRPr="009901C8">
              <w:t>.</w:t>
            </w:r>
          </w:p>
        </w:tc>
        <w:tc>
          <w:tcPr>
            <w:tcW w:w="4876" w:type="dxa"/>
            <w:hideMark/>
          </w:tcPr>
          <w:p w14:paraId="0010AE9D" w14:textId="77777777" w:rsidR="00887EFF" w:rsidRPr="009901C8" w:rsidRDefault="00887EFF" w:rsidP="007D1A1C">
            <w:pPr>
              <w:pStyle w:val="Normal6"/>
              <w:rPr>
                <w:szCs w:val="24"/>
              </w:rPr>
            </w:pPr>
            <w:r w:rsidRPr="009901C8">
              <w:t>(4)</w:t>
            </w:r>
            <w:r w:rsidRPr="009901C8">
              <w:tab/>
            </w:r>
            <w:r w:rsidRPr="009901C8">
              <w:rPr>
                <w:b/>
                <w:i/>
              </w:rPr>
              <w:t>A megalapozatlan fellebbezésektől való visszatartás érdekében, amelyek egyedüli célja a munkavállalási jog meghosszabbítása,</w:t>
            </w:r>
            <w:r w:rsidRPr="009901C8">
              <w:rPr>
                <w:b/>
              </w:rPr>
              <w:t xml:space="preserve"> </w:t>
            </w:r>
            <w:r w:rsidRPr="009901C8">
              <w:t>a jogorvoslati eljárások alatt nem vonható meg a munkavállalási jog.</w:t>
            </w:r>
          </w:p>
        </w:tc>
      </w:tr>
    </w:tbl>
    <w:p w14:paraId="073AA5D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FF9628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D46AA91" w14:textId="77777777" w:rsidR="00887EFF" w:rsidRPr="009901C8" w:rsidRDefault="00887EFF" w:rsidP="00887EFF">
      <w:pPr>
        <w:pStyle w:val="Normal12Italic"/>
        <w:rPr>
          <w:noProof w:val="0"/>
        </w:rPr>
      </w:pPr>
      <w:r w:rsidRPr="009901C8">
        <w:rPr>
          <w:noProof w:val="0"/>
        </w:rPr>
        <w:t>A munkavállalási jog megalapozatlan fellebbezések oka lehet.</w:t>
      </w:r>
    </w:p>
    <w:p w14:paraId="2B0A535F" w14:textId="77777777" w:rsidR="00887EFF" w:rsidRPr="009901C8" w:rsidRDefault="00887EFF" w:rsidP="00887EFF">
      <w:r w:rsidRPr="009901C8">
        <w:rPr>
          <w:rStyle w:val="HideTWBExt"/>
          <w:noProof w:val="0"/>
          <w:color w:val="auto"/>
        </w:rPr>
        <w:t>&lt;/AmendB&gt;</w:t>
      </w:r>
    </w:p>
    <w:p w14:paraId="4156182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337</w:t>
      </w:r>
      <w:r w:rsidRPr="009901C8">
        <w:rPr>
          <w:rStyle w:val="HideTWBExt"/>
          <w:b w:val="0"/>
          <w:noProof w:val="0"/>
          <w:color w:val="auto"/>
        </w:rPr>
        <w:t>&lt;/NumAmB&gt;</w:t>
      </w:r>
    </w:p>
    <w:p w14:paraId="1EE93A5B"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747072A6" w14:textId="77777777" w:rsidR="00887EFF" w:rsidRPr="009901C8" w:rsidRDefault="00887EFF" w:rsidP="00887EFF">
      <w:r w:rsidRPr="009901C8">
        <w:rPr>
          <w:rStyle w:val="HideTWBExt"/>
          <w:noProof w:val="0"/>
          <w:color w:val="auto"/>
        </w:rPr>
        <w:t>&lt;/RepeatBlock-By&gt;</w:t>
      </w:r>
    </w:p>
    <w:p w14:paraId="18EB2FF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19C9CC2" w14:textId="77777777" w:rsidR="00887EFF" w:rsidRPr="009901C8" w:rsidRDefault="00887EFF" w:rsidP="00887EFF">
      <w:pPr>
        <w:pStyle w:val="NormalBold"/>
      </w:pPr>
      <w:r w:rsidRPr="009901C8">
        <w:rPr>
          <w:rStyle w:val="HideTWBExt"/>
          <w:b w:val="0"/>
          <w:noProof w:val="0"/>
          <w:color w:val="auto"/>
        </w:rPr>
        <w:t>&lt;Article&gt;</w:t>
      </w:r>
      <w:r w:rsidRPr="009901C8">
        <w:t>15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4E0C241" w14:textId="77777777" w:rsidTr="007D1A1C">
        <w:trPr>
          <w:jc w:val="center"/>
        </w:trPr>
        <w:tc>
          <w:tcPr>
            <w:tcW w:w="9752" w:type="dxa"/>
            <w:gridSpan w:val="2"/>
          </w:tcPr>
          <w:p w14:paraId="40367985" w14:textId="77777777" w:rsidR="00887EFF" w:rsidRPr="009901C8" w:rsidRDefault="00887EFF" w:rsidP="007D1A1C">
            <w:pPr>
              <w:keepNext/>
            </w:pPr>
          </w:p>
        </w:tc>
      </w:tr>
      <w:tr w:rsidR="00887EFF" w:rsidRPr="009901C8" w14:paraId="2A957B2C" w14:textId="77777777" w:rsidTr="007D1A1C">
        <w:trPr>
          <w:jc w:val="center"/>
        </w:trPr>
        <w:tc>
          <w:tcPr>
            <w:tcW w:w="4876" w:type="dxa"/>
            <w:hideMark/>
          </w:tcPr>
          <w:p w14:paraId="3D88F069" w14:textId="77777777" w:rsidR="00887EFF" w:rsidRPr="009901C8" w:rsidRDefault="00887EFF" w:rsidP="007D1A1C">
            <w:pPr>
              <w:pStyle w:val="ColumnHeading"/>
              <w:keepNext/>
            </w:pPr>
            <w:r w:rsidRPr="009901C8">
              <w:t>A Bizottság által javasolt szöveg</w:t>
            </w:r>
          </w:p>
        </w:tc>
        <w:tc>
          <w:tcPr>
            <w:tcW w:w="4876" w:type="dxa"/>
            <w:hideMark/>
          </w:tcPr>
          <w:p w14:paraId="497BB9D8" w14:textId="77777777" w:rsidR="00887EFF" w:rsidRPr="009901C8" w:rsidRDefault="00887EFF" w:rsidP="007D1A1C">
            <w:pPr>
              <w:pStyle w:val="ColumnHeading"/>
              <w:keepNext/>
            </w:pPr>
            <w:r w:rsidRPr="009901C8">
              <w:t>Módosítás</w:t>
            </w:r>
          </w:p>
        </w:tc>
      </w:tr>
      <w:tr w:rsidR="00887EFF" w:rsidRPr="009901C8" w14:paraId="16C10BA8" w14:textId="77777777" w:rsidTr="007D1A1C">
        <w:trPr>
          <w:jc w:val="center"/>
        </w:trPr>
        <w:tc>
          <w:tcPr>
            <w:tcW w:w="4876" w:type="dxa"/>
            <w:hideMark/>
          </w:tcPr>
          <w:p w14:paraId="43A30972" w14:textId="77777777" w:rsidR="00887EFF" w:rsidRPr="009901C8" w:rsidRDefault="00887EFF" w:rsidP="007D1A1C">
            <w:pPr>
              <w:pStyle w:val="Normal6"/>
            </w:pPr>
            <w:r w:rsidRPr="009901C8">
              <w:t>(4)</w:t>
            </w:r>
            <w:r w:rsidRPr="009901C8">
              <w:tab/>
              <w:t xml:space="preserve">A jogorvoslati eljárások alatt nem </w:t>
            </w:r>
            <w:r w:rsidRPr="009901C8">
              <w:rPr>
                <w:b/>
                <w:i/>
              </w:rPr>
              <w:t>vonható meg</w:t>
            </w:r>
            <w:r w:rsidRPr="009901C8">
              <w:t xml:space="preserve"> a munkavállalási </w:t>
            </w:r>
            <w:r w:rsidRPr="009901C8">
              <w:rPr>
                <w:b/>
                <w:i/>
              </w:rPr>
              <w:t>jog</w:t>
            </w:r>
            <w:r w:rsidRPr="009901C8">
              <w:t xml:space="preserve"> a jogorvoslatot elutasító határozat közléséig, amennyiben a szokásos eljárásban az elutasító határozat ellen benyújtott fellebbezésnek felfüggesztő hatálya van.</w:t>
            </w:r>
          </w:p>
        </w:tc>
        <w:tc>
          <w:tcPr>
            <w:tcW w:w="4876" w:type="dxa"/>
            <w:hideMark/>
          </w:tcPr>
          <w:p w14:paraId="60AE38AC" w14:textId="77777777" w:rsidR="00887EFF" w:rsidRPr="009901C8" w:rsidRDefault="00887EFF" w:rsidP="007D1A1C">
            <w:pPr>
              <w:pStyle w:val="Normal6"/>
              <w:rPr>
                <w:szCs w:val="24"/>
              </w:rPr>
            </w:pPr>
            <w:r w:rsidRPr="009901C8">
              <w:t>(4)</w:t>
            </w:r>
            <w:r w:rsidRPr="009901C8">
              <w:tab/>
              <w:t xml:space="preserve">A jogorvoslati eljárások alatt nem </w:t>
            </w:r>
            <w:r w:rsidRPr="009901C8">
              <w:rPr>
                <w:b/>
                <w:i/>
              </w:rPr>
              <w:t>feltétlenül kell megvonni</w:t>
            </w:r>
            <w:r w:rsidRPr="009901C8">
              <w:t xml:space="preserve"> a munkavállalási </w:t>
            </w:r>
            <w:r w:rsidRPr="009901C8">
              <w:rPr>
                <w:b/>
                <w:i/>
              </w:rPr>
              <w:t>jogot</w:t>
            </w:r>
            <w:r w:rsidRPr="009901C8">
              <w:t xml:space="preserve"> a jogorvoslatot elutasító határozat közléséig, amennyiben a szokásos eljárásban az elutasító határozat ellen benyújtott fellebbezésnek felfüggesztő hatálya van.</w:t>
            </w:r>
          </w:p>
        </w:tc>
      </w:tr>
    </w:tbl>
    <w:p w14:paraId="06E8F87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29084D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D44C188"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01C17CAA" w14:textId="77777777" w:rsidR="00887EFF" w:rsidRPr="009901C8" w:rsidRDefault="00887EFF" w:rsidP="00887EFF">
      <w:r w:rsidRPr="009901C8">
        <w:rPr>
          <w:rStyle w:val="HideTWBExt"/>
          <w:noProof w:val="0"/>
          <w:color w:val="auto"/>
        </w:rPr>
        <w:t>&lt;/AmendB&gt;</w:t>
      </w:r>
    </w:p>
    <w:p w14:paraId="673444B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338</w:t>
      </w:r>
      <w:r w:rsidRPr="009901C8">
        <w:rPr>
          <w:rStyle w:val="HideTWBExt"/>
          <w:b w:val="0"/>
          <w:noProof w:val="0"/>
          <w:color w:val="auto"/>
        </w:rPr>
        <w:t>&lt;/NumAmB&gt;</w:t>
      </w:r>
    </w:p>
    <w:p w14:paraId="5B3CD5AE"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47DE4CB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36315CB9" w14:textId="77777777" w:rsidR="00887EFF" w:rsidRPr="009901C8" w:rsidRDefault="00887EFF" w:rsidP="00887EFF">
      <w:r w:rsidRPr="009901C8">
        <w:rPr>
          <w:rStyle w:val="HideTWBExt"/>
          <w:noProof w:val="0"/>
          <w:color w:val="auto"/>
        </w:rPr>
        <w:t>&lt;/RepeatBlock-By&gt;</w:t>
      </w:r>
    </w:p>
    <w:p w14:paraId="1EBEFC0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FD84635" w14:textId="77777777" w:rsidR="00887EFF" w:rsidRPr="009901C8" w:rsidRDefault="00887EFF" w:rsidP="00887EFF">
      <w:pPr>
        <w:pStyle w:val="NormalBold"/>
      </w:pPr>
      <w:r w:rsidRPr="009901C8">
        <w:rPr>
          <w:rStyle w:val="HideTWBExt"/>
          <w:b w:val="0"/>
          <w:noProof w:val="0"/>
          <w:color w:val="auto"/>
        </w:rPr>
        <w:t>&lt;Article&gt;</w:t>
      </w:r>
      <w:r w:rsidRPr="009901C8">
        <w:t>15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A210EB9" w14:textId="77777777" w:rsidTr="007D1A1C">
        <w:trPr>
          <w:jc w:val="center"/>
        </w:trPr>
        <w:tc>
          <w:tcPr>
            <w:tcW w:w="9752" w:type="dxa"/>
            <w:gridSpan w:val="2"/>
          </w:tcPr>
          <w:p w14:paraId="470A1DAB" w14:textId="77777777" w:rsidR="00887EFF" w:rsidRPr="009901C8" w:rsidRDefault="00887EFF" w:rsidP="007D1A1C">
            <w:pPr>
              <w:keepNext/>
            </w:pPr>
          </w:p>
        </w:tc>
      </w:tr>
      <w:tr w:rsidR="00887EFF" w:rsidRPr="009901C8" w14:paraId="31B1AA3E" w14:textId="77777777" w:rsidTr="007D1A1C">
        <w:trPr>
          <w:jc w:val="center"/>
        </w:trPr>
        <w:tc>
          <w:tcPr>
            <w:tcW w:w="4876" w:type="dxa"/>
            <w:hideMark/>
          </w:tcPr>
          <w:p w14:paraId="113EB4BD" w14:textId="77777777" w:rsidR="00887EFF" w:rsidRPr="009901C8" w:rsidRDefault="00887EFF" w:rsidP="007D1A1C">
            <w:pPr>
              <w:pStyle w:val="ColumnHeading"/>
              <w:keepNext/>
            </w:pPr>
            <w:r w:rsidRPr="009901C8">
              <w:t>A Bizottság által javasolt szöveg</w:t>
            </w:r>
          </w:p>
        </w:tc>
        <w:tc>
          <w:tcPr>
            <w:tcW w:w="4876" w:type="dxa"/>
            <w:hideMark/>
          </w:tcPr>
          <w:p w14:paraId="2DA86EDC" w14:textId="77777777" w:rsidR="00887EFF" w:rsidRPr="009901C8" w:rsidRDefault="00887EFF" w:rsidP="007D1A1C">
            <w:pPr>
              <w:pStyle w:val="ColumnHeading"/>
              <w:keepNext/>
            </w:pPr>
            <w:r w:rsidRPr="009901C8">
              <w:t>Módosítás</w:t>
            </w:r>
          </w:p>
        </w:tc>
      </w:tr>
      <w:tr w:rsidR="00887EFF" w:rsidRPr="009901C8" w14:paraId="68FC0A84" w14:textId="77777777" w:rsidTr="007D1A1C">
        <w:trPr>
          <w:jc w:val="center"/>
        </w:trPr>
        <w:tc>
          <w:tcPr>
            <w:tcW w:w="4876" w:type="dxa"/>
            <w:hideMark/>
          </w:tcPr>
          <w:p w14:paraId="07DCC878" w14:textId="77777777" w:rsidR="00887EFF" w:rsidRPr="009901C8" w:rsidRDefault="00887EFF" w:rsidP="007D1A1C">
            <w:pPr>
              <w:pStyle w:val="Normal6"/>
            </w:pPr>
            <w:r w:rsidRPr="009901C8">
              <w:t>(5)</w:t>
            </w:r>
            <w:r w:rsidRPr="009901C8">
              <w:tab/>
              <w:t>Amennyiben a kérelmezők az (1) bekezdéssel összhangban munkavállalási jogot kaptak, a tagállamok biztosítják, hogy a kérelmezőnek az (EU) XXX/XXX rendelet [az eljárásokról szóló rendelet] [29.] cikkében említett okmányain szerepeljen, hogy a kérelmező engedéllyel rendelkezik keresőtevékenység folytatására.</w:t>
            </w:r>
          </w:p>
        </w:tc>
        <w:tc>
          <w:tcPr>
            <w:tcW w:w="4876" w:type="dxa"/>
            <w:hideMark/>
          </w:tcPr>
          <w:p w14:paraId="3C03630F" w14:textId="77777777" w:rsidR="00887EFF" w:rsidRPr="009901C8" w:rsidRDefault="00887EFF" w:rsidP="007D1A1C">
            <w:pPr>
              <w:pStyle w:val="Normal6"/>
              <w:rPr>
                <w:szCs w:val="24"/>
              </w:rPr>
            </w:pPr>
            <w:r w:rsidRPr="009901C8">
              <w:t>(5)</w:t>
            </w:r>
            <w:r w:rsidRPr="009901C8">
              <w:tab/>
              <w:t xml:space="preserve">Amennyiben a kérelmezők az (1) bekezdéssel összhangban munkavállalási jogot kaptak, a tagállamok biztosítják, hogy a kérelmezőnek az (EU) XXX/XXX rendelet [az eljárásokról szóló rendelet] [29.] cikkében említett okmányain szerepeljen, hogy a kérelmező engedéllyel rendelkezik keresőtevékenység folytatására. </w:t>
            </w:r>
            <w:r w:rsidRPr="009901C8">
              <w:rPr>
                <w:b/>
                <w:i/>
              </w:rPr>
              <w:t>Ha a foglalkoztatás jellege megkívánja, hogy a kérelmező utazzon, a tagállamok késedelem nélkül kiadják a kérelmező számára az ezen irányelv 6. cikkében említett érvényes úti okmányt.</w:t>
            </w:r>
          </w:p>
        </w:tc>
      </w:tr>
    </w:tbl>
    <w:p w14:paraId="282C628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9CC1F65" w14:textId="77777777" w:rsidR="00887EFF" w:rsidRPr="009901C8" w:rsidRDefault="00887EFF" w:rsidP="00887EFF">
      <w:r w:rsidRPr="009901C8">
        <w:rPr>
          <w:rStyle w:val="HideTWBExt"/>
          <w:noProof w:val="0"/>
          <w:color w:val="auto"/>
        </w:rPr>
        <w:t>&lt;/AmendB&gt;</w:t>
      </w:r>
    </w:p>
    <w:p w14:paraId="7F69811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339</w:t>
      </w:r>
      <w:r w:rsidRPr="009901C8">
        <w:rPr>
          <w:rStyle w:val="HideTWBExt"/>
          <w:b w:val="0"/>
          <w:noProof w:val="0"/>
          <w:color w:val="auto"/>
        </w:rPr>
        <w:t>&lt;/NumAmB&gt;</w:t>
      </w:r>
    </w:p>
    <w:p w14:paraId="0D8A7939"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4592ACB" w14:textId="77777777" w:rsidR="00887EFF" w:rsidRPr="009901C8" w:rsidRDefault="00887EFF" w:rsidP="00887EFF">
      <w:r w:rsidRPr="009901C8">
        <w:rPr>
          <w:rStyle w:val="HideTWBExt"/>
          <w:noProof w:val="0"/>
          <w:color w:val="auto"/>
        </w:rPr>
        <w:t>&lt;/RepeatBlock-By&gt;</w:t>
      </w:r>
    </w:p>
    <w:p w14:paraId="3BCB723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6EA1C07" w14:textId="77777777" w:rsidR="00887EFF" w:rsidRPr="009901C8" w:rsidRDefault="00887EFF" w:rsidP="00887EFF">
      <w:pPr>
        <w:pStyle w:val="NormalBold"/>
      </w:pPr>
      <w:r w:rsidRPr="009901C8">
        <w:rPr>
          <w:rStyle w:val="HideTWBExt"/>
          <w:b w:val="0"/>
          <w:noProof w:val="0"/>
          <w:color w:val="auto"/>
        </w:rPr>
        <w:t>&lt;Article&gt;</w:t>
      </w:r>
      <w:r w:rsidRPr="009901C8">
        <w:t>15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FC0C7BE" w14:textId="77777777" w:rsidTr="007D1A1C">
        <w:trPr>
          <w:jc w:val="center"/>
        </w:trPr>
        <w:tc>
          <w:tcPr>
            <w:tcW w:w="9752" w:type="dxa"/>
            <w:gridSpan w:val="2"/>
          </w:tcPr>
          <w:p w14:paraId="5E41DCCF" w14:textId="77777777" w:rsidR="00887EFF" w:rsidRPr="009901C8" w:rsidRDefault="00887EFF" w:rsidP="007D1A1C">
            <w:pPr>
              <w:keepNext/>
            </w:pPr>
          </w:p>
        </w:tc>
      </w:tr>
      <w:tr w:rsidR="00887EFF" w:rsidRPr="009901C8" w14:paraId="53B139DF" w14:textId="77777777" w:rsidTr="007D1A1C">
        <w:trPr>
          <w:jc w:val="center"/>
        </w:trPr>
        <w:tc>
          <w:tcPr>
            <w:tcW w:w="4876" w:type="dxa"/>
            <w:hideMark/>
          </w:tcPr>
          <w:p w14:paraId="41BB95FF" w14:textId="77777777" w:rsidR="00887EFF" w:rsidRPr="009901C8" w:rsidRDefault="00887EFF" w:rsidP="007D1A1C">
            <w:pPr>
              <w:pStyle w:val="ColumnHeading"/>
              <w:keepNext/>
            </w:pPr>
            <w:r w:rsidRPr="009901C8">
              <w:t>A Bizottság által javasolt szöveg</w:t>
            </w:r>
          </w:p>
        </w:tc>
        <w:tc>
          <w:tcPr>
            <w:tcW w:w="4876" w:type="dxa"/>
            <w:hideMark/>
          </w:tcPr>
          <w:p w14:paraId="54762689" w14:textId="77777777" w:rsidR="00887EFF" w:rsidRPr="009901C8" w:rsidRDefault="00887EFF" w:rsidP="007D1A1C">
            <w:pPr>
              <w:pStyle w:val="ColumnHeading"/>
              <w:keepNext/>
            </w:pPr>
            <w:r w:rsidRPr="009901C8">
              <w:t>Módosítás</w:t>
            </w:r>
          </w:p>
        </w:tc>
      </w:tr>
      <w:tr w:rsidR="00887EFF" w:rsidRPr="009901C8" w14:paraId="373FF56D" w14:textId="77777777" w:rsidTr="007D1A1C">
        <w:trPr>
          <w:jc w:val="center"/>
        </w:trPr>
        <w:tc>
          <w:tcPr>
            <w:tcW w:w="4876" w:type="dxa"/>
            <w:hideMark/>
          </w:tcPr>
          <w:p w14:paraId="510613A0" w14:textId="77777777" w:rsidR="00887EFF" w:rsidRPr="009901C8" w:rsidRDefault="00887EFF" w:rsidP="007D1A1C">
            <w:pPr>
              <w:pStyle w:val="Normal6"/>
            </w:pPr>
            <w:r w:rsidRPr="009901C8">
              <w:t>(5)</w:t>
            </w:r>
            <w:r w:rsidRPr="009901C8">
              <w:tab/>
              <w:t xml:space="preserve">Amennyiben a kérelmezők az (1) bekezdéssel összhangban munkavállalási jogot kaptak, a tagállamok </w:t>
            </w:r>
            <w:r w:rsidRPr="009901C8">
              <w:rPr>
                <w:b/>
                <w:i/>
              </w:rPr>
              <w:t>biztosítják</w:t>
            </w:r>
            <w:r w:rsidRPr="009901C8">
              <w:t>, hogy a kérelmezőnek az (EU) XXX/XXX rendelet [az eljárásokról szóló rendelet] [29.] cikkében említett okmányain szerepeljen, hogy a kérelmező engedéllyel rendelkezik keresőtevékenység folytatására.</w:t>
            </w:r>
          </w:p>
        </w:tc>
        <w:tc>
          <w:tcPr>
            <w:tcW w:w="4876" w:type="dxa"/>
            <w:hideMark/>
          </w:tcPr>
          <w:p w14:paraId="712BC560" w14:textId="77777777" w:rsidR="00887EFF" w:rsidRPr="009901C8" w:rsidRDefault="00887EFF" w:rsidP="007D1A1C">
            <w:pPr>
              <w:pStyle w:val="Normal6"/>
              <w:rPr>
                <w:szCs w:val="24"/>
              </w:rPr>
            </w:pPr>
            <w:r w:rsidRPr="009901C8">
              <w:t>(5)</w:t>
            </w:r>
            <w:r w:rsidRPr="009901C8">
              <w:tab/>
              <w:t xml:space="preserve">Amennyiben a kérelmezők az (1) bekezdéssel összhangban munkavállalási jogot kaptak, a tagállamok </w:t>
            </w:r>
            <w:r w:rsidRPr="009901C8">
              <w:rPr>
                <w:b/>
                <w:i/>
              </w:rPr>
              <w:t>biztosíthatják</w:t>
            </w:r>
            <w:r w:rsidRPr="009901C8">
              <w:t>, hogy a kérelmezőnek az (EU) XXX/XXX rendelet [az eljárásokról szóló rendelet] [29.] cikkében említett okmányain szerepeljen, hogy a kérelmező engedéllyel rendelkezik keresőtevékenység folytatására.</w:t>
            </w:r>
          </w:p>
        </w:tc>
      </w:tr>
    </w:tbl>
    <w:p w14:paraId="2BB732B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E20467B" w14:textId="77777777" w:rsidR="00887EFF" w:rsidRPr="009901C8" w:rsidRDefault="00887EFF" w:rsidP="00887EFF">
      <w:r w:rsidRPr="009901C8">
        <w:rPr>
          <w:rStyle w:val="HideTWBExt"/>
          <w:noProof w:val="0"/>
          <w:color w:val="auto"/>
        </w:rPr>
        <w:t>&lt;/AmendB&gt;</w:t>
      </w:r>
    </w:p>
    <w:p w14:paraId="6145D0D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340</w:t>
      </w:r>
      <w:r w:rsidRPr="009901C8">
        <w:rPr>
          <w:rStyle w:val="HideTWBExt"/>
          <w:b w:val="0"/>
          <w:noProof w:val="0"/>
          <w:color w:val="auto"/>
        </w:rPr>
        <w:t>&lt;/NumAmB&gt;</w:t>
      </w:r>
    </w:p>
    <w:p w14:paraId="4E69CE87"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4C24E5A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3E8A7AD4" w14:textId="77777777" w:rsidR="00887EFF" w:rsidRPr="009901C8" w:rsidRDefault="00887EFF" w:rsidP="00887EFF">
      <w:r w:rsidRPr="009901C8">
        <w:rPr>
          <w:rStyle w:val="HideTWBExt"/>
          <w:noProof w:val="0"/>
          <w:color w:val="auto"/>
        </w:rPr>
        <w:t>&lt;/RepeatBlock-By&gt;</w:t>
      </w:r>
    </w:p>
    <w:p w14:paraId="6196DDF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3CE73D1" w14:textId="77777777" w:rsidR="00887EFF" w:rsidRPr="009901C8" w:rsidRDefault="00887EFF" w:rsidP="00887EFF">
      <w:pPr>
        <w:pStyle w:val="NormalBold"/>
      </w:pPr>
      <w:r w:rsidRPr="009901C8">
        <w:rPr>
          <w:rStyle w:val="HideTWBExt"/>
          <w:b w:val="0"/>
          <w:noProof w:val="0"/>
          <w:color w:val="auto"/>
        </w:rPr>
        <w:t>&lt;Article&gt;</w:t>
      </w:r>
      <w:r w:rsidRPr="009901C8">
        <w:t>15 cikk – 5 a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3AD14DB" w14:textId="77777777" w:rsidTr="007D1A1C">
        <w:trPr>
          <w:jc w:val="center"/>
        </w:trPr>
        <w:tc>
          <w:tcPr>
            <w:tcW w:w="9752" w:type="dxa"/>
            <w:gridSpan w:val="2"/>
          </w:tcPr>
          <w:p w14:paraId="523E1B60" w14:textId="77777777" w:rsidR="00887EFF" w:rsidRPr="009901C8" w:rsidRDefault="00887EFF" w:rsidP="007D1A1C">
            <w:pPr>
              <w:keepNext/>
            </w:pPr>
          </w:p>
        </w:tc>
      </w:tr>
      <w:tr w:rsidR="00887EFF" w:rsidRPr="009901C8" w14:paraId="57E8A6E9" w14:textId="77777777" w:rsidTr="007D1A1C">
        <w:trPr>
          <w:jc w:val="center"/>
        </w:trPr>
        <w:tc>
          <w:tcPr>
            <w:tcW w:w="4876" w:type="dxa"/>
            <w:hideMark/>
          </w:tcPr>
          <w:p w14:paraId="1205ED61" w14:textId="77777777" w:rsidR="00887EFF" w:rsidRPr="009901C8" w:rsidRDefault="00887EFF" w:rsidP="007D1A1C">
            <w:pPr>
              <w:pStyle w:val="ColumnHeading"/>
              <w:keepNext/>
            </w:pPr>
            <w:r w:rsidRPr="009901C8">
              <w:t>A Bizottság által javasolt szöveg</w:t>
            </w:r>
          </w:p>
        </w:tc>
        <w:tc>
          <w:tcPr>
            <w:tcW w:w="4876" w:type="dxa"/>
            <w:hideMark/>
          </w:tcPr>
          <w:p w14:paraId="08705139" w14:textId="77777777" w:rsidR="00887EFF" w:rsidRPr="009901C8" w:rsidRDefault="00887EFF" w:rsidP="007D1A1C">
            <w:pPr>
              <w:pStyle w:val="ColumnHeading"/>
              <w:keepNext/>
            </w:pPr>
            <w:r w:rsidRPr="009901C8">
              <w:t>Módosítás</w:t>
            </w:r>
          </w:p>
        </w:tc>
      </w:tr>
      <w:tr w:rsidR="00887EFF" w:rsidRPr="009901C8" w14:paraId="63346FF5" w14:textId="77777777" w:rsidTr="007D1A1C">
        <w:trPr>
          <w:jc w:val="center"/>
        </w:trPr>
        <w:tc>
          <w:tcPr>
            <w:tcW w:w="4876" w:type="dxa"/>
          </w:tcPr>
          <w:p w14:paraId="1358231F" w14:textId="77777777" w:rsidR="00887EFF" w:rsidRPr="009901C8" w:rsidRDefault="00887EFF" w:rsidP="007D1A1C">
            <w:pPr>
              <w:pStyle w:val="Normal6"/>
            </w:pPr>
          </w:p>
        </w:tc>
        <w:tc>
          <w:tcPr>
            <w:tcW w:w="4876" w:type="dxa"/>
            <w:hideMark/>
          </w:tcPr>
          <w:p w14:paraId="37481402" w14:textId="77777777" w:rsidR="00887EFF" w:rsidRPr="009901C8" w:rsidRDefault="00887EFF" w:rsidP="007D1A1C">
            <w:pPr>
              <w:pStyle w:val="Normal6"/>
              <w:rPr>
                <w:szCs w:val="24"/>
              </w:rPr>
            </w:pPr>
            <w:r w:rsidRPr="009901C8">
              <w:rPr>
                <w:b/>
                <w:i/>
              </w:rPr>
              <w:t>(5a)</w:t>
            </w:r>
            <w:r w:rsidRPr="009901C8">
              <w:tab/>
            </w:r>
            <w:r w:rsidRPr="009901C8">
              <w:rPr>
                <w:b/>
                <w:i/>
              </w:rPr>
              <w:t>Azoknak a kérelmezőknek, akik az (1) bekezdéssel összhangban munkavállalási jogot kaptak, lehetővé teszik, hogy a(z) XXXX/XXXX/EU irányelvben [a kékkártyáról szóló irányelv] foglalt követelményekkel összhangban uniós kékkártyát kérelmezzenek.</w:t>
            </w:r>
          </w:p>
        </w:tc>
      </w:tr>
    </w:tbl>
    <w:p w14:paraId="6DB8050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7A60DD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86E271B" w14:textId="77777777" w:rsidR="00887EFF" w:rsidRPr="009901C8" w:rsidRDefault="00887EFF" w:rsidP="00887EFF">
      <w:pPr>
        <w:pStyle w:val="Normal12Italic"/>
        <w:rPr>
          <w:noProof w:val="0"/>
        </w:rPr>
      </w:pPr>
      <w:r w:rsidRPr="009901C8">
        <w:rPr>
          <w:noProof w:val="0"/>
        </w:rPr>
        <w:t>E módosítás, amelynek célja, hogy a kérelmezők lehetőséget kapjanak arra, hogy kékkártyáért folyamodjanak, elválaszthatatlanul összekapcsolódik a jelentéstervezet elfogadható módosításaival, amelyek célja a kérelmezők munkaerőpiachoz való tényleges hozzáférésének erősítése, és a szöveg belső logikájának a megőrzése miatt szükséges, amelynek célja a kérelmezők beilleszkedési kilátásainak javítása és a „továbbutazások” csökkentése.</w:t>
      </w:r>
    </w:p>
    <w:p w14:paraId="44DF1884" w14:textId="77777777" w:rsidR="00887EFF" w:rsidRPr="009901C8" w:rsidRDefault="00887EFF" w:rsidP="00887EFF">
      <w:r w:rsidRPr="009901C8">
        <w:rPr>
          <w:rStyle w:val="HideTWBExt"/>
          <w:noProof w:val="0"/>
          <w:color w:val="auto"/>
        </w:rPr>
        <w:t>&lt;/AmendB&gt;</w:t>
      </w:r>
    </w:p>
    <w:p w14:paraId="30ACF13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341</w:t>
      </w:r>
      <w:r w:rsidRPr="009901C8">
        <w:rPr>
          <w:rStyle w:val="HideTWBExt"/>
          <w:b w:val="0"/>
          <w:noProof w:val="0"/>
          <w:color w:val="auto"/>
        </w:rPr>
        <w:t>&lt;/NumAmB&gt;</w:t>
      </w:r>
    </w:p>
    <w:p w14:paraId="75AD84B8"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CC96F39"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76BC923B" w14:textId="77777777" w:rsidR="00887EFF" w:rsidRPr="009901C8" w:rsidRDefault="00887EFF" w:rsidP="00887EFF">
      <w:r w:rsidRPr="009901C8">
        <w:rPr>
          <w:rStyle w:val="HideTWBExt"/>
          <w:noProof w:val="0"/>
          <w:color w:val="auto"/>
        </w:rPr>
        <w:t>&lt;/RepeatBlock-By&gt;</w:t>
      </w:r>
    </w:p>
    <w:p w14:paraId="3B42C7F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BFD0840" w14:textId="77777777" w:rsidR="00887EFF" w:rsidRPr="009901C8" w:rsidRDefault="00887EFF" w:rsidP="00887EFF">
      <w:pPr>
        <w:pStyle w:val="NormalBold"/>
      </w:pPr>
      <w:r w:rsidRPr="009901C8">
        <w:rPr>
          <w:rStyle w:val="HideTWBExt"/>
          <w:b w:val="0"/>
          <w:noProof w:val="0"/>
          <w:color w:val="auto"/>
        </w:rPr>
        <w:t>&lt;Article&gt;</w:t>
      </w:r>
      <w:r w:rsidRPr="009901C8">
        <w:t>15 cikk – 5 b pont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0DC863B" w14:textId="77777777" w:rsidTr="007D1A1C">
        <w:trPr>
          <w:jc w:val="center"/>
        </w:trPr>
        <w:tc>
          <w:tcPr>
            <w:tcW w:w="9752" w:type="dxa"/>
            <w:gridSpan w:val="2"/>
          </w:tcPr>
          <w:p w14:paraId="05322C5C" w14:textId="77777777" w:rsidR="00887EFF" w:rsidRPr="009901C8" w:rsidRDefault="00887EFF" w:rsidP="007D1A1C">
            <w:pPr>
              <w:keepNext/>
            </w:pPr>
          </w:p>
        </w:tc>
      </w:tr>
      <w:tr w:rsidR="00887EFF" w:rsidRPr="009901C8" w14:paraId="01910C30" w14:textId="77777777" w:rsidTr="007D1A1C">
        <w:trPr>
          <w:jc w:val="center"/>
        </w:trPr>
        <w:tc>
          <w:tcPr>
            <w:tcW w:w="4876" w:type="dxa"/>
            <w:hideMark/>
          </w:tcPr>
          <w:p w14:paraId="57168A35" w14:textId="77777777" w:rsidR="00887EFF" w:rsidRPr="009901C8" w:rsidRDefault="00887EFF" w:rsidP="007D1A1C">
            <w:pPr>
              <w:pStyle w:val="ColumnHeading"/>
              <w:keepNext/>
            </w:pPr>
            <w:r w:rsidRPr="009901C8">
              <w:t>A Bizottság által javasolt szöveg</w:t>
            </w:r>
          </w:p>
        </w:tc>
        <w:tc>
          <w:tcPr>
            <w:tcW w:w="4876" w:type="dxa"/>
            <w:hideMark/>
          </w:tcPr>
          <w:p w14:paraId="16C0E800" w14:textId="77777777" w:rsidR="00887EFF" w:rsidRPr="009901C8" w:rsidRDefault="00887EFF" w:rsidP="007D1A1C">
            <w:pPr>
              <w:pStyle w:val="ColumnHeading"/>
              <w:keepNext/>
            </w:pPr>
            <w:r w:rsidRPr="009901C8">
              <w:t>Módosítás</w:t>
            </w:r>
          </w:p>
        </w:tc>
      </w:tr>
      <w:tr w:rsidR="00887EFF" w:rsidRPr="009901C8" w14:paraId="7F815DB3" w14:textId="77777777" w:rsidTr="007D1A1C">
        <w:trPr>
          <w:jc w:val="center"/>
        </w:trPr>
        <w:tc>
          <w:tcPr>
            <w:tcW w:w="4876" w:type="dxa"/>
          </w:tcPr>
          <w:p w14:paraId="348D4C27" w14:textId="77777777" w:rsidR="00887EFF" w:rsidRPr="009901C8" w:rsidRDefault="00887EFF" w:rsidP="007D1A1C">
            <w:pPr>
              <w:pStyle w:val="Normal6"/>
            </w:pPr>
          </w:p>
        </w:tc>
        <w:tc>
          <w:tcPr>
            <w:tcW w:w="4876" w:type="dxa"/>
            <w:hideMark/>
          </w:tcPr>
          <w:p w14:paraId="2BAF4F49" w14:textId="77777777" w:rsidR="00887EFF" w:rsidRPr="009901C8" w:rsidRDefault="00887EFF" w:rsidP="007D1A1C">
            <w:pPr>
              <w:pStyle w:val="Normal6"/>
              <w:rPr>
                <w:szCs w:val="24"/>
              </w:rPr>
            </w:pPr>
            <w:r w:rsidRPr="009901C8">
              <w:rPr>
                <w:b/>
                <w:i/>
              </w:rPr>
              <w:t>(5b)</w:t>
            </w:r>
            <w:r w:rsidRPr="009901C8">
              <w:tab/>
            </w:r>
            <w:r w:rsidRPr="009901C8">
              <w:rPr>
                <w:b/>
                <w:i/>
              </w:rPr>
              <w:t>Azoknak a kérelmezőknek, akik az (1) bekezdéssel összhangban munkavállalási jogot kaptak, lehetővé teszik, hogy a 2016/801/EU irányelvben foglalt feltételekkel összhangban kutatás, tanulmányok folytatása, gyakorlat, önkéntes szolgálat, diákcsereprogramok vagy oktatási projektek és au pair tevékenység céljából tartózkodási engedélyért folyamodjanak.</w:t>
            </w:r>
          </w:p>
        </w:tc>
      </w:tr>
    </w:tbl>
    <w:p w14:paraId="20F48AB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07B235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F07A0A9" w14:textId="77777777" w:rsidR="00887EFF" w:rsidRPr="009901C8" w:rsidRDefault="00887EFF" w:rsidP="00887EFF">
      <w:pPr>
        <w:pStyle w:val="Normal12Italic"/>
        <w:rPr>
          <w:noProof w:val="0"/>
        </w:rPr>
      </w:pPr>
      <w:r w:rsidRPr="009901C8">
        <w:rPr>
          <w:noProof w:val="0"/>
        </w:rPr>
        <w:t>E módosítás, amelynek célja, hogy a kérelmezők lehetőséget kapjanak arra, hogy a 2016/801/EU irányelvben foglalt feltételekkel összhangban kutatás, tanulmányok folytatása, gyakorlat, önkéntes szolgálat, diákcsereprogramok vagy oktatási projektek és au pair tevékenység céljából tartózkodási engedélyért folyamodjanak, a szöveg belső logikájának a megőrzése miatt szükséges, amelynek célja a kérelmezők beilleszkedési kilátásainak javítása és a „továbbutazások” csökkentése.</w:t>
      </w:r>
    </w:p>
    <w:p w14:paraId="12AB6E5B" w14:textId="77777777" w:rsidR="00887EFF" w:rsidRPr="009901C8" w:rsidRDefault="00887EFF" w:rsidP="00887EFF">
      <w:r w:rsidRPr="009901C8">
        <w:rPr>
          <w:rStyle w:val="HideTWBExt"/>
          <w:noProof w:val="0"/>
          <w:color w:val="auto"/>
        </w:rPr>
        <w:t>&lt;/AmendB&gt;</w:t>
      </w:r>
    </w:p>
    <w:p w14:paraId="382F3A4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342</w:t>
      </w:r>
      <w:r w:rsidRPr="009901C8">
        <w:rPr>
          <w:rStyle w:val="HideTWBExt"/>
          <w:b w:val="0"/>
          <w:noProof w:val="0"/>
          <w:color w:val="auto"/>
        </w:rPr>
        <w:t>&lt;/NumAmB&gt;</w:t>
      </w:r>
    </w:p>
    <w:p w14:paraId="06DAB226"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EF109D0"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0123845" w14:textId="77777777" w:rsidR="00887EFF" w:rsidRPr="009901C8" w:rsidRDefault="00887EFF" w:rsidP="00887EFF">
      <w:r w:rsidRPr="009901C8">
        <w:rPr>
          <w:rStyle w:val="HideTWBExt"/>
          <w:noProof w:val="0"/>
          <w:color w:val="auto"/>
        </w:rPr>
        <w:t>&lt;/RepeatBlock-By&gt;</w:t>
      </w:r>
    </w:p>
    <w:p w14:paraId="6605826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C67E933" w14:textId="77777777" w:rsidR="00887EFF" w:rsidRPr="009901C8" w:rsidRDefault="00887EFF" w:rsidP="00887EFF">
      <w:pPr>
        <w:pStyle w:val="NormalBold"/>
      </w:pPr>
      <w:r w:rsidRPr="009901C8">
        <w:rPr>
          <w:rStyle w:val="HideTWBExt"/>
          <w:b w:val="0"/>
          <w:noProof w:val="0"/>
          <w:color w:val="auto"/>
        </w:rPr>
        <w:t>&lt;Article&gt;</w:t>
      </w:r>
      <w:r w:rsidRPr="009901C8">
        <w:t>15 cikk – 5 c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F86E67E" w14:textId="77777777" w:rsidTr="007D1A1C">
        <w:trPr>
          <w:jc w:val="center"/>
        </w:trPr>
        <w:tc>
          <w:tcPr>
            <w:tcW w:w="9752" w:type="dxa"/>
            <w:gridSpan w:val="2"/>
          </w:tcPr>
          <w:p w14:paraId="396A568B" w14:textId="77777777" w:rsidR="00887EFF" w:rsidRPr="009901C8" w:rsidRDefault="00887EFF" w:rsidP="007D1A1C">
            <w:pPr>
              <w:keepNext/>
            </w:pPr>
          </w:p>
        </w:tc>
      </w:tr>
      <w:tr w:rsidR="00887EFF" w:rsidRPr="009901C8" w14:paraId="4E149977" w14:textId="77777777" w:rsidTr="007D1A1C">
        <w:trPr>
          <w:jc w:val="center"/>
        </w:trPr>
        <w:tc>
          <w:tcPr>
            <w:tcW w:w="4876" w:type="dxa"/>
            <w:hideMark/>
          </w:tcPr>
          <w:p w14:paraId="35453B01" w14:textId="77777777" w:rsidR="00887EFF" w:rsidRPr="009901C8" w:rsidRDefault="00887EFF" w:rsidP="007D1A1C">
            <w:pPr>
              <w:pStyle w:val="ColumnHeading"/>
              <w:keepNext/>
            </w:pPr>
            <w:r w:rsidRPr="009901C8">
              <w:t>A Bizottság által javasolt szöveg</w:t>
            </w:r>
          </w:p>
        </w:tc>
        <w:tc>
          <w:tcPr>
            <w:tcW w:w="4876" w:type="dxa"/>
            <w:hideMark/>
          </w:tcPr>
          <w:p w14:paraId="3BF556ED" w14:textId="77777777" w:rsidR="00887EFF" w:rsidRPr="009901C8" w:rsidRDefault="00887EFF" w:rsidP="007D1A1C">
            <w:pPr>
              <w:pStyle w:val="ColumnHeading"/>
              <w:keepNext/>
            </w:pPr>
            <w:r w:rsidRPr="009901C8">
              <w:t>Módosítás</w:t>
            </w:r>
          </w:p>
        </w:tc>
      </w:tr>
      <w:tr w:rsidR="00887EFF" w:rsidRPr="009901C8" w14:paraId="50617098" w14:textId="77777777" w:rsidTr="007D1A1C">
        <w:trPr>
          <w:jc w:val="center"/>
        </w:trPr>
        <w:tc>
          <w:tcPr>
            <w:tcW w:w="4876" w:type="dxa"/>
          </w:tcPr>
          <w:p w14:paraId="07503C22" w14:textId="77777777" w:rsidR="00887EFF" w:rsidRPr="009901C8" w:rsidRDefault="00887EFF" w:rsidP="007D1A1C">
            <w:pPr>
              <w:pStyle w:val="Normal6"/>
            </w:pPr>
          </w:p>
        </w:tc>
        <w:tc>
          <w:tcPr>
            <w:tcW w:w="4876" w:type="dxa"/>
            <w:hideMark/>
          </w:tcPr>
          <w:p w14:paraId="2C1F85EC" w14:textId="77777777" w:rsidR="00887EFF" w:rsidRPr="009901C8" w:rsidRDefault="00887EFF" w:rsidP="007D1A1C">
            <w:pPr>
              <w:pStyle w:val="Normal6"/>
              <w:rPr>
                <w:szCs w:val="24"/>
              </w:rPr>
            </w:pPr>
            <w:r w:rsidRPr="009901C8">
              <w:rPr>
                <w:b/>
                <w:i/>
              </w:rPr>
              <w:t>(5c)</w:t>
            </w:r>
            <w:r w:rsidRPr="009901C8">
              <w:tab/>
            </w:r>
            <w:r w:rsidRPr="009901C8">
              <w:rPr>
                <w:b/>
                <w:i/>
              </w:rPr>
              <w:t>Azoknak a kérelmezőknek, akik az (1) bekezdéssel összhangban munkavállalási jogot kaptak, és akiknek a menedékkérelmét elutasították, a tagállamok lehetővé tehetik, hogy a harmadik országbeli állampolgárok munkavállalási jogát szabályozó nemzeti jogszabályokkal összhangban, az országban tartózkodva az 1030/2002/EK rendeletben megállapított formátum felhasználásával kiállított tartózkodási engedélyért folyamodjanak.</w:t>
            </w:r>
          </w:p>
        </w:tc>
      </w:tr>
    </w:tbl>
    <w:p w14:paraId="45296A7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0E5F24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08C7D95" w14:textId="77777777" w:rsidR="00887EFF" w:rsidRPr="009901C8" w:rsidRDefault="00887EFF" w:rsidP="00887EFF">
      <w:pPr>
        <w:pStyle w:val="Normal12Italic"/>
        <w:rPr>
          <w:noProof w:val="0"/>
        </w:rPr>
      </w:pPr>
      <w:r w:rsidRPr="009901C8">
        <w:rPr>
          <w:noProof w:val="0"/>
        </w:rPr>
        <w:t>E módosítás, amelynek célja, hogy a kérelmezők lehetőséget kapjanak arra, hogy a harmadik országbeli állampolgárok munkavállalási jogát szabályozó nemzeti jogszabályokkal összhangban kiállított engedélyért folyamodjanak, elválaszthatatlanul összekapcsolódik a jelentéstervezet elfogadható módosításaival, amelyek célja a kérelmezők munkaerőpiachoz való tényleges hozzáférésének erősítése, és a szöveg belső logikájának a megőrzése miatt szükséges, amelynek célja a kérelmezők beilleszkedési kilátásainak javítása és a „továbbutazások” csökkentése.</w:t>
      </w:r>
    </w:p>
    <w:p w14:paraId="58BABDA1" w14:textId="77777777" w:rsidR="00887EFF" w:rsidRPr="009901C8" w:rsidRDefault="00887EFF" w:rsidP="00887EFF">
      <w:r w:rsidRPr="009901C8">
        <w:rPr>
          <w:rStyle w:val="HideTWBExt"/>
          <w:noProof w:val="0"/>
          <w:color w:val="auto"/>
        </w:rPr>
        <w:t>&lt;/AmendB&gt;</w:t>
      </w:r>
    </w:p>
    <w:p w14:paraId="1E0206A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343</w:t>
      </w:r>
      <w:r w:rsidRPr="009901C8">
        <w:rPr>
          <w:rStyle w:val="HideTWBExt"/>
          <w:b w:val="0"/>
          <w:noProof w:val="0"/>
          <w:color w:val="auto"/>
        </w:rPr>
        <w:t>&lt;/NumAmB&gt;</w:t>
      </w:r>
    </w:p>
    <w:p w14:paraId="4EC4DFF2"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1D02D1D"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A5FA872" w14:textId="77777777" w:rsidR="00887EFF" w:rsidRPr="009901C8" w:rsidRDefault="00887EFF" w:rsidP="00887EFF">
      <w:r w:rsidRPr="009901C8">
        <w:rPr>
          <w:rStyle w:val="HideTWBExt"/>
          <w:noProof w:val="0"/>
          <w:color w:val="auto"/>
        </w:rPr>
        <w:t>&lt;/RepeatBlock-By&gt;</w:t>
      </w:r>
    </w:p>
    <w:p w14:paraId="22CE017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41A38B2" w14:textId="77777777" w:rsidR="00887EFF" w:rsidRPr="009901C8" w:rsidRDefault="00887EFF" w:rsidP="00887EFF">
      <w:pPr>
        <w:pStyle w:val="NormalBold"/>
      </w:pPr>
      <w:r w:rsidRPr="009901C8">
        <w:rPr>
          <w:rStyle w:val="HideTWBExt"/>
          <w:b w:val="0"/>
          <w:noProof w:val="0"/>
          <w:color w:val="auto"/>
        </w:rPr>
        <w:t>&lt;Article&gt;</w:t>
      </w:r>
      <w:r w:rsidRPr="009901C8">
        <w:t>15 cikk – 5 d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47B7373" w14:textId="77777777" w:rsidTr="007D1A1C">
        <w:trPr>
          <w:jc w:val="center"/>
        </w:trPr>
        <w:tc>
          <w:tcPr>
            <w:tcW w:w="9752" w:type="dxa"/>
            <w:gridSpan w:val="2"/>
          </w:tcPr>
          <w:p w14:paraId="0CFDED0B" w14:textId="77777777" w:rsidR="00887EFF" w:rsidRPr="009901C8" w:rsidRDefault="00887EFF" w:rsidP="007D1A1C">
            <w:pPr>
              <w:keepNext/>
            </w:pPr>
          </w:p>
        </w:tc>
      </w:tr>
      <w:tr w:rsidR="00887EFF" w:rsidRPr="009901C8" w14:paraId="0EA0129A" w14:textId="77777777" w:rsidTr="007D1A1C">
        <w:trPr>
          <w:jc w:val="center"/>
        </w:trPr>
        <w:tc>
          <w:tcPr>
            <w:tcW w:w="4876" w:type="dxa"/>
            <w:hideMark/>
          </w:tcPr>
          <w:p w14:paraId="0F08BBF3" w14:textId="77777777" w:rsidR="00887EFF" w:rsidRPr="009901C8" w:rsidRDefault="00887EFF" w:rsidP="007D1A1C">
            <w:pPr>
              <w:pStyle w:val="ColumnHeading"/>
              <w:keepNext/>
            </w:pPr>
            <w:r w:rsidRPr="009901C8">
              <w:t>A Bizottság által javasolt szöveg</w:t>
            </w:r>
          </w:p>
        </w:tc>
        <w:tc>
          <w:tcPr>
            <w:tcW w:w="4876" w:type="dxa"/>
            <w:hideMark/>
          </w:tcPr>
          <w:p w14:paraId="5D1F2374" w14:textId="77777777" w:rsidR="00887EFF" w:rsidRPr="009901C8" w:rsidRDefault="00887EFF" w:rsidP="007D1A1C">
            <w:pPr>
              <w:pStyle w:val="ColumnHeading"/>
              <w:keepNext/>
            </w:pPr>
            <w:r w:rsidRPr="009901C8">
              <w:t>Módosítás</w:t>
            </w:r>
          </w:p>
        </w:tc>
      </w:tr>
      <w:tr w:rsidR="00887EFF" w:rsidRPr="009901C8" w14:paraId="0DCE4813" w14:textId="77777777" w:rsidTr="007D1A1C">
        <w:trPr>
          <w:jc w:val="center"/>
        </w:trPr>
        <w:tc>
          <w:tcPr>
            <w:tcW w:w="4876" w:type="dxa"/>
          </w:tcPr>
          <w:p w14:paraId="2DF66248" w14:textId="77777777" w:rsidR="00887EFF" w:rsidRPr="009901C8" w:rsidRDefault="00887EFF" w:rsidP="007D1A1C">
            <w:pPr>
              <w:pStyle w:val="Normal6"/>
            </w:pPr>
          </w:p>
        </w:tc>
        <w:tc>
          <w:tcPr>
            <w:tcW w:w="4876" w:type="dxa"/>
            <w:hideMark/>
          </w:tcPr>
          <w:p w14:paraId="602530CE" w14:textId="77777777" w:rsidR="00887EFF" w:rsidRPr="009901C8" w:rsidRDefault="00887EFF" w:rsidP="007D1A1C">
            <w:pPr>
              <w:pStyle w:val="Normal6"/>
              <w:rPr>
                <w:szCs w:val="24"/>
              </w:rPr>
            </w:pPr>
            <w:r w:rsidRPr="009901C8">
              <w:rPr>
                <w:b/>
                <w:i/>
              </w:rPr>
              <w:t>(5d)</w:t>
            </w:r>
            <w:r w:rsidRPr="009901C8">
              <w:tab/>
            </w:r>
            <w:r w:rsidRPr="009901C8">
              <w:rPr>
                <w:b/>
                <w:i/>
              </w:rPr>
              <w:t>A tagállamok attól függetlenül engedélyezik a kérelmezők szakképzésben és nyelvtanfolyamokon való részvételét, hogy rendelkeznek-e munkavállalási joggal.</w:t>
            </w:r>
          </w:p>
        </w:tc>
      </w:tr>
    </w:tbl>
    <w:p w14:paraId="3DAFB05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80C85E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37973F0" w14:textId="77777777" w:rsidR="00887EFF" w:rsidRPr="009901C8" w:rsidRDefault="00887EFF" w:rsidP="00887EFF">
      <w:pPr>
        <w:pStyle w:val="Normal12Italic"/>
        <w:rPr>
          <w:noProof w:val="0"/>
        </w:rPr>
      </w:pPr>
      <w:r w:rsidRPr="009901C8">
        <w:rPr>
          <w:noProof w:val="0"/>
        </w:rPr>
        <w:t>E módosítás célja annak biztosítása, hogy a kérelmezők munkavállalási jogának és tényleges beilleszkedésének, valamint a befogadási feltételekhez való hozzáférésének a lehetősége valódi lehetőség legyen, azáltal, hogy a nyelvtanfolyamokat attól a pillanattól kezdve hozzáférhetővé teszi a kérelmezők számára, hogy benyújtották nemzetközi védelem iránti kérelmüket. A módosítás elválaszthatatlanul összekapcsolódik a jelentéstervezet azon elfogadható módosításaival, amelyek célja a munkaerőpiachoz való tényleges hozzáférés biztosítása, és a szöveg belső logikájának a megőrzése miatt szükséges, amelynek célja a kérelmezők beilleszkedési kilátásainak javítása és a „továbbutazások” csökkentése.</w:t>
      </w:r>
    </w:p>
    <w:p w14:paraId="55619E8B" w14:textId="77777777" w:rsidR="00887EFF" w:rsidRPr="009901C8" w:rsidRDefault="00887EFF" w:rsidP="00887EFF">
      <w:r w:rsidRPr="009901C8">
        <w:rPr>
          <w:rStyle w:val="HideTWBExt"/>
          <w:noProof w:val="0"/>
          <w:color w:val="auto"/>
        </w:rPr>
        <w:t>&lt;/AmendB&gt;</w:t>
      </w:r>
    </w:p>
    <w:p w14:paraId="0B04635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344</w:t>
      </w:r>
      <w:r w:rsidRPr="009901C8">
        <w:rPr>
          <w:rStyle w:val="HideTWBExt"/>
          <w:b w:val="0"/>
          <w:noProof w:val="0"/>
          <w:color w:val="auto"/>
        </w:rPr>
        <w:t>&lt;/NumAmB&gt;</w:t>
      </w:r>
    </w:p>
    <w:p w14:paraId="42638720" w14:textId="77777777" w:rsidR="00887EFF" w:rsidRPr="009901C8" w:rsidRDefault="00887EFF" w:rsidP="00887EFF">
      <w:pPr>
        <w:pStyle w:val="NormalBold"/>
      </w:pPr>
      <w:r w:rsidRPr="009901C8">
        <w:rPr>
          <w:rStyle w:val="HideTWBExt"/>
          <w:b w:val="0"/>
          <w:noProof w:val="0"/>
          <w:color w:val="auto"/>
        </w:rPr>
        <w:t>&lt;RepeatBlock-By&gt;&lt;Members&gt;</w:t>
      </w:r>
      <w:r w:rsidRPr="009901C8">
        <w:t>Jeroen Lenaers</w:t>
      </w:r>
      <w:r w:rsidRPr="009901C8">
        <w:rPr>
          <w:rStyle w:val="HideTWBExt"/>
          <w:b w:val="0"/>
          <w:noProof w:val="0"/>
          <w:color w:val="auto"/>
        </w:rPr>
        <w:t>&lt;/Members&gt;</w:t>
      </w:r>
    </w:p>
    <w:p w14:paraId="7F43A8E5" w14:textId="77777777" w:rsidR="00887EFF" w:rsidRPr="009901C8" w:rsidRDefault="00887EFF" w:rsidP="00887EFF">
      <w:r w:rsidRPr="009901C8">
        <w:rPr>
          <w:rStyle w:val="HideTWBExt"/>
          <w:noProof w:val="0"/>
          <w:color w:val="auto"/>
        </w:rPr>
        <w:t>&lt;/RepeatBlock-By&gt;</w:t>
      </w:r>
    </w:p>
    <w:p w14:paraId="61B343F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5432E6D" w14:textId="77777777" w:rsidR="00887EFF" w:rsidRPr="009901C8" w:rsidRDefault="00887EFF" w:rsidP="00887EFF">
      <w:pPr>
        <w:pStyle w:val="NormalBold"/>
      </w:pPr>
      <w:r w:rsidRPr="009901C8">
        <w:rPr>
          <w:rStyle w:val="HideTWBExt"/>
          <w:b w:val="0"/>
          <w:noProof w:val="0"/>
          <w:color w:val="auto"/>
        </w:rPr>
        <w:t>&lt;Article&gt;</w:t>
      </w:r>
      <w:r w:rsidRPr="009901C8">
        <w:t>15 a cikk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5C8B27A" w14:textId="77777777" w:rsidTr="007D1A1C">
        <w:trPr>
          <w:jc w:val="center"/>
        </w:trPr>
        <w:tc>
          <w:tcPr>
            <w:tcW w:w="9752" w:type="dxa"/>
            <w:gridSpan w:val="2"/>
          </w:tcPr>
          <w:p w14:paraId="6D58E150" w14:textId="77777777" w:rsidR="00887EFF" w:rsidRPr="009901C8" w:rsidRDefault="00887EFF" w:rsidP="007D1A1C">
            <w:pPr>
              <w:keepNext/>
            </w:pPr>
          </w:p>
        </w:tc>
      </w:tr>
      <w:tr w:rsidR="00887EFF" w:rsidRPr="009901C8" w14:paraId="11EFD3BC" w14:textId="77777777" w:rsidTr="007D1A1C">
        <w:trPr>
          <w:jc w:val="center"/>
        </w:trPr>
        <w:tc>
          <w:tcPr>
            <w:tcW w:w="4876" w:type="dxa"/>
            <w:hideMark/>
          </w:tcPr>
          <w:p w14:paraId="7F73A1E5" w14:textId="77777777" w:rsidR="00887EFF" w:rsidRPr="009901C8" w:rsidRDefault="00887EFF" w:rsidP="007D1A1C">
            <w:pPr>
              <w:pStyle w:val="ColumnHeading"/>
              <w:keepNext/>
            </w:pPr>
            <w:r w:rsidRPr="009901C8">
              <w:t>A Bizottság által javasolt szöveg</w:t>
            </w:r>
          </w:p>
        </w:tc>
        <w:tc>
          <w:tcPr>
            <w:tcW w:w="4876" w:type="dxa"/>
            <w:hideMark/>
          </w:tcPr>
          <w:p w14:paraId="1216DB82" w14:textId="77777777" w:rsidR="00887EFF" w:rsidRPr="009901C8" w:rsidRDefault="00887EFF" w:rsidP="007D1A1C">
            <w:pPr>
              <w:pStyle w:val="ColumnHeading"/>
              <w:keepNext/>
            </w:pPr>
            <w:r w:rsidRPr="009901C8">
              <w:t>Módosítás</w:t>
            </w:r>
          </w:p>
        </w:tc>
      </w:tr>
      <w:tr w:rsidR="00887EFF" w:rsidRPr="009901C8" w14:paraId="1110ABBB" w14:textId="77777777" w:rsidTr="007D1A1C">
        <w:trPr>
          <w:jc w:val="center"/>
        </w:trPr>
        <w:tc>
          <w:tcPr>
            <w:tcW w:w="4876" w:type="dxa"/>
          </w:tcPr>
          <w:p w14:paraId="389A8E0B" w14:textId="77777777" w:rsidR="00887EFF" w:rsidRPr="009901C8" w:rsidRDefault="00887EFF" w:rsidP="007D1A1C">
            <w:pPr>
              <w:pStyle w:val="Normal6"/>
            </w:pPr>
          </w:p>
        </w:tc>
        <w:tc>
          <w:tcPr>
            <w:tcW w:w="4876" w:type="dxa"/>
            <w:hideMark/>
          </w:tcPr>
          <w:p w14:paraId="1C47FF0F" w14:textId="77777777" w:rsidR="00887EFF" w:rsidRPr="009901C8" w:rsidRDefault="00887EFF" w:rsidP="007D1A1C">
            <w:pPr>
              <w:pStyle w:val="Normal6"/>
              <w:jc w:val="center"/>
              <w:rPr>
                <w:szCs w:val="24"/>
              </w:rPr>
            </w:pPr>
            <w:r w:rsidRPr="009901C8">
              <w:rPr>
                <w:b/>
                <w:i/>
              </w:rPr>
              <w:t>15a. cikk</w:t>
            </w:r>
          </w:p>
        </w:tc>
      </w:tr>
      <w:tr w:rsidR="00887EFF" w:rsidRPr="009901C8" w14:paraId="0EB77C3D" w14:textId="77777777" w:rsidTr="007D1A1C">
        <w:trPr>
          <w:jc w:val="center"/>
        </w:trPr>
        <w:tc>
          <w:tcPr>
            <w:tcW w:w="4876" w:type="dxa"/>
          </w:tcPr>
          <w:p w14:paraId="4798F123" w14:textId="77777777" w:rsidR="00887EFF" w:rsidRPr="009901C8" w:rsidRDefault="00887EFF" w:rsidP="007D1A1C">
            <w:pPr>
              <w:pStyle w:val="Normal6"/>
            </w:pPr>
          </w:p>
        </w:tc>
        <w:tc>
          <w:tcPr>
            <w:tcW w:w="4876" w:type="dxa"/>
            <w:hideMark/>
          </w:tcPr>
          <w:p w14:paraId="51679B23" w14:textId="77777777" w:rsidR="00887EFF" w:rsidRPr="009901C8" w:rsidRDefault="00887EFF" w:rsidP="007D1A1C">
            <w:pPr>
              <w:pStyle w:val="Normal6"/>
              <w:jc w:val="center"/>
              <w:rPr>
                <w:szCs w:val="24"/>
              </w:rPr>
            </w:pPr>
            <w:r w:rsidRPr="009901C8">
              <w:rPr>
                <w:b/>
                <w:i/>
              </w:rPr>
              <w:t>Nyelvtanfolyamok</w:t>
            </w:r>
          </w:p>
        </w:tc>
      </w:tr>
      <w:tr w:rsidR="00887EFF" w:rsidRPr="009901C8" w14:paraId="78F9A955" w14:textId="77777777" w:rsidTr="007D1A1C">
        <w:trPr>
          <w:jc w:val="center"/>
        </w:trPr>
        <w:tc>
          <w:tcPr>
            <w:tcW w:w="4876" w:type="dxa"/>
          </w:tcPr>
          <w:p w14:paraId="3025E091" w14:textId="77777777" w:rsidR="00887EFF" w:rsidRPr="009901C8" w:rsidRDefault="00887EFF" w:rsidP="007D1A1C">
            <w:pPr>
              <w:pStyle w:val="Normal6"/>
            </w:pPr>
          </w:p>
        </w:tc>
        <w:tc>
          <w:tcPr>
            <w:tcW w:w="4876" w:type="dxa"/>
            <w:hideMark/>
          </w:tcPr>
          <w:p w14:paraId="3824DB31" w14:textId="77777777" w:rsidR="00887EFF" w:rsidRPr="009901C8" w:rsidRDefault="00887EFF" w:rsidP="007D1A1C">
            <w:pPr>
              <w:pStyle w:val="Normal6"/>
              <w:rPr>
                <w:szCs w:val="24"/>
              </w:rPr>
            </w:pPr>
            <w:r w:rsidRPr="009901C8">
              <w:rPr>
                <w:b/>
                <w:i/>
              </w:rPr>
              <w:t>A tagállamok – összhangban az (EU) XXX/XXX rendeletben [az eljárásokról szóló rendelet] az első fellebbezési szakaszban történő határozathozatal tekintetében megszabott határidővel – mielőbb, de legkésőbb a nemzetközi védelem iránti kérelem benyújtása után hat hónappal biztosítják a kérelmezők számára a nyelvtanfolyamokhoz való tényleges és ingyenes hozzáférést. Azoknak a kérelmezőknek kell elsőbbséget adni, akiknek a kérelme valószínűsíthetően megalapozott, ideértve azt az esetet is, ha azt az (EU) XXX/XXX rendelettel [az eljárásokról szóló rendelet] összhangban elsőbbségiként vizsgálták meg. A tagállamok az ezen irányelv 16. cikkének (4) és (5) bekezdésében foglalt feltételeknek megfelelően előírhatják a kérelmezők számára, hogy teljes egészében vagy részben fedezzék az ilyen tanfolyamok költségeit.</w:t>
            </w:r>
          </w:p>
        </w:tc>
      </w:tr>
    </w:tbl>
    <w:p w14:paraId="1CE22D7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BF73DB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7078F9D" w14:textId="77777777" w:rsidR="00887EFF" w:rsidRPr="009901C8" w:rsidRDefault="00887EFF" w:rsidP="00887EFF">
      <w:pPr>
        <w:pStyle w:val="Normal12Italic"/>
        <w:rPr>
          <w:noProof w:val="0"/>
        </w:rPr>
      </w:pPr>
      <w:r w:rsidRPr="009901C8">
        <w:rPr>
          <w:noProof w:val="0"/>
        </w:rPr>
        <w:t>A nyelvtanfolyamok fontos eszközök, amelynek révén a kérelmezők önállóbbá válnak, és jobb eséllyel illeszkednek be a befogadó társadalomba. A tagállamok tekintetében ezért kötelezettségként elő kell írni, hogy mielőbb bocsássanak rendelkezésre nyelvtanfolyamokat, és azokra a kérelmezőkre kel összpontosítaniuk, akik nagy valószínűséggel menedéket fognak kapni. Azért szükséges azokra összpontosítani, akik nagy valószínűséggel menedéket fognak kapni, mert a jelenleg Európába érkező menedékkérők jelentős része nem jogosult a menedékjogra.</w:t>
      </w:r>
    </w:p>
    <w:p w14:paraId="081D56BA" w14:textId="77777777" w:rsidR="00887EFF" w:rsidRPr="009901C8" w:rsidRDefault="00887EFF" w:rsidP="00887EFF">
      <w:r w:rsidRPr="009901C8">
        <w:rPr>
          <w:rStyle w:val="HideTWBExt"/>
          <w:noProof w:val="0"/>
          <w:color w:val="auto"/>
        </w:rPr>
        <w:t>&lt;/AmendB&gt;</w:t>
      </w:r>
    </w:p>
    <w:p w14:paraId="546662C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345</w:t>
      </w:r>
      <w:r w:rsidRPr="009901C8">
        <w:rPr>
          <w:rStyle w:val="HideTWBExt"/>
          <w:b w:val="0"/>
          <w:noProof w:val="0"/>
          <w:color w:val="auto"/>
        </w:rPr>
        <w:t>&lt;/NumAmB&gt;</w:t>
      </w:r>
    </w:p>
    <w:p w14:paraId="76E97A3C" w14:textId="77777777" w:rsidR="00887EFF" w:rsidRPr="009901C8" w:rsidRDefault="00887EFF" w:rsidP="00887EFF">
      <w:pPr>
        <w:pStyle w:val="NormalBold"/>
      </w:pPr>
      <w:r w:rsidRPr="009901C8">
        <w:rPr>
          <w:rStyle w:val="HideTWBExt"/>
          <w:b w:val="0"/>
          <w:noProof w:val="0"/>
          <w:color w:val="auto"/>
        </w:rPr>
        <w:t>&lt;RepeatBlock-By&gt;&lt;Members&gt;</w:t>
      </w:r>
      <w:r w:rsidRPr="009901C8">
        <w:t>Salvatore Domenico Pogliese, Alessandra Mussolini</w:t>
      </w:r>
      <w:r w:rsidRPr="009901C8">
        <w:rPr>
          <w:rStyle w:val="HideTWBExt"/>
          <w:b w:val="0"/>
          <w:noProof w:val="0"/>
          <w:color w:val="auto"/>
        </w:rPr>
        <w:t>&lt;/Members&gt;</w:t>
      </w:r>
    </w:p>
    <w:p w14:paraId="7603443C" w14:textId="77777777" w:rsidR="00887EFF" w:rsidRPr="009901C8" w:rsidRDefault="00887EFF" w:rsidP="00887EFF">
      <w:r w:rsidRPr="009901C8">
        <w:rPr>
          <w:rStyle w:val="HideTWBExt"/>
          <w:noProof w:val="0"/>
          <w:color w:val="auto"/>
        </w:rPr>
        <w:t>&lt;/RepeatBlock-By&gt;</w:t>
      </w:r>
    </w:p>
    <w:p w14:paraId="765D95F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F4F6C1C" w14:textId="77777777" w:rsidR="00887EFF" w:rsidRPr="009901C8" w:rsidRDefault="00887EFF" w:rsidP="00887EFF">
      <w:pPr>
        <w:pStyle w:val="NormalBold"/>
      </w:pPr>
      <w:r w:rsidRPr="009901C8">
        <w:rPr>
          <w:rStyle w:val="HideTWBExt"/>
          <w:b w:val="0"/>
          <w:noProof w:val="0"/>
          <w:color w:val="auto"/>
        </w:rPr>
        <w:t>&lt;Article&gt;</w:t>
      </w:r>
      <w:r w:rsidRPr="009901C8">
        <w:t>15 a cikk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BDDD39A" w14:textId="77777777" w:rsidTr="007D1A1C">
        <w:trPr>
          <w:jc w:val="center"/>
        </w:trPr>
        <w:tc>
          <w:tcPr>
            <w:tcW w:w="9752" w:type="dxa"/>
            <w:gridSpan w:val="2"/>
          </w:tcPr>
          <w:p w14:paraId="24F37BB7" w14:textId="77777777" w:rsidR="00887EFF" w:rsidRPr="009901C8" w:rsidRDefault="00887EFF" w:rsidP="007D1A1C">
            <w:pPr>
              <w:keepNext/>
            </w:pPr>
          </w:p>
        </w:tc>
      </w:tr>
      <w:tr w:rsidR="00887EFF" w:rsidRPr="009901C8" w14:paraId="579C1B08" w14:textId="77777777" w:rsidTr="007D1A1C">
        <w:trPr>
          <w:jc w:val="center"/>
        </w:trPr>
        <w:tc>
          <w:tcPr>
            <w:tcW w:w="4876" w:type="dxa"/>
            <w:hideMark/>
          </w:tcPr>
          <w:p w14:paraId="780B96A8" w14:textId="77777777" w:rsidR="00887EFF" w:rsidRPr="009901C8" w:rsidRDefault="00887EFF" w:rsidP="007D1A1C">
            <w:pPr>
              <w:pStyle w:val="ColumnHeading"/>
              <w:keepNext/>
            </w:pPr>
            <w:r w:rsidRPr="009901C8">
              <w:t>A Bizottság által javasolt szöveg</w:t>
            </w:r>
          </w:p>
        </w:tc>
        <w:tc>
          <w:tcPr>
            <w:tcW w:w="4876" w:type="dxa"/>
            <w:hideMark/>
          </w:tcPr>
          <w:p w14:paraId="6F9F9175" w14:textId="77777777" w:rsidR="00887EFF" w:rsidRPr="009901C8" w:rsidRDefault="00887EFF" w:rsidP="007D1A1C">
            <w:pPr>
              <w:pStyle w:val="ColumnHeading"/>
              <w:keepNext/>
            </w:pPr>
            <w:r w:rsidRPr="009901C8">
              <w:t>Módosítás</w:t>
            </w:r>
          </w:p>
        </w:tc>
      </w:tr>
      <w:tr w:rsidR="00887EFF" w:rsidRPr="009901C8" w14:paraId="2E8591D8" w14:textId="77777777" w:rsidTr="007D1A1C">
        <w:trPr>
          <w:jc w:val="center"/>
        </w:trPr>
        <w:tc>
          <w:tcPr>
            <w:tcW w:w="4876" w:type="dxa"/>
          </w:tcPr>
          <w:p w14:paraId="1AC5E08B" w14:textId="77777777" w:rsidR="00887EFF" w:rsidRPr="009901C8" w:rsidRDefault="00887EFF" w:rsidP="007D1A1C">
            <w:pPr>
              <w:pStyle w:val="Normal6"/>
            </w:pPr>
          </w:p>
        </w:tc>
        <w:tc>
          <w:tcPr>
            <w:tcW w:w="4876" w:type="dxa"/>
            <w:hideMark/>
          </w:tcPr>
          <w:p w14:paraId="3443F7C8" w14:textId="77777777" w:rsidR="00887EFF" w:rsidRPr="009901C8" w:rsidRDefault="00887EFF" w:rsidP="007D1A1C">
            <w:pPr>
              <w:pStyle w:val="Normal6"/>
              <w:jc w:val="center"/>
              <w:rPr>
                <w:szCs w:val="24"/>
              </w:rPr>
            </w:pPr>
            <w:r w:rsidRPr="009901C8">
              <w:rPr>
                <w:b/>
                <w:i/>
              </w:rPr>
              <w:t>15a. cikk</w:t>
            </w:r>
          </w:p>
        </w:tc>
      </w:tr>
      <w:tr w:rsidR="00887EFF" w:rsidRPr="009901C8" w14:paraId="684B62D7" w14:textId="77777777" w:rsidTr="007D1A1C">
        <w:trPr>
          <w:jc w:val="center"/>
        </w:trPr>
        <w:tc>
          <w:tcPr>
            <w:tcW w:w="4876" w:type="dxa"/>
          </w:tcPr>
          <w:p w14:paraId="5538CB4F" w14:textId="77777777" w:rsidR="00887EFF" w:rsidRPr="009901C8" w:rsidRDefault="00887EFF" w:rsidP="007D1A1C">
            <w:pPr>
              <w:pStyle w:val="Normal6"/>
            </w:pPr>
          </w:p>
        </w:tc>
        <w:tc>
          <w:tcPr>
            <w:tcW w:w="4876" w:type="dxa"/>
            <w:hideMark/>
          </w:tcPr>
          <w:p w14:paraId="7EDC663E" w14:textId="77777777" w:rsidR="00887EFF" w:rsidRPr="009901C8" w:rsidRDefault="00887EFF" w:rsidP="007D1A1C">
            <w:pPr>
              <w:pStyle w:val="Normal6"/>
              <w:jc w:val="center"/>
              <w:rPr>
                <w:szCs w:val="24"/>
              </w:rPr>
            </w:pPr>
            <w:r w:rsidRPr="009901C8">
              <w:rPr>
                <w:b/>
                <w:i/>
              </w:rPr>
              <w:t>Nyelvtanfolyamok és állampolgári ismeretek oktatása</w:t>
            </w:r>
          </w:p>
        </w:tc>
      </w:tr>
      <w:tr w:rsidR="00887EFF" w:rsidRPr="009901C8" w14:paraId="5383929B" w14:textId="77777777" w:rsidTr="007D1A1C">
        <w:trPr>
          <w:jc w:val="center"/>
        </w:trPr>
        <w:tc>
          <w:tcPr>
            <w:tcW w:w="4876" w:type="dxa"/>
          </w:tcPr>
          <w:p w14:paraId="2F1BB7C9" w14:textId="77777777" w:rsidR="00887EFF" w:rsidRPr="009901C8" w:rsidRDefault="00887EFF" w:rsidP="007D1A1C">
            <w:pPr>
              <w:pStyle w:val="Normal6"/>
            </w:pPr>
          </w:p>
        </w:tc>
        <w:tc>
          <w:tcPr>
            <w:tcW w:w="4876" w:type="dxa"/>
            <w:hideMark/>
          </w:tcPr>
          <w:p w14:paraId="55666027" w14:textId="77777777" w:rsidR="00887EFF" w:rsidRPr="009901C8" w:rsidRDefault="00887EFF" w:rsidP="007D1A1C">
            <w:pPr>
              <w:pStyle w:val="Normal6"/>
              <w:rPr>
                <w:szCs w:val="24"/>
              </w:rPr>
            </w:pPr>
            <w:r w:rsidRPr="009901C8">
              <w:rPr>
                <w:b/>
                <w:i/>
              </w:rPr>
              <w:t>A tagállamok a nemzetközi védelem iránti kérelem benyújtásának napjától a kérelmezők számára tényleges és ingyenes hozzáférést biztosítanak nyelvtanfolyamokhoz és állampolgári ismereteket nyújtó képzésekhez. A tagállamok azonban a 16. cikk (4) és (5) bekezdésében foglalt feltételeknek megfelelően előírhatják a kérelmezők számára, hogy teljes egészében vagy részben fedezzék az ilyen tanfolyamok költségeit.</w:t>
            </w:r>
          </w:p>
        </w:tc>
      </w:tr>
    </w:tbl>
    <w:p w14:paraId="799C275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769EF99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BD92756" w14:textId="77777777" w:rsidR="00887EFF" w:rsidRPr="009901C8" w:rsidRDefault="00887EFF" w:rsidP="00887EFF">
      <w:pPr>
        <w:pStyle w:val="Normal12Italic"/>
        <w:rPr>
          <w:noProof w:val="0"/>
        </w:rPr>
      </w:pPr>
      <w:r w:rsidRPr="009901C8">
        <w:rPr>
          <w:noProof w:val="0"/>
        </w:rPr>
        <w:t>A fogadó ország nyelvének és az ott élők főbb jogainak, kötelezettségeinek, szokásainak és hagyományainak ismerete alapvető eszköz a nemzetközi védelmet kérelmezők hatékony beilleszkedésének előmozdításához.</w:t>
      </w:r>
    </w:p>
    <w:p w14:paraId="64C6EB3A" w14:textId="77777777" w:rsidR="00887EFF" w:rsidRPr="009901C8" w:rsidRDefault="00887EFF" w:rsidP="00887EFF">
      <w:r w:rsidRPr="009901C8">
        <w:rPr>
          <w:rStyle w:val="HideTWBExt"/>
          <w:noProof w:val="0"/>
          <w:color w:val="auto"/>
        </w:rPr>
        <w:t>&lt;/AmendB&gt;</w:t>
      </w:r>
    </w:p>
    <w:p w14:paraId="55C88A1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346</w:t>
      </w:r>
      <w:r w:rsidRPr="009901C8">
        <w:rPr>
          <w:rStyle w:val="HideTWBExt"/>
          <w:b w:val="0"/>
          <w:noProof w:val="0"/>
          <w:color w:val="auto"/>
        </w:rPr>
        <w:t>&lt;/NumAmB&gt;</w:t>
      </w:r>
    </w:p>
    <w:p w14:paraId="0966D992"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Elly Schlein, Soraya Post, Anna Hedh, Cécile Kashetu Kyenge</w:t>
      </w:r>
      <w:r w:rsidRPr="009901C8">
        <w:rPr>
          <w:rStyle w:val="HideTWBExt"/>
          <w:b w:val="0"/>
          <w:noProof w:val="0"/>
          <w:color w:val="auto"/>
        </w:rPr>
        <w:t>&lt;/Members&gt;</w:t>
      </w:r>
    </w:p>
    <w:p w14:paraId="49B56C83" w14:textId="77777777" w:rsidR="00887EFF" w:rsidRPr="009901C8" w:rsidRDefault="00887EFF" w:rsidP="00887EFF">
      <w:r w:rsidRPr="009901C8">
        <w:rPr>
          <w:rStyle w:val="HideTWBExt"/>
          <w:noProof w:val="0"/>
          <w:color w:val="auto"/>
        </w:rPr>
        <w:t>&lt;/RepeatBlock-By&gt;</w:t>
      </w:r>
    </w:p>
    <w:p w14:paraId="5010B97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CA76524" w14:textId="77777777" w:rsidR="00887EFF" w:rsidRPr="009901C8" w:rsidRDefault="00887EFF" w:rsidP="00887EFF">
      <w:pPr>
        <w:pStyle w:val="NormalBold"/>
      </w:pPr>
      <w:r w:rsidRPr="009901C8">
        <w:rPr>
          <w:rStyle w:val="HideTWBExt"/>
          <w:b w:val="0"/>
          <w:noProof w:val="0"/>
          <w:color w:val="auto"/>
        </w:rPr>
        <w:t>&lt;Article&gt;</w:t>
      </w:r>
      <w:r w:rsidRPr="009901C8">
        <w:t>15 a cikk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685363A" w14:textId="77777777" w:rsidTr="007D1A1C">
        <w:trPr>
          <w:jc w:val="center"/>
        </w:trPr>
        <w:tc>
          <w:tcPr>
            <w:tcW w:w="9752" w:type="dxa"/>
            <w:gridSpan w:val="2"/>
          </w:tcPr>
          <w:p w14:paraId="2CDFF34A" w14:textId="77777777" w:rsidR="00887EFF" w:rsidRPr="009901C8" w:rsidRDefault="00887EFF" w:rsidP="007D1A1C">
            <w:pPr>
              <w:keepNext/>
            </w:pPr>
          </w:p>
        </w:tc>
      </w:tr>
      <w:tr w:rsidR="00887EFF" w:rsidRPr="009901C8" w14:paraId="01D4962A" w14:textId="77777777" w:rsidTr="007D1A1C">
        <w:trPr>
          <w:jc w:val="center"/>
        </w:trPr>
        <w:tc>
          <w:tcPr>
            <w:tcW w:w="4876" w:type="dxa"/>
            <w:hideMark/>
          </w:tcPr>
          <w:p w14:paraId="5F7E0877" w14:textId="77777777" w:rsidR="00887EFF" w:rsidRPr="009901C8" w:rsidRDefault="00887EFF" w:rsidP="007D1A1C">
            <w:pPr>
              <w:pStyle w:val="ColumnHeading"/>
              <w:keepNext/>
            </w:pPr>
            <w:r w:rsidRPr="009901C8">
              <w:t>A Bizottság által javasolt szöveg</w:t>
            </w:r>
          </w:p>
        </w:tc>
        <w:tc>
          <w:tcPr>
            <w:tcW w:w="4876" w:type="dxa"/>
            <w:hideMark/>
          </w:tcPr>
          <w:p w14:paraId="01179C52" w14:textId="77777777" w:rsidR="00887EFF" w:rsidRPr="009901C8" w:rsidRDefault="00887EFF" w:rsidP="007D1A1C">
            <w:pPr>
              <w:pStyle w:val="ColumnHeading"/>
              <w:keepNext/>
            </w:pPr>
            <w:r w:rsidRPr="009901C8">
              <w:t>Módosítás</w:t>
            </w:r>
          </w:p>
        </w:tc>
      </w:tr>
      <w:tr w:rsidR="00887EFF" w:rsidRPr="009901C8" w14:paraId="6F52EB67" w14:textId="77777777" w:rsidTr="007D1A1C">
        <w:trPr>
          <w:jc w:val="center"/>
        </w:trPr>
        <w:tc>
          <w:tcPr>
            <w:tcW w:w="4876" w:type="dxa"/>
          </w:tcPr>
          <w:p w14:paraId="5391685A" w14:textId="77777777" w:rsidR="00887EFF" w:rsidRPr="009901C8" w:rsidRDefault="00887EFF" w:rsidP="007D1A1C">
            <w:pPr>
              <w:pStyle w:val="Normal6"/>
            </w:pPr>
          </w:p>
        </w:tc>
        <w:tc>
          <w:tcPr>
            <w:tcW w:w="4876" w:type="dxa"/>
            <w:hideMark/>
          </w:tcPr>
          <w:p w14:paraId="0C5D38A6" w14:textId="77777777" w:rsidR="00887EFF" w:rsidRPr="009901C8" w:rsidRDefault="00887EFF" w:rsidP="007D1A1C">
            <w:pPr>
              <w:pStyle w:val="Normal6"/>
              <w:jc w:val="center"/>
              <w:rPr>
                <w:szCs w:val="24"/>
              </w:rPr>
            </w:pPr>
            <w:r w:rsidRPr="009901C8">
              <w:rPr>
                <w:b/>
                <w:i/>
              </w:rPr>
              <w:t>15a. cikk</w:t>
            </w:r>
          </w:p>
        </w:tc>
      </w:tr>
      <w:tr w:rsidR="00887EFF" w:rsidRPr="009901C8" w14:paraId="705D655C" w14:textId="77777777" w:rsidTr="007D1A1C">
        <w:trPr>
          <w:jc w:val="center"/>
        </w:trPr>
        <w:tc>
          <w:tcPr>
            <w:tcW w:w="4876" w:type="dxa"/>
          </w:tcPr>
          <w:p w14:paraId="5B1DC9F9" w14:textId="77777777" w:rsidR="00887EFF" w:rsidRPr="009901C8" w:rsidRDefault="00887EFF" w:rsidP="007D1A1C">
            <w:pPr>
              <w:pStyle w:val="Normal6"/>
            </w:pPr>
          </w:p>
        </w:tc>
        <w:tc>
          <w:tcPr>
            <w:tcW w:w="4876" w:type="dxa"/>
            <w:hideMark/>
          </w:tcPr>
          <w:p w14:paraId="20DA4387" w14:textId="77777777" w:rsidR="00887EFF" w:rsidRPr="009901C8" w:rsidRDefault="00887EFF" w:rsidP="007D1A1C">
            <w:pPr>
              <w:pStyle w:val="Normal6"/>
              <w:jc w:val="center"/>
              <w:rPr>
                <w:szCs w:val="24"/>
              </w:rPr>
            </w:pPr>
            <w:r w:rsidRPr="009901C8">
              <w:rPr>
                <w:b/>
                <w:i/>
              </w:rPr>
              <w:t>Nyelvtanfolyamok</w:t>
            </w:r>
          </w:p>
        </w:tc>
      </w:tr>
      <w:tr w:rsidR="00887EFF" w:rsidRPr="009901C8" w14:paraId="68A2853E" w14:textId="77777777" w:rsidTr="007D1A1C">
        <w:trPr>
          <w:jc w:val="center"/>
        </w:trPr>
        <w:tc>
          <w:tcPr>
            <w:tcW w:w="4876" w:type="dxa"/>
          </w:tcPr>
          <w:p w14:paraId="4A067A06" w14:textId="77777777" w:rsidR="00887EFF" w:rsidRPr="009901C8" w:rsidRDefault="00887EFF" w:rsidP="007D1A1C">
            <w:pPr>
              <w:pStyle w:val="Normal6"/>
            </w:pPr>
          </w:p>
        </w:tc>
        <w:tc>
          <w:tcPr>
            <w:tcW w:w="4876" w:type="dxa"/>
            <w:hideMark/>
          </w:tcPr>
          <w:p w14:paraId="75841EE7" w14:textId="77777777" w:rsidR="00887EFF" w:rsidRPr="009901C8" w:rsidRDefault="00887EFF" w:rsidP="007D1A1C">
            <w:pPr>
              <w:pStyle w:val="Normal6"/>
              <w:rPr>
                <w:szCs w:val="24"/>
              </w:rPr>
            </w:pPr>
            <w:r w:rsidRPr="009901C8">
              <w:rPr>
                <w:b/>
                <w:i/>
              </w:rPr>
              <w:t>A tagállamok a nemzetközi védelem iránti kérelem benyújtásának napjától a kérelmezők számára tényleges és ingyenes hozzáférést biztosítanak nyelvtanfolyamokhoz.</w:t>
            </w:r>
          </w:p>
        </w:tc>
      </w:tr>
    </w:tbl>
    <w:p w14:paraId="3DDE88F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D3A609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397BB3F" w14:textId="77777777" w:rsidR="00887EFF" w:rsidRPr="009901C8" w:rsidRDefault="00887EFF" w:rsidP="00887EFF">
      <w:pPr>
        <w:pStyle w:val="Normal12Italic"/>
        <w:rPr>
          <w:noProof w:val="0"/>
        </w:rPr>
      </w:pPr>
      <w:r w:rsidRPr="009901C8">
        <w:rPr>
          <w:noProof w:val="0"/>
        </w:rPr>
        <w:t>A kérelmezőknek szóló nyelvtanfolyamok pozitív beilleszkedési intézkedések. E tanfolyamoknak mindig ingyenesnek kell lenniük a kérelmezők számára.</w:t>
      </w:r>
    </w:p>
    <w:p w14:paraId="4EF7438A" w14:textId="77777777" w:rsidR="00887EFF" w:rsidRPr="009901C8" w:rsidRDefault="00887EFF" w:rsidP="00887EFF">
      <w:r w:rsidRPr="009901C8">
        <w:rPr>
          <w:rStyle w:val="HideTWBExt"/>
          <w:noProof w:val="0"/>
          <w:color w:val="auto"/>
        </w:rPr>
        <w:t>&lt;/AmendB&gt;</w:t>
      </w:r>
    </w:p>
    <w:p w14:paraId="1933B28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347</w:t>
      </w:r>
      <w:r w:rsidRPr="009901C8">
        <w:rPr>
          <w:rStyle w:val="HideTWBExt"/>
          <w:b w:val="0"/>
          <w:noProof w:val="0"/>
          <w:color w:val="auto"/>
        </w:rPr>
        <w:t>&lt;/NumAmB&gt;</w:t>
      </w:r>
    </w:p>
    <w:p w14:paraId="6F53A5AC"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w:t>
      </w:r>
      <w:r w:rsidRPr="009901C8">
        <w:rPr>
          <w:rStyle w:val="HideTWBExt"/>
          <w:b w:val="0"/>
          <w:noProof w:val="0"/>
          <w:color w:val="auto"/>
        </w:rPr>
        <w:t>&lt;/Members&gt;</w:t>
      </w:r>
    </w:p>
    <w:p w14:paraId="7707BB21" w14:textId="77777777" w:rsidR="00887EFF" w:rsidRPr="009901C8" w:rsidRDefault="00887EFF" w:rsidP="00887EFF">
      <w:r w:rsidRPr="009901C8">
        <w:rPr>
          <w:rStyle w:val="HideTWBExt"/>
          <w:noProof w:val="0"/>
          <w:color w:val="auto"/>
        </w:rPr>
        <w:t>&lt;/RepeatBlock-By&gt;</w:t>
      </w:r>
    </w:p>
    <w:p w14:paraId="7EA2E6B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A7A9CFA" w14:textId="77777777" w:rsidR="00887EFF" w:rsidRPr="009901C8" w:rsidRDefault="00887EFF" w:rsidP="00887EFF">
      <w:pPr>
        <w:pStyle w:val="NormalBold"/>
      </w:pPr>
      <w:r w:rsidRPr="009901C8">
        <w:rPr>
          <w:rStyle w:val="HideTWBExt"/>
          <w:b w:val="0"/>
          <w:noProof w:val="0"/>
          <w:color w:val="auto"/>
        </w:rPr>
        <w:t>&lt;Article&gt;</w:t>
      </w:r>
      <w:r w:rsidRPr="009901C8">
        <w:t>15 b cikk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9056252" w14:textId="77777777" w:rsidTr="007D1A1C">
        <w:trPr>
          <w:jc w:val="center"/>
        </w:trPr>
        <w:tc>
          <w:tcPr>
            <w:tcW w:w="9752" w:type="dxa"/>
            <w:gridSpan w:val="2"/>
          </w:tcPr>
          <w:p w14:paraId="5CE50533" w14:textId="77777777" w:rsidR="00887EFF" w:rsidRPr="009901C8" w:rsidRDefault="00887EFF" w:rsidP="007D1A1C">
            <w:pPr>
              <w:keepNext/>
            </w:pPr>
          </w:p>
        </w:tc>
      </w:tr>
      <w:tr w:rsidR="00887EFF" w:rsidRPr="009901C8" w14:paraId="4E2E7BBC" w14:textId="77777777" w:rsidTr="007D1A1C">
        <w:trPr>
          <w:jc w:val="center"/>
        </w:trPr>
        <w:tc>
          <w:tcPr>
            <w:tcW w:w="4876" w:type="dxa"/>
            <w:hideMark/>
          </w:tcPr>
          <w:p w14:paraId="3E99DA1A" w14:textId="77777777" w:rsidR="00887EFF" w:rsidRPr="009901C8" w:rsidRDefault="00887EFF" w:rsidP="007D1A1C">
            <w:pPr>
              <w:pStyle w:val="ColumnHeading"/>
              <w:keepNext/>
            </w:pPr>
            <w:r w:rsidRPr="009901C8">
              <w:t>A Bizottság által javasolt szöveg</w:t>
            </w:r>
          </w:p>
        </w:tc>
        <w:tc>
          <w:tcPr>
            <w:tcW w:w="4876" w:type="dxa"/>
            <w:hideMark/>
          </w:tcPr>
          <w:p w14:paraId="2F50EA05" w14:textId="77777777" w:rsidR="00887EFF" w:rsidRPr="009901C8" w:rsidRDefault="00887EFF" w:rsidP="007D1A1C">
            <w:pPr>
              <w:pStyle w:val="ColumnHeading"/>
              <w:keepNext/>
            </w:pPr>
            <w:r w:rsidRPr="009901C8">
              <w:t>Módosítás</w:t>
            </w:r>
          </w:p>
        </w:tc>
      </w:tr>
      <w:tr w:rsidR="00887EFF" w:rsidRPr="009901C8" w14:paraId="752C0F80" w14:textId="77777777" w:rsidTr="007D1A1C">
        <w:trPr>
          <w:jc w:val="center"/>
        </w:trPr>
        <w:tc>
          <w:tcPr>
            <w:tcW w:w="4876" w:type="dxa"/>
          </w:tcPr>
          <w:p w14:paraId="684DC4CB" w14:textId="77777777" w:rsidR="00887EFF" w:rsidRPr="009901C8" w:rsidRDefault="00887EFF" w:rsidP="007D1A1C">
            <w:pPr>
              <w:pStyle w:val="Normal6"/>
            </w:pPr>
          </w:p>
        </w:tc>
        <w:tc>
          <w:tcPr>
            <w:tcW w:w="4876" w:type="dxa"/>
            <w:hideMark/>
          </w:tcPr>
          <w:p w14:paraId="0A83965C" w14:textId="77777777" w:rsidR="00887EFF" w:rsidRPr="009901C8" w:rsidRDefault="00887EFF" w:rsidP="007D1A1C">
            <w:pPr>
              <w:pStyle w:val="Normal6"/>
              <w:jc w:val="center"/>
              <w:rPr>
                <w:szCs w:val="24"/>
              </w:rPr>
            </w:pPr>
            <w:r w:rsidRPr="009901C8">
              <w:rPr>
                <w:b/>
                <w:i/>
              </w:rPr>
              <w:t>15b. cikk</w:t>
            </w:r>
          </w:p>
        </w:tc>
      </w:tr>
      <w:tr w:rsidR="00887EFF" w:rsidRPr="009901C8" w14:paraId="1A9BD9BA" w14:textId="77777777" w:rsidTr="007D1A1C">
        <w:trPr>
          <w:jc w:val="center"/>
        </w:trPr>
        <w:tc>
          <w:tcPr>
            <w:tcW w:w="4876" w:type="dxa"/>
          </w:tcPr>
          <w:p w14:paraId="365B97AA" w14:textId="77777777" w:rsidR="00887EFF" w:rsidRPr="009901C8" w:rsidRDefault="00887EFF" w:rsidP="007D1A1C">
            <w:pPr>
              <w:pStyle w:val="Normal6"/>
            </w:pPr>
          </w:p>
        </w:tc>
        <w:tc>
          <w:tcPr>
            <w:tcW w:w="4876" w:type="dxa"/>
            <w:hideMark/>
          </w:tcPr>
          <w:p w14:paraId="72D61977" w14:textId="77777777" w:rsidR="00887EFF" w:rsidRPr="009901C8" w:rsidRDefault="00887EFF" w:rsidP="007D1A1C">
            <w:pPr>
              <w:pStyle w:val="Normal6"/>
              <w:jc w:val="center"/>
              <w:rPr>
                <w:szCs w:val="24"/>
              </w:rPr>
            </w:pPr>
            <w:r w:rsidRPr="009901C8">
              <w:rPr>
                <w:b/>
                <w:i/>
              </w:rPr>
              <w:t>Szakképzés</w:t>
            </w:r>
          </w:p>
        </w:tc>
      </w:tr>
      <w:tr w:rsidR="00887EFF" w:rsidRPr="009901C8" w14:paraId="3862AA8D" w14:textId="77777777" w:rsidTr="007D1A1C">
        <w:trPr>
          <w:jc w:val="center"/>
        </w:trPr>
        <w:tc>
          <w:tcPr>
            <w:tcW w:w="4876" w:type="dxa"/>
          </w:tcPr>
          <w:p w14:paraId="67FC72D5" w14:textId="77777777" w:rsidR="00887EFF" w:rsidRPr="009901C8" w:rsidRDefault="00887EFF" w:rsidP="007D1A1C">
            <w:pPr>
              <w:pStyle w:val="Normal6"/>
            </w:pPr>
          </w:p>
        </w:tc>
        <w:tc>
          <w:tcPr>
            <w:tcW w:w="4876" w:type="dxa"/>
            <w:hideMark/>
          </w:tcPr>
          <w:p w14:paraId="5ACE5368" w14:textId="77777777" w:rsidR="00887EFF" w:rsidRPr="009901C8" w:rsidRDefault="00887EFF" w:rsidP="007D1A1C">
            <w:pPr>
              <w:pStyle w:val="Normal6"/>
              <w:rPr>
                <w:szCs w:val="24"/>
              </w:rPr>
            </w:pPr>
            <w:r w:rsidRPr="009901C8">
              <w:rPr>
                <w:b/>
                <w:i/>
              </w:rPr>
              <w:t>A tagállamok attól függetlenül engedélyezhetik a kérelmezők szakképzésben való részvételét, hogy rendelkeznek-e munkavállalási joggal. A munkaszerződéshez kötődő szakképzésben való részvétel attól függ, hogy a kérelmező a 15. cikk értelmében jogosult-e a munkaerőpiachoz való hozzáférésre.</w:t>
            </w:r>
          </w:p>
        </w:tc>
      </w:tr>
    </w:tbl>
    <w:p w14:paraId="3C35C10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53B39A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C1EBAA3" w14:textId="77777777" w:rsidR="00887EFF" w:rsidRPr="009901C8" w:rsidRDefault="00887EFF" w:rsidP="00887EFF">
      <w:pPr>
        <w:pStyle w:val="Normal12Italic"/>
        <w:rPr>
          <w:noProof w:val="0"/>
        </w:rPr>
      </w:pPr>
      <w:r w:rsidRPr="009901C8">
        <w:rPr>
          <w:noProof w:val="0"/>
        </w:rPr>
        <w:t>A Bizottság a szakképzésre vonatkozó jelenlegi rendelkezések törlését, és ezen rendelkezések egyes elemeinek a foglalkoztatásról szóló 15. cikk (2) bekezdésébe való áthelyezését javasolta. A meglévő rendelkezések megfogalmazásából azonban egyértelmű, hogy ez a szakképzés nem függ a foglalkoztatástól vagy a munkavállalási jogtól. Ezért indokolt a jelenlegi rendelkezések megőrzése.</w:t>
      </w:r>
    </w:p>
    <w:p w14:paraId="41EB07A9" w14:textId="77777777" w:rsidR="00887EFF" w:rsidRPr="009901C8" w:rsidRDefault="00887EFF" w:rsidP="00887EFF">
      <w:r w:rsidRPr="009901C8">
        <w:rPr>
          <w:rStyle w:val="HideTWBExt"/>
          <w:noProof w:val="0"/>
          <w:color w:val="auto"/>
        </w:rPr>
        <w:t>&lt;/AmendB&gt;</w:t>
      </w:r>
    </w:p>
    <w:p w14:paraId="5AA3AEA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348</w:t>
      </w:r>
      <w:r w:rsidRPr="009901C8">
        <w:rPr>
          <w:rStyle w:val="HideTWBExt"/>
          <w:b w:val="0"/>
          <w:noProof w:val="0"/>
          <w:color w:val="auto"/>
        </w:rPr>
        <w:t>&lt;/NumAmB&gt;</w:t>
      </w:r>
    </w:p>
    <w:p w14:paraId="54713B1A"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16F531E2" w14:textId="77777777" w:rsidR="00887EFF" w:rsidRPr="009901C8" w:rsidRDefault="00887EFF" w:rsidP="00887EFF">
      <w:r w:rsidRPr="009901C8">
        <w:rPr>
          <w:rStyle w:val="HideTWBExt"/>
          <w:noProof w:val="0"/>
          <w:color w:val="auto"/>
        </w:rPr>
        <w:t>&lt;/RepeatBlock-By&gt;</w:t>
      </w:r>
    </w:p>
    <w:p w14:paraId="578771F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22CA3F2" w14:textId="77777777" w:rsidR="00887EFF" w:rsidRPr="009901C8" w:rsidRDefault="00887EFF" w:rsidP="00887EFF">
      <w:pPr>
        <w:pStyle w:val="NormalBold"/>
      </w:pPr>
      <w:r w:rsidRPr="009901C8">
        <w:rPr>
          <w:rStyle w:val="HideTWBExt"/>
          <w:b w:val="0"/>
          <w:noProof w:val="0"/>
          <w:color w:val="auto"/>
        </w:rPr>
        <w:t>&lt;Article&gt;</w:t>
      </w:r>
      <w:r w:rsidRPr="009901C8">
        <w:t>16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7E6D903" w14:textId="77777777" w:rsidTr="007D1A1C">
        <w:trPr>
          <w:jc w:val="center"/>
        </w:trPr>
        <w:tc>
          <w:tcPr>
            <w:tcW w:w="9752" w:type="dxa"/>
            <w:gridSpan w:val="2"/>
          </w:tcPr>
          <w:p w14:paraId="059A34C3" w14:textId="77777777" w:rsidR="00887EFF" w:rsidRPr="009901C8" w:rsidRDefault="00887EFF" w:rsidP="007D1A1C">
            <w:pPr>
              <w:keepNext/>
            </w:pPr>
          </w:p>
        </w:tc>
      </w:tr>
      <w:tr w:rsidR="00887EFF" w:rsidRPr="009901C8" w14:paraId="0552B07F" w14:textId="77777777" w:rsidTr="007D1A1C">
        <w:trPr>
          <w:jc w:val="center"/>
        </w:trPr>
        <w:tc>
          <w:tcPr>
            <w:tcW w:w="4876" w:type="dxa"/>
            <w:hideMark/>
          </w:tcPr>
          <w:p w14:paraId="3E200D18" w14:textId="77777777" w:rsidR="00887EFF" w:rsidRPr="009901C8" w:rsidRDefault="00887EFF" w:rsidP="007D1A1C">
            <w:pPr>
              <w:pStyle w:val="ColumnHeading"/>
              <w:keepNext/>
            </w:pPr>
            <w:r w:rsidRPr="009901C8">
              <w:t>A Bizottság által javasolt szöveg</w:t>
            </w:r>
          </w:p>
        </w:tc>
        <w:tc>
          <w:tcPr>
            <w:tcW w:w="4876" w:type="dxa"/>
            <w:hideMark/>
          </w:tcPr>
          <w:p w14:paraId="6EA32F18" w14:textId="77777777" w:rsidR="00887EFF" w:rsidRPr="009901C8" w:rsidRDefault="00887EFF" w:rsidP="007D1A1C">
            <w:pPr>
              <w:pStyle w:val="ColumnHeading"/>
              <w:keepNext/>
            </w:pPr>
            <w:r w:rsidRPr="009901C8">
              <w:t>Módosítás</w:t>
            </w:r>
          </w:p>
        </w:tc>
      </w:tr>
      <w:tr w:rsidR="00887EFF" w:rsidRPr="009901C8" w14:paraId="13CE1395" w14:textId="77777777" w:rsidTr="007D1A1C">
        <w:trPr>
          <w:jc w:val="center"/>
        </w:trPr>
        <w:tc>
          <w:tcPr>
            <w:tcW w:w="4876" w:type="dxa"/>
            <w:hideMark/>
          </w:tcPr>
          <w:p w14:paraId="5049A684" w14:textId="77777777" w:rsidR="00887EFF" w:rsidRPr="009901C8" w:rsidRDefault="00887EFF" w:rsidP="007D1A1C">
            <w:pPr>
              <w:pStyle w:val="Normal6"/>
            </w:pPr>
            <w:r w:rsidRPr="009901C8">
              <w:t>(1)</w:t>
            </w:r>
            <w:r w:rsidRPr="009901C8">
              <w:tab/>
              <w:t xml:space="preserve">A tagállamok biztosítják, hogy a befogadás anyagi feltételei a </w:t>
            </w:r>
            <w:r w:rsidRPr="009901C8">
              <w:rPr>
                <w:b/>
                <w:i/>
              </w:rPr>
              <w:t>nemzetközi védelem iránti kérelmük az (EU) XXX/XXX rendelet [az eljárásokról szóló rendelet] [25]. cikkével összhangban történő – benyújtásának</w:t>
            </w:r>
            <w:r w:rsidRPr="009901C8">
              <w:t xml:space="preserve"> időpontjától kezdve a kérelmezők rendelkezésére álljanak.</w:t>
            </w:r>
          </w:p>
        </w:tc>
        <w:tc>
          <w:tcPr>
            <w:tcW w:w="4876" w:type="dxa"/>
            <w:hideMark/>
          </w:tcPr>
          <w:p w14:paraId="34860081" w14:textId="77777777" w:rsidR="00887EFF" w:rsidRPr="009901C8" w:rsidRDefault="00887EFF" w:rsidP="007D1A1C">
            <w:pPr>
              <w:pStyle w:val="Normal6"/>
              <w:rPr>
                <w:szCs w:val="24"/>
              </w:rPr>
            </w:pPr>
            <w:r w:rsidRPr="009901C8">
              <w:t>(1)</w:t>
            </w:r>
            <w:r w:rsidRPr="009901C8">
              <w:tab/>
              <w:t xml:space="preserve">A tagállamok biztosítják, hogy a befogadás anyagi feltételei a </w:t>
            </w:r>
            <w:r w:rsidRPr="009901C8">
              <w:rPr>
                <w:b/>
                <w:i/>
              </w:rPr>
              <w:t>tagállam területére való megérkezésük</w:t>
            </w:r>
            <w:r w:rsidRPr="009901C8">
              <w:rPr>
                <w:b/>
              </w:rPr>
              <w:t xml:space="preserve"> </w:t>
            </w:r>
            <w:r w:rsidRPr="009901C8">
              <w:t>időpontjától kezdve a kérelmezők rendelkezésére álljanak.</w:t>
            </w:r>
          </w:p>
        </w:tc>
      </w:tr>
    </w:tbl>
    <w:p w14:paraId="63D1EFE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7EC5FC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2235BB8" w14:textId="77777777" w:rsidR="00887EFF" w:rsidRPr="009901C8" w:rsidRDefault="00887EFF" w:rsidP="00887EFF">
      <w:pPr>
        <w:pStyle w:val="Normal12Italic"/>
        <w:rPr>
          <w:noProof w:val="0"/>
        </w:rPr>
      </w:pPr>
      <w:r w:rsidRPr="009901C8">
        <w:rPr>
          <w:noProof w:val="0"/>
        </w:rPr>
        <w:t>E módosítás a (7) preambulumbekezdés szellemével igyekszik összhangba hozni a szöveget, amely alapvetőnek minősíti annak egyértelművé tételét, hogy a kérelmezők számára attól a pillanattól kezdve biztosítani kell a befogadás anyagi feltételeit, amikor az adott személy kifejezi nemzetközi védelem kérelmezésére irányuló szándékát, mivel a jelenlegi szöveg félrevezető lehet, és kizárhatja azokat, akik nem tudták ténylegesen benyújtani a hivatalos kérelmet – és jelenleg idetartozik a befogadóállomásokon tartózkodó személyek legnagyobb része. Ez a kizárás ellentmond az irányelv hatályának és rendelkezéseinek.</w:t>
      </w:r>
    </w:p>
    <w:p w14:paraId="71825012" w14:textId="77777777" w:rsidR="00887EFF" w:rsidRPr="009901C8" w:rsidRDefault="00887EFF" w:rsidP="00887EFF">
      <w:r w:rsidRPr="009901C8">
        <w:rPr>
          <w:rStyle w:val="HideTWBExt"/>
          <w:noProof w:val="0"/>
          <w:color w:val="auto"/>
        </w:rPr>
        <w:t>&lt;/AmendB&gt;</w:t>
      </w:r>
    </w:p>
    <w:p w14:paraId="052B03B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349</w:t>
      </w:r>
      <w:r w:rsidRPr="009901C8">
        <w:rPr>
          <w:rStyle w:val="HideTWBExt"/>
          <w:b w:val="0"/>
          <w:noProof w:val="0"/>
          <w:color w:val="auto"/>
        </w:rPr>
        <w:t>&lt;/NumAmB&gt;</w:t>
      </w:r>
    </w:p>
    <w:p w14:paraId="5E3A7705"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03F4D81B" w14:textId="77777777" w:rsidR="00887EFF" w:rsidRPr="009901C8" w:rsidRDefault="00887EFF" w:rsidP="00887EFF">
      <w:r w:rsidRPr="009901C8">
        <w:rPr>
          <w:rStyle w:val="HideTWBExt"/>
          <w:noProof w:val="0"/>
          <w:color w:val="auto"/>
        </w:rPr>
        <w:t>&lt;/RepeatBlock-By&gt;</w:t>
      </w:r>
    </w:p>
    <w:p w14:paraId="63133CC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40E93BF" w14:textId="77777777" w:rsidR="00887EFF" w:rsidRPr="009901C8" w:rsidRDefault="00887EFF" w:rsidP="00887EFF">
      <w:pPr>
        <w:pStyle w:val="NormalBold"/>
      </w:pPr>
      <w:r w:rsidRPr="009901C8">
        <w:rPr>
          <w:rStyle w:val="HideTWBExt"/>
          <w:b w:val="0"/>
          <w:noProof w:val="0"/>
          <w:color w:val="auto"/>
        </w:rPr>
        <w:t>&lt;Article&gt;</w:t>
      </w:r>
      <w:r w:rsidRPr="009901C8">
        <w:t>16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6AC36D4" w14:textId="77777777" w:rsidTr="007D1A1C">
        <w:trPr>
          <w:jc w:val="center"/>
        </w:trPr>
        <w:tc>
          <w:tcPr>
            <w:tcW w:w="9752" w:type="dxa"/>
            <w:gridSpan w:val="2"/>
          </w:tcPr>
          <w:p w14:paraId="6E470C35" w14:textId="77777777" w:rsidR="00887EFF" w:rsidRPr="009901C8" w:rsidRDefault="00887EFF" w:rsidP="007D1A1C">
            <w:pPr>
              <w:keepNext/>
            </w:pPr>
          </w:p>
        </w:tc>
      </w:tr>
      <w:tr w:rsidR="00887EFF" w:rsidRPr="009901C8" w14:paraId="61BCF38A" w14:textId="77777777" w:rsidTr="007D1A1C">
        <w:trPr>
          <w:jc w:val="center"/>
        </w:trPr>
        <w:tc>
          <w:tcPr>
            <w:tcW w:w="4876" w:type="dxa"/>
            <w:hideMark/>
          </w:tcPr>
          <w:p w14:paraId="07C03A50" w14:textId="77777777" w:rsidR="00887EFF" w:rsidRPr="009901C8" w:rsidRDefault="00887EFF" w:rsidP="007D1A1C">
            <w:pPr>
              <w:pStyle w:val="ColumnHeading"/>
              <w:keepNext/>
            </w:pPr>
            <w:r w:rsidRPr="009901C8">
              <w:t>A Bizottság által javasolt szöveg</w:t>
            </w:r>
          </w:p>
        </w:tc>
        <w:tc>
          <w:tcPr>
            <w:tcW w:w="4876" w:type="dxa"/>
            <w:hideMark/>
          </w:tcPr>
          <w:p w14:paraId="7489B3A0" w14:textId="77777777" w:rsidR="00887EFF" w:rsidRPr="009901C8" w:rsidRDefault="00887EFF" w:rsidP="007D1A1C">
            <w:pPr>
              <w:pStyle w:val="ColumnHeading"/>
              <w:keepNext/>
            </w:pPr>
            <w:r w:rsidRPr="009901C8">
              <w:t>Módosítás</w:t>
            </w:r>
          </w:p>
        </w:tc>
      </w:tr>
      <w:tr w:rsidR="00887EFF" w:rsidRPr="009901C8" w14:paraId="7F90A6D2" w14:textId="77777777" w:rsidTr="007D1A1C">
        <w:trPr>
          <w:jc w:val="center"/>
        </w:trPr>
        <w:tc>
          <w:tcPr>
            <w:tcW w:w="4876" w:type="dxa"/>
            <w:hideMark/>
          </w:tcPr>
          <w:p w14:paraId="28D7DD0F" w14:textId="77777777" w:rsidR="00887EFF" w:rsidRPr="009901C8" w:rsidRDefault="00887EFF" w:rsidP="007D1A1C">
            <w:pPr>
              <w:pStyle w:val="Normal6"/>
            </w:pPr>
            <w:r w:rsidRPr="009901C8">
              <w:t>(1)</w:t>
            </w:r>
            <w:r w:rsidRPr="009901C8">
              <w:tab/>
              <w:t xml:space="preserve">A tagállamok </w:t>
            </w:r>
            <w:r w:rsidRPr="009901C8">
              <w:rPr>
                <w:b/>
                <w:i/>
              </w:rPr>
              <w:t>biztosítják</w:t>
            </w:r>
            <w:r w:rsidRPr="009901C8">
              <w:t>, hogy a befogadás anyagi feltételei a nemzetközi védelem iránti kérelmük az (EU) XXX/XXX rendelet [az eljárásokról szóló rendelet] [25]. cikkével összhangban történő – benyújtásának időpontjától kezdve a kérelmezők rendelkezésére álljanak.</w:t>
            </w:r>
          </w:p>
        </w:tc>
        <w:tc>
          <w:tcPr>
            <w:tcW w:w="4876" w:type="dxa"/>
            <w:hideMark/>
          </w:tcPr>
          <w:p w14:paraId="7C485FD0" w14:textId="77777777" w:rsidR="00887EFF" w:rsidRPr="009901C8" w:rsidRDefault="00887EFF" w:rsidP="007D1A1C">
            <w:pPr>
              <w:pStyle w:val="Normal6"/>
              <w:rPr>
                <w:szCs w:val="24"/>
              </w:rPr>
            </w:pPr>
            <w:r w:rsidRPr="009901C8">
              <w:t>(1)</w:t>
            </w:r>
            <w:r w:rsidRPr="009901C8">
              <w:tab/>
              <w:t xml:space="preserve">A tagállamok </w:t>
            </w:r>
            <w:r w:rsidRPr="009901C8">
              <w:rPr>
                <w:b/>
                <w:i/>
              </w:rPr>
              <w:t>biztosíthatják</w:t>
            </w:r>
            <w:r w:rsidRPr="009901C8">
              <w:t>, hogy a befogadás anyagi feltételei a nemzetközi védelem iránti kérelmük az (EU) XXX/XXX rendelet [az eljárásokról szóló rendelet] [25]. cikkével összhangban történő – benyújtásának időpontjától kezdve a kérelmezők rendelkezésére álljanak.</w:t>
            </w:r>
          </w:p>
        </w:tc>
      </w:tr>
    </w:tbl>
    <w:p w14:paraId="6B5CB4A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E8B804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8C5D9C6"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49404590" w14:textId="77777777" w:rsidR="00887EFF" w:rsidRPr="009901C8" w:rsidRDefault="00887EFF" w:rsidP="00887EFF">
      <w:r w:rsidRPr="009901C8">
        <w:rPr>
          <w:rStyle w:val="HideTWBExt"/>
          <w:noProof w:val="0"/>
          <w:color w:val="auto"/>
        </w:rPr>
        <w:t>&lt;/AmendB&gt;</w:t>
      </w:r>
    </w:p>
    <w:p w14:paraId="08106AD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350</w:t>
      </w:r>
      <w:r w:rsidRPr="009901C8">
        <w:rPr>
          <w:rStyle w:val="HideTWBExt"/>
          <w:b w:val="0"/>
          <w:noProof w:val="0"/>
          <w:color w:val="auto"/>
        </w:rPr>
        <w:t>&lt;/NumAmB&gt;</w:t>
      </w:r>
    </w:p>
    <w:p w14:paraId="78DFDF52"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3F8745FC" w14:textId="77777777" w:rsidR="00887EFF" w:rsidRPr="009901C8" w:rsidRDefault="00887EFF" w:rsidP="00887EFF">
      <w:r w:rsidRPr="009901C8">
        <w:rPr>
          <w:rStyle w:val="HideTWBExt"/>
          <w:noProof w:val="0"/>
          <w:color w:val="auto"/>
        </w:rPr>
        <w:t>&lt;/RepeatBlock-By&gt;</w:t>
      </w:r>
    </w:p>
    <w:p w14:paraId="4394BA1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BB34976" w14:textId="77777777" w:rsidR="00887EFF" w:rsidRPr="009901C8" w:rsidRDefault="00887EFF" w:rsidP="00887EFF">
      <w:pPr>
        <w:pStyle w:val="NormalBold"/>
      </w:pPr>
      <w:r w:rsidRPr="009901C8">
        <w:rPr>
          <w:rStyle w:val="HideTWBExt"/>
          <w:b w:val="0"/>
          <w:noProof w:val="0"/>
          <w:color w:val="auto"/>
        </w:rPr>
        <w:t>&lt;Article&gt;</w:t>
      </w:r>
      <w:r w:rsidRPr="009901C8">
        <w:t>16 cikk – 2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26BDB2B" w14:textId="77777777" w:rsidTr="007D1A1C">
        <w:trPr>
          <w:jc w:val="center"/>
        </w:trPr>
        <w:tc>
          <w:tcPr>
            <w:tcW w:w="9752" w:type="dxa"/>
            <w:gridSpan w:val="2"/>
          </w:tcPr>
          <w:p w14:paraId="6816168C" w14:textId="77777777" w:rsidR="00887EFF" w:rsidRPr="009901C8" w:rsidRDefault="00887EFF" w:rsidP="007D1A1C">
            <w:pPr>
              <w:keepNext/>
            </w:pPr>
          </w:p>
        </w:tc>
      </w:tr>
      <w:tr w:rsidR="00887EFF" w:rsidRPr="009901C8" w14:paraId="111C9803" w14:textId="77777777" w:rsidTr="007D1A1C">
        <w:trPr>
          <w:jc w:val="center"/>
        </w:trPr>
        <w:tc>
          <w:tcPr>
            <w:tcW w:w="4876" w:type="dxa"/>
            <w:hideMark/>
          </w:tcPr>
          <w:p w14:paraId="6EC3C015" w14:textId="77777777" w:rsidR="00887EFF" w:rsidRPr="009901C8" w:rsidRDefault="00887EFF" w:rsidP="007D1A1C">
            <w:pPr>
              <w:pStyle w:val="ColumnHeading"/>
              <w:keepNext/>
            </w:pPr>
            <w:r w:rsidRPr="009901C8">
              <w:t>A Bizottság által javasolt szöveg</w:t>
            </w:r>
          </w:p>
        </w:tc>
        <w:tc>
          <w:tcPr>
            <w:tcW w:w="4876" w:type="dxa"/>
            <w:hideMark/>
          </w:tcPr>
          <w:p w14:paraId="66ACE00F" w14:textId="77777777" w:rsidR="00887EFF" w:rsidRPr="009901C8" w:rsidRDefault="00887EFF" w:rsidP="007D1A1C">
            <w:pPr>
              <w:pStyle w:val="ColumnHeading"/>
              <w:keepNext/>
            </w:pPr>
            <w:r w:rsidRPr="009901C8">
              <w:t>Módosítás</w:t>
            </w:r>
          </w:p>
        </w:tc>
      </w:tr>
      <w:tr w:rsidR="00887EFF" w:rsidRPr="009901C8" w14:paraId="22B3DD2F" w14:textId="77777777" w:rsidTr="007D1A1C">
        <w:trPr>
          <w:jc w:val="center"/>
        </w:trPr>
        <w:tc>
          <w:tcPr>
            <w:tcW w:w="4876" w:type="dxa"/>
            <w:hideMark/>
          </w:tcPr>
          <w:p w14:paraId="11006889" w14:textId="77777777" w:rsidR="00887EFF" w:rsidRPr="009901C8" w:rsidRDefault="00887EFF" w:rsidP="007D1A1C">
            <w:pPr>
              <w:pStyle w:val="Normal6"/>
            </w:pPr>
            <w:r w:rsidRPr="009901C8">
              <w:t xml:space="preserve">A tagállamok </w:t>
            </w:r>
            <w:r w:rsidRPr="009901C8">
              <w:rPr>
                <w:b/>
                <w:i/>
              </w:rPr>
              <w:t>biztosítják</w:t>
            </w:r>
            <w:r w:rsidRPr="009901C8">
              <w:t>, hogy a befogadás anyagi feltételei olyan megfelelő életszínvonalat biztosítanak a kérelmezők számára, amely garantálja alapszükségleteiket és óvja testi és szellemi egészségüket.</w:t>
            </w:r>
          </w:p>
        </w:tc>
        <w:tc>
          <w:tcPr>
            <w:tcW w:w="4876" w:type="dxa"/>
            <w:hideMark/>
          </w:tcPr>
          <w:p w14:paraId="57B70125" w14:textId="77777777" w:rsidR="00887EFF" w:rsidRPr="009901C8" w:rsidRDefault="00887EFF" w:rsidP="007D1A1C">
            <w:pPr>
              <w:pStyle w:val="Normal6"/>
              <w:rPr>
                <w:szCs w:val="24"/>
              </w:rPr>
            </w:pPr>
            <w:r w:rsidRPr="009901C8">
              <w:t xml:space="preserve">A tagállamok </w:t>
            </w:r>
            <w:r w:rsidRPr="009901C8">
              <w:rPr>
                <w:b/>
                <w:i/>
              </w:rPr>
              <w:t>biztosíthatják</w:t>
            </w:r>
            <w:r w:rsidRPr="009901C8">
              <w:t>, hogy a befogadás anyagi feltételei olyan megfelelő életszínvonalat biztosítanak a kérelmezők számára, amely garantálja alapszükségleteiket és óvja testi és szellemi egészségüket.</w:t>
            </w:r>
          </w:p>
        </w:tc>
      </w:tr>
    </w:tbl>
    <w:p w14:paraId="6939076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BDDBE2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4D4BFCD"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40CEE8F3" w14:textId="77777777" w:rsidR="00887EFF" w:rsidRPr="009901C8" w:rsidRDefault="00887EFF" w:rsidP="00887EFF">
      <w:r w:rsidRPr="009901C8">
        <w:rPr>
          <w:rStyle w:val="HideTWBExt"/>
          <w:noProof w:val="0"/>
          <w:color w:val="auto"/>
        </w:rPr>
        <w:t>&lt;/AmendB&gt;</w:t>
      </w:r>
    </w:p>
    <w:p w14:paraId="2E761C5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351</w:t>
      </w:r>
      <w:r w:rsidRPr="009901C8">
        <w:rPr>
          <w:rStyle w:val="HideTWBExt"/>
          <w:b w:val="0"/>
          <w:noProof w:val="0"/>
          <w:color w:val="auto"/>
        </w:rPr>
        <w:t>&lt;/NumAmB&gt;</w:t>
      </w:r>
    </w:p>
    <w:p w14:paraId="042A415A"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419C3F4" w14:textId="77777777" w:rsidR="00887EFF" w:rsidRPr="009901C8" w:rsidRDefault="00887EFF" w:rsidP="00887EFF">
      <w:r w:rsidRPr="009901C8">
        <w:rPr>
          <w:rStyle w:val="HideTWBExt"/>
          <w:noProof w:val="0"/>
          <w:color w:val="auto"/>
        </w:rPr>
        <w:t>&lt;/RepeatBlock-By&gt;</w:t>
      </w:r>
    </w:p>
    <w:p w14:paraId="4B7F529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E8F3FDE" w14:textId="77777777" w:rsidR="00887EFF" w:rsidRPr="009901C8" w:rsidRDefault="00887EFF" w:rsidP="00887EFF">
      <w:pPr>
        <w:pStyle w:val="NormalBold"/>
      </w:pPr>
      <w:r w:rsidRPr="009901C8">
        <w:rPr>
          <w:rStyle w:val="HideTWBExt"/>
          <w:b w:val="0"/>
          <w:noProof w:val="0"/>
          <w:color w:val="auto"/>
        </w:rPr>
        <w:t>&lt;Article&gt;</w:t>
      </w:r>
      <w:r w:rsidRPr="009901C8">
        <w:t>16 cikk – 2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72A094E" w14:textId="77777777" w:rsidTr="007D1A1C">
        <w:trPr>
          <w:jc w:val="center"/>
        </w:trPr>
        <w:tc>
          <w:tcPr>
            <w:tcW w:w="9752" w:type="dxa"/>
            <w:gridSpan w:val="2"/>
          </w:tcPr>
          <w:p w14:paraId="08921486" w14:textId="77777777" w:rsidR="00887EFF" w:rsidRPr="009901C8" w:rsidRDefault="00887EFF" w:rsidP="007D1A1C">
            <w:pPr>
              <w:keepNext/>
            </w:pPr>
          </w:p>
        </w:tc>
      </w:tr>
      <w:tr w:rsidR="00887EFF" w:rsidRPr="009901C8" w14:paraId="1B22D0AE" w14:textId="77777777" w:rsidTr="007D1A1C">
        <w:trPr>
          <w:jc w:val="center"/>
        </w:trPr>
        <w:tc>
          <w:tcPr>
            <w:tcW w:w="4876" w:type="dxa"/>
            <w:hideMark/>
          </w:tcPr>
          <w:p w14:paraId="52B3F11E" w14:textId="77777777" w:rsidR="00887EFF" w:rsidRPr="009901C8" w:rsidRDefault="00887EFF" w:rsidP="007D1A1C">
            <w:pPr>
              <w:pStyle w:val="ColumnHeading"/>
              <w:keepNext/>
            </w:pPr>
            <w:r w:rsidRPr="009901C8">
              <w:t>A Bizottság által javasolt szöveg</w:t>
            </w:r>
          </w:p>
        </w:tc>
        <w:tc>
          <w:tcPr>
            <w:tcW w:w="4876" w:type="dxa"/>
            <w:hideMark/>
          </w:tcPr>
          <w:p w14:paraId="5C35E86F" w14:textId="77777777" w:rsidR="00887EFF" w:rsidRPr="009901C8" w:rsidRDefault="00887EFF" w:rsidP="007D1A1C">
            <w:pPr>
              <w:pStyle w:val="ColumnHeading"/>
              <w:keepNext/>
            </w:pPr>
            <w:r w:rsidRPr="009901C8">
              <w:t>Módosítás</w:t>
            </w:r>
          </w:p>
        </w:tc>
      </w:tr>
      <w:tr w:rsidR="00887EFF" w:rsidRPr="009901C8" w14:paraId="54823248" w14:textId="77777777" w:rsidTr="007D1A1C">
        <w:trPr>
          <w:jc w:val="center"/>
        </w:trPr>
        <w:tc>
          <w:tcPr>
            <w:tcW w:w="4876" w:type="dxa"/>
            <w:hideMark/>
          </w:tcPr>
          <w:p w14:paraId="21AC5B56" w14:textId="77777777" w:rsidR="00887EFF" w:rsidRPr="009901C8" w:rsidRDefault="00887EFF" w:rsidP="007D1A1C">
            <w:pPr>
              <w:pStyle w:val="Normal6"/>
            </w:pPr>
            <w:r w:rsidRPr="009901C8">
              <w:t xml:space="preserve">A tagállamok biztosítják, hogy a befogadás anyagi feltételei olyan </w:t>
            </w:r>
            <w:r w:rsidRPr="009901C8">
              <w:rPr>
                <w:b/>
                <w:i/>
              </w:rPr>
              <w:t>megfelelő</w:t>
            </w:r>
            <w:r w:rsidRPr="009901C8">
              <w:t xml:space="preserve"> életszínvonalat biztosítanak a kérelmezők számára, amely garantálja alapszükségleteiket</w:t>
            </w:r>
            <w:r w:rsidRPr="009901C8">
              <w:rPr>
                <w:b/>
                <w:i/>
              </w:rPr>
              <w:t xml:space="preserve"> és óvja testi és szellemi egészségüket</w:t>
            </w:r>
            <w:r w:rsidRPr="009901C8">
              <w:t>.</w:t>
            </w:r>
          </w:p>
        </w:tc>
        <w:tc>
          <w:tcPr>
            <w:tcW w:w="4876" w:type="dxa"/>
            <w:hideMark/>
          </w:tcPr>
          <w:p w14:paraId="6C38A797" w14:textId="77777777" w:rsidR="00887EFF" w:rsidRPr="009901C8" w:rsidRDefault="00887EFF" w:rsidP="007D1A1C">
            <w:pPr>
              <w:pStyle w:val="Normal6"/>
              <w:rPr>
                <w:szCs w:val="24"/>
              </w:rPr>
            </w:pPr>
            <w:r w:rsidRPr="009901C8">
              <w:t xml:space="preserve">A tagállamok biztosítják, hogy a befogadás anyagi feltételei olyan </w:t>
            </w:r>
            <w:r w:rsidRPr="009901C8">
              <w:rPr>
                <w:b/>
                <w:i/>
              </w:rPr>
              <w:t>minimális</w:t>
            </w:r>
            <w:r w:rsidRPr="009901C8">
              <w:t xml:space="preserve"> életszínvonalat biztosítanak a kérelmezők számára, amely garantálja alapszükségleteiket.</w:t>
            </w:r>
          </w:p>
        </w:tc>
      </w:tr>
    </w:tbl>
    <w:p w14:paraId="21CFD9B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DDEED2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C3C1409" w14:textId="77777777" w:rsidR="00887EFF" w:rsidRPr="009901C8" w:rsidRDefault="00887EFF" w:rsidP="00887EFF">
      <w:pPr>
        <w:pStyle w:val="Normal12Italic"/>
        <w:rPr>
          <w:noProof w:val="0"/>
        </w:rPr>
      </w:pPr>
      <w:r w:rsidRPr="009901C8">
        <w:rPr>
          <w:noProof w:val="0"/>
        </w:rPr>
        <w:t>Az EU-ban való menedékkérelemre ösztönző nemkívánatos tényezők megszüntetése érdekében a befogadási feltételeket a puszta minimum szintjén kell tartani.</w:t>
      </w:r>
    </w:p>
    <w:p w14:paraId="17D95937" w14:textId="77777777" w:rsidR="00887EFF" w:rsidRPr="009901C8" w:rsidRDefault="00887EFF" w:rsidP="00887EFF">
      <w:r w:rsidRPr="009901C8">
        <w:rPr>
          <w:rStyle w:val="HideTWBExt"/>
          <w:noProof w:val="0"/>
          <w:color w:val="auto"/>
        </w:rPr>
        <w:t>&lt;/AmendB&gt;</w:t>
      </w:r>
    </w:p>
    <w:p w14:paraId="43FDF98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352</w:t>
      </w:r>
      <w:r w:rsidRPr="009901C8">
        <w:rPr>
          <w:rStyle w:val="HideTWBExt"/>
          <w:b w:val="0"/>
          <w:noProof w:val="0"/>
          <w:color w:val="auto"/>
        </w:rPr>
        <w:t>&lt;/NumAmB&gt;</w:t>
      </w:r>
    </w:p>
    <w:p w14:paraId="015A2389"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7A11E56E" w14:textId="77777777" w:rsidR="00887EFF" w:rsidRPr="009901C8" w:rsidRDefault="00887EFF" w:rsidP="00887EFF">
      <w:r w:rsidRPr="009901C8">
        <w:rPr>
          <w:rStyle w:val="HideTWBExt"/>
          <w:noProof w:val="0"/>
          <w:color w:val="auto"/>
        </w:rPr>
        <w:t>&lt;/RepeatBlock-By&gt;</w:t>
      </w:r>
    </w:p>
    <w:p w14:paraId="1B9BA2A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CBC9380" w14:textId="77777777" w:rsidR="00887EFF" w:rsidRPr="009901C8" w:rsidRDefault="00887EFF" w:rsidP="00887EFF">
      <w:pPr>
        <w:pStyle w:val="NormalBold"/>
      </w:pPr>
      <w:r w:rsidRPr="009901C8">
        <w:rPr>
          <w:rStyle w:val="HideTWBExt"/>
          <w:b w:val="0"/>
          <w:noProof w:val="0"/>
          <w:color w:val="auto"/>
        </w:rPr>
        <w:t>&lt;Article&gt;</w:t>
      </w:r>
      <w:r w:rsidRPr="009901C8">
        <w:t>16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B77DA4E" w14:textId="77777777" w:rsidTr="007D1A1C">
        <w:trPr>
          <w:jc w:val="center"/>
        </w:trPr>
        <w:tc>
          <w:tcPr>
            <w:tcW w:w="9752" w:type="dxa"/>
            <w:gridSpan w:val="2"/>
          </w:tcPr>
          <w:p w14:paraId="2973685F" w14:textId="77777777" w:rsidR="00887EFF" w:rsidRPr="009901C8" w:rsidRDefault="00887EFF" w:rsidP="007D1A1C">
            <w:pPr>
              <w:keepNext/>
            </w:pPr>
          </w:p>
        </w:tc>
      </w:tr>
      <w:tr w:rsidR="00887EFF" w:rsidRPr="009901C8" w14:paraId="3F4FF869" w14:textId="77777777" w:rsidTr="007D1A1C">
        <w:trPr>
          <w:jc w:val="center"/>
        </w:trPr>
        <w:tc>
          <w:tcPr>
            <w:tcW w:w="4876" w:type="dxa"/>
            <w:hideMark/>
          </w:tcPr>
          <w:p w14:paraId="4FFEBB5A" w14:textId="77777777" w:rsidR="00887EFF" w:rsidRPr="009901C8" w:rsidRDefault="00887EFF" w:rsidP="007D1A1C">
            <w:pPr>
              <w:pStyle w:val="ColumnHeading"/>
              <w:keepNext/>
            </w:pPr>
            <w:r w:rsidRPr="009901C8">
              <w:t>A Bizottság által javasolt szöveg</w:t>
            </w:r>
          </w:p>
        </w:tc>
        <w:tc>
          <w:tcPr>
            <w:tcW w:w="4876" w:type="dxa"/>
            <w:hideMark/>
          </w:tcPr>
          <w:p w14:paraId="7A663D70" w14:textId="77777777" w:rsidR="00887EFF" w:rsidRPr="009901C8" w:rsidRDefault="00887EFF" w:rsidP="007D1A1C">
            <w:pPr>
              <w:pStyle w:val="ColumnHeading"/>
              <w:keepNext/>
            </w:pPr>
            <w:r w:rsidRPr="009901C8">
              <w:t>Módosítás</w:t>
            </w:r>
          </w:p>
        </w:tc>
      </w:tr>
      <w:tr w:rsidR="00887EFF" w:rsidRPr="009901C8" w14:paraId="359256B2" w14:textId="77777777" w:rsidTr="007D1A1C">
        <w:trPr>
          <w:jc w:val="center"/>
        </w:trPr>
        <w:tc>
          <w:tcPr>
            <w:tcW w:w="4876" w:type="dxa"/>
            <w:hideMark/>
          </w:tcPr>
          <w:p w14:paraId="79F99E3F" w14:textId="77777777" w:rsidR="00887EFF" w:rsidRPr="009901C8" w:rsidRDefault="00887EFF" w:rsidP="007D1A1C">
            <w:pPr>
              <w:pStyle w:val="Normal6"/>
            </w:pPr>
            <w:r w:rsidRPr="009901C8">
              <w:rPr>
                <w:b/>
                <w:i/>
              </w:rPr>
              <w:t>A tagállamok ezt az életszínvonalat biztosítják a különleges befogadási igényekkel rendelkező kérelmezők egyedi helyzetében, valamint az őrizetben tartott személyek viszonylatában.</w:t>
            </w:r>
          </w:p>
        </w:tc>
        <w:tc>
          <w:tcPr>
            <w:tcW w:w="4876" w:type="dxa"/>
            <w:hideMark/>
          </w:tcPr>
          <w:p w14:paraId="7838C960" w14:textId="77777777" w:rsidR="00887EFF" w:rsidRPr="009901C8" w:rsidRDefault="00887EFF" w:rsidP="007D1A1C">
            <w:pPr>
              <w:pStyle w:val="Normal6"/>
              <w:rPr>
                <w:szCs w:val="24"/>
              </w:rPr>
            </w:pPr>
            <w:r w:rsidRPr="009901C8">
              <w:rPr>
                <w:b/>
                <w:i/>
              </w:rPr>
              <w:t>törölve</w:t>
            </w:r>
          </w:p>
        </w:tc>
      </w:tr>
    </w:tbl>
    <w:p w14:paraId="4A14B70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7BDF1D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CF29ED6" w14:textId="77777777" w:rsidR="00887EFF" w:rsidRPr="009901C8" w:rsidRDefault="00887EFF" w:rsidP="00887EFF">
      <w:pPr>
        <w:pStyle w:val="Normal12Italic"/>
        <w:rPr>
          <w:noProof w:val="0"/>
        </w:rPr>
      </w:pPr>
      <w:r w:rsidRPr="009901C8">
        <w:rPr>
          <w:noProof w:val="0"/>
        </w:rPr>
        <w:t>A tagállamok számára nem írható elő, hogy testre szabják a befogadási feltételeket azokban az esetekben, amikor a kérelmező őrizetben van vagy különleges befogadási igényekkel rendelkezik, mert ez túlságosan nagy terhet jelentene az államháztartás számára.</w:t>
      </w:r>
    </w:p>
    <w:p w14:paraId="32C4759F" w14:textId="77777777" w:rsidR="00887EFF" w:rsidRPr="009901C8" w:rsidRDefault="00887EFF" w:rsidP="00887EFF">
      <w:r w:rsidRPr="009901C8">
        <w:rPr>
          <w:rStyle w:val="HideTWBExt"/>
          <w:noProof w:val="0"/>
          <w:color w:val="auto"/>
        </w:rPr>
        <w:t>&lt;/AmendB&gt;</w:t>
      </w:r>
    </w:p>
    <w:p w14:paraId="59121F0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353</w:t>
      </w:r>
      <w:r w:rsidRPr="009901C8">
        <w:rPr>
          <w:rStyle w:val="HideTWBExt"/>
          <w:b w:val="0"/>
          <w:noProof w:val="0"/>
          <w:color w:val="auto"/>
        </w:rPr>
        <w:t>&lt;/NumAmB&gt;</w:t>
      </w:r>
    </w:p>
    <w:p w14:paraId="273DDD10"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0B567027" w14:textId="77777777" w:rsidR="00887EFF" w:rsidRPr="009901C8" w:rsidRDefault="00887EFF" w:rsidP="00887EFF">
      <w:r w:rsidRPr="009901C8">
        <w:rPr>
          <w:rStyle w:val="HideTWBExt"/>
          <w:noProof w:val="0"/>
          <w:color w:val="auto"/>
        </w:rPr>
        <w:t>&lt;/RepeatBlock-By&gt;</w:t>
      </w:r>
    </w:p>
    <w:p w14:paraId="0E194AA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B50E0BF" w14:textId="77777777" w:rsidR="00887EFF" w:rsidRPr="009901C8" w:rsidRDefault="00887EFF" w:rsidP="00887EFF">
      <w:pPr>
        <w:pStyle w:val="NormalBold"/>
      </w:pPr>
      <w:r w:rsidRPr="009901C8">
        <w:rPr>
          <w:rStyle w:val="HideTWBExt"/>
          <w:b w:val="0"/>
          <w:noProof w:val="0"/>
          <w:color w:val="auto"/>
        </w:rPr>
        <w:t>&lt;Article&gt;</w:t>
      </w:r>
      <w:r w:rsidRPr="009901C8">
        <w:t>16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BE1F673" w14:textId="77777777" w:rsidTr="007D1A1C">
        <w:trPr>
          <w:jc w:val="center"/>
        </w:trPr>
        <w:tc>
          <w:tcPr>
            <w:tcW w:w="9752" w:type="dxa"/>
            <w:gridSpan w:val="2"/>
          </w:tcPr>
          <w:p w14:paraId="68CAEC8E" w14:textId="77777777" w:rsidR="00887EFF" w:rsidRPr="009901C8" w:rsidRDefault="00887EFF" w:rsidP="007D1A1C">
            <w:pPr>
              <w:keepNext/>
            </w:pPr>
          </w:p>
        </w:tc>
      </w:tr>
      <w:tr w:rsidR="00887EFF" w:rsidRPr="009901C8" w14:paraId="30FB5A74" w14:textId="77777777" w:rsidTr="007D1A1C">
        <w:trPr>
          <w:jc w:val="center"/>
        </w:trPr>
        <w:tc>
          <w:tcPr>
            <w:tcW w:w="4876" w:type="dxa"/>
            <w:hideMark/>
          </w:tcPr>
          <w:p w14:paraId="36B88513" w14:textId="77777777" w:rsidR="00887EFF" w:rsidRPr="009901C8" w:rsidRDefault="00887EFF" w:rsidP="007D1A1C">
            <w:pPr>
              <w:pStyle w:val="ColumnHeading"/>
              <w:keepNext/>
            </w:pPr>
            <w:r w:rsidRPr="009901C8">
              <w:t>A Bizottság által javasolt szöveg</w:t>
            </w:r>
          </w:p>
        </w:tc>
        <w:tc>
          <w:tcPr>
            <w:tcW w:w="4876" w:type="dxa"/>
            <w:hideMark/>
          </w:tcPr>
          <w:p w14:paraId="5FD607F0" w14:textId="77777777" w:rsidR="00887EFF" w:rsidRPr="009901C8" w:rsidRDefault="00887EFF" w:rsidP="007D1A1C">
            <w:pPr>
              <w:pStyle w:val="ColumnHeading"/>
              <w:keepNext/>
            </w:pPr>
            <w:r w:rsidRPr="009901C8">
              <w:t>Módosítás</w:t>
            </w:r>
          </w:p>
        </w:tc>
      </w:tr>
      <w:tr w:rsidR="00887EFF" w:rsidRPr="009901C8" w14:paraId="137DEB7B" w14:textId="77777777" w:rsidTr="007D1A1C">
        <w:trPr>
          <w:jc w:val="center"/>
        </w:trPr>
        <w:tc>
          <w:tcPr>
            <w:tcW w:w="4876" w:type="dxa"/>
            <w:hideMark/>
          </w:tcPr>
          <w:p w14:paraId="35C9ECEE" w14:textId="77777777" w:rsidR="00887EFF" w:rsidRPr="009901C8" w:rsidRDefault="00887EFF" w:rsidP="007D1A1C">
            <w:pPr>
              <w:pStyle w:val="Normal6"/>
            </w:pPr>
            <w:r w:rsidRPr="009901C8">
              <w:t xml:space="preserve">A tagállamok ezt az életszínvonalat </w:t>
            </w:r>
            <w:r w:rsidRPr="009901C8">
              <w:rPr>
                <w:b/>
                <w:i/>
              </w:rPr>
              <w:t>biztosítják</w:t>
            </w:r>
            <w:r w:rsidRPr="009901C8">
              <w:t xml:space="preserve"> a különleges befogadási igényekkel rendelkező kérelmezők egyedi helyzetében, valamint az őrizetben tartott személyek viszonylatában.</w:t>
            </w:r>
          </w:p>
        </w:tc>
        <w:tc>
          <w:tcPr>
            <w:tcW w:w="4876" w:type="dxa"/>
            <w:hideMark/>
          </w:tcPr>
          <w:p w14:paraId="1E9349AB" w14:textId="77777777" w:rsidR="00887EFF" w:rsidRPr="009901C8" w:rsidRDefault="00887EFF" w:rsidP="007D1A1C">
            <w:pPr>
              <w:pStyle w:val="Normal6"/>
              <w:rPr>
                <w:szCs w:val="24"/>
              </w:rPr>
            </w:pPr>
            <w:r w:rsidRPr="009901C8">
              <w:t xml:space="preserve">A tagállamok ezt az életszínvonalat </w:t>
            </w:r>
            <w:r w:rsidRPr="009901C8">
              <w:rPr>
                <w:b/>
                <w:i/>
              </w:rPr>
              <w:t>biztosíthatják</w:t>
            </w:r>
            <w:r w:rsidRPr="009901C8">
              <w:t xml:space="preserve"> a különleges befogadási igényekkel rendelkező kérelmezők egyedi helyzetében, valamint az őrizetben tartott személyek viszonylatában.</w:t>
            </w:r>
          </w:p>
        </w:tc>
      </w:tr>
    </w:tbl>
    <w:p w14:paraId="60BF96A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103CE7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A13F1AF"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6A2BB398" w14:textId="77777777" w:rsidR="00887EFF" w:rsidRPr="009901C8" w:rsidRDefault="00887EFF" w:rsidP="00887EFF">
      <w:r w:rsidRPr="009901C8">
        <w:rPr>
          <w:rStyle w:val="HideTWBExt"/>
          <w:noProof w:val="0"/>
          <w:color w:val="auto"/>
        </w:rPr>
        <w:t>&lt;/AmendB&gt;</w:t>
      </w:r>
    </w:p>
    <w:p w14:paraId="557B7A0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354</w:t>
      </w:r>
      <w:r w:rsidRPr="009901C8">
        <w:rPr>
          <w:rStyle w:val="HideTWBExt"/>
          <w:b w:val="0"/>
          <w:noProof w:val="0"/>
          <w:color w:val="auto"/>
        </w:rPr>
        <w:t>&lt;/NumAmB&gt;</w:t>
      </w:r>
    </w:p>
    <w:p w14:paraId="7D06599A"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Bodil Valero, Brando Benifei, Damiano Zoffoli, Nathalie Griesbeck, Jean Lambert</w:t>
      </w:r>
      <w:r w:rsidRPr="009901C8">
        <w:rPr>
          <w:rStyle w:val="HideTWBExt"/>
          <w:b w:val="0"/>
          <w:noProof w:val="0"/>
          <w:color w:val="auto"/>
        </w:rPr>
        <w:t>&lt;/Members&gt;</w:t>
      </w:r>
    </w:p>
    <w:p w14:paraId="77A86613" w14:textId="77777777" w:rsidR="00887EFF" w:rsidRPr="009901C8" w:rsidRDefault="00887EFF" w:rsidP="00887EFF">
      <w:r w:rsidRPr="009901C8">
        <w:rPr>
          <w:rStyle w:val="HideTWBExt"/>
          <w:noProof w:val="0"/>
          <w:color w:val="auto"/>
        </w:rPr>
        <w:t>&lt;/RepeatBlock-By&gt;</w:t>
      </w:r>
    </w:p>
    <w:p w14:paraId="1260CDC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6C33445" w14:textId="77777777" w:rsidR="00887EFF" w:rsidRPr="009901C8" w:rsidRDefault="00887EFF" w:rsidP="00887EFF">
      <w:pPr>
        <w:pStyle w:val="NormalBold"/>
      </w:pPr>
      <w:r w:rsidRPr="009901C8">
        <w:rPr>
          <w:rStyle w:val="HideTWBExt"/>
          <w:b w:val="0"/>
          <w:noProof w:val="0"/>
          <w:color w:val="auto"/>
        </w:rPr>
        <w:t>&lt;Article&gt;</w:t>
      </w:r>
      <w:r w:rsidRPr="009901C8">
        <w:t>16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9645C7C" w14:textId="77777777" w:rsidTr="007D1A1C">
        <w:trPr>
          <w:jc w:val="center"/>
        </w:trPr>
        <w:tc>
          <w:tcPr>
            <w:tcW w:w="9752" w:type="dxa"/>
            <w:gridSpan w:val="2"/>
          </w:tcPr>
          <w:p w14:paraId="29B900E7" w14:textId="77777777" w:rsidR="00887EFF" w:rsidRPr="009901C8" w:rsidRDefault="00887EFF" w:rsidP="007D1A1C">
            <w:pPr>
              <w:keepNext/>
            </w:pPr>
          </w:p>
        </w:tc>
      </w:tr>
      <w:tr w:rsidR="00887EFF" w:rsidRPr="009901C8" w14:paraId="0F171896" w14:textId="77777777" w:rsidTr="007D1A1C">
        <w:trPr>
          <w:jc w:val="center"/>
        </w:trPr>
        <w:tc>
          <w:tcPr>
            <w:tcW w:w="4876" w:type="dxa"/>
            <w:hideMark/>
          </w:tcPr>
          <w:p w14:paraId="5A3CCE39" w14:textId="77777777" w:rsidR="00887EFF" w:rsidRPr="009901C8" w:rsidRDefault="00887EFF" w:rsidP="007D1A1C">
            <w:pPr>
              <w:pStyle w:val="ColumnHeading"/>
              <w:keepNext/>
            </w:pPr>
            <w:r w:rsidRPr="009901C8">
              <w:t>A Bizottság által javasolt szöveg</w:t>
            </w:r>
          </w:p>
        </w:tc>
        <w:tc>
          <w:tcPr>
            <w:tcW w:w="4876" w:type="dxa"/>
            <w:hideMark/>
          </w:tcPr>
          <w:p w14:paraId="69C03DFE" w14:textId="77777777" w:rsidR="00887EFF" w:rsidRPr="009901C8" w:rsidRDefault="00887EFF" w:rsidP="007D1A1C">
            <w:pPr>
              <w:pStyle w:val="ColumnHeading"/>
              <w:keepNext/>
            </w:pPr>
            <w:r w:rsidRPr="009901C8">
              <w:t>Módosítás</w:t>
            </w:r>
          </w:p>
        </w:tc>
      </w:tr>
      <w:tr w:rsidR="00887EFF" w:rsidRPr="009901C8" w14:paraId="363921F8" w14:textId="77777777" w:rsidTr="007D1A1C">
        <w:trPr>
          <w:jc w:val="center"/>
        </w:trPr>
        <w:tc>
          <w:tcPr>
            <w:tcW w:w="4876" w:type="dxa"/>
            <w:hideMark/>
          </w:tcPr>
          <w:p w14:paraId="0416E7C5" w14:textId="77777777" w:rsidR="00887EFF" w:rsidRPr="009901C8" w:rsidRDefault="00887EFF" w:rsidP="007D1A1C">
            <w:pPr>
              <w:pStyle w:val="Normal6"/>
            </w:pPr>
            <w:r w:rsidRPr="009901C8">
              <w:t>A tagállamok ezt az életszínvonalat biztosítják a különleges befogadási igényekkel rendelkező kérelmezők egyedi helyzetében, valamint az őrizetben tartott személyek viszonylatában.</w:t>
            </w:r>
          </w:p>
        </w:tc>
        <w:tc>
          <w:tcPr>
            <w:tcW w:w="4876" w:type="dxa"/>
            <w:hideMark/>
          </w:tcPr>
          <w:p w14:paraId="7DC629A9" w14:textId="77777777" w:rsidR="00887EFF" w:rsidRPr="009901C8" w:rsidRDefault="00887EFF" w:rsidP="007D1A1C">
            <w:pPr>
              <w:pStyle w:val="Normal6"/>
              <w:rPr>
                <w:szCs w:val="24"/>
              </w:rPr>
            </w:pPr>
            <w:r w:rsidRPr="009901C8">
              <w:t>A tagállamok ezt az életszínvonalat biztosítják a különleges befogadási igényekkel rendelkező kérelmezők</w:t>
            </w:r>
            <w:r w:rsidRPr="009901C8">
              <w:rPr>
                <w:b/>
                <w:i/>
              </w:rPr>
              <w:t>, például a kiskorúak</w:t>
            </w:r>
            <w:r w:rsidRPr="009901C8">
              <w:t xml:space="preserve"> egyedi helyzetében, valamint az őrizetben tartott személyek viszonylatában.</w:t>
            </w:r>
          </w:p>
        </w:tc>
      </w:tr>
    </w:tbl>
    <w:p w14:paraId="48D8FE6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7A3E6E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5DDAB3E" w14:textId="77777777" w:rsidR="00887EFF" w:rsidRPr="009901C8" w:rsidRDefault="00887EFF" w:rsidP="00887EFF">
      <w:pPr>
        <w:pStyle w:val="Normal12Italic"/>
        <w:rPr>
          <w:noProof w:val="0"/>
        </w:rPr>
      </w:pPr>
      <w:r w:rsidRPr="009901C8">
        <w:rPr>
          <w:noProof w:val="0"/>
        </w:rPr>
        <w:t>E módosítás hangsúlyozza, hogy a kiskorúak mint a különleges befogadási igényekkel rendelkező kérelmezők legkiszolgáltatottabb csoportja számára olyan életszínvonalat kell biztosítani, amely garantálja alapszükségleteiket, és óvja az egészségüket.</w:t>
      </w:r>
    </w:p>
    <w:p w14:paraId="53FF5160" w14:textId="77777777" w:rsidR="00887EFF" w:rsidRPr="009901C8" w:rsidRDefault="00887EFF" w:rsidP="00887EFF">
      <w:r w:rsidRPr="009901C8">
        <w:rPr>
          <w:rStyle w:val="HideTWBExt"/>
          <w:noProof w:val="0"/>
          <w:color w:val="auto"/>
        </w:rPr>
        <w:t>&lt;/AmendB&gt;</w:t>
      </w:r>
    </w:p>
    <w:p w14:paraId="3154728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355</w:t>
      </w:r>
      <w:r w:rsidRPr="009901C8">
        <w:rPr>
          <w:rStyle w:val="HideTWBExt"/>
          <w:b w:val="0"/>
          <w:noProof w:val="0"/>
          <w:color w:val="auto"/>
        </w:rPr>
        <w:t>&lt;/NumAmB&gt;</w:t>
      </w:r>
    </w:p>
    <w:p w14:paraId="0FBB600B"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2605127" w14:textId="77777777" w:rsidR="00887EFF" w:rsidRPr="009901C8" w:rsidRDefault="00887EFF" w:rsidP="00887EFF">
      <w:r w:rsidRPr="009901C8">
        <w:rPr>
          <w:rStyle w:val="HideTWBExt"/>
          <w:noProof w:val="0"/>
          <w:color w:val="auto"/>
        </w:rPr>
        <w:t>&lt;/RepeatBlock-By&gt;</w:t>
      </w:r>
    </w:p>
    <w:p w14:paraId="6415FFC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B01B754" w14:textId="77777777" w:rsidR="00887EFF" w:rsidRPr="009901C8" w:rsidRDefault="00887EFF" w:rsidP="00887EFF">
      <w:pPr>
        <w:pStyle w:val="NormalBold"/>
      </w:pPr>
      <w:r w:rsidRPr="009901C8">
        <w:rPr>
          <w:rStyle w:val="HideTWBExt"/>
          <w:b w:val="0"/>
          <w:noProof w:val="0"/>
          <w:color w:val="auto"/>
        </w:rPr>
        <w:t>&lt;Article&gt;</w:t>
      </w:r>
      <w:r w:rsidRPr="009901C8">
        <w:t>16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A2CC216" w14:textId="77777777" w:rsidTr="007D1A1C">
        <w:trPr>
          <w:jc w:val="center"/>
        </w:trPr>
        <w:tc>
          <w:tcPr>
            <w:tcW w:w="9752" w:type="dxa"/>
            <w:gridSpan w:val="2"/>
          </w:tcPr>
          <w:p w14:paraId="4BE2E30A" w14:textId="77777777" w:rsidR="00887EFF" w:rsidRPr="009901C8" w:rsidRDefault="00887EFF" w:rsidP="007D1A1C">
            <w:pPr>
              <w:keepNext/>
            </w:pPr>
          </w:p>
        </w:tc>
      </w:tr>
      <w:tr w:rsidR="00887EFF" w:rsidRPr="009901C8" w14:paraId="226AAF09" w14:textId="77777777" w:rsidTr="007D1A1C">
        <w:trPr>
          <w:jc w:val="center"/>
        </w:trPr>
        <w:tc>
          <w:tcPr>
            <w:tcW w:w="4876" w:type="dxa"/>
            <w:hideMark/>
          </w:tcPr>
          <w:p w14:paraId="021E9C77" w14:textId="77777777" w:rsidR="00887EFF" w:rsidRPr="009901C8" w:rsidRDefault="00887EFF" w:rsidP="007D1A1C">
            <w:pPr>
              <w:pStyle w:val="ColumnHeading"/>
              <w:keepNext/>
            </w:pPr>
            <w:r w:rsidRPr="009901C8">
              <w:t>A Bizottság által javasolt szöveg</w:t>
            </w:r>
          </w:p>
        </w:tc>
        <w:tc>
          <w:tcPr>
            <w:tcW w:w="4876" w:type="dxa"/>
            <w:hideMark/>
          </w:tcPr>
          <w:p w14:paraId="6B6525DE" w14:textId="77777777" w:rsidR="00887EFF" w:rsidRPr="009901C8" w:rsidRDefault="00887EFF" w:rsidP="007D1A1C">
            <w:pPr>
              <w:pStyle w:val="ColumnHeading"/>
              <w:keepNext/>
            </w:pPr>
            <w:r w:rsidRPr="009901C8">
              <w:t>Módosítás</w:t>
            </w:r>
          </w:p>
        </w:tc>
      </w:tr>
      <w:tr w:rsidR="00887EFF" w:rsidRPr="009901C8" w14:paraId="1F0D28F4" w14:textId="77777777" w:rsidTr="007D1A1C">
        <w:trPr>
          <w:jc w:val="center"/>
        </w:trPr>
        <w:tc>
          <w:tcPr>
            <w:tcW w:w="4876" w:type="dxa"/>
            <w:hideMark/>
          </w:tcPr>
          <w:p w14:paraId="71C9C090" w14:textId="77777777" w:rsidR="00887EFF" w:rsidRPr="009901C8" w:rsidRDefault="00887EFF" w:rsidP="007D1A1C">
            <w:pPr>
              <w:pStyle w:val="Normal6"/>
            </w:pPr>
            <w:r w:rsidRPr="009901C8">
              <w:t>(3)</w:t>
            </w:r>
            <w:r w:rsidRPr="009901C8">
              <w:tab/>
              <w:t xml:space="preserve">A tagállamok a befogadás valamennyi vagy egyes anyagi feltételeit ahhoz a feltételhez </w:t>
            </w:r>
            <w:r w:rsidRPr="009901C8">
              <w:rPr>
                <w:b/>
                <w:i/>
              </w:rPr>
              <w:t>köthetik</w:t>
            </w:r>
            <w:r w:rsidRPr="009901C8">
              <w:t xml:space="preserve">, hogy a kérelmezők ne rendelkezzenek kellő fedezettel az </w:t>
            </w:r>
            <w:r w:rsidRPr="009901C8">
              <w:rPr>
                <w:b/>
                <w:i/>
              </w:rPr>
              <w:t>egészségi állapotuknak megfelelő és az alapszükségleteiket biztosító életszínvonal megteremtéséhez</w:t>
            </w:r>
            <w:r w:rsidRPr="009901C8">
              <w:t>.</w:t>
            </w:r>
          </w:p>
        </w:tc>
        <w:tc>
          <w:tcPr>
            <w:tcW w:w="4876" w:type="dxa"/>
            <w:hideMark/>
          </w:tcPr>
          <w:p w14:paraId="63ED3B69" w14:textId="77777777" w:rsidR="00887EFF" w:rsidRPr="009901C8" w:rsidRDefault="00887EFF" w:rsidP="007D1A1C">
            <w:pPr>
              <w:pStyle w:val="Normal6"/>
              <w:rPr>
                <w:szCs w:val="24"/>
              </w:rPr>
            </w:pPr>
            <w:r w:rsidRPr="009901C8">
              <w:t>(3)</w:t>
            </w:r>
            <w:r w:rsidRPr="009901C8">
              <w:tab/>
              <w:t xml:space="preserve">A tagállamok a befogadás valamennyi vagy egyes anyagi feltételeit ahhoz a feltételhez </w:t>
            </w:r>
            <w:r w:rsidRPr="009901C8">
              <w:rPr>
                <w:b/>
                <w:i/>
              </w:rPr>
              <w:t>kötik</w:t>
            </w:r>
            <w:r w:rsidRPr="009901C8">
              <w:t xml:space="preserve">, hogy a kérelmezők </w:t>
            </w:r>
            <w:r w:rsidRPr="009901C8">
              <w:rPr>
                <w:b/>
                <w:i/>
              </w:rPr>
              <w:t>vagy – amennyiben a tagállamban tartózkodnak, a 2. cikk (3) bekezdésében meghatározott családtagjaik</w:t>
            </w:r>
            <w:r w:rsidRPr="009901C8">
              <w:t xml:space="preserve"> </w:t>
            </w:r>
            <w:r w:rsidRPr="009901C8">
              <w:rPr>
                <w:b/>
                <w:i/>
              </w:rPr>
              <w:t xml:space="preserve">– </w:t>
            </w:r>
            <w:r w:rsidRPr="009901C8">
              <w:t xml:space="preserve">ne rendelkezzenek kellő fedezettel az </w:t>
            </w:r>
            <w:r w:rsidRPr="009901C8">
              <w:rPr>
                <w:b/>
                <w:i/>
              </w:rPr>
              <w:t>alapszükségleteik kielégítéséhez</w:t>
            </w:r>
            <w:r w:rsidRPr="009901C8">
              <w:t>.</w:t>
            </w:r>
          </w:p>
        </w:tc>
      </w:tr>
    </w:tbl>
    <w:p w14:paraId="56E8CB2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BC60E4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81D95DA" w14:textId="77777777" w:rsidR="00887EFF" w:rsidRPr="009901C8" w:rsidRDefault="00887EFF" w:rsidP="00887EFF">
      <w:pPr>
        <w:pStyle w:val="Normal12Italic"/>
        <w:rPr>
          <w:noProof w:val="0"/>
        </w:rPr>
      </w:pPr>
      <w:r w:rsidRPr="009901C8">
        <w:rPr>
          <w:noProof w:val="0"/>
        </w:rPr>
        <w:t>A kérelmezők önállóságát minden módon ösztönözni kell. Csak azoknak a kérelmezőknek szabad szociális ellátásokat biztosítani, akik semmilyen más módon nem tudják fedezni napi szükségleteiket.</w:t>
      </w:r>
    </w:p>
    <w:p w14:paraId="620A958C" w14:textId="77777777" w:rsidR="00887EFF" w:rsidRPr="009901C8" w:rsidRDefault="00887EFF" w:rsidP="00887EFF">
      <w:r w:rsidRPr="009901C8">
        <w:rPr>
          <w:rStyle w:val="HideTWBExt"/>
          <w:noProof w:val="0"/>
          <w:color w:val="auto"/>
        </w:rPr>
        <w:t>&lt;/AmendB&gt;</w:t>
      </w:r>
    </w:p>
    <w:p w14:paraId="44E586A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356</w:t>
      </w:r>
      <w:r w:rsidRPr="009901C8">
        <w:rPr>
          <w:rStyle w:val="HideTWBExt"/>
          <w:b w:val="0"/>
          <w:noProof w:val="0"/>
          <w:color w:val="auto"/>
        </w:rPr>
        <w:t>&lt;/NumAmB&gt;</w:t>
      </w:r>
    </w:p>
    <w:p w14:paraId="346A9A3E"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78AC087F" w14:textId="77777777" w:rsidR="00887EFF" w:rsidRPr="009901C8" w:rsidRDefault="00887EFF" w:rsidP="00887EFF">
      <w:r w:rsidRPr="009901C8">
        <w:rPr>
          <w:rStyle w:val="HideTWBExt"/>
          <w:noProof w:val="0"/>
          <w:color w:val="auto"/>
        </w:rPr>
        <w:t>&lt;/RepeatBlock-By&gt;</w:t>
      </w:r>
    </w:p>
    <w:p w14:paraId="7ACEF76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0F53F31" w14:textId="77777777" w:rsidR="00887EFF" w:rsidRPr="009901C8" w:rsidRDefault="00887EFF" w:rsidP="00887EFF">
      <w:pPr>
        <w:pStyle w:val="NormalBold"/>
      </w:pPr>
      <w:r w:rsidRPr="009901C8">
        <w:rPr>
          <w:rStyle w:val="HideTWBExt"/>
          <w:b w:val="0"/>
          <w:noProof w:val="0"/>
          <w:color w:val="auto"/>
        </w:rPr>
        <w:t>&lt;Article&gt;</w:t>
      </w:r>
      <w:r w:rsidRPr="009901C8">
        <w:t>16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7FFA232" w14:textId="77777777" w:rsidTr="007D1A1C">
        <w:trPr>
          <w:jc w:val="center"/>
        </w:trPr>
        <w:tc>
          <w:tcPr>
            <w:tcW w:w="9752" w:type="dxa"/>
            <w:gridSpan w:val="2"/>
          </w:tcPr>
          <w:p w14:paraId="0B863DDB" w14:textId="77777777" w:rsidR="00887EFF" w:rsidRPr="009901C8" w:rsidRDefault="00887EFF" w:rsidP="007D1A1C">
            <w:pPr>
              <w:keepNext/>
            </w:pPr>
          </w:p>
        </w:tc>
      </w:tr>
      <w:tr w:rsidR="00887EFF" w:rsidRPr="009901C8" w14:paraId="027429BE" w14:textId="77777777" w:rsidTr="007D1A1C">
        <w:trPr>
          <w:jc w:val="center"/>
        </w:trPr>
        <w:tc>
          <w:tcPr>
            <w:tcW w:w="4876" w:type="dxa"/>
            <w:hideMark/>
          </w:tcPr>
          <w:p w14:paraId="64FE355F" w14:textId="77777777" w:rsidR="00887EFF" w:rsidRPr="009901C8" w:rsidRDefault="00887EFF" w:rsidP="007D1A1C">
            <w:pPr>
              <w:pStyle w:val="ColumnHeading"/>
              <w:keepNext/>
            </w:pPr>
            <w:r w:rsidRPr="009901C8">
              <w:t>A Bizottság által javasolt szöveg</w:t>
            </w:r>
          </w:p>
        </w:tc>
        <w:tc>
          <w:tcPr>
            <w:tcW w:w="4876" w:type="dxa"/>
            <w:hideMark/>
          </w:tcPr>
          <w:p w14:paraId="07527C38" w14:textId="77777777" w:rsidR="00887EFF" w:rsidRPr="009901C8" w:rsidRDefault="00887EFF" w:rsidP="007D1A1C">
            <w:pPr>
              <w:pStyle w:val="ColumnHeading"/>
              <w:keepNext/>
            </w:pPr>
            <w:r w:rsidRPr="009901C8">
              <w:t>Módosítás</w:t>
            </w:r>
          </w:p>
        </w:tc>
      </w:tr>
      <w:tr w:rsidR="00887EFF" w:rsidRPr="009901C8" w14:paraId="0110D5BA" w14:textId="77777777" w:rsidTr="007D1A1C">
        <w:trPr>
          <w:jc w:val="center"/>
        </w:trPr>
        <w:tc>
          <w:tcPr>
            <w:tcW w:w="4876" w:type="dxa"/>
            <w:hideMark/>
          </w:tcPr>
          <w:p w14:paraId="3D7216BF" w14:textId="77777777" w:rsidR="00887EFF" w:rsidRPr="009901C8" w:rsidRDefault="00887EFF" w:rsidP="007D1A1C">
            <w:pPr>
              <w:pStyle w:val="Normal6"/>
            </w:pPr>
            <w:r w:rsidRPr="009901C8">
              <w:t>(3)</w:t>
            </w:r>
            <w:r w:rsidRPr="009901C8">
              <w:tab/>
              <w:t>A tagállamok a befogadás valamennyi vagy egyes anyagi feltételeit ahhoz a feltételhez köthetik, hogy a kérelmezők ne rendelkezzenek kellő fedezettel az egészségi állapotuknak megfelelő és az alapszükségleteiket biztosító életszínvonal megteremtéséhez.</w:t>
            </w:r>
          </w:p>
        </w:tc>
        <w:tc>
          <w:tcPr>
            <w:tcW w:w="4876" w:type="dxa"/>
            <w:hideMark/>
          </w:tcPr>
          <w:p w14:paraId="5CDF641F" w14:textId="77777777" w:rsidR="00887EFF" w:rsidRPr="009901C8" w:rsidRDefault="00887EFF" w:rsidP="007D1A1C">
            <w:pPr>
              <w:pStyle w:val="Normal6"/>
              <w:rPr>
                <w:szCs w:val="24"/>
              </w:rPr>
            </w:pPr>
            <w:r w:rsidRPr="009901C8">
              <w:t>(3)</w:t>
            </w:r>
            <w:r w:rsidRPr="009901C8">
              <w:tab/>
              <w:t xml:space="preserve">A tagállamok a befogadás valamennyi vagy egyes anyagi feltételeit </w:t>
            </w:r>
            <w:r w:rsidRPr="009901C8">
              <w:rPr>
                <w:b/>
                <w:i/>
              </w:rPr>
              <w:t>és az egészségügyi ellátást</w:t>
            </w:r>
            <w:r w:rsidRPr="009901C8">
              <w:t xml:space="preserve"> ahhoz a feltételhez köthetik, hogy a kérelmezők ne rendelkezzenek kellő fedezettel az egészségi állapotuknak megfelelő és az alapszükségleteiket biztosító életszínvonal megteremtéséhez.</w:t>
            </w:r>
          </w:p>
        </w:tc>
      </w:tr>
    </w:tbl>
    <w:p w14:paraId="7DE3F99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DEAF877" w14:textId="77777777" w:rsidR="00887EFF" w:rsidRPr="009901C8" w:rsidRDefault="00887EFF" w:rsidP="00887EFF">
      <w:r w:rsidRPr="009901C8">
        <w:rPr>
          <w:rStyle w:val="HideTWBExt"/>
          <w:noProof w:val="0"/>
          <w:color w:val="auto"/>
        </w:rPr>
        <w:t>&lt;/AmendB&gt;</w:t>
      </w:r>
    </w:p>
    <w:p w14:paraId="6502F5E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357</w:t>
      </w:r>
      <w:r w:rsidRPr="009901C8">
        <w:rPr>
          <w:rStyle w:val="HideTWBExt"/>
          <w:b w:val="0"/>
          <w:noProof w:val="0"/>
          <w:color w:val="auto"/>
        </w:rPr>
        <w:t>&lt;/NumAmB&gt;</w:t>
      </w:r>
    </w:p>
    <w:p w14:paraId="3DA0D897" w14:textId="77777777" w:rsidR="00887EFF" w:rsidRPr="009901C8" w:rsidRDefault="00887EFF" w:rsidP="00887EFF">
      <w:pPr>
        <w:pStyle w:val="NormalBold"/>
      </w:pPr>
      <w:r w:rsidRPr="009901C8">
        <w:rPr>
          <w:rStyle w:val="HideTWBExt"/>
          <w:b w:val="0"/>
          <w:noProof w:val="0"/>
          <w:color w:val="auto"/>
        </w:rPr>
        <w:t>&lt;RepeatBlock-By&gt;&lt;Members&gt;</w:t>
      </w:r>
      <w:r w:rsidRPr="009901C8">
        <w:t>Salvatore Domenico Pogliese, Alessandra Mussolini</w:t>
      </w:r>
      <w:r w:rsidRPr="009901C8">
        <w:rPr>
          <w:rStyle w:val="HideTWBExt"/>
          <w:b w:val="0"/>
          <w:noProof w:val="0"/>
          <w:color w:val="auto"/>
        </w:rPr>
        <w:t>&lt;/Members&gt;</w:t>
      </w:r>
    </w:p>
    <w:p w14:paraId="5EA1F6BD" w14:textId="77777777" w:rsidR="00887EFF" w:rsidRPr="009901C8" w:rsidRDefault="00887EFF" w:rsidP="00887EFF">
      <w:r w:rsidRPr="009901C8">
        <w:rPr>
          <w:rStyle w:val="HideTWBExt"/>
          <w:noProof w:val="0"/>
          <w:color w:val="auto"/>
        </w:rPr>
        <w:t>&lt;/RepeatBlock-By&gt;</w:t>
      </w:r>
    </w:p>
    <w:p w14:paraId="0683A15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2D1DABB" w14:textId="77777777" w:rsidR="00887EFF" w:rsidRPr="009901C8" w:rsidRDefault="00887EFF" w:rsidP="00887EFF">
      <w:pPr>
        <w:pStyle w:val="NormalBold"/>
      </w:pPr>
      <w:r w:rsidRPr="009901C8">
        <w:rPr>
          <w:rStyle w:val="HideTWBExt"/>
          <w:b w:val="0"/>
          <w:noProof w:val="0"/>
          <w:color w:val="auto"/>
        </w:rPr>
        <w:t>&lt;Article&gt;</w:t>
      </w:r>
      <w:r w:rsidRPr="009901C8">
        <w:t>16 cikk – 4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05E7DF2" w14:textId="77777777" w:rsidTr="007D1A1C">
        <w:trPr>
          <w:jc w:val="center"/>
        </w:trPr>
        <w:tc>
          <w:tcPr>
            <w:tcW w:w="9752" w:type="dxa"/>
            <w:gridSpan w:val="2"/>
          </w:tcPr>
          <w:p w14:paraId="47C0F407" w14:textId="77777777" w:rsidR="00887EFF" w:rsidRPr="009901C8" w:rsidRDefault="00887EFF" w:rsidP="007D1A1C">
            <w:pPr>
              <w:keepNext/>
            </w:pPr>
          </w:p>
        </w:tc>
      </w:tr>
      <w:tr w:rsidR="00887EFF" w:rsidRPr="009901C8" w14:paraId="05DD7A4B" w14:textId="77777777" w:rsidTr="007D1A1C">
        <w:trPr>
          <w:jc w:val="center"/>
        </w:trPr>
        <w:tc>
          <w:tcPr>
            <w:tcW w:w="4876" w:type="dxa"/>
            <w:hideMark/>
          </w:tcPr>
          <w:p w14:paraId="54128FBE" w14:textId="77777777" w:rsidR="00887EFF" w:rsidRPr="009901C8" w:rsidRDefault="00887EFF" w:rsidP="007D1A1C">
            <w:pPr>
              <w:pStyle w:val="ColumnHeading"/>
              <w:keepNext/>
            </w:pPr>
            <w:r w:rsidRPr="009901C8">
              <w:t>A Bizottság által javasolt szöveg</w:t>
            </w:r>
          </w:p>
        </w:tc>
        <w:tc>
          <w:tcPr>
            <w:tcW w:w="4876" w:type="dxa"/>
            <w:hideMark/>
          </w:tcPr>
          <w:p w14:paraId="67215C44" w14:textId="77777777" w:rsidR="00887EFF" w:rsidRPr="009901C8" w:rsidRDefault="00887EFF" w:rsidP="007D1A1C">
            <w:pPr>
              <w:pStyle w:val="ColumnHeading"/>
              <w:keepNext/>
            </w:pPr>
            <w:r w:rsidRPr="009901C8">
              <w:t>Módosítás</w:t>
            </w:r>
          </w:p>
        </w:tc>
      </w:tr>
      <w:tr w:rsidR="00887EFF" w:rsidRPr="009901C8" w14:paraId="5595CE74" w14:textId="77777777" w:rsidTr="007D1A1C">
        <w:trPr>
          <w:jc w:val="center"/>
        </w:trPr>
        <w:tc>
          <w:tcPr>
            <w:tcW w:w="4876" w:type="dxa"/>
            <w:hideMark/>
          </w:tcPr>
          <w:p w14:paraId="1CA93DB4" w14:textId="77777777" w:rsidR="00887EFF" w:rsidRPr="009901C8" w:rsidRDefault="00887EFF" w:rsidP="007D1A1C">
            <w:pPr>
              <w:pStyle w:val="Normal6"/>
            </w:pPr>
            <w:r w:rsidRPr="009901C8">
              <w:t>A tagállamok megkövetelhetik a kérelmezőktől, hogy a (3) bekezdés szerint fedezzék a befogadás előírt anyagi feltételeinek a költségeit, vagy azokhoz járuljanak hozzá, ha a kérelmezők elegendő erőforrással rendelkeznek, például már megfelelő ideje dolgoznak.</w:t>
            </w:r>
          </w:p>
        </w:tc>
        <w:tc>
          <w:tcPr>
            <w:tcW w:w="4876" w:type="dxa"/>
            <w:hideMark/>
          </w:tcPr>
          <w:p w14:paraId="23B0ED8C" w14:textId="77777777" w:rsidR="00887EFF" w:rsidRPr="009901C8" w:rsidRDefault="00887EFF" w:rsidP="007D1A1C">
            <w:pPr>
              <w:pStyle w:val="Normal6"/>
              <w:rPr>
                <w:szCs w:val="24"/>
              </w:rPr>
            </w:pPr>
            <w:r w:rsidRPr="009901C8">
              <w:t xml:space="preserve">A tagállamok megkövetelhetik a kérelmezőktől, hogy a (3) bekezdés szerint fedezzék a befogadás előírt anyagi feltételeinek a költségeit, vagy azokhoz járuljanak hozzá, ha a kérelmezők elegendő erőforrással rendelkeznek, például már megfelelő ideje dolgoznak. </w:t>
            </w:r>
            <w:r w:rsidRPr="009901C8">
              <w:rPr>
                <w:b/>
                <w:i/>
              </w:rPr>
              <w:t>Amennyiben a kérelmezők nem rendelkeznek elegendő erőforrással, az illetékes nemzeti hatóságok a helyi szervekkel egyetértésben elősegíthetik a nemzetközi védelmet kérelmezők önkéntes alapon történő alkalmazását az őket befogadó helyi közösségek sajátos szükségleteire épülő, társadalmilag hasznos tevékenységekben.</w:t>
            </w:r>
          </w:p>
        </w:tc>
      </w:tr>
    </w:tbl>
    <w:p w14:paraId="6F1E13A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6FE3D90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309138C" w14:textId="77777777" w:rsidR="00887EFF" w:rsidRPr="009901C8" w:rsidRDefault="00887EFF" w:rsidP="00887EFF">
      <w:pPr>
        <w:pStyle w:val="Normal12Italic"/>
        <w:rPr>
          <w:noProof w:val="0"/>
        </w:rPr>
      </w:pPr>
      <w:r w:rsidRPr="009901C8">
        <w:rPr>
          <w:noProof w:val="0"/>
        </w:rPr>
        <w:t>A társadalmilag hasznos tevékenység folytatása elősegíti, hogy a fogadó helyi közösségek nagyobb mértékben elfogadják a nemzetközi védelmet kérelmezők jelenlétét, előmozdítja a kérelmezők beilleszkedését és azt, hogy jobban megismerjék a helyi társadalmi-gazdasági helyzetet.</w:t>
      </w:r>
    </w:p>
    <w:p w14:paraId="5E3F9209" w14:textId="77777777" w:rsidR="00887EFF" w:rsidRPr="009901C8" w:rsidRDefault="00887EFF" w:rsidP="00887EFF">
      <w:r w:rsidRPr="009901C8">
        <w:rPr>
          <w:rStyle w:val="HideTWBExt"/>
          <w:noProof w:val="0"/>
          <w:color w:val="auto"/>
        </w:rPr>
        <w:t>&lt;/AmendB&gt;</w:t>
      </w:r>
    </w:p>
    <w:p w14:paraId="3B592CD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358</w:t>
      </w:r>
      <w:r w:rsidRPr="009901C8">
        <w:rPr>
          <w:rStyle w:val="HideTWBExt"/>
          <w:b w:val="0"/>
          <w:noProof w:val="0"/>
          <w:color w:val="auto"/>
        </w:rPr>
        <w:t>&lt;/NumAmB&gt;</w:t>
      </w:r>
    </w:p>
    <w:p w14:paraId="671B1C0F"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6105C5E" w14:textId="77777777" w:rsidR="00887EFF" w:rsidRPr="009901C8" w:rsidRDefault="00887EFF" w:rsidP="00887EFF">
      <w:r w:rsidRPr="009901C8">
        <w:rPr>
          <w:rStyle w:val="HideTWBExt"/>
          <w:noProof w:val="0"/>
          <w:color w:val="auto"/>
        </w:rPr>
        <w:t>&lt;/RepeatBlock-By&gt;</w:t>
      </w:r>
    </w:p>
    <w:p w14:paraId="0CB451B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CAFFC4C" w14:textId="77777777" w:rsidR="00887EFF" w:rsidRPr="009901C8" w:rsidRDefault="00887EFF" w:rsidP="00887EFF">
      <w:pPr>
        <w:pStyle w:val="NormalBold"/>
      </w:pPr>
      <w:r w:rsidRPr="009901C8">
        <w:rPr>
          <w:rStyle w:val="HideTWBExt"/>
          <w:b w:val="0"/>
          <w:noProof w:val="0"/>
          <w:color w:val="auto"/>
        </w:rPr>
        <w:t>&lt;Article&gt;</w:t>
      </w:r>
      <w:r w:rsidRPr="009901C8">
        <w:t>16 cikk – 4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740C3C3" w14:textId="77777777" w:rsidTr="007D1A1C">
        <w:trPr>
          <w:jc w:val="center"/>
        </w:trPr>
        <w:tc>
          <w:tcPr>
            <w:tcW w:w="9752" w:type="dxa"/>
            <w:gridSpan w:val="2"/>
          </w:tcPr>
          <w:p w14:paraId="066EE480" w14:textId="77777777" w:rsidR="00887EFF" w:rsidRPr="009901C8" w:rsidRDefault="00887EFF" w:rsidP="007D1A1C">
            <w:pPr>
              <w:keepNext/>
            </w:pPr>
          </w:p>
        </w:tc>
      </w:tr>
      <w:tr w:rsidR="00887EFF" w:rsidRPr="009901C8" w14:paraId="7C83BECA" w14:textId="77777777" w:rsidTr="007D1A1C">
        <w:trPr>
          <w:jc w:val="center"/>
        </w:trPr>
        <w:tc>
          <w:tcPr>
            <w:tcW w:w="4876" w:type="dxa"/>
            <w:hideMark/>
          </w:tcPr>
          <w:p w14:paraId="3AA2F1B2" w14:textId="77777777" w:rsidR="00887EFF" w:rsidRPr="009901C8" w:rsidRDefault="00887EFF" w:rsidP="007D1A1C">
            <w:pPr>
              <w:pStyle w:val="ColumnHeading"/>
              <w:keepNext/>
            </w:pPr>
            <w:r w:rsidRPr="009901C8">
              <w:t>A Bizottság által javasolt szöveg</w:t>
            </w:r>
          </w:p>
        </w:tc>
        <w:tc>
          <w:tcPr>
            <w:tcW w:w="4876" w:type="dxa"/>
            <w:hideMark/>
          </w:tcPr>
          <w:p w14:paraId="181F1C0C" w14:textId="77777777" w:rsidR="00887EFF" w:rsidRPr="009901C8" w:rsidRDefault="00887EFF" w:rsidP="007D1A1C">
            <w:pPr>
              <w:pStyle w:val="ColumnHeading"/>
              <w:keepNext/>
            </w:pPr>
            <w:r w:rsidRPr="009901C8">
              <w:t>Módosítás</w:t>
            </w:r>
          </w:p>
        </w:tc>
      </w:tr>
      <w:tr w:rsidR="00887EFF" w:rsidRPr="009901C8" w14:paraId="0ECEE9F4" w14:textId="77777777" w:rsidTr="007D1A1C">
        <w:trPr>
          <w:jc w:val="center"/>
        </w:trPr>
        <w:tc>
          <w:tcPr>
            <w:tcW w:w="4876" w:type="dxa"/>
            <w:hideMark/>
          </w:tcPr>
          <w:p w14:paraId="653B41B1" w14:textId="77777777" w:rsidR="00887EFF" w:rsidRPr="009901C8" w:rsidRDefault="00887EFF" w:rsidP="007D1A1C">
            <w:pPr>
              <w:pStyle w:val="Normal6"/>
            </w:pPr>
            <w:r w:rsidRPr="009901C8">
              <w:t xml:space="preserve">A tagállamok </w:t>
            </w:r>
            <w:r w:rsidRPr="009901C8">
              <w:rPr>
                <w:b/>
                <w:i/>
              </w:rPr>
              <w:t>megkövetelhetik</w:t>
            </w:r>
            <w:r w:rsidRPr="009901C8">
              <w:t xml:space="preserve"> a kérelmezőktől, hogy </w:t>
            </w:r>
            <w:r w:rsidRPr="009901C8">
              <w:rPr>
                <w:b/>
                <w:i/>
              </w:rPr>
              <w:t>a (3) bekezdés szerint</w:t>
            </w:r>
            <w:r w:rsidRPr="009901C8">
              <w:t xml:space="preserve"> fedezzék a befogadás előírt anyagi feltételeinek a költségeit, vagy azokhoz járuljanak hozzá, ha a kérelmezők elegendő erőforrással rendelkeznek, például már megfelelő ideje dolgoznak.</w:t>
            </w:r>
          </w:p>
        </w:tc>
        <w:tc>
          <w:tcPr>
            <w:tcW w:w="4876" w:type="dxa"/>
            <w:hideMark/>
          </w:tcPr>
          <w:p w14:paraId="2D541C50" w14:textId="77777777" w:rsidR="00887EFF" w:rsidRPr="009901C8" w:rsidRDefault="00887EFF" w:rsidP="007D1A1C">
            <w:pPr>
              <w:pStyle w:val="Normal6"/>
              <w:rPr>
                <w:szCs w:val="24"/>
              </w:rPr>
            </w:pPr>
            <w:r w:rsidRPr="009901C8">
              <w:t xml:space="preserve">A tagállamok </w:t>
            </w:r>
            <w:r w:rsidRPr="009901C8">
              <w:rPr>
                <w:b/>
                <w:i/>
              </w:rPr>
              <w:t>megkövetelik</w:t>
            </w:r>
            <w:r w:rsidRPr="009901C8">
              <w:t xml:space="preserve"> a kérelmezőktől </w:t>
            </w:r>
            <w:r w:rsidRPr="009901C8">
              <w:rPr>
                <w:b/>
                <w:i/>
              </w:rPr>
              <w:t>vagy családtagjaiktól</w:t>
            </w:r>
            <w:r w:rsidRPr="009901C8">
              <w:t xml:space="preserve">, hogy fedezzék a befogadás előírt anyagi feltételeinek a költségeit, vagy azokhoz járuljanak hozzá, ha a kérelmezők </w:t>
            </w:r>
            <w:r w:rsidRPr="009901C8">
              <w:rPr>
                <w:b/>
                <w:i/>
              </w:rPr>
              <w:t>vagy családtagjaik</w:t>
            </w:r>
            <w:r w:rsidRPr="009901C8">
              <w:t xml:space="preserve"> elegendő erőforrással rendelkeznek, például már megfelelő ideje dolgoznak.</w:t>
            </w:r>
          </w:p>
        </w:tc>
      </w:tr>
    </w:tbl>
    <w:p w14:paraId="32F1F4A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743A1A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89D6E97" w14:textId="77777777" w:rsidR="00887EFF" w:rsidRPr="009901C8" w:rsidRDefault="00887EFF" w:rsidP="00887EFF">
      <w:pPr>
        <w:pStyle w:val="Normal12Italic"/>
        <w:rPr>
          <w:noProof w:val="0"/>
        </w:rPr>
      </w:pPr>
      <w:r w:rsidRPr="009901C8">
        <w:rPr>
          <w:noProof w:val="0"/>
        </w:rPr>
        <w:t>A menedékkérők által a közszektor számára jelentett pénzügyi teher csökkentése érdekében a kérelmezők számára elő kell írni, hogy ha csak lehetséges, önállóan fedezzék mindennapi megélhetési költségeiket.</w:t>
      </w:r>
    </w:p>
    <w:p w14:paraId="5AA87869" w14:textId="77777777" w:rsidR="00887EFF" w:rsidRPr="009901C8" w:rsidRDefault="00887EFF" w:rsidP="00887EFF">
      <w:r w:rsidRPr="009901C8">
        <w:rPr>
          <w:rStyle w:val="HideTWBExt"/>
          <w:noProof w:val="0"/>
          <w:color w:val="auto"/>
        </w:rPr>
        <w:t>&lt;/AmendB&gt;</w:t>
      </w:r>
    </w:p>
    <w:p w14:paraId="1FB95D7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359</w:t>
      </w:r>
      <w:r w:rsidRPr="009901C8">
        <w:rPr>
          <w:rStyle w:val="HideTWBExt"/>
          <w:b w:val="0"/>
          <w:noProof w:val="0"/>
          <w:color w:val="auto"/>
        </w:rPr>
        <w:t>&lt;/NumAmB&gt;</w:t>
      </w:r>
    </w:p>
    <w:p w14:paraId="2543B2AA"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3129F714" w14:textId="77777777" w:rsidR="00887EFF" w:rsidRPr="009901C8" w:rsidRDefault="00887EFF" w:rsidP="00887EFF">
      <w:r w:rsidRPr="009901C8">
        <w:rPr>
          <w:rStyle w:val="HideTWBExt"/>
          <w:noProof w:val="0"/>
          <w:color w:val="auto"/>
        </w:rPr>
        <w:t>&lt;/RepeatBlock-By&gt;</w:t>
      </w:r>
    </w:p>
    <w:p w14:paraId="31F8938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83FA284" w14:textId="77777777" w:rsidR="00887EFF" w:rsidRPr="009901C8" w:rsidRDefault="00887EFF" w:rsidP="00887EFF">
      <w:pPr>
        <w:pStyle w:val="NormalBold"/>
      </w:pPr>
      <w:r w:rsidRPr="009901C8">
        <w:rPr>
          <w:rStyle w:val="HideTWBExt"/>
          <w:b w:val="0"/>
          <w:noProof w:val="0"/>
          <w:color w:val="auto"/>
        </w:rPr>
        <w:t>&lt;Article&gt;</w:t>
      </w:r>
      <w:r w:rsidRPr="009901C8">
        <w:t>16 cikk – 4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F9BB681" w14:textId="77777777" w:rsidTr="007D1A1C">
        <w:trPr>
          <w:jc w:val="center"/>
        </w:trPr>
        <w:tc>
          <w:tcPr>
            <w:tcW w:w="9752" w:type="dxa"/>
            <w:gridSpan w:val="2"/>
          </w:tcPr>
          <w:p w14:paraId="2C4A75F3" w14:textId="77777777" w:rsidR="00887EFF" w:rsidRPr="009901C8" w:rsidRDefault="00887EFF" w:rsidP="007D1A1C">
            <w:pPr>
              <w:keepNext/>
            </w:pPr>
          </w:p>
        </w:tc>
      </w:tr>
      <w:tr w:rsidR="00887EFF" w:rsidRPr="009901C8" w14:paraId="22D06DA6" w14:textId="77777777" w:rsidTr="007D1A1C">
        <w:trPr>
          <w:jc w:val="center"/>
        </w:trPr>
        <w:tc>
          <w:tcPr>
            <w:tcW w:w="4876" w:type="dxa"/>
            <w:hideMark/>
          </w:tcPr>
          <w:p w14:paraId="53B55ACA" w14:textId="77777777" w:rsidR="00887EFF" w:rsidRPr="009901C8" w:rsidRDefault="00887EFF" w:rsidP="007D1A1C">
            <w:pPr>
              <w:pStyle w:val="ColumnHeading"/>
              <w:keepNext/>
            </w:pPr>
            <w:r w:rsidRPr="009901C8">
              <w:t>A Bizottság által javasolt szöveg</w:t>
            </w:r>
          </w:p>
        </w:tc>
        <w:tc>
          <w:tcPr>
            <w:tcW w:w="4876" w:type="dxa"/>
            <w:hideMark/>
          </w:tcPr>
          <w:p w14:paraId="6F68CEBF" w14:textId="77777777" w:rsidR="00887EFF" w:rsidRPr="009901C8" w:rsidRDefault="00887EFF" w:rsidP="007D1A1C">
            <w:pPr>
              <w:pStyle w:val="ColumnHeading"/>
              <w:keepNext/>
            </w:pPr>
            <w:r w:rsidRPr="009901C8">
              <w:t>Módosítás</w:t>
            </w:r>
          </w:p>
        </w:tc>
      </w:tr>
      <w:tr w:rsidR="00887EFF" w:rsidRPr="009901C8" w14:paraId="703FB3F2" w14:textId="77777777" w:rsidTr="007D1A1C">
        <w:trPr>
          <w:jc w:val="center"/>
        </w:trPr>
        <w:tc>
          <w:tcPr>
            <w:tcW w:w="4876" w:type="dxa"/>
            <w:hideMark/>
          </w:tcPr>
          <w:p w14:paraId="310B4150" w14:textId="77777777" w:rsidR="00887EFF" w:rsidRPr="009901C8" w:rsidRDefault="00887EFF" w:rsidP="007D1A1C">
            <w:pPr>
              <w:pStyle w:val="Normal6"/>
            </w:pPr>
            <w:r w:rsidRPr="009901C8">
              <w:t>A tagállamok megkövetelhetik a kérelmezőktől, hogy a (3) bekezdés szerint fedezzék a befogadás előírt anyagi feltételeinek a költségeit, vagy azokhoz járuljanak hozzá, ha a kérelmezők elegendő erőforrással rendelkeznek, például már megfelelő ideje dolgoznak.</w:t>
            </w:r>
          </w:p>
        </w:tc>
        <w:tc>
          <w:tcPr>
            <w:tcW w:w="4876" w:type="dxa"/>
            <w:hideMark/>
          </w:tcPr>
          <w:p w14:paraId="17D562E5" w14:textId="77777777" w:rsidR="00887EFF" w:rsidRPr="009901C8" w:rsidRDefault="00887EFF" w:rsidP="007D1A1C">
            <w:pPr>
              <w:pStyle w:val="Normal6"/>
              <w:rPr>
                <w:szCs w:val="24"/>
              </w:rPr>
            </w:pPr>
            <w:r w:rsidRPr="009901C8">
              <w:t xml:space="preserve">A tagállamok megkövetelhetik a kérelmezőktől, hogy a (3) bekezdés szerint fedezzék a befogadás előírt anyagi feltételeinek </w:t>
            </w:r>
            <w:r w:rsidRPr="009901C8">
              <w:rPr>
                <w:b/>
                <w:i/>
              </w:rPr>
              <w:t>és az egészségügyi ellátásnak</w:t>
            </w:r>
            <w:r w:rsidRPr="009901C8">
              <w:rPr>
                <w:b/>
              </w:rPr>
              <w:t xml:space="preserve"> </w:t>
            </w:r>
            <w:r w:rsidRPr="009901C8">
              <w:t>a költségeit, vagy azokhoz járuljanak hozzá, ha a kérelmezők elegendő erőforrással rendelkeznek, például már megfelelő ideje dolgoznak.</w:t>
            </w:r>
          </w:p>
        </w:tc>
      </w:tr>
    </w:tbl>
    <w:p w14:paraId="56E7331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E9ED915" w14:textId="77777777" w:rsidR="00887EFF" w:rsidRPr="009901C8" w:rsidRDefault="00887EFF" w:rsidP="00887EFF">
      <w:r w:rsidRPr="009901C8">
        <w:rPr>
          <w:rStyle w:val="HideTWBExt"/>
          <w:noProof w:val="0"/>
          <w:color w:val="auto"/>
        </w:rPr>
        <w:t>&lt;/AmendB&gt;</w:t>
      </w:r>
    </w:p>
    <w:p w14:paraId="5B47710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360</w:t>
      </w:r>
      <w:r w:rsidRPr="009901C8">
        <w:rPr>
          <w:rStyle w:val="HideTWBExt"/>
          <w:b w:val="0"/>
          <w:noProof w:val="0"/>
          <w:color w:val="auto"/>
        </w:rPr>
        <w:t>&lt;/NumAmB&gt;</w:t>
      </w:r>
    </w:p>
    <w:p w14:paraId="5EC88112"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D0C73B8" w14:textId="77777777" w:rsidR="00887EFF" w:rsidRPr="009901C8" w:rsidRDefault="00887EFF" w:rsidP="00887EFF">
      <w:r w:rsidRPr="009901C8">
        <w:rPr>
          <w:rStyle w:val="HideTWBExt"/>
          <w:noProof w:val="0"/>
          <w:color w:val="auto"/>
        </w:rPr>
        <w:t>&lt;/RepeatBlock-By&gt;</w:t>
      </w:r>
    </w:p>
    <w:p w14:paraId="71C02E0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4B3FBF1" w14:textId="77777777" w:rsidR="00887EFF" w:rsidRPr="009901C8" w:rsidRDefault="00887EFF" w:rsidP="00887EFF">
      <w:pPr>
        <w:pStyle w:val="NormalBold"/>
      </w:pPr>
      <w:r w:rsidRPr="009901C8">
        <w:rPr>
          <w:rStyle w:val="HideTWBExt"/>
          <w:b w:val="0"/>
          <w:noProof w:val="0"/>
          <w:color w:val="auto"/>
        </w:rPr>
        <w:t>&lt;Article&gt;</w:t>
      </w:r>
      <w:r w:rsidRPr="009901C8">
        <w:t>16 cikk – 4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D3356C2" w14:textId="77777777" w:rsidTr="007D1A1C">
        <w:trPr>
          <w:jc w:val="center"/>
        </w:trPr>
        <w:tc>
          <w:tcPr>
            <w:tcW w:w="9752" w:type="dxa"/>
            <w:gridSpan w:val="2"/>
          </w:tcPr>
          <w:p w14:paraId="37D54E8D" w14:textId="77777777" w:rsidR="00887EFF" w:rsidRPr="009901C8" w:rsidRDefault="00887EFF" w:rsidP="007D1A1C">
            <w:pPr>
              <w:keepNext/>
            </w:pPr>
          </w:p>
        </w:tc>
      </w:tr>
      <w:tr w:rsidR="00887EFF" w:rsidRPr="009901C8" w14:paraId="3A5A2053" w14:textId="77777777" w:rsidTr="007D1A1C">
        <w:trPr>
          <w:jc w:val="center"/>
        </w:trPr>
        <w:tc>
          <w:tcPr>
            <w:tcW w:w="4876" w:type="dxa"/>
            <w:hideMark/>
          </w:tcPr>
          <w:p w14:paraId="05941AA9" w14:textId="77777777" w:rsidR="00887EFF" w:rsidRPr="009901C8" w:rsidRDefault="00887EFF" w:rsidP="007D1A1C">
            <w:pPr>
              <w:pStyle w:val="ColumnHeading"/>
              <w:keepNext/>
            </w:pPr>
            <w:r w:rsidRPr="009901C8">
              <w:t>A Bizottság által javasolt szöveg</w:t>
            </w:r>
          </w:p>
        </w:tc>
        <w:tc>
          <w:tcPr>
            <w:tcW w:w="4876" w:type="dxa"/>
            <w:hideMark/>
          </w:tcPr>
          <w:p w14:paraId="1DCF7221" w14:textId="77777777" w:rsidR="00887EFF" w:rsidRPr="009901C8" w:rsidRDefault="00887EFF" w:rsidP="007D1A1C">
            <w:pPr>
              <w:pStyle w:val="ColumnHeading"/>
              <w:keepNext/>
            </w:pPr>
            <w:r w:rsidRPr="009901C8">
              <w:t>Módosítás</w:t>
            </w:r>
          </w:p>
        </w:tc>
      </w:tr>
      <w:tr w:rsidR="00887EFF" w:rsidRPr="009901C8" w14:paraId="0F2BFE8D" w14:textId="77777777" w:rsidTr="007D1A1C">
        <w:trPr>
          <w:jc w:val="center"/>
        </w:trPr>
        <w:tc>
          <w:tcPr>
            <w:tcW w:w="4876" w:type="dxa"/>
            <w:hideMark/>
          </w:tcPr>
          <w:p w14:paraId="2E96DCCE" w14:textId="77777777" w:rsidR="00887EFF" w:rsidRPr="009901C8" w:rsidRDefault="00887EFF" w:rsidP="007D1A1C">
            <w:pPr>
              <w:pStyle w:val="Normal6"/>
            </w:pPr>
            <w:r w:rsidRPr="009901C8">
              <w:t xml:space="preserve">Ha kiderül, hogy egy kérelmező kellő fedezettel </w:t>
            </w:r>
            <w:r w:rsidRPr="009901C8">
              <w:rPr>
                <w:b/>
                <w:i/>
              </w:rPr>
              <w:t>rendelkezett</w:t>
            </w:r>
            <w:r w:rsidRPr="009901C8">
              <w:t xml:space="preserve"> a befogadás anyagi feltételeinek biztosítására, miközben ezeket az alapvető szükségleteket részére biztosították, a tagállamok a kérelmezőtől visszatérítést </w:t>
            </w:r>
            <w:r w:rsidRPr="009901C8">
              <w:rPr>
                <w:b/>
                <w:i/>
              </w:rPr>
              <w:t>kérhetnek</w:t>
            </w:r>
            <w:r w:rsidRPr="009901C8">
              <w:t>.</w:t>
            </w:r>
          </w:p>
        </w:tc>
        <w:tc>
          <w:tcPr>
            <w:tcW w:w="4876" w:type="dxa"/>
            <w:hideMark/>
          </w:tcPr>
          <w:p w14:paraId="6CA19DB4" w14:textId="77777777" w:rsidR="00887EFF" w:rsidRPr="009901C8" w:rsidRDefault="00887EFF" w:rsidP="007D1A1C">
            <w:pPr>
              <w:pStyle w:val="Normal6"/>
              <w:rPr>
                <w:szCs w:val="24"/>
              </w:rPr>
            </w:pPr>
            <w:r w:rsidRPr="009901C8">
              <w:t xml:space="preserve">Ha kiderül, hogy egy kérelmező </w:t>
            </w:r>
            <w:r w:rsidRPr="009901C8">
              <w:rPr>
                <w:b/>
                <w:i/>
              </w:rPr>
              <w:t>vagy családtagjai</w:t>
            </w:r>
            <w:r w:rsidRPr="009901C8">
              <w:t xml:space="preserve"> kellő fedezettel </w:t>
            </w:r>
            <w:r w:rsidRPr="009901C8">
              <w:rPr>
                <w:b/>
                <w:i/>
              </w:rPr>
              <w:t>rendelkeztek</w:t>
            </w:r>
            <w:r w:rsidRPr="009901C8">
              <w:t xml:space="preserve"> a befogadás anyagi feltételeinek biztosítására, miközben ezeket az alapvető szükségleteket részére biztosították, a tagállamok a kérelmezőtől visszatérítést </w:t>
            </w:r>
            <w:r w:rsidRPr="009901C8">
              <w:rPr>
                <w:b/>
                <w:i/>
              </w:rPr>
              <w:t>kérnek</w:t>
            </w:r>
            <w:r w:rsidRPr="009901C8">
              <w:t>.</w:t>
            </w:r>
          </w:p>
        </w:tc>
      </w:tr>
    </w:tbl>
    <w:p w14:paraId="25D119F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1DD57F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3858784" w14:textId="77777777" w:rsidR="00887EFF" w:rsidRPr="009901C8" w:rsidRDefault="00887EFF" w:rsidP="00887EFF">
      <w:pPr>
        <w:pStyle w:val="Normal12Italic"/>
        <w:rPr>
          <w:noProof w:val="0"/>
        </w:rPr>
      </w:pPr>
      <w:r w:rsidRPr="009901C8">
        <w:rPr>
          <w:noProof w:val="0"/>
        </w:rPr>
        <w:t>A kérelmezőnek vissza kell fizetnie a szociális ellátásokat, ha azokat hamis indokok alapján kapta.</w:t>
      </w:r>
    </w:p>
    <w:p w14:paraId="34AC7712" w14:textId="77777777" w:rsidR="00887EFF" w:rsidRPr="009901C8" w:rsidRDefault="00887EFF" w:rsidP="00887EFF">
      <w:r w:rsidRPr="009901C8">
        <w:rPr>
          <w:rStyle w:val="HideTWBExt"/>
          <w:noProof w:val="0"/>
          <w:color w:val="auto"/>
        </w:rPr>
        <w:t>&lt;/AmendB&gt;</w:t>
      </w:r>
    </w:p>
    <w:p w14:paraId="34F7511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361</w:t>
      </w:r>
      <w:r w:rsidRPr="009901C8">
        <w:rPr>
          <w:rStyle w:val="HideTWBExt"/>
          <w:b w:val="0"/>
          <w:noProof w:val="0"/>
          <w:color w:val="auto"/>
        </w:rPr>
        <w:t>&lt;/NumAmB&gt;</w:t>
      </w:r>
    </w:p>
    <w:p w14:paraId="0EEE9F59"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7363D173" w14:textId="77777777" w:rsidR="00887EFF" w:rsidRPr="009901C8" w:rsidRDefault="00887EFF" w:rsidP="00887EFF">
      <w:r w:rsidRPr="009901C8">
        <w:rPr>
          <w:rStyle w:val="HideTWBExt"/>
          <w:noProof w:val="0"/>
          <w:color w:val="auto"/>
        </w:rPr>
        <w:t>&lt;/RepeatBlock-By&gt;</w:t>
      </w:r>
    </w:p>
    <w:p w14:paraId="57672AD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BE3D3A0" w14:textId="77777777" w:rsidR="00887EFF" w:rsidRPr="009901C8" w:rsidRDefault="00887EFF" w:rsidP="00887EFF">
      <w:pPr>
        <w:pStyle w:val="NormalBold"/>
      </w:pPr>
      <w:r w:rsidRPr="009901C8">
        <w:rPr>
          <w:rStyle w:val="HideTWBExt"/>
          <w:b w:val="0"/>
          <w:noProof w:val="0"/>
          <w:color w:val="auto"/>
        </w:rPr>
        <w:t>&lt;Article&gt;</w:t>
      </w:r>
      <w:r w:rsidRPr="009901C8">
        <w:t>16 cikk – 4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089F593" w14:textId="77777777" w:rsidTr="007D1A1C">
        <w:trPr>
          <w:jc w:val="center"/>
        </w:trPr>
        <w:tc>
          <w:tcPr>
            <w:tcW w:w="9752" w:type="dxa"/>
            <w:gridSpan w:val="2"/>
          </w:tcPr>
          <w:p w14:paraId="5E3A6037" w14:textId="77777777" w:rsidR="00887EFF" w:rsidRPr="009901C8" w:rsidRDefault="00887EFF" w:rsidP="007D1A1C">
            <w:pPr>
              <w:keepNext/>
            </w:pPr>
          </w:p>
        </w:tc>
      </w:tr>
      <w:tr w:rsidR="00887EFF" w:rsidRPr="009901C8" w14:paraId="599FC815" w14:textId="77777777" w:rsidTr="007D1A1C">
        <w:trPr>
          <w:jc w:val="center"/>
        </w:trPr>
        <w:tc>
          <w:tcPr>
            <w:tcW w:w="4876" w:type="dxa"/>
            <w:hideMark/>
          </w:tcPr>
          <w:p w14:paraId="479EC8D7" w14:textId="77777777" w:rsidR="00887EFF" w:rsidRPr="009901C8" w:rsidRDefault="00887EFF" w:rsidP="007D1A1C">
            <w:pPr>
              <w:pStyle w:val="ColumnHeading"/>
              <w:keepNext/>
            </w:pPr>
            <w:r w:rsidRPr="009901C8">
              <w:t>A Bizottság által javasolt szöveg</w:t>
            </w:r>
          </w:p>
        </w:tc>
        <w:tc>
          <w:tcPr>
            <w:tcW w:w="4876" w:type="dxa"/>
            <w:hideMark/>
          </w:tcPr>
          <w:p w14:paraId="318BC20A" w14:textId="77777777" w:rsidR="00887EFF" w:rsidRPr="009901C8" w:rsidRDefault="00887EFF" w:rsidP="007D1A1C">
            <w:pPr>
              <w:pStyle w:val="ColumnHeading"/>
              <w:keepNext/>
            </w:pPr>
            <w:r w:rsidRPr="009901C8">
              <w:t>Módosítás</w:t>
            </w:r>
          </w:p>
        </w:tc>
      </w:tr>
      <w:tr w:rsidR="00887EFF" w:rsidRPr="009901C8" w14:paraId="76EE4624" w14:textId="77777777" w:rsidTr="007D1A1C">
        <w:trPr>
          <w:jc w:val="center"/>
        </w:trPr>
        <w:tc>
          <w:tcPr>
            <w:tcW w:w="4876" w:type="dxa"/>
            <w:hideMark/>
          </w:tcPr>
          <w:p w14:paraId="61CBAE49" w14:textId="77777777" w:rsidR="00887EFF" w:rsidRPr="009901C8" w:rsidRDefault="00887EFF" w:rsidP="007D1A1C">
            <w:pPr>
              <w:pStyle w:val="Normal6"/>
            </w:pPr>
            <w:r w:rsidRPr="009901C8">
              <w:t xml:space="preserve">Ha kiderül, hogy egy kérelmező kellő fedezettel rendelkezett a befogadás anyagi </w:t>
            </w:r>
            <w:r w:rsidRPr="009901C8">
              <w:rPr>
                <w:b/>
                <w:i/>
              </w:rPr>
              <w:t>feltételeinek</w:t>
            </w:r>
            <w:r w:rsidRPr="009901C8">
              <w:t xml:space="preserve"> biztosítására, miközben ezeket az alapvető szükségleteket részére biztosították, a tagállamok a kérelmezőtől visszatérítést kérhetnek.</w:t>
            </w:r>
          </w:p>
        </w:tc>
        <w:tc>
          <w:tcPr>
            <w:tcW w:w="4876" w:type="dxa"/>
            <w:hideMark/>
          </w:tcPr>
          <w:p w14:paraId="5DEA0C7F" w14:textId="77777777" w:rsidR="00887EFF" w:rsidRPr="009901C8" w:rsidRDefault="00887EFF" w:rsidP="007D1A1C">
            <w:pPr>
              <w:pStyle w:val="Normal6"/>
              <w:rPr>
                <w:szCs w:val="24"/>
              </w:rPr>
            </w:pPr>
            <w:r w:rsidRPr="009901C8">
              <w:t xml:space="preserve">Ha kiderül, hogy egy kérelmező kellő fedezettel rendelkezett a befogadás anyagi </w:t>
            </w:r>
            <w:r w:rsidRPr="009901C8">
              <w:rPr>
                <w:b/>
                <w:i/>
              </w:rPr>
              <w:t>feltételei</w:t>
            </w:r>
            <w:r w:rsidRPr="009901C8">
              <w:t xml:space="preserve"> </w:t>
            </w:r>
            <w:r w:rsidRPr="009901C8">
              <w:rPr>
                <w:b/>
                <w:i/>
              </w:rPr>
              <w:t>és az egészségügyi ellátás</w:t>
            </w:r>
            <w:r w:rsidRPr="009901C8">
              <w:t xml:space="preserve"> biztosítására, miközben ezeket az alapvető szükségleteket részére biztosították, a tagállamok a kérelmezőtől visszatérítést kérhetnek.</w:t>
            </w:r>
          </w:p>
        </w:tc>
      </w:tr>
    </w:tbl>
    <w:p w14:paraId="2E05C36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E25DE52" w14:textId="77777777" w:rsidR="00887EFF" w:rsidRPr="009901C8" w:rsidRDefault="00887EFF" w:rsidP="00887EFF">
      <w:r w:rsidRPr="009901C8">
        <w:rPr>
          <w:rStyle w:val="HideTWBExt"/>
          <w:noProof w:val="0"/>
          <w:color w:val="auto"/>
        </w:rPr>
        <w:t>&lt;/AmendB&gt;</w:t>
      </w:r>
    </w:p>
    <w:p w14:paraId="25A053E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362</w:t>
      </w:r>
      <w:r w:rsidRPr="009901C8">
        <w:rPr>
          <w:rStyle w:val="HideTWBExt"/>
          <w:b w:val="0"/>
          <w:noProof w:val="0"/>
          <w:color w:val="auto"/>
        </w:rPr>
        <w:t>&lt;/NumAmB&gt;</w:t>
      </w:r>
    </w:p>
    <w:p w14:paraId="12BF9ED6"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5C3D2A05" w14:textId="77777777" w:rsidR="00887EFF" w:rsidRPr="009901C8" w:rsidRDefault="00887EFF" w:rsidP="00887EFF">
      <w:r w:rsidRPr="009901C8">
        <w:rPr>
          <w:rStyle w:val="HideTWBExt"/>
          <w:noProof w:val="0"/>
          <w:color w:val="auto"/>
        </w:rPr>
        <w:t>&lt;/RepeatBlock-By&gt;</w:t>
      </w:r>
    </w:p>
    <w:p w14:paraId="3181D71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D253597" w14:textId="77777777" w:rsidR="00887EFF" w:rsidRPr="009901C8" w:rsidRDefault="00887EFF" w:rsidP="00887EFF">
      <w:pPr>
        <w:pStyle w:val="NormalBold"/>
      </w:pPr>
      <w:r w:rsidRPr="009901C8">
        <w:rPr>
          <w:rStyle w:val="HideTWBExt"/>
          <w:b w:val="0"/>
          <w:noProof w:val="0"/>
          <w:color w:val="auto"/>
        </w:rPr>
        <w:t>&lt;Article&gt;</w:t>
      </w:r>
      <w:r w:rsidRPr="009901C8">
        <w:t>16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39AA983" w14:textId="77777777" w:rsidTr="007D1A1C">
        <w:trPr>
          <w:jc w:val="center"/>
        </w:trPr>
        <w:tc>
          <w:tcPr>
            <w:tcW w:w="9752" w:type="dxa"/>
            <w:gridSpan w:val="2"/>
          </w:tcPr>
          <w:p w14:paraId="7785D072" w14:textId="77777777" w:rsidR="00887EFF" w:rsidRPr="009901C8" w:rsidRDefault="00887EFF" w:rsidP="007D1A1C">
            <w:pPr>
              <w:keepNext/>
            </w:pPr>
          </w:p>
        </w:tc>
      </w:tr>
      <w:tr w:rsidR="00887EFF" w:rsidRPr="009901C8" w14:paraId="1C969C20" w14:textId="77777777" w:rsidTr="007D1A1C">
        <w:trPr>
          <w:jc w:val="center"/>
        </w:trPr>
        <w:tc>
          <w:tcPr>
            <w:tcW w:w="4876" w:type="dxa"/>
            <w:hideMark/>
          </w:tcPr>
          <w:p w14:paraId="3F65E96C" w14:textId="77777777" w:rsidR="00887EFF" w:rsidRPr="009901C8" w:rsidRDefault="00887EFF" w:rsidP="007D1A1C">
            <w:pPr>
              <w:pStyle w:val="ColumnHeading"/>
              <w:keepNext/>
            </w:pPr>
            <w:r w:rsidRPr="009901C8">
              <w:t>A Bizottság által javasolt szöveg</w:t>
            </w:r>
          </w:p>
        </w:tc>
        <w:tc>
          <w:tcPr>
            <w:tcW w:w="4876" w:type="dxa"/>
            <w:hideMark/>
          </w:tcPr>
          <w:p w14:paraId="43B89E1D" w14:textId="77777777" w:rsidR="00887EFF" w:rsidRPr="009901C8" w:rsidRDefault="00887EFF" w:rsidP="007D1A1C">
            <w:pPr>
              <w:pStyle w:val="ColumnHeading"/>
              <w:keepNext/>
            </w:pPr>
            <w:r w:rsidRPr="009901C8">
              <w:t>Módosítás</w:t>
            </w:r>
          </w:p>
        </w:tc>
      </w:tr>
      <w:tr w:rsidR="00887EFF" w:rsidRPr="009901C8" w14:paraId="4830DF9D" w14:textId="77777777" w:rsidTr="007D1A1C">
        <w:trPr>
          <w:jc w:val="center"/>
        </w:trPr>
        <w:tc>
          <w:tcPr>
            <w:tcW w:w="4876" w:type="dxa"/>
            <w:hideMark/>
          </w:tcPr>
          <w:p w14:paraId="58F02614" w14:textId="77777777" w:rsidR="00887EFF" w:rsidRPr="009901C8" w:rsidRDefault="00887EFF" w:rsidP="007D1A1C">
            <w:pPr>
              <w:pStyle w:val="Normal6"/>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tartják az arányosság elvét. </w:t>
            </w:r>
            <w:r w:rsidRPr="009901C8">
              <w:rPr>
                <w:b/>
                <w:i/>
              </w:rPr>
              <w:t xml:space="preserve">A tagállamok figyelembe veszik a kérelmező egyedi körülményeit, valamint méltósága vagy személyi sérthetetlensége tiszteletben tartásának szükségességét, ideértve a kérelmező különleges befogadási igényeit is. </w:t>
            </w:r>
            <w:r w:rsidRPr="009901C8">
              <w:t xml:space="preserve">A tagállamok minden körülmények között olyan életszínvonalat </w:t>
            </w:r>
            <w:r w:rsidRPr="009901C8">
              <w:rPr>
                <w:b/>
                <w:i/>
              </w:rPr>
              <w:t>biztosítsanak</w:t>
            </w:r>
            <w:r w:rsidRPr="009901C8">
              <w:t xml:space="preserve"> a kérelmező számára, amely garantálja megélhetését</w:t>
            </w:r>
            <w:r w:rsidRPr="009901C8">
              <w:rPr>
                <w:b/>
                <w:i/>
              </w:rPr>
              <w:t>, és óvja testi és szellemi egészségét</w:t>
            </w:r>
            <w:r w:rsidRPr="009901C8">
              <w:t>.</w:t>
            </w:r>
          </w:p>
        </w:tc>
        <w:tc>
          <w:tcPr>
            <w:tcW w:w="4876" w:type="dxa"/>
            <w:hideMark/>
          </w:tcPr>
          <w:p w14:paraId="0FF1BEC9" w14:textId="77777777" w:rsidR="00887EFF" w:rsidRPr="009901C8" w:rsidRDefault="00887EFF" w:rsidP="007D1A1C">
            <w:pPr>
              <w:pStyle w:val="Normal6"/>
              <w:rPr>
                <w:szCs w:val="24"/>
              </w:rPr>
            </w:pPr>
            <w:r w:rsidRPr="009901C8">
              <w:t>(5)</w:t>
            </w:r>
            <w:r w:rsidRPr="009901C8">
              <w:tab/>
              <w:t xml:space="preserve">A kérelmező </w:t>
            </w:r>
            <w:r w:rsidRPr="009901C8">
              <w:rPr>
                <w:b/>
                <w:i/>
              </w:rPr>
              <w:t xml:space="preserve">vagy családtagjai </w:t>
            </w:r>
            <w:r w:rsidRPr="009901C8">
              <w:t xml:space="preserve">erőforrásainak felmérésekor, a kérelmezőnek </w:t>
            </w:r>
            <w:r w:rsidRPr="009901C8">
              <w:rPr>
                <w:b/>
                <w:i/>
              </w:rPr>
              <w:t>és családtagjainak</w:t>
            </w:r>
            <w:r w:rsidRPr="009901C8">
              <w:rPr>
                <w:b/>
              </w:rPr>
              <w:t xml:space="preserve"> </w:t>
            </w:r>
            <w:r w:rsidRPr="009901C8">
              <w:t xml:space="preserve">a befogadás anyagi feltételei költségének fedezésére vagy az ahhoz való hozzájárulásra való felkérésekor, vagy a kérelmezőnek </w:t>
            </w:r>
            <w:r w:rsidRPr="009901C8">
              <w:rPr>
                <w:b/>
                <w:i/>
              </w:rPr>
              <w:t>és családtagjainak</w:t>
            </w:r>
            <w:r w:rsidRPr="009901C8">
              <w:t xml:space="preserve"> a (4) bekezdés szerinti visszafizetésre való felkérésekor a tagállamok tiszteletben tartják az arányosság elvét. A tagállamok minden körülmények között olyan életszínvonalat </w:t>
            </w:r>
            <w:r w:rsidRPr="009901C8">
              <w:rPr>
                <w:b/>
                <w:i/>
              </w:rPr>
              <w:t>biztosítanak</w:t>
            </w:r>
            <w:r w:rsidRPr="009901C8">
              <w:t xml:space="preserve"> a kérelmező számára, amely garantálja megélhetését.</w:t>
            </w:r>
          </w:p>
        </w:tc>
      </w:tr>
    </w:tbl>
    <w:p w14:paraId="15FF658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1E69735" w14:textId="77777777" w:rsidR="00887EFF" w:rsidRPr="009901C8" w:rsidRDefault="00887EFF" w:rsidP="00887EFF">
      <w:r w:rsidRPr="009901C8">
        <w:rPr>
          <w:rStyle w:val="HideTWBExt"/>
          <w:noProof w:val="0"/>
          <w:color w:val="auto"/>
        </w:rPr>
        <w:t>&lt;/AmendB&gt;</w:t>
      </w:r>
    </w:p>
    <w:p w14:paraId="539521D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363</w:t>
      </w:r>
      <w:r w:rsidRPr="009901C8">
        <w:rPr>
          <w:rStyle w:val="HideTWBExt"/>
          <w:b w:val="0"/>
          <w:noProof w:val="0"/>
          <w:color w:val="auto"/>
        </w:rPr>
        <w:t>&lt;/NumAmB&gt;</w:t>
      </w:r>
    </w:p>
    <w:p w14:paraId="1B40DD3A"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2273A78E" w14:textId="77777777" w:rsidR="00887EFF" w:rsidRPr="009901C8" w:rsidRDefault="00887EFF" w:rsidP="00887EFF">
      <w:r w:rsidRPr="009901C8">
        <w:rPr>
          <w:rStyle w:val="HideTWBExt"/>
          <w:noProof w:val="0"/>
          <w:color w:val="auto"/>
        </w:rPr>
        <w:t>&lt;/RepeatBlock-By&gt;</w:t>
      </w:r>
    </w:p>
    <w:p w14:paraId="49EFAFE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B3B148C" w14:textId="77777777" w:rsidR="00887EFF" w:rsidRPr="009901C8" w:rsidRDefault="00887EFF" w:rsidP="00887EFF">
      <w:pPr>
        <w:pStyle w:val="NormalBold"/>
      </w:pPr>
      <w:r w:rsidRPr="009901C8">
        <w:rPr>
          <w:rStyle w:val="HideTWBExt"/>
          <w:b w:val="0"/>
          <w:noProof w:val="0"/>
          <w:color w:val="auto"/>
        </w:rPr>
        <w:t>&lt;Article&gt;</w:t>
      </w:r>
      <w:r w:rsidRPr="009901C8">
        <w:t>16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0D50479" w14:textId="77777777" w:rsidTr="007D1A1C">
        <w:trPr>
          <w:jc w:val="center"/>
        </w:trPr>
        <w:tc>
          <w:tcPr>
            <w:tcW w:w="9752" w:type="dxa"/>
            <w:gridSpan w:val="2"/>
          </w:tcPr>
          <w:p w14:paraId="748FEF1C" w14:textId="77777777" w:rsidR="00887EFF" w:rsidRPr="009901C8" w:rsidRDefault="00887EFF" w:rsidP="007D1A1C">
            <w:pPr>
              <w:keepNext/>
            </w:pPr>
          </w:p>
        </w:tc>
      </w:tr>
      <w:tr w:rsidR="00887EFF" w:rsidRPr="009901C8" w14:paraId="0B5BFDF0" w14:textId="77777777" w:rsidTr="007D1A1C">
        <w:trPr>
          <w:jc w:val="center"/>
        </w:trPr>
        <w:tc>
          <w:tcPr>
            <w:tcW w:w="4876" w:type="dxa"/>
            <w:hideMark/>
          </w:tcPr>
          <w:p w14:paraId="1719872D" w14:textId="77777777" w:rsidR="00887EFF" w:rsidRPr="009901C8" w:rsidRDefault="00887EFF" w:rsidP="007D1A1C">
            <w:pPr>
              <w:pStyle w:val="ColumnHeading"/>
              <w:keepNext/>
            </w:pPr>
            <w:r w:rsidRPr="009901C8">
              <w:t>A Bizottság által javasolt szöveg</w:t>
            </w:r>
          </w:p>
        </w:tc>
        <w:tc>
          <w:tcPr>
            <w:tcW w:w="4876" w:type="dxa"/>
            <w:hideMark/>
          </w:tcPr>
          <w:p w14:paraId="49638E6E" w14:textId="77777777" w:rsidR="00887EFF" w:rsidRPr="009901C8" w:rsidRDefault="00887EFF" w:rsidP="007D1A1C">
            <w:pPr>
              <w:pStyle w:val="ColumnHeading"/>
              <w:keepNext/>
            </w:pPr>
            <w:r w:rsidRPr="009901C8">
              <w:t>Módosítás</w:t>
            </w:r>
          </w:p>
        </w:tc>
      </w:tr>
      <w:tr w:rsidR="00887EFF" w:rsidRPr="009901C8" w14:paraId="734BCFAC" w14:textId="77777777" w:rsidTr="007D1A1C">
        <w:trPr>
          <w:jc w:val="center"/>
        </w:trPr>
        <w:tc>
          <w:tcPr>
            <w:tcW w:w="4876" w:type="dxa"/>
            <w:hideMark/>
          </w:tcPr>
          <w:p w14:paraId="632989D9" w14:textId="77777777" w:rsidR="00887EFF" w:rsidRPr="009901C8" w:rsidRDefault="00887EFF" w:rsidP="007D1A1C">
            <w:pPr>
              <w:pStyle w:val="Normal6"/>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tartják az arányosság elvét. A tagállamok figyelembe veszik a kérelmező egyedi körülményeit, valamint méltósága vagy személyi sérthetetlensége tiszteletben tartásának szükségességét, ideértve a kérelmező különleges befogadási igényeit is. </w:t>
            </w:r>
            <w:r w:rsidRPr="009901C8">
              <w:rPr>
                <w:b/>
                <w:i/>
              </w:rPr>
              <w:t>A tagállamok minden körülmények között olyan életszínvonalat biztosítsanak a kérelmező számára, amely garantálja megélhetését, és óvja testi és szellemi egészségét.</w:t>
            </w:r>
          </w:p>
        </w:tc>
        <w:tc>
          <w:tcPr>
            <w:tcW w:w="4876" w:type="dxa"/>
            <w:hideMark/>
          </w:tcPr>
          <w:p w14:paraId="4B9A235F" w14:textId="77777777" w:rsidR="00887EFF" w:rsidRPr="009901C8" w:rsidRDefault="00887EFF" w:rsidP="007D1A1C">
            <w:pPr>
              <w:pStyle w:val="Normal6"/>
              <w:rPr>
                <w:szCs w:val="24"/>
              </w:rPr>
            </w:pPr>
            <w:r w:rsidRPr="009901C8">
              <w:t>(5)</w:t>
            </w:r>
            <w:r w:rsidRPr="009901C8">
              <w:tab/>
              <w:t xml:space="preserve">A kérelmező erőforrásainak felmérésekor, a kérelmezőnek a befogadás anyagi feltételei </w:t>
            </w:r>
            <w:r w:rsidRPr="009901C8">
              <w:rPr>
                <w:b/>
                <w:i/>
              </w:rPr>
              <w:t>és az egészségügyi ellátás</w:t>
            </w:r>
            <w:r w:rsidRPr="009901C8">
              <w:t xml:space="preserve"> költségének fedezésére vagy az ahhoz való hozzájárulásra való felkérésekor, vagy a kérelmezőnek a (4) bekezdés szerinti visszafizetésre való felkérésekor a tagállamok tiszteletben tartják az arányosság elvét. A tagállamok figyelembe veszik a kérelmező egyedi körülményeit, valamint méltósága vagy személyi sérthetetlensége tiszteletben tartásának szükségességét, ideértve a kérelmező különleges befogadási igényeit is.</w:t>
            </w:r>
          </w:p>
        </w:tc>
      </w:tr>
    </w:tbl>
    <w:p w14:paraId="3E6AE35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5A10D3A" w14:textId="77777777" w:rsidR="00887EFF" w:rsidRPr="009901C8" w:rsidRDefault="00887EFF" w:rsidP="00887EFF">
      <w:r w:rsidRPr="009901C8">
        <w:rPr>
          <w:rStyle w:val="HideTWBExt"/>
          <w:noProof w:val="0"/>
          <w:color w:val="auto"/>
        </w:rPr>
        <w:t>&lt;/AmendB&gt;</w:t>
      </w:r>
    </w:p>
    <w:p w14:paraId="1A4D0CB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364</w:t>
      </w:r>
      <w:r w:rsidRPr="009901C8">
        <w:rPr>
          <w:rStyle w:val="HideTWBExt"/>
          <w:b w:val="0"/>
          <w:noProof w:val="0"/>
          <w:color w:val="auto"/>
        </w:rPr>
        <w:t>&lt;/NumAmB&gt;</w:t>
      </w:r>
    </w:p>
    <w:p w14:paraId="18EE83DB"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1453031"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26569428" w14:textId="77777777" w:rsidR="00887EFF" w:rsidRPr="009901C8" w:rsidRDefault="00887EFF" w:rsidP="00887EFF">
      <w:r w:rsidRPr="009901C8">
        <w:rPr>
          <w:rStyle w:val="HideTWBExt"/>
          <w:noProof w:val="0"/>
          <w:color w:val="auto"/>
        </w:rPr>
        <w:t>&lt;/RepeatBlock-By&gt;</w:t>
      </w:r>
    </w:p>
    <w:p w14:paraId="627E798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9091652" w14:textId="77777777" w:rsidR="00887EFF" w:rsidRPr="009901C8" w:rsidRDefault="00887EFF" w:rsidP="00887EFF">
      <w:pPr>
        <w:pStyle w:val="NormalBold"/>
      </w:pPr>
      <w:r w:rsidRPr="009901C8">
        <w:rPr>
          <w:rStyle w:val="HideTWBExt"/>
          <w:b w:val="0"/>
          <w:noProof w:val="0"/>
          <w:color w:val="auto"/>
        </w:rPr>
        <w:t>&lt;Article&gt;</w:t>
      </w:r>
      <w:r w:rsidRPr="009901C8">
        <w:t>16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57FD32C" w14:textId="77777777" w:rsidTr="007D1A1C">
        <w:trPr>
          <w:jc w:val="center"/>
        </w:trPr>
        <w:tc>
          <w:tcPr>
            <w:tcW w:w="9752" w:type="dxa"/>
            <w:gridSpan w:val="2"/>
          </w:tcPr>
          <w:p w14:paraId="5CAA1F4E" w14:textId="77777777" w:rsidR="00887EFF" w:rsidRPr="009901C8" w:rsidRDefault="00887EFF" w:rsidP="007D1A1C">
            <w:pPr>
              <w:keepNext/>
            </w:pPr>
          </w:p>
        </w:tc>
      </w:tr>
      <w:tr w:rsidR="00887EFF" w:rsidRPr="009901C8" w14:paraId="09E775B4" w14:textId="77777777" w:rsidTr="007D1A1C">
        <w:trPr>
          <w:jc w:val="center"/>
        </w:trPr>
        <w:tc>
          <w:tcPr>
            <w:tcW w:w="4876" w:type="dxa"/>
            <w:hideMark/>
          </w:tcPr>
          <w:p w14:paraId="13D4FEAD" w14:textId="77777777" w:rsidR="00887EFF" w:rsidRPr="009901C8" w:rsidRDefault="00887EFF" w:rsidP="007D1A1C">
            <w:pPr>
              <w:pStyle w:val="ColumnHeading"/>
              <w:keepNext/>
            </w:pPr>
            <w:r w:rsidRPr="009901C8">
              <w:t>A Bizottság által javasolt szöveg</w:t>
            </w:r>
          </w:p>
        </w:tc>
        <w:tc>
          <w:tcPr>
            <w:tcW w:w="4876" w:type="dxa"/>
            <w:hideMark/>
          </w:tcPr>
          <w:p w14:paraId="6D3AF575" w14:textId="77777777" w:rsidR="00887EFF" w:rsidRPr="009901C8" w:rsidRDefault="00887EFF" w:rsidP="007D1A1C">
            <w:pPr>
              <w:pStyle w:val="ColumnHeading"/>
              <w:keepNext/>
            </w:pPr>
            <w:r w:rsidRPr="009901C8">
              <w:t>Módosítás</w:t>
            </w:r>
          </w:p>
        </w:tc>
      </w:tr>
      <w:tr w:rsidR="00887EFF" w:rsidRPr="009901C8" w14:paraId="76DFADFE" w14:textId="77777777" w:rsidTr="007D1A1C">
        <w:trPr>
          <w:jc w:val="center"/>
        </w:trPr>
        <w:tc>
          <w:tcPr>
            <w:tcW w:w="4876" w:type="dxa"/>
            <w:hideMark/>
          </w:tcPr>
          <w:p w14:paraId="0F9B38F6" w14:textId="77777777" w:rsidR="00887EFF" w:rsidRPr="009901C8" w:rsidRDefault="00887EFF" w:rsidP="007D1A1C">
            <w:pPr>
              <w:pStyle w:val="Normal6"/>
            </w:pPr>
            <w:r w:rsidRPr="009901C8">
              <w:t>(5)</w:t>
            </w:r>
            <w:r w:rsidRPr="009901C8">
              <w:tab/>
              <w:t xml:space="preserve">A </w:t>
            </w:r>
            <w:r w:rsidRPr="009901C8">
              <w:rPr>
                <w:b/>
                <w:i/>
              </w:rPr>
              <w:t>kérelmező erőforrásainak felmérésekor, a kérelmezőnek a befogadás anyagi feltételei költségének fedezésére vagy az ahhoz való hozzájárulásra való felkérésekor, vagy a</w:t>
            </w:r>
            <w:r w:rsidRPr="009901C8">
              <w:t xml:space="preserve"> kérelmezőnek a (4) bekezdés szerinti visszafizetésre való felkérésekor a tagállamok tiszteletben tartják az arányosság elvét</w:t>
            </w:r>
            <w:r w:rsidRPr="009901C8">
              <w:rPr>
                <w:b/>
                <w:i/>
              </w:rPr>
              <w:t>. A tagállamok</w:t>
            </w:r>
            <w:r w:rsidRPr="009901C8">
              <w:t xml:space="preserve"> figyelembe veszik a kérelmező egyedi körülményeit, valamint méltósága vagy személyi sérthetetlensége tiszteletben tartásának szükségességét, ideértve a kérelmező különleges befogadási igényeit is. A tagállamok minden körülmények között olyan életszínvonalat biztosítsanak a kérelmező számára, amely garantálja megélhetését, és óvja testi és szellemi egészségét.</w:t>
            </w:r>
          </w:p>
        </w:tc>
        <w:tc>
          <w:tcPr>
            <w:tcW w:w="4876" w:type="dxa"/>
            <w:hideMark/>
          </w:tcPr>
          <w:p w14:paraId="50E4DC2E" w14:textId="77777777" w:rsidR="00887EFF" w:rsidRPr="009901C8" w:rsidRDefault="00887EFF" w:rsidP="007D1A1C">
            <w:pPr>
              <w:pStyle w:val="Normal6"/>
              <w:rPr>
                <w:szCs w:val="24"/>
              </w:rPr>
            </w:pPr>
            <w:r w:rsidRPr="009901C8">
              <w:t>(5)</w:t>
            </w:r>
            <w:r w:rsidRPr="009901C8">
              <w:tab/>
              <w:t>A kérelmezőnek a (4) bekezdés szerinti visszafizetésre való felkérésekor a tagállamok tiszteletben tartják az arányosság elvét</w:t>
            </w:r>
            <w:r w:rsidRPr="009901C8">
              <w:rPr>
                <w:b/>
                <w:i/>
              </w:rPr>
              <w:t>, és</w:t>
            </w:r>
            <w:r w:rsidRPr="009901C8">
              <w:t xml:space="preserve"> figyelembe veszik a kérelmező egyedi körülményeit és méltósága vagy személyi sérthetetlensége tiszteletben tartásának szükségességét, ideértve a kérelmező különleges befogadási igényeit is. A tagállamok minden körülmények között olyan életszínvonalat biztosítsanak a kérelmező számára, amely garantálja megélhetését, és óvja testi és szellemi egészségét.</w:t>
            </w:r>
          </w:p>
        </w:tc>
      </w:tr>
    </w:tbl>
    <w:p w14:paraId="7E22EEF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D35958E" w14:textId="77777777" w:rsidR="00887EFF" w:rsidRPr="009901C8" w:rsidRDefault="00887EFF" w:rsidP="00887EFF">
      <w:r w:rsidRPr="009901C8">
        <w:rPr>
          <w:rStyle w:val="HideTWBExt"/>
          <w:noProof w:val="0"/>
          <w:color w:val="auto"/>
        </w:rPr>
        <w:t>&lt;/AmendB&gt;</w:t>
      </w:r>
    </w:p>
    <w:p w14:paraId="17F2A40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365</w:t>
      </w:r>
      <w:r w:rsidRPr="009901C8">
        <w:rPr>
          <w:rStyle w:val="HideTWBExt"/>
          <w:b w:val="0"/>
          <w:noProof w:val="0"/>
          <w:color w:val="auto"/>
        </w:rPr>
        <w:t>&lt;/NumAmB&gt;</w:t>
      </w:r>
    </w:p>
    <w:p w14:paraId="528B3453"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Elly Schlein, Anna Hedh, Cécile Kashetu Kyenge</w:t>
      </w:r>
      <w:r w:rsidRPr="009901C8">
        <w:rPr>
          <w:rStyle w:val="HideTWBExt"/>
          <w:b w:val="0"/>
          <w:noProof w:val="0"/>
          <w:color w:val="auto"/>
        </w:rPr>
        <w:t>&lt;/Members&gt;</w:t>
      </w:r>
    </w:p>
    <w:p w14:paraId="41632C31" w14:textId="77777777" w:rsidR="00887EFF" w:rsidRPr="009901C8" w:rsidRDefault="00887EFF" w:rsidP="00887EFF">
      <w:r w:rsidRPr="009901C8">
        <w:rPr>
          <w:rStyle w:val="HideTWBExt"/>
          <w:noProof w:val="0"/>
          <w:color w:val="auto"/>
        </w:rPr>
        <w:t>&lt;/RepeatBlock-By&gt;</w:t>
      </w:r>
    </w:p>
    <w:p w14:paraId="14A33E0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59041ED" w14:textId="77777777" w:rsidR="00887EFF" w:rsidRPr="009901C8" w:rsidRDefault="00887EFF" w:rsidP="00887EFF">
      <w:pPr>
        <w:pStyle w:val="NormalBold"/>
      </w:pPr>
      <w:r w:rsidRPr="009901C8">
        <w:rPr>
          <w:rStyle w:val="HideTWBExt"/>
          <w:b w:val="0"/>
          <w:noProof w:val="0"/>
          <w:color w:val="auto"/>
        </w:rPr>
        <w:t>&lt;Article&gt;</w:t>
      </w:r>
      <w:r w:rsidRPr="009901C8">
        <w:t>16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979DC35" w14:textId="77777777" w:rsidTr="007D1A1C">
        <w:trPr>
          <w:jc w:val="center"/>
        </w:trPr>
        <w:tc>
          <w:tcPr>
            <w:tcW w:w="9752" w:type="dxa"/>
            <w:gridSpan w:val="2"/>
          </w:tcPr>
          <w:p w14:paraId="1A3E0CB3" w14:textId="77777777" w:rsidR="00887EFF" w:rsidRPr="009901C8" w:rsidRDefault="00887EFF" w:rsidP="007D1A1C">
            <w:pPr>
              <w:keepNext/>
            </w:pPr>
          </w:p>
        </w:tc>
      </w:tr>
      <w:tr w:rsidR="00887EFF" w:rsidRPr="009901C8" w14:paraId="75CC1F16" w14:textId="77777777" w:rsidTr="007D1A1C">
        <w:trPr>
          <w:jc w:val="center"/>
        </w:trPr>
        <w:tc>
          <w:tcPr>
            <w:tcW w:w="4876" w:type="dxa"/>
            <w:hideMark/>
          </w:tcPr>
          <w:p w14:paraId="3301CB66" w14:textId="77777777" w:rsidR="00887EFF" w:rsidRPr="009901C8" w:rsidRDefault="00887EFF" w:rsidP="007D1A1C">
            <w:pPr>
              <w:pStyle w:val="ColumnHeading"/>
              <w:keepNext/>
            </w:pPr>
            <w:r w:rsidRPr="009901C8">
              <w:t>A Bizottság által javasolt szöveg</w:t>
            </w:r>
          </w:p>
        </w:tc>
        <w:tc>
          <w:tcPr>
            <w:tcW w:w="4876" w:type="dxa"/>
            <w:hideMark/>
          </w:tcPr>
          <w:p w14:paraId="66E4E257" w14:textId="77777777" w:rsidR="00887EFF" w:rsidRPr="009901C8" w:rsidRDefault="00887EFF" w:rsidP="007D1A1C">
            <w:pPr>
              <w:pStyle w:val="ColumnHeading"/>
              <w:keepNext/>
            </w:pPr>
            <w:r w:rsidRPr="009901C8">
              <w:t>Módosítás</w:t>
            </w:r>
          </w:p>
        </w:tc>
      </w:tr>
      <w:tr w:rsidR="00887EFF" w:rsidRPr="009901C8" w14:paraId="06FBC9BE" w14:textId="77777777" w:rsidTr="007D1A1C">
        <w:trPr>
          <w:jc w:val="center"/>
        </w:trPr>
        <w:tc>
          <w:tcPr>
            <w:tcW w:w="4876" w:type="dxa"/>
            <w:hideMark/>
          </w:tcPr>
          <w:p w14:paraId="32D17605" w14:textId="77777777" w:rsidR="00887EFF" w:rsidRPr="009901C8" w:rsidRDefault="00887EFF" w:rsidP="007D1A1C">
            <w:pPr>
              <w:pStyle w:val="Normal6"/>
            </w:pPr>
            <w:r w:rsidRPr="009901C8">
              <w:t>(5)</w:t>
            </w:r>
            <w:r w:rsidRPr="009901C8">
              <w:tab/>
              <w:t>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tartják az arányosság elvét. A tagállamok figyelembe veszik a kérelmező egyedi körülményeit, valamint méltósága vagy személyi sérthetetlensége tiszteletben tartásának szükségességét, ideértve a kérelmező különleges befogadási igényeit is. A tagállamok minden körülmények között olyan életszínvonalat biztosítsanak a kérelmező számára, amely garantálja megélhetését, és óvja testi és szellemi egészségét.</w:t>
            </w:r>
          </w:p>
        </w:tc>
        <w:tc>
          <w:tcPr>
            <w:tcW w:w="4876" w:type="dxa"/>
            <w:hideMark/>
          </w:tcPr>
          <w:p w14:paraId="28A96E5E" w14:textId="77777777" w:rsidR="00887EFF" w:rsidRPr="009901C8" w:rsidRDefault="00887EFF" w:rsidP="007D1A1C">
            <w:pPr>
              <w:pStyle w:val="Normal6"/>
              <w:rPr>
                <w:szCs w:val="24"/>
              </w:rPr>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w:t>
            </w:r>
            <w:r w:rsidRPr="009901C8">
              <w:rPr>
                <w:b/>
                <w:i/>
              </w:rPr>
              <w:t>teljes mértékben</w:t>
            </w:r>
            <w:r w:rsidRPr="009901C8">
              <w:rPr>
                <w:b/>
              </w:rPr>
              <w:t xml:space="preserve"> </w:t>
            </w:r>
            <w:r w:rsidRPr="009901C8">
              <w:t>tiszteletben tartják az arányosság elvét. A tagállamok figyelembe veszik a kérelmező egyedi körülményeit, valamint méltósága vagy személyi sérthetetlensége tiszteletben tartásának szükségességét, ideértve a kérelmező különleges befogadási igényeit is. A tagállamok minden körülmények között olyan életszínvonalat biztosítsanak a kérelmező számára, amely garantálja megélhetését, és óvja testi és szellemi egészségét.</w:t>
            </w:r>
          </w:p>
        </w:tc>
      </w:tr>
    </w:tbl>
    <w:p w14:paraId="04773D5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D78F8BC" w14:textId="77777777" w:rsidR="00887EFF" w:rsidRPr="009901C8" w:rsidRDefault="00887EFF" w:rsidP="00887EFF">
      <w:r w:rsidRPr="009901C8">
        <w:rPr>
          <w:rStyle w:val="HideTWBExt"/>
          <w:noProof w:val="0"/>
          <w:color w:val="auto"/>
        </w:rPr>
        <w:t>&lt;/AmendB&gt;</w:t>
      </w:r>
    </w:p>
    <w:p w14:paraId="5197D2A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366</w:t>
      </w:r>
      <w:r w:rsidRPr="009901C8">
        <w:rPr>
          <w:rStyle w:val="HideTWBExt"/>
          <w:b w:val="0"/>
          <w:noProof w:val="0"/>
          <w:color w:val="auto"/>
        </w:rPr>
        <w:t>&lt;/NumAmB&gt;</w:t>
      </w:r>
    </w:p>
    <w:p w14:paraId="487A68A7"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B0DA9C9" w14:textId="77777777" w:rsidR="00887EFF" w:rsidRPr="009901C8" w:rsidRDefault="00887EFF" w:rsidP="00887EFF">
      <w:r w:rsidRPr="009901C8">
        <w:rPr>
          <w:rStyle w:val="HideTWBExt"/>
          <w:noProof w:val="0"/>
          <w:color w:val="auto"/>
        </w:rPr>
        <w:t>&lt;/RepeatBlock-By&gt;</w:t>
      </w:r>
    </w:p>
    <w:p w14:paraId="763732B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EA0DD16" w14:textId="77777777" w:rsidR="00887EFF" w:rsidRPr="009901C8" w:rsidRDefault="00887EFF" w:rsidP="00887EFF">
      <w:pPr>
        <w:pStyle w:val="NormalBold"/>
      </w:pPr>
      <w:r w:rsidRPr="009901C8">
        <w:rPr>
          <w:rStyle w:val="HideTWBExt"/>
          <w:b w:val="0"/>
          <w:noProof w:val="0"/>
          <w:color w:val="auto"/>
        </w:rPr>
        <w:t>&lt;Article&gt;</w:t>
      </w:r>
      <w:r w:rsidRPr="009901C8">
        <w:t>16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7357C1B" w14:textId="77777777" w:rsidTr="007D1A1C">
        <w:trPr>
          <w:jc w:val="center"/>
        </w:trPr>
        <w:tc>
          <w:tcPr>
            <w:tcW w:w="9752" w:type="dxa"/>
            <w:gridSpan w:val="2"/>
          </w:tcPr>
          <w:p w14:paraId="3C4E6996" w14:textId="77777777" w:rsidR="00887EFF" w:rsidRPr="009901C8" w:rsidRDefault="00887EFF" w:rsidP="007D1A1C">
            <w:pPr>
              <w:keepNext/>
            </w:pPr>
          </w:p>
        </w:tc>
      </w:tr>
      <w:tr w:rsidR="00887EFF" w:rsidRPr="009901C8" w14:paraId="581999C3" w14:textId="77777777" w:rsidTr="007D1A1C">
        <w:trPr>
          <w:jc w:val="center"/>
        </w:trPr>
        <w:tc>
          <w:tcPr>
            <w:tcW w:w="4876" w:type="dxa"/>
            <w:hideMark/>
          </w:tcPr>
          <w:p w14:paraId="49E6DEC4" w14:textId="77777777" w:rsidR="00887EFF" w:rsidRPr="009901C8" w:rsidRDefault="00887EFF" w:rsidP="007D1A1C">
            <w:pPr>
              <w:pStyle w:val="ColumnHeading"/>
              <w:keepNext/>
            </w:pPr>
            <w:r w:rsidRPr="009901C8">
              <w:t>A Bizottság által javasolt szöveg</w:t>
            </w:r>
          </w:p>
        </w:tc>
        <w:tc>
          <w:tcPr>
            <w:tcW w:w="4876" w:type="dxa"/>
            <w:hideMark/>
          </w:tcPr>
          <w:p w14:paraId="38FCDF91" w14:textId="77777777" w:rsidR="00887EFF" w:rsidRPr="009901C8" w:rsidRDefault="00887EFF" w:rsidP="007D1A1C">
            <w:pPr>
              <w:pStyle w:val="ColumnHeading"/>
              <w:keepNext/>
            </w:pPr>
            <w:r w:rsidRPr="009901C8">
              <w:t>Módosítás</w:t>
            </w:r>
          </w:p>
        </w:tc>
      </w:tr>
      <w:tr w:rsidR="00887EFF" w:rsidRPr="009901C8" w14:paraId="01C9B744" w14:textId="77777777" w:rsidTr="007D1A1C">
        <w:trPr>
          <w:jc w:val="center"/>
        </w:trPr>
        <w:tc>
          <w:tcPr>
            <w:tcW w:w="4876" w:type="dxa"/>
            <w:hideMark/>
          </w:tcPr>
          <w:p w14:paraId="692CB0BE" w14:textId="77777777" w:rsidR="00887EFF" w:rsidRPr="009901C8" w:rsidRDefault="00887EFF" w:rsidP="007D1A1C">
            <w:pPr>
              <w:pStyle w:val="Normal6"/>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w:t>
            </w:r>
            <w:r w:rsidRPr="009901C8">
              <w:rPr>
                <w:b/>
                <w:i/>
              </w:rPr>
              <w:t>tartják</w:t>
            </w:r>
            <w:r w:rsidRPr="009901C8">
              <w:t xml:space="preserve"> az arányosság elvét. A tagállamok figyelembe </w:t>
            </w:r>
            <w:r w:rsidRPr="009901C8">
              <w:rPr>
                <w:b/>
                <w:i/>
              </w:rPr>
              <w:t>veszik</w:t>
            </w:r>
            <w:r w:rsidRPr="009901C8">
              <w:t xml:space="preserve"> a kérelmező egyedi körülményeit, valamint méltósága vagy személyi sérthetetlensége tiszteletben tartásának szükségességét, ideértve a kérelmező különleges befogadási igényeit is. A tagállamok minden körülmények között olyan életszínvonalat </w:t>
            </w:r>
            <w:r w:rsidRPr="009901C8">
              <w:rPr>
                <w:b/>
                <w:i/>
              </w:rPr>
              <w:t>biztosítsanak</w:t>
            </w:r>
            <w:r w:rsidRPr="009901C8">
              <w:t xml:space="preserve"> a kérelmező számára, amely garantálja megélhetését, és óvja testi és szellemi egészségét.</w:t>
            </w:r>
          </w:p>
        </w:tc>
        <w:tc>
          <w:tcPr>
            <w:tcW w:w="4876" w:type="dxa"/>
            <w:hideMark/>
          </w:tcPr>
          <w:p w14:paraId="7285603B" w14:textId="77777777" w:rsidR="00887EFF" w:rsidRPr="009901C8" w:rsidRDefault="00887EFF" w:rsidP="007D1A1C">
            <w:pPr>
              <w:pStyle w:val="Normal6"/>
              <w:rPr>
                <w:szCs w:val="24"/>
              </w:rPr>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w:t>
            </w:r>
            <w:r w:rsidRPr="009901C8">
              <w:rPr>
                <w:b/>
                <w:i/>
              </w:rPr>
              <w:t>tarthatják</w:t>
            </w:r>
            <w:r w:rsidRPr="009901C8">
              <w:t xml:space="preserve"> az arányosság elvét. A tagállamok figyelembe </w:t>
            </w:r>
            <w:r w:rsidRPr="009901C8">
              <w:rPr>
                <w:b/>
                <w:i/>
              </w:rPr>
              <w:t>vehetik</w:t>
            </w:r>
            <w:r w:rsidRPr="009901C8">
              <w:t xml:space="preserve"> a kérelmező egyedi körülményeit, valamint méltósága vagy személyi sérthetetlensége tiszteletben tartásának szükségességét, ideértve a kérelmező különleges befogadási igényeit is. A tagállamok minden körülmények között olyan életszínvonalat </w:t>
            </w:r>
            <w:r w:rsidRPr="009901C8">
              <w:rPr>
                <w:b/>
                <w:i/>
              </w:rPr>
              <w:t>biztosíthatnak</w:t>
            </w:r>
            <w:r w:rsidRPr="009901C8">
              <w:t xml:space="preserve"> a kérelmező számára, amely garantálja megélhetését, és óvja testi és szellemi egészségét.</w:t>
            </w:r>
          </w:p>
        </w:tc>
      </w:tr>
    </w:tbl>
    <w:p w14:paraId="32885A8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4060168" w14:textId="77777777" w:rsidR="00887EFF" w:rsidRPr="009901C8" w:rsidRDefault="00887EFF" w:rsidP="00887EFF">
      <w:r w:rsidRPr="009901C8">
        <w:rPr>
          <w:rStyle w:val="HideTWBExt"/>
          <w:noProof w:val="0"/>
          <w:color w:val="auto"/>
        </w:rPr>
        <w:t>&lt;/AmendB&gt;</w:t>
      </w:r>
    </w:p>
    <w:p w14:paraId="7BA24CB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367</w:t>
      </w:r>
      <w:r w:rsidRPr="009901C8">
        <w:rPr>
          <w:rStyle w:val="HideTWBExt"/>
          <w:b w:val="0"/>
          <w:noProof w:val="0"/>
          <w:color w:val="auto"/>
        </w:rPr>
        <w:t>&lt;/NumAmB&gt;</w:t>
      </w:r>
    </w:p>
    <w:p w14:paraId="1C6668BE"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1FCD0D87" w14:textId="77777777" w:rsidR="00887EFF" w:rsidRPr="009901C8" w:rsidRDefault="00887EFF" w:rsidP="00887EFF">
      <w:r w:rsidRPr="009901C8">
        <w:rPr>
          <w:rStyle w:val="HideTWBExt"/>
          <w:noProof w:val="0"/>
          <w:color w:val="auto"/>
        </w:rPr>
        <w:t>&lt;/RepeatBlock-By&gt;</w:t>
      </w:r>
    </w:p>
    <w:p w14:paraId="188CB8F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9A12CDA" w14:textId="77777777" w:rsidR="00887EFF" w:rsidRPr="009901C8" w:rsidRDefault="00887EFF" w:rsidP="00887EFF">
      <w:pPr>
        <w:pStyle w:val="NormalBold"/>
      </w:pPr>
      <w:r w:rsidRPr="009901C8">
        <w:rPr>
          <w:rStyle w:val="HideTWBExt"/>
          <w:b w:val="0"/>
          <w:noProof w:val="0"/>
          <w:color w:val="auto"/>
        </w:rPr>
        <w:t>&lt;Article&gt;</w:t>
      </w:r>
      <w:r w:rsidRPr="009901C8">
        <w:t>16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2E06872" w14:textId="77777777" w:rsidTr="007D1A1C">
        <w:trPr>
          <w:jc w:val="center"/>
        </w:trPr>
        <w:tc>
          <w:tcPr>
            <w:tcW w:w="9752" w:type="dxa"/>
            <w:gridSpan w:val="2"/>
          </w:tcPr>
          <w:p w14:paraId="6742A5D2" w14:textId="77777777" w:rsidR="00887EFF" w:rsidRPr="009901C8" w:rsidRDefault="00887EFF" w:rsidP="007D1A1C">
            <w:pPr>
              <w:keepNext/>
            </w:pPr>
          </w:p>
        </w:tc>
      </w:tr>
      <w:tr w:rsidR="00887EFF" w:rsidRPr="009901C8" w14:paraId="63A76F39" w14:textId="77777777" w:rsidTr="007D1A1C">
        <w:trPr>
          <w:jc w:val="center"/>
        </w:trPr>
        <w:tc>
          <w:tcPr>
            <w:tcW w:w="4876" w:type="dxa"/>
            <w:hideMark/>
          </w:tcPr>
          <w:p w14:paraId="76139A41" w14:textId="77777777" w:rsidR="00887EFF" w:rsidRPr="009901C8" w:rsidRDefault="00887EFF" w:rsidP="007D1A1C">
            <w:pPr>
              <w:pStyle w:val="ColumnHeading"/>
              <w:keepNext/>
            </w:pPr>
            <w:r w:rsidRPr="009901C8">
              <w:t>A Bizottság által javasolt szöveg</w:t>
            </w:r>
          </w:p>
        </w:tc>
        <w:tc>
          <w:tcPr>
            <w:tcW w:w="4876" w:type="dxa"/>
            <w:hideMark/>
          </w:tcPr>
          <w:p w14:paraId="69119C56" w14:textId="77777777" w:rsidR="00887EFF" w:rsidRPr="009901C8" w:rsidRDefault="00887EFF" w:rsidP="007D1A1C">
            <w:pPr>
              <w:pStyle w:val="ColumnHeading"/>
              <w:keepNext/>
            </w:pPr>
            <w:r w:rsidRPr="009901C8">
              <w:t>Módosítás</w:t>
            </w:r>
          </w:p>
        </w:tc>
      </w:tr>
      <w:tr w:rsidR="00887EFF" w:rsidRPr="009901C8" w14:paraId="394B61A3" w14:textId="77777777" w:rsidTr="007D1A1C">
        <w:trPr>
          <w:jc w:val="center"/>
        </w:trPr>
        <w:tc>
          <w:tcPr>
            <w:tcW w:w="4876" w:type="dxa"/>
            <w:hideMark/>
          </w:tcPr>
          <w:p w14:paraId="2962D1B3" w14:textId="77777777" w:rsidR="00887EFF" w:rsidRPr="009901C8" w:rsidRDefault="00887EFF" w:rsidP="007D1A1C">
            <w:pPr>
              <w:pStyle w:val="Normal6"/>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tartják az arányosság elvét. A tagállamok figyelembe veszik a kérelmező egyedi körülményeit, valamint méltósága vagy személyi sérthetetlensége tiszteletben tartásának szükségességét, ideértve a kérelmező különleges befogadási igényeit is. A tagállamok minden körülmények között </w:t>
            </w:r>
            <w:r w:rsidRPr="009901C8">
              <w:rPr>
                <w:b/>
                <w:i/>
              </w:rPr>
              <w:t>olyan életszínvonalat biztosítsanak</w:t>
            </w:r>
            <w:r w:rsidRPr="009901C8">
              <w:t xml:space="preserve"> a kérelmező számára</w:t>
            </w:r>
            <w:r w:rsidRPr="009901C8">
              <w:rPr>
                <w:b/>
                <w:i/>
              </w:rPr>
              <w:t>, amely garantálja megélhetését, és óvja testi és szellemi egészségét</w:t>
            </w:r>
            <w:r w:rsidRPr="009901C8">
              <w:t>.</w:t>
            </w:r>
          </w:p>
        </w:tc>
        <w:tc>
          <w:tcPr>
            <w:tcW w:w="4876" w:type="dxa"/>
            <w:hideMark/>
          </w:tcPr>
          <w:p w14:paraId="4F137A65" w14:textId="77777777" w:rsidR="00887EFF" w:rsidRPr="009901C8" w:rsidRDefault="00887EFF" w:rsidP="007D1A1C">
            <w:pPr>
              <w:pStyle w:val="Normal6"/>
              <w:rPr>
                <w:szCs w:val="24"/>
              </w:rPr>
            </w:pPr>
            <w:r w:rsidRPr="009901C8">
              <w:t>(5)</w:t>
            </w:r>
            <w:r w:rsidRPr="009901C8">
              <w:tab/>
              <w:t xml:space="preserve">A kérelmező erőforrásainak felmérésekor, a kérelmezőnek a befogadás anyagi feltételei költségének fedezésére vagy az ahhoz való hozzájárulásra való felkérésekor, vagy a kérelmezőnek a (4) bekezdés szerinti visszafizetésre való felkérésekor a tagállamok tiszteletben tartják az arányosság elvét. A tagállamok figyelembe veszik a kérelmező egyedi körülményeit, valamint méltósága vagy személyi sérthetetlensége tiszteletben tartásának szükségességét, ideértve a kérelmező különleges befogadási igényeit is. A tagállamok minden körülmények között </w:t>
            </w:r>
            <w:r w:rsidRPr="009901C8">
              <w:rPr>
                <w:b/>
                <w:i/>
              </w:rPr>
              <w:t>a jelen irányelv szerinti megfelelő életminőséget biztosítanak</w:t>
            </w:r>
            <w:r w:rsidRPr="009901C8">
              <w:t xml:space="preserve"> a kérelmező számára.</w:t>
            </w:r>
          </w:p>
        </w:tc>
      </w:tr>
    </w:tbl>
    <w:p w14:paraId="1BED881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028B17C7" w14:textId="77777777" w:rsidR="00887EFF" w:rsidRPr="009901C8" w:rsidRDefault="00887EFF" w:rsidP="00887EFF">
      <w:r w:rsidRPr="009901C8">
        <w:rPr>
          <w:rStyle w:val="HideTWBExt"/>
          <w:noProof w:val="0"/>
          <w:color w:val="auto"/>
        </w:rPr>
        <w:t>&lt;/AmendB&gt;</w:t>
      </w:r>
    </w:p>
    <w:p w14:paraId="248C17B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368</w:t>
      </w:r>
      <w:r w:rsidRPr="009901C8">
        <w:rPr>
          <w:rStyle w:val="HideTWBExt"/>
          <w:b w:val="0"/>
          <w:noProof w:val="0"/>
          <w:color w:val="auto"/>
        </w:rPr>
        <w:t>&lt;/NumAmB&gt;</w:t>
      </w:r>
    </w:p>
    <w:p w14:paraId="2D75B778"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80C4C17" w14:textId="77777777" w:rsidR="00887EFF" w:rsidRPr="009901C8" w:rsidRDefault="00887EFF" w:rsidP="00887EFF">
      <w:r w:rsidRPr="009901C8">
        <w:rPr>
          <w:rStyle w:val="HideTWBExt"/>
          <w:noProof w:val="0"/>
          <w:color w:val="auto"/>
        </w:rPr>
        <w:t>&lt;/RepeatBlock-By&gt;</w:t>
      </w:r>
    </w:p>
    <w:p w14:paraId="2ACFCB8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0BEA95F" w14:textId="77777777" w:rsidR="00887EFF" w:rsidRPr="009901C8" w:rsidRDefault="00887EFF" w:rsidP="00887EFF">
      <w:pPr>
        <w:pStyle w:val="NormalBold"/>
      </w:pPr>
      <w:r w:rsidRPr="009901C8">
        <w:rPr>
          <w:rStyle w:val="HideTWBExt"/>
          <w:b w:val="0"/>
          <w:noProof w:val="0"/>
          <w:color w:val="auto"/>
        </w:rPr>
        <w:t>&lt;Article&gt;</w:t>
      </w:r>
      <w:r w:rsidRPr="009901C8">
        <w:t>16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3ADD6EB" w14:textId="77777777" w:rsidTr="007D1A1C">
        <w:trPr>
          <w:jc w:val="center"/>
        </w:trPr>
        <w:tc>
          <w:tcPr>
            <w:tcW w:w="9752" w:type="dxa"/>
            <w:gridSpan w:val="2"/>
          </w:tcPr>
          <w:p w14:paraId="2D745A02" w14:textId="77777777" w:rsidR="00887EFF" w:rsidRPr="009901C8" w:rsidRDefault="00887EFF" w:rsidP="007D1A1C">
            <w:pPr>
              <w:keepNext/>
            </w:pPr>
          </w:p>
        </w:tc>
      </w:tr>
      <w:tr w:rsidR="00887EFF" w:rsidRPr="009901C8" w14:paraId="3BF1C820" w14:textId="77777777" w:rsidTr="007D1A1C">
        <w:trPr>
          <w:jc w:val="center"/>
        </w:trPr>
        <w:tc>
          <w:tcPr>
            <w:tcW w:w="4876" w:type="dxa"/>
            <w:hideMark/>
          </w:tcPr>
          <w:p w14:paraId="1F1AD2B2" w14:textId="77777777" w:rsidR="00887EFF" w:rsidRPr="009901C8" w:rsidRDefault="00887EFF" w:rsidP="007D1A1C">
            <w:pPr>
              <w:pStyle w:val="ColumnHeading"/>
              <w:keepNext/>
            </w:pPr>
            <w:r w:rsidRPr="009901C8">
              <w:t>A Bizottság által javasolt szöveg</w:t>
            </w:r>
          </w:p>
        </w:tc>
        <w:tc>
          <w:tcPr>
            <w:tcW w:w="4876" w:type="dxa"/>
            <w:hideMark/>
          </w:tcPr>
          <w:p w14:paraId="6311C650" w14:textId="77777777" w:rsidR="00887EFF" w:rsidRPr="009901C8" w:rsidRDefault="00887EFF" w:rsidP="007D1A1C">
            <w:pPr>
              <w:pStyle w:val="ColumnHeading"/>
              <w:keepNext/>
            </w:pPr>
            <w:r w:rsidRPr="009901C8">
              <w:t>Módosítás</w:t>
            </w:r>
          </w:p>
        </w:tc>
      </w:tr>
      <w:tr w:rsidR="00887EFF" w:rsidRPr="009901C8" w14:paraId="0FF104D6" w14:textId="77777777" w:rsidTr="007D1A1C">
        <w:trPr>
          <w:jc w:val="center"/>
        </w:trPr>
        <w:tc>
          <w:tcPr>
            <w:tcW w:w="4876" w:type="dxa"/>
            <w:hideMark/>
          </w:tcPr>
          <w:p w14:paraId="45973E07" w14:textId="77777777" w:rsidR="00887EFF" w:rsidRPr="009901C8" w:rsidRDefault="00887EFF" w:rsidP="007D1A1C">
            <w:pPr>
              <w:pStyle w:val="Normal6"/>
            </w:pPr>
            <w:r w:rsidRPr="009901C8">
              <w:t>(6)</w:t>
            </w:r>
            <w:r w:rsidRPr="009901C8">
              <w:tab/>
              <w:t xml:space="preserve">Amennyiben a tagállamok pénzbeli juttatások vagy utalványok formájában biztosítják a befogadás anyagi feltételeit, azok összegét az érintett tagállam által – jogilag vagy a gyakorlatban – az adott állam állampolgárai megfelelő életszínvonalának biztosítására meghatározott szint(ek) alapján kell meghatározni. A tagállamok e tekintetben az állampolgárokhoz képest kevésbé kedvező bánásmódban részesíthetik a kérelmezőket, különösen akkor, ha az anyagi támogatást részben természetben nyújtják, vagy ha az állampolgárok esetében alkalmazott szint(ek) célja az, hogy számukra az ezen irányelvben a kérelmezők esetében előírtnál magasabb életszínvonalat biztosítsanak. </w:t>
            </w:r>
            <w:r w:rsidRPr="009901C8">
              <w:rPr>
                <w:b/>
                <w:i/>
              </w:rPr>
              <w:t>A tagállamok tájékoztatják a Bizottságot és az Európai Unió Menekültügyi Hivatalát az e bekezdéssel összhangban, a pénzügyi támogatás szintjének meghatározása céljából a nemzeti jogban vagy gyakorlatban alkalmazott referenciaszintekről.</w:t>
            </w:r>
          </w:p>
        </w:tc>
        <w:tc>
          <w:tcPr>
            <w:tcW w:w="4876" w:type="dxa"/>
            <w:hideMark/>
          </w:tcPr>
          <w:p w14:paraId="56337A8B" w14:textId="77777777" w:rsidR="00887EFF" w:rsidRPr="009901C8" w:rsidRDefault="00887EFF" w:rsidP="007D1A1C">
            <w:pPr>
              <w:pStyle w:val="Normal6"/>
              <w:rPr>
                <w:szCs w:val="24"/>
              </w:rPr>
            </w:pPr>
            <w:r w:rsidRPr="009901C8">
              <w:t>(6)</w:t>
            </w:r>
            <w:r w:rsidRPr="009901C8">
              <w:tab/>
              <w:t>Amennyiben a tagállamok pénzbeli juttatások vagy utalványok formájában biztosítják a befogadás anyagi feltételeit, azok összegét az érintett tagállam által – jogilag vagy a gyakorlatban – az adott állam állampolgárai megfelelő életszínvonalának biztosítására meghatározott szint(ek) alapján kell meghatározni. A tagállamok e tekintetben az állampolgárokhoz képest kevésbé kedvező bánásmódban részesíthetik a kérelmezőket, különösen akkor, ha az anyagi támogatást részben természetben nyújtják, vagy ha az állampolgárok esetében alkalmazott szint(ek) célja az, hogy számukra az ezen irányelvben a kérelmezők esetében előírtnál magasabb életszínvonalat biztosítsanak.</w:t>
            </w:r>
          </w:p>
        </w:tc>
      </w:tr>
    </w:tbl>
    <w:p w14:paraId="2C532D2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DF81FD7" w14:textId="77777777" w:rsidR="00887EFF" w:rsidRPr="009901C8" w:rsidRDefault="00887EFF" w:rsidP="00887EFF">
      <w:r w:rsidRPr="009901C8">
        <w:rPr>
          <w:rStyle w:val="HideTWBExt"/>
          <w:noProof w:val="0"/>
          <w:color w:val="auto"/>
        </w:rPr>
        <w:t>&lt;/AmendB&gt;</w:t>
      </w:r>
    </w:p>
    <w:p w14:paraId="2C79C3B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369</w:t>
      </w:r>
      <w:r w:rsidRPr="009901C8">
        <w:rPr>
          <w:rStyle w:val="HideTWBExt"/>
          <w:b w:val="0"/>
          <w:noProof w:val="0"/>
          <w:color w:val="auto"/>
        </w:rPr>
        <w:t>&lt;/NumAmB&gt;</w:t>
      </w:r>
    </w:p>
    <w:p w14:paraId="56551113" w14:textId="77777777" w:rsidR="00887EFF" w:rsidRPr="009901C8" w:rsidRDefault="00887EFF" w:rsidP="00887EFF">
      <w:pPr>
        <w:pStyle w:val="NormalBold"/>
      </w:pPr>
      <w:r w:rsidRPr="009901C8">
        <w:rPr>
          <w:rStyle w:val="HideTWBExt"/>
          <w:b w:val="0"/>
          <w:noProof w:val="0"/>
          <w:color w:val="auto"/>
        </w:rPr>
        <w:t>&lt;RepeatBlock-By&gt;&lt;Members&gt;</w:t>
      </w:r>
      <w:r w:rsidRPr="009901C8">
        <w:t>Kinga Gál</w:t>
      </w:r>
      <w:r w:rsidRPr="009901C8">
        <w:rPr>
          <w:rStyle w:val="HideTWBExt"/>
          <w:b w:val="0"/>
          <w:noProof w:val="0"/>
          <w:color w:val="auto"/>
        </w:rPr>
        <w:t>&lt;/Members&gt;</w:t>
      </w:r>
    </w:p>
    <w:p w14:paraId="187CF373" w14:textId="77777777" w:rsidR="00887EFF" w:rsidRPr="009901C8" w:rsidRDefault="00887EFF" w:rsidP="00887EFF">
      <w:r w:rsidRPr="009901C8">
        <w:rPr>
          <w:rStyle w:val="HideTWBExt"/>
          <w:noProof w:val="0"/>
          <w:color w:val="auto"/>
        </w:rPr>
        <w:t>&lt;/RepeatBlock-By&gt;</w:t>
      </w:r>
    </w:p>
    <w:p w14:paraId="0C944BB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028484D" w14:textId="77777777" w:rsidR="00887EFF" w:rsidRPr="009901C8" w:rsidRDefault="00887EFF" w:rsidP="00887EFF">
      <w:pPr>
        <w:pStyle w:val="NormalBold"/>
      </w:pPr>
      <w:r w:rsidRPr="009901C8">
        <w:rPr>
          <w:rStyle w:val="HideTWBExt"/>
          <w:b w:val="0"/>
          <w:noProof w:val="0"/>
          <w:color w:val="auto"/>
        </w:rPr>
        <w:t>&lt;Article&gt;</w:t>
      </w:r>
      <w:r w:rsidRPr="009901C8">
        <w:t>16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249ACDC" w14:textId="77777777" w:rsidTr="007D1A1C">
        <w:trPr>
          <w:jc w:val="center"/>
        </w:trPr>
        <w:tc>
          <w:tcPr>
            <w:tcW w:w="9752" w:type="dxa"/>
            <w:gridSpan w:val="2"/>
          </w:tcPr>
          <w:p w14:paraId="146A6FA4" w14:textId="77777777" w:rsidR="00887EFF" w:rsidRPr="009901C8" w:rsidRDefault="00887EFF" w:rsidP="007D1A1C">
            <w:pPr>
              <w:keepNext/>
            </w:pPr>
          </w:p>
        </w:tc>
      </w:tr>
      <w:tr w:rsidR="00887EFF" w:rsidRPr="009901C8" w14:paraId="4F54D0C4" w14:textId="77777777" w:rsidTr="007D1A1C">
        <w:trPr>
          <w:jc w:val="center"/>
        </w:trPr>
        <w:tc>
          <w:tcPr>
            <w:tcW w:w="4876" w:type="dxa"/>
            <w:hideMark/>
          </w:tcPr>
          <w:p w14:paraId="6F795C4B" w14:textId="77777777" w:rsidR="00887EFF" w:rsidRPr="009901C8" w:rsidRDefault="00887EFF" w:rsidP="007D1A1C">
            <w:pPr>
              <w:pStyle w:val="ColumnHeading"/>
              <w:keepNext/>
            </w:pPr>
            <w:r w:rsidRPr="009901C8">
              <w:t>A Bizottság által javasolt szöveg</w:t>
            </w:r>
          </w:p>
        </w:tc>
        <w:tc>
          <w:tcPr>
            <w:tcW w:w="4876" w:type="dxa"/>
            <w:hideMark/>
          </w:tcPr>
          <w:p w14:paraId="1DD6AA6D" w14:textId="77777777" w:rsidR="00887EFF" w:rsidRPr="009901C8" w:rsidRDefault="00887EFF" w:rsidP="007D1A1C">
            <w:pPr>
              <w:pStyle w:val="ColumnHeading"/>
              <w:keepNext/>
            </w:pPr>
            <w:r w:rsidRPr="009901C8">
              <w:t>Módosítás</w:t>
            </w:r>
          </w:p>
        </w:tc>
      </w:tr>
      <w:tr w:rsidR="00887EFF" w:rsidRPr="009901C8" w14:paraId="60CCDA61" w14:textId="77777777" w:rsidTr="007D1A1C">
        <w:trPr>
          <w:jc w:val="center"/>
        </w:trPr>
        <w:tc>
          <w:tcPr>
            <w:tcW w:w="4876" w:type="dxa"/>
            <w:hideMark/>
          </w:tcPr>
          <w:p w14:paraId="03D9DFC0" w14:textId="77777777" w:rsidR="00887EFF" w:rsidRPr="009901C8" w:rsidRDefault="00887EFF" w:rsidP="007D1A1C">
            <w:pPr>
              <w:pStyle w:val="Normal6"/>
            </w:pPr>
            <w:r w:rsidRPr="009901C8">
              <w:t>(6)</w:t>
            </w:r>
            <w:r w:rsidRPr="009901C8">
              <w:tab/>
              <w:t xml:space="preserve">Amennyiben a tagállamok pénzbeli juttatások vagy utalványok formájában biztosítják a befogadás anyagi feltételeit, azok összegét az érintett tagállam által – jogilag vagy a gyakorlatban – az adott állam állampolgárai megfelelő életszínvonalának biztosítására meghatározott szint(ek) alapján kell meghatározni. A tagállamok e tekintetben az állampolgárokhoz képest kevésbé kedvező bánásmódban részesíthetik a kérelmezőket, különösen akkor, ha az anyagi támogatást részben természetben nyújtják, vagy ha az állampolgárok esetében alkalmazott szint(ek) célja az, hogy számukra az ezen irányelvben a kérelmezők esetében előírtnál magasabb életszínvonalat biztosítsanak. </w:t>
            </w:r>
            <w:r w:rsidRPr="009901C8">
              <w:rPr>
                <w:b/>
                <w:i/>
              </w:rPr>
              <w:t>A tagállamok tájékoztatják a Bizottságot és az Európai Unió Menekültügyi Hivatalát az e bekezdéssel összhangban, a pénzügyi támogatás szintjének meghatározása céljából a nemzeti jogban vagy gyakorlatban alkalmazott referenciaszintekről.</w:t>
            </w:r>
          </w:p>
        </w:tc>
        <w:tc>
          <w:tcPr>
            <w:tcW w:w="4876" w:type="dxa"/>
            <w:hideMark/>
          </w:tcPr>
          <w:p w14:paraId="5869757B" w14:textId="77777777" w:rsidR="00887EFF" w:rsidRPr="009901C8" w:rsidRDefault="00887EFF" w:rsidP="007D1A1C">
            <w:pPr>
              <w:pStyle w:val="Normal6"/>
              <w:rPr>
                <w:szCs w:val="24"/>
              </w:rPr>
            </w:pPr>
            <w:r w:rsidRPr="009901C8">
              <w:t>(6)</w:t>
            </w:r>
            <w:r w:rsidRPr="009901C8">
              <w:tab/>
              <w:t>Amennyiben a tagállamok pénzbeli juttatások vagy utalványok formájában biztosítják a befogadás anyagi feltételeit, azok összegét az érintett tagállam által – jogilag vagy a gyakorlatban – az adott állam állampolgárai megfelelő életszínvonalának biztosítására meghatározott szint(ek) alapján kell meghatározni. A tagállamok e tekintetben az állampolgárokhoz képest kevésbé kedvező bánásmódban részesíthetik a kérelmezőket, különösen akkor, ha az anyagi támogatást részben természetben nyújtják, vagy ha az állampolgárok esetében alkalmazott szint(ek) célja az, hogy számukra az ezen irányelvben a kérelmezők esetében előírtnál magasabb életszínvonalat biztosítsanak.</w:t>
            </w:r>
          </w:p>
        </w:tc>
      </w:tr>
    </w:tbl>
    <w:p w14:paraId="2DE2AE4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C43C67B" w14:textId="77777777" w:rsidR="00887EFF" w:rsidRPr="009901C8" w:rsidRDefault="00887EFF" w:rsidP="00887EFF">
      <w:r w:rsidRPr="009901C8">
        <w:rPr>
          <w:rStyle w:val="HideTWBExt"/>
          <w:noProof w:val="0"/>
          <w:color w:val="auto"/>
        </w:rPr>
        <w:t>&lt;/AmendB&gt;</w:t>
      </w:r>
    </w:p>
    <w:p w14:paraId="2C62AF6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370</w:t>
      </w:r>
      <w:r w:rsidRPr="009901C8">
        <w:rPr>
          <w:rStyle w:val="HideTWBExt"/>
          <w:b w:val="0"/>
          <w:noProof w:val="0"/>
          <w:color w:val="auto"/>
        </w:rPr>
        <w:t>&lt;/NumAmB&gt;</w:t>
      </w:r>
    </w:p>
    <w:p w14:paraId="60EED9E7"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462A5F90" w14:textId="77777777" w:rsidR="00887EFF" w:rsidRPr="009901C8" w:rsidRDefault="00887EFF" w:rsidP="00887EFF">
      <w:r w:rsidRPr="009901C8">
        <w:rPr>
          <w:rStyle w:val="HideTWBExt"/>
          <w:noProof w:val="0"/>
          <w:color w:val="auto"/>
        </w:rPr>
        <w:t>&lt;/RepeatBlock-By&gt;</w:t>
      </w:r>
    </w:p>
    <w:p w14:paraId="62A0FFB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57DDDC0" w14:textId="77777777" w:rsidR="00887EFF" w:rsidRPr="009901C8" w:rsidRDefault="00887EFF" w:rsidP="00887EFF">
      <w:pPr>
        <w:pStyle w:val="NormalBold"/>
      </w:pPr>
      <w:r w:rsidRPr="009901C8">
        <w:rPr>
          <w:rStyle w:val="HideTWBExt"/>
          <w:b w:val="0"/>
          <w:noProof w:val="0"/>
          <w:color w:val="auto"/>
        </w:rPr>
        <w:t>&lt;Article&gt;</w:t>
      </w:r>
      <w:r w:rsidRPr="009901C8">
        <w:t>16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6B230B4" w14:textId="77777777" w:rsidTr="007D1A1C">
        <w:trPr>
          <w:jc w:val="center"/>
        </w:trPr>
        <w:tc>
          <w:tcPr>
            <w:tcW w:w="9752" w:type="dxa"/>
            <w:gridSpan w:val="2"/>
          </w:tcPr>
          <w:p w14:paraId="58B0EE48" w14:textId="77777777" w:rsidR="00887EFF" w:rsidRPr="009901C8" w:rsidRDefault="00887EFF" w:rsidP="007D1A1C">
            <w:pPr>
              <w:keepNext/>
            </w:pPr>
          </w:p>
        </w:tc>
      </w:tr>
      <w:tr w:rsidR="00887EFF" w:rsidRPr="009901C8" w14:paraId="3476E305" w14:textId="77777777" w:rsidTr="007D1A1C">
        <w:trPr>
          <w:jc w:val="center"/>
        </w:trPr>
        <w:tc>
          <w:tcPr>
            <w:tcW w:w="4876" w:type="dxa"/>
            <w:hideMark/>
          </w:tcPr>
          <w:p w14:paraId="4D03161F" w14:textId="77777777" w:rsidR="00887EFF" w:rsidRPr="009901C8" w:rsidRDefault="00887EFF" w:rsidP="007D1A1C">
            <w:pPr>
              <w:pStyle w:val="ColumnHeading"/>
              <w:keepNext/>
            </w:pPr>
            <w:r w:rsidRPr="009901C8">
              <w:t>A Bizottság által javasolt szöveg</w:t>
            </w:r>
          </w:p>
        </w:tc>
        <w:tc>
          <w:tcPr>
            <w:tcW w:w="4876" w:type="dxa"/>
            <w:hideMark/>
          </w:tcPr>
          <w:p w14:paraId="0A748DF7" w14:textId="77777777" w:rsidR="00887EFF" w:rsidRPr="009901C8" w:rsidRDefault="00887EFF" w:rsidP="007D1A1C">
            <w:pPr>
              <w:pStyle w:val="ColumnHeading"/>
              <w:keepNext/>
            </w:pPr>
            <w:r w:rsidRPr="009901C8">
              <w:t>Módosítás</w:t>
            </w:r>
          </w:p>
        </w:tc>
      </w:tr>
      <w:tr w:rsidR="00887EFF" w:rsidRPr="009901C8" w14:paraId="7B6130F2" w14:textId="77777777" w:rsidTr="007D1A1C">
        <w:trPr>
          <w:jc w:val="center"/>
        </w:trPr>
        <w:tc>
          <w:tcPr>
            <w:tcW w:w="4876" w:type="dxa"/>
            <w:hideMark/>
          </w:tcPr>
          <w:p w14:paraId="4FF009B0" w14:textId="77777777" w:rsidR="00887EFF" w:rsidRPr="009901C8" w:rsidRDefault="00887EFF" w:rsidP="007D1A1C">
            <w:pPr>
              <w:pStyle w:val="Normal6"/>
            </w:pPr>
            <w:r w:rsidRPr="009901C8">
              <w:t>(6)</w:t>
            </w:r>
            <w:r w:rsidRPr="009901C8">
              <w:tab/>
              <w:t xml:space="preserve">Amennyiben a tagállamok pénzbeli juttatások vagy utalványok formájában biztosítják a befogadás anyagi feltételeit, azok összegét az érintett tagállam által – jogilag vagy a gyakorlatban – az adott állam állampolgárai megfelelő életszínvonalának biztosítására meghatározott szint(ek) alapján kell meghatározni. A tagállamok e tekintetben az állampolgárokhoz képest kevésbé kedvező bánásmódban részesíthetik a kérelmezőket, különösen akkor, ha az anyagi támogatást részben természetben nyújtják, vagy ha az állampolgárok esetében alkalmazott szint(ek) célja az, hogy számukra az ezen irányelvben a kérelmezők esetében előírtnál magasabb életszínvonalat biztosítsanak. A tagállamok </w:t>
            </w:r>
            <w:r w:rsidRPr="009901C8">
              <w:rPr>
                <w:b/>
                <w:i/>
              </w:rPr>
              <w:t>tájékoztatják</w:t>
            </w:r>
            <w:r w:rsidRPr="009901C8">
              <w:t xml:space="preserve"> a Bizottságot és az Európai Unió Menekültügyi Hivatalát az e bekezdéssel összhangban, a pénzügyi támogatás szintjének meghatározása céljából a nemzeti jogban vagy gyakorlatban alkalmazott referenciaszintekről.</w:t>
            </w:r>
          </w:p>
        </w:tc>
        <w:tc>
          <w:tcPr>
            <w:tcW w:w="4876" w:type="dxa"/>
            <w:hideMark/>
          </w:tcPr>
          <w:p w14:paraId="46B07ABB" w14:textId="77777777" w:rsidR="00887EFF" w:rsidRPr="009901C8" w:rsidRDefault="00887EFF" w:rsidP="007D1A1C">
            <w:pPr>
              <w:pStyle w:val="Normal6"/>
              <w:rPr>
                <w:szCs w:val="24"/>
              </w:rPr>
            </w:pPr>
            <w:r w:rsidRPr="009901C8">
              <w:t>(6)</w:t>
            </w:r>
            <w:r w:rsidRPr="009901C8">
              <w:tab/>
              <w:t xml:space="preserve">Amennyiben a tagállamok pénzbeli juttatások vagy utalványok formájában biztosítják a befogadás anyagi feltételeit, azok összegét az érintett tagállam által – jogilag vagy a gyakorlatban – az adott állam állampolgárai megfelelő életszínvonalának biztosítására meghatározott szint(ek) alapján kell meghatározni. A tagállamok e tekintetben az állampolgárokhoz képest kevésbé kedvező bánásmódban részesíthetik a kérelmezőket, különösen akkor, ha az anyagi támogatást részben természetben nyújtják, vagy ha az állampolgárok esetében alkalmazott szint(ek) célja az, hogy számukra az ezen irányelvben a kérelmezők esetében előírtnál magasabb életszínvonalat biztosítsanak. A tagállamok </w:t>
            </w:r>
            <w:r w:rsidRPr="009901C8">
              <w:rPr>
                <w:b/>
                <w:i/>
              </w:rPr>
              <w:t>tájékoztathatják</w:t>
            </w:r>
            <w:r w:rsidRPr="009901C8">
              <w:t xml:space="preserve"> a Bizottságot és az Európai Unió Menekültügyi Hivatalát az e bekezdéssel összhangban, a pénzügyi támogatás szintjének meghatározása céljából a nemzeti jogban vagy gyakorlatban alkalmazott referenciaszintekről.</w:t>
            </w:r>
          </w:p>
        </w:tc>
      </w:tr>
    </w:tbl>
    <w:p w14:paraId="5A9FAC0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A97429D" w14:textId="77777777" w:rsidR="00887EFF" w:rsidRPr="009901C8" w:rsidRDefault="00887EFF" w:rsidP="00887EFF">
      <w:r w:rsidRPr="009901C8">
        <w:rPr>
          <w:rStyle w:val="HideTWBExt"/>
          <w:noProof w:val="0"/>
          <w:color w:val="auto"/>
        </w:rPr>
        <w:t>&lt;/AmendB&gt;</w:t>
      </w:r>
    </w:p>
    <w:p w14:paraId="7591E58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371</w:t>
      </w:r>
      <w:r w:rsidRPr="009901C8">
        <w:rPr>
          <w:rStyle w:val="HideTWBExt"/>
          <w:b w:val="0"/>
          <w:noProof w:val="0"/>
          <w:color w:val="auto"/>
        </w:rPr>
        <w:t>&lt;/NumAmB&gt;</w:t>
      </w:r>
    </w:p>
    <w:p w14:paraId="791E7F52"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22075790" w14:textId="77777777" w:rsidR="00887EFF" w:rsidRPr="009901C8" w:rsidRDefault="00887EFF" w:rsidP="00887EFF">
      <w:r w:rsidRPr="009901C8">
        <w:rPr>
          <w:rStyle w:val="HideTWBExt"/>
          <w:noProof w:val="0"/>
          <w:color w:val="auto"/>
        </w:rPr>
        <w:t>&lt;/RepeatBlock-By&gt;</w:t>
      </w:r>
    </w:p>
    <w:p w14:paraId="0EB7030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DFB3972" w14:textId="77777777" w:rsidR="00887EFF" w:rsidRPr="009901C8" w:rsidRDefault="00887EFF" w:rsidP="00887EFF">
      <w:pPr>
        <w:pStyle w:val="NormalBold"/>
      </w:pPr>
      <w:r w:rsidRPr="009901C8">
        <w:rPr>
          <w:rStyle w:val="HideTWBExt"/>
          <w:b w:val="0"/>
          <w:noProof w:val="0"/>
          <w:color w:val="auto"/>
        </w:rPr>
        <w:t>&lt;Article&gt;</w:t>
      </w:r>
      <w:r w:rsidRPr="009901C8">
        <w:t>17 cikk – 2 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F9A30BC" w14:textId="77777777" w:rsidTr="007D1A1C">
        <w:trPr>
          <w:jc w:val="center"/>
        </w:trPr>
        <w:tc>
          <w:tcPr>
            <w:tcW w:w="9752" w:type="dxa"/>
            <w:gridSpan w:val="2"/>
          </w:tcPr>
          <w:p w14:paraId="49D79C76" w14:textId="77777777" w:rsidR="00887EFF" w:rsidRPr="009901C8" w:rsidRDefault="00887EFF" w:rsidP="007D1A1C">
            <w:pPr>
              <w:keepNext/>
            </w:pPr>
          </w:p>
        </w:tc>
      </w:tr>
      <w:tr w:rsidR="00887EFF" w:rsidRPr="009901C8" w14:paraId="3BC2F043" w14:textId="77777777" w:rsidTr="007D1A1C">
        <w:trPr>
          <w:jc w:val="center"/>
        </w:trPr>
        <w:tc>
          <w:tcPr>
            <w:tcW w:w="4876" w:type="dxa"/>
            <w:hideMark/>
          </w:tcPr>
          <w:p w14:paraId="094C7C49" w14:textId="77777777" w:rsidR="00887EFF" w:rsidRPr="009901C8" w:rsidRDefault="00887EFF" w:rsidP="007D1A1C">
            <w:pPr>
              <w:pStyle w:val="ColumnHeading"/>
              <w:keepNext/>
            </w:pPr>
            <w:r w:rsidRPr="009901C8">
              <w:t>A Bizottság által javasolt szöveg</w:t>
            </w:r>
          </w:p>
        </w:tc>
        <w:tc>
          <w:tcPr>
            <w:tcW w:w="4876" w:type="dxa"/>
            <w:hideMark/>
          </w:tcPr>
          <w:p w14:paraId="5648A3DB" w14:textId="77777777" w:rsidR="00887EFF" w:rsidRPr="009901C8" w:rsidRDefault="00887EFF" w:rsidP="007D1A1C">
            <w:pPr>
              <w:pStyle w:val="ColumnHeading"/>
              <w:keepNext/>
            </w:pPr>
            <w:r w:rsidRPr="009901C8">
              <w:t>Módosítás</w:t>
            </w:r>
          </w:p>
        </w:tc>
      </w:tr>
      <w:tr w:rsidR="00887EFF" w:rsidRPr="009901C8" w14:paraId="06134D1C" w14:textId="77777777" w:rsidTr="007D1A1C">
        <w:trPr>
          <w:jc w:val="center"/>
        </w:trPr>
        <w:tc>
          <w:tcPr>
            <w:tcW w:w="4876" w:type="dxa"/>
            <w:hideMark/>
          </w:tcPr>
          <w:p w14:paraId="4087FCCD" w14:textId="77777777" w:rsidR="00887EFF" w:rsidRPr="009901C8" w:rsidRDefault="00887EFF" w:rsidP="007D1A1C">
            <w:pPr>
              <w:pStyle w:val="Normal6"/>
            </w:pPr>
            <w:r w:rsidRPr="009901C8">
              <w:t>(2)</w:t>
            </w:r>
            <w:r w:rsidRPr="009901C8">
              <w:tab/>
              <w:t xml:space="preserve">A 10. és 11. cikkben előírt különleges őrizetben tartási feltételek sérelme nélkül, az e cikk (1) bekezdésének a), b) és c) pontjában említett lakhatás tekintetében a tagállamok </w:t>
            </w:r>
            <w:r w:rsidRPr="009901C8">
              <w:rPr>
                <w:b/>
                <w:i/>
              </w:rPr>
              <w:t>biztosítják</w:t>
            </w:r>
            <w:r w:rsidRPr="009901C8">
              <w:t>, hogy:</w:t>
            </w:r>
          </w:p>
        </w:tc>
        <w:tc>
          <w:tcPr>
            <w:tcW w:w="4876" w:type="dxa"/>
            <w:hideMark/>
          </w:tcPr>
          <w:p w14:paraId="3BFA22BC" w14:textId="77777777" w:rsidR="00887EFF" w:rsidRPr="009901C8" w:rsidRDefault="00887EFF" w:rsidP="007D1A1C">
            <w:pPr>
              <w:pStyle w:val="Normal6"/>
              <w:rPr>
                <w:szCs w:val="24"/>
              </w:rPr>
            </w:pPr>
            <w:r w:rsidRPr="009901C8">
              <w:t>(2)</w:t>
            </w:r>
            <w:r w:rsidRPr="009901C8">
              <w:tab/>
              <w:t xml:space="preserve">A 10. és 11. cikkben előírt különleges őrizetben tartási feltételek sérelme nélkül, az e cikk (1) bekezdésének a), b) és c) pontjában említett lakhatás tekintetében a tagállamok </w:t>
            </w:r>
            <w:r w:rsidRPr="009901C8">
              <w:rPr>
                <w:b/>
                <w:i/>
              </w:rPr>
              <w:t>biztosíthatják</w:t>
            </w:r>
            <w:r w:rsidRPr="009901C8">
              <w:t>, hogy:</w:t>
            </w:r>
          </w:p>
        </w:tc>
      </w:tr>
    </w:tbl>
    <w:p w14:paraId="2D81D13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844CF20"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2CAE0C8"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2C1E308C" w14:textId="77777777" w:rsidR="00887EFF" w:rsidRPr="009901C8" w:rsidRDefault="00887EFF" w:rsidP="00887EFF">
      <w:r w:rsidRPr="009901C8">
        <w:rPr>
          <w:rStyle w:val="HideTWBExt"/>
          <w:noProof w:val="0"/>
          <w:color w:val="auto"/>
        </w:rPr>
        <w:t>&lt;/AmendB&gt;</w:t>
      </w:r>
    </w:p>
    <w:p w14:paraId="4364F68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372</w:t>
      </w:r>
      <w:r w:rsidRPr="009901C8">
        <w:rPr>
          <w:rStyle w:val="HideTWBExt"/>
          <w:b w:val="0"/>
          <w:noProof w:val="0"/>
          <w:color w:val="auto"/>
        </w:rPr>
        <w:t>&lt;/NumAmB&gt;</w:t>
      </w:r>
    </w:p>
    <w:p w14:paraId="1352A2B0"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4380743" w14:textId="77777777" w:rsidR="00887EFF" w:rsidRPr="009901C8" w:rsidRDefault="00887EFF" w:rsidP="00887EFF">
      <w:r w:rsidRPr="009901C8">
        <w:rPr>
          <w:rStyle w:val="HideTWBExt"/>
          <w:noProof w:val="0"/>
          <w:color w:val="auto"/>
        </w:rPr>
        <w:t>&lt;/RepeatBlock-By&gt;</w:t>
      </w:r>
    </w:p>
    <w:p w14:paraId="547B809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0FFEB62" w14:textId="77777777" w:rsidR="00887EFF" w:rsidRPr="009901C8" w:rsidRDefault="00887EFF" w:rsidP="00887EFF">
      <w:pPr>
        <w:pStyle w:val="NormalBold"/>
      </w:pPr>
      <w:r w:rsidRPr="009901C8">
        <w:rPr>
          <w:rStyle w:val="HideTWBExt"/>
          <w:b w:val="0"/>
          <w:noProof w:val="0"/>
          <w:color w:val="auto"/>
        </w:rPr>
        <w:t>&lt;Article&gt;</w:t>
      </w:r>
      <w:r w:rsidRPr="009901C8">
        <w:t>17 cikk – 2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385068B" w14:textId="77777777" w:rsidTr="007D1A1C">
        <w:trPr>
          <w:jc w:val="center"/>
        </w:trPr>
        <w:tc>
          <w:tcPr>
            <w:tcW w:w="9752" w:type="dxa"/>
            <w:gridSpan w:val="2"/>
          </w:tcPr>
          <w:p w14:paraId="14F5C4A1" w14:textId="77777777" w:rsidR="00887EFF" w:rsidRPr="009901C8" w:rsidRDefault="00887EFF" w:rsidP="007D1A1C">
            <w:pPr>
              <w:keepNext/>
            </w:pPr>
          </w:p>
        </w:tc>
      </w:tr>
      <w:tr w:rsidR="00887EFF" w:rsidRPr="009901C8" w14:paraId="2BEA6793" w14:textId="77777777" w:rsidTr="007D1A1C">
        <w:trPr>
          <w:jc w:val="center"/>
        </w:trPr>
        <w:tc>
          <w:tcPr>
            <w:tcW w:w="4876" w:type="dxa"/>
            <w:hideMark/>
          </w:tcPr>
          <w:p w14:paraId="1158C2DD" w14:textId="77777777" w:rsidR="00887EFF" w:rsidRPr="009901C8" w:rsidRDefault="00887EFF" w:rsidP="007D1A1C">
            <w:pPr>
              <w:pStyle w:val="ColumnHeading"/>
              <w:keepNext/>
            </w:pPr>
            <w:r w:rsidRPr="009901C8">
              <w:t>A Bizottság által javasolt szöveg</w:t>
            </w:r>
          </w:p>
        </w:tc>
        <w:tc>
          <w:tcPr>
            <w:tcW w:w="4876" w:type="dxa"/>
            <w:hideMark/>
          </w:tcPr>
          <w:p w14:paraId="15384CE3" w14:textId="77777777" w:rsidR="00887EFF" w:rsidRPr="009901C8" w:rsidRDefault="00887EFF" w:rsidP="007D1A1C">
            <w:pPr>
              <w:pStyle w:val="ColumnHeading"/>
              <w:keepNext/>
            </w:pPr>
            <w:r w:rsidRPr="009901C8">
              <w:t>Módosítás</w:t>
            </w:r>
          </w:p>
        </w:tc>
      </w:tr>
      <w:tr w:rsidR="00887EFF" w:rsidRPr="009901C8" w14:paraId="1F123C6F" w14:textId="77777777" w:rsidTr="007D1A1C">
        <w:trPr>
          <w:jc w:val="center"/>
        </w:trPr>
        <w:tc>
          <w:tcPr>
            <w:tcW w:w="4876" w:type="dxa"/>
            <w:hideMark/>
          </w:tcPr>
          <w:p w14:paraId="5A943457" w14:textId="77777777" w:rsidR="00887EFF" w:rsidRPr="009901C8" w:rsidRDefault="00887EFF" w:rsidP="007D1A1C">
            <w:pPr>
              <w:pStyle w:val="Normal6"/>
            </w:pPr>
            <w:r w:rsidRPr="009901C8">
              <w:t>b)</w:t>
            </w:r>
            <w:r w:rsidRPr="009901C8">
              <w:tab/>
              <w:t xml:space="preserve">a kérelmezőknek lehetőségük legyen a hozzátartozókkal, a jogi vagy egyéb tanácsadókkal, az </w:t>
            </w:r>
            <w:r w:rsidRPr="009901C8">
              <w:rPr>
                <w:b/>
                <w:i/>
              </w:rPr>
              <w:t>UNHCR-nek, valamint az érintett nemzeti, nemzetközi és nem kormányzati szervezetek és testületek</w:t>
            </w:r>
            <w:r w:rsidRPr="009901C8">
              <w:t xml:space="preserve"> képviselőivel való kapcsolattartásra;</w:t>
            </w:r>
          </w:p>
        </w:tc>
        <w:tc>
          <w:tcPr>
            <w:tcW w:w="4876" w:type="dxa"/>
            <w:hideMark/>
          </w:tcPr>
          <w:p w14:paraId="02A8C174" w14:textId="77777777" w:rsidR="00887EFF" w:rsidRPr="009901C8" w:rsidRDefault="00887EFF" w:rsidP="007D1A1C">
            <w:pPr>
              <w:pStyle w:val="Normal6"/>
              <w:rPr>
                <w:szCs w:val="24"/>
              </w:rPr>
            </w:pPr>
            <w:r w:rsidRPr="009901C8">
              <w:t>b)</w:t>
            </w:r>
            <w:r w:rsidRPr="009901C8">
              <w:tab/>
              <w:t xml:space="preserve">a kérelmezőknek lehetőségük legyen a hozzátartozókkal, a jogi vagy egyéb tanácsadókkal, az </w:t>
            </w:r>
            <w:r w:rsidRPr="009901C8">
              <w:rPr>
                <w:b/>
                <w:i/>
              </w:rPr>
              <w:t>UNHCR</w:t>
            </w:r>
            <w:r w:rsidRPr="009901C8">
              <w:t xml:space="preserve"> képviselőivel való kapcsolattartásra;</w:t>
            </w:r>
          </w:p>
        </w:tc>
      </w:tr>
    </w:tbl>
    <w:p w14:paraId="19A5382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267379B"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CCD2B8B" w14:textId="77777777" w:rsidR="00887EFF" w:rsidRPr="009901C8" w:rsidRDefault="00887EFF" w:rsidP="00887EFF">
      <w:pPr>
        <w:pStyle w:val="Normal12Italic"/>
        <w:rPr>
          <w:noProof w:val="0"/>
        </w:rPr>
      </w:pPr>
      <w:r w:rsidRPr="009901C8">
        <w:rPr>
          <w:noProof w:val="0"/>
        </w:rPr>
        <w:t>Sok nemzeti vagy nemzetközi szervezet és nem kormányzati szervezet elfogultan szemléli a menekültügyi eljárást. E szervezeteket ezért annak megfelelő működését biztosítandó távol kell tartani a menekültügyi eljárástól.</w:t>
      </w:r>
    </w:p>
    <w:p w14:paraId="660C6576" w14:textId="77777777" w:rsidR="00887EFF" w:rsidRPr="009901C8" w:rsidRDefault="00887EFF" w:rsidP="00887EFF">
      <w:r w:rsidRPr="009901C8">
        <w:rPr>
          <w:rStyle w:val="HideTWBExt"/>
          <w:noProof w:val="0"/>
          <w:color w:val="auto"/>
        </w:rPr>
        <w:t>&lt;/AmendB&gt;</w:t>
      </w:r>
    </w:p>
    <w:p w14:paraId="63201C9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373</w:t>
      </w:r>
      <w:r w:rsidRPr="009901C8">
        <w:rPr>
          <w:rStyle w:val="HideTWBExt"/>
          <w:b w:val="0"/>
          <w:noProof w:val="0"/>
          <w:color w:val="auto"/>
        </w:rPr>
        <w:t>&lt;/NumAmB&gt;</w:t>
      </w:r>
    </w:p>
    <w:p w14:paraId="61F64A69"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09191C2" w14:textId="77777777" w:rsidR="00887EFF" w:rsidRPr="009901C8" w:rsidRDefault="00887EFF" w:rsidP="00887EFF">
      <w:r w:rsidRPr="009901C8">
        <w:rPr>
          <w:rStyle w:val="HideTWBExt"/>
          <w:noProof w:val="0"/>
          <w:color w:val="auto"/>
        </w:rPr>
        <w:t>&lt;/RepeatBlock-By&gt;</w:t>
      </w:r>
    </w:p>
    <w:p w14:paraId="2B91A3B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D431820" w14:textId="77777777" w:rsidR="00887EFF" w:rsidRPr="009901C8" w:rsidRDefault="00887EFF" w:rsidP="00887EFF">
      <w:pPr>
        <w:pStyle w:val="NormalBold"/>
      </w:pPr>
      <w:r w:rsidRPr="009901C8">
        <w:rPr>
          <w:rStyle w:val="HideTWBExt"/>
          <w:b w:val="0"/>
          <w:noProof w:val="0"/>
          <w:color w:val="auto"/>
        </w:rPr>
        <w:t>&lt;Article&gt;</w:t>
      </w:r>
      <w:r w:rsidRPr="009901C8">
        <w:t>17 cikk – 2 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3FF0E5D" w14:textId="77777777" w:rsidTr="007D1A1C">
        <w:trPr>
          <w:jc w:val="center"/>
        </w:trPr>
        <w:tc>
          <w:tcPr>
            <w:tcW w:w="9752" w:type="dxa"/>
            <w:gridSpan w:val="2"/>
          </w:tcPr>
          <w:p w14:paraId="62013946" w14:textId="77777777" w:rsidR="00887EFF" w:rsidRPr="009901C8" w:rsidRDefault="00887EFF" w:rsidP="007D1A1C">
            <w:pPr>
              <w:keepNext/>
            </w:pPr>
          </w:p>
        </w:tc>
      </w:tr>
      <w:tr w:rsidR="00887EFF" w:rsidRPr="009901C8" w14:paraId="40F626A0" w14:textId="77777777" w:rsidTr="007D1A1C">
        <w:trPr>
          <w:jc w:val="center"/>
        </w:trPr>
        <w:tc>
          <w:tcPr>
            <w:tcW w:w="4876" w:type="dxa"/>
            <w:hideMark/>
          </w:tcPr>
          <w:p w14:paraId="4AD7011E" w14:textId="77777777" w:rsidR="00887EFF" w:rsidRPr="009901C8" w:rsidRDefault="00887EFF" w:rsidP="007D1A1C">
            <w:pPr>
              <w:pStyle w:val="ColumnHeading"/>
              <w:keepNext/>
            </w:pPr>
            <w:r w:rsidRPr="009901C8">
              <w:t>A Bizottság által javasolt szöveg</w:t>
            </w:r>
          </w:p>
        </w:tc>
        <w:tc>
          <w:tcPr>
            <w:tcW w:w="4876" w:type="dxa"/>
            <w:hideMark/>
          </w:tcPr>
          <w:p w14:paraId="3552B4FD" w14:textId="77777777" w:rsidR="00887EFF" w:rsidRPr="009901C8" w:rsidRDefault="00887EFF" w:rsidP="007D1A1C">
            <w:pPr>
              <w:pStyle w:val="ColumnHeading"/>
              <w:keepNext/>
            </w:pPr>
            <w:r w:rsidRPr="009901C8">
              <w:t>Módosítás</w:t>
            </w:r>
          </w:p>
        </w:tc>
      </w:tr>
      <w:tr w:rsidR="00887EFF" w:rsidRPr="009901C8" w14:paraId="7BD14F4E" w14:textId="77777777" w:rsidTr="007D1A1C">
        <w:trPr>
          <w:jc w:val="center"/>
        </w:trPr>
        <w:tc>
          <w:tcPr>
            <w:tcW w:w="4876" w:type="dxa"/>
            <w:hideMark/>
          </w:tcPr>
          <w:p w14:paraId="3E34A45D" w14:textId="77777777" w:rsidR="00887EFF" w:rsidRPr="009901C8" w:rsidRDefault="00887EFF" w:rsidP="007D1A1C">
            <w:pPr>
              <w:pStyle w:val="Normal6"/>
            </w:pPr>
            <w:r w:rsidRPr="009901C8">
              <w:t>c)</w:t>
            </w:r>
            <w:r w:rsidRPr="009901C8">
              <w:tab/>
              <w:t>a családtagoknak, jogi vagy egyéb tanácsadóknak, az UNHCR</w:t>
            </w:r>
            <w:r w:rsidRPr="009901C8">
              <w:rPr>
                <w:b/>
                <w:i/>
              </w:rPr>
              <w:t>, valamint az érintett tagállam által elismert érintett nem kormányzati szervezetek</w:t>
            </w:r>
            <w:r w:rsidRPr="009901C8">
              <w:t xml:space="preserve"> képviselőinek kapcsolattartási jogot biztosítanak a kérelmezőknek szánt segítségnyújtás érdekében. A kapcsolattartás csak e helyszínek, valamint a kérelmezők biztonságára alapozott okokból korlátozható.</w:t>
            </w:r>
          </w:p>
        </w:tc>
        <w:tc>
          <w:tcPr>
            <w:tcW w:w="4876" w:type="dxa"/>
            <w:hideMark/>
          </w:tcPr>
          <w:p w14:paraId="04924E45" w14:textId="77777777" w:rsidR="00887EFF" w:rsidRPr="009901C8" w:rsidRDefault="00887EFF" w:rsidP="007D1A1C">
            <w:pPr>
              <w:pStyle w:val="Normal6"/>
              <w:rPr>
                <w:szCs w:val="24"/>
              </w:rPr>
            </w:pPr>
            <w:r w:rsidRPr="009901C8">
              <w:t>c)</w:t>
            </w:r>
            <w:r w:rsidRPr="009901C8">
              <w:tab/>
              <w:t>a családtagoknak, jogi vagy egyéb tanácsadóknak, az UNHCR képviselőinek kapcsolattartási jogot biztosítanak a kérelmezőknek szánt segítségnyújtás érdekében. A kapcsolattartás csak e helyszínek, valamint a kérelmezők biztonságára alapozott okokból korlátozható.</w:t>
            </w:r>
          </w:p>
        </w:tc>
      </w:tr>
    </w:tbl>
    <w:p w14:paraId="27DC63E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CF1D62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4B1A7AD" w14:textId="77777777" w:rsidR="00887EFF" w:rsidRPr="009901C8" w:rsidRDefault="00887EFF" w:rsidP="00887EFF">
      <w:pPr>
        <w:pStyle w:val="Normal12Italic"/>
        <w:rPr>
          <w:noProof w:val="0"/>
        </w:rPr>
      </w:pPr>
      <w:r w:rsidRPr="009901C8">
        <w:rPr>
          <w:noProof w:val="0"/>
        </w:rPr>
        <w:t>Sok ismert nem kormányzati szervezet aktívan részt vesz a hatékony menekültügyi eljárások megzavarásában és akadályozásában. Ezért nem tanácsos ezeket bevonni a folyamatba.</w:t>
      </w:r>
    </w:p>
    <w:p w14:paraId="5E7A8E4F" w14:textId="77777777" w:rsidR="00887EFF" w:rsidRPr="009901C8" w:rsidRDefault="00887EFF" w:rsidP="00887EFF">
      <w:r w:rsidRPr="009901C8">
        <w:rPr>
          <w:rStyle w:val="HideTWBExt"/>
          <w:noProof w:val="0"/>
          <w:color w:val="auto"/>
        </w:rPr>
        <w:t>&lt;/AmendB&gt;</w:t>
      </w:r>
    </w:p>
    <w:p w14:paraId="2F78B48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374</w:t>
      </w:r>
      <w:r w:rsidRPr="009901C8">
        <w:rPr>
          <w:rStyle w:val="HideTWBExt"/>
          <w:b w:val="0"/>
          <w:noProof w:val="0"/>
          <w:color w:val="auto"/>
        </w:rPr>
        <w:t>&lt;/NumAmB&gt;</w:t>
      </w:r>
    </w:p>
    <w:p w14:paraId="44B3832D"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35BC3C26" w14:textId="77777777" w:rsidR="00887EFF" w:rsidRPr="009901C8" w:rsidRDefault="00887EFF" w:rsidP="00887EFF">
      <w:r w:rsidRPr="009901C8">
        <w:rPr>
          <w:rStyle w:val="HideTWBExt"/>
          <w:noProof w:val="0"/>
          <w:color w:val="auto"/>
        </w:rPr>
        <w:t>&lt;/RepeatBlock-By&gt;</w:t>
      </w:r>
    </w:p>
    <w:p w14:paraId="115C5FB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FD198A6" w14:textId="77777777" w:rsidR="00887EFF" w:rsidRPr="009901C8" w:rsidRDefault="00887EFF" w:rsidP="00887EFF">
      <w:pPr>
        <w:pStyle w:val="NormalBold"/>
      </w:pPr>
      <w:r w:rsidRPr="009901C8">
        <w:rPr>
          <w:rStyle w:val="HideTWBExt"/>
          <w:b w:val="0"/>
          <w:noProof w:val="0"/>
          <w:color w:val="auto"/>
        </w:rPr>
        <w:t>&lt;Article&gt;</w:t>
      </w:r>
      <w:r w:rsidRPr="009901C8">
        <w:t>17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EA4AFB9" w14:textId="77777777" w:rsidTr="007D1A1C">
        <w:trPr>
          <w:jc w:val="center"/>
        </w:trPr>
        <w:tc>
          <w:tcPr>
            <w:tcW w:w="9752" w:type="dxa"/>
            <w:gridSpan w:val="2"/>
          </w:tcPr>
          <w:p w14:paraId="46D9DA9E" w14:textId="77777777" w:rsidR="00887EFF" w:rsidRPr="009901C8" w:rsidRDefault="00887EFF" w:rsidP="007D1A1C">
            <w:pPr>
              <w:keepNext/>
            </w:pPr>
          </w:p>
        </w:tc>
      </w:tr>
      <w:tr w:rsidR="00887EFF" w:rsidRPr="009901C8" w14:paraId="5687B80A" w14:textId="77777777" w:rsidTr="007D1A1C">
        <w:trPr>
          <w:jc w:val="center"/>
        </w:trPr>
        <w:tc>
          <w:tcPr>
            <w:tcW w:w="4876" w:type="dxa"/>
            <w:hideMark/>
          </w:tcPr>
          <w:p w14:paraId="7EF61B41" w14:textId="77777777" w:rsidR="00887EFF" w:rsidRPr="009901C8" w:rsidRDefault="00887EFF" w:rsidP="007D1A1C">
            <w:pPr>
              <w:pStyle w:val="ColumnHeading"/>
              <w:keepNext/>
            </w:pPr>
            <w:r w:rsidRPr="009901C8">
              <w:t>A Bizottság által javasolt szöveg</w:t>
            </w:r>
          </w:p>
        </w:tc>
        <w:tc>
          <w:tcPr>
            <w:tcW w:w="4876" w:type="dxa"/>
            <w:hideMark/>
          </w:tcPr>
          <w:p w14:paraId="42807EA8" w14:textId="77777777" w:rsidR="00887EFF" w:rsidRPr="009901C8" w:rsidRDefault="00887EFF" w:rsidP="007D1A1C">
            <w:pPr>
              <w:pStyle w:val="ColumnHeading"/>
              <w:keepNext/>
            </w:pPr>
            <w:r w:rsidRPr="009901C8">
              <w:t>Módosítás</w:t>
            </w:r>
          </w:p>
        </w:tc>
      </w:tr>
      <w:tr w:rsidR="00887EFF" w:rsidRPr="009901C8" w14:paraId="59D05B96" w14:textId="77777777" w:rsidTr="007D1A1C">
        <w:trPr>
          <w:jc w:val="center"/>
        </w:trPr>
        <w:tc>
          <w:tcPr>
            <w:tcW w:w="4876" w:type="dxa"/>
            <w:hideMark/>
          </w:tcPr>
          <w:p w14:paraId="2FAC3CA3" w14:textId="77777777" w:rsidR="00887EFF" w:rsidRPr="009901C8" w:rsidRDefault="00887EFF" w:rsidP="007D1A1C">
            <w:pPr>
              <w:pStyle w:val="Normal6"/>
            </w:pPr>
            <w:r w:rsidRPr="009901C8">
              <w:t>(3)</w:t>
            </w:r>
            <w:r w:rsidRPr="009901C8">
              <w:tab/>
              <w:t>A befogadás anyagi feltételeinek biztosításakor a tagállamok figyelembe veszik a nemmel és korral kapcsolatos megfontolásokat, valamint a különleges befogadási igényekkel rendelkező kérelmezők helyzetét.</w:t>
            </w:r>
          </w:p>
        </w:tc>
        <w:tc>
          <w:tcPr>
            <w:tcW w:w="4876" w:type="dxa"/>
            <w:hideMark/>
          </w:tcPr>
          <w:p w14:paraId="7D9F0D5B" w14:textId="77777777" w:rsidR="00887EFF" w:rsidRPr="009901C8" w:rsidRDefault="00887EFF" w:rsidP="007D1A1C">
            <w:pPr>
              <w:pStyle w:val="Normal6"/>
              <w:rPr>
                <w:szCs w:val="24"/>
              </w:rPr>
            </w:pPr>
            <w:r w:rsidRPr="009901C8">
              <w:t>(3)</w:t>
            </w:r>
            <w:r w:rsidRPr="009901C8">
              <w:tab/>
              <w:t>A befogadás anyagi feltételeinek biztosításakor a tagállamok figyelembe veszik a nemmel és korral kapcsolatos megfontolásokat, valamint a különleges befogadási igényekkel rendelkező kérelmezők helyzetét.</w:t>
            </w:r>
            <w:r w:rsidRPr="009901C8">
              <w:rPr>
                <w:b/>
                <w:i/>
              </w:rPr>
              <w:t xml:space="preserve"> A kérelmezőkkel szembeni bánásmód azonban nem lehet kedvezőbb, mint a tagállam lakosaival és állampolgáraival szemben hasonló helyzetekben és ügyekben alkalmazott bánásmód.</w:t>
            </w:r>
          </w:p>
        </w:tc>
      </w:tr>
    </w:tbl>
    <w:p w14:paraId="2956692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30DBB7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0DD8F15" w14:textId="77777777" w:rsidR="00887EFF" w:rsidRPr="009901C8" w:rsidRDefault="00887EFF" w:rsidP="00887EFF">
      <w:pPr>
        <w:pStyle w:val="Normal12Italic"/>
        <w:rPr>
          <w:noProof w:val="0"/>
        </w:rPr>
      </w:pPr>
      <w:r w:rsidRPr="009901C8">
        <w:rPr>
          <w:noProof w:val="0"/>
        </w:rPr>
        <w:t>A lakosság bevándorlási politikák iránti bizalmának biztosítása érdekében a nemzetközi védelmet kérelmezők nem lehetnek jogosultak különleges bánásmódra a hatóságok részéről.</w:t>
      </w:r>
    </w:p>
    <w:p w14:paraId="7EC70426" w14:textId="77777777" w:rsidR="00887EFF" w:rsidRPr="009901C8" w:rsidRDefault="00887EFF" w:rsidP="00887EFF">
      <w:r w:rsidRPr="009901C8">
        <w:rPr>
          <w:rStyle w:val="HideTWBExt"/>
          <w:noProof w:val="0"/>
          <w:color w:val="auto"/>
        </w:rPr>
        <w:t>&lt;/AmendB&gt;</w:t>
      </w:r>
    </w:p>
    <w:p w14:paraId="08F6C66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375</w:t>
      </w:r>
      <w:r w:rsidRPr="009901C8">
        <w:rPr>
          <w:rStyle w:val="HideTWBExt"/>
          <w:b w:val="0"/>
          <w:noProof w:val="0"/>
          <w:color w:val="auto"/>
        </w:rPr>
        <w:t>&lt;/NumAmB&gt;</w:t>
      </w:r>
    </w:p>
    <w:p w14:paraId="7E25F3E5"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10A84EA" w14:textId="77777777" w:rsidR="00887EFF" w:rsidRPr="009901C8" w:rsidRDefault="00887EFF" w:rsidP="00887EFF">
      <w:r w:rsidRPr="009901C8">
        <w:rPr>
          <w:rStyle w:val="HideTWBExt"/>
          <w:noProof w:val="0"/>
          <w:color w:val="auto"/>
        </w:rPr>
        <w:t>&lt;/RepeatBlock-By&gt;</w:t>
      </w:r>
    </w:p>
    <w:p w14:paraId="5B99CE1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6831979" w14:textId="77777777" w:rsidR="00887EFF" w:rsidRPr="009901C8" w:rsidRDefault="00887EFF" w:rsidP="00887EFF">
      <w:pPr>
        <w:pStyle w:val="NormalBold"/>
      </w:pPr>
      <w:r w:rsidRPr="009901C8">
        <w:rPr>
          <w:rStyle w:val="HideTWBExt"/>
          <w:b w:val="0"/>
          <w:noProof w:val="0"/>
          <w:color w:val="auto"/>
        </w:rPr>
        <w:t>&lt;Article&gt;</w:t>
      </w:r>
      <w:r w:rsidRPr="009901C8">
        <w:t>17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C5CF06B" w14:textId="77777777" w:rsidTr="007D1A1C">
        <w:trPr>
          <w:jc w:val="center"/>
        </w:trPr>
        <w:tc>
          <w:tcPr>
            <w:tcW w:w="9752" w:type="dxa"/>
            <w:gridSpan w:val="2"/>
          </w:tcPr>
          <w:p w14:paraId="5E7512BE" w14:textId="77777777" w:rsidR="00887EFF" w:rsidRPr="009901C8" w:rsidRDefault="00887EFF" w:rsidP="007D1A1C">
            <w:pPr>
              <w:keepNext/>
            </w:pPr>
          </w:p>
        </w:tc>
      </w:tr>
      <w:tr w:rsidR="00887EFF" w:rsidRPr="009901C8" w14:paraId="237EF8D7" w14:textId="77777777" w:rsidTr="007D1A1C">
        <w:trPr>
          <w:jc w:val="center"/>
        </w:trPr>
        <w:tc>
          <w:tcPr>
            <w:tcW w:w="4876" w:type="dxa"/>
            <w:hideMark/>
          </w:tcPr>
          <w:p w14:paraId="24801A34" w14:textId="77777777" w:rsidR="00887EFF" w:rsidRPr="009901C8" w:rsidRDefault="00887EFF" w:rsidP="007D1A1C">
            <w:pPr>
              <w:pStyle w:val="ColumnHeading"/>
              <w:keepNext/>
            </w:pPr>
            <w:r w:rsidRPr="009901C8">
              <w:t>A Bizottság által javasolt szöveg</w:t>
            </w:r>
          </w:p>
        </w:tc>
        <w:tc>
          <w:tcPr>
            <w:tcW w:w="4876" w:type="dxa"/>
            <w:hideMark/>
          </w:tcPr>
          <w:p w14:paraId="617A14DB" w14:textId="77777777" w:rsidR="00887EFF" w:rsidRPr="009901C8" w:rsidRDefault="00887EFF" w:rsidP="007D1A1C">
            <w:pPr>
              <w:pStyle w:val="ColumnHeading"/>
              <w:keepNext/>
            </w:pPr>
            <w:r w:rsidRPr="009901C8">
              <w:t>Módosítás</w:t>
            </w:r>
          </w:p>
        </w:tc>
      </w:tr>
      <w:tr w:rsidR="00887EFF" w:rsidRPr="009901C8" w14:paraId="6B511223" w14:textId="77777777" w:rsidTr="007D1A1C">
        <w:trPr>
          <w:jc w:val="center"/>
        </w:trPr>
        <w:tc>
          <w:tcPr>
            <w:tcW w:w="4876" w:type="dxa"/>
            <w:hideMark/>
          </w:tcPr>
          <w:p w14:paraId="591D1D6E" w14:textId="77777777" w:rsidR="00887EFF" w:rsidRPr="009901C8" w:rsidRDefault="00887EFF" w:rsidP="007D1A1C">
            <w:pPr>
              <w:pStyle w:val="Normal6"/>
            </w:pPr>
            <w:r w:rsidRPr="009901C8">
              <w:t>(3)</w:t>
            </w:r>
            <w:r w:rsidRPr="009901C8">
              <w:tab/>
              <w:t xml:space="preserve">A befogadás anyagi feltételeinek biztosításakor a tagállamok figyelembe </w:t>
            </w:r>
            <w:r w:rsidRPr="009901C8">
              <w:rPr>
                <w:b/>
                <w:i/>
              </w:rPr>
              <w:t>veszik</w:t>
            </w:r>
            <w:r w:rsidRPr="009901C8">
              <w:t xml:space="preserve"> a nemmel és korral kapcsolatos megfontolásokat, valamint a különleges befogadási igényekkel rendelkező kérelmezők helyzetét.</w:t>
            </w:r>
          </w:p>
        </w:tc>
        <w:tc>
          <w:tcPr>
            <w:tcW w:w="4876" w:type="dxa"/>
            <w:hideMark/>
          </w:tcPr>
          <w:p w14:paraId="4CFEF02F" w14:textId="77777777" w:rsidR="00887EFF" w:rsidRPr="009901C8" w:rsidRDefault="00887EFF" w:rsidP="007D1A1C">
            <w:pPr>
              <w:pStyle w:val="Normal6"/>
              <w:rPr>
                <w:szCs w:val="24"/>
              </w:rPr>
            </w:pPr>
            <w:r w:rsidRPr="009901C8">
              <w:t>(3)</w:t>
            </w:r>
            <w:r w:rsidRPr="009901C8">
              <w:tab/>
              <w:t xml:space="preserve">A befogadás anyagi feltételeinek biztosításakor a tagállamok figyelembe </w:t>
            </w:r>
            <w:r w:rsidRPr="009901C8">
              <w:rPr>
                <w:b/>
                <w:i/>
              </w:rPr>
              <w:t>vehetik</w:t>
            </w:r>
            <w:r w:rsidRPr="009901C8">
              <w:t xml:space="preserve"> a nemmel és korral kapcsolatos megfontolásokat, valamint a különleges befogadási igényekkel rendelkező kérelmezők helyzetét.</w:t>
            </w:r>
          </w:p>
        </w:tc>
      </w:tr>
    </w:tbl>
    <w:p w14:paraId="2031CB7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1576CB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1F2BC8B"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837D0F9" w14:textId="77777777" w:rsidR="00887EFF" w:rsidRPr="009901C8" w:rsidRDefault="00887EFF" w:rsidP="00887EFF">
      <w:r w:rsidRPr="009901C8">
        <w:rPr>
          <w:rStyle w:val="HideTWBExt"/>
          <w:noProof w:val="0"/>
          <w:color w:val="auto"/>
        </w:rPr>
        <w:t>&lt;/AmendB&gt;</w:t>
      </w:r>
    </w:p>
    <w:p w14:paraId="302A566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376</w:t>
      </w:r>
      <w:r w:rsidRPr="009901C8">
        <w:rPr>
          <w:rStyle w:val="HideTWBExt"/>
          <w:b w:val="0"/>
          <w:noProof w:val="0"/>
          <w:color w:val="auto"/>
        </w:rPr>
        <w:t>&lt;/NumAmB&gt;</w:t>
      </w:r>
    </w:p>
    <w:p w14:paraId="634159B3" w14:textId="77777777" w:rsidR="00887EFF" w:rsidRPr="009901C8" w:rsidRDefault="00887EFF" w:rsidP="00887EFF">
      <w:pPr>
        <w:pStyle w:val="NormalBold"/>
      </w:pPr>
      <w:r w:rsidRPr="009901C8">
        <w:rPr>
          <w:rStyle w:val="HideTWBExt"/>
          <w:b w:val="0"/>
          <w:noProof w:val="0"/>
          <w:color w:val="auto"/>
        </w:rPr>
        <w:t>&lt;RepeatBlock-By&gt;&lt;Members&gt;</w:t>
      </w:r>
      <w:r w:rsidRPr="009901C8">
        <w:t>Ulrike Lunacek, Daniele Viotti</w:t>
      </w:r>
      <w:r w:rsidRPr="009901C8">
        <w:rPr>
          <w:rStyle w:val="HideTWBExt"/>
          <w:b w:val="0"/>
          <w:noProof w:val="0"/>
          <w:color w:val="auto"/>
        </w:rPr>
        <w:t>&lt;/Members&gt;</w:t>
      </w:r>
    </w:p>
    <w:p w14:paraId="5D1B0F47" w14:textId="77777777" w:rsidR="00887EFF" w:rsidRPr="009901C8" w:rsidRDefault="00887EFF" w:rsidP="00887EFF">
      <w:r w:rsidRPr="009901C8">
        <w:rPr>
          <w:rStyle w:val="HideTWBExt"/>
          <w:noProof w:val="0"/>
          <w:color w:val="auto"/>
        </w:rPr>
        <w:t>&lt;/RepeatBlock-By&gt;</w:t>
      </w:r>
    </w:p>
    <w:p w14:paraId="7225FC2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647F49C" w14:textId="77777777" w:rsidR="00887EFF" w:rsidRPr="009901C8" w:rsidRDefault="00887EFF" w:rsidP="00887EFF">
      <w:pPr>
        <w:pStyle w:val="NormalBold"/>
      </w:pPr>
      <w:r w:rsidRPr="009901C8">
        <w:rPr>
          <w:rStyle w:val="HideTWBExt"/>
          <w:b w:val="0"/>
          <w:noProof w:val="0"/>
          <w:color w:val="auto"/>
        </w:rPr>
        <w:t>&lt;Article&gt;</w:t>
      </w:r>
      <w:r w:rsidRPr="009901C8">
        <w:t>17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E57BDFE" w14:textId="77777777" w:rsidTr="007D1A1C">
        <w:trPr>
          <w:jc w:val="center"/>
        </w:trPr>
        <w:tc>
          <w:tcPr>
            <w:tcW w:w="9752" w:type="dxa"/>
            <w:gridSpan w:val="2"/>
          </w:tcPr>
          <w:p w14:paraId="017FC93C" w14:textId="77777777" w:rsidR="00887EFF" w:rsidRPr="009901C8" w:rsidRDefault="00887EFF" w:rsidP="007D1A1C">
            <w:pPr>
              <w:keepNext/>
            </w:pPr>
          </w:p>
        </w:tc>
      </w:tr>
      <w:tr w:rsidR="00887EFF" w:rsidRPr="009901C8" w14:paraId="4D69FC00" w14:textId="77777777" w:rsidTr="007D1A1C">
        <w:trPr>
          <w:jc w:val="center"/>
        </w:trPr>
        <w:tc>
          <w:tcPr>
            <w:tcW w:w="4876" w:type="dxa"/>
            <w:hideMark/>
          </w:tcPr>
          <w:p w14:paraId="27207FC9" w14:textId="77777777" w:rsidR="00887EFF" w:rsidRPr="009901C8" w:rsidRDefault="00887EFF" w:rsidP="007D1A1C">
            <w:pPr>
              <w:pStyle w:val="ColumnHeading"/>
              <w:keepNext/>
            </w:pPr>
            <w:r w:rsidRPr="009901C8">
              <w:t>A Bizottság által javasolt szöveg</w:t>
            </w:r>
          </w:p>
        </w:tc>
        <w:tc>
          <w:tcPr>
            <w:tcW w:w="4876" w:type="dxa"/>
            <w:hideMark/>
          </w:tcPr>
          <w:p w14:paraId="24D2FE14" w14:textId="77777777" w:rsidR="00887EFF" w:rsidRPr="009901C8" w:rsidRDefault="00887EFF" w:rsidP="007D1A1C">
            <w:pPr>
              <w:pStyle w:val="ColumnHeading"/>
              <w:keepNext/>
            </w:pPr>
            <w:r w:rsidRPr="009901C8">
              <w:t>Módosítás</w:t>
            </w:r>
          </w:p>
        </w:tc>
      </w:tr>
      <w:tr w:rsidR="00887EFF" w:rsidRPr="009901C8" w14:paraId="5FA69824" w14:textId="77777777" w:rsidTr="007D1A1C">
        <w:trPr>
          <w:jc w:val="center"/>
        </w:trPr>
        <w:tc>
          <w:tcPr>
            <w:tcW w:w="4876" w:type="dxa"/>
            <w:hideMark/>
          </w:tcPr>
          <w:p w14:paraId="75F56D11" w14:textId="77777777" w:rsidR="00887EFF" w:rsidRPr="009901C8" w:rsidRDefault="00887EFF" w:rsidP="007D1A1C">
            <w:pPr>
              <w:pStyle w:val="Normal6"/>
            </w:pPr>
            <w:r w:rsidRPr="009901C8">
              <w:t>(4)</w:t>
            </w:r>
            <w:r w:rsidRPr="009901C8">
              <w:tab/>
              <w:t>Elszállásoláskor a tagállamok megfelelő intézkedéseket tesznek az erőszak és a nemi alapú erőszak, ideértve a szemérem elleni erőszakot és a szexuális zaklatást is, megelőzésére.</w:t>
            </w:r>
          </w:p>
        </w:tc>
        <w:tc>
          <w:tcPr>
            <w:tcW w:w="4876" w:type="dxa"/>
            <w:hideMark/>
          </w:tcPr>
          <w:p w14:paraId="63661E55" w14:textId="77777777" w:rsidR="00887EFF" w:rsidRPr="009901C8" w:rsidRDefault="00887EFF" w:rsidP="007D1A1C">
            <w:pPr>
              <w:pStyle w:val="Normal6"/>
              <w:rPr>
                <w:szCs w:val="24"/>
              </w:rPr>
            </w:pPr>
            <w:r w:rsidRPr="009901C8">
              <w:t>(4)</w:t>
            </w:r>
            <w:r w:rsidRPr="009901C8">
              <w:tab/>
              <w:t>Elszállásoláskor a tagállamok megfelelő intézkedéseket tesznek az erőszak és a nemi alapú erőszak, ideértve a szemérem elleni erőszakot és a szexuális zaklatást is</w:t>
            </w:r>
            <w:r w:rsidRPr="009901C8">
              <w:rPr>
                <w:b/>
                <w:i/>
              </w:rPr>
              <w:t>, valamint a 2012/29/EU irányelv 22. cikkének (3) bekezdésében meghatározott, az áldozat személyes jellemzőihez köthető, előítéleten vagy megkülönböztetésen alapuló indítékkal elkövetett erőszak valamennyi formájának</w:t>
            </w:r>
            <w:r w:rsidRPr="009901C8">
              <w:t xml:space="preserve"> megelőzésére.</w:t>
            </w:r>
          </w:p>
        </w:tc>
      </w:tr>
    </w:tbl>
    <w:p w14:paraId="1527812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793B554"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8A01567" w14:textId="77777777" w:rsidR="00887EFF" w:rsidRPr="009901C8" w:rsidRDefault="00887EFF" w:rsidP="00887EFF">
      <w:pPr>
        <w:pStyle w:val="Normal12Italic"/>
        <w:rPr>
          <w:noProof w:val="0"/>
        </w:rPr>
      </w:pPr>
      <w:r w:rsidRPr="009901C8">
        <w:rPr>
          <w:noProof w:val="0"/>
        </w:rPr>
        <w:t>Meg kell védeni az LMBTI-személyeket a homofób és transzfób erőszakkal szemben.</w:t>
      </w:r>
    </w:p>
    <w:p w14:paraId="606211F8" w14:textId="77777777" w:rsidR="00887EFF" w:rsidRPr="009901C8" w:rsidRDefault="00887EFF" w:rsidP="00887EFF">
      <w:r w:rsidRPr="009901C8">
        <w:rPr>
          <w:rStyle w:val="HideTWBExt"/>
          <w:noProof w:val="0"/>
          <w:color w:val="auto"/>
        </w:rPr>
        <w:t>&lt;/AmendB&gt;</w:t>
      </w:r>
    </w:p>
    <w:p w14:paraId="6ABE4B1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377</w:t>
      </w:r>
      <w:r w:rsidRPr="009901C8">
        <w:rPr>
          <w:rStyle w:val="HideTWBExt"/>
          <w:b w:val="0"/>
          <w:noProof w:val="0"/>
          <w:color w:val="auto"/>
        </w:rPr>
        <w:t>&lt;/NumAmB&gt;</w:t>
      </w:r>
    </w:p>
    <w:p w14:paraId="215292F6"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77DC9B4A" w14:textId="77777777" w:rsidR="00887EFF" w:rsidRPr="009901C8" w:rsidRDefault="00887EFF" w:rsidP="00887EFF">
      <w:r w:rsidRPr="009901C8">
        <w:rPr>
          <w:rStyle w:val="HideTWBExt"/>
          <w:noProof w:val="0"/>
          <w:color w:val="auto"/>
        </w:rPr>
        <w:t>&lt;/RepeatBlock-By&gt;</w:t>
      </w:r>
    </w:p>
    <w:p w14:paraId="653E615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52A13D0" w14:textId="77777777" w:rsidR="00887EFF" w:rsidRPr="009901C8" w:rsidRDefault="00887EFF" w:rsidP="00887EFF">
      <w:pPr>
        <w:pStyle w:val="NormalBold"/>
      </w:pPr>
      <w:r w:rsidRPr="009901C8">
        <w:rPr>
          <w:rStyle w:val="HideTWBExt"/>
          <w:b w:val="0"/>
          <w:noProof w:val="0"/>
          <w:color w:val="auto"/>
        </w:rPr>
        <w:t>&lt;Article&gt;</w:t>
      </w:r>
      <w:r w:rsidRPr="009901C8">
        <w:t>17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C80AD41" w14:textId="77777777" w:rsidTr="007D1A1C">
        <w:trPr>
          <w:jc w:val="center"/>
        </w:trPr>
        <w:tc>
          <w:tcPr>
            <w:tcW w:w="9752" w:type="dxa"/>
            <w:gridSpan w:val="2"/>
          </w:tcPr>
          <w:p w14:paraId="5A46E309" w14:textId="77777777" w:rsidR="00887EFF" w:rsidRPr="009901C8" w:rsidRDefault="00887EFF" w:rsidP="007D1A1C">
            <w:pPr>
              <w:keepNext/>
            </w:pPr>
          </w:p>
        </w:tc>
      </w:tr>
      <w:tr w:rsidR="00887EFF" w:rsidRPr="009901C8" w14:paraId="092F96AB" w14:textId="77777777" w:rsidTr="007D1A1C">
        <w:trPr>
          <w:jc w:val="center"/>
        </w:trPr>
        <w:tc>
          <w:tcPr>
            <w:tcW w:w="4876" w:type="dxa"/>
            <w:hideMark/>
          </w:tcPr>
          <w:p w14:paraId="1F83806A" w14:textId="77777777" w:rsidR="00887EFF" w:rsidRPr="009901C8" w:rsidRDefault="00887EFF" w:rsidP="007D1A1C">
            <w:pPr>
              <w:pStyle w:val="ColumnHeading"/>
              <w:keepNext/>
            </w:pPr>
            <w:r w:rsidRPr="009901C8">
              <w:t>A Bizottság által javasolt szöveg</w:t>
            </w:r>
          </w:p>
        </w:tc>
        <w:tc>
          <w:tcPr>
            <w:tcW w:w="4876" w:type="dxa"/>
            <w:hideMark/>
          </w:tcPr>
          <w:p w14:paraId="12E22845" w14:textId="77777777" w:rsidR="00887EFF" w:rsidRPr="009901C8" w:rsidRDefault="00887EFF" w:rsidP="007D1A1C">
            <w:pPr>
              <w:pStyle w:val="ColumnHeading"/>
              <w:keepNext/>
            </w:pPr>
            <w:r w:rsidRPr="009901C8">
              <w:t>Módosítás</w:t>
            </w:r>
          </w:p>
        </w:tc>
      </w:tr>
      <w:tr w:rsidR="00887EFF" w:rsidRPr="009901C8" w14:paraId="308DEB79" w14:textId="77777777" w:rsidTr="007D1A1C">
        <w:trPr>
          <w:jc w:val="center"/>
        </w:trPr>
        <w:tc>
          <w:tcPr>
            <w:tcW w:w="4876" w:type="dxa"/>
            <w:hideMark/>
          </w:tcPr>
          <w:p w14:paraId="01B3C90F" w14:textId="77777777" w:rsidR="00887EFF" w:rsidRPr="009901C8" w:rsidRDefault="00887EFF" w:rsidP="007D1A1C">
            <w:pPr>
              <w:pStyle w:val="Normal6"/>
            </w:pPr>
            <w:r w:rsidRPr="009901C8">
              <w:t>(4)</w:t>
            </w:r>
            <w:r w:rsidRPr="009901C8">
              <w:tab/>
              <w:t>Elszállásoláskor a tagállamok megfelelő intézkedéseket tesznek az erőszak és a nemi alapú erőszak, ideértve a szemérem elleni erőszakot és a szexuális zaklatást is, megelőzésére.</w:t>
            </w:r>
          </w:p>
        </w:tc>
        <w:tc>
          <w:tcPr>
            <w:tcW w:w="4876" w:type="dxa"/>
            <w:hideMark/>
          </w:tcPr>
          <w:p w14:paraId="6934FAFF" w14:textId="77777777" w:rsidR="00887EFF" w:rsidRPr="009901C8" w:rsidRDefault="00887EFF" w:rsidP="007D1A1C">
            <w:pPr>
              <w:pStyle w:val="Normal6"/>
              <w:rPr>
                <w:szCs w:val="24"/>
              </w:rPr>
            </w:pPr>
            <w:r w:rsidRPr="009901C8">
              <w:t>(4)</w:t>
            </w:r>
            <w:r w:rsidRPr="009901C8">
              <w:tab/>
              <w:t xml:space="preserve">Elszállásoláskor </w:t>
            </w:r>
            <w:r w:rsidRPr="009901C8">
              <w:rPr>
                <w:b/>
                <w:i/>
              </w:rPr>
              <w:t>és a szabadidős lehetőségek biztosításakor</w:t>
            </w:r>
            <w:r w:rsidRPr="009901C8">
              <w:rPr>
                <w:b/>
              </w:rPr>
              <w:t xml:space="preserve"> </w:t>
            </w:r>
            <w:r w:rsidRPr="009901C8">
              <w:t xml:space="preserve">a tagállamok megfelelő intézkedéseket tesznek az </w:t>
            </w:r>
            <w:r w:rsidRPr="009901C8">
              <w:rPr>
                <w:b/>
                <w:i/>
              </w:rPr>
              <w:t>kérelmezőkkel és az állampolgárokkal szembeni</w:t>
            </w:r>
            <w:r w:rsidRPr="009901C8">
              <w:rPr>
                <w:b/>
              </w:rPr>
              <w:t xml:space="preserve"> </w:t>
            </w:r>
            <w:r w:rsidRPr="009901C8">
              <w:t>erőszak és a nemi alapú erőszak, ideértve a szemérem elleni erőszakot és a szexuális zaklatást is, megelőzésére.</w:t>
            </w:r>
          </w:p>
        </w:tc>
      </w:tr>
    </w:tbl>
    <w:p w14:paraId="4F8F3B7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4E98BD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EA68CBF" w14:textId="77777777" w:rsidR="00887EFF" w:rsidRPr="009901C8" w:rsidRDefault="00887EFF" w:rsidP="00887EFF">
      <w:pPr>
        <w:pStyle w:val="Normal12Italic"/>
        <w:rPr>
          <w:noProof w:val="0"/>
        </w:rPr>
      </w:pPr>
      <w:r w:rsidRPr="009901C8">
        <w:rPr>
          <w:noProof w:val="0"/>
        </w:rPr>
        <w:t>A menedékkérők által elkövetett súlyos bűncselekmények számának növekedése bizonyított tény, amely a nemzeti hatóságok részéről határozott válaszlépéseket követel meg.</w:t>
      </w:r>
    </w:p>
    <w:p w14:paraId="66726CD3" w14:textId="77777777" w:rsidR="00887EFF" w:rsidRPr="009901C8" w:rsidRDefault="00887EFF" w:rsidP="00887EFF">
      <w:r w:rsidRPr="009901C8">
        <w:rPr>
          <w:rStyle w:val="HideTWBExt"/>
          <w:noProof w:val="0"/>
          <w:color w:val="auto"/>
        </w:rPr>
        <w:t>&lt;/AmendB&gt;</w:t>
      </w:r>
    </w:p>
    <w:p w14:paraId="5BCBE2A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378</w:t>
      </w:r>
      <w:r w:rsidRPr="009901C8">
        <w:rPr>
          <w:rStyle w:val="HideTWBExt"/>
          <w:b w:val="0"/>
          <w:noProof w:val="0"/>
          <w:color w:val="auto"/>
        </w:rPr>
        <w:t>&lt;/NumAmB&gt;</w:t>
      </w:r>
    </w:p>
    <w:p w14:paraId="37C3D573"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EE06501" w14:textId="77777777" w:rsidR="00887EFF" w:rsidRPr="009901C8" w:rsidRDefault="00887EFF" w:rsidP="00887EFF">
      <w:r w:rsidRPr="009901C8">
        <w:rPr>
          <w:rStyle w:val="HideTWBExt"/>
          <w:noProof w:val="0"/>
          <w:color w:val="auto"/>
        </w:rPr>
        <w:t>&lt;/RepeatBlock-By&gt;</w:t>
      </w:r>
    </w:p>
    <w:p w14:paraId="318FDB7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6E320B2" w14:textId="77777777" w:rsidR="00887EFF" w:rsidRPr="009901C8" w:rsidRDefault="00887EFF" w:rsidP="00887EFF">
      <w:pPr>
        <w:pStyle w:val="NormalBold"/>
      </w:pPr>
      <w:r w:rsidRPr="009901C8">
        <w:rPr>
          <w:rStyle w:val="HideTWBExt"/>
          <w:b w:val="0"/>
          <w:noProof w:val="0"/>
          <w:color w:val="auto"/>
        </w:rPr>
        <w:t>&lt;Article&gt;</w:t>
      </w:r>
      <w:r w:rsidRPr="009901C8">
        <w:t>17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0AF6DDE" w14:textId="77777777" w:rsidTr="007D1A1C">
        <w:trPr>
          <w:jc w:val="center"/>
        </w:trPr>
        <w:tc>
          <w:tcPr>
            <w:tcW w:w="9752" w:type="dxa"/>
            <w:gridSpan w:val="2"/>
          </w:tcPr>
          <w:p w14:paraId="026A3CE9" w14:textId="77777777" w:rsidR="00887EFF" w:rsidRPr="009901C8" w:rsidRDefault="00887EFF" w:rsidP="007D1A1C">
            <w:pPr>
              <w:keepNext/>
            </w:pPr>
          </w:p>
        </w:tc>
      </w:tr>
      <w:tr w:rsidR="00887EFF" w:rsidRPr="009901C8" w14:paraId="3869A8A4" w14:textId="77777777" w:rsidTr="007D1A1C">
        <w:trPr>
          <w:jc w:val="center"/>
        </w:trPr>
        <w:tc>
          <w:tcPr>
            <w:tcW w:w="4876" w:type="dxa"/>
            <w:hideMark/>
          </w:tcPr>
          <w:p w14:paraId="2516B279" w14:textId="77777777" w:rsidR="00887EFF" w:rsidRPr="009901C8" w:rsidRDefault="00887EFF" w:rsidP="007D1A1C">
            <w:pPr>
              <w:pStyle w:val="ColumnHeading"/>
              <w:keepNext/>
            </w:pPr>
            <w:r w:rsidRPr="009901C8">
              <w:t>A Bizottság által javasolt szöveg</w:t>
            </w:r>
          </w:p>
        </w:tc>
        <w:tc>
          <w:tcPr>
            <w:tcW w:w="4876" w:type="dxa"/>
            <w:hideMark/>
          </w:tcPr>
          <w:p w14:paraId="72C987BF" w14:textId="77777777" w:rsidR="00887EFF" w:rsidRPr="009901C8" w:rsidRDefault="00887EFF" w:rsidP="007D1A1C">
            <w:pPr>
              <w:pStyle w:val="ColumnHeading"/>
              <w:keepNext/>
            </w:pPr>
            <w:r w:rsidRPr="009901C8">
              <w:t>Módosítás</w:t>
            </w:r>
          </w:p>
        </w:tc>
      </w:tr>
      <w:tr w:rsidR="00887EFF" w:rsidRPr="009901C8" w14:paraId="447ECD2B" w14:textId="77777777" w:rsidTr="007D1A1C">
        <w:trPr>
          <w:jc w:val="center"/>
        </w:trPr>
        <w:tc>
          <w:tcPr>
            <w:tcW w:w="4876" w:type="dxa"/>
            <w:hideMark/>
          </w:tcPr>
          <w:p w14:paraId="487777F7" w14:textId="77777777" w:rsidR="00887EFF" w:rsidRPr="009901C8" w:rsidRDefault="00887EFF" w:rsidP="007D1A1C">
            <w:pPr>
              <w:pStyle w:val="Normal6"/>
            </w:pPr>
            <w:r w:rsidRPr="009901C8">
              <w:t>(4)</w:t>
            </w:r>
            <w:r w:rsidRPr="009901C8">
              <w:tab/>
              <w:t xml:space="preserve">Elszállásoláskor a tagállamok megfelelő intézkedéseket </w:t>
            </w:r>
            <w:r w:rsidRPr="009901C8">
              <w:rPr>
                <w:b/>
                <w:i/>
              </w:rPr>
              <w:t>tesznek</w:t>
            </w:r>
            <w:r w:rsidRPr="009901C8">
              <w:t xml:space="preserve"> az erőszak és a nemi alapú erőszak, ideértve a szemérem elleni erőszakot és a szexuális zaklatást is, megelőzésére.</w:t>
            </w:r>
          </w:p>
        </w:tc>
        <w:tc>
          <w:tcPr>
            <w:tcW w:w="4876" w:type="dxa"/>
            <w:hideMark/>
          </w:tcPr>
          <w:p w14:paraId="2A421726" w14:textId="77777777" w:rsidR="00887EFF" w:rsidRPr="009901C8" w:rsidRDefault="00887EFF" w:rsidP="007D1A1C">
            <w:pPr>
              <w:pStyle w:val="Normal6"/>
              <w:rPr>
                <w:szCs w:val="24"/>
              </w:rPr>
            </w:pPr>
            <w:r w:rsidRPr="009901C8">
              <w:t>(4)</w:t>
            </w:r>
            <w:r w:rsidRPr="009901C8">
              <w:tab/>
              <w:t xml:space="preserve">Elszállásoláskor a tagállamok megfelelő intézkedéseket </w:t>
            </w:r>
            <w:r w:rsidRPr="009901C8">
              <w:rPr>
                <w:b/>
                <w:i/>
              </w:rPr>
              <w:t>tehetnek</w:t>
            </w:r>
            <w:r w:rsidRPr="009901C8">
              <w:t xml:space="preserve"> az erőszak és a nemi alapú erőszak, ideértve a szemérem elleni erőszakot és a szexuális zaklatást is, megelőzésére.</w:t>
            </w:r>
          </w:p>
        </w:tc>
      </w:tr>
    </w:tbl>
    <w:p w14:paraId="4F91C59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655D29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57D1FE2"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6C3CF4F2" w14:textId="77777777" w:rsidR="00887EFF" w:rsidRPr="009901C8" w:rsidRDefault="00887EFF" w:rsidP="00887EFF">
      <w:r w:rsidRPr="009901C8">
        <w:rPr>
          <w:rStyle w:val="HideTWBExt"/>
          <w:noProof w:val="0"/>
          <w:color w:val="auto"/>
        </w:rPr>
        <w:t>&lt;/AmendB&gt;</w:t>
      </w:r>
    </w:p>
    <w:p w14:paraId="2AB5C2A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379</w:t>
      </w:r>
      <w:r w:rsidRPr="009901C8">
        <w:rPr>
          <w:rStyle w:val="HideTWBExt"/>
          <w:b w:val="0"/>
          <w:noProof w:val="0"/>
          <w:color w:val="auto"/>
        </w:rPr>
        <w:t>&lt;/NumAmB&gt;</w:t>
      </w:r>
    </w:p>
    <w:p w14:paraId="19FA4E7A"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Bodil Valero, Brando Benifei, Damiano Zoffoli, Nathalie Griesbeck, Jean Lambert</w:t>
      </w:r>
      <w:r w:rsidRPr="009901C8">
        <w:rPr>
          <w:rStyle w:val="HideTWBExt"/>
          <w:b w:val="0"/>
          <w:noProof w:val="0"/>
          <w:color w:val="auto"/>
        </w:rPr>
        <w:t>&lt;/Members&gt;</w:t>
      </w:r>
    </w:p>
    <w:p w14:paraId="32A159D1" w14:textId="77777777" w:rsidR="00887EFF" w:rsidRPr="009901C8" w:rsidRDefault="00887EFF" w:rsidP="00887EFF">
      <w:r w:rsidRPr="009901C8">
        <w:rPr>
          <w:rStyle w:val="HideTWBExt"/>
          <w:noProof w:val="0"/>
          <w:color w:val="auto"/>
        </w:rPr>
        <w:t>&lt;/RepeatBlock-By&gt;</w:t>
      </w:r>
    </w:p>
    <w:p w14:paraId="72FF62F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A83A459" w14:textId="77777777" w:rsidR="00887EFF" w:rsidRPr="009901C8" w:rsidRDefault="00887EFF" w:rsidP="00887EFF">
      <w:pPr>
        <w:pStyle w:val="NormalBold"/>
      </w:pPr>
      <w:r w:rsidRPr="009901C8">
        <w:rPr>
          <w:rStyle w:val="HideTWBExt"/>
          <w:b w:val="0"/>
          <w:noProof w:val="0"/>
          <w:color w:val="auto"/>
        </w:rPr>
        <w:t>&lt;Article&gt;</w:t>
      </w:r>
      <w:r w:rsidRPr="009901C8">
        <w:t>17 cikk – 4 a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2AB2EBA" w14:textId="77777777" w:rsidTr="007D1A1C">
        <w:trPr>
          <w:jc w:val="center"/>
        </w:trPr>
        <w:tc>
          <w:tcPr>
            <w:tcW w:w="9752" w:type="dxa"/>
            <w:gridSpan w:val="2"/>
          </w:tcPr>
          <w:p w14:paraId="3744BA48" w14:textId="77777777" w:rsidR="00887EFF" w:rsidRPr="009901C8" w:rsidRDefault="00887EFF" w:rsidP="007D1A1C">
            <w:pPr>
              <w:keepNext/>
            </w:pPr>
          </w:p>
        </w:tc>
      </w:tr>
      <w:tr w:rsidR="00887EFF" w:rsidRPr="009901C8" w14:paraId="3AF71DEA" w14:textId="77777777" w:rsidTr="007D1A1C">
        <w:trPr>
          <w:jc w:val="center"/>
        </w:trPr>
        <w:tc>
          <w:tcPr>
            <w:tcW w:w="4876" w:type="dxa"/>
            <w:hideMark/>
          </w:tcPr>
          <w:p w14:paraId="5C2C75DA" w14:textId="77777777" w:rsidR="00887EFF" w:rsidRPr="009901C8" w:rsidRDefault="00887EFF" w:rsidP="007D1A1C">
            <w:pPr>
              <w:pStyle w:val="ColumnHeading"/>
              <w:keepNext/>
            </w:pPr>
            <w:r w:rsidRPr="009901C8">
              <w:t>A Bizottság által javasolt szöveg</w:t>
            </w:r>
          </w:p>
        </w:tc>
        <w:tc>
          <w:tcPr>
            <w:tcW w:w="4876" w:type="dxa"/>
            <w:hideMark/>
          </w:tcPr>
          <w:p w14:paraId="30B215B2" w14:textId="77777777" w:rsidR="00887EFF" w:rsidRPr="009901C8" w:rsidRDefault="00887EFF" w:rsidP="007D1A1C">
            <w:pPr>
              <w:pStyle w:val="ColumnHeading"/>
              <w:keepNext/>
            </w:pPr>
            <w:r w:rsidRPr="009901C8">
              <w:t>Módosítás</w:t>
            </w:r>
          </w:p>
        </w:tc>
      </w:tr>
      <w:tr w:rsidR="00887EFF" w:rsidRPr="009901C8" w14:paraId="0908AF2B" w14:textId="77777777" w:rsidTr="007D1A1C">
        <w:trPr>
          <w:jc w:val="center"/>
        </w:trPr>
        <w:tc>
          <w:tcPr>
            <w:tcW w:w="4876" w:type="dxa"/>
          </w:tcPr>
          <w:p w14:paraId="35436217" w14:textId="77777777" w:rsidR="00887EFF" w:rsidRPr="009901C8" w:rsidRDefault="00887EFF" w:rsidP="007D1A1C">
            <w:pPr>
              <w:pStyle w:val="Normal6"/>
            </w:pPr>
          </w:p>
        </w:tc>
        <w:tc>
          <w:tcPr>
            <w:tcW w:w="4876" w:type="dxa"/>
            <w:hideMark/>
          </w:tcPr>
          <w:p w14:paraId="7516DC27" w14:textId="77777777" w:rsidR="00887EFF" w:rsidRPr="009901C8" w:rsidRDefault="00887EFF" w:rsidP="007D1A1C">
            <w:pPr>
              <w:pStyle w:val="Normal6"/>
              <w:rPr>
                <w:szCs w:val="24"/>
              </w:rPr>
            </w:pPr>
            <w:r w:rsidRPr="009901C8">
              <w:rPr>
                <w:b/>
                <w:i/>
              </w:rPr>
              <w:t>(4a)</w:t>
            </w:r>
            <w:r w:rsidRPr="009901C8">
              <w:tab/>
            </w:r>
            <w:r w:rsidRPr="009901C8">
              <w:rPr>
                <w:b/>
                <w:i/>
              </w:rPr>
              <w:t>A tagállamok a női kérelmezőknek külön higiéniai létesítményeket biztosítanak, és a befogadóállomásokon biztonságos helyet biztosítanak számukra és gyermekeik számára.</w:t>
            </w:r>
          </w:p>
        </w:tc>
      </w:tr>
    </w:tbl>
    <w:p w14:paraId="2D34C6C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CBACF6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5B3A014" w14:textId="77777777" w:rsidR="00887EFF" w:rsidRPr="009901C8" w:rsidRDefault="00887EFF" w:rsidP="00887EFF">
      <w:pPr>
        <w:pStyle w:val="Normal12Italic"/>
        <w:rPr>
          <w:noProof w:val="0"/>
        </w:rPr>
      </w:pPr>
      <w:r w:rsidRPr="009901C8">
        <w:rPr>
          <w:noProof w:val="0"/>
        </w:rPr>
        <w:t>E módosítás célja a (4) bekezdésben foglalt rendelkezés megerősítése, az erőszak és a nemi alapú erőszak, ezen belül a szemérem elleni erőszak és a szexuális zaklatás megelőzésének eszközeként.</w:t>
      </w:r>
    </w:p>
    <w:p w14:paraId="5710C3D4" w14:textId="77777777" w:rsidR="00887EFF" w:rsidRPr="009901C8" w:rsidRDefault="00887EFF" w:rsidP="00887EFF">
      <w:r w:rsidRPr="009901C8">
        <w:rPr>
          <w:rStyle w:val="HideTWBExt"/>
          <w:noProof w:val="0"/>
          <w:color w:val="auto"/>
        </w:rPr>
        <w:t>&lt;/AmendB&gt;</w:t>
      </w:r>
    </w:p>
    <w:p w14:paraId="4CFB9FD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380</w:t>
      </w:r>
      <w:r w:rsidRPr="009901C8">
        <w:rPr>
          <w:rStyle w:val="HideTWBExt"/>
          <w:b w:val="0"/>
          <w:noProof w:val="0"/>
          <w:color w:val="auto"/>
        </w:rPr>
        <w:t>&lt;/NumAmB&gt;</w:t>
      </w:r>
    </w:p>
    <w:p w14:paraId="6C303AFF"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1542972" w14:textId="77777777" w:rsidR="00887EFF" w:rsidRPr="009901C8" w:rsidRDefault="00887EFF" w:rsidP="00887EFF">
      <w:r w:rsidRPr="009901C8">
        <w:rPr>
          <w:rStyle w:val="HideTWBExt"/>
          <w:noProof w:val="0"/>
          <w:color w:val="auto"/>
        </w:rPr>
        <w:t>&lt;/RepeatBlock-By&gt;</w:t>
      </w:r>
    </w:p>
    <w:p w14:paraId="64C6C7F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8F2287F" w14:textId="77777777" w:rsidR="00887EFF" w:rsidRPr="009901C8" w:rsidRDefault="00887EFF" w:rsidP="00887EFF">
      <w:pPr>
        <w:pStyle w:val="NormalBold"/>
      </w:pPr>
      <w:r w:rsidRPr="009901C8">
        <w:rPr>
          <w:rStyle w:val="HideTWBExt"/>
          <w:b w:val="0"/>
          <w:noProof w:val="0"/>
          <w:color w:val="auto"/>
        </w:rPr>
        <w:t>&lt;Article&gt;</w:t>
      </w:r>
      <w:r w:rsidRPr="009901C8">
        <w:t>17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491C79F" w14:textId="77777777" w:rsidTr="007D1A1C">
        <w:trPr>
          <w:jc w:val="center"/>
        </w:trPr>
        <w:tc>
          <w:tcPr>
            <w:tcW w:w="9752" w:type="dxa"/>
            <w:gridSpan w:val="2"/>
          </w:tcPr>
          <w:p w14:paraId="3D085AD7" w14:textId="77777777" w:rsidR="00887EFF" w:rsidRPr="009901C8" w:rsidRDefault="00887EFF" w:rsidP="007D1A1C">
            <w:pPr>
              <w:keepNext/>
            </w:pPr>
          </w:p>
        </w:tc>
      </w:tr>
      <w:tr w:rsidR="00887EFF" w:rsidRPr="009901C8" w14:paraId="482C7943" w14:textId="77777777" w:rsidTr="007D1A1C">
        <w:trPr>
          <w:jc w:val="center"/>
        </w:trPr>
        <w:tc>
          <w:tcPr>
            <w:tcW w:w="4876" w:type="dxa"/>
            <w:hideMark/>
          </w:tcPr>
          <w:p w14:paraId="67A3C63F" w14:textId="77777777" w:rsidR="00887EFF" w:rsidRPr="009901C8" w:rsidRDefault="00887EFF" w:rsidP="007D1A1C">
            <w:pPr>
              <w:pStyle w:val="ColumnHeading"/>
              <w:keepNext/>
            </w:pPr>
            <w:r w:rsidRPr="009901C8">
              <w:t>A Bizottság által javasolt szöveg</w:t>
            </w:r>
          </w:p>
        </w:tc>
        <w:tc>
          <w:tcPr>
            <w:tcW w:w="4876" w:type="dxa"/>
            <w:hideMark/>
          </w:tcPr>
          <w:p w14:paraId="10F95487" w14:textId="77777777" w:rsidR="00887EFF" w:rsidRPr="009901C8" w:rsidRDefault="00887EFF" w:rsidP="007D1A1C">
            <w:pPr>
              <w:pStyle w:val="ColumnHeading"/>
              <w:keepNext/>
            </w:pPr>
            <w:r w:rsidRPr="009901C8">
              <w:t>Módosítás</w:t>
            </w:r>
          </w:p>
        </w:tc>
      </w:tr>
      <w:tr w:rsidR="00887EFF" w:rsidRPr="009901C8" w14:paraId="40F69286" w14:textId="77777777" w:rsidTr="007D1A1C">
        <w:trPr>
          <w:jc w:val="center"/>
        </w:trPr>
        <w:tc>
          <w:tcPr>
            <w:tcW w:w="4876" w:type="dxa"/>
            <w:hideMark/>
          </w:tcPr>
          <w:p w14:paraId="6D34DE59" w14:textId="77777777" w:rsidR="00887EFF" w:rsidRPr="009901C8" w:rsidRDefault="00887EFF" w:rsidP="007D1A1C">
            <w:pPr>
              <w:pStyle w:val="Normal6"/>
            </w:pPr>
            <w:r w:rsidRPr="009901C8">
              <w:t>(5)</w:t>
            </w:r>
            <w:r w:rsidRPr="009901C8">
              <w:tab/>
              <w:t xml:space="preserve">A tagállamok általános szabályként </w:t>
            </w:r>
            <w:r w:rsidRPr="009901C8">
              <w:rPr>
                <w:b/>
                <w:i/>
              </w:rPr>
              <w:t>biztosítják</w:t>
            </w:r>
            <w:r w:rsidRPr="009901C8">
              <w:t>, hogy a különleges befogadási igényekkel rendelkező, felnőtt korú eltartott kérelmezőket együtt helyezzék el az olyan felnőtt korú közeli hozzátartozókkal, akik már ugyanazon tagállamban tartózkodnak, és akik az érintett tagállam jogszabályai vagy gyakorlata alapján felelősek értük.</w:t>
            </w:r>
          </w:p>
        </w:tc>
        <w:tc>
          <w:tcPr>
            <w:tcW w:w="4876" w:type="dxa"/>
            <w:hideMark/>
          </w:tcPr>
          <w:p w14:paraId="2042E276" w14:textId="77777777" w:rsidR="00887EFF" w:rsidRPr="009901C8" w:rsidRDefault="00887EFF" w:rsidP="007D1A1C">
            <w:pPr>
              <w:pStyle w:val="Normal6"/>
              <w:rPr>
                <w:szCs w:val="24"/>
              </w:rPr>
            </w:pPr>
            <w:r w:rsidRPr="009901C8">
              <w:t>(5)</w:t>
            </w:r>
            <w:r w:rsidRPr="009901C8">
              <w:tab/>
              <w:t xml:space="preserve">A tagállamok általános szabályként </w:t>
            </w:r>
            <w:r w:rsidRPr="009901C8">
              <w:rPr>
                <w:b/>
                <w:i/>
              </w:rPr>
              <w:t>biztosíthatják</w:t>
            </w:r>
            <w:r w:rsidRPr="009901C8">
              <w:t>, hogy a különleges befogadási igényekkel rendelkező, felnőtt korú eltartott kérelmezőket együtt helyezzék el az olyan felnőtt korú közeli hozzátartozókkal, akik már ugyanazon tagállamban tartózkodnak, és akik az érintett tagállam jogszabályai vagy gyakorlata alapján felelősek értük.</w:t>
            </w:r>
          </w:p>
        </w:tc>
      </w:tr>
    </w:tbl>
    <w:p w14:paraId="4E5FE75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03B959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8E72557"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76903FC3" w14:textId="77777777" w:rsidR="00887EFF" w:rsidRPr="009901C8" w:rsidRDefault="00887EFF" w:rsidP="00887EFF">
      <w:r w:rsidRPr="009901C8">
        <w:rPr>
          <w:rStyle w:val="HideTWBExt"/>
          <w:noProof w:val="0"/>
          <w:color w:val="auto"/>
        </w:rPr>
        <w:t>&lt;/AmendB&gt;</w:t>
      </w:r>
    </w:p>
    <w:p w14:paraId="2D93EC8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381</w:t>
      </w:r>
      <w:r w:rsidRPr="009901C8">
        <w:rPr>
          <w:rStyle w:val="HideTWBExt"/>
          <w:b w:val="0"/>
          <w:noProof w:val="0"/>
          <w:color w:val="auto"/>
        </w:rPr>
        <w:t>&lt;/NumAmB&gt;</w:t>
      </w:r>
    </w:p>
    <w:p w14:paraId="1EE64C84"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04122A64" w14:textId="77777777" w:rsidR="00887EFF" w:rsidRPr="009901C8" w:rsidRDefault="00887EFF" w:rsidP="00887EFF">
      <w:r w:rsidRPr="009901C8">
        <w:rPr>
          <w:rStyle w:val="HideTWBExt"/>
          <w:noProof w:val="0"/>
          <w:color w:val="auto"/>
        </w:rPr>
        <w:t>&lt;/RepeatBlock-By&gt;</w:t>
      </w:r>
    </w:p>
    <w:p w14:paraId="47F0E7E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FFDCE93" w14:textId="77777777" w:rsidR="00887EFF" w:rsidRPr="009901C8" w:rsidRDefault="00887EFF" w:rsidP="00887EFF">
      <w:pPr>
        <w:pStyle w:val="NormalBold"/>
      </w:pPr>
      <w:r w:rsidRPr="009901C8">
        <w:rPr>
          <w:rStyle w:val="HideTWBExt"/>
          <w:b w:val="0"/>
          <w:noProof w:val="0"/>
          <w:color w:val="auto"/>
        </w:rPr>
        <w:t>&lt;Article&gt;</w:t>
      </w:r>
      <w:r w:rsidRPr="009901C8">
        <w:t>17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C3B89EF" w14:textId="77777777" w:rsidTr="007D1A1C">
        <w:trPr>
          <w:jc w:val="center"/>
        </w:trPr>
        <w:tc>
          <w:tcPr>
            <w:tcW w:w="9752" w:type="dxa"/>
            <w:gridSpan w:val="2"/>
          </w:tcPr>
          <w:p w14:paraId="46EAE40C" w14:textId="77777777" w:rsidR="00887EFF" w:rsidRPr="009901C8" w:rsidRDefault="00887EFF" w:rsidP="007D1A1C">
            <w:pPr>
              <w:keepNext/>
            </w:pPr>
          </w:p>
        </w:tc>
      </w:tr>
      <w:tr w:rsidR="00887EFF" w:rsidRPr="009901C8" w14:paraId="4B71412D" w14:textId="77777777" w:rsidTr="007D1A1C">
        <w:trPr>
          <w:jc w:val="center"/>
        </w:trPr>
        <w:tc>
          <w:tcPr>
            <w:tcW w:w="4876" w:type="dxa"/>
            <w:hideMark/>
          </w:tcPr>
          <w:p w14:paraId="53276D0A" w14:textId="77777777" w:rsidR="00887EFF" w:rsidRPr="009901C8" w:rsidRDefault="00887EFF" w:rsidP="007D1A1C">
            <w:pPr>
              <w:pStyle w:val="ColumnHeading"/>
              <w:keepNext/>
            </w:pPr>
            <w:r w:rsidRPr="009901C8">
              <w:t>A Bizottság által javasolt szöveg</w:t>
            </w:r>
          </w:p>
        </w:tc>
        <w:tc>
          <w:tcPr>
            <w:tcW w:w="4876" w:type="dxa"/>
            <w:hideMark/>
          </w:tcPr>
          <w:p w14:paraId="2A8F02F5" w14:textId="77777777" w:rsidR="00887EFF" w:rsidRPr="009901C8" w:rsidRDefault="00887EFF" w:rsidP="007D1A1C">
            <w:pPr>
              <w:pStyle w:val="ColumnHeading"/>
              <w:keepNext/>
            </w:pPr>
            <w:r w:rsidRPr="009901C8">
              <w:t>Módosítás</w:t>
            </w:r>
          </w:p>
        </w:tc>
      </w:tr>
      <w:tr w:rsidR="00887EFF" w:rsidRPr="009901C8" w14:paraId="787007A9" w14:textId="77777777" w:rsidTr="007D1A1C">
        <w:trPr>
          <w:jc w:val="center"/>
        </w:trPr>
        <w:tc>
          <w:tcPr>
            <w:tcW w:w="4876" w:type="dxa"/>
            <w:hideMark/>
          </w:tcPr>
          <w:p w14:paraId="52DE42D3" w14:textId="77777777" w:rsidR="00887EFF" w:rsidRPr="009901C8" w:rsidRDefault="00887EFF" w:rsidP="007D1A1C">
            <w:pPr>
              <w:pStyle w:val="Normal6"/>
            </w:pPr>
            <w:r w:rsidRPr="009901C8">
              <w:t>(6)</w:t>
            </w:r>
            <w:r w:rsidRPr="009901C8">
              <w:tab/>
              <w:t xml:space="preserve">A tagállamok </w:t>
            </w:r>
            <w:r w:rsidRPr="009901C8">
              <w:rPr>
                <w:b/>
                <w:i/>
              </w:rPr>
              <w:t>biztosítják</w:t>
            </w:r>
            <w:r w:rsidRPr="009901C8">
              <w:t>, hogy csak szükség esetén kerüljön sor a kérelmezők másik szálláshelyre költöztetésére. A tagállamok lehetővé teszik, hogy a kérelmezők tájékoztassák jogi vagy egyéb tanácsadójukat az áthelyezésről és új címükről.</w:t>
            </w:r>
          </w:p>
        </w:tc>
        <w:tc>
          <w:tcPr>
            <w:tcW w:w="4876" w:type="dxa"/>
            <w:hideMark/>
          </w:tcPr>
          <w:p w14:paraId="33B66C93" w14:textId="77777777" w:rsidR="00887EFF" w:rsidRPr="009901C8" w:rsidRDefault="00887EFF" w:rsidP="007D1A1C">
            <w:pPr>
              <w:pStyle w:val="Normal6"/>
              <w:rPr>
                <w:szCs w:val="24"/>
              </w:rPr>
            </w:pPr>
            <w:r w:rsidRPr="009901C8">
              <w:t>(6)</w:t>
            </w:r>
            <w:r w:rsidRPr="009901C8">
              <w:tab/>
              <w:t xml:space="preserve">A tagállamok </w:t>
            </w:r>
            <w:r w:rsidRPr="009901C8">
              <w:rPr>
                <w:b/>
                <w:i/>
              </w:rPr>
              <w:t>biztosíthatják</w:t>
            </w:r>
            <w:r w:rsidRPr="009901C8">
              <w:t>, hogy csak szükség esetén kerüljön sor a kérelmezők másik szálláshelyre költöztetésére. A tagállamok lehetővé teszik, hogy a kérelmezők tájékoztassák jogi vagy egyéb tanácsadójukat az áthelyezésről és új címükről.</w:t>
            </w:r>
          </w:p>
        </w:tc>
      </w:tr>
    </w:tbl>
    <w:p w14:paraId="7CE2CA7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37D280B"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376037E"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3170B5EB" w14:textId="77777777" w:rsidR="00887EFF" w:rsidRPr="009901C8" w:rsidRDefault="00887EFF" w:rsidP="00887EFF">
      <w:r w:rsidRPr="009901C8">
        <w:rPr>
          <w:rStyle w:val="HideTWBExt"/>
          <w:noProof w:val="0"/>
          <w:color w:val="auto"/>
        </w:rPr>
        <w:t>&lt;/AmendB&gt;</w:t>
      </w:r>
    </w:p>
    <w:p w14:paraId="43D5D0D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382</w:t>
      </w:r>
      <w:r w:rsidRPr="009901C8">
        <w:rPr>
          <w:rStyle w:val="HideTWBExt"/>
          <w:b w:val="0"/>
          <w:noProof w:val="0"/>
          <w:color w:val="auto"/>
        </w:rPr>
        <w:t>&lt;/NumAmB&gt;</w:t>
      </w:r>
    </w:p>
    <w:p w14:paraId="7CBA5C83"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47C1091" w14:textId="77777777" w:rsidR="00887EFF" w:rsidRPr="009901C8" w:rsidRDefault="00887EFF" w:rsidP="00887EFF">
      <w:r w:rsidRPr="009901C8">
        <w:rPr>
          <w:rStyle w:val="HideTWBExt"/>
          <w:noProof w:val="0"/>
          <w:color w:val="auto"/>
        </w:rPr>
        <w:t>&lt;/RepeatBlock-By&gt;</w:t>
      </w:r>
    </w:p>
    <w:p w14:paraId="769451A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30C8E37" w14:textId="77777777" w:rsidR="00887EFF" w:rsidRPr="009901C8" w:rsidRDefault="00887EFF" w:rsidP="00887EFF">
      <w:pPr>
        <w:pStyle w:val="NormalBold"/>
      </w:pPr>
      <w:r w:rsidRPr="009901C8">
        <w:rPr>
          <w:rStyle w:val="HideTWBExt"/>
          <w:b w:val="0"/>
          <w:noProof w:val="0"/>
          <w:color w:val="auto"/>
        </w:rPr>
        <w:t>&lt;Article&gt;</w:t>
      </w:r>
      <w:r w:rsidRPr="009901C8">
        <w:t>17 cikk – 7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F475F14" w14:textId="77777777" w:rsidTr="007D1A1C">
        <w:trPr>
          <w:jc w:val="center"/>
        </w:trPr>
        <w:tc>
          <w:tcPr>
            <w:tcW w:w="9752" w:type="dxa"/>
            <w:gridSpan w:val="2"/>
          </w:tcPr>
          <w:p w14:paraId="03B8B012" w14:textId="77777777" w:rsidR="00887EFF" w:rsidRPr="009901C8" w:rsidRDefault="00887EFF" w:rsidP="007D1A1C">
            <w:pPr>
              <w:keepNext/>
            </w:pPr>
          </w:p>
        </w:tc>
      </w:tr>
      <w:tr w:rsidR="00887EFF" w:rsidRPr="009901C8" w14:paraId="1222F237" w14:textId="77777777" w:rsidTr="007D1A1C">
        <w:trPr>
          <w:jc w:val="center"/>
        </w:trPr>
        <w:tc>
          <w:tcPr>
            <w:tcW w:w="4876" w:type="dxa"/>
            <w:hideMark/>
          </w:tcPr>
          <w:p w14:paraId="5017797A" w14:textId="77777777" w:rsidR="00887EFF" w:rsidRPr="009901C8" w:rsidRDefault="00887EFF" w:rsidP="007D1A1C">
            <w:pPr>
              <w:pStyle w:val="ColumnHeading"/>
              <w:keepNext/>
            </w:pPr>
            <w:r w:rsidRPr="009901C8">
              <w:t>A Bizottság által javasolt szöveg</w:t>
            </w:r>
          </w:p>
        </w:tc>
        <w:tc>
          <w:tcPr>
            <w:tcW w:w="4876" w:type="dxa"/>
            <w:hideMark/>
          </w:tcPr>
          <w:p w14:paraId="2F9C16C9" w14:textId="77777777" w:rsidR="00887EFF" w:rsidRPr="009901C8" w:rsidRDefault="00887EFF" w:rsidP="007D1A1C">
            <w:pPr>
              <w:pStyle w:val="ColumnHeading"/>
              <w:keepNext/>
            </w:pPr>
            <w:r w:rsidRPr="009901C8">
              <w:t>Módosítás</w:t>
            </w:r>
          </w:p>
        </w:tc>
      </w:tr>
      <w:tr w:rsidR="00887EFF" w:rsidRPr="009901C8" w14:paraId="7C908152" w14:textId="77777777" w:rsidTr="007D1A1C">
        <w:trPr>
          <w:jc w:val="center"/>
        </w:trPr>
        <w:tc>
          <w:tcPr>
            <w:tcW w:w="4876" w:type="dxa"/>
            <w:hideMark/>
          </w:tcPr>
          <w:p w14:paraId="61B2EF9C" w14:textId="77777777" w:rsidR="00887EFF" w:rsidRPr="009901C8" w:rsidRDefault="00887EFF" w:rsidP="007D1A1C">
            <w:pPr>
              <w:pStyle w:val="Normal6"/>
            </w:pPr>
            <w:r w:rsidRPr="009901C8">
              <w:t>(7)</w:t>
            </w:r>
            <w:r w:rsidRPr="009901C8">
              <w:tab/>
              <w:t>A befogadás anyagi feltételeit biztosító személyek, ideértve a befogadóállomásokon tevékenykedő személyeknek megfelelő képzettséggel kell rendelkezniük, és a tevékenységük során tudomásukra jutott minden információ tekintetében köti őket a nemzeti jogban előírt titoktartási kötelezettség.</w:t>
            </w:r>
          </w:p>
        </w:tc>
        <w:tc>
          <w:tcPr>
            <w:tcW w:w="4876" w:type="dxa"/>
            <w:hideMark/>
          </w:tcPr>
          <w:p w14:paraId="289F2664" w14:textId="77777777" w:rsidR="00887EFF" w:rsidRPr="009901C8" w:rsidRDefault="00887EFF" w:rsidP="007D1A1C">
            <w:pPr>
              <w:pStyle w:val="Normal6"/>
              <w:rPr>
                <w:szCs w:val="24"/>
              </w:rPr>
            </w:pPr>
            <w:r w:rsidRPr="009901C8">
              <w:t>(7)</w:t>
            </w:r>
            <w:r w:rsidRPr="009901C8">
              <w:tab/>
              <w:t xml:space="preserve">A befogadás anyagi feltételeit biztosító személyek, ideértve a befogadóállomásokon tevékenykedő személyeknek megfelelő képzettséggel kell rendelkezniük, és a tevékenységük során tudomásukra jutott minden információ tekintetében köti őket a nemzeti jogban előírt titoktartási kötelezettség. </w:t>
            </w:r>
            <w:r w:rsidRPr="009901C8">
              <w:rPr>
                <w:b/>
                <w:i/>
              </w:rPr>
              <w:t>A 26. cikkben meghatározott hatáskörrel rendelkező hatóságok azonban rendszeres jelleggel nyilvánosan elérhetővé tesznek a befogadás anyagi feltételeire vonatkozó, kellően anonimizált adatokat.</w:t>
            </w:r>
          </w:p>
        </w:tc>
      </w:tr>
    </w:tbl>
    <w:p w14:paraId="4EBE336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1C7DA8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B183A07" w14:textId="77777777" w:rsidR="00887EFF" w:rsidRPr="009901C8" w:rsidRDefault="00887EFF" w:rsidP="00887EFF">
      <w:pPr>
        <w:pStyle w:val="Normal12Italic"/>
        <w:rPr>
          <w:noProof w:val="0"/>
        </w:rPr>
      </w:pPr>
      <w:r w:rsidRPr="009901C8">
        <w:rPr>
          <w:noProof w:val="0"/>
        </w:rPr>
        <w:t>A nyilvánosságnak jogában áll, hogy pontos tájékoztatást kapjon a kérelmezők befogadási szükségletei által okozott költségekről.</w:t>
      </w:r>
    </w:p>
    <w:p w14:paraId="0B76DA1D" w14:textId="77777777" w:rsidR="00887EFF" w:rsidRPr="009901C8" w:rsidRDefault="00887EFF" w:rsidP="00887EFF">
      <w:r w:rsidRPr="009901C8">
        <w:rPr>
          <w:rStyle w:val="HideTWBExt"/>
          <w:noProof w:val="0"/>
          <w:color w:val="auto"/>
        </w:rPr>
        <w:t>&lt;/AmendB&gt;</w:t>
      </w:r>
    </w:p>
    <w:p w14:paraId="5D29CCB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383</w:t>
      </w:r>
      <w:r w:rsidRPr="009901C8">
        <w:rPr>
          <w:rStyle w:val="HideTWBExt"/>
          <w:b w:val="0"/>
          <w:noProof w:val="0"/>
          <w:color w:val="auto"/>
        </w:rPr>
        <w:t>&lt;/NumAmB&gt;</w:t>
      </w:r>
    </w:p>
    <w:p w14:paraId="279F968C"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05F3B52"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073970C" w14:textId="77777777" w:rsidR="00887EFF" w:rsidRPr="009901C8" w:rsidRDefault="00887EFF" w:rsidP="00887EFF">
      <w:r w:rsidRPr="009901C8">
        <w:rPr>
          <w:rStyle w:val="HideTWBExt"/>
          <w:noProof w:val="0"/>
          <w:color w:val="auto"/>
        </w:rPr>
        <w:t>&lt;/RepeatBlock-By&gt;</w:t>
      </w:r>
    </w:p>
    <w:p w14:paraId="7D76948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92CF1D5" w14:textId="77777777" w:rsidR="00887EFF" w:rsidRPr="009901C8" w:rsidRDefault="00887EFF" w:rsidP="00887EFF">
      <w:pPr>
        <w:pStyle w:val="NormalBold"/>
      </w:pPr>
      <w:r w:rsidRPr="009901C8">
        <w:rPr>
          <w:rStyle w:val="HideTWBExt"/>
          <w:b w:val="0"/>
          <w:noProof w:val="0"/>
          <w:color w:val="auto"/>
        </w:rPr>
        <w:t>&lt;Article&gt;</w:t>
      </w:r>
      <w:r w:rsidRPr="009901C8">
        <w:t>17 cikk – 7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25F6DEA" w14:textId="77777777" w:rsidTr="007D1A1C">
        <w:trPr>
          <w:jc w:val="center"/>
        </w:trPr>
        <w:tc>
          <w:tcPr>
            <w:tcW w:w="9752" w:type="dxa"/>
            <w:gridSpan w:val="2"/>
          </w:tcPr>
          <w:p w14:paraId="5C465CB5" w14:textId="77777777" w:rsidR="00887EFF" w:rsidRPr="009901C8" w:rsidRDefault="00887EFF" w:rsidP="007D1A1C">
            <w:pPr>
              <w:keepNext/>
            </w:pPr>
          </w:p>
        </w:tc>
      </w:tr>
      <w:tr w:rsidR="00887EFF" w:rsidRPr="009901C8" w14:paraId="03C7BE14" w14:textId="77777777" w:rsidTr="007D1A1C">
        <w:trPr>
          <w:jc w:val="center"/>
        </w:trPr>
        <w:tc>
          <w:tcPr>
            <w:tcW w:w="4876" w:type="dxa"/>
            <w:hideMark/>
          </w:tcPr>
          <w:p w14:paraId="72085B88" w14:textId="77777777" w:rsidR="00887EFF" w:rsidRPr="009901C8" w:rsidRDefault="00887EFF" w:rsidP="007D1A1C">
            <w:pPr>
              <w:pStyle w:val="ColumnHeading"/>
              <w:keepNext/>
            </w:pPr>
            <w:r w:rsidRPr="009901C8">
              <w:t>A Bizottság által javasolt szöveg</w:t>
            </w:r>
          </w:p>
        </w:tc>
        <w:tc>
          <w:tcPr>
            <w:tcW w:w="4876" w:type="dxa"/>
            <w:hideMark/>
          </w:tcPr>
          <w:p w14:paraId="45AC7315" w14:textId="77777777" w:rsidR="00887EFF" w:rsidRPr="009901C8" w:rsidRDefault="00887EFF" w:rsidP="007D1A1C">
            <w:pPr>
              <w:pStyle w:val="ColumnHeading"/>
              <w:keepNext/>
            </w:pPr>
            <w:r w:rsidRPr="009901C8">
              <w:t>Módosítás</w:t>
            </w:r>
          </w:p>
        </w:tc>
      </w:tr>
      <w:tr w:rsidR="00887EFF" w:rsidRPr="009901C8" w14:paraId="3FA6C53C" w14:textId="77777777" w:rsidTr="007D1A1C">
        <w:trPr>
          <w:jc w:val="center"/>
        </w:trPr>
        <w:tc>
          <w:tcPr>
            <w:tcW w:w="4876" w:type="dxa"/>
            <w:hideMark/>
          </w:tcPr>
          <w:p w14:paraId="20D3C9C1" w14:textId="77777777" w:rsidR="00887EFF" w:rsidRPr="009901C8" w:rsidRDefault="00887EFF" w:rsidP="007D1A1C">
            <w:pPr>
              <w:pStyle w:val="Normal6"/>
            </w:pPr>
            <w:r w:rsidRPr="009901C8">
              <w:t>(7)</w:t>
            </w:r>
            <w:r w:rsidRPr="009901C8">
              <w:tab/>
              <w:t xml:space="preserve">A befogadás anyagi feltételeit biztosító </w:t>
            </w:r>
            <w:r w:rsidRPr="009901C8">
              <w:rPr>
                <w:b/>
                <w:i/>
              </w:rPr>
              <w:t>személyek</w:t>
            </w:r>
            <w:r w:rsidRPr="009901C8">
              <w:t xml:space="preserve">, </w:t>
            </w:r>
            <w:r w:rsidRPr="009901C8">
              <w:rPr>
                <w:b/>
                <w:i/>
              </w:rPr>
              <w:t>ideértve</w:t>
            </w:r>
            <w:r w:rsidRPr="009901C8">
              <w:t xml:space="preserve"> a befogadóállomásokon tevékenykedő személyeknek megfelelő képzettséggel kell rendelkezniük, és a tevékenységük során tudomásukra jutott minden információ tekintetében köti őket a nemzeti jogban előírt titoktartási kötelezettség.</w:t>
            </w:r>
          </w:p>
        </w:tc>
        <w:tc>
          <w:tcPr>
            <w:tcW w:w="4876" w:type="dxa"/>
            <w:hideMark/>
          </w:tcPr>
          <w:p w14:paraId="77EFA556" w14:textId="77777777" w:rsidR="00887EFF" w:rsidRPr="009901C8" w:rsidRDefault="00887EFF" w:rsidP="007D1A1C">
            <w:pPr>
              <w:pStyle w:val="Normal6"/>
              <w:rPr>
                <w:szCs w:val="24"/>
              </w:rPr>
            </w:pPr>
            <w:r w:rsidRPr="009901C8">
              <w:t>(7)</w:t>
            </w:r>
            <w:r w:rsidRPr="009901C8">
              <w:tab/>
              <w:t>A befogadás anyagi feltételeit</w:t>
            </w:r>
            <w:r w:rsidRPr="009901C8">
              <w:rPr>
                <w:b/>
                <w:i/>
              </w:rPr>
              <w:t>, ezen belül az egészségügyi ellátást és az oktatást</w:t>
            </w:r>
            <w:r w:rsidRPr="009901C8">
              <w:t xml:space="preserve"> biztosító </w:t>
            </w:r>
            <w:r w:rsidRPr="009901C8">
              <w:rPr>
                <w:b/>
                <w:i/>
              </w:rPr>
              <w:t>személyeknek</w:t>
            </w:r>
            <w:r w:rsidRPr="009901C8">
              <w:t xml:space="preserve">, </w:t>
            </w:r>
            <w:r w:rsidRPr="009901C8">
              <w:rPr>
                <w:b/>
                <w:i/>
              </w:rPr>
              <w:t>köztük</w:t>
            </w:r>
            <w:r w:rsidRPr="009901C8">
              <w:t xml:space="preserve"> a befogadóállomásokon tevékenykedő személyeknek megfelelő képzettséggel kell rendelkezniük, és a tevékenységük során tudomásukra jutott minden információ tekintetében köti őket a nemzeti jogban előírt titoktartási kötelezettség.</w:t>
            </w:r>
          </w:p>
        </w:tc>
      </w:tr>
    </w:tbl>
    <w:p w14:paraId="7BE9655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3E18C94" w14:textId="77777777" w:rsidR="00887EFF" w:rsidRPr="009901C8" w:rsidRDefault="00887EFF" w:rsidP="00887EFF">
      <w:r w:rsidRPr="009901C8">
        <w:rPr>
          <w:rStyle w:val="HideTWBExt"/>
          <w:noProof w:val="0"/>
          <w:color w:val="auto"/>
        </w:rPr>
        <w:t>&lt;/AmendB&gt;</w:t>
      </w:r>
    </w:p>
    <w:p w14:paraId="29B5177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384</w:t>
      </w:r>
      <w:r w:rsidRPr="009901C8">
        <w:rPr>
          <w:rStyle w:val="HideTWBExt"/>
          <w:b w:val="0"/>
          <w:noProof w:val="0"/>
          <w:color w:val="auto"/>
        </w:rPr>
        <w:t>&lt;/NumAmB&gt;</w:t>
      </w:r>
    </w:p>
    <w:p w14:paraId="235158F1"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2CDD7F1" w14:textId="77777777" w:rsidR="00887EFF" w:rsidRPr="009901C8" w:rsidRDefault="00887EFF" w:rsidP="00887EFF">
      <w:r w:rsidRPr="009901C8">
        <w:rPr>
          <w:rStyle w:val="HideTWBExt"/>
          <w:noProof w:val="0"/>
          <w:color w:val="auto"/>
        </w:rPr>
        <w:t>&lt;/RepeatBlock-By&gt;</w:t>
      </w:r>
    </w:p>
    <w:p w14:paraId="2DE1E97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EC6DE9D" w14:textId="77777777" w:rsidR="00887EFF" w:rsidRPr="009901C8" w:rsidRDefault="00887EFF" w:rsidP="00887EFF">
      <w:pPr>
        <w:pStyle w:val="NormalBold"/>
      </w:pPr>
      <w:r w:rsidRPr="009901C8">
        <w:rPr>
          <w:rStyle w:val="HideTWBExt"/>
          <w:b w:val="0"/>
          <w:noProof w:val="0"/>
          <w:color w:val="auto"/>
        </w:rPr>
        <w:t>&lt;Article&gt;</w:t>
      </w:r>
      <w:r w:rsidRPr="009901C8">
        <w:t>17 cikk – 8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D112124" w14:textId="77777777" w:rsidTr="007D1A1C">
        <w:trPr>
          <w:jc w:val="center"/>
        </w:trPr>
        <w:tc>
          <w:tcPr>
            <w:tcW w:w="9752" w:type="dxa"/>
            <w:gridSpan w:val="2"/>
          </w:tcPr>
          <w:p w14:paraId="3E571017" w14:textId="77777777" w:rsidR="00887EFF" w:rsidRPr="009901C8" w:rsidRDefault="00887EFF" w:rsidP="007D1A1C">
            <w:pPr>
              <w:keepNext/>
            </w:pPr>
          </w:p>
        </w:tc>
      </w:tr>
      <w:tr w:rsidR="00887EFF" w:rsidRPr="009901C8" w14:paraId="046C85F7" w14:textId="77777777" w:rsidTr="007D1A1C">
        <w:trPr>
          <w:jc w:val="center"/>
        </w:trPr>
        <w:tc>
          <w:tcPr>
            <w:tcW w:w="4876" w:type="dxa"/>
            <w:hideMark/>
          </w:tcPr>
          <w:p w14:paraId="0531334E" w14:textId="77777777" w:rsidR="00887EFF" w:rsidRPr="009901C8" w:rsidRDefault="00887EFF" w:rsidP="007D1A1C">
            <w:pPr>
              <w:pStyle w:val="ColumnHeading"/>
              <w:keepNext/>
            </w:pPr>
            <w:r w:rsidRPr="009901C8">
              <w:t>A Bizottság által javasolt szöveg</w:t>
            </w:r>
          </w:p>
        </w:tc>
        <w:tc>
          <w:tcPr>
            <w:tcW w:w="4876" w:type="dxa"/>
            <w:hideMark/>
          </w:tcPr>
          <w:p w14:paraId="4B89E6EA" w14:textId="77777777" w:rsidR="00887EFF" w:rsidRPr="009901C8" w:rsidRDefault="00887EFF" w:rsidP="007D1A1C">
            <w:pPr>
              <w:pStyle w:val="ColumnHeading"/>
              <w:keepNext/>
            </w:pPr>
            <w:r w:rsidRPr="009901C8">
              <w:t>Módosítás</w:t>
            </w:r>
          </w:p>
        </w:tc>
      </w:tr>
      <w:tr w:rsidR="00887EFF" w:rsidRPr="009901C8" w14:paraId="32BAF353" w14:textId="77777777" w:rsidTr="007D1A1C">
        <w:trPr>
          <w:jc w:val="center"/>
        </w:trPr>
        <w:tc>
          <w:tcPr>
            <w:tcW w:w="4876" w:type="dxa"/>
            <w:hideMark/>
          </w:tcPr>
          <w:p w14:paraId="525BF7DF" w14:textId="77777777" w:rsidR="00887EFF" w:rsidRPr="009901C8" w:rsidRDefault="00887EFF" w:rsidP="007D1A1C">
            <w:pPr>
              <w:pStyle w:val="Normal6"/>
            </w:pPr>
            <w:r w:rsidRPr="009901C8">
              <w:t>(8)</w:t>
            </w:r>
            <w:r w:rsidRPr="009901C8">
              <w:tab/>
              <w:t xml:space="preserve">A tagállamok </w:t>
            </w:r>
            <w:r w:rsidRPr="009901C8">
              <w:rPr>
                <w:b/>
                <w:i/>
              </w:rPr>
              <w:t>az elszállásolt személyeket képviselő tanácsadó testület vagy tanács révén bevonhatják</w:t>
            </w:r>
            <w:r w:rsidRPr="009901C8">
              <w:t xml:space="preserve"> a kérelmezőket az állomáson való életvitelük anyagi eszközeinek és nem anyagi tényezőinek irányításába.</w:t>
            </w:r>
          </w:p>
        </w:tc>
        <w:tc>
          <w:tcPr>
            <w:tcW w:w="4876" w:type="dxa"/>
            <w:hideMark/>
          </w:tcPr>
          <w:p w14:paraId="2D41071F" w14:textId="77777777" w:rsidR="00887EFF" w:rsidRPr="009901C8" w:rsidRDefault="00887EFF" w:rsidP="007D1A1C">
            <w:pPr>
              <w:pStyle w:val="Normal6"/>
              <w:rPr>
                <w:szCs w:val="24"/>
              </w:rPr>
            </w:pPr>
            <w:r w:rsidRPr="009901C8">
              <w:t>(8)</w:t>
            </w:r>
            <w:r w:rsidRPr="009901C8">
              <w:tab/>
              <w:t xml:space="preserve">A tagállamok </w:t>
            </w:r>
            <w:r w:rsidRPr="009901C8">
              <w:rPr>
                <w:b/>
                <w:i/>
              </w:rPr>
              <w:t>bevonják</w:t>
            </w:r>
            <w:r w:rsidRPr="009901C8">
              <w:t xml:space="preserve"> a kérelmezőket az állomáson való életvitelük anyagi eszközeinek és nem anyagi tényezőinek irányításába.</w:t>
            </w:r>
          </w:p>
        </w:tc>
      </w:tr>
    </w:tbl>
    <w:p w14:paraId="4915806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8ECEE8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4878078" w14:textId="77777777" w:rsidR="00887EFF" w:rsidRPr="009901C8" w:rsidRDefault="00887EFF" w:rsidP="00887EFF">
      <w:pPr>
        <w:pStyle w:val="Normal12Italic"/>
        <w:rPr>
          <w:noProof w:val="0"/>
        </w:rPr>
      </w:pPr>
      <w:r w:rsidRPr="009901C8">
        <w:rPr>
          <w:noProof w:val="0"/>
        </w:rPr>
        <w:t>A kérelmezőket ösztönözni kell arra, hogy tevékenykedjenek a menekültközpontokban. Másrészről a tanácsadó testületek létrehozása szociális feszültségeket gerjeszthet a központban.</w:t>
      </w:r>
    </w:p>
    <w:p w14:paraId="2D5843C0" w14:textId="77777777" w:rsidR="00887EFF" w:rsidRPr="009901C8" w:rsidRDefault="00887EFF" w:rsidP="00887EFF">
      <w:r w:rsidRPr="009901C8">
        <w:rPr>
          <w:rStyle w:val="HideTWBExt"/>
          <w:noProof w:val="0"/>
          <w:color w:val="auto"/>
        </w:rPr>
        <w:t>&lt;/AmendB&gt;</w:t>
      </w:r>
    </w:p>
    <w:p w14:paraId="0C26A57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385</w:t>
      </w:r>
      <w:r w:rsidRPr="009901C8">
        <w:rPr>
          <w:rStyle w:val="HideTWBExt"/>
          <w:b w:val="0"/>
          <w:noProof w:val="0"/>
          <w:color w:val="auto"/>
        </w:rPr>
        <w:t>&lt;/NumAmB&gt;</w:t>
      </w:r>
    </w:p>
    <w:p w14:paraId="41A59EFE"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9D13FEE" w14:textId="77777777" w:rsidR="00887EFF" w:rsidRPr="009901C8" w:rsidRDefault="00887EFF" w:rsidP="00887EFF">
      <w:r w:rsidRPr="009901C8">
        <w:rPr>
          <w:rStyle w:val="HideTWBExt"/>
          <w:noProof w:val="0"/>
          <w:color w:val="auto"/>
        </w:rPr>
        <w:t>&lt;/RepeatBlock-By&gt;</w:t>
      </w:r>
    </w:p>
    <w:p w14:paraId="3B8E562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E8B8442" w14:textId="77777777" w:rsidR="00887EFF" w:rsidRPr="009901C8" w:rsidRDefault="00887EFF" w:rsidP="00887EFF">
      <w:pPr>
        <w:pStyle w:val="NormalBold"/>
      </w:pPr>
      <w:r w:rsidRPr="009901C8">
        <w:rPr>
          <w:rStyle w:val="HideTWBExt"/>
          <w:b w:val="0"/>
          <w:noProof w:val="0"/>
          <w:color w:val="auto"/>
        </w:rPr>
        <w:t>&lt;Article&gt;</w:t>
      </w:r>
      <w:r w:rsidRPr="009901C8">
        <w:t>17 cikk – 9 bekezdés – 1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DDCA9AD" w14:textId="77777777" w:rsidTr="007D1A1C">
        <w:trPr>
          <w:jc w:val="center"/>
        </w:trPr>
        <w:tc>
          <w:tcPr>
            <w:tcW w:w="9752" w:type="dxa"/>
            <w:gridSpan w:val="2"/>
          </w:tcPr>
          <w:p w14:paraId="295DC85F" w14:textId="77777777" w:rsidR="00887EFF" w:rsidRPr="009901C8" w:rsidRDefault="00887EFF" w:rsidP="007D1A1C">
            <w:pPr>
              <w:keepNext/>
            </w:pPr>
          </w:p>
        </w:tc>
      </w:tr>
      <w:tr w:rsidR="00887EFF" w:rsidRPr="009901C8" w14:paraId="1E1ACB66" w14:textId="77777777" w:rsidTr="007D1A1C">
        <w:trPr>
          <w:jc w:val="center"/>
        </w:trPr>
        <w:tc>
          <w:tcPr>
            <w:tcW w:w="4876" w:type="dxa"/>
            <w:hideMark/>
          </w:tcPr>
          <w:p w14:paraId="6565F80F" w14:textId="77777777" w:rsidR="00887EFF" w:rsidRPr="009901C8" w:rsidRDefault="00887EFF" w:rsidP="007D1A1C">
            <w:pPr>
              <w:pStyle w:val="ColumnHeading"/>
              <w:keepNext/>
            </w:pPr>
            <w:r w:rsidRPr="009901C8">
              <w:t>A Bizottság által javasolt szöveg</w:t>
            </w:r>
          </w:p>
        </w:tc>
        <w:tc>
          <w:tcPr>
            <w:tcW w:w="4876" w:type="dxa"/>
            <w:hideMark/>
          </w:tcPr>
          <w:p w14:paraId="13EA49B8" w14:textId="77777777" w:rsidR="00887EFF" w:rsidRPr="009901C8" w:rsidRDefault="00887EFF" w:rsidP="007D1A1C">
            <w:pPr>
              <w:pStyle w:val="ColumnHeading"/>
              <w:keepNext/>
            </w:pPr>
            <w:r w:rsidRPr="009901C8">
              <w:t>Módosítás</w:t>
            </w:r>
          </w:p>
        </w:tc>
      </w:tr>
      <w:tr w:rsidR="00887EFF" w:rsidRPr="009901C8" w14:paraId="4B6D9467" w14:textId="77777777" w:rsidTr="007D1A1C">
        <w:trPr>
          <w:jc w:val="center"/>
        </w:trPr>
        <w:tc>
          <w:tcPr>
            <w:tcW w:w="4876" w:type="dxa"/>
            <w:hideMark/>
          </w:tcPr>
          <w:p w14:paraId="04F9BA56" w14:textId="77777777" w:rsidR="00887EFF" w:rsidRPr="009901C8" w:rsidRDefault="00887EFF" w:rsidP="007D1A1C">
            <w:pPr>
              <w:pStyle w:val="Normal6"/>
            </w:pPr>
            <w:r w:rsidRPr="009901C8">
              <w:t>(9)</w:t>
            </w:r>
            <w:r w:rsidRPr="009901C8">
              <w:tab/>
              <w:t xml:space="preserve">Kellően indokolt esetekben, a tagállamok kivételesen e cikk </w:t>
            </w:r>
            <w:r w:rsidRPr="009901C8">
              <w:rPr>
                <w:b/>
                <w:i/>
              </w:rPr>
              <w:t>rendelkezéseitől eltérő</w:t>
            </w:r>
            <w:r w:rsidRPr="009901C8">
              <w:t xml:space="preserve"> anyagi befogadási feltételeket is előírhatnak a lehető legrövidebb ésszerű időtartamig, ha:</w:t>
            </w:r>
          </w:p>
        </w:tc>
        <w:tc>
          <w:tcPr>
            <w:tcW w:w="4876" w:type="dxa"/>
            <w:hideMark/>
          </w:tcPr>
          <w:p w14:paraId="7B6E2425" w14:textId="77777777" w:rsidR="00887EFF" w:rsidRPr="009901C8" w:rsidRDefault="00887EFF" w:rsidP="007D1A1C">
            <w:pPr>
              <w:pStyle w:val="Normal6"/>
              <w:rPr>
                <w:szCs w:val="24"/>
              </w:rPr>
            </w:pPr>
            <w:r w:rsidRPr="009901C8">
              <w:t>(9)</w:t>
            </w:r>
            <w:r w:rsidRPr="009901C8">
              <w:tab/>
              <w:t xml:space="preserve">Kellően indokolt esetekben, a tagállamok kivételesen e cikk </w:t>
            </w:r>
            <w:r w:rsidRPr="009901C8">
              <w:rPr>
                <w:b/>
                <w:i/>
              </w:rPr>
              <w:t>rendelkezéseihez képest rosszabb</w:t>
            </w:r>
            <w:r w:rsidRPr="009901C8">
              <w:t xml:space="preserve"> anyagi befogadási feltételeket is előírhatnak a lehető legrövidebb ésszerű időtartamig, ha:</w:t>
            </w:r>
          </w:p>
        </w:tc>
      </w:tr>
    </w:tbl>
    <w:p w14:paraId="45E3221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59F8AB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498AD4C" w14:textId="77777777" w:rsidR="00887EFF" w:rsidRPr="009901C8" w:rsidRDefault="00887EFF" w:rsidP="00887EFF">
      <w:pPr>
        <w:pStyle w:val="Normal12Italic"/>
        <w:rPr>
          <w:noProof w:val="0"/>
        </w:rPr>
      </w:pPr>
      <w:r w:rsidRPr="009901C8">
        <w:rPr>
          <w:noProof w:val="0"/>
        </w:rPr>
        <w:t>A tagállamok számára lehetővé kell tenni, hogy a befogadás rosszabb anyagi feltételeit biztosítsák a kérelmezők számára, ha ez szükséges ahhoz, hogy észszerű korlátok között tartsák a befogadási költségeket.</w:t>
      </w:r>
    </w:p>
    <w:p w14:paraId="303D2642" w14:textId="77777777" w:rsidR="00887EFF" w:rsidRPr="009901C8" w:rsidRDefault="00887EFF" w:rsidP="00887EFF">
      <w:r w:rsidRPr="009901C8">
        <w:rPr>
          <w:rStyle w:val="HideTWBExt"/>
          <w:noProof w:val="0"/>
          <w:color w:val="auto"/>
        </w:rPr>
        <w:t>&lt;/AmendB&gt;</w:t>
      </w:r>
    </w:p>
    <w:p w14:paraId="26DD80D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386</w:t>
      </w:r>
      <w:r w:rsidRPr="009901C8">
        <w:rPr>
          <w:rStyle w:val="HideTWBExt"/>
          <w:b w:val="0"/>
          <w:noProof w:val="0"/>
          <w:color w:val="auto"/>
        </w:rPr>
        <w:t>&lt;/NumAmB&gt;</w:t>
      </w:r>
    </w:p>
    <w:p w14:paraId="1AA5C0F5"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3E83797" w14:textId="77777777" w:rsidR="00887EFF" w:rsidRPr="009901C8" w:rsidRDefault="00887EFF" w:rsidP="00887EFF">
      <w:r w:rsidRPr="009901C8">
        <w:rPr>
          <w:rStyle w:val="HideTWBExt"/>
          <w:noProof w:val="0"/>
          <w:color w:val="auto"/>
        </w:rPr>
        <w:t>&lt;/RepeatBlock-By&gt;</w:t>
      </w:r>
    </w:p>
    <w:p w14:paraId="5EA98BB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9621951" w14:textId="77777777" w:rsidR="00887EFF" w:rsidRPr="009901C8" w:rsidRDefault="00887EFF" w:rsidP="00887EFF">
      <w:pPr>
        <w:pStyle w:val="NormalBold"/>
      </w:pPr>
      <w:r w:rsidRPr="009901C8">
        <w:rPr>
          <w:rStyle w:val="HideTWBExt"/>
          <w:b w:val="0"/>
          <w:noProof w:val="0"/>
          <w:color w:val="auto"/>
        </w:rPr>
        <w:t>&lt;Article&gt;</w:t>
      </w:r>
      <w:r w:rsidRPr="009901C8">
        <w:t>17 cikk – 9 bekezdés – 1 albekezdés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6C9B3B1" w14:textId="77777777" w:rsidTr="007D1A1C">
        <w:trPr>
          <w:jc w:val="center"/>
        </w:trPr>
        <w:tc>
          <w:tcPr>
            <w:tcW w:w="9752" w:type="dxa"/>
            <w:gridSpan w:val="2"/>
          </w:tcPr>
          <w:p w14:paraId="3371FB7D" w14:textId="77777777" w:rsidR="00887EFF" w:rsidRPr="009901C8" w:rsidRDefault="00887EFF" w:rsidP="007D1A1C">
            <w:pPr>
              <w:keepNext/>
            </w:pPr>
          </w:p>
        </w:tc>
      </w:tr>
      <w:tr w:rsidR="00887EFF" w:rsidRPr="009901C8" w14:paraId="714ED409" w14:textId="77777777" w:rsidTr="007D1A1C">
        <w:trPr>
          <w:jc w:val="center"/>
        </w:trPr>
        <w:tc>
          <w:tcPr>
            <w:tcW w:w="4876" w:type="dxa"/>
            <w:hideMark/>
          </w:tcPr>
          <w:p w14:paraId="72FF5980" w14:textId="77777777" w:rsidR="00887EFF" w:rsidRPr="009901C8" w:rsidRDefault="00887EFF" w:rsidP="007D1A1C">
            <w:pPr>
              <w:pStyle w:val="ColumnHeading"/>
              <w:keepNext/>
            </w:pPr>
            <w:r w:rsidRPr="009901C8">
              <w:t>A Bizottság által javasolt szöveg</w:t>
            </w:r>
          </w:p>
        </w:tc>
        <w:tc>
          <w:tcPr>
            <w:tcW w:w="4876" w:type="dxa"/>
            <w:hideMark/>
          </w:tcPr>
          <w:p w14:paraId="49197949" w14:textId="77777777" w:rsidR="00887EFF" w:rsidRPr="009901C8" w:rsidRDefault="00887EFF" w:rsidP="007D1A1C">
            <w:pPr>
              <w:pStyle w:val="ColumnHeading"/>
              <w:keepNext/>
            </w:pPr>
            <w:r w:rsidRPr="009901C8">
              <w:t>Módosítás</w:t>
            </w:r>
          </w:p>
        </w:tc>
      </w:tr>
      <w:tr w:rsidR="00887EFF" w:rsidRPr="009901C8" w14:paraId="29515070" w14:textId="77777777" w:rsidTr="007D1A1C">
        <w:trPr>
          <w:jc w:val="center"/>
        </w:trPr>
        <w:tc>
          <w:tcPr>
            <w:tcW w:w="4876" w:type="dxa"/>
            <w:hideMark/>
          </w:tcPr>
          <w:p w14:paraId="78295A66" w14:textId="77777777" w:rsidR="00887EFF" w:rsidRPr="009901C8" w:rsidRDefault="00887EFF" w:rsidP="007D1A1C">
            <w:pPr>
              <w:pStyle w:val="Normal6"/>
            </w:pPr>
            <w:r w:rsidRPr="009901C8">
              <w:t>b)</w:t>
            </w:r>
            <w:r w:rsidRPr="009901C8">
              <w:tab/>
              <w:t>a rendelkezésre álló szokásos szálláslehetőségek ideiglenesen kimerültek.</w:t>
            </w:r>
          </w:p>
        </w:tc>
        <w:tc>
          <w:tcPr>
            <w:tcW w:w="4876" w:type="dxa"/>
            <w:hideMark/>
          </w:tcPr>
          <w:p w14:paraId="657DE1EE" w14:textId="77777777" w:rsidR="00887EFF" w:rsidRPr="009901C8" w:rsidRDefault="00887EFF" w:rsidP="007D1A1C">
            <w:pPr>
              <w:pStyle w:val="Normal6"/>
              <w:rPr>
                <w:szCs w:val="24"/>
              </w:rPr>
            </w:pPr>
            <w:r w:rsidRPr="009901C8">
              <w:t>b)</w:t>
            </w:r>
            <w:r w:rsidRPr="009901C8">
              <w:tab/>
              <w:t>a rendelkezésre álló szokásos</w:t>
            </w:r>
            <w:r w:rsidRPr="009901C8">
              <w:rPr>
                <w:b/>
                <w:i/>
              </w:rPr>
              <w:t>, mérsékelt árfekvésű</w:t>
            </w:r>
            <w:r w:rsidRPr="009901C8">
              <w:t xml:space="preserve"> szálláslehetőségek ideiglenesen kimerültek.</w:t>
            </w:r>
          </w:p>
        </w:tc>
      </w:tr>
    </w:tbl>
    <w:p w14:paraId="2F879E8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0D93940"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875F311" w14:textId="77777777" w:rsidR="00887EFF" w:rsidRPr="009901C8" w:rsidRDefault="00887EFF" w:rsidP="00887EFF">
      <w:pPr>
        <w:pStyle w:val="Normal12Italic"/>
        <w:rPr>
          <w:noProof w:val="0"/>
        </w:rPr>
      </w:pPr>
      <w:r w:rsidRPr="009901C8">
        <w:rPr>
          <w:noProof w:val="0"/>
        </w:rPr>
        <w:t>A drága szálláslehetőségek igénybevétele, még ha ilyen szálláslehetőségek rendelkezésre is állnak, nemcsak az államháztartás szempontjából lenne káros, hanem a lakosság menekültügyi politikába vetett bizalma szempontjából is.</w:t>
      </w:r>
    </w:p>
    <w:p w14:paraId="4FFA8A19" w14:textId="77777777" w:rsidR="00887EFF" w:rsidRPr="009901C8" w:rsidRDefault="00887EFF" w:rsidP="00887EFF">
      <w:r w:rsidRPr="009901C8">
        <w:rPr>
          <w:rStyle w:val="HideTWBExt"/>
          <w:noProof w:val="0"/>
          <w:color w:val="auto"/>
        </w:rPr>
        <w:t>&lt;/AmendB&gt;</w:t>
      </w:r>
    </w:p>
    <w:p w14:paraId="7CCE4FD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387</w:t>
      </w:r>
      <w:r w:rsidRPr="009901C8">
        <w:rPr>
          <w:rStyle w:val="HideTWBExt"/>
          <w:b w:val="0"/>
          <w:noProof w:val="0"/>
          <w:color w:val="auto"/>
        </w:rPr>
        <w:t>&lt;/NumAmB&gt;</w:t>
      </w:r>
    </w:p>
    <w:p w14:paraId="11D8C7EA" w14:textId="77777777" w:rsidR="00887EFF" w:rsidRPr="009901C8" w:rsidRDefault="00887EFF" w:rsidP="00887EFF">
      <w:pPr>
        <w:pStyle w:val="NormalBold"/>
      </w:pPr>
      <w:r w:rsidRPr="009901C8">
        <w:rPr>
          <w:rStyle w:val="HideTWBExt"/>
          <w:b w:val="0"/>
          <w:noProof w:val="0"/>
          <w:color w:val="auto"/>
        </w:rPr>
        <w:t>&lt;RepeatBlock-By&gt;&lt;Members&gt;</w:t>
      </w:r>
      <w:r w:rsidRPr="009901C8">
        <w:t>Miltiadis Kyrkos</w:t>
      </w:r>
      <w:r w:rsidRPr="009901C8">
        <w:rPr>
          <w:rStyle w:val="HideTWBExt"/>
          <w:b w:val="0"/>
          <w:noProof w:val="0"/>
          <w:color w:val="auto"/>
        </w:rPr>
        <w:t>&lt;/Members&gt;</w:t>
      </w:r>
    </w:p>
    <w:p w14:paraId="447A1E52" w14:textId="77777777" w:rsidR="00887EFF" w:rsidRPr="009901C8" w:rsidRDefault="00887EFF" w:rsidP="00887EFF">
      <w:r w:rsidRPr="009901C8">
        <w:rPr>
          <w:rStyle w:val="HideTWBExt"/>
          <w:noProof w:val="0"/>
          <w:color w:val="auto"/>
        </w:rPr>
        <w:t>&lt;/RepeatBlock-By&gt;</w:t>
      </w:r>
    </w:p>
    <w:p w14:paraId="1BEA001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B132795" w14:textId="77777777" w:rsidR="00887EFF" w:rsidRPr="009901C8" w:rsidRDefault="00887EFF" w:rsidP="00887EFF">
      <w:pPr>
        <w:pStyle w:val="NormalBold"/>
      </w:pPr>
      <w:r w:rsidRPr="009901C8">
        <w:rPr>
          <w:rStyle w:val="HideTWBExt"/>
          <w:b w:val="0"/>
          <w:noProof w:val="0"/>
          <w:color w:val="auto"/>
        </w:rPr>
        <w:t>&lt;Article&gt;</w:t>
      </w:r>
      <w:r w:rsidRPr="009901C8">
        <w:t>17 cikk – 9 bekezdés – 1 albekezdés – b a pont (új)</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21C69FF" w14:textId="77777777" w:rsidTr="007D1A1C">
        <w:trPr>
          <w:jc w:val="center"/>
        </w:trPr>
        <w:tc>
          <w:tcPr>
            <w:tcW w:w="9752" w:type="dxa"/>
            <w:gridSpan w:val="2"/>
          </w:tcPr>
          <w:p w14:paraId="28E2712C" w14:textId="77777777" w:rsidR="00887EFF" w:rsidRPr="009901C8" w:rsidRDefault="00887EFF" w:rsidP="007D1A1C">
            <w:pPr>
              <w:keepNext/>
            </w:pPr>
          </w:p>
        </w:tc>
      </w:tr>
      <w:tr w:rsidR="00887EFF" w:rsidRPr="009901C8" w14:paraId="4ADA755A" w14:textId="77777777" w:rsidTr="007D1A1C">
        <w:trPr>
          <w:jc w:val="center"/>
        </w:trPr>
        <w:tc>
          <w:tcPr>
            <w:tcW w:w="4876" w:type="dxa"/>
            <w:hideMark/>
          </w:tcPr>
          <w:p w14:paraId="671B1A46" w14:textId="77777777" w:rsidR="00887EFF" w:rsidRPr="009901C8" w:rsidRDefault="00887EFF" w:rsidP="007D1A1C">
            <w:pPr>
              <w:pStyle w:val="ColumnHeading"/>
              <w:keepNext/>
            </w:pPr>
            <w:r w:rsidRPr="009901C8">
              <w:t>A Bizottság által javasolt szöveg</w:t>
            </w:r>
          </w:p>
        </w:tc>
        <w:tc>
          <w:tcPr>
            <w:tcW w:w="4876" w:type="dxa"/>
            <w:hideMark/>
          </w:tcPr>
          <w:p w14:paraId="15CBE9F1" w14:textId="77777777" w:rsidR="00887EFF" w:rsidRPr="009901C8" w:rsidRDefault="00887EFF" w:rsidP="007D1A1C">
            <w:pPr>
              <w:pStyle w:val="ColumnHeading"/>
              <w:keepNext/>
            </w:pPr>
            <w:r w:rsidRPr="009901C8">
              <w:t>Módosítás</w:t>
            </w:r>
          </w:p>
        </w:tc>
      </w:tr>
      <w:tr w:rsidR="00887EFF" w:rsidRPr="009901C8" w14:paraId="76BD2FE9" w14:textId="77777777" w:rsidTr="007D1A1C">
        <w:trPr>
          <w:jc w:val="center"/>
        </w:trPr>
        <w:tc>
          <w:tcPr>
            <w:tcW w:w="4876" w:type="dxa"/>
          </w:tcPr>
          <w:p w14:paraId="39D4DD61" w14:textId="77777777" w:rsidR="00887EFF" w:rsidRPr="009901C8" w:rsidRDefault="00887EFF" w:rsidP="007D1A1C">
            <w:pPr>
              <w:pStyle w:val="Normal6"/>
            </w:pPr>
          </w:p>
        </w:tc>
        <w:tc>
          <w:tcPr>
            <w:tcW w:w="4876" w:type="dxa"/>
            <w:hideMark/>
          </w:tcPr>
          <w:p w14:paraId="363DAA5B" w14:textId="77777777" w:rsidR="00887EFF" w:rsidRPr="009901C8" w:rsidRDefault="00887EFF" w:rsidP="007D1A1C">
            <w:pPr>
              <w:pStyle w:val="Normal6"/>
              <w:rPr>
                <w:szCs w:val="24"/>
              </w:rPr>
            </w:pPr>
            <w:r w:rsidRPr="009901C8">
              <w:rPr>
                <w:b/>
                <w:i/>
              </w:rPr>
              <w:t>ba)</w:t>
            </w:r>
            <w:r w:rsidRPr="009901C8">
              <w:tab/>
            </w:r>
            <w:r w:rsidRPr="009901C8">
              <w:rPr>
                <w:b/>
                <w:i/>
              </w:rPr>
              <w:t>a befogadás e cikkben előírt anyagi feltételei nem állnak rendelkezésre adott földrajzi térségben.</w:t>
            </w:r>
          </w:p>
        </w:tc>
      </w:tr>
    </w:tbl>
    <w:p w14:paraId="52E3E91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C72035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CF67D8B" w14:textId="77777777" w:rsidR="00887EFF" w:rsidRPr="009901C8" w:rsidRDefault="00887EFF" w:rsidP="00887EFF">
      <w:pPr>
        <w:pStyle w:val="Normal12Italic"/>
        <w:rPr>
          <w:noProof w:val="0"/>
        </w:rPr>
      </w:pPr>
      <w:r w:rsidRPr="009901C8">
        <w:rPr>
          <w:noProof w:val="0"/>
        </w:rPr>
        <w:t>Feltétlenül figyelembe kell venni, hogy a külső tengeri határok mentén fekvő tagállamok nem képesek arra, hogy maradéktalanul biztosítsák az ezen irányelvben meghatározott befogadási feltételeket.</w:t>
      </w:r>
    </w:p>
    <w:p w14:paraId="673AF0AC" w14:textId="77777777" w:rsidR="00887EFF" w:rsidRPr="009901C8" w:rsidRDefault="00887EFF" w:rsidP="00887EFF">
      <w:r w:rsidRPr="009901C8">
        <w:rPr>
          <w:rStyle w:val="HideTWBExt"/>
          <w:noProof w:val="0"/>
          <w:color w:val="auto"/>
        </w:rPr>
        <w:t>&lt;/AmendB&gt;</w:t>
      </w:r>
    </w:p>
    <w:p w14:paraId="53C7190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388</w:t>
      </w:r>
      <w:r w:rsidRPr="009901C8">
        <w:rPr>
          <w:rStyle w:val="HideTWBExt"/>
          <w:b w:val="0"/>
          <w:noProof w:val="0"/>
          <w:color w:val="auto"/>
        </w:rPr>
        <w:t>&lt;/NumAmB&gt;</w:t>
      </w:r>
    </w:p>
    <w:p w14:paraId="1818D9B2" w14:textId="77777777" w:rsidR="00887EFF" w:rsidRPr="009901C8" w:rsidRDefault="00887EFF" w:rsidP="00887EFF">
      <w:pPr>
        <w:pStyle w:val="NormalBold"/>
      </w:pPr>
      <w:r w:rsidRPr="009901C8">
        <w:rPr>
          <w:rStyle w:val="HideTWBExt"/>
          <w:b w:val="0"/>
          <w:noProof w:val="0"/>
          <w:color w:val="auto"/>
        </w:rPr>
        <w:t>&lt;RepeatBlock-By&gt;&lt;Members&gt;</w:t>
      </w:r>
      <w:r w:rsidRPr="009901C8">
        <w:t>Miltiadis Kyrkos</w:t>
      </w:r>
      <w:r w:rsidRPr="009901C8">
        <w:rPr>
          <w:rStyle w:val="HideTWBExt"/>
          <w:b w:val="0"/>
          <w:noProof w:val="0"/>
          <w:color w:val="auto"/>
        </w:rPr>
        <w:t>&lt;/Members&gt;</w:t>
      </w:r>
    </w:p>
    <w:p w14:paraId="0C645091" w14:textId="77777777" w:rsidR="00887EFF" w:rsidRPr="009901C8" w:rsidRDefault="00887EFF" w:rsidP="00887EFF">
      <w:r w:rsidRPr="009901C8">
        <w:rPr>
          <w:rStyle w:val="HideTWBExt"/>
          <w:noProof w:val="0"/>
          <w:color w:val="auto"/>
        </w:rPr>
        <w:t>&lt;/RepeatBlock-By&gt;</w:t>
      </w:r>
    </w:p>
    <w:p w14:paraId="7F73886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E453E20" w14:textId="77777777" w:rsidR="00887EFF" w:rsidRPr="009901C8" w:rsidRDefault="00887EFF" w:rsidP="00887EFF">
      <w:pPr>
        <w:pStyle w:val="NormalBold"/>
      </w:pPr>
      <w:r w:rsidRPr="009901C8">
        <w:rPr>
          <w:rStyle w:val="HideTWBExt"/>
          <w:b w:val="0"/>
          <w:noProof w:val="0"/>
          <w:color w:val="auto"/>
        </w:rPr>
        <w:t>&lt;Article&gt;</w:t>
      </w:r>
      <w:r w:rsidRPr="009901C8">
        <w:t>17 cikk – 9 bekezdés – 1 albekezdés – b b pont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FFBF604" w14:textId="77777777" w:rsidTr="007D1A1C">
        <w:trPr>
          <w:jc w:val="center"/>
        </w:trPr>
        <w:tc>
          <w:tcPr>
            <w:tcW w:w="9752" w:type="dxa"/>
            <w:gridSpan w:val="2"/>
          </w:tcPr>
          <w:p w14:paraId="116D0F98" w14:textId="77777777" w:rsidR="00887EFF" w:rsidRPr="009901C8" w:rsidRDefault="00887EFF" w:rsidP="007D1A1C">
            <w:pPr>
              <w:keepNext/>
            </w:pPr>
          </w:p>
        </w:tc>
      </w:tr>
      <w:tr w:rsidR="00887EFF" w:rsidRPr="009901C8" w14:paraId="7798B695" w14:textId="77777777" w:rsidTr="007D1A1C">
        <w:trPr>
          <w:jc w:val="center"/>
        </w:trPr>
        <w:tc>
          <w:tcPr>
            <w:tcW w:w="4876" w:type="dxa"/>
            <w:hideMark/>
          </w:tcPr>
          <w:p w14:paraId="2019A8FC" w14:textId="77777777" w:rsidR="00887EFF" w:rsidRPr="009901C8" w:rsidRDefault="00887EFF" w:rsidP="007D1A1C">
            <w:pPr>
              <w:pStyle w:val="ColumnHeading"/>
              <w:keepNext/>
            </w:pPr>
            <w:r w:rsidRPr="009901C8">
              <w:t>A Bizottság által javasolt szöveg</w:t>
            </w:r>
          </w:p>
        </w:tc>
        <w:tc>
          <w:tcPr>
            <w:tcW w:w="4876" w:type="dxa"/>
            <w:hideMark/>
          </w:tcPr>
          <w:p w14:paraId="13748180" w14:textId="77777777" w:rsidR="00887EFF" w:rsidRPr="009901C8" w:rsidRDefault="00887EFF" w:rsidP="007D1A1C">
            <w:pPr>
              <w:pStyle w:val="ColumnHeading"/>
              <w:keepNext/>
            </w:pPr>
            <w:r w:rsidRPr="009901C8">
              <w:t>Módosítás</w:t>
            </w:r>
          </w:p>
        </w:tc>
      </w:tr>
      <w:tr w:rsidR="00887EFF" w:rsidRPr="009901C8" w14:paraId="30072FC6" w14:textId="77777777" w:rsidTr="007D1A1C">
        <w:trPr>
          <w:jc w:val="center"/>
        </w:trPr>
        <w:tc>
          <w:tcPr>
            <w:tcW w:w="4876" w:type="dxa"/>
          </w:tcPr>
          <w:p w14:paraId="38A15CFA" w14:textId="77777777" w:rsidR="00887EFF" w:rsidRPr="009901C8" w:rsidRDefault="00887EFF" w:rsidP="007D1A1C">
            <w:pPr>
              <w:pStyle w:val="Normal6"/>
            </w:pPr>
          </w:p>
        </w:tc>
        <w:tc>
          <w:tcPr>
            <w:tcW w:w="4876" w:type="dxa"/>
            <w:hideMark/>
          </w:tcPr>
          <w:p w14:paraId="2178BD69" w14:textId="77777777" w:rsidR="00887EFF" w:rsidRPr="009901C8" w:rsidRDefault="00887EFF" w:rsidP="007D1A1C">
            <w:pPr>
              <w:pStyle w:val="Normal6"/>
              <w:rPr>
                <w:szCs w:val="24"/>
              </w:rPr>
            </w:pPr>
            <w:r w:rsidRPr="009901C8">
              <w:rPr>
                <w:b/>
                <w:i/>
              </w:rPr>
              <w:t xml:space="preserve">bb) </w:t>
            </w:r>
            <w:r w:rsidRPr="009901C8">
              <w:tab/>
            </w:r>
            <w:r w:rsidRPr="009901C8">
              <w:rPr>
                <w:b/>
                <w:i/>
              </w:rPr>
              <w:t>a tagállam harmadik országbeli állampolgárok hirtelen beáramlása jellemezte vészhelyzettel szembesül.</w:t>
            </w:r>
          </w:p>
        </w:tc>
      </w:tr>
    </w:tbl>
    <w:p w14:paraId="1EC0957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D3314E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BB6BD5D" w14:textId="77777777" w:rsidR="00887EFF" w:rsidRPr="009901C8" w:rsidRDefault="00887EFF" w:rsidP="00887EFF">
      <w:pPr>
        <w:pStyle w:val="Normal12Italic"/>
        <w:rPr>
          <w:noProof w:val="0"/>
        </w:rPr>
      </w:pPr>
      <w:r w:rsidRPr="009901C8">
        <w:rPr>
          <w:noProof w:val="0"/>
        </w:rPr>
        <w:t>E rendelkezés célja azoknak a helyzeteknek a kezelése, amikor valamelyik tagállam harmadik országbeli állampolgárok hirtelen beáramlásával szembesül. Ilyen típusú vészhelyzet esetén indokolt időtartamon át kivételesen eltérő befogadási feltételek biztosíthatók.</w:t>
      </w:r>
    </w:p>
    <w:p w14:paraId="7C8B5686" w14:textId="77777777" w:rsidR="00887EFF" w:rsidRPr="009901C8" w:rsidRDefault="00887EFF" w:rsidP="00887EFF">
      <w:r w:rsidRPr="009901C8">
        <w:rPr>
          <w:rStyle w:val="HideTWBExt"/>
          <w:noProof w:val="0"/>
          <w:color w:val="auto"/>
        </w:rPr>
        <w:t>&lt;/AmendB&gt;</w:t>
      </w:r>
    </w:p>
    <w:p w14:paraId="1DBCC0E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389</w:t>
      </w:r>
      <w:r w:rsidRPr="009901C8">
        <w:rPr>
          <w:rStyle w:val="HideTWBExt"/>
          <w:b w:val="0"/>
          <w:noProof w:val="0"/>
          <w:color w:val="auto"/>
        </w:rPr>
        <w:t>&lt;/NumAmB&gt;</w:t>
      </w:r>
    </w:p>
    <w:p w14:paraId="6D40764B"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5D070412"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713404DF" w14:textId="77777777" w:rsidR="00887EFF" w:rsidRPr="009901C8" w:rsidRDefault="00887EFF" w:rsidP="00887EFF">
      <w:r w:rsidRPr="009901C8">
        <w:rPr>
          <w:rStyle w:val="HideTWBExt"/>
          <w:noProof w:val="0"/>
          <w:color w:val="auto"/>
        </w:rPr>
        <w:t>&lt;/RepeatBlock-By&gt;</w:t>
      </w:r>
    </w:p>
    <w:p w14:paraId="73ABD32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1D0477A" w14:textId="77777777" w:rsidR="00887EFF" w:rsidRPr="009901C8" w:rsidRDefault="00887EFF" w:rsidP="00887EFF">
      <w:pPr>
        <w:pStyle w:val="NormalBold"/>
      </w:pPr>
      <w:r w:rsidRPr="009901C8">
        <w:rPr>
          <w:rStyle w:val="HideTWBExt"/>
          <w:b w:val="0"/>
          <w:noProof w:val="0"/>
          <w:color w:val="auto"/>
        </w:rPr>
        <w:t>&lt;Article&gt;</w:t>
      </w:r>
      <w:r w:rsidRPr="009901C8">
        <w:t>17 cikk – 9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A44FEE6" w14:textId="77777777" w:rsidTr="007D1A1C">
        <w:trPr>
          <w:jc w:val="center"/>
        </w:trPr>
        <w:tc>
          <w:tcPr>
            <w:tcW w:w="9752" w:type="dxa"/>
            <w:gridSpan w:val="2"/>
          </w:tcPr>
          <w:p w14:paraId="4E52D1BC" w14:textId="77777777" w:rsidR="00887EFF" w:rsidRPr="009901C8" w:rsidRDefault="00887EFF" w:rsidP="007D1A1C">
            <w:pPr>
              <w:keepNext/>
            </w:pPr>
          </w:p>
        </w:tc>
      </w:tr>
      <w:tr w:rsidR="00887EFF" w:rsidRPr="009901C8" w14:paraId="071F831F" w14:textId="77777777" w:rsidTr="007D1A1C">
        <w:trPr>
          <w:jc w:val="center"/>
        </w:trPr>
        <w:tc>
          <w:tcPr>
            <w:tcW w:w="4876" w:type="dxa"/>
            <w:hideMark/>
          </w:tcPr>
          <w:p w14:paraId="23F3A316" w14:textId="77777777" w:rsidR="00887EFF" w:rsidRPr="009901C8" w:rsidRDefault="00887EFF" w:rsidP="007D1A1C">
            <w:pPr>
              <w:pStyle w:val="ColumnHeading"/>
              <w:keepNext/>
            </w:pPr>
            <w:r w:rsidRPr="009901C8">
              <w:t>A Bizottság által javasolt szöveg</w:t>
            </w:r>
          </w:p>
        </w:tc>
        <w:tc>
          <w:tcPr>
            <w:tcW w:w="4876" w:type="dxa"/>
            <w:hideMark/>
          </w:tcPr>
          <w:p w14:paraId="54C43B30" w14:textId="77777777" w:rsidR="00887EFF" w:rsidRPr="009901C8" w:rsidRDefault="00887EFF" w:rsidP="007D1A1C">
            <w:pPr>
              <w:pStyle w:val="ColumnHeading"/>
              <w:keepNext/>
            </w:pPr>
            <w:r w:rsidRPr="009901C8">
              <w:t>Módosítás</w:t>
            </w:r>
          </w:p>
        </w:tc>
      </w:tr>
      <w:tr w:rsidR="00887EFF" w:rsidRPr="009901C8" w14:paraId="33040EEA" w14:textId="77777777" w:rsidTr="007D1A1C">
        <w:trPr>
          <w:jc w:val="center"/>
        </w:trPr>
        <w:tc>
          <w:tcPr>
            <w:tcW w:w="4876" w:type="dxa"/>
            <w:hideMark/>
          </w:tcPr>
          <w:p w14:paraId="5EF5F834" w14:textId="77777777" w:rsidR="00887EFF" w:rsidRPr="009901C8" w:rsidRDefault="00887EFF" w:rsidP="007D1A1C">
            <w:pPr>
              <w:pStyle w:val="Normal6"/>
            </w:pPr>
            <w:r w:rsidRPr="009901C8">
              <w:t xml:space="preserve">Ezen eltérő feltételek minden körülmények között a 18. cikkel összhangban egészségügyi ellátáshoz való hozzáférést, valamint </w:t>
            </w:r>
            <w:r w:rsidRPr="009901C8">
              <w:rPr>
                <w:b/>
                <w:i/>
              </w:rPr>
              <w:t>méltó</w:t>
            </w:r>
            <w:r w:rsidRPr="009901C8">
              <w:rPr>
                <w:b/>
              </w:rPr>
              <w:t xml:space="preserve"> </w:t>
            </w:r>
            <w:r w:rsidRPr="009901C8">
              <w:t>életszínvonalat biztosítanak valamennyi kérelmező számára.</w:t>
            </w:r>
          </w:p>
        </w:tc>
        <w:tc>
          <w:tcPr>
            <w:tcW w:w="4876" w:type="dxa"/>
            <w:hideMark/>
          </w:tcPr>
          <w:p w14:paraId="1D3FC8B8" w14:textId="77777777" w:rsidR="00887EFF" w:rsidRPr="009901C8" w:rsidRDefault="00887EFF" w:rsidP="007D1A1C">
            <w:pPr>
              <w:pStyle w:val="Normal6"/>
              <w:rPr>
                <w:szCs w:val="24"/>
              </w:rPr>
            </w:pPr>
            <w:r w:rsidRPr="009901C8">
              <w:t xml:space="preserve">Ezen eltérő feltételek minden körülmények között a 18. cikkel összhangban </w:t>
            </w:r>
            <w:r w:rsidRPr="009901C8">
              <w:rPr>
                <w:b/>
                <w:i/>
              </w:rPr>
              <w:t>az elsődleges és másodlagos</w:t>
            </w:r>
            <w:r w:rsidRPr="009901C8">
              <w:rPr>
                <w:b/>
              </w:rPr>
              <w:t xml:space="preserve"> </w:t>
            </w:r>
            <w:r w:rsidRPr="009901C8">
              <w:t>egészségügyi ellátáshoz</w:t>
            </w:r>
            <w:r w:rsidRPr="009901C8">
              <w:rPr>
                <w:b/>
                <w:i/>
              </w:rPr>
              <w:t>, ezen belül a szexuális és reproduktív egészségügyi ellátáshoz</w:t>
            </w:r>
            <w:r w:rsidRPr="009901C8">
              <w:t xml:space="preserve"> való </w:t>
            </w:r>
            <w:r w:rsidRPr="009901C8">
              <w:rPr>
                <w:b/>
                <w:i/>
              </w:rPr>
              <w:t>ingyenes</w:t>
            </w:r>
            <w:r w:rsidRPr="009901C8">
              <w:rPr>
                <w:b/>
              </w:rPr>
              <w:t xml:space="preserve"> </w:t>
            </w:r>
            <w:r w:rsidRPr="009901C8">
              <w:t xml:space="preserve">hozzáférést, valamint </w:t>
            </w:r>
            <w:r w:rsidRPr="009901C8">
              <w:rPr>
                <w:b/>
                <w:i/>
              </w:rPr>
              <w:t>megfelelő</w:t>
            </w:r>
            <w:r w:rsidRPr="009901C8">
              <w:t xml:space="preserve"> életszínvonalat biztosítanak valamennyi kérelmező számára.</w:t>
            </w:r>
          </w:p>
        </w:tc>
      </w:tr>
    </w:tbl>
    <w:p w14:paraId="3DBCF93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5B123B3" w14:textId="77777777" w:rsidR="00887EFF" w:rsidRPr="009901C8" w:rsidRDefault="00887EFF" w:rsidP="00887EFF">
      <w:r w:rsidRPr="009901C8">
        <w:rPr>
          <w:rStyle w:val="HideTWBExt"/>
          <w:noProof w:val="0"/>
          <w:color w:val="auto"/>
        </w:rPr>
        <w:t>&lt;/AmendB&gt;</w:t>
      </w:r>
    </w:p>
    <w:p w14:paraId="6048606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390</w:t>
      </w:r>
      <w:r w:rsidRPr="009901C8">
        <w:rPr>
          <w:rStyle w:val="HideTWBExt"/>
          <w:b w:val="0"/>
          <w:noProof w:val="0"/>
          <w:color w:val="auto"/>
        </w:rPr>
        <w:t>&lt;/NumAmB&gt;</w:t>
      </w:r>
    </w:p>
    <w:p w14:paraId="53A85412"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7BAE16E5" w14:textId="77777777" w:rsidR="00887EFF" w:rsidRPr="009901C8" w:rsidRDefault="00887EFF" w:rsidP="00887EFF">
      <w:r w:rsidRPr="009901C8">
        <w:rPr>
          <w:rStyle w:val="HideTWBExt"/>
          <w:noProof w:val="0"/>
          <w:color w:val="auto"/>
        </w:rPr>
        <w:t>&lt;/RepeatBlock-By&gt;</w:t>
      </w:r>
    </w:p>
    <w:p w14:paraId="60B13FA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AE4029A" w14:textId="77777777" w:rsidR="00887EFF" w:rsidRPr="009901C8" w:rsidRDefault="00887EFF" w:rsidP="00887EFF">
      <w:pPr>
        <w:pStyle w:val="NormalBold"/>
      </w:pPr>
      <w:r w:rsidRPr="009901C8">
        <w:rPr>
          <w:rStyle w:val="HideTWBExt"/>
          <w:b w:val="0"/>
          <w:noProof w:val="0"/>
          <w:color w:val="auto"/>
        </w:rPr>
        <w:t>&lt;Article&gt;</w:t>
      </w:r>
      <w:r w:rsidRPr="009901C8">
        <w:t>17 cikk – 9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5964FE2" w14:textId="77777777" w:rsidTr="007D1A1C">
        <w:trPr>
          <w:jc w:val="center"/>
        </w:trPr>
        <w:tc>
          <w:tcPr>
            <w:tcW w:w="9752" w:type="dxa"/>
            <w:gridSpan w:val="2"/>
          </w:tcPr>
          <w:p w14:paraId="68447701" w14:textId="77777777" w:rsidR="00887EFF" w:rsidRPr="009901C8" w:rsidRDefault="00887EFF" w:rsidP="007D1A1C">
            <w:pPr>
              <w:keepNext/>
            </w:pPr>
          </w:p>
        </w:tc>
      </w:tr>
      <w:tr w:rsidR="00887EFF" w:rsidRPr="009901C8" w14:paraId="3A7F7B94" w14:textId="77777777" w:rsidTr="007D1A1C">
        <w:trPr>
          <w:jc w:val="center"/>
        </w:trPr>
        <w:tc>
          <w:tcPr>
            <w:tcW w:w="4876" w:type="dxa"/>
            <w:hideMark/>
          </w:tcPr>
          <w:p w14:paraId="128367DF" w14:textId="77777777" w:rsidR="00887EFF" w:rsidRPr="009901C8" w:rsidRDefault="00887EFF" w:rsidP="007D1A1C">
            <w:pPr>
              <w:pStyle w:val="ColumnHeading"/>
              <w:keepNext/>
            </w:pPr>
            <w:r w:rsidRPr="009901C8">
              <w:t>A Bizottság által javasolt szöveg</w:t>
            </w:r>
          </w:p>
        </w:tc>
        <w:tc>
          <w:tcPr>
            <w:tcW w:w="4876" w:type="dxa"/>
            <w:hideMark/>
          </w:tcPr>
          <w:p w14:paraId="56349686" w14:textId="77777777" w:rsidR="00887EFF" w:rsidRPr="009901C8" w:rsidRDefault="00887EFF" w:rsidP="007D1A1C">
            <w:pPr>
              <w:pStyle w:val="ColumnHeading"/>
              <w:keepNext/>
            </w:pPr>
            <w:r w:rsidRPr="009901C8">
              <w:t>Módosítás</w:t>
            </w:r>
          </w:p>
        </w:tc>
      </w:tr>
      <w:tr w:rsidR="00887EFF" w:rsidRPr="009901C8" w14:paraId="4BFC3AF4" w14:textId="77777777" w:rsidTr="007D1A1C">
        <w:trPr>
          <w:jc w:val="center"/>
        </w:trPr>
        <w:tc>
          <w:tcPr>
            <w:tcW w:w="4876" w:type="dxa"/>
            <w:hideMark/>
          </w:tcPr>
          <w:p w14:paraId="47B4C1FE" w14:textId="77777777" w:rsidR="00887EFF" w:rsidRPr="009901C8" w:rsidRDefault="00887EFF" w:rsidP="007D1A1C">
            <w:pPr>
              <w:pStyle w:val="Normal6"/>
            </w:pPr>
            <w:r w:rsidRPr="009901C8">
              <w:t xml:space="preserve">Ezen eltérő feltételek minden körülmények között a 18. cikkel összhangban egészségügyi ellátáshoz való hozzáférést, valamint </w:t>
            </w:r>
            <w:r w:rsidRPr="009901C8">
              <w:rPr>
                <w:b/>
                <w:i/>
              </w:rPr>
              <w:t>méltó életszínvonalat</w:t>
            </w:r>
            <w:r w:rsidRPr="009901C8">
              <w:t xml:space="preserve"> biztosítanak valamennyi kérelmező számára.</w:t>
            </w:r>
          </w:p>
        </w:tc>
        <w:tc>
          <w:tcPr>
            <w:tcW w:w="4876" w:type="dxa"/>
            <w:hideMark/>
          </w:tcPr>
          <w:p w14:paraId="7C831652" w14:textId="77777777" w:rsidR="00887EFF" w:rsidRPr="009901C8" w:rsidRDefault="00887EFF" w:rsidP="007D1A1C">
            <w:pPr>
              <w:pStyle w:val="Normal6"/>
              <w:rPr>
                <w:szCs w:val="24"/>
              </w:rPr>
            </w:pPr>
            <w:r w:rsidRPr="009901C8">
              <w:t xml:space="preserve">Ezen eltérő feltételek minden körülmények között a 18. cikkel összhangban egészségügyi ellátáshoz való hozzáférést, valamint </w:t>
            </w:r>
            <w:r w:rsidRPr="009901C8">
              <w:rPr>
                <w:b/>
                <w:i/>
              </w:rPr>
              <w:t>a jelen irányelv szerinti megfelelő életminőséget</w:t>
            </w:r>
            <w:r w:rsidRPr="009901C8">
              <w:t xml:space="preserve"> biztosítanak valamennyi kérelmező számára.</w:t>
            </w:r>
          </w:p>
        </w:tc>
      </w:tr>
    </w:tbl>
    <w:p w14:paraId="266E838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78B88032" w14:textId="77777777" w:rsidR="00887EFF" w:rsidRPr="009901C8" w:rsidRDefault="00887EFF" w:rsidP="00887EFF">
      <w:r w:rsidRPr="009901C8">
        <w:rPr>
          <w:rStyle w:val="HideTWBExt"/>
          <w:noProof w:val="0"/>
          <w:color w:val="auto"/>
        </w:rPr>
        <w:t>&lt;/AmendB&gt;</w:t>
      </w:r>
    </w:p>
    <w:p w14:paraId="5EA2D1B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391</w:t>
      </w:r>
      <w:r w:rsidRPr="009901C8">
        <w:rPr>
          <w:rStyle w:val="HideTWBExt"/>
          <w:b w:val="0"/>
          <w:noProof w:val="0"/>
          <w:color w:val="auto"/>
        </w:rPr>
        <w:t>&lt;/NumAmB&gt;</w:t>
      </w:r>
    </w:p>
    <w:p w14:paraId="27535742"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3473E4B" w14:textId="77777777" w:rsidR="00887EFF" w:rsidRPr="009901C8" w:rsidRDefault="00887EFF" w:rsidP="00887EFF">
      <w:r w:rsidRPr="009901C8">
        <w:rPr>
          <w:rStyle w:val="HideTWBExt"/>
          <w:noProof w:val="0"/>
          <w:color w:val="auto"/>
        </w:rPr>
        <w:t>&lt;/RepeatBlock-By&gt;</w:t>
      </w:r>
    </w:p>
    <w:p w14:paraId="1F2D896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0FC28AE" w14:textId="77777777" w:rsidR="00887EFF" w:rsidRPr="009901C8" w:rsidRDefault="00887EFF" w:rsidP="00887EFF">
      <w:pPr>
        <w:pStyle w:val="NormalBold"/>
      </w:pPr>
      <w:r w:rsidRPr="009901C8">
        <w:rPr>
          <w:rStyle w:val="HideTWBExt"/>
          <w:b w:val="0"/>
          <w:noProof w:val="0"/>
          <w:color w:val="auto"/>
        </w:rPr>
        <w:t>&lt;Article&gt;</w:t>
      </w:r>
      <w:r w:rsidRPr="009901C8">
        <w:t>17 cikk – 9 bekezdés – 3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28617B4" w14:textId="77777777" w:rsidTr="007D1A1C">
        <w:trPr>
          <w:jc w:val="center"/>
        </w:trPr>
        <w:tc>
          <w:tcPr>
            <w:tcW w:w="9752" w:type="dxa"/>
            <w:gridSpan w:val="2"/>
          </w:tcPr>
          <w:p w14:paraId="54B157E7" w14:textId="77777777" w:rsidR="00887EFF" w:rsidRPr="009901C8" w:rsidRDefault="00887EFF" w:rsidP="007D1A1C">
            <w:pPr>
              <w:keepNext/>
            </w:pPr>
          </w:p>
        </w:tc>
      </w:tr>
      <w:tr w:rsidR="00887EFF" w:rsidRPr="009901C8" w14:paraId="7905D6C5" w14:textId="77777777" w:rsidTr="007D1A1C">
        <w:trPr>
          <w:jc w:val="center"/>
        </w:trPr>
        <w:tc>
          <w:tcPr>
            <w:tcW w:w="4876" w:type="dxa"/>
            <w:hideMark/>
          </w:tcPr>
          <w:p w14:paraId="5D48259D" w14:textId="77777777" w:rsidR="00887EFF" w:rsidRPr="009901C8" w:rsidRDefault="00887EFF" w:rsidP="007D1A1C">
            <w:pPr>
              <w:pStyle w:val="ColumnHeading"/>
              <w:keepNext/>
            </w:pPr>
            <w:r w:rsidRPr="009901C8">
              <w:t>A Bizottság által javasolt szöveg</w:t>
            </w:r>
          </w:p>
        </w:tc>
        <w:tc>
          <w:tcPr>
            <w:tcW w:w="4876" w:type="dxa"/>
            <w:hideMark/>
          </w:tcPr>
          <w:p w14:paraId="33D7CDFB" w14:textId="77777777" w:rsidR="00887EFF" w:rsidRPr="009901C8" w:rsidRDefault="00887EFF" w:rsidP="007D1A1C">
            <w:pPr>
              <w:pStyle w:val="ColumnHeading"/>
              <w:keepNext/>
            </w:pPr>
            <w:r w:rsidRPr="009901C8">
              <w:t>Módosítás</w:t>
            </w:r>
          </w:p>
        </w:tc>
      </w:tr>
      <w:tr w:rsidR="00887EFF" w:rsidRPr="009901C8" w14:paraId="1C4EE755" w14:textId="77777777" w:rsidTr="007D1A1C">
        <w:trPr>
          <w:jc w:val="center"/>
        </w:trPr>
        <w:tc>
          <w:tcPr>
            <w:tcW w:w="4876" w:type="dxa"/>
            <w:hideMark/>
          </w:tcPr>
          <w:p w14:paraId="700D336F" w14:textId="77777777" w:rsidR="00887EFF" w:rsidRPr="009901C8" w:rsidRDefault="00887EFF" w:rsidP="007D1A1C">
            <w:pPr>
              <w:pStyle w:val="Normal6"/>
            </w:pPr>
            <w:r w:rsidRPr="009901C8">
              <w:rPr>
                <w:b/>
                <w:i/>
              </w:rPr>
              <w:t>Amikor az érintett tagállam a fenti kivételes intézkedésekhez folyamodik, tájékoztatja a Bizottságot és az Európai Unió Menekültügyi Ügynökségét. Tájékoztatja továbbá a Bizottságot és az Európai Unió Menekültügyi Ügynökségét, amint a kivételes intézkedések alkalmazásának okai megszűnnek.</w:t>
            </w:r>
          </w:p>
        </w:tc>
        <w:tc>
          <w:tcPr>
            <w:tcW w:w="4876" w:type="dxa"/>
            <w:hideMark/>
          </w:tcPr>
          <w:p w14:paraId="457B0A82" w14:textId="77777777" w:rsidR="00887EFF" w:rsidRPr="009901C8" w:rsidRDefault="00887EFF" w:rsidP="007D1A1C">
            <w:pPr>
              <w:pStyle w:val="Normal6"/>
              <w:rPr>
                <w:szCs w:val="24"/>
              </w:rPr>
            </w:pPr>
            <w:r w:rsidRPr="009901C8">
              <w:rPr>
                <w:b/>
                <w:i/>
              </w:rPr>
              <w:t>törölve</w:t>
            </w:r>
          </w:p>
        </w:tc>
      </w:tr>
    </w:tbl>
    <w:p w14:paraId="1A0D740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128392F" w14:textId="77777777" w:rsidR="00887EFF" w:rsidRPr="009901C8" w:rsidRDefault="00887EFF" w:rsidP="00887EFF">
      <w:r w:rsidRPr="009901C8">
        <w:rPr>
          <w:rStyle w:val="HideTWBExt"/>
          <w:noProof w:val="0"/>
          <w:color w:val="auto"/>
        </w:rPr>
        <w:t>&lt;/AmendB&gt;</w:t>
      </w:r>
    </w:p>
    <w:p w14:paraId="5115E8B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392</w:t>
      </w:r>
      <w:r w:rsidRPr="009901C8">
        <w:rPr>
          <w:rStyle w:val="HideTWBExt"/>
          <w:b w:val="0"/>
          <w:noProof w:val="0"/>
          <w:color w:val="auto"/>
        </w:rPr>
        <w:t>&lt;/NumAmB&gt;</w:t>
      </w:r>
    </w:p>
    <w:p w14:paraId="508C7A35" w14:textId="77777777" w:rsidR="00887EFF" w:rsidRPr="009901C8" w:rsidRDefault="00887EFF" w:rsidP="00887EFF">
      <w:pPr>
        <w:pStyle w:val="NormalBold"/>
      </w:pPr>
      <w:r w:rsidRPr="009901C8">
        <w:rPr>
          <w:rStyle w:val="HideTWBExt"/>
          <w:b w:val="0"/>
          <w:noProof w:val="0"/>
          <w:color w:val="auto"/>
        </w:rPr>
        <w:t>&lt;RepeatBlock-By&gt;&lt;Members&gt;</w:t>
      </w:r>
      <w:r w:rsidRPr="009901C8">
        <w:t>Kinga Gál</w:t>
      </w:r>
      <w:r w:rsidRPr="009901C8">
        <w:rPr>
          <w:rStyle w:val="HideTWBExt"/>
          <w:b w:val="0"/>
          <w:noProof w:val="0"/>
          <w:color w:val="auto"/>
        </w:rPr>
        <w:t>&lt;/Members&gt;</w:t>
      </w:r>
    </w:p>
    <w:p w14:paraId="38392E07" w14:textId="77777777" w:rsidR="00887EFF" w:rsidRPr="009901C8" w:rsidRDefault="00887EFF" w:rsidP="00887EFF">
      <w:r w:rsidRPr="009901C8">
        <w:rPr>
          <w:rStyle w:val="HideTWBExt"/>
          <w:noProof w:val="0"/>
          <w:color w:val="auto"/>
        </w:rPr>
        <w:t>&lt;/RepeatBlock-By&gt;</w:t>
      </w:r>
    </w:p>
    <w:p w14:paraId="04A7962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C389802" w14:textId="77777777" w:rsidR="00887EFF" w:rsidRPr="009901C8" w:rsidRDefault="00887EFF" w:rsidP="00887EFF">
      <w:pPr>
        <w:pStyle w:val="NormalBold"/>
      </w:pPr>
      <w:r w:rsidRPr="009901C8">
        <w:rPr>
          <w:rStyle w:val="HideTWBExt"/>
          <w:b w:val="0"/>
          <w:noProof w:val="0"/>
          <w:color w:val="auto"/>
        </w:rPr>
        <w:t>&lt;Article&gt;</w:t>
      </w:r>
      <w:r w:rsidRPr="009901C8">
        <w:t>17 cikk – 9 bekezdés – 3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AA7D8AF" w14:textId="77777777" w:rsidTr="007D1A1C">
        <w:trPr>
          <w:jc w:val="center"/>
        </w:trPr>
        <w:tc>
          <w:tcPr>
            <w:tcW w:w="9752" w:type="dxa"/>
            <w:gridSpan w:val="2"/>
          </w:tcPr>
          <w:p w14:paraId="122C5AE6" w14:textId="77777777" w:rsidR="00887EFF" w:rsidRPr="009901C8" w:rsidRDefault="00887EFF" w:rsidP="007D1A1C">
            <w:pPr>
              <w:keepNext/>
            </w:pPr>
          </w:p>
        </w:tc>
      </w:tr>
      <w:tr w:rsidR="00887EFF" w:rsidRPr="009901C8" w14:paraId="3E70A0FF" w14:textId="77777777" w:rsidTr="007D1A1C">
        <w:trPr>
          <w:jc w:val="center"/>
        </w:trPr>
        <w:tc>
          <w:tcPr>
            <w:tcW w:w="4876" w:type="dxa"/>
            <w:hideMark/>
          </w:tcPr>
          <w:p w14:paraId="24309515" w14:textId="77777777" w:rsidR="00887EFF" w:rsidRPr="009901C8" w:rsidRDefault="00887EFF" w:rsidP="007D1A1C">
            <w:pPr>
              <w:pStyle w:val="ColumnHeading"/>
              <w:keepNext/>
            </w:pPr>
            <w:r w:rsidRPr="009901C8">
              <w:t>A Bizottság által javasolt szöveg</w:t>
            </w:r>
          </w:p>
        </w:tc>
        <w:tc>
          <w:tcPr>
            <w:tcW w:w="4876" w:type="dxa"/>
            <w:hideMark/>
          </w:tcPr>
          <w:p w14:paraId="76D4027E" w14:textId="77777777" w:rsidR="00887EFF" w:rsidRPr="009901C8" w:rsidRDefault="00887EFF" w:rsidP="007D1A1C">
            <w:pPr>
              <w:pStyle w:val="ColumnHeading"/>
              <w:keepNext/>
            </w:pPr>
            <w:r w:rsidRPr="009901C8">
              <w:t>Módosítás</w:t>
            </w:r>
          </w:p>
        </w:tc>
      </w:tr>
      <w:tr w:rsidR="00887EFF" w:rsidRPr="009901C8" w14:paraId="2C429512" w14:textId="77777777" w:rsidTr="007D1A1C">
        <w:trPr>
          <w:jc w:val="center"/>
        </w:trPr>
        <w:tc>
          <w:tcPr>
            <w:tcW w:w="4876" w:type="dxa"/>
            <w:hideMark/>
          </w:tcPr>
          <w:p w14:paraId="01DD2ED5" w14:textId="77777777" w:rsidR="00887EFF" w:rsidRPr="009901C8" w:rsidRDefault="00887EFF" w:rsidP="007D1A1C">
            <w:pPr>
              <w:pStyle w:val="Normal6"/>
            </w:pPr>
            <w:r w:rsidRPr="009901C8">
              <w:rPr>
                <w:b/>
                <w:i/>
              </w:rPr>
              <w:t>Amikor az érintett tagállam a fenti kivételes intézkedésekhez folyamodik, tájékoztatja a Bizottságot és az Európai Unió Menekültügyi Ügynökségét. Tájékoztatja továbbá a Bizottságot és az Európai Unió Menekültügyi Ügynökségét, amint a kivételes intézkedések alkalmazásának okai megszűnnek.</w:t>
            </w:r>
          </w:p>
        </w:tc>
        <w:tc>
          <w:tcPr>
            <w:tcW w:w="4876" w:type="dxa"/>
            <w:hideMark/>
          </w:tcPr>
          <w:p w14:paraId="1D5A4CD7" w14:textId="77777777" w:rsidR="00887EFF" w:rsidRPr="009901C8" w:rsidRDefault="00887EFF" w:rsidP="007D1A1C">
            <w:pPr>
              <w:pStyle w:val="Normal6"/>
              <w:rPr>
                <w:szCs w:val="24"/>
              </w:rPr>
            </w:pPr>
            <w:r w:rsidRPr="009901C8">
              <w:rPr>
                <w:b/>
                <w:i/>
              </w:rPr>
              <w:t>törölve</w:t>
            </w:r>
          </w:p>
        </w:tc>
      </w:tr>
    </w:tbl>
    <w:p w14:paraId="115DB08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249EE7A" w14:textId="77777777" w:rsidR="00887EFF" w:rsidRPr="009901C8" w:rsidRDefault="00887EFF" w:rsidP="00887EFF">
      <w:r w:rsidRPr="009901C8">
        <w:rPr>
          <w:rStyle w:val="HideTWBExt"/>
          <w:noProof w:val="0"/>
          <w:color w:val="auto"/>
        </w:rPr>
        <w:t>&lt;/AmendB&gt;</w:t>
      </w:r>
    </w:p>
    <w:p w14:paraId="57BE3EF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393</w:t>
      </w:r>
      <w:r w:rsidRPr="009901C8">
        <w:rPr>
          <w:rStyle w:val="HideTWBExt"/>
          <w:b w:val="0"/>
          <w:noProof w:val="0"/>
          <w:color w:val="auto"/>
        </w:rPr>
        <w:t>&lt;/NumAmB&gt;</w:t>
      </w:r>
    </w:p>
    <w:p w14:paraId="3882DD8E"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F7A572C"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636EEA81" w14:textId="77777777" w:rsidR="00887EFF" w:rsidRPr="009901C8" w:rsidRDefault="00887EFF" w:rsidP="00887EFF">
      <w:r w:rsidRPr="009901C8">
        <w:rPr>
          <w:rStyle w:val="HideTWBExt"/>
          <w:noProof w:val="0"/>
          <w:color w:val="auto"/>
        </w:rPr>
        <w:t>&lt;/RepeatBlock-By&gt;</w:t>
      </w:r>
    </w:p>
    <w:p w14:paraId="3127478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AF0F39E" w14:textId="77777777" w:rsidR="00887EFF" w:rsidRPr="009901C8" w:rsidRDefault="00887EFF" w:rsidP="00887EFF">
      <w:pPr>
        <w:pStyle w:val="NormalBold"/>
      </w:pPr>
      <w:r w:rsidRPr="009901C8">
        <w:rPr>
          <w:rStyle w:val="HideTWBExt"/>
          <w:b w:val="0"/>
          <w:noProof w:val="0"/>
          <w:color w:val="auto"/>
        </w:rPr>
        <w:t>&lt;Article&gt;</w:t>
      </w:r>
      <w:r w:rsidRPr="009901C8">
        <w:t>17 cikk – 9 bekezdés – 3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C455CF5" w14:textId="77777777" w:rsidTr="007D1A1C">
        <w:trPr>
          <w:jc w:val="center"/>
        </w:trPr>
        <w:tc>
          <w:tcPr>
            <w:tcW w:w="9752" w:type="dxa"/>
            <w:gridSpan w:val="2"/>
          </w:tcPr>
          <w:p w14:paraId="18BED6DB" w14:textId="77777777" w:rsidR="00887EFF" w:rsidRPr="009901C8" w:rsidRDefault="00887EFF" w:rsidP="007D1A1C">
            <w:pPr>
              <w:keepNext/>
            </w:pPr>
          </w:p>
        </w:tc>
      </w:tr>
      <w:tr w:rsidR="00887EFF" w:rsidRPr="009901C8" w14:paraId="3175F8EF" w14:textId="77777777" w:rsidTr="007D1A1C">
        <w:trPr>
          <w:jc w:val="center"/>
        </w:trPr>
        <w:tc>
          <w:tcPr>
            <w:tcW w:w="4876" w:type="dxa"/>
            <w:hideMark/>
          </w:tcPr>
          <w:p w14:paraId="3C0C1532" w14:textId="77777777" w:rsidR="00887EFF" w:rsidRPr="009901C8" w:rsidRDefault="00887EFF" w:rsidP="007D1A1C">
            <w:pPr>
              <w:pStyle w:val="ColumnHeading"/>
              <w:keepNext/>
            </w:pPr>
            <w:r w:rsidRPr="009901C8">
              <w:t>A Bizottság által javasolt szöveg</w:t>
            </w:r>
          </w:p>
        </w:tc>
        <w:tc>
          <w:tcPr>
            <w:tcW w:w="4876" w:type="dxa"/>
            <w:hideMark/>
          </w:tcPr>
          <w:p w14:paraId="3695F21C" w14:textId="77777777" w:rsidR="00887EFF" w:rsidRPr="009901C8" w:rsidRDefault="00887EFF" w:rsidP="007D1A1C">
            <w:pPr>
              <w:pStyle w:val="ColumnHeading"/>
              <w:keepNext/>
            </w:pPr>
            <w:r w:rsidRPr="009901C8">
              <w:t>Módosítás</w:t>
            </w:r>
          </w:p>
        </w:tc>
      </w:tr>
      <w:tr w:rsidR="00887EFF" w:rsidRPr="009901C8" w14:paraId="5EC69991" w14:textId="77777777" w:rsidTr="007D1A1C">
        <w:trPr>
          <w:jc w:val="center"/>
        </w:trPr>
        <w:tc>
          <w:tcPr>
            <w:tcW w:w="4876" w:type="dxa"/>
            <w:hideMark/>
          </w:tcPr>
          <w:p w14:paraId="15DBBDB9" w14:textId="77777777" w:rsidR="00887EFF" w:rsidRPr="009901C8" w:rsidRDefault="00887EFF" w:rsidP="007D1A1C">
            <w:pPr>
              <w:pStyle w:val="Normal6"/>
            </w:pPr>
            <w:r w:rsidRPr="009901C8">
              <w:t>Amikor az érintett tagállam a fenti kivételes intézkedésekhez folyamodik, tájékoztatja a Bizottságot és az Európai Unió Menekültügyi Ügynökségét. Tájékoztatja továbbá a Bizottságot és az Európai Unió Menekültügyi Ügynökségét, amint a kivételes intézkedések alkalmazásának okai megszűnnek.</w:t>
            </w:r>
          </w:p>
        </w:tc>
        <w:tc>
          <w:tcPr>
            <w:tcW w:w="4876" w:type="dxa"/>
            <w:hideMark/>
          </w:tcPr>
          <w:p w14:paraId="2A0A0DF8" w14:textId="22CD8C80" w:rsidR="00887EFF" w:rsidRPr="009901C8" w:rsidRDefault="00887EFF" w:rsidP="007D1A1C">
            <w:pPr>
              <w:pStyle w:val="Normal6"/>
              <w:rPr>
                <w:szCs w:val="24"/>
              </w:rPr>
            </w:pPr>
            <w:r w:rsidRPr="009901C8">
              <w:t xml:space="preserve">Amikor az érintett tagállam a fenti kivételes intézkedésekhez folyamodik, </w:t>
            </w:r>
            <w:r w:rsidRPr="009901C8">
              <w:rPr>
                <w:b/>
                <w:i/>
              </w:rPr>
              <w:t>magyarázattal ellátott indoklást ad ki, és</w:t>
            </w:r>
            <w:r w:rsidRPr="009901C8">
              <w:rPr>
                <w:b/>
              </w:rPr>
              <w:t xml:space="preserve"> </w:t>
            </w:r>
            <w:r w:rsidRPr="009901C8">
              <w:t>tájékoztatja a Bizottságot és az Európai Unió Menekültügyi Ügynökségét. Tájékoztatja továbbá a Bizottságot és az Európai Unió Menekültügyi Ügynökségét, amint a kivételes intézkedések alkalmazásának okai megszűnnek.</w:t>
            </w:r>
          </w:p>
        </w:tc>
      </w:tr>
    </w:tbl>
    <w:p w14:paraId="03FE2B8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8D91B22" w14:textId="77777777" w:rsidR="00887EFF" w:rsidRPr="009901C8" w:rsidRDefault="00887EFF" w:rsidP="00887EFF">
      <w:r w:rsidRPr="009901C8">
        <w:rPr>
          <w:rStyle w:val="HideTWBExt"/>
          <w:noProof w:val="0"/>
          <w:color w:val="auto"/>
        </w:rPr>
        <w:t>&lt;/AmendB&gt;</w:t>
      </w:r>
    </w:p>
    <w:p w14:paraId="6043A00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394</w:t>
      </w:r>
      <w:r w:rsidRPr="009901C8">
        <w:rPr>
          <w:rStyle w:val="HideTWBExt"/>
          <w:b w:val="0"/>
          <w:noProof w:val="0"/>
          <w:color w:val="auto"/>
        </w:rPr>
        <w:t>&lt;/NumAmB&gt;</w:t>
      </w:r>
    </w:p>
    <w:p w14:paraId="1D5E0D3F"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3C2EFD48" w14:textId="77777777" w:rsidR="00887EFF" w:rsidRPr="009901C8" w:rsidRDefault="00887EFF" w:rsidP="00887EFF">
      <w:r w:rsidRPr="009901C8">
        <w:rPr>
          <w:rStyle w:val="HideTWBExt"/>
          <w:noProof w:val="0"/>
          <w:color w:val="auto"/>
        </w:rPr>
        <w:t>&lt;/RepeatBlock-By&gt;</w:t>
      </w:r>
    </w:p>
    <w:p w14:paraId="71B7935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A9D3951" w14:textId="77777777" w:rsidR="00887EFF" w:rsidRPr="009901C8" w:rsidRDefault="00887EFF" w:rsidP="00887EFF">
      <w:pPr>
        <w:pStyle w:val="NormalBold"/>
      </w:pPr>
      <w:r w:rsidRPr="009901C8">
        <w:rPr>
          <w:rStyle w:val="HideTWBExt"/>
          <w:b w:val="0"/>
          <w:noProof w:val="0"/>
          <w:color w:val="auto"/>
        </w:rPr>
        <w:t>&lt;Article&gt;</w:t>
      </w:r>
      <w:r w:rsidRPr="009901C8">
        <w:t>17 cikk – 9 bekezdés – 3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770B5B0" w14:textId="77777777" w:rsidTr="007D1A1C">
        <w:trPr>
          <w:jc w:val="center"/>
        </w:trPr>
        <w:tc>
          <w:tcPr>
            <w:tcW w:w="9752" w:type="dxa"/>
            <w:gridSpan w:val="2"/>
          </w:tcPr>
          <w:p w14:paraId="6CACACDE" w14:textId="77777777" w:rsidR="00887EFF" w:rsidRPr="009901C8" w:rsidRDefault="00887EFF" w:rsidP="007D1A1C">
            <w:pPr>
              <w:keepNext/>
            </w:pPr>
          </w:p>
        </w:tc>
      </w:tr>
      <w:tr w:rsidR="00887EFF" w:rsidRPr="009901C8" w14:paraId="424EA1A5" w14:textId="77777777" w:rsidTr="007D1A1C">
        <w:trPr>
          <w:jc w:val="center"/>
        </w:trPr>
        <w:tc>
          <w:tcPr>
            <w:tcW w:w="4876" w:type="dxa"/>
            <w:hideMark/>
          </w:tcPr>
          <w:p w14:paraId="79F6F022" w14:textId="77777777" w:rsidR="00887EFF" w:rsidRPr="009901C8" w:rsidRDefault="00887EFF" w:rsidP="007D1A1C">
            <w:pPr>
              <w:pStyle w:val="ColumnHeading"/>
              <w:keepNext/>
            </w:pPr>
            <w:r w:rsidRPr="009901C8">
              <w:t>A Bizottság által javasolt szöveg</w:t>
            </w:r>
          </w:p>
        </w:tc>
        <w:tc>
          <w:tcPr>
            <w:tcW w:w="4876" w:type="dxa"/>
            <w:hideMark/>
          </w:tcPr>
          <w:p w14:paraId="11674855" w14:textId="77777777" w:rsidR="00887EFF" w:rsidRPr="009901C8" w:rsidRDefault="00887EFF" w:rsidP="007D1A1C">
            <w:pPr>
              <w:pStyle w:val="ColumnHeading"/>
              <w:keepNext/>
            </w:pPr>
            <w:r w:rsidRPr="009901C8">
              <w:t>Módosítás</w:t>
            </w:r>
          </w:p>
        </w:tc>
      </w:tr>
      <w:tr w:rsidR="00887EFF" w:rsidRPr="009901C8" w14:paraId="78B52684" w14:textId="77777777" w:rsidTr="007D1A1C">
        <w:trPr>
          <w:jc w:val="center"/>
        </w:trPr>
        <w:tc>
          <w:tcPr>
            <w:tcW w:w="4876" w:type="dxa"/>
            <w:hideMark/>
          </w:tcPr>
          <w:p w14:paraId="5D9C1CB1" w14:textId="77777777" w:rsidR="00887EFF" w:rsidRPr="009901C8" w:rsidRDefault="00887EFF" w:rsidP="007D1A1C">
            <w:pPr>
              <w:pStyle w:val="Normal6"/>
            </w:pPr>
            <w:r w:rsidRPr="009901C8">
              <w:t>Amikor az érintett tagállam a fenti kivételes intézkedésekhez folyamodik, tájékoztatja a Bizottságot és az Európai Unió Menekültügyi Ügynökségét. Tájékoztatja továbbá a Bizottságot és az Európai Unió Menekültügyi Ügynökségét, amint a kivételes intézkedések alkalmazásának okai megszűnnek.</w:t>
            </w:r>
          </w:p>
        </w:tc>
        <w:tc>
          <w:tcPr>
            <w:tcW w:w="4876" w:type="dxa"/>
            <w:hideMark/>
          </w:tcPr>
          <w:p w14:paraId="4905A5C4" w14:textId="77777777" w:rsidR="00887EFF" w:rsidRPr="009901C8" w:rsidRDefault="00887EFF" w:rsidP="007D1A1C">
            <w:pPr>
              <w:pStyle w:val="Normal6"/>
              <w:rPr>
                <w:szCs w:val="24"/>
              </w:rPr>
            </w:pPr>
            <w:r w:rsidRPr="009901C8">
              <w:t xml:space="preserve">Amikor az érintett tagállam a fenti kivételes intézkedésekhez folyamodik, </w:t>
            </w:r>
            <w:r w:rsidRPr="009901C8">
              <w:rPr>
                <w:b/>
                <w:i/>
              </w:rPr>
              <w:t>késedelem nélkül</w:t>
            </w:r>
            <w:r w:rsidRPr="009901C8">
              <w:rPr>
                <w:b/>
              </w:rPr>
              <w:t xml:space="preserve"> </w:t>
            </w:r>
            <w:r w:rsidRPr="009901C8">
              <w:t>tájékoztatja a Bizottságot és az Európai Unió Menekültügyi Ügynökségét. Tájékoztatja továbbá a Bizottságot és az Európai Unió Menekültügyi Ügynökségét, amint a kivételes intézkedések alkalmazásának okai megszűnnek.</w:t>
            </w:r>
          </w:p>
        </w:tc>
      </w:tr>
    </w:tbl>
    <w:p w14:paraId="58939FB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2643DBA" w14:textId="77777777" w:rsidR="00887EFF" w:rsidRPr="009901C8" w:rsidRDefault="00887EFF" w:rsidP="00887EFF">
      <w:r w:rsidRPr="009901C8">
        <w:rPr>
          <w:rStyle w:val="HideTWBExt"/>
          <w:noProof w:val="0"/>
          <w:color w:val="auto"/>
        </w:rPr>
        <w:t>&lt;/AmendB&gt;</w:t>
      </w:r>
    </w:p>
    <w:p w14:paraId="18BF64E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395</w:t>
      </w:r>
      <w:r w:rsidRPr="009901C8">
        <w:rPr>
          <w:rStyle w:val="HideTWBExt"/>
          <w:b w:val="0"/>
          <w:noProof w:val="0"/>
          <w:color w:val="auto"/>
        </w:rPr>
        <w:t>&lt;/NumAmB&gt;</w:t>
      </w:r>
    </w:p>
    <w:p w14:paraId="018DF192"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3D791BBF" w14:textId="77777777" w:rsidR="00887EFF" w:rsidRPr="009901C8" w:rsidRDefault="00887EFF" w:rsidP="00887EFF">
      <w:r w:rsidRPr="009901C8">
        <w:rPr>
          <w:rStyle w:val="HideTWBExt"/>
          <w:noProof w:val="0"/>
          <w:color w:val="auto"/>
        </w:rPr>
        <w:t>&lt;/RepeatBlock-By&gt;</w:t>
      </w:r>
    </w:p>
    <w:p w14:paraId="6A2A409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1FC8365" w14:textId="77777777" w:rsidR="00887EFF" w:rsidRPr="009901C8" w:rsidRDefault="00887EFF" w:rsidP="00887EFF">
      <w:pPr>
        <w:pStyle w:val="NormalBold"/>
      </w:pPr>
      <w:r w:rsidRPr="009901C8">
        <w:rPr>
          <w:rStyle w:val="HideTWBExt"/>
          <w:b w:val="0"/>
          <w:noProof w:val="0"/>
          <w:color w:val="auto"/>
        </w:rPr>
        <w:t>&lt;Article&gt;</w:t>
      </w:r>
      <w:r w:rsidRPr="009901C8">
        <w:t>17 a cikk</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8E94952" w14:textId="77777777" w:rsidTr="007D1A1C">
        <w:trPr>
          <w:jc w:val="center"/>
        </w:trPr>
        <w:tc>
          <w:tcPr>
            <w:tcW w:w="9752" w:type="dxa"/>
            <w:gridSpan w:val="2"/>
          </w:tcPr>
          <w:p w14:paraId="7F49AFC6" w14:textId="77777777" w:rsidR="00887EFF" w:rsidRPr="009901C8" w:rsidRDefault="00887EFF" w:rsidP="007D1A1C">
            <w:pPr>
              <w:keepNext/>
            </w:pPr>
          </w:p>
        </w:tc>
      </w:tr>
      <w:tr w:rsidR="00887EFF" w:rsidRPr="009901C8" w14:paraId="4BE50CBB" w14:textId="77777777" w:rsidTr="007D1A1C">
        <w:trPr>
          <w:jc w:val="center"/>
        </w:trPr>
        <w:tc>
          <w:tcPr>
            <w:tcW w:w="4876" w:type="dxa"/>
            <w:hideMark/>
          </w:tcPr>
          <w:p w14:paraId="38AEBB83" w14:textId="77777777" w:rsidR="00887EFF" w:rsidRPr="009901C8" w:rsidRDefault="00887EFF" w:rsidP="007D1A1C">
            <w:pPr>
              <w:pStyle w:val="ColumnHeading"/>
              <w:keepNext/>
            </w:pPr>
            <w:r w:rsidRPr="009901C8">
              <w:t>A Bizottság által javasolt szöveg</w:t>
            </w:r>
          </w:p>
        </w:tc>
        <w:tc>
          <w:tcPr>
            <w:tcW w:w="4876" w:type="dxa"/>
            <w:hideMark/>
          </w:tcPr>
          <w:p w14:paraId="225C5992" w14:textId="77777777" w:rsidR="00887EFF" w:rsidRPr="009901C8" w:rsidRDefault="00887EFF" w:rsidP="007D1A1C">
            <w:pPr>
              <w:pStyle w:val="ColumnHeading"/>
              <w:keepNext/>
            </w:pPr>
            <w:r w:rsidRPr="009901C8">
              <w:t>Módosítás</w:t>
            </w:r>
          </w:p>
        </w:tc>
      </w:tr>
      <w:tr w:rsidR="00887EFF" w:rsidRPr="009901C8" w14:paraId="5DFC2A7A" w14:textId="77777777" w:rsidTr="007D1A1C">
        <w:trPr>
          <w:jc w:val="center"/>
        </w:trPr>
        <w:tc>
          <w:tcPr>
            <w:tcW w:w="4876" w:type="dxa"/>
            <w:hideMark/>
          </w:tcPr>
          <w:p w14:paraId="2D2641D8" w14:textId="77777777" w:rsidR="00887EFF" w:rsidRPr="009901C8" w:rsidRDefault="00887EFF" w:rsidP="007D1A1C">
            <w:pPr>
              <w:pStyle w:val="Normal6"/>
              <w:jc w:val="center"/>
            </w:pPr>
            <w:r w:rsidRPr="009901C8">
              <w:rPr>
                <w:b/>
                <w:i/>
              </w:rPr>
              <w:t>17a. cikk</w:t>
            </w:r>
          </w:p>
        </w:tc>
        <w:tc>
          <w:tcPr>
            <w:tcW w:w="4876" w:type="dxa"/>
            <w:hideMark/>
          </w:tcPr>
          <w:p w14:paraId="2FB8C221" w14:textId="77777777" w:rsidR="00887EFF" w:rsidRPr="009901C8" w:rsidRDefault="00887EFF" w:rsidP="007D1A1C">
            <w:pPr>
              <w:pStyle w:val="Normal6"/>
              <w:rPr>
                <w:szCs w:val="24"/>
              </w:rPr>
            </w:pPr>
            <w:r w:rsidRPr="009901C8">
              <w:rPr>
                <w:b/>
                <w:i/>
              </w:rPr>
              <w:t>törölve</w:t>
            </w:r>
          </w:p>
        </w:tc>
      </w:tr>
      <w:tr w:rsidR="00887EFF" w:rsidRPr="009901C8" w14:paraId="0C95DEBC" w14:textId="77777777" w:rsidTr="007D1A1C">
        <w:trPr>
          <w:jc w:val="center"/>
        </w:trPr>
        <w:tc>
          <w:tcPr>
            <w:tcW w:w="4876" w:type="dxa"/>
            <w:hideMark/>
          </w:tcPr>
          <w:p w14:paraId="2DF676E5" w14:textId="77777777" w:rsidR="00887EFF" w:rsidRPr="009901C8" w:rsidRDefault="00887EFF" w:rsidP="007D1A1C">
            <w:pPr>
              <w:pStyle w:val="Normal6"/>
              <w:jc w:val="center"/>
            </w:pPr>
            <w:r w:rsidRPr="009901C8">
              <w:rPr>
                <w:b/>
                <w:i/>
              </w:rPr>
              <w:t>Befogadási feltételek a kérelmező előírt tartózkodási helyétől eltérő tagállamban</w:t>
            </w:r>
          </w:p>
        </w:tc>
        <w:tc>
          <w:tcPr>
            <w:tcW w:w="4876" w:type="dxa"/>
          </w:tcPr>
          <w:p w14:paraId="633BEA3C" w14:textId="77777777" w:rsidR="00887EFF" w:rsidRPr="009901C8" w:rsidRDefault="00887EFF" w:rsidP="007D1A1C">
            <w:pPr>
              <w:pStyle w:val="Normal6"/>
              <w:rPr>
                <w:szCs w:val="24"/>
              </w:rPr>
            </w:pPr>
          </w:p>
        </w:tc>
      </w:tr>
      <w:tr w:rsidR="00887EFF" w:rsidRPr="009901C8" w14:paraId="0CC021A6" w14:textId="77777777" w:rsidTr="007D1A1C">
        <w:trPr>
          <w:jc w:val="center"/>
        </w:trPr>
        <w:tc>
          <w:tcPr>
            <w:tcW w:w="4876" w:type="dxa"/>
            <w:hideMark/>
          </w:tcPr>
          <w:p w14:paraId="6C8E8B17" w14:textId="77777777" w:rsidR="00887EFF" w:rsidRPr="009901C8" w:rsidRDefault="00887EFF" w:rsidP="007D1A1C">
            <w:pPr>
              <w:pStyle w:val="Normal6"/>
            </w:pPr>
            <w:r w:rsidRPr="009901C8">
              <w:rPr>
                <w:b/>
                <w:i/>
              </w:rPr>
              <w:t>(1)</w:t>
            </w:r>
            <w:r w:rsidRPr="009901C8">
              <w:tab/>
            </w:r>
            <w:r w:rsidRPr="009901C8">
              <w:rPr>
                <w:b/>
                <w:i/>
              </w:rPr>
              <w:t>Az (EU) XXX/XXX rendelettel [a Dublini Rendelet] összhangban, a kérelmezők nem jogosultak a 14–17. cikkben meghatározott befogadási feltételekre az előírt tartózkodási helyüktól eltérő tagállamban.</w:t>
            </w:r>
          </w:p>
        </w:tc>
        <w:tc>
          <w:tcPr>
            <w:tcW w:w="4876" w:type="dxa"/>
          </w:tcPr>
          <w:p w14:paraId="337AE56C" w14:textId="77777777" w:rsidR="00887EFF" w:rsidRPr="009901C8" w:rsidRDefault="00887EFF" w:rsidP="007D1A1C">
            <w:pPr>
              <w:pStyle w:val="Normal6"/>
              <w:rPr>
                <w:szCs w:val="24"/>
              </w:rPr>
            </w:pPr>
          </w:p>
        </w:tc>
      </w:tr>
      <w:tr w:rsidR="00887EFF" w:rsidRPr="009901C8" w14:paraId="51C813DE" w14:textId="77777777" w:rsidTr="007D1A1C">
        <w:trPr>
          <w:jc w:val="center"/>
        </w:trPr>
        <w:tc>
          <w:tcPr>
            <w:tcW w:w="4876" w:type="dxa"/>
          </w:tcPr>
          <w:p w14:paraId="41D7A6BC" w14:textId="77777777" w:rsidR="00887EFF" w:rsidRPr="009901C8" w:rsidRDefault="00887EFF" w:rsidP="007D1A1C">
            <w:pPr>
              <w:pStyle w:val="Normal6"/>
            </w:pPr>
            <w:r w:rsidRPr="009901C8">
              <w:rPr>
                <w:b/>
                <w:i/>
              </w:rPr>
              <w:t>(2)</w:t>
            </w:r>
            <w:r w:rsidRPr="009901C8">
              <w:tab/>
            </w:r>
            <w:r w:rsidRPr="009901C8">
              <w:rPr>
                <w:b/>
                <w:i/>
              </w:rPr>
              <w:t>A tagállamok méltó életszínvonalat biztosítanak valamennyi kérelmező számára.</w:t>
            </w:r>
          </w:p>
        </w:tc>
        <w:tc>
          <w:tcPr>
            <w:tcW w:w="4876" w:type="dxa"/>
          </w:tcPr>
          <w:p w14:paraId="09245470" w14:textId="77777777" w:rsidR="00887EFF" w:rsidRPr="009901C8" w:rsidRDefault="00887EFF" w:rsidP="007D1A1C">
            <w:pPr>
              <w:pStyle w:val="Normal6"/>
              <w:rPr>
                <w:szCs w:val="24"/>
              </w:rPr>
            </w:pPr>
          </w:p>
        </w:tc>
      </w:tr>
      <w:tr w:rsidR="00887EFF" w:rsidRPr="009901C8" w14:paraId="2D3A71C0" w14:textId="77777777" w:rsidTr="007D1A1C">
        <w:trPr>
          <w:jc w:val="center"/>
        </w:trPr>
        <w:tc>
          <w:tcPr>
            <w:tcW w:w="4876" w:type="dxa"/>
          </w:tcPr>
          <w:p w14:paraId="03AF1AEC" w14:textId="77777777" w:rsidR="00887EFF" w:rsidRPr="009901C8" w:rsidRDefault="00887EFF" w:rsidP="007D1A1C">
            <w:pPr>
              <w:pStyle w:val="Normal6"/>
              <w:rPr>
                <w:b/>
                <w:i/>
              </w:rPr>
            </w:pPr>
            <w:r w:rsidRPr="009901C8">
              <w:rPr>
                <w:b/>
                <w:i/>
              </w:rPr>
              <w:t>(3)</w:t>
            </w:r>
            <w:r w:rsidRPr="009901C8">
              <w:tab/>
            </w:r>
            <w:r w:rsidRPr="009901C8">
              <w:rPr>
                <w:b/>
                <w:i/>
              </w:rPr>
              <w:t>Egy kiskorú felelős tagállamnak történő, az (EU) XXX/XXX rendelet [a Dublini Rendelet] szerinti átadásáig a tagállamok megfelelő oktatási tevékenységekhez való hozzáférést biztosítanak számára.</w:t>
            </w:r>
          </w:p>
        </w:tc>
        <w:tc>
          <w:tcPr>
            <w:tcW w:w="4876" w:type="dxa"/>
          </w:tcPr>
          <w:p w14:paraId="6FA87918" w14:textId="77777777" w:rsidR="00887EFF" w:rsidRPr="009901C8" w:rsidRDefault="00887EFF" w:rsidP="007D1A1C">
            <w:pPr>
              <w:pStyle w:val="Normal6"/>
              <w:rPr>
                <w:szCs w:val="24"/>
              </w:rPr>
            </w:pPr>
          </w:p>
        </w:tc>
      </w:tr>
    </w:tbl>
    <w:p w14:paraId="362A991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1B409028" w14:textId="77777777" w:rsidR="00887EFF" w:rsidRPr="009901C8" w:rsidRDefault="00887EFF" w:rsidP="00887EFF">
      <w:r w:rsidRPr="009901C8">
        <w:rPr>
          <w:rStyle w:val="HideTWBExt"/>
          <w:noProof w:val="0"/>
          <w:color w:val="auto"/>
        </w:rPr>
        <w:t>&lt;/AmendB&gt;</w:t>
      </w:r>
    </w:p>
    <w:p w14:paraId="235333F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396</w:t>
      </w:r>
      <w:r w:rsidRPr="009901C8">
        <w:rPr>
          <w:rStyle w:val="HideTWBExt"/>
          <w:b w:val="0"/>
          <w:noProof w:val="0"/>
          <w:color w:val="auto"/>
        </w:rPr>
        <w:t>&lt;/NumAmB&gt;</w:t>
      </w:r>
    </w:p>
    <w:p w14:paraId="49FD5D4D"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7F13342"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1B482E1D" w14:textId="77777777" w:rsidR="00887EFF" w:rsidRPr="009901C8" w:rsidRDefault="00887EFF" w:rsidP="00887EFF">
      <w:r w:rsidRPr="009901C8">
        <w:rPr>
          <w:rStyle w:val="HideTWBExt"/>
          <w:noProof w:val="0"/>
          <w:color w:val="auto"/>
        </w:rPr>
        <w:t>&lt;/RepeatBlock-By&gt;</w:t>
      </w:r>
    </w:p>
    <w:p w14:paraId="3B1DDEC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3F88D1B" w14:textId="77777777" w:rsidR="00887EFF" w:rsidRPr="009901C8" w:rsidRDefault="00887EFF" w:rsidP="00887EFF">
      <w:pPr>
        <w:pStyle w:val="NormalBold"/>
      </w:pPr>
      <w:r w:rsidRPr="009901C8">
        <w:rPr>
          <w:rStyle w:val="HideTWBExt"/>
          <w:b w:val="0"/>
          <w:noProof w:val="0"/>
          <w:color w:val="auto"/>
        </w:rPr>
        <w:t>&lt;Article&gt;</w:t>
      </w:r>
      <w:r w:rsidRPr="009901C8">
        <w:t>17 a cikk</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C45AB86" w14:textId="77777777" w:rsidTr="007D1A1C">
        <w:trPr>
          <w:jc w:val="center"/>
        </w:trPr>
        <w:tc>
          <w:tcPr>
            <w:tcW w:w="9752" w:type="dxa"/>
            <w:gridSpan w:val="2"/>
          </w:tcPr>
          <w:p w14:paraId="7149EE3E" w14:textId="77777777" w:rsidR="00887EFF" w:rsidRPr="009901C8" w:rsidRDefault="00887EFF" w:rsidP="007D1A1C">
            <w:pPr>
              <w:keepNext/>
            </w:pPr>
          </w:p>
        </w:tc>
      </w:tr>
      <w:tr w:rsidR="00887EFF" w:rsidRPr="009901C8" w14:paraId="6E0CA5D9" w14:textId="77777777" w:rsidTr="007D1A1C">
        <w:trPr>
          <w:jc w:val="center"/>
        </w:trPr>
        <w:tc>
          <w:tcPr>
            <w:tcW w:w="4876" w:type="dxa"/>
            <w:hideMark/>
          </w:tcPr>
          <w:p w14:paraId="57D1F5D7" w14:textId="77777777" w:rsidR="00887EFF" w:rsidRPr="009901C8" w:rsidRDefault="00887EFF" w:rsidP="007D1A1C">
            <w:pPr>
              <w:pStyle w:val="ColumnHeading"/>
              <w:keepNext/>
            </w:pPr>
            <w:r w:rsidRPr="009901C8">
              <w:t>A Bizottság által javasolt szöveg</w:t>
            </w:r>
          </w:p>
        </w:tc>
        <w:tc>
          <w:tcPr>
            <w:tcW w:w="4876" w:type="dxa"/>
            <w:hideMark/>
          </w:tcPr>
          <w:p w14:paraId="2CD121DB" w14:textId="77777777" w:rsidR="00887EFF" w:rsidRPr="009901C8" w:rsidRDefault="00887EFF" w:rsidP="007D1A1C">
            <w:pPr>
              <w:pStyle w:val="ColumnHeading"/>
              <w:keepNext/>
            </w:pPr>
            <w:r w:rsidRPr="009901C8">
              <w:t>Módosítás</w:t>
            </w:r>
          </w:p>
        </w:tc>
      </w:tr>
      <w:tr w:rsidR="00887EFF" w:rsidRPr="009901C8" w14:paraId="03EB8EC7" w14:textId="77777777" w:rsidTr="007D1A1C">
        <w:trPr>
          <w:jc w:val="center"/>
        </w:trPr>
        <w:tc>
          <w:tcPr>
            <w:tcW w:w="4876" w:type="dxa"/>
            <w:hideMark/>
          </w:tcPr>
          <w:p w14:paraId="7643671F" w14:textId="77777777" w:rsidR="00887EFF" w:rsidRPr="009901C8" w:rsidRDefault="00887EFF" w:rsidP="007D1A1C">
            <w:pPr>
              <w:pStyle w:val="Normal6"/>
              <w:jc w:val="center"/>
            </w:pPr>
            <w:r w:rsidRPr="009901C8">
              <w:rPr>
                <w:b/>
                <w:i/>
              </w:rPr>
              <w:t>17a. cikk</w:t>
            </w:r>
          </w:p>
        </w:tc>
        <w:tc>
          <w:tcPr>
            <w:tcW w:w="4876" w:type="dxa"/>
            <w:hideMark/>
          </w:tcPr>
          <w:p w14:paraId="12D802AE" w14:textId="77777777" w:rsidR="00887EFF" w:rsidRPr="009901C8" w:rsidRDefault="00887EFF" w:rsidP="007D1A1C">
            <w:pPr>
              <w:pStyle w:val="Normal6"/>
              <w:rPr>
                <w:szCs w:val="24"/>
              </w:rPr>
            </w:pPr>
            <w:r w:rsidRPr="009901C8">
              <w:rPr>
                <w:b/>
                <w:i/>
              </w:rPr>
              <w:t>törölve</w:t>
            </w:r>
          </w:p>
        </w:tc>
      </w:tr>
      <w:tr w:rsidR="00887EFF" w:rsidRPr="009901C8" w14:paraId="236B253C" w14:textId="77777777" w:rsidTr="007D1A1C">
        <w:trPr>
          <w:jc w:val="center"/>
        </w:trPr>
        <w:tc>
          <w:tcPr>
            <w:tcW w:w="4876" w:type="dxa"/>
            <w:hideMark/>
          </w:tcPr>
          <w:p w14:paraId="7ED1194B" w14:textId="77777777" w:rsidR="00887EFF" w:rsidRPr="009901C8" w:rsidRDefault="00887EFF" w:rsidP="007D1A1C">
            <w:pPr>
              <w:pStyle w:val="Normal6"/>
              <w:jc w:val="center"/>
            </w:pPr>
            <w:r w:rsidRPr="009901C8">
              <w:rPr>
                <w:b/>
                <w:i/>
              </w:rPr>
              <w:t>Befogadási feltételek a kérelmező előírt tartózkodási helyétől eltérő tagállamban</w:t>
            </w:r>
          </w:p>
        </w:tc>
        <w:tc>
          <w:tcPr>
            <w:tcW w:w="4876" w:type="dxa"/>
          </w:tcPr>
          <w:p w14:paraId="36C44A82" w14:textId="77777777" w:rsidR="00887EFF" w:rsidRPr="009901C8" w:rsidRDefault="00887EFF" w:rsidP="007D1A1C">
            <w:pPr>
              <w:pStyle w:val="Normal6"/>
              <w:rPr>
                <w:szCs w:val="24"/>
              </w:rPr>
            </w:pPr>
          </w:p>
        </w:tc>
      </w:tr>
      <w:tr w:rsidR="00887EFF" w:rsidRPr="009901C8" w14:paraId="685B06AC" w14:textId="77777777" w:rsidTr="007D1A1C">
        <w:trPr>
          <w:jc w:val="center"/>
        </w:trPr>
        <w:tc>
          <w:tcPr>
            <w:tcW w:w="4876" w:type="dxa"/>
            <w:hideMark/>
          </w:tcPr>
          <w:p w14:paraId="608037A0" w14:textId="77777777" w:rsidR="00887EFF" w:rsidRPr="009901C8" w:rsidRDefault="00887EFF" w:rsidP="007D1A1C">
            <w:pPr>
              <w:pStyle w:val="Normal6"/>
            </w:pPr>
            <w:r w:rsidRPr="009901C8">
              <w:rPr>
                <w:b/>
                <w:i/>
              </w:rPr>
              <w:t>(1)</w:t>
            </w:r>
            <w:r w:rsidRPr="009901C8">
              <w:tab/>
            </w:r>
            <w:r w:rsidRPr="009901C8">
              <w:rPr>
                <w:b/>
                <w:i/>
              </w:rPr>
              <w:t>Az (EU) XXX/XXX rendelettel [a Dublini Rendelet] összhangban, a kérelmezők nem jogosultak a 14–17. cikkben meghatározott befogadási feltételekre az előírt tartózkodási helyüktól eltérő tagállamban.</w:t>
            </w:r>
          </w:p>
        </w:tc>
        <w:tc>
          <w:tcPr>
            <w:tcW w:w="4876" w:type="dxa"/>
            <w:hideMark/>
          </w:tcPr>
          <w:p w14:paraId="31E2E43F" w14:textId="77777777" w:rsidR="00887EFF" w:rsidRPr="009901C8" w:rsidRDefault="00887EFF" w:rsidP="007D1A1C">
            <w:pPr>
              <w:pStyle w:val="Normal6"/>
              <w:rPr>
                <w:szCs w:val="24"/>
              </w:rPr>
            </w:pPr>
          </w:p>
        </w:tc>
      </w:tr>
      <w:tr w:rsidR="00887EFF" w:rsidRPr="009901C8" w14:paraId="78939424" w14:textId="77777777" w:rsidTr="007D1A1C">
        <w:trPr>
          <w:jc w:val="center"/>
        </w:trPr>
        <w:tc>
          <w:tcPr>
            <w:tcW w:w="4876" w:type="dxa"/>
          </w:tcPr>
          <w:p w14:paraId="071BE0C2" w14:textId="77777777" w:rsidR="00887EFF" w:rsidRPr="009901C8" w:rsidRDefault="00887EFF" w:rsidP="007D1A1C">
            <w:pPr>
              <w:pStyle w:val="Normal6"/>
              <w:rPr>
                <w:b/>
                <w:i/>
              </w:rPr>
            </w:pPr>
            <w:r w:rsidRPr="009901C8">
              <w:rPr>
                <w:b/>
                <w:i/>
              </w:rPr>
              <w:t>(2)</w:t>
            </w:r>
            <w:r w:rsidRPr="009901C8">
              <w:tab/>
            </w:r>
            <w:r w:rsidRPr="009901C8">
              <w:rPr>
                <w:b/>
                <w:i/>
              </w:rPr>
              <w:t>A tagállamok méltó életszínvonalat biztosítanak valamennyi kérelmező számára.</w:t>
            </w:r>
          </w:p>
        </w:tc>
        <w:tc>
          <w:tcPr>
            <w:tcW w:w="4876" w:type="dxa"/>
          </w:tcPr>
          <w:p w14:paraId="538A3802" w14:textId="77777777" w:rsidR="00887EFF" w:rsidRPr="009901C8" w:rsidRDefault="00887EFF" w:rsidP="007D1A1C">
            <w:pPr>
              <w:pStyle w:val="Normal6"/>
              <w:rPr>
                <w:szCs w:val="24"/>
              </w:rPr>
            </w:pPr>
          </w:p>
        </w:tc>
      </w:tr>
      <w:tr w:rsidR="00887EFF" w:rsidRPr="009901C8" w14:paraId="3F4D36D4" w14:textId="77777777" w:rsidTr="007D1A1C">
        <w:trPr>
          <w:jc w:val="center"/>
        </w:trPr>
        <w:tc>
          <w:tcPr>
            <w:tcW w:w="4876" w:type="dxa"/>
          </w:tcPr>
          <w:p w14:paraId="50A72D1A" w14:textId="77777777" w:rsidR="00887EFF" w:rsidRPr="009901C8" w:rsidRDefault="00887EFF" w:rsidP="007D1A1C">
            <w:pPr>
              <w:pStyle w:val="Normal6"/>
              <w:rPr>
                <w:b/>
                <w:i/>
              </w:rPr>
            </w:pPr>
            <w:r w:rsidRPr="009901C8">
              <w:rPr>
                <w:b/>
                <w:i/>
              </w:rPr>
              <w:t>(3)</w:t>
            </w:r>
            <w:r w:rsidRPr="009901C8">
              <w:tab/>
            </w:r>
            <w:r w:rsidRPr="009901C8">
              <w:rPr>
                <w:b/>
                <w:i/>
              </w:rPr>
              <w:t>Egy kiskorú felelős tagállamnak történő, az (EU) XXX/XXX rendelet [a Dublini Rendelet] szerinti átadásáig a tagállamok megfelelő oktatási tevékenységekhez való hozzáférést biztosítanak számára.</w:t>
            </w:r>
          </w:p>
        </w:tc>
        <w:tc>
          <w:tcPr>
            <w:tcW w:w="4876" w:type="dxa"/>
          </w:tcPr>
          <w:p w14:paraId="387A1A3C" w14:textId="77777777" w:rsidR="00887EFF" w:rsidRPr="009901C8" w:rsidRDefault="00887EFF" w:rsidP="007D1A1C">
            <w:pPr>
              <w:pStyle w:val="Normal6"/>
              <w:rPr>
                <w:szCs w:val="24"/>
              </w:rPr>
            </w:pPr>
          </w:p>
        </w:tc>
      </w:tr>
    </w:tbl>
    <w:p w14:paraId="103D445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973E24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DBD60E5" w14:textId="77777777" w:rsidR="00887EFF" w:rsidRPr="009901C8" w:rsidRDefault="00887EFF" w:rsidP="00887EFF">
      <w:pPr>
        <w:pStyle w:val="Normal12Italic"/>
        <w:rPr>
          <w:noProof w:val="0"/>
        </w:rPr>
      </w:pPr>
      <w:r w:rsidRPr="009901C8">
        <w:rPr>
          <w:noProof w:val="0"/>
        </w:rPr>
        <w:t>A 17a. cikkel bevezetett eltérés sérti az EUB által a Cimade és Gisti ügyben hozott ítélet érvelését, mivel olyan ellátásokból kísérel meg kizárni bizonyos menedékkérőket, amelyeket a befogadási feltételekről szóló irányelv menedékkérő jogállásuk következményeként bocsát az egyének rendelkezésére.</w:t>
      </w:r>
    </w:p>
    <w:p w14:paraId="353AD828" w14:textId="77777777" w:rsidR="00887EFF" w:rsidRPr="009901C8" w:rsidRDefault="00887EFF" w:rsidP="00887EFF">
      <w:r w:rsidRPr="009901C8">
        <w:rPr>
          <w:rStyle w:val="HideTWBExt"/>
          <w:noProof w:val="0"/>
          <w:color w:val="auto"/>
        </w:rPr>
        <w:t>&lt;/AmendB&gt;</w:t>
      </w:r>
    </w:p>
    <w:p w14:paraId="2E3BDFB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397</w:t>
      </w:r>
      <w:r w:rsidRPr="009901C8">
        <w:rPr>
          <w:rStyle w:val="HideTWBExt"/>
          <w:b w:val="0"/>
          <w:noProof w:val="0"/>
          <w:color w:val="auto"/>
        </w:rPr>
        <w:t>&lt;/NumAmB&gt;</w:t>
      </w:r>
    </w:p>
    <w:p w14:paraId="4A017E30"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3652DF10" w14:textId="77777777" w:rsidR="00887EFF" w:rsidRPr="009901C8" w:rsidRDefault="00887EFF" w:rsidP="00887EFF">
      <w:r w:rsidRPr="009901C8">
        <w:rPr>
          <w:rStyle w:val="HideTWBExt"/>
          <w:noProof w:val="0"/>
          <w:color w:val="auto"/>
        </w:rPr>
        <w:t>&lt;/RepeatBlock-By&gt;</w:t>
      </w:r>
    </w:p>
    <w:p w14:paraId="24444AA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AF16480" w14:textId="77777777" w:rsidR="00887EFF" w:rsidRPr="009901C8" w:rsidRDefault="00887EFF" w:rsidP="00887EFF">
      <w:pPr>
        <w:pStyle w:val="NormalBold"/>
      </w:pPr>
      <w:r w:rsidRPr="009901C8">
        <w:rPr>
          <w:rStyle w:val="HideTWBExt"/>
          <w:b w:val="0"/>
          <w:noProof w:val="0"/>
          <w:color w:val="auto"/>
        </w:rPr>
        <w:t>&lt;Article&gt;</w:t>
      </w:r>
      <w:r w:rsidRPr="009901C8">
        <w:t>17 a cikk – cím</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41F8690" w14:textId="77777777" w:rsidTr="007D1A1C">
        <w:trPr>
          <w:jc w:val="center"/>
        </w:trPr>
        <w:tc>
          <w:tcPr>
            <w:tcW w:w="9752" w:type="dxa"/>
            <w:gridSpan w:val="2"/>
          </w:tcPr>
          <w:p w14:paraId="49A96F4C" w14:textId="77777777" w:rsidR="00887EFF" w:rsidRPr="009901C8" w:rsidRDefault="00887EFF" w:rsidP="007D1A1C">
            <w:pPr>
              <w:keepNext/>
            </w:pPr>
          </w:p>
        </w:tc>
      </w:tr>
      <w:tr w:rsidR="00887EFF" w:rsidRPr="009901C8" w14:paraId="53148B15" w14:textId="77777777" w:rsidTr="007D1A1C">
        <w:trPr>
          <w:jc w:val="center"/>
        </w:trPr>
        <w:tc>
          <w:tcPr>
            <w:tcW w:w="4876" w:type="dxa"/>
            <w:hideMark/>
          </w:tcPr>
          <w:p w14:paraId="4879EE85" w14:textId="77777777" w:rsidR="00887EFF" w:rsidRPr="009901C8" w:rsidRDefault="00887EFF" w:rsidP="007D1A1C">
            <w:pPr>
              <w:pStyle w:val="ColumnHeading"/>
              <w:keepNext/>
            </w:pPr>
            <w:r w:rsidRPr="009901C8">
              <w:t>A Bizottság által javasolt szöveg</w:t>
            </w:r>
          </w:p>
        </w:tc>
        <w:tc>
          <w:tcPr>
            <w:tcW w:w="4876" w:type="dxa"/>
            <w:hideMark/>
          </w:tcPr>
          <w:p w14:paraId="08C0449A" w14:textId="77777777" w:rsidR="00887EFF" w:rsidRPr="009901C8" w:rsidRDefault="00887EFF" w:rsidP="007D1A1C">
            <w:pPr>
              <w:pStyle w:val="ColumnHeading"/>
              <w:keepNext/>
            </w:pPr>
            <w:r w:rsidRPr="009901C8">
              <w:t>Módosítás</w:t>
            </w:r>
          </w:p>
        </w:tc>
      </w:tr>
      <w:tr w:rsidR="00887EFF" w:rsidRPr="009901C8" w14:paraId="71517F16" w14:textId="77777777" w:rsidTr="007D1A1C">
        <w:trPr>
          <w:jc w:val="center"/>
        </w:trPr>
        <w:tc>
          <w:tcPr>
            <w:tcW w:w="4876" w:type="dxa"/>
            <w:hideMark/>
          </w:tcPr>
          <w:p w14:paraId="562874E0" w14:textId="77777777" w:rsidR="00887EFF" w:rsidRPr="009901C8" w:rsidRDefault="00887EFF" w:rsidP="007D1A1C">
            <w:pPr>
              <w:pStyle w:val="Normal6"/>
              <w:jc w:val="center"/>
            </w:pPr>
            <w:r w:rsidRPr="009901C8">
              <w:rPr>
                <w:b/>
                <w:i/>
              </w:rPr>
              <w:t>17a. cikk</w:t>
            </w:r>
          </w:p>
        </w:tc>
        <w:tc>
          <w:tcPr>
            <w:tcW w:w="4876" w:type="dxa"/>
            <w:hideMark/>
          </w:tcPr>
          <w:p w14:paraId="6918A3D1" w14:textId="77777777" w:rsidR="00887EFF" w:rsidRPr="009901C8" w:rsidRDefault="00887EFF" w:rsidP="007D1A1C">
            <w:pPr>
              <w:pStyle w:val="Normal6"/>
              <w:rPr>
                <w:szCs w:val="24"/>
              </w:rPr>
            </w:pPr>
            <w:r w:rsidRPr="009901C8">
              <w:rPr>
                <w:b/>
                <w:i/>
              </w:rPr>
              <w:t>törölve</w:t>
            </w:r>
          </w:p>
        </w:tc>
      </w:tr>
      <w:tr w:rsidR="00887EFF" w:rsidRPr="009901C8" w14:paraId="1827B614" w14:textId="77777777" w:rsidTr="007D1A1C">
        <w:trPr>
          <w:jc w:val="center"/>
        </w:trPr>
        <w:tc>
          <w:tcPr>
            <w:tcW w:w="4876" w:type="dxa"/>
            <w:hideMark/>
          </w:tcPr>
          <w:p w14:paraId="5E8559FD" w14:textId="77777777" w:rsidR="00887EFF" w:rsidRPr="009901C8" w:rsidRDefault="00887EFF" w:rsidP="007D1A1C">
            <w:pPr>
              <w:pStyle w:val="Normal6"/>
              <w:jc w:val="center"/>
            </w:pPr>
            <w:r w:rsidRPr="009901C8">
              <w:rPr>
                <w:b/>
                <w:i/>
              </w:rPr>
              <w:t>Befogadási feltételek a kérelmező előírt tartózkodási helyétől eltérő tagállamban</w:t>
            </w:r>
          </w:p>
        </w:tc>
        <w:tc>
          <w:tcPr>
            <w:tcW w:w="4876" w:type="dxa"/>
          </w:tcPr>
          <w:p w14:paraId="3CDA2770" w14:textId="77777777" w:rsidR="00887EFF" w:rsidRPr="009901C8" w:rsidRDefault="00887EFF" w:rsidP="007D1A1C">
            <w:pPr>
              <w:pStyle w:val="Normal6"/>
              <w:rPr>
                <w:szCs w:val="24"/>
              </w:rPr>
            </w:pPr>
          </w:p>
        </w:tc>
      </w:tr>
      <w:tr w:rsidR="00887EFF" w:rsidRPr="009901C8" w14:paraId="197CA7C6" w14:textId="77777777" w:rsidTr="007D1A1C">
        <w:trPr>
          <w:jc w:val="center"/>
        </w:trPr>
        <w:tc>
          <w:tcPr>
            <w:tcW w:w="4876" w:type="dxa"/>
          </w:tcPr>
          <w:p w14:paraId="4680CE32" w14:textId="77777777" w:rsidR="00887EFF" w:rsidRPr="009901C8" w:rsidRDefault="00887EFF" w:rsidP="007D1A1C">
            <w:pPr>
              <w:pStyle w:val="Normal6"/>
              <w:rPr>
                <w:b/>
                <w:i/>
              </w:rPr>
            </w:pPr>
            <w:r w:rsidRPr="009901C8">
              <w:rPr>
                <w:b/>
                <w:i/>
              </w:rPr>
              <w:t>(1)</w:t>
            </w:r>
            <w:r w:rsidRPr="009901C8">
              <w:tab/>
            </w:r>
            <w:r w:rsidRPr="009901C8">
              <w:rPr>
                <w:b/>
                <w:i/>
              </w:rPr>
              <w:t>Az (EU) XXX/XXX rendelettel [a Dublini Rendelet] összhangban, a kérelmezők nem jogosultak a 14–17. cikkben meghatározott befogadási feltételekre az előírt tartózkodási helyüktól eltérő tagállamban.</w:t>
            </w:r>
          </w:p>
        </w:tc>
        <w:tc>
          <w:tcPr>
            <w:tcW w:w="4876" w:type="dxa"/>
          </w:tcPr>
          <w:p w14:paraId="56731F17" w14:textId="77777777" w:rsidR="00887EFF" w:rsidRPr="009901C8" w:rsidRDefault="00887EFF" w:rsidP="007D1A1C">
            <w:pPr>
              <w:pStyle w:val="Normal6"/>
              <w:rPr>
                <w:szCs w:val="24"/>
              </w:rPr>
            </w:pPr>
          </w:p>
        </w:tc>
      </w:tr>
      <w:tr w:rsidR="00887EFF" w:rsidRPr="009901C8" w14:paraId="3D77DA16" w14:textId="77777777" w:rsidTr="007D1A1C">
        <w:trPr>
          <w:jc w:val="center"/>
        </w:trPr>
        <w:tc>
          <w:tcPr>
            <w:tcW w:w="4876" w:type="dxa"/>
          </w:tcPr>
          <w:p w14:paraId="5E3D186A" w14:textId="77777777" w:rsidR="00887EFF" w:rsidRPr="009901C8" w:rsidRDefault="00887EFF" w:rsidP="007D1A1C">
            <w:pPr>
              <w:pStyle w:val="Normal6"/>
              <w:rPr>
                <w:b/>
                <w:i/>
              </w:rPr>
            </w:pPr>
            <w:r w:rsidRPr="009901C8">
              <w:rPr>
                <w:b/>
                <w:i/>
              </w:rPr>
              <w:t>(2)</w:t>
            </w:r>
            <w:r w:rsidRPr="009901C8">
              <w:tab/>
            </w:r>
            <w:r w:rsidRPr="009901C8">
              <w:rPr>
                <w:b/>
                <w:i/>
              </w:rPr>
              <w:t>A tagállamok méltó életszínvonalat biztosítanak valamennyi kérelmező számára.</w:t>
            </w:r>
          </w:p>
        </w:tc>
        <w:tc>
          <w:tcPr>
            <w:tcW w:w="4876" w:type="dxa"/>
          </w:tcPr>
          <w:p w14:paraId="68DE9144" w14:textId="77777777" w:rsidR="00887EFF" w:rsidRPr="009901C8" w:rsidRDefault="00887EFF" w:rsidP="007D1A1C">
            <w:pPr>
              <w:pStyle w:val="Normal6"/>
              <w:rPr>
                <w:szCs w:val="24"/>
              </w:rPr>
            </w:pPr>
          </w:p>
        </w:tc>
      </w:tr>
      <w:tr w:rsidR="00887EFF" w:rsidRPr="009901C8" w14:paraId="4CE5D6CA" w14:textId="77777777" w:rsidTr="007D1A1C">
        <w:trPr>
          <w:jc w:val="center"/>
        </w:trPr>
        <w:tc>
          <w:tcPr>
            <w:tcW w:w="4876" w:type="dxa"/>
          </w:tcPr>
          <w:p w14:paraId="39F6458D" w14:textId="77777777" w:rsidR="00887EFF" w:rsidRPr="009901C8" w:rsidRDefault="00887EFF" w:rsidP="007D1A1C">
            <w:pPr>
              <w:pStyle w:val="Normal6"/>
              <w:rPr>
                <w:b/>
                <w:i/>
              </w:rPr>
            </w:pPr>
            <w:r w:rsidRPr="009901C8">
              <w:rPr>
                <w:b/>
                <w:i/>
              </w:rPr>
              <w:t>(3)</w:t>
            </w:r>
            <w:r w:rsidRPr="009901C8">
              <w:tab/>
            </w:r>
            <w:r w:rsidRPr="009901C8">
              <w:rPr>
                <w:b/>
                <w:i/>
              </w:rPr>
              <w:t>Egy kiskorú felelős tagállamnak történő, az (EU) XXX/XXX rendelet [a Dublini Rendelet] szerinti átadásáig a tagállamok megfelelő oktatási tevékenységekhez való hozzáférést biztosítanak számára.</w:t>
            </w:r>
          </w:p>
        </w:tc>
        <w:tc>
          <w:tcPr>
            <w:tcW w:w="4876" w:type="dxa"/>
          </w:tcPr>
          <w:p w14:paraId="37D6F79B" w14:textId="77777777" w:rsidR="00887EFF" w:rsidRPr="009901C8" w:rsidRDefault="00887EFF" w:rsidP="007D1A1C">
            <w:pPr>
              <w:pStyle w:val="Normal6"/>
              <w:rPr>
                <w:szCs w:val="24"/>
              </w:rPr>
            </w:pPr>
          </w:p>
        </w:tc>
      </w:tr>
    </w:tbl>
    <w:p w14:paraId="286DE94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B9B708F" w14:textId="77777777" w:rsidR="00887EFF" w:rsidRPr="009901C8" w:rsidRDefault="00887EFF" w:rsidP="00887EFF">
      <w:r w:rsidRPr="009901C8">
        <w:rPr>
          <w:rStyle w:val="HideTWBExt"/>
          <w:noProof w:val="0"/>
          <w:color w:val="auto"/>
        </w:rPr>
        <w:t>&lt;/AmendB&gt;</w:t>
      </w:r>
    </w:p>
    <w:p w14:paraId="00C68D7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398</w:t>
      </w:r>
      <w:r w:rsidRPr="009901C8">
        <w:rPr>
          <w:rStyle w:val="HideTWBExt"/>
          <w:b w:val="0"/>
          <w:noProof w:val="0"/>
          <w:color w:val="auto"/>
        </w:rPr>
        <w:t>&lt;/NumAmB&gt;</w:t>
      </w:r>
    </w:p>
    <w:p w14:paraId="5C2CCB31"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Elly Schlein, Cécile Kashetu Kyenge</w:t>
      </w:r>
      <w:r w:rsidRPr="009901C8">
        <w:rPr>
          <w:rStyle w:val="HideTWBExt"/>
          <w:b w:val="0"/>
          <w:noProof w:val="0"/>
          <w:color w:val="auto"/>
        </w:rPr>
        <w:t>&lt;/Members&gt;</w:t>
      </w:r>
    </w:p>
    <w:p w14:paraId="3D7BF7E9" w14:textId="77777777" w:rsidR="00887EFF" w:rsidRPr="009901C8" w:rsidRDefault="00887EFF" w:rsidP="00887EFF">
      <w:r w:rsidRPr="009901C8">
        <w:rPr>
          <w:rStyle w:val="HideTWBExt"/>
          <w:noProof w:val="0"/>
          <w:color w:val="auto"/>
        </w:rPr>
        <w:t>&lt;/RepeatBlock-By&gt;</w:t>
      </w:r>
    </w:p>
    <w:p w14:paraId="57E2742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58F7D40" w14:textId="77777777" w:rsidR="00887EFF" w:rsidRPr="009901C8" w:rsidRDefault="00887EFF" w:rsidP="00887EFF">
      <w:pPr>
        <w:pStyle w:val="NormalBold"/>
      </w:pPr>
      <w:r w:rsidRPr="009901C8">
        <w:rPr>
          <w:rStyle w:val="HideTWBExt"/>
          <w:b w:val="0"/>
          <w:noProof w:val="0"/>
          <w:color w:val="auto"/>
        </w:rPr>
        <w:t>&lt;Article&gt;</w:t>
      </w:r>
      <w:r w:rsidRPr="009901C8">
        <w:t>17 a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2634A67" w14:textId="77777777" w:rsidTr="007D1A1C">
        <w:trPr>
          <w:jc w:val="center"/>
        </w:trPr>
        <w:tc>
          <w:tcPr>
            <w:tcW w:w="9752" w:type="dxa"/>
            <w:gridSpan w:val="2"/>
          </w:tcPr>
          <w:p w14:paraId="0CC4BBBF" w14:textId="77777777" w:rsidR="00887EFF" w:rsidRPr="009901C8" w:rsidRDefault="00887EFF" w:rsidP="007D1A1C">
            <w:pPr>
              <w:keepNext/>
            </w:pPr>
          </w:p>
        </w:tc>
      </w:tr>
      <w:tr w:rsidR="00887EFF" w:rsidRPr="009901C8" w14:paraId="3AB4E408" w14:textId="77777777" w:rsidTr="007D1A1C">
        <w:trPr>
          <w:jc w:val="center"/>
        </w:trPr>
        <w:tc>
          <w:tcPr>
            <w:tcW w:w="4876" w:type="dxa"/>
            <w:hideMark/>
          </w:tcPr>
          <w:p w14:paraId="662A3E36" w14:textId="77777777" w:rsidR="00887EFF" w:rsidRPr="009901C8" w:rsidRDefault="00887EFF" w:rsidP="007D1A1C">
            <w:pPr>
              <w:pStyle w:val="ColumnHeading"/>
              <w:keepNext/>
            </w:pPr>
            <w:r w:rsidRPr="009901C8">
              <w:t>A Bizottság által javasolt szöveg</w:t>
            </w:r>
          </w:p>
        </w:tc>
        <w:tc>
          <w:tcPr>
            <w:tcW w:w="4876" w:type="dxa"/>
            <w:hideMark/>
          </w:tcPr>
          <w:p w14:paraId="7DA193ED" w14:textId="77777777" w:rsidR="00887EFF" w:rsidRPr="009901C8" w:rsidRDefault="00887EFF" w:rsidP="007D1A1C">
            <w:pPr>
              <w:pStyle w:val="ColumnHeading"/>
              <w:keepNext/>
            </w:pPr>
            <w:r w:rsidRPr="009901C8">
              <w:t>Módosítás</w:t>
            </w:r>
          </w:p>
        </w:tc>
      </w:tr>
      <w:tr w:rsidR="00887EFF" w:rsidRPr="009901C8" w14:paraId="20169870" w14:textId="77777777" w:rsidTr="007D1A1C">
        <w:trPr>
          <w:jc w:val="center"/>
        </w:trPr>
        <w:tc>
          <w:tcPr>
            <w:tcW w:w="4876" w:type="dxa"/>
            <w:hideMark/>
          </w:tcPr>
          <w:p w14:paraId="489CE730" w14:textId="77777777" w:rsidR="00887EFF" w:rsidRPr="009901C8" w:rsidRDefault="00887EFF" w:rsidP="007D1A1C">
            <w:pPr>
              <w:pStyle w:val="Normal6"/>
            </w:pPr>
            <w:r w:rsidRPr="009901C8">
              <w:rPr>
                <w:b/>
                <w:i/>
              </w:rPr>
              <w:t>(1)</w:t>
            </w:r>
            <w:r w:rsidRPr="009901C8">
              <w:tab/>
            </w:r>
            <w:r w:rsidRPr="009901C8">
              <w:rPr>
                <w:b/>
                <w:i/>
              </w:rPr>
              <w:t>Az (EU) XXX/XXX rendelettel [a Dublini Rendelet] összhangban, a kérelmezők nem jogosultak a 14–17. cikkben meghatározott befogadási feltételekre az előírt tartózkodási helyüktól eltérő tagállamban.</w:t>
            </w:r>
          </w:p>
        </w:tc>
        <w:tc>
          <w:tcPr>
            <w:tcW w:w="4876" w:type="dxa"/>
            <w:hideMark/>
          </w:tcPr>
          <w:p w14:paraId="465E05F0" w14:textId="77777777" w:rsidR="00887EFF" w:rsidRPr="009901C8" w:rsidRDefault="00887EFF" w:rsidP="007D1A1C">
            <w:pPr>
              <w:pStyle w:val="Normal6"/>
              <w:rPr>
                <w:szCs w:val="24"/>
              </w:rPr>
            </w:pPr>
            <w:r w:rsidRPr="009901C8">
              <w:rPr>
                <w:b/>
                <w:i/>
              </w:rPr>
              <w:t>törölve</w:t>
            </w:r>
          </w:p>
        </w:tc>
      </w:tr>
    </w:tbl>
    <w:p w14:paraId="1DE2C8C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03CFD5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ED0C3C8" w14:textId="77777777" w:rsidR="00887EFF" w:rsidRPr="009901C8" w:rsidRDefault="00887EFF" w:rsidP="00887EFF">
      <w:pPr>
        <w:pStyle w:val="Normal12Italic"/>
        <w:rPr>
          <w:noProof w:val="0"/>
        </w:rPr>
      </w:pPr>
      <w:r w:rsidRPr="009901C8">
        <w:rPr>
          <w:noProof w:val="0"/>
        </w:rPr>
        <w:t>A Bizottságnak az az elképzelése, hogy különbséget tesz a megfelelő életszínvonal és a méltó életszínvonal között, csak zavart kelthet, és további adminisztratív terhet ró a tagállami hatóságokra. Mindenesetre valamennyi kérelmezőnek megfelelő életszínvonalhoz kell jutnia.</w:t>
      </w:r>
    </w:p>
    <w:p w14:paraId="09F3B82F" w14:textId="77777777" w:rsidR="00887EFF" w:rsidRPr="009901C8" w:rsidRDefault="00887EFF" w:rsidP="00887EFF">
      <w:r w:rsidRPr="009901C8">
        <w:rPr>
          <w:rStyle w:val="HideTWBExt"/>
          <w:noProof w:val="0"/>
          <w:color w:val="auto"/>
        </w:rPr>
        <w:t>&lt;/AmendB&gt;</w:t>
      </w:r>
    </w:p>
    <w:p w14:paraId="603FC7C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399</w:t>
      </w:r>
      <w:r w:rsidRPr="009901C8">
        <w:rPr>
          <w:rStyle w:val="HideTWBExt"/>
          <w:b w:val="0"/>
          <w:noProof w:val="0"/>
          <w:color w:val="auto"/>
        </w:rPr>
        <w:t>&lt;/NumAmB&gt;</w:t>
      </w:r>
    </w:p>
    <w:p w14:paraId="09E0C3FD" w14:textId="77777777" w:rsidR="00887EFF" w:rsidRPr="009901C8" w:rsidRDefault="00887EFF" w:rsidP="00887EFF">
      <w:pPr>
        <w:pStyle w:val="NormalBold"/>
      </w:pPr>
      <w:r w:rsidRPr="009901C8">
        <w:rPr>
          <w:rStyle w:val="HideTWBExt"/>
          <w:b w:val="0"/>
          <w:noProof w:val="0"/>
          <w:color w:val="auto"/>
        </w:rPr>
        <w:t>&lt;RepeatBlock-By&gt;&lt;Members&gt;</w:t>
      </w:r>
      <w:r w:rsidRPr="009901C8">
        <w:t>Emil Radev</w:t>
      </w:r>
      <w:r w:rsidRPr="009901C8">
        <w:rPr>
          <w:rStyle w:val="HideTWBExt"/>
          <w:b w:val="0"/>
          <w:noProof w:val="0"/>
          <w:color w:val="auto"/>
        </w:rPr>
        <w:t>&lt;/Members&gt;</w:t>
      </w:r>
    </w:p>
    <w:p w14:paraId="0ECB8373" w14:textId="77777777" w:rsidR="00887EFF" w:rsidRPr="009901C8" w:rsidRDefault="00887EFF" w:rsidP="00887EFF">
      <w:r w:rsidRPr="009901C8">
        <w:rPr>
          <w:rStyle w:val="HideTWBExt"/>
          <w:noProof w:val="0"/>
          <w:color w:val="auto"/>
        </w:rPr>
        <w:t>&lt;/RepeatBlock-By&gt;</w:t>
      </w:r>
    </w:p>
    <w:p w14:paraId="307E91A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2A629A2" w14:textId="77777777" w:rsidR="00887EFF" w:rsidRPr="009901C8" w:rsidRDefault="00887EFF" w:rsidP="00887EFF">
      <w:pPr>
        <w:pStyle w:val="NormalBold"/>
      </w:pPr>
      <w:r w:rsidRPr="009901C8">
        <w:rPr>
          <w:rStyle w:val="HideTWBExt"/>
          <w:b w:val="0"/>
          <w:noProof w:val="0"/>
          <w:color w:val="auto"/>
        </w:rPr>
        <w:t>&lt;Article&gt;</w:t>
      </w:r>
      <w:r w:rsidRPr="009901C8">
        <w:t>17a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A6B41B1" w14:textId="77777777" w:rsidTr="007D1A1C">
        <w:trPr>
          <w:jc w:val="center"/>
        </w:trPr>
        <w:tc>
          <w:tcPr>
            <w:tcW w:w="9752" w:type="dxa"/>
            <w:gridSpan w:val="2"/>
          </w:tcPr>
          <w:p w14:paraId="3B97D24A" w14:textId="77777777" w:rsidR="00887EFF" w:rsidRPr="009901C8" w:rsidRDefault="00887EFF" w:rsidP="007D1A1C">
            <w:pPr>
              <w:keepNext/>
            </w:pPr>
          </w:p>
        </w:tc>
      </w:tr>
      <w:tr w:rsidR="00887EFF" w:rsidRPr="009901C8" w14:paraId="13CB0882" w14:textId="77777777" w:rsidTr="007D1A1C">
        <w:trPr>
          <w:jc w:val="center"/>
        </w:trPr>
        <w:tc>
          <w:tcPr>
            <w:tcW w:w="4876" w:type="dxa"/>
            <w:hideMark/>
          </w:tcPr>
          <w:p w14:paraId="0FC407DC" w14:textId="77777777" w:rsidR="00887EFF" w:rsidRPr="009901C8" w:rsidRDefault="00887EFF" w:rsidP="007D1A1C">
            <w:pPr>
              <w:pStyle w:val="ColumnHeading"/>
              <w:keepNext/>
            </w:pPr>
            <w:r w:rsidRPr="009901C8">
              <w:t>A Bizottság által javasolt szöveg</w:t>
            </w:r>
          </w:p>
        </w:tc>
        <w:tc>
          <w:tcPr>
            <w:tcW w:w="4876" w:type="dxa"/>
            <w:hideMark/>
          </w:tcPr>
          <w:p w14:paraId="6E6E2D41" w14:textId="77777777" w:rsidR="00887EFF" w:rsidRPr="009901C8" w:rsidRDefault="00887EFF" w:rsidP="007D1A1C">
            <w:pPr>
              <w:pStyle w:val="ColumnHeading"/>
              <w:keepNext/>
            </w:pPr>
            <w:r w:rsidRPr="009901C8">
              <w:t>Módosítás</w:t>
            </w:r>
          </w:p>
        </w:tc>
      </w:tr>
      <w:tr w:rsidR="00887EFF" w:rsidRPr="009901C8" w14:paraId="074B1EF5" w14:textId="77777777" w:rsidTr="007D1A1C">
        <w:trPr>
          <w:jc w:val="center"/>
        </w:trPr>
        <w:tc>
          <w:tcPr>
            <w:tcW w:w="4876" w:type="dxa"/>
            <w:hideMark/>
          </w:tcPr>
          <w:p w14:paraId="6F121A4C" w14:textId="54B9C04E" w:rsidR="00887EFF" w:rsidRPr="009901C8" w:rsidRDefault="009E4210" w:rsidP="009E4210">
            <w:pPr>
              <w:pStyle w:val="Normal6"/>
            </w:pPr>
            <w:r>
              <w:t>(</w:t>
            </w:r>
            <w:r w:rsidR="00887EFF" w:rsidRPr="009901C8">
              <w:t>1</w:t>
            </w:r>
            <w:r>
              <w:t>)</w:t>
            </w:r>
            <w:r w:rsidR="00887EFF" w:rsidRPr="009901C8">
              <w:tab/>
            </w:r>
            <w:r w:rsidR="00887EFF" w:rsidRPr="009901C8">
              <w:rPr>
                <w:b/>
                <w:i/>
              </w:rPr>
              <w:t>Az (EU) XXX/XXX rendelettel [a Dublini Rendelet] összhangban</w:t>
            </w:r>
            <w:r w:rsidR="00887EFF" w:rsidRPr="009901C8">
              <w:t xml:space="preserve">, a kérelmezők nem jogosultak a 14–17. cikkben meghatározott befogadási feltételekre </w:t>
            </w:r>
            <w:r w:rsidR="00887EFF" w:rsidRPr="009901C8">
              <w:rPr>
                <w:b/>
                <w:i/>
              </w:rPr>
              <w:t>az előírt tartózkodási helyüktől eltérő tagállamban.</w:t>
            </w:r>
          </w:p>
        </w:tc>
        <w:tc>
          <w:tcPr>
            <w:tcW w:w="4876" w:type="dxa"/>
            <w:hideMark/>
          </w:tcPr>
          <w:p w14:paraId="2487C2DB" w14:textId="20C2A3CD" w:rsidR="00887EFF" w:rsidRPr="009901C8" w:rsidRDefault="009E4210" w:rsidP="009E4210">
            <w:pPr>
              <w:pStyle w:val="Normal6"/>
              <w:rPr>
                <w:szCs w:val="24"/>
              </w:rPr>
            </w:pPr>
            <w:r>
              <w:t>(</w:t>
            </w:r>
            <w:r w:rsidR="00887EFF" w:rsidRPr="009901C8">
              <w:t>1</w:t>
            </w:r>
            <w:r>
              <w:t>)</w:t>
            </w:r>
            <w:r w:rsidR="00887EFF" w:rsidRPr="009901C8">
              <w:tab/>
              <w:t xml:space="preserve">A kérelmezők nem jogosultak a 14–17. cikkben meghatározott befogadási feltételekre, </w:t>
            </w:r>
            <w:r w:rsidR="00887EFF" w:rsidRPr="009901C8">
              <w:rPr>
                <w:b/>
                <w:i/>
              </w:rPr>
              <w:t>amennyiben</w:t>
            </w:r>
            <w:r w:rsidR="00887EFF" w:rsidRPr="009901C8">
              <w:t xml:space="preserve"> </w:t>
            </w:r>
            <w:r w:rsidR="00887EFF" w:rsidRPr="009901C8">
              <w:rPr>
                <w:b/>
                <w:i/>
              </w:rPr>
              <w:t>nem teljesítik az (EU) XXX/XXX rendelet [a Dublini Rendelet]</w:t>
            </w:r>
            <w:r w:rsidR="00887EFF" w:rsidRPr="009901C8">
              <w:rPr>
                <w:b/>
              </w:rPr>
              <w:t xml:space="preserve"> </w:t>
            </w:r>
            <w:r w:rsidR="00887EFF" w:rsidRPr="009901C8">
              <w:rPr>
                <w:b/>
                <w:i/>
              </w:rPr>
              <w:t>szerinti kötelezettségeiket.</w:t>
            </w:r>
          </w:p>
        </w:tc>
      </w:tr>
    </w:tbl>
    <w:p w14:paraId="67EF56D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{BG}</w:t>
      </w:r>
      <w:r w:rsidRPr="009901C8">
        <w:rPr>
          <w:noProof w:val="0"/>
        </w:rPr>
        <w:t>bg</w:t>
      </w:r>
      <w:r w:rsidRPr="009901C8">
        <w:rPr>
          <w:rStyle w:val="HideTWBExt"/>
          <w:noProof w:val="0"/>
          <w:color w:val="auto"/>
        </w:rPr>
        <w:t>&lt;/Original&gt;</w:t>
      </w:r>
    </w:p>
    <w:p w14:paraId="13B8D46B" w14:textId="4EF3E0BC" w:rsidR="00887EFF" w:rsidRPr="009901C8" w:rsidRDefault="00887EFF" w:rsidP="00887EFF">
      <w:pPr>
        <w:pStyle w:val="AMNumberTabs"/>
        <w:keepNext/>
      </w:pPr>
      <w:r w:rsidRPr="009901C8">
        <w:rPr>
          <w:rStyle w:val="HideTWBExt"/>
          <w:noProof w:val="0"/>
          <w:color w:val="auto"/>
        </w:rPr>
        <w:t>&lt;/AmendB&gt;</w:t>
      </w: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400</w:t>
      </w:r>
      <w:r w:rsidRPr="009901C8">
        <w:rPr>
          <w:rStyle w:val="HideTWBExt"/>
          <w:b w:val="0"/>
          <w:noProof w:val="0"/>
          <w:color w:val="auto"/>
        </w:rPr>
        <w:t>&lt;/NumAmB&gt;</w:t>
      </w:r>
    </w:p>
    <w:p w14:paraId="34B9D434"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Elly Schlein, Cécile Kashetu Kyenge</w:t>
      </w:r>
      <w:r w:rsidRPr="009901C8">
        <w:rPr>
          <w:rStyle w:val="HideTWBExt"/>
          <w:b w:val="0"/>
          <w:noProof w:val="0"/>
          <w:color w:val="auto"/>
        </w:rPr>
        <w:t>&lt;/Members&gt;</w:t>
      </w:r>
    </w:p>
    <w:p w14:paraId="580EA5BB" w14:textId="77777777" w:rsidR="00887EFF" w:rsidRPr="009901C8" w:rsidRDefault="00887EFF" w:rsidP="00887EFF">
      <w:r w:rsidRPr="009901C8">
        <w:rPr>
          <w:rStyle w:val="HideTWBExt"/>
          <w:noProof w:val="0"/>
          <w:color w:val="auto"/>
        </w:rPr>
        <w:t>&lt;/RepeatBlock-By&gt;</w:t>
      </w:r>
    </w:p>
    <w:p w14:paraId="44F8E4C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B6D8B13" w14:textId="77777777" w:rsidR="00887EFF" w:rsidRPr="009901C8" w:rsidRDefault="00887EFF" w:rsidP="00887EFF">
      <w:pPr>
        <w:pStyle w:val="NormalBold"/>
      </w:pPr>
      <w:r w:rsidRPr="009901C8">
        <w:rPr>
          <w:rStyle w:val="HideTWBExt"/>
          <w:b w:val="0"/>
          <w:noProof w:val="0"/>
          <w:color w:val="auto"/>
        </w:rPr>
        <w:t>&lt;Article&gt;</w:t>
      </w:r>
      <w:r w:rsidRPr="009901C8">
        <w:t>17 a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DEDA59B" w14:textId="77777777" w:rsidTr="007D1A1C">
        <w:trPr>
          <w:jc w:val="center"/>
        </w:trPr>
        <w:tc>
          <w:tcPr>
            <w:tcW w:w="9752" w:type="dxa"/>
            <w:gridSpan w:val="2"/>
          </w:tcPr>
          <w:p w14:paraId="547D1724" w14:textId="77777777" w:rsidR="00887EFF" w:rsidRPr="009901C8" w:rsidRDefault="00887EFF" w:rsidP="007D1A1C">
            <w:pPr>
              <w:keepNext/>
            </w:pPr>
          </w:p>
        </w:tc>
      </w:tr>
      <w:tr w:rsidR="00887EFF" w:rsidRPr="009901C8" w14:paraId="2F42B4D3" w14:textId="77777777" w:rsidTr="007D1A1C">
        <w:trPr>
          <w:jc w:val="center"/>
        </w:trPr>
        <w:tc>
          <w:tcPr>
            <w:tcW w:w="4876" w:type="dxa"/>
            <w:hideMark/>
          </w:tcPr>
          <w:p w14:paraId="00F709DF" w14:textId="77777777" w:rsidR="00887EFF" w:rsidRPr="009901C8" w:rsidRDefault="00887EFF" w:rsidP="007D1A1C">
            <w:pPr>
              <w:pStyle w:val="ColumnHeading"/>
              <w:keepNext/>
            </w:pPr>
            <w:r w:rsidRPr="009901C8">
              <w:t>A Bizottság által javasolt szöveg</w:t>
            </w:r>
          </w:p>
        </w:tc>
        <w:tc>
          <w:tcPr>
            <w:tcW w:w="4876" w:type="dxa"/>
            <w:hideMark/>
          </w:tcPr>
          <w:p w14:paraId="20426C55" w14:textId="77777777" w:rsidR="00887EFF" w:rsidRPr="009901C8" w:rsidRDefault="00887EFF" w:rsidP="007D1A1C">
            <w:pPr>
              <w:pStyle w:val="ColumnHeading"/>
              <w:keepNext/>
            </w:pPr>
            <w:r w:rsidRPr="009901C8">
              <w:t>Módosítás</w:t>
            </w:r>
          </w:p>
        </w:tc>
      </w:tr>
      <w:tr w:rsidR="00887EFF" w:rsidRPr="009901C8" w14:paraId="400A9682" w14:textId="77777777" w:rsidTr="007D1A1C">
        <w:trPr>
          <w:jc w:val="center"/>
        </w:trPr>
        <w:tc>
          <w:tcPr>
            <w:tcW w:w="4876" w:type="dxa"/>
            <w:hideMark/>
          </w:tcPr>
          <w:p w14:paraId="2D1FCD9F" w14:textId="77777777" w:rsidR="00887EFF" w:rsidRPr="009901C8" w:rsidRDefault="00887EFF" w:rsidP="007D1A1C">
            <w:pPr>
              <w:pStyle w:val="Normal6"/>
            </w:pPr>
            <w:r w:rsidRPr="009901C8">
              <w:rPr>
                <w:b/>
                <w:i/>
              </w:rPr>
              <w:t>(2)</w:t>
            </w:r>
            <w:r w:rsidRPr="009901C8">
              <w:tab/>
            </w:r>
            <w:r w:rsidRPr="009901C8">
              <w:rPr>
                <w:b/>
                <w:i/>
              </w:rPr>
              <w:t>A tagállamok méltó életszínvonalat biztosítanak valamennyi kérelmező számára.</w:t>
            </w:r>
          </w:p>
        </w:tc>
        <w:tc>
          <w:tcPr>
            <w:tcW w:w="4876" w:type="dxa"/>
            <w:hideMark/>
          </w:tcPr>
          <w:p w14:paraId="3820091E" w14:textId="77777777" w:rsidR="00887EFF" w:rsidRPr="009901C8" w:rsidRDefault="00887EFF" w:rsidP="007D1A1C">
            <w:pPr>
              <w:pStyle w:val="Normal6"/>
              <w:rPr>
                <w:szCs w:val="24"/>
              </w:rPr>
            </w:pPr>
            <w:r w:rsidRPr="009901C8">
              <w:rPr>
                <w:b/>
                <w:i/>
              </w:rPr>
              <w:t>törölve</w:t>
            </w:r>
          </w:p>
        </w:tc>
      </w:tr>
    </w:tbl>
    <w:p w14:paraId="713CC9D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41874C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943F1BE" w14:textId="77777777" w:rsidR="00887EFF" w:rsidRPr="009901C8" w:rsidRDefault="00887EFF" w:rsidP="00887EFF">
      <w:pPr>
        <w:pStyle w:val="Normal12Italic"/>
        <w:rPr>
          <w:noProof w:val="0"/>
        </w:rPr>
      </w:pPr>
      <w:r w:rsidRPr="009901C8">
        <w:rPr>
          <w:noProof w:val="0"/>
        </w:rPr>
        <w:t>A Bizottságnak az az elképzelése, hogy különbséget tesz a megfelelő életszínvonal és a méltó életszínvonal között, csak zavart kelthet, és további adminisztratív terhet ró a tagállami hatóságokra. Mindenesetre valamennyi kérelmezőnek megfelelő életszínvonalhoz kell jutnia.</w:t>
      </w:r>
    </w:p>
    <w:p w14:paraId="3E9DF9DD" w14:textId="77777777" w:rsidR="00887EFF" w:rsidRPr="009901C8" w:rsidRDefault="00887EFF" w:rsidP="00887EFF">
      <w:r w:rsidRPr="009901C8">
        <w:rPr>
          <w:rStyle w:val="HideTWBExt"/>
          <w:noProof w:val="0"/>
          <w:color w:val="auto"/>
        </w:rPr>
        <w:t>&lt;/AmendB&gt;</w:t>
      </w:r>
    </w:p>
    <w:p w14:paraId="1E8FFD0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401</w:t>
      </w:r>
      <w:r w:rsidRPr="009901C8">
        <w:rPr>
          <w:rStyle w:val="HideTWBExt"/>
          <w:b w:val="0"/>
          <w:noProof w:val="0"/>
          <w:color w:val="auto"/>
        </w:rPr>
        <w:t>&lt;/NumAmB&gt;</w:t>
      </w:r>
    </w:p>
    <w:p w14:paraId="14EBAAC6"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3003399C" w14:textId="77777777" w:rsidR="00887EFF" w:rsidRPr="009901C8" w:rsidRDefault="00887EFF" w:rsidP="00887EFF">
      <w:r w:rsidRPr="009901C8">
        <w:rPr>
          <w:rStyle w:val="HideTWBExt"/>
          <w:noProof w:val="0"/>
          <w:color w:val="auto"/>
        </w:rPr>
        <w:t>&lt;/RepeatBlock-By&gt;</w:t>
      </w:r>
    </w:p>
    <w:p w14:paraId="06C5DAA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F632A36" w14:textId="77777777" w:rsidR="00887EFF" w:rsidRPr="009901C8" w:rsidRDefault="00887EFF" w:rsidP="00887EFF">
      <w:pPr>
        <w:pStyle w:val="NormalBold"/>
      </w:pPr>
      <w:r w:rsidRPr="009901C8">
        <w:rPr>
          <w:rStyle w:val="HideTWBExt"/>
          <w:b w:val="0"/>
          <w:noProof w:val="0"/>
          <w:color w:val="auto"/>
        </w:rPr>
        <w:t>&lt;Article&gt;</w:t>
      </w:r>
      <w:r w:rsidRPr="009901C8">
        <w:t>17 a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34328DE" w14:textId="77777777" w:rsidTr="007D1A1C">
        <w:trPr>
          <w:jc w:val="center"/>
        </w:trPr>
        <w:tc>
          <w:tcPr>
            <w:tcW w:w="9752" w:type="dxa"/>
            <w:gridSpan w:val="2"/>
          </w:tcPr>
          <w:p w14:paraId="4A575420" w14:textId="77777777" w:rsidR="00887EFF" w:rsidRPr="009901C8" w:rsidRDefault="00887EFF" w:rsidP="007D1A1C">
            <w:pPr>
              <w:keepNext/>
            </w:pPr>
          </w:p>
        </w:tc>
      </w:tr>
      <w:tr w:rsidR="00887EFF" w:rsidRPr="009901C8" w14:paraId="5594814D" w14:textId="77777777" w:rsidTr="007D1A1C">
        <w:trPr>
          <w:jc w:val="center"/>
        </w:trPr>
        <w:tc>
          <w:tcPr>
            <w:tcW w:w="4876" w:type="dxa"/>
            <w:hideMark/>
          </w:tcPr>
          <w:p w14:paraId="12838CF1" w14:textId="77777777" w:rsidR="00887EFF" w:rsidRPr="009901C8" w:rsidRDefault="00887EFF" w:rsidP="007D1A1C">
            <w:pPr>
              <w:pStyle w:val="ColumnHeading"/>
              <w:keepNext/>
            </w:pPr>
            <w:r w:rsidRPr="009901C8">
              <w:t>A Bizottság által javasolt szöveg</w:t>
            </w:r>
          </w:p>
        </w:tc>
        <w:tc>
          <w:tcPr>
            <w:tcW w:w="4876" w:type="dxa"/>
            <w:hideMark/>
          </w:tcPr>
          <w:p w14:paraId="5BC2A72E" w14:textId="77777777" w:rsidR="00887EFF" w:rsidRPr="009901C8" w:rsidRDefault="00887EFF" w:rsidP="007D1A1C">
            <w:pPr>
              <w:pStyle w:val="ColumnHeading"/>
              <w:keepNext/>
            </w:pPr>
            <w:r w:rsidRPr="009901C8">
              <w:t>Módosítás</w:t>
            </w:r>
          </w:p>
        </w:tc>
      </w:tr>
      <w:tr w:rsidR="00887EFF" w:rsidRPr="009901C8" w14:paraId="253FC3A2" w14:textId="77777777" w:rsidTr="007D1A1C">
        <w:trPr>
          <w:jc w:val="center"/>
        </w:trPr>
        <w:tc>
          <w:tcPr>
            <w:tcW w:w="4876" w:type="dxa"/>
            <w:hideMark/>
          </w:tcPr>
          <w:p w14:paraId="3D314EE6" w14:textId="77777777" w:rsidR="00887EFF" w:rsidRPr="009901C8" w:rsidRDefault="00887EFF" w:rsidP="007D1A1C">
            <w:pPr>
              <w:pStyle w:val="Normal6"/>
            </w:pPr>
            <w:r w:rsidRPr="009901C8">
              <w:rPr>
                <w:b/>
                <w:i/>
              </w:rPr>
              <w:t>(2)</w:t>
            </w:r>
            <w:r w:rsidRPr="009901C8">
              <w:tab/>
            </w:r>
            <w:r w:rsidRPr="009901C8">
              <w:rPr>
                <w:b/>
                <w:i/>
              </w:rPr>
              <w:t>A tagállamok méltó életszínvonalat biztosítanak valamennyi kérelmező számára.</w:t>
            </w:r>
          </w:p>
        </w:tc>
        <w:tc>
          <w:tcPr>
            <w:tcW w:w="4876" w:type="dxa"/>
            <w:hideMark/>
          </w:tcPr>
          <w:p w14:paraId="27ACA4EC" w14:textId="77777777" w:rsidR="00887EFF" w:rsidRPr="009901C8" w:rsidRDefault="00887EFF" w:rsidP="007D1A1C">
            <w:pPr>
              <w:pStyle w:val="Normal6"/>
              <w:rPr>
                <w:szCs w:val="24"/>
              </w:rPr>
            </w:pPr>
            <w:r w:rsidRPr="009901C8">
              <w:rPr>
                <w:b/>
                <w:i/>
              </w:rPr>
              <w:t>törölve</w:t>
            </w:r>
          </w:p>
        </w:tc>
      </w:tr>
    </w:tbl>
    <w:p w14:paraId="1A40E5C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6BC11E2" w14:textId="77777777" w:rsidR="00887EFF" w:rsidRPr="009901C8" w:rsidRDefault="00887EFF" w:rsidP="00887EFF">
      <w:r w:rsidRPr="009901C8">
        <w:rPr>
          <w:rStyle w:val="HideTWBExt"/>
          <w:noProof w:val="0"/>
          <w:color w:val="auto"/>
        </w:rPr>
        <w:t>&lt;/AmendB&gt;</w:t>
      </w:r>
    </w:p>
    <w:p w14:paraId="258AD29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402</w:t>
      </w:r>
      <w:r w:rsidRPr="009901C8">
        <w:rPr>
          <w:rStyle w:val="HideTWBExt"/>
          <w:b w:val="0"/>
          <w:noProof w:val="0"/>
          <w:color w:val="auto"/>
        </w:rPr>
        <w:t>&lt;/NumAmB&gt;</w:t>
      </w:r>
    </w:p>
    <w:p w14:paraId="59BDEC08" w14:textId="77777777" w:rsidR="00887EFF" w:rsidRPr="009901C8" w:rsidRDefault="00887EFF" w:rsidP="00887EFF">
      <w:pPr>
        <w:pStyle w:val="NormalBold"/>
      </w:pPr>
      <w:r w:rsidRPr="009901C8">
        <w:rPr>
          <w:rStyle w:val="HideTWBExt"/>
          <w:b w:val="0"/>
          <w:noProof w:val="0"/>
          <w:color w:val="auto"/>
        </w:rPr>
        <w:t>&lt;RepeatBlock-By&gt;&lt;Members&gt;</w:t>
      </w:r>
      <w:r w:rsidRPr="009901C8">
        <w:t>Alessandra Mussolini, Salvatore Domenico Pogliese</w:t>
      </w:r>
      <w:r w:rsidRPr="009901C8">
        <w:rPr>
          <w:rStyle w:val="HideTWBExt"/>
          <w:b w:val="0"/>
          <w:noProof w:val="0"/>
          <w:color w:val="auto"/>
        </w:rPr>
        <w:t>&lt;/Members&gt;</w:t>
      </w:r>
    </w:p>
    <w:p w14:paraId="6614CE70" w14:textId="77777777" w:rsidR="00887EFF" w:rsidRPr="009901C8" w:rsidRDefault="00887EFF" w:rsidP="00887EFF">
      <w:r w:rsidRPr="009901C8">
        <w:rPr>
          <w:rStyle w:val="HideTWBExt"/>
          <w:noProof w:val="0"/>
          <w:color w:val="auto"/>
        </w:rPr>
        <w:t>&lt;/RepeatBlock-By&gt;</w:t>
      </w:r>
    </w:p>
    <w:p w14:paraId="47408F3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2C39D88" w14:textId="77777777" w:rsidR="00887EFF" w:rsidRPr="009901C8" w:rsidRDefault="00887EFF" w:rsidP="00887EFF">
      <w:pPr>
        <w:pStyle w:val="NormalBold"/>
      </w:pPr>
      <w:r w:rsidRPr="009901C8">
        <w:rPr>
          <w:rStyle w:val="HideTWBExt"/>
          <w:b w:val="0"/>
          <w:noProof w:val="0"/>
          <w:color w:val="auto"/>
        </w:rPr>
        <w:t>&lt;Article&gt;</w:t>
      </w:r>
      <w:r w:rsidRPr="009901C8">
        <w:t>17 a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B30FBAD" w14:textId="77777777" w:rsidTr="007D1A1C">
        <w:trPr>
          <w:jc w:val="center"/>
        </w:trPr>
        <w:tc>
          <w:tcPr>
            <w:tcW w:w="9752" w:type="dxa"/>
            <w:gridSpan w:val="2"/>
          </w:tcPr>
          <w:p w14:paraId="757F2EBD" w14:textId="77777777" w:rsidR="00887EFF" w:rsidRPr="009901C8" w:rsidRDefault="00887EFF" w:rsidP="007D1A1C">
            <w:pPr>
              <w:keepNext/>
            </w:pPr>
          </w:p>
        </w:tc>
      </w:tr>
      <w:tr w:rsidR="00887EFF" w:rsidRPr="009901C8" w14:paraId="5105561F" w14:textId="77777777" w:rsidTr="007D1A1C">
        <w:trPr>
          <w:jc w:val="center"/>
        </w:trPr>
        <w:tc>
          <w:tcPr>
            <w:tcW w:w="4876" w:type="dxa"/>
            <w:hideMark/>
          </w:tcPr>
          <w:p w14:paraId="1133EECC" w14:textId="77777777" w:rsidR="00887EFF" w:rsidRPr="009901C8" w:rsidRDefault="00887EFF" w:rsidP="007D1A1C">
            <w:pPr>
              <w:pStyle w:val="ColumnHeading"/>
              <w:keepNext/>
            </w:pPr>
            <w:r w:rsidRPr="009901C8">
              <w:t>A Bizottság által javasolt szöveg</w:t>
            </w:r>
          </w:p>
        </w:tc>
        <w:tc>
          <w:tcPr>
            <w:tcW w:w="4876" w:type="dxa"/>
            <w:hideMark/>
          </w:tcPr>
          <w:p w14:paraId="105CBE83" w14:textId="77777777" w:rsidR="00887EFF" w:rsidRPr="009901C8" w:rsidRDefault="00887EFF" w:rsidP="007D1A1C">
            <w:pPr>
              <w:pStyle w:val="ColumnHeading"/>
              <w:keepNext/>
            </w:pPr>
            <w:r w:rsidRPr="009901C8">
              <w:t>Módosítás</w:t>
            </w:r>
          </w:p>
        </w:tc>
      </w:tr>
      <w:tr w:rsidR="00887EFF" w:rsidRPr="009901C8" w14:paraId="1BC39D8D" w14:textId="77777777" w:rsidTr="007D1A1C">
        <w:trPr>
          <w:jc w:val="center"/>
        </w:trPr>
        <w:tc>
          <w:tcPr>
            <w:tcW w:w="4876" w:type="dxa"/>
            <w:hideMark/>
          </w:tcPr>
          <w:p w14:paraId="54C5B562" w14:textId="77777777" w:rsidR="00887EFF" w:rsidRPr="009901C8" w:rsidRDefault="00887EFF" w:rsidP="007D1A1C">
            <w:pPr>
              <w:pStyle w:val="Normal6"/>
            </w:pPr>
            <w:r w:rsidRPr="009901C8">
              <w:t>(2)</w:t>
            </w:r>
            <w:r w:rsidRPr="009901C8">
              <w:tab/>
              <w:t xml:space="preserve">A tagállamok </w:t>
            </w:r>
            <w:r w:rsidRPr="009901C8">
              <w:rPr>
                <w:b/>
                <w:i/>
              </w:rPr>
              <w:t>méltó</w:t>
            </w:r>
            <w:r w:rsidRPr="009901C8">
              <w:t xml:space="preserve"> életszínvonalat biztosítanak valamennyi kérelmező számára.</w:t>
            </w:r>
          </w:p>
        </w:tc>
        <w:tc>
          <w:tcPr>
            <w:tcW w:w="4876" w:type="dxa"/>
            <w:hideMark/>
          </w:tcPr>
          <w:p w14:paraId="3FCC4D70" w14:textId="77777777" w:rsidR="00887EFF" w:rsidRPr="009901C8" w:rsidRDefault="00887EFF" w:rsidP="007D1A1C">
            <w:pPr>
              <w:pStyle w:val="Normal6"/>
              <w:rPr>
                <w:szCs w:val="24"/>
              </w:rPr>
            </w:pPr>
            <w:r w:rsidRPr="009901C8">
              <w:t>(2)</w:t>
            </w:r>
            <w:r w:rsidRPr="009901C8">
              <w:tab/>
              <w:t xml:space="preserve">A tagállamok </w:t>
            </w:r>
            <w:r w:rsidRPr="009901C8">
              <w:rPr>
                <w:b/>
                <w:i/>
              </w:rPr>
              <w:t>megfelelő</w:t>
            </w:r>
            <w:r w:rsidRPr="009901C8">
              <w:t xml:space="preserve"> életszínvonalat biztosítanak valamennyi kérelmező számára.</w:t>
            </w:r>
          </w:p>
        </w:tc>
      </w:tr>
    </w:tbl>
    <w:p w14:paraId="3A7FF83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5A627FEB" w14:textId="77777777" w:rsidR="00887EFF" w:rsidRPr="009901C8" w:rsidRDefault="00887EFF" w:rsidP="00887EFF">
      <w:r w:rsidRPr="009901C8">
        <w:rPr>
          <w:rStyle w:val="HideTWBExt"/>
          <w:noProof w:val="0"/>
          <w:color w:val="auto"/>
        </w:rPr>
        <w:t>&lt;/AmendB&gt;</w:t>
      </w:r>
    </w:p>
    <w:p w14:paraId="20DF0E0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403</w:t>
      </w:r>
      <w:r w:rsidRPr="009901C8">
        <w:rPr>
          <w:rStyle w:val="HideTWBExt"/>
          <w:b w:val="0"/>
          <w:noProof w:val="0"/>
          <w:color w:val="auto"/>
        </w:rPr>
        <w:t>&lt;/NumAmB&gt;</w:t>
      </w:r>
    </w:p>
    <w:p w14:paraId="2829D532"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7E4B0E9" w14:textId="77777777" w:rsidR="00887EFF" w:rsidRPr="009901C8" w:rsidRDefault="00887EFF" w:rsidP="00887EFF">
      <w:r w:rsidRPr="009901C8">
        <w:rPr>
          <w:rStyle w:val="HideTWBExt"/>
          <w:noProof w:val="0"/>
          <w:color w:val="auto"/>
        </w:rPr>
        <w:t>&lt;/RepeatBlock-By&gt;</w:t>
      </w:r>
    </w:p>
    <w:p w14:paraId="4B63BB0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C09DF78" w14:textId="77777777" w:rsidR="00887EFF" w:rsidRPr="009901C8" w:rsidRDefault="00887EFF" w:rsidP="00887EFF">
      <w:pPr>
        <w:pStyle w:val="NormalBold"/>
      </w:pPr>
      <w:r w:rsidRPr="009901C8">
        <w:rPr>
          <w:rStyle w:val="HideTWBExt"/>
          <w:b w:val="0"/>
          <w:noProof w:val="0"/>
          <w:color w:val="auto"/>
        </w:rPr>
        <w:t>&lt;Article&gt;</w:t>
      </w:r>
      <w:r w:rsidRPr="009901C8">
        <w:t>17 a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543E3A9" w14:textId="77777777" w:rsidTr="007D1A1C">
        <w:trPr>
          <w:jc w:val="center"/>
        </w:trPr>
        <w:tc>
          <w:tcPr>
            <w:tcW w:w="9752" w:type="dxa"/>
            <w:gridSpan w:val="2"/>
          </w:tcPr>
          <w:p w14:paraId="31CECAB9" w14:textId="77777777" w:rsidR="00887EFF" w:rsidRPr="009901C8" w:rsidRDefault="00887EFF" w:rsidP="007D1A1C">
            <w:pPr>
              <w:keepNext/>
            </w:pPr>
          </w:p>
        </w:tc>
      </w:tr>
      <w:tr w:rsidR="00887EFF" w:rsidRPr="009901C8" w14:paraId="73ADB5DD" w14:textId="77777777" w:rsidTr="007D1A1C">
        <w:trPr>
          <w:jc w:val="center"/>
        </w:trPr>
        <w:tc>
          <w:tcPr>
            <w:tcW w:w="4876" w:type="dxa"/>
            <w:hideMark/>
          </w:tcPr>
          <w:p w14:paraId="7881BD08" w14:textId="77777777" w:rsidR="00887EFF" w:rsidRPr="009901C8" w:rsidRDefault="00887EFF" w:rsidP="007D1A1C">
            <w:pPr>
              <w:pStyle w:val="ColumnHeading"/>
              <w:keepNext/>
            </w:pPr>
            <w:r w:rsidRPr="009901C8">
              <w:t>A Bizottság által javasolt szöveg</w:t>
            </w:r>
          </w:p>
        </w:tc>
        <w:tc>
          <w:tcPr>
            <w:tcW w:w="4876" w:type="dxa"/>
            <w:hideMark/>
          </w:tcPr>
          <w:p w14:paraId="243DD8AA" w14:textId="77777777" w:rsidR="00887EFF" w:rsidRPr="009901C8" w:rsidRDefault="00887EFF" w:rsidP="007D1A1C">
            <w:pPr>
              <w:pStyle w:val="ColumnHeading"/>
              <w:keepNext/>
            </w:pPr>
            <w:r w:rsidRPr="009901C8">
              <w:t>Módosítás</w:t>
            </w:r>
          </w:p>
        </w:tc>
      </w:tr>
      <w:tr w:rsidR="00887EFF" w:rsidRPr="009901C8" w14:paraId="1E49E2CA" w14:textId="77777777" w:rsidTr="007D1A1C">
        <w:trPr>
          <w:jc w:val="center"/>
        </w:trPr>
        <w:tc>
          <w:tcPr>
            <w:tcW w:w="4876" w:type="dxa"/>
            <w:hideMark/>
          </w:tcPr>
          <w:p w14:paraId="6A26E3C2" w14:textId="77777777" w:rsidR="00887EFF" w:rsidRPr="009901C8" w:rsidRDefault="00887EFF" w:rsidP="007D1A1C">
            <w:pPr>
              <w:pStyle w:val="Normal6"/>
            </w:pPr>
            <w:r w:rsidRPr="009901C8">
              <w:t>(2)</w:t>
            </w:r>
            <w:r w:rsidRPr="009901C8">
              <w:tab/>
              <w:t xml:space="preserve">A tagállamok méltó életszínvonalat </w:t>
            </w:r>
            <w:r w:rsidRPr="009901C8">
              <w:rPr>
                <w:b/>
                <w:i/>
              </w:rPr>
              <w:t>biztosítanak</w:t>
            </w:r>
            <w:r w:rsidRPr="009901C8">
              <w:t xml:space="preserve"> valamennyi kérelmező számára.</w:t>
            </w:r>
          </w:p>
        </w:tc>
        <w:tc>
          <w:tcPr>
            <w:tcW w:w="4876" w:type="dxa"/>
            <w:hideMark/>
          </w:tcPr>
          <w:p w14:paraId="70FC68B5" w14:textId="77777777" w:rsidR="00887EFF" w:rsidRPr="009901C8" w:rsidRDefault="00887EFF" w:rsidP="007D1A1C">
            <w:pPr>
              <w:pStyle w:val="Normal6"/>
              <w:rPr>
                <w:szCs w:val="24"/>
              </w:rPr>
            </w:pPr>
            <w:r w:rsidRPr="009901C8">
              <w:t>(2)</w:t>
            </w:r>
            <w:r w:rsidRPr="009901C8">
              <w:tab/>
              <w:t xml:space="preserve">A tagállamok méltó életszínvonalat </w:t>
            </w:r>
            <w:r w:rsidRPr="009901C8">
              <w:rPr>
                <w:b/>
                <w:i/>
              </w:rPr>
              <w:t>biztosíthatnak</w:t>
            </w:r>
            <w:r w:rsidRPr="009901C8">
              <w:t xml:space="preserve"> valamennyi kérelmező számára.</w:t>
            </w:r>
          </w:p>
        </w:tc>
      </w:tr>
    </w:tbl>
    <w:p w14:paraId="138E1C9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DEC02C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2338D64"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3EC43442" w14:textId="77777777" w:rsidR="00887EFF" w:rsidRPr="009901C8" w:rsidRDefault="00887EFF" w:rsidP="00887EFF">
      <w:r w:rsidRPr="009901C8">
        <w:rPr>
          <w:rStyle w:val="HideTWBExt"/>
          <w:noProof w:val="0"/>
          <w:color w:val="auto"/>
        </w:rPr>
        <w:t>&lt;/AmendB&gt;</w:t>
      </w:r>
    </w:p>
    <w:p w14:paraId="442E33A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404</w:t>
      </w:r>
      <w:r w:rsidRPr="009901C8">
        <w:rPr>
          <w:rStyle w:val="HideTWBExt"/>
          <w:b w:val="0"/>
          <w:noProof w:val="0"/>
          <w:color w:val="auto"/>
        </w:rPr>
        <w:t>&lt;/NumAmB&gt;</w:t>
      </w:r>
    </w:p>
    <w:p w14:paraId="3B7F9D5A"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9C454D2" w14:textId="77777777" w:rsidR="00887EFF" w:rsidRPr="009901C8" w:rsidRDefault="00887EFF" w:rsidP="00887EFF">
      <w:r w:rsidRPr="009901C8">
        <w:rPr>
          <w:rStyle w:val="HideTWBExt"/>
          <w:noProof w:val="0"/>
          <w:color w:val="auto"/>
        </w:rPr>
        <w:t>&lt;/RepeatBlock-By&gt;</w:t>
      </w:r>
    </w:p>
    <w:p w14:paraId="6BF6CEE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66D8E13" w14:textId="77777777" w:rsidR="00887EFF" w:rsidRPr="009901C8" w:rsidRDefault="00887EFF" w:rsidP="00887EFF">
      <w:pPr>
        <w:pStyle w:val="NormalBold"/>
      </w:pPr>
      <w:r w:rsidRPr="009901C8">
        <w:rPr>
          <w:rStyle w:val="HideTWBExt"/>
          <w:b w:val="0"/>
          <w:noProof w:val="0"/>
          <w:color w:val="auto"/>
        </w:rPr>
        <w:t>&lt;Article&gt;</w:t>
      </w:r>
      <w:r w:rsidRPr="009901C8">
        <w:t>17 a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5DE1EDB" w14:textId="77777777" w:rsidTr="007D1A1C">
        <w:trPr>
          <w:jc w:val="center"/>
        </w:trPr>
        <w:tc>
          <w:tcPr>
            <w:tcW w:w="9752" w:type="dxa"/>
            <w:gridSpan w:val="2"/>
          </w:tcPr>
          <w:p w14:paraId="63F05447" w14:textId="77777777" w:rsidR="00887EFF" w:rsidRPr="009901C8" w:rsidRDefault="00887EFF" w:rsidP="007D1A1C">
            <w:pPr>
              <w:keepNext/>
            </w:pPr>
          </w:p>
        </w:tc>
      </w:tr>
      <w:tr w:rsidR="00887EFF" w:rsidRPr="009901C8" w14:paraId="2B9202D8" w14:textId="77777777" w:rsidTr="007D1A1C">
        <w:trPr>
          <w:jc w:val="center"/>
        </w:trPr>
        <w:tc>
          <w:tcPr>
            <w:tcW w:w="4876" w:type="dxa"/>
            <w:hideMark/>
          </w:tcPr>
          <w:p w14:paraId="05528317" w14:textId="77777777" w:rsidR="00887EFF" w:rsidRPr="009901C8" w:rsidRDefault="00887EFF" w:rsidP="007D1A1C">
            <w:pPr>
              <w:pStyle w:val="ColumnHeading"/>
              <w:keepNext/>
            </w:pPr>
            <w:r w:rsidRPr="009901C8">
              <w:t>A Bizottság által javasolt szöveg</w:t>
            </w:r>
          </w:p>
        </w:tc>
        <w:tc>
          <w:tcPr>
            <w:tcW w:w="4876" w:type="dxa"/>
            <w:hideMark/>
          </w:tcPr>
          <w:p w14:paraId="497BC06D" w14:textId="77777777" w:rsidR="00887EFF" w:rsidRPr="009901C8" w:rsidRDefault="00887EFF" w:rsidP="007D1A1C">
            <w:pPr>
              <w:pStyle w:val="ColumnHeading"/>
              <w:keepNext/>
            </w:pPr>
            <w:r w:rsidRPr="009901C8">
              <w:t>Módosítás</w:t>
            </w:r>
          </w:p>
        </w:tc>
      </w:tr>
      <w:tr w:rsidR="00887EFF" w:rsidRPr="009901C8" w14:paraId="229B8D4E" w14:textId="77777777" w:rsidTr="007D1A1C">
        <w:trPr>
          <w:jc w:val="center"/>
        </w:trPr>
        <w:tc>
          <w:tcPr>
            <w:tcW w:w="4876" w:type="dxa"/>
            <w:hideMark/>
          </w:tcPr>
          <w:p w14:paraId="1B83EBDE" w14:textId="77777777" w:rsidR="00887EFF" w:rsidRPr="009901C8" w:rsidRDefault="00887EFF" w:rsidP="007D1A1C">
            <w:pPr>
              <w:pStyle w:val="Normal6"/>
            </w:pPr>
            <w:r w:rsidRPr="009901C8">
              <w:rPr>
                <w:b/>
                <w:i/>
              </w:rPr>
              <w:t>(3)</w:t>
            </w:r>
            <w:r w:rsidRPr="009901C8">
              <w:tab/>
            </w:r>
            <w:r w:rsidRPr="009901C8">
              <w:rPr>
                <w:b/>
                <w:i/>
              </w:rPr>
              <w:t>Egy kiskorú felelős tagállamnak történő, az (EU) XXX/XXX rendelet [a Dublini Rendelet] szerinti átadásáig a tagállamok megfelelő oktatási tevékenységekhez való hozzáférést biztosítanak számára.</w:t>
            </w:r>
          </w:p>
        </w:tc>
        <w:tc>
          <w:tcPr>
            <w:tcW w:w="4876" w:type="dxa"/>
            <w:hideMark/>
          </w:tcPr>
          <w:p w14:paraId="2EFC5D7F" w14:textId="77777777" w:rsidR="00887EFF" w:rsidRPr="009901C8" w:rsidRDefault="00887EFF" w:rsidP="007D1A1C">
            <w:pPr>
              <w:pStyle w:val="Normal6"/>
              <w:rPr>
                <w:szCs w:val="24"/>
              </w:rPr>
            </w:pPr>
            <w:r w:rsidRPr="009901C8">
              <w:rPr>
                <w:b/>
                <w:i/>
              </w:rPr>
              <w:t>törölve</w:t>
            </w:r>
          </w:p>
        </w:tc>
      </w:tr>
    </w:tbl>
    <w:p w14:paraId="4488BDB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CE29076" w14:textId="77777777" w:rsidR="00887EFF" w:rsidRPr="009901C8" w:rsidRDefault="00887EFF" w:rsidP="00887EFF">
      <w:r w:rsidRPr="009901C8">
        <w:rPr>
          <w:rStyle w:val="HideTWBExt"/>
          <w:noProof w:val="0"/>
          <w:color w:val="auto"/>
        </w:rPr>
        <w:t>&lt;/AmendB&gt;</w:t>
      </w:r>
    </w:p>
    <w:p w14:paraId="004B24F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405</w:t>
      </w:r>
      <w:r w:rsidRPr="009901C8">
        <w:rPr>
          <w:rStyle w:val="HideTWBExt"/>
          <w:b w:val="0"/>
          <w:noProof w:val="0"/>
          <w:color w:val="auto"/>
        </w:rPr>
        <w:t>&lt;/NumAmB&gt;</w:t>
      </w:r>
    </w:p>
    <w:p w14:paraId="5DD51E1F"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w:t>
      </w:r>
      <w:r w:rsidRPr="009901C8">
        <w:rPr>
          <w:rStyle w:val="HideTWBExt"/>
          <w:b w:val="0"/>
          <w:noProof w:val="0"/>
          <w:color w:val="auto"/>
        </w:rPr>
        <w:t>&lt;/Members&gt;</w:t>
      </w:r>
    </w:p>
    <w:p w14:paraId="53F16CAB" w14:textId="77777777" w:rsidR="00887EFF" w:rsidRPr="009901C8" w:rsidRDefault="00887EFF" w:rsidP="00887EFF">
      <w:r w:rsidRPr="009901C8">
        <w:rPr>
          <w:rStyle w:val="HideTWBExt"/>
          <w:noProof w:val="0"/>
          <w:color w:val="auto"/>
        </w:rPr>
        <w:t>&lt;/RepeatBlock-By&gt;</w:t>
      </w:r>
    </w:p>
    <w:p w14:paraId="6FE2C97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A56CE69" w14:textId="77777777" w:rsidR="00887EFF" w:rsidRPr="009901C8" w:rsidRDefault="00887EFF" w:rsidP="00887EFF">
      <w:pPr>
        <w:pStyle w:val="NormalBold"/>
      </w:pPr>
      <w:r w:rsidRPr="009901C8">
        <w:rPr>
          <w:rStyle w:val="HideTWBExt"/>
          <w:b w:val="0"/>
          <w:noProof w:val="0"/>
          <w:color w:val="auto"/>
        </w:rPr>
        <w:t>&lt;Article&gt;</w:t>
      </w:r>
      <w:r w:rsidRPr="009901C8">
        <w:t>17 a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F066E1F" w14:textId="77777777" w:rsidTr="007D1A1C">
        <w:trPr>
          <w:jc w:val="center"/>
        </w:trPr>
        <w:tc>
          <w:tcPr>
            <w:tcW w:w="9752" w:type="dxa"/>
            <w:gridSpan w:val="2"/>
          </w:tcPr>
          <w:p w14:paraId="1F399499" w14:textId="77777777" w:rsidR="00887EFF" w:rsidRPr="009901C8" w:rsidRDefault="00887EFF" w:rsidP="007D1A1C">
            <w:pPr>
              <w:keepNext/>
            </w:pPr>
          </w:p>
        </w:tc>
      </w:tr>
      <w:tr w:rsidR="00887EFF" w:rsidRPr="009901C8" w14:paraId="5EB2B54C" w14:textId="77777777" w:rsidTr="007D1A1C">
        <w:trPr>
          <w:jc w:val="center"/>
        </w:trPr>
        <w:tc>
          <w:tcPr>
            <w:tcW w:w="4876" w:type="dxa"/>
            <w:hideMark/>
          </w:tcPr>
          <w:p w14:paraId="34BB9279" w14:textId="77777777" w:rsidR="00887EFF" w:rsidRPr="009901C8" w:rsidRDefault="00887EFF" w:rsidP="007D1A1C">
            <w:pPr>
              <w:pStyle w:val="ColumnHeading"/>
              <w:keepNext/>
            </w:pPr>
            <w:r w:rsidRPr="009901C8">
              <w:t>A Bizottság által javasolt szöveg</w:t>
            </w:r>
          </w:p>
        </w:tc>
        <w:tc>
          <w:tcPr>
            <w:tcW w:w="4876" w:type="dxa"/>
            <w:hideMark/>
          </w:tcPr>
          <w:p w14:paraId="1AEF0580" w14:textId="77777777" w:rsidR="00887EFF" w:rsidRPr="009901C8" w:rsidRDefault="00887EFF" w:rsidP="007D1A1C">
            <w:pPr>
              <w:pStyle w:val="ColumnHeading"/>
              <w:keepNext/>
            </w:pPr>
            <w:r w:rsidRPr="009901C8">
              <w:t>Módosítás</w:t>
            </w:r>
          </w:p>
        </w:tc>
      </w:tr>
      <w:tr w:rsidR="00887EFF" w:rsidRPr="009901C8" w14:paraId="6DC9C0C4" w14:textId="77777777" w:rsidTr="007D1A1C">
        <w:trPr>
          <w:jc w:val="center"/>
        </w:trPr>
        <w:tc>
          <w:tcPr>
            <w:tcW w:w="4876" w:type="dxa"/>
            <w:hideMark/>
          </w:tcPr>
          <w:p w14:paraId="08E20E7D" w14:textId="77777777" w:rsidR="00887EFF" w:rsidRPr="009901C8" w:rsidRDefault="00887EFF" w:rsidP="007D1A1C">
            <w:pPr>
              <w:pStyle w:val="Normal6"/>
            </w:pPr>
            <w:r w:rsidRPr="009901C8">
              <w:rPr>
                <w:b/>
                <w:i/>
              </w:rPr>
              <w:t>(3)</w:t>
            </w:r>
            <w:r w:rsidRPr="009901C8">
              <w:tab/>
            </w:r>
            <w:r w:rsidRPr="009901C8">
              <w:rPr>
                <w:b/>
                <w:i/>
              </w:rPr>
              <w:t>Egy kiskorú felelős tagállamnak történő, az (EU) XXX/XXX rendelet [a Dublini Rendelet] szerinti átadásáig a tagállamok megfelelő oktatási tevékenységekhez való hozzáférést biztosítanak számára.</w:t>
            </w:r>
          </w:p>
        </w:tc>
        <w:tc>
          <w:tcPr>
            <w:tcW w:w="4876" w:type="dxa"/>
            <w:hideMark/>
          </w:tcPr>
          <w:p w14:paraId="635277C6" w14:textId="77777777" w:rsidR="00887EFF" w:rsidRPr="009901C8" w:rsidRDefault="00887EFF" w:rsidP="007D1A1C">
            <w:pPr>
              <w:pStyle w:val="Normal6"/>
              <w:rPr>
                <w:szCs w:val="24"/>
              </w:rPr>
            </w:pPr>
            <w:r w:rsidRPr="009901C8">
              <w:rPr>
                <w:b/>
                <w:i/>
              </w:rPr>
              <w:t>törölve</w:t>
            </w:r>
          </w:p>
        </w:tc>
      </w:tr>
    </w:tbl>
    <w:p w14:paraId="6FF5173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889588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816E786" w14:textId="77777777" w:rsidR="00887EFF" w:rsidRPr="009901C8" w:rsidRDefault="00887EFF" w:rsidP="00887EFF">
      <w:pPr>
        <w:pStyle w:val="Normal12Italic"/>
        <w:rPr>
          <w:noProof w:val="0"/>
        </w:rPr>
      </w:pPr>
      <w:r w:rsidRPr="009901C8">
        <w:rPr>
          <w:noProof w:val="0"/>
        </w:rPr>
        <w:t>A Bizottságnak az az elképzelése, hogy különbséget tesz a megfelelő életszínvonal és a méltó életszínvonal között, csak zavart kelthet, és további adminisztratív terhet ró a tagállami hatóságokra. Mindenesetre valamennyi kérelmezőnek megfelelő életszínvonalhoz kell jutnia.</w:t>
      </w:r>
    </w:p>
    <w:p w14:paraId="61BCD266" w14:textId="77777777" w:rsidR="00887EFF" w:rsidRPr="009901C8" w:rsidRDefault="00887EFF" w:rsidP="00887EFF">
      <w:r w:rsidRPr="009901C8">
        <w:rPr>
          <w:rStyle w:val="HideTWBExt"/>
          <w:noProof w:val="0"/>
          <w:color w:val="auto"/>
        </w:rPr>
        <w:t>&lt;/AmendB&gt;</w:t>
      </w:r>
    </w:p>
    <w:p w14:paraId="4F2DEE8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406</w:t>
      </w:r>
      <w:r w:rsidRPr="009901C8">
        <w:rPr>
          <w:rStyle w:val="HideTWBExt"/>
          <w:b w:val="0"/>
          <w:noProof w:val="0"/>
          <w:color w:val="auto"/>
        </w:rPr>
        <w:t>&lt;/NumAmB&gt;</w:t>
      </w:r>
    </w:p>
    <w:p w14:paraId="3025D0BF"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Brando Benifei, Damiano Zoffoli, Nathalie Griesbeck</w:t>
      </w:r>
      <w:r w:rsidRPr="009901C8">
        <w:rPr>
          <w:rStyle w:val="HideTWBExt"/>
          <w:b w:val="0"/>
          <w:noProof w:val="0"/>
          <w:color w:val="auto"/>
        </w:rPr>
        <w:t>&lt;/Members&gt;</w:t>
      </w:r>
    </w:p>
    <w:p w14:paraId="35C5FF56" w14:textId="77777777" w:rsidR="00887EFF" w:rsidRPr="009901C8" w:rsidRDefault="00887EFF" w:rsidP="00887EFF">
      <w:r w:rsidRPr="009901C8">
        <w:rPr>
          <w:rStyle w:val="HideTWBExt"/>
          <w:noProof w:val="0"/>
          <w:color w:val="auto"/>
        </w:rPr>
        <w:t>&lt;/RepeatBlock-By&gt;</w:t>
      </w:r>
    </w:p>
    <w:p w14:paraId="07E158D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B1903D8" w14:textId="77777777" w:rsidR="00887EFF" w:rsidRPr="009901C8" w:rsidRDefault="00887EFF" w:rsidP="00887EFF">
      <w:pPr>
        <w:pStyle w:val="NormalBold"/>
      </w:pPr>
      <w:r w:rsidRPr="009901C8">
        <w:rPr>
          <w:rStyle w:val="HideTWBExt"/>
          <w:b w:val="0"/>
          <w:noProof w:val="0"/>
          <w:color w:val="auto"/>
        </w:rPr>
        <w:t>&lt;Article&gt;</w:t>
      </w:r>
      <w:r w:rsidRPr="009901C8">
        <w:t>17 a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E092057" w14:textId="77777777" w:rsidTr="007D1A1C">
        <w:trPr>
          <w:jc w:val="center"/>
        </w:trPr>
        <w:tc>
          <w:tcPr>
            <w:tcW w:w="9752" w:type="dxa"/>
            <w:gridSpan w:val="2"/>
          </w:tcPr>
          <w:p w14:paraId="39B55EF8" w14:textId="77777777" w:rsidR="00887EFF" w:rsidRPr="009901C8" w:rsidRDefault="00887EFF" w:rsidP="007D1A1C">
            <w:pPr>
              <w:keepNext/>
            </w:pPr>
          </w:p>
        </w:tc>
      </w:tr>
      <w:tr w:rsidR="00887EFF" w:rsidRPr="009901C8" w14:paraId="12F2AB51" w14:textId="77777777" w:rsidTr="007D1A1C">
        <w:trPr>
          <w:jc w:val="center"/>
        </w:trPr>
        <w:tc>
          <w:tcPr>
            <w:tcW w:w="4876" w:type="dxa"/>
            <w:hideMark/>
          </w:tcPr>
          <w:p w14:paraId="3F2A980D" w14:textId="77777777" w:rsidR="00887EFF" w:rsidRPr="009901C8" w:rsidRDefault="00887EFF" w:rsidP="007D1A1C">
            <w:pPr>
              <w:pStyle w:val="ColumnHeading"/>
              <w:keepNext/>
            </w:pPr>
            <w:r w:rsidRPr="009901C8">
              <w:t>A Bizottság által javasolt szöveg</w:t>
            </w:r>
          </w:p>
        </w:tc>
        <w:tc>
          <w:tcPr>
            <w:tcW w:w="4876" w:type="dxa"/>
            <w:hideMark/>
          </w:tcPr>
          <w:p w14:paraId="6017FA85" w14:textId="77777777" w:rsidR="00887EFF" w:rsidRPr="009901C8" w:rsidRDefault="00887EFF" w:rsidP="007D1A1C">
            <w:pPr>
              <w:pStyle w:val="ColumnHeading"/>
              <w:keepNext/>
            </w:pPr>
            <w:r w:rsidRPr="009901C8">
              <w:t>Módosítás</w:t>
            </w:r>
          </w:p>
        </w:tc>
      </w:tr>
      <w:tr w:rsidR="00887EFF" w:rsidRPr="009901C8" w14:paraId="1F953CD2" w14:textId="77777777" w:rsidTr="007D1A1C">
        <w:trPr>
          <w:jc w:val="center"/>
        </w:trPr>
        <w:tc>
          <w:tcPr>
            <w:tcW w:w="4876" w:type="dxa"/>
            <w:hideMark/>
          </w:tcPr>
          <w:p w14:paraId="02A30497" w14:textId="77777777" w:rsidR="00887EFF" w:rsidRPr="009901C8" w:rsidRDefault="00887EFF" w:rsidP="007D1A1C">
            <w:pPr>
              <w:pStyle w:val="Normal6"/>
            </w:pPr>
            <w:r w:rsidRPr="009901C8">
              <w:t>(3)</w:t>
            </w:r>
            <w:r w:rsidRPr="009901C8">
              <w:tab/>
            </w:r>
            <w:r w:rsidRPr="009901C8">
              <w:rPr>
                <w:b/>
                <w:i/>
              </w:rPr>
              <w:t>Egy kiskorú felelős tagállamnak történő, az (EU) XXX/XXX rendelet [a Dublini Rendelet] szerinti átadásáig</w:t>
            </w:r>
            <w:r w:rsidRPr="009901C8">
              <w:t xml:space="preserve"> a tagállamok </w:t>
            </w:r>
            <w:r w:rsidRPr="009901C8">
              <w:rPr>
                <w:b/>
                <w:i/>
              </w:rPr>
              <w:t>megfelelő oktatási tevékenységekhez</w:t>
            </w:r>
            <w:r w:rsidRPr="009901C8">
              <w:t xml:space="preserve"> való hozzáférést </w:t>
            </w:r>
            <w:r w:rsidRPr="009901C8">
              <w:rPr>
                <w:b/>
                <w:i/>
              </w:rPr>
              <w:t>biztosítanak számára</w:t>
            </w:r>
            <w:r w:rsidRPr="009901C8">
              <w:t>.</w:t>
            </w:r>
          </w:p>
        </w:tc>
        <w:tc>
          <w:tcPr>
            <w:tcW w:w="4876" w:type="dxa"/>
            <w:hideMark/>
          </w:tcPr>
          <w:p w14:paraId="42F3D73E" w14:textId="77777777" w:rsidR="00887EFF" w:rsidRPr="009901C8" w:rsidRDefault="00887EFF" w:rsidP="007D1A1C">
            <w:pPr>
              <w:pStyle w:val="Normal6"/>
              <w:rPr>
                <w:szCs w:val="24"/>
              </w:rPr>
            </w:pPr>
            <w:r w:rsidRPr="009901C8">
              <w:t>(3)</w:t>
            </w:r>
            <w:r w:rsidRPr="009901C8">
              <w:tab/>
            </w:r>
            <w:r w:rsidRPr="009901C8">
              <w:rPr>
                <w:b/>
                <w:i/>
              </w:rPr>
              <w:t>E cikk nem alkalmazandó a kísérő nélküli kiskorúakra. Ha az érintett kérelmezők kiskorúak szülei,</w:t>
            </w:r>
            <w:r w:rsidRPr="009901C8">
              <w:t xml:space="preserve"> a tagállamok </w:t>
            </w:r>
            <w:r w:rsidRPr="009901C8">
              <w:rPr>
                <w:b/>
                <w:i/>
              </w:rPr>
              <w:t>a gyermek mindenek felett álló érdekét figyelembe véve eltérhetnek e cikktől, mivel e rendelkezés korlátozza az oktatáshoz</w:t>
            </w:r>
            <w:r w:rsidRPr="009901C8">
              <w:t xml:space="preserve"> való hozzáférést</w:t>
            </w:r>
            <w:r w:rsidRPr="009901C8">
              <w:rPr>
                <w:b/>
                <w:i/>
              </w:rPr>
              <w:t>, az egyenlő bánásmódot és a befogadás anyagi feltételeit, így a lakhatást, az étkezést és a ruházkodást</w:t>
            </w:r>
            <w:r w:rsidRPr="009901C8">
              <w:t>.</w:t>
            </w:r>
          </w:p>
        </w:tc>
      </w:tr>
    </w:tbl>
    <w:p w14:paraId="3B4AFFD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7465DE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18D75F4" w14:textId="77777777" w:rsidR="00887EFF" w:rsidRPr="009901C8" w:rsidRDefault="00887EFF" w:rsidP="00887EFF">
      <w:pPr>
        <w:pStyle w:val="Normal12Italic"/>
        <w:rPr>
          <w:noProof w:val="0"/>
        </w:rPr>
      </w:pPr>
      <w:r w:rsidRPr="009901C8">
        <w:rPr>
          <w:noProof w:val="0"/>
        </w:rPr>
        <w:t>A büntető intézkedések, amelyeket ez az új cikk próbál bevezetni, kizárnák az érintett kérelmezőket a foglalkoztatásból, a befogadás anyagi feltételeiből és az oktatási rendszerhez való hozzáférésből, aránytalanul sújtva ezzel a kiskorúakat. Ez megkülönböztető bánásmódot valósíthat meg az ENSZ gyermekjogi egyezménye 2. cikkének (1) bekezdése [a megkülönböztetés tilalma] alapján, azt a 27. cikk (1) bekezdésével [megfelelő életszínvonal] és a 28. cikk (1) bekezdésével együtt olvasva [az oktatáshoz való egyenlő hozzáférés joga]). A tagállamok általi eltéréseknek ezért mindig figyelembe kell venniük a gyermek mindenek felett álló érdekét.</w:t>
      </w:r>
    </w:p>
    <w:p w14:paraId="5AF30853" w14:textId="77777777" w:rsidR="00887EFF" w:rsidRPr="009901C8" w:rsidRDefault="00887EFF" w:rsidP="00887EFF">
      <w:r w:rsidRPr="009901C8">
        <w:rPr>
          <w:rStyle w:val="HideTWBExt"/>
          <w:noProof w:val="0"/>
          <w:color w:val="auto"/>
        </w:rPr>
        <w:t>&lt;/AmendB&gt;</w:t>
      </w:r>
    </w:p>
    <w:p w14:paraId="23A236A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407</w:t>
      </w:r>
      <w:r w:rsidRPr="009901C8">
        <w:rPr>
          <w:rStyle w:val="HideTWBExt"/>
          <w:b w:val="0"/>
          <w:noProof w:val="0"/>
          <w:color w:val="auto"/>
        </w:rPr>
        <w:t>&lt;/NumAmB&gt;</w:t>
      </w:r>
    </w:p>
    <w:p w14:paraId="2116A13F"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7C34B0CB" w14:textId="77777777" w:rsidR="00887EFF" w:rsidRPr="009901C8" w:rsidRDefault="00887EFF" w:rsidP="00887EFF">
      <w:r w:rsidRPr="009901C8">
        <w:rPr>
          <w:rStyle w:val="HideTWBExt"/>
          <w:noProof w:val="0"/>
          <w:color w:val="auto"/>
        </w:rPr>
        <w:t>&lt;/RepeatBlock-By&gt;</w:t>
      </w:r>
    </w:p>
    <w:p w14:paraId="0C6F63D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8551D5F" w14:textId="77777777" w:rsidR="00887EFF" w:rsidRPr="009901C8" w:rsidRDefault="00887EFF" w:rsidP="00887EFF">
      <w:pPr>
        <w:pStyle w:val="NormalBold"/>
      </w:pPr>
      <w:r w:rsidRPr="009901C8">
        <w:rPr>
          <w:rStyle w:val="HideTWBExt"/>
          <w:b w:val="0"/>
          <w:noProof w:val="0"/>
          <w:color w:val="auto"/>
        </w:rPr>
        <w:t>&lt;Article&gt;</w:t>
      </w:r>
      <w:r w:rsidRPr="009901C8">
        <w:t>18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BC5C4A4" w14:textId="77777777" w:rsidTr="007D1A1C">
        <w:trPr>
          <w:jc w:val="center"/>
        </w:trPr>
        <w:tc>
          <w:tcPr>
            <w:tcW w:w="9752" w:type="dxa"/>
            <w:gridSpan w:val="2"/>
          </w:tcPr>
          <w:p w14:paraId="6454942F" w14:textId="77777777" w:rsidR="00887EFF" w:rsidRPr="009901C8" w:rsidRDefault="00887EFF" w:rsidP="007D1A1C">
            <w:pPr>
              <w:keepNext/>
            </w:pPr>
          </w:p>
        </w:tc>
      </w:tr>
      <w:tr w:rsidR="00887EFF" w:rsidRPr="009901C8" w14:paraId="422A4332" w14:textId="77777777" w:rsidTr="007D1A1C">
        <w:trPr>
          <w:jc w:val="center"/>
        </w:trPr>
        <w:tc>
          <w:tcPr>
            <w:tcW w:w="4876" w:type="dxa"/>
            <w:hideMark/>
          </w:tcPr>
          <w:p w14:paraId="0D157AD5" w14:textId="77777777" w:rsidR="00887EFF" w:rsidRPr="009901C8" w:rsidRDefault="00887EFF" w:rsidP="007D1A1C">
            <w:pPr>
              <w:pStyle w:val="ColumnHeading"/>
              <w:keepNext/>
            </w:pPr>
            <w:r w:rsidRPr="009901C8">
              <w:t>A Bizottság által javasolt szöveg</w:t>
            </w:r>
          </w:p>
        </w:tc>
        <w:tc>
          <w:tcPr>
            <w:tcW w:w="4876" w:type="dxa"/>
            <w:hideMark/>
          </w:tcPr>
          <w:p w14:paraId="0C15FA26" w14:textId="77777777" w:rsidR="00887EFF" w:rsidRPr="009901C8" w:rsidRDefault="00887EFF" w:rsidP="007D1A1C">
            <w:pPr>
              <w:pStyle w:val="ColumnHeading"/>
              <w:keepNext/>
            </w:pPr>
            <w:r w:rsidRPr="009901C8">
              <w:t>Módosítás</w:t>
            </w:r>
          </w:p>
        </w:tc>
      </w:tr>
      <w:tr w:rsidR="00887EFF" w:rsidRPr="009901C8" w14:paraId="18EE6040" w14:textId="77777777" w:rsidTr="007D1A1C">
        <w:trPr>
          <w:jc w:val="center"/>
        </w:trPr>
        <w:tc>
          <w:tcPr>
            <w:tcW w:w="4876" w:type="dxa"/>
            <w:hideMark/>
          </w:tcPr>
          <w:p w14:paraId="6A60A243" w14:textId="77777777" w:rsidR="00887EFF" w:rsidRPr="009901C8" w:rsidRDefault="00887EFF" w:rsidP="007D1A1C">
            <w:pPr>
              <w:pStyle w:val="Normal6"/>
            </w:pPr>
            <w:r w:rsidRPr="009901C8">
              <w:t>(1)</w:t>
            </w:r>
            <w:r w:rsidRPr="009901C8">
              <w:tab/>
              <w:t xml:space="preserve">A tagállamok biztosítják, hogy a kérelmezők függetlenül attól, hogy az (EU) XXX/XXX [Dublini Rendelet] szerint hol kell tartózkodniuk – </w:t>
            </w:r>
            <w:r w:rsidRPr="009901C8">
              <w:rPr>
                <w:b/>
                <w:i/>
              </w:rPr>
              <w:t>megkapják a szükséges egészségügyi ellátást, amely kiterjed legalább a</w:t>
            </w:r>
            <w:r w:rsidRPr="009901C8">
              <w:t xml:space="preserve"> sürgősségi </w:t>
            </w:r>
            <w:r w:rsidRPr="009901C8">
              <w:rPr>
                <w:b/>
                <w:i/>
              </w:rPr>
              <w:t>ellátásra</w:t>
            </w:r>
            <w:r w:rsidRPr="009901C8">
              <w:t xml:space="preserve">, valamint a betegségek </w:t>
            </w:r>
            <w:r w:rsidRPr="009901C8">
              <w:rPr>
                <w:b/>
                <w:i/>
              </w:rPr>
              <w:t>– ideértve a súlyos mentális zavarokat is – alapvető kezelésére</w:t>
            </w:r>
            <w:r w:rsidRPr="009901C8">
              <w:t>.</w:t>
            </w:r>
          </w:p>
        </w:tc>
        <w:tc>
          <w:tcPr>
            <w:tcW w:w="4876" w:type="dxa"/>
            <w:hideMark/>
          </w:tcPr>
          <w:p w14:paraId="183DE106" w14:textId="77777777" w:rsidR="00887EFF" w:rsidRPr="009901C8" w:rsidRDefault="00887EFF" w:rsidP="007D1A1C">
            <w:pPr>
              <w:pStyle w:val="Normal6"/>
              <w:rPr>
                <w:szCs w:val="24"/>
              </w:rPr>
            </w:pPr>
            <w:r w:rsidRPr="009901C8">
              <w:t>(1)</w:t>
            </w:r>
            <w:r w:rsidRPr="009901C8">
              <w:tab/>
              <w:t xml:space="preserve">A tagállamok biztosítják, hogy a kérelmezők függetlenül attól, hogy az (EU) XXX/XXX [Dublini Rendelet] szerint hol kell tartózkodniuk – </w:t>
            </w:r>
            <w:r w:rsidRPr="009901C8">
              <w:rPr>
                <w:b/>
                <w:i/>
              </w:rPr>
              <w:t>csak</w:t>
            </w:r>
            <w:r w:rsidRPr="009901C8">
              <w:t xml:space="preserve"> sürgősségi </w:t>
            </w:r>
            <w:r w:rsidRPr="009901C8">
              <w:rPr>
                <w:b/>
                <w:i/>
              </w:rPr>
              <w:t>ellátásban</w:t>
            </w:r>
            <w:r w:rsidRPr="009901C8">
              <w:t xml:space="preserve">, valamint a </w:t>
            </w:r>
            <w:r w:rsidRPr="009901C8">
              <w:rPr>
                <w:b/>
                <w:i/>
              </w:rPr>
              <w:t>súlyos</w:t>
            </w:r>
            <w:r w:rsidRPr="009901C8">
              <w:rPr>
                <w:b/>
              </w:rPr>
              <w:t xml:space="preserve"> </w:t>
            </w:r>
            <w:r w:rsidRPr="009901C8">
              <w:t xml:space="preserve">betegségek </w:t>
            </w:r>
            <w:r w:rsidRPr="009901C8">
              <w:rPr>
                <w:b/>
                <w:i/>
              </w:rPr>
              <w:t>akut</w:t>
            </w:r>
            <w:r w:rsidRPr="009901C8">
              <w:t xml:space="preserve"> </w:t>
            </w:r>
            <w:r w:rsidRPr="009901C8">
              <w:rPr>
                <w:b/>
                <w:i/>
              </w:rPr>
              <w:t>kezelésében részesüljenek</w:t>
            </w:r>
            <w:r w:rsidRPr="009901C8">
              <w:t>.</w:t>
            </w:r>
          </w:p>
        </w:tc>
      </w:tr>
    </w:tbl>
    <w:p w14:paraId="0BEF2C2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17D90C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92846D5" w14:textId="77777777" w:rsidR="00887EFF" w:rsidRPr="009901C8" w:rsidRDefault="00887EFF" w:rsidP="00887EFF">
      <w:pPr>
        <w:pStyle w:val="Normal12Italic"/>
        <w:rPr>
          <w:noProof w:val="0"/>
        </w:rPr>
      </w:pPr>
      <w:r w:rsidRPr="009901C8">
        <w:rPr>
          <w:noProof w:val="0"/>
        </w:rPr>
        <w:t>A tagállamok nemzeti egészségügyi ellátó rendszerei előtt álló súlyos kihívások miatt, amelyeket elsősorban az európai lakosság öregedése okoz, a menedékkérőknek nyújtott egészségügyi szolgáltatásokat korlátozni kell.</w:t>
      </w:r>
    </w:p>
    <w:p w14:paraId="19325517" w14:textId="77777777" w:rsidR="00887EFF" w:rsidRPr="009901C8" w:rsidRDefault="00887EFF" w:rsidP="00887EFF">
      <w:r w:rsidRPr="009901C8">
        <w:rPr>
          <w:rStyle w:val="HideTWBExt"/>
          <w:noProof w:val="0"/>
          <w:color w:val="auto"/>
        </w:rPr>
        <w:t>&lt;/AmendB&gt;</w:t>
      </w:r>
    </w:p>
    <w:p w14:paraId="68CF938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408</w:t>
      </w:r>
      <w:r w:rsidRPr="009901C8">
        <w:rPr>
          <w:rStyle w:val="HideTWBExt"/>
          <w:b w:val="0"/>
          <w:noProof w:val="0"/>
          <w:color w:val="auto"/>
        </w:rPr>
        <w:t>&lt;/NumAmB&gt;</w:t>
      </w:r>
    </w:p>
    <w:p w14:paraId="7E5B8279"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7A95365" w14:textId="77777777" w:rsidR="00887EFF" w:rsidRPr="009901C8" w:rsidRDefault="00887EFF" w:rsidP="00887EFF">
      <w:r w:rsidRPr="009901C8">
        <w:rPr>
          <w:rStyle w:val="HideTWBExt"/>
          <w:noProof w:val="0"/>
          <w:color w:val="auto"/>
        </w:rPr>
        <w:t>&lt;/RepeatBlock-By&gt;</w:t>
      </w:r>
    </w:p>
    <w:p w14:paraId="55F111B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C40C8DC" w14:textId="77777777" w:rsidR="00887EFF" w:rsidRPr="009901C8" w:rsidRDefault="00887EFF" w:rsidP="00887EFF">
      <w:pPr>
        <w:pStyle w:val="NormalBold"/>
      </w:pPr>
      <w:r w:rsidRPr="009901C8">
        <w:rPr>
          <w:rStyle w:val="HideTWBExt"/>
          <w:b w:val="0"/>
          <w:noProof w:val="0"/>
          <w:color w:val="auto"/>
        </w:rPr>
        <w:t>&lt;Article&gt;</w:t>
      </w:r>
      <w:r w:rsidRPr="009901C8">
        <w:t>18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FCA9CFF" w14:textId="77777777" w:rsidTr="007D1A1C">
        <w:trPr>
          <w:jc w:val="center"/>
        </w:trPr>
        <w:tc>
          <w:tcPr>
            <w:tcW w:w="9752" w:type="dxa"/>
            <w:gridSpan w:val="2"/>
          </w:tcPr>
          <w:p w14:paraId="7C6668AD" w14:textId="77777777" w:rsidR="00887EFF" w:rsidRPr="009901C8" w:rsidRDefault="00887EFF" w:rsidP="007D1A1C">
            <w:pPr>
              <w:keepNext/>
            </w:pPr>
          </w:p>
        </w:tc>
      </w:tr>
      <w:tr w:rsidR="00887EFF" w:rsidRPr="009901C8" w14:paraId="659E3BA2" w14:textId="77777777" w:rsidTr="007D1A1C">
        <w:trPr>
          <w:jc w:val="center"/>
        </w:trPr>
        <w:tc>
          <w:tcPr>
            <w:tcW w:w="4876" w:type="dxa"/>
            <w:hideMark/>
          </w:tcPr>
          <w:p w14:paraId="1AF5CEE9" w14:textId="77777777" w:rsidR="00887EFF" w:rsidRPr="009901C8" w:rsidRDefault="00887EFF" w:rsidP="007D1A1C">
            <w:pPr>
              <w:pStyle w:val="ColumnHeading"/>
              <w:keepNext/>
            </w:pPr>
            <w:r w:rsidRPr="009901C8">
              <w:t>A Bizottság által javasolt szöveg</w:t>
            </w:r>
          </w:p>
        </w:tc>
        <w:tc>
          <w:tcPr>
            <w:tcW w:w="4876" w:type="dxa"/>
            <w:hideMark/>
          </w:tcPr>
          <w:p w14:paraId="630F8640" w14:textId="77777777" w:rsidR="00887EFF" w:rsidRPr="009901C8" w:rsidRDefault="00887EFF" w:rsidP="007D1A1C">
            <w:pPr>
              <w:pStyle w:val="ColumnHeading"/>
              <w:keepNext/>
            </w:pPr>
            <w:r w:rsidRPr="009901C8">
              <w:t>Módosítás</w:t>
            </w:r>
          </w:p>
        </w:tc>
      </w:tr>
      <w:tr w:rsidR="00887EFF" w:rsidRPr="009901C8" w14:paraId="77162C4D" w14:textId="77777777" w:rsidTr="007D1A1C">
        <w:trPr>
          <w:jc w:val="center"/>
        </w:trPr>
        <w:tc>
          <w:tcPr>
            <w:tcW w:w="4876" w:type="dxa"/>
            <w:hideMark/>
          </w:tcPr>
          <w:p w14:paraId="0262B5C2" w14:textId="77777777" w:rsidR="00887EFF" w:rsidRPr="009901C8" w:rsidRDefault="00887EFF" w:rsidP="007D1A1C">
            <w:pPr>
              <w:pStyle w:val="Normal6"/>
            </w:pPr>
            <w:r w:rsidRPr="009901C8">
              <w:t>(1)</w:t>
            </w:r>
            <w:r w:rsidRPr="009901C8">
              <w:tab/>
              <w:t xml:space="preserve">A tagállamok </w:t>
            </w:r>
            <w:r w:rsidRPr="009901C8">
              <w:rPr>
                <w:b/>
                <w:i/>
              </w:rPr>
              <w:t>biztosítják</w:t>
            </w:r>
            <w:r w:rsidRPr="009901C8">
              <w:t>, hogy a kérelmezők függetlenül attól, hogy az (EU) XXX/XXX [Dublini Rendelet] szerint hol kell tartózkodniuk – megkapják a szükséges egészségügyi ellátást, amely kiterjed legalább a sürgősségi ellátásra, valamint a betegségek – ideértve a súlyos mentális zavarokat is – alapvető kezelésére.</w:t>
            </w:r>
          </w:p>
        </w:tc>
        <w:tc>
          <w:tcPr>
            <w:tcW w:w="4876" w:type="dxa"/>
            <w:hideMark/>
          </w:tcPr>
          <w:p w14:paraId="1FE38947" w14:textId="77777777" w:rsidR="00887EFF" w:rsidRPr="009901C8" w:rsidRDefault="00887EFF" w:rsidP="007D1A1C">
            <w:pPr>
              <w:pStyle w:val="Normal6"/>
              <w:rPr>
                <w:szCs w:val="24"/>
              </w:rPr>
            </w:pPr>
            <w:r w:rsidRPr="009901C8">
              <w:t>(1)</w:t>
            </w:r>
            <w:r w:rsidRPr="009901C8">
              <w:tab/>
              <w:t xml:space="preserve">A tagállamok </w:t>
            </w:r>
            <w:r w:rsidRPr="009901C8">
              <w:rPr>
                <w:b/>
                <w:i/>
              </w:rPr>
              <w:t>biztosíthatják</w:t>
            </w:r>
            <w:r w:rsidRPr="009901C8">
              <w:t>, hogy a kérelmezők függetlenül attól, hogy az (EU) XXX/XXX [Dublini Rendelet] szerint hol kell tartózkodniuk – megkapják a szükséges egészségügyi ellátást, amely kiterjed legalább a sürgősségi ellátásra, valamint a betegségek – ideértve a súlyos mentális zavarokat is – alapvető kezelésére.</w:t>
            </w:r>
          </w:p>
        </w:tc>
      </w:tr>
    </w:tbl>
    <w:p w14:paraId="28AE901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BD9AD06" w14:textId="77777777" w:rsidR="00887EFF" w:rsidRPr="009901C8" w:rsidRDefault="00887EFF" w:rsidP="00887EFF">
      <w:r w:rsidRPr="009901C8">
        <w:rPr>
          <w:rStyle w:val="HideTWBExt"/>
          <w:noProof w:val="0"/>
          <w:color w:val="auto"/>
        </w:rPr>
        <w:t>&lt;/AmendB&gt;</w:t>
      </w:r>
    </w:p>
    <w:p w14:paraId="676A23B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409</w:t>
      </w:r>
      <w:r w:rsidRPr="009901C8">
        <w:rPr>
          <w:rStyle w:val="HideTWBExt"/>
          <w:b w:val="0"/>
          <w:noProof w:val="0"/>
          <w:color w:val="auto"/>
        </w:rPr>
        <w:t>&lt;/NumAmB&gt;</w:t>
      </w:r>
    </w:p>
    <w:p w14:paraId="6DE938BC" w14:textId="77777777" w:rsidR="00887EFF" w:rsidRPr="009901C8" w:rsidRDefault="00887EFF" w:rsidP="00887EFF">
      <w:pPr>
        <w:pStyle w:val="NormalBold"/>
      </w:pPr>
      <w:r w:rsidRPr="009901C8">
        <w:rPr>
          <w:rStyle w:val="HideTWBExt"/>
          <w:b w:val="0"/>
          <w:noProof w:val="0"/>
          <w:color w:val="auto"/>
        </w:rPr>
        <w:t>&lt;RepeatBlock-By&gt;&lt;Members&gt;</w:t>
      </w:r>
      <w:r w:rsidRPr="009901C8">
        <w:t>Elly Schlein</w:t>
      </w:r>
      <w:r w:rsidRPr="009901C8">
        <w:rPr>
          <w:rStyle w:val="HideTWBExt"/>
          <w:b w:val="0"/>
          <w:noProof w:val="0"/>
          <w:color w:val="auto"/>
        </w:rPr>
        <w:t>&lt;/Members&gt;</w:t>
      </w:r>
    </w:p>
    <w:p w14:paraId="27327DE8" w14:textId="77777777" w:rsidR="00887EFF" w:rsidRPr="009901C8" w:rsidRDefault="00887EFF" w:rsidP="00887EFF">
      <w:r w:rsidRPr="009901C8">
        <w:rPr>
          <w:rStyle w:val="HideTWBExt"/>
          <w:noProof w:val="0"/>
          <w:color w:val="auto"/>
        </w:rPr>
        <w:t>&lt;/RepeatBlock-By&gt;</w:t>
      </w:r>
    </w:p>
    <w:p w14:paraId="5714FFA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B9F8EDD" w14:textId="77777777" w:rsidR="00887EFF" w:rsidRPr="009901C8" w:rsidRDefault="00887EFF" w:rsidP="00887EFF">
      <w:pPr>
        <w:pStyle w:val="NormalBold"/>
      </w:pPr>
      <w:r w:rsidRPr="009901C8">
        <w:rPr>
          <w:rStyle w:val="HideTWBExt"/>
          <w:b w:val="0"/>
          <w:noProof w:val="0"/>
          <w:color w:val="auto"/>
        </w:rPr>
        <w:t>&lt;Article&gt;</w:t>
      </w:r>
      <w:r w:rsidRPr="009901C8">
        <w:t>18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FE442ED" w14:textId="77777777" w:rsidTr="007D1A1C">
        <w:trPr>
          <w:jc w:val="center"/>
        </w:trPr>
        <w:tc>
          <w:tcPr>
            <w:tcW w:w="9752" w:type="dxa"/>
            <w:gridSpan w:val="2"/>
          </w:tcPr>
          <w:p w14:paraId="1338AA27" w14:textId="77777777" w:rsidR="00887EFF" w:rsidRPr="009901C8" w:rsidRDefault="00887EFF" w:rsidP="007D1A1C">
            <w:pPr>
              <w:keepNext/>
            </w:pPr>
          </w:p>
        </w:tc>
      </w:tr>
      <w:tr w:rsidR="00887EFF" w:rsidRPr="009901C8" w14:paraId="15ACBAC7" w14:textId="77777777" w:rsidTr="007D1A1C">
        <w:trPr>
          <w:jc w:val="center"/>
        </w:trPr>
        <w:tc>
          <w:tcPr>
            <w:tcW w:w="4876" w:type="dxa"/>
            <w:hideMark/>
          </w:tcPr>
          <w:p w14:paraId="72E8771B" w14:textId="77777777" w:rsidR="00887EFF" w:rsidRPr="009901C8" w:rsidRDefault="00887EFF" w:rsidP="007D1A1C">
            <w:pPr>
              <w:pStyle w:val="ColumnHeading"/>
              <w:keepNext/>
            </w:pPr>
            <w:r w:rsidRPr="009901C8">
              <w:t>A Bizottság által javasolt szöveg</w:t>
            </w:r>
          </w:p>
        </w:tc>
        <w:tc>
          <w:tcPr>
            <w:tcW w:w="4876" w:type="dxa"/>
            <w:hideMark/>
          </w:tcPr>
          <w:p w14:paraId="5B2E2E22" w14:textId="77777777" w:rsidR="00887EFF" w:rsidRPr="009901C8" w:rsidRDefault="00887EFF" w:rsidP="007D1A1C">
            <w:pPr>
              <w:pStyle w:val="ColumnHeading"/>
              <w:keepNext/>
            </w:pPr>
            <w:r w:rsidRPr="009901C8">
              <w:t>Módosítás</w:t>
            </w:r>
          </w:p>
        </w:tc>
      </w:tr>
      <w:tr w:rsidR="00887EFF" w:rsidRPr="009901C8" w14:paraId="44437ED8" w14:textId="77777777" w:rsidTr="007D1A1C">
        <w:trPr>
          <w:jc w:val="center"/>
        </w:trPr>
        <w:tc>
          <w:tcPr>
            <w:tcW w:w="4876" w:type="dxa"/>
            <w:hideMark/>
          </w:tcPr>
          <w:p w14:paraId="1E861167" w14:textId="77777777" w:rsidR="00887EFF" w:rsidRPr="009901C8" w:rsidRDefault="00887EFF" w:rsidP="007D1A1C">
            <w:pPr>
              <w:pStyle w:val="Normal6"/>
            </w:pPr>
            <w:r w:rsidRPr="009901C8">
              <w:t>(1)</w:t>
            </w:r>
            <w:r w:rsidRPr="009901C8">
              <w:tab/>
              <w:t xml:space="preserve">A tagállamok biztosítják, hogy a kérelmezők </w:t>
            </w:r>
            <w:r w:rsidRPr="009901C8">
              <w:rPr>
                <w:b/>
                <w:i/>
              </w:rPr>
              <w:t>függetlenül attól, hogy az (EU) XXX/XXX [Dublini Rendelet] szerint hol kell tartózkodniuk –</w:t>
            </w:r>
            <w:r w:rsidRPr="009901C8">
              <w:t xml:space="preserve"> megkapják a szükséges egészségügyi ellátást, amely kiterjed legalább a sürgősségi ellátásra, valamint a betegségek – ideértve a súlyos mentális zavarokat is – alapvető kezelésére.</w:t>
            </w:r>
          </w:p>
        </w:tc>
        <w:tc>
          <w:tcPr>
            <w:tcW w:w="4876" w:type="dxa"/>
            <w:hideMark/>
          </w:tcPr>
          <w:p w14:paraId="18565D3C" w14:textId="77777777" w:rsidR="00887EFF" w:rsidRPr="009901C8" w:rsidRDefault="00887EFF" w:rsidP="007D1A1C">
            <w:pPr>
              <w:pStyle w:val="Normal6"/>
              <w:rPr>
                <w:szCs w:val="24"/>
              </w:rPr>
            </w:pPr>
            <w:r w:rsidRPr="009901C8">
              <w:t>(1)</w:t>
            </w:r>
            <w:r w:rsidRPr="009901C8">
              <w:tab/>
              <w:t xml:space="preserve">A tagállamok biztosítják, hogy a kérelmezők </w:t>
            </w:r>
            <w:r w:rsidRPr="009901C8">
              <w:rPr>
                <w:b/>
                <w:i/>
              </w:rPr>
              <w:t>a nemzetközi védelem iránti kérelem benyújtásának napjától kezdve a saját állampolgáraikkal azonos feltételekkel</w:t>
            </w:r>
            <w:r w:rsidRPr="009901C8">
              <w:t xml:space="preserve"> megkapják a szükséges egészségügyi ellátást, amely kiterjed legalább a sürgősségi ellátásra, valamint a betegségek – ideértve a súlyos mentális zavarokat is – alapvető kezelésére.</w:t>
            </w:r>
          </w:p>
        </w:tc>
      </w:tr>
    </w:tbl>
    <w:p w14:paraId="6C65F93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F16772B" w14:textId="77777777" w:rsidR="00887EFF" w:rsidRPr="009901C8" w:rsidRDefault="00887EFF" w:rsidP="00887EFF">
      <w:r w:rsidRPr="009901C8">
        <w:rPr>
          <w:rStyle w:val="HideTWBExt"/>
          <w:noProof w:val="0"/>
          <w:color w:val="auto"/>
        </w:rPr>
        <w:t>&lt;/AmendB&gt;</w:t>
      </w:r>
    </w:p>
    <w:p w14:paraId="4369FAB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410</w:t>
      </w:r>
      <w:r w:rsidRPr="009901C8">
        <w:rPr>
          <w:rStyle w:val="HideTWBExt"/>
          <w:b w:val="0"/>
          <w:noProof w:val="0"/>
          <w:color w:val="auto"/>
        </w:rPr>
        <w:t>&lt;/NumAmB&gt;</w:t>
      </w:r>
    </w:p>
    <w:p w14:paraId="53C3640B"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Bodil Valero, Brando Benifei, Damiano Zoffoli, Nathalie Griesbeck, Jean Lambert</w:t>
      </w:r>
      <w:r w:rsidRPr="009901C8">
        <w:rPr>
          <w:rStyle w:val="HideTWBExt"/>
          <w:b w:val="0"/>
          <w:noProof w:val="0"/>
          <w:color w:val="auto"/>
        </w:rPr>
        <w:t>&lt;/Members&gt;</w:t>
      </w:r>
    </w:p>
    <w:p w14:paraId="09E1CA9F" w14:textId="77777777" w:rsidR="00887EFF" w:rsidRPr="009901C8" w:rsidRDefault="00887EFF" w:rsidP="00887EFF">
      <w:r w:rsidRPr="009901C8">
        <w:rPr>
          <w:rStyle w:val="HideTWBExt"/>
          <w:noProof w:val="0"/>
          <w:color w:val="auto"/>
        </w:rPr>
        <w:t>&lt;/RepeatBlock-By&gt;</w:t>
      </w:r>
    </w:p>
    <w:p w14:paraId="3626FA5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05DFD59" w14:textId="77777777" w:rsidR="00887EFF" w:rsidRPr="009901C8" w:rsidRDefault="00887EFF" w:rsidP="00887EFF">
      <w:pPr>
        <w:pStyle w:val="NormalBold"/>
      </w:pPr>
      <w:r w:rsidRPr="009901C8">
        <w:rPr>
          <w:rStyle w:val="HideTWBExt"/>
          <w:b w:val="0"/>
          <w:noProof w:val="0"/>
          <w:color w:val="auto"/>
        </w:rPr>
        <w:t>&lt;Article&gt;</w:t>
      </w:r>
      <w:r w:rsidRPr="009901C8">
        <w:t>18 cikk – 1 a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465E005" w14:textId="77777777" w:rsidTr="007D1A1C">
        <w:trPr>
          <w:jc w:val="center"/>
        </w:trPr>
        <w:tc>
          <w:tcPr>
            <w:tcW w:w="9752" w:type="dxa"/>
            <w:gridSpan w:val="2"/>
          </w:tcPr>
          <w:p w14:paraId="00CD05D8" w14:textId="77777777" w:rsidR="00887EFF" w:rsidRPr="009901C8" w:rsidRDefault="00887EFF" w:rsidP="007D1A1C">
            <w:pPr>
              <w:keepNext/>
            </w:pPr>
          </w:p>
        </w:tc>
      </w:tr>
      <w:tr w:rsidR="00887EFF" w:rsidRPr="009901C8" w14:paraId="7C054EA1" w14:textId="77777777" w:rsidTr="007D1A1C">
        <w:trPr>
          <w:jc w:val="center"/>
        </w:trPr>
        <w:tc>
          <w:tcPr>
            <w:tcW w:w="4876" w:type="dxa"/>
            <w:hideMark/>
          </w:tcPr>
          <w:p w14:paraId="635014A1" w14:textId="77777777" w:rsidR="00887EFF" w:rsidRPr="009901C8" w:rsidRDefault="00887EFF" w:rsidP="007D1A1C">
            <w:pPr>
              <w:pStyle w:val="ColumnHeading"/>
              <w:keepNext/>
            </w:pPr>
            <w:r w:rsidRPr="009901C8">
              <w:t>A Bizottság által javasolt szöveg</w:t>
            </w:r>
          </w:p>
        </w:tc>
        <w:tc>
          <w:tcPr>
            <w:tcW w:w="4876" w:type="dxa"/>
            <w:hideMark/>
          </w:tcPr>
          <w:p w14:paraId="1234509D" w14:textId="77777777" w:rsidR="00887EFF" w:rsidRPr="009901C8" w:rsidRDefault="00887EFF" w:rsidP="007D1A1C">
            <w:pPr>
              <w:pStyle w:val="ColumnHeading"/>
              <w:keepNext/>
            </w:pPr>
            <w:r w:rsidRPr="009901C8">
              <w:t>Módosítás</w:t>
            </w:r>
          </w:p>
        </w:tc>
      </w:tr>
      <w:tr w:rsidR="00887EFF" w:rsidRPr="009901C8" w14:paraId="27DF2342" w14:textId="77777777" w:rsidTr="007D1A1C">
        <w:trPr>
          <w:jc w:val="center"/>
        </w:trPr>
        <w:tc>
          <w:tcPr>
            <w:tcW w:w="4876" w:type="dxa"/>
          </w:tcPr>
          <w:p w14:paraId="72A66E25" w14:textId="77777777" w:rsidR="00887EFF" w:rsidRPr="009901C8" w:rsidRDefault="00887EFF" w:rsidP="007D1A1C">
            <w:pPr>
              <w:pStyle w:val="Normal6"/>
            </w:pPr>
          </w:p>
        </w:tc>
        <w:tc>
          <w:tcPr>
            <w:tcW w:w="4876" w:type="dxa"/>
            <w:hideMark/>
          </w:tcPr>
          <w:p w14:paraId="75DC84CA" w14:textId="77777777" w:rsidR="00887EFF" w:rsidRPr="009901C8" w:rsidRDefault="00887EFF" w:rsidP="007D1A1C">
            <w:pPr>
              <w:pStyle w:val="Normal6"/>
              <w:rPr>
                <w:szCs w:val="24"/>
              </w:rPr>
            </w:pPr>
            <w:r w:rsidRPr="009901C8">
              <w:rPr>
                <w:b/>
                <w:i/>
              </w:rPr>
              <w:t>(1a)</w:t>
            </w:r>
            <w:r w:rsidRPr="009901C8">
              <w:tab/>
            </w:r>
            <w:r w:rsidRPr="009901C8">
              <w:rPr>
                <w:b/>
                <w:i/>
              </w:rPr>
              <w:t>A tagállamok biztosítják, hogy a kérelmezők kiskorú gyermekei és a kiskorú kérelmezők ugyanolyan hozzáférést kapjanak az egészségügyi ellátáshoz, mint saját kiskorú állampolgáraik.</w:t>
            </w:r>
          </w:p>
        </w:tc>
      </w:tr>
    </w:tbl>
    <w:p w14:paraId="365867C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8921E1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8999900" w14:textId="77777777" w:rsidR="00887EFF" w:rsidRPr="009901C8" w:rsidRDefault="00887EFF" w:rsidP="00887EFF">
      <w:pPr>
        <w:pStyle w:val="Normal12Italic"/>
        <w:rPr>
          <w:noProof w:val="0"/>
        </w:rPr>
      </w:pPr>
      <w:r w:rsidRPr="009901C8">
        <w:rPr>
          <w:noProof w:val="0"/>
        </w:rPr>
        <w:t>E módosítás az ENSZ gyermekjogi egyezménye 2. cikkének (1) bekezdésével [a megkülönböztetés tilalma], 27. cikkének (1) bekezdésével [megfelelő életszínvonal] és 28. cikkének (1) bekezdésével [az oktatáshoz való egyenlő hozzáférés joga] igyekszik összhangba hozni e cikket.</w:t>
      </w:r>
    </w:p>
    <w:p w14:paraId="578F487A" w14:textId="77777777" w:rsidR="00887EFF" w:rsidRPr="009901C8" w:rsidRDefault="00887EFF" w:rsidP="00887EFF">
      <w:r w:rsidRPr="009901C8">
        <w:rPr>
          <w:rStyle w:val="HideTWBExt"/>
          <w:noProof w:val="0"/>
          <w:color w:val="auto"/>
        </w:rPr>
        <w:t>&lt;/AmendB&gt;</w:t>
      </w:r>
    </w:p>
    <w:p w14:paraId="757DA43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411</w:t>
      </w:r>
      <w:r w:rsidRPr="009901C8">
        <w:rPr>
          <w:rStyle w:val="HideTWBExt"/>
          <w:b w:val="0"/>
          <w:noProof w:val="0"/>
          <w:color w:val="auto"/>
        </w:rPr>
        <w:t>&lt;/NumAmB&gt;</w:t>
      </w:r>
    </w:p>
    <w:p w14:paraId="7010D572"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50D97AF6" w14:textId="77777777" w:rsidR="00887EFF" w:rsidRPr="009901C8" w:rsidRDefault="00887EFF" w:rsidP="00887EFF">
      <w:r w:rsidRPr="009901C8">
        <w:rPr>
          <w:rStyle w:val="HideTWBExt"/>
          <w:noProof w:val="0"/>
          <w:color w:val="auto"/>
        </w:rPr>
        <w:t>&lt;/RepeatBlock-By&gt;</w:t>
      </w:r>
    </w:p>
    <w:p w14:paraId="424F15A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EFE3275" w14:textId="77777777" w:rsidR="00887EFF" w:rsidRPr="009901C8" w:rsidRDefault="00887EFF" w:rsidP="00887EFF">
      <w:pPr>
        <w:pStyle w:val="NormalBold"/>
      </w:pPr>
      <w:r w:rsidRPr="009901C8">
        <w:rPr>
          <w:rStyle w:val="HideTWBExt"/>
          <w:b w:val="0"/>
          <w:noProof w:val="0"/>
          <w:color w:val="auto"/>
        </w:rPr>
        <w:t>&lt;Article&gt;</w:t>
      </w:r>
      <w:r w:rsidRPr="009901C8">
        <w:t>18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714D35F" w14:textId="77777777" w:rsidTr="007D1A1C">
        <w:trPr>
          <w:jc w:val="center"/>
        </w:trPr>
        <w:tc>
          <w:tcPr>
            <w:tcW w:w="9752" w:type="dxa"/>
            <w:gridSpan w:val="2"/>
          </w:tcPr>
          <w:p w14:paraId="28E29257" w14:textId="77777777" w:rsidR="00887EFF" w:rsidRPr="009901C8" w:rsidRDefault="00887EFF" w:rsidP="007D1A1C">
            <w:pPr>
              <w:keepNext/>
            </w:pPr>
          </w:p>
        </w:tc>
      </w:tr>
      <w:tr w:rsidR="00887EFF" w:rsidRPr="009901C8" w14:paraId="344FE844" w14:textId="77777777" w:rsidTr="007D1A1C">
        <w:trPr>
          <w:jc w:val="center"/>
        </w:trPr>
        <w:tc>
          <w:tcPr>
            <w:tcW w:w="4876" w:type="dxa"/>
            <w:hideMark/>
          </w:tcPr>
          <w:p w14:paraId="14FDAD18" w14:textId="77777777" w:rsidR="00887EFF" w:rsidRPr="009901C8" w:rsidRDefault="00887EFF" w:rsidP="007D1A1C">
            <w:pPr>
              <w:pStyle w:val="ColumnHeading"/>
              <w:keepNext/>
            </w:pPr>
            <w:r w:rsidRPr="009901C8">
              <w:t>A Bizottság által javasolt szöveg</w:t>
            </w:r>
          </w:p>
        </w:tc>
        <w:tc>
          <w:tcPr>
            <w:tcW w:w="4876" w:type="dxa"/>
            <w:hideMark/>
          </w:tcPr>
          <w:p w14:paraId="62E6336E" w14:textId="77777777" w:rsidR="00887EFF" w:rsidRPr="009901C8" w:rsidRDefault="00887EFF" w:rsidP="007D1A1C">
            <w:pPr>
              <w:pStyle w:val="ColumnHeading"/>
              <w:keepNext/>
            </w:pPr>
            <w:r w:rsidRPr="009901C8">
              <w:t>Módosítás</w:t>
            </w:r>
          </w:p>
        </w:tc>
      </w:tr>
      <w:tr w:rsidR="00887EFF" w:rsidRPr="009901C8" w14:paraId="51CFA2A0" w14:textId="77777777" w:rsidTr="007D1A1C">
        <w:trPr>
          <w:jc w:val="center"/>
        </w:trPr>
        <w:tc>
          <w:tcPr>
            <w:tcW w:w="4876" w:type="dxa"/>
            <w:hideMark/>
          </w:tcPr>
          <w:p w14:paraId="788E425B" w14:textId="77777777" w:rsidR="00887EFF" w:rsidRPr="009901C8" w:rsidRDefault="00887EFF" w:rsidP="007D1A1C">
            <w:pPr>
              <w:pStyle w:val="Normal6"/>
            </w:pPr>
            <w:r w:rsidRPr="009901C8">
              <w:t>(2)</w:t>
            </w:r>
            <w:r w:rsidRPr="009901C8">
              <w:tab/>
              <w:t>A tagállamok a különleges befogadási igényekkel rendelkező kérelmezőknek biztosítják a szükséges orvosi vagy egyéb segítséget, ideértve szükség esetén megfelelő mentális egészségügyi ellátást.</w:t>
            </w:r>
          </w:p>
        </w:tc>
        <w:tc>
          <w:tcPr>
            <w:tcW w:w="4876" w:type="dxa"/>
            <w:hideMark/>
          </w:tcPr>
          <w:p w14:paraId="04948C1B" w14:textId="77777777" w:rsidR="00887EFF" w:rsidRPr="009901C8" w:rsidRDefault="00887EFF" w:rsidP="007D1A1C">
            <w:pPr>
              <w:pStyle w:val="Normal6"/>
              <w:rPr>
                <w:szCs w:val="24"/>
              </w:rPr>
            </w:pPr>
            <w:r w:rsidRPr="009901C8">
              <w:t>(2)</w:t>
            </w:r>
            <w:r w:rsidRPr="009901C8">
              <w:tab/>
              <w:t xml:space="preserve">A tagállamok a különleges befogadási igényekkel rendelkező kérelmezőknek </w:t>
            </w:r>
            <w:r w:rsidRPr="009901C8">
              <w:rPr>
                <w:b/>
                <w:i/>
              </w:rPr>
              <w:t>és azoknak a kérelmezőknek, akik abban a tagállamban tartózkodnak, ahol az (EU) XXX/XXX rendelettel [a Dublini Rendelet] összhangban tartózkodniuk kell,</w:t>
            </w:r>
            <w:r w:rsidRPr="009901C8">
              <w:rPr>
                <w:b/>
              </w:rPr>
              <w:t xml:space="preserve"> </w:t>
            </w:r>
            <w:r w:rsidRPr="009901C8">
              <w:t xml:space="preserve">biztosítják a szükséges orvosi vagy egyéb segítséget, ideértve szükség esetén megfelelő mentális egészségügyi ellátást. </w:t>
            </w:r>
            <w:r w:rsidRPr="009901C8">
              <w:rPr>
                <w:b/>
                <w:i/>
              </w:rPr>
              <w:t>E segítség körét és tartalmát tekintve nem haladhatja meg a tagállam hasonló helyzetben lévő lakosainak nyújtott segítséget.</w:t>
            </w:r>
          </w:p>
        </w:tc>
      </w:tr>
    </w:tbl>
    <w:p w14:paraId="259EC48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6E5E77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CEDFFE6" w14:textId="77777777" w:rsidR="00887EFF" w:rsidRPr="009901C8" w:rsidRDefault="00887EFF" w:rsidP="00887EFF">
      <w:pPr>
        <w:pStyle w:val="Normal12Italic"/>
        <w:rPr>
          <w:noProof w:val="0"/>
        </w:rPr>
      </w:pPr>
      <w:r w:rsidRPr="009901C8">
        <w:rPr>
          <w:noProof w:val="0"/>
        </w:rPr>
        <w:t>Azoknak a különleges befogadási igényekkel rendelkező kérelmezőknek, akik illegálisan költöznek egyik tagállamból a másikba, el kell veszíteniük az orvosi vagy más segítség igénybevételéhez való jogukat. Még ha nyújtanak is szolgáltatásokat, azok köre nem sértheti az állampolgárok és a nemzetközi védelmet kérelmezők közötti egyenlőséget.</w:t>
      </w:r>
    </w:p>
    <w:p w14:paraId="617EE675" w14:textId="77777777" w:rsidR="00887EFF" w:rsidRPr="009901C8" w:rsidRDefault="00887EFF" w:rsidP="00887EFF">
      <w:r w:rsidRPr="009901C8">
        <w:rPr>
          <w:rStyle w:val="HideTWBExt"/>
          <w:noProof w:val="0"/>
          <w:color w:val="auto"/>
        </w:rPr>
        <w:t>&lt;/AmendB&gt;</w:t>
      </w:r>
    </w:p>
    <w:p w14:paraId="2FD1B40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412</w:t>
      </w:r>
      <w:r w:rsidRPr="009901C8">
        <w:rPr>
          <w:rStyle w:val="HideTWBExt"/>
          <w:b w:val="0"/>
          <w:noProof w:val="0"/>
          <w:color w:val="auto"/>
        </w:rPr>
        <w:t>&lt;/NumAmB&gt;</w:t>
      </w:r>
    </w:p>
    <w:p w14:paraId="1AF4A13A"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35D9ED63" w14:textId="77777777" w:rsidR="00887EFF" w:rsidRPr="009901C8" w:rsidRDefault="00887EFF" w:rsidP="00887EFF">
      <w:r w:rsidRPr="009901C8">
        <w:rPr>
          <w:rStyle w:val="HideTWBExt"/>
          <w:noProof w:val="0"/>
          <w:color w:val="auto"/>
        </w:rPr>
        <w:t>&lt;/RepeatBlock-By&gt;</w:t>
      </w:r>
    </w:p>
    <w:p w14:paraId="0474B51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C545A86" w14:textId="77777777" w:rsidR="00887EFF" w:rsidRPr="009901C8" w:rsidRDefault="00887EFF" w:rsidP="00887EFF">
      <w:pPr>
        <w:pStyle w:val="NormalBold"/>
      </w:pPr>
      <w:r w:rsidRPr="009901C8">
        <w:rPr>
          <w:rStyle w:val="HideTWBExt"/>
          <w:b w:val="0"/>
          <w:noProof w:val="0"/>
          <w:color w:val="auto"/>
        </w:rPr>
        <w:t>&lt;Article&gt;</w:t>
      </w:r>
      <w:r w:rsidRPr="009901C8">
        <w:t>18 cikk – 2 bekezdés</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FB9B24B" w14:textId="77777777" w:rsidTr="007D1A1C">
        <w:trPr>
          <w:jc w:val="center"/>
        </w:trPr>
        <w:tc>
          <w:tcPr>
            <w:tcW w:w="9752" w:type="dxa"/>
            <w:gridSpan w:val="2"/>
          </w:tcPr>
          <w:p w14:paraId="1B218360" w14:textId="77777777" w:rsidR="00887EFF" w:rsidRPr="009901C8" w:rsidRDefault="00887EFF" w:rsidP="007D1A1C">
            <w:pPr>
              <w:keepNext/>
            </w:pPr>
          </w:p>
        </w:tc>
      </w:tr>
      <w:tr w:rsidR="00887EFF" w:rsidRPr="009901C8" w14:paraId="07169BBF" w14:textId="77777777" w:rsidTr="007D1A1C">
        <w:trPr>
          <w:jc w:val="center"/>
        </w:trPr>
        <w:tc>
          <w:tcPr>
            <w:tcW w:w="4876" w:type="dxa"/>
            <w:hideMark/>
          </w:tcPr>
          <w:p w14:paraId="41F9DED5" w14:textId="77777777" w:rsidR="00887EFF" w:rsidRPr="009901C8" w:rsidRDefault="00887EFF" w:rsidP="007D1A1C">
            <w:pPr>
              <w:pStyle w:val="ColumnHeading"/>
              <w:keepNext/>
            </w:pPr>
            <w:r w:rsidRPr="009901C8">
              <w:t>A Bizottság által javasolt szöveg</w:t>
            </w:r>
          </w:p>
        </w:tc>
        <w:tc>
          <w:tcPr>
            <w:tcW w:w="4876" w:type="dxa"/>
            <w:hideMark/>
          </w:tcPr>
          <w:p w14:paraId="29E66753" w14:textId="77777777" w:rsidR="00887EFF" w:rsidRPr="009901C8" w:rsidRDefault="00887EFF" w:rsidP="007D1A1C">
            <w:pPr>
              <w:pStyle w:val="ColumnHeading"/>
              <w:keepNext/>
            </w:pPr>
            <w:r w:rsidRPr="009901C8">
              <w:t>Módosítás</w:t>
            </w:r>
          </w:p>
        </w:tc>
      </w:tr>
      <w:tr w:rsidR="00887EFF" w:rsidRPr="009901C8" w14:paraId="74E9A03A" w14:textId="77777777" w:rsidTr="007D1A1C">
        <w:trPr>
          <w:jc w:val="center"/>
        </w:trPr>
        <w:tc>
          <w:tcPr>
            <w:tcW w:w="4876" w:type="dxa"/>
            <w:hideMark/>
          </w:tcPr>
          <w:p w14:paraId="09619188" w14:textId="77777777" w:rsidR="00887EFF" w:rsidRPr="009901C8" w:rsidRDefault="00887EFF" w:rsidP="007D1A1C">
            <w:pPr>
              <w:pStyle w:val="Normal6"/>
            </w:pPr>
            <w:r w:rsidRPr="009901C8">
              <w:t>(2)</w:t>
            </w:r>
            <w:r w:rsidRPr="009901C8">
              <w:tab/>
              <w:t xml:space="preserve">A tagállamok a különleges befogadási igényekkel rendelkező kérelmezőknek </w:t>
            </w:r>
            <w:r w:rsidRPr="009901C8">
              <w:rPr>
                <w:b/>
                <w:i/>
              </w:rPr>
              <w:t>biztosítják a szükséges</w:t>
            </w:r>
            <w:r w:rsidRPr="009901C8">
              <w:t xml:space="preserve"> orvosi vagy egyéb segítséget, ideértve szükség esetén megfelelő mentális egészségügyi ellátást.</w:t>
            </w:r>
          </w:p>
        </w:tc>
        <w:tc>
          <w:tcPr>
            <w:tcW w:w="4876" w:type="dxa"/>
            <w:hideMark/>
          </w:tcPr>
          <w:p w14:paraId="7F18C926" w14:textId="77777777" w:rsidR="00887EFF" w:rsidRPr="009901C8" w:rsidRDefault="00887EFF" w:rsidP="007D1A1C">
            <w:pPr>
              <w:pStyle w:val="Normal6"/>
              <w:rPr>
                <w:szCs w:val="24"/>
              </w:rPr>
            </w:pPr>
            <w:r w:rsidRPr="009901C8">
              <w:t>(2)</w:t>
            </w:r>
            <w:r w:rsidRPr="009901C8">
              <w:tab/>
              <w:t xml:space="preserve">A tagállamok a különleges befogadási igényekkel rendelkező kérelmezőknek orvosi vagy egyéb segítséget </w:t>
            </w:r>
            <w:r w:rsidRPr="009901C8">
              <w:rPr>
                <w:b/>
                <w:i/>
              </w:rPr>
              <w:t>biztosítanak</w:t>
            </w:r>
            <w:r w:rsidRPr="009901C8">
              <w:t xml:space="preserve">, ideértve szükség esetén megfelelő mentális egészségügyi ellátást </w:t>
            </w:r>
            <w:r w:rsidRPr="009901C8">
              <w:rPr>
                <w:b/>
                <w:i/>
              </w:rPr>
              <w:t>és a nemi alapú sérelmek, kínzás, nemi erőszak vagy a pszichológiai, fizikai vagy szexuális erőszak egyéb formáinak áldozatává vált személyek</w:t>
            </w:r>
            <w:r w:rsidRPr="009901C8">
              <w:t xml:space="preserve"> </w:t>
            </w:r>
            <w:r w:rsidRPr="009901C8">
              <w:rPr>
                <w:b/>
                <w:i/>
              </w:rPr>
              <w:t>számára nyújtott rehabilitációs szolgáltatásokat</w:t>
            </w:r>
            <w:r w:rsidRPr="009901C8">
              <w:t>.</w:t>
            </w:r>
          </w:p>
        </w:tc>
      </w:tr>
    </w:tbl>
    <w:p w14:paraId="41B4C0C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E54D8A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8076AC3" w14:textId="77777777" w:rsidR="00887EFF" w:rsidRPr="009901C8" w:rsidRDefault="00887EFF" w:rsidP="00887EFF">
      <w:pPr>
        <w:pStyle w:val="Normal12Italic"/>
        <w:rPr>
          <w:noProof w:val="0"/>
        </w:rPr>
      </w:pPr>
      <w:r w:rsidRPr="009901C8">
        <w:rPr>
          <w:noProof w:val="0"/>
        </w:rPr>
        <w:t>Ez hozzáigazítja az egészségügyi ellátásra vonatkozó rendelkezéseket a különleges befogadási igényekkel rendelkező kérelmezőkkel szembeni bánásmód megerősített keretéhez, és így a szöveg logikájából következik.</w:t>
      </w:r>
    </w:p>
    <w:p w14:paraId="3F977F40" w14:textId="77777777" w:rsidR="00887EFF" w:rsidRPr="009901C8" w:rsidRDefault="00887EFF" w:rsidP="00887EFF">
      <w:r w:rsidRPr="009901C8">
        <w:rPr>
          <w:rStyle w:val="HideTWBExt"/>
          <w:noProof w:val="0"/>
          <w:color w:val="auto"/>
        </w:rPr>
        <w:t>&lt;/AmendB&gt;</w:t>
      </w:r>
    </w:p>
    <w:p w14:paraId="7602F7A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413</w:t>
      </w:r>
      <w:r w:rsidRPr="009901C8">
        <w:rPr>
          <w:rStyle w:val="HideTWBExt"/>
          <w:b w:val="0"/>
          <w:noProof w:val="0"/>
          <w:color w:val="auto"/>
        </w:rPr>
        <w:t>&lt;/NumAmB&gt;</w:t>
      </w:r>
    </w:p>
    <w:p w14:paraId="6AE38C85"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3692B5D7" w14:textId="77777777" w:rsidR="00887EFF" w:rsidRPr="009901C8" w:rsidRDefault="00887EFF" w:rsidP="00887EFF">
      <w:r w:rsidRPr="009901C8">
        <w:rPr>
          <w:rStyle w:val="HideTWBExt"/>
          <w:noProof w:val="0"/>
          <w:color w:val="auto"/>
        </w:rPr>
        <w:t>&lt;/RepeatBlock-By&gt;</w:t>
      </w:r>
    </w:p>
    <w:p w14:paraId="3556C5C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CED7659" w14:textId="77777777" w:rsidR="00887EFF" w:rsidRPr="009901C8" w:rsidRDefault="00887EFF" w:rsidP="00887EFF">
      <w:pPr>
        <w:pStyle w:val="NormalBold"/>
      </w:pPr>
      <w:r w:rsidRPr="009901C8">
        <w:rPr>
          <w:rStyle w:val="HideTWBExt"/>
          <w:b w:val="0"/>
          <w:noProof w:val="0"/>
          <w:color w:val="auto"/>
        </w:rPr>
        <w:t>&lt;Article&gt;</w:t>
      </w:r>
      <w:r w:rsidRPr="009901C8">
        <w:t>18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6AB46A4" w14:textId="77777777" w:rsidTr="007D1A1C">
        <w:trPr>
          <w:jc w:val="center"/>
        </w:trPr>
        <w:tc>
          <w:tcPr>
            <w:tcW w:w="9752" w:type="dxa"/>
            <w:gridSpan w:val="2"/>
          </w:tcPr>
          <w:p w14:paraId="1CE20A21" w14:textId="77777777" w:rsidR="00887EFF" w:rsidRPr="009901C8" w:rsidRDefault="00887EFF" w:rsidP="007D1A1C">
            <w:pPr>
              <w:keepNext/>
            </w:pPr>
          </w:p>
        </w:tc>
      </w:tr>
      <w:tr w:rsidR="00887EFF" w:rsidRPr="009901C8" w14:paraId="3E2826B2" w14:textId="77777777" w:rsidTr="007D1A1C">
        <w:trPr>
          <w:jc w:val="center"/>
        </w:trPr>
        <w:tc>
          <w:tcPr>
            <w:tcW w:w="4876" w:type="dxa"/>
            <w:hideMark/>
          </w:tcPr>
          <w:p w14:paraId="13C1D354" w14:textId="77777777" w:rsidR="00887EFF" w:rsidRPr="009901C8" w:rsidRDefault="00887EFF" w:rsidP="007D1A1C">
            <w:pPr>
              <w:pStyle w:val="ColumnHeading"/>
              <w:keepNext/>
            </w:pPr>
            <w:r w:rsidRPr="009901C8">
              <w:t>A Bizottság által javasolt szöveg</w:t>
            </w:r>
          </w:p>
        </w:tc>
        <w:tc>
          <w:tcPr>
            <w:tcW w:w="4876" w:type="dxa"/>
            <w:hideMark/>
          </w:tcPr>
          <w:p w14:paraId="0DD4F783" w14:textId="77777777" w:rsidR="00887EFF" w:rsidRPr="009901C8" w:rsidRDefault="00887EFF" w:rsidP="007D1A1C">
            <w:pPr>
              <w:pStyle w:val="ColumnHeading"/>
              <w:keepNext/>
            </w:pPr>
            <w:r w:rsidRPr="009901C8">
              <w:t>Módosítás</w:t>
            </w:r>
          </w:p>
        </w:tc>
      </w:tr>
      <w:tr w:rsidR="00887EFF" w:rsidRPr="009901C8" w14:paraId="478C712B" w14:textId="77777777" w:rsidTr="007D1A1C">
        <w:trPr>
          <w:jc w:val="center"/>
        </w:trPr>
        <w:tc>
          <w:tcPr>
            <w:tcW w:w="4876" w:type="dxa"/>
            <w:hideMark/>
          </w:tcPr>
          <w:p w14:paraId="256146CB" w14:textId="77777777" w:rsidR="00887EFF" w:rsidRPr="009901C8" w:rsidRDefault="00887EFF" w:rsidP="007D1A1C">
            <w:pPr>
              <w:pStyle w:val="Normal6"/>
            </w:pPr>
            <w:r w:rsidRPr="009901C8">
              <w:t>(2)</w:t>
            </w:r>
            <w:r w:rsidRPr="009901C8">
              <w:tab/>
              <w:t xml:space="preserve">A tagállamok a különleges befogadási igényekkel rendelkező kérelmezőknek </w:t>
            </w:r>
            <w:r w:rsidRPr="009901C8">
              <w:rPr>
                <w:b/>
                <w:i/>
              </w:rPr>
              <w:t>biztosítják</w:t>
            </w:r>
            <w:r w:rsidRPr="009901C8">
              <w:t xml:space="preserve"> a szükséges orvosi vagy egyéb segítséget, ideértve szükség esetén megfelelő mentális egészségügyi ellátást.</w:t>
            </w:r>
          </w:p>
        </w:tc>
        <w:tc>
          <w:tcPr>
            <w:tcW w:w="4876" w:type="dxa"/>
            <w:hideMark/>
          </w:tcPr>
          <w:p w14:paraId="1FE5A234" w14:textId="77777777" w:rsidR="00887EFF" w:rsidRPr="009901C8" w:rsidRDefault="00887EFF" w:rsidP="007D1A1C">
            <w:pPr>
              <w:pStyle w:val="Normal6"/>
              <w:rPr>
                <w:szCs w:val="24"/>
              </w:rPr>
            </w:pPr>
            <w:r w:rsidRPr="009901C8">
              <w:t>(2)</w:t>
            </w:r>
            <w:r w:rsidRPr="009901C8">
              <w:tab/>
              <w:t xml:space="preserve">A tagállamok a különleges befogadási igényekkel rendelkező kérelmezőknek </w:t>
            </w:r>
            <w:r w:rsidRPr="009901C8">
              <w:rPr>
                <w:b/>
                <w:i/>
              </w:rPr>
              <w:t>biztosíthatják</w:t>
            </w:r>
            <w:r w:rsidRPr="009901C8">
              <w:t xml:space="preserve"> a szükséges orvosi vagy egyéb segítséget, ideértve szükség esetén megfelelő mentális egészségügyi ellátást.</w:t>
            </w:r>
          </w:p>
        </w:tc>
      </w:tr>
    </w:tbl>
    <w:p w14:paraId="71DE550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9703E7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21A188D"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1E2CBCA8" w14:textId="77777777" w:rsidR="00887EFF" w:rsidRPr="009901C8" w:rsidRDefault="00887EFF" w:rsidP="00887EFF">
      <w:r w:rsidRPr="009901C8">
        <w:rPr>
          <w:rStyle w:val="HideTWBExt"/>
          <w:noProof w:val="0"/>
          <w:color w:val="auto"/>
        </w:rPr>
        <w:t>&lt;/AmendB&gt;</w:t>
      </w:r>
    </w:p>
    <w:p w14:paraId="1D4CDDD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414</w:t>
      </w:r>
      <w:r w:rsidRPr="009901C8">
        <w:rPr>
          <w:rStyle w:val="HideTWBExt"/>
          <w:b w:val="0"/>
          <w:noProof w:val="0"/>
          <w:color w:val="auto"/>
        </w:rPr>
        <w:t>&lt;/NumAmB&gt;</w:t>
      </w:r>
    </w:p>
    <w:p w14:paraId="28E72ED1"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47FBC165" w14:textId="77777777" w:rsidR="00887EFF" w:rsidRPr="009901C8" w:rsidRDefault="00887EFF" w:rsidP="00887EFF">
      <w:r w:rsidRPr="009901C8">
        <w:rPr>
          <w:rStyle w:val="HideTWBExt"/>
          <w:noProof w:val="0"/>
          <w:color w:val="auto"/>
        </w:rPr>
        <w:t>&lt;/RepeatBlock-By&gt;</w:t>
      </w:r>
    </w:p>
    <w:p w14:paraId="203725B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EAFD2FF" w14:textId="77777777" w:rsidR="00887EFF" w:rsidRPr="009901C8" w:rsidRDefault="00887EFF" w:rsidP="00887EFF">
      <w:pPr>
        <w:pStyle w:val="NormalBold"/>
      </w:pPr>
      <w:r w:rsidRPr="009901C8">
        <w:rPr>
          <w:rStyle w:val="HideTWBExt"/>
          <w:b w:val="0"/>
          <w:noProof w:val="0"/>
          <w:color w:val="auto"/>
        </w:rPr>
        <w:t>&lt;Article&gt;</w:t>
      </w:r>
      <w:r w:rsidRPr="009901C8">
        <w:t>3 fejezet – cím</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7E20C50" w14:textId="77777777" w:rsidTr="007D1A1C">
        <w:trPr>
          <w:jc w:val="center"/>
        </w:trPr>
        <w:tc>
          <w:tcPr>
            <w:tcW w:w="9752" w:type="dxa"/>
            <w:gridSpan w:val="2"/>
          </w:tcPr>
          <w:p w14:paraId="3A3E6CD5" w14:textId="77777777" w:rsidR="00887EFF" w:rsidRPr="009901C8" w:rsidRDefault="00887EFF" w:rsidP="007D1A1C">
            <w:pPr>
              <w:keepNext/>
            </w:pPr>
          </w:p>
        </w:tc>
      </w:tr>
      <w:tr w:rsidR="00887EFF" w:rsidRPr="009901C8" w14:paraId="17D15FB5" w14:textId="77777777" w:rsidTr="007D1A1C">
        <w:trPr>
          <w:jc w:val="center"/>
        </w:trPr>
        <w:tc>
          <w:tcPr>
            <w:tcW w:w="4876" w:type="dxa"/>
            <w:hideMark/>
          </w:tcPr>
          <w:p w14:paraId="05FEFFE1" w14:textId="77777777" w:rsidR="00887EFF" w:rsidRPr="009901C8" w:rsidRDefault="00887EFF" w:rsidP="007D1A1C">
            <w:pPr>
              <w:pStyle w:val="ColumnHeading"/>
              <w:keepNext/>
            </w:pPr>
            <w:r w:rsidRPr="009901C8">
              <w:t>A Bizottság által javasolt szöveg</w:t>
            </w:r>
          </w:p>
        </w:tc>
        <w:tc>
          <w:tcPr>
            <w:tcW w:w="4876" w:type="dxa"/>
            <w:hideMark/>
          </w:tcPr>
          <w:p w14:paraId="22AB11AA" w14:textId="77777777" w:rsidR="00887EFF" w:rsidRPr="009901C8" w:rsidRDefault="00887EFF" w:rsidP="007D1A1C">
            <w:pPr>
              <w:pStyle w:val="ColumnHeading"/>
              <w:keepNext/>
            </w:pPr>
            <w:r w:rsidRPr="009901C8">
              <w:t>Módosítás</w:t>
            </w:r>
          </w:p>
        </w:tc>
      </w:tr>
      <w:tr w:rsidR="00887EFF" w:rsidRPr="009901C8" w14:paraId="7BF9BD92" w14:textId="77777777" w:rsidTr="007D1A1C">
        <w:trPr>
          <w:jc w:val="center"/>
        </w:trPr>
        <w:tc>
          <w:tcPr>
            <w:tcW w:w="4876" w:type="dxa"/>
            <w:hideMark/>
          </w:tcPr>
          <w:p w14:paraId="56515807" w14:textId="77777777" w:rsidR="00887EFF" w:rsidRPr="009901C8" w:rsidRDefault="00887EFF" w:rsidP="007D1A1C">
            <w:pPr>
              <w:pStyle w:val="Normal6"/>
            </w:pPr>
            <w:r w:rsidRPr="009901C8">
              <w:t xml:space="preserve">A BEFOGADÁS ANYAGI FELTÉTELEINEK </w:t>
            </w:r>
            <w:r w:rsidRPr="009901C8">
              <w:rPr>
                <w:b/>
                <w:i/>
              </w:rPr>
              <w:t>HELYETTESÍTÉSE,</w:t>
            </w:r>
            <w:r w:rsidRPr="009901C8">
              <w:t xml:space="preserve"> KORLÁTOZÁSA VAGY MEGVONÁSA</w:t>
            </w:r>
          </w:p>
        </w:tc>
        <w:tc>
          <w:tcPr>
            <w:tcW w:w="4876" w:type="dxa"/>
            <w:hideMark/>
          </w:tcPr>
          <w:p w14:paraId="09AAE401" w14:textId="77777777" w:rsidR="00887EFF" w:rsidRPr="009901C8" w:rsidRDefault="00887EFF" w:rsidP="007D1A1C">
            <w:pPr>
              <w:pStyle w:val="Normal6"/>
              <w:rPr>
                <w:szCs w:val="24"/>
              </w:rPr>
            </w:pPr>
            <w:r w:rsidRPr="009901C8">
              <w:t>A BEFOGADÁS ANYAGI FELTÉTELEINEK KORLÁTOZÁSA VAGY MEGVONÁSA</w:t>
            </w:r>
          </w:p>
        </w:tc>
      </w:tr>
    </w:tbl>
    <w:p w14:paraId="36EA879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E61A2B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2AC6361" w14:textId="77777777" w:rsidR="00887EFF" w:rsidRPr="009901C8" w:rsidRDefault="00887EFF" w:rsidP="00887EFF">
      <w:pPr>
        <w:pStyle w:val="Normal12Italic"/>
        <w:rPr>
          <w:noProof w:val="0"/>
        </w:rPr>
      </w:pPr>
      <w:r w:rsidRPr="009901C8">
        <w:rPr>
          <w:noProof w:val="0"/>
        </w:rPr>
        <w:t>Minthogy idevágó elfogadható módosításainkban javasoljuk, hogy töröljék a befogadás anyagi feltételei „helyettesítésének” a lehetőségét, ennek megfelelően azt az e témával foglalkozó (vagy ahogyan mi javasoljuk: az e témával nem foglalkozó) cikk címéből is törölni kell.</w:t>
      </w:r>
    </w:p>
    <w:p w14:paraId="0A6D67B8" w14:textId="77777777" w:rsidR="00887EFF" w:rsidRPr="009901C8" w:rsidRDefault="00887EFF" w:rsidP="00887EFF">
      <w:r w:rsidRPr="009901C8">
        <w:rPr>
          <w:rStyle w:val="HideTWBExt"/>
          <w:noProof w:val="0"/>
          <w:color w:val="auto"/>
        </w:rPr>
        <w:t>&lt;/AmendB&gt;</w:t>
      </w:r>
    </w:p>
    <w:p w14:paraId="31C80A5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415</w:t>
      </w:r>
      <w:r w:rsidRPr="009901C8">
        <w:rPr>
          <w:rStyle w:val="HideTWBExt"/>
          <w:b w:val="0"/>
          <w:noProof w:val="0"/>
          <w:color w:val="auto"/>
        </w:rPr>
        <w:t>&lt;/NumAmB&gt;</w:t>
      </w:r>
    </w:p>
    <w:p w14:paraId="62422856"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F125EEF"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1ED0BBB0" w14:textId="77777777" w:rsidR="00887EFF" w:rsidRPr="009901C8" w:rsidRDefault="00887EFF" w:rsidP="00887EFF">
      <w:r w:rsidRPr="009901C8">
        <w:rPr>
          <w:rStyle w:val="HideTWBExt"/>
          <w:noProof w:val="0"/>
          <w:color w:val="auto"/>
        </w:rPr>
        <w:t>&lt;/RepeatBlock-By&gt;</w:t>
      </w:r>
    </w:p>
    <w:p w14:paraId="48BCFFA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5A812F8" w14:textId="77777777" w:rsidR="00887EFF" w:rsidRPr="009901C8" w:rsidRDefault="00887EFF" w:rsidP="00887EFF">
      <w:pPr>
        <w:pStyle w:val="NormalBold"/>
      </w:pPr>
      <w:r w:rsidRPr="009901C8">
        <w:rPr>
          <w:rStyle w:val="HideTWBExt"/>
          <w:b w:val="0"/>
          <w:noProof w:val="0"/>
          <w:color w:val="auto"/>
        </w:rPr>
        <w:t>&lt;Article&gt;</w:t>
      </w:r>
      <w:r w:rsidRPr="009901C8">
        <w:t>19 cikk – 1 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717802B" w14:textId="77777777" w:rsidTr="007D1A1C">
        <w:trPr>
          <w:jc w:val="center"/>
        </w:trPr>
        <w:tc>
          <w:tcPr>
            <w:tcW w:w="9752" w:type="dxa"/>
            <w:gridSpan w:val="2"/>
          </w:tcPr>
          <w:p w14:paraId="6BEC6625" w14:textId="77777777" w:rsidR="00887EFF" w:rsidRPr="009901C8" w:rsidRDefault="00887EFF" w:rsidP="007D1A1C">
            <w:pPr>
              <w:keepNext/>
            </w:pPr>
          </w:p>
        </w:tc>
      </w:tr>
      <w:tr w:rsidR="00887EFF" w:rsidRPr="009901C8" w14:paraId="359708C6" w14:textId="77777777" w:rsidTr="007D1A1C">
        <w:trPr>
          <w:jc w:val="center"/>
        </w:trPr>
        <w:tc>
          <w:tcPr>
            <w:tcW w:w="4876" w:type="dxa"/>
            <w:hideMark/>
          </w:tcPr>
          <w:p w14:paraId="0B9CCCAA" w14:textId="77777777" w:rsidR="00887EFF" w:rsidRPr="009901C8" w:rsidRDefault="00887EFF" w:rsidP="007D1A1C">
            <w:pPr>
              <w:pStyle w:val="ColumnHeading"/>
              <w:keepNext/>
            </w:pPr>
            <w:r w:rsidRPr="009901C8">
              <w:t>A Bizottság által javasolt szöveg</w:t>
            </w:r>
          </w:p>
        </w:tc>
        <w:tc>
          <w:tcPr>
            <w:tcW w:w="4876" w:type="dxa"/>
            <w:hideMark/>
          </w:tcPr>
          <w:p w14:paraId="19643D79" w14:textId="77777777" w:rsidR="00887EFF" w:rsidRPr="009901C8" w:rsidRDefault="00887EFF" w:rsidP="007D1A1C">
            <w:pPr>
              <w:pStyle w:val="ColumnHeading"/>
              <w:keepNext/>
            </w:pPr>
            <w:r w:rsidRPr="009901C8">
              <w:t>Módosítás</w:t>
            </w:r>
          </w:p>
        </w:tc>
      </w:tr>
      <w:tr w:rsidR="00887EFF" w:rsidRPr="009901C8" w14:paraId="098727D4" w14:textId="77777777" w:rsidTr="007D1A1C">
        <w:trPr>
          <w:jc w:val="center"/>
        </w:trPr>
        <w:tc>
          <w:tcPr>
            <w:tcW w:w="4876" w:type="dxa"/>
            <w:hideMark/>
          </w:tcPr>
          <w:p w14:paraId="7E386825" w14:textId="77777777" w:rsidR="00887EFF" w:rsidRPr="009901C8" w:rsidRDefault="00887EFF" w:rsidP="007D1A1C">
            <w:pPr>
              <w:pStyle w:val="Normal6"/>
            </w:pPr>
            <w:r w:rsidRPr="009901C8">
              <w:t>(1)</w:t>
            </w:r>
            <w:r w:rsidRPr="009901C8">
              <w:tab/>
              <w:t xml:space="preserve">A tagállamok </w:t>
            </w:r>
            <w:r w:rsidRPr="009901C8">
              <w:rPr>
                <w:b/>
                <w:i/>
              </w:rPr>
              <w:t>azon</w:t>
            </w:r>
            <w:r w:rsidRPr="009901C8">
              <w:t xml:space="preserve"> kérelmezők tekintetében</w:t>
            </w:r>
            <w:r w:rsidRPr="009901C8">
              <w:rPr>
                <w:b/>
                <w:i/>
              </w:rPr>
              <w:t>, akiknek az (EU) XXX/XXX rendelettel [a Dublini Rendelet] összhangban a területükön kell tartózkodniuk</w:t>
            </w:r>
            <w:r w:rsidRPr="009901C8">
              <w:t>, a (2) bekezdésben leírt helyzetekben:</w:t>
            </w:r>
          </w:p>
        </w:tc>
        <w:tc>
          <w:tcPr>
            <w:tcW w:w="4876" w:type="dxa"/>
            <w:hideMark/>
          </w:tcPr>
          <w:p w14:paraId="550059F0" w14:textId="77777777" w:rsidR="00887EFF" w:rsidRPr="009901C8" w:rsidRDefault="00887EFF" w:rsidP="007D1A1C">
            <w:pPr>
              <w:pStyle w:val="Normal6"/>
              <w:rPr>
                <w:szCs w:val="24"/>
              </w:rPr>
            </w:pPr>
            <w:r w:rsidRPr="009901C8">
              <w:t>(1)</w:t>
            </w:r>
            <w:r w:rsidRPr="009901C8">
              <w:tab/>
              <w:t xml:space="preserve">A tagállamok </w:t>
            </w:r>
            <w:r w:rsidRPr="009901C8">
              <w:rPr>
                <w:b/>
                <w:i/>
              </w:rPr>
              <w:t>a</w:t>
            </w:r>
            <w:r w:rsidRPr="009901C8">
              <w:t xml:space="preserve"> kérelmezők tekintetében, a (2) bekezdésben leírt helyzetekben </w:t>
            </w:r>
            <w:r w:rsidRPr="009901C8">
              <w:rPr>
                <w:b/>
                <w:i/>
              </w:rPr>
              <w:t>és az igazságügyi hatóságok határozata alapján</w:t>
            </w:r>
            <w:r w:rsidRPr="009901C8">
              <w:t>:</w:t>
            </w:r>
          </w:p>
        </w:tc>
      </w:tr>
    </w:tbl>
    <w:p w14:paraId="210FA91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0D780BE" w14:textId="77777777" w:rsidR="00887EFF" w:rsidRPr="009901C8" w:rsidRDefault="00887EFF" w:rsidP="00887EFF">
      <w:r w:rsidRPr="009901C8">
        <w:rPr>
          <w:rStyle w:val="HideTWBExt"/>
          <w:noProof w:val="0"/>
          <w:color w:val="auto"/>
        </w:rPr>
        <w:t>&lt;/AmendB&gt;</w:t>
      </w:r>
    </w:p>
    <w:p w14:paraId="0418476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416</w:t>
      </w:r>
      <w:r w:rsidRPr="009901C8">
        <w:rPr>
          <w:rStyle w:val="HideTWBExt"/>
          <w:b w:val="0"/>
          <w:noProof w:val="0"/>
          <w:color w:val="auto"/>
        </w:rPr>
        <w:t>&lt;/NumAmB&gt;</w:t>
      </w:r>
    </w:p>
    <w:p w14:paraId="3278FC3C"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6716941" w14:textId="77777777" w:rsidR="00887EFF" w:rsidRPr="009901C8" w:rsidRDefault="00887EFF" w:rsidP="00887EFF">
      <w:r w:rsidRPr="009901C8">
        <w:rPr>
          <w:rStyle w:val="HideTWBExt"/>
          <w:noProof w:val="0"/>
          <w:color w:val="auto"/>
        </w:rPr>
        <w:t>&lt;/RepeatBlock-By&gt;</w:t>
      </w:r>
    </w:p>
    <w:p w14:paraId="27DFCC3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FA924A7" w14:textId="77777777" w:rsidR="00887EFF" w:rsidRPr="009901C8" w:rsidRDefault="00887EFF" w:rsidP="00887EFF">
      <w:pPr>
        <w:pStyle w:val="NormalBold"/>
      </w:pPr>
      <w:r w:rsidRPr="009901C8">
        <w:rPr>
          <w:rStyle w:val="HideTWBExt"/>
          <w:b w:val="0"/>
          <w:noProof w:val="0"/>
          <w:color w:val="auto"/>
        </w:rPr>
        <w:t>&lt;Article&gt;</w:t>
      </w:r>
      <w:r w:rsidRPr="009901C8">
        <w:t>19 cikk – 1 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0FC5472" w14:textId="77777777" w:rsidTr="007D1A1C">
        <w:trPr>
          <w:jc w:val="center"/>
        </w:trPr>
        <w:tc>
          <w:tcPr>
            <w:tcW w:w="9752" w:type="dxa"/>
            <w:gridSpan w:val="2"/>
          </w:tcPr>
          <w:p w14:paraId="26F004FE" w14:textId="77777777" w:rsidR="00887EFF" w:rsidRPr="009901C8" w:rsidRDefault="00887EFF" w:rsidP="007D1A1C">
            <w:pPr>
              <w:keepNext/>
            </w:pPr>
          </w:p>
        </w:tc>
      </w:tr>
      <w:tr w:rsidR="00887EFF" w:rsidRPr="009901C8" w14:paraId="29145003" w14:textId="77777777" w:rsidTr="007D1A1C">
        <w:trPr>
          <w:jc w:val="center"/>
        </w:trPr>
        <w:tc>
          <w:tcPr>
            <w:tcW w:w="4876" w:type="dxa"/>
            <w:hideMark/>
          </w:tcPr>
          <w:p w14:paraId="4B4080E4" w14:textId="77777777" w:rsidR="00887EFF" w:rsidRPr="009901C8" w:rsidRDefault="00887EFF" w:rsidP="007D1A1C">
            <w:pPr>
              <w:pStyle w:val="ColumnHeading"/>
              <w:keepNext/>
            </w:pPr>
            <w:r w:rsidRPr="009901C8">
              <w:t>A Bizottság által javasolt szöveg</w:t>
            </w:r>
          </w:p>
        </w:tc>
        <w:tc>
          <w:tcPr>
            <w:tcW w:w="4876" w:type="dxa"/>
            <w:hideMark/>
          </w:tcPr>
          <w:p w14:paraId="049D7EC0" w14:textId="77777777" w:rsidR="00887EFF" w:rsidRPr="009901C8" w:rsidRDefault="00887EFF" w:rsidP="007D1A1C">
            <w:pPr>
              <w:pStyle w:val="ColumnHeading"/>
              <w:keepNext/>
            </w:pPr>
            <w:r w:rsidRPr="009901C8">
              <w:t>Módosítás</w:t>
            </w:r>
          </w:p>
        </w:tc>
      </w:tr>
      <w:tr w:rsidR="00887EFF" w:rsidRPr="009901C8" w14:paraId="2C8BF527" w14:textId="77777777" w:rsidTr="007D1A1C">
        <w:trPr>
          <w:jc w:val="center"/>
        </w:trPr>
        <w:tc>
          <w:tcPr>
            <w:tcW w:w="4876" w:type="dxa"/>
            <w:hideMark/>
          </w:tcPr>
          <w:p w14:paraId="0B4E48C7" w14:textId="77777777" w:rsidR="00887EFF" w:rsidRPr="009901C8" w:rsidRDefault="00887EFF" w:rsidP="007D1A1C">
            <w:pPr>
              <w:pStyle w:val="Normal6"/>
            </w:pPr>
            <w:r w:rsidRPr="009901C8">
              <w:t>(1)</w:t>
            </w:r>
            <w:r w:rsidRPr="009901C8">
              <w:tab/>
              <w:t>A tagállamok azon kérelmezők tekintetében, akiknek az (EU) XXX/XXX rendelettel [a Dublini Rendelet] összhangban a területükön kell tartózkodniuk, a (2) bekezdésben leírt helyzetekben:</w:t>
            </w:r>
          </w:p>
        </w:tc>
        <w:tc>
          <w:tcPr>
            <w:tcW w:w="4876" w:type="dxa"/>
            <w:hideMark/>
          </w:tcPr>
          <w:p w14:paraId="554AAAEC" w14:textId="47019568" w:rsidR="00887EFF" w:rsidRPr="009901C8" w:rsidRDefault="00887EFF" w:rsidP="007D1A1C">
            <w:pPr>
              <w:pStyle w:val="Normal6"/>
              <w:rPr>
                <w:szCs w:val="24"/>
              </w:rPr>
            </w:pPr>
            <w:r w:rsidRPr="009901C8">
              <w:t>(1)</w:t>
            </w:r>
            <w:r w:rsidRPr="009901C8">
              <w:tab/>
              <w:t xml:space="preserve">A tagállamok azon kérelmezők tekintetében, akiknek az (EU) XXX/XXX rendelettel [a Dublini Rendelet] összhangban a területükön kell tartózkodniuk, a (2) bekezdésben leírt helyzetekben </w:t>
            </w:r>
            <w:r w:rsidRPr="009901C8">
              <w:rPr>
                <w:b/>
                <w:i/>
              </w:rPr>
              <w:t>kötelesek</w:t>
            </w:r>
            <w:r w:rsidRPr="009901C8">
              <w:t>:</w:t>
            </w:r>
          </w:p>
        </w:tc>
      </w:tr>
    </w:tbl>
    <w:p w14:paraId="1048B5B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06FA0B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5767782" w14:textId="77777777" w:rsidR="00887EFF" w:rsidRPr="009901C8" w:rsidRDefault="00887EFF" w:rsidP="00887EFF">
      <w:pPr>
        <w:pStyle w:val="Normal12Italic"/>
        <w:rPr>
          <w:noProof w:val="0"/>
        </w:rPr>
      </w:pPr>
      <w:r w:rsidRPr="009901C8">
        <w:rPr>
          <w:noProof w:val="0"/>
        </w:rPr>
        <w:t>A tagállamok számára elő kell írni, hogy kiigazítsák a befogadás anyagi feltételeinek szintjét, ha a kérelmező nem tartja be az uniós menekültügyi vívmányok szabályait.</w:t>
      </w:r>
    </w:p>
    <w:p w14:paraId="0CD391F1" w14:textId="77777777" w:rsidR="00887EFF" w:rsidRPr="009901C8" w:rsidRDefault="00887EFF" w:rsidP="00887EFF">
      <w:r w:rsidRPr="009901C8">
        <w:rPr>
          <w:rStyle w:val="HideTWBExt"/>
          <w:noProof w:val="0"/>
          <w:color w:val="auto"/>
        </w:rPr>
        <w:t>&lt;/AmendB&gt;</w:t>
      </w:r>
    </w:p>
    <w:p w14:paraId="61FAFDB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417</w:t>
      </w:r>
      <w:r w:rsidRPr="009901C8">
        <w:rPr>
          <w:rStyle w:val="HideTWBExt"/>
          <w:b w:val="0"/>
          <w:noProof w:val="0"/>
          <w:color w:val="auto"/>
        </w:rPr>
        <w:t>&lt;/NumAmB&gt;</w:t>
      </w:r>
    </w:p>
    <w:p w14:paraId="74E491C6"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7FB94486" w14:textId="77777777" w:rsidR="00887EFF" w:rsidRPr="009901C8" w:rsidRDefault="00887EFF" w:rsidP="00887EFF">
      <w:r w:rsidRPr="009901C8">
        <w:rPr>
          <w:rStyle w:val="HideTWBExt"/>
          <w:noProof w:val="0"/>
          <w:color w:val="auto"/>
        </w:rPr>
        <w:t>&lt;/RepeatBlock-By&gt;</w:t>
      </w:r>
    </w:p>
    <w:p w14:paraId="0186C29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9E3E2B7" w14:textId="77777777" w:rsidR="00887EFF" w:rsidRPr="009901C8" w:rsidRDefault="00887EFF" w:rsidP="00887EFF">
      <w:pPr>
        <w:pStyle w:val="NormalBold"/>
      </w:pPr>
      <w:r w:rsidRPr="009901C8">
        <w:rPr>
          <w:rStyle w:val="HideTWBExt"/>
          <w:b w:val="0"/>
          <w:noProof w:val="0"/>
          <w:color w:val="auto"/>
        </w:rPr>
        <w:t>&lt;Article&gt;</w:t>
      </w:r>
      <w:r w:rsidRPr="009901C8">
        <w:t>19 cikk – 1 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E41DC60" w14:textId="77777777" w:rsidTr="007D1A1C">
        <w:trPr>
          <w:jc w:val="center"/>
        </w:trPr>
        <w:tc>
          <w:tcPr>
            <w:tcW w:w="9752" w:type="dxa"/>
            <w:gridSpan w:val="2"/>
          </w:tcPr>
          <w:p w14:paraId="267D4161" w14:textId="77777777" w:rsidR="00887EFF" w:rsidRPr="009901C8" w:rsidRDefault="00887EFF" w:rsidP="007D1A1C">
            <w:pPr>
              <w:keepNext/>
            </w:pPr>
          </w:p>
        </w:tc>
      </w:tr>
      <w:tr w:rsidR="00887EFF" w:rsidRPr="009901C8" w14:paraId="6A77935F" w14:textId="77777777" w:rsidTr="007D1A1C">
        <w:trPr>
          <w:jc w:val="center"/>
        </w:trPr>
        <w:tc>
          <w:tcPr>
            <w:tcW w:w="4876" w:type="dxa"/>
            <w:hideMark/>
          </w:tcPr>
          <w:p w14:paraId="2FB01E90" w14:textId="77777777" w:rsidR="00887EFF" w:rsidRPr="009901C8" w:rsidRDefault="00887EFF" w:rsidP="007D1A1C">
            <w:pPr>
              <w:pStyle w:val="ColumnHeading"/>
              <w:keepNext/>
            </w:pPr>
            <w:r w:rsidRPr="009901C8">
              <w:t>A Bizottság által javasolt szöveg</w:t>
            </w:r>
          </w:p>
        </w:tc>
        <w:tc>
          <w:tcPr>
            <w:tcW w:w="4876" w:type="dxa"/>
            <w:hideMark/>
          </w:tcPr>
          <w:p w14:paraId="129147AE" w14:textId="77777777" w:rsidR="00887EFF" w:rsidRPr="009901C8" w:rsidRDefault="00887EFF" w:rsidP="007D1A1C">
            <w:pPr>
              <w:pStyle w:val="ColumnHeading"/>
              <w:keepNext/>
            </w:pPr>
            <w:r w:rsidRPr="009901C8">
              <w:t>Módosítás</w:t>
            </w:r>
          </w:p>
        </w:tc>
      </w:tr>
      <w:tr w:rsidR="00887EFF" w:rsidRPr="009901C8" w14:paraId="329B1089" w14:textId="77777777" w:rsidTr="007D1A1C">
        <w:trPr>
          <w:jc w:val="center"/>
        </w:trPr>
        <w:tc>
          <w:tcPr>
            <w:tcW w:w="4876" w:type="dxa"/>
            <w:hideMark/>
          </w:tcPr>
          <w:p w14:paraId="085D8BB4" w14:textId="77777777" w:rsidR="00887EFF" w:rsidRPr="009901C8" w:rsidRDefault="00887EFF" w:rsidP="007D1A1C">
            <w:pPr>
              <w:pStyle w:val="Normal6"/>
            </w:pPr>
            <w:r w:rsidRPr="009901C8">
              <w:rPr>
                <w:b/>
                <w:i/>
              </w:rPr>
              <w:t>a)</w:t>
            </w:r>
            <w:r w:rsidRPr="009901C8">
              <w:tab/>
            </w:r>
            <w:r w:rsidRPr="009901C8">
              <w:rPr>
                <w:b/>
                <w:i/>
              </w:rPr>
              <w:t>a pénzjuttatás vagy utalvány formájában nyújtott szállást, étkezést, ruházatot és egyéb létfontosságú nem élelmiszercikket természetbeni juttatások formájában nyújtott anyagi befogadási feltételekkel helyettesíthetik; vagy</w:t>
            </w:r>
          </w:p>
        </w:tc>
        <w:tc>
          <w:tcPr>
            <w:tcW w:w="4876" w:type="dxa"/>
            <w:hideMark/>
          </w:tcPr>
          <w:p w14:paraId="07C52EA4" w14:textId="77777777" w:rsidR="00887EFF" w:rsidRPr="009901C8" w:rsidRDefault="00887EFF" w:rsidP="007D1A1C">
            <w:pPr>
              <w:pStyle w:val="Normal6"/>
              <w:rPr>
                <w:szCs w:val="24"/>
              </w:rPr>
            </w:pPr>
            <w:r w:rsidRPr="009901C8">
              <w:rPr>
                <w:b/>
                <w:i/>
              </w:rPr>
              <w:t>törölve</w:t>
            </w:r>
          </w:p>
        </w:tc>
      </w:tr>
    </w:tbl>
    <w:p w14:paraId="01D6322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14E1E71" w14:textId="77777777" w:rsidR="00887EFF" w:rsidRPr="009901C8" w:rsidRDefault="00887EFF" w:rsidP="00887EFF">
      <w:r w:rsidRPr="009901C8">
        <w:rPr>
          <w:rStyle w:val="HideTWBExt"/>
          <w:noProof w:val="0"/>
          <w:color w:val="auto"/>
        </w:rPr>
        <w:t>&lt;/AmendB&gt;</w:t>
      </w:r>
    </w:p>
    <w:p w14:paraId="0681D61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418</w:t>
      </w:r>
      <w:r w:rsidRPr="009901C8">
        <w:rPr>
          <w:rStyle w:val="HideTWBExt"/>
          <w:b w:val="0"/>
          <w:noProof w:val="0"/>
          <w:color w:val="auto"/>
        </w:rPr>
        <w:t>&lt;/NumAmB&gt;</w:t>
      </w:r>
    </w:p>
    <w:p w14:paraId="3DFFCD4F"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w:t>
      </w:r>
      <w:r w:rsidRPr="009901C8">
        <w:rPr>
          <w:rStyle w:val="HideTWBExt"/>
          <w:b w:val="0"/>
          <w:noProof w:val="0"/>
          <w:color w:val="auto"/>
        </w:rPr>
        <w:t>&lt;/Members&gt;</w:t>
      </w:r>
    </w:p>
    <w:p w14:paraId="19742113" w14:textId="77777777" w:rsidR="00887EFF" w:rsidRPr="009901C8" w:rsidRDefault="00887EFF" w:rsidP="00887EFF">
      <w:r w:rsidRPr="009901C8">
        <w:rPr>
          <w:rStyle w:val="HideTWBExt"/>
          <w:noProof w:val="0"/>
          <w:color w:val="auto"/>
        </w:rPr>
        <w:t>&lt;/RepeatBlock-By&gt;</w:t>
      </w:r>
    </w:p>
    <w:p w14:paraId="1725936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7954E95" w14:textId="77777777" w:rsidR="00887EFF" w:rsidRPr="009901C8" w:rsidRDefault="00887EFF" w:rsidP="00887EFF">
      <w:pPr>
        <w:pStyle w:val="NormalBold"/>
      </w:pPr>
      <w:r w:rsidRPr="009901C8">
        <w:rPr>
          <w:rStyle w:val="HideTWBExt"/>
          <w:b w:val="0"/>
          <w:noProof w:val="0"/>
          <w:color w:val="auto"/>
        </w:rPr>
        <w:t>&lt;Article&gt;</w:t>
      </w:r>
      <w:r w:rsidRPr="009901C8">
        <w:t>19 cikk – 1 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E21ADAB" w14:textId="77777777" w:rsidTr="007D1A1C">
        <w:trPr>
          <w:jc w:val="center"/>
        </w:trPr>
        <w:tc>
          <w:tcPr>
            <w:tcW w:w="9752" w:type="dxa"/>
            <w:gridSpan w:val="2"/>
          </w:tcPr>
          <w:p w14:paraId="55F47462" w14:textId="77777777" w:rsidR="00887EFF" w:rsidRPr="009901C8" w:rsidRDefault="00887EFF" w:rsidP="007D1A1C">
            <w:pPr>
              <w:keepNext/>
            </w:pPr>
          </w:p>
        </w:tc>
      </w:tr>
      <w:tr w:rsidR="00887EFF" w:rsidRPr="009901C8" w14:paraId="065DD76B" w14:textId="77777777" w:rsidTr="007D1A1C">
        <w:trPr>
          <w:jc w:val="center"/>
        </w:trPr>
        <w:tc>
          <w:tcPr>
            <w:tcW w:w="4876" w:type="dxa"/>
            <w:hideMark/>
          </w:tcPr>
          <w:p w14:paraId="0D103957" w14:textId="77777777" w:rsidR="00887EFF" w:rsidRPr="009901C8" w:rsidRDefault="00887EFF" w:rsidP="007D1A1C">
            <w:pPr>
              <w:pStyle w:val="ColumnHeading"/>
              <w:keepNext/>
            </w:pPr>
            <w:r w:rsidRPr="009901C8">
              <w:t>A Bizottság által javasolt szöveg</w:t>
            </w:r>
          </w:p>
        </w:tc>
        <w:tc>
          <w:tcPr>
            <w:tcW w:w="4876" w:type="dxa"/>
            <w:hideMark/>
          </w:tcPr>
          <w:p w14:paraId="42746545" w14:textId="77777777" w:rsidR="00887EFF" w:rsidRPr="009901C8" w:rsidRDefault="00887EFF" w:rsidP="007D1A1C">
            <w:pPr>
              <w:pStyle w:val="ColumnHeading"/>
              <w:keepNext/>
            </w:pPr>
            <w:r w:rsidRPr="009901C8">
              <w:t>Módosítás</w:t>
            </w:r>
          </w:p>
        </w:tc>
      </w:tr>
      <w:tr w:rsidR="00887EFF" w:rsidRPr="009901C8" w14:paraId="12FC08BF" w14:textId="77777777" w:rsidTr="007D1A1C">
        <w:trPr>
          <w:jc w:val="center"/>
        </w:trPr>
        <w:tc>
          <w:tcPr>
            <w:tcW w:w="4876" w:type="dxa"/>
            <w:hideMark/>
          </w:tcPr>
          <w:p w14:paraId="591DE50F" w14:textId="77777777" w:rsidR="00887EFF" w:rsidRPr="009901C8" w:rsidRDefault="00887EFF" w:rsidP="007D1A1C">
            <w:pPr>
              <w:pStyle w:val="Normal6"/>
            </w:pPr>
            <w:r w:rsidRPr="009901C8">
              <w:t>a)</w:t>
            </w:r>
            <w:r w:rsidRPr="009901C8">
              <w:tab/>
              <w:t>a pénzjuttatás vagy utalvány formájában nyújtott szállást</w:t>
            </w:r>
            <w:r w:rsidRPr="009901C8">
              <w:rPr>
                <w:b/>
                <w:i/>
              </w:rPr>
              <w:t>, étkezést, ruházatot és egyéb létfontosságú nem élelmiszercikket</w:t>
            </w:r>
            <w:r w:rsidRPr="009901C8">
              <w:t xml:space="preserve"> természetbeni juttatások formájában nyújtott anyagi befogadási feltételekkel helyettesíthetik; vagy</w:t>
            </w:r>
          </w:p>
        </w:tc>
        <w:tc>
          <w:tcPr>
            <w:tcW w:w="4876" w:type="dxa"/>
            <w:hideMark/>
          </w:tcPr>
          <w:p w14:paraId="6AE94B56" w14:textId="77777777" w:rsidR="00887EFF" w:rsidRPr="009901C8" w:rsidRDefault="00887EFF" w:rsidP="007D1A1C">
            <w:pPr>
              <w:pStyle w:val="Normal6"/>
              <w:rPr>
                <w:szCs w:val="24"/>
              </w:rPr>
            </w:pPr>
            <w:r w:rsidRPr="009901C8">
              <w:t>a)</w:t>
            </w:r>
            <w:r w:rsidRPr="009901C8">
              <w:tab/>
              <w:t>a pénzjuttatás vagy utalvány formájában nyújtott szállást természetbeni juttatások formájában nyújtott anyagi befogadási feltételekkel helyettesíthetik; vagy</w:t>
            </w:r>
          </w:p>
        </w:tc>
      </w:tr>
    </w:tbl>
    <w:p w14:paraId="69E84D7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FEFE1E3" w14:textId="77777777" w:rsidR="00887EFF" w:rsidRPr="009901C8" w:rsidRDefault="00887EFF" w:rsidP="00887EFF">
      <w:r w:rsidRPr="009901C8">
        <w:rPr>
          <w:rStyle w:val="HideTWBExt"/>
          <w:noProof w:val="0"/>
          <w:color w:val="auto"/>
        </w:rPr>
        <w:t>&lt;/AmendB&gt;</w:t>
      </w:r>
    </w:p>
    <w:p w14:paraId="199B8EA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419</w:t>
      </w:r>
      <w:r w:rsidRPr="009901C8">
        <w:rPr>
          <w:rStyle w:val="HideTWBExt"/>
          <w:b w:val="0"/>
          <w:noProof w:val="0"/>
          <w:color w:val="auto"/>
        </w:rPr>
        <w:t>&lt;/NumAmB&gt;</w:t>
      </w:r>
    </w:p>
    <w:p w14:paraId="7FBC0A75"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w:t>
      </w:r>
      <w:r w:rsidRPr="009901C8">
        <w:rPr>
          <w:rStyle w:val="HideTWBExt"/>
          <w:b w:val="0"/>
          <w:noProof w:val="0"/>
          <w:color w:val="auto"/>
        </w:rPr>
        <w:t>&lt;/Members&gt;</w:t>
      </w:r>
    </w:p>
    <w:p w14:paraId="6BEA2562" w14:textId="77777777" w:rsidR="00887EFF" w:rsidRPr="009901C8" w:rsidRDefault="00887EFF" w:rsidP="00887EFF">
      <w:r w:rsidRPr="009901C8">
        <w:rPr>
          <w:rStyle w:val="HideTWBExt"/>
          <w:noProof w:val="0"/>
          <w:color w:val="auto"/>
        </w:rPr>
        <w:t>&lt;/RepeatBlock-By&gt;</w:t>
      </w:r>
    </w:p>
    <w:p w14:paraId="10A91C9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2BB57D3" w14:textId="77777777" w:rsidR="00887EFF" w:rsidRPr="009901C8" w:rsidRDefault="00887EFF" w:rsidP="00887EFF">
      <w:pPr>
        <w:pStyle w:val="NormalBold"/>
      </w:pPr>
      <w:r w:rsidRPr="009901C8">
        <w:rPr>
          <w:rStyle w:val="HideTWBExt"/>
          <w:b w:val="0"/>
          <w:noProof w:val="0"/>
          <w:color w:val="auto"/>
        </w:rPr>
        <w:t>&lt;Article&gt;</w:t>
      </w:r>
      <w:r w:rsidRPr="009901C8">
        <w:t>19 cikk – 1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27AAE29" w14:textId="77777777" w:rsidTr="007D1A1C">
        <w:trPr>
          <w:jc w:val="center"/>
        </w:trPr>
        <w:tc>
          <w:tcPr>
            <w:tcW w:w="9752" w:type="dxa"/>
            <w:gridSpan w:val="2"/>
          </w:tcPr>
          <w:p w14:paraId="28251A9D" w14:textId="77777777" w:rsidR="00887EFF" w:rsidRPr="009901C8" w:rsidRDefault="00887EFF" w:rsidP="007D1A1C">
            <w:pPr>
              <w:keepNext/>
            </w:pPr>
          </w:p>
        </w:tc>
      </w:tr>
      <w:tr w:rsidR="00887EFF" w:rsidRPr="009901C8" w14:paraId="45E0D69F" w14:textId="77777777" w:rsidTr="007D1A1C">
        <w:trPr>
          <w:jc w:val="center"/>
        </w:trPr>
        <w:tc>
          <w:tcPr>
            <w:tcW w:w="4876" w:type="dxa"/>
            <w:hideMark/>
          </w:tcPr>
          <w:p w14:paraId="27782C6B" w14:textId="77777777" w:rsidR="00887EFF" w:rsidRPr="009901C8" w:rsidRDefault="00887EFF" w:rsidP="007D1A1C">
            <w:pPr>
              <w:pStyle w:val="ColumnHeading"/>
              <w:keepNext/>
            </w:pPr>
            <w:r w:rsidRPr="009901C8">
              <w:t>A Bizottság által javasolt szöveg</w:t>
            </w:r>
          </w:p>
        </w:tc>
        <w:tc>
          <w:tcPr>
            <w:tcW w:w="4876" w:type="dxa"/>
            <w:hideMark/>
          </w:tcPr>
          <w:p w14:paraId="484CD053" w14:textId="77777777" w:rsidR="00887EFF" w:rsidRPr="009901C8" w:rsidRDefault="00887EFF" w:rsidP="007D1A1C">
            <w:pPr>
              <w:pStyle w:val="ColumnHeading"/>
              <w:keepNext/>
            </w:pPr>
            <w:r w:rsidRPr="009901C8">
              <w:t>Módosítás</w:t>
            </w:r>
          </w:p>
        </w:tc>
      </w:tr>
      <w:tr w:rsidR="00887EFF" w:rsidRPr="009901C8" w14:paraId="5DCFD46F" w14:textId="77777777" w:rsidTr="007D1A1C">
        <w:trPr>
          <w:jc w:val="center"/>
        </w:trPr>
        <w:tc>
          <w:tcPr>
            <w:tcW w:w="4876" w:type="dxa"/>
            <w:hideMark/>
          </w:tcPr>
          <w:p w14:paraId="5D965CC3" w14:textId="77777777" w:rsidR="00887EFF" w:rsidRPr="009901C8" w:rsidRDefault="00887EFF" w:rsidP="007D1A1C">
            <w:pPr>
              <w:pStyle w:val="Normal6"/>
            </w:pPr>
            <w:r w:rsidRPr="009901C8">
              <w:t>b)</w:t>
            </w:r>
            <w:r w:rsidRPr="009901C8">
              <w:tab/>
              <w:t>korlátozhatják vagy kivételes és kellően indokolt esetekben megvonhatják a napi juttatásokat.</w:t>
            </w:r>
          </w:p>
        </w:tc>
        <w:tc>
          <w:tcPr>
            <w:tcW w:w="4876" w:type="dxa"/>
            <w:hideMark/>
          </w:tcPr>
          <w:p w14:paraId="6C719E39" w14:textId="77777777" w:rsidR="00887EFF" w:rsidRPr="009901C8" w:rsidRDefault="00887EFF" w:rsidP="007D1A1C">
            <w:pPr>
              <w:pStyle w:val="Normal6"/>
              <w:rPr>
                <w:szCs w:val="24"/>
              </w:rPr>
            </w:pPr>
            <w:r w:rsidRPr="009901C8">
              <w:t>b)</w:t>
            </w:r>
            <w:r w:rsidRPr="009901C8">
              <w:tab/>
              <w:t>korlátozhatják vagy kivételes és kellően indokolt esetekben megvonhatják a napi juttatásokat</w:t>
            </w:r>
            <w:r w:rsidRPr="009901C8">
              <w:rPr>
                <w:b/>
                <w:i/>
              </w:rPr>
              <w:t>, még mindig garantálva a méltó életszínvonalat</w:t>
            </w:r>
            <w:r w:rsidRPr="009901C8">
              <w:t>.</w:t>
            </w:r>
          </w:p>
        </w:tc>
      </w:tr>
    </w:tbl>
    <w:p w14:paraId="09159D8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D496A3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47D54FE" w14:textId="77777777" w:rsidR="00887EFF" w:rsidRPr="009901C8" w:rsidRDefault="00887EFF" w:rsidP="00887EFF">
      <w:pPr>
        <w:pStyle w:val="Normal12Italic"/>
        <w:rPr>
          <w:noProof w:val="0"/>
        </w:rPr>
      </w:pPr>
      <w:r w:rsidRPr="009901C8">
        <w:rPr>
          <w:noProof w:val="0"/>
        </w:rPr>
        <w:t>A 19. cikk (1) bekezdésének a) pontjára irányuló módosításunkhoz kapcsolódóan.</w:t>
      </w:r>
    </w:p>
    <w:p w14:paraId="77325BE7" w14:textId="77777777" w:rsidR="00887EFF" w:rsidRPr="009901C8" w:rsidRDefault="00887EFF" w:rsidP="00887EFF">
      <w:r w:rsidRPr="009901C8">
        <w:rPr>
          <w:rStyle w:val="HideTWBExt"/>
          <w:noProof w:val="0"/>
          <w:color w:val="auto"/>
        </w:rPr>
        <w:t>&lt;/AmendB&gt;</w:t>
      </w:r>
    </w:p>
    <w:p w14:paraId="38A110D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420</w:t>
      </w:r>
      <w:r w:rsidRPr="009901C8">
        <w:rPr>
          <w:rStyle w:val="HideTWBExt"/>
          <w:b w:val="0"/>
          <w:noProof w:val="0"/>
          <w:color w:val="auto"/>
        </w:rPr>
        <w:t>&lt;/NumAmB&gt;</w:t>
      </w:r>
    </w:p>
    <w:p w14:paraId="16104F31"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0ABAD608" w14:textId="77777777" w:rsidR="00887EFF" w:rsidRPr="009901C8" w:rsidRDefault="00887EFF" w:rsidP="00887EFF">
      <w:r w:rsidRPr="009901C8">
        <w:rPr>
          <w:rStyle w:val="HideTWBExt"/>
          <w:noProof w:val="0"/>
          <w:color w:val="auto"/>
        </w:rPr>
        <w:t>&lt;/RepeatBlock-By&gt;</w:t>
      </w:r>
    </w:p>
    <w:p w14:paraId="3CB1B27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8187CF7" w14:textId="77777777" w:rsidR="00887EFF" w:rsidRPr="009901C8" w:rsidRDefault="00887EFF" w:rsidP="00887EFF">
      <w:pPr>
        <w:pStyle w:val="NormalBold"/>
      </w:pPr>
      <w:r w:rsidRPr="009901C8">
        <w:rPr>
          <w:rStyle w:val="HideTWBExt"/>
          <w:b w:val="0"/>
          <w:noProof w:val="0"/>
          <w:color w:val="auto"/>
        </w:rPr>
        <w:t>&lt;Article&gt;</w:t>
      </w:r>
      <w:r w:rsidRPr="009901C8">
        <w:t>19 cikk – 1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EE2E7A2" w14:textId="77777777" w:rsidTr="007D1A1C">
        <w:trPr>
          <w:jc w:val="center"/>
        </w:trPr>
        <w:tc>
          <w:tcPr>
            <w:tcW w:w="9752" w:type="dxa"/>
            <w:gridSpan w:val="2"/>
          </w:tcPr>
          <w:p w14:paraId="2E7EBB44" w14:textId="77777777" w:rsidR="00887EFF" w:rsidRPr="009901C8" w:rsidRDefault="00887EFF" w:rsidP="007D1A1C">
            <w:pPr>
              <w:keepNext/>
            </w:pPr>
          </w:p>
        </w:tc>
      </w:tr>
      <w:tr w:rsidR="00887EFF" w:rsidRPr="009901C8" w14:paraId="50E2D2DA" w14:textId="77777777" w:rsidTr="007D1A1C">
        <w:trPr>
          <w:jc w:val="center"/>
        </w:trPr>
        <w:tc>
          <w:tcPr>
            <w:tcW w:w="4876" w:type="dxa"/>
            <w:hideMark/>
          </w:tcPr>
          <w:p w14:paraId="71DD1A13" w14:textId="77777777" w:rsidR="00887EFF" w:rsidRPr="009901C8" w:rsidRDefault="00887EFF" w:rsidP="007D1A1C">
            <w:pPr>
              <w:pStyle w:val="ColumnHeading"/>
              <w:keepNext/>
            </w:pPr>
            <w:r w:rsidRPr="009901C8">
              <w:t>A Bizottság által javasolt szöveg</w:t>
            </w:r>
          </w:p>
        </w:tc>
        <w:tc>
          <w:tcPr>
            <w:tcW w:w="4876" w:type="dxa"/>
            <w:hideMark/>
          </w:tcPr>
          <w:p w14:paraId="4A3E3E24" w14:textId="77777777" w:rsidR="00887EFF" w:rsidRPr="009901C8" w:rsidRDefault="00887EFF" w:rsidP="007D1A1C">
            <w:pPr>
              <w:pStyle w:val="ColumnHeading"/>
              <w:keepNext/>
            </w:pPr>
            <w:r w:rsidRPr="009901C8">
              <w:t>Módosítás</w:t>
            </w:r>
          </w:p>
        </w:tc>
      </w:tr>
      <w:tr w:rsidR="00887EFF" w:rsidRPr="009901C8" w14:paraId="4B95F1E7" w14:textId="77777777" w:rsidTr="007D1A1C">
        <w:trPr>
          <w:jc w:val="center"/>
        </w:trPr>
        <w:tc>
          <w:tcPr>
            <w:tcW w:w="4876" w:type="dxa"/>
            <w:hideMark/>
          </w:tcPr>
          <w:p w14:paraId="28BFE4FD" w14:textId="77777777" w:rsidR="00887EFF" w:rsidRPr="009901C8" w:rsidRDefault="00887EFF" w:rsidP="007D1A1C">
            <w:pPr>
              <w:pStyle w:val="Normal6"/>
            </w:pPr>
            <w:r w:rsidRPr="009901C8">
              <w:t>b)</w:t>
            </w:r>
            <w:r w:rsidRPr="009901C8">
              <w:tab/>
              <w:t>korlátozhatják vagy kivételes és kellően indokolt esetekben megvonhatják a napi juttatásokat.</w:t>
            </w:r>
          </w:p>
        </w:tc>
        <w:tc>
          <w:tcPr>
            <w:tcW w:w="4876" w:type="dxa"/>
            <w:hideMark/>
          </w:tcPr>
          <w:p w14:paraId="64C0980C" w14:textId="77777777" w:rsidR="00887EFF" w:rsidRPr="009901C8" w:rsidRDefault="00887EFF" w:rsidP="007D1A1C">
            <w:pPr>
              <w:pStyle w:val="Normal6"/>
              <w:rPr>
                <w:szCs w:val="24"/>
              </w:rPr>
            </w:pPr>
            <w:r w:rsidRPr="009901C8">
              <w:t>b)</w:t>
            </w:r>
            <w:r w:rsidRPr="009901C8">
              <w:tab/>
              <w:t>korlátozhatják vagy kivételes és kellően indokolt esetekben megvonhatják</w:t>
            </w:r>
            <w:r w:rsidRPr="009901C8">
              <w:rPr>
                <w:b/>
                <w:i/>
              </w:rPr>
              <w:t xml:space="preserve"> a befogadás anyagi feltételeit vagy</w:t>
            </w:r>
            <w:r w:rsidRPr="009901C8">
              <w:rPr>
                <w:b/>
              </w:rPr>
              <w:t xml:space="preserve"> </w:t>
            </w:r>
            <w:r w:rsidRPr="009901C8">
              <w:t>a napi juttatásokat.</w:t>
            </w:r>
          </w:p>
        </w:tc>
      </w:tr>
    </w:tbl>
    <w:p w14:paraId="526E1A3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4EF7329" w14:textId="77777777" w:rsidR="00887EFF" w:rsidRPr="009901C8" w:rsidRDefault="00887EFF" w:rsidP="00887EFF">
      <w:r w:rsidRPr="009901C8">
        <w:rPr>
          <w:rStyle w:val="HideTWBExt"/>
          <w:noProof w:val="0"/>
          <w:color w:val="auto"/>
        </w:rPr>
        <w:t>&lt;/AmendB&gt;</w:t>
      </w:r>
    </w:p>
    <w:p w14:paraId="772A8D5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421</w:t>
      </w:r>
      <w:r w:rsidRPr="009901C8">
        <w:rPr>
          <w:rStyle w:val="HideTWBExt"/>
          <w:b w:val="0"/>
          <w:noProof w:val="0"/>
          <w:color w:val="auto"/>
        </w:rPr>
        <w:t>&lt;/NumAmB&gt;</w:t>
      </w:r>
    </w:p>
    <w:p w14:paraId="367C719C"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5F1F3A06" w14:textId="77777777" w:rsidR="00887EFF" w:rsidRPr="009901C8" w:rsidRDefault="00887EFF" w:rsidP="00887EFF">
      <w:r w:rsidRPr="009901C8">
        <w:rPr>
          <w:rStyle w:val="HideTWBExt"/>
          <w:noProof w:val="0"/>
          <w:color w:val="auto"/>
        </w:rPr>
        <w:t>&lt;/RepeatBlock-By&gt;</w:t>
      </w:r>
    </w:p>
    <w:p w14:paraId="4C01D58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D69F568" w14:textId="77777777" w:rsidR="00887EFF" w:rsidRPr="009901C8" w:rsidRDefault="00887EFF" w:rsidP="00887EFF">
      <w:pPr>
        <w:pStyle w:val="NormalBold"/>
      </w:pPr>
      <w:r w:rsidRPr="009901C8">
        <w:rPr>
          <w:rStyle w:val="HideTWBExt"/>
          <w:b w:val="0"/>
          <w:noProof w:val="0"/>
          <w:color w:val="auto"/>
        </w:rPr>
        <w:t>&lt;Article&gt;</w:t>
      </w:r>
      <w:r w:rsidRPr="009901C8">
        <w:t>19 cikk – 1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F6BF73B" w14:textId="77777777" w:rsidTr="007D1A1C">
        <w:trPr>
          <w:jc w:val="center"/>
        </w:trPr>
        <w:tc>
          <w:tcPr>
            <w:tcW w:w="9752" w:type="dxa"/>
            <w:gridSpan w:val="2"/>
          </w:tcPr>
          <w:p w14:paraId="64F894A9" w14:textId="77777777" w:rsidR="00887EFF" w:rsidRPr="009901C8" w:rsidRDefault="00887EFF" w:rsidP="007D1A1C">
            <w:pPr>
              <w:keepNext/>
            </w:pPr>
          </w:p>
        </w:tc>
      </w:tr>
      <w:tr w:rsidR="00887EFF" w:rsidRPr="009901C8" w14:paraId="440CE1FE" w14:textId="77777777" w:rsidTr="007D1A1C">
        <w:trPr>
          <w:jc w:val="center"/>
        </w:trPr>
        <w:tc>
          <w:tcPr>
            <w:tcW w:w="4876" w:type="dxa"/>
            <w:hideMark/>
          </w:tcPr>
          <w:p w14:paraId="5BF8521F" w14:textId="77777777" w:rsidR="00887EFF" w:rsidRPr="009901C8" w:rsidRDefault="00887EFF" w:rsidP="007D1A1C">
            <w:pPr>
              <w:pStyle w:val="ColumnHeading"/>
              <w:keepNext/>
            </w:pPr>
            <w:r w:rsidRPr="009901C8">
              <w:t>A Bizottság által javasolt szöveg</w:t>
            </w:r>
          </w:p>
        </w:tc>
        <w:tc>
          <w:tcPr>
            <w:tcW w:w="4876" w:type="dxa"/>
            <w:hideMark/>
          </w:tcPr>
          <w:p w14:paraId="6073583C" w14:textId="77777777" w:rsidR="00887EFF" w:rsidRPr="009901C8" w:rsidRDefault="00887EFF" w:rsidP="007D1A1C">
            <w:pPr>
              <w:pStyle w:val="ColumnHeading"/>
              <w:keepNext/>
            </w:pPr>
            <w:r w:rsidRPr="009901C8">
              <w:t>Módosítás</w:t>
            </w:r>
          </w:p>
        </w:tc>
      </w:tr>
      <w:tr w:rsidR="00887EFF" w:rsidRPr="009901C8" w14:paraId="1C066377" w14:textId="77777777" w:rsidTr="007D1A1C">
        <w:trPr>
          <w:jc w:val="center"/>
        </w:trPr>
        <w:tc>
          <w:tcPr>
            <w:tcW w:w="4876" w:type="dxa"/>
            <w:hideMark/>
          </w:tcPr>
          <w:p w14:paraId="3D46B234" w14:textId="77777777" w:rsidR="00887EFF" w:rsidRPr="009901C8" w:rsidRDefault="00887EFF" w:rsidP="007D1A1C">
            <w:pPr>
              <w:pStyle w:val="Normal6"/>
            </w:pPr>
            <w:r w:rsidRPr="009901C8">
              <w:t>b)</w:t>
            </w:r>
            <w:r w:rsidRPr="009901C8">
              <w:tab/>
              <w:t>korlátozhatják vagy kivételes és kellően indokolt esetekben megvonhatják a napi juttatásokat.</w:t>
            </w:r>
          </w:p>
        </w:tc>
        <w:tc>
          <w:tcPr>
            <w:tcW w:w="4876" w:type="dxa"/>
            <w:hideMark/>
          </w:tcPr>
          <w:p w14:paraId="5C2F4211" w14:textId="77777777" w:rsidR="00887EFF" w:rsidRPr="009901C8" w:rsidRDefault="00887EFF" w:rsidP="007D1A1C">
            <w:pPr>
              <w:pStyle w:val="Normal6"/>
              <w:rPr>
                <w:szCs w:val="24"/>
              </w:rPr>
            </w:pPr>
            <w:r w:rsidRPr="009901C8">
              <w:t>b)</w:t>
            </w:r>
            <w:r w:rsidRPr="009901C8">
              <w:tab/>
              <w:t>korlátozhatják vagy kivételes és kellően indokolt esetekben megvonhatják</w:t>
            </w:r>
            <w:r w:rsidRPr="009901C8">
              <w:rPr>
                <w:b/>
                <w:i/>
              </w:rPr>
              <w:t xml:space="preserve"> a befogadás anyagi feltételeit vagy</w:t>
            </w:r>
            <w:r w:rsidRPr="009901C8">
              <w:rPr>
                <w:b/>
              </w:rPr>
              <w:t xml:space="preserve"> </w:t>
            </w:r>
            <w:r w:rsidRPr="009901C8">
              <w:t>a napi juttatásokat.</w:t>
            </w:r>
          </w:p>
        </w:tc>
      </w:tr>
    </w:tbl>
    <w:p w14:paraId="3C22852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35BEAFD" w14:textId="77777777" w:rsidR="00887EFF" w:rsidRPr="009901C8" w:rsidRDefault="00887EFF" w:rsidP="00887EFF">
      <w:r w:rsidRPr="009901C8">
        <w:rPr>
          <w:rStyle w:val="HideTWBExt"/>
          <w:noProof w:val="0"/>
          <w:color w:val="auto"/>
        </w:rPr>
        <w:t>&lt;/AmendB&gt;</w:t>
      </w:r>
    </w:p>
    <w:p w14:paraId="2B737A3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422</w:t>
      </w:r>
      <w:r w:rsidRPr="009901C8">
        <w:rPr>
          <w:rStyle w:val="HideTWBExt"/>
          <w:b w:val="0"/>
          <w:noProof w:val="0"/>
          <w:color w:val="auto"/>
        </w:rPr>
        <w:t>&lt;/NumAmB&gt;</w:t>
      </w:r>
    </w:p>
    <w:p w14:paraId="08254DC1"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A24A58E"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AEFF428" w14:textId="77777777" w:rsidR="00887EFF" w:rsidRPr="009901C8" w:rsidRDefault="00887EFF" w:rsidP="00887EFF">
      <w:r w:rsidRPr="009901C8">
        <w:rPr>
          <w:rStyle w:val="HideTWBExt"/>
          <w:noProof w:val="0"/>
          <w:color w:val="auto"/>
        </w:rPr>
        <w:t>&lt;/RepeatBlock-By&gt;</w:t>
      </w:r>
    </w:p>
    <w:p w14:paraId="3276658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32161A2" w14:textId="77777777" w:rsidR="00887EFF" w:rsidRPr="009901C8" w:rsidRDefault="00887EFF" w:rsidP="00887EFF">
      <w:pPr>
        <w:pStyle w:val="NormalBold"/>
      </w:pPr>
      <w:r w:rsidRPr="009901C8">
        <w:rPr>
          <w:rStyle w:val="HideTWBExt"/>
          <w:b w:val="0"/>
          <w:noProof w:val="0"/>
          <w:color w:val="auto"/>
        </w:rPr>
        <w:t>&lt;Article&gt;</w:t>
      </w:r>
      <w:r w:rsidRPr="009901C8">
        <w:t>19 cikk – 1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C09539D" w14:textId="77777777" w:rsidTr="007D1A1C">
        <w:trPr>
          <w:jc w:val="center"/>
        </w:trPr>
        <w:tc>
          <w:tcPr>
            <w:tcW w:w="9752" w:type="dxa"/>
            <w:gridSpan w:val="2"/>
          </w:tcPr>
          <w:p w14:paraId="32AB2DD0" w14:textId="77777777" w:rsidR="00887EFF" w:rsidRPr="009901C8" w:rsidRDefault="00887EFF" w:rsidP="007D1A1C">
            <w:pPr>
              <w:keepNext/>
            </w:pPr>
          </w:p>
        </w:tc>
      </w:tr>
      <w:tr w:rsidR="00887EFF" w:rsidRPr="009901C8" w14:paraId="4A884AB8" w14:textId="77777777" w:rsidTr="007D1A1C">
        <w:trPr>
          <w:jc w:val="center"/>
        </w:trPr>
        <w:tc>
          <w:tcPr>
            <w:tcW w:w="4876" w:type="dxa"/>
            <w:hideMark/>
          </w:tcPr>
          <w:p w14:paraId="3CD990B7" w14:textId="77777777" w:rsidR="00887EFF" w:rsidRPr="009901C8" w:rsidRDefault="00887EFF" w:rsidP="007D1A1C">
            <w:pPr>
              <w:pStyle w:val="ColumnHeading"/>
              <w:keepNext/>
            </w:pPr>
            <w:r w:rsidRPr="009901C8">
              <w:t>A Bizottság által javasolt szöveg</w:t>
            </w:r>
          </w:p>
        </w:tc>
        <w:tc>
          <w:tcPr>
            <w:tcW w:w="4876" w:type="dxa"/>
            <w:hideMark/>
          </w:tcPr>
          <w:p w14:paraId="01919EDE" w14:textId="77777777" w:rsidR="00887EFF" w:rsidRPr="009901C8" w:rsidRDefault="00887EFF" w:rsidP="007D1A1C">
            <w:pPr>
              <w:pStyle w:val="ColumnHeading"/>
              <w:keepNext/>
            </w:pPr>
            <w:r w:rsidRPr="009901C8">
              <w:t>Módosítás</w:t>
            </w:r>
          </w:p>
        </w:tc>
      </w:tr>
      <w:tr w:rsidR="00887EFF" w:rsidRPr="009901C8" w14:paraId="1442B9ED" w14:textId="77777777" w:rsidTr="007D1A1C">
        <w:trPr>
          <w:jc w:val="center"/>
        </w:trPr>
        <w:tc>
          <w:tcPr>
            <w:tcW w:w="4876" w:type="dxa"/>
            <w:hideMark/>
          </w:tcPr>
          <w:p w14:paraId="69A744CB" w14:textId="77777777" w:rsidR="00887EFF" w:rsidRPr="009901C8" w:rsidRDefault="00887EFF" w:rsidP="007D1A1C">
            <w:pPr>
              <w:pStyle w:val="Normal6"/>
            </w:pPr>
            <w:r w:rsidRPr="009901C8">
              <w:t>b)</w:t>
            </w:r>
            <w:r w:rsidRPr="009901C8">
              <w:tab/>
              <w:t xml:space="preserve">korlátozhatják vagy kivételes és kellően indokolt esetekben megvonhatják a napi </w:t>
            </w:r>
            <w:r w:rsidRPr="009901C8">
              <w:rPr>
                <w:b/>
                <w:i/>
              </w:rPr>
              <w:t>juttatásokat</w:t>
            </w:r>
            <w:r w:rsidRPr="009901C8">
              <w:t>.</w:t>
            </w:r>
          </w:p>
        </w:tc>
        <w:tc>
          <w:tcPr>
            <w:tcW w:w="4876" w:type="dxa"/>
            <w:hideMark/>
          </w:tcPr>
          <w:p w14:paraId="5106FDC8" w14:textId="77777777" w:rsidR="00887EFF" w:rsidRPr="009901C8" w:rsidRDefault="00887EFF" w:rsidP="007D1A1C">
            <w:pPr>
              <w:pStyle w:val="Normal6"/>
              <w:rPr>
                <w:szCs w:val="24"/>
              </w:rPr>
            </w:pPr>
            <w:r w:rsidRPr="009901C8">
              <w:t>b)</w:t>
            </w:r>
            <w:r w:rsidRPr="009901C8">
              <w:tab/>
              <w:t xml:space="preserve">korlátozhatják vagy kivételes és kellően indokolt esetekben megvonhatják a napi </w:t>
            </w:r>
            <w:r w:rsidRPr="009901C8">
              <w:rPr>
                <w:b/>
                <w:i/>
              </w:rPr>
              <w:t>költségtérítést</w:t>
            </w:r>
            <w:r w:rsidRPr="009901C8">
              <w:t>.</w:t>
            </w:r>
          </w:p>
        </w:tc>
      </w:tr>
    </w:tbl>
    <w:p w14:paraId="5EE36B8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5A0D6E2" w14:textId="77777777" w:rsidR="00887EFF" w:rsidRPr="009901C8" w:rsidRDefault="00887EFF" w:rsidP="00887EFF">
      <w:r w:rsidRPr="009901C8">
        <w:rPr>
          <w:rStyle w:val="HideTWBExt"/>
          <w:noProof w:val="0"/>
          <w:color w:val="auto"/>
        </w:rPr>
        <w:t>&lt;/AmendB&gt;</w:t>
      </w:r>
    </w:p>
    <w:p w14:paraId="05DEE78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423</w:t>
      </w:r>
      <w:r w:rsidRPr="009901C8">
        <w:rPr>
          <w:rStyle w:val="HideTWBExt"/>
          <w:b w:val="0"/>
          <w:noProof w:val="0"/>
          <w:color w:val="auto"/>
        </w:rPr>
        <w:t>&lt;/NumAmB&gt;</w:t>
      </w:r>
    </w:p>
    <w:p w14:paraId="5363FBA8"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DBA33EC"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2B66C10C" w14:textId="77777777" w:rsidR="00887EFF" w:rsidRPr="009901C8" w:rsidRDefault="00887EFF" w:rsidP="00887EFF">
      <w:r w:rsidRPr="009901C8">
        <w:rPr>
          <w:rStyle w:val="HideTWBExt"/>
          <w:noProof w:val="0"/>
          <w:color w:val="auto"/>
        </w:rPr>
        <w:t>&lt;/RepeatBlock-By&gt;</w:t>
      </w:r>
    </w:p>
    <w:p w14:paraId="2008BAC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9F35BB0"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47ECCE3" w14:textId="77777777" w:rsidTr="007D1A1C">
        <w:trPr>
          <w:jc w:val="center"/>
        </w:trPr>
        <w:tc>
          <w:tcPr>
            <w:tcW w:w="9752" w:type="dxa"/>
            <w:gridSpan w:val="2"/>
          </w:tcPr>
          <w:p w14:paraId="58112329" w14:textId="77777777" w:rsidR="00887EFF" w:rsidRPr="009901C8" w:rsidRDefault="00887EFF" w:rsidP="007D1A1C">
            <w:pPr>
              <w:keepNext/>
            </w:pPr>
          </w:p>
        </w:tc>
      </w:tr>
      <w:tr w:rsidR="00887EFF" w:rsidRPr="009901C8" w14:paraId="1FB276EE" w14:textId="77777777" w:rsidTr="007D1A1C">
        <w:trPr>
          <w:jc w:val="center"/>
        </w:trPr>
        <w:tc>
          <w:tcPr>
            <w:tcW w:w="4876" w:type="dxa"/>
            <w:hideMark/>
          </w:tcPr>
          <w:p w14:paraId="2F86F702" w14:textId="77777777" w:rsidR="00887EFF" w:rsidRPr="009901C8" w:rsidRDefault="00887EFF" w:rsidP="007D1A1C">
            <w:pPr>
              <w:pStyle w:val="ColumnHeading"/>
              <w:keepNext/>
            </w:pPr>
            <w:r w:rsidRPr="009901C8">
              <w:t>A Bizottság által javasolt szöveg</w:t>
            </w:r>
          </w:p>
        </w:tc>
        <w:tc>
          <w:tcPr>
            <w:tcW w:w="4876" w:type="dxa"/>
            <w:hideMark/>
          </w:tcPr>
          <w:p w14:paraId="67BED9B2" w14:textId="77777777" w:rsidR="00887EFF" w:rsidRPr="009901C8" w:rsidRDefault="00887EFF" w:rsidP="007D1A1C">
            <w:pPr>
              <w:pStyle w:val="ColumnHeading"/>
              <w:keepNext/>
            </w:pPr>
            <w:r w:rsidRPr="009901C8">
              <w:t>Módosítás</w:t>
            </w:r>
          </w:p>
        </w:tc>
      </w:tr>
      <w:tr w:rsidR="00887EFF" w:rsidRPr="009901C8" w14:paraId="7A937754" w14:textId="77777777" w:rsidTr="007D1A1C">
        <w:trPr>
          <w:jc w:val="center"/>
        </w:trPr>
        <w:tc>
          <w:tcPr>
            <w:tcW w:w="4876" w:type="dxa"/>
            <w:hideMark/>
          </w:tcPr>
          <w:p w14:paraId="1C894634" w14:textId="77777777" w:rsidR="00887EFF" w:rsidRPr="009901C8" w:rsidRDefault="00887EFF" w:rsidP="007D1A1C">
            <w:pPr>
              <w:pStyle w:val="Normal6"/>
            </w:pPr>
            <w:r w:rsidRPr="009901C8">
              <w:t>a)</w:t>
            </w:r>
            <w:r w:rsidRPr="009901C8">
              <w:tab/>
              <w:t>a hatáskörrel rendelkező hatóság által meghatározott lakóhelyet annak értesítése vagy – ha engedélyköteles – annak engedélye nélkül elhagyja</w:t>
            </w:r>
            <w:r w:rsidRPr="009901C8">
              <w:rPr>
                <w:b/>
                <w:i/>
              </w:rPr>
              <w:t>, vagy megszökik</w:t>
            </w:r>
            <w:r w:rsidRPr="009901C8">
              <w:t>; vagy</w:t>
            </w:r>
          </w:p>
        </w:tc>
        <w:tc>
          <w:tcPr>
            <w:tcW w:w="4876" w:type="dxa"/>
            <w:hideMark/>
          </w:tcPr>
          <w:p w14:paraId="59570624" w14:textId="77777777" w:rsidR="00887EFF" w:rsidRPr="009901C8" w:rsidRDefault="00887EFF" w:rsidP="007D1A1C">
            <w:pPr>
              <w:pStyle w:val="Normal6"/>
              <w:rPr>
                <w:szCs w:val="24"/>
              </w:rPr>
            </w:pPr>
            <w:r w:rsidRPr="009901C8">
              <w:t>a)</w:t>
            </w:r>
            <w:r w:rsidRPr="009901C8">
              <w:tab/>
              <w:t xml:space="preserve">a hatáskörrel rendelkező hatóság által meghatározott lakóhelyet annak értesítése vagy – ha engedélyköteles – annak engedélye </w:t>
            </w:r>
            <w:r w:rsidRPr="009901C8">
              <w:rPr>
                <w:b/>
                <w:i/>
              </w:rPr>
              <w:t>vagy indokolás</w:t>
            </w:r>
            <w:r w:rsidRPr="009901C8">
              <w:rPr>
                <w:b/>
              </w:rPr>
              <w:t xml:space="preserve"> </w:t>
            </w:r>
            <w:r w:rsidRPr="009901C8">
              <w:t>nélkül elhagyja; vagy</w:t>
            </w:r>
          </w:p>
        </w:tc>
      </w:tr>
    </w:tbl>
    <w:p w14:paraId="0655D31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58F0F44" w14:textId="77777777" w:rsidR="00887EFF" w:rsidRPr="009901C8" w:rsidRDefault="00887EFF" w:rsidP="00887EFF">
      <w:r w:rsidRPr="009901C8">
        <w:rPr>
          <w:rStyle w:val="HideTWBExt"/>
          <w:noProof w:val="0"/>
          <w:color w:val="auto"/>
        </w:rPr>
        <w:t>&lt;/AmendB&gt;</w:t>
      </w:r>
    </w:p>
    <w:p w14:paraId="6B847F1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424</w:t>
      </w:r>
      <w:r w:rsidRPr="009901C8">
        <w:rPr>
          <w:rStyle w:val="HideTWBExt"/>
          <w:b w:val="0"/>
          <w:noProof w:val="0"/>
          <w:color w:val="auto"/>
        </w:rPr>
        <w:t>&lt;/NumAmB&gt;</w:t>
      </w:r>
    </w:p>
    <w:p w14:paraId="550C2BFC"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4F0036D7" w14:textId="77777777" w:rsidR="00887EFF" w:rsidRPr="009901C8" w:rsidRDefault="00887EFF" w:rsidP="00887EFF">
      <w:r w:rsidRPr="009901C8">
        <w:rPr>
          <w:rStyle w:val="HideTWBExt"/>
          <w:noProof w:val="0"/>
          <w:color w:val="auto"/>
        </w:rPr>
        <w:t>&lt;/RepeatBlock-By&gt;</w:t>
      </w:r>
    </w:p>
    <w:p w14:paraId="5644BD3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61B71B2"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e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3332F37" w14:textId="77777777" w:rsidTr="007D1A1C">
        <w:trPr>
          <w:jc w:val="center"/>
        </w:trPr>
        <w:tc>
          <w:tcPr>
            <w:tcW w:w="9752" w:type="dxa"/>
            <w:gridSpan w:val="2"/>
          </w:tcPr>
          <w:p w14:paraId="05E59288" w14:textId="77777777" w:rsidR="00887EFF" w:rsidRPr="009901C8" w:rsidRDefault="00887EFF" w:rsidP="007D1A1C">
            <w:pPr>
              <w:keepNext/>
            </w:pPr>
          </w:p>
        </w:tc>
      </w:tr>
      <w:tr w:rsidR="00887EFF" w:rsidRPr="009901C8" w14:paraId="418FB24B" w14:textId="77777777" w:rsidTr="007D1A1C">
        <w:trPr>
          <w:jc w:val="center"/>
        </w:trPr>
        <w:tc>
          <w:tcPr>
            <w:tcW w:w="4876" w:type="dxa"/>
            <w:hideMark/>
          </w:tcPr>
          <w:p w14:paraId="6DA73994" w14:textId="77777777" w:rsidR="00887EFF" w:rsidRPr="009901C8" w:rsidRDefault="00887EFF" w:rsidP="007D1A1C">
            <w:pPr>
              <w:pStyle w:val="ColumnHeading"/>
              <w:keepNext/>
            </w:pPr>
            <w:r w:rsidRPr="009901C8">
              <w:t>A Bizottság által javasolt szöveg</w:t>
            </w:r>
          </w:p>
        </w:tc>
        <w:tc>
          <w:tcPr>
            <w:tcW w:w="4876" w:type="dxa"/>
            <w:hideMark/>
          </w:tcPr>
          <w:p w14:paraId="4358D27C" w14:textId="77777777" w:rsidR="00887EFF" w:rsidRPr="009901C8" w:rsidRDefault="00887EFF" w:rsidP="007D1A1C">
            <w:pPr>
              <w:pStyle w:val="ColumnHeading"/>
              <w:keepNext/>
            </w:pPr>
            <w:r w:rsidRPr="009901C8">
              <w:t>Módosítás</w:t>
            </w:r>
          </w:p>
        </w:tc>
      </w:tr>
      <w:tr w:rsidR="00887EFF" w:rsidRPr="009901C8" w14:paraId="4B4A9E31" w14:textId="77777777" w:rsidTr="007D1A1C">
        <w:trPr>
          <w:jc w:val="center"/>
        </w:trPr>
        <w:tc>
          <w:tcPr>
            <w:tcW w:w="4876" w:type="dxa"/>
            <w:hideMark/>
          </w:tcPr>
          <w:p w14:paraId="40B7B985" w14:textId="77777777" w:rsidR="00887EFF" w:rsidRPr="009901C8" w:rsidRDefault="00887EFF" w:rsidP="007D1A1C">
            <w:pPr>
              <w:pStyle w:val="Normal6"/>
            </w:pPr>
            <w:r w:rsidRPr="009901C8">
              <w:rPr>
                <w:b/>
                <w:i/>
              </w:rPr>
              <w:t>e)</w:t>
            </w:r>
            <w:r w:rsidRPr="009901C8">
              <w:tab/>
            </w:r>
            <w:r w:rsidRPr="009901C8">
              <w:rPr>
                <w:b/>
                <w:i/>
              </w:rPr>
              <w:t>súlyosan megsértette a befogadóállomás szabályait vagy súlyosan erőszakosan viselkedett; vagy</w:t>
            </w:r>
          </w:p>
        </w:tc>
        <w:tc>
          <w:tcPr>
            <w:tcW w:w="4876" w:type="dxa"/>
            <w:hideMark/>
          </w:tcPr>
          <w:p w14:paraId="6354E7B9" w14:textId="77777777" w:rsidR="00887EFF" w:rsidRPr="009901C8" w:rsidRDefault="00887EFF" w:rsidP="007D1A1C">
            <w:pPr>
              <w:pStyle w:val="Normal6"/>
              <w:rPr>
                <w:szCs w:val="24"/>
              </w:rPr>
            </w:pPr>
            <w:r w:rsidRPr="009901C8">
              <w:rPr>
                <w:b/>
                <w:i/>
              </w:rPr>
              <w:t>törölve</w:t>
            </w:r>
          </w:p>
        </w:tc>
      </w:tr>
    </w:tbl>
    <w:p w14:paraId="08A38C8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553D365" w14:textId="77777777" w:rsidR="00887EFF" w:rsidRPr="009901C8" w:rsidRDefault="00887EFF" w:rsidP="00887EFF">
      <w:r w:rsidRPr="009901C8">
        <w:rPr>
          <w:rStyle w:val="HideTWBExt"/>
          <w:noProof w:val="0"/>
          <w:color w:val="auto"/>
        </w:rPr>
        <w:t>&lt;/AmendB&gt;</w:t>
      </w:r>
    </w:p>
    <w:p w14:paraId="5FFC72F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425</w:t>
      </w:r>
      <w:r w:rsidRPr="009901C8">
        <w:rPr>
          <w:rStyle w:val="HideTWBExt"/>
          <w:b w:val="0"/>
          <w:noProof w:val="0"/>
          <w:color w:val="auto"/>
        </w:rPr>
        <w:t>&lt;/NumAmB&gt;</w:t>
      </w:r>
    </w:p>
    <w:p w14:paraId="72D26775"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CD7E087"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0CD599B" w14:textId="77777777" w:rsidR="00887EFF" w:rsidRPr="009901C8" w:rsidRDefault="00887EFF" w:rsidP="00887EFF">
      <w:r w:rsidRPr="009901C8">
        <w:rPr>
          <w:rStyle w:val="HideTWBExt"/>
          <w:noProof w:val="0"/>
          <w:color w:val="auto"/>
        </w:rPr>
        <w:t>&lt;/RepeatBlock-By&gt;</w:t>
      </w:r>
    </w:p>
    <w:p w14:paraId="70F382D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8EF9C1E"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e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2A84EC4" w14:textId="77777777" w:rsidTr="007D1A1C">
        <w:trPr>
          <w:jc w:val="center"/>
        </w:trPr>
        <w:tc>
          <w:tcPr>
            <w:tcW w:w="9752" w:type="dxa"/>
            <w:gridSpan w:val="2"/>
          </w:tcPr>
          <w:p w14:paraId="2B450A49" w14:textId="77777777" w:rsidR="00887EFF" w:rsidRPr="009901C8" w:rsidRDefault="00887EFF" w:rsidP="007D1A1C">
            <w:pPr>
              <w:keepNext/>
            </w:pPr>
          </w:p>
        </w:tc>
      </w:tr>
      <w:tr w:rsidR="00887EFF" w:rsidRPr="009901C8" w14:paraId="5133794E" w14:textId="77777777" w:rsidTr="007D1A1C">
        <w:trPr>
          <w:jc w:val="center"/>
        </w:trPr>
        <w:tc>
          <w:tcPr>
            <w:tcW w:w="4876" w:type="dxa"/>
            <w:hideMark/>
          </w:tcPr>
          <w:p w14:paraId="5DE26A2D" w14:textId="77777777" w:rsidR="00887EFF" w:rsidRPr="009901C8" w:rsidRDefault="00887EFF" w:rsidP="007D1A1C">
            <w:pPr>
              <w:pStyle w:val="ColumnHeading"/>
              <w:keepNext/>
            </w:pPr>
            <w:r w:rsidRPr="009901C8">
              <w:t>A Bizottság által javasolt szöveg</w:t>
            </w:r>
          </w:p>
        </w:tc>
        <w:tc>
          <w:tcPr>
            <w:tcW w:w="4876" w:type="dxa"/>
            <w:hideMark/>
          </w:tcPr>
          <w:p w14:paraId="52102A4C" w14:textId="77777777" w:rsidR="00887EFF" w:rsidRPr="009901C8" w:rsidRDefault="00887EFF" w:rsidP="007D1A1C">
            <w:pPr>
              <w:pStyle w:val="ColumnHeading"/>
              <w:keepNext/>
            </w:pPr>
            <w:r w:rsidRPr="009901C8">
              <w:t>Módosítás</w:t>
            </w:r>
          </w:p>
        </w:tc>
      </w:tr>
      <w:tr w:rsidR="00887EFF" w:rsidRPr="009901C8" w14:paraId="0917E039" w14:textId="77777777" w:rsidTr="007D1A1C">
        <w:trPr>
          <w:jc w:val="center"/>
        </w:trPr>
        <w:tc>
          <w:tcPr>
            <w:tcW w:w="4876" w:type="dxa"/>
            <w:hideMark/>
          </w:tcPr>
          <w:p w14:paraId="3EC17B0E" w14:textId="77777777" w:rsidR="00887EFF" w:rsidRPr="009901C8" w:rsidRDefault="00887EFF" w:rsidP="007D1A1C">
            <w:pPr>
              <w:pStyle w:val="Normal6"/>
            </w:pPr>
            <w:r w:rsidRPr="009901C8">
              <w:t>e)</w:t>
            </w:r>
            <w:r w:rsidRPr="009901C8">
              <w:tab/>
              <w:t>súlyosan megsértette a befogadóállomás szabályait vagy súlyosan erőszakosan viselkedett; vagy</w:t>
            </w:r>
          </w:p>
        </w:tc>
        <w:tc>
          <w:tcPr>
            <w:tcW w:w="4876" w:type="dxa"/>
            <w:hideMark/>
          </w:tcPr>
          <w:p w14:paraId="1F9A9A22" w14:textId="77777777" w:rsidR="00887EFF" w:rsidRPr="009901C8" w:rsidRDefault="00887EFF" w:rsidP="007D1A1C">
            <w:pPr>
              <w:pStyle w:val="Normal6"/>
              <w:rPr>
                <w:szCs w:val="24"/>
              </w:rPr>
            </w:pPr>
            <w:r w:rsidRPr="009901C8">
              <w:t>e)</w:t>
            </w:r>
            <w:r w:rsidRPr="009901C8">
              <w:tab/>
            </w:r>
            <w:r w:rsidRPr="009901C8">
              <w:rPr>
                <w:b/>
                <w:i/>
              </w:rPr>
              <w:t>ismételten, szándékosan és</w:t>
            </w:r>
            <w:r w:rsidRPr="009901C8">
              <w:rPr>
                <w:b/>
              </w:rPr>
              <w:t xml:space="preserve"> </w:t>
            </w:r>
            <w:r w:rsidRPr="009901C8">
              <w:t>súlyosan megsértette a befogadóállomás szabályait vagy súlyosan erőszakosan viselkedett; vagy</w:t>
            </w:r>
          </w:p>
        </w:tc>
      </w:tr>
    </w:tbl>
    <w:p w14:paraId="7401A45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E09F823" w14:textId="77777777" w:rsidR="00887EFF" w:rsidRPr="009901C8" w:rsidRDefault="00887EFF" w:rsidP="00887EFF">
      <w:r w:rsidRPr="009901C8">
        <w:rPr>
          <w:rStyle w:val="HideTWBExt"/>
          <w:noProof w:val="0"/>
          <w:color w:val="auto"/>
        </w:rPr>
        <w:t>&lt;/AmendB&gt;</w:t>
      </w:r>
    </w:p>
    <w:p w14:paraId="134FF00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426</w:t>
      </w:r>
      <w:r w:rsidRPr="009901C8">
        <w:rPr>
          <w:rStyle w:val="HideTWBExt"/>
          <w:b w:val="0"/>
          <w:noProof w:val="0"/>
          <w:color w:val="auto"/>
        </w:rPr>
        <w:t>&lt;/NumAmB&gt;</w:t>
      </w:r>
    </w:p>
    <w:p w14:paraId="7CB6DD07"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E4A5C1E" w14:textId="77777777" w:rsidR="00887EFF" w:rsidRPr="009901C8" w:rsidRDefault="00887EFF" w:rsidP="00887EFF">
      <w:r w:rsidRPr="009901C8">
        <w:rPr>
          <w:rStyle w:val="HideTWBExt"/>
          <w:noProof w:val="0"/>
          <w:color w:val="auto"/>
        </w:rPr>
        <w:t>&lt;/RepeatBlock-By&gt;</w:t>
      </w:r>
    </w:p>
    <w:p w14:paraId="55BCA71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1620B8C"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e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64BAAFE" w14:textId="77777777" w:rsidTr="007D1A1C">
        <w:trPr>
          <w:jc w:val="center"/>
        </w:trPr>
        <w:tc>
          <w:tcPr>
            <w:tcW w:w="9752" w:type="dxa"/>
            <w:gridSpan w:val="2"/>
          </w:tcPr>
          <w:p w14:paraId="6961C190" w14:textId="77777777" w:rsidR="00887EFF" w:rsidRPr="009901C8" w:rsidRDefault="00887EFF" w:rsidP="007D1A1C">
            <w:pPr>
              <w:keepNext/>
            </w:pPr>
          </w:p>
        </w:tc>
      </w:tr>
      <w:tr w:rsidR="00887EFF" w:rsidRPr="009901C8" w14:paraId="59339189" w14:textId="77777777" w:rsidTr="007D1A1C">
        <w:trPr>
          <w:jc w:val="center"/>
        </w:trPr>
        <w:tc>
          <w:tcPr>
            <w:tcW w:w="4876" w:type="dxa"/>
            <w:hideMark/>
          </w:tcPr>
          <w:p w14:paraId="7FEBD1DF" w14:textId="77777777" w:rsidR="00887EFF" w:rsidRPr="009901C8" w:rsidRDefault="00887EFF" w:rsidP="007D1A1C">
            <w:pPr>
              <w:pStyle w:val="ColumnHeading"/>
              <w:keepNext/>
            </w:pPr>
            <w:r w:rsidRPr="009901C8">
              <w:t>A Bizottság által javasolt szöveg</w:t>
            </w:r>
          </w:p>
        </w:tc>
        <w:tc>
          <w:tcPr>
            <w:tcW w:w="4876" w:type="dxa"/>
            <w:hideMark/>
          </w:tcPr>
          <w:p w14:paraId="14DF6508" w14:textId="77777777" w:rsidR="00887EFF" w:rsidRPr="009901C8" w:rsidRDefault="00887EFF" w:rsidP="007D1A1C">
            <w:pPr>
              <w:pStyle w:val="ColumnHeading"/>
              <w:keepNext/>
            </w:pPr>
            <w:r w:rsidRPr="009901C8">
              <w:t>Módosítás</w:t>
            </w:r>
          </w:p>
        </w:tc>
      </w:tr>
      <w:tr w:rsidR="00887EFF" w:rsidRPr="009901C8" w14:paraId="3EF950B3" w14:textId="77777777" w:rsidTr="007D1A1C">
        <w:trPr>
          <w:jc w:val="center"/>
        </w:trPr>
        <w:tc>
          <w:tcPr>
            <w:tcW w:w="4876" w:type="dxa"/>
            <w:hideMark/>
          </w:tcPr>
          <w:p w14:paraId="2A63265D" w14:textId="77777777" w:rsidR="00887EFF" w:rsidRPr="009901C8" w:rsidRDefault="00887EFF" w:rsidP="007D1A1C">
            <w:pPr>
              <w:pStyle w:val="Normal6"/>
            </w:pPr>
            <w:r w:rsidRPr="009901C8">
              <w:t>e)</w:t>
            </w:r>
            <w:r w:rsidRPr="009901C8">
              <w:tab/>
            </w:r>
            <w:r w:rsidRPr="009901C8">
              <w:rPr>
                <w:b/>
                <w:i/>
              </w:rPr>
              <w:t>súlyosan</w:t>
            </w:r>
            <w:r w:rsidRPr="009901C8">
              <w:t xml:space="preserve"> megsértette a befogadóállomás szabályait vagy </w:t>
            </w:r>
            <w:r w:rsidRPr="009901C8">
              <w:rPr>
                <w:b/>
                <w:i/>
              </w:rPr>
              <w:t>súlyosan</w:t>
            </w:r>
            <w:r w:rsidRPr="009901C8">
              <w:t xml:space="preserve"> erőszakosan viselkedett; vagy</w:t>
            </w:r>
          </w:p>
        </w:tc>
        <w:tc>
          <w:tcPr>
            <w:tcW w:w="4876" w:type="dxa"/>
            <w:hideMark/>
          </w:tcPr>
          <w:p w14:paraId="38C37F59" w14:textId="77777777" w:rsidR="00887EFF" w:rsidRPr="009901C8" w:rsidRDefault="00887EFF" w:rsidP="007D1A1C">
            <w:pPr>
              <w:pStyle w:val="Normal6"/>
              <w:rPr>
                <w:szCs w:val="24"/>
              </w:rPr>
            </w:pPr>
            <w:r w:rsidRPr="009901C8">
              <w:t>e)</w:t>
            </w:r>
            <w:r w:rsidRPr="009901C8">
              <w:tab/>
              <w:t>megsértette a befogadóállomás szabályait vagy erőszakosan viselkedett; vagy</w:t>
            </w:r>
          </w:p>
        </w:tc>
      </w:tr>
    </w:tbl>
    <w:p w14:paraId="7D99B4E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CBEB008" w14:textId="77777777" w:rsidR="00887EFF" w:rsidRPr="009901C8" w:rsidRDefault="00887EFF" w:rsidP="00887EFF">
      <w:r w:rsidRPr="009901C8">
        <w:rPr>
          <w:rStyle w:val="HideTWBExt"/>
          <w:noProof w:val="0"/>
          <w:color w:val="auto"/>
        </w:rPr>
        <w:t>&lt;/AmendB&gt;</w:t>
      </w:r>
    </w:p>
    <w:p w14:paraId="551FC81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427</w:t>
      </w:r>
      <w:r w:rsidRPr="009901C8">
        <w:rPr>
          <w:rStyle w:val="HideTWBExt"/>
          <w:b w:val="0"/>
          <w:noProof w:val="0"/>
          <w:color w:val="auto"/>
        </w:rPr>
        <w:t>&lt;/NumAmB&gt;</w:t>
      </w:r>
    </w:p>
    <w:p w14:paraId="3F4C899A"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7647B1F5" w14:textId="77777777" w:rsidR="00887EFF" w:rsidRPr="009901C8" w:rsidRDefault="00887EFF" w:rsidP="00887EFF">
      <w:r w:rsidRPr="009901C8">
        <w:rPr>
          <w:rStyle w:val="HideTWBExt"/>
          <w:noProof w:val="0"/>
          <w:color w:val="auto"/>
        </w:rPr>
        <w:t>&lt;/RepeatBlock-By&gt;</w:t>
      </w:r>
    </w:p>
    <w:p w14:paraId="3782FC1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70EC4F8"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f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4C94CA1" w14:textId="77777777" w:rsidTr="007D1A1C">
        <w:trPr>
          <w:jc w:val="center"/>
        </w:trPr>
        <w:tc>
          <w:tcPr>
            <w:tcW w:w="9752" w:type="dxa"/>
            <w:gridSpan w:val="2"/>
          </w:tcPr>
          <w:p w14:paraId="4CA72F2A" w14:textId="77777777" w:rsidR="00887EFF" w:rsidRPr="009901C8" w:rsidRDefault="00887EFF" w:rsidP="007D1A1C">
            <w:pPr>
              <w:keepNext/>
            </w:pPr>
          </w:p>
        </w:tc>
      </w:tr>
      <w:tr w:rsidR="00887EFF" w:rsidRPr="009901C8" w14:paraId="5237B3B8" w14:textId="77777777" w:rsidTr="007D1A1C">
        <w:trPr>
          <w:jc w:val="center"/>
        </w:trPr>
        <w:tc>
          <w:tcPr>
            <w:tcW w:w="4876" w:type="dxa"/>
            <w:hideMark/>
          </w:tcPr>
          <w:p w14:paraId="798D8551" w14:textId="77777777" w:rsidR="00887EFF" w:rsidRPr="009901C8" w:rsidRDefault="00887EFF" w:rsidP="007D1A1C">
            <w:pPr>
              <w:pStyle w:val="ColumnHeading"/>
              <w:keepNext/>
            </w:pPr>
            <w:r w:rsidRPr="009901C8">
              <w:t>A Bizottság által javasolt szöveg</w:t>
            </w:r>
          </w:p>
        </w:tc>
        <w:tc>
          <w:tcPr>
            <w:tcW w:w="4876" w:type="dxa"/>
            <w:hideMark/>
          </w:tcPr>
          <w:p w14:paraId="4540638B" w14:textId="77777777" w:rsidR="00887EFF" w:rsidRPr="009901C8" w:rsidRDefault="00887EFF" w:rsidP="007D1A1C">
            <w:pPr>
              <w:pStyle w:val="ColumnHeading"/>
              <w:keepNext/>
            </w:pPr>
            <w:r w:rsidRPr="009901C8">
              <w:t>Módosítás</w:t>
            </w:r>
          </w:p>
        </w:tc>
      </w:tr>
      <w:tr w:rsidR="00887EFF" w:rsidRPr="009901C8" w14:paraId="318CCD36" w14:textId="77777777" w:rsidTr="007D1A1C">
        <w:trPr>
          <w:jc w:val="center"/>
        </w:trPr>
        <w:tc>
          <w:tcPr>
            <w:tcW w:w="4876" w:type="dxa"/>
            <w:hideMark/>
          </w:tcPr>
          <w:p w14:paraId="3DF68D15" w14:textId="77777777" w:rsidR="00887EFF" w:rsidRPr="009901C8" w:rsidRDefault="00887EFF" w:rsidP="007D1A1C">
            <w:pPr>
              <w:pStyle w:val="Normal6"/>
            </w:pPr>
            <w:r w:rsidRPr="009901C8">
              <w:rPr>
                <w:b/>
                <w:i/>
              </w:rPr>
              <w:t>f)</w:t>
            </w:r>
            <w:r w:rsidRPr="009901C8">
              <w:tab/>
            </w:r>
            <w:r w:rsidRPr="009901C8">
              <w:rPr>
                <w:b/>
                <w:i/>
              </w:rPr>
              <w:t>nem vesz részt a kötelező beilleszkedési intézkedésekben; vagy</w:t>
            </w:r>
          </w:p>
        </w:tc>
        <w:tc>
          <w:tcPr>
            <w:tcW w:w="4876" w:type="dxa"/>
            <w:hideMark/>
          </w:tcPr>
          <w:p w14:paraId="368F4668" w14:textId="77777777" w:rsidR="00887EFF" w:rsidRPr="009901C8" w:rsidRDefault="00887EFF" w:rsidP="007D1A1C">
            <w:pPr>
              <w:pStyle w:val="Normal6"/>
              <w:rPr>
                <w:szCs w:val="24"/>
              </w:rPr>
            </w:pPr>
            <w:r w:rsidRPr="009901C8">
              <w:rPr>
                <w:b/>
                <w:i/>
              </w:rPr>
              <w:t>törölve</w:t>
            </w:r>
          </w:p>
        </w:tc>
      </w:tr>
    </w:tbl>
    <w:p w14:paraId="01A96AC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5B715BA8" w14:textId="77777777" w:rsidR="00887EFF" w:rsidRPr="009901C8" w:rsidRDefault="00887EFF" w:rsidP="00887EFF">
      <w:r w:rsidRPr="009901C8">
        <w:rPr>
          <w:rStyle w:val="HideTWBExt"/>
          <w:noProof w:val="0"/>
          <w:color w:val="auto"/>
        </w:rPr>
        <w:t>&lt;/AmendB&gt;</w:t>
      </w:r>
    </w:p>
    <w:p w14:paraId="4E47305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428</w:t>
      </w:r>
      <w:r w:rsidRPr="009901C8">
        <w:rPr>
          <w:rStyle w:val="HideTWBExt"/>
          <w:b w:val="0"/>
          <w:noProof w:val="0"/>
          <w:color w:val="auto"/>
        </w:rPr>
        <w:t>&lt;/NumAmB&gt;</w:t>
      </w:r>
    </w:p>
    <w:p w14:paraId="1C168AD2"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27D84E84"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3048E895" w14:textId="77777777" w:rsidR="00887EFF" w:rsidRPr="009901C8" w:rsidRDefault="00887EFF" w:rsidP="00887EFF">
      <w:r w:rsidRPr="009901C8">
        <w:rPr>
          <w:rStyle w:val="HideTWBExt"/>
          <w:noProof w:val="0"/>
          <w:color w:val="auto"/>
        </w:rPr>
        <w:t>&lt;/RepeatBlock-By&gt;</w:t>
      </w:r>
    </w:p>
    <w:p w14:paraId="780F72A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3AF0276"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f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CEE8087" w14:textId="77777777" w:rsidTr="007D1A1C">
        <w:trPr>
          <w:jc w:val="center"/>
        </w:trPr>
        <w:tc>
          <w:tcPr>
            <w:tcW w:w="9752" w:type="dxa"/>
            <w:gridSpan w:val="2"/>
          </w:tcPr>
          <w:p w14:paraId="6BFE1167" w14:textId="77777777" w:rsidR="00887EFF" w:rsidRPr="009901C8" w:rsidRDefault="00887EFF" w:rsidP="007D1A1C">
            <w:pPr>
              <w:keepNext/>
            </w:pPr>
          </w:p>
        </w:tc>
      </w:tr>
      <w:tr w:rsidR="00887EFF" w:rsidRPr="009901C8" w14:paraId="377606AB" w14:textId="77777777" w:rsidTr="007D1A1C">
        <w:trPr>
          <w:jc w:val="center"/>
        </w:trPr>
        <w:tc>
          <w:tcPr>
            <w:tcW w:w="4876" w:type="dxa"/>
            <w:hideMark/>
          </w:tcPr>
          <w:p w14:paraId="34C561EF" w14:textId="77777777" w:rsidR="00887EFF" w:rsidRPr="009901C8" w:rsidRDefault="00887EFF" w:rsidP="007D1A1C">
            <w:pPr>
              <w:pStyle w:val="ColumnHeading"/>
              <w:keepNext/>
            </w:pPr>
            <w:r w:rsidRPr="009901C8">
              <w:t>A Bizottság által javasolt szöveg</w:t>
            </w:r>
          </w:p>
        </w:tc>
        <w:tc>
          <w:tcPr>
            <w:tcW w:w="4876" w:type="dxa"/>
            <w:hideMark/>
          </w:tcPr>
          <w:p w14:paraId="134ACBB8" w14:textId="77777777" w:rsidR="00887EFF" w:rsidRPr="009901C8" w:rsidRDefault="00887EFF" w:rsidP="007D1A1C">
            <w:pPr>
              <w:pStyle w:val="ColumnHeading"/>
              <w:keepNext/>
            </w:pPr>
            <w:r w:rsidRPr="009901C8">
              <w:t>Módosítás</w:t>
            </w:r>
          </w:p>
        </w:tc>
      </w:tr>
      <w:tr w:rsidR="00887EFF" w:rsidRPr="009901C8" w14:paraId="159709DB" w14:textId="77777777" w:rsidTr="007D1A1C">
        <w:trPr>
          <w:jc w:val="center"/>
        </w:trPr>
        <w:tc>
          <w:tcPr>
            <w:tcW w:w="4876" w:type="dxa"/>
            <w:hideMark/>
          </w:tcPr>
          <w:p w14:paraId="45EAAA22" w14:textId="77777777" w:rsidR="00887EFF" w:rsidRPr="009901C8" w:rsidRDefault="00887EFF" w:rsidP="007D1A1C">
            <w:pPr>
              <w:pStyle w:val="Normal6"/>
            </w:pPr>
            <w:r w:rsidRPr="009901C8">
              <w:rPr>
                <w:b/>
                <w:i/>
              </w:rPr>
              <w:t>f)</w:t>
            </w:r>
            <w:r w:rsidRPr="009901C8">
              <w:tab/>
            </w:r>
            <w:r w:rsidRPr="009901C8">
              <w:rPr>
                <w:b/>
                <w:i/>
              </w:rPr>
              <w:t>nem vesz részt a kötelező beilleszkedési intézkedésekben; vagy</w:t>
            </w:r>
          </w:p>
        </w:tc>
        <w:tc>
          <w:tcPr>
            <w:tcW w:w="4876" w:type="dxa"/>
            <w:hideMark/>
          </w:tcPr>
          <w:p w14:paraId="568DB64A" w14:textId="77777777" w:rsidR="00887EFF" w:rsidRPr="009901C8" w:rsidRDefault="00887EFF" w:rsidP="007D1A1C">
            <w:pPr>
              <w:pStyle w:val="Normal6"/>
              <w:rPr>
                <w:szCs w:val="24"/>
              </w:rPr>
            </w:pPr>
            <w:r w:rsidRPr="009901C8">
              <w:rPr>
                <w:b/>
                <w:i/>
              </w:rPr>
              <w:t>törölve</w:t>
            </w:r>
          </w:p>
        </w:tc>
      </w:tr>
    </w:tbl>
    <w:p w14:paraId="5E61C94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873CE3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DBBB009" w14:textId="77777777" w:rsidR="00887EFF" w:rsidRPr="009901C8" w:rsidRDefault="00887EFF" w:rsidP="00887EFF">
      <w:pPr>
        <w:pStyle w:val="Normal12Italic"/>
        <w:rPr>
          <w:noProof w:val="0"/>
        </w:rPr>
      </w:pPr>
      <w:r w:rsidRPr="009901C8">
        <w:rPr>
          <w:noProof w:val="0"/>
        </w:rPr>
        <w:t>A tagállamok feljogosítása a kötelező beilleszkedési intézkedésekben részt nem vevő menedékkérők szankcionálására azzal a kockázattal jár, hogy önkényesen korlátozhatják életfeltételeiket.</w:t>
      </w:r>
    </w:p>
    <w:p w14:paraId="645D13BF" w14:textId="77777777" w:rsidR="00887EFF" w:rsidRPr="009901C8" w:rsidRDefault="00887EFF" w:rsidP="00887EFF">
      <w:r w:rsidRPr="009901C8">
        <w:rPr>
          <w:rStyle w:val="HideTWBExt"/>
          <w:noProof w:val="0"/>
          <w:color w:val="auto"/>
        </w:rPr>
        <w:t>&lt;/AmendB&gt;</w:t>
      </w:r>
    </w:p>
    <w:p w14:paraId="6028797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429</w:t>
      </w:r>
      <w:r w:rsidRPr="009901C8">
        <w:rPr>
          <w:rStyle w:val="HideTWBExt"/>
          <w:b w:val="0"/>
          <w:noProof w:val="0"/>
          <w:color w:val="auto"/>
        </w:rPr>
        <w:t>&lt;/NumAmB&gt;</w:t>
      </w:r>
    </w:p>
    <w:p w14:paraId="0BC8CD95"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31839091" w14:textId="77777777" w:rsidR="00887EFF" w:rsidRPr="009901C8" w:rsidRDefault="00887EFF" w:rsidP="00887EFF">
      <w:r w:rsidRPr="009901C8">
        <w:rPr>
          <w:rStyle w:val="HideTWBExt"/>
          <w:noProof w:val="0"/>
          <w:color w:val="auto"/>
        </w:rPr>
        <w:t>&lt;/RepeatBlock-By&gt;</w:t>
      </w:r>
    </w:p>
    <w:p w14:paraId="1F4DD07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742104A"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f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221DBD6" w14:textId="77777777" w:rsidTr="007D1A1C">
        <w:trPr>
          <w:jc w:val="center"/>
        </w:trPr>
        <w:tc>
          <w:tcPr>
            <w:tcW w:w="9752" w:type="dxa"/>
            <w:gridSpan w:val="2"/>
          </w:tcPr>
          <w:p w14:paraId="0C7791D2" w14:textId="77777777" w:rsidR="00887EFF" w:rsidRPr="009901C8" w:rsidRDefault="00887EFF" w:rsidP="007D1A1C">
            <w:pPr>
              <w:keepNext/>
            </w:pPr>
          </w:p>
        </w:tc>
      </w:tr>
      <w:tr w:rsidR="00887EFF" w:rsidRPr="009901C8" w14:paraId="12F46FBF" w14:textId="77777777" w:rsidTr="007D1A1C">
        <w:trPr>
          <w:jc w:val="center"/>
        </w:trPr>
        <w:tc>
          <w:tcPr>
            <w:tcW w:w="4876" w:type="dxa"/>
            <w:hideMark/>
          </w:tcPr>
          <w:p w14:paraId="47FB8393" w14:textId="77777777" w:rsidR="00887EFF" w:rsidRPr="009901C8" w:rsidRDefault="00887EFF" w:rsidP="007D1A1C">
            <w:pPr>
              <w:pStyle w:val="ColumnHeading"/>
              <w:keepNext/>
            </w:pPr>
            <w:r w:rsidRPr="009901C8">
              <w:t>A Bizottság által javasolt szöveg</w:t>
            </w:r>
          </w:p>
        </w:tc>
        <w:tc>
          <w:tcPr>
            <w:tcW w:w="4876" w:type="dxa"/>
            <w:hideMark/>
          </w:tcPr>
          <w:p w14:paraId="16F36849" w14:textId="77777777" w:rsidR="00887EFF" w:rsidRPr="009901C8" w:rsidRDefault="00887EFF" w:rsidP="007D1A1C">
            <w:pPr>
              <w:pStyle w:val="ColumnHeading"/>
              <w:keepNext/>
            </w:pPr>
            <w:r w:rsidRPr="009901C8">
              <w:t>Módosítás</w:t>
            </w:r>
          </w:p>
        </w:tc>
      </w:tr>
      <w:tr w:rsidR="00887EFF" w:rsidRPr="009901C8" w14:paraId="456739B8" w14:textId="77777777" w:rsidTr="007D1A1C">
        <w:trPr>
          <w:jc w:val="center"/>
        </w:trPr>
        <w:tc>
          <w:tcPr>
            <w:tcW w:w="4876" w:type="dxa"/>
            <w:hideMark/>
          </w:tcPr>
          <w:p w14:paraId="466FA0D8" w14:textId="77777777" w:rsidR="00887EFF" w:rsidRPr="009901C8" w:rsidRDefault="00887EFF" w:rsidP="007D1A1C">
            <w:pPr>
              <w:pStyle w:val="Normal6"/>
            </w:pPr>
            <w:r w:rsidRPr="009901C8">
              <w:t>f)</w:t>
            </w:r>
            <w:r w:rsidRPr="009901C8">
              <w:tab/>
              <w:t>nem vesz részt a kötelező beilleszkedési intézkedésekben; vagy</w:t>
            </w:r>
          </w:p>
        </w:tc>
        <w:tc>
          <w:tcPr>
            <w:tcW w:w="4876" w:type="dxa"/>
            <w:hideMark/>
          </w:tcPr>
          <w:p w14:paraId="437A499F" w14:textId="77777777" w:rsidR="00887EFF" w:rsidRPr="009901C8" w:rsidRDefault="00887EFF" w:rsidP="007D1A1C">
            <w:pPr>
              <w:pStyle w:val="Normal6"/>
              <w:rPr>
                <w:szCs w:val="24"/>
              </w:rPr>
            </w:pPr>
            <w:r w:rsidRPr="009901C8">
              <w:t>f)</w:t>
            </w:r>
            <w:r w:rsidRPr="009901C8">
              <w:tab/>
            </w:r>
            <w:r w:rsidRPr="009901C8">
              <w:rPr>
                <w:b/>
                <w:i/>
              </w:rPr>
              <w:t>szándékosan</w:t>
            </w:r>
            <w:r w:rsidRPr="009901C8">
              <w:rPr>
                <w:b/>
              </w:rPr>
              <w:t xml:space="preserve"> </w:t>
            </w:r>
            <w:r w:rsidRPr="009901C8">
              <w:t>nem vesz részt a kötelező beilleszkedési intézkedésekben; vagy</w:t>
            </w:r>
          </w:p>
        </w:tc>
      </w:tr>
    </w:tbl>
    <w:p w14:paraId="241E235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33E4567" w14:textId="77777777" w:rsidR="00887EFF" w:rsidRPr="009901C8" w:rsidRDefault="00887EFF" w:rsidP="00887EFF">
      <w:r w:rsidRPr="009901C8">
        <w:rPr>
          <w:rStyle w:val="HideTWBExt"/>
          <w:noProof w:val="0"/>
          <w:color w:val="auto"/>
        </w:rPr>
        <w:t>&lt;/AmendB&gt;</w:t>
      </w:r>
    </w:p>
    <w:p w14:paraId="1098647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430</w:t>
      </w:r>
      <w:r w:rsidRPr="009901C8">
        <w:rPr>
          <w:rStyle w:val="HideTWBExt"/>
          <w:b w:val="0"/>
          <w:noProof w:val="0"/>
          <w:color w:val="auto"/>
        </w:rPr>
        <w:t>&lt;/NumAmB&gt;</w:t>
      </w:r>
    </w:p>
    <w:p w14:paraId="4151E2BF"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7D748CDA" w14:textId="77777777" w:rsidR="00887EFF" w:rsidRPr="009901C8" w:rsidRDefault="00887EFF" w:rsidP="00887EFF">
      <w:r w:rsidRPr="009901C8">
        <w:rPr>
          <w:rStyle w:val="HideTWBExt"/>
          <w:noProof w:val="0"/>
          <w:color w:val="auto"/>
        </w:rPr>
        <w:t>&lt;/RepeatBlock-By&gt;</w:t>
      </w:r>
    </w:p>
    <w:p w14:paraId="7B4C94B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3F2CEC8"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g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2DE9E73" w14:textId="77777777" w:rsidTr="007D1A1C">
        <w:trPr>
          <w:jc w:val="center"/>
        </w:trPr>
        <w:tc>
          <w:tcPr>
            <w:tcW w:w="9752" w:type="dxa"/>
            <w:gridSpan w:val="2"/>
          </w:tcPr>
          <w:p w14:paraId="54F3AA71" w14:textId="77777777" w:rsidR="00887EFF" w:rsidRPr="009901C8" w:rsidRDefault="00887EFF" w:rsidP="007D1A1C">
            <w:pPr>
              <w:keepNext/>
            </w:pPr>
          </w:p>
        </w:tc>
      </w:tr>
      <w:tr w:rsidR="00887EFF" w:rsidRPr="009901C8" w14:paraId="67C1D6F9" w14:textId="77777777" w:rsidTr="007D1A1C">
        <w:trPr>
          <w:jc w:val="center"/>
        </w:trPr>
        <w:tc>
          <w:tcPr>
            <w:tcW w:w="4876" w:type="dxa"/>
            <w:hideMark/>
          </w:tcPr>
          <w:p w14:paraId="51715CBF" w14:textId="77777777" w:rsidR="00887EFF" w:rsidRPr="009901C8" w:rsidRDefault="00887EFF" w:rsidP="007D1A1C">
            <w:pPr>
              <w:pStyle w:val="ColumnHeading"/>
              <w:keepNext/>
            </w:pPr>
            <w:r w:rsidRPr="009901C8">
              <w:t>A Bizottság által javasolt szöveg</w:t>
            </w:r>
          </w:p>
        </w:tc>
        <w:tc>
          <w:tcPr>
            <w:tcW w:w="4876" w:type="dxa"/>
            <w:hideMark/>
          </w:tcPr>
          <w:p w14:paraId="04FFE35B" w14:textId="77777777" w:rsidR="00887EFF" w:rsidRPr="009901C8" w:rsidRDefault="00887EFF" w:rsidP="007D1A1C">
            <w:pPr>
              <w:pStyle w:val="ColumnHeading"/>
              <w:keepNext/>
            </w:pPr>
            <w:r w:rsidRPr="009901C8">
              <w:t>Módosítás</w:t>
            </w:r>
          </w:p>
        </w:tc>
      </w:tr>
      <w:tr w:rsidR="00887EFF" w:rsidRPr="009901C8" w14:paraId="3903C0D3" w14:textId="77777777" w:rsidTr="007D1A1C">
        <w:trPr>
          <w:jc w:val="center"/>
        </w:trPr>
        <w:tc>
          <w:tcPr>
            <w:tcW w:w="4876" w:type="dxa"/>
            <w:hideMark/>
          </w:tcPr>
          <w:p w14:paraId="12610226" w14:textId="77777777" w:rsidR="00887EFF" w:rsidRPr="009901C8" w:rsidRDefault="00887EFF" w:rsidP="007D1A1C">
            <w:pPr>
              <w:pStyle w:val="Normal6"/>
            </w:pPr>
            <w:r w:rsidRPr="009901C8">
              <w:rPr>
                <w:b/>
                <w:i/>
              </w:rPr>
              <w:t>g)</w:t>
            </w:r>
            <w:r w:rsidRPr="009901C8">
              <w:tab/>
            </w:r>
            <w:r w:rsidRPr="009901C8">
              <w:rPr>
                <w:b/>
                <w:i/>
              </w:rPr>
              <w:t>nem tett eleget az (EU) XXX/XXX rendelet [a Dublini Rendelet] [4. cikkének (1) bekezdésében] meghatározott kötelezettségnek, és megfelelő indoklás nélkül egy másik tagállamba utazott, és ott nyújtott be kérelmet; vagy</w:t>
            </w:r>
          </w:p>
        </w:tc>
        <w:tc>
          <w:tcPr>
            <w:tcW w:w="4876" w:type="dxa"/>
            <w:hideMark/>
          </w:tcPr>
          <w:p w14:paraId="2E9C30AA" w14:textId="77777777" w:rsidR="00887EFF" w:rsidRPr="009901C8" w:rsidRDefault="00887EFF" w:rsidP="007D1A1C">
            <w:pPr>
              <w:pStyle w:val="Normal6"/>
              <w:rPr>
                <w:szCs w:val="24"/>
              </w:rPr>
            </w:pPr>
            <w:r w:rsidRPr="009901C8">
              <w:rPr>
                <w:b/>
                <w:i/>
              </w:rPr>
              <w:t>törölve</w:t>
            </w:r>
          </w:p>
        </w:tc>
      </w:tr>
    </w:tbl>
    <w:p w14:paraId="60093B0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5D2AC70C" w14:textId="77777777" w:rsidR="00887EFF" w:rsidRPr="009901C8" w:rsidRDefault="00887EFF" w:rsidP="00887EFF">
      <w:r w:rsidRPr="009901C8">
        <w:rPr>
          <w:rStyle w:val="HideTWBExt"/>
          <w:noProof w:val="0"/>
          <w:color w:val="auto"/>
        </w:rPr>
        <w:t>&lt;/AmendB&gt;</w:t>
      </w:r>
    </w:p>
    <w:p w14:paraId="1B32B96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431</w:t>
      </w:r>
      <w:r w:rsidRPr="009901C8">
        <w:rPr>
          <w:rStyle w:val="HideTWBExt"/>
          <w:b w:val="0"/>
          <w:noProof w:val="0"/>
          <w:color w:val="auto"/>
        </w:rPr>
        <w:t>&lt;/NumAmB&gt;</w:t>
      </w:r>
    </w:p>
    <w:p w14:paraId="03FF3DD3"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71F36ADE" w14:textId="77777777" w:rsidR="00887EFF" w:rsidRPr="009901C8" w:rsidRDefault="00887EFF" w:rsidP="00887EFF">
      <w:r w:rsidRPr="009901C8">
        <w:rPr>
          <w:rStyle w:val="HideTWBExt"/>
          <w:noProof w:val="0"/>
          <w:color w:val="auto"/>
        </w:rPr>
        <w:t>&lt;/RepeatBlock-By&gt;</w:t>
      </w:r>
    </w:p>
    <w:p w14:paraId="2257AEB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8D6D496"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g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B35F674" w14:textId="77777777" w:rsidTr="007D1A1C">
        <w:trPr>
          <w:jc w:val="center"/>
        </w:trPr>
        <w:tc>
          <w:tcPr>
            <w:tcW w:w="9752" w:type="dxa"/>
            <w:gridSpan w:val="2"/>
          </w:tcPr>
          <w:p w14:paraId="04A64F1E" w14:textId="77777777" w:rsidR="00887EFF" w:rsidRPr="009901C8" w:rsidRDefault="00887EFF" w:rsidP="007D1A1C">
            <w:pPr>
              <w:keepNext/>
            </w:pPr>
          </w:p>
        </w:tc>
      </w:tr>
      <w:tr w:rsidR="00887EFF" w:rsidRPr="009901C8" w14:paraId="578524B4" w14:textId="77777777" w:rsidTr="007D1A1C">
        <w:trPr>
          <w:jc w:val="center"/>
        </w:trPr>
        <w:tc>
          <w:tcPr>
            <w:tcW w:w="4876" w:type="dxa"/>
            <w:hideMark/>
          </w:tcPr>
          <w:p w14:paraId="603CC80F" w14:textId="77777777" w:rsidR="00887EFF" w:rsidRPr="009901C8" w:rsidRDefault="00887EFF" w:rsidP="007D1A1C">
            <w:pPr>
              <w:pStyle w:val="ColumnHeading"/>
              <w:keepNext/>
            </w:pPr>
            <w:r w:rsidRPr="009901C8">
              <w:t>A Bizottság által javasolt szöveg</w:t>
            </w:r>
          </w:p>
        </w:tc>
        <w:tc>
          <w:tcPr>
            <w:tcW w:w="4876" w:type="dxa"/>
            <w:hideMark/>
          </w:tcPr>
          <w:p w14:paraId="16D3D453" w14:textId="77777777" w:rsidR="00887EFF" w:rsidRPr="009901C8" w:rsidRDefault="00887EFF" w:rsidP="007D1A1C">
            <w:pPr>
              <w:pStyle w:val="ColumnHeading"/>
              <w:keepNext/>
            </w:pPr>
            <w:r w:rsidRPr="009901C8">
              <w:t>Módosítás</w:t>
            </w:r>
          </w:p>
        </w:tc>
      </w:tr>
      <w:tr w:rsidR="00887EFF" w:rsidRPr="009901C8" w14:paraId="47CF91D6" w14:textId="77777777" w:rsidTr="007D1A1C">
        <w:trPr>
          <w:jc w:val="center"/>
        </w:trPr>
        <w:tc>
          <w:tcPr>
            <w:tcW w:w="4876" w:type="dxa"/>
            <w:hideMark/>
          </w:tcPr>
          <w:p w14:paraId="29DE0235" w14:textId="77777777" w:rsidR="00887EFF" w:rsidRPr="009901C8" w:rsidRDefault="00887EFF" w:rsidP="007D1A1C">
            <w:pPr>
              <w:pStyle w:val="Normal6"/>
            </w:pPr>
            <w:r w:rsidRPr="009901C8">
              <w:rPr>
                <w:b/>
                <w:i/>
              </w:rPr>
              <w:t>g)</w:t>
            </w:r>
            <w:r w:rsidRPr="009901C8">
              <w:tab/>
            </w:r>
            <w:r w:rsidRPr="009901C8">
              <w:rPr>
                <w:b/>
                <w:i/>
              </w:rPr>
              <w:t>nem tett eleget az (EU) XXX/XXX rendelet [a Dublini Rendelet] [4. cikkének (1) bekezdésében] meghatározott kötelezettségnek, és megfelelő indoklás nélkül egy másik tagállamba utazott, és ott nyújtott be kérelmet; vagy</w:t>
            </w:r>
          </w:p>
        </w:tc>
        <w:tc>
          <w:tcPr>
            <w:tcW w:w="4876" w:type="dxa"/>
            <w:hideMark/>
          </w:tcPr>
          <w:p w14:paraId="4507658C" w14:textId="77777777" w:rsidR="00887EFF" w:rsidRPr="009901C8" w:rsidRDefault="00887EFF" w:rsidP="007D1A1C">
            <w:pPr>
              <w:pStyle w:val="Normal6"/>
              <w:rPr>
                <w:szCs w:val="24"/>
              </w:rPr>
            </w:pPr>
            <w:r w:rsidRPr="009901C8">
              <w:rPr>
                <w:b/>
                <w:i/>
              </w:rPr>
              <w:t>törölve</w:t>
            </w:r>
          </w:p>
        </w:tc>
      </w:tr>
    </w:tbl>
    <w:p w14:paraId="011AA0C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595AFB4" w14:textId="77777777" w:rsidR="00887EFF" w:rsidRPr="009901C8" w:rsidRDefault="00887EFF" w:rsidP="00887EFF">
      <w:r w:rsidRPr="009901C8">
        <w:rPr>
          <w:rStyle w:val="HideTWBExt"/>
          <w:noProof w:val="0"/>
          <w:color w:val="auto"/>
        </w:rPr>
        <w:t>&lt;/AmendB&gt;</w:t>
      </w:r>
    </w:p>
    <w:p w14:paraId="40714A5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432</w:t>
      </w:r>
      <w:r w:rsidRPr="009901C8">
        <w:rPr>
          <w:rStyle w:val="HideTWBExt"/>
          <w:b w:val="0"/>
          <w:noProof w:val="0"/>
          <w:color w:val="auto"/>
        </w:rPr>
        <w:t>&lt;/NumAmB&gt;</w:t>
      </w:r>
    </w:p>
    <w:p w14:paraId="553CEC14"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D398F4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4439C891" w14:textId="77777777" w:rsidR="00887EFF" w:rsidRPr="009901C8" w:rsidRDefault="00887EFF" w:rsidP="00887EFF">
      <w:r w:rsidRPr="009901C8">
        <w:rPr>
          <w:rStyle w:val="HideTWBExt"/>
          <w:noProof w:val="0"/>
          <w:color w:val="auto"/>
        </w:rPr>
        <w:t>&lt;/RepeatBlock-By&gt;</w:t>
      </w:r>
    </w:p>
    <w:p w14:paraId="77D04A9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CCACD51"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g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95C704C" w14:textId="77777777" w:rsidTr="007D1A1C">
        <w:trPr>
          <w:jc w:val="center"/>
        </w:trPr>
        <w:tc>
          <w:tcPr>
            <w:tcW w:w="9752" w:type="dxa"/>
            <w:gridSpan w:val="2"/>
          </w:tcPr>
          <w:p w14:paraId="5B3347F5" w14:textId="77777777" w:rsidR="00887EFF" w:rsidRPr="009901C8" w:rsidRDefault="00887EFF" w:rsidP="007D1A1C">
            <w:pPr>
              <w:keepNext/>
            </w:pPr>
          </w:p>
        </w:tc>
      </w:tr>
      <w:tr w:rsidR="00887EFF" w:rsidRPr="009901C8" w14:paraId="14254E2D" w14:textId="77777777" w:rsidTr="007D1A1C">
        <w:trPr>
          <w:jc w:val="center"/>
        </w:trPr>
        <w:tc>
          <w:tcPr>
            <w:tcW w:w="4876" w:type="dxa"/>
            <w:hideMark/>
          </w:tcPr>
          <w:p w14:paraId="4A4CFBD6" w14:textId="77777777" w:rsidR="00887EFF" w:rsidRPr="009901C8" w:rsidRDefault="00887EFF" w:rsidP="007D1A1C">
            <w:pPr>
              <w:pStyle w:val="ColumnHeading"/>
              <w:keepNext/>
            </w:pPr>
            <w:r w:rsidRPr="009901C8">
              <w:t>A Bizottság által javasolt szöveg</w:t>
            </w:r>
          </w:p>
        </w:tc>
        <w:tc>
          <w:tcPr>
            <w:tcW w:w="4876" w:type="dxa"/>
            <w:hideMark/>
          </w:tcPr>
          <w:p w14:paraId="06660D9F" w14:textId="77777777" w:rsidR="00887EFF" w:rsidRPr="009901C8" w:rsidRDefault="00887EFF" w:rsidP="007D1A1C">
            <w:pPr>
              <w:pStyle w:val="ColumnHeading"/>
              <w:keepNext/>
            </w:pPr>
            <w:r w:rsidRPr="009901C8">
              <w:t>Módosítás</w:t>
            </w:r>
          </w:p>
        </w:tc>
      </w:tr>
      <w:tr w:rsidR="00887EFF" w:rsidRPr="009901C8" w14:paraId="08D06A96" w14:textId="77777777" w:rsidTr="007D1A1C">
        <w:trPr>
          <w:jc w:val="center"/>
        </w:trPr>
        <w:tc>
          <w:tcPr>
            <w:tcW w:w="4876" w:type="dxa"/>
            <w:hideMark/>
          </w:tcPr>
          <w:p w14:paraId="7634DDC6" w14:textId="77777777" w:rsidR="00887EFF" w:rsidRPr="009901C8" w:rsidRDefault="00887EFF" w:rsidP="007D1A1C">
            <w:pPr>
              <w:pStyle w:val="Normal6"/>
            </w:pPr>
            <w:r w:rsidRPr="009901C8">
              <w:rPr>
                <w:b/>
                <w:i/>
              </w:rPr>
              <w:t>g)</w:t>
            </w:r>
            <w:r w:rsidRPr="009901C8">
              <w:tab/>
            </w:r>
            <w:r w:rsidRPr="009901C8">
              <w:rPr>
                <w:b/>
                <w:i/>
              </w:rPr>
              <w:t>nem tett eleget az (EU) XXX/XXX rendelet [a Dublini Rendelet] [4. cikkének (1) bekezdésében] meghatározott kötelezettségnek, és megfelelő indoklás nélkül egy másik tagállamba utazott, és ott nyújtott be kérelmet; vagy</w:t>
            </w:r>
          </w:p>
        </w:tc>
        <w:tc>
          <w:tcPr>
            <w:tcW w:w="4876" w:type="dxa"/>
            <w:hideMark/>
          </w:tcPr>
          <w:p w14:paraId="652CF56E" w14:textId="77777777" w:rsidR="00887EFF" w:rsidRPr="009901C8" w:rsidRDefault="00887EFF" w:rsidP="007D1A1C">
            <w:pPr>
              <w:pStyle w:val="Normal6"/>
              <w:rPr>
                <w:szCs w:val="24"/>
              </w:rPr>
            </w:pPr>
            <w:r w:rsidRPr="009901C8">
              <w:rPr>
                <w:b/>
                <w:i/>
              </w:rPr>
              <w:t>törölve</w:t>
            </w:r>
          </w:p>
        </w:tc>
      </w:tr>
    </w:tbl>
    <w:p w14:paraId="3E95A60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E0E3FF8" w14:textId="77777777" w:rsidR="00887EFF" w:rsidRPr="009901C8" w:rsidRDefault="00887EFF" w:rsidP="00887EFF">
      <w:r w:rsidRPr="009901C8">
        <w:rPr>
          <w:rStyle w:val="HideTWBExt"/>
          <w:noProof w:val="0"/>
          <w:color w:val="auto"/>
        </w:rPr>
        <w:t>&lt;/AmendB&gt;</w:t>
      </w:r>
    </w:p>
    <w:p w14:paraId="01B5D07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433</w:t>
      </w:r>
      <w:r w:rsidRPr="009901C8">
        <w:rPr>
          <w:rStyle w:val="HideTWBExt"/>
          <w:b w:val="0"/>
          <w:noProof w:val="0"/>
          <w:color w:val="auto"/>
        </w:rPr>
        <w:t>&lt;/NumAmB&gt;</w:t>
      </w:r>
    </w:p>
    <w:p w14:paraId="370B3C39"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45122C21" w14:textId="77777777" w:rsidR="00887EFF" w:rsidRPr="009901C8" w:rsidRDefault="00887EFF" w:rsidP="00887EFF">
      <w:r w:rsidRPr="009901C8">
        <w:rPr>
          <w:rStyle w:val="HideTWBExt"/>
          <w:noProof w:val="0"/>
          <w:color w:val="auto"/>
        </w:rPr>
        <w:t>&lt;/RepeatBlock-By&gt;</w:t>
      </w:r>
    </w:p>
    <w:p w14:paraId="6533BB2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CA0178C"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h pont</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AA8D079" w14:textId="77777777" w:rsidTr="007D1A1C">
        <w:trPr>
          <w:jc w:val="center"/>
        </w:trPr>
        <w:tc>
          <w:tcPr>
            <w:tcW w:w="9752" w:type="dxa"/>
            <w:gridSpan w:val="2"/>
          </w:tcPr>
          <w:p w14:paraId="74B40ECD" w14:textId="77777777" w:rsidR="00887EFF" w:rsidRPr="009901C8" w:rsidRDefault="00887EFF" w:rsidP="007D1A1C">
            <w:pPr>
              <w:keepNext/>
            </w:pPr>
          </w:p>
        </w:tc>
      </w:tr>
      <w:tr w:rsidR="00887EFF" w:rsidRPr="009901C8" w14:paraId="0EF55BBD" w14:textId="77777777" w:rsidTr="007D1A1C">
        <w:trPr>
          <w:jc w:val="center"/>
        </w:trPr>
        <w:tc>
          <w:tcPr>
            <w:tcW w:w="4876" w:type="dxa"/>
            <w:hideMark/>
          </w:tcPr>
          <w:p w14:paraId="7952917D" w14:textId="77777777" w:rsidR="00887EFF" w:rsidRPr="009901C8" w:rsidRDefault="00887EFF" w:rsidP="007D1A1C">
            <w:pPr>
              <w:pStyle w:val="ColumnHeading"/>
              <w:keepNext/>
            </w:pPr>
            <w:r w:rsidRPr="009901C8">
              <w:t>A Bizottság által javasolt szöveg</w:t>
            </w:r>
          </w:p>
        </w:tc>
        <w:tc>
          <w:tcPr>
            <w:tcW w:w="4876" w:type="dxa"/>
            <w:hideMark/>
          </w:tcPr>
          <w:p w14:paraId="6FA458F3" w14:textId="77777777" w:rsidR="00887EFF" w:rsidRPr="009901C8" w:rsidRDefault="00887EFF" w:rsidP="007D1A1C">
            <w:pPr>
              <w:pStyle w:val="ColumnHeading"/>
              <w:keepNext/>
            </w:pPr>
            <w:r w:rsidRPr="009901C8">
              <w:t>Módosítás</w:t>
            </w:r>
          </w:p>
        </w:tc>
      </w:tr>
      <w:tr w:rsidR="00887EFF" w:rsidRPr="009901C8" w14:paraId="0ABB77A6" w14:textId="77777777" w:rsidTr="007D1A1C">
        <w:trPr>
          <w:jc w:val="center"/>
        </w:trPr>
        <w:tc>
          <w:tcPr>
            <w:tcW w:w="4876" w:type="dxa"/>
            <w:hideMark/>
          </w:tcPr>
          <w:p w14:paraId="75CD2611" w14:textId="77777777" w:rsidR="00887EFF" w:rsidRPr="009901C8" w:rsidRDefault="00887EFF" w:rsidP="007D1A1C">
            <w:pPr>
              <w:pStyle w:val="Normal6"/>
            </w:pPr>
            <w:r w:rsidRPr="009901C8">
              <w:rPr>
                <w:b/>
                <w:i/>
              </w:rPr>
              <w:t>h)</w:t>
            </w:r>
            <w:r w:rsidRPr="009901C8">
              <w:tab/>
            </w:r>
            <w:r w:rsidRPr="009901C8">
              <w:rPr>
                <w:b/>
                <w:i/>
              </w:rPr>
              <w:t>visszaküldték, miután egy másik tagállamba szökött.</w:t>
            </w:r>
          </w:p>
        </w:tc>
        <w:tc>
          <w:tcPr>
            <w:tcW w:w="4876" w:type="dxa"/>
            <w:hideMark/>
          </w:tcPr>
          <w:p w14:paraId="5A3A5428" w14:textId="77777777" w:rsidR="00887EFF" w:rsidRPr="009901C8" w:rsidRDefault="00887EFF" w:rsidP="007D1A1C">
            <w:pPr>
              <w:pStyle w:val="Normal6"/>
              <w:rPr>
                <w:szCs w:val="24"/>
              </w:rPr>
            </w:pPr>
            <w:r w:rsidRPr="009901C8">
              <w:rPr>
                <w:b/>
                <w:i/>
              </w:rPr>
              <w:t>törölve</w:t>
            </w:r>
          </w:p>
        </w:tc>
      </w:tr>
    </w:tbl>
    <w:p w14:paraId="54E9CB1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2821C6AB" w14:textId="77777777" w:rsidR="00887EFF" w:rsidRPr="009901C8" w:rsidRDefault="00887EFF" w:rsidP="00887EFF">
      <w:r w:rsidRPr="009901C8">
        <w:rPr>
          <w:rStyle w:val="HideTWBExt"/>
          <w:noProof w:val="0"/>
          <w:color w:val="auto"/>
        </w:rPr>
        <w:t>&lt;/AmendB&gt;</w:t>
      </w:r>
    </w:p>
    <w:p w14:paraId="4C0659C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434</w:t>
      </w:r>
      <w:r w:rsidRPr="009901C8">
        <w:rPr>
          <w:rStyle w:val="HideTWBExt"/>
          <w:b w:val="0"/>
          <w:noProof w:val="0"/>
          <w:color w:val="auto"/>
        </w:rPr>
        <w:t>&lt;/NumAmB&gt;</w:t>
      </w:r>
    </w:p>
    <w:p w14:paraId="2AAF9C63"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2E0F3B10" w14:textId="77777777" w:rsidR="00887EFF" w:rsidRPr="009901C8" w:rsidRDefault="00887EFF" w:rsidP="00887EFF">
      <w:r w:rsidRPr="009901C8">
        <w:rPr>
          <w:rStyle w:val="HideTWBExt"/>
          <w:noProof w:val="0"/>
          <w:color w:val="auto"/>
        </w:rPr>
        <w:t>&lt;/RepeatBlock-By&gt;</w:t>
      </w:r>
    </w:p>
    <w:p w14:paraId="1959980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D29F566"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h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8FE7FA0" w14:textId="77777777" w:rsidTr="007D1A1C">
        <w:trPr>
          <w:jc w:val="center"/>
        </w:trPr>
        <w:tc>
          <w:tcPr>
            <w:tcW w:w="9752" w:type="dxa"/>
            <w:gridSpan w:val="2"/>
          </w:tcPr>
          <w:p w14:paraId="6DB80E03" w14:textId="77777777" w:rsidR="00887EFF" w:rsidRPr="009901C8" w:rsidRDefault="00887EFF" w:rsidP="007D1A1C">
            <w:pPr>
              <w:keepNext/>
            </w:pPr>
          </w:p>
        </w:tc>
      </w:tr>
      <w:tr w:rsidR="00887EFF" w:rsidRPr="009901C8" w14:paraId="21C517E9" w14:textId="77777777" w:rsidTr="007D1A1C">
        <w:trPr>
          <w:jc w:val="center"/>
        </w:trPr>
        <w:tc>
          <w:tcPr>
            <w:tcW w:w="4876" w:type="dxa"/>
            <w:hideMark/>
          </w:tcPr>
          <w:p w14:paraId="66730499" w14:textId="77777777" w:rsidR="00887EFF" w:rsidRPr="009901C8" w:rsidRDefault="00887EFF" w:rsidP="007D1A1C">
            <w:pPr>
              <w:pStyle w:val="ColumnHeading"/>
              <w:keepNext/>
            </w:pPr>
            <w:r w:rsidRPr="009901C8">
              <w:t>A Bizottság által javasolt szöveg</w:t>
            </w:r>
          </w:p>
        </w:tc>
        <w:tc>
          <w:tcPr>
            <w:tcW w:w="4876" w:type="dxa"/>
            <w:hideMark/>
          </w:tcPr>
          <w:p w14:paraId="65845BDD" w14:textId="77777777" w:rsidR="00887EFF" w:rsidRPr="009901C8" w:rsidRDefault="00887EFF" w:rsidP="007D1A1C">
            <w:pPr>
              <w:pStyle w:val="ColumnHeading"/>
              <w:keepNext/>
            </w:pPr>
            <w:r w:rsidRPr="009901C8">
              <w:t>Módosítás</w:t>
            </w:r>
          </w:p>
        </w:tc>
      </w:tr>
      <w:tr w:rsidR="00887EFF" w:rsidRPr="009901C8" w14:paraId="2EBD8CA5" w14:textId="77777777" w:rsidTr="007D1A1C">
        <w:trPr>
          <w:jc w:val="center"/>
        </w:trPr>
        <w:tc>
          <w:tcPr>
            <w:tcW w:w="4876" w:type="dxa"/>
            <w:hideMark/>
          </w:tcPr>
          <w:p w14:paraId="21330B54" w14:textId="77777777" w:rsidR="00887EFF" w:rsidRPr="009901C8" w:rsidRDefault="00887EFF" w:rsidP="007D1A1C">
            <w:pPr>
              <w:pStyle w:val="Normal6"/>
            </w:pPr>
            <w:r w:rsidRPr="009901C8">
              <w:rPr>
                <w:b/>
                <w:i/>
              </w:rPr>
              <w:t>h)</w:t>
            </w:r>
            <w:r w:rsidRPr="009901C8">
              <w:tab/>
            </w:r>
            <w:r w:rsidRPr="009901C8">
              <w:rPr>
                <w:b/>
                <w:i/>
              </w:rPr>
              <w:t>visszaküldték, miután egy másik tagállamba szökött.</w:t>
            </w:r>
          </w:p>
        </w:tc>
        <w:tc>
          <w:tcPr>
            <w:tcW w:w="4876" w:type="dxa"/>
            <w:hideMark/>
          </w:tcPr>
          <w:p w14:paraId="3E466C82" w14:textId="77777777" w:rsidR="00887EFF" w:rsidRPr="009901C8" w:rsidRDefault="00887EFF" w:rsidP="007D1A1C">
            <w:pPr>
              <w:pStyle w:val="Normal6"/>
              <w:rPr>
                <w:szCs w:val="24"/>
              </w:rPr>
            </w:pPr>
            <w:r w:rsidRPr="009901C8">
              <w:rPr>
                <w:b/>
                <w:i/>
              </w:rPr>
              <w:t>törölve</w:t>
            </w:r>
          </w:p>
        </w:tc>
      </w:tr>
    </w:tbl>
    <w:p w14:paraId="38C9727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33998AD" w14:textId="77777777" w:rsidR="00887EFF" w:rsidRPr="009901C8" w:rsidRDefault="00887EFF" w:rsidP="00887EFF">
      <w:r w:rsidRPr="009901C8">
        <w:rPr>
          <w:rStyle w:val="HideTWBExt"/>
          <w:noProof w:val="0"/>
          <w:color w:val="auto"/>
        </w:rPr>
        <w:t>&lt;/AmendB&gt;</w:t>
      </w:r>
    </w:p>
    <w:p w14:paraId="47C8924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435</w:t>
      </w:r>
      <w:r w:rsidRPr="009901C8">
        <w:rPr>
          <w:rStyle w:val="HideTWBExt"/>
          <w:b w:val="0"/>
          <w:noProof w:val="0"/>
          <w:color w:val="auto"/>
        </w:rPr>
        <w:t>&lt;/NumAmB&gt;</w:t>
      </w:r>
    </w:p>
    <w:p w14:paraId="74A05F8B"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477E48B6"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2B859A3" w14:textId="77777777" w:rsidR="00887EFF" w:rsidRPr="009901C8" w:rsidRDefault="00887EFF" w:rsidP="00887EFF">
      <w:r w:rsidRPr="009901C8">
        <w:rPr>
          <w:rStyle w:val="HideTWBExt"/>
          <w:noProof w:val="0"/>
          <w:color w:val="auto"/>
        </w:rPr>
        <w:t>&lt;/RepeatBlock-By&gt;</w:t>
      </w:r>
    </w:p>
    <w:p w14:paraId="0553B52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7598B6E"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h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B212BCD" w14:textId="77777777" w:rsidTr="007D1A1C">
        <w:trPr>
          <w:jc w:val="center"/>
        </w:trPr>
        <w:tc>
          <w:tcPr>
            <w:tcW w:w="9752" w:type="dxa"/>
            <w:gridSpan w:val="2"/>
          </w:tcPr>
          <w:p w14:paraId="4146FB3D" w14:textId="77777777" w:rsidR="00887EFF" w:rsidRPr="009901C8" w:rsidRDefault="00887EFF" w:rsidP="007D1A1C">
            <w:pPr>
              <w:keepNext/>
            </w:pPr>
          </w:p>
        </w:tc>
      </w:tr>
      <w:tr w:rsidR="00887EFF" w:rsidRPr="009901C8" w14:paraId="6B36195B" w14:textId="77777777" w:rsidTr="007D1A1C">
        <w:trPr>
          <w:jc w:val="center"/>
        </w:trPr>
        <w:tc>
          <w:tcPr>
            <w:tcW w:w="4876" w:type="dxa"/>
            <w:hideMark/>
          </w:tcPr>
          <w:p w14:paraId="229A2CBE" w14:textId="77777777" w:rsidR="00887EFF" w:rsidRPr="009901C8" w:rsidRDefault="00887EFF" w:rsidP="007D1A1C">
            <w:pPr>
              <w:pStyle w:val="ColumnHeading"/>
              <w:keepNext/>
            </w:pPr>
            <w:r w:rsidRPr="009901C8">
              <w:t>A Bizottság által javasolt szöveg</w:t>
            </w:r>
          </w:p>
        </w:tc>
        <w:tc>
          <w:tcPr>
            <w:tcW w:w="4876" w:type="dxa"/>
            <w:hideMark/>
          </w:tcPr>
          <w:p w14:paraId="0FB343A0" w14:textId="77777777" w:rsidR="00887EFF" w:rsidRPr="009901C8" w:rsidRDefault="00887EFF" w:rsidP="007D1A1C">
            <w:pPr>
              <w:pStyle w:val="ColumnHeading"/>
              <w:keepNext/>
            </w:pPr>
            <w:r w:rsidRPr="009901C8">
              <w:t>Módosítás</w:t>
            </w:r>
          </w:p>
        </w:tc>
      </w:tr>
      <w:tr w:rsidR="00887EFF" w:rsidRPr="009901C8" w14:paraId="36574AA5" w14:textId="77777777" w:rsidTr="007D1A1C">
        <w:trPr>
          <w:jc w:val="center"/>
        </w:trPr>
        <w:tc>
          <w:tcPr>
            <w:tcW w:w="4876" w:type="dxa"/>
            <w:hideMark/>
          </w:tcPr>
          <w:p w14:paraId="157795CC" w14:textId="77777777" w:rsidR="00887EFF" w:rsidRPr="009901C8" w:rsidRDefault="00887EFF" w:rsidP="007D1A1C">
            <w:pPr>
              <w:pStyle w:val="Normal6"/>
            </w:pPr>
            <w:r w:rsidRPr="009901C8">
              <w:rPr>
                <w:b/>
                <w:i/>
              </w:rPr>
              <w:t>h)</w:t>
            </w:r>
            <w:r w:rsidRPr="009901C8">
              <w:tab/>
            </w:r>
            <w:r w:rsidRPr="009901C8">
              <w:rPr>
                <w:b/>
                <w:i/>
              </w:rPr>
              <w:t>visszaküldték, miután egy másik tagállamba szökött.</w:t>
            </w:r>
          </w:p>
        </w:tc>
        <w:tc>
          <w:tcPr>
            <w:tcW w:w="4876" w:type="dxa"/>
            <w:hideMark/>
          </w:tcPr>
          <w:p w14:paraId="27BA6F94" w14:textId="77777777" w:rsidR="00887EFF" w:rsidRPr="009901C8" w:rsidRDefault="00887EFF" w:rsidP="007D1A1C">
            <w:pPr>
              <w:pStyle w:val="Normal6"/>
              <w:rPr>
                <w:szCs w:val="24"/>
              </w:rPr>
            </w:pPr>
            <w:r w:rsidRPr="009901C8">
              <w:rPr>
                <w:b/>
                <w:i/>
              </w:rPr>
              <w:t>törölve</w:t>
            </w:r>
          </w:p>
        </w:tc>
      </w:tr>
    </w:tbl>
    <w:p w14:paraId="4DD7798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E5E04DC" w14:textId="77777777" w:rsidR="00887EFF" w:rsidRPr="009901C8" w:rsidRDefault="00887EFF" w:rsidP="00887EFF">
      <w:r w:rsidRPr="009901C8">
        <w:rPr>
          <w:rStyle w:val="HideTWBExt"/>
          <w:noProof w:val="0"/>
          <w:color w:val="auto"/>
        </w:rPr>
        <w:t>&lt;/AmendB&gt;</w:t>
      </w:r>
    </w:p>
    <w:p w14:paraId="1FF14D9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436</w:t>
      </w:r>
      <w:r w:rsidRPr="009901C8">
        <w:rPr>
          <w:rStyle w:val="HideTWBExt"/>
          <w:b w:val="0"/>
          <w:noProof w:val="0"/>
          <w:color w:val="auto"/>
        </w:rPr>
        <w:t>&lt;/NumAmB&gt;</w:t>
      </w:r>
    </w:p>
    <w:p w14:paraId="073B548F"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A27A13C" w14:textId="77777777" w:rsidR="00887EFF" w:rsidRPr="009901C8" w:rsidRDefault="00887EFF" w:rsidP="00887EFF">
      <w:r w:rsidRPr="009901C8">
        <w:rPr>
          <w:rStyle w:val="HideTWBExt"/>
          <w:noProof w:val="0"/>
          <w:color w:val="auto"/>
        </w:rPr>
        <w:t>&lt;/RepeatBlock-By&gt;</w:t>
      </w:r>
    </w:p>
    <w:p w14:paraId="2D611F8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202BE95"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h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7321B07" w14:textId="77777777" w:rsidTr="007D1A1C">
        <w:trPr>
          <w:jc w:val="center"/>
        </w:trPr>
        <w:tc>
          <w:tcPr>
            <w:tcW w:w="9752" w:type="dxa"/>
            <w:gridSpan w:val="2"/>
          </w:tcPr>
          <w:p w14:paraId="3E561360" w14:textId="77777777" w:rsidR="00887EFF" w:rsidRPr="009901C8" w:rsidRDefault="00887EFF" w:rsidP="007D1A1C">
            <w:pPr>
              <w:keepNext/>
            </w:pPr>
          </w:p>
        </w:tc>
      </w:tr>
      <w:tr w:rsidR="00887EFF" w:rsidRPr="009901C8" w14:paraId="69C08B16" w14:textId="77777777" w:rsidTr="007D1A1C">
        <w:trPr>
          <w:jc w:val="center"/>
        </w:trPr>
        <w:tc>
          <w:tcPr>
            <w:tcW w:w="4876" w:type="dxa"/>
            <w:hideMark/>
          </w:tcPr>
          <w:p w14:paraId="28439B29" w14:textId="77777777" w:rsidR="00887EFF" w:rsidRPr="009901C8" w:rsidRDefault="00887EFF" w:rsidP="007D1A1C">
            <w:pPr>
              <w:pStyle w:val="ColumnHeading"/>
              <w:keepNext/>
            </w:pPr>
            <w:r w:rsidRPr="009901C8">
              <w:t>A Bizottság által javasolt szöveg</w:t>
            </w:r>
          </w:p>
        </w:tc>
        <w:tc>
          <w:tcPr>
            <w:tcW w:w="4876" w:type="dxa"/>
            <w:hideMark/>
          </w:tcPr>
          <w:p w14:paraId="44A42F8A" w14:textId="77777777" w:rsidR="00887EFF" w:rsidRPr="009901C8" w:rsidRDefault="00887EFF" w:rsidP="007D1A1C">
            <w:pPr>
              <w:pStyle w:val="ColumnHeading"/>
              <w:keepNext/>
            </w:pPr>
            <w:r w:rsidRPr="009901C8">
              <w:t>Módosítás</w:t>
            </w:r>
          </w:p>
        </w:tc>
      </w:tr>
      <w:tr w:rsidR="00887EFF" w:rsidRPr="009901C8" w14:paraId="0C0B5F7B" w14:textId="77777777" w:rsidTr="007D1A1C">
        <w:trPr>
          <w:jc w:val="center"/>
        </w:trPr>
        <w:tc>
          <w:tcPr>
            <w:tcW w:w="4876" w:type="dxa"/>
            <w:hideMark/>
          </w:tcPr>
          <w:p w14:paraId="1AA4AF8C" w14:textId="77777777" w:rsidR="00887EFF" w:rsidRPr="009901C8" w:rsidRDefault="00887EFF" w:rsidP="007D1A1C">
            <w:pPr>
              <w:pStyle w:val="Normal6"/>
            </w:pPr>
            <w:r w:rsidRPr="009901C8">
              <w:t>h)</w:t>
            </w:r>
            <w:r w:rsidRPr="009901C8">
              <w:tab/>
              <w:t>visszaküldték, miután egy másik tagállamba szökött</w:t>
            </w:r>
            <w:r w:rsidRPr="009901C8">
              <w:rPr>
                <w:b/>
                <w:i/>
              </w:rPr>
              <w:t>.</w:t>
            </w:r>
          </w:p>
        </w:tc>
        <w:tc>
          <w:tcPr>
            <w:tcW w:w="4876" w:type="dxa"/>
            <w:hideMark/>
          </w:tcPr>
          <w:p w14:paraId="3AEF5E8F" w14:textId="77777777" w:rsidR="00887EFF" w:rsidRPr="009901C8" w:rsidRDefault="00887EFF" w:rsidP="007D1A1C">
            <w:pPr>
              <w:pStyle w:val="Normal6"/>
              <w:rPr>
                <w:szCs w:val="24"/>
              </w:rPr>
            </w:pPr>
            <w:r w:rsidRPr="009901C8">
              <w:t>h)</w:t>
            </w:r>
            <w:r w:rsidRPr="009901C8">
              <w:tab/>
              <w:t>visszaküldték, miután egy másik tagállamba szökött</w:t>
            </w:r>
            <w:r w:rsidRPr="009901C8">
              <w:rPr>
                <w:b/>
                <w:i/>
              </w:rPr>
              <w:t>; vagy</w:t>
            </w:r>
          </w:p>
        </w:tc>
      </w:tr>
    </w:tbl>
    <w:p w14:paraId="2B5AA8C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008E15C" w14:textId="77777777" w:rsidR="00887EFF" w:rsidRPr="009901C8" w:rsidRDefault="00887EFF" w:rsidP="00887EFF">
      <w:r w:rsidRPr="009901C8">
        <w:rPr>
          <w:rStyle w:val="HideTWBExt"/>
          <w:noProof w:val="0"/>
          <w:color w:val="auto"/>
        </w:rPr>
        <w:t>&lt;/AmendB&gt;</w:t>
      </w:r>
    </w:p>
    <w:p w14:paraId="040E4C8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437</w:t>
      </w:r>
      <w:r w:rsidRPr="009901C8">
        <w:rPr>
          <w:rStyle w:val="HideTWBExt"/>
          <w:b w:val="0"/>
          <w:noProof w:val="0"/>
          <w:color w:val="auto"/>
        </w:rPr>
        <w:t>&lt;/NumAmB&gt;</w:t>
      </w:r>
    </w:p>
    <w:p w14:paraId="339B058D"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5D30CDA2" w14:textId="77777777" w:rsidR="00887EFF" w:rsidRPr="009901C8" w:rsidRDefault="00887EFF" w:rsidP="00887EFF">
      <w:r w:rsidRPr="009901C8">
        <w:rPr>
          <w:rStyle w:val="HideTWBExt"/>
          <w:noProof w:val="0"/>
          <w:color w:val="auto"/>
        </w:rPr>
        <w:t>&lt;/RepeatBlock-By&gt;</w:t>
      </w:r>
    </w:p>
    <w:p w14:paraId="344DB0C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3834524" w14:textId="77777777" w:rsidR="00887EFF" w:rsidRPr="009901C8" w:rsidRDefault="00887EFF" w:rsidP="00887EFF">
      <w:pPr>
        <w:pStyle w:val="NormalBold"/>
      </w:pPr>
      <w:r w:rsidRPr="009901C8">
        <w:rPr>
          <w:rStyle w:val="HideTWBExt"/>
          <w:b w:val="0"/>
          <w:noProof w:val="0"/>
          <w:color w:val="auto"/>
        </w:rPr>
        <w:t>&lt;Article&gt;</w:t>
      </w:r>
      <w:r w:rsidRPr="009901C8">
        <w:t>19 cikk – 2 bekezdés – 1 albekezdés – h a pont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C770282" w14:textId="77777777" w:rsidTr="007D1A1C">
        <w:trPr>
          <w:jc w:val="center"/>
        </w:trPr>
        <w:tc>
          <w:tcPr>
            <w:tcW w:w="9752" w:type="dxa"/>
            <w:gridSpan w:val="2"/>
          </w:tcPr>
          <w:p w14:paraId="7E004C2B" w14:textId="77777777" w:rsidR="00887EFF" w:rsidRPr="009901C8" w:rsidRDefault="00887EFF" w:rsidP="007D1A1C">
            <w:pPr>
              <w:keepNext/>
            </w:pPr>
          </w:p>
        </w:tc>
      </w:tr>
      <w:tr w:rsidR="00887EFF" w:rsidRPr="009901C8" w14:paraId="4E35E9F9" w14:textId="77777777" w:rsidTr="007D1A1C">
        <w:trPr>
          <w:jc w:val="center"/>
        </w:trPr>
        <w:tc>
          <w:tcPr>
            <w:tcW w:w="4876" w:type="dxa"/>
            <w:hideMark/>
          </w:tcPr>
          <w:p w14:paraId="2CA81CDB" w14:textId="77777777" w:rsidR="00887EFF" w:rsidRPr="009901C8" w:rsidRDefault="00887EFF" w:rsidP="007D1A1C">
            <w:pPr>
              <w:pStyle w:val="ColumnHeading"/>
              <w:keepNext/>
            </w:pPr>
            <w:r w:rsidRPr="009901C8">
              <w:t>A Bizottság által javasolt szöveg</w:t>
            </w:r>
          </w:p>
        </w:tc>
        <w:tc>
          <w:tcPr>
            <w:tcW w:w="4876" w:type="dxa"/>
            <w:hideMark/>
          </w:tcPr>
          <w:p w14:paraId="4867B920" w14:textId="77777777" w:rsidR="00887EFF" w:rsidRPr="009901C8" w:rsidRDefault="00887EFF" w:rsidP="007D1A1C">
            <w:pPr>
              <w:pStyle w:val="ColumnHeading"/>
              <w:keepNext/>
            </w:pPr>
            <w:r w:rsidRPr="009901C8">
              <w:t>Módosítás</w:t>
            </w:r>
          </w:p>
        </w:tc>
      </w:tr>
      <w:tr w:rsidR="00887EFF" w:rsidRPr="009901C8" w14:paraId="3EB151E6" w14:textId="77777777" w:rsidTr="007D1A1C">
        <w:trPr>
          <w:jc w:val="center"/>
        </w:trPr>
        <w:tc>
          <w:tcPr>
            <w:tcW w:w="4876" w:type="dxa"/>
          </w:tcPr>
          <w:p w14:paraId="055DDE23" w14:textId="77777777" w:rsidR="00887EFF" w:rsidRPr="009901C8" w:rsidRDefault="00887EFF" w:rsidP="007D1A1C">
            <w:pPr>
              <w:pStyle w:val="Normal6"/>
            </w:pPr>
          </w:p>
        </w:tc>
        <w:tc>
          <w:tcPr>
            <w:tcW w:w="4876" w:type="dxa"/>
            <w:hideMark/>
          </w:tcPr>
          <w:p w14:paraId="7D1F8EAC" w14:textId="77777777" w:rsidR="00887EFF" w:rsidRPr="009901C8" w:rsidRDefault="00887EFF" w:rsidP="007D1A1C">
            <w:pPr>
              <w:pStyle w:val="Normal6"/>
              <w:rPr>
                <w:szCs w:val="24"/>
              </w:rPr>
            </w:pPr>
            <w:r w:rsidRPr="009901C8">
              <w:rPr>
                <w:b/>
                <w:i/>
              </w:rPr>
              <w:t xml:space="preserve">ha) </w:t>
            </w:r>
            <w:r w:rsidRPr="009901C8">
              <w:tab/>
            </w:r>
            <w:r w:rsidRPr="009901C8">
              <w:rPr>
                <w:b/>
                <w:i/>
              </w:rPr>
              <w:t>konfliktusövezetbe utazott, anélkül az utazásra általánosan elfogadható magyarázatot tudna adni.</w:t>
            </w:r>
          </w:p>
        </w:tc>
      </w:tr>
    </w:tbl>
    <w:p w14:paraId="339FB04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03B92A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876D7BB" w14:textId="77777777" w:rsidR="00887EFF" w:rsidRPr="009901C8" w:rsidRDefault="00887EFF" w:rsidP="00887EFF">
      <w:pPr>
        <w:pStyle w:val="Normal12Italic"/>
        <w:rPr>
          <w:noProof w:val="0"/>
        </w:rPr>
      </w:pPr>
      <w:r w:rsidRPr="009901C8">
        <w:rPr>
          <w:noProof w:val="0"/>
        </w:rPr>
        <w:t>Aláássa a menekültügyi rendszer hitelességét és jogszerűségét, ha a kérelmezők visszautaznak azokba a régiókba, amelyekből – saját elmondásuk szerint – kénytelenek voltak elmenekülni.</w:t>
      </w:r>
    </w:p>
    <w:p w14:paraId="623EF573" w14:textId="77777777" w:rsidR="00887EFF" w:rsidRPr="009901C8" w:rsidRDefault="00887EFF" w:rsidP="00887EFF">
      <w:r w:rsidRPr="009901C8">
        <w:rPr>
          <w:rStyle w:val="HideTWBExt"/>
          <w:noProof w:val="0"/>
          <w:color w:val="auto"/>
        </w:rPr>
        <w:t>&lt;/AmendB&gt;</w:t>
      </w:r>
    </w:p>
    <w:p w14:paraId="4B9CDCF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438</w:t>
      </w:r>
      <w:r w:rsidRPr="009901C8">
        <w:rPr>
          <w:rStyle w:val="HideTWBExt"/>
          <w:b w:val="0"/>
          <w:noProof w:val="0"/>
          <w:color w:val="auto"/>
        </w:rPr>
        <w:t>&lt;/NumAmB&gt;</w:t>
      </w:r>
    </w:p>
    <w:p w14:paraId="5BD4C0FF" w14:textId="77777777" w:rsidR="00887EFF" w:rsidRPr="009901C8" w:rsidRDefault="00887EFF" w:rsidP="00887EFF">
      <w:pPr>
        <w:pStyle w:val="NormalBold"/>
      </w:pPr>
      <w:r w:rsidRPr="009901C8">
        <w:rPr>
          <w:rStyle w:val="HideTWBExt"/>
          <w:b w:val="0"/>
          <w:noProof w:val="0"/>
          <w:color w:val="auto"/>
        </w:rPr>
        <w:t>&lt;RepeatBlock-By&gt;&lt;Members&gt;</w:t>
      </w:r>
      <w:r w:rsidRPr="009901C8">
        <w:t>Laura Ferrara, Ignazio Corrao, Fabio Massimo Castaldo</w:t>
      </w:r>
      <w:r w:rsidRPr="009901C8">
        <w:rPr>
          <w:rStyle w:val="HideTWBExt"/>
          <w:b w:val="0"/>
          <w:noProof w:val="0"/>
          <w:color w:val="auto"/>
        </w:rPr>
        <w:t>&lt;/Members&gt;</w:t>
      </w:r>
    </w:p>
    <w:p w14:paraId="0BFCE05D" w14:textId="77777777" w:rsidR="00887EFF" w:rsidRPr="009901C8" w:rsidRDefault="00887EFF" w:rsidP="00887EFF">
      <w:r w:rsidRPr="009901C8">
        <w:rPr>
          <w:rStyle w:val="HideTWBExt"/>
          <w:noProof w:val="0"/>
          <w:color w:val="auto"/>
        </w:rPr>
        <w:t>&lt;/RepeatBlock-By&gt;</w:t>
      </w:r>
    </w:p>
    <w:p w14:paraId="7F380E9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493FF7C" w14:textId="77777777" w:rsidR="00887EFF" w:rsidRPr="009901C8" w:rsidRDefault="00887EFF" w:rsidP="00887EFF">
      <w:pPr>
        <w:pStyle w:val="NormalBold"/>
      </w:pPr>
      <w:r w:rsidRPr="009901C8">
        <w:rPr>
          <w:rStyle w:val="HideTWBExt"/>
          <w:b w:val="0"/>
          <w:noProof w:val="0"/>
          <w:color w:val="auto"/>
        </w:rPr>
        <w:t>&lt;Article&gt;</w:t>
      </w:r>
      <w:r w:rsidRPr="009901C8">
        <w:t>19 cikk – 2 bekezdés – 2 albekezdés</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B10D265" w14:textId="77777777" w:rsidTr="007D1A1C">
        <w:trPr>
          <w:jc w:val="center"/>
        </w:trPr>
        <w:tc>
          <w:tcPr>
            <w:tcW w:w="9752" w:type="dxa"/>
            <w:gridSpan w:val="2"/>
          </w:tcPr>
          <w:p w14:paraId="5CBD090B" w14:textId="77777777" w:rsidR="00887EFF" w:rsidRPr="009901C8" w:rsidRDefault="00887EFF" w:rsidP="007D1A1C">
            <w:pPr>
              <w:keepNext/>
            </w:pPr>
          </w:p>
        </w:tc>
      </w:tr>
      <w:tr w:rsidR="00887EFF" w:rsidRPr="009901C8" w14:paraId="509EF87B" w14:textId="77777777" w:rsidTr="007D1A1C">
        <w:trPr>
          <w:jc w:val="center"/>
        </w:trPr>
        <w:tc>
          <w:tcPr>
            <w:tcW w:w="4876" w:type="dxa"/>
            <w:hideMark/>
          </w:tcPr>
          <w:p w14:paraId="2F646002" w14:textId="77777777" w:rsidR="00887EFF" w:rsidRPr="009901C8" w:rsidRDefault="00887EFF" w:rsidP="007D1A1C">
            <w:pPr>
              <w:pStyle w:val="ColumnHeading"/>
              <w:keepNext/>
            </w:pPr>
            <w:r w:rsidRPr="009901C8">
              <w:t>A Bizottság által javasolt szöveg</w:t>
            </w:r>
          </w:p>
        </w:tc>
        <w:tc>
          <w:tcPr>
            <w:tcW w:w="4876" w:type="dxa"/>
            <w:hideMark/>
          </w:tcPr>
          <w:p w14:paraId="38C3F51C" w14:textId="77777777" w:rsidR="00887EFF" w:rsidRPr="009901C8" w:rsidRDefault="00887EFF" w:rsidP="007D1A1C">
            <w:pPr>
              <w:pStyle w:val="ColumnHeading"/>
              <w:keepNext/>
            </w:pPr>
            <w:r w:rsidRPr="009901C8">
              <w:t>Módosítás</w:t>
            </w:r>
          </w:p>
        </w:tc>
      </w:tr>
      <w:tr w:rsidR="00887EFF" w:rsidRPr="009901C8" w14:paraId="013DFD2E" w14:textId="77777777" w:rsidTr="007D1A1C">
        <w:trPr>
          <w:jc w:val="center"/>
        </w:trPr>
        <w:tc>
          <w:tcPr>
            <w:tcW w:w="4876" w:type="dxa"/>
            <w:hideMark/>
          </w:tcPr>
          <w:p w14:paraId="7DAF6132" w14:textId="77777777" w:rsidR="00887EFF" w:rsidRPr="009901C8" w:rsidRDefault="00887EFF" w:rsidP="007D1A1C">
            <w:pPr>
              <w:pStyle w:val="Normal6"/>
            </w:pPr>
            <w:r w:rsidRPr="009901C8">
              <w:rPr>
                <w:b/>
                <w:i/>
              </w:rPr>
              <w:t>Az a) és b) pontok tekintetében, amennyiben a kérelmezőt megtalálják, vagy önként jelentkezik a hatáskörrel rendelkező hatóságnál, az eltűnés okai alapján kellően indokolt határozatot kell hozni a befogadás helyettesített, korlátozott vagy megvont anyagi feltételei egy részének vagy összességének visszaállításáról.</w:t>
            </w:r>
          </w:p>
        </w:tc>
        <w:tc>
          <w:tcPr>
            <w:tcW w:w="4876" w:type="dxa"/>
          </w:tcPr>
          <w:p w14:paraId="4C30A530" w14:textId="77777777" w:rsidR="00887EFF" w:rsidRPr="009901C8" w:rsidRDefault="00887EFF" w:rsidP="007D1A1C">
            <w:pPr>
              <w:pStyle w:val="Normal6"/>
              <w:rPr>
                <w:szCs w:val="24"/>
              </w:rPr>
            </w:pPr>
            <w:r w:rsidRPr="009901C8">
              <w:rPr>
                <w:b/>
                <w:i/>
              </w:rPr>
              <w:t>törölve</w:t>
            </w:r>
          </w:p>
        </w:tc>
      </w:tr>
    </w:tbl>
    <w:p w14:paraId="42267FE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5A06024F" w14:textId="77777777" w:rsidR="00887EFF" w:rsidRPr="009901C8" w:rsidRDefault="00887EFF" w:rsidP="00887EFF">
      <w:r w:rsidRPr="009901C8">
        <w:rPr>
          <w:rStyle w:val="HideTWBExt"/>
          <w:noProof w:val="0"/>
          <w:color w:val="auto"/>
        </w:rPr>
        <w:t>&lt;/AmendB&gt;</w:t>
      </w:r>
    </w:p>
    <w:p w14:paraId="09CBEEF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439</w:t>
      </w:r>
      <w:r w:rsidRPr="009901C8">
        <w:rPr>
          <w:rStyle w:val="HideTWBExt"/>
          <w:b w:val="0"/>
          <w:noProof w:val="0"/>
          <w:color w:val="auto"/>
        </w:rPr>
        <w:t>&lt;/NumAmB&gt;</w:t>
      </w:r>
    </w:p>
    <w:p w14:paraId="6F9ABC49"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E363ED2"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2214D356" w14:textId="77777777" w:rsidR="00887EFF" w:rsidRPr="009901C8" w:rsidRDefault="00887EFF" w:rsidP="00887EFF">
      <w:r w:rsidRPr="009901C8">
        <w:rPr>
          <w:rStyle w:val="HideTWBExt"/>
          <w:noProof w:val="0"/>
          <w:color w:val="auto"/>
        </w:rPr>
        <w:t>&lt;/RepeatBlock-By&gt;</w:t>
      </w:r>
    </w:p>
    <w:p w14:paraId="13FC43F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FC722C8" w14:textId="77777777" w:rsidR="00887EFF" w:rsidRPr="009901C8" w:rsidRDefault="00887EFF" w:rsidP="00887EFF">
      <w:pPr>
        <w:pStyle w:val="NormalBold"/>
      </w:pPr>
      <w:r w:rsidRPr="009901C8">
        <w:rPr>
          <w:rStyle w:val="HideTWBExt"/>
          <w:b w:val="0"/>
          <w:noProof w:val="0"/>
          <w:color w:val="auto"/>
        </w:rPr>
        <w:t>&lt;Article&gt;</w:t>
      </w:r>
      <w:r w:rsidRPr="009901C8">
        <w:t>19 cikk – 2 bekezdés – 2 albekezdés</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AB83106" w14:textId="77777777" w:rsidTr="007D1A1C">
        <w:trPr>
          <w:jc w:val="center"/>
        </w:trPr>
        <w:tc>
          <w:tcPr>
            <w:tcW w:w="9752" w:type="dxa"/>
            <w:gridSpan w:val="2"/>
          </w:tcPr>
          <w:p w14:paraId="258E2F45" w14:textId="77777777" w:rsidR="00887EFF" w:rsidRPr="009901C8" w:rsidRDefault="00887EFF" w:rsidP="007D1A1C">
            <w:pPr>
              <w:keepNext/>
            </w:pPr>
          </w:p>
        </w:tc>
      </w:tr>
      <w:tr w:rsidR="00887EFF" w:rsidRPr="009901C8" w14:paraId="29ECDC09" w14:textId="77777777" w:rsidTr="007D1A1C">
        <w:trPr>
          <w:jc w:val="center"/>
        </w:trPr>
        <w:tc>
          <w:tcPr>
            <w:tcW w:w="4876" w:type="dxa"/>
            <w:hideMark/>
          </w:tcPr>
          <w:p w14:paraId="673D8D8B" w14:textId="77777777" w:rsidR="00887EFF" w:rsidRPr="009901C8" w:rsidRDefault="00887EFF" w:rsidP="007D1A1C">
            <w:pPr>
              <w:pStyle w:val="ColumnHeading"/>
              <w:keepNext/>
            </w:pPr>
            <w:r w:rsidRPr="009901C8">
              <w:t>A Bizottság által javasolt szöveg</w:t>
            </w:r>
          </w:p>
        </w:tc>
        <w:tc>
          <w:tcPr>
            <w:tcW w:w="4876" w:type="dxa"/>
            <w:hideMark/>
          </w:tcPr>
          <w:p w14:paraId="3F6BE995" w14:textId="77777777" w:rsidR="00887EFF" w:rsidRPr="009901C8" w:rsidRDefault="00887EFF" w:rsidP="007D1A1C">
            <w:pPr>
              <w:pStyle w:val="ColumnHeading"/>
              <w:keepNext/>
            </w:pPr>
            <w:r w:rsidRPr="009901C8">
              <w:t>Módosítás</w:t>
            </w:r>
          </w:p>
        </w:tc>
      </w:tr>
      <w:tr w:rsidR="00887EFF" w:rsidRPr="009901C8" w14:paraId="3E1902FB" w14:textId="77777777" w:rsidTr="007D1A1C">
        <w:trPr>
          <w:jc w:val="center"/>
        </w:trPr>
        <w:tc>
          <w:tcPr>
            <w:tcW w:w="4876" w:type="dxa"/>
            <w:hideMark/>
          </w:tcPr>
          <w:p w14:paraId="7EC2161D" w14:textId="77777777" w:rsidR="00887EFF" w:rsidRPr="009901C8" w:rsidRDefault="00887EFF" w:rsidP="007D1A1C">
            <w:pPr>
              <w:pStyle w:val="Normal6"/>
            </w:pPr>
            <w:r w:rsidRPr="009901C8">
              <w:rPr>
                <w:b/>
                <w:i/>
              </w:rPr>
              <w:t>Az a) és b) pontok tekintetében, amennyiben a kérelmezőt megtalálják, vagy önként jelentkezik a hatáskörrel rendelkező hatóságnál, az eltűnés okai alapján kellően indokolt határozatot kell hozni a befogadás helyettesített, korlátozott vagy megvont anyagi feltételei egy részének vagy összességének visszaállításáról.</w:t>
            </w:r>
          </w:p>
        </w:tc>
        <w:tc>
          <w:tcPr>
            <w:tcW w:w="4876" w:type="dxa"/>
          </w:tcPr>
          <w:p w14:paraId="76D7565C" w14:textId="77777777" w:rsidR="00887EFF" w:rsidRPr="009901C8" w:rsidRDefault="00887EFF" w:rsidP="007D1A1C">
            <w:pPr>
              <w:pStyle w:val="Normal6"/>
              <w:rPr>
                <w:szCs w:val="24"/>
              </w:rPr>
            </w:pPr>
            <w:r w:rsidRPr="009901C8">
              <w:rPr>
                <w:b/>
                <w:i/>
              </w:rPr>
              <w:t>törölve</w:t>
            </w:r>
          </w:p>
        </w:tc>
      </w:tr>
    </w:tbl>
    <w:p w14:paraId="60941EE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D71E426" w14:textId="77777777" w:rsidR="00887EFF" w:rsidRPr="009901C8" w:rsidRDefault="00887EFF" w:rsidP="00887EFF">
      <w:r w:rsidRPr="009901C8">
        <w:rPr>
          <w:rStyle w:val="HideTWBExt"/>
          <w:noProof w:val="0"/>
          <w:color w:val="auto"/>
        </w:rPr>
        <w:t>&lt;/AmendB&gt;</w:t>
      </w:r>
    </w:p>
    <w:p w14:paraId="7ECDFC0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440</w:t>
      </w:r>
      <w:r w:rsidRPr="009901C8">
        <w:rPr>
          <w:rStyle w:val="HideTWBExt"/>
          <w:b w:val="0"/>
          <w:noProof w:val="0"/>
          <w:color w:val="auto"/>
        </w:rPr>
        <w:t>&lt;/NumAmB&gt;</w:t>
      </w:r>
    </w:p>
    <w:p w14:paraId="3F4B78C8"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D656673" w14:textId="77777777" w:rsidR="00887EFF" w:rsidRPr="009901C8" w:rsidRDefault="00887EFF" w:rsidP="00887EFF">
      <w:r w:rsidRPr="009901C8">
        <w:rPr>
          <w:rStyle w:val="HideTWBExt"/>
          <w:noProof w:val="0"/>
          <w:color w:val="auto"/>
        </w:rPr>
        <w:t>&lt;/RepeatBlock-By&gt;</w:t>
      </w:r>
    </w:p>
    <w:p w14:paraId="461822C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6FB977F" w14:textId="77777777" w:rsidR="00887EFF" w:rsidRPr="009901C8" w:rsidRDefault="00887EFF" w:rsidP="00887EFF">
      <w:pPr>
        <w:pStyle w:val="NormalBold"/>
      </w:pPr>
      <w:r w:rsidRPr="009901C8">
        <w:rPr>
          <w:rStyle w:val="HideTWBExt"/>
          <w:b w:val="0"/>
          <w:noProof w:val="0"/>
          <w:color w:val="auto"/>
        </w:rPr>
        <w:t>&lt;Article&gt;</w:t>
      </w:r>
      <w:r w:rsidRPr="009901C8">
        <w:t>19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F6BEB75" w14:textId="77777777" w:rsidTr="007D1A1C">
        <w:trPr>
          <w:jc w:val="center"/>
        </w:trPr>
        <w:tc>
          <w:tcPr>
            <w:tcW w:w="9752" w:type="dxa"/>
            <w:gridSpan w:val="2"/>
          </w:tcPr>
          <w:p w14:paraId="1CEF9D22" w14:textId="77777777" w:rsidR="00887EFF" w:rsidRPr="009901C8" w:rsidRDefault="00887EFF" w:rsidP="007D1A1C">
            <w:pPr>
              <w:keepNext/>
            </w:pPr>
          </w:p>
        </w:tc>
      </w:tr>
      <w:tr w:rsidR="00887EFF" w:rsidRPr="009901C8" w14:paraId="4050A0FA" w14:textId="77777777" w:rsidTr="007D1A1C">
        <w:trPr>
          <w:jc w:val="center"/>
        </w:trPr>
        <w:tc>
          <w:tcPr>
            <w:tcW w:w="4876" w:type="dxa"/>
            <w:hideMark/>
          </w:tcPr>
          <w:p w14:paraId="5A34B3A1" w14:textId="77777777" w:rsidR="00887EFF" w:rsidRPr="009901C8" w:rsidRDefault="00887EFF" w:rsidP="007D1A1C">
            <w:pPr>
              <w:pStyle w:val="ColumnHeading"/>
              <w:keepNext/>
            </w:pPr>
            <w:r w:rsidRPr="009901C8">
              <w:t>A Bizottság által javasolt szöveg</w:t>
            </w:r>
          </w:p>
        </w:tc>
        <w:tc>
          <w:tcPr>
            <w:tcW w:w="4876" w:type="dxa"/>
            <w:hideMark/>
          </w:tcPr>
          <w:p w14:paraId="32DC164F" w14:textId="77777777" w:rsidR="00887EFF" w:rsidRPr="009901C8" w:rsidRDefault="00887EFF" w:rsidP="007D1A1C">
            <w:pPr>
              <w:pStyle w:val="ColumnHeading"/>
              <w:keepNext/>
            </w:pPr>
            <w:r w:rsidRPr="009901C8">
              <w:t>Módosítás</w:t>
            </w:r>
          </w:p>
        </w:tc>
      </w:tr>
      <w:tr w:rsidR="00887EFF" w:rsidRPr="009901C8" w14:paraId="1EE5BF99" w14:textId="77777777" w:rsidTr="007D1A1C">
        <w:trPr>
          <w:jc w:val="center"/>
        </w:trPr>
        <w:tc>
          <w:tcPr>
            <w:tcW w:w="4876" w:type="dxa"/>
            <w:hideMark/>
          </w:tcPr>
          <w:p w14:paraId="703C6D36" w14:textId="77777777" w:rsidR="00887EFF" w:rsidRPr="009901C8" w:rsidRDefault="00887EFF" w:rsidP="007D1A1C">
            <w:pPr>
              <w:pStyle w:val="Normal6"/>
            </w:pPr>
            <w:r w:rsidRPr="009901C8">
              <w:t>Az a) és b) pontok tekintetében, amennyiben a kérelmezőt megtalálják, vagy önként jelentkezik a hatáskörrel rendelkező hatóságnál, az eltűnés okai alapján kellően indokolt határozatot kell hozni a befogadás helyettesített, korlátozott vagy megvont anyagi feltételei egy részének vagy összességének visszaállításáról.</w:t>
            </w:r>
          </w:p>
        </w:tc>
        <w:tc>
          <w:tcPr>
            <w:tcW w:w="4876" w:type="dxa"/>
            <w:hideMark/>
          </w:tcPr>
          <w:p w14:paraId="59369B04" w14:textId="77777777" w:rsidR="00887EFF" w:rsidRPr="009901C8" w:rsidRDefault="00887EFF" w:rsidP="007D1A1C">
            <w:pPr>
              <w:pStyle w:val="Normal6"/>
              <w:rPr>
                <w:szCs w:val="24"/>
              </w:rPr>
            </w:pPr>
            <w:r w:rsidRPr="009901C8">
              <w:t xml:space="preserve">Az a) és b) pontok tekintetében, amennyiben a kérelmezőt megtalálják, vagy önként jelentkezik a hatáskörrel rendelkező hatóságnál, az eltűnés okai </w:t>
            </w:r>
            <w:r w:rsidRPr="009901C8">
              <w:rPr>
                <w:b/>
                <w:i/>
              </w:rPr>
              <w:t>– így például a kérelmező dokumentált súlyos betegsége –</w:t>
            </w:r>
            <w:r w:rsidRPr="009901C8">
              <w:rPr>
                <w:b/>
              </w:rPr>
              <w:t xml:space="preserve"> </w:t>
            </w:r>
            <w:r w:rsidRPr="009901C8">
              <w:t>alapján kellően indokolt határozatot kell hozni a befogadás helyettesített, korlátozott vagy megvont anyagi feltételei egy részének vagy összességének visszaállításáról.</w:t>
            </w:r>
          </w:p>
        </w:tc>
      </w:tr>
    </w:tbl>
    <w:p w14:paraId="6EF40D9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3B994B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18A57D8" w14:textId="77777777" w:rsidR="00887EFF" w:rsidRPr="009901C8" w:rsidRDefault="00887EFF" w:rsidP="00887EFF">
      <w:pPr>
        <w:pStyle w:val="Normal12Italic"/>
        <w:rPr>
          <w:noProof w:val="0"/>
        </w:rPr>
      </w:pPr>
      <w:r w:rsidRPr="009901C8">
        <w:rPr>
          <w:noProof w:val="0"/>
        </w:rPr>
        <w:t>A befogadás anyagi feltételeinek visszaállításához csak kielégítő magyarázat, például súlyos betegség tekinthető kielégítő indoknak.</w:t>
      </w:r>
    </w:p>
    <w:p w14:paraId="5358B184" w14:textId="77777777" w:rsidR="00887EFF" w:rsidRPr="009901C8" w:rsidRDefault="00887EFF" w:rsidP="00887EFF">
      <w:r w:rsidRPr="009901C8">
        <w:rPr>
          <w:rStyle w:val="HideTWBExt"/>
          <w:noProof w:val="0"/>
          <w:color w:val="auto"/>
        </w:rPr>
        <w:t>&lt;/AmendB&gt;</w:t>
      </w:r>
    </w:p>
    <w:p w14:paraId="16C4EED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441</w:t>
      </w:r>
      <w:r w:rsidRPr="009901C8">
        <w:rPr>
          <w:rStyle w:val="HideTWBExt"/>
          <w:b w:val="0"/>
          <w:noProof w:val="0"/>
          <w:color w:val="auto"/>
        </w:rPr>
        <w:t>&lt;/NumAmB&gt;</w:t>
      </w:r>
    </w:p>
    <w:p w14:paraId="1C0BEDED"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10B35094" w14:textId="77777777" w:rsidR="00887EFF" w:rsidRPr="009901C8" w:rsidRDefault="00887EFF" w:rsidP="00887EFF">
      <w:r w:rsidRPr="009901C8">
        <w:rPr>
          <w:rStyle w:val="HideTWBExt"/>
          <w:noProof w:val="0"/>
          <w:color w:val="auto"/>
        </w:rPr>
        <w:t>&lt;/RepeatBlock-By&gt;</w:t>
      </w:r>
    </w:p>
    <w:p w14:paraId="4A26E91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1C8574B" w14:textId="77777777" w:rsidR="00887EFF" w:rsidRPr="009901C8" w:rsidRDefault="00887EFF" w:rsidP="00887EFF">
      <w:pPr>
        <w:pStyle w:val="NormalBold"/>
      </w:pPr>
      <w:r w:rsidRPr="009901C8">
        <w:rPr>
          <w:rStyle w:val="HideTWBExt"/>
          <w:b w:val="0"/>
          <w:noProof w:val="0"/>
          <w:color w:val="auto"/>
        </w:rPr>
        <w:t>&lt;Article&gt;</w:t>
      </w:r>
      <w:r w:rsidRPr="009901C8">
        <w:t>19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C043BB7" w14:textId="77777777" w:rsidTr="007D1A1C">
        <w:trPr>
          <w:jc w:val="center"/>
        </w:trPr>
        <w:tc>
          <w:tcPr>
            <w:tcW w:w="9752" w:type="dxa"/>
            <w:gridSpan w:val="2"/>
          </w:tcPr>
          <w:p w14:paraId="0DC9A67A" w14:textId="77777777" w:rsidR="00887EFF" w:rsidRPr="009901C8" w:rsidRDefault="00887EFF" w:rsidP="007D1A1C">
            <w:pPr>
              <w:keepNext/>
            </w:pPr>
          </w:p>
        </w:tc>
      </w:tr>
      <w:tr w:rsidR="00887EFF" w:rsidRPr="009901C8" w14:paraId="63032676" w14:textId="77777777" w:rsidTr="007D1A1C">
        <w:trPr>
          <w:jc w:val="center"/>
        </w:trPr>
        <w:tc>
          <w:tcPr>
            <w:tcW w:w="4876" w:type="dxa"/>
            <w:hideMark/>
          </w:tcPr>
          <w:p w14:paraId="19738119" w14:textId="77777777" w:rsidR="00887EFF" w:rsidRPr="009901C8" w:rsidRDefault="00887EFF" w:rsidP="007D1A1C">
            <w:pPr>
              <w:pStyle w:val="ColumnHeading"/>
              <w:keepNext/>
            </w:pPr>
            <w:r w:rsidRPr="009901C8">
              <w:t>A Bizottság által javasolt szöveg</w:t>
            </w:r>
          </w:p>
        </w:tc>
        <w:tc>
          <w:tcPr>
            <w:tcW w:w="4876" w:type="dxa"/>
            <w:hideMark/>
          </w:tcPr>
          <w:p w14:paraId="7F2C5699" w14:textId="77777777" w:rsidR="00887EFF" w:rsidRPr="009901C8" w:rsidRDefault="00887EFF" w:rsidP="007D1A1C">
            <w:pPr>
              <w:pStyle w:val="ColumnHeading"/>
              <w:keepNext/>
            </w:pPr>
            <w:r w:rsidRPr="009901C8">
              <w:t>Módosítás</w:t>
            </w:r>
          </w:p>
        </w:tc>
      </w:tr>
      <w:tr w:rsidR="00887EFF" w:rsidRPr="009901C8" w14:paraId="57F2E021" w14:textId="77777777" w:rsidTr="007D1A1C">
        <w:trPr>
          <w:jc w:val="center"/>
        </w:trPr>
        <w:tc>
          <w:tcPr>
            <w:tcW w:w="4876" w:type="dxa"/>
            <w:hideMark/>
          </w:tcPr>
          <w:p w14:paraId="0AE778E1" w14:textId="77777777" w:rsidR="00887EFF" w:rsidRPr="009901C8" w:rsidRDefault="00887EFF" w:rsidP="007D1A1C">
            <w:pPr>
              <w:pStyle w:val="Normal6"/>
            </w:pPr>
            <w:r w:rsidRPr="009901C8">
              <w:t xml:space="preserve">Az a) és b) pontok tekintetében, amennyiben a kérelmezőt megtalálják, vagy önként jelentkezik a hatáskörrel rendelkező hatóságnál, az eltűnés okai alapján kellően indokolt határozatot kell hozni a befogadás </w:t>
            </w:r>
            <w:r w:rsidRPr="009901C8">
              <w:rPr>
                <w:b/>
                <w:i/>
              </w:rPr>
              <w:t>helyettesített,</w:t>
            </w:r>
            <w:r w:rsidRPr="009901C8">
              <w:t xml:space="preserve"> korlátozott vagy megvont anyagi feltételei egy részének vagy összességének visszaállításáról.</w:t>
            </w:r>
          </w:p>
        </w:tc>
        <w:tc>
          <w:tcPr>
            <w:tcW w:w="4876" w:type="dxa"/>
            <w:hideMark/>
          </w:tcPr>
          <w:p w14:paraId="6D14F473" w14:textId="77777777" w:rsidR="00887EFF" w:rsidRPr="009901C8" w:rsidRDefault="00887EFF" w:rsidP="007D1A1C">
            <w:pPr>
              <w:pStyle w:val="Normal6"/>
              <w:rPr>
                <w:szCs w:val="24"/>
              </w:rPr>
            </w:pPr>
            <w:r w:rsidRPr="009901C8">
              <w:t>Az a) és b) pontok tekintetében, amennyiben a kérelmezőt megtalálják, vagy önként jelentkezik a hatáskörrel rendelkező hatóságnál, az eltűnés okai alapján kellően indokolt határozatot kell hozni a befogadás korlátozott vagy megvont anyagi feltételei egy részének vagy összességének visszaállításáról.</w:t>
            </w:r>
          </w:p>
        </w:tc>
      </w:tr>
    </w:tbl>
    <w:p w14:paraId="1B8D31A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2B76B9A" w14:textId="77777777" w:rsidR="00887EFF" w:rsidRPr="009901C8" w:rsidRDefault="00887EFF" w:rsidP="00887EFF">
      <w:r w:rsidRPr="009901C8">
        <w:rPr>
          <w:rStyle w:val="HideTWBExt"/>
          <w:noProof w:val="0"/>
          <w:color w:val="auto"/>
        </w:rPr>
        <w:t>&lt;/AmendB&gt;</w:t>
      </w:r>
    </w:p>
    <w:p w14:paraId="2080892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442</w:t>
      </w:r>
      <w:r w:rsidRPr="009901C8">
        <w:rPr>
          <w:rStyle w:val="HideTWBExt"/>
          <w:b w:val="0"/>
          <w:noProof w:val="0"/>
          <w:color w:val="auto"/>
        </w:rPr>
        <w:t>&lt;/NumAmB&gt;</w:t>
      </w:r>
    </w:p>
    <w:p w14:paraId="7E1A06B0"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477F7B42" w14:textId="77777777" w:rsidR="00887EFF" w:rsidRPr="009901C8" w:rsidRDefault="00887EFF" w:rsidP="00887EFF">
      <w:r w:rsidRPr="009901C8">
        <w:rPr>
          <w:rStyle w:val="HideTWBExt"/>
          <w:noProof w:val="0"/>
          <w:color w:val="auto"/>
        </w:rPr>
        <w:t>&lt;/RepeatBlock-By&gt;</w:t>
      </w:r>
    </w:p>
    <w:p w14:paraId="00A86D6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87A5E90" w14:textId="77777777" w:rsidR="00887EFF" w:rsidRPr="009901C8" w:rsidRDefault="00887EFF" w:rsidP="00887EFF">
      <w:pPr>
        <w:pStyle w:val="NormalBold"/>
      </w:pPr>
      <w:r w:rsidRPr="009901C8">
        <w:rPr>
          <w:rStyle w:val="HideTWBExt"/>
          <w:b w:val="0"/>
          <w:noProof w:val="0"/>
          <w:color w:val="auto"/>
        </w:rPr>
        <w:t>&lt;Article&gt;</w:t>
      </w:r>
      <w:r w:rsidRPr="009901C8">
        <w:t>19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52030C6" w14:textId="77777777" w:rsidTr="007D1A1C">
        <w:trPr>
          <w:jc w:val="center"/>
        </w:trPr>
        <w:tc>
          <w:tcPr>
            <w:tcW w:w="9752" w:type="dxa"/>
            <w:gridSpan w:val="2"/>
          </w:tcPr>
          <w:p w14:paraId="698A9919" w14:textId="77777777" w:rsidR="00887EFF" w:rsidRPr="009901C8" w:rsidRDefault="00887EFF" w:rsidP="007D1A1C">
            <w:pPr>
              <w:keepNext/>
            </w:pPr>
          </w:p>
        </w:tc>
      </w:tr>
      <w:tr w:rsidR="00887EFF" w:rsidRPr="009901C8" w14:paraId="7A8668E9" w14:textId="77777777" w:rsidTr="007D1A1C">
        <w:trPr>
          <w:jc w:val="center"/>
        </w:trPr>
        <w:tc>
          <w:tcPr>
            <w:tcW w:w="4876" w:type="dxa"/>
            <w:hideMark/>
          </w:tcPr>
          <w:p w14:paraId="3EFBC37E" w14:textId="77777777" w:rsidR="00887EFF" w:rsidRPr="009901C8" w:rsidRDefault="00887EFF" w:rsidP="007D1A1C">
            <w:pPr>
              <w:pStyle w:val="ColumnHeading"/>
              <w:keepNext/>
            </w:pPr>
            <w:r w:rsidRPr="009901C8">
              <w:t>A Bizottság által javasolt szöveg</w:t>
            </w:r>
          </w:p>
        </w:tc>
        <w:tc>
          <w:tcPr>
            <w:tcW w:w="4876" w:type="dxa"/>
            <w:hideMark/>
          </w:tcPr>
          <w:p w14:paraId="5B878F04" w14:textId="77777777" w:rsidR="00887EFF" w:rsidRPr="009901C8" w:rsidRDefault="00887EFF" w:rsidP="007D1A1C">
            <w:pPr>
              <w:pStyle w:val="ColumnHeading"/>
              <w:keepNext/>
            </w:pPr>
            <w:r w:rsidRPr="009901C8">
              <w:t>Módosítás</w:t>
            </w:r>
          </w:p>
        </w:tc>
      </w:tr>
      <w:tr w:rsidR="00887EFF" w:rsidRPr="009901C8" w14:paraId="01FAAA09" w14:textId="77777777" w:rsidTr="007D1A1C">
        <w:trPr>
          <w:jc w:val="center"/>
        </w:trPr>
        <w:tc>
          <w:tcPr>
            <w:tcW w:w="4876" w:type="dxa"/>
            <w:hideMark/>
          </w:tcPr>
          <w:p w14:paraId="1173B865" w14:textId="77777777" w:rsidR="00887EFF" w:rsidRPr="009901C8" w:rsidRDefault="00887EFF" w:rsidP="007D1A1C">
            <w:pPr>
              <w:pStyle w:val="Normal6"/>
            </w:pPr>
            <w:r w:rsidRPr="009901C8">
              <w:t>(3)</w:t>
            </w:r>
            <w:r w:rsidRPr="009901C8">
              <w:tab/>
              <w:t xml:space="preserve">A befogadás anyagi feltételeinek </w:t>
            </w:r>
            <w:r w:rsidRPr="009901C8">
              <w:rPr>
                <w:b/>
                <w:i/>
              </w:rPr>
              <w:t>helyettesítésére</w:t>
            </w:r>
            <w:r w:rsidRPr="009901C8">
              <w:t>,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méltó életszínvonalat biztosítanak.</w:t>
            </w:r>
          </w:p>
        </w:tc>
        <w:tc>
          <w:tcPr>
            <w:tcW w:w="4876" w:type="dxa"/>
            <w:hideMark/>
          </w:tcPr>
          <w:p w14:paraId="1F75B703" w14:textId="77777777" w:rsidR="00887EFF" w:rsidRPr="009901C8" w:rsidRDefault="00887EFF" w:rsidP="007D1A1C">
            <w:pPr>
              <w:pStyle w:val="Normal6"/>
              <w:rPr>
                <w:szCs w:val="24"/>
              </w:rPr>
            </w:pPr>
            <w:r w:rsidRPr="009901C8">
              <w:t>(3)</w:t>
            </w:r>
            <w:r w:rsidRPr="009901C8">
              <w:tab/>
              <w:t>A befogadás anyagi feltételeinek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méltó életszínvonalat biztosítanak.</w:t>
            </w:r>
          </w:p>
        </w:tc>
      </w:tr>
    </w:tbl>
    <w:p w14:paraId="0859DAB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A29325E" w14:textId="77777777" w:rsidR="00887EFF" w:rsidRPr="009901C8" w:rsidRDefault="00887EFF" w:rsidP="00887EFF">
      <w:r w:rsidRPr="009901C8">
        <w:rPr>
          <w:rStyle w:val="HideTWBExt"/>
          <w:noProof w:val="0"/>
          <w:color w:val="auto"/>
        </w:rPr>
        <w:t>&lt;/AmendB&gt;</w:t>
      </w:r>
    </w:p>
    <w:p w14:paraId="1F9C4E0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443</w:t>
      </w:r>
      <w:r w:rsidRPr="009901C8">
        <w:rPr>
          <w:rStyle w:val="HideTWBExt"/>
          <w:b w:val="0"/>
          <w:noProof w:val="0"/>
          <w:color w:val="auto"/>
        </w:rPr>
        <w:t>&lt;/NumAmB&gt;</w:t>
      </w:r>
    </w:p>
    <w:p w14:paraId="4A692AF8" w14:textId="77777777" w:rsidR="00887EFF" w:rsidRPr="009901C8" w:rsidRDefault="00887EFF" w:rsidP="00887EFF">
      <w:pPr>
        <w:pStyle w:val="NormalBold"/>
      </w:pPr>
      <w:r w:rsidRPr="009901C8">
        <w:rPr>
          <w:rStyle w:val="HideTWBExt"/>
          <w:b w:val="0"/>
          <w:noProof w:val="0"/>
          <w:color w:val="auto"/>
        </w:rPr>
        <w:t>&lt;RepeatBlock-By&gt;&lt;Members&gt;</w:t>
      </w:r>
      <w:r w:rsidRPr="009901C8">
        <w:t>Alessandra Mussolini, Salvatore Domenico Pogliese</w:t>
      </w:r>
      <w:r w:rsidRPr="009901C8">
        <w:rPr>
          <w:rStyle w:val="HideTWBExt"/>
          <w:b w:val="0"/>
          <w:noProof w:val="0"/>
          <w:color w:val="auto"/>
        </w:rPr>
        <w:t>&lt;/Members&gt;</w:t>
      </w:r>
    </w:p>
    <w:p w14:paraId="3FA2452F" w14:textId="77777777" w:rsidR="00887EFF" w:rsidRPr="009901C8" w:rsidRDefault="00887EFF" w:rsidP="00887EFF">
      <w:r w:rsidRPr="009901C8">
        <w:rPr>
          <w:rStyle w:val="HideTWBExt"/>
          <w:noProof w:val="0"/>
          <w:color w:val="auto"/>
        </w:rPr>
        <w:t>&lt;/RepeatBlock-By&gt;</w:t>
      </w:r>
    </w:p>
    <w:p w14:paraId="4F44F4C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36FC59F" w14:textId="77777777" w:rsidR="00887EFF" w:rsidRPr="009901C8" w:rsidRDefault="00887EFF" w:rsidP="00887EFF">
      <w:pPr>
        <w:pStyle w:val="NormalBold"/>
      </w:pPr>
      <w:r w:rsidRPr="009901C8">
        <w:rPr>
          <w:rStyle w:val="HideTWBExt"/>
          <w:b w:val="0"/>
          <w:noProof w:val="0"/>
          <w:color w:val="auto"/>
        </w:rPr>
        <w:t>&lt;Article&gt;</w:t>
      </w:r>
      <w:r w:rsidRPr="009901C8">
        <w:t>19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90A2621" w14:textId="77777777" w:rsidTr="007D1A1C">
        <w:trPr>
          <w:jc w:val="center"/>
        </w:trPr>
        <w:tc>
          <w:tcPr>
            <w:tcW w:w="9752" w:type="dxa"/>
            <w:gridSpan w:val="2"/>
          </w:tcPr>
          <w:p w14:paraId="11FD2F3E" w14:textId="77777777" w:rsidR="00887EFF" w:rsidRPr="009901C8" w:rsidRDefault="00887EFF" w:rsidP="007D1A1C">
            <w:pPr>
              <w:keepNext/>
            </w:pPr>
          </w:p>
        </w:tc>
      </w:tr>
      <w:tr w:rsidR="00887EFF" w:rsidRPr="009901C8" w14:paraId="75B7E9C7" w14:textId="77777777" w:rsidTr="007D1A1C">
        <w:trPr>
          <w:jc w:val="center"/>
        </w:trPr>
        <w:tc>
          <w:tcPr>
            <w:tcW w:w="4876" w:type="dxa"/>
            <w:hideMark/>
          </w:tcPr>
          <w:p w14:paraId="55659A33" w14:textId="77777777" w:rsidR="00887EFF" w:rsidRPr="009901C8" w:rsidRDefault="00887EFF" w:rsidP="007D1A1C">
            <w:pPr>
              <w:pStyle w:val="ColumnHeading"/>
              <w:keepNext/>
            </w:pPr>
            <w:r w:rsidRPr="009901C8">
              <w:t>A Bizottság által javasolt szöveg</w:t>
            </w:r>
          </w:p>
        </w:tc>
        <w:tc>
          <w:tcPr>
            <w:tcW w:w="4876" w:type="dxa"/>
            <w:hideMark/>
          </w:tcPr>
          <w:p w14:paraId="35D98B0B" w14:textId="77777777" w:rsidR="00887EFF" w:rsidRPr="009901C8" w:rsidRDefault="00887EFF" w:rsidP="007D1A1C">
            <w:pPr>
              <w:pStyle w:val="ColumnHeading"/>
              <w:keepNext/>
            </w:pPr>
            <w:r w:rsidRPr="009901C8">
              <w:t>Módosítás</w:t>
            </w:r>
          </w:p>
        </w:tc>
      </w:tr>
      <w:tr w:rsidR="00887EFF" w:rsidRPr="009901C8" w14:paraId="557D3CAC" w14:textId="77777777" w:rsidTr="007D1A1C">
        <w:trPr>
          <w:jc w:val="center"/>
        </w:trPr>
        <w:tc>
          <w:tcPr>
            <w:tcW w:w="4876" w:type="dxa"/>
            <w:hideMark/>
          </w:tcPr>
          <w:p w14:paraId="2B906DC2" w14:textId="77777777" w:rsidR="00887EFF" w:rsidRPr="009901C8" w:rsidRDefault="00887EFF" w:rsidP="007D1A1C">
            <w:pPr>
              <w:pStyle w:val="Normal6"/>
            </w:pPr>
            <w:r w:rsidRPr="009901C8">
              <w:t>(3)</w:t>
            </w:r>
            <w:r w:rsidRPr="009901C8">
              <w:tab/>
              <w:t xml:space="preserve">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w:t>
            </w:r>
            <w:r w:rsidRPr="009901C8">
              <w:rPr>
                <w:b/>
                <w:i/>
              </w:rPr>
              <w:t>méltó</w:t>
            </w:r>
            <w:r w:rsidRPr="009901C8">
              <w:t xml:space="preserve"> életszínvonalat biztosítanak.</w:t>
            </w:r>
          </w:p>
        </w:tc>
        <w:tc>
          <w:tcPr>
            <w:tcW w:w="4876" w:type="dxa"/>
            <w:hideMark/>
          </w:tcPr>
          <w:p w14:paraId="5ECF65B2" w14:textId="77777777" w:rsidR="00887EFF" w:rsidRPr="009901C8" w:rsidRDefault="00887EFF" w:rsidP="007D1A1C">
            <w:pPr>
              <w:pStyle w:val="Normal6"/>
              <w:rPr>
                <w:szCs w:val="24"/>
              </w:rPr>
            </w:pPr>
            <w:r w:rsidRPr="009901C8">
              <w:t>(3)</w:t>
            </w:r>
            <w:r w:rsidRPr="009901C8">
              <w:tab/>
              <w:t>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w:t>
            </w:r>
            <w:r w:rsidRPr="009901C8">
              <w:rPr>
                <w:b/>
                <w:i/>
              </w:rPr>
              <w:t xml:space="preserve"> megfelelő</w:t>
            </w:r>
            <w:r w:rsidRPr="009901C8">
              <w:t xml:space="preserve"> életszínvonalat biztosítanak.</w:t>
            </w:r>
          </w:p>
        </w:tc>
      </w:tr>
    </w:tbl>
    <w:p w14:paraId="408D789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0E58E89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3E0B71D" w14:textId="77777777" w:rsidR="00887EFF" w:rsidRPr="009901C8" w:rsidRDefault="00887EFF" w:rsidP="00887EFF">
      <w:pPr>
        <w:pStyle w:val="Normal12Italic"/>
        <w:rPr>
          <w:noProof w:val="0"/>
        </w:rPr>
      </w:pPr>
      <w:r w:rsidRPr="009901C8">
        <w:rPr>
          <w:noProof w:val="0"/>
        </w:rPr>
        <w:t>A befogadásra vonatkozó összehangolt feltételek elfogadása révén a kérelmezőknek biztosítandó életszínvonal leírásakor a „méltó” jelző alkalmazása az ilyen életszínvonal különböző elemeinek pontos meghatározása nélkül jogvitákhoz vezethet az érintettekkel.</w:t>
      </w:r>
    </w:p>
    <w:p w14:paraId="5EDD9279" w14:textId="77777777" w:rsidR="00887EFF" w:rsidRPr="009901C8" w:rsidRDefault="00887EFF" w:rsidP="00887EFF">
      <w:r w:rsidRPr="009901C8">
        <w:rPr>
          <w:rStyle w:val="HideTWBExt"/>
          <w:noProof w:val="0"/>
          <w:color w:val="auto"/>
        </w:rPr>
        <w:t>&lt;/AmendB&gt;</w:t>
      </w:r>
    </w:p>
    <w:p w14:paraId="65E65BA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444</w:t>
      </w:r>
      <w:r w:rsidRPr="009901C8">
        <w:rPr>
          <w:rStyle w:val="HideTWBExt"/>
          <w:b w:val="0"/>
          <w:noProof w:val="0"/>
          <w:color w:val="auto"/>
        </w:rPr>
        <w:t>&lt;/NumAmB&gt;</w:t>
      </w:r>
    </w:p>
    <w:p w14:paraId="515819B9" w14:textId="77777777" w:rsidR="00887EFF" w:rsidRPr="009901C8" w:rsidRDefault="00887EFF" w:rsidP="00887EFF">
      <w:pPr>
        <w:pStyle w:val="NormalBold"/>
      </w:pPr>
      <w:r w:rsidRPr="009901C8">
        <w:rPr>
          <w:rStyle w:val="HideTWBExt"/>
          <w:b w:val="0"/>
          <w:noProof w:val="0"/>
          <w:color w:val="auto"/>
        </w:rPr>
        <w:t>&lt;RepeatBlock-By&gt;&lt;Members&gt;</w:t>
      </w:r>
      <w:r w:rsidRPr="009901C8">
        <w:t>Branislav Škripek</w:t>
      </w:r>
      <w:r w:rsidRPr="009901C8">
        <w:rPr>
          <w:rStyle w:val="HideTWBExt"/>
          <w:b w:val="0"/>
          <w:noProof w:val="0"/>
          <w:color w:val="auto"/>
        </w:rPr>
        <w:t>&lt;/Members&gt;</w:t>
      </w:r>
    </w:p>
    <w:p w14:paraId="3BDF9D2F" w14:textId="77777777" w:rsidR="00887EFF" w:rsidRPr="009901C8" w:rsidRDefault="00887EFF" w:rsidP="00887EFF">
      <w:r w:rsidRPr="009901C8">
        <w:rPr>
          <w:rStyle w:val="HideTWBExt"/>
          <w:noProof w:val="0"/>
          <w:color w:val="auto"/>
        </w:rPr>
        <w:t>&lt;/RepeatBlock-By&gt;</w:t>
      </w:r>
    </w:p>
    <w:p w14:paraId="0C9DD8C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E926027" w14:textId="77777777" w:rsidR="00887EFF" w:rsidRPr="009901C8" w:rsidRDefault="00887EFF" w:rsidP="00887EFF">
      <w:pPr>
        <w:pStyle w:val="NormalBold"/>
      </w:pPr>
      <w:r w:rsidRPr="009901C8">
        <w:rPr>
          <w:rStyle w:val="HideTWBExt"/>
          <w:b w:val="0"/>
          <w:noProof w:val="0"/>
          <w:color w:val="auto"/>
        </w:rPr>
        <w:t>&lt;Article&gt;</w:t>
      </w:r>
      <w:r w:rsidRPr="009901C8">
        <w:t>19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4EF57FD" w14:textId="77777777" w:rsidTr="007D1A1C">
        <w:trPr>
          <w:jc w:val="center"/>
        </w:trPr>
        <w:tc>
          <w:tcPr>
            <w:tcW w:w="9752" w:type="dxa"/>
            <w:gridSpan w:val="2"/>
          </w:tcPr>
          <w:p w14:paraId="707F766E" w14:textId="77777777" w:rsidR="00887EFF" w:rsidRPr="009901C8" w:rsidRDefault="00887EFF" w:rsidP="007D1A1C">
            <w:pPr>
              <w:keepNext/>
            </w:pPr>
          </w:p>
        </w:tc>
      </w:tr>
      <w:tr w:rsidR="00887EFF" w:rsidRPr="009901C8" w14:paraId="3643B88B" w14:textId="77777777" w:rsidTr="007D1A1C">
        <w:trPr>
          <w:jc w:val="center"/>
        </w:trPr>
        <w:tc>
          <w:tcPr>
            <w:tcW w:w="4876" w:type="dxa"/>
            <w:hideMark/>
          </w:tcPr>
          <w:p w14:paraId="4D0F72AE" w14:textId="77777777" w:rsidR="00887EFF" w:rsidRPr="009901C8" w:rsidRDefault="00887EFF" w:rsidP="007D1A1C">
            <w:pPr>
              <w:pStyle w:val="ColumnHeading"/>
              <w:keepNext/>
            </w:pPr>
            <w:r w:rsidRPr="009901C8">
              <w:t>A Bizottság által javasolt szöveg</w:t>
            </w:r>
          </w:p>
        </w:tc>
        <w:tc>
          <w:tcPr>
            <w:tcW w:w="4876" w:type="dxa"/>
            <w:hideMark/>
          </w:tcPr>
          <w:p w14:paraId="64AF5B05" w14:textId="77777777" w:rsidR="00887EFF" w:rsidRPr="009901C8" w:rsidRDefault="00887EFF" w:rsidP="007D1A1C">
            <w:pPr>
              <w:pStyle w:val="ColumnHeading"/>
              <w:keepNext/>
            </w:pPr>
            <w:r w:rsidRPr="009901C8">
              <w:t>Módosítás</w:t>
            </w:r>
          </w:p>
        </w:tc>
      </w:tr>
      <w:tr w:rsidR="00887EFF" w:rsidRPr="009901C8" w14:paraId="5EED31DE" w14:textId="77777777" w:rsidTr="007D1A1C">
        <w:trPr>
          <w:jc w:val="center"/>
        </w:trPr>
        <w:tc>
          <w:tcPr>
            <w:tcW w:w="4876" w:type="dxa"/>
            <w:hideMark/>
          </w:tcPr>
          <w:p w14:paraId="5F0B6B49" w14:textId="77777777" w:rsidR="00887EFF" w:rsidRPr="009901C8" w:rsidRDefault="00887EFF" w:rsidP="007D1A1C">
            <w:pPr>
              <w:pStyle w:val="Normal6"/>
            </w:pPr>
            <w:r w:rsidRPr="009901C8">
              <w:t>(3)</w:t>
            </w:r>
            <w:r w:rsidRPr="009901C8">
              <w:tab/>
              <w:t xml:space="preserve">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w:t>
            </w:r>
            <w:r w:rsidRPr="009901C8">
              <w:rPr>
                <w:b/>
                <w:i/>
              </w:rPr>
              <w:t>méltó</w:t>
            </w:r>
            <w:r w:rsidRPr="009901C8">
              <w:t xml:space="preserve"> életszínvonalat biztosítanak.</w:t>
            </w:r>
          </w:p>
        </w:tc>
        <w:tc>
          <w:tcPr>
            <w:tcW w:w="4876" w:type="dxa"/>
            <w:hideMark/>
          </w:tcPr>
          <w:p w14:paraId="541FB19A" w14:textId="77777777" w:rsidR="00887EFF" w:rsidRPr="009901C8" w:rsidRDefault="00887EFF" w:rsidP="007D1A1C">
            <w:pPr>
              <w:pStyle w:val="Normal6"/>
              <w:rPr>
                <w:szCs w:val="24"/>
              </w:rPr>
            </w:pPr>
            <w:r w:rsidRPr="009901C8">
              <w:t>(3)</w:t>
            </w:r>
            <w:r w:rsidRPr="009901C8">
              <w:tab/>
              <w:t xml:space="preserve">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w:t>
            </w:r>
            <w:r w:rsidRPr="009901C8">
              <w:rPr>
                <w:b/>
                <w:i/>
              </w:rPr>
              <w:t>megfelelő</w:t>
            </w:r>
            <w:r w:rsidRPr="009901C8">
              <w:t xml:space="preserve"> életszínvonalat biztosítanak.</w:t>
            </w:r>
          </w:p>
        </w:tc>
      </w:tr>
    </w:tbl>
    <w:p w14:paraId="4C9EF21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8B9E0B4"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DEE2165" w14:textId="77777777" w:rsidR="00887EFF" w:rsidRPr="009901C8" w:rsidRDefault="00887EFF" w:rsidP="00887EFF">
      <w:pPr>
        <w:pStyle w:val="Normal12Italic"/>
        <w:rPr>
          <w:noProof w:val="0"/>
        </w:rPr>
      </w:pPr>
      <w:r w:rsidRPr="009901C8">
        <w:rPr>
          <w:noProof w:val="0"/>
        </w:rPr>
        <w:t>A következetes fogalmazás érdekében a meg nem határozott „méltó” szó helyébe a „megfelelő” szó lép, jelezve, hogy a szükséges életszínvonalat biztosítják. Ennek célja a 15. cikk (3) bekezdésének bevezető részére irányuló módosításunkkal való összhang biztosítása.</w:t>
      </w:r>
    </w:p>
    <w:p w14:paraId="13840EE3" w14:textId="77777777" w:rsidR="00887EFF" w:rsidRPr="009901C8" w:rsidRDefault="00887EFF" w:rsidP="00887EFF">
      <w:r w:rsidRPr="009901C8">
        <w:rPr>
          <w:rStyle w:val="HideTWBExt"/>
          <w:noProof w:val="0"/>
          <w:color w:val="auto"/>
        </w:rPr>
        <w:t>&lt;/AmendB&gt;</w:t>
      </w:r>
    </w:p>
    <w:p w14:paraId="465EB99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445</w:t>
      </w:r>
      <w:r w:rsidRPr="009901C8">
        <w:rPr>
          <w:rStyle w:val="HideTWBExt"/>
          <w:b w:val="0"/>
          <w:noProof w:val="0"/>
          <w:color w:val="auto"/>
        </w:rPr>
        <w:t>&lt;/NumAmB&gt;</w:t>
      </w:r>
    </w:p>
    <w:p w14:paraId="3B01BE34"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CEA9227" w14:textId="77777777" w:rsidR="00887EFF" w:rsidRPr="009901C8" w:rsidRDefault="00887EFF" w:rsidP="00887EFF">
      <w:r w:rsidRPr="009901C8">
        <w:rPr>
          <w:rStyle w:val="HideTWBExt"/>
          <w:noProof w:val="0"/>
          <w:color w:val="auto"/>
        </w:rPr>
        <w:t>&lt;/RepeatBlock-By&gt;</w:t>
      </w:r>
    </w:p>
    <w:p w14:paraId="5DF5C40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86DFC90" w14:textId="77777777" w:rsidR="00887EFF" w:rsidRPr="009901C8" w:rsidRDefault="00887EFF" w:rsidP="00887EFF">
      <w:pPr>
        <w:pStyle w:val="NormalBold"/>
      </w:pPr>
      <w:r w:rsidRPr="009901C8">
        <w:rPr>
          <w:rStyle w:val="HideTWBExt"/>
          <w:b w:val="0"/>
          <w:noProof w:val="0"/>
          <w:color w:val="auto"/>
        </w:rPr>
        <w:t>&lt;Article&gt;</w:t>
      </w:r>
      <w:r w:rsidRPr="009901C8">
        <w:t>19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566FD57" w14:textId="77777777" w:rsidTr="007D1A1C">
        <w:trPr>
          <w:jc w:val="center"/>
        </w:trPr>
        <w:tc>
          <w:tcPr>
            <w:tcW w:w="9752" w:type="dxa"/>
            <w:gridSpan w:val="2"/>
          </w:tcPr>
          <w:p w14:paraId="6E7EE6BE" w14:textId="77777777" w:rsidR="00887EFF" w:rsidRPr="009901C8" w:rsidRDefault="00887EFF" w:rsidP="007D1A1C">
            <w:pPr>
              <w:keepNext/>
            </w:pPr>
          </w:p>
        </w:tc>
      </w:tr>
      <w:tr w:rsidR="00887EFF" w:rsidRPr="009901C8" w14:paraId="2690BEDC" w14:textId="77777777" w:rsidTr="007D1A1C">
        <w:trPr>
          <w:jc w:val="center"/>
        </w:trPr>
        <w:tc>
          <w:tcPr>
            <w:tcW w:w="4876" w:type="dxa"/>
            <w:hideMark/>
          </w:tcPr>
          <w:p w14:paraId="2B119EE4" w14:textId="77777777" w:rsidR="00887EFF" w:rsidRPr="009901C8" w:rsidRDefault="00887EFF" w:rsidP="007D1A1C">
            <w:pPr>
              <w:pStyle w:val="ColumnHeading"/>
              <w:keepNext/>
            </w:pPr>
            <w:r w:rsidRPr="009901C8">
              <w:t>A Bizottság által javasolt szöveg</w:t>
            </w:r>
          </w:p>
        </w:tc>
        <w:tc>
          <w:tcPr>
            <w:tcW w:w="4876" w:type="dxa"/>
            <w:hideMark/>
          </w:tcPr>
          <w:p w14:paraId="5E0951B7" w14:textId="77777777" w:rsidR="00887EFF" w:rsidRPr="009901C8" w:rsidRDefault="00887EFF" w:rsidP="007D1A1C">
            <w:pPr>
              <w:pStyle w:val="ColumnHeading"/>
              <w:keepNext/>
            </w:pPr>
            <w:r w:rsidRPr="009901C8">
              <w:t>Módosítás</w:t>
            </w:r>
          </w:p>
        </w:tc>
      </w:tr>
      <w:tr w:rsidR="00887EFF" w:rsidRPr="009901C8" w14:paraId="43970B6E" w14:textId="77777777" w:rsidTr="007D1A1C">
        <w:trPr>
          <w:jc w:val="center"/>
        </w:trPr>
        <w:tc>
          <w:tcPr>
            <w:tcW w:w="4876" w:type="dxa"/>
            <w:hideMark/>
          </w:tcPr>
          <w:p w14:paraId="19F6CE8C" w14:textId="77777777" w:rsidR="00887EFF" w:rsidRPr="009901C8" w:rsidRDefault="00887EFF" w:rsidP="007D1A1C">
            <w:pPr>
              <w:pStyle w:val="Normal6"/>
            </w:pPr>
            <w:r w:rsidRPr="009901C8">
              <w:t>(3)</w:t>
            </w:r>
            <w:r w:rsidRPr="009901C8">
              <w:tab/>
              <w:t xml:space="preserve">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w:t>
            </w:r>
            <w:r w:rsidRPr="009901C8">
              <w:rPr>
                <w:b/>
                <w:i/>
              </w:rPr>
              <w:t>méltó</w:t>
            </w:r>
            <w:r w:rsidRPr="009901C8">
              <w:t xml:space="preserve"> életszínvonalat biztosítanak.</w:t>
            </w:r>
          </w:p>
        </w:tc>
        <w:tc>
          <w:tcPr>
            <w:tcW w:w="4876" w:type="dxa"/>
            <w:hideMark/>
          </w:tcPr>
          <w:p w14:paraId="2C5E956C" w14:textId="77777777" w:rsidR="00887EFF" w:rsidRPr="009901C8" w:rsidRDefault="00887EFF" w:rsidP="007D1A1C">
            <w:pPr>
              <w:pStyle w:val="Normal6"/>
              <w:rPr>
                <w:szCs w:val="24"/>
              </w:rPr>
            </w:pPr>
            <w:r w:rsidRPr="009901C8">
              <w:t>(3)</w:t>
            </w:r>
            <w:r w:rsidRPr="009901C8">
              <w:tab/>
              <w:t xml:space="preserve">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különös tekintettel a különleges befogadási igényekkel rendelkező kérelmezőkre, figyelembe véve az arányosság elvét. A tagállamok mindenkor biztosítják az orvosi ellátáshoz való hozzáférést a 18. cikkel összhangban, és valamennyi kérelmező számára </w:t>
            </w:r>
            <w:r w:rsidRPr="009901C8">
              <w:rPr>
                <w:b/>
                <w:i/>
              </w:rPr>
              <w:t>minimális</w:t>
            </w:r>
            <w:r w:rsidRPr="009901C8">
              <w:t xml:space="preserve"> életszínvonalat biztosítanak.</w:t>
            </w:r>
          </w:p>
        </w:tc>
      </w:tr>
    </w:tbl>
    <w:p w14:paraId="149E417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6426F8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DBCC30B" w14:textId="1F6D812E" w:rsidR="00887EFF" w:rsidRPr="009901C8" w:rsidRDefault="00887EFF" w:rsidP="00887EFF">
      <w:pPr>
        <w:pStyle w:val="Normal12Italic"/>
        <w:rPr>
          <w:noProof w:val="0"/>
        </w:rPr>
      </w:pPr>
      <w:r w:rsidRPr="009901C8">
        <w:rPr>
          <w:noProof w:val="0"/>
        </w:rPr>
        <w:t>Az asylum shopping problémájának kezelése és az államháztartásra nehezedő nyomás csökkentése érdekében a tagállamoknak arra kell törekedniük, hogy csupán minimális standardokat alkalmazzanak a menedékkérők befogadási feltételeinek biztosításakor.</w:t>
      </w:r>
    </w:p>
    <w:p w14:paraId="1D93374B" w14:textId="77777777" w:rsidR="00887EFF" w:rsidRPr="009901C8" w:rsidRDefault="00887EFF" w:rsidP="00887EFF">
      <w:r w:rsidRPr="009901C8">
        <w:rPr>
          <w:rStyle w:val="HideTWBExt"/>
          <w:noProof w:val="0"/>
          <w:color w:val="auto"/>
        </w:rPr>
        <w:t>&lt;/AmendB&gt;</w:t>
      </w:r>
    </w:p>
    <w:p w14:paraId="4AFF621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446</w:t>
      </w:r>
      <w:r w:rsidRPr="009901C8">
        <w:rPr>
          <w:rStyle w:val="HideTWBExt"/>
          <w:b w:val="0"/>
          <w:noProof w:val="0"/>
          <w:color w:val="auto"/>
        </w:rPr>
        <w:t>&lt;/NumAmB&gt;</w:t>
      </w:r>
    </w:p>
    <w:p w14:paraId="42625223"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50F5DD62"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33ADC2F" w14:textId="77777777" w:rsidR="00887EFF" w:rsidRPr="009901C8" w:rsidRDefault="00887EFF" w:rsidP="00887EFF">
      <w:r w:rsidRPr="009901C8">
        <w:rPr>
          <w:rStyle w:val="HideTWBExt"/>
          <w:noProof w:val="0"/>
          <w:color w:val="auto"/>
        </w:rPr>
        <w:t>&lt;/RepeatBlock-By&gt;</w:t>
      </w:r>
    </w:p>
    <w:p w14:paraId="041DB9E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371FA64" w14:textId="77777777" w:rsidR="00887EFF" w:rsidRPr="009901C8" w:rsidRDefault="00887EFF" w:rsidP="00887EFF">
      <w:pPr>
        <w:pStyle w:val="NormalBold"/>
      </w:pPr>
      <w:r w:rsidRPr="009901C8">
        <w:rPr>
          <w:rStyle w:val="HideTWBExt"/>
          <w:b w:val="0"/>
          <w:noProof w:val="0"/>
          <w:color w:val="auto"/>
        </w:rPr>
        <w:t>&lt;Article&gt;</w:t>
      </w:r>
      <w:r w:rsidRPr="009901C8">
        <w:t>19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DC53C39" w14:textId="77777777" w:rsidTr="007D1A1C">
        <w:trPr>
          <w:jc w:val="center"/>
        </w:trPr>
        <w:tc>
          <w:tcPr>
            <w:tcW w:w="9752" w:type="dxa"/>
            <w:gridSpan w:val="2"/>
          </w:tcPr>
          <w:p w14:paraId="469F712A" w14:textId="77777777" w:rsidR="00887EFF" w:rsidRPr="009901C8" w:rsidRDefault="00887EFF" w:rsidP="007D1A1C">
            <w:pPr>
              <w:keepNext/>
            </w:pPr>
          </w:p>
        </w:tc>
      </w:tr>
      <w:tr w:rsidR="00887EFF" w:rsidRPr="009901C8" w14:paraId="46638A2C" w14:textId="77777777" w:rsidTr="007D1A1C">
        <w:trPr>
          <w:jc w:val="center"/>
        </w:trPr>
        <w:tc>
          <w:tcPr>
            <w:tcW w:w="4876" w:type="dxa"/>
            <w:hideMark/>
          </w:tcPr>
          <w:p w14:paraId="42A4533D" w14:textId="77777777" w:rsidR="00887EFF" w:rsidRPr="009901C8" w:rsidRDefault="00887EFF" w:rsidP="007D1A1C">
            <w:pPr>
              <w:pStyle w:val="ColumnHeading"/>
              <w:keepNext/>
            </w:pPr>
            <w:r w:rsidRPr="009901C8">
              <w:t>A Bizottság által javasolt szöveg</w:t>
            </w:r>
          </w:p>
        </w:tc>
        <w:tc>
          <w:tcPr>
            <w:tcW w:w="4876" w:type="dxa"/>
            <w:hideMark/>
          </w:tcPr>
          <w:p w14:paraId="351A20A8" w14:textId="77777777" w:rsidR="00887EFF" w:rsidRPr="009901C8" w:rsidRDefault="00887EFF" w:rsidP="007D1A1C">
            <w:pPr>
              <w:pStyle w:val="ColumnHeading"/>
              <w:keepNext/>
            </w:pPr>
            <w:r w:rsidRPr="009901C8">
              <w:t>Módosítás</w:t>
            </w:r>
          </w:p>
        </w:tc>
      </w:tr>
      <w:tr w:rsidR="00887EFF" w:rsidRPr="009901C8" w14:paraId="1F1EB84C" w14:textId="77777777" w:rsidTr="007D1A1C">
        <w:trPr>
          <w:jc w:val="center"/>
        </w:trPr>
        <w:tc>
          <w:tcPr>
            <w:tcW w:w="4876" w:type="dxa"/>
            <w:hideMark/>
          </w:tcPr>
          <w:p w14:paraId="73B89C36" w14:textId="77777777" w:rsidR="00887EFF" w:rsidRPr="009901C8" w:rsidRDefault="00887EFF" w:rsidP="007D1A1C">
            <w:pPr>
              <w:pStyle w:val="Normal6"/>
            </w:pPr>
            <w:r w:rsidRPr="009901C8">
              <w:t>(3)</w:t>
            </w:r>
            <w:r w:rsidRPr="009901C8">
              <w:tab/>
              <w:t xml:space="preserve">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w:t>
            </w:r>
            <w:r w:rsidRPr="009901C8">
              <w:rPr>
                <w:b/>
                <w:i/>
              </w:rPr>
              <w:t>különös tekintettel a különleges befogadási igényekkel rendelkező kérelmezőkre,</w:t>
            </w:r>
            <w:r w:rsidRPr="009901C8">
              <w:t xml:space="preserve"> figyelembe véve az arányosság elvét. A tagállamok mindenkor biztosítják az orvosi ellátáshoz való hozzáférést a 18. cikkel összhangban, és valamennyi kérelmező számára méltó életszínvonalat biztosítanak.</w:t>
            </w:r>
          </w:p>
        </w:tc>
        <w:tc>
          <w:tcPr>
            <w:tcW w:w="4876" w:type="dxa"/>
            <w:hideMark/>
          </w:tcPr>
          <w:p w14:paraId="0C4DC8D8" w14:textId="77777777" w:rsidR="00887EFF" w:rsidRPr="009901C8" w:rsidRDefault="00887EFF" w:rsidP="007D1A1C">
            <w:pPr>
              <w:pStyle w:val="Normal6"/>
              <w:rPr>
                <w:szCs w:val="24"/>
              </w:rPr>
            </w:pPr>
            <w:r w:rsidRPr="009901C8">
              <w:t>(3)</w:t>
            </w:r>
            <w:r w:rsidRPr="009901C8">
              <w:tab/>
              <w:t>A befogadás anyagi feltételeinek helyettesítésére, korlátozására vagy megvonására vonatkozó döntéseket tárgyilagosan és pártatlanul hozzák meg az egyedi eset érdemei alapján, és azokat indokolással látják el. A határozatoknak az érintett személy sajátos helyzetén kell alapulniuk, figyelembe véve az arányosság elvét</w:t>
            </w:r>
            <w:r w:rsidRPr="009901C8">
              <w:rPr>
                <w:b/>
                <w:i/>
              </w:rPr>
              <w:t>, és azok nem alkalmazhatók a különleges befogadási igényekkel rendelkező kérelmezőkkel kapcsolatban</w:t>
            </w:r>
            <w:r w:rsidRPr="009901C8">
              <w:t>. A tagállamok mindenkor biztosítják az orvosi ellátáshoz való hozzáférést a 18. cikkel összhangban, és valamennyi kérelmező számára méltó életszínvonalat biztosítanak.</w:t>
            </w:r>
          </w:p>
        </w:tc>
      </w:tr>
    </w:tbl>
    <w:p w14:paraId="78910D6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FBD1C4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4F308F1" w14:textId="77777777" w:rsidR="00887EFF" w:rsidRPr="009901C8" w:rsidRDefault="00887EFF" w:rsidP="00887EFF">
      <w:pPr>
        <w:pStyle w:val="Normal12Italic"/>
        <w:rPr>
          <w:noProof w:val="0"/>
        </w:rPr>
      </w:pPr>
      <w:r w:rsidRPr="009901C8">
        <w:rPr>
          <w:noProof w:val="0"/>
        </w:rPr>
        <w:t>A módosításnak elfogadhatónak kell lennie, mert elválaszthatatlanul összekapcsolódik más elfogadható módosításokkal, amelyek a sérülékeny személyeknek szóló garanciákat, valamint általános eljárási garanciákat határoznak meg, ideértve az arányosság és a szükségesség elvét.</w:t>
      </w:r>
    </w:p>
    <w:p w14:paraId="3AAAD919" w14:textId="77777777" w:rsidR="00887EFF" w:rsidRPr="009901C8" w:rsidRDefault="00887EFF" w:rsidP="00887EFF">
      <w:r w:rsidRPr="009901C8">
        <w:rPr>
          <w:rStyle w:val="HideTWBExt"/>
          <w:noProof w:val="0"/>
          <w:color w:val="auto"/>
        </w:rPr>
        <w:t>&lt;/AmendB&gt;</w:t>
      </w:r>
    </w:p>
    <w:p w14:paraId="35C4A38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447</w:t>
      </w:r>
      <w:r w:rsidRPr="009901C8">
        <w:rPr>
          <w:rStyle w:val="HideTWBExt"/>
          <w:b w:val="0"/>
          <w:noProof w:val="0"/>
          <w:color w:val="auto"/>
        </w:rPr>
        <w:t>&lt;/NumAmB&gt;</w:t>
      </w:r>
    </w:p>
    <w:p w14:paraId="53C2856D" w14:textId="77777777" w:rsidR="00887EFF" w:rsidRPr="009901C8" w:rsidRDefault="00887EFF" w:rsidP="00887EFF">
      <w:pPr>
        <w:pStyle w:val="NormalBold"/>
      </w:pPr>
      <w:r w:rsidRPr="009901C8">
        <w:rPr>
          <w:rStyle w:val="HideTWBExt"/>
          <w:b w:val="0"/>
          <w:noProof w:val="0"/>
          <w:color w:val="auto"/>
        </w:rPr>
        <w:t>&lt;RepeatBlock-By&gt;&lt;Members&gt;</w:t>
      </w:r>
      <w:r w:rsidRPr="009901C8">
        <w:t>Heinz K. Becker</w:t>
      </w:r>
      <w:r w:rsidRPr="009901C8">
        <w:rPr>
          <w:rStyle w:val="HideTWBExt"/>
          <w:b w:val="0"/>
          <w:noProof w:val="0"/>
          <w:color w:val="auto"/>
        </w:rPr>
        <w:t>&lt;/Members&gt;</w:t>
      </w:r>
    </w:p>
    <w:p w14:paraId="68858B73" w14:textId="77777777" w:rsidR="00887EFF" w:rsidRPr="009901C8" w:rsidRDefault="00887EFF" w:rsidP="00887EFF">
      <w:r w:rsidRPr="009901C8">
        <w:rPr>
          <w:rStyle w:val="HideTWBExt"/>
          <w:noProof w:val="0"/>
          <w:color w:val="auto"/>
        </w:rPr>
        <w:t>&lt;/RepeatBlock-By&gt;</w:t>
      </w:r>
    </w:p>
    <w:p w14:paraId="6643A75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C77E2BD" w14:textId="77777777" w:rsidR="00887EFF" w:rsidRPr="009901C8" w:rsidRDefault="00887EFF" w:rsidP="00887EFF">
      <w:pPr>
        <w:pStyle w:val="NormalBold"/>
      </w:pPr>
      <w:r w:rsidRPr="009901C8">
        <w:rPr>
          <w:rStyle w:val="HideTWBExt"/>
          <w:b w:val="0"/>
          <w:noProof w:val="0"/>
          <w:color w:val="auto"/>
        </w:rPr>
        <w:t>&lt;Article&gt;</w:t>
      </w:r>
      <w:r w:rsidRPr="009901C8">
        <w:t>19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05AE561" w14:textId="77777777" w:rsidTr="007D1A1C">
        <w:trPr>
          <w:jc w:val="center"/>
        </w:trPr>
        <w:tc>
          <w:tcPr>
            <w:tcW w:w="9752" w:type="dxa"/>
            <w:gridSpan w:val="2"/>
          </w:tcPr>
          <w:p w14:paraId="2E424B99" w14:textId="77777777" w:rsidR="00887EFF" w:rsidRPr="009901C8" w:rsidRDefault="00887EFF" w:rsidP="007D1A1C">
            <w:pPr>
              <w:keepNext/>
            </w:pPr>
          </w:p>
        </w:tc>
      </w:tr>
      <w:tr w:rsidR="00887EFF" w:rsidRPr="009901C8" w14:paraId="6186924A" w14:textId="77777777" w:rsidTr="007D1A1C">
        <w:trPr>
          <w:jc w:val="center"/>
        </w:trPr>
        <w:tc>
          <w:tcPr>
            <w:tcW w:w="4876" w:type="dxa"/>
            <w:hideMark/>
          </w:tcPr>
          <w:p w14:paraId="7A1E87F0" w14:textId="77777777" w:rsidR="00887EFF" w:rsidRPr="009901C8" w:rsidRDefault="00887EFF" w:rsidP="007D1A1C">
            <w:pPr>
              <w:pStyle w:val="ColumnHeading"/>
              <w:keepNext/>
            </w:pPr>
            <w:r w:rsidRPr="009901C8">
              <w:t>A Bizottság által javasolt szöveg</w:t>
            </w:r>
          </w:p>
        </w:tc>
        <w:tc>
          <w:tcPr>
            <w:tcW w:w="4876" w:type="dxa"/>
            <w:hideMark/>
          </w:tcPr>
          <w:p w14:paraId="0051E9E4" w14:textId="77777777" w:rsidR="00887EFF" w:rsidRPr="009901C8" w:rsidRDefault="00887EFF" w:rsidP="007D1A1C">
            <w:pPr>
              <w:pStyle w:val="ColumnHeading"/>
              <w:keepNext/>
            </w:pPr>
            <w:r w:rsidRPr="009901C8">
              <w:t>Módosítás</w:t>
            </w:r>
          </w:p>
        </w:tc>
      </w:tr>
      <w:tr w:rsidR="00887EFF" w:rsidRPr="009901C8" w14:paraId="4B734BD9" w14:textId="77777777" w:rsidTr="007D1A1C">
        <w:trPr>
          <w:jc w:val="center"/>
        </w:trPr>
        <w:tc>
          <w:tcPr>
            <w:tcW w:w="4876" w:type="dxa"/>
            <w:hideMark/>
          </w:tcPr>
          <w:p w14:paraId="02A6FF26" w14:textId="77777777" w:rsidR="00887EFF" w:rsidRPr="009901C8" w:rsidRDefault="00887EFF" w:rsidP="007D1A1C">
            <w:pPr>
              <w:pStyle w:val="Normal6"/>
            </w:pPr>
            <w:r w:rsidRPr="009901C8">
              <w:t>(4)</w:t>
            </w:r>
            <w:r w:rsidRPr="009901C8">
              <w:tab/>
              <w:t xml:space="preserve">A tagállamok biztosítják, hogy a határozatoknak a (3) bekezdéssel összhangban történő meghozatala előtt </w:t>
            </w:r>
            <w:r w:rsidRPr="009901C8">
              <w:rPr>
                <w:b/>
                <w:i/>
              </w:rPr>
              <w:t>nem helyettesítik,</w:t>
            </w:r>
            <w:r w:rsidRPr="009901C8">
              <w:t xml:space="preserve"> nem vonják meg, illetve nem korlátozzák a befogadás anyagi feltételeit.</w:t>
            </w:r>
          </w:p>
        </w:tc>
        <w:tc>
          <w:tcPr>
            <w:tcW w:w="4876" w:type="dxa"/>
            <w:hideMark/>
          </w:tcPr>
          <w:p w14:paraId="5B9703A2" w14:textId="77777777" w:rsidR="00887EFF" w:rsidRPr="009901C8" w:rsidRDefault="00887EFF" w:rsidP="007D1A1C">
            <w:pPr>
              <w:pStyle w:val="Normal6"/>
              <w:rPr>
                <w:szCs w:val="24"/>
              </w:rPr>
            </w:pPr>
            <w:r w:rsidRPr="009901C8">
              <w:t>(4)</w:t>
            </w:r>
            <w:r w:rsidRPr="009901C8">
              <w:tab/>
              <w:t>A tagállamok biztosítják, hogy a határozatoknak a (3) bekezdéssel összhangban történő meghozatala előtt nem vonják meg, illetve nem korlátozzák a befogadás anyagi feltételeit.</w:t>
            </w:r>
          </w:p>
        </w:tc>
      </w:tr>
    </w:tbl>
    <w:p w14:paraId="2131A73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8E7B0BC" w14:textId="77777777" w:rsidR="00887EFF" w:rsidRPr="009901C8" w:rsidRDefault="00887EFF" w:rsidP="00887EFF">
      <w:r w:rsidRPr="009901C8">
        <w:rPr>
          <w:rStyle w:val="HideTWBExt"/>
          <w:noProof w:val="0"/>
          <w:color w:val="auto"/>
        </w:rPr>
        <w:t>&lt;/AmendB&gt;</w:t>
      </w:r>
    </w:p>
    <w:p w14:paraId="7A7E32E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448</w:t>
      </w:r>
      <w:r w:rsidRPr="009901C8">
        <w:rPr>
          <w:rStyle w:val="HideTWBExt"/>
          <w:b w:val="0"/>
          <w:noProof w:val="0"/>
          <w:color w:val="auto"/>
        </w:rPr>
        <w:t>&lt;/NumAmB&gt;</w:t>
      </w:r>
    </w:p>
    <w:p w14:paraId="5674FCAD"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10E4A71" w14:textId="77777777" w:rsidR="00887EFF" w:rsidRPr="009901C8" w:rsidRDefault="00887EFF" w:rsidP="00887EFF">
      <w:r w:rsidRPr="009901C8">
        <w:rPr>
          <w:rStyle w:val="HideTWBExt"/>
          <w:noProof w:val="0"/>
          <w:color w:val="auto"/>
        </w:rPr>
        <w:t>&lt;/RepeatBlock-By&gt;</w:t>
      </w:r>
    </w:p>
    <w:p w14:paraId="7C4AC9D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C2DE916" w14:textId="77777777" w:rsidR="00887EFF" w:rsidRPr="009901C8" w:rsidRDefault="00887EFF" w:rsidP="00887EFF">
      <w:pPr>
        <w:pStyle w:val="NormalBold"/>
      </w:pPr>
      <w:r w:rsidRPr="009901C8">
        <w:rPr>
          <w:rStyle w:val="HideTWBExt"/>
          <w:b w:val="0"/>
          <w:noProof w:val="0"/>
          <w:color w:val="auto"/>
        </w:rPr>
        <w:t>&lt;Article&gt;</w:t>
      </w:r>
      <w:r w:rsidRPr="009901C8">
        <w:t>19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530F5AA" w14:textId="77777777" w:rsidTr="007D1A1C">
        <w:trPr>
          <w:jc w:val="center"/>
        </w:trPr>
        <w:tc>
          <w:tcPr>
            <w:tcW w:w="9752" w:type="dxa"/>
            <w:gridSpan w:val="2"/>
          </w:tcPr>
          <w:p w14:paraId="6853E2CE" w14:textId="77777777" w:rsidR="00887EFF" w:rsidRPr="009901C8" w:rsidRDefault="00887EFF" w:rsidP="007D1A1C">
            <w:pPr>
              <w:keepNext/>
            </w:pPr>
          </w:p>
        </w:tc>
      </w:tr>
      <w:tr w:rsidR="00887EFF" w:rsidRPr="009901C8" w14:paraId="0988AF9F" w14:textId="77777777" w:rsidTr="007D1A1C">
        <w:trPr>
          <w:jc w:val="center"/>
        </w:trPr>
        <w:tc>
          <w:tcPr>
            <w:tcW w:w="4876" w:type="dxa"/>
            <w:hideMark/>
          </w:tcPr>
          <w:p w14:paraId="724D6C1F" w14:textId="77777777" w:rsidR="00887EFF" w:rsidRPr="009901C8" w:rsidRDefault="00887EFF" w:rsidP="007D1A1C">
            <w:pPr>
              <w:pStyle w:val="ColumnHeading"/>
              <w:keepNext/>
            </w:pPr>
            <w:r w:rsidRPr="009901C8">
              <w:t>A Bizottság által javasolt szöveg</w:t>
            </w:r>
          </w:p>
        </w:tc>
        <w:tc>
          <w:tcPr>
            <w:tcW w:w="4876" w:type="dxa"/>
            <w:hideMark/>
          </w:tcPr>
          <w:p w14:paraId="1F39DAB9" w14:textId="77777777" w:rsidR="00887EFF" w:rsidRPr="009901C8" w:rsidRDefault="00887EFF" w:rsidP="007D1A1C">
            <w:pPr>
              <w:pStyle w:val="ColumnHeading"/>
              <w:keepNext/>
            </w:pPr>
            <w:r w:rsidRPr="009901C8">
              <w:t>Módosítás</w:t>
            </w:r>
          </w:p>
        </w:tc>
      </w:tr>
      <w:tr w:rsidR="00887EFF" w:rsidRPr="009901C8" w14:paraId="296CDAD8" w14:textId="77777777" w:rsidTr="007D1A1C">
        <w:trPr>
          <w:jc w:val="center"/>
        </w:trPr>
        <w:tc>
          <w:tcPr>
            <w:tcW w:w="4876" w:type="dxa"/>
            <w:hideMark/>
          </w:tcPr>
          <w:p w14:paraId="5BC61404" w14:textId="77777777" w:rsidR="00887EFF" w:rsidRPr="009901C8" w:rsidRDefault="00887EFF" w:rsidP="007D1A1C">
            <w:pPr>
              <w:pStyle w:val="Normal6"/>
            </w:pPr>
            <w:r w:rsidRPr="009901C8">
              <w:t>(4)</w:t>
            </w:r>
            <w:r w:rsidRPr="009901C8">
              <w:tab/>
              <w:t xml:space="preserve">A tagállamok </w:t>
            </w:r>
            <w:r w:rsidRPr="009901C8">
              <w:rPr>
                <w:b/>
                <w:i/>
              </w:rPr>
              <w:t>biztosítják</w:t>
            </w:r>
            <w:r w:rsidRPr="009901C8">
              <w:t>, hogy a határozatoknak a (3) bekezdéssel összhangban történő meghozatala előtt nem helyettesítik, nem vonják meg, illetve nem korlátozzák a befogadás anyagi feltételeit.</w:t>
            </w:r>
          </w:p>
        </w:tc>
        <w:tc>
          <w:tcPr>
            <w:tcW w:w="4876" w:type="dxa"/>
            <w:hideMark/>
          </w:tcPr>
          <w:p w14:paraId="58FAD291" w14:textId="77777777" w:rsidR="00887EFF" w:rsidRPr="009901C8" w:rsidRDefault="00887EFF" w:rsidP="007D1A1C">
            <w:pPr>
              <w:pStyle w:val="Normal6"/>
              <w:rPr>
                <w:szCs w:val="24"/>
              </w:rPr>
            </w:pPr>
            <w:r w:rsidRPr="009901C8">
              <w:t>(4)</w:t>
            </w:r>
            <w:r w:rsidRPr="009901C8">
              <w:tab/>
              <w:t xml:space="preserve">A tagállamok </w:t>
            </w:r>
            <w:r w:rsidRPr="009901C8">
              <w:rPr>
                <w:b/>
                <w:i/>
              </w:rPr>
              <w:t>biztosíthatják</w:t>
            </w:r>
            <w:r w:rsidRPr="009901C8">
              <w:t>, hogy a határozatoknak a (3) bekezdéssel összhangban történő meghozatala előtt nem helyettesítik, nem vonják meg, illetve nem korlátozzák a befogadás anyagi feltételeit.</w:t>
            </w:r>
          </w:p>
        </w:tc>
      </w:tr>
    </w:tbl>
    <w:p w14:paraId="501465F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99871D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8555A3F"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6D73DB61" w14:textId="77777777" w:rsidR="00887EFF" w:rsidRPr="009901C8" w:rsidRDefault="00887EFF" w:rsidP="00887EFF">
      <w:r w:rsidRPr="009901C8">
        <w:rPr>
          <w:rStyle w:val="HideTWBExt"/>
          <w:noProof w:val="0"/>
          <w:color w:val="auto"/>
        </w:rPr>
        <w:t>&lt;/AmendB&gt;</w:t>
      </w:r>
    </w:p>
    <w:p w14:paraId="6B80BA3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449</w:t>
      </w:r>
      <w:r w:rsidRPr="009901C8">
        <w:rPr>
          <w:rStyle w:val="HideTWBExt"/>
          <w:b w:val="0"/>
          <w:noProof w:val="0"/>
          <w:color w:val="auto"/>
        </w:rPr>
        <w:t>&lt;/NumAmB&gt;</w:t>
      </w:r>
    </w:p>
    <w:p w14:paraId="4475A0DC"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Elly Schlein, Christine Revault D'Allonnes Bonnefoy, Anna Hedh, Cécile Kashetu Kyenge</w:t>
      </w:r>
      <w:r w:rsidRPr="009901C8">
        <w:rPr>
          <w:rStyle w:val="HideTWBExt"/>
          <w:b w:val="0"/>
          <w:noProof w:val="0"/>
          <w:color w:val="auto"/>
        </w:rPr>
        <w:t>&lt;/Members&gt;</w:t>
      </w:r>
    </w:p>
    <w:p w14:paraId="6FA8E492" w14:textId="77777777" w:rsidR="00887EFF" w:rsidRPr="009901C8" w:rsidRDefault="00887EFF" w:rsidP="00887EFF">
      <w:r w:rsidRPr="009901C8">
        <w:rPr>
          <w:rStyle w:val="HideTWBExt"/>
          <w:noProof w:val="0"/>
          <w:color w:val="auto"/>
        </w:rPr>
        <w:t>&lt;/RepeatBlock-By&gt;</w:t>
      </w:r>
    </w:p>
    <w:p w14:paraId="3D55AE4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B0B893A" w14:textId="77777777" w:rsidR="00887EFF" w:rsidRPr="009901C8" w:rsidRDefault="00887EFF" w:rsidP="00887EFF">
      <w:pPr>
        <w:pStyle w:val="NormalBold"/>
      </w:pPr>
      <w:r w:rsidRPr="009901C8">
        <w:rPr>
          <w:rStyle w:val="HideTWBExt"/>
          <w:b w:val="0"/>
          <w:noProof w:val="0"/>
          <w:color w:val="auto"/>
        </w:rPr>
        <w:t>&lt;Article&gt;</w:t>
      </w:r>
      <w:r w:rsidRPr="009901C8">
        <w:t>20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5D312F5" w14:textId="77777777" w:rsidTr="007D1A1C">
        <w:trPr>
          <w:jc w:val="center"/>
        </w:trPr>
        <w:tc>
          <w:tcPr>
            <w:tcW w:w="9752" w:type="dxa"/>
            <w:gridSpan w:val="2"/>
          </w:tcPr>
          <w:p w14:paraId="249C28B9" w14:textId="77777777" w:rsidR="00887EFF" w:rsidRPr="009901C8" w:rsidRDefault="00887EFF" w:rsidP="007D1A1C">
            <w:pPr>
              <w:keepNext/>
            </w:pPr>
          </w:p>
        </w:tc>
      </w:tr>
      <w:tr w:rsidR="00887EFF" w:rsidRPr="009901C8" w14:paraId="27204CF0" w14:textId="77777777" w:rsidTr="007D1A1C">
        <w:trPr>
          <w:jc w:val="center"/>
        </w:trPr>
        <w:tc>
          <w:tcPr>
            <w:tcW w:w="4876" w:type="dxa"/>
            <w:hideMark/>
          </w:tcPr>
          <w:p w14:paraId="5D8AFAFF" w14:textId="77777777" w:rsidR="00887EFF" w:rsidRPr="009901C8" w:rsidRDefault="00887EFF" w:rsidP="007D1A1C">
            <w:pPr>
              <w:pStyle w:val="ColumnHeading"/>
              <w:keepNext/>
            </w:pPr>
            <w:r w:rsidRPr="009901C8">
              <w:t>A Bizottság által javasolt szöveg</w:t>
            </w:r>
          </w:p>
        </w:tc>
        <w:tc>
          <w:tcPr>
            <w:tcW w:w="4876" w:type="dxa"/>
            <w:hideMark/>
          </w:tcPr>
          <w:p w14:paraId="37CBF91B" w14:textId="77777777" w:rsidR="00887EFF" w:rsidRPr="009901C8" w:rsidRDefault="00887EFF" w:rsidP="007D1A1C">
            <w:pPr>
              <w:pStyle w:val="ColumnHeading"/>
              <w:keepNext/>
            </w:pPr>
            <w:r w:rsidRPr="009901C8">
              <w:t>Módosítás</w:t>
            </w:r>
          </w:p>
        </w:tc>
      </w:tr>
      <w:tr w:rsidR="00887EFF" w:rsidRPr="009901C8" w14:paraId="03E55BBD" w14:textId="77777777" w:rsidTr="007D1A1C">
        <w:trPr>
          <w:jc w:val="center"/>
        </w:trPr>
        <w:tc>
          <w:tcPr>
            <w:tcW w:w="4876" w:type="dxa"/>
            <w:hideMark/>
          </w:tcPr>
          <w:p w14:paraId="1D345BA5" w14:textId="77777777" w:rsidR="00887EFF" w:rsidRPr="009901C8" w:rsidRDefault="00887EFF" w:rsidP="007D1A1C">
            <w:pPr>
              <w:pStyle w:val="Normal6"/>
            </w:pPr>
            <w:r w:rsidRPr="009901C8">
              <w:t>A tagállamok az ezen irányelv végrehajtására hozott nemzeti jogukban figyelembe veszik a különleges befogadási igényekkel rendelkező kérelmezők egyedi helyzetét.</w:t>
            </w:r>
          </w:p>
        </w:tc>
        <w:tc>
          <w:tcPr>
            <w:tcW w:w="4876" w:type="dxa"/>
            <w:hideMark/>
          </w:tcPr>
          <w:p w14:paraId="7CAC9537" w14:textId="77777777" w:rsidR="00887EFF" w:rsidRPr="009901C8" w:rsidRDefault="00887EFF" w:rsidP="007D1A1C">
            <w:pPr>
              <w:pStyle w:val="Normal6"/>
              <w:rPr>
                <w:szCs w:val="24"/>
              </w:rPr>
            </w:pPr>
            <w:r w:rsidRPr="009901C8">
              <w:t xml:space="preserve">A tagállamok az ezen irányelv végrehajtására hozott nemzeti jogukban figyelembe veszik a </w:t>
            </w:r>
            <w:r w:rsidRPr="009901C8">
              <w:rPr>
                <w:b/>
                <w:i/>
              </w:rPr>
              <w:t>2. cikkben meghatározott</w:t>
            </w:r>
            <w:r w:rsidRPr="009901C8">
              <w:rPr>
                <w:b/>
              </w:rPr>
              <w:t xml:space="preserve"> </w:t>
            </w:r>
            <w:r w:rsidRPr="009901C8">
              <w:t xml:space="preserve">különleges befogadási igényekkel rendelkező kérelmezők egyedi helyzetét. </w:t>
            </w:r>
            <w:r w:rsidRPr="009901C8">
              <w:rPr>
                <w:b/>
                <w:i/>
              </w:rPr>
              <w:t>A tagállamok szisztematikusan felmérik, hogy a kérelmező sajátos befogadási igényekkel rendelkező kérelmező-e. A tagállamok emellett megjelölik ezen igények jellegét. A tagállamok azt is biztosítják, hogy a kérelmezők maguk jelezzék, hogy különleges igényekkel rendelkeznek, és hogy e jelzéseket értékeljék. Ezt az értékelés integrálják a [menekültügyi eljárásokról szóló rendeletben] említett értékelésbe, amelyre a meglévő nemzeti eljárások keretén belül kerülhet sor.</w:t>
            </w:r>
            <w:r w:rsidRPr="009901C8">
              <w:t xml:space="preserve"> </w:t>
            </w:r>
            <w:r w:rsidRPr="009901C8">
              <w:rPr>
                <w:b/>
                <w:i/>
              </w:rPr>
              <w:t>A tagállamok biztosítják, hogy e különleges befogadási igényekkel ezen irányelvvel összhangban akkor is foglalkoznak, ha azok a menekültügyi eljárás későbbi szakaszában válnak nyilvánvalóvá.</w:t>
            </w:r>
            <w:r w:rsidRPr="009901C8">
              <w:t xml:space="preserve"> </w:t>
            </w:r>
          </w:p>
        </w:tc>
      </w:tr>
    </w:tbl>
    <w:p w14:paraId="10FD25C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A9ED4A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A51D016" w14:textId="77777777" w:rsidR="00887EFF" w:rsidRPr="009901C8" w:rsidRDefault="00887EFF" w:rsidP="00887EFF">
      <w:pPr>
        <w:pStyle w:val="Normal12Italic"/>
        <w:rPr>
          <w:noProof w:val="0"/>
        </w:rPr>
      </w:pPr>
      <w:r w:rsidRPr="009901C8">
        <w:rPr>
          <w:noProof w:val="0"/>
        </w:rPr>
        <w:t>A tagállamoknak folyamatosan értékelniük kell, hogy valamely kérelmező különleges befogadási igényekkel rendelkezik-e, és semmi sem akadályozhatja a kérelmezőket abban, hogy tájékoztassák a tagállami hatóságokat különleges igényeikről. Továbbá, mivel a tagállamok a menekültügyi eljárásokról szóló rendelet keretében kötelesek értékelni a különleges igényekkel rendelkező kérelmezőket, igazgatási szempontból is előnyösebb és a kérelmező számára is könnyebb, ha a különleges befogadási igények értékelésére az eljárással kapcsolatos különleges igények értékelésével egyidejűleg kerül sor. Ami azt illeti, a két értékelést a további eljárási rétegek elkerülése és a kérelmező igényeinek a holisztikus vizsgálata céljából folyamatosan kell végezni.</w:t>
      </w:r>
    </w:p>
    <w:p w14:paraId="4FA88A4C" w14:textId="77777777" w:rsidR="00887EFF" w:rsidRPr="009901C8" w:rsidRDefault="00887EFF" w:rsidP="00887EFF">
      <w:r w:rsidRPr="009901C8">
        <w:rPr>
          <w:rStyle w:val="HideTWBExt"/>
          <w:noProof w:val="0"/>
          <w:color w:val="auto"/>
        </w:rPr>
        <w:t>&lt;/AmendB&gt;</w:t>
      </w:r>
    </w:p>
    <w:p w14:paraId="1F6740A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450</w:t>
      </w:r>
      <w:r w:rsidRPr="009901C8">
        <w:rPr>
          <w:rStyle w:val="HideTWBExt"/>
          <w:b w:val="0"/>
          <w:noProof w:val="0"/>
          <w:color w:val="auto"/>
        </w:rPr>
        <w:t>&lt;/NumAmB&gt;</w:t>
      </w:r>
    </w:p>
    <w:p w14:paraId="57274AE3"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970BD9C"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1526C6AB" w14:textId="77777777" w:rsidR="00887EFF" w:rsidRPr="009901C8" w:rsidRDefault="00887EFF" w:rsidP="00887EFF">
      <w:r w:rsidRPr="009901C8">
        <w:rPr>
          <w:rStyle w:val="HideTWBExt"/>
          <w:noProof w:val="0"/>
          <w:color w:val="auto"/>
        </w:rPr>
        <w:t>&lt;/RepeatBlock-By&gt;</w:t>
      </w:r>
    </w:p>
    <w:p w14:paraId="0BA03C0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D2CA5D4" w14:textId="77777777" w:rsidR="00887EFF" w:rsidRPr="009901C8" w:rsidRDefault="00887EFF" w:rsidP="00887EFF">
      <w:pPr>
        <w:pStyle w:val="NormalBold"/>
      </w:pPr>
      <w:r w:rsidRPr="009901C8">
        <w:rPr>
          <w:rStyle w:val="HideTWBExt"/>
          <w:b w:val="0"/>
          <w:noProof w:val="0"/>
          <w:color w:val="auto"/>
        </w:rPr>
        <w:t>&lt;Article&gt;</w:t>
      </w:r>
      <w:r w:rsidRPr="009901C8">
        <w:t>20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C99DC96" w14:textId="77777777" w:rsidTr="007D1A1C">
        <w:trPr>
          <w:jc w:val="center"/>
        </w:trPr>
        <w:tc>
          <w:tcPr>
            <w:tcW w:w="9752" w:type="dxa"/>
            <w:gridSpan w:val="2"/>
          </w:tcPr>
          <w:p w14:paraId="54E26718" w14:textId="77777777" w:rsidR="00887EFF" w:rsidRPr="009901C8" w:rsidRDefault="00887EFF" w:rsidP="007D1A1C">
            <w:pPr>
              <w:keepNext/>
            </w:pPr>
          </w:p>
        </w:tc>
      </w:tr>
      <w:tr w:rsidR="00887EFF" w:rsidRPr="009901C8" w14:paraId="704334C1" w14:textId="77777777" w:rsidTr="007D1A1C">
        <w:trPr>
          <w:jc w:val="center"/>
        </w:trPr>
        <w:tc>
          <w:tcPr>
            <w:tcW w:w="4876" w:type="dxa"/>
            <w:hideMark/>
          </w:tcPr>
          <w:p w14:paraId="05B02A4E" w14:textId="77777777" w:rsidR="00887EFF" w:rsidRPr="009901C8" w:rsidRDefault="00887EFF" w:rsidP="007D1A1C">
            <w:pPr>
              <w:pStyle w:val="ColumnHeading"/>
              <w:keepNext/>
            </w:pPr>
            <w:r w:rsidRPr="009901C8">
              <w:t>A Bizottság által javasolt szöveg</w:t>
            </w:r>
          </w:p>
        </w:tc>
        <w:tc>
          <w:tcPr>
            <w:tcW w:w="4876" w:type="dxa"/>
            <w:hideMark/>
          </w:tcPr>
          <w:p w14:paraId="5253B492" w14:textId="77777777" w:rsidR="00887EFF" w:rsidRPr="009901C8" w:rsidRDefault="00887EFF" w:rsidP="007D1A1C">
            <w:pPr>
              <w:pStyle w:val="ColumnHeading"/>
              <w:keepNext/>
            </w:pPr>
            <w:r w:rsidRPr="009901C8">
              <w:t>Módosítás</w:t>
            </w:r>
          </w:p>
        </w:tc>
      </w:tr>
      <w:tr w:rsidR="00887EFF" w:rsidRPr="009901C8" w14:paraId="3A1B1934" w14:textId="77777777" w:rsidTr="007D1A1C">
        <w:trPr>
          <w:jc w:val="center"/>
        </w:trPr>
        <w:tc>
          <w:tcPr>
            <w:tcW w:w="4876" w:type="dxa"/>
            <w:hideMark/>
          </w:tcPr>
          <w:p w14:paraId="5D4BC9A5" w14:textId="77777777" w:rsidR="00887EFF" w:rsidRPr="009901C8" w:rsidRDefault="00887EFF" w:rsidP="007D1A1C">
            <w:pPr>
              <w:pStyle w:val="Normal6"/>
            </w:pPr>
            <w:r w:rsidRPr="009901C8">
              <w:t>A tagállamok az ezen irányelv végrehajtására hozott nemzeti jogukban figyelembe veszik a különleges befogadási igényekkel rendelkező kérelmezők egyedi helyzetét.</w:t>
            </w:r>
          </w:p>
        </w:tc>
        <w:tc>
          <w:tcPr>
            <w:tcW w:w="4876" w:type="dxa"/>
            <w:hideMark/>
          </w:tcPr>
          <w:p w14:paraId="3F83B09C" w14:textId="77777777" w:rsidR="00887EFF" w:rsidRPr="009901C8" w:rsidRDefault="00887EFF" w:rsidP="007D1A1C">
            <w:pPr>
              <w:pStyle w:val="Normal6"/>
              <w:rPr>
                <w:szCs w:val="24"/>
              </w:rPr>
            </w:pPr>
            <w:r w:rsidRPr="009901C8">
              <w:t xml:space="preserve">A tagállamok az ezen irányelv végrehajtására hozott nemzeti jogukban </w:t>
            </w:r>
            <w:r w:rsidRPr="009901C8">
              <w:rPr>
                <w:b/>
                <w:i/>
              </w:rPr>
              <w:t>biztosítják a kérelmező a különleges befogadási igényekkel kapcsolatos meghallgatásához való jogát, és</w:t>
            </w:r>
            <w:r w:rsidRPr="009901C8">
              <w:rPr>
                <w:b/>
              </w:rPr>
              <w:t xml:space="preserve"> </w:t>
            </w:r>
            <w:r w:rsidRPr="009901C8">
              <w:t>figyelembe veszik a különleges befogadási igényekkel rendelkező kérelmezők egyedi helyzetét.</w:t>
            </w:r>
          </w:p>
        </w:tc>
      </w:tr>
    </w:tbl>
    <w:p w14:paraId="3CA2B32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8BF17F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6080951" w14:textId="77777777" w:rsidR="00887EFF" w:rsidRPr="009901C8" w:rsidRDefault="00887EFF" w:rsidP="00887EFF">
      <w:pPr>
        <w:pStyle w:val="Normal12Italic"/>
        <w:rPr>
          <w:noProof w:val="0"/>
        </w:rPr>
      </w:pPr>
      <w:r w:rsidRPr="009901C8">
        <w:rPr>
          <w:noProof w:val="0"/>
        </w:rPr>
        <w:t>A módosításnak elfogadhatónak kell lennie, mert elválaszthatatlanul összekapcsolódik más elfogadható módosításokkal, amelyek a sérülékeny személyeknek szóló garanciákat, valamint általános eljárási garanciákat határoznak meg, ideértve a kérelmezők meghallgatáshoz való jogát.</w:t>
      </w:r>
    </w:p>
    <w:p w14:paraId="5D5A6268" w14:textId="77777777" w:rsidR="00887EFF" w:rsidRPr="009901C8" w:rsidRDefault="00887EFF" w:rsidP="00887EFF">
      <w:r w:rsidRPr="009901C8">
        <w:rPr>
          <w:rStyle w:val="HideTWBExt"/>
          <w:noProof w:val="0"/>
          <w:color w:val="auto"/>
        </w:rPr>
        <w:t>&lt;/AmendB&gt;</w:t>
      </w:r>
    </w:p>
    <w:p w14:paraId="5A79820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451</w:t>
      </w:r>
      <w:r w:rsidRPr="009901C8">
        <w:rPr>
          <w:rStyle w:val="HideTWBExt"/>
          <w:b w:val="0"/>
          <w:noProof w:val="0"/>
          <w:color w:val="auto"/>
        </w:rPr>
        <w:t>&lt;/NumAmB&gt;</w:t>
      </w:r>
    </w:p>
    <w:p w14:paraId="027DB876"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2C1A34A6" w14:textId="77777777" w:rsidR="00887EFF" w:rsidRPr="009901C8" w:rsidRDefault="00887EFF" w:rsidP="00887EFF">
      <w:r w:rsidRPr="009901C8">
        <w:rPr>
          <w:rStyle w:val="HideTWBExt"/>
          <w:noProof w:val="0"/>
          <w:color w:val="auto"/>
        </w:rPr>
        <w:t>&lt;/RepeatBlock-By&gt;</w:t>
      </w:r>
    </w:p>
    <w:p w14:paraId="04629D7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63FFB47" w14:textId="77777777" w:rsidR="00887EFF" w:rsidRPr="009901C8" w:rsidRDefault="00887EFF" w:rsidP="00887EFF">
      <w:pPr>
        <w:pStyle w:val="NormalBold"/>
      </w:pPr>
      <w:r w:rsidRPr="009901C8">
        <w:rPr>
          <w:rStyle w:val="HideTWBExt"/>
          <w:b w:val="0"/>
          <w:noProof w:val="0"/>
          <w:color w:val="auto"/>
        </w:rPr>
        <w:t>&lt;Article&gt;</w:t>
      </w:r>
      <w:r w:rsidRPr="009901C8">
        <w:t>20 cikk – 1 a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CE864EF" w14:textId="77777777" w:rsidTr="007D1A1C">
        <w:trPr>
          <w:jc w:val="center"/>
        </w:trPr>
        <w:tc>
          <w:tcPr>
            <w:tcW w:w="9752" w:type="dxa"/>
            <w:gridSpan w:val="2"/>
          </w:tcPr>
          <w:p w14:paraId="6F97C834" w14:textId="77777777" w:rsidR="00887EFF" w:rsidRPr="009901C8" w:rsidRDefault="00887EFF" w:rsidP="007D1A1C">
            <w:pPr>
              <w:keepNext/>
            </w:pPr>
          </w:p>
        </w:tc>
      </w:tr>
      <w:tr w:rsidR="00887EFF" w:rsidRPr="009901C8" w14:paraId="5E1304BF" w14:textId="77777777" w:rsidTr="007D1A1C">
        <w:trPr>
          <w:jc w:val="center"/>
        </w:trPr>
        <w:tc>
          <w:tcPr>
            <w:tcW w:w="4876" w:type="dxa"/>
            <w:hideMark/>
          </w:tcPr>
          <w:p w14:paraId="6A74E9D5" w14:textId="77777777" w:rsidR="00887EFF" w:rsidRPr="009901C8" w:rsidRDefault="00887EFF" w:rsidP="007D1A1C">
            <w:pPr>
              <w:pStyle w:val="ColumnHeading"/>
              <w:keepNext/>
            </w:pPr>
            <w:r w:rsidRPr="009901C8">
              <w:t>A Bizottság által javasolt szöveg</w:t>
            </w:r>
          </w:p>
        </w:tc>
        <w:tc>
          <w:tcPr>
            <w:tcW w:w="4876" w:type="dxa"/>
            <w:hideMark/>
          </w:tcPr>
          <w:p w14:paraId="223B7562" w14:textId="77777777" w:rsidR="00887EFF" w:rsidRPr="009901C8" w:rsidRDefault="00887EFF" w:rsidP="007D1A1C">
            <w:pPr>
              <w:pStyle w:val="ColumnHeading"/>
              <w:keepNext/>
            </w:pPr>
            <w:r w:rsidRPr="009901C8">
              <w:t>Módosítás</w:t>
            </w:r>
          </w:p>
        </w:tc>
      </w:tr>
      <w:tr w:rsidR="00887EFF" w:rsidRPr="009901C8" w14:paraId="792FE865" w14:textId="77777777" w:rsidTr="007D1A1C">
        <w:trPr>
          <w:jc w:val="center"/>
        </w:trPr>
        <w:tc>
          <w:tcPr>
            <w:tcW w:w="4876" w:type="dxa"/>
          </w:tcPr>
          <w:p w14:paraId="1AA9EC8E" w14:textId="77777777" w:rsidR="00887EFF" w:rsidRPr="009901C8" w:rsidRDefault="00887EFF" w:rsidP="007D1A1C">
            <w:pPr>
              <w:pStyle w:val="Normal6"/>
            </w:pPr>
          </w:p>
        </w:tc>
        <w:tc>
          <w:tcPr>
            <w:tcW w:w="4876" w:type="dxa"/>
            <w:hideMark/>
          </w:tcPr>
          <w:p w14:paraId="03E4BCE9" w14:textId="77777777" w:rsidR="00887EFF" w:rsidRPr="009901C8" w:rsidRDefault="00887EFF" w:rsidP="007D1A1C">
            <w:pPr>
              <w:pStyle w:val="Normal6"/>
              <w:rPr>
                <w:szCs w:val="24"/>
              </w:rPr>
            </w:pPr>
            <w:r w:rsidRPr="009901C8">
              <w:rPr>
                <w:b/>
                <w:i/>
              </w:rPr>
              <w:t>Fizikai és pszichés épségük jobb biztosítása érdekében a különleges befogadási igényekkel rendelkező kérelmezők nem tarthatók őrizetben.</w:t>
            </w:r>
          </w:p>
        </w:tc>
      </w:tr>
    </w:tbl>
    <w:p w14:paraId="3DF35BE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C19BEC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2B9B16A" w14:textId="77777777" w:rsidR="00887EFF" w:rsidRPr="009901C8" w:rsidRDefault="00887EFF" w:rsidP="00887EFF">
      <w:pPr>
        <w:pStyle w:val="Normal12Italic"/>
        <w:rPr>
          <w:noProof w:val="0"/>
        </w:rPr>
      </w:pPr>
      <w:r w:rsidRPr="009901C8">
        <w:rPr>
          <w:noProof w:val="0"/>
        </w:rPr>
        <w:t>E módosítás célja a különleges befogadási igényekkel rendelkező kérelmezőkkel szembeni bánásmód javítása, és e tekintetben a szöveg logikáját követi, és elválaszthatatlanul összekapcsolódik a személyes szabadságtól való megfosztásra vonatkozó rendelkezések szigorítását célzó többi módosítással.</w:t>
      </w:r>
    </w:p>
    <w:p w14:paraId="68D7FB68" w14:textId="77777777" w:rsidR="00887EFF" w:rsidRPr="009901C8" w:rsidRDefault="00887EFF" w:rsidP="00887EFF">
      <w:r w:rsidRPr="009901C8">
        <w:rPr>
          <w:rStyle w:val="HideTWBExt"/>
          <w:noProof w:val="0"/>
          <w:color w:val="auto"/>
        </w:rPr>
        <w:t>&lt;/AmendB&gt;</w:t>
      </w:r>
    </w:p>
    <w:p w14:paraId="71B8AFE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452</w:t>
      </w:r>
      <w:r w:rsidRPr="009901C8">
        <w:rPr>
          <w:rStyle w:val="HideTWBExt"/>
          <w:b w:val="0"/>
          <w:noProof w:val="0"/>
          <w:color w:val="auto"/>
        </w:rPr>
        <w:t>&lt;/NumAmB&gt;</w:t>
      </w:r>
    </w:p>
    <w:p w14:paraId="55414DAB"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454D72A9" w14:textId="77777777" w:rsidR="00887EFF" w:rsidRPr="009901C8" w:rsidRDefault="00887EFF" w:rsidP="00887EFF">
      <w:r w:rsidRPr="009901C8">
        <w:rPr>
          <w:rStyle w:val="HideTWBExt"/>
          <w:noProof w:val="0"/>
          <w:color w:val="auto"/>
        </w:rPr>
        <w:t>&lt;/RepeatBlock-By&gt;</w:t>
      </w:r>
    </w:p>
    <w:p w14:paraId="4734998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7F3C676" w14:textId="77777777" w:rsidR="00887EFF" w:rsidRPr="009901C8" w:rsidRDefault="00887EFF" w:rsidP="00887EFF">
      <w:pPr>
        <w:pStyle w:val="NormalBold"/>
      </w:pPr>
      <w:r w:rsidRPr="009901C8">
        <w:rPr>
          <w:rStyle w:val="HideTWBExt"/>
          <w:b w:val="0"/>
          <w:noProof w:val="0"/>
          <w:color w:val="auto"/>
        </w:rPr>
        <w:t>&lt;Article&gt;</w:t>
      </w:r>
      <w:r w:rsidRPr="009901C8">
        <w:t>21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D0CC60F" w14:textId="77777777" w:rsidTr="007D1A1C">
        <w:trPr>
          <w:jc w:val="center"/>
        </w:trPr>
        <w:tc>
          <w:tcPr>
            <w:tcW w:w="9752" w:type="dxa"/>
            <w:gridSpan w:val="2"/>
          </w:tcPr>
          <w:p w14:paraId="6E116997" w14:textId="77777777" w:rsidR="00887EFF" w:rsidRPr="009901C8" w:rsidRDefault="00887EFF" w:rsidP="007D1A1C">
            <w:pPr>
              <w:keepNext/>
            </w:pPr>
          </w:p>
        </w:tc>
      </w:tr>
      <w:tr w:rsidR="00887EFF" w:rsidRPr="009901C8" w14:paraId="12CC3BC9" w14:textId="77777777" w:rsidTr="007D1A1C">
        <w:trPr>
          <w:jc w:val="center"/>
        </w:trPr>
        <w:tc>
          <w:tcPr>
            <w:tcW w:w="4876" w:type="dxa"/>
            <w:hideMark/>
          </w:tcPr>
          <w:p w14:paraId="5E16FF32" w14:textId="77777777" w:rsidR="00887EFF" w:rsidRPr="009901C8" w:rsidRDefault="00887EFF" w:rsidP="007D1A1C">
            <w:pPr>
              <w:pStyle w:val="ColumnHeading"/>
              <w:keepNext/>
            </w:pPr>
            <w:r w:rsidRPr="009901C8">
              <w:t>A Bizottság által javasolt szöveg</w:t>
            </w:r>
          </w:p>
        </w:tc>
        <w:tc>
          <w:tcPr>
            <w:tcW w:w="4876" w:type="dxa"/>
            <w:hideMark/>
          </w:tcPr>
          <w:p w14:paraId="33490186" w14:textId="77777777" w:rsidR="00887EFF" w:rsidRPr="009901C8" w:rsidRDefault="00887EFF" w:rsidP="007D1A1C">
            <w:pPr>
              <w:pStyle w:val="ColumnHeading"/>
              <w:keepNext/>
            </w:pPr>
            <w:r w:rsidRPr="009901C8">
              <w:t>Módosítás</w:t>
            </w:r>
          </w:p>
        </w:tc>
      </w:tr>
      <w:tr w:rsidR="00887EFF" w:rsidRPr="009901C8" w14:paraId="152FD29F" w14:textId="77777777" w:rsidTr="007D1A1C">
        <w:trPr>
          <w:jc w:val="center"/>
        </w:trPr>
        <w:tc>
          <w:tcPr>
            <w:tcW w:w="4876" w:type="dxa"/>
            <w:hideMark/>
          </w:tcPr>
          <w:p w14:paraId="401E5A26" w14:textId="77777777" w:rsidR="00887EFF" w:rsidRPr="009901C8" w:rsidRDefault="00887EFF" w:rsidP="007D1A1C">
            <w:pPr>
              <w:pStyle w:val="Normal6"/>
            </w:pPr>
            <w:r w:rsidRPr="009901C8">
              <w:t>A 20. cikk eredményes végrehajtása érdekében a tagállamok szisztematikusan felmérik, hogy a kérelmező sajátos befogadási igényekkel rendelkező kérelmező-e. A tagállamok emellett megjelölik ezen igények jellegét.</w:t>
            </w:r>
          </w:p>
        </w:tc>
        <w:tc>
          <w:tcPr>
            <w:tcW w:w="4876" w:type="dxa"/>
            <w:hideMark/>
          </w:tcPr>
          <w:p w14:paraId="67752C42" w14:textId="77777777" w:rsidR="00887EFF" w:rsidRPr="009901C8" w:rsidRDefault="00887EFF" w:rsidP="007D1A1C">
            <w:pPr>
              <w:pStyle w:val="Normal6"/>
              <w:rPr>
                <w:szCs w:val="24"/>
              </w:rPr>
            </w:pPr>
            <w:r w:rsidRPr="009901C8">
              <w:t>A 20. cikk eredményes végrehajtása érdekében a tagállamok szisztematikusan felmérik, hogy a kérelmező sajátos befogadási igényekkel rendelkező kérelmező-e</w:t>
            </w:r>
            <w:r w:rsidRPr="009901C8">
              <w:rPr>
                <w:b/>
                <w:i/>
              </w:rPr>
              <w:t>, szükség esetén képesített tolmács segítségével</w:t>
            </w:r>
            <w:r w:rsidRPr="009901C8">
              <w:t>. A tagállamok emellett megjelölik ezen igények jellegét</w:t>
            </w:r>
            <w:r w:rsidRPr="009901C8">
              <w:rPr>
                <w:b/>
                <w:i/>
              </w:rPr>
              <w:t>, az ezekre való reagálás érdekében hozandó intézkedéseket és a reagálásért felelős hatóságokat</w:t>
            </w:r>
            <w:r w:rsidRPr="009901C8">
              <w:t>.</w:t>
            </w:r>
          </w:p>
        </w:tc>
      </w:tr>
    </w:tbl>
    <w:p w14:paraId="66AFCDC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176A8C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035D7CC" w14:textId="77777777" w:rsidR="00887EFF" w:rsidRPr="009901C8" w:rsidRDefault="00887EFF" w:rsidP="00887EFF">
      <w:pPr>
        <w:pStyle w:val="Normal12Italic"/>
        <w:rPr>
          <w:noProof w:val="0"/>
        </w:rPr>
      </w:pPr>
      <w:r w:rsidRPr="009901C8">
        <w:rPr>
          <w:noProof w:val="0"/>
        </w:rPr>
        <w:t>E módosítás elválaszthatatlanul összekapcsolódik a jelentéstervezet sajátos befogadási igényekkel rendelkező kérelmezők körülményeinek javítására irányuló elfogadható módosításaival.</w:t>
      </w:r>
    </w:p>
    <w:p w14:paraId="6CA49077" w14:textId="77777777" w:rsidR="00887EFF" w:rsidRPr="009901C8" w:rsidRDefault="00887EFF" w:rsidP="00887EFF">
      <w:r w:rsidRPr="009901C8">
        <w:rPr>
          <w:rStyle w:val="HideTWBExt"/>
          <w:noProof w:val="0"/>
          <w:color w:val="auto"/>
        </w:rPr>
        <w:t>&lt;/AmendB&gt;</w:t>
      </w:r>
    </w:p>
    <w:p w14:paraId="348F4B2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453</w:t>
      </w:r>
      <w:r w:rsidRPr="009901C8">
        <w:rPr>
          <w:rStyle w:val="HideTWBExt"/>
          <w:b w:val="0"/>
          <w:noProof w:val="0"/>
          <w:color w:val="auto"/>
        </w:rPr>
        <w:t>&lt;/NumAmB&gt;</w:t>
      </w:r>
    </w:p>
    <w:p w14:paraId="7843289A"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43798B70" w14:textId="77777777" w:rsidR="00887EFF" w:rsidRPr="009901C8" w:rsidRDefault="00887EFF" w:rsidP="00887EFF">
      <w:r w:rsidRPr="009901C8">
        <w:rPr>
          <w:rStyle w:val="HideTWBExt"/>
          <w:noProof w:val="0"/>
          <w:color w:val="auto"/>
        </w:rPr>
        <w:t>&lt;/RepeatBlock-By&gt;</w:t>
      </w:r>
    </w:p>
    <w:p w14:paraId="28E72C5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79BF717" w14:textId="77777777" w:rsidR="00887EFF" w:rsidRPr="009901C8" w:rsidRDefault="00887EFF" w:rsidP="00887EFF">
      <w:pPr>
        <w:pStyle w:val="NormalBold"/>
      </w:pPr>
      <w:r w:rsidRPr="009901C8">
        <w:rPr>
          <w:rStyle w:val="HideTWBExt"/>
          <w:b w:val="0"/>
          <w:noProof w:val="0"/>
          <w:color w:val="auto"/>
        </w:rPr>
        <w:t>&lt;Article&gt;</w:t>
      </w:r>
      <w:r w:rsidRPr="009901C8">
        <w:t>21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6147870" w14:textId="77777777" w:rsidTr="007D1A1C">
        <w:trPr>
          <w:jc w:val="center"/>
        </w:trPr>
        <w:tc>
          <w:tcPr>
            <w:tcW w:w="9752" w:type="dxa"/>
            <w:gridSpan w:val="2"/>
          </w:tcPr>
          <w:p w14:paraId="45631B20" w14:textId="77777777" w:rsidR="00887EFF" w:rsidRPr="009901C8" w:rsidRDefault="00887EFF" w:rsidP="007D1A1C">
            <w:pPr>
              <w:keepNext/>
            </w:pPr>
          </w:p>
        </w:tc>
      </w:tr>
      <w:tr w:rsidR="00887EFF" w:rsidRPr="009901C8" w14:paraId="307214AC" w14:textId="77777777" w:rsidTr="007D1A1C">
        <w:trPr>
          <w:jc w:val="center"/>
        </w:trPr>
        <w:tc>
          <w:tcPr>
            <w:tcW w:w="4876" w:type="dxa"/>
            <w:hideMark/>
          </w:tcPr>
          <w:p w14:paraId="5A5D240C" w14:textId="77777777" w:rsidR="00887EFF" w:rsidRPr="009901C8" w:rsidRDefault="00887EFF" w:rsidP="007D1A1C">
            <w:pPr>
              <w:pStyle w:val="ColumnHeading"/>
              <w:keepNext/>
            </w:pPr>
            <w:r w:rsidRPr="009901C8">
              <w:t>A Bizottság által javasolt szöveg</w:t>
            </w:r>
          </w:p>
        </w:tc>
        <w:tc>
          <w:tcPr>
            <w:tcW w:w="4876" w:type="dxa"/>
            <w:hideMark/>
          </w:tcPr>
          <w:p w14:paraId="423CC583" w14:textId="77777777" w:rsidR="00887EFF" w:rsidRPr="009901C8" w:rsidRDefault="00887EFF" w:rsidP="007D1A1C">
            <w:pPr>
              <w:pStyle w:val="ColumnHeading"/>
              <w:keepNext/>
            </w:pPr>
            <w:r w:rsidRPr="009901C8">
              <w:t>Módosítás</w:t>
            </w:r>
          </w:p>
        </w:tc>
      </w:tr>
      <w:tr w:rsidR="00887EFF" w:rsidRPr="009901C8" w14:paraId="3391E00E" w14:textId="77777777" w:rsidTr="007D1A1C">
        <w:trPr>
          <w:jc w:val="center"/>
        </w:trPr>
        <w:tc>
          <w:tcPr>
            <w:tcW w:w="4876" w:type="dxa"/>
            <w:hideMark/>
          </w:tcPr>
          <w:p w14:paraId="238FDB69" w14:textId="77777777" w:rsidR="00887EFF" w:rsidRPr="009901C8" w:rsidRDefault="00887EFF" w:rsidP="007D1A1C">
            <w:pPr>
              <w:pStyle w:val="Normal6"/>
            </w:pPr>
            <w:r w:rsidRPr="009901C8">
              <w:t>A 20. cikk eredményes végrehajtása érdekében a tagállamok szisztematikusan felmérik, hogy a kérelmező sajátos befogadási igényekkel rendelkező kérelmező-e. A tagállamok emellett megjelölik ezen igények jellegét.</w:t>
            </w:r>
          </w:p>
        </w:tc>
        <w:tc>
          <w:tcPr>
            <w:tcW w:w="4876" w:type="dxa"/>
            <w:hideMark/>
          </w:tcPr>
          <w:p w14:paraId="60E10536" w14:textId="77777777" w:rsidR="00887EFF" w:rsidRPr="009901C8" w:rsidRDefault="00887EFF" w:rsidP="007D1A1C">
            <w:pPr>
              <w:pStyle w:val="Normal6"/>
              <w:rPr>
                <w:szCs w:val="24"/>
              </w:rPr>
            </w:pPr>
            <w:r w:rsidRPr="009901C8">
              <w:t>A 20. cikk eredményes végrehajtása érdekében a tagállamok</w:t>
            </w:r>
            <w:r w:rsidRPr="009901C8">
              <w:rPr>
                <w:b/>
                <w:i/>
              </w:rPr>
              <w:t xml:space="preserve"> – miután sor került a nemzetközi védelem iránti kérelem benyújtására –</w:t>
            </w:r>
            <w:r w:rsidRPr="009901C8">
              <w:rPr>
                <w:b/>
              </w:rPr>
              <w:t xml:space="preserve"> </w:t>
            </w:r>
            <w:r w:rsidRPr="009901C8">
              <w:t>szisztematikusan felmérik, hogy a kérelmező sajátos befogadási igényekkel rendelkező kérelmező-e. A tagállamok emellett megjelölik ezen igények jellegét.</w:t>
            </w:r>
          </w:p>
        </w:tc>
      </w:tr>
    </w:tbl>
    <w:p w14:paraId="7E4D411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4C6FE8C" w14:textId="77777777" w:rsidR="00887EFF" w:rsidRPr="009901C8" w:rsidRDefault="00887EFF" w:rsidP="00887EFF">
      <w:r w:rsidRPr="009901C8">
        <w:rPr>
          <w:rStyle w:val="HideTWBExt"/>
          <w:noProof w:val="0"/>
          <w:color w:val="auto"/>
        </w:rPr>
        <w:t>&lt;/AmendB&gt;</w:t>
      </w:r>
    </w:p>
    <w:p w14:paraId="2FB4BE6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454</w:t>
      </w:r>
      <w:r w:rsidRPr="009901C8">
        <w:rPr>
          <w:rStyle w:val="HideTWBExt"/>
          <w:b w:val="0"/>
          <w:noProof w:val="0"/>
          <w:color w:val="auto"/>
        </w:rPr>
        <w:t>&lt;/NumAmB&gt;</w:t>
      </w:r>
    </w:p>
    <w:p w14:paraId="43F994A4"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58C830E4" w14:textId="77777777" w:rsidR="00887EFF" w:rsidRPr="009901C8" w:rsidRDefault="00887EFF" w:rsidP="00887EFF">
      <w:r w:rsidRPr="009901C8">
        <w:rPr>
          <w:rStyle w:val="HideTWBExt"/>
          <w:noProof w:val="0"/>
          <w:color w:val="auto"/>
        </w:rPr>
        <w:t>&lt;/RepeatBlock-By&gt;</w:t>
      </w:r>
    </w:p>
    <w:p w14:paraId="1308887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96773A7" w14:textId="77777777" w:rsidR="00887EFF" w:rsidRPr="009901C8" w:rsidRDefault="00887EFF" w:rsidP="00887EFF">
      <w:pPr>
        <w:pStyle w:val="NormalBold"/>
      </w:pPr>
      <w:r w:rsidRPr="009901C8">
        <w:rPr>
          <w:rStyle w:val="HideTWBExt"/>
          <w:b w:val="0"/>
          <w:noProof w:val="0"/>
          <w:color w:val="auto"/>
        </w:rPr>
        <w:t>&lt;Article&gt;</w:t>
      </w:r>
      <w:r w:rsidRPr="009901C8">
        <w:t>21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420D078" w14:textId="77777777" w:rsidTr="007D1A1C">
        <w:trPr>
          <w:jc w:val="center"/>
        </w:trPr>
        <w:tc>
          <w:tcPr>
            <w:tcW w:w="9752" w:type="dxa"/>
            <w:gridSpan w:val="2"/>
          </w:tcPr>
          <w:p w14:paraId="20CC9946" w14:textId="77777777" w:rsidR="00887EFF" w:rsidRPr="009901C8" w:rsidRDefault="00887EFF" w:rsidP="007D1A1C">
            <w:pPr>
              <w:keepNext/>
            </w:pPr>
          </w:p>
        </w:tc>
      </w:tr>
      <w:tr w:rsidR="00887EFF" w:rsidRPr="009901C8" w14:paraId="34AE85B9" w14:textId="77777777" w:rsidTr="007D1A1C">
        <w:trPr>
          <w:jc w:val="center"/>
        </w:trPr>
        <w:tc>
          <w:tcPr>
            <w:tcW w:w="4876" w:type="dxa"/>
            <w:hideMark/>
          </w:tcPr>
          <w:p w14:paraId="59EA74B8" w14:textId="77777777" w:rsidR="00887EFF" w:rsidRPr="009901C8" w:rsidRDefault="00887EFF" w:rsidP="007D1A1C">
            <w:pPr>
              <w:pStyle w:val="ColumnHeading"/>
              <w:keepNext/>
            </w:pPr>
            <w:r w:rsidRPr="009901C8">
              <w:t>A Bizottság által javasolt szöveg</w:t>
            </w:r>
          </w:p>
        </w:tc>
        <w:tc>
          <w:tcPr>
            <w:tcW w:w="4876" w:type="dxa"/>
            <w:hideMark/>
          </w:tcPr>
          <w:p w14:paraId="128C8A9E" w14:textId="77777777" w:rsidR="00887EFF" w:rsidRPr="009901C8" w:rsidRDefault="00887EFF" w:rsidP="007D1A1C">
            <w:pPr>
              <w:pStyle w:val="ColumnHeading"/>
              <w:keepNext/>
            </w:pPr>
            <w:r w:rsidRPr="009901C8">
              <w:t>Módosítás</w:t>
            </w:r>
          </w:p>
        </w:tc>
      </w:tr>
      <w:tr w:rsidR="00887EFF" w:rsidRPr="009901C8" w14:paraId="0FC8B1AF" w14:textId="77777777" w:rsidTr="007D1A1C">
        <w:trPr>
          <w:jc w:val="center"/>
        </w:trPr>
        <w:tc>
          <w:tcPr>
            <w:tcW w:w="4876" w:type="dxa"/>
            <w:hideMark/>
          </w:tcPr>
          <w:p w14:paraId="264CD822" w14:textId="77777777" w:rsidR="00887EFF" w:rsidRPr="009901C8" w:rsidRDefault="00887EFF" w:rsidP="007D1A1C">
            <w:pPr>
              <w:pStyle w:val="Normal6"/>
            </w:pPr>
            <w:r w:rsidRPr="009901C8">
              <w:t xml:space="preserve">A 20. cikk eredményes végrehajtása érdekében a tagállamok szisztematikusan </w:t>
            </w:r>
            <w:r w:rsidRPr="009901C8">
              <w:rPr>
                <w:b/>
                <w:i/>
              </w:rPr>
              <w:t>felmérik</w:t>
            </w:r>
            <w:r w:rsidRPr="009901C8">
              <w:t xml:space="preserve">, hogy a kérelmező sajátos befogadási igényekkel rendelkező kérelmező-e. A tagállamok emellett </w:t>
            </w:r>
            <w:r w:rsidRPr="009901C8">
              <w:rPr>
                <w:b/>
                <w:i/>
              </w:rPr>
              <w:t>megjelölik</w:t>
            </w:r>
            <w:r w:rsidRPr="009901C8">
              <w:t xml:space="preserve"> ezen igények jellegét.</w:t>
            </w:r>
          </w:p>
        </w:tc>
        <w:tc>
          <w:tcPr>
            <w:tcW w:w="4876" w:type="dxa"/>
            <w:hideMark/>
          </w:tcPr>
          <w:p w14:paraId="6D0C6697" w14:textId="77777777" w:rsidR="00887EFF" w:rsidRPr="009901C8" w:rsidRDefault="00887EFF" w:rsidP="007D1A1C">
            <w:pPr>
              <w:pStyle w:val="Normal6"/>
              <w:rPr>
                <w:szCs w:val="24"/>
              </w:rPr>
            </w:pPr>
            <w:r w:rsidRPr="009901C8">
              <w:t xml:space="preserve">A 20. cikk eredményes végrehajtása érdekében a tagállamok szisztematikusan </w:t>
            </w:r>
            <w:r w:rsidRPr="009901C8">
              <w:rPr>
                <w:b/>
                <w:i/>
              </w:rPr>
              <w:t>felmérhetik</w:t>
            </w:r>
            <w:r w:rsidRPr="009901C8">
              <w:t xml:space="preserve">, hogy a kérelmező sajátos befogadási igényekkel rendelkező kérelmező-e. A tagállamok emellett </w:t>
            </w:r>
            <w:r w:rsidRPr="009901C8">
              <w:rPr>
                <w:b/>
                <w:i/>
              </w:rPr>
              <w:t>megjelölhetik</w:t>
            </w:r>
            <w:r w:rsidRPr="009901C8">
              <w:t xml:space="preserve"> ezen igények jellegét.</w:t>
            </w:r>
          </w:p>
        </w:tc>
      </w:tr>
    </w:tbl>
    <w:p w14:paraId="21553F9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E758CD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EA855FD"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7AF7B4DB" w14:textId="77777777" w:rsidR="00887EFF" w:rsidRPr="009901C8" w:rsidRDefault="00887EFF" w:rsidP="00887EFF">
      <w:r w:rsidRPr="009901C8">
        <w:rPr>
          <w:rStyle w:val="HideTWBExt"/>
          <w:noProof w:val="0"/>
          <w:color w:val="auto"/>
        </w:rPr>
        <w:t>&lt;/AmendB&gt;</w:t>
      </w:r>
    </w:p>
    <w:p w14:paraId="0C02A14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455</w:t>
      </w:r>
      <w:r w:rsidRPr="009901C8">
        <w:rPr>
          <w:rStyle w:val="HideTWBExt"/>
          <w:b w:val="0"/>
          <w:noProof w:val="0"/>
          <w:color w:val="auto"/>
        </w:rPr>
        <w:t>&lt;/NumAmB&gt;</w:t>
      </w:r>
    </w:p>
    <w:p w14:paraId="5BF0FCD9"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4721008D" w14:textId="77777777" w:rsidR="00887EFF" w:rsidRPr="009901C8" w:rsidRDefault="00887EFF" w:rsidP="00887EFF">
      <w:r w:rsidRPr="009901C8">
        <w:rPr>
          <w:rStyle w:val="HideTWBExt"/>
          <w:noProof w:val="0"/>
          <w:color w:val="auto"/>
        </w:rPr>
        <w:t>&lt;/RepeatBlock-By&gt;</w:t>
      </w:r>
    </w:p>
    <w:p w14:paraId="581EF46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69291FF" w14:textId="77777777" w:rsidR="00887EFF" w:rsidRPr="009901C8" w:rsidRDefault="00887EFF" w:rsidP="00887EFF">
      <w:pPr>
        <w:pStyle w:val="NormalBold"/>
      </w:pPr>
      <w:r w:rsidRPr="009901C8">
        <w:rPr>
          <w:rStyle w:val="HideTWBExt"/>
          <w:b w:val="0"/>
          <w:noProof w:val="0"/>
          <w:color w:val="auto"/>
        </w:rPr>
        <w:t>&lt;Article&gt;</w:t>
      </w:r>
      <w:r w:rsidRPr="009901C8">
        <w:t>21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B94C0DE" w14:textId="77777777" w:rsidTr="007D1A1C">
        <w:trPr>
          <w:jc w:val="center"/>
        </w:trPr>
        <w:tc>
          <w:tcPr>
            <w:tcW w:w="9752" w:type="dxa"/>
            <w:gridSpan w:val="2"/>
          </w:tcPr>
          <w:p w14:paraId="2FF7AC2B" w14:textId="77777777" w:rsidR="00887EFF" w:rsidRPr="009901C8" w:rsidRDefault="00887EFF" w:rsidP="007D1A1C">
            <w:pPr>
              <w:keepNext/>
            </w:pPr>
          </w:p>
        </w:tc>
      </w:tr>
      <w:tr w:rsidR="00887EFF" w:rsidRPr="009901C8" w14:paraId="57EFBF0F" w14:textId="77777777" w:rsidTr="007D1A1C">
        <w:trPr>
          <w:jc w:val="center"/>
        </w:trPr>
        <w:tc>
          <w:tcPr>
            <w:tcW w:w="4876" w:type="dxa"/>
            <w:hideMark/>
          </w:tcPr>
          <w:p w14:paraId="24B7D6EC" w14:textId="77777777" w:rsidR="00887EFF" w:rsidRPr="009901C8" w:rsidRDefault="00887EFF" w:rsidP="007D1A1C">
            <w:pPr>
              <w:pStyle w:val="ColumnHeading"/>
              <w:keepNext/>
            </w:pPr>
            <w:r w:rsidRPr="009901C8">
              <w:t>A Bizottság által javasolt szöveg</w:t>
            </w:r>
          </w:p>
        </w:tc>
        <w:tc>
          <w:tcPr>
            <w:tcW w:w="4876" w:type="dxa"/>
            <w:hideMark/>
          </w:tcPr>
          <w:p w14:paraId="3BBCE025" w14:textId="77777777" w:rsidR="00887EFF" w:rsidRPr="009901C8" w:rsidRDefault="00887EFF" w:rsidP="007D1A1C">
            <w:pPr>
              <w:pStyle w:val="ColumnHeading"/>
              <w:keepNext/>
            </w:pPr>
            <w:r w:rsidRPr="009901C8">
              <w:t>Módosítás</w:t>
            </w:r>
          </w:p>
        </w:tc>
      </w:tr>
      <w:tr w:rsidR="00887EFF" w:rsidRPr="009901C8" w14:paraId="4896552D" w14:textId="77777777" w:rsidTr="007D1A1C">
        <w:trPr>
          <w:jc w:val="center"/>
        </w:trPr>
        <w:tc>
          <w:tcPr>
            <w:tcW w:w="4876" w:type="dxa"/>
            <w:hideMark/>
          </w:tcPr>
          <w:p w14:paraId="23819790" w14:textId="77777777" w:rsidR="00887EFF" w:rsidRPr="009901C8" w:rsidRDefault="00887EFF" w:rsidP="007D1A1C">
            <w:pPr>
              <w:pStyle w:val="Normal6"/>
            </w:pPr>
            <w:r w:rsidRPr="009901C8">
              <w:t>A felmérést a nemzetközi védelem iránti kérelem benyújtását követően a lehető leghamarabb megkezdik, és az a már meglévő nemzeti eljárások vagy az (EU) XXX/XXX rendelet [az eljárásokról szóló rendelet] [19.] cikkében említett felmérés részeként is elvégezhető. A tagállamok biztosítják, hogy e különleges befogadási igényekkel ezen irányelvvel összhangban akkor is foglalkoznak, ha azok a menekültügyi eljárás későbbi szakaszában válnak nyilvánvalóvá.</w:t>
            </w:r>
          </w:p>
        </w:tc>
        <w:tc>
          <w:tcPr>
            <w:tcW w:w="4876" w:type="dxa"/>
            <w:hideMark/>
          </w:tcPr>
          <w:p w14:paraId="3DA0457B" w14:textId="77777777" w:rsidR="00887EFF" w:rsidRPr="009901C8" w:rsidRDefault="00887EFF" w:rsidP="007D1A1C">
            <w:pPr>
              <w:pStyle w:val="Normal6"/>
              <w:rPr>
                <w:szCs w:val="24"/>
              </w:rPr>
            </w:pPr>
            <w:r w:rsidRPr="009901C8">
              <w:t>A felmérést a nemzetközi védelem iránti kérelem benyújtását követően a lehető leghamarabb megkezdik, és az a már meglévő nemzeti eljárások vagy az (EU) XXX/XXX rendelet [az eljárásokról szóló rendelet] [19.] cikkében említett felmérés részeként is elvégezhető. A tagállamok biztosítják, hogy e különleges befogadási igényekkel ezen irányelvvel összhangban akkor is foglalkoznak, ha azok a menekültügyi eljárás későbbi szakaszában válnak nyilvánvalóvá</w:t>
            </w:r>
            <w:r w:rsidRPr="009901C8">
              <w:rPr>
                <w:b/>
                <w:i/>
              </w:rPr>
              <w:t>, vagy ha a kérelmező indokoltan kéri különleges befogadási igényeinek felülbírálását</w:t>
            </w:r>
            <w:r w:rsidRPr="009901C8">
              <w:t>.</w:t>
            </w:r>
          </w:p>
        </w:tc>
      </w:tr>
    </w:tbl>
    <w:p w14:paraId="4A4E82D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0FEC76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9357F76" w14:textId="77777777" w:rsidR="00887EFF" w:rsidRPr="009901C8" w:rsidRDefault="00887EFF" w:rsidP="00887EFF">
      <w:pPr>
        <w:pStyle w:val="Normal12Italic"/>
        <w:rPr>
          <w:noProof w:val="0"/>
        </w:rPr>
      </w:pPr>
      <w:r w:rsidRPr="009901C8">
        <w:rPr>
          <w:noProof w:val="0"/>
        </w:rPr>
        <w:t>E módosítás célja a sajátos befogadási igényekkel rendelkező kérelmezők eljárási jogainak javítása, és ekként összekapcsolódik a mind a sajátos befogadási igényekkel rendelkező kérelmezők körülményeinek, mind pedig az általában az eljárási jogok javítására irányuló elfogadható módosításokkal.</w:t>
      </w:r>
    </w:p>
    <w:p w14:paraId="646783B1" w14:textId="77777777" w:rsidR="00887EFF" w:rsidRPr="009901C8" w:rsidRDefault="00887EFF" w:rsidP="00887EFF">
      <w:r w:rsidRPr="009901C8">
        <w:rPr>
          <w:rStyle w:val="HideTWBExt"/>
          <w:noProof w:val="0"/>
          <w:color w:val="auto"/>
        </w:rPr>
        <w:t>&lt;/AmendB&gt;</w:t>
      </w:r>
    </w:p>
    <w:p w14:paraId="35ADBCC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456</w:t>
      </w:r>
      <w:r w:rsidRPr="009901C8">
        <w:rPr>
          <w:rStyle w:val="HideTWBExt"/>
          <w:b w:val="0"/>
          <w:noProof w:val="0"/>
          <w:color w:val="auto"/>
        </w:rPr>
        <w:t>&lt;/NumAmB&gt;</w:t>
      </w:r>
    </w:p>
    <w:p w14:paraId="6530E9EC"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208B00B1" w14:textId="77777777" w:rsidR="00887EFF" w:rsidRPr="009901C8" w:rsidRDefault="00887EFF" w:rsidP="00887EFF">
      <w:r w:rsidRPr="009901C8">
        <w:rPr>
          <w:rStyle w:val="HideTWBExt"/>
          <w:noProof w:val="0"/>
          <w:color w:val="auto"/>
        </w:rPr>
        <w:t>&lt;/RepeatBlock-By&gt;</w:t>
      </w:r>
    </w:p>
    <w:p w14:paraId="0FA646B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8F4A297" w14:textId="77777777" w:rsidR="00887EFF" w:rsidRPr="009901C8" w:rsidRDefault="00887EFF" w:rsidP="00887EFF">
      <w:pPr>
        <w:pStyle w:val="NormalBold"/>
      </w:pPr>
      <w:r w:rsidRPr="009901C8">
        <w:rPr>
          <w:rStyle w:val="HideTWBExt"/>
          <w:b w:val="0"/>
          <w:noProof w:val="0"/>
          <w:color w:val="auto"/>
        </w:rPr>
        <w:t>&lt;Article&gt;</w:t>
      </w:r>
      <w:r w:rsidRPr="009901C8">
        <w:t>21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F270791" w14:textId="77777777" w:rsidTr="007D1A1C">
        <w:trPr>
          <w:jc w:val="center"/>
        </w:trPr>
        <w:tc>
          <w:tcPr>
            <w:tcW w:w="9752" w:type="dxa"/>
            <w:gridSpan w:val="2"/>
          </w:tcPr>
          <w:p w14:paraId="5C0E6434" w14:textId="77777777" w:rsidR="00887EFF" w:rsidRPr="009901C8" w:rsidRDefault="00887EFF" w:rsidP="007D1A1C">
            <w:pPr>
              <w:keepNext/>
            </w:pPr>
          </w:p>
        </w:tc>
      </w:tr>
      <w:tr w:rsidR="00887EFF" w:rsidRPr="009901C8" w14:paraId="07693767" w14:textId="77777777" w:rsidTr="007D1A1C">
        <w:trPr>
          <w:jc w:val="center"/>
        </w:trPr>
        <w:tc>
          <w:tcPr>
            <w:tcW w:w="4876" w:type="dxa"/>
            <w:hideMark/>
          </w:tcPr>
          <w:p w14:paraId="075A1601" w14:textId="77777777" w:rsidR="00887EFF" w:rsidRPr="009901C8" w:rsidRDefault="00887EFF" w:rsidP="007D1A1C">
            <w:pPr>
              <w:pStyle w:val="ColumnHeading"/>
              <w:keepNext/>
            </w:pPr>
            <w:r w:rsidRPr="009901C8">
              <w:t>A Bizottság által javasolt szöveg</w:t>
            </w:r>
          </w:p>
        </w:tc>
        <w:tc>
          <w:tcPr>
            <w:tcW w:w="4876" w:type="dxa"/>
            <w:hideMark/>
          </w:tcPr>
          <w:p w14:paraId="260ACD0D" w14:textId="77777777" w:rsidR="00887EFF" w:rsidRPr="009901C8" w:rsidRDefault="00887EFF" w:rsidP="007D1A1C">
            <w:pPr>
              <w:pStyle w:val="ColumnHeading"/>
              <w:keepNext/>
            </w:pPr>
            <w:r w:rsidRPr="009901C8">
              <w:t>Módosítás</w:t>
            </w:r>
          </w:p>
        </w:tc>
      </w:tr>
      <w:tr w:rsidR="00887EFF" w:rsidRPr="009901C8" w14:paraId="5FECE117" w14:textId="77777777" w:rsidTr="007D1A1C">
        <w:trPr>
          <w:jc w:val="center"/>
        </w:trPr>
        <w:tc>
          <w:tcPr>
            <w:tcW w:w="4876" w:type="dxa"/>
            <w:hideMark/>
          </w:tcPr>
          <w:p w14:paraId="6A7F2F6D" w14:textId="77777777" w:rsidR="00887EFF" w:rsidRPr="009901C8" w:rsidRDefault="00887EFF" w:rsidP="007D1A1C">
            <w:pPr>
              <w:pStyle w:val="Normal6"/>
            </w:pPr>
            <w:r w:rsidRPr="009901C8">
              <w:t xml:space="preserve">A felmérést a nemzetközi védelem iránti kérelem benyújtását követően a lehető </w:t>
            </w:r>
            <w:r w:rsidRPr="009901C8">
              <w:rPr>
                <w:b/>
                <w:i/>
              </w:rPr>
              <w:t>leghamarabb</w:t>
            </w:r>
            <w:r w:rsidRPr="009901C8">
              <w:t xml:space="preserve"> </w:t>
            </w:r>
            <w:r w:rsidRPr="009901C8">
              <w:rPr>
                <w:b/>
                <w:i/>
              </w:rPr>
              <w:t>megkezdik</w:t>
            </w:r>
            <w:r w:rsidRPr="009901C8">
              <w:t>, és az a már meglévő nemzeti eljárások vagy az (EU) XXX/XXX rendelet [az eljárásokról szóló rendelet] [19.] cikkében említett felmérés részeként is elvégezhető. A tagállamok biztosítják, hogy e különleges befogadási igényekkel ezen irányelvvel összhangban akkor is foglalkoznak, ha azok a menekültügyi eljárás későbbi szakaszában válnak nyilvánvalóvá.</w:t>
            </w:r>
          </w:p>
        </w:tc>
        <w:tc>
          <w:tcPr>
            <w:tcW w:w="4876" w:type="dxa"/>
            <w:hideMark/>
          </w:tcPr>
          <w:p w14:paraId="2C4B4D9A" w14:textId="77777777" w:rsidR="00887EFF" w:rsidRPr="009901C8" w:rsidRDefault="00887EFF" w:rsidP="007D1A1C">
            <w:pPr>
              <w:pStyle w:val="Normal6"/>
              <w:rPr>
                <w:szCs w:val="24"/>
              </w:rPr>
            </w:pPr>
            <w:r w:rsidRPr="009901C8">
              <w:rPr>
                <w:b/>
                <w:i/>
              </w:rPr>
              <w:t>Az illetékes hatóság</w:t>
            </w:r>
            <w:r w:rsidRPr="009901C8">
              <w:rPr>
                <w:b/>
              </w:rPr>
              <w:t xml:space="preserve"> </w:t>
            </w:r>
            <w:r w:rsidRPr="009901C8">
              <w:t xml:space="preserve">a felmérést a nemzetközi védelem iránti kérelem benyújtását követően a lehető </w:t>
            </w:r>
            <w:r w:rsidRPr="009901C8">
              <w:rPr>
                <w:b/>
                <w:i/>
              </w:rPr>
              <w:t>leggyorsabban</w:t>
            </w:r>
            <w:r w:rsidRPr="009901C8">
              <w:t xml:space="preserve"> </w:t>
            </w:r>
            <w:r w:rsidRPr="009901C8">
              <w:rPr>
                <w:b/>
                <w:i/>
              </w:rPr>
              <w:t>megkezdi</w:t>
            </w:r>
            <w:r w:rsidRPr="009901C8">
              <w:t>, és az a már meglévő nemzeti eljárások vagy az (EU) XXX/XXX rendelet [az eljárásokról szóló rendelet] [19.] cikkében említett felmérés részeként is elvégezhető. A tagállamok biztosítják, hogy e különleges befogadási igényekkel ezen irányelvvel összhangban akkor is foglalkoznak, ha azok a menekültügyi eljárás későbbi szakaszában válnak nyilvánvalóvá.</w:t>
            </w:r>
          </w:p>
        </w:tc>
      </w:tr>
    </w:tbl>
    <w:p w14:paraId="1D84088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D47B5FF" w14:textId="77777777" w:rsidR="00887EFF" w:rsidRPr="009901C8" w:rsidRDefault="00887EFF" w:rsidP="00887EFF">
      <w:r w:rsidRPr="009901C8">
        <w:rPr>
          <w:rStyle w:val="HideTWBExt"/>
          <w:noProof w:val="0"/>
          <w:color w:val="auto"/>
        </w:rPr>
        <w:t>&lt;/AmendB&gt;</w:t>
      </w:r>
    </w:p>
    <w:p w14:paraId="583ECEB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457</w:t>
      </w:r>
      <w:r w:rsidRPr="009901C8">
        <w:rPr>
          <w:rStyle w:val="HideTWBExt"/>
          <w:b w:val="0"/>
          <w:noProof w:val="0"/>
          <w:color w:val="auto"/>
        </w:rPr>
        <w:t>&lt;/NumAmB&gt;</w:t>
      </w:r>
    </w:p>
    <w:p w14:paraId="7C8D8A29"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Christine Revault D'Allonnes Bonnefoy, Anna Hedh</w:t>
      </w:r>
      <w:r w:rsidRPr="009901C8">
        <w:rPr>
          <w:rStyle w:val="HideTWBExt"/>
          <w:b w:val="0"/>
          <w:noProof w:val="0"/>
          <w:color w:val="auto"/>
        </w:rPr>
        <w:t>&lt;/Members&gt;</w:t>
      </w:r>
    </w:p>
    <w:p w14:paraId="5CFA49DE" w14:textId="77777777" w:rsidR="00887EFF" w:rsidRPr="009901C8" w:rsidRDefault="00887EFF" w:rsidP="00887EFF">
      <w:r w:rsidRPr="009901C8">
        <w:rPr>
          <w:rStyle w:val="HideTWBExt"/>
          <w:noProof w:val="0"/>
          <w:color w:val="auto"/>
        </w:rPr>
        <w:t>&lt;/RepeatBlock-By&gt;</w:t>
      </w:r>
    </w:p>
    <w:p w14:paraId="08F0B6F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5A82276" w14:textId="77777777" w:rsidR="00887EFF" w:rsidRPr="009901C8" w:rsidRDefault="00887EFF" w:rsidP="00887EFF">
      <w:pPr>
        <w:pStyle w:val="NormalBold"/>
      </w:pPr>
      <w:r w:rsidRPr="009901C8">
        <w:rPr>
          <w:rStyle w:val="HideTWBExt"/>
          <w:b w:val="0"/>
          <w:noProof w:val="0"/>
          <w:color w:val="auto"/>
        </w:rPr>
        <w:t>&lt;Article&gt;</w:t>
      </w:r>
      <w:r w:rsidRPr="009901C8">
        <w:t>21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82289C2" w14:textId="77777777" w:rsidTr="007D1A1C">
        <w:trPr>
          <w:jc w:val="center"/>
        </w:trPr>
        <w:tc>
          <w:tcPr>
            <w:tcW w:w="9752" w:type="dxa"/>
            <w:gridSpan w:val="2"/>
          </w:tcPr>
          <w:p w14:paraId="6E3EBE97" w14:textId="77777777" w:rsidR="00887EFF" w:rsidRPr="009901C8" w:rsidRDefault="00887EFF" w:rsidP="007D1A1C">
            <w:pPr>
              <w:keepNext/>
            </w:pPr>
          </w:p>
        </w:tc>
      </w:tr>
      <w:tr w:rsidR="00887EFF" w:rsidRPr="009901C8" w14:paraId="1D2F977C" w14:textId="77777777" w:rsidTr="007D1A1C">
        <w:trPr>
          <w:jc w:val="center"/>
        </w:trPr>
        <w:tc>
          <w:tcPr>
            <w:tcW w:w="4876" w:type="dxa"/>
            <w:hideMark/>
          </w:tcPr>
          <w:p w14:paraId="600BCEB0" w14:textId="77777777" w:rsidR="00887EFF" w:rsidRPr="009901C8" w:rsidRDefault="00887EFF" w:rsidP="007D1A1C">
            <w:pPr>
              <w:pStyle w:val="ColumnHeading"/>
              <w:keepNext/>
            </w:pPr>
            <w:r w:rsidRPr="009901C8">
              <w:t>A Bizottság által javasolt szöveg</w:t>
            </w:r>
          </w:p>
        </w:tc>
        <w:tc>
          <w:tcPr>
            <w:tcW w:w="4876" w:type="dxa"/>
            <w:hideMark/>
          </w:tcPr>
          <w:p w14:paraId="40050F7A" w14:textId="77777777" w:rsidR="00887EFF" w:rsidRPr="009901C8" w:rsidRDefault="00887EFF" w:rsidP="007D1A1C">
            <w:pPr>
              <w:pStyle w:val="ColumnHeading"/>
              <w:keepNext/>
            </w:pPr>
            <w:r w:rsidRPr="009901C8">
              <w:t>Módosítás</w:t>
            </w:r>
          </w:p>
        </w:tc>
      </w:tr>
      <w:tr w:rsidR="00887EFF" w:rsidRPr="009901C8" w14:paraId="57ABE3B0" w14:textId="77777777" w:rsidTr="007D1A1C">
        <w:trPr>
          <w:jc w:val="center"/>
        </w:trPr>
        <w:tc>
          <w:tcPr>
            <w:tcW w:w="4876" w:type="dxa"/>
            <w:hideMark/>
          </w:tcPr>
          <w:p w14:paraId="45D3338F" w14:textId="77777777" w:rsidR="00887EFF" w:rsidRPr="009901C8" w:rsidRDefault="00887EFF" w:rsidP="007D1A1C">
            <w:pPr>
              <w:pStyle w:val="Normal6"/>
            </w:pPr>
            <w:r w:rsidRPr="009901C8">
              <w:t>A felmérést a nemzetközi védelem iránti kérelem benyújtását követően a lehető leghamarabb megkezdik, és az a már meglévő nemzeti eljárások vagy az (EU) XXX/XXX rendelet [az eljárásokról szóló rendelet] [19.] cikkében említett felmérés részeként is elvégezhető. A tagállamok biztosítják, hogy e különleges befogadási igényekkel ezen irányelvvel összhangban akkor is foglalkoznak, ha azok a menekültügyi eljárás későbbi szakaszában válnak nyilvánvalóvá.</w:t>
            </w:r>
          </w:p>
        </w:tc>
        <w:tc>
          <w:tcPr>
            <w:tcW w:w="4876" w:type="dxa"/>
            <w:hideMark/>
          </w:tcPr>
          <w:p w14:paraId="526DC1AD" w14:textId="77777777" w:rsidR="00887EFF" w:rsidRPr="009901C8" w:rsidRDefault="00887EFF" w:rsidP="007D1A1C">
            <w:pPr>
              <w:pStyle w:val="Normal6"/>
              <w:rPr>
                <w:szCs w:val="24"/>
              </w:rPr>
            </w:pPr>
            <w:r w:rsidRPr="009901C8">
              <w:t>A felmérést a nemzetközi védelem iránti kérelem benyújtását követően a lehető leghamarabb</w:t>
            </w:r>
            <w:r w:rsidRPr="009901C8">
              <w:rPr>
                <w:b/>
                <w:i/>
              </w:rPr>
              <w:t>, de legkésőbb 30 napon belül</w:t>
            </w:r>
            <w:r w:rsidRPr="009901C8">
              <w:t xml:space="preserve"> megkezdik, és az a már meglévő nemzeti eljárások vagy az (EU) XXX/XXX rendelet [az eljárásokról szóló rendelet] [19.] cikkében említett felmérés részeként is elvégezhető. A tagállamok biztosítják, hogy e különleges befogadási igényekkel ezen irányelvvel összhangban akkor is foglalkoznak, ha azok a menekültügyi eljárás későbbi szakaszában válnak nyilvánvalóvá.</w:t>
            </w:r>
          </w:p>
        </w:tc>
      </w:tr>
    </w:tbl>
    <w:p w14:paraId="784AA89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333420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07A2E1D" w14:textId="77777777" w:rsidR="00887EFF" w:rsidRPr="009901C8" w:rsidRDefault="00887EFF" w:rsidP="00887EFF">
      <w:pPr>
        <w:pStyle w:val="Normal12Italic"/>
        <w:rPr>
          <w:noProof w:val="0"/>
        </w:rPr>
      </w:pPr>
      <w:r w:rsidRPr="009901C8">
        <w:rPr>
          <w:noProof w:val="0"/>
        </w:rPr>
        <w:t>Fontos egyértelmű határidőt megszabni, amelyen belül a tagállamoknak értékelniük kell a kérelmezők különleges igényeit, jogi egyértelműséget biztosítva ezzel mind a nemzeti hatóságok, mind a kérelmezők számára.</w:t>
      </w:r>
    </w:p>
    <w:p w14:paraId="2A47E142" w14:textId="77777777" w:rsidR="00887EFF" w:rsidRPr="009901C8" w:rsidRDefault="00887EFF" w:rsidP="00887EFF">
      <w:r w:rsidRPr="009901C8">
        <w:rPr>
          <w:rStyle w:val="HideTWBExt"/>
          <w:noProof w:val="0"/>
          <w:color w:val="auto"/>
        </w:rPr>
        <w:t>&lt;/AmendB&gt;</w:t>
      </w:r>
    </w:p>
    <w:p w14:paraId="0E7627E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458</w:t>
      </w:r>
      <w:r w:rsidRPr="009901C8">
        <w:rPr>
          <w:rStyle w:val="HideTWBExt"/>
          <w:b w:val="0"/>
          <w:noProof w:val="0"/>
          <w:color w:val="auto"/>
        </w:rPr>
        <w:t>&lt;/NumAmB&gt;</w:t>
      </w:r>
    </w:p>
    <w:p w14:paraId="65E4FDB0"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CE53B0E" w14:textId="77777777" w:rsidR="00887EFF" w:rsidRPr="009901C8" w:rsidRDefault="00887EFF" w:rsidP="00887EFF">
      <w:r w:rsidRPr="009901C8">
        <w:rPr>
          <w:rStyle w:val="HideTWBExt"/>
          <w:noProof w:val="0"/>
          <w:color w:val="auto"/>
        </w:rPr>
        <w:t>&lt;/RepeatBlock-By&gt;</w:t>
      </w:r>
    </w:p>
    <w:p w14:paraId="2117541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700CAB3" w14:textId="77777777" w:rsidR="00887EFF" w:rsidRPr="009901C8" w:rsidRDefault="00887EFF" w:rsidP="00887EFF">
      <w:pPr>
        <w:pStyle w:val="NormalBold"/>
      </w:pPr>
      <w:r w:rsidRPr="009901C8">
        <w:rPr>
          <w:rStyle w:val="HideTWBExt"/>
          <w:b w:val="0"/>
          <w:noProof w:val="0"/>
          <w:color w:val="auto"/>
        </w:rPr>
        <w:t>&lt;Article&gt;</w:t>
      </w:r>
      <w:r w:rsidRPr="009901C8">
        <w:t>21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05457B8" w14:textId="77777777" w:rsidTr="007D1A1C">
        <w:trPr>
          <w:jc w:val="center"/>
        </w:trPr>
        <w:tc>
          <w:tcPr>
            <w:tcW w:w="9752" w:type="dxa"/>
            <w:gridSpan w:val="2"/>
          </w:tcPr>
          <w:p w14:paraId="146CE330" w14:textId="77777777" w:rsidR="00887EFF" w:rsidRPr="009901C8" w:rsidRDefault="00887EFF" w:rsidP="007D1A1C">
            <w:pPr>
              <w:keepNext/>
            </w:pPr>
          </w:p>
        </w:tc>
      </w:tr>
      <w:tr w:rsidR="00887EFF" w:rsidRPr="009901C8" w14:paraId="30CE4BD1" w14:textId="77777777" w:rsidTr="007D1A1C">
        <w:trPr>
          <w:jc w:val="center"/>
        </w:trPr>
        <w:tc>
          <w:tcPr>
            <w:tcW w:w="4876" w:type="dxa"/>
            <w:hideMark/>
          </w:tcPr>
          <w:p w14:paraId="2EB5F8EC" w14:textId="77777777" w:rsidR="00887EFF" w:rsidRPr="009901C8" w:rsidRDefault="00887EFF" w:rsidP="007D1A1C">
            <w:pPr>
              <w:pStyle w:val="ColumnHeading"/>
              <w:keepNext/>
            </w:pPr>
            <w:r w:rsidRPr="009901C8">
              <w:t>A Bizottság által javasolt szöveg</w:t>
            </w:r>
          </w:p>
        </w:tc>
        <w:tc>
          <w:tcPr>
            <w:tcW w:w="4876" w:type="dxa"/>
            <w:hideMark/>
          </w:tcPr>
          <w:p w14:paraId="161B4FBA" w14:textId="77777777" w:rsidR="00887EFF" w:rsidRPr="009901C8" w:rsidRDefault="00887EFF" w:rsidP="007D1A1C">
            <w:pPr>
              <w:pStyle w:val="ColumnHeading"/>
              <w:keepNext/>
            </w:pPr>
            <w:r w:rsidRPr="009901C8">
              <w:t>Módosítás</w:t>
            </w:r>
          </w:p>
        </w:tc>
      </w:tr>
      <w:tr w:rsidR="00887EFF" w:rsidRPr="009901C8" w14:paraId="3AC61973" w14:textId="77777777" w:rsidTr="007D1A1C">
        <w:trPr>
          <w:jc w:val="center"/>
        </w:trPr>
        <w:tc>
          <w:tcPr>
            <w:tcW w:w="4876" w:type="dxa"/>
            <w:hideMark/>
          </w:tcPr>
          <w:p w14:paraId="753F6212" w14:textId="77777777" w:rsidR="00887EFF" w:rsidRPr="009901C8" w:rsidRDefault="00887EFF" w:rsidP="007D1A1C">
            <w:pPr>
              <w:pStyle w:val="Normal6"/>
            </w:pPr>
            <w:r w:rsidRPr="009901C8">
              <w:t xml:space="preserve">A felmérést a nemzetközi védelem iránti kérelem benyújtását követően a lehető leghamarabb </w:t>
            </w:r>
            <w:r w:rsidRPr="009901C8">
              <w:rPr>
                <w:b/>
                <w:i/>
              </w:rPr>
              <w:t>megkezdik</w:t>
            </w:r>
            <w:r w:rsidRPr="009901C8">
              <w:t xml:space="preserve">, és az a már meglévő nemzeti eljárások vagy az (EU) XXX/XXX rendelet [az eljárásokról szóló rendelet] [19.] cikkében említett felmérés részeként is elvégezhető. A tagállamok </w:t>
            </w:r>
            <w:r w:rsidRPr="009901C8">
              <w:rPr>
                <w:b/>
                <w:i/>
              </w:rPr>
              <w:t>biztosítják</w:t>
            </w:r>
            <w:r w:rsidRPr="009901C8">
              <w:t>, hogy e különleges befogadási igényekkel ezen irányelvvel összhangban akkor is foglalkoznak, ha azok a menekültügyi eljárás későbbi szakaszában válnak nyilvánvalóvá.</w:t>
            </w:r>
          </w:p>
        </w:tc>
        <w:tc>
          <w:tcPr>
            <w:tcW w:w="4876" w:type="dxa"/>
            <w:hideMark/>
          </w:tcPr>
          <w:p w14:paraId="1BA241E1" w14:textId="77777777" w:rsidR="00887EFF" w:rsidRPr="009901C8" w:rsidRDefault="00887EFF" w:rsidP="007D1A1C">
            <w:pPr>
              <w:pStyle w:val="Normal6"/>
              <w:rPr>
                <w:szCs w:val="24"/>
              </w:rPr>
            </w:pPr>
            <w:r w:rsidRPr="009901C8">
              <w:t xml:space="preserve">A felmérést a nemzetközi védelem iránti kérelem benyújtását követően a lehető leghamarabb </w:t>
            </w:r>
            <w:r w:rsidRPr="009901C8">
              <w:rPr>
                <w:b/>
                <w:i/>
              </w:rPr>
              <w:t>megkezdhetik</w:t>
            </w:r>
            <w:r w:rsidRPr="009901C8">
              <w:t xml:space="preserve">, és az a már meglévő nemzeti eljárások vagy az (EU) XXX/XXX rendelet [az eljárásokról szóló rendelet] [19.] cikkében említett felmérés részeként is elvégezhető. A tagállamok </w:t>
            </w:r>
            <w:r w:rsidRPr="009901C8">
              <w:rPr>
                <w:b/>
                <w:i/>
              </w:rPr>
              <w:t>biztosíthatják</w:t>
            </w:r>
            <w:r w:rsidRPr="009901C8">
              <w:t>, hogy e különleges befogadási igényekkel ezen irányelvvel összhangban akkor is foglalkoznak, ha azok a menekültügyi eljárás későbbi szakaszában válnak nyilvánvalóvá.</w:t>
            </w:r>
          </w:p>
        </w:tc>
      </w:tr>
    </w:tbl>
    <w:p w14:paraId="5CCB19E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6ADBDE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25B6B51"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0830A379" w14:textId="77777777" w:rsidR="00887EFF" w:rsidRPr="009901C8" w:rsidRDefault="00887EFF" w:rsidP="00887EFF">
      <w:r w:rsidRPr="009901C8">
        <w:rPr>
          <w:rStyle w:val="HideTWBExt"/>
          <w:noProof w:val="0"/>
          <w:color w:val="auto"/>
        </w:rPr>
        <w:t>&lt;/AmendB&gt;</w:t>
      </w:r>
    </w:p>
    <w:p w14:paraId="2CBB371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459</w:t>
      </w:r>
      <w:r w:rsidRPr="009901C8">
        <w:rPr>
          <w:rStyle w:val="HideTWBExt"/>
          <w:b w:val="0"/>
          <w:noProof w:val="0"/>
          <w:color w:val="auto"/>
        </w:rPr>
        <w:t>&lt;/NumAmB&gt;</w:t>
      </w:r>
    </w:p>
    <w:p w14:paraId="253C47D8"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49CEA96" w14:textId="77777777" w:rsidR="00887EFF" w:rsidRPr="009901C8" w:rsidRDefault="00887EFF" w:rsidP="00887EFF">
      <w:r w:rsidRPr="009901C8">
        <w:rPr>
          <w:rStyle w:val="HideTWBExt"/>
          <w:noProof w:val="0"/>
          <w:color w:val="auto"/>
        </w:rPr>
        <w:t>&lt;/RepeatBlock-By&gt;</w:t>
      </w:r>
    </w:p>
    <w:p w14:paraId="62E02A0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CB9F8FB" w14:textId="77777777" w:rsidR="00887EFF" w:rsidRPr="009901C8" w:rsidRDefault="00887EFF" w:rsidP="00887EFF">
      <w:pPr>
        <w:pStyle w:val="NormalBold"/>
      </w:pPr>
      <w:r w:rsidRPr="009901C8">
        <w:rPr>
          <w:rStyle w:val="HideTWBExt"/>
          <w:b w:val="0"/>
          <w:noProof w:val="0"/>
          <w:color w:val="auto"/>
        </w:rPr>
        <w:t>&lt;Article&gt;</w:t>
      </w:r>
      <w:r w:rsidRPr="009901C8">
        <w:t>21 cikk – 1 bekezdés – 3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EE32B6E" w14:textId="77777777" w:rsidTr="007D1A1C">
        <w:trPr>
          <w:jc w:val="center"/>
        </w:trPr>
        <w:tc>
          <w:tcPr>
            <w:tcW w:w="9752" w:type="dxa"/>
            <w:gridSpan w:val="2"/>
          </w:tcPr>
          <w:p w14:paraId="1591A13C" w14:textId="77777777" w:rsidR="00887EFF" w:rsidRPr="009901C8" w:rsidRDefault="00887EFF" w:rsidP="007D1A1C">
            <w:pPr>
              <w:keepNext/>
            </w:pPr>
          </w:p>
        </w:tc>
      </w:tr>
      <w:tr w:rsidR="00887EFF" w:rsidRPr="009901C8" w14:paraId="0B21EB44" w14:textId="77777777" w:rsidTr="007D1A1C">
        <w:trPr>
          <w:jc w:val="center"/>
        </w:trPr>
        <w:tc>
          <w:tcPr>
            <w:tcW w:w="4876" w:type="dxa"/>
            <w:hideMark/>
          </w:tcPr>
          <w:p w14:paraId="3C05CA04" w14:textId="77777777" w:rsidR="00887EFF" w:rsidRPr="009901C8" w:rsidRDefault="00887EFF" w:rsidP="007D1A1C">
            <w:pPr>
              <w:pStyle w:val="ColumnHeading"/>
              <w:keepNext/>
            </w:pPr>
            <w:r w:rsidRPr="009901C8">
              <w:t>A Bizottság által javasolt szöveg</w:t>
            </w:r>
          </w:p>
        </w:tc>
        <w:tc>
          <w:tcPr>
            <w:tcW w:w="4876" w:type="dxa"/>
            <w:hideMark/>
          </w:tcPr>
          <w:p w14:paraId="4523D7FD" w14:textId="77777777" w:rsidR="00887EFF" w:rsidRPr="009901C8" w:rsidRDefault="00887EFF" w:rsidP="007D1A1C">
            <w:pPr>
              <w:pStyle w:val="ColumnHeading"/>
              <w:keepNext/>
            </w:pPr>
            <w:r w:rsidRPr="009901C8">
              <w:t>Módosítás</w:t>
            </w:r>
          </w:p>
        </w:tc>
      </w:tr>
      <w:tr w:rsidR="00887EFF" w:rsidRPr="009901C8" w14:paraId="42E4E736" w14:textId="77777777" w:rsidTr="007D1A1C">
        <w:trPr>
          <w:jc w:val="center"/>
        </w:trPr>
        <w:tc>
          <w:tcPr>
            <w:tcW w:w="4876" w:type="dxa"/>
            <w:hideMark/>
          </w:tcPr>
          <w:p w14:paraId="2F4B47D3" w14:textId="77777777" w:rsidR="00887EFF" w:rsidRPr="009901C8" w:rsidRDefault="00887EFF" w:rsidP="007D1A1C">
            <w:pPr>
              <w:pStyle w:val="Normal6"/>
            </w:pPr>
            <w:r w:rsidRPr="009901C8">
              <w:t xml:space="preserve">A tagállamok </w:t>
            </w:r>
            <w:r w:rsidRPr="009901C8">
              <w:rPr>
                <w:b/>
                <w:i/>
              </w:rPr>
              <w:t>gondoskodnak</w:t>
            </w:r>
            <w:r w:rsidRPr="009901C8">
              <w:t xml:space="preserve"> arról, hogy a sajátos befogadási igényekkel rendelkező kérelmezőknek az ezen irányelvvel összhangban nyújtott támogatásakor a teljes menekültügyi eljárás során figyelembe vegyék a különleges befogadási igényeiket, továbbá rendelkeznek helyzetük megfelelő figyelemmel kíséréséről.</w:t>
            </w:r>
          </w:p>
        </w:tc>
        <w:tc>
          <w:tcPr>
            <w:tcW w:w="4876" w:type="dxa"/>
            <w:hideMark/>
          </w:tcPr>
          <w:p w14:paraId="760F455D" w14:textId="77777777" w:rsidR="00887EFF" w:rsidRPr="009901C8" w:rsidRDefault="00887EFF" w:rsidP="007D1A1C">
            <w:pPr>
              <w:pStyle w:val="Normal6"/>
              <w:rPr>
                <w:szCs w:val="24"/>
              </w:rPr>
            </w:pPr>
            <w:r w:rsidRPr="009901C8">
              <w:t xml:space="preserve">A tagállamok </w:t>
            </w:r>
            <w:r w:rsidRPr="009901C8">
              <w:rPr>
                <w:b/>
                <w:i/>
              </w:rPr>
              <w:t>gondoskodhatnak</w:t>
            </w:r>
            <w:r w:rsidRPr="009901C8">
              <w:t xml:space="preserve"> arról, hogy a sajátos befogadási igényekkel rendelkező kérelmezőknek az ezen irányelvvel összhangban nyújtott támogatásakor a teljes menekültügyi eljárás során figyelembe vegyék a különleges befogadási igényeiket, továbbá rendelkeznek helyzetük megfelelő figyelemmel kíséréséről.</w:t>
            </w:r>
          </w:p>
        </w:tc>
      </w:tr>
    </w:tbl>
    <w:p w14:paraId="6286E82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C84B200"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9AD8CAE"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1FAD197" w14:textId="77777777" w:rsidR="00887EFF" w:rsidRPr="009901C8" w:rsidRDefault="00887EFF" w:rsidP="00887EFF">
      <w:r w:rsidRPr="009901C8">
        <w:rPr>
          <w:rStyle w:val="HideTWBExt"/>
          <w:noProof w:val="0"/>
          <w:color w:val="auto"/>
        </w:rPr>
        <w:t>&lt;/AmendB&gt;</w:t>
      </w:r>
    </w:p>
    <w:p w14:paraId="1BE4C33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460</w:t>
      </w:r>
      <w:r w:rsidRPr="009901C8">
        <w:rPr>
          <w:rStyle w:val="HideTWBExt"/>
          <w:b w:val="0"/>
          <w:noProof w:val="0"/>
          <w:color w:val="auto"/>
        </w:rPr>
        <w:t>&lt;/NumAmB&gt;</w:t>
      </w:r>
    </w:p>
    <w:p w14:paraId="32222345"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2AFE56E" w14:textId="77777777" w:rsidR="00887EFF" w:rsidRPr="009901C8" w:rsidRDefault="00887EFF" w:rsidP="00887EFF">
      <w:r w:rsidRPr="009901C8">
        <w:rPr>
          <w:rStyle w:val="HideTWBExt"/>
          <w:noProof w:val="0"/>
          <w:color w:val="auto"/>
        </w:rPr>
        <w:t>&lt;/RepeatBlock-By&gt;</w:t>
      </w:r>
    </w:p>
    <w:p w14:paraId="1101A53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72C43A4" w14:textId="77777777" w:rsidR="00887EFF" w:rsidRPr="009901C8" w:rsidRDefault="00887EFF" w:rsidP="00887EFF">
      <w:pPr>
        <w:pStyle w:val="NormalBold"/>
      </w:pPr>
      <w:r w:rsidRPr="009901C8">
        <w:rPr>
          <w:rStyle w:val="HideTWBExt"/>
          <w:b w:val="0"/>
          <w:noProof w:val="0"/>
          <w:color w:val="auto"/>
        </w:rPr>
        <w:t>&lt;Article&gt;</w:t>
      </w:r>
      <w:r w:rsidRPr="009901C8">
        <w:t>21 cikk – 2 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E8337ED" w14:textId="77777777" w:rsidTr="007D1A1C">
        <w:trPr>
          <w:jc w:val="center"/>
        </w:trPr>
        <w:tc>
          <w:tcPr>
            <w:tcW w:w="9752" w:type="dxa"/>
            <w:gridSpan w:val="2"/>
          </w:tcPr>
          <w:p w14:paraId="482BAC71" w14:textId="77777777" w:rsidR="00887EFF" w:rsidRPr="009901C8" w:rsidRDefault="00887EFF" w:rsidP="007D1A1C">
            <w:pPr>
              <w:keepNext/>
            </w:pPr>
          </w:p>
        </w:tc>
      </w:tr>
      <w:tr w:rsidR="00887EFF" w:rsidRPr="009901C8" w14:paraId="29E980FA" w14:textId="77777777" w:rsidTr="007D1A1C">
        <w:trPr>
          <w:jc w:val="center"/>
        </w:trPr>
        <w:tc>
          <w:tcPr>
            <w:tcW w:w="4876" w:type="dxa"/>
            <w:hideMark/>
          </w:tcPr>
          <w:p w14:paraId="1B0566E0" w14:textId="77777777" w:rsidR="00887EFF" w:rsidRPr="009901C8" w:rsidRDefault="00887EFF" w:rsidP="007D1A1C">
            <w:pPr>
              <w:pStyle w:val="ColumnHeading"/>
              <w:keepNext/>
            </w:pPr>
            <w:r w:rsidRPr="009901C8">
              <w:t>A Bizottság által javasolt szöveg</w:t>
            </w:r>
          </w:p>
        </w:tc>
        <w:tc>
          <w:tcPr>
            <w:tcW w:w="4876" w:type="dxa"/>
            <w:hideMark/>
          </w:tcPr>
          <w:p w14:paraId="394868CE" w14:textId="77777777" w:rsidR="00887EFF" w:rsidRPr="009901C8" w:rsidRDefault="00887EFF" w:rsidP="007D1A1C">
            <w:pPr>
              <w:pStyle w:val="ColumnHeading"/>
              <w:keepNext/>
            </w:pPr>
            <w:r w:rsidRPr="009901C8">
              <w:t>Módosítás</w:t>
            </w:r>
          </w:p>
        </w:tc>
      </w:tr>
      <w:tr w:rsidR="00887EFF" w:rsidRPr="009901C8" w14:paraId="4C0C27DD" w14:textId="77777777" w:rsidTr="007D1A1C">
        <w:trPr>
          <w:jc w:val="center"/>
        </w:trPr>
        <w:tc>
          <w:tcPr>
            <w:tcW w:w="4876" w:type="dxa"/>
            <w:hideMark/>
          </w:tcPr>
          <w:p w14:paraId="7E05BE00" w14:textId="77777777" w:rsidR="00887EFF" w:rsidRPr="009901C8" w:rsidRDefault="00887EFF" w:rsidP="007D1A1C">
            <w:pPr>
              <w:pStyle w:val="Normal6"/>
            </w:pPr>
            <w:r w:rsidRPr="009901C8">
              <w:t>(2)</w:t>
            </w:r>
            <w:r w:rsidRPr="009901C8">
              <w:tab/>
              <w:t xml:space="preserve">Az (1) bekezdés alkalmazásában a tagállamok </w:t>
            </w:r>
            <w:r w:rsidRPr="009901C8">
              <w:rPr>
                <w:b/>
                <w:i/>
              </w:rPr>
              <w:t>biztosítják</w:t>
            </w:r>
            <w:r w:rsidRPr="009901C8">
              <w:t>, hogy a 26. cikkben említett hatóságok személyzete:</w:t>
            </w:r>
          </w:p>
        </w:tc>
        <w:tc>
          <w:tcPr>
            <w:tcW w:w="4876" w:type="dxa"/>
            <w:hideMark/>
          </w:tcPr>
          <w:p w14:paraId="3D56F545" w14:textId="77777777" w:rsidR="00887EFF" w:rsidRPr="009901C8" w:rsidRDefault="00887EFF" w:rsidP="007D1A1C">
            <w:pPr>
              <w:pStyle w:val="Normal6"/>
              <w:rPr>
                <w:szCs w:val="24"/>
              </w:rPr>
            </w:pPr>
            <w:r w:rsidRPr="009901C8">
              <w:t>(2)</w:t>
            </w:r>
            <w:r w:rsidRPr="009901C8">
              <w:tab/>
              <w:t xml:space="preserve">Az (1) bekezdés alkalmazásában a tagállamok </w:t>
            </w:r>
            <w:r w:rsidRPr="009901C8">
              <w:rPr>
                <w:b/>
                <w:i/>
              </w:rPr>
              <w:t>biztosíthatják</w:t>
            </w:r>
            <w:r w:rsidRPr="009901C8">
              <w:t>, hogy a 26. cikkben említett hatóságok személyzete:</w:t>
            </w:r>
          </w:p>
        </w:tc>
      </w:tr>
    </w:tbl>
    <w:p w14:paraId="0962344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77C96AF" w14:textId="77777777" w:rsidR="00887EFF" w:rsidRPr="009901C8" w:rsidRDefault="00887EFF" w:rsidP="00887EFF">
      <w:r w:rsidRPr="009901C8">
        <w:rPr>
          <w:rStyle w:val="HideTWBExt"/>
          <w:noProof w:val="0"/>
          <w:color w:val="auto"/>
        </w:rPr>
        <w:t>&lt;/AmendB&gt;</w:t>
      </w:r>
    </w:p>
    <w:p w14:paraId="6884275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461</w:t>
      </w:r>
      <w:r w:rsidRPr="009901C8">
        <w:rPr>
          <w:rStyle w:val="HideTWBExt"/>
          <w:b w:val="0"/>
          <w:noProof w:val="0"/>
          <w:color w:val="auto"/>
        </w:rPr>
        <w:t>&lt;/NumAmB&gt;</w:t>
      </w:r>
    </w:p>
    <w:p w14:paraId="30E526EB"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6212CCB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643EC3D" w14:textId="77777777" w:rsidR="00887EFF" w:rsidRPr="009901C8" w:rsidRDefault="00887EFF" w:rsidP="00887EFF">
      <w:r w:rsidRPr="009901C8">
        <w:rPr>
          <w:rStyle w:val="HideTWBExt"/>
          <w:noProof w:val="0"/>
          <w:color w:val="auto"/>
        </w:rPr>
        <w:t>&lt;/RepeatBlock-By&gt;</w:t>
      </w:r>
    </w:p>
    <w:p w14:paraId="76CA814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1CE6592" w14:textId="77777777" w:rsidR="00887EFF" w:rsidRPr="009901C8" w:rsidRDefault="00887EFF" w:rsidP="00887EFF">
      <w:pPr>
        <w:pStyle w:val="NormalBold"/>
      </w:pPr>
      <w:r w:rsidRPr="009901C8">
        <w:rPr>
          <w:rStyle w:val="HideTWBExt"/>
          <w:b w:val="0"/>
          <w:noProof w:val="0"/>
          <w:color w:val="auto"/>
        </w:rPr>
        <w:t>&lt;Article&gt;</w:t>
      </w:r>
      <w:r w:rsidRPr="009901C8">
        <w:t>21 cikk – 2 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6CC93FB" w14:textId="77777777" w:rsidTr="007D1A1C">
        <w:trPr>
          <w:jc w:val="center"/>
        </w:trPr>
        <w:tc>
          <w:tcPr>
            <w:tcW w:w="9752" w:type="dxa"/>
            <w:gridSpan w:val="2"/>
          </w:tcPr>
          <w:p w14:paraId="761B77B7" w14:textId="77777777" w:rsidR="00887EFF" w:rsidRPr="009901C8" w:rsidRDefault="00887EFF" w:rsidP="007D1A1C">
            <w:pPr>
              <w:keepNext/>
            </w:pPr>
          </w:p>
        </w:tc>
      </w:tr>
      <w:tr w:rsidR="00887EFF" w:rsidRPr="009901C8" w14:paraId="3103D4B1" w14:textId="77777777" w:rsidTr="007D1A1C">
        <w:trPr>
          <w:jc w:val="center"/>
        </w:trPr>
        <w:tc>
          <w:tcPr>
            <w:tcW w:w="4876" w:type="dxa"/>
            <w:hideMark/>
          </w:tcPr>
          <w:p w14:paraId="4155B842" w14:textId="77777777" w:rsidR="00887EFF" w:rsidRPr="009901C8" w:rsidRDefault="00887EFF" w:rsidP="007D1A1C">
            <w:pPr>
              <w:pStyle w:val="ColumnHeading"/>
              <w:keepNext/>
            </w:pPr>
            <w:r w:rsidRPr="009901C8">
              <w:t>A Bizottság által javasolt szöveg</w:t>
            </w:r>
          </w:p>
        </w:tc>
        <w:tc>
          <w:tcPr>
            <w:tcW w:w="4876" w:type="dxa"/>
            <w:hideMark/>
          </w:tcPr>
          <w:p w14:paraId="108A9F09" w14:textId="77777777" w:rsidR="00887EFF" w:rsidRPr="009901C8" w:rsidRDefault="00887EFF" w:rsidP="007D1A1C">
            <w:pPr>
              <w:pStyle w:val="ColumnHeading"/>
              <w:keepNext/>
            </w:pPr>
            <w:r w:rsidRPr="009901C8">
              <w:t>Módosítás</w:t>
            </w:r>
          </w:p>
        </w:tc>
      </w:tr>
      <w:tr w:rsidR="00887EFF" w:rsidRPr="009901C8" w14:paraId="4DA72FCA" w14:textId="77777777" w:rsidTr="007D1A1C">
        <w:trPr>
          <w:jc w:val="center"/>
        </w:trPr>
        <w:tc>
          <w:tcPr>
            <w:tcW w:w="4876" w:type="dxa"/>
            <w:hideMark/>
          </w:tcPr>
          <w:p w14:paraId="7B035B85" w14:textId="77777777" w:rsidR="00887EFF" w:rsidRPr="009901C8" w:rsidRDefault="00887EFF" w:rsidP="007D1A1C">
            <w:pPr>
              <w:pStyle w:val="Normal6"/>
            </w:pPr>
            <w:r w:rsidRPr="009901C8">
              <w:t>a)</w:t>
            </w:r>
            <w:r w:rsidRPr="009901C8">
              <w:tab/>
              <w:t>képzésben részesült és részesüljön továbbra is arra, hogy felismerje annak első jeleit, ha egy kérelmezőnek különleges befogadási feltételekre van szüksége, és ilyenek azonosítása esetén foglalkozzon a fenti igényekkel;</w:t>
            </w:r>
          </w:p>
        </w:tc>
        <w:tc>
          <w:tcPr>
            <w:tcW w:w="4876" w:type="dxa"/>
            <w:hideMark/>
          </w:tcPr>
          <w:p w14:paraId="4ADAF99F" w14:textId="77777777" w:rsidR="00887EFF" w:rsidRPr="009901C8" w:rsidRDefault="00887EFF" w:rsidP="007D1A1C">
            <w:pPr>
              <w:pStyle w:val="Normal6"/>
              <w:rPr>
                <w:szCs w:val="24"/>
              </w:rPr>
            </w:pPr>
            <w:r w:rsidRPr="009901C8">
              <w:t>a)</w:t>
            </w:r>
            <w:r w:rsidRPr="009901C8">
              <w:tab/>
              <w:t xml:space="preserve">képzésben részesült és részesüljön továbbra is arra, hogy </w:t>
            </w:r>
            <w:r w:rsidRPr="009901C8">
              <w:rPr>
                <w:b/>
                <w:i/>
              </w:rPr>
              <w:t>proaktívan</w:t>
            </w:r>
            <w:r w:rsidRPr="009901C8">
              <w:rPr>
                <w:b/>
              </w:rPr>
              <w:t xml:space="preserve"> </w:t>
            </w:r>
            <w:r w:rsidRPr="009901C8">
              <w:t>felismerje annak első jeleit, ha egy kérelmezőnek különleges befogadási feltételekre van szüksége, és ilyenek azonosítása esetén foglalkozzon a fenti igényekkel;</w:t>
            </w:r>
          </w:p>
        </w:tc>
      </w:tr>
    </w:tbl>
    <w:p w14:paraId="21E128D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5E9368B" w14:textId="77777777" w:rsidR="00887EFF" w:rsidRPr="009901C8" w:rsidRDefault="00887EFF" w:rsidP="00887EFF">
      <w:r w:rsidRPr="009901C8">
        <w:rPr>
          <w:rStyle w:val="HideTWBExt"/>
          <w:noProof w:val="0"/>
          <w:color w:val="auto"/>
        </w:rPr>
        <w:t>&lt;/AmendB&gt;</w:t>
      </w:r>
    </w:p>
    <w:p w14:paraId="318F6B5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462</w:t>
      </w:r>
      <w:r w:rsidRPr="009901C8">
        <w:rPr>
          <w:rStyle w:val="HideTWBExt"/>
          <w:b w:val="0"/>
          <w:noProof w:val="0"/>
          <w:color w:val="auto"/>
        </w:rPr>
        <w:t>&lt;/NumAmB&gt;</w:t>
      </w:r>
    </w:p>
    <w:p w14:paraId="661553C6"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5B3BC019"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1E4571E0" w14:textId="77777777" w:rsidR="00887EFF" w:rsidRPr="009901C8" w:rsidRDefault="00887EFF" w:rsidP="00887EFF">
      <w:r w:rsidRPr="009901C8">
        <w:rPr>
          <w:rStyle w:val="HideTWBExt"/>
          <w:noProof w:val="0"/>
          <w:color w:val="auto"/>
        </w:rPr>
        <w:t>&lt;/RepeatBlock-By&gt;</w:t>
      </w:r>
    </w:p>
    <w:p w14:paraId="692E5C5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29957C3" w14:textId="77777777" w:rsidR="00887EFF" w:rsidRPr="009901C8" w:rsidRDefault="00887EFF" w:rsidP="00887EFF">
      <w:pPr>
        <w:pStyle w:val="NormalBold"/>
      </w:pPr>
      <w:r w:rsidRPr="009901C8">
        <w:rPr>
          <w:rStyle w:val="HideTWBExt"/>
          <w:b w:val="0"/>
          <w:noProof w:val="0"/>
          <w:color w:val="auto"/>
        </w:rPr>
        <w:t>&lt;Article&gt;</w:t>
      </w:r>
      <w:r w:rsidRPr="009901C8">
        <w:t>21 cikk – 2 bekezdés – a a pont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0710140" w14:textId="77777777" w:rsidTr="007D1A1C">
        <w:trPr>
          <w:jc w:val="center"/>
        </w:trPr>
        <w:tc>
          <w:tcPr>
            <w:tcW w:w="9752" w:type="dxa"/>
            <w:gridSpan w:val="2"/>
          </w:tcPr>
          <w:p w14:paraId="3FC8ABBB" w14:textId="77777777" w:rsidR="00887EFF" w:rsidRPr="009901C8" w:rsidRDefault="00887EFF" w:rsidP="007D1A1C">
            <w:pPr>
              <w:keepNext/>
            </w:pPr>
          </w:p>
        </w:tc>
      </w:tr>
      <w:tr w:rsidR="00887EFF" w:rsidRPr="009901C8" w14:paraId="21753C29" w14:textId="77777777" w:rsidTr="007D1A1C">
        <w:trPr>
          <w:jc w:val="center"/>
        </w:trPr>
        <w:tc>
          <w:tcPr>
            <w:tcW w:w="4876" w:type="dxa"/>
            <w:hideMark/>
          </w:tcPr>
          <w:p w14:paraId="5A499F55" w14:textId="77777777" w:rsidR="00887EFF" w:rsidRPr="009901C8" w:rsidRDefault="00887EFF" w:rsidP="007D1A1C">
            <w:pPr>
              <w:pStyle w:val="ColumnHeading"/>
              <w:keepNext/>
            </w:pPr>
            <w:r w:rsidRPr="009901C8">
              <w:t>A Bizottság által javasolt szöveg</w:t>
            </w:r>
          </w:p>
        </w:tc>
        <w:tc>
          <w:tcPr>
            <w:tcW w:w="4876" w:type="dxa"/>
            <w:hideMark/>
          </w:tcPr>
          <w:p w14:paraId="55726ABA" w14:textId="77777777" w:rsidR="00887EFF" w:rsidRPr="009901C8" w:rsidRDefault="00887EFF" w:rsidP="007D1A1C">
            <w:pPr>
              <w:pStyle w:val="ColumnHeading"/>
              <w:keepNext/>
            </w:pPr>
            <w:r w:rsidRPr="009901C8">
              <w:t>Módosítás</w:t>
            </w:r>
          </w:p>
        </w:tc>
      </w:tr>
      <w:tr w:rsidR="00887EFF" w:rsidRPr="009901C8" w14:paraId="18678EAE" w14:textId="77777777" w:rsidTr="007D1A1C">
        <w:trPr>
          <w:jc w:val="center"/>
        </w:trPr>
        <w:tc>
          <w:tcPr>
            <w:tcW w:w="4876" w:type="dxa"/>
          </w:tcPr>
          <w:p w14:paraId="2991BB86" w14:textId="77777777" w:rsidR="00887EFF" w:rsidRPr="009901C8" w:rsidRDefault="00887EFF" w:rsidP="007D1A1C">
            <w:pPr>
              <w:pStyle w:val="Normal6"/>
            </w:pPr>
          </w:p>
        </w:tc>
        <w:tc>
          <w:tcPr>
            <w:tcW w:w="4876" w:type="dxa"/>
            <w:hideMark/>
          </w:tcPr>
          <w:p w14:paraId="56D3DA39" w14:textId="77777777" w:rsidR="00887EFF" w:rsidRPr="009901C8" w:rsidRDefault="00887EFF" w:rsidP="007D1A1C">
            <w:pPr>
              <w:pStyle w:val="Normal6"/>
              <w:rPr>
                <w:szCs w:val="24"/>
              </w:rPr>
            </w:pPr>
            <w:r w:rsidRPr="009901C8">
              <w:rPr>
                <w:b/>
                <w:i/>
              </w:rPr>
              <w:t>aa)</w:t>
            </w:r>
            <w:r w:rsidRPr="009901C8">
              <w:tab/>
            </w:r>
            <w:r w:rsidRPr="009901C8">
              <w:rPr>
                <w:b/>
                <w:i/>
              </w:rPr>
              <w:t>ténylegesen lehetőséget biztosítson a kérelmező számára arra, hogy benyújtsa észrevételeit azzal kapcsolatban, hogy szükséges-e, hogy a különleges befogadási támogatásban részesüljön;</w:t>
            </w:r>
          </w:p>
        </w:tc>
      </w:tr>
    </w:tbl>
    <w:p w14:paraId="57D9781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CE1AE4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8E7A70C" w14:textId="77777777" w:rsidR="00887EFF" w:rsidRPr="009901C8" w:rsidRDefault="00887EFF" w:rsidP="00887EFF">
      <w:pPr>
        <w:pStyle w:val="Normal12Italic"/>
        <w:rPr>
          <w:noProof w:val="0"/>
        </w:rPr>
      </w:pPr>
      <w:r w:rsidRPr="009901C8">
        <w:rPr>
          <w:noProof w:val="0"/>
        </w:rPr>
        <w:t>A módosításnak elfogadhatónak kell lennie, mert elválaszthatatlanul összekapcsolódik más elfogadható módosításokkal, amelyek a sérülékeny személyeknek szóló garanciákat, valamint általános eljárási garanciákat határoznak meg, ideértve a kérelmezők meghallgatáshoz való jogát.</w:t>
      </w:r>
    </w:p>
    <w:p w14:paraId="3A003540" w14:textId="77777777" w:rsidR="00887EFF" w:rsidRPr="009901C8" w:rsidRDefault="00887EFF" w:rsidP="00887EFF">
      <w:r w:rsidRPr="009901C8">
        <w:rPr>
          <w:rStyle w:val="HideTWBExt"/>
          <w:noProof w:val="0"/>
          <w:color w:val="auto"/>
        </w:rPr>
        <w:t>&lt;/AmendB&gt;</w:t>
      </w:r>
    </w:p>
    <w:p w14:paraId="25A64D3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463</w:t>
      </w:r>
      <w:r w:rsidRPr="009901C8">
        <w:rPr>
          <w:rStyle w:val="HideTWBExt"/>
          <w:b w:val="0"/>
          <w:noProof w:val="0"/>
          <w:color w:val="auto"/>
        </w:rPr>
        <w:t>&lt;/NumAmB&gt;</w:t>
      </w:r>
    </w:p>
    <w:p w14:paraId="77EDB429"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5258007"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3AAD8567" w14:textId="77777777" w:rsidR="00887EFF" w:rsidRPr="009901C8" w:rsidRDefault="00887EFF" w:rsidP="00887EFF">
      <w:r w:rsidRPr="009901C8">
        <w:rPr>
          <w:rStyle w:val="HideTWBExt"/>
          <w:noProof w:val="0"/>
          <w:color w:val="auto"/>
        </w:rPr>
        <w:t>&lt;/RepeatBlock-By&gt;</w:t>
      </w:r>
    </w:p>
    <w:p w14:paraId="2DE399C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F90686D" w14:textId="77777777" w:rsidR="00887EFF" w:rsidRPr="009901C8" w:rsidRDefault="00887EFF" w:rsidP="00887EFF">
      <w:pPr>
        <w:pStyle w:val="NormalBold"/>
      </w:pPr>
      <w:r w:rsidRPr="009901C8">
        <w:rPr>
          <w:rStyle w:val="HideTWBExt"/>
          <w:b w:val="0"/>
          <w:noProof w:val="0"/>
          <w:color w:val="auto"/>
        </w:rPr>
        <w:t>&lt;Article&gt;</w:t>
      </w:r>
      <w:r w:rsidRPr="009901C8">
        <w:t>21 cikk – 2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4BEEDAC" w14:textId="77777777" w:rsidTr="007D1A1C">
        <w:trPr>
          <w:jc w:val="center"/>
        </w:trPr>
        <w:tc>
          <w:tcPr>
            <w:tcW w:w="9752" w:type="dxa"/>
            <w:gridSpan w:val="2"/>
          </w:tcPr>
          <w:p w14:paraId="3202E95A" w14:textId="77777777" w:rsidR="00887EFF" w:rsidRPr="009901C8" w:rsidRDefault="00887EFF" w:rsidP="007D1A1C">
            <w:pPr>
              <w:keepNext/>
            </w:pPr>
          </w:p>
        </w:tc>
      </w:tr>
      <w:tr w:rsidR="00887EFF" w:rsidRPr="009901C8" w14:paraId="6E3037C3" w14:textId="77777777" w:rsidTr="007D1A1C">
        <w:trPr>
          <w:jc w:val="center"/>
        </w:trPr>
        <w:tc>
          <w:tcPr>
            <w:tcW w:w="4876" w:type="dxa"/>
            <w:hideMark/>
          </w:tcPr>
          <w:p w14:paraId="1BB0C05F" w14:textId="77777777" w:rsidR="00887EFF" w:rsidRPr="009901C8" w:rsidRDefault="00887EFF" w:rsidP="007D1A1C">
            <w:pPr>
              <w:pStyle w:val="ColumnHeading"/>
              <w:keepNext/>
            </w:pPr>
            <w:r w:rsidRPr="009901C8">
              <w:t>A Bizottság által javasolt szöveg</w:t>
            </w:r>
          </w:p>
        </w:tc>
        <w:tc>
          <w:tcPr>
            <w:tcW w:w="4876" w:type="dxa"/>
            <w:hideMark/>
          </w:tcPr>
          <w:p w14:paraId="66D0AAAA" w14:textId="77777777" w:rsidR="00887EFF" w:rsidRPr="009901C8" w:rsidRDefault="00887EFF" w:rsidP="007D1A1C">
            <w:pPr>
              <w:pStyle w:val="ColumnHeading"/>
              <w:keepNext/>
            </w:pPr>
            <w:r w:rsidRPr="009901C8">
              <w:t>Módosítás</w:t>
            </w:r>
          </w:p>
        </w:tc>
      </w:tr>
      <w:tr w:rsidR="00887EFF" w:rsidRPr="009901C8" w14:paraId="67070C0C" w14:textId="77777777" w:rsidTr="007D1A1C">
        <w:trPr>
          <w:jc w:val="center"/>
        </w:trPr>
        <w:tc>
          <w:tcPr>
            <w:tcW w:w="4876" w:type="dxa"/>
            <w:hideMark/>
          </w:tcPr>
          <w:p w14:paraId="4AD82548" w14:textId="77777777" w:rsidR="00887EFF" w:rsidRPr="009901C8" w:rsidRDefault="00887EFF" w:rsidP="007D1A1C">
            <w:pPr>
              <w:pStyle w:val="Normal6"/>
            </w:pPr>
            <w:r w:rsidRPr="009901C8">
              <w:t>b)</w:t>
            </w:r>
            <w:r w:rsidRPr="009901C8">
              <w:tab/>
              <w:t>információkat foglaljon bele a kérelmező dossziéjába a kérelmező különleges befogadási igényeiről, az a) pontban említett jelek feltüntetésével, valamint azon támogatástípusokra vonatkozó ajánlásokkal, amelyre a kérelmezőnek szüksége lehet;</w:t>
            </w:r>
          </w:p>
        </w:tc>
        <w:tc>
          <w:tcPr>
            <w:tcW w:w="4876" w:type="dxa"/>
            <w:hideMark/>
          </w:tcPr>
          <w:p w14:paraId="611B1525" w14:textId="77777777" w:rsidR="00887EFF" w:rsidRPr="009901C8" w:rsidRDefault="00887EFF" w:rsidP="007D1A1C">
            <w:pPr>
              <w:pStyle w:val="Normal6"/>
              <w:rPr>
                <w:szCs w:val="24"/>
              </w:rPr>
            </w:pPr>
            <w:r w:rsidRPr="009901C8">
              <w:t>b)</w:t>
            </w:r>
            <w:r w:rsidRPr="009901C8">
              <w:tab/>
              <w:t xml:space="preserve">információkat foglaljon bele a kérelmező dossziéjába a kérelmező különleges befogadási igényeiről, az a) pontban említett jelek feltüntetésével </w:t>
            </w:r>
            <w:r w:rsidRPr="009901C8">
              <w:rPr>
                <w:b/>
                <w:i/>
              </w:rPr>
              <w:t>és a kérelmező aa) pontban említett beadványaival</w:t>
            </w:r>
            <w:r w:rsidRPr="009901C8">
              <w:t>, valamint azon támogatástípusokra vonatkozó ajánlásokkal, amelyre a kérelmezőnek szüksége lehet;</w:t>
            </w:r>
          </w:p>
        </w:tc>
      </w:tr>
    </w:tbl>
    <w:p w14:paraId="14661FD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CE17CFD" w14:textId="77777777" w:rsidR="00887EFF" w:rsidRPr="009901C8" w:rsidRDefault="00887EFF" w:rsidP="00887EFF">
      <w:r w:rsidRPr="009901C8">
        <w:rPr>
          <w:rStyle w:val="HideTWBExt"/>
          <w:noProof w:val="0"/>
          <w:color w:val="auto"/>
        </w:rPr>
        <w:t>&lt;/AmendB&gt;</w:t>
      </w:r>
    </w:p>
    <w:p w14:paraId="227A7CC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464</w:t>
      </w:r>
      <w:r w:rsidRPr="009901C8">
        <w:rPr>
          <w:rStyle w:val="HideTWBExt"/>
          <w:b w:val="0"/>
          <w:noProof w:val="0"/>
          <w:color w:val="auto"/>
        </w:rPr>
        <w:t>&lt;/NumAmB&gt;</w:t>
      </w:r>
    </w:p>
    <w:p w14:paraId="50128A61"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72539722" w14:textId="77777777" w:rsidR="00887EFF" w:rsidRPr="009901C8" w:rsidRDefault="00887EFF" w:rsidP="00887EFF">
      <w:r w:rsidRPr="009901C8">
        <w:rPr>
          <w:rStyle w:val="HideTWBExt"/>
          <w:noProof w:val="0"/>
          <w:color w:val="auto"/>
        </w:rPr>
        <w:t>&lt;/RepeatBlock-By&gt;</w:t>
      </w:r>
    </w:p>
    <w:p w14:paraId="0BD9E2C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0DD7D4D" w14:textId="77777777" w:rsidR="00887EFF" w:rsidRPr="009901C8" w:rsidRDefault="00887EFF" w:rsidP="00887EFF">
      <w:pPr>
        <w:pStyle w:val="NormalBold"/>
      </w:pPr>
      <w:r w:rsidRPr="009901C8">
        <w:rPr>
          <w:rStyle w:val="HideTWBExt"/>
          <w:b w:val="0"/>
          <w:noProof w:val="0"/>
          <w:color w:val="auto"/>
        </w:rPr>
        <w:t>&lt;Article&gt;</w:t>
      </w:r>
      <w:r w:rsidRPr="009901C8">
        <w:t>21 cikk – 2 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94029D8" w14:textId="77777777" w:rsidTr="007D1A1C">
        <w:trPr>
          <w:jc w:val="center"/>
        </w:trPr>
        <w:tc>
          <w:tcPr>
            <w:tcW w:w="9752" w:type="dxa"/>
            <w:gridSpan w:val="2"/>
          </w:tcPr>
          <w:p w14:paraId="0C1CD5BB" w14:textId="77777777" w:rsidR="00887EFF" w:rsidRPr="009901C8" w:rsidRDefault="00887EFF" w:rsidP="007D1A1C">
            <w:pPr>
              <w:keepNext/>
            </w:pPr>
          </w:p>
        </w:tc>
      </w:tr>
      <w:tr w:rsidR="00887EFF" w:rsidRPr="009901C8" w14:paraId="3103516C" w14:textId="77777777" w:rsidTr="007D1A1C">
        <w:trPr>
          <w:jc w:val="center"/>
        </w:trPr>
        <w:tc>
          <w:tcPr>
            <w:tcW w:w="4876" w:type="dxa"/>
            <w:hideMark/>
          </w:tcPr>
          <w:p w14:paraId="3D92252D" w14:textId="77777777" w:rsidR="00887EFF" w:rsidRPr="009901C8" w:rsidRDefault="00887EFF" w:rsidP="007D1A1C">
            <w:pPr>
              <w:pStyle w:val="ColumnHeading"/>
              <w:keepNext/>
            </w:pPr>
            <w:r w:rsidRPr="009901C8">
              <w:t>A Bizottság által javasolt szöveg</w:t>
            </w:r>
          </w:p>
        </w:tc>
        <w:tc>
          <w:tcPr>
            <w:tcW w:w="4876" w:type="dxa"/>
            <w:hideMark/>
          </w:tcPr>
          <w:p w14:paraId="2AA903CB" w14:textId="77777777" w:rsidR="00887EFF" w:rsidRPr="009901C8" w:rsidRDefault="00887EFF" w:rsidP="007D1A1C">
            <w:pPr>
              <w:pStyle w:val="ColumnHeading"/>
              <w:keepNext/>
            </w:pPr>
            <w:r w:rsidRPr="009901C8">
              <w:t>Módosítás</w:t>
            </w:r>
          </w:p>
        </w:tc>
      </w:tr>
      <w:tr w:rsidR="00887EFF" w:rsidRPr="009901C8" w14:paraId="57CA8C51" w14:textId="77777777" w:rsidTr="007D1A1C">
        <w:trPr>
          <w:jc w:val="center"/>
        </w:trPr>
        <w:tc>
          <w:tcPr>
            <w:tcW w:w="4876" w:type="dxa"/>
            <w:hideMark/>
          </w:tcPr>
          <w:p w14:paraId="67576B6E" w14:textId="77777777" w:rsidR="00887EFF" w:rsidRPr="009901C8" w:rsidRDefault="00887EFF" w:rsidP="007D1A1C">
            <w:pPr>
              <w:pStyle w:val="Normal6"/>
            </w:pPr>
            <w:r w:rsidRPr="009901C8">
              <w:t>c)</w:t>
            </w:r>
            <w:r w:rsidRPr="009901C8">
              <w:tab/>
              <w:t>orvoshoz vagy pszichológushoz küldje a kérelmezőket pszichikai és fizikai állapotuk további megvizsgálása céljából, amennyiben annak jelei mutatkoznak, hogy a kérelmezők kínzásnak, nemi erőszaknak vagy a pszichikai, fizikai vagy szexuális erőszak más súlyos formájának esett áldozatul, és ez hatással lehet a kérelmező befogadási igényeire; valamint</w:t>
            </w:r>
          </w:p>
        </w:tc>
        <w:tc>
          <w:tcPr>
            <w:tcW w:w="4876" w:type="dxa"/>
            <w:hideMark/>
          </w:tcPr>
          <w:p w14:paraId="1FC15AF1" w14:textId="77777777" w:rsidR="00887EFF" w:rsidRPr="009901C8" w:rsidRDefault="00887EFF" w:rsidP="007D1A1C">
            <w:pPr>
              <w:pStyle w:val="Normal6"/>
              <w:rPr>
                <w:szCs w:val="24"/>
              </w:rPr>
            </w:pPr>
            <w:r w:rsidRPr="009901C8">
              <w:t>c)</w:t>
            </w:r>
            <w:r w:rsidRPr="009901C8">
              <w:tab/>
            </w:r>
            <w:r w:rsidRPr="009901C8">
              <w:rPr>
                <w:b/>
                <w:i/>
              </w:rPr>
              <w:t>az ilyen vizsgálatok elvégzése terén képzett</w:t>
            </w:r>
            <w:r w:rsidRPr="009901C8">
              <w:rPr>
                <w:b/>
              </w:rPr>
              <w:t xml:space="preserve"> </w:t>
            </w:r>
            <w:r w:rsidRPr="009901C8">
              <w:t xml:space="preserve">orvoshoz vagy pszichológushoz küldje a kérelmezőket pszichikai és fizikai állapotuk további megvizsgálása céljából, </w:t>
            </w:r>
            <w:r w:rsidRPr="009901C8">
              <w:rPr>
                <w:b/>
                <w:i/>
              </w:rPr>
              <w:t>képesített tolmács támogatásával,</w:t>
            </w:r>
            <w:r w:rsidRPr="009901C8">
              <w:rPr>
                <w:b/>
              </w:rPr>
              <w:t xml:space="preserve"> </w:t>
            </w:r>
            <w:r w:rsidRPr="009901C8">
              <w:t xml:space="preserve">amennyiben annak jelei mutatkoznak, hogy a kérelmezők </w:t>
            </w:r>
            <w:r w:rsidRPr="009901C8">
              <w:rPr>
                <w:b/>
                <w:i/>
              </w:rPr>
              <w:t>nemi alapú sérelmeknek,</w:t>
            </w:r>
            <w:r w:rsidRPr="009901C8">
              <w:t xml:space="preserve"> kínzásnak, nemi erőszaknak vagy a pszichikai, fizikai</w:t>
            </w:r>
            <w:r w:rsidRPr="009901C8">
              <w:rPr>
                <w:b/>
                <w:i/>
              </w:rPr>
              <w:t>, előítéletek által motivált</w:t>
            </w:r>
            <w:r w:rsidRPr="009901C8">
              <w:t xml:space="preserve"> vagy szexuális </w:t>
            </w:r>
            <w:r w:rsidRPr="009901C8">
              <w:rPr>
                <w:b/>
                <w:i/>
              </w:rPr>
              <w:t>és nemi alapú</w:t>
            </w:r>
            <w:r w:rsidRPr="009901C8">
              <w:rPr>
                <w:b/>
              </w:rPr>
              <w:t xml:space="preserve"> </w:t>
            </w:r>
            <w:r w:rsidRPr="009901C8">
              <w:t>erőszak más súlyos formájának esett áldozatul, és ez hatással lehet a kérelmező befogadási igényeire; valamint</w:t>
            </w:r>
          </w:p>
        </w:tc>
      </w:tr>
    </w:tbl>
    <w:p w14:paraId="1075E52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5E5E2D1" w14:textId="77777777" w:rsidR="00887EFF" w:rsidRPr="009901C8" w:rsidRDefault="00887EFF" w:rsidP="00887EFF">
      <w:r w:rsidRPr="009901C8">
        <w:rPr>
          <w:rStyle w:val="HideTWBExt"/>
          <w:noProof w:val="0"/>
          <w:color w:val="auto"/>
        </w:rPr>
        <w:t>&lt;/AmendB&gt;</w:t>
      </w:r>
    </w:p>
    <w:p w14:paraId="6E6733D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465</w:t>
      </w:r>
      <w:r w:rsidRPr="009901C8">
        <w:rPr>
          <w:rStyle w:val="HideTWBExt"/>
          <w:b w:val="0"/>
          <w:noProof w:val="0"/>
          <w:color w:val="auto"/>
        </w:rPr>
        <w:t>&lt;/NumAmB&gt;</w:t>
      </w:r>
    </w:p>
    <w:p w14:paraId="083D81E6"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AAD1B8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1E054AF5" w14:textId="77777777" w:rsidR="00887EFF" w:rsidRPr="009901C8" w:rsidRDefault="00887EFF" w:rsidP="00887EFF">
      <w:r w:rsidRPr="009901C8">
        <w:rPr>
          <w:rStyle w:val="HideTWBExt"/>
          <w:noProof w:val="0"/>
          <w:color w:val="auto"/>
        </w:rPr>
        <w:t>&lt;/RepeatBlock-By&gt;</w:t>
      </w:r>
    </w:p>
    <w:p w14:paraId="4C194EB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1EE187B" w14:textId="77777777" w:rsidR="00887EFF" w:rsidRPr="009901C8" w:rsidRDefault="00887EFF" w:rsidP="00887EFF">
      <w:pPr>
        <w:pStyle w:val="NormalBold"/>
      </w:pPr>
      <w:r w:rsidRPr="009901C8">
        <w:rPr>
          <w:rStyle w:val="HideTWBExt"/>
          <w:b w:val="0"/>
          <w:noProof w:val="0"/>
          <w:color w:val="auto"/>
        </w:rPr>
        <w:t>&lt;Article&gt;</w:t>
      </w:r>
      <w:r w:rsidRPr="009901C8">
        <w:t>21 cikk – 2 bekezdés – d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6BE3816" w14:textId="77777777" w:rsidTr="007D1A1C">
        <w:trPr>
          <w:jc w:val="center"/>
        </w:trPr>
        <w:tc>
          <w:tcPr>
            <w:tcW w:w="9752" w:type="dxa"/>
            <w:gridSpan w:val="2"/>
          </w:tcPr>
          <w:p w14:paraId="262DD12B" w14:textId="77777777" w:rsidR="00887EFF" w:rsidRPr="009901C8" w:rsidRDefault="00887EFF" w:rsidP="007D1A1C">
            <w:pPr>
              <w:keepNext/>
            </w:pPr>
          </w:p>
        </w:tc>
      </w:tr>
      <w:tr w:rsidR="00887EFF" w:rsidRPr="009901C8" w14:paraId="1335F154" w14:textId="77777777" w:rsidTr="007D1A1C">
        <w:trPr>
          <w:jc w:val="center"/>
        </w:trPr>
        <w:tc>
          <w:tcPr>
            <w:tcW w:w="4876" w:type="dxa"/>
            <w:hideMark/>
          </w:tcPr>
          <w:p w14:paraId="0A7A9031" w14:textId="77777777" w:rsidR="00887EFF" w:rsidRPr="009901C8" w:rsidRDefault="00887EFF" w:rsidP="007D1A1C">
            <w:pPr>
              <w:pStyle w:val="ColumnHeading"/>
              <w:keepNext/>
            </w:pPr>
            <w:r w:rsidRPr="009901C8">
              <w:t>A Bizottság által javasolt szöveg</w:t>
            </w:r>
          </w:p>
        </w:tc>
        <w:tc>
          <w:tcPr>
            <w:tcW w:w="4876" w:type="dxa"/>
            <w:hideMark/>
          </w:tcPr>
          <w:p w14:paraId="1AFA665E" w14:textId="77777777" w:rsidR="00887EFF" w:rsidRPr="009901C8" w:rsidRDefault="00887EFF" w:rsidP="007D1A1C">
            <w:pPr>
              <w:pStyle w:val="ColumnHeading"/>
              <w:keepNext/>
            </w:pPr>
            <w:r w:rsidRPr="009901C8">
              <w:t>Módosítás</w:t>
            </w:r>
          </w:p>
        </w:tc>
      </w:tr>
      <w:tr w:rsidR="00887EFF" w:rsidRPr="009901C8" w14:paraId="6ACEE746" w14:textId="77777777" w:rsidTr="007D1A1C">
        <w:trPr>
          <w:jc w:val="center"/>
        </w:trPr>
        <w:tc>
          <w:tcPr>
            <w:tcW w:w="4876" w:type="dxa"/>
            <w:hideMark/>
          </w:tcPr>
          <w:p w14:paraId="1777DA71" w14:textId="77777777" w:rsidR="00887EFF" w:rsidRPr="009901C8" w:rsidRDefault="00887EFF" w:rsidP="007D1A1C">
            <w:pPr>
              <w:pStyle w:val="Normal6"/>
            </w:pPr>
            <w:r w:rsidRPr="009901C8">
              <w:t>d)</w:t>
            </w:r>
            <w:r w:rsidRPr="009901C8">
              <w:tab/>
              <w:t>a kérelmezőnek nyújtható különleges befogadási támogatás típusának eldöntésekor figyelembe vegye a vizsgálat eredményét.</w:t>
            </w:r>
          </w:p>
        </w:tc>
        <w:tc>
          <w:tcPr>
            <w:tcW w:w="4876" w:type="dxa"/>
            <w:hideMark/>
          </w:tcPr>
          <w:p w14:paraId="6C03D9FE" w14:textId="77777777" w:rsidR="00887EFF" w:rsidRPr="009901C8" w:rsidRDefault="00887EFF" w:rsidP="007D1A1C">
            <w:pPr>
              <w:pStyle w:val="Normal6"/>
              <w:rPr>
                <w:szCs w:val="24"/>
              </w:rPr>
            </w:pPr>
            <w:r w:rsidRPr="009901C8">
              <w:t>d)</w:t>
            </w:r>
            <w:r w:rsidRPr="009901C8">
              <w:tab/>
              <w:t>a kérelmezőnek nyújtható különleges befogadási támogatás típusának eldöntésekor figyelembe vegye a vizsgálat eredményét</w:t>
            </w:r>
            <w:r w:rsidRPr="009901C8">
              <w:rPr>
                <w:b/>
                <w:i/>
              </w:rPr>
              <w:t>, ezen belül a kérelmező annak szükségességével kapcsolatos szempontjait is, hogy különleges befogadási támogatásban részesüljön</w:t>
            </w:r>
            <w:r w:rsidRPr="009901C8">
              <w:t xml:space="preserve">. </w:t>
            </w:r>
            <w:r w:rsidRPr="009901C8">
              <w:rPr>
                <w:b/>
                <w:i/>
              </w:rPr>
              <w:t>A különleges befogadási támogatás nyújtására vonatkozó határozatot kellően meg kell indokolni.</w:t>
            </w:r>
          </w:p>
        </w:tc>
      </w:tr>
    </w:tbl>
    <w:p w14:paraId="1E8B47F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05498FC" w14:textId="77777777" w:rsidR="00887EFF" w:rsidRPr="009901C8" w:rsidRDefault="00887EFF" w:rsidP="00887EFF">
      <w:r w:rsidRPr="009901C8">
        <w:rPr>
          <w:rStyle w:val="HideTWBExt"/>
          <w:noProof w:val="0"/>
          <w:color w:val="auto"/>
        </w:rPr>
        <w:t>&lt;/AmendB&gt;</w:t>
      </w:r>
    </w:p>
    <w:p w14:paraId="7DD091A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466</w:t>
      </w:r>
      <w:r w:rsidRPr="009901C8">
        <w:rPr>
          <w:rStyle w:val="HideTWBExt"/>
          <w:b w:val="0"/>
          <w:noProof w:val="0"/>
          <w:color w:val="auto"/>
        </w:rPr>
        <w:t>&lt;/NumAmB&gt;</w:t>
      </w:r>
    </w:p>
    <w:p w14:paraId="4570E0E7"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Vilija Blinkevičiūtė, Julie Ward, Luigi Morgano, Hilde Vautmans, Bodil Valero, Brando Benifei, Damiano Zoffoli, Nathalie Griesbeck, Jean Lambert</w:t>
      </w:r>
      <w:r w:rsidRPr="009901C8">
        <w:rPr>
          <w:rStyle w:val="HideTWBExt"/>
          <w:b w:val="0"/>
          <w:noProof w:val="0"/>
          <w:color w:val="auto"/>
        </w:rPr>
        <w:t>&lt;/Members&gt;</w:t>
      </w:r>
    </w:p>
    <w:p w14:paraId="1670D5F6" w14:textId="77777777" w:rsidR="00887EFF" w:rsidRPr="009901C8" w:rsidRDefault="00887EFF" w:rsidP="00887EFF">
      <w:r w:rsidRPr="009901C8">
        <w:rPr>
          <w:rStyle w:val="HideTWBExt"/>
          <w:noProof w:val="0"/>
          <w:color w:val="auto"/>
        </w:rPr>
        <w:t>&lt;/RepeatBlock-By&gt;</w:t>
      </w:r>
    </w:p>
    <w:p w14:paraId="01CD024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0DC40D2" w14:textId="77777777" w:rsidR="00887EFF" w:rsidRPr="009901C8" w:rsidRDefault="00887EFF" w:rsidP="00887EFF">
      <w:pPr>
        <w:pStyle w:val="NormalBold"/>
      </w:pPr>
      <w:r w:rsidRPr="009901C8">
        <w:rPr>
          <w:rStyle w:val="HideTWBExt"/>
          <w:b w:val="0"/>
          <w:noProof w:val="0"/>
          <w:color w:val="auto"/>
        </w:rPr>
        <w:t>&lt;Article&gt;</w:t>
      </w:r>
      <w:r w:rsidRPr="009901C8">
        <w:t>22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36F683A" w14:textId="77777777" w:rsidTr="007D1A1C">
        <w:trPr>
          <w:jc w:val="center"/>
        </w:trPr>
        <w:tc>
          <w:tcPr>
            <w:tcW w:w="9752" w:type="dxa"/>
            <w:gridSpan w:val="2"/>
          </w:tcPr>
          <w:p w14:paraId="0CAF7D87" w14:textId="77777777" w:rsidR="00887EFF" w:rsidRPr="009901C8" w:rsidRDefault="00887EFF" w:rsidP="007D1A1C">
            <w:pPr>
              <w:keepNext/>
            </w:pPr>
          </w:p>
        </w:tc>
      </w:tr>
      <w:tr w:rsidR="00887EFF" w:rsidRPr="009901C8" w14:paraId="61D2B66A" w14:textId="77777777" w:rsidTr="007D1A1C">
        <w:trPr>
          <w:jc w:val="center"/>
        </w:trPr>
        <w:tc>
          <w:tcPr>
            <w:tcW w:w="4876" w:type="dxa"/>
            <w:hideMark/>
          </w:tcPr>
          <w:p w14:paraId="23FE5E27" w14:textId="77777777" w:rsidR="00887EFF" w:rsidRPr="009901C8" w:rsidRDefault="00887EFF" w:rsidP="007D1A1C">
            <w:pPr>
              <w:pStyle w:val="ColumnHeading"/>
              <w:keepNext/>
            </w:pPr>
            <w:r w:rsidRPr="009901C8">
              <w:t>A Bizottság által javasolt szöveg</w:t>
            </w:r>
          </w:p>
        </w:tc>
        <w:tc>
          <w:tcPr>
            <w:tcW w:w="4876" w:type="dxa"/>
            <w:hideMark/>
          </w:tcPr>
          <w:p w14:paraId="706EB2EA" w14:textId="77777777" w:rsidR="00887EFF" w:rsidRPr="009901C8" w:rsidRDefault="00887EFF" w:rsidP="007D1A1C">
            <w:pPr>
              <w:pStyle w:val="ColumnHeading"/>
              <w:keepNext/>
            </w:pPr>
            <w:r w:rsidRPr="009901C8">
              <w:t>Módosítás</w:t>
            </w:r>
          </w:p>
        </w:tc>
      </w:tr>
      <w:tr w:rsidR="00887EFF" w:rsidRPr="009901C8" w14:paraId="52417091" w14:textId="77777777" w:rsidTr="007D1A1C">
        <w:trPr>
          <w:jc w:val="center"/>
        </w:trPr>
        <w:tc>
          <w:tcPr>
            <w:tcW w:w="4876" w:type="dxa"/>
            <w:hideMark/>
          </w:tcPr>
          <w:p w14:paraId="6BACE0A3" w14:textId="77777777" w:rsidR="00887EFF" w:rsidRPr="009901C8" w:rsidRDefault="00887EFF" w:rsidP="007D1A1C">
            <w:pPr>
              <w:pStyle w:val="Normal6"/>
            </w:pPr>
            <w:r w:rsidRPr="009901C8">
              <w:t>(1)</w:t>
            </w:r>
            <w:r w:rsidRPr="009901C8">
              <w:tab/>
              <w:t>Ezen irányelv kiskorúakat érintő rendelkezéseinek végrehajtása során a tagállamoknak elsődlegesen a gyermek mindenek felett álló érdekét kell szem előtt tartaniuk. A tagállamok megfelelő életszínvonalat biztosítanak a kiskorú testi, szellemi, lelki, erkölcsi és szociális fejlődéséhez.</w:t>
            </w:r>
          </w:p>
        </w:tc>
        <w:tc>
          <w:tcPr>
            <w:tcW w:w="4876" w:type="dxa"/>
            <w:hideMark/>
          </w:tcPr>
          <w:p w14:paraId="6232CF24" w14:textId="77777777" w:rsidR="00887EFF" w:rsidRPr="009901C8" w:rsidRDefault="00887EFF" w:rsidP="007D1A1C">
            <w:pPr>
              <w:pStyle w:val="Normal6"/>
              <w:rPr>
                <w:szCs w:val="24"/>
              </w:rPr>
            </w:pPr>
            <w:r w:rsidRPr="009901C8">
              <w:t>(1)</w:t>
            </w:r>
            <w:r w:rsidRPr="009901C8">
              <w:tab/>
              <w:t xml:space="preserve">Ezen irányelv </w:t>
            </w:r>
            <w:r w:rsidRPr="009901C8">
              <w:rPr>
                <w:b/>
                <w:i/>
              </w:rPr>
              <w:t>potenciálisan</w:t>
            </w:r>
            <w:r w:rsidRPr="009901C8">
              <w:rPr>
                <w:b/>
              </w:rPr>
              <w:t xml:space="preserve"> </w:t>
            </w:r>
            <w:r w:rsidRPr="009901C8">
              <w:t>kiskorúakat érintő rendelkezéseinek végrehajtása során a tagállamoknak elsődlegesen a gyermek mindenek felett álló érdekét kell szem előtt tartaniuk. A tagállamok megfelelő életszínvonalat biztosítanak a kiskorú testi, szellemi, lelki, erkölcsi és szociális fejlődéséhez.</w:t>
            </w:r>
          </w:p>
        </w:tc>
      </w:tr>
    </w:tbl>
    <w:p w14:paraId="3388585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0B30B5B"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FC7698A" w14:textId="77777777" w:rsidR="00887EFF" w:rsidRPr="009901C8" w:rsidRDefault="00887EFF" w:rsidP="00887EFF">
      <w:pPr>
        <w:pStyle w:val="Normal12Italic"/>
        <w:rPr>
          <w:noProof w:val="0"/>
        </w:rPr>
      </w:pPr>
      <w:r w:rsidRPr="009901C8">
        <w:rPr>
          <w:noProof w:val="0"/>
        </w:rPr>
        <w:t>Ezen irányelv sok rendelkezése nem közvetlenül alkalmazandó kiskorúakra, de közvetetten, az értük felelős felnőtt révén érinthet kiskorúakat.</w:t>
      </w:r>
    </w:p>
    <w:p w14:paraId="6028B7E9" w14:textId="77777777" w:rsidR="00887EFF" w:rsidRPr="009901C8" w:rsidRDefault="00887EFF" w:rsidP="00887EFF">
      <w:r w:rsidRPr="009901C8">
        <w:rPr>
          <w:rStyle w:val="HideTWBExt"/>
          <w:noProof w:val="0"/>
          <w:color w:val="auto"/>
        </w:rPr>
        <w:t>&lt;/AmendB&gt;</w:t>
      </w:r>
    </w:p>
    <w:p w14:paraId="1285356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467</w:t>
      </w:r>
      <w:r w:rsidRPr="009901C8">
        <w:rPr>
          <w:rStyle w:val="HideTWBExt"/>
          <w:b w:val="0"/>
          <w:noProof w:val="0"/>
          <w:color w:val="auto"/>
        </w:rPr>
        <w:t>&lt;/NumAmB&gt;</w:t>
      </w:r>
    </w:p>
    <w:p w14:paraId="1B5F716A"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378EA8AE" w14:textId="77777777" w:rsidR="00887EFF" w:rsidRPr="009901C8" w:rsidRDefault="00887EFF" w:rsidP="00887EFF">
      <w:r w:rsidRPr="009901C8">
        <w:rPr>
          <w:rStyle w:val="HideTWBExt"/>
          <w:noProof w:val="0"/>
          <w:color w:val="auto"/>
        </w:rPr>
        <w:t>&lt;/RepeatBlock-By&gt;</w:t>
      </w:r>
    </w:p>
    <w:p w14:paraId="76E9E56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612006D" w14:textId="77777777" w:rsidR="00887EFF" w:rsidRPr="009901C8" w:rsidRDefault="00887EFF" w:rsidP="00887EFF">
      <w:pPr>
        <w:pStyle w:val="NormalBold"/>
      </w:pPr>
      <w:r w:rsidRPr="009901C8">
        <w:rPr>
          <w:rStyle w:val="HideTWBExt"/>
          <w:b w:val="0"/>
          <w:noProof w:val="0"/>
          <w:color w:val="auto"/>
        </w:rPr>
        <w:t>&lt;Article&gt;</w:t>
      </w:r>
      <w:r w:rsidRPr="009901C8">
        <w:t>22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49D9258" w14:textId="77777777" w:rsidTr="007D1A1C">
        <w:trPr>
          <w:jc w:val="center"/>
        </w:trPr>
        <w:tc>
          <w:tcPr>
            <w:tcW w:w="9752" w:type="dxa"/>
            <w:gridSpan w:val="2"/>
          </w:tcPr>
          <w:p w14:paraId="7BA71A01" w14:textId="77777777" w:rsidR="00887EFF" w:rsidRPr="009901C8" w:rsidRDefault="00887EFF" w:rsidP="007D1A1C">
            <w:pPr>
              <w:keepNext/>
            </w:pPr>
          </w:p>
        </w:tc>
      </w:tr>
      <w:tr w:rsidR="00887EFF" w:rsidRPr="009901C8" w14:paraId="16377D9B" w14:textId="77777777" w:rsidTr="007D1A1C">
        <w:trPr>
          <w:jc w:val="center"/>
        </w:trPr>
        <w:tc>
          <w:tcPr>
            <w:tcW w:w="4876" w:type="dxa"/>
            <w:hideMark/>
          </w:tcPr>
          <w:p w14:paraId="3C042F15" w14:textId="77777777" w:rsidR="00887EFF" w:rsidRPr="009901C8" w:rsidRDefault="00887EFF" w:rsidP="007D1A1C">
            <w:pPr>
              <w:pStyle w:val="ColumnHeading"/>
              <w:keepNext/>
            </w:pPr>
            <w:r w:rsidRPr="009901C8">
              <w:t>A Bizottság által javasolt szöveg</w:t>
            </w:r>
          </w:p>
        </w:tc>
        <w:tc>
          <w:tcPr>
            <w:tcW w:w="4876" w:type="dxa"/>
            <w:hideMark/>
          </w:tcPr>
          <w:p w14:paraId="078F0ECD" w14:textId="77777777" w:rsidR="00887EFF" w:rsidRPr="009901C8" w:rsidRDefault="00887EFF" w:rsidP="007D1A1C">
            <w:pPr>
              <w:pStyle w:val="ColumnHeading"/>
              <w:keepNext/>
            </w:pPr>
            <w:r w:rsidRPr="009901C8">
              <w:t>Módosítás</w:t>
            </w:r>
          </w:p>
        </w:tc>
      </w:tr>
      <w:tr w:rsidR="00887EFF" w:rsidRPr="009901C8" w14:paraId="62C77195" w14:textId="77777777" w:rsidTr="007D1A1C">
        <w:trPr>
          <w:jc w:val="center"/>
        </w:trPr>
        <w:tc>
          <w:tcPr>
            <w:tcW w:w="4876" w:type="dxa"/>
            <w:hideMark/>
          </w:tcPr>
          <w:p w14:paraId="69DA6073" w14:textId="77777777" w:rsidR="00887EFF" w:rsidRPr="009901C8" w:rsidRDefault="00887EFF" w:rsidP="007D1A1C">
            <w:pPr>
              <w:pStyle w:val="Normal6"/>
            </w:pPr>
            <w:r w:rsidRPr="009901C8">
              <w:t>(1)</w:t>
            </w:r>
            <w:r w:rsidRPr="009901C8">
              <w:tab/>
              <w:t xml:space="preserve">Ezen irányelv kiskorúakat érintő rendelkezéseinek végrehajtása során a tagállamoknak elsődlegesen a gyermek mindenek felett álló érdekét kell szem előtt tartaniuk. A tagállamok megfelelő életszínvonalat </w:t>
            </w:r>
            <w:r w:rsidRPr="009901C8">
              <w:rPr>
                <w:b/>
                <w:i/>
              </w:rPr>
              <w:t>biztosítanak</w:t>
            </w:r>
            <w:r w:rsidRPr="009901C8">
              <w:t xml:space="preserve"> a kiskorú testi, szellemi, lelki, erkölcsi és szociális fejlődéséhez.</w:t>
            </w:r>
          </w:p>
        </w:tc>
        <w:tc>
          <w:tcPr>
            <w:tcW w:w="4876" w:type="dxa"/>
            <w:hideMark/>
          </w:tcPr>
          <w:p w14:paraId="79B2FE01" w14:textId="77777777" w:rsidR="00887EFF" w:rsidRPr="009901C8" w:rsidRDefault="00887EFF" w:rsidP="007D1A1C">
            <w:pPr>
              <w:pStyle w:val="Normal6"/>
              <w:rPr>
                <w:szCs w:val="24"/>
              </w:rPr>
            </w:pPr>
            <w:r w:rsidRPr="009901C8">
              <w:t>(1)</w:t>
            </w:r>
            <w:r w:rsidRPr="009901C8">
              <w:tab/>
              <w:t xml:space="preserve">Ezen irányelv kiskorúakat érintő rendelkezéseinek végrehajtása során a tagállamoknak elsődlegesen a gyermek mindenek felett álló érdekét kell szem előtt tartaniuk. A tagállamok megfelelő életszínvonalat </w:t>
            </w:r>
            <w:r w:rsidRPr="009901C8">
              <w:rPr>
                <w:b/>
                <w:i/>
              </w:rPr>
              <w:t>biztosíthatnak</w:t>
            </w:r>
            <w:r w:rsidRPr="009901C8">
              <w:t xml:space="preserve"> a kiskorú testi, szellemi, lelki, erkölcsi és szociális fejlődéséhez.</w:t>
            </w:r>
          </w:p>
        </w:tc>
      </w:tr>
    </w:tbl>
    <w:p w14:paraId="185D5FA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12C8E6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55FA005"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308AA5CD" w14:textId="77777777" w:rsidR="00887EFF" w:rsidRPr="009901C8" w:rsidRDefault="00887EFF" w:rsidP="00887EFF">
      <w:r w:rsidRPr="009901C8">
        <w:rPr>
          <w:rStyle w:val="HideTWBExt"/>
          <w:noProof w:val="0"/>
          <w:color w:val="auto"/>
        </w:rPr>
        <w:t>&lt;/AmendB&gt;</w:t>
      </w:r>
    </w:p>
    <w:p w14:paraId="001AA99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468</w:t>
      </w:r>
      <w:r w:rsidRPr="009901C8">
        <w:rPr>
          <w:rStyle w:val="HideTWBExt"/>
          <w:b w:val="0"/>
          <w:noProof w:val="0"/>
          <w:color w:val="auto"/>
        </w:rPr>
        <w:t>&lt;/NumAmB&gt;</w:t>
      </w:r>
    </w:p>
    <w:p w14:paraId="19E82C05"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7AED7775" w14:textId="77777777" w:rsidR="00887EFF" w:rsidRPr="009901C8" w:rsidRDefault="00887EFF" w:rsidP="00887EFF">
      <w:r w:rsidRPr="009901C8">
        <w:rPr>
          <w:rStyle w:val="HideTWBExt"/>
          <w:noProof w:val="0"/>
          <w:color w:val="auto"/>
        </w:rPr>
        <w:t>&lt;/RepeatBlock-By&gt;</w:t>
      </w:r>
    </w:p>
    <w:p w14:paraId="030CC23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B829311" w14:textId="77777777" w:rsidR="00887EFF" w:rsidRPr="009901C8" w:rsidRDefault="00887EFF" w:rsidP="00887EFF">
      <w:pPr>
        <w:pStyle w:val="NormalBold"/>
      </w:pPr>
      <w:r w:rsidRPr="009901C8">
        <w:rPr>
          <w:rStyle w:val="HideTWBExt"/>
          <w:b w:val="0"/>
          <w:noProof w:val="0"/>
          <w:color w:val="auto"/>
        </w:rPr>
        <w:t>&lt;Article&gt;</w:t>
      </w:r>
      <w:r w:rsidRPr="009901C8">
        <w:t>22 cikk – 2 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149CF81" w14:textId="77777777" w:rsidTr="007D1A1C">
        <w:trPr>
          <w:jc w:val="center"/>
        </w:trPr>
        <w:tc>
          <w:tcPr>
            <w:tcW w:w="9752" w:type="dxa"/>
            <w:gridSpan w:val="2"/>
          </w:tcPr>
          <w:p w14:paraId="7B50AEAB" w14:textId="77777777" w:rsidR="00887EFF" w:rsidRPr="009901C8" w:rsidRDefault="00887EFF" w:rsidP="007D1A1C">
            <w:pPr>
              <w:keepNext/>
            </w:pPr>
          </w:p>
        </w:tc>
      </w:tr>
      <w:tr w:rsidR="00887EFF" w:rsidRPr="009901C8" w14:paraId="4A57C0C5" w14:textId="77777777" w:rsidTr="007D1A1C">
        <w:trPr>
          <w:jc w:val="center"/>
        </w:trPr>
        <w:tc>
          <w:tcPr>
            <w:tcW w:w="4876" w:type="dxa"/>
            <w:hideMark/>
          </w:tcPr>
          <w:p w14:paraId="67AA6B97" w14:textId="77777777" w:rsidR="00887EFF" w:rsidRPr="009901C8" w:rsidRDefault="00887EFF" w:rsidP="007D1A1C">
            <w:pPr>
              <w:pStyle w:val="ColumnHeading"/>
              <w:keepNext/>
            </w:pPr>
            <w:r w:rsidRPr="009901C8">
              <w:t>A Bizottság által javasolt szöveg</w:t>
            </w:r>
          </w:p>
        </w:tc>
        <w:tc>
          <w:tcPr>
            <w:tcW w:w="4876" w:type="dxa"/>
            <w:hideMark/>
          </w:tcPr>
          <w:p w14:paraId="0FEE76FF" w14:textId="77777777" w:rsidR="00887EFF" w:rsidRPr="009901C8" w:rsidRDefault="00887EFF" w:rsidP="007D1A1C">
            <w:pPr>
              <w:pStyle w:val="ColumnHeading"/>
              <w:keepNext/>
            </w:pPr>
            <w:r w:rsidRPr="009901C8">
              <w:t>Módosítás</w:t>
            </w:r>
          </w:p>
        </w:tc>
      </w:tr>
      <w:tr w:rsidR="00887EFF" w:rsidRPr="009901C8" w14:paraId="66EB184B" w14:textId="77777777" w:rsidTr="007D1A1C">
        <w:trPr>
          <w:jc w:val="center"/>
        </w:trPr>
        <w:tc>
          <w:tcPr>
            <w:tcW w:w="4876" w:type="dxa"/>
            <w:hideMark/>
          </w:tcPr>
          <w:p w14:paraId="238B1EE2" w14:textId="77777777" w:rsidR="00887EFF" w:rsidRPr="009901C8" w:rsidRDefault="00887EFF" w:rsidP="007D1A1C">
            <w:pPr>
              <w:pStyle w:val="Normal6"/>
            </w:pPr>
            <w:r w:rsidRPr="009901C8">
              <w:rPr>
                <w:b/>
                <w:i/>
              </w:rPr>
              <w:t>a)</w:t>
            </w:r>
            <w:r w:rsidRPr="009901C8">
              <w:tab/>
            </w:r>
            <w:r w:rsidRPr="009901C8">
              <w:rPr>
                <w:b/>
                <w:i/>
              </w:rPr>
              <w:t>a családegyesítés lehetőségei;</w:t>
            </w:r>
          </w:p>
        </w:tc>
        <w:tc>
          <w:tcPr>
            <w:tcW w:w="4876" w:type="dxa"/>
            <w:hideMark/>
          </w:tcPr>
          <w:p w14:paraId="2B2C8B5C" w14:textId="77777777" w:rsidR="00887EFF" w:rsidRPr="009901C8" w:rsidRDefault="00887EFF" w:rsidP="007D1A1C">
            <w:pPr>
              <w:pStyle w:val="Normal6"/>
              <w:rPr>
                <w:szCs w:val="24"/>
              </w:rPr>
            </w:pPr>
            <w:r w:rsidRPr="009901C8">
              <w:rPr>
                <w:b/>
                <w:i/>
              </w:rPr>
              <w:t>törölve</w:t>
            </w:r>
          </w:p>
        </w:tc>
      </w:tr>
    </w:tbl>
    <w:p w14:paraId="640FE73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125E70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61C93F1" w14:textId="77777777" w:rsidR="00887EFF" w:rsidRPr="009901C8" w:rsidRDefault="00887EFF" w:rsidP="00887EFF">
      <w:pPr>
        <w:pStyle w:val="Normal12Italic"/>
        <w:rPr>
          <w:noProof w:val="0"/>
        </w:rPr>
      </w:pPr>
      <w:r w:rsidRPr="009901C8">
        <w:rPr>
          <w:noProof w:val="0"/>
        </w:rPr>
        <w:t>A családegyesítés intézésének ösztönzése a kiskorú kérelmezők esetében növelheti a társadalmi kohézióra és a közszektorra gyakorolt nyomást a tagállamokban. A családegyesítési folyamat jogalapjának elsősorban a családegyesítésről szóló irányelvben lenne a helye.</w:t>
      </w:r>
    </w:p>
    <w:p w14:paraId="01645853" w14:textId="77777777" w:rsidR="00887EFF" w:rsidRPr="009901C8" w:rsidRDefault="00887EFF" w:rsidP="00887EFF">
      <w:r w:rsidRPr="009901C8">
        <w:rPr>
          <w:rStyle w:val="HideTWBExt"/>
          <w:noProof w:val="0"/>
          <w:color w:val="auto"/>
        </w:rPr>
        <w:t>&lt;/AmendB&gt;</w:t>
      </w:r>
    </w:p>
    <w:p w14:paraId="1776913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469</w:t>
      </w:r>
      <w:r w:rsidRPr="009901C8">
        <w:rPr>
          <w:rStyle w:val="HideTWBExt"/>
          <w:b w:val="0"/>
          <w:noProof w:val="0"/>
          <w:color w:val="auto"/>
        </w:rPr>
        <w:t>&lt;/NumAmB&gt;</w:t>
      </w:r>
    </w:p>
    <w:p w14:paraId="3AADD322"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39898543" w14:textId="77777777" w:rsidR="00887EFF" w:rsidRPr="009901C8" w:rsidRDefault="00887EFF" w:rsidP="00887EFF">
      <w:r w:rsidRPr="009901C8">
        <w:rPr>
          <w:rStyle w:val="HideTWBExt"/>
          <w:noProof w:val="0"/>
          <w:color w:val="auto"/>
        </w:rPr>
        <w:t>&lt;/RepeatBlock-By&gt;</w:t>
      </w:r>
    </w:p>
    <w:p w14:paraId="6BCA20D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45BFA6E" w14:textId="77777777" w:rsidR="00887EFF" w:rsidRPr="009901C8" w:rsidRDefault="00887EFF" w:rsidP="00887EFF">
      <w:pPr>
        <w:pStyle w:val="NormalBold"/>
      </w:pPr>
      <w:r w:rsidRPr="009901C8">
        <w:rPr>
          <w:rStyle w:val="HideTWBExt"/>
          <w:b w:val="0"/>
          <w:noProof w:val="0"/>
          <w:color w:val="auto"/>
        </w:rPr>
        <w:t>&lt;Article&gt;</w:t>
      </w:r>
      <w:r w:rsidRPr="009901C8">
        <w:t>22 cikk – 2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9D02E6B" w14:textId="77777777" w:rsidTr="007D1A1C">
        <w:trPr>
          <w:jc w:val="center"/>
        </w:trPr>
        <w:tc>
          <w:tcPr>
            <w:tcW w:w="9752" w:type="dxa"/>
            <w:gridSpan w:val="2"/>
          </w:tcPr>
          <w:p w14:paraId="17A32BB3" w14:textId="77777777" w:rsidR="00887EFF" w:rsidRPr="009901C8" w:rsidRDefault="00887EFF" w:rsidP="007D1A1C">
            <w:pPr>
              <w:keepNext/>
            </w:pPr>
          </w:p>
        </w:tc>
      </w:tr>
      <w:tr w:rsidR="00887EFF" w:rsidRPr="009901C8" w14:paraId="02570741" w14:textId="77777777" w:rsidTr="007D1A1C">
        <w:trPr>
          <w:jc w:val="center"/>
        </w:trPr>
        <w:tc>
          <w:tcPr>
            <w:tcW w:w="4876" w:type="dxa"/>
            <w:hideMark/>
          </w:tcPr>
          <w:p w14:paraId="7291A825" w14:textId="77777777" w:rsidR="00887EFF" w:rsidRPr="009901C8" w:rsidRDefault="00887EFF" w:rsidP="007D1A1C">
            <w:pPr>
              <w:pStyle w:val="ColumnHeading"/>
              <w:keepNext/>
            </w:pPr>
            <w:r w:rsidRPr="009901C8">
              <w:t>A Bizottság által javasolt szöveg</w:t>
            </w:r>
          </w:p>
        </w:tc>
        <w:tc>
          <w:tcPr>
            <w:tcW w:w="4876" w:type="dxa"/>
            <w:hideMark/>
          </w:tcPr>
          <w:p w14:paraId="58EC7526" w14:textId="77777777" w:rsidR="00887EFF" w:rsidRPr="009901C8" w:rsidRDefault="00887EFF" w:rsidP="007D1A1C">
            <w:pPr>
              <w:pStyle w:val="ColumnHeading"/>
              <w:keepNext/>
            </w:pPr>
            <w:r w:rsidRPr="009901C8">
              <w:t>Módosítás</w:t>
            </w:r>
          </w:p>
        </w:tc>
      </w:tr>
      <w:tr w:rsidR="00887EFF" w:rsidRPr="009901C8" w14:paraId="1E49EB3B" w14:textId="77777777" w:rsidTr="007D1A1C">
        <w:trPr>
          <w:jc w:val="center"/>
        </w:trPr>
        <w:tc>
          <w:tcPr>
            <w:tcW w:w="4876" w:type="dxa"/>
            <w:hideMark/>
          </w:tcPr>
          <w:p w14:paraId="5FBDF0EC" w14:textId="77777777" w:rsidR="00887EFF" w:rsidRPr="009901C8" w:rsidRDefault="00887EFF" w:rsidP="007D1A1C">
            <w:pPr>
              <w:pStyle w:val="Normal6"/>
            </w:pPr>
            <w:r w:rsidRPr="009901C8">
              <w:t>b)</w:t>
            </w:r>
            <w:r w:rsidRPr="009901C8">
              <w:tab/>
              <w:t>a kiskorú jóléte és szociális fejlődése, különös figyelmet szentelve a kiskorú hátterének;</w:t>
            </w:r>
          </w:p>
        </w:tc>
        <w:tc>
          <w:tcPr>
            <w:tcW w:w="4876" w:type="dxa"/>
            <w:hideMark/>
          </w:tcPr>
          <w:p w14:paraId="14D0834D" w14:textId="77777777" w:rsidR="00887EFF" w:rsidRPr="009901C8" w:rsidRDefault="00887EFF" w:rsidP="007D1A1C">
            <w:pPr>
              <w:pStyle w:val="Normal6"/>
              <w:rPr>
                <w:szCs w:val="24"/>
              </w:rPr>
            </w:pPr>
            <w:r w:rsidRPr="009901C8">
              <w:t>b)</w:t>
            </w:r>
            <w:r w:rsidRPr="009901C8">
              <w:tab/>
              <w:t>a kiskorú jóléte és szociális fejlődése, különös figyelmet szentelve a kiskorú hátterének</w:t>
            </w:r>
            <w:r w:rsidRPr="009901C8">
              <w:rPr>
                <w:b/>
                <w:i/>
              </w:rPr>
              <w:t>, így például etnikai, vallási, kulturális és nyelvi hátterének, valamint további tekintettel az ellátó rendszerek stabilitásának és folyamatosságának, valamint az egészségügyi és oktatási szolgáltatások elérhetőségének szükségességére</w:t>
            </w:r>
            <w:r w:rsidRPr="009901C8">
              <w:t>;</w:t>
            </w:r>
          </w:p>
        </w:tc>
      </w:tr>
    </w:tbl>
    <w:p w14:paraId="14D1EA2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41000E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500777E" w14:textId="77777777" w:rsidR="00887EFF" w:rsidRPr="009901C8" w:rsidRDefault="00887EFF" w:rsidP="00887EFF">
      <w:pPr>
        <w:pStyle w:val="Normal12Italic"/>
        <w:rPr>
          <w:noProof w:val="0"/>
        </w:rPr>
      </w:pPr>
      <w:r w:rsidRPr="009901C8">
        <w:rPr>
          <w:noProof w:val="0"/>
        </w:rPr>
        <w:t>E módosítás elválaszthatatlanul összekapcsolódik „a gyermek mindenek felett álló érdeke” jelentését javítani igyekvő más elfogadható módosításokkal.</w:t>
      </w:r>
    </w:p>
    <w:p w14:paraId="7DF4C5C1" w14:textId="77777777" w:rsidR="00887EFF" w:rsidRPr="009901C8" w:rsidRDefault="00887EFF" w:rsidP="00887EFF">
      <w:r w:rsidRPr="009901C8">
        <w:rPr>
          <w:rStyle w:val="HideTWBExt"/>
          <w:noProof w:val="0"/>
          <w:color w:val="auto"/>
        </w:rPr>
        <w:t>&lt;/AmendB&gt;</w:t>
      </w:r>
    </w:p>
    <w:p w14:paraId="4C5C4E8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470</w:t>
      </w:r>
      <w:r w:rsidRPr="009901C8">
        <w:rPr>
          <w:rStyle w:val="HideTWBExt"/>
          <w:b w:val="0"/>
          <w:noProof w:val="0"/>
          <w:color w:val="auto"/>
        </w:rPr>
        <w:t>&lt;/NumAmB&gt;</w:t>
      </w:r>
    </w:p>
    <w:p w14:paraId="0C3D7C6B"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2DDAD383" w14:textId="77777777" w:rsidR="00887EFF" w:rsidRPr="009901C8" w:rsidRDefault="00887EFF" w:rsidP="00887EFF">
      <w:r w:rsidRPr="009901C8">
        <w:rPr>
          <w:rStyle w:val="HideTWBExt"/>
          <w:noProof w:val="0"/>
          <w:color w:val="auto"/>
        </w:rPr>
        <w:t>&lt;/RepeatBlock-By&gt;</w:t>
      </w:r>
    </w:p>
    <w:p w14:paraId="3EF11CB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2E83176" w14:textId="77777777" w:rsidR="00887EFF" w:rsidRPr="009901C8" w:rsidRDefault="00887EFF" w:rsidP="00887EFF">
      <w:pPr>
        <w:pStyle w:val="NormalBold"/>
      </w:pPr>
      <w:r w:rsidRPr="009901C8">
        <w:rPr>
          <w:rStyle w:val="HideTWBExt"/>
          <w:b w:val="0"/>
          <w:noProof w:val="0"/>
          <w:color w:val="auto"/>
        </w:rPr>
        <w:t>&lt;Article&gt;</w:t>
      </w:r>
      <w:r w:rsidRPr="009901C8">
        <w:t>22 cikk – 2 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1CB0858" w14:textId="77777777" w:rsidTr="007D1A1C">
        <w:trPr>
          <w:jc w:val="center"/>
        </w:trPr>
        <w:tc>
          <w:tcPr>
            <w:tcW w:w="9752" w:type="dxa"/>
            <w:gridSpan w:val="2"/>
          </w:tcPr>
          <w:p w14:paraId="60BE5B8D" w14:textId="77777777" w:rsidR="00887EFF" w:rsidRPr="009901C8" w:rsidRDefault="00887EFF" w:rsidP="007D1A1C">
            <w:pPr>
              <w:keepNext/>
            </w:pPr>
          </w:p>
        </w:tc>
      </w:tr>
      <w:tr w:rsidR="00887EFF" w:rsidRPr="009901C8" w14:paraId="3E55D041" w14:textId="77777777" w:rsidTr="007D1A1C">
        <w:trPr>
          <w:jc w:val="center"/>
        </w:trPr>
        <w:tc>
          <w:tcPr>
            <w:tcW w:w="4876" w:type="dxa"/>
            <w:hideMark/>
          </w:tcPr>
          <w:p w14:paraId="650BBC75" w14:textId="77777777" w:rsidR="00887EFF" w:rsidRPr="009901C8" w:rsidRDefault="00887EFF" w:rsidP="007D1A1C">
            <w:pPr>
              <w:pStyle w:val="ColumnHeading"/>
              <w:keepNext/>
            </w:pPr>
            <w:r w:rsidRPr="009901C8">
              <w:t>A Bizottság által javasolt szöveg</w:t>
            </w:r>
          </w:p>
        </w:tc>
        <w:tc>
          <w:tcPr>
            <w:tcW w:w="4876" w:type="dxa"/>
            <w:hideMark/>
          </w:tcPr>
          <w:p w14:paraId="0E49BFF5" w14:textId="77777777" w:rsidR="00887EFF" w:rsidRPr="009901C8" w:rsidRDefault="00887EFF" w:rsidP="007D1A1C">
            <w:pPr>
              <w:pStyle w:val="ColumnHeading"/>
              <w:keepNext/>
            </w:pPr>
            <w:r w:rsidRPr="009901C8">
              <w:t>Módosítás</w:t>
            </w:r>
          </w:p>
        </w:tc>
      </w:tr>
      <w:tr w:rsidR="00887EFF" w:rsidRPr="009901C8" w14:paraId="30CAEE82" w14:textId="77777777" w:rsidTr="007D1A1C">
        <w:trPr>
          <w:jc w:val="center"/>
        </w:trPr>
        <w:tc>
          <w:tcPr>
            <w:tcW w:w="4876" w:type="dxa"/>
            <w:hideMark/>
          </w:tcPr>
          <w:p w14:paraId="7D231491" w14:textId="77777777" w:rsidR="00887EFF" w:rsidRPr="009901C8" w:rsidRDefault="00887EFF" w:rsidP="007D1A1C">
            <w:pPr>
              <w:pStyle w:val="Normal6"/>
            </w:pPr>
            <w:r w:rsidRPr="009901C8">
              <w:t>c)</w:t>
            </w:r>
            <w:r w:rsidRPr="009901C8">
              <w:tab/>
              <w:t>biztonsági megfontolások, különösen ha fennáll a veszélye annak, hogy a kiskorú emberkereskedelem áldozatává válik;</w:t>
            </w:r>
          </w:p>
        </w:tc>
        <w:tc>
          <w:tcPr>
            <w:tcW w:w="4876" w:type="dxa"/>
            <w:hideMark/>
          </w:tcPr>
          <w:p w14:paraId="45D8FF67" w14:textId="77777777" w:rsidR="00887EFF" w:rsidRPr="009901C8" w:rsidRDefault="00887EFF" w:rsidP="007D1A1C">
            <w:pPr>
              <w:pStyle w:val="Normal6"/>
              <w:rPr>
                <w:szCs w:val="24"/>
              </w:rPr>
            </w:pPr>
            <w:r w:rsidRPr="009901C8">
              <w:t>c)</w:t>
            </w:r>
            <w:r w:rsidRPr="009901C8">
              <w:tab/>
              <w:t xml:space="preserve">biztonsági megfontolások, különösen ha fennáll a veszélye annak, hogy a kiskorú </w:t>
            </w:r>
            <w:r w:rsidRPr="009901C8">
              <w:rPr>
                <w:b/>
                <w:i/>
              </w:rPr>
              <w:t>bármilyen formájú erőszak és kizsákmányolás, valamint</w:t>
            </w:r>
            <w:r w:rsidRPr="009901C8">
              <w:t xml:space="preserve"> emberkereskedelem áldozatává válik;</w:t>
            </w:r>
          </w:p>
        </w:tc>
      </w:tr>
    </w:tbl>
    <w:p w14:paraId="742CADC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1132F6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80ECF0D" w14:textId="77777777" w:rsidR="00887EFF" w:rsidRPr="009901C8" w:rsidRDefault="00887EFF" w:rsidP="00887EFF">
      <w:pPr>
        <w:pStyle w:val="Normal12Italic"/>
        <w:rPr>
          <w:noProof w:val="0"/>
        </w:rPr>
      </w:pPr>
      <w:r w:rsidRPr="009901C8">
        <w:rPr>
          <w:noProof w:val="0"/>
        </w:rPr>
        <w:t>E módosítás elválaszthatatlanul összekapcsolódik „a gyermek mindenek felett álló érdeke” jelentését javítani igyekvő más elfogadható módosításokkal.</w:t>
      </w:r>
    </w:p>
    <w:p w14:paraId="3B29DB99" w14:textId="77777777" w:rsidR="00887EFF" w:rsidRPr="009901C8" w:rsidRDefault="00887EFF" w:rsidP="00887EFF">
      <w:r w:rsidRPr="009901C8">
        <w:rPr>
          <w:rStyle w:val="HideTWBExt"/>
          <w:noProof w:val="0"/>
          <w:color w:val="auto"/>
        </w:rPr>
        <w:t>&lt;/AmendB&gt;</w:t>
      </w:r>
    </w:p>
    <w:p w14:paraId="7EA6527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471</w:t>
      </w:r>
      <w:r w:rsidRPr="009901C8">
        <w:rPr>
          <w:rStyle w:val="HideTWBExt"/>
          <w:b w:val="0"/>
          <w:noProof w:val="0"/>
          <w:color w:val="auto"/>
        </w:rPr>
        <w:t>&lt;/NumAmB&gt;</w:t>
      </w:r>
    </w:p>
    <w:p w14:paraId="4DB7708F"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Bodil Valero, Brando Benifei, Damiano Zoffoli, Nathalie Griesbeck, Jean Lambert</w:t>
      </w:r>
      <w:r w:rsidRPr="009901C8">
        <w:rPr>
          <w:rStyle w:val="HideTWBExt"/>
          <w:b w:val="0"/>
          <w:noProof w:val="0"/>
          <w:color w:val="auto"/>
        </w:rPr>
        <w:t>&lt;/Members&gt;</w:t>
      </w:r>
    </w:p>
    <w:p w14:paraId="1165EE0D" w14:textId="77777777" w:rsidR="00887EFF" w:rsidRPr="009901C8" w:rsidRDefault="00887EFF" w:rsidP="00887EFF">
      <w:r w:rsidRPr="009901C8">
        <w:rPr>
          <w:rStyle w:val="HideTWBExt"/>
          <w:noProof w:val="0"/>
          <w:color w:val="auto"/>
        </w:rPr>
        <w:t>&lt;/RepeatBlock-By&gt;</w:t>
      </w:r>
    </w:p>
    <w:p w14:paraId="0E6A22D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8C876B1" w14:textId="77777777" w:rsidR="00887EFF" w:rsidRPr="009901C8" w:rsidRDefault="00887EFF" w:rsidP="00887EFF">
      <w:pPr>
        <w:pStyle w:val="NormalBold"/>
      </w:pPr>
      <w:r w:rsidRPr="009901C8">
        <w:rPr>
          <w:rStyle w:val="HideTWBExt"/>
          <w:b w:val="0"/>
          <w:noProof w:val="0"/>
          <w:color w:val="auto"/>
        </w:rPr>
        <w:t>&lt;Article&gt;</w:t>
      </w:r>
      <w:r w:rsidRPr="009901C8">
        <w:t>22 cikk – 2 bekezdés – c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BD882A4" w14:textId="77777777" w:rsidTr="007D1A1C">
        <w:trPr>
          <w:jc w:val="center"/>
        </w:trPr>
        <w:tc>
          <w:tcPr>
            <w:tcW w:w="9752" w:type="dxa"/>
            <w:gridSpan w:val="2"/>
          </w:tcPr>
          <w:p w14:paraId="5D7E282F" w14:textId="77777777" w:rsidR="00887EFF" w:rsidRPr="009901C8" w:rsidRDefault="00887EFF" w:rsidP="007D1A1C">
            <w:pPr>
              <w:keepNext/>
            </w:pPr>
          </w:p>
        </w:tc>
      </w:tr>
      <w:tr w:rsidR="00887EFF" w:rsidRPr="009901C8" w14:paraId="5FCF06F9" w14:textId="77777777" w:rsidTr="007D1A1C">
        <w:trPr>
          <w:jc w:val="center"/>
        </w:trPr>
        <w:tc>
          <w:tcPr>
            <w:tcW w:w="4876" w:type="dxa"/>
            <w:hideMark/>
          </w:tcPr>
          <w:p w14:paraId="4C18B92D" w14:textId="77777777" w:rsidR="00887EFF" w:rsidRPr="009901C8" w:rsidRDefault="00887EFF" w:rsidP="007D1A1C">
            <w:pPr>
              <w:pStyle w:val="ColumnHeading"/>
              <w:keepNext/>
            </w:pPr>
            <w:r w:rsidRPr="009901C8">
              <w:t>A Bizottság által javasolt szöveg</w:t>
            </w:r>
          </w:p>
        </w:tc>
        <w:tc>
          <w:tcPr>
            <w:tcW w:w="4876" w:type="dxa"/>
            <w:hideMark/>
          </w:tcPr>
          <w:p w14:paraId="6B84C6E4" w14:textId="77777777" w:rsidR="00887EFF" w:rsidRPr="009901C8" w:rsidRDefault="00887EFF" w:rsidP="007D1A1C">
            <w:pPr>
              <w:pStyle w:val="ColumnHeading"/>
              <w:keepNext/>
            </w:pPr>
            <w:r w:rsidRPr="009901C8">
              <w:t>Módosítás</w:t>
            </w:r>
          </w:p>
        </w:tc>
      </w:tr>
      <w:tr w:rsidR="00887EFF" w:rsidRPr="009901C8" w14:paraId="678777E3" w14:textId="77777777" w:rsidTr="007D1A1C">
        <w:trPr>
          <w:jc w:val="center"/>
        </w:trPr>
        <w:tc>
          <w:tcPr>
            <w:tcW w:w="4876" w:type="dxa"/>
            <w:hideMark/>
          </w:tcPr>
          <w:p w14:paraId="244B58BF" w14:textId="77777777" w:rsidR="00887EFF" w:rsidRPr="009901C8" w:rsidRDefault="00887EFF" w:rsidP="007D1A1C">
            <w:pPr>
              <w:pStyle w:val="Normal6"/>
            </w:pPr>
            <w:r w:rsidRPr="009901C8">
              <w:t>c)</w:t>
            </w:r>
            <w:r w:rsidRPr="009901C8">
              <w:tab/>
              <w:t>biztonsági megfontolások, különösen ha fennáll a veszélye annak, hogy a kiskorú emberkereskedelem áldozatává válik;</w:t>
            </w:r>
          </w:p>
        </w:tc>
        <w:tc>
          <w:tcPr>
            <w:tcW w:w="4876" w:type="dxa"/>
            <w:hideMark/>
          </w:tcPr>
          <w:p w14:paraId="79986C81" w14:textId="77777777" w:rsidR="00887EFF" w:rsidRPr="009901C8" w:rsidRDefault="00887EFF" w:rsidP="007D1A1C">
            <w:pPr>
              <w:pStyle w:val="Normal6"/>
              <w:rPr>
                <w:szCs w:val="24"/>
              </w:rPr>
            </w:pPr>
            <w:r w:rsidRPr="009901C8">
              <w:t>c)</w:t>
            </w:r>
            <w:r w:rsidRPr="009901C8">
              <w:tab/>
              <w:t xml:space="preserve">biztonsági megfontolások, különösen ha fennáll a veszélye annak, hogy a kiskorú </w:t>
            </w:r>
            <w:r w:rsidRPr="009901C8">
              <w:rPr>
                <w:b/>
                <w:i/>
              </w:rPr>
              <w:t>erőszak és kizsákmányolás, ezen belül</w:t>
            </w:r>
            <w:r w:rsidRPr="009901C8">
              <w:t xml:space="preserve"> emberkereskedelem áldozatává válik;</w:t>
            </w:r>
          </w:p>
        </w:tc>
      </w:tr>
    </w:tbl>
    <w:p w14:paraId="530F366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9A5E4D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C487EB2" w14:textId="77777777" w:rsidR="00887EFF" w:rsidRPr="009901C8" w:rsidRDefault="00887EFF" w:rsidP="00887EFF">
      <w:pPr>
        <w:pStyle w:val="Normal12Italic"/>
        <w:rPr>
          <w:noProof w:val="0"/>
        </w:rPr>
      </w:pPr>
      <w:r w:rsidRPr="009901C8">
        <w:rPr>
          <w:noProof w:val="0"/>
        </w:rPr>
        <w:t>Fontos kiemelni, hogy a gyermekek nagyobb valószínűséggel válnak erőszak és kizsákmányolás áldozatává, és az emberkereskedelem csak egyike azoknak a formáknak, amelyekben ez megvalósulhat.</w:t>
      </w:r>
    </w:p>
    <w:p w14:paraId="443138CC" w14:textId="77777777" w:rsidR="00887EFF" w:rsidRPr="009901C8" w:rsidRDefault="00887EFF" w:rsidP="00887EFF">
      <w:r w:rsidRPr="009901C8">
        <w:rPr>
          <w:rStyle w:val="HideTWBExt"/>
          <w:noProof w:val="0"/>
          <w:color w:val="auto"/>
        </w:rPr>
        <w:t>&lt;/AmendB&gt;</w:t>
      </w:r>
    </w:p>
    <w:p w14:paraId="50D38E0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472</w:t>
      </w:r>
      <w:r w:rsidRPr="009901C8">
        <w:rPr>
          <w:rStyle w:val="HideTWBExt"/>
          <w:b w:val="0"/>
          <w:noProof w:val="0"/>
          <w:color w:val="auto"/>
        </w:rPr>
        <w:t>&lt;/NumAmB&gt;</w:t>
      </w:r>
    </w:p>
    <w:p w14:paraId="5EFD9B48"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23AFE16" w14:textId="77777777" w:rsidR="00887EFF" w:rsidRPr="009901C8" w:rsidRDefault="00887EFF" w:rsidP="00887EFF">
      <w:r w:rsidRPr="009901C8">
        <w:rPr>
          <w:rStyle w:val="HideTWBExt"/>
          <w:noProof w:val="0"/>
          <w:color w:val="auto"/>
        </w:rPr>
        <w:t>&lt;/RepeatBlock-By&gt;</w:t>
      </w:r>
    </w:p>
    <w:p w14:paraId="6C325F2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379D1E8" w14:textId="77777777" w:rsidR="00887EFF" w:rsidRPr="009901C8" w:rsidRDefault="00887EFF" w:rsidP="00887EFF">
      <w:pPr>
        <w:pStyle w:val="NormalBold"/>
      </w:pPr>
      <w:r w:rsidRPr="009901C8">
        <w:rPr>
          <w:rStyle w:val="HideTWBExt"/>
          <w:b w:val="0"/>
          <w:noProof w:val="0"/>
          <w:color w:val="auto"/>
        </w:rPr>
        <w:t>&lt;Article&gt;</w:t>
      </w:r>
      <w:r w:rsidRPr="009901C8">
        <w:t>22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698AC5E" w14:textId="77777777" w:rsidTr="007D1A1C">
        <w:trPr>
          <w:jc w:val="center"/>
        </w:trPr>
        <w:tc>
          <w:tcPr>
            <w:tcW w:w="9752" w:type="dxa"/>
            <w:gridSpan w:val="2"/>
          </w:tcPr>
          <w:p w14:paraId="537690AA" w14:textId="77777777" w:rsidR="00887EFF" w:rsidRPr="009901C8" w:rsidRDefault="00887EFF" w:rsidP="007D1A1C">
            <w:pPr>
              <w:keepNext/>
            </w:pPr>
          </w:p>
        </w:tc>
      </w:tr>
      <w:tr w:rsidR="00887EFF" w:rsidRPr="009901C8" w14:paraId="3BF39D50" w14:textId="77777777" w:rsidTr="007D1A1C">
        <w:trPr>
          <w:jc w:val="center"/>
        </w:trPr>
        <w:tc>
          <w:tcPr>
            <w:tcW w:w="4876" w:type="dxa"/>
            <w:hideMark/>
          </w:tcPr>
          <w:p w14:paraId="2A194720" w14:textId="77777777" w:rsidR="00887EFF" w:rsidRPr="009901C8" w:rsidRDefault="00887EFF" w:rsidP="007D1A1C">
            <w:pPr>
              <w:pStyle w:val="ColumnHeading"/>
              <w:keepNext/>
            </w:pPr>
            <w:r w:rsidRPr="009901C8">
              <w:t>A Bizottság által javasolt szöveg</w:t>
            </w:r>
          </w:p>
        </w:tc>
        <w:tc>
          <w:tcPr>
            <w:tcW w:w="4876" w:type="dxa"/>
            <w:hideMark/>
          </w:tcPr>
          <w:p w14:paraId="26CA5A36" w14:textId="77777777" w:rsidR="00887EFF" w:rsidRPr="009901C8" w:rsidRDefault="00887EFF" w:rsidP="007D1A1C">
            <w:pPr>
              <w:pStyle w:val="ColumnHeading"/>
              <w:keepNext/>
            </w:pPr>
            <w:r w:rsidRPr="009901C8">
              <w:t>Módosítás</w:t>
            </w:r>
          </w:p>
        </w:tc>
      </w:tr>
      <w:tr w:rsidR="00887EFF" w:rsidRPr="009901C8" w14:paraId="00A02443" w14:textId="77777777" w:rsidTr="007D1A1C">
        <w:trPr>
          <w:jc w:val="center"/>
        </w:trPr>
        <w:tc>
          <w:tcPr>
            <w:tcW w:w="4876" w:type="dxa"/>
            <w:hideMark/>
          </w:tcPr>
          <w:p w14:paraId="0BE6DBC9" w14:textId="77777777" w:rsidR="00887EFF" w:rsidRPr="009901C8" w:rsidRDefault="00887EFF" w:rsidP="007D1A1C">
            <w:pPr>
              <w:pStyle w:val="Normal6"/>
            </w:pPr>
            <w:r w:rsidRPr="009901C8">
              <w:t>(3)</w:t>
            </w:r>
            <w:r w:rsidRPr="009901C8">
              <w:tab/>
              <w:t xml:space="preserve">A tagállamok a 17. cikk (1) bekezdésének a) és b) pontjában említett épületekben és befogadóállomásokon </w:t>
            </w:r>
            <w:r w:rsidRPr="009901C8">
              <w:rPr>
                <w:b/>
                <w:i/>
              </w:rPr>
              <w:t>szabadidős tevékenységeket – ideértve</w:t>
            </w:r>
            <w:r w:rsidRPr="009901C8">
              <w:t xml:space="preserve"> a kiskorúak korának megfelelő </w:t>
            </w:r>
            <w:r w:rsidRPr="009901C8">
              <w:rPr>
                <w:b/>
                <w:i/>
              </w:rPr>
              <w:t>játékokat és szabadidős</w:t>
            </w:r>
            <w:r w:rsidRPr="009901C8">
              <w:t xml:space="preserve"> tevékenységeket </w:t>
            </w:r>
            <w:r w:rsidRPr="009901C8">
              <w:rPr>
                <w:b/>
                <w:i/>
              </w:rPr>
              <w:t>–</w:t>
            </w:r>
            <w:r w:rsidRPr="009901C8">
              <w:t>, valamint szabadtéren végezhető tevékenységeket biztosítanak a kiskorúak számára.</w:t>
            </w:r>
          </w:p>
        </w:tc>
        <w:tc>
          <w:tcPr>
            <w:tcW w:w="4876" w:type="dxa"/>
            <w:hideMark/>
          </w:tcPr>
          <w:p w14:paraId="328A59B4" w14:textId="77777777" w:rsidR="00887EFF" w:rsidRPr="009901C8" w:rsidRDefault="00887EFF" w:rsidP="007D1A1C">
            <w:pPr>
              <w:pStyle w:val="Normal6"/>
              <w:rPr>
                <w:szCs w:val="24"/>
              </w:rPr>
            </w:pPr>
            <w:r w:rsidRPr="009901C8">
              <w:t>(3)</w:t>
            </w:r>
            <w:r w:rsidRPr="009901C8">
              <w:tab/>
              <w:t>A tagállamok a 17. cikk (1) bekezdésének a) és b) pontjában említett épületekben és befogadóállomásokon a kiskorúak korának megfelelő tevékenységeket, valamint szabadtéren végezhető tevékenységeket biztosítanak a kiskorúak számára.</w:t>
            </w:r>
          </w:p>
        </w:tc>
      </w:tr>
    </w:tbl>
    <w:p w14:paraId="1A9BD7F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7B8C5F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6908D82" w14:textId="77777777" w:rsidR="00887EFF" w:rsidRPr="009901C8" w:rsidRDefault="00887EFF" w:rsidP="00887EFF">
      <w:pPr>
        <w:pStyle w:val="Normal12Italic"/>
        <w:rPr>
          <w:noProof w:val="0"/>
        </w:rPr>
      </w:pPr>
      <w:r w:rsidRPr="009901C8">
        <w:rPr>
          <w:noProof w:val="0"/>
        </w:rPr>
        <w:t>El kell kerülni a kiskorú kérelmezők tevékenységeire vonatkozó, túlzottan leíró jellegű követelményeket.</w:t>
      </w:r>
    </w:p>
    <w:p w14:paraId="6291897E" w14:textId="77777777" w:rsidR="00887EFF" w:rsidRPr="009901C8" w:rsidRDefault="00887EFF" w:rsidP="00887EFF">
      <w:r w:rsidRPr="009901C8">
        <w:rPr>
          <w:rStyle w:val="HideTWBExt"/>
          <w:noProof w:val="0"/>
          <w:color w:val="auto"/>
        </w:rPr>
        <w:t>&lt;/AmendB&gt;</w:t>
      </w:r>
    </w:p>
    <w:p w14:paraId="5EF2DB7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473</w:t>
      </w:r>
      <w:r w:rsidRPr="009901C8">
        <w:rPr>
          <w:rStyle w:val="HideTWBExt"/>
          <w:b w:val="0"/>
          <w:noProof w:val="0"/>
          <w:color w:val="auto"/>
        </w:rPr>
        <w:t>&lt;/NumAmB&gt;</w:t>
      </w:r>
    </w:p>
    <w:p w14:paraId="25DB1112"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02A9E07" w14:textId="77777777" w:rsidR="00887EFF" w:rsidRPr="009901C8" w:rsidRDefault="00887EFF" w:rsidP="00887EFF">
      <w:r w:rsidRPr="009901C8">
        <w:rPr>
          <w:rStyle w:val="HideTWBExt"/>
          <w:noProof w:val="0"/>
          <w:color w:val="auto"/>
        </w:rPr>
        <w:t>&lt;/RepeatBlock-By&gt;</w:t>
      </w:r>
    </w:p>
    <w:p w14:paraId="5DFD5F1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C36BCF1" w14:textId="77777777" w:rsidR="00887EFF" w:rsidRPr="009901C8" w:rsidRDefault="00887EFF" w:rsidP="00887EFF">
      <w:pPr>
        <w:pStyle w:val="NormalBold"/>
      </w:pPr>
      <w:r w:rsidRPr="009901C8">
        <w:rPr>
          <w:rStyle w:val="HideTWBExt"/>
          <w:b w:val="0"/>
          <w:noProof w:val="0"/>
          <w:color w:val="auto"/>
        </w:rPr>
        <w:t>&lt;Article&gt;</w:t>
      </w:r>
      <w:r w:rsidRPr="009901C8">
        <w:t>22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5189C34" w14:textId="77777777" w:rsidTr="007D1A1C">
        <w:trPr>
          <w:jc w:val="center"/>
        </w:trPr>
        <w:tc>
          <w:tcPr>
            <w:tcW w:w="9752" w:type="dxa"/>
            <w:gridSpan w:val="2"/>
          </w:tcPr>
          <w:p w14:paraId="3AFB487C" w14:textId="77777777" w:rsidR="00887EFF" w:rsidRPr="009901C8" w:rsidRDefault="00887EFF" w:rsidP="007D1A1C">
            <w:pPr>
              <w:keepNext/>
            </w:pPr>
          </w:p>
        </w:tc>
      </w:tr>
      <w:tr w:rsidR="00887EFF" w:rsidRPr="009901C8" w14:paraId="20CCC46F" w14:textId="77777777" w:rsidTr="007D1A1C">
        <w:trPr>
          <w:jc w:val="center"/>
        </w:trPr>
        <w:tc>
          <w:tcPr>
            <w:tcW w:w="4876" w:type="dxa"/>
            <w:hideMark/>
          </w:tcPr>
          <w:p w14:paraId="2C2D6AF5" w14:textId="77777777" w:rsidR="00887EFF" w:rsidRPr="009901C8" w:rsidRDefault="00887EFF" w:rsidP="007D1A1C">
            <w:pPr>
              <w:pStyle w:val="ColumnHeading"/>
              <w:keepNext/>
            </w:pPr>
            <w:r w:rsidRPr="009901C8">
              <w:t>A Bizottság által javasolt szöveg</w:t>
            </w:r>
          </w:p>
        </w:tc>
        <w:tc>
          <w:tcPr>
            <w:tcW w:w="4876" w:type="dxa"/>
            <w:hideMark/>
          </w:tcPr>
          <w:p w14:paraId="656CFA57" w14:textId="77777777" w:rsidR="00887EFF" w:rsidRPr="009901C8" w:rsidRDefault="00887EFF" w:rsidP="007D1A1C">
            <w:pPr>
              <w:pStyle w:val="ColumnHeading"/>
              <w:keepNext/>
            </w:pPr>
            <w:r w:rsidRPr="009901C8">
              <w:t>Módosítás</w:t>
            </w:r>
          </w:p>
        </w:tc>
      </w:tr>
      <w:tr w:rsidR="00887EFF" w:rsidRPr="009901C8" w14:paraId="60827F61" w14:textId="77777777" w:rsidTr="007D1A1C">
        <w:trPr>
          <w:jc w:val="center"/>
        </w:trPr>
        <w:tc>
          <w:tcPr>
            <w:tcW w:w="4876" w:type="dxa"/>
            <w:hideMark/>
          </w:tcPr>
          <w:p w14:paraId="6A988E38" w14:textId="77777777" w:rsidR="00887EFF" w:rsidRPr="009901C8" w:rsidRDefault="00887EFF" w:rsidP="007D1A1C">
            <w:pPr>
              <w:pStyle w:val="Normal6"/>
            </w:pPr>
            <w:r w:rsidRPr="009901C8">
              <w:t>(3)</w:t>
            </w:r>
            <w:r w:rsidRPr="009901C8">
              <w:tab/>
              <w:t xml:space="preserve">A tagállamok a 17. cikk (1) bekezdésének a) és b) pontjában említett épületekben és befogadóállomásokon szabadidős tevékenységeket – ideértve a kiskorúak korának megfelelő játékokat és szabadidős tevékenységeket –, valamint szabadtéren végezhető tevékenységeket </w:t>
            </w:r>
            <w:r w:rsidRPr="009901C8">
              <w:rPr>
                <w:b/>
                <w:i/>
              </w:rPr>
              <w:t>biztosítanak</w:t>
            </w:r>
            <w:r w:rsidRPr="009901C8">
              <w:t xml:space="preserve"> a kiskorúak számára.</w:t>
            </w:r>
          </w:p>
        </w:tc>
        <w:tc>
          <w:tcPr>
            <w:tcW w:w="4876" w:type="dxa"/>
            <w:hideMark/>
          </w:tcPr>
          <w:p w14:paraId="7994E783" w14:textId="77777777" w:rsidR="00887EFF" w:rsidRPr="009901C8" w:rsidRDefault="00887EFF" w:rsidP="007D1A1C">
            <w:pPr>
              <w:pStyle w:val="Normal6"/>
              <w:rPr>
                <w:szCs w:val="24"/>
              </w:rPr>
            </w:pPr>
            <w:r w:rsidRPr="009901C8">
              <w:t>(3)</w:t>
            </w:r>
            <w:r w:rsidRPr="009901C8">
              <w:tab/>
              <w:t xml:space="preserve">A tagállamok a 17. cikk (1) bekezdésének a) és b) pontjában említett épületekben és befogadóállomásokon szabadidős tevékenységeket – ideértve a kiskorúak korának megfelelő játékokat és szabadidős tevékenységeket –, valamint szabadtéren végezhető tevékenységeket </w:t>
            </w:r>
            <w:r w:rsidRPr="009901C8">
              <w:rPr>
                <w:b/>
                <w:i/>
              </w:rPr>
              <w:t>biztosíthatnak</w:t>
            </w:r>
            <w:r w:rsidRPr="009901C8">
              <w:t xml:space="preserve"> a kiskorúak számára.</w:t>
            </w:r>
          </w:p>
        </w:tc>
      </w:tr>
    </w:tbl>
    <w:p w14:paraId="095D909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57FECD4"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7AD7F44"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5F85661" w14:textId="77777777" w:rsidR="00887EFF" w:rsidRPr="009901C8" w:rsidRDefault="00887EFF" w:rsidP="00887EFF">
      <w:r w:rsidRPr="009901C8">
        <w:rPr>
          <w:rStyle w:val="HideTWBExt"/>
          <w:noProof w:val="0"/>
          <w:color w:val="auto"/>
        </w:rPr>
        <w:t>&lt;/AmendB&gt;</w:t>
      </w:r>
    </w:p>
    <w:p w14:paraId="649CE55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474</w:t>
      </w:r>
      <w:r w:rsidRPr="009901C8">
        <w:rPr>
          <w:rStyle w:val="HideTWBExt"/>
          <w:b w:val="0"/>
          <w:noProof w:val="0"/>
          <w:color w:val="auto"/>
        </w:rPr>
        <w:t>&lt;/NumAmB&gt;</w:t>
      </w:r>
    </w:p>
    <w:p w14:paraId="7216E623"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7387BB02" w14:textId="77777777" w:rsidR="00887EFF" w:rsidRPr="009901C8" w:rsidRDefault="00887EFF" w:rsidP="00887EFF">
      <w:r w:rsidRPr="009901C8">
        <w:rPr>
          <w:rStyle w:val="HideTWBExt"/>
          <w:noProof w:val="0"/>
          <w:color w:val="auto"/>
        </w:rPr>
        <w:t>&lt;/RepeatBlock-By&gt;</w:t>
      </w:r>
    </w:p>
    <w:p w14:paraId="391E23F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4561497" w14:textId="77777777" w:rsidR="00887EFF" w:rsidRPr="009901C8" w:rsidRDefault="00887EFF" w:rsidP="00887EFF">
      <w:pPr>
        <w:pStyle w:val="NormalBold"/>
      </w:pPr>
      <w:r w:rsidRPr="009901C8">
        <w:rPr>
          <w:rStyle w:val="HideTWBExt"/>
          <w:b w:val="0"/>
          <w:noProof w:val="0"/>
          <w:color w:val="auto"/>
        </w:rPr>
        <w:t>&lt;Article&gt;</w:t>
      </w:r>
      <w:r w:rsidRPr="009901C8">
        <w:t>22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EA28040" w14:textId="77777777" w:rsidTr="007D1A1C">
        <w:trPr>
          <w:jc w:val="center"/>
        </w:trPr>
        <w:tc>
          <w:tcPr>
            <w:tcW w:w="9752" w:type="dxa"/>
            <w:gridSpan w:val="2"/>
          </w:tcPr>
          <w:p w14:paraId="0560D39A" w14:textId="77777777" w:rsidR="00887EFF" w:rsidRPr="009901C8" w:rsidRDefault="00887EFF" w:rsidP="007D1A1C">
            <w:pPr>
              <w:keepNext/>
            </w:pPr>
          </w:p>
        </w:tc>
      </w:tr>
      <w:tr w:rsidR="00887EFF" w:rsidRPr="009901C8" w14:paraId="0994540C" w14:textId="77777777" w:rsidTr="007D1A1C">
        <w:trPr>
          <w:jc w:val="center"/>
        </w:trPr>
        <w:tc>
          <w:tcPr>
            <w:tcW w:w="4876" w:type="dxa"/>
            <w:hideMark/>
          </w:tcPr>
          <w:p w14:paraId="6B1F1820" w14:textId="77777777" w:rsidR="00887EFF" w:rsidRPr="009901C8" w:rsidRDefault="00887EFF" w:rsidP="007D1A1C">
            <w:pPr>
              <w:pStyle w:val="ColumnHeading"/>
              <w:keepNext/>
            </w:pPr>
            <w:r w:rsidRPr="009901C8">
              <w:t>A Bizottság által javasolt szöveg</w:t>
            </w:r>
          </w:p>
        </w:tc>
        <w:tc>
          <w:tcPr>
            <w:tcW w:w="4876" w:type="dxa"/>
            <w:hideMark/>
          </w:tcPr>
          <w:p w14:paraId="22ED6DA7" w14:textId="77777777" w:rsidR="00887EFF" w:rsidRPr="009901C8" w:rsidRDefault="00887EFF" w:rsidP="007D1A1C">
            <w:pPr>
              <w:pStyle w:val="ColumnHeading"/>
              <w:keepNext/>
            </w:pPr>
            <w:r w:rsidRPr="009901C8">
              <w:t>Módosítás</w:t>
            </w:r>
          </w:p>
        </w:tc>
      </w:tr>
      <w:tr w:rsidR="00887EFF" w:rsidRPr="009901C8" w14:paraId="521A85C1" w14:textId="77777777" w:rsidTr="007D1A1C">
        <w:trPr>
          <w:jc w:val="center"/>
        </w:trPr>
        <w:tc>
          <w:tcPr>
            <w:tcW w:w="4876" w:type="dxa"/>
            <w:hideMark/>
          </w:tcPr>
          <w:p w14:paraId="1A690290" w14:textId="77777777" w:rsidR="00887EFF" w:rsidRPr="009901C8" w:rsidRDefault="00887EFF" w:rsidP="007D1A1C">
            <w:pPr>
              <w:pStyle w:val="Normal6"/>
            </w:pPr>
            <w:r w:rsidRPr="009901C8">
              <w:t>(4)</w:t>
            </w:r>
            <w:r w:rsidRPr="009901C8">
              <w:tab/>
              <w:t>A tagállamok biztosítják olyan kiskorúak rehabilitációs ellátását, akik nemi erőszak, gondatlanság, kizsákmányolás, kínzás vagy kegyetlen, embertelen és megalázó bánásmód bármely formájának estek áldozatául, illetve akik fegyveres konfliktusok folytán szenvedtek, valamint biztosítják, hogy szükség esetén megfelelő mentális egészségügyi ellátást és szaktanácsadást nyújtsanak.</w:t>
            </w:r>
          </w:p>
        </w:tc>
        <w:tc>
          <w:tcPr>
            <w:tcW w:w="4876" w:type="dxa"/>
            <w:hideMark/>
          </w:tcPr>
          <w:p w14:paraId="49941C9D" w14:textId="77777777" w:rsidR="00887EFF" w:rsidRPr="009901C8" w:rsidRDefault="00887EFF" w:rsidP="007D1A1C">
            <w:pPr>
              <w:pStyle w:val="Normal6"/>
              <w:rPr>
                <w:szCs w:val="24"/>
              </w:rPr>
            </w:pPr>
            <w:r w:rsidRPr="009901C8">
              <w:t>(4)</w:t>
            </w:r>
            <w:r w:rsidRPr="009901C8">
              <w:tab/>
              <w:t xml:space="preserve">A tagállamok biztosítják olyan kiskorúak rehabilitációs ellátását, akik nemi erőszak, gondatlanság, kizsákmányolás, kínzás vagy kegyetlen, embertelen vagy megalázó bánásmód bármely formájának estek áldozatául, illetve akik fegyveres konfliktusok folytán szenvedtek, valamint biztosítják, hogy szükség esetén </w:t>
            </w:r>
            <w:r w:rsidRPr="009901C8">
              <w:rPr>
                <w:b/>
                <w:i/>
              </w:rPr>
              <w:t>és ha rendelkezésre áll,</w:t>
            </w:r>
            <w:r w:rsidRPr="009901C8">
              <w:rPr>
                <w:b/>
              </w:rPr>
              <w:t xml:space="preserve"> </w:t>
            </w:r>
            <w:r w:rsidRPr="009901C8">
              <w:t>megfelelő lelki gondozást és szaktanácsadást nyújtsanak.</w:t>
            </w:r>
          </w:p>
        </w:tc>
      </w:tr>
    </w:tbl>
    <w:p w14:paraId="5E8A2B5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5AD3D2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20F38B7" w14:textId="77777777" w:rsidR="00887EFF" w:rsidRPr="009901C8" w:rsidRDefault="00887EFF" w:rsidP="00887EFF">
      <w:pPr>
        <w:pStyle w:val="Normal12Italic"/>
        <w:rPr>
          <w:noProof w:val="0"/>
        </w:rPr>
      </w:pPr>
      <w:r w:rsidRPr="009901C8">
        <w:rPr>
          <w:noProof w:val="0"/>
        </w:rPr>
        <w:t>Ha valamely tagállamban szűkösen állnak rendelkezésre lelki gondozást és szaktanácsadást nyújtó erőforrások, ez elfogadható indoknak tekinthető arra, hogy ne nyújtsanak ilyen szolgáltatásokat a kérelmezők számára.</w:t>
      </w:r>
    </w:p>
    <w:p w14:paraId="6CFF8597" w14:textId="77777777" w:rsidR="00887EFF" w:rsidRPr="009901C8" w:rsidRDefault="00887EFF" w:rsidP="00887EFF">
      <w:r w:rsidRPr="009901C8">
        <w:rPr>
          <w:rStyle w:val="HideTWBExt"/>
          <w:noProof w:val="0"/>
          <w:color w:val="auto"/>
        </w:rPr>
        <w:t>&lt;/AmendB&gt;</w:t>
      </w:r>
    </w:p>
    <w:p w14:paraId="2C748B3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475</w:t>
      </w:r>
      <w:r w:rsidRPr="009901C8">
        <w:rPr>
          <w:rStyle w:val="HideTWBExt"/>
          <w:b w:val="0"/>
          <w:noProof w:val="0"/>
          <w:color w:val="auto"/>
        </w:rPr>
        <w:t>&lt;/NumAmB&gt;</w:t>
      </w:r>
    </w:p>
    <w:p w14:paraId="0E0CA27B"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5C20DB2" w14:textId="77777777" w:rsidR="00887EFF" w:rsidRPr="009901C8" w:rsidRDefault="00887EFF" w:rsidP="00887EFF">
      <w:r w:rsidRPr="009901C8">
        <w:rPr>
          <w:rStyle w:val="HideTWBExt"/>
          <w:noProof w:val="0"/>
          <w:color w:val="auto"/>
        </w:rPr>
        <w:t>&lt;/RepeatBlock-By&gt;</w:t>
      </w:r>
    </w:p>
    <w:p w14:paraId="5094244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E41987B" w14:textId="77777777" w:rsidR="00887EFF" w:rsidRPr="009901C8" w:rsidRDefault="00887EFF" w:rsidP="00887EFF">
      <w:pPr>
        <w:pStyle w:val="NormalBold"/>
      </w:pPr>
      <w:r w:rsidRPr="009901C8">
        <w:rPr>
          <w:rStyle w:val="HideTWBExt"/>
          <w:b w:val="0"/>
          <w:noProof w:val="0"/>
          <w:color w:val="auto"/>
        </w:rPr>
        <w:t>&lt;Article&gt;</w:t>
      </w:r>
      <w:r w:rsidRPr="009901C8">
        <w:t>22 cikk – 4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0CC8783" w14:textId="77777777" w:rsidTr="007D1A1C">
        <w:trPr>
          <w:jc w:val="center"/>
        </w:trPr>
        <w:tc>
          <w:tcPr>
            <w:tcW w:w="9752" w:type="dxa"/>
            <w:gridSpan w:val="2"/>
          </w:tcPr>
          <w:p w14:paraId="15837FDA" w14:textId="77777777" w:rsidR="00887EFF" w:rsidRPr="009901C8" w:rsidRDefault="00887EFF" w:rsidP="007D1A1C">
            <w:pPr>
              <w:keepNext/>
            </w:pPr>
          </w:p>
        </w:tc>
      </w:tr>
      <w:tr w:rsidR="00887EFF" w:rsidRPr="009901C8" w14:paraId="417E93DA" w14:textId="77777777" w:rsidTr="007D1A1C">
        <w:trPr>
          <w:jc w:val="center"/>
        </w:trPr>
        <w:tc>
          <w:tcPr>
            <w:tcW w:w="4876" w:type="dxa"/>
            <w:hideMark/>
          </w:tcPr>
          <w:p w14:paraId="7177AB11" w14:textId="77777777" w:rsidR="00887EFF" w:rsidRPr="009901C8" w:rsidRDefault="00887EFF" w:rsidP="007D1A1C">
            <w:pPr>
              <w:pStyle w:val="ColumnHeading"/>
              <w:keepNext/>
            </w:pPr>
            <w:r w:rsidRPr="009901C8">
              <w:t>A Bizottság által javasolt szöveg</w:t>
            </w:r>
          </w:p>
        </w:tc>
        <w:tc>
          <w:tcPr>
            <w:tcW w:w="4876" w:type="dxa"/>
            <w:hideMark/>
          </w:tcPr>
          <w:p w14:paraId="16EA9C65" w14:textId="77777777" w:rsidR="00887EFF" w:rsidRPr="009901C8" w:rsidRDefault="00887EFF" w:rsidP="007D1A1C">
            <w:pPr>
              <w:pStyle w:val="ColumnHeading"/>
              <w:keepNext/>
            </w:pPr>
            <w:r w:rsidRPr="009901C8">
              <w:t>Módosítás</w:t>
            </w:r>
          </w:p>
        </w:tc>
      </w:tr>
      <w:tr w:rsidR="00887EFF" w:rsidRPr="009901C8" w14:paraId="4B224E4B" w14:textId="77777777" w:rsidTr="007D1A1C">
        <w:trPr>
          <w:jc w:val="center"/>
        </w:trPr>
        <w:tc>
          <w:tcPr>
            <w:tcW w:w="4876" w:type="dxa"/>
            <w:hideMark/>
          </w:tcPr>
          <w:p w14:paraId="2FFADEC6" w14:textId="77777777" w:rsidR="00887EFF" w:rsidRPr="009901C8" w:rsidRDefault="00887EFF" w:rsidP="007D1A1C">
            <w:pPr>
              <w:pStyle w:val="Normal6"/>
            </w:pPr>
            <w:r w:rsidRPr="009901C8">
              <w:t>(4)</w:t>
            </w:r>
            <w:r w:rsidRPr="009901C8">
              <w:tab/>
              <w:t xml:space="preserve">A tagállamok </w:t>
            </w:r>
            <w:r w:rsidRPr="009901C8">
              <w:rPr>
                <w:b/>
                <w:i/>
              </w:rPr>
              <w:t>biztosítják</w:t>
            </w:r>
            <w:r w:rsidRPr="009901C8">
              <w:t xml:space="preserve"> olyan kiskorúak rehabilitációs ellátását, akik nemi erőszak, gondatlanság, kizsákmányolás, kínzás vagy kegyetlen, embertelen és megalázó bánásmód bármely formájának estek áldozatául, illetve akik fegyveres konfliktusok folytán szenvedtek, valamint </w:t>
            </w:r>
            <w:r w:rsidRPr="009901C8">
              <w:rPr>
                <w:b/>
                <w:i/>
              </w:rPr>
              <w:t>biztosítják</w:t>
            </w:r>
            <w:r w:rsidRPr="009901C8">
              <w:t>, hogy szükség esetén megfelelő mentális egészségügyi ellátást és szaktanácsadást nyújtsanak.</w:t>
            </w:r>
          </w:p>
        </w:tc>
        <w:tc>
          <w:tcPr>
            <w:tcW w:w="4876" w:type="dxa"/>
            <w:hideMark/>
          </w:tcPr>
          <w:p w14:paraId="46411DD5" w14:textId="77777777" w:rsidR="00887EFF" w:rsidRPr="009901C8" w:rsidRDefault="00887EFF" w:rsidP="007D1A1C">
            <w:pPr>
              <w:pStyle w:val="Normal6"/>
              <w:rPr>
                <w:szCs w:val="24"/>
              </w:rPr>
            </w:pPr>
            <w:r w:rsidRPr="009901C8">
              <w:t>(4)</w:t>
            </w:r>
            <w:r w:rsidRPr="009901C8">
              <w:tab/>
              <w:t xml:space="preserve">A tagállamok </w:t>
            </w:r>
            <w:r w:rsidRPr="009901C8">
              <w:rPr>
                <w:b/>
                <w:i/>
              </w:rPr>
              <w:t>biztosíthatják</w:t>
            </w:r>
            <w:r w:rsidRPr="009901C8">
              <w:t xml:space="preserve"> olyan kiskorúak rehabilitációs ellátását, akik nemi erőszak, gondatlanság, kizsákmányolás, kínzás vagy kegyetlen, embertelen és megalázó bánásmód bármely formájának estek áldozatául, illetve akik fegyveres konfliktusok folytán szenvedtek, valamint </w:t>
            </w:r>
            <w:r w:rsidRPr="009901C8">
              <w:rPr>
                <w:b/>
                <w:i/>
              </w:rPr>
              <w:t>biztosíthatják</w:t>
            </w:r>
            <w:r w:rsidRPr="009901C8">
              <w:t>, hogy szükség esetén megfelelő mentális egészségügyi ellátást és szaktanácsadást nyújtsanak.</w:t>
            </w:r>
          </w:p>
        </w:tc>
      </w:tr>
    </w:tbl>
    <w:p w14:paraId="7E226BE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991B8B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668D2E6"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6E6F89C8" w14:textId="77777777" w:rsidR="00887EFF" w:rsidRPr="009901C8" w:rsidRDefault="00887EFF" w:rsidP="00887EFF">
      <w:r w:rsidRPr="009901C8">
        <w:rPr>
          <w:rStyle w:val="HideTWBExt"/>
          <w:noProof w:val="0"/>
          <w:color w:val="auto"/>
        </w:rPr>
        <w:t>&lt;/AmendB&gt;</w:t>
      </w:r>
    </w:p>
    <w:p w14:paraId="7AF876A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476</w:t>
      </w:r>
      <w:r w:rsidRPr="009901C8">
        <w:rPr>
          <w:rStyle w:val="HideTWBExt"/>
          <w:b w:val="0"/>
          <w:noProof w:val="0"/>
          <w:color w:val="auto"/>
        </w:rPr>
        <w:t>&lt;/NumAmB&gt;</w:t>
      </w:r>
    </w:p>
    <w:p w14:paraId="28EC1B77"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4E66C64" w14:textId="77777777" w:rsidR="00887EFF" w:rsidRPr="009901C8" w:rsidRDefault="00887EFF" w:rsidP="00887EFF">
      <w:r w:rsidRPr="009901C8">
        <w:rPr>
          <w:rStyle w:val="HideTWBExt"/>
          <w:noProof w:val="0"/>
          <w:color w:val="auto"/>
        </w:rPr>
        <w:t>&lt;/RepeatBlock-By&gt;</w:t>
      </w:r>
    </w:p>
    <w:p w14:paraId="16D8E8B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A6534D0" w14:textId="77777777" w:rsidR="00887EFF" w:rsidRPr="009901C8" w:rsidRDefault="00887EFF" w:rsidP="00887EFF">
      <w:pPr>
        <w:pStyle w:val="NormalBold"/>
      </w:pPr>
      <w:r w:rsidRPr="009901C8">
        <w:rPr>
          <w:rStyle w:val="HideTWBExt"/>
          <w:b w:val="0"/>
          <w:noProof w:val="0"/>
          <w:color w:val="auto"/>
        </w:rPr>
        <w:t>&lt;Article&gt;</w:t>
      </w:r>
      <w:r w:rsidRPr="009901C8">
        <w:t>22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C33EE50" w14:textId="77777777" w:rsidTr="007D1A1C">
        <w:trPr>
          <w:jc w:val="center"/>
        </w:trPr>
        <w:tc>
          <w:tcPr>
            <w:tcW w:w="9752" w:type="dxa"/>
            <w:gridSpan w:val="2"/>
          </w:tcPr>
          <w:p w14:paraId="37A7D21A" w14:textId="77777777" w:rsidR="00887EFF" w:rsidRPr="009901C8" w:rsidRDefault="00887EFF" w:rsidP="007D1A1C">
            <w:pPr>
              <w:keepNext/>
            </w:pPr>
          </w:p>
        </w:tc>
      </w:tr>
      <w:tr w:rsidR="00887EFF" w:rsidRPr="009901C8" w14:paraId="1A4CA908" w14:textId="77777777" w:rsidTr="007D1A1C">
        <w:trPr>
          <w:jc w:val="center"/>
        </w:trPr>
        <w:tc>
          <w:tcPr>
            <w:tcW w:w="4876" w:type="dxa"/>
            <w:hideMark/>
          </w:tcPr>
          <w:p w14:paraId="2F4A35C0" w14:textId="77777777" w:rsidR="00887EFF" w:rsidRPr="009901C8" w:rsidRDefault="00887EFF" w:rsidP="007D1A1C">
            <w:pPr>
              <w:pStyle w:val="ColumnHeading"/>
              <w:keepNext/>
            </w:pPr>
            <w:r w:rsidRPr="009901C8">
              <w:t>A Bizottság által javasolt szöveg</w:t>
            </w:r>
          </w:p>
        </w:tc>
        <w:tc>
          <w:tcPr>
            <w:tcW w:w="4876" w:type="dxa"/>
            <w:hideMark/>
          </w:tcPr>
          <w:p w14:paraId="4CFCD38D" w14:textId="77777777" w:rsidR="00887EFF" w:rsidRPr="009901C8" w:rsidRDefault="00887EFF" w:rsidP="007D1A1C">
            <w:pPr>
              <w:pStyle w:val="ColumnHeading"/>
              <w:keepNext/>
            </w:pPr>
            <w:r w:rsidRPr="009901C8">
              <w:t>Módosítás</w:t>
            </w:r>
          </w:p>
        </w:tc>
      </w:tr>
      <w:tr w:rsidR="00887EFF" w:rsidRPr="009901C8" w14:paraId="3E3208C5" w14:textId="77777777" w:rsidTr="007D1A1C">
        <w:trPr>
          <w:jc w:val="center"/>
        </w:trPr>
        <w:tc>
          <w:tcPr>
            <w:tcW w:w="4876" w:type="dxa"/>
            <w:hideMark/>
          </w:tcPr>
          <w:p w14:paraId="09FD6576" w14:textId="77777777" w:rsidR="00887EFF" w:rsidRPr="009901C8" w:rsidRDefault="00887EFF" w:rsidP="007D1A1C">
            <w:pPr>
              <w:pStyle w:val="Normal6"/>
            </w:pPr>
            <w:r w:rsidRPr="009901C8">
              <w:t>(5)</w:t>
            </w:r>
            <w:r w:rsidRPr="009901C8">
              <w:tab/>
              <w:t xml:space="preserve">A tagállamok biztosítják, hogy a </w:t>
            </w:r>
            <w:r w:rsidRPr="009901C8">
              <w:rPr>
                <w:b/>
                <w:i/>
              </w:rPr>
              <w:t>kérelmezők kiskorú gyermekeit vagy</w:t>
            </w:r>
            <w:r w:rsidRPr="009901C8">
              <w:t xml:space="preserve"> </w:t>
            </w:r>
            <w:r w:rsidRPr="009901C8">
              <w:rPr>
                <w:b/>
                <w:i/>
              </w:rPr>
              <w:t>a</w:t>
            </w:r>
            <w:r w:rsidRPr="009901C8">
              <w:t xml:space="preserve"> kiskorú kérelmezőket szüleiknél vagy jogszabály vagy az érintett tagállam gyakorlata alapján értük és nem házas kiskorú testvéreikért felelős felnőttnél helyezzék el, feltéve, hogy ez szolgálja a kiskorú mindenek felett álló érdekét.</w:t>
            </w:r>
          </w:p>
        </w:tc>
        <w:tc>
          <w:tcPr>
            <w:tcW w:w="4876" w:type="dxa"/>
            <w:hideMark/>
          </w:tcPr>
          <w:p w14:paraId="592A1344" w14:textId="77777777" w:rsidR="00887EFF" w:rsidRPr="009901C8" w:rsidRDefault="00887EFF" w:rsidP="007D1A1C">
            <w:pPr>
              <w:pStyle w:val="Normal6"/>
              <w:rPr>
                <w:szCs w:val="24"/>
              </w:rPr>
            </w:pPr>
            <w:r w:rsidRPr="009901C8">
              <w:t>(5)</w:t>
            </w:r>
            <w:r w:rsidRPr="009901C8">
              <w:tab/>
              <w:t>A tagállamok biztosítják, hogy a kiskorú kérelmezőket szüleiknél vagy jogszabály vagy az érintett tagállam gyakorlata alapján értük és nem házas kiskorú testvéreikért felelős felnőttnél helyezzék el, feltéve, hogy ez szolgálja a kiskorú mindenek felett álló érdekét.</w:t>
            </w:r>
          </w:p>
        </w:tc>
      </w:tr>
    </w:tbl>
    <w:p w14:paraId="20874B1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1580C1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9D5AA2D" w14:textId="77777777" w:rsidR="00887EFF" w:rsidRPr="009901C8" w:rsidRDefault="00887EFF" w:rsidP="00887EFF">
      <w:pPr>
        <w:pStyle w:val="Normal12Italic"/>
        <w:rPr>
          <w:noProof w:val="0"/>
        </w:rPr>
      </w:pPr>
      <w:r w:rsidRPr="009901C8">
        <w:rPr>
          <w:noProof w:val="0"/>
        </w:rPr>
        <w:t>Ezen irányelvnek tartózkodnia kell attól, hogy a szállás biztosítása tekintetében túlságosan szigorú követelményeket szabjon meg a tagállamok számára.</w:t>
      </w:r>
    </w:p>
    <w:p w14:paraId="04EE3A92" w14:textId="77777777" w:rsidR="00887EFF" w:rsidRPr="009901C8" w:rsidRDefault="00887EFF" w:rsidP="00887EFF">
      <w:r w:rsidRPr="009901C8">
        <w:rPr>
          <w:rStyle w:val="HideTWBExt"/>
          <w:noProof w:val="0"/>
          <w:color w:val="auto"/>
        </w:rPr>
        <w:t>&lt;/AmendB&gt;</w:t>
      </w:r>
    </w:p>
    <w:p w14:paraId="2D0A0D1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477</w:t>
      </w:r>
      <w:r w:rsidRPr="009901C8">
        <w:rPr>
          <w:rStyle w:val="HideTWBExt"/>
          <w:b w:val="0"/>
          <w:noProof w:val="0"/>
          <w:color w:val="auto"/>
        </w:rPr>
        <w:t>&lt;/NumAmB&gt;</w:t>
      </w:r>
    </w:p>
    <w:p w14:paraId="75A3F4E7"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2DF736CF" w14:textId="77777777" w:rsidR="00887EFF" w:rsidRPr="009901C8" w:rsidRDefault="00887EFF" w:rsidP="00887EFF">
      <w:r w:rsidRPr="009901C8">
        <w:rPr>
          <w:rStyle w:val="HideTWBExt"/>
          <w:noProof w:val="0"/>
          <w:color w:val="auto"/>
        </w:rPr>
        <w:t>&lt;/RepeatBlock-By&gt;</w:t>
      </w:r>
    </w:p>
    <w:p w14:paraId="7FFE647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D60E4B9" w14:textId="77777777" w:rsidR="00887EFF" w:rsidRPr="009901C8" w:rsidRDefault="00887EFF" w:rsidP="00887EFF">
      <w:pPr>
        <w:pStyle w:val="NormalBold"/>
      </w:pPr>
      <w:r w:rsidRPr="009901C8">
        <w:rPr>
          <w:rStyle w:val="HideTWBExt"/>
          <w:b w:val="0"/>
          <w:noProof w:val="0"/>
          <w:color w:val="auto"/>
        </w:rPr>
        <w:t>&lt;Article&gt;</w:t>
      </w:r>
      <w:r w:rsidRPr="009901C8">
        <w:t>22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54CBA49" w14:textId="77777777" w:rsidTr="007D1A1C">
        <w:trPr>
          <w:jc w:val="center"/>
        </w:trPr>
        <w:tc>
          <w:tcPr>
            <w:tcW w:w="9752" w:type="dxa"/>
            <w:gridSpan w:val="2"/>
          </w:tcPr>
          <w:p w14:paraId="69336F96" w14:textId="77777777" w:rsidR="00887EFF" w:rsidRPr="009901C8" w:rsidRDefault="00887EFF" w:rsidP="007D1A1C">
            <w:pPr>
              <w:keepNext/>
            </w:pPr>
          </w:p>
        </w:tc>
      </w:tr>
      <w:tr w:rsidR="00887EFF" w:rsidRPr="009901C8" w14:paraId="2CE40B6F" w14:textId="77777777" w:rsidTr="007D1A1C">
        <w:trPr>
          <w:jc w:val="center"/>
        </w:trPr>
        <w:tc>
          <w:tcPr>
            <w:tcW w:w="4876" w:type="dxa"/>
            <w:hideMark/>
          </w:tcPr>
          <w:p w14:paraId="1B9378D5" w14:textId="77777777" w:rsidR="00887EFF" w:rsidRPr="009901C8" w:rsidRDefault="00887EFF" w:rsidP="007D1A1C">
            <w:pPr>
              <w:pStyle w:val="ColumnHeading"/>
              <w:keepNext/>
            </w:pPr>
            <w:r w:rsidRPr="009901C8">
              <w:t>A Bizottság által javasolt szöveg</w:t>
            </w:r>
          </w:p>
        </w:tc>
        <w:tc>
          <w:tcPr>
            <w:tcW w:w="4876" w:type="dxa"/>
            <w:hideMark/>
          </w:tcPr>
          <w:p w14:paraId="038F5607" w14:textId="77777777" w:rsidR="00887EFF" w:rsidRPr="009901C8" w:rsidRDefault="00887EFF" w:rsidP="007D1A1C">
            <w:pPr>
              <w:pStyle w:val="ColumnHeading"/>
              <w:keepNext/>
            </w:pPr>
            <w:r w:rsidRPr="009901C8">
              <w:t>Módosítás</w:t>
            </w:r>
          </w:p>
        </w:tc>
      </w:tr>
      <w:tr w:rsidR="00887EFF" w:rsidRPr="009901C8" w14:paraId="3D902DFE" w14:textId="77777777" w:rsidTr="007D1A1C">
        <w:trPr>
          <w:jc w:val="center"/>
        </w:trPr>
        <w:tc>
          <w:tcPr>
            <w:tcW w:w="4876" w:type="dxa"/>
            <w:hideMark/>
          </w:tcPr>
          <w:p w14:paraId="43976057" w14:textId="77777777" w:rsidR="00887EFF" w:rsidRPr="009901C8" w:rsidRDefault="00887EFF" w:rsidP="007D1A1C">
            <w:pPr>
              <w:pStyle w:val="Normal6"/>
            </w:pPr>
            <w:r w:rsidRPr="009901C8">
              <w:t>(5)</w:t>
            </w:r>
            <w:r w:rsidRPr="009901C8">
              <w:tab/>
              <w:t xml:space="preserve">A tagállamok </w:t>
            </w:r>
            <w:r w:rsidRPr="009901C8">
              <w:rPr>
                <w:b/>
                <w:i/>
              </w:rPr>
              <w:t>biztosítják</w:t>
            </w:r>
            <w:r w:rsidRPr="009901C8">
              <w:t>, hogy a kérelmezők kiskorú gyermekeit vagy a kiskorú kérelmezőket szüleiknél vagy jogszabály vagy az érintett tagállam gyakorlata alapján értük és nem házas kiskorú testvéreikért felelős felnőttnél helyezzék el, feltéve, hogy ez szolgálja a kiskorú mindenek felett álló érdekét.</w:t>
            </w:r>
          </w:p>
        </w:tc>
        <w:tc>
          <w:tcPr>
            <w:tcW w:w="4876" w:type="dxa"/>
            <w:hideMark/>
          </w:tcPr>
          <w:p w14:paraId="2157BA3B" w14:textId="77777777" w:rsidR="00887EFF" w:rsidRPr="009901C8" w:rsidRDefault="00887EFF" w:rsidP="007D1A1C">
            <w:pPr>
              <w:pStyle w:val="Normal6"/>
              <w:rPr>
                <w:szCs w:val="24"/>
              </w:rPr>
            </w:pPr>
            <w:r w:rsidRPr="009901C8">
              <w:t>(5)</w:t>
            </w:r>
            <w:r w:rsidRPr="009901C8">
              <w:tab/>
              <w:t xml:space="preserve">A tagállamok </w:t>
            </w:r>
            <w:r w:rsidRPr="009901C8">
              <w:rPr>
                <w:b/>
                <w:i/>
              </w:rPr>
              <w:t>biztosíthatják</w:t>
            </w:r>
            <w:r w:rsidRPr="009901C8">
              <w:t>, hogy a kérelmezők kiskorú gyermekeit vagy a kiskorú kérelmezőket szüleiknél vagy jogszabály vagy az érintett tagállam gyakorlata alapján értük és nem házas kiskorú testvéreikért felelős felnőttnél helyezzék el, feltéve, hogy ez szolgálja a kiskorú mindenek felett álló érdekét.</w:t>
            </w:r>
          </w:p>
        </w:tc>
      </w:tr>
    </w:tbl>
    <w:p w14:paraId="5F414AD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6E093E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0964262"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2F7D780E" w14:textId="77777777" w:rsidR="00887EFF" w:rsidRPr="009901C8" w:rsidRDefault="00887EFF" w:rsidP="00887EFF">
      <w:r w:rsidRPr="009901C8">
        <w:rPr>
          <w:rStyle w:val="HideTWBExt"/>
          <w:noProof w:val="0"/>
          <w:color w:val="auto"/>
        </w:rPr>
        <w:t>&lt;/AmendB&gt;</w:t>
      </w:r>
    </w:p>
    <w:p w14:paraId="0B2A3BD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478</w:t>
      </w:r>
      <w:r w:rsidRPr="009901C8">
        <w:rPr>
          <w:rStyle w:val="HideTWBExt"/>
          <w:b w:val="0"/>
          <w:noProof w:val="0"/>
          <w:color w:val="auto"/>
        </w:rPr>
        <w:t>&lt;/NumAmB&gt;</w:t>
      </w:r>
    </w:p>
    <w:p w14:paraId="6E47105B"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374B5E0F" w14:textId="77777777" w:rsidR="00887EFF" w:rsidRPr="009901C8" w:rsidRDefault="00887EFF" w:rsidP="00887EFF">
      <w:r w:rsidRPr="009901C8">
        <w:rPr>
          <w:rStyle w:val="HideTWBExt"/>
          <w:noProof w:val="0"/>
          <w:color w:val="auto"/>
        </w:rPr>
        <w:t>&lt;/RepeatBlock-By&gt;</w:t>
      </w:r>
    </w:p>
    <w:p w14:paraId="6164279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A50746C" w14:textId="77777777" w:rsidR="00887EFF" w:rsidRPr="009901C8" w:rsidRDefault="00887EFF" w:rsidP="00887EFF">
      <w:pPr>
        <w:pStyle w:val="NormalBold"/>
      </w:pPr>
      <w:r w:rsidRPr="009901C8">
        <w:rPr>
          <w:rStyle w:val="HideTWBExt"/>
          <w:b w:val="0"/>
          <w:noProof w:val="0"/>
          <w:color w:val="auto"/>
        </w:rPr>
        <w:t>&lt;Article&gt;</w:t>
      </w:r>
      <w:r w:rsidRPr="009901C8">
        <w:t>22 cikk – 5 a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E5F47F9" w14:textId="77777777" w:rsidTr="007D1A1C">
        <w:trPr>
          <w:jc w:val="center"/>
        </w:trPr>
        <w:tc>
          <w:tcPr>
            <w:tcW w:w="9752" w:type="dxa"/>
            <w:gridSpan w:val="2"/>
          </w:tcPr>
          <w:p w14:paraId="5B8F2A86" w14:textId="77777777" w:rsidR="00887EFF" w:rsidRPr="009901C8" w:rsidRDefault="00887EFF" w:rsidP="007D1A1C">
            <w:pPr>
              <w:keepNext/>
            </w:pPr>
          </w:p>
        </w:tc>
      </w:tr>
      <w:tr w:rsidR="00887EFF" w:rsidRPr="009901C8" w14:paraId="0DDE25AB" w14:textId="77777777" w:rsidTr="007D1A1C">
        <w:trPr>
          <w:jc w:val="center"/>
        </w:trPr>
        <w:tc>
          <w:tcPr>
            <w:tcW w:w="4876" w:type="dxa"/>
            <w:hideMark/>
          </w:tcPr>
          <w:p w14:paraId="4858E782" w14:textId="77777777" w:rsidR="00887EFF" w:rsidRPr="009901C8" w:rsidRDefault="00887EFF" w:rsidP="007D1A1C">
            <w:pPr>
              <w:pStyle w:val="ColumnHeading"/>
              <w:keepNext/>
            </w:pPr>
            <w:r w:rsidRPr="009901C8">
              <w:t>A Bizottság által javasolt szöveg</w:t>
            </w:r>
          </w:p>
        </w:tc>
        <w:tc>
          <w:tcPr>
            <w:tcW w:w="4876" w:type="dxa"/>
            <w:hideMark/>
          </w:tcPr>
          <w:p w14:paraId="15B64E15" w14:textId="77777777" w:rsidR="00887EFF" w:rsidRPr="009901C8" w:rsidRDefault="00887EFF" w:rsidP="007D1A1C">
            <w:pPr>
              <w:pStyle w:val="ColumnHeading"/>
              <w:keepNext/>
            </w:pPr>
            <w:r w:rsidRPr="009901C8">
              <w:t>Módosítás</w:t>
            </w:r>
          </w:p>
        </w:tc>
      </w:tr>
      <w:tr w:rsidR="00887EFF" w:rsidRPr="009901C8" w14:paraId="2802C595" w14:textId="77777777" w:rsidTr="007D1A1C">
        <w:trPr>
          <w:jc w:val="center"/>
        </w:trPr>
        <w:tc>
          <w:tcPr>
            <w:tcW w:w="4876" w:type="dxa"/>
          </w:tcPr>
          <w:p w14:paraId="1E57C0C7" w14:textId="77777777" w:rsidR="00887EFF" w:rsidRPr="009901C8" w:rsidRDefault="00887EFF" w:rsidP="007D1A1C">
            <w:pPr>
              <w:pStyle w:val="Normal6"/>
            </w:pPr>
          </w:p>
        </w:tc>
        <w:tc>
          <w:tcPr>
            <w:tcW w:w="4876" w:type="dxa"/>
            <w:hideMark/>
          </w:tcPr>
          <w:p w14:paraId="278B59DA" w14:textId="77777777" w:rsidR="00887EFF" w:rsidRPr="009901C8" w:rsidRDefault="00887EFF" w:rsidP="007D1A1C">
            <w:pPr>
              <w:pStyle w:val="Normal6"/>
              <w:rPr>
                <w:szCs w:val="24"/>
              </w:rPr>
            </w:pPr>
            <w:r w:rsidRPr="009901C8">
              <w:rPr>
                <w:b/>
                <w:i/>
              </w:rPr>
              <w:t>(5a)</w:t>
            </w:r>
            <w:r w:rsidRPr="009901C8">
              <w:tab/>
            </w:r>
            <w:r w:rsidRPr="009901C8">
              <w:rPr>
                <w:b/>
                <w:i/>
              </w:rPr>
              <w:t>A családi egység elvével összhangban szülőket és a jog vagy szokás szerinti elsődleges gondozókat nem szabad őrizetben tartani.</w:t>
            </w:r>
          </w:p>
        </w:tc>
      </w:tr>
      <w:tr w:rsidR="00887EFF" w:rsidRPr="009901C8" w14:paraId="759BFE6B" w14:textId="77777777" w:rsidTr="007D1A1C">
        <w:trPr>
          <w:jc w:val="center"/>
        </w:trPr>
        <w:tc>
          <w:tcPr>
            <w:tcW w:w="4876" w:type="dxa"/>
          </w:tcPr>
          <w:p w14:paraId="0D62A040" w14:textId="77777777" w:rsidR="00887EFF" w:rsidRPr="009901C8" w:rsidRDefault="00887EFF" w:rsidP="007D1A1C">
            <w:pPr>
              <w:pStyle w:val="Normal6"/>
            </w:pPr>
          </w:p>
        </w:tc>
        <w:tc>
          <w:tcPr>
            <w:tcW w:w="4876" w:type="dxa"/>
            <w:hideMark/>
          </w:tcPr>
          <w:p w14:paraId="1BAA76CB" w14:textId="77777777" w:rsidR="00887EFF" w:rsidRPr="009901C8" w:rsidRDefault="00887EFF" w:rsidP="007D1A1C">
            <w:pPr>
              <w:pStyle w:val="Normal6"/>
              <w:rPr>
                <w:szCs w:val="24"/>
              </w:rPr>
            </w:pPr>
            <w:r w:rsidRPr="009901C8">
              <w:rPr>
                <w:b/>
                <w:i/>
              </w:rPr>
              <w:t>A kiskorúakat és a kiskorú gyermekekkel rendelkező családokat nem őrizet jellegű, közösségi alapú helyen kell elszállásolni, amíg nem rendezik bevándorlási jogállásukat.</w:t>
            </w:r>
          </w:p>
        </w:tc>
      </w:tr>
    </w:tbl>
    <w:p w14:paraId="7C7C434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62F11E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6CDB909" w14:textId="77777777" w:rsidR="00887EFF" w:rsidRPr="009901C8" w:rsidRDefault="00887EFF" w:rsidP="00887EFF">
      <w:pPr>
        <w:pStyle w:val="Normal12Italic"/>
        <w:rPr>
          <w:noProof w:val="0"/>
        </w:rPr>
      </w:pPr>
      <w:r w:rsidRPr="009901C8">
        <w:rPr>
          <w:noProof w:val="0"/>
        </w:rPr>
        <w:t>E módosításra az e cikk (1) bekezdésének logikájával kapcsolatos sürgető okokból van szükség.</w:t>
      </w:r>
    </w:p>
    <w:p w14:paraId="6D404F01" w14:textId="77777777" w:rsidR="00887EFF" w:rsidRPr="009901C8" w:rsidRDefault="00887EFF" w:rsidP="00887EFF">
      <w:r w:rsidRPr="009901C8">
        <w:rPr>
          <w:rStyle w:val="HideTWBExt"/>
          <w:noProof w:val="0"/>
          <w:color w:val="auto"/>
        </w:rPr>
        <w:t>&lt;/AmendB&gt;</w:t>
      </w:r>
    </w:p>
    <w:p w14:paraId="6F51990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479</w:t>
      </w:r>
      <w:r w:rsidRPr="009901C8">
        <w:rPr>
          <w:rStyle w:val="HideTWBExt"/>
          <w:b w:val="0"/>
          <w:noProof w:val="0"/>
          <w:color w:val="auto"/>
        </w:rPr>
        <w:t>&lt;/NumAmB&gt;</w:t>
      </w:r>
    </w:p>
    <w:p w14:paraId="28695F64"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D7D46BB" w14:textId="77777777" w:rsidR="00887EFF" w:rsidRPr="009901C8" w:rsidRDefault="00887EFF" w:rsidP="00887EFF">
      <w:r w:rsidRPr="009901C8">
        <w:rPr>
          <w:rStyle w:val="HideTWBExt"/>
          <w:noProof w:val="0"/>
          <w:color w:val="auto"/>
        </w:rPr>
        <w:t>&lt;/RepeatBlock-By&gt;</w:t>
      </w:r>
    </w:p>
    <w:p w14:paraId="7A0F781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E7F8D88" w14:textId="77777777" w:rsidR="00887EFF" w:rsidRPr="009901C8" w:rsidRDefault="00887EFF" w:rsidP="00887EFF">
      <w:pPr>
        <w:pStyle w:val="NormalBold"/>
      </w:pPr>
      <w:r w:rsidRPr="009901C8">
        <w:rPr>
          <w:rStyle w:val="HideTWBExt"/>
          <w:b w:val="0"/>
          <w:noProof w:val="0"/>
          <w:color w:val="auto"/>
        </w:rPr>
        <w:t>&lt;Article&gt;</w:t>
      </w:r>
      <w:r w:rsidRPr="009901C8">
        <w:t>22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6DE52E6" w14:textId="77777777" w:rsidTr="007D1A1C">
        <w:trPr>
          <w:jc w:val="center"/>
        </w:trPr>
        <w:tc>
          <w:tcPr>
            <w:tcW w:w="9752" w:type="dxa"/>
            <w:gridSpan w:val="2"/>
          </w:tcPr>
          <w:p w14:paraId="3E657FA3" w14:textId="77777777" w:rsidR="00887EFF" w:rsidRPr="009901C8" w:rsidRDefault="00887EFF" w:rsidP="007D1A1C">
            <w:pPr>
              <w:keepNext/>
            </w:pPr>
          </w:p>
        </w:tc>
      </w:tr>
      <w:tr w:rsidR="00887EFF" w:rsidRPr="009901C8" w14:paraId="61CD6F38" w14:textId="77777777" w:rsidTr="007D1A1C">
        <w:trPr>
          <w:jc w:val="center"/>
        </w:trPr>
        <w:tc>
          <w:tcPr>
            <w:tcW w:w="4876" w:type="dxa"/>
            <w:hideMark/>
          </w:tcPr>
          <w:p w14:paraId="2A1F34B9" w14:textId="77777777" w:rsidR="00887EFF" w:rsidRPr="009901C8" w:rsidRDefault="00887EFF" w:rsidP="007D1A1C">
            <w:pPr>
              <w:pStyle w:val="ColumnHeading"/>
              <w:keepNext/>
            </w:pPr>
            <w:r w:rsidRPr="009901C8">
              <w:t>A Bizottság által javasolt szöveg</w:t>
            </w:r>
          </w:p>
        </w:tc>
        <w:tc>
          <w:tcPr>
            <w:tcW w:w="4876" w:type="dxa"/>
            <w:hideMark/>
          </w:tcPr>
          <w:p w14:paraId="0A3657A8" w14:textId="77777777" w:rsidR="00887EFF" w:rsidRPr="009901C8" w:rsidRDefault="00887EFF" w:rsidP="007D1A1C">
            <w:pPr>
              <w:pStyle w:val="ColumnHeading"/>
              <w:keepNext/>
            </w:pPr>
            <w:r w:rsidRPr="009901C8">
              <w:t>Módosítás</w:t>
            </w:r>
          </w:p>
        </w:tc>
      </w:tr>
      <w:tr w:rsidR="00887EFF" w:rsidRPr="009901C8" w14:paraId="0EF0D3E4" w14:textId="77777777" w:rsidTr="007D1A1C">
        <w:trPr>
          <w:jc w:val="center"/>
        </w:trPr>
        <w:tc>
          <w:tcPr>
            <w:tcW w:w="4876" w:type="dxa"/>
            <w:hideMark/>
          </w:tcPr>
          <w:p w14:paraId="2130911C" w14:textId="77777777" w:rsidR="00887EFF" w:rsidRPr="009901C8" w:rsidRDefault="00887EFF" w:rsidP="007D1A1C">
            <w:pPr>
              <w:pStyle w:val="Normal6"/>
            </w:pPr>
            <w:r w:rsidRPr="009901C8">
              <w:t>(6)</w:t>
            </w:r>
            <w:r w:rsidRPr="009901C8">
              <w:tab/>
              <w:t xml:space="preserve">A kiskorúak, ideértve a kísérő nélküli kiskorúakat is, gondozását ellátó személyek a bűnügyi nyilvántartásban ellenőrzötten nem szerepelhetnek gyermekekkel kapcsolatos bűncselekményben és egyéb cselekményben, valamint </w:t>
            </w:r>
            <w:r w:rsidRPr="009901C8">
              <w:rPr>
                <w:b/>
                <w:i/>
              </w:rPr>
              <w:t>folyamatos és</w:t>
            </w:r>
            <w:r w:rsidRPr="009901C8">
              <w:t xml:space="preserve"> megfelelő képzésben kell részesülniük a </w:t>
            </w:r>
            <w:r w:rsidRPr="009901C8">
              <w:rPr>
                <w:b/>
                <w:i/>
              </w:rPr>
              <w:t>kísérő nélküli</w:t>
            </w:r>
            <w:r w:rsidRPr="009901C8">
              <w:t xml:space="preserve"> kiskorúak jogai és igényei tekintetében – ideértve az alkalmazandó gyermekvédelmi előírásokat is –, és a nemzeti jogban előírt titoktartási kötelezettség terheli őket a munkájuk során tudomásukra jutott valamennyi információval kapcsolatban.</w:t>
            </w:r>
          </w:p>
        </w:tc>
        <w:tc>
          <w:tcPr>
            <w:tcW w:w="4876" w:type="dxa"/>
            <w:hideMark/>
          </w:tcPr>
          <w:p w14:paraId="5F3BA9E0" w14:textId="77777777" w:rsidR="00887EFF" w:rsidRPr="009901C8" w:rsidRDefault="00887EFF" w:rsidP="007D1A1C">
            <w:pPr>
              <w:pStyle w:val="Normal6"/>
              <w:rPr>
                <w:szCs w:val="24"/>
              </w:rPr>
            </w:pPr>
            <w:r w:rsidRPr="009901C8">
              <w:t>(6)</w:t>
            </w:r>
            <w:r w:rsidRPr="009901C8">
              <w:tab/>
              <w:t xml:space="preserve">A kiskorúak, ideértve a kísérő nélküli kiskorúakat is, gondozását ellátó személyek a bűnügyi nyilvántartásban ellenőrzötten nem szerepelhetnek gyermekekkel kapcsolatos bűncselekményben és egyéb cselekményben, valamint megfelelő képzésben kell részesülniük a kiskorúak jogai és igényei tekintetében – ideértve az alkalmazandó gyermekvédelmi előírásokat is –, és a nemzeti jogban előírt titoktartási kötelezettség terheli őket a munkájuk során </w:t>
            </w:r>
            <w:r w:rsidRPr="009901C8">
              <w:rPr>
                <w:b/>
                <w:i/>
              </w:rPr>
              <w:t>bármely egyedi esetet illetően</w:t>
            </w:r>
            <w:r w:rsidRPr="009901C8">
              <w:rPr>
                <w:b/>
              </w:rPr>
              <w:t xml:space="preserve"> </w:t>
            </w:r>
            <w:r w:rsidRPr="009901C8">
              <w:t>tudomásukra jutott valamennyi információval kapcsolatban.</w:t>
            </w:r>
          </w:p>
        </w:tc>
      </w:tr>
    </w:tbl>
    <w:p w14:paraId="47FD795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223E7B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67C9E9D" w14:textId="77777777" w:rsidR="00887EFF" w:rsidRPr="009901C8" w:rsidRDefault="00887EFF" w:rsidP="00887EFF">
      <w:pPr>
        <w:pStyle w:val="Normal12Italic"/>
        <w:rPr>
          <w:noProof w:val="0"/>
        </w:rPr>
      </w:pPr>
      <w:r w:rsidRPr="009901C8">
        <w:rPr>
          <w:noProof w:val="0"/>
        </w:rPr>
        <w:t>A kísérő nélküli kiskorúak szükségleteire külön hangsúlyt kell helyezni. A megfelelő képzési idő szükségtelenné teszi a folyamatos képzést. A titoktartás nem akadályozhatja meg a kiskorúak gondozását ellátó személyeket abban, hogy általános észrevételeiket nyilvánosan megvitassák.</w:t>
      </w:r>
    </w:p>
    <w:p w14:paraId="45DDA5AE" w14:textId="77777777" w:rsidR="00887EFF" w:rsidRPr="009901C8" w:rsidRDefault="00887EFF" w:rsidP="00887EFF">
      <w:r w:rsidRPr="009901C8">
        <w:rPr>
          <w:rStyle w:val="HideTWBExt"/>
          <w:noProof w:val="0"/>
          <w:color w:val="auto"/>
        </w:rPr>
        <w:t>&lt;/AmendB&gt;</w:t>
      </w:r>
    </w:p>
    <w:p w14:paraId="2F5D865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480</w:t>
      </w:r>
      <w:r w:rsidRPr="009901C8">
        <w:rPr>
          <w:rStyle w:val="HideTWBExt"/>
          <w:b w:val="0"/>
          <w:noProof w:val="0"/>
          <w:color w:val="auto"/>
        </w:rPr>
        <w:t>&lt;/NumAmB&gt;</w:t>
      </w:r>
    </w:p>
    <w:p w14:paraId="31F7E717"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E692045"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7207B268" w14:textId="77777777" w:rsidR="00887EFF" w:rsidRPr="009901C8" w:rsidRDefault="00887EFF" w:rsidP="00887EFF">
      <w:r w:rsidRPr="009901C8">
        <w:rPr>
          <w:rStyle w:val="HideTWBExt"/>
          <w:noProof w:val="0"/>
          <w:color w:val="auto"/>
        </w:rPr>
        <w:t>&lt;/RepeatBlock-By&gt;</w:t>
      </w:r>
    </w:p>
    <w:p w14:paraId="2C543A9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658819B" w14:textId="77777777" w:rsidR="00887EFF" w:rsidRPr="009901C8" w:rsidRDefault="00887EFF" w:rsidP="00887EFF">
      <w:pPr>
        <w:pStyle w:val="NormalBold"/>
      </w:pPr>
      <w:r w:rsidRPr="009901C8">
        <w:rPr>
          <w:rStyle w:val="HideTWBExt"/>
          <w:b w:val="0"/>
          <w:noProof w:val="0"/>
          <w:color w:val="auto"/>
        </w:rPr>
        <w:t>&lt;Article&gt;</w:t>
      </w:r>
      <w:r w:rsidRPr="009901C8">
        <w:t>22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35336D1" w14:textId="77777777" w:rsidTr="007D1A1C">
        <w:trPr>
          <w:jc w:val="center"/>
        </w:trPr>
        <w:tc>
          <w:tcPr>
            <w:tcW w:w="9752" w:type="dxa"/>
            <w:gridSpan w:val="2"/>
          </w:tcPr>
          <w:p w14:paraId="7C70ED79" w14:textId="77777777" w:rsidR="00887EFF" w:rsidRPr="009901C8" w:rsidRDefault="00887EFF" w:rsidP="007D1A1C">
            <w:pPr>
              <w:keepNext/>
            </w:pPr>
          </w:p>
        </w:tc>
      </w:tr>
      <w:tr w:rsidR="00887EFF" w:rsidRPr="009901C8" w14:paraId="1ACCA989" w14:textId="77777777" w:rsidTr="007D1A1C">
        <w:trPr>
          <w:jc w:val="center"/>
        </w:trPr>
        <w:tc>
          <w:tcPr>
            <w:tcW w:w="4876" w:type="dxa"/>
            <w:hideMark/>
          </w:tcPr>
          <w:p w14:paraId="7A6AAD24" w14:textId="77777777" w:rsidR="00887EFF" w:rsidRPr="009901C8" w:rsidRDefault="00887EFF" w:rsidP="007D1A1C">
            <w:pPr>
              <w:pStyle w:val="ColumnHeading"/>
              <w:keepNext/>
            </w:pPr>
            <w:r w:rsidRPr="009901C8">
              <w:t>A Bizottság által javasolt szöveg</w:t>
            </w:r>
          </w:p>
        </w:tc>
        <w:tc>
          <w:tcPr>
            <w:tcW w:w="4876" w:type="dxa"/>
            <w:hideMark/>
          </w:tcPr>
          <w:p w14:paraId="69812746" w14:textId="77777777" w:rsidR="00887EFF" w:rsidRPr="009901C8" w:rsidRDefault="00887EFF" w:rsidP="007D1A1C">
            <w:pPr>
              <w:pStyle w:val="ColumnHeading"/>
              <w:keepNext/>
            </w:pPr>
            <w:r w:rsidRPr="009901C8">
              <w:t>Módosítás</w:t>
            </w:r>
          </w:p>
        </w:tc>
      </w:tr>
      <w:tr w:rsidR="00887EFF" w:rsidRPr="009901C8" w14:paraId="7D04D932" w14:textId="77777777" w:rsidTr="007D1A1C">
        <w:trPr>
          <w:jc w:val="center"/>
        </w:trPr>
        <w:tc>
          <w:tcPr>
            <w:tcW w:w="4876" w:type="dxa"/>
            <w:hideMark/>
          </w:tcPr>
          <w:p w14:paraId="38909EF9" w14:textId="77777777" w:rsidR="00887EFF" w:rsidRPr="009901C8" w:rsidRDefault="00887EFF" w:rsidP="007D1A1C">
            <w:pPr>
              <w:pStyle w:val="Normal6"/>
            </w:pPr>
            <w:r w:rsidRPr="009901C8">
              <w:t>(6)</w:t>
            </w:r>
            <w:r w:rsidRPr="009901C8">
              <w:tab/>
              <w:t>A kiskorúak, ideértve a kísérő nélküli kiskorúakat is, gondozását ellátó személyek a bűnügyi nyilvántartásban ellenőrzötten nem szerepelhetnek gyermekekkel kapcsolatos bűncselekményben és egyéb cselekményben, valamint folyamatos és megfelelő képzésben kell részesülniük a kísérő nélküli kiskorúak jogai és igényei tekintetében – ideértve az alkalmazandó gyermekvédelmi előírásokat is –, és a nemzeti jogban előírt titoktartási kötelezettség terheli őket a munkájuk során tudomásukra jutott valamennyi információval kapcsolatban.</w:t>
            </w:r>
          </w:p>
        </w:tc>
        <w:tc>
          <w:tcPr>
            <w:tcW w:w="4876" w:type="dxa"/>
            <w:hideMark/>
          </w:tcPr>
          <w:p w14:paraId="1F2F84C2" w14:textId="77777777" w:rsidR="00887EFF" w:rsidRPr="009901C8" w:rsidRDefault="00887EFF" w:rsidP="007D1A1C">
            <w:pPr>
              <w:pStyle w:val="Normal6"/>
              <w:rPr>
                <w:szCs w:val="24"/>
              </w:rPr>
            </w:pPr>
            <w:r w:rsidRPr="009901C8">
              <w:t>(6)</w:t>
            </w:r>
            <w:r w:rsidRPr="009901C8">
              <w:tab/>
              <w:t>A kiskorúak, ideértve a kísérő nélküli kiskorúakat is, gondozását ellátó személyek a bűnügyi nyilvántartásban ellenőrzötten nem szerepelhetnek</w:t>
            </w:r>
            <w:r w:rsidRPr="009901C8">
              <w:rPr>
                <w:b/>
                <w:i/>
              </w:rPr>
              <w:t>,</w:t>
            </w:r>
            <w:r w:rsidRPr="009901C8">
              <w:t xml:space="preserve"> gyermekekkel kapcsolatos bűncselekményben és egyéb cselekményben </w:t>
            </w:r>
            <w:r w:rsidRPr="009901C8">
              <w:rPr>
                <w:b/>
                <w:i/>
              </w:rPr>
              <w:t>való részvétel miatt sem</w:t>
            </w:r>
            <w:r w:rsidRPr="009901C8">
              <w:t xml:space="preserve">, valamint folyamatos és megfelelő képzésben kell részesülniük a </w:t>
            </w:r>
            <w:r w:rsidRPr="009901C8">
              <w:rPr>
                <w:b/>
                <w:i/>
              </w:rPr>
              <w:t>kísérővel érkező, a családjától elszakadt és a</w:t>
            </w:r>
            <w:r w:rsidRPr="009901C8">
              <w:rPr>
                <w:b/>
              </w:rPr>
              <w:t xml:space="preserve"> </w:t>
            </w:r>
            <w:r w:rsidRPr="009901C8">
              <w:t>kísérő nélküli kiskorúak jogai és igényei tekintetében – ideértve az alkalmazandó gyermekvédelmi előírásokat is –, és a nemzeti jogban előírt titoktartási kötelezettség terheli őket a munkájuk során tudomásukra jutott valamennyi információval kapcsolatban.</w:t>
            </w:r>
          </w:p>
        </w:tc>
      </w:tr>
    </w:tbl>
    <w:p w14:paraId="3E0D416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D922DF0" w14:textId="77777777" w:rsidR="00887EFF" w:rsidRPr="009901C8" w:rsidRDefault="00887EFF" w:rsidP="00887EFF">
      <w:r w:rsidRPr="009901C8">
        <w:rPr>
          <w:rStyle w:val="HideTWBExt"/>
          <w:noProof w:val="0"/>
          <w:color w:val="auto"/>
        </w:rPr>
        <w:t>&lt;/AmendB&gt;</w:t>
      </w:r>
    </w:p>
    <w:p w14:paraId="3F7A7FD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481</w:t>
      </w:r>
      <w:r w:rsidRPr="009901C8">
        <w:rPr>
          <w:rStyle w:val="HideTWBExt"/>
          <w:b w:val="0"/>
          <w:noProof w:val="0"/>
          <w:color w:val="auto"/>
        </w:rPr>
        <w:t>&lt;/NumAmB&gt;</w:t>
      </w:r>
    </w:p>
    <w:p w14:paraId="5987C973"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Brando Benifei, Damiano Zoffoli, Nathalie Griesbeck</w:t>
      </w:r>
      <w:r w:rsidRPr="009901C8">
        <w:rPr>
          <w:rStyle w:val="HideTWBExt"/>
          <w:b w:val="0"/>
          <w:noProof w:val="0"/>
          <w:color w:val="auto"/>
        </w:rPr>
        <w:t>&lt;/Members&gt;</w:t>
      </w:r>
    </w:p>
    <w:p w14:paraId="49483943" w14:textId="77777777" w:rsidR="00887EFF" w:rsidRPr="009901C8" w:rsidRDefault="00887EFF" w:rsidP="00887EFF">
      <w:r w:rsidRPr="009901C8">
        <w:rPr>
          <w:rStyle w:val="HideTWBExt"/>
          <w:noProof w:val="0"/>
          <w:color w:val="auto"/>
        </w:rPr>
        <w:t>&lt;/RepeatBlock-By&gt;</w:t>
      </w:r>
    </w:p>
    <w:p w14:paraId="72C99C2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B794636" w14:textId="77777777" w:rsidR="00887EFF" w:rsidRPr="009901C8" w:rsidRDefault="00887EFF" w:rsidP="00887EFF">
      <w:pPr>
        <w:pStyle w:val="NormalBold"/>
      </w:pPr>
      <w:r w:rsidRPr="009901C8">
        <w:rPr>
          <w:rStyle w:val="HideTWBExt"/>
          <w:b w:val="0"/>
          <w:noProof w:val="0"/>
          <w:color w:val="auto"/>
        </w:rPr>
        <w:t>&lt;Article&gt;</w:t>
      </w:r>
      <w:r w:rsidRPr="009901C8">
        <w:t>22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09FB19D" w14:textId="77777777" w:rsidTr="007D1A1C">
        <w:trPr>
          <w:jc w:val="center"/>
        </w:trPr>
        <w:tc>
          <w:tcPr>
            <w:tcW w:w="9752" w:type="dxa"/>
            <w:gridSpan w:val="2"/>
          </w:tcPr>
          <w:p w14:paraId="3687539E" w14:textId="77777777" w:rsidR="00887EFF" w:rsidRPr="009901C8" w:rsidRDefault="00887EFF" w:rsidP="007D1A1C">
            <w:pPr>
              <w:keepNext/>
            </w:pPr>
          </w:p>
        </w:tc>
      </w:tr>
      <w:tr w:rsidR="00887EFF" w:rsidRPr="009901C8" w14:paraId="261C6F6B" w14:textId="77777777" w:rsidTr="007D1A1C">
        <w:trPr>
          <w:jc w:val="center"/>
        </w:trPr>
        <w:tc>
          <w:tcPr>
            <w:tcW w:w="4876" w:type="dxa"/>
            <w:hideMark/>
          </w:tcPr>
          <w:p w14:paraId="096D8604" w14:textId="77777777" w:rsidR="00887EFF" w:rsidRPr="009901C8" w:rsidRDefault="00887EFF" w:rsidP="007D1A1C">
            <w:pPr>
              <w:pStyle w:val="ColumnHeading"/>
              <w:keepNext/>
            </w:pPr>
            <w:r w:rsidRPr="009901C8">
              <w:t>A Bizottság által javasolt szöveg</w:t>
            </w:r>
          </w:p>
        </w:tc>
        <w:tc>
          <w:tcPr>
            <w:tcW w:w="4876" w:type="dxa"/>
            <w:hideMark/>
          </w:tcPr>
          <w:p w14:paraId="49BB00D9" w14:textId="77777777" w:rsidR="00887EFF" w:rsidRPr="009901C8" w:rsidRDefault="00887EFF" w:rsidP="007D1A1C">
            <w:pPr>
              <w:pStyle w:val="ColumnHeading"/>
              <w:keepNext/>
            </w:pPr>
            <w:r w:rsidRPr="009901C8">
              <w:t>Módosítás</w:t>
            </w:r>
          </w:p>
        </w:tc>
      </w:tr>
      <w:tr w:rsidR="00887EFF" w:rsidRPr="009901C8" w14:paraId="2EB8AF39" w14:textId="77777777" w:rsidTr="007D1A1C">
        <w:trPr>
          <w:jc w:val="center"/>
        </w:trPr>
        <w:tc>
          <w:tcPr>
            <w:tcW w:w="4876" w:type="dxa"/>
            <w:hideMark/>
          </w:tcPr>
          <w:p w14:paraId="2BEB314A" w14:textId="77777777" w:rsidR="00887EFF" w:rsidRPr="009901C8" w:rsidRDefault="00887EFF" w:rsidP="007D1A1C">
            <w:pPr>
              <w:pStyle w:val="Normal6"/>
            </w:pPr>
            <w:r w:rsidRPr="009901C8">
              <w:t>(6)</w:t>
            </w:r>
            <w:r w:rsidRPr="009901C8">
              <w:tab/>
              <w:t>A kiskorúak, ideértve a kísérő nélküli kiskorúakat is, gondozását ellátó személyek a bűnügyi nyilvántartásban ellenőrzötten nem szerepelhetnek gyermekekkel kapcsolatos bűncselekményben és egyéb cselekményben, valamint folyamatos és megfelelő képzésben kell részesülniük a kísérő nélküli kiskorúak jogai és igényei tekintetében – ideértve az alkalmazandó gyermekvédelmi előírásokat is –, és a nemzeti jogban előírt titoktartási kötelezettség terheli őket a munkájuk során tudomásukra jutott valamennyi információval kapcsolatban.</w:t>
            </w:r>
          </w:p>
        </w:tc>
        <w:tc>
          <w:tcPr>
            <w:tcW w:w="4876" w:type="dxa"/>
            <w:hideMark/>
          </w:tcPr>
          <w:p w14:paraId="78CEC06B" w14:textId="77777777" w:rsidR="00887EFF" w:rsidRPr="009901C8" w:rsidRDefault="00887EFF" w:rsidP="007D1A1C">
            <w:pPr>
              <w:pStyle w:val="Normal6"/>
              <w:rPr>
                <w:szCs w:val="24"/>
              </w:rPr>
            </w:pPr>
            <w:r w:rsidRPr="009901C8">
              <w:t>(6)</w:t>
            </w:r>
            <w:r w:rsidRPr="009901C8">
              <w:tab/>
              <w:t>A kiskorúak, ideértve a kísérő nélküli kiskorúakat is, gondozását ellátó személyek a bűnügyi nyilvántartásban ellenőrzötten nem szerepelhetnek</w:t>
            </w:r>
            <w:r w:rsidRPr="009901C8">
              <w:rPr>
                <w:b/>
                <w:i/>
              </w:rPr>
              <w:t>, különösen nem</w:t>
            </w:r>
            <w:r w:rsidRPr="009901C8">
              <w:t xml:space="preserve"> gyermekekkel kapcsolatos bűncselekményben és egyéb cselekményben </w:t>
            </w:r>
            <w:r w:rsidRPr="009901C8">
              <w:rPr>
                <w:b/>
                <w:i/>
              </w:rPr>
              <w:t>való részvétel miatt</w:t>
            </w:r>
            <w:r w:rsidRPr="009901C8">
              <w:t>, valamint folyamatos és megfelelő képzésben kell részesülniük a kísérő nélküli kiskorúak jogai és igényei tekintetében – ideértve az alkalmazandó gyermekvédelmi előírásokat is –, és a nemzeti jogban előírt titoktartási kötelezettség terheli őket a munkájuk során tudomásukra jutott valamennyi információval kapcsolatban.</w:t>
            </w:r>
          </w:p>
        </w:tc>
      </w:tr>
    </w:tbl>
    <w:p w14:paraId="7E26FC3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8A5BF84"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9B0EB04" w14:textId="77777777" w:rsidR="00887EFF" w:rsidRPr="009901C8" w:rsidRDefault="00887EFF" w:rsidP="00887EFF">
      <w:pPr>
        <w:pStyle w:val="Normal12Italic"/>
        <w:rPr>
          <w:noProof w:val="0"/>
        </w:rPr>
      </w:pPr>
      <w:r w:rsidRPr="009901C8">
        <w:rPr>
          <w:noProof w:val="0"/>
        </w:rPr>
        <w:t>Fontos gondoskodni arról, hogy a tagállamok rendszeresen és előzetesen ellenőrizzék a kiskorúakkal kapcsolatba kerülő személyzet bűnügyi nyilvántartásban való szereplését, megelőzve ezzel, hogy azok, akik bűncselekményt és/vagy egyéb szabálysértést követtek el, kiskorúakkal dolgozhassanak.</w:t>
      </w:r>
    </w:p>
    <w:p w14:paraId="2334DDE8" w14:textId="77777777" w:rsidR="00887EFF" w:rsidRPr="009901C8" w:rsidRDefault="00887EFF" w:rsidP="00887EFF">
      <w:r w:rsidRPr="009901C8">
        <w:rPr>
          <w:rStyle w:val="HideTWBExt"/>
          <w:noProof w:val="0"/>
          <w:color w:val="auto"/>
        </w:rPr>
        <w:t>&lt;/AmendB&gt;</w:t>
      </w:r>
    </w:p>
    <w:p w14:paraId="4960697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482</w:t>
      </w:r>
      <w:r w:rsidRPr="009901C8">
        <w:rPr>
          <w:rStyle w:val="HideTWBExt"/>
          <w:b w:val="0"/>
          <w:noProof w:val="0"/>
          <w:color w:val="auto"/>
        </w:rPr>
        <w:t>&lt;/NumAmB&gt;</w:t>
      </w:r>
    </w:p>
    <w:p w14:paraId="12BA610F"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w:t>
      </w:r>
      <w:r w:rsidRPr="009901C8">
        <w:rPr>
          <w:rStyle w:val="HideTWBExt"/>
          <w:b w:val="0"/>
          <w:noProof w:val="0"/>
          <w:color w:val="auto"/>
        </w:rPr>
        <w:t>&lt;/Members&gt;</w:t>
      </w:r>
    </w:p>
    <w:p w14:paraId="132A2EBB" w14:textId="77777777" w:rsidR="00887EFF" w:rsidRPr="009901C8" w:rsidRDefault="00887EFF" w:rsidP="00887EFF">
      <w:r w:rsidRPr="009901C8">
        <w:rPr>
          <w:rStyle w:val="HideTWBExt"/>
          <w:noProof w:val="0"/>
          <w:color w:val="auto"/>
        </w:rPr>
        <w:t>&lt;/RepeatBlock-By&gt;</w:t>
      </w:r>
    </w:p>
    <w:p w14:paraId="544F6AD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5C288B6" w14:textId="77777777" w:rsidR="00887EFF" w:rsidRPr="009901C8" w:rsidRDefault="00887EFF" w:rsidP="00887EFF">
      <w:pPr>
        <w:pStyle w:val="NormalBold"/>
      </w:pPr>
      <w:r w:rsidRPr="009901C8">
        <w:rPr>
          <w:rStyle w:val="HideTWBExt"/>
          <w:b w:val="0"/>
          <w:noProof w:val="0"/>
          <w:color w:val="auto"/>
        </w:rPr>
        <w:t>&lt;Article&gt;</w:t>
      </w:r>
      <w:r w:rsidRPr="009901C8">
        <w:t>23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1205449" w14:textId="77777777" w:rsidTr="007D1A1C">
        <w:trPr>
          <w:jc w:val="center"/>
        </w:trPr>
        <w:tc>
          <w:tcPr>
            <w:tcW w:w="9752" w:type="dxa"/>
            <w:gridSpan w:val="2"/>
          </w:tcPr>
          <w:p w14:paraId="13034FFD" w14:textId="77777777" w:rsidR="00887EFF" w:rsidRPr="009901C8" w:rsidRDefault="00887EFF" w:rsidP="007D1A1C">
            <w:pPr>
              <w:keepNext/>
            </w:pPr>
          </w:p>
        </w:tc>
      </w:tr>
      <w:tr w:rsidR="00887EFF" w:rsidRPr="009901C8" w14:paraId="2BB57B8B" w14:textId="77777777" w:rsidTr="007D1A1C">
        <w:trPr>
          <w:jc w:val="center"/>
        </w:trPr>
        <w:tc>
          <w:tcPr>
            <w:tcW w:w="4876" w:type="dxa"/>
            <w:hideMark/>
          </w:tcPr>
          <w:p w14:paraId="504E30E9" w14:textId="77777777" w:rsidR="00887EFF" w:rsidRPr="009901C8" w:rsidRDefault="00887EFF" w:rsidP="007D1A1C">
            <w:pPr>
              <w:pStyle w:val="ColumnHeading"/>
              <w:keepNext/>
            </w:pPr>
            <w:r w:rsidRPr="009901C8">
              <w:t>A Bizottság által javasolt szöveg</w:t>
            </w:r>
          </w:p>
        </w:tc>
        <w:tc>
          <w:tcPr>
            <w:tcW w:w="4876" w:type="dxa"/>
            <w:hideMark/>
          </w:tcPr>
          <w:p w14:paraId="62B743EB" w14:textId="77777777" w:rsidR="00887EFF" w:rsidRPr="009901C8" w:rsidRDefault="00887EFF" w:rsidP="007D1A1C">
            <w:pPr>
              <w:pStyle w:val="ColumnHeading"/>
              <w:keepNext/>
            </w:pPr>
            <w:r w:rsidRPr="009901C8">
              <w:t>Módosítás</w:t>
            </w:r>
          </w:p>
        </w:tc>
      </w:tr>
      <w:tr w:rsidR="00887EFF" w:rsidRPr="009901C8" w14:paraId="298D490C" w14:textId="77777777" w:rsidTr="007D1A1C">
        <w:trPr>
          <w:jc w:val="center"/>
        </w:trPr>
        <w:tc>
          <w:tcPr>
            <w:tcW w:w="4876" w:type="dxa"/>
            <w:hideMark/>
          </w:tcPr>
          <w:p w14:paraId="6C514FEC" w14:textId="77777777" w:rsidR="00887EFF" w:rsidRPr="009901C8" w:rsidRDefault="00887EFF" w:rsidP="007D1A1C">
            <w:pPr>
              <w:pStyle w:val="Normal6"/>
            </w:pPr>
            <w:r w:rsidRPr="009901C8">
              <w:t xml:space="preserve">A tagállamok a lehető leghamarabb és legkésőbb öt </w:t>
            </w:r>
            <w:r w:rsidRPr="009901C8">
              <w:rPr>
                <w:b/>
                <w:i/>
              </w:rPr>
              <w:t>munkanappal</w:t>
            </w:r>
            <w:r w:rsidRPr="009901C8">
              <w:t xml:space="preserve"> azután, hogy egy kísérő nélküli kiskorú </w:t>
            </w:r>
            <w:r w:rsidRPr="009901C8">
              <w:rPr>
                <w:b/>
                <w:i/>
              </w:rPr>
              <w:t>nemzetközi védelem iránti kérelmet nyújt be</w:t>
            </w:r>
            <w:r w:rsidRPr="009901C8">
              <w:t>,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c>
          <w:tcPr>
            <w:tcW w:w="4876" w:type="dxa"/>
            <w:hideMark/>
          </w:tcPr>
          <w:p w14:paraId="0673F511" w14:textId="77777777" w:rsidR="00887EFF" w:rsidRPr="009901C8" w:rsidRDefault="00887EFF" w:rsidP="007D1A1C">
            <w:pPr>
              <w:pStyle w:val="Normal6"/>
              <w:rPr>
                <w:szCs w:val="24"/>
              </w:rPr>
            </w:pPr>
            <w:r w:rsidRPr="009901C8">
              <w:t xml:space="preserve">A tagállamok a lehető leghamarabb és legkésőbb öt </w:t>
            </w:r>
            <w:r w:rsidRPr="009901C8">
              <w:rPr>
                <w:b/>
                <w:i/>
              </w:rPr>
              <w:t>nappal</w:t>
            </w:r>
            <w:r w:rsidRPr="009901C8">
              <w:t xml:space="preserve"> azután, hogy egy kísérő nélküli kiskorú </w:t>
            </w:r>
            <w:r w:rsidRPr="009901C8">
              <w:rPr>
                <w:b/>
                <w:i/>
              </w:rPr>
              <w:t>megérkezik valamely tagállamba</w:t>
            </w:r>
            <w:r w:rsidRPr="009901C8">
              <w:t xml:space="preserve">,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w:t>
            </w:r>
            <w:r w:rsidRPr="009901C8">
              <w:rPr>
                <w:b/>
                <w:i/>
              </w:rPr>
              <w:t>képesítéssel és</w:t>
            </w:r>
            <w:r w:rsidRPr="009901C8">
              <w:rPr>
                <w:b/>
              </w:rPr>
              <w:t xml:space="preserve"> </w:t>
            </w:r>
            <w:r w:rsidRPr="009901C8">
              <w:t xml:space="preserve">szakértelemmel kell rendelkeznie, </w:t>
            </w:r>
            <w:r w:rsidRPr="009901C8">
              <w:rPr>
                <w:b/>
                <w:i/>
              </w:rPr>
              <w:t>folyamatos és megfelelő képzésben kell részesülnie,</w:t>
            </w:r>
            <w:r w:rsidRPr="009901C8">
              <w:rPr>
                <w:b/>
              </w:rPr>
              <w:t xml:space="preserve"> </w:t>
            </w:r>
            <w:r w:rsidRPr="009901C8">
              <w:t>és a bűnügyi nyilvántartásban ellenőrzötten nem szerepelhet</w:t>
            </w:r>
            <w:r w:rsidRPr="009901C8">
              <w:rPr>
                <w:b/>
                <w:i/>
              </w:rPr>
              <w:t>, különösen nem</w:t>
            </w:r>
            <w:r w:rsidRPr="009901C8">
              <w:t xml:space="preserve"> gyermekekkel kapcsolatos bűncselekményben és egyéb cselekményben </w:t>
            </w:r>
            <w:r w:rsidRPr="009901C8">
              <w:rPr>
                <w:b/>
                <w:i/>
              </w:rPr>
              <w:t>való részvétel miatt</w:t>
            </w:r>
            <w:r w:rsidRPr="009901C8">
              <w:t xml:space="preserve">. </w:t>
            </w:r>
            <w:r w:rsidRPr="009901C8">
              <w:rPr>
                <w:b/>
                <w:i/>
              </w:rPr>
              <w:t>Miután kinevezték a gyámot, az illetékes hatóságok rendszeresen felülvizsgálják a bűnügyi nyilvántartást, hogy felismerjék, ha az a gyám szerepével összeegyeztethetetlen bejegyzést tartalmaz.</w:t>
            </w:r>
            <w:r w:rsidRPr="009901C8">
              <w:t xml:space="preserve">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r>
    </w:tbl>
    <w:p w14:paraId="2C3809D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CDEEEB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F7A0D93" w14:textId="77777777" w:rsidR="00887EFF" w:rsidRPr="009901C8" w:rsidRDefault="00887EFF" w:rsidP="00887EFF">
      <w:pPr>
        <w:pStyle w:val="Normal12Italic"/>
        <w:rPr>
          <w:noProof w:val="0"/>
        </w:rPr>
      </w:pPr>
      <w:r w:rsidRPr="009901C8">
        <w:rPr>
          <w:noProof w:val="0"/>
        </w:rPr>
        <w:t>E módosítások a bizottsági javaslat és a kiskorúak gondozását ellátó vagy a kiskorúak gyámjaként eljáró személyekre vonatkozó rendelkezések megerősítésének logikáját követik.</w:t>
      </w:r>
    </w:p>
    <w:p w14:paraId="5867815D" w14:textId="77777777" w:rsidR="00887EFF" w:rsidRPr="009901C8" w:rsidRDefault="00887EFF" w:rsidP="00887EFF">
      <w:r w:rsidRPr="009901C8">
        <w:rPr>
          <w:rStyle w:val="HideTWBExt"/>
          <w:noProof w:val="0"/>
          <w:color w:val="auto"/>
        </w:rPr>
        <w:t>&lt;/AmendB&gt;</w:t>
      </w:r>
    </w:p>
    <w:p w14:paraId="40486D0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483</w:t>
      </w:r>
      <w:r w:rsidRPr="009901C8">
        <w:rPr>
          <w:rStyle w:val="HideTWBExt"/>
          <w:b w:val="0"/>
          <w:noProof w:val="0"/>
          <w:color w:val="auto"/>
        </w:rPr>
        <w:t>&lt;/NumAmB&gt;</w:t>
      </w:r>
    </w:p>
    <w:p w14:paraId="358C4C89"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Brando Benifei, Damiano Zoffoli, Nathalie Griesbeck</w:t>
      </w:r>
      <w:r w:rsidRPr="009901C8">
        <w:rPr>
          <w:rStyle w:val="HideTWBExt"/>
          <w:b w:val="0"/>
          <w:noProof w:val="0"/>
          <w:color w:val="auto"/>
        </w:rPr>
        <w:t>&lt;/Members&gt;</w:t>
      </w:r>
    </w:p>
    <w:p w14:paraId="6261022D" w14:textId="77777777" w:rsidR="00887EFF" w:rsidRPr="009901C8" w:rsidRDefault="00887EFF" w:rsidP="00887EFF">
      <w:r w:rsidRPr="009901C8">
        <w:rPr>
          <w:rStyle w:val="HideTWBExt"/>
          <w:noProof w:val="0"/>
          <w:color w:val="auto"/>
        </w:rPr>
        <w:t>&lt;/RepeatBlock-By&gt;</w:t>
      </w:r>
    </w:p>
    <w:p w14:paraId="3E9D737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96313B0" w14:textId="77777777" w:rsidR="00887EFF" w:rsidRPr="009901C8" w:rsidRDefault="00887EFF" w:rsidP="00887EFF">
      <w:pPr>
        <w:pStyle w:val="NormalBold"/>
      </w:pPr>
      <w:r w:rsidRPr="009901C8">
        <w:rPr>
          <w:rStyle w:val="HideTWBExt"/>
          <w:b w:val="0"/>
          <w:noProof w:val="0"/>
          <w:color w:val="auto"/>
        </w:rPr>
        <w:t>&lt;Article&gt;</w:t>
      </w:r>
      <w:r w:rsidRPr="009901C8">
        <w:t>23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D607091" w14:textId="77777777" w:rsidTr="007D1A1C">
        <w:trPr>
          <w:jc w:val="center"/>
        </w:trPr>
        <w:tc>
          <w:tcPr>
            <w:tcW w:w="9752" w:type="dxa"/>
            <w:gridSpan w:val="2"/>
          </w:tcPr>
          <w:p w14:paraId="28F72C04" w14:textId="77777777" w:rsidR="00887EFF" w:rsidRPr="009901C8" w:rsidRDefault="00887EFF" w:rsidP="007D1A1C">
            <w:pPr>
              <w:keepNext/>
            </w:pPr>
          </w:p>
        </w:tc>
      </w:tr>
      <w:tr w:rsidR="00887EFF" w:rsidRPr="009901C8" w14:paraId="06E45384" w14:textId="77777777" w:rsidTr="007D1A1C">
        <w:trPr>
          <w:jc w:val="center"/>
        </w:trPr>
        <w:tc>
          <w:tcPr>
            <w:tcW w:w="4876" w:type="dxa"/>
            <w:hideMark/>
          </w:tcPr>
          <w:p w14:paraId="67CB3FB8" w14:textId="77777777" w:rsidR="00887EFF" w:rsidRPr="009901C8" w:rsidRDefault="00887EFF" w:rsidP="007D1A1C">
            <w:pPr>
              <w:pStyle w:val="ColumnHeading"/>
              <w:keepNext/>
            </w:pPr>
            <w:r w:rsidRPr="009901C8">
              <w:t>A Bizottság által javasolt szöveg</w:t>
            </w:r>
          </w:p>
        </w:tc>
        <w:tc>
          <w:tcPr>
            <w:tcW w:w="4876" w:type="dxa"/>
            <w:hideMark/>
          </w:tcPr>
          <w:p w14:paraId="7B5855E6" w14:textId="77777777" w:rsidR="00887EFF" w:rsidRPr="009901C8" w:rsidRDefault="00887EFF" w:rsidP="007D1A1C">
            <w:pPr>
              <w:pStyle w:val="ColumnHeading"/>
              <w:keepNext/>
            </w:pPr>
            <w:r w:rsidRPr="009901C8">
              <w:t>Módosítás</w:t>
            </w:r>
          </w:p>
        </w:tc>
      </w:tr>
      <w:tr w:rsidR="00887EFF" w:rsidRPr="009901C8" w14:paraId="25490317" w14:textId="77777777" w:rsidTr="007D1A1C">
        <w:trPr>
          <w:jc w:val="center"/>
        </w:trPr>
        <w:tc>
          <w:tcPr>
            <w:tcW w:w="4876" w:type="dxa"/>
            <w:hideMark/>
          </w:tcPr>
          <w:p w14:paraId="0064A548" w14:textId="77777777" w:rsidR="00887EFF" w:rsidRPr="009901C8" w:rsidRDefault="00887EFF" w:rsidP="007D1A1C">
            <w:pPr>
              <w:pStyle w:val="Normal6"/>
            </w:pPr>
            <w:r w:rsidRPr="009901C8">
              <w:t xml:space="preserve">A tagállamok a lehető leghamarabb és legkésőbb öt </w:t>
            </w:r>
            <w:r w:rsidRPr="009901C8">
              <w:rPr>
                <w:b/>
                <w:i/>
              </w:rPr>
              <w:t>munkanappal</w:t>
            </w:r>
            <w:r w:rsidRPr="009901C8">
              <w:t xml:space="preserve"> azután, hogy egy kísérő nélküli kiskorú </w:t>
            </w:r>
            <w:r w:rsidRPr="009901C8">
              <w:rPr>
                <w:b/>
                <w:i/>
              </w:rPr>
              <w:t>nemzetközi védelem iránti kérelmet nyújt be</w:t>
            </w:r>
            <w:r w:rsidRPr="009901C8">
              <w:t>,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c>
          <w:tcPr>
            <w:tcW w:w="4876" w:type="dxa"/>
            <w:hideMark/>
          </w:tcPr>
          <w:p w14:paraId="302562B8" w14:textId="77777777" w:rsidR="00887EFF" w:rsidRPr="009901C8" w:rsidRDefault="00887EFF" w:rsidP="007D1A1C">
            <w:pPr>
              <w:pStyle w:val="Normal6"/>
              <w:rPr>
                <w:szCs w:val="24"/>
              </w:rPr>
            </w:pPr>
            <w:r w:rsidRPr="009901C8">
              <w:t xml:space="preserve">A tagállamok a lehető leghamarabb és legkésőbb öt </w:t>
            </w:r>
            <w:r w:rsidRPr="009901C8">
              <w:rPr>
                <w:b/>
                <w:i/>
              </w:rPr>
              <w:t>nappal</w:t>
            </w:r>
            <w:r w:rsidRPr="009901C8">
              <w:t xml:space="preserve"> azután, hogy egy kísérő nélküli kiskorú </w:t>
            </w:r>
            <w:r w:rsidRPr="009901C8">
              <w:rPr>
                <w:b/>
                <w:i/>
              </w:rPr>
              <w:t>megérkezik valamely tagállamba</w:t>
            </w:r>
            <w:r w:rsidRPr="009901C8">
              <w:t xml:space="preserve">,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w:t>
            </w:r>
            <w:r w:rsidRPr="009901C8">
              <w:rPr>
                <w:b/>
                <w:i/>
              </w:rPr>
              <w:t>képesítéssel kell rendelkeznie, és</w:t>
            </w:r>
            <w:r w:rsidRPr="009901C8">
              <w:rPr>
                <w:b/>
              </w:rPr>
              <w:t xml:space="preserve"> </w:t>
            </w:r>
            <w:r w:rsidRPr="009901C8">
              <w:t>a feladatait a 22. cikk (2) bekezdésében előírtak szerint, a gyermek mindenek felett álló érdekének elvével összhangban kell ellátnia, e célból kellő szakértelemmel kell rendelkeznie, és a bűnügyi nyilvántartásban ellenőrzötten nem szerepelhet</w:t>
            </w:r>
            <w:r w:rsidRPr="009901C8">
              <w:rPr>
                <w:b/>
                <w:i/>
              </w:rPr>
              <w:t>, különösen nem</w:t>
            </w:r>
            <w:r w:rsidRPr="009901C8">
              <w:t xml:space="preserve"> gyermekekkel kapcsolatos bűncselekményben és egyéb cselekményben </w:t>
            </w:r>
            <w:r w:rsidRPr="009901C8">
              <w:rPr>
                <w:b/>
                <w:i/>
              </w:rPr>
              <w:t>való részvétel miatt</w:t>
            </w:r>
            <w:r w:rsidRPr="009901C8">
              <w:t>. Annak érdekében, hogy biztosított legyen a kiskorú a 22. cikk (2) bekezdésének b) pontjában említett jóléte és szociális fejlődése, a gyámként eljáró személyt kizárólag szükség esetén lehet megváltoztatni .</w:t>
            </w:r>
            <w:r w:rsidRPr="009901C8">
              <w:rPr>
                <w:b/>
                <w:i/>
              </w:rPr>
              <w:t xml:space="preserve"> Az illetékes hatóságok rendszeresen felülvizsgálják a kinevezett gyámokra vonatkozó bűnügyi nyilvántartást, hogy felismerjék, ha az a gyám szerepével összeegyeztethetetlen bejegyzést tartalmaz</w:t>
            </w:r>
            <w:r w:rsidRPr="009901C8">
              <w:rPr>
                <w:b/>
              </w:rPr>
              <w:t>.</w:t>
            </w:r>
            <w:r w:rsidRPr="009901C8">
              <w:t xml:space="preserve"> Az olyan szervezetek vagy magánszemélyek, amelyeknek/akiknek érdekei összeütközésben állnak vagy állhatnak a kísérő nélküli kiskorú érdekeivel, nem jelölhetők ki gyámnak.</w:t>
            </w:r>
          </w:p>
        </w:tc>
      </w:tr>
    </w:tbl>
    <w:p w14:paraId="7D084DD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29F0BB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A90765E" w14:textId="77777777" w:rsidR="00887EFF" w:rsidRPr="009901C8" w:rsidRDefault="00887EFF" w:rsidP="00887EFF">
      <w:pPr>
        <w:pStyle w:val="Normal12Italic"/>
        <w:rPr>
          <w:noProof w:val="0"/>
        </w:rPr>
      </w:pPr>
      <w:r w:rsidRPr="009901C8">
        <w:rPr>
          <w:noProof w:val="0"/>
        </w:rPr>
        <w:t>E módosítás célja annak biztosítása, hogy a kísérő nélküli kiskorúakat már a menedékkérelem benyújtása előtt segítse a gyám, ne pedig csak a kérelem benyújtása után öt nappal, mivel a gyám szerepe az, hogy a teljes eljárás kezdetétől tanácsot adjon a kísérő nélküli kiskorúnak.</w:t>
      </w:r>
    </w:p>
    <w:p w14:paraId="4319D1A9" w14:textId="77777777" w:rsidR="00887EFF" w:rsidRPr="009901C8" w:rsidRDefault="00887EFF" w:rsidP="00887EFF">
      <w:r w:rsidRPr="009901C8">
        <w:rPr>
          <w:rStyle w:val="HideTWBExt"/>
          <w:noProof w:val="0"/>
          <w:color w:val="auto"/>
        </w:rPr>
        <w:t>&lt;/AmendB&gt;</w:t>
      </w:r>
    </w:p>
    <w:p w14:paraId="23F0D6C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484</w:t>
      </w:r>
      <w:r w:rsidRPr="009901C8">
        <w:rPr>
          <w:rStyle w:val="HideTWBExt"/>
          <w:b w:val="0"/>
          <w:noProof w:val="0"/>
          <w:color w:val="auto"/>
        </w:rPr>
        <w:t>&lt;/NumAmB&gt;</w:t>
      </w:r>
    </w:p>
    <w:p w14:paraId="696D3C91" w14:textId="77777777" w:rsidR="00887EFF" w:rsidRPr="009901C8" w:rsidRDefault="00887EFF" w:rsidP="00887EFF">
      <w:pPr>
        <w:pStyle w:val="NormalBold"/>
      </w:pPr>
      <w:r w:rsidRPr="009901C8">
        <w:rPr>
          <w:rStyle w:val="HideTWBExt"/>
          <w:b w:val="0"/>
          <w:noProof w:val="0"/>
          <w:color w:val="auto"/>
        </w:rPr>
        <w:t>&lt;RepeatBlock-By&gt;&lt;Members&gt;</w:t>
      </w:r>
      <w:r w:rsidRPr="009901C8">
        <w:t>Alessandra Mussolini, Salvatore Domenico Pogliese</w:t>
      </w:r>
      <w:r w:rsidRPr="009901C8">
        <w:rPr>
          <w:rStyle w:val="HideTWBExt"/>
          <w:b w:val="0"/>
          <w:noProof w:val="0"/>
          <w:color w:val="auto"/>
        </w:rPr>
        <w:t>&lt;/Members&gt;</w:t>
      </w:r>
    </w:p>
    <w:p w14:paraId="1EB970D0" w14:textId="77777777" w:rsidR="00887EFF" w:rsidRPr="009901C8" w:rsidRDefault="00887EFF" w:rsidP="00887EFF">
      <w:r w:rsidRPr="009901C8">
        <w:rPr>
          <w:rStyle w:val="HideTWBExt"/>
          <w:noProof w:val="0"/>
          <w:color w:val="auto"/>
        </w:rPr>
        <w:t>&lt;/RepeatBlock-By&gt;</w:t>
      </w:r>
    </w:p>
    <w:p w14:paraId="4B29AD8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8F32FAC" w14:textId="77777777" w:rsidR="00887EFF" w:rsidRPr="009901C8" w:rsidRDefault="00887EFF" w:rsidP="00887EFF">
      <w:pPr>
        <w:pStyle w:val="NormalBold"/>
      </w:pPr>
      <w:r w:rsidRPr="009901C8">
        <w:rPr>
          <w:rStyle w:val="HideTWBExt"/>
          <w:b w:val="0"/>
          <w:noProof w:val="0"/>
          <w:color w:val="auto"/>
        </w:rPr>
        <w:t>&lt;Article&gt;</w:t>
      </w:r>
      <w:r w:rsidRPr="009901C8">
        <w:t>23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14E5952" w14:textId="77777777" w:rsidTr="007D1A1C">
        <w:trPr>
          <w:jc w:val="center"/>
        </w:trPr>
        <w:tc>
          <w:tcPr>
            <w:tcW w:w="9752" w:type="dxa"/>
            <w:gridSpan w:val="2"/>
          </w:tcPr>
          <w:p w14:paraId="4478973A" w14:textId="77777777" w:rsidR="00887EFF" w:rsidRPr="009901C8" w:rsidRDefault="00887EFF" w:rsidP="007D1A1C">
            <w:pPr>
              <w:keepNext/>
            </w:pPr>
          </w:p>
        </w:tc>
      </w:tr>
      <w:tr w:rsidR="00887EFF" w:rsidRPr="009901C8" w14:paraId="3D499F16" w14:textId="77777777" w:rsidTr="007D1A1C">
        <w:trPr>
          <w:jc w:val="center"/>
        </w:trPr>
        <w:tc>
          <w:tcPr>
            <w:tcW w:w="4876" w:type="dxa"/>
            <w:hideMark/>
          </w:tcPr>
          <w:p w14:paraId="15C5830C" w14:textId="77777777" w:rsidR="00887EFF" w:rsidRPr="009901C8" w:rsidRDefault="00887EFF" w:rsidP="007D1A1C">
            <w:pPr>
              <w:pStyle w:val="ColumnHeading"/>
              <w:keepNext/>
            </w:pPr>
            <w:r w:rsidRPr="009901C8">
              <w:t>A Bizottság által javasolt szöveg</w:t>
            </w:r>
          </w:p>
        </w:tc>
        <w:tc>
          <w:tcPr>
            <w:tcW w:w="4876" w:type="dxa"/>
            <w:hideMark/>
          </w:tcPr>
          <w:p w14:paraId="5541182F" w14:textId="77777777" w:rsidR="00887EFF" w:rsidRPr="009901C8" w:rsidRDefault="00887EFF" w:rsidP="007D1A1C">
            <w:pPr>
              <w:pStyle w:val="ColumnHeading"/>
              <w:keepNext/>
            </w:pPr>
            <w:r w:rsidRPr="009901C8">
              <w:t>Módosítás</w:t>
            </w:r>
          </w:p>
        </w:tc>
      </w:tr>
      <w:tr w:rsidR="00887EFF" w:rsidRPr="009901C8" w14:paraId="37B7320D" w14:textId="77777777" w:rsidTr="007D1A1C">
        <w:trPr>
          <w:jc w:val="center"/>
        </w:trPr>
        <w:tc>
          <w:tcPr>
            <w:tcW w:w="4876" w:type="dxa"/>
            <w:hideMark/>
          </w:tcPr>
          <w:p w14:paraId="4C68EAEE" w14:textId="77777777" w:rsidR="00887EFF" w:rsidRPr="009901C8" w:rsidRDefault="00887EFF" w:rsidP="007D1A1C">
            <w:pPr>
              <w:pStyle w:val="Normal6"/>
            </w:pPr>
            <w:r w:rsidRPr="009901C8">
              <w:t xml:space="preserve">A tagállamok </w:t>
            </w:r>
            <w:r w:rsidRPr="009901C8">
              <w:rPr>
                <w:b/>
                <w:i/>
              </w:rPr>
              <w:t>a lehető leghamarabb</w:t>
            </w:r>
            <w:r w:rsidRPr="009901C8">
              <w:t xml:space="preserve"> </w:t>
            </w:r>
            <w:r w:rsidRPr="009901C8">
              <w:rPr>
                <w:b/>
                <w:i/>
              </w:rPr>
              <w:t>és</w:t>
            </w:r>
            <w:r w:rsidRPr="009901C8">
              <w:t xml:space="preserve"> legkésőbb öt </w:t>
            </w:r>
            <w:r w:rsidRPr="009901C8">
              <w:rPr>
                <w:b/>
                <w:i/>
              </w:rPr>
              <w:t>munkanappal</w:t>
            </w:r>
            <w:r w:rsidRPr="009901C8">
              <w:t xml:space="preserve"> azután, hogy egy kísérő nélküli kiskorú </w:t>
            </w:r>
            <w:r w:rsidRPr="009901C8">
              <w:rPr>
                <w:b/>
                <w:i/>
              </w:rPr>
              <w:t>nemzetközi védelem iránti kérelmet nyújt be</w:t>
            </w:r>
            <w:r w:rsidRPr="009901C8">
              <w:t>,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c>
          <w:tcPr>
            <w:tcW w:w="4876" w:type="dxa"/>
            <w:hideMark/>
          </w:tcPr>
          <w:p w14:paraId="7009816D" w14:textId="77777777" w:rsidR="00887EFF" w:rsidRPr="009901C8" w:rsidRDefault="00887EFF" w:rsidP="007D1A1C">
            <w:pPr>
              <w:pStyle w:val="Normal6"/>
              <w:rPr>
                <w:szCs w:val="24"/>
              </w:rPr>
            </w:pPr>
            <w:r w:rsidRPr="009901C8">
              <w:t xml:space="preserve">A tagállamok </w:t>
            </w:r>
            <w:r w:rsidRPr="009901C8">
              <w:rPr>
                <w:b/>
                <w:i/>
              </w:rPr>
              <w:t>haladéktalanul</w:t>
            </w:r>
            <w:r w:rsidRPr="009901C8">
              <w:t xml:space="preserve"> </w:t>
            </w:r>
            <w:r w:rsidRPr="009901C8">
              <w:rPr>
                <w:b/>
                <w:i/>
              </w:rPr>
              <w:t>vagy</w:t>
            </w:r>
            <w:r w:rsidRPr="009901C8">
              <w:t xml:space="preserve"> legkésőbb öt </w:t>
            </w:r>
            <w:r w:rsidRPr="009901C8">
              <w:rPr>
                <w:b/>
                <w:i/>
              </w:rPr>
              <w:t>nappal</w:t>
            </w:r>
            <w:r w:rsidRPr="009901C8">
              <w:t xml:space="preserve"> azután, hogy egy kísérő nélküli kiskorú </w:t>
            </w:r>
            <w:r w:rsidRPr="009901C8">
              <w:rPr>
                <w:b/>
                <w:i/>
              </w:rPr>
              <w:t>megérkezik az Unió területére</w:t>
            </w:r>
            <w:r w:rsidRPr="009901C8">
              <w:t xml:space="preserve">,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w:t>
            </w:r>
            <w:r w:rsidRPr="009901C8">
              <w:rPr>
                <w:b/>
                <w:i/>
              </w:rPr>
              <w:t>bűncselekményben, különösen</w:t>
            </w:r>
            <w:r w:rsidRPr="009901C8">
              <w:t xml:space="preserve"> gyermekekkel kapcsolatos bűncselekményben és egyéb cselekményben.</w:t>
            </w:r>
            <w:r w:rsidRPr="009901C8">
              <w:rPr>
                <w:b/>
                <w:i/>
              </w:rPr>
              <w:t xml:space="preserve"> A kijelölést követően az illetékes hatóságok a szerepével való esetleges összeférhetetlenség azonosítása céljából rendszeresen ellenőrzik a gyám büntetlen előéletét.</w:t>
            </w:r>
            <w:r w:rsidRPr="009901C8">
              <w:t xml:space="preserve"> Annak érdekében, hogy biztosított legyen a kiskorú a 22. cikk (2) bekezdésének b) pontjában említett jóléte és szociális fejlődése, a gyámként eljáró személyt kizárólag szükség esetén lehet megváltoztatni. Az olyan szervezetek vagy magánszemélyek, amelyeknek/akiknek érdekei összeütközésben állnak vagy állhatnak a kísérő nélküli kiskorú érdekeivel, nem jelölhetők ki gyámnak.</w:t>
            </w:r>
          </w:p>
        </w:tc>
      </w:tr>
    </w:tbl>
    <w:p w14:paraId="0A07F58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6E6285CB"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4B3A977" w14:textId="77777777" w:rsidR="00887EFF" w:rsidRPr="009901C8" w:rsidRDefault="00887EFF" w:rsidP="00887EFF">
      <w:pPr>
        <w:pStyle w:val="Normal12Italic"/>
        <w:rPr>
          <w:noProof w:val="0"/>
        </w:rPr>
      </w:pPr>
      <w:r w:rsidRPr="009901C8">
        <w:rPr>
          <w:noProof w:val="0"/>
        </w:rPr>
        <w:t>A kísérő nélküli kiskorúaknak azonnali védelemre van szükségük, főként amiatt, hogy gyakran az Unió területére való belépésük után azonnal eltűnnek. Bár elismeri, hogy a gyám „haladéktalan” kijelölésének szükségessége összeütközésbe kerülhet a nemzeti bürokráciával, úgy véli, hogy ennek ellenére a gyámot legkésőbb öt nappal azt követően ki kell jelölni, hogy a kiskorú megérkezett az Unió területére. Az Európai Bizottság javaslatától eltérően szükségesnek tartja a gyám által a múltban elkövetett esetleges bűncselekmények szélesebb körű felderítését. E vizsgálatnak nem kellene a gyermekekkel kapcsolatos bűncselekményekre korlátozódnia. A gyám megbízhatóságát folyamatosan figyelemmel kell követni. Ezért javasolt, hogy rendszeresen ellenőrizzék büntetlen előéletét az általa betöltött szereppel való esetleges, a kijelölését követően felmerülő összeférhetetlenség azonosítása céljából.</w:t>
      </w:r>
    </w:p>
    <w:p w14:paraId="0B7929A7" w14:textId="77777777" w:rsidR="00887EFF" w:rsidRPr="009901C8" w:rsidRDefault="00887EFF" w:rsidP="00887EFF">
      <w:r w:rsidRPr="009901C8">
        <w:rPr>
          <w:rStyle w:val="HideTWBExt"/>
          <w:noProof w:val="0"/>
          <w:color w:val="auto"/>
        </w:rPr>
        <w:t>&lt;/AmendB&gt;</w:t>
      </w:r>
    </w:p>
    <w:p w14:paraId="4AD2406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485</w:t>
      </w:r>
      <w:r w:rsidRPr="009901C8">
        <w:rPr>
          <w:rStyle w:val="HideTWBExt"/>
          <w:b w:val="0"/>
          <w:noProof w:val="0"/>
          <w:color w:val="auto"/>
        </w:rPr>
        <w:t>&lt;/NumAmB&gt;</w:t>
      </w:r>
    </w:p>
    <w:p w14:paraId="7EFDF11B"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F178766" w14:textId="77777777" w:rsidR="00887EFF" w:rsidRPr="009901C8" w:rsidRDefault="00887EFF" w:rsidP="00887EFF">
      <w:r w:rsidRPr="009901C8">
        <w:rPr>
          <w:rStyle w:val="HideTWBExt"/>
          <w:noProof w:val="0"/>
          <w:color w:val="auto"/>
        </w:rPr>
        <w:t>&lt;/RepeatBlock-By&gt;</w:t>
      </w:r>
    </w:p>
    <w:p w14:paraId="74B2582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8ECB2FF" w14:textId="77777777" w:rsidR="00887EFF" w:rsidRPr="009901C8" w:rsidRDefault="00887EFF" w:rsidP="00887EFF">
      <w:pPr>
        <w:pStyle w:val="NormalBold"/>
      </w:pPr>
      <w:r w:rsidRPr="009901C8">
        <w:rPr>
          <w:rStyle w:val="HideTWBExt"/>
          <w:b w:val="0"/>
          <w:noProof w:val="0"/>
          <w:color w:val="auto"/>
        </w:rPr>
        <w:t>&lt;Article&gt;</w:t>
      </w:r>
      <w:r w:rsidRPr="009901C8">
        <w:t>23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3AC0546" w14:textId="77777777" w:rsidTr="007D1A1C">
        <w:trPr>
          <w:jc w:val="center"/>
        </w:trPr>
        <w:tc>
          <w:tcPr>
            <w:tcW w:w="9752" w:type="dxa"/>
            <w:gridSpan w:val="2"/>
          </w:tcPr>
          <w:p w14:paraId="2B9BD0F5" w14:textId="77777777" w:rsidR="00887EFF" w:rsidRPr="009901C8" w:rsidRDefault="00887EFF" w:rsidP="007D1A1C">
            <w:pPr>
              <w:keepNext/>
            </w:pPr>
          </w:p>
        </w:tc>
      </w:tr>
      <w:tr w:rsidR="00887EFF" w:rsidRPr="009901C8" w14:paraId="26875534" w14:textId="77777777" w:rsidTr="007D1A1C">
        <w:trPr>
          <w:jc w:val="center"/>
        </w:trPr>
        <w:tc>
          <w:tcPr>
            <w:tcW w:w="4876" w:type="dxa"/>
            <w:hideMark/>
          </w:tcPr>
          <w:p w14:paraId="4952FFBB" w14:textId="77777777" w:rsidR="00887EFF" w:rsidRPr="009901C8" w:rsidRDefault="00887EFF" w:rsidP="007D1A1C">
            <w:pPr>
              <w:pStyle w:val="ColumnHeading"/>
              <w:keepNext/>
            </w:pPr>
            <w:r w:rsidRPr="009901C8">
              <w:t>A Bizottság által javasolt szöveg</w:t>
            </w:r>
          </w:p>
        </w:tc>
        <w:tc>
          <w:tcPr>
            <w:tcW w:w="4876" w:type="dxa"/>
            <w:hideMark/>
          </w:tcPr>
          <w:p w14:paraId="102996B5" w14:textId="77777777" w:rsidR="00887EFF" w:rsidRPr="009901C8" w:rsidRDefault="00887EFF" w:rsidP="007D1A1C">
            <w:pPr>
              <w:pStyle w:val="ColumnHeading"/>
              <w:keepNext/>
            </w:pPr>
            <w:r w:rsidRPr="009901C8">
              <w:t>Módosítás</w:t>
            </w:r>
          </w:p>
        </w:tc>
      </w:tr>
      <w:tr w:rsidR="00887EFF" w:rsidRPr="009901C8" w14:paraId="34B58480" w14:textId="77777777" w:rsidTr="007D1A1C">
        <w:trPr>
          <w:jc w:val="center"/>
        </w:trPr>
        <w:tc>
          <w:tcPr>
            <w:tcW w:w="4876" w:type="dxa"/>
            <w:hideMark/>
          </w:tcPr>
          <w:p w14:paraId="30DC6F41" w14:textId="77777777" w:rsidR="00887EFF" w:rsidRPr="009901C8" w:rsidRDefault="00887EFF" w:rsidP="007D1A1C">
            <w:pPr>
              <w:pStyle w:val="Normal6"/>
            </w:pPr>
            <w:r w:rsidRPr="009901C8">
              <w:t xml:space="preserve">A tagállamok a lehető leghamarabb és legkésőbb öt munkanappal azután, hogy egy kísérő nélküli kiskorú nemzetközi védelem iránti kérelmet nyújt be, intézkedéseket </w:t>
            </w:r>
            <w:r w:rsidRPr="009901C8">
              <w:rPr>
                <w:b/>
                <w:i/>
              </w:rPr>
              <w:t>hoznak</w:t>
            </w:r>
            <w:r w:rsidRPr="009901C8">
              <w:t xml:space="preserve">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c>
          <w:tcPr>
            <w:tcW w:w="4876" w:type="dxa"/>
            <w:hideMark/>
          </w:tcPr>
          <w:p w14:paraId="13A4CF68" w14:textId="77777777" w:rsidR="00887EFF" w:rsidRPr="009901C8" w:rsidRDefault="00887EFF" w:rsidP="007D1A1C">
            <w:pPr>
              <w:pStyle w:val="Normal6"/>
              <w:rPr>
                <w:szCs w:val="24"/>
              </w:rPr>
            </w:pPr>
            <w:r w:rsidRPr="009901C8">
              <w:t xml:space="preserve">A tagállamok a lehető leghamarabb és legkésőbb öt munkanappal azután, hogy egy kísérő nélküli kiskorú nemzetközi védelem iránti kérelmet nyújt be, intézkedéseket </w:t>
            </w:r>
            <w:r w:rsidRPr="009901C8">
              <w:rPr>
                <w:b/>
                <w:i/>
              </w:rPr>
              <w:t>hozhatnak</w:t>
            </w:r>
            <w:r w:rsidRPr="009901C8">
              <w:t xml:space="preserve">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r>
    </w:tbl>
    <w:p w14:paraId="32A8F36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68F56A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3FCAF32"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FD9D92B" w14:textId="77777777" w:rsidR="00887EFF" w:rsidRPr="009901C8" w:rsidRDefault="00887EFF" w:rsidP="00887EFF">
      <w:r w:rsidRPr="009901C8">
        <w:rPr>
          <w:rStyle w:val="HideTWBExt"/>
          <w:noProof w:val="0"/>
          <w:color w:val="auto"/>
        </w:rPr>
        <w:t>&lt;/AmendB&gt;</w:t>
      </w:r>
    </w:p>
    <w:p w14:paraId="67B1195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486</w:t>
      </w:r>
      <w:r w:rsidRPr="009901C8">
        <w:rPr>
          <w:rStyle w:val="HideTWBExt"/>
          <w:b w:val="0"/>
          <w:noProof w:val="0"/>
          <w:color w:val="auto"/>
        </w:rPr>
        <w:t>&lt;/NumAmB&gt;</w:t>
      </w:r>
    </w:p>
    <w:p w14:paraId="102752EB"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Elly Schlein, Christine Revault D'Allonnes Bonnefoy, Anna Hedh, Cécile Kashetu Kyenge</w:t>
      </w:r>
      <w:r w:rsidRPr="009901C8">
        <w:rPr>
          <w:rStyle w:val="HideTWBExt"/>
          <w:b w:val="0"/>
          <w:noProof w:val="0"/>
          <w:color w:val="auto"/>
        </w:rPr>
        <w:t>&lt;/Members&gt;</w:t>
      </w:r>
    </w:p>
    <w:p w14:paraId="4FA4A915" w14:textId="77777777" w:rsidR="00887EFF" w:rsidRPr="009901C8" w:rsidRDefault="00887EFF" w:rsidP="00887EFF">
      <w:r w:rsidRPr="009901C8">
        <w:rPr>
          <w:rStyle w:val="HideTWBExt"/>
          <w:noProof w:val="0"/>
          <w:color w:val="auto"/>
        </w:rPr>
        <w:t>&lt;/RepeatBlock-By&gt;</w:t>
      </w:r>
    </w:p>
    <w:p w14:paraId="7AF76EC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162CF6C" w14:textId="77777777" w:rsidR="00887EFF" w:rsidRPr="009901C8" w:rsidRDefault="00887EFF" w:rsidP="00887EFF">
      <w:pPr>
        <w:pStyle w:val="NormalBold"/>
      </w:pPr>
      <w:r w:rsidRPr="009901C8">
        <w:rPr>
          <w:rStyle w:val="HideTWBExt"/>
          <w:b w:val="0"/>
          <w:noProof w:val="0"/>
          <w:color w:val="auto"/>
        </w:rPr>
        <w:t>&lt;Article&gt;</w:t>
      </w:r>
      <w:r w:rsidRPr="009901C8">
        <w:t>23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98B2DED" w14:textId="77777777" w:rsidTr="007D1A1C">
        <w:trPr>
          <w:jc w:val="center"/>
        </w:trPr>
        <w:tc>
          <w:tcPr>
            <w:tcW w:w="9752" w:type="dxa"/>
            <w:gridSpan w:val="2"/>
          </w:tcPr>
          <w:p w14:paraId="46BC1C01" w14:textId="77777777" w:rsidR="00887EFF" w:rsidRPr="009901C8" w:rsidRDefault="00887EFF" w:rsidP="007D1A1C">
            <w:pPr>
              <w:keepNext/>
            </w:pPr>
          </w:p>
        </w:tc>
      </w:tr>
      <w:tr w:rsidR="00887EFF" w:rsidRPr="009901C8" w14:paraId="433A368D" w14:textId="77777777" w:rsidTr="007D1A1C">
        <w:trPr>
          <w:jc w:val="center"/>
        </w:trPr>
        <w:tc>
          <w:tcPr>
            <w:tcW w:w="4876" w:type="dxa"/>
            <w:hideMark/>
          </w:tcPr>
          <w:p w14:paraId="2B6DC10E" w14:textId="77777777" w:rsidR="00887EFF" w:rsidRPr="009901C8" w:rsidRDefault="00887EFF" w:rsidP="007D1A1C">
            <w:pPr>
              <w:pStyle w:val="ColumnHeading"/>
              <w:keepNext/>
            </w:pPr>
            <w:r w:rsidRPr="009901C8">
              <w:t>A Bizottság által javasolt szöveg</w:t>
            </w:r>
          </w:p>
        </w:tc>
        <w:tc>
          <w:tcPr>
            <w:tcW w:w="4876" w:type="dxa"/>
            <w:hideMark/>
          </w:tcPr>
          <w:p w14:paraId="2C93F567" w14:textId="77777777" w:rsidR="00887EFF" w:rsidRPr="009901C8" w:rsidRDefault="00887EFF" w:rsidP="007D1A1C">
            <w:pPr>
              <w:pStyle w:val="ColumnHeading"/>
              <w:keepNext/>
            </w:pPr>
            <w:r w:rsidRPr="009901C8">
              <w:t>Módosítás</w:t>
            </w:r>
          </w:p>
        </w:tc>
      </w:tr>
      <w:tr w:rsidR="00887EFF" w:rsidRPr="009901C8" w14:paraId="1953D990" w14:textId="77777777" w:rsidTr="007D1A1C">
        <w:trPr>
          <w:jc w:val="center"/>
        </w:trPr>
        <w:tc>
          <w:tcPr>
            <w:tcW w:w="4876" w:type="dxa"/>
            <w:hideMark/>
          </w:tcPr>
          <w:p w14:paraId="2B4B99AA" w14:textId="77777777" w:rsidR="00887EFF" w:rsidRPr="009901C8" w:rsidRDefault="00887EFF" w:rsidP="007D1A1C">
            <w:pPr>
              <w:pStyle w:val="Normal6"/>
            </w:pPr>
            <w:r w:rsidRPr="009901C8">
              <w:t xml:space="preserve">A tagállamok a lehető leghamarabb és legkésőbb öt </w:t>
            </w:r>
            <w:r w:rsidRPr="009901C8">
              <w:rPr>
                <w:b/>
                <w:i/>
              </w:rPr>
              <w:t>munkanappal</w:t>
            </w:r>
            <w:r w:rsidRPr="009901C8">
              <w:t xml:space="preserve"> azután, hogy egy kísérő nélküli kiskorú nemzetközi védelem iránti kérelmet nyújt be,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w:t>
            </w:r>
            <w:r w:rsidRPr="009901C8">
              <w:rPr>
                <w:b/>
                <w:i/>
              </w:rPr>
              <w:t>kellő szakértelemmel kell</w:t>
            </w:r>
            <w:r w:rsidRPr="009901C8">
              <w:rPr>
                <w:b/>
              </w:rPr>
              <w:t xml:space="preserve"> </w:t>
            </w:r>
            <w:r w:rsidRPr="009901C8">
              <w:t>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c>
          <w:tcPr>
            <w:tcW w:w="4876" w:type="dxa"/>
            <w:hideMark/>
          </w:tcPr>
          <w:p w14:paraId="0E52CB74" w14:textId="77777777" w:rsidR="00887EFF" w:rsidRPr="009901C8" w:rsidRDefault="00887EFF" w:rsidP="007D1A1C">
            <w:pPr>
              <w:pStyle w:val="Normal6"/>
              <w:rPr>
                <w:szCs w:val="24"/>
              </w:rPr>
            </w:pPr>
            <w:r w:rsidRPr="009901C8">
              <w:t xml:space="preserve">A tagállamok a lehető leghamarabb és legkésőbb öt </w:t>
            </w:r>
            <w:r w:rsidRPr="009901C8">
              <w:rPr>
                <w:b/>
                <w:i/>
              </w:rPr>
              <w:t>nappal</w:t>
            </w:r>
            <w:r w:rsidRPr="009901C8">
              <w:t xml:space="preserve"> azután, hogy egy kísérő nélküli kiskorú nemzetközi védelem iránti kérelmet nyújt be,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rendelkeznie </w:t>
            </w:r>
            <w:r w:rsidRPr="009901C8">
              <w:rPr>
                <w:b/>
                <w:i/>
              </w:rPr>
              <w:t>kell a szükséges képesítéssel és szakértelemmel</w:t>
            </w:r>
            <w:r w:rsidRPr="009901C8">
              <w:t>,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r>
    </w:tbl>
    <w:p w14:paraId="40CE3A8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2A86FB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2D28011" w14:textId="77777777" w:rsidR="00887EFF" w:rsidRPr="009901C8" w:rsidRDefault="00887EFF" w:rsidP="00887EFF">
      <w:pPr>
        <w:pStyle w:val="Normal12Italic"/>
        <w:rPr>
          <w:noProof w:val="0"/>
        </w:rPr>
      </w:pPr>
      <w:r w:rsidRPr="009901C8">
        <w:rPr>
          <w:noProof w:val="0"/>
        </w:rPr>
        <w:t>A gyámokat a lehető leghamarabb ki kell nevezni. A kísérő nélküli kiskorúak a hétvégén sem szűnnek meg kísérő nélküli kiskorúak lenni, ezért az ötnapos határidőnek öt napnak kell lennie, nem pedig öt munkanapnak. Minden gyámnak megfelelő képesítéssel kell rendelkeznie.</w:t>
      </w:r>
    </w:p>
    <w:p w14:paraId="7087FC0B" w14:textId="77777777" w:rsidR="00887EFF" w:rsidRPr="009901C8" w:rsidRDefault="00887EFF" w:rsidP="00887EFF">
      <w:r w:rsidRPr="009901C8">
        <w:rPr>
          <w:rStyle w:val="HideTWBExt"/>
          <w:noProof w:val="0"/>
          <w:color w:val="auto"/>
        </w:rPr>
        <w:t>&lt;/AmendB&gt;</w:t>
      </w:r>
    </w:p>
    <w:p w14:paraId="3F04A365"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487</w:t>
      </w:r>
      <w:r w:rsidRPr="009901C8">
        <w:rPr>
          <w:rStyle w:val="HideTWBExt"/>
          <w:b w:val="0"/>
          <w:noProof w:val="0"/>
          <w:color w:val="auto"/>
        </w:rPr>
        <w:t>&lt;/NumAmB&gt;</w:t>
      </w:r>
    </w:p>
    <w:p w14:paraId="2FFD27EB"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DF12E20"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48834D9A" w14:textId="77777777" w:rsidR="00887EFF" w:rsidRPr="009901C8" w:rsidRDefault="00887EFF" w:rsidP="00887EFF">
      <w:r w:rsidRPr="009901C8">
        <w:rPr>
          <w:rStyle w:val="HideTWBExt"/>
          <w:noProof w:val="0"/>
          <w:color w:val="auto"/>
        </w:rPr>
        <w:t>&lt;/RepeatBlock-By&gt;</w:t>
      </w:r>
    </w:p>
    <w:p w14:paraId="7044EDD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F64B289" w14:textId="77777777" w:rsidR="00887EFF" w:rsidRPr="009901C8" w:rsidRDefault="00887EFF" w:rsidP="00887EFF">
      <w:pPr>
        <w:pStyle w:val="NormalBold"/>
      </w:pPr>
      <w:r w:rsidRPr="009901C8">
        <w:rPr>
          <w:rStyle w:val="HideTWBExt"/>
          <w:b w:val="0"/>
          <w:noProof w:val="0"/>
          <w:color w:val="auto"/>
        </w:rPr>
        <w:t>&lt;Article&gt;</w:t>
      </w:r>
      <w:r w:rsidRPr="009901C8">
        <w:t>23 cikk – 1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5833896" w14:textId="77777777" w:rsidTr="007D1A1C">
        <w:trPr>
          <w:jc w:val="center"/>
        </w:trPr>
        <w:tc>
          <w:tcPr>
            <w:tcW w:w="9752" w:type="dxa"/>
            <w:gridSpan w:val="2"/>
          </w:tcPr>
          <w:p w14:paraId="75220769" w14:textId="77777777" w:rsidR="00887EFF" w:rsidRPr="009901C8" w:rsidRDefault="00887EFF" w:rsidP="007D1A1C">
            <w:pPr>
              <w:keepNext/>
            </w:pPr>
          </w:p>
        </w:tc>
      </w:tr>
      <w:tr w:rsidR="00887EFF" w:rsidRPr="009901C8" w14:paraId="621C7064" w14:textId="77777777" w:rsidTr="007D1A1C">
        <w:trPr>
          <w:jc w:val="center"/>
        </w:trPr>
        <w:tc>
          <w:tcPr>
            <w:tcW w:w="4876" w:type="dxa"/>
            <w:hideMark/>
          </w:tcPr>
          <w:p w14:paraId="061EAC7C" w14:textId="77777777" w:rsidR="00887EFF" w:rsidRPr="009901C8" w:rsidRDefault="00887EFF" w:rsidP="007D1A1C">
            <w:pPr>
              <w:pStyle w:val="ColumnHeading"/>
              <w:keepNext/>
            </w:pPr>
            <w:r w:rsidRPr="009901C8">
              <w:t>A Bizottság által javasolt szöveg</w:t>
            </w:r>
          </w:p>
        </w:tc>
        <w:tc>
          <w:tcPr>
            <w:tcW w:w="4876" w:type="dxa"/>
            <w:hideMark/>
          </w:tcPr>
          <w:p w14:paraId="61CBCA4A" w14:textId="77777777" w:rsidR="00887EFF" w:rsidRPr="009901C8" w:rsidRDefault="00887EFF" w:rsidP="007D1A1C">
            <w:pPr>
              <w:pStyle w:val="ColumnHeading"/>
              <w:keepNext/>
            </w:pPr>
            <w:r w:rsidRPr="009901C8">
              <w:t>Módosítás</w:t>
            </w:r>
          </w:p>
        </w:tc>
      </w:tr>
      <w:tr w:rsidR="00887EFF" w:rsidRPr="009901C8" w14:paraId="55E27195" w14:textId="77777777" w:rsidTr="007D1A1C">
        <w:trPr>
          <w:jc w:val="center"/>
        </w:trPr>
        <w:tc>
          <w:tcPr>
            <w:tcW w:w="4876" w:type="dxa"/>
            <w:hideMark/>
          </w:tcPr>
          <w:p w14:paraId="7810A1AA" w14:textId="77777777" w:rsidR="00887EFF" w:rsidRPr="009901C8" w:rsidRDefault="00887EFF" w:rsidP="007D1A1C">
            <w:pPr>
              <w:pStyle w:val="Normal6"/>
            </w:pPr>
            <w:r w:rsidRPr="009901C8">
              <w:t xml:space="preserve">A tagállamok a lehető leghamarabb és legkésőbb öt </w:t>
            </w:r>
            <w:r w:rsidRPr="009901C8">
              <w:rPr>
                <w:b/>
                <w:i/>
              </w:rPr>
              <w:t>munkanappal</w:t>
            </w:r>
            <w:r w:rsidRPr="009901C8">
              <w:t xml:space="preserve"> azután, hogy egy kísérő nélküli kiskorú </w:t>
            </w:r>
            <w:r w:rsidRPr="009901C8">
              <w:rPr>
                <w:b/>
                <w:i/>
              </w:rPr>
              <w:t>nemzetközi védelem iránti kérelmet nyújt be</w:t>
            </w:r>
            <w:r w:rsidRPr="009901C8">
              <w:t>,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és a bűnügyi nyilvántartásban ellenőrzötten nem szerepelhet gyermekekkel kapcsolatos bűncselekményben és egyéb cselekményben.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c>
          <w:tcPr>
            <w:tcW w:w="4876" w:type="dxa"/>
            <w:hideMark/>
          </w:tcPr>
          <w:p w14:paraId="3116E1D5" w14:textId="77777777" w:rsidR="00887EFF" w:rsidRPr="009901C8" w:rsidRDefault="00887EFF" w:rsidP="007D1A1C">
            <w:pPr>
              <w:pStyle w:val="Normal6"/>
              <w:rPr>
                <w:szCs w:val="24"/>
              </w:rPr>
            </w:pPr>
            <w:r w:rsidRPr="009901C8">
              <w:t xml:space="preserve">A tagállamok a lehető leghamarabb és legkésőbb öt </w:t>
            </w:r>
            <w:r w:rsidRPr="009901C8">
              <w:rPr>
                <w:b/>
                <w:i/>
              </w:rPr>
              <w:t>nappal</w:t>
            </w:r>
            <w:r w:rsidRPr="009901C8">
              <w:t xml:space="preserve"> azután, hogy egy kísérő nélküli kiskorú </w:t>
            </w:r>
            <w:r w:rsidRPr="009901C8">
              <w:rPr>
                <w:b/>
                <w:i/>
              </w:rPr>
              <w:t>megérkezik valamely tagállamba</w:t>
            </w:r>
            <w:r w:rsidRPr="009901C8">
              <w:t xml:space="preserve">, intézkedéseket hoznak annak biztosítására, hogy a kísérő nélküli kiskorút gyám képviselje és támogassa annak érdekében, hogy ezen irányelvvel összhangban élhessen jogaival, valamint eleget tehessen kötelezettségeinek. Az (EU) XXX/XXX rendelet [az eljárásokról szóló rendelet] [22.] cikkével összhangban kijelölt gyám elláthatja a fenti feladatokat. A kísérő nélküli kiskorút azonnal tájékoztatni kell a gyám kijelöléséről. Amennyiben szervezetet jelölnek ki gyámnak, a szervezet kijelöl egy, a gyámnak a kísérő nélküli kiskorú tekintetében ezen irányelvvel összhangban fennálló feladatainak ellátásáért felelős személyt. A gyámnak a feladatait a 22. cikk (2) bekezdésében előírtak szerint, a gyermek mindenek felett álló érdekének elvével összhangban kell ellátnia, e célból kellő szakértelemmel kell rendelkeznie, </w:t>
            </w:r>
            <w:r w:rsidRPr="009901C8">
              <w:rPr>
                <w:b/>
                <w:i/>
              </w:rPr>
              <w:t>e célból folyamatos és megfelelő képzésben kell részesülnie,</w:t>
            </w:r>
            <w:r w:rsidRPr="009901C8">
              <w:rPr>
                <w:b/>
              </w:rPr>
              <w:t xml:space="preserve"> </w:t>
            </w:r>
            <w:r w:rsidRPr="009901C8">
              <w:t>és a bűnügyi nyilvántartásban ellenőrzötten nem szerepelhet</w:t>
            </w:r>
            <w:r w:rsidRPr="009901C8">
              <w:rPr>
                <w:b/>
                <w:i/>
              </w:rPr>
              <w:t>,</w:t>
            </w:r>
            <w:r w:rsidRPr="009901C8">
              <w:t xml:space="preserve"> gyermekekkel kapcsolatos bűncselekményben és egyéb cselekményben </w:t>
            </w:r>
            <w:r w:rsidRPr="009901C8">
              <w:rPr>
                <w:b/>
                <w:i/>
              </w:rPr>
              <w:t>való részvétel miatt sem</w:t>
            </w:r>
            <w:r w:rsidRPr="009901C8">
              <w:t>. Annak érdekében, hogy biztosított legyen a kiskorú a 22. cikk (2) bekezdésének b) pontjában említett jóléte és szociális fejlődése, a gyámként eljáró személyt kizárólag szükség esetén lehet megváltoztatni . Az olyan szervezetek vagy magánszemélyek, amelyeknek/akiknek érdekei összeütközésben állnak vagy állhatnak a kísérő nélküli kiskorú érdekeivel, nem jelölhetők ki gyámnak.</w:t>
            </w:r>
          </w:p>
        </w:tc>
      </w:tr>
    </w:tbl>
    <w:p w14:paraId="6B2C4CB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D884F1E" w14:textId="77777777" w:rsidR="00887EFF" w:rsidRPr="009901C8" w:rsidRDefault="00887EFF" w:rsidP="00887EFF">
      <w:r w:rsidRPr="009901C8">
        <w:rPr>
          <w:rStyle w:val="HideTWBExt"/>
          <w:noProof w:val="0"/>
          <w:color w:val="auto"/>
        </w:rPr>
        <w:t>&lt;/AmendB&gt;</w:t>
      </w:r>
    </w:p>
    <w:p w14:paraId="3A5BFA8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488</w:t>
      </w:r>
      <w:r w:rsidRPr="009901C8">
        <w:rPr>
          <w:rStyle w:val="HideTWBExt"/>
          <w:b w:val="0"/>
          <w:noProof w:val="0"/>
          <w:color w:val="auto"/>
        </w:rPr>
        <w:t>&lt;/NumAmB&gt;</w:t>
      </w:r>
    </w:p>
    <w:p w14:paraId="75A5D8EA"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67F6FBB"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11EE5A57" w14:textId="77777777" w:rsidR="00887EFF" w:rsidRPr="009901C8" w:rsidRDefault="00887EFF" w:rsidP="00887EFF">
      <w:r w:rsidRPr="009901C8">
        <w:rPr>
          <w:rStyle w:val="HideTWBExt"/>
          <w:noProof w:val="0"/>
          <w:color w:val="auto"/>
        </w:rPr>
        <w:t>&lt;/RepeatBlock-By&gt;</w:t>
      </w:r>
    </w:p>
    <w:p w14:paraId="000C636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64DDE79" w14:textId="77777777" w:rsidR="00887EFF" w:rsidRPr="009901C8" w:rsidRDefault="00887EFF" w:rsidP="00887EFF">
      <w:pPr>
        <w:pStyle w:val="NormalBold"/>
      </w:pPr>
      <w:r w:rsidRPr="009901C8">
        <w:rPr>
          <w:rStyle w:val="HideTWBExt"/>
          <w:b w:val="0"/>
          <w:noProof w:val="0"/>
          <w:color w:val="auto"/>
        </w:rPr>
        <w:t>&lt;Article&gt;</w:t>
      </w:r>
      <w:r w:rsidRPr="009901C8">
        <w:t>23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501FD18" w14:textId="77777777" w:rsidTr="007D1A1C">
        <w:trPr>
          <w:jc w:val="center"/>
        </w:trPr>
        <w:tc>
          <w:tcPr>
            <w:tcW w:w="9752" w:type="dxa"/>
            <w:gridSpan w:val="2"/>
          </w:tcPr>
          <w:p w14:paraId="245CBE6C" w14:textId="77777777" w:rsidR="00887EFF" w:rsidRPr="009901C8" w:rsidRDefault="00887EFF" w:rsidP="007D1A1C">
            <w:pPr>
              <w:keepNext/>
            </w:pPr>
          </w:p>
        </w:tc>
      </w:tr>
      <w:tr w:rsidR="00887EFF" w:rsidRPr="009901C8" w14:paraId="141C2E4F" w14:textId="77777777" w:rsidTr="007D1A1C">
        <w:trPr>
          <w:jc w:val="center"/>
        </w:trPr>
        <w:tc>
          <w:tcPr>
            <w:tcW w:w="4876" w:type="dxa"/>
            <w:hideMark/>
          </w:tcPr>
          <w:p w14:paraId="08573C9E" w14:textId="77777777" w:rsidR="00887EFF" w:rsidRPr="009901C8" w:rsidRDefault="00887EFF" w:rsidP="007D1A1C">
            <w:pPr>
              <w:pStyle w:val="ColumnHeading"/>
              <w:keepNext/>
            </w:pPr>
            <w:r w:rsidRPr="009901C8">
              <w:t>A Bizottság által javasolt szöveg</w:t>
            </w:r>
          </w:p>
        </w:tc>
        <w:tc>
          <w:tcPr>
            <w:tcW w:w="4876" w:type="dxa"/>
            <w:hideMark/>
          </w:tcPr>
          <w:p w14:paraId="15BD2409" w14:textId="77777777" w:rsidR="00887EFF" w:rsidRPr="009901C8" w:rsidRDefault="00887EFF" w:rsidP="007D1A1C">
            <w:pPr>
              <w:pStyle w:val="ColumnHeading"/>
              <w:keepNext/>
            </w:pPr>
            <w:r w:rsidRPr="009901C8">
              <w:t>Módosítás</w:t>
            </w:r>
          </w:p>
        </w:tc>
      </w:tr>
      <w:tr w:rsidR="00887EFF" w:rsidRPr="009901C8" w14:paraId="7AB0CC07" w14:textId="77777777" w:rsidTr="007D1A1C">
        <w:trPr>
          <w:jc w:val="center"/>
        </w:trPr>
        <w:tc>
          <w:tcPr>
            <w:tcW w:w="4876" w:type="dxa"/>
            <w:hideMark/>
          </w:tcPr>
          <w:p w14:paraId="182959A7" w14:textId="77777777" w:rsidR="00887EFF" w:rsidRPr="009901C8" w:rsidRDefault="00887EFF" w:rsidP="007D1A1C">
            <w:pPr>
              <w:pStyle w:val="Normal6"/>
            </w:pPr>
            <w:r w:rsidRPr="009901C8">
              <w:t xml:space="preserve">A tagállamok biztosítják, hogy a gyám felelőssége alá </w:t>
            </w:r>
            <w:r w:rsidRPr="009901C8">
              <w:rPr>
                <w:b/>
                <w:i/>
              </w:rPr>
              <w:t>nem helyezzenek</w:t>
            </w:r>
            <w:r w:rsidRPr="009901C8">
              <w:t xml:space="preserve"> egyidejűleg </w:t>
            </w:r>
            <w:r w:rsidRPr="009901C8">
              <w:rPr>
                <w:b/>
                <w:i/>
              </w:rPr>
              <w:t>aránytalanul magas</w:t>
            </w:r>
            <w:r w:rsidRPr="009901C8">
              <w:t xml:space="preserve"> számú kísérő nélküli kiskorút, </w:t>
            </w:r>
            <w:r w:rsidRPr="009901C8">
              <w:rPr>
                <w:b/>
                <w:i/>
              </w:rPr>
              <w:t>aminek következtében</w:t>
            </w:r>
            <w:r w:rsidRPr="009901C8">
              <w:t xml:space="preserve"> feladatait </w:t>
            </w:r>
            <w:r w:rsidRPr="009901C8">
              <w:rPr>
                <w:b/>
                <w:i/>
              </w:rPr>
              <w:t>nem tudná</w:t>
            </w:r>
            <w:r w:rsidRPr="009901C8">
              <w:t xml:space="preserve"> hatékonyan </w:t>
            </w:r>
            <w:r w:rsidRPr="009901C8">
              <w:rPr>
                <w:b/>
                <w:i/>
              </w:rPr>
              <w:t>ellátni</w:t>
            </w:r>
            <w:r w:rsidRPr="009901C8">
              <w:t>.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c>
          <w:tcPr>
            <w:tcW w:w="4876" w:type="dxa"/>
            <w:hideMark/>
          </w:tcPr>
          <w:p w14:paraId="0561240D" w14:textId="77777777" w:rsidR="00887EFF" w:rsidRPr="009901C8" w:rsidRDefault="00887EFF" w:rsidP="007D1A1C">
            <w:pPr>
              <w:pStyle w:val="Normal6"/>
              <w:rPr>
                <w:szCs w:val="24"/>
              </w:rPr>
            </w:pPr>
            <w:r w:rsidRPr="009901C8">
              <w:t xml:space="preserve">A tagállamok biztosítják, hogy a gyám felelőssége alá egyidejűleg </w:t>
            </w:r>
            <w:r w:rsidRPr="009901C8">
              <w:rPr>
                <w:b/>
                <w:i/>
              </w:rPr>
              <w:t>arányos és korlátozott</w:t>
            </w:r>
            <w:r w:rsidRPr="009901C8">
              <w:rPr>
                <w:b/>
              </w:rPr>
              <w:t xml:space="preserve"> </w:t>
            </w:r>
            <w:r w:rsidRPr="009901C8">
              <w:t xml:space="preserve">számú kísérő nélküli kiskorút </w:t>
            </w:r>
            <w:r w:rsidRPr="009901C8">
              <w:rPr>
                <w:b/>
                <w:i/>
              </w:rPr>
              <w:t>helyezzenek</w:t>
            </w:r>
            <w:r w:rsidRPr="009901C8">
              <w:t xml:space="preserve">, </w:t>
            </w:r>
            <w:r w:rsidRPr="009901C8">
              <w:rPr>
                <w:b/>
                <w:i/>
              </w:rPr>
              <w:t>biztosítva ezzel, hogy</w:t>
            </w:r>
            <w:r w:rsidRPr="009901C8">
              <w:rPr>
                <w:b/>
              </w:rPr>
              <w:t xml:space="preserve"> </w:t>
            </w:r>
            <w:r w:rsidRPr="009901C8">
              <w:t xml:space="preserve">feladatait hatékonyan </w:t>
            </w:r>
            <w:r w:rsidRPr="009901C8">
              <w:rPr>
                <w:b/>
                <w:i/>
              </w:rPr>
              <w:t>el tudja látni</w:t>
            </w:r>
            <w:r w:rsidRPr="009901C8">
              <w:t xml:space="preserve">.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 </w:t>
            </w:r>
            <w:r w:rsidRPr="009901C8">
              <w:rPr>
                <w:b/>
                <w:i/>
              </w:rPr>
              <w:t>A kísérő nélküli kiskorúakat gyermekbarát módon, a számukra érthető nyelven tájékoztatni kell a gyámjaik elleni bizalmas és biztonságos panasztételre szolgáló eljárásról, és jogot kapnak arra, hogy e tekintetben meghallgassák őket.</w:t>
            </w:r>
          </w:p>
        </w:tc>
      </w:tr>
    </w:tbl>
    <w:p w14:paraId="6B90296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491D7E6" w14:textId="77777777" w:rsidR="00887EFF" w:rsidRPr="009901C8" w:rsidRDefault="00887EFF" w:rsidP="00887EFF">
      <w:r w:rsidRPr="009901C8">
        <w:rPr>
          <w:rStyle w:val="HideTWBExt"/>
          <w:noProof w:val="0"/>
          <w:color w:val="auto"/>
        </w:rPr>
        <w:t>&lt;/AmendB&gt;</w:t>
      </w:r>
    </w:p>
    <w:p w14:paraId="1C114AA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489</w:t>
      </w:r>
      <w:r w:rsidRPr="009901C8">
        <w:rPr>
          <w:rStyle w:val="HideTWBExt"/>
          <w:b w:val="0"/>
          <w:noProof w:val="0"/>
          <w:color w:val="auto"/>
        </w:rPr>
        <w:t>&lt;/NumAmB&gt;</w:t>
      </w:r>
    </w:p>
    <w:p w14:paraId="5E69B82A"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Christine Revault D'Allonnes Bonnefoy, Soraya Post, Anna Hedh</w:t>
      </w:r>
      <w:r w:rsidRPr="009901C8">
        <w:rPr>
          <w:rStyle w:val="HideTWBExt"/>
          <w:b w:val="0"/>
          <w:noProof w:val="0"/>
          <w:color w:val="auto"/>
        </w:rPr>
        <w:t>&lt;/Members&gt;</w:t>
      </w:r>
    </w:p>
    <w:p w14:paraId="18CB18C0" w14:textId="77777777" w:rsidR="00887EFF" w:rsidRPr="009901C8" w:rsidRDefault="00887EFF" w:rsidP="00887EFF">
      <w:r w:rsidRPr="009901C8">
        <w:rPr>
          <w:rStyle w:val="HideTWBExt"/>
          <w:noProof w:val="0"/>
          <w:color w:val="auto"/>
        </w:rPr>
        <w:t>&lt;/RepeatBlock-By&gt;</w:t>
      </w:r>
    </w:p>
    <w:p w14:paraId="42812A0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0365C28" w14:textId="77777777" w:rsidR="00887EFF" w:rsidRPr="009901C8" w:rsidRDefault="00887EFF" w:rsidP="00887EFF">
      <w:pPr>
        <w:pStyle w:val="NormalBold"/>
      </w:pPr>
      <w:r w:rsidRPr="009901C8">
        <w:rPr>
          <w:rStyle w:val="HideTWBExt"/>
          <w:b w:val="0"/>
          <w:noProof w:val="0"/>
          <w:color w:val="auto"/>
        </w:rPr>
        <w:t>&lt;Article&gt;</w:t>
      </w:r>
      <w:r w:rsidRPr="009901C8">
        <w:t>23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F586E58" w14:textId="77777777" w:rsidTr="007D1A1C">
        <w:trPr>
          <w:jc w:val="center"/>
        </w:trPr>
        <w:tc>
          <w:tcPr>
            <w:tcW w:w="9752" w:type="dxa"/>
            <w:gridSpan w:val="2"/>
          </w:tcPr>
          <w:p w14:paraId="707A4FE8" w14:textId="77777777" w:rsidR="00887EFF" w:rsidRPr="009901C8" w:rsidRDefault="00887EFF" w:rsidP="007D1A1C">
            <w:pPr>
              <w:keepNext/>
            </w:pPr>
          </w:p>
        </w:tc>
      </w:tr>
      <w:tr w:rsidR="00887EFF" w:rsidRPr="009901C8" w14:paraId="375CA22D" w14:textId="77777777" w:rsidTr="007D1A1C">
        <w:trPr>
          <w:jc w:val="center"/>
        </w:trPr>
        <w:tc>
          <w:tcPr>
            <w:tcW w:w="4876" w:type="dxa"/>
            <w:hideMark/>
          </w:tcPr>
          <w:p w14:paraId="1E8DF193" w14:textId="77777777" w:rsidR="00887EFF" w:rsidRPr="009901C8" w:rsidRDefault="00887EFF" w:rsidP="007D1A1C">
            <w:pPr>
              <w:pStyle w:val="ColumnHeading"/>
              <w:keepNext/>
            </w:pPr>
            <w:r w:rsidRPr="009901C8">
              <w:t>A Bizottság által javasolt szöveg</w:t>
            </w:r>
          </w:p>
        </w:tc>
        <w:tc>
          <w:tcPr>
            <w:tcW w:w="4876" w:type="dxa"/>
            <w:hideMark/>
          </w:tcPr>
          <w:p w14:paraId="46795271" w14:textId="77777777" w:rsidR="00887EFF" w:rsidRPr="009901C8" w:rsidRDefault="00887EFF" w:rsidP="007D1A1C">
            <w:pPr>
              <w:pStyle w:val="ColumnHeading"/>
              <w:keepNext/>
            </w:pPr>
            <w:r w:rsidRPr="009901C8">
              <w:t>Módosítás</w:t>
            </w:r>
          </w:p>
        </w:tc>
      </w:tr>
      <w:tr w:rsidR="00887EFF" w:rsidRPr="009901C8" w14:paraId="207A237F" w14:textId="77777777" w:rsidTr="007D1A1C">
        <w:trPr>
          <w:jc w:val="center"/>
        </w:trPr>
        <w:tc>
          <w:tcPr>
            <w:tcW w:w="4876" w:type="dxa"/>
            <w:hideMark/>
          </w:tcPr>
          <w:p w14:paraId="77C66C1D" w14:textId="77777777" w:rsidR="00887EFF" w:rsidRPr="009901C8" w:rsidRDefault="00887EFF" w:rsidP="007D1A1C">
            <w:pPr>
              <w:pStyle w:val="Normal6"/>
            </w:pPr>
            <w:r w:rsidRPr="009901C8">
              <w:t xml:space="preserve">A tagállamok biztosítják, hogy a gyám felelőssége alá </w:t>
            </w:r>
            <w:r w:rsidRPr="009901C8">
              <w:rPr>
                <w:b/>
                <w:i/>
              </w:rPr>
              <w:t>nem helyezzenek</w:t>
            </w:r>
            <w:r w:rsidRPr="009901C8">
              <w:t xml:space="preserve"> egyidejűleg </w:t>
            </w:r>
            <w:r w:rsidRPr="009901C8">
              <w:rPr>
                <w:b/>
                <w:i/>
              </w:rPr>
              <w:t>aránytalanul magas</w:t>
            </w:r>
            <w:r w:rsidRPr="009901C8">
              <w:t xml:space="preserve"> számú kísérő nélküli kiskorút, </w:t>
            </w:r>
            <w:r w:rsidRPr="009901C8">
              <w:rPr>
                <w:b/>
                <w:i/>
              </w:rPr>
              <w:t>aminek következtében</w:t>
            </w:r>
            <w:r w:rsidRPr="009901C8">
              <w:t xml:space="preserve"> feladatait </w:t>
            </w:r>
            <w:r w:rsidRPr="009901C8">
              <w:rPr>
                <w:b/>
                <w:i/>
              </w:rPr>
              <w:t>nem tudná</w:t>
            </w:r>
            <w:r w:rsidRPr="009901C8">
              <w:t xml:space="preserve"> hatékonyan </w:t>
            </w:r>
            <w:r w:rsidRPr="009901C8">
              <w:rPr>
                <w:b/>
                <w:i/>
              </w:rPr>
              <w:t>ellátni</w:t>
            </w:r>
            <w:r w:rsidRPr="009901C8">
              <w:t>.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c>
          <w:tcPr>
            <w:tcW w:w="4876" w:type="dxa"/>
            <w:hideMark/>
          </w:tcPr>
          <w:p w14:paraId="122E9796" w14:textId="77777777" w:rsidR="00887EFF" w:rsidRPr="009901C8" w:rsidRDefault="00887EFF" w:rsidP="007D1A1C">
            <w:pPr>
              <w:pStyle w:val="Normal6"/>
              <w:rPr>
                <w:szCs w:val="24"/>
              </w:rPr>
            </w:pPr>
            <w:r w:rsidRPr="009901C8">
              <w:t xml:space="preserve">A tagállamok biztosítják, hogy a gyám felelőssége alá egyidejűleg </w:t>
            </w:r>
            <w:r w:rsidRPr="009901C8">
              <w:rPr>
                <w:b/>
                <w:i/>
              </w:rPr>
              <w:t>korlátozott</w:t>
            </w:r>
            <w:r w:rsidRPr="009901C8">
              <w:rPr>
                <w:b/>
              </w:rPr>
              <w:t xml:space="preserve"> </w:t>
            </w:r>
            <w:r w:rsidRPr="009901C8">
              <w:t>számú</w:t>
            </w:r>
            <w:r w:rsidRPr="009901C8">
              <w:rPr>
                <w:b/>
                <w:i/>
              </w:rPr>
              <w:t>, legfeljebb 20</w:t>
            </w:r>
            <w:r w:rsidRPr="009901C8">
              <w:t xml:space="preserve"> kísérő nélküli kiskorút </w:t>
            </w:r>
            <w:r w:rsidRPr="009901C8">
              <w:rPr>
                <w:b/>
                <w:i/>
              </w:rPr>
              <w:t>helyezzenek</w:t>
            </w:r>
            <w:r w:rsidRPr="009901C8">
              <w:t xml:space="preserve">, </w:t>
            </w:r>
            <w:r w:rsidRPr="009901C8">
              <w:rPr>
                <w:b/>
                <w:i/>
              </w:rPr>
              <w:t>biztosítva ezzel, hogy</w:t>
            </w:r>
            <w:r w:rsidRPr="009901C8">
              <w:rPr>
                <w:b/>
              </w:rPr>
              <w:t xml:space="preserve"> </w:t>
            </w:r>
            <w:r w:rsidRPr="009901C8">
              <w:t xml:space="preserve">feladatait hatékonyan </w:t>
            </w:r>
            <w:r w:rsidRPr="009901C8">
              <w:rPr>
                <w:b/>
                <w:i/>
              </w:rPr>
              <w:t>el tudja látni</w:t>
            </w:r>
            <w:r w:rsidRPr="009901C8">
              <w:t xml:space="preserve">.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 </w:t>
            </w:r>
            <w:r w:rsidRPr="009901C8">
              <w:rPr>
                <w:b/>
                <w:i/>
              </w:rPr>
              <w:t>E célból a kísérő nélküli kiskorúakat gyermekbarát módon, a számukra érthető nyelven tájékoztatni kell arról, hogy kik ezek a testületek vagy személyek, és hogy hogyan nyújthatnak be bizalmasan és biztonságosan panaszt gyámjukkal szemben.</w:t>
            </w:r>
          </w:p>
        </w:tc>
      </w:tr>
    </w:tbl>
    <w:p w14:paraId="08B075F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4AB1CE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3801039" w14:textId="77777777" w:rsidR="00887EFF" w:rsidRPr="009901C8" w:rsidRDefault="00887EFF" w:rsidP="00887EFF">
      <w:pPr>
        <w:pStyle w:val="Normal12Italic"/>
        <w:rPr>
          <w:noProof w:val="0"/>
        </w:rPr>
      </w:pPr>
      <w:r w:rsidRPr="009901C8">
        <w:rPr>
          <w:noProof w:val="0"/>
        </w:rPr>
        <w:t>A Bizottság javaslata jó szándékú, de nélkülözi a jogbiztonságot. Annak biztosítása érdekében, hogy a gyámok megfelelően el tudják látni feladatukat, egyidejűleg soha nem felelhetnek húsznál több kísérő nélküli kiskorúért. Ez a felső határ jogi egyértelműséget fog biztosítani. A kísérő nélküli kiskorúak számának 20-ban való maximalizálását a kiskorúak feletti gyámság területén működő szakértők, például a NIDOS és az UNHCR is helyes gyakorlatnak tekintik.</w:t>
      </w:r>
    </w:p>
    <w:p w14:paraId="42FB39CB" w14:textId="77777777" w:rsidR="00887EFF" w:rsidRPr="009901C8" w:rsidRDefault="00887EFF" w:rsidP="00887EFF">
      <w:r w:rsidRPr="009901C8">
        <w:rPr>
          <w:rStyle w:val="HideTWBExt"/>
          <w:noProof w:val="0"/>
          <w:color w:val="auto"/>
        </w:rPr>
        <w:t>&lt;/AmendB&gt;</w:t>
      </w:r>
    </w:p>
    <w:p w14:paraId="779E2F1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490</w:t>
      </w:r>
      <w:r w:rsidRPr="009901C8">
        <w:rPr>
          <w:rStyle w:val="HideTWBExt"/>
          <w:b w:val="0"/>
          <w:noProof w:val="0"/>
          <w:color w:val="auto"/>
        </w:rPr>
        <w:t>&lt;/NumAmB&gt;</w:t>
      </w:r>
    </w:p>
    <w:p w14:paraId="0A81911A"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 Dennis de Jong</w:t>
      </w:r>
      <w:r w:rsidRPr="009901C8">
        <w:rPr>
          <w:rStyle w:val="HideTWBExt"/>
          <w:b w:val="0"/>
          <w:noProof w:val="0"/>
          <w:color w:val="auto"/>
        </w:rPr>
        <w:t>&lt;/Members&gt;</w:t>
      </w:r>
    </w:p>
    <w:p w14:paraId="27A83CC8" w14:textId="77777777" w:rsidR="00887EFF" w:rsidRPr="009901C8" w:rsidRDefault="00887EFF" w:rsidP="00887EFF">
      <w:r w:rsidRPr="009901C8">
        <w:rPr>
          <w:rStyle w:val="HideTWBExt"/>
          <w:noProof w:val="0"/>
          <w:color w:val="auto"/>
        </w:rPr>
        <w:t>&lt;/RepeatBlock-By&gt;</w:t>
      </w:r>
    </w:p>
    <w:p w14:paraId="7C30902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E183882" w14:textId="77777777" w:rsidR="00887EFF" w:rsidRPr="009901C8" w:rsidRDefault="00887EFF" w:rsidP="00887EFF">
      <w:pPr>
        <w:pStyle w:val="NormalBold"/>
      </w:pPr>
      <w:r w:rsidRPr="009901C8">
        <w:rPr>
          <w:rStyle w:val="HideTWBExt"/>
          <w:b w:val="0"/>
          <w:noProof w:val="0"/>
          <w:color w:val="auto"/>
        </w:rPr>
        <w:t>&lt;Article&gt;</w:t>
      </w:r>
      <w:r w:rsidRPr="009901C8">
        <w:t>23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FB3954C" w14:textId="77777777" w:rsidTr="007D1A1C">
        <w:trPr>
          <w:jc w:val="center"/>
        </w:trPr>
        <w:tc>
          <w:tcPr>
            <w:tcW w:w="9752" w:type="dxa"/>
            <w:gridSpan w:val="2"/>
          </w:tcPr>
          <w:p w14:paraId="323CC08C" w14:textId="77777777" w:rsidR="00887EFF" w:rsidRPr="009901C8" w:rsidRDefault="00887EFF" w:rsidP="007D1A1C">
            <w:pPr>
              <w:keepNext/>
            </w:pPr>
          </w:p>
        </w:tc>
      </w:tr>
      <w:tr w:rsidR="00887EFF" w:rsidRPr="009901C8" w14:paraId="0EC67CB9" w14:textId="77777777" w:rsidTr="007D1A1C">
        <w:trPr>
          <w:jc w:val="center"/>
        </w:trPr>
        <w:tc>
          <w:tcPr>
            <w:tcW w:w="4876" w:type="dxa"/>
            <w:hideMark/>
          </w:tcPr>
          <w:p w14:paraId="077367AB" w14:textId="77777777" w:rsidR="00887EFF" w:rsidRPr="009901C8" w:rsidRDefault="00887EFF" w:rsidP="007D1A1C">
            <w:pPr>
              <w:pStyle w:val="ColumnHeading"/>
              <w:keepNext/>
            </w:pPr>
            <w:r w:rsidRPr="009901C8">
              <w:t>A Bizottság által javasolt szöveg</w:t>
            </w:r>
          </w:p>
        </w:tc>
        <w:tc>
          <w:tcPr>
            <w:tcW w:w="4876" w:type="dxa"/>
            <w:hideMark/>
          </w:tcPr>
          <w:p w14:paraId="715CC38A" w14:textId="77777777" w:rsidR="00887EFF" w:rsidRPr="009901C8" w:rsidRDefault="00887EFF" w:rsidP="007D1A1C">
            <w:pPr>
              <w:pStyle w:val="ColumnHeading"/>
              <w:keepNext/>
            </w:pPr>
            <w:r w:rsidRPr="009901C8">
              <w:t>Módosítás</w:t>
            </w:r>
          </w:p>
        </w:tc>
      </w:tr>
      <w:tr w:rsidR="00887EFF" w:rsidRPr="009901C8" w14:paraId="2AD2FEF7" w14:textId="77777777" w:rsidTr="007D1A1C">
        <w:trPr>
          <w:jc w:val="center"/>
        </w:trPr>
        <w:tc>
          <w:tcPr>
            <w:tcW w:w="4876" w:type="dxa"/>
            <w:hideMark/>
          </w:tcPr>
          <w:p w14:paraId="6FAB74C9" w14:textId="77777777" w:rsidR="00887EFF" w:rsidRPr="009901C8" w:rsidRDefault="00887EFF" w:rsidP="007D1A1C">
            <w:pPr>
              <w:pStyle w:val="Normal6"/>
            </w:pPr>
            <w:r w:rsidRPr="009901C8">
              <w:t>A tagállamok biztosítják, hogy a gyám felelőssége alá nem helyezzenek egyidejűleg aránytalanul magas számú kísérő nélküli kiskorút, aminek következtében feladatait nem tudná hatékonyan ellátni.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c>
          <w:tcPr>
            <w:tcW w:w="4876" w:type="dxa"/>
            <w:hideMark/>
          </w:tcPr>
          <w:p w14:paraId="1FAC29F9" w14:textId="77777777" w:rsidR="00887EFF" w:rsidRPr="009901C8" w:rsidRDefault="00887EFF" w:rsidP="007D1A1C">
            <w:pPr>
              <w:pStyle w:val="Normal6"/>
              <w:rPr>
                <w:szCs w:val="24"/>
              </w:rPr>
            </w:pPr>
            <w:r w:rsidRPr="009901C8">
              <w:t xml:space="preserve">A tagállamok biztosítják, hogy a gyám felelőssége alá nem helyezzenek egyidejűleg aránytalanul magas számú kísérő nélküli kiskorút, aminek következtében feladatait nem tudná hatékonyan ellátni.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 </w:t>
            </w:r>
            <w:r w:rsidRPr="009901C8">
              <w:rPr>
                <w:b/>
                <w:i/>
              </w:rPr>
              <w:t>E célból a kísérő nélküli kiskorúakat gyermekbarát módon, a számukra érthető nyelven tájékoztatni kell arról, hogy kik ezek a testületek vagy személyek, és hogy hogyan nyújthatnak be bizalmasan és biztonságosan panaszt gyámjukkal szemben.</w:t>
            </w:r>
          </w:p>
        </w:tc>
      </w:tr>
    </w:tbl>
    <w:p w14:paraId="7B8C047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5947F62" w14:textId="77777777" w:rsidR="00887EFF" w:rsidRPr="009901C8" w:rsidRDefault="00887EFF" w:rsidP="00887EFF">
      <w:r w:rsidRPr="009901C8">
        <w:rPr>
          <w:rStyle w:val="HideTWBExt"/>
          <w:noProof w:val="0"/>
          <w:color w:val="auto"/>
        </w:rPr>
        <w:t>&lt;/AmendB&gt;</w:t>
      </w:r>
    </w:p>
    <w:p w14:paraId="03812A6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491</w:t>
      </w:r>
      <w:r w:rsidRPr="009901C8">
        <w:rPr>
          <w:rStyle w:val="HideTWBExt"/>
          <w:b w:val="0"/>
          <w:noProof w:val="0"/>
          <w:color w:val="auto"/>
        </w:rPr>
        <w:t>&lt;/NumAmB&gt;</w:t>
      </w:r>
    </w:p>
    <w:p w14:paraId="0D45070B"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2C2BDF01" w14:textId="77777777" w:rsidR="00887EFF" w:rsidRPr="009901C8" w:rsidRDefault="00887EFF" w:rsidP="00887EFF">
      <w:r w:rsidRPr="009901C8">
        <w:rPr>
          <w:rStyle w:val="HideTWBExt"/>
          <w:noProof w:val="0"/>
          <w:color w:val="auto"/>
        </w:rPr>
        <w:t>&lt;/RepeatBlock-By&gt;</w:t>
      </w:r>
    </w:p>
    <w:p w14:paraId="2A16F11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D2B12DC" w14:textId="77777777" w:rsidR="00887EFF" w:rsidRPr="009901C8" w:rsidRDefault="00887EFF" w:rsidP="00887EFF">
      <w:pPr>
        <w:pStyle w:val="NormalBold"/>
      </w:pPr>
      <w:r w:rsidRPr="009901C8">
        <w:rPr>
          <w:rStyle w:val="HideTWBExt"/>
          <w:b w:val="0"/>
          <w:noProof w:val="0"/>
          <w:color w:val="auto"/>
        </w:rPr>
        <w:t>&lt;Article&gt;</w:t>
      </w:r>
      <w:r w:rsidRPr="009901C8">
        <w:t>23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8D91A8D" w14:textId="77777777" w:rsidTr="007D1A1C">
        <w:trPr>
          <w:jc w:val="center"/>
        </w:trPr>
        <w:tc>
          <w:tcPr>
            <w:tcW w:w="9752" w:type="dxa"/>
            <w:gridSpan w:val="2"/>
          </w:tcPr>
          <w:p w14:paraId="087F5B2A" w14:textId="77777777" w:rsidR="00887EFF" w:rsidRPr="009901C8" w:rsidRDefault="00887EFF" w:rsidP="007D1A1C">
            <w:pPr>
              <w:keepNext/>
            </w:pPr>
          </w:p>
        </w:tc>
      </w:tr>
      <w:tr w:rsidR="00887EFF" w:rsidRPr="009901C8" w14:paraId="3B12F2F2" w14:textId="77777777" w:rsidTr="007D1A1C">
        <w:trPr>
          <w:jc w:val="center"/>
        </w:trPr>
        <w:tc>
          <w:tcPr>
            <w:tcW w:w="4876" w:type="dxa"/>
            <w:hideMark/>
          </w:tcPr>
          <w:p w14:paraId="5BDC40DA" w14:textId="77777777" w:rsidR="00887EFF" w:rsidRPr="009901C8" w:rsidRDefault="00887EFF" w:rsidP="007D1A1C">
            <w:pPr>
              <w:pStyle w:val="ColumnHeading"/>
              <w:keepNext/>
            </w:pPr>
            <w:r w:rsidRPr="009901C8">
              <w:t>A Bizottság által javasolt szöveg</w:t>
            </w:r>
          </w:p>
        </w:tc>
        <w:tc>
          <w:tcPr>
            <w:tcW w:w="4876" w:type="dxa"/>
            <w:hideMark/>
          </w:tcPr>
          <w:p w14:paraId="2BB0DCCA" w14:textId="77777777" w:rsidR="00887EFF" w:rsidRPr="009901C8" w:rsidRDefault="00887EFF" w:rsidP="007D1A1C">
            <w:pPr>
              <w:pStyle w:val="ColumnHeading"/>
              <w:keepNext/>
            </w:pPr>
            <w:r w:rsidRPr="009901C8">
              <w:t>Módosítás</w:t>
            </w:r>
          </w:p>
        </w:tc>
      </w:tr>
      <w:tr w:rsidR="00887EFF" w:rsidRPr="009901C8" w14:paraId="1DB67A05" w14:textId="77777777" w:rsidTr="007D1A1C">
        <w:trPr>
          <w:jc w:val="center"/>
        </w:trPr>
        <w:tc>
          <w:tcPr>
            <w:tcW w:w="4876" w:type="dxa"/>
            <w:hideMark/>
          </w:tcPr>
          <w:p w14:paraId="60FF0547" w14:textId="77777777" w:rsidR="00887EFF" w:rsidRPr="009901C8" w:rsidRDefault="00887EFF" w:rsidP="007D1A1C">
            <w:pPr>
              <w:pStyle w:val="Normal6"/>
            </w:pPr>
            <w:r w:rsidRPr="009901C8">
              <w:t xml:space="preserve">A tagállamok </w:t>
            </w:r>
            <w:r w:rsidRPr="009901C8">
              <w:rPr>
                <w:b/>
                <w:i/>
              </w:rPr>
              <w:t>biztosítják</w:t>
            </w:r>
            <w:r w:rsidRPr="009901C8">
              <w:t xml:space="preserve">, hogy a gyám felelőssége alá nem helyezzenek egyidejűleg aránytalanul magas számú kísérő nélküli kiskorút, aminek következtében feladatait nem tudná hatékonyan ellátni. A tagállamok testületeket vagy személyeket </w:t>
            </w:r>
            <w:r w:rsidRPr="009901C8">
              <w:rPr>
                <w:b/>
                <w:i/>
              </w:rPr>
              <w:t>jelölnek</w:t>
            </w:r>
            <w:r w:rsidRPr="009901C8">
              <w:t xml:space="preserve">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c>
          <w:tcPr>
            <w:tcW w:w="4876" w:type="dxa"/>
            <w:hideMark/>
          </w:tcPr>
          <w:p w14:paraId="327A6D0E" w14:textId="77777777" w:rsidR="00887EFF" w:rsidRPr="009901C8" w:rsidRDefault="00887EFF" w:rsidP="007D1A1C">
            <w:pPr>
              <w:pStyle w:val="Normal6"/>
              <w:rPr>
                <w:szCs w:val="24"/>
              </w:rPr>
            </w:pPr>
            <w:r w:rsidRPr="009901C8">
              <w:t xml:space="preserve">A tagállamok </w:t>
            </w:r>
            <w:r w:rsidRPr="009901C8">
              <w:rPr>
                <w:b/>
                <w:i/>
              </w:rPr>
              <w:t>biztosíthatják</w:t>
            </w:r>
            <w:r w:rsidRPr="009901C8">
              <w:t xml:space="preserve">, hogy a gyám felelőssége alá nem helyezzenek egyidejűleg aránytalanul magas számú kísérő nélküli kiskorút, aminek következtében feladatait nem tudná hatékonyan ellátni. A tagállamok testületeket vagy személyeket </w:t>
            </w:r>
            <w:r w:rsidRPr="009901C8">
              <w:rPr>
                <w:b/>
                <w:i/>
              </w:rPr>
              <w:t>jelölhetnek</w:t>
            </w:r>
            <w:r w:rsidRPr="009901C8">
              <w:t xml:space="preserve">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r>
    </w:tbl>
    <w:p w14:paraId="7C73D3A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28C8717" w14:textId="77777777" w:rsidR="00887EFF" w:rsidRPr="009901C8" w:rsidRDefault="00887EFF" w:rsidP="00887EFF">
      <w:r w:rsidRPr="009901C8">
        <w:rPr>
          <w:rStyle w:val="HideTWBExt"/>
          <w:noProof w:val="0"/>
          <w:color w:val="auto"/>
        </w:rPr>
        <w:t>&lt;/AmendB&gt;</w:t>
      </w:r>
    </w:p>
    <w:p w14:paraId="6744309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492</w:t>
      </w:r>
      <w:r w:rsidRPr="009901C8">
        <w:rPr>
          <w:rStyle w:val="HideTWBExt"/>
          <w:b w:val="0"/>
          <w:noProof w:val="0"/>
          <w:color w:val="auto"/>
        </w:rPr>
        <w:t>&lt;/NumAmB&gt;</w:t>
      </w:r>
    </w:p>
    <w:p w14:paraId="3E09E0AF" w14:textId="77777777" w:rsidR="00887EFF" w:rsidRPr="009901C8" w:rsidRDefault="00887EFF" w:rsidP="00887EFF">
      <w:pPr>
        <w:pStyle w:val="NormalBold"/>
      </w:pPr>
      <w:r w:rsidRPr="009901C8">
        <w:rPr>
          <w:rStyle w:val="HideTWBExt"/>
          <w:b w:val="0"/>
          <w:noProof w:val="0"/>
          <w:color w:val="auto"/>
        </w:rPr>
        <w:t>&lt;RepeatBlock-By&gt;&lt;Members&gt;</w:t>
      </w:r>
      <w:r w:rsidRPr="009901C8">
        <w:t>Alessandra Mussolini, Salvatore Domenico Pogliese</w:t>
      </w:r>
      <w:r w:rsidRPr="009901C8">
        <w:rPr>
          <w:rStyle w:val="HideTWBExt"/>
          <w:b w:val="0"/>
          <w:noProof w:val="0"/>
          <w:color w:val="auto"/>
        </w:rPr>
        <w:t>&lt;/Members&gt;</w:t>
      </w:r>
    </w:p>
    <w:p w14:paraId="1BFD77C3" w14:textId="77777777" w:rsidR="00887EFF" w:rsidRPr="009901C8" w:rsidRDefault="00887EFF" w:rsidP="00887EFF">
      <w:r w:rsidRPr="009901C8">
        <w:rPr>
          <w:rStyle w:val="HideTWBExt"/>
          <w:noProof w:val="0"/>
          <w:color w:val="auto"/>
        </w:rPr>
        <w:t>&lt;/RepeatBlock-By&gt;</w:t>
      </w:r>
    </w:p>
    <w:p w14:paraId="65E833A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8136AC3" w14:textId="77777777" w:rsidR="00887EFF" w:rsidRPr="009901C8" w:rsidRDefault="00887EFF" w:rsidP="00887EFF">
      <w:pPr>
        <w:pStyle w:val="NormalBold"/>
      </w:pPr>
      <w:r w:rsidRPr="009901C8">
        <w:rPr>
          <w:rStyle w:val="HideTWBExt"/>
          <w:b w:val="0"/>
          <w:noProof w:val="0"/>
          <w:color w:val="auto"/>
        </w:rPr>
        <w:t>&lt;Article&gt;</w:t>
      </w:r>
      <w:r w:rsidRPr="009901C8">
        <w:t>23 cikk – 1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65FF9A4" w14:textId="77777777" w:rsidTr="007D1A1C">
        <w:trPr>
          <w:jc w:val="center"/>
        </w:trPr>
        <w:tc>
          <w:tcPr>
            <w:tcW w:w="9752" w:type="dxa"/>
            <w:gridSpan w:val="2"/>
          </w:tcPr>
          <w:p w14:paraId="3BF3786E" w14:textId="77777777" w:rsidR="00887EFF" w:rsidRPr="009901C8" w:rsidRDefault="00887EFF" w:rsidP="007D1A1C">
            <w:pPr>
              <w:keepNext/>
            </w:pPr>
          </w:p>
        </w:tc>
      </w:tr>
      <w:tr w:rsidR="00887EFF" w:rsidRPr="009901C8" w14:paraId="0CE588A5" w14:textId="77777777" w:rsidTr="007D1A1C">
        <w:trPr>
          <w:jc w:val="center"/>
        </w:trPr>
        <w:tc>
          <w:tcPr>
            <w:tcW w:w="4876" w:type="dxa"/>
            <w:hideMark/>
          </w:tcPr>
          <w:p w14:paraId="2AF8CEB6" w14:textId="77777777" w:rsidR="00887EFF" w:rsidRPr="009901C8" w:rsidRDefault="00887EFF" w:rsidP="007D1A1C">
            <w:pPr>
              <w:pStyle w:val="ColumnHeading"/>
              <w:keepNext/>
            </w:pPr>
            <w:r w:rsidRPr="009901C8">
              <w:t>A Bizottság által javasolt szöveg</w:t>
            </w:r>
          </w:p>
        </w:tc>
        <w:tc>
          <w:tcPr>
            <w:tcW w:w="4876" w:type="dxa"/>
            <w:hideMark/>
          </w:tcPr>
          <w:p w14:paraId="261EF68F" w14:textId="77777777" w:rsidR="00887EFF" w:rsidRPr="009901C8" w:rsidRDefault="00887EFF" w:rsidP="007D1A1C">
            <w:pPr>
              <w:pStyle w:val="ColumnHeading"/>
              <w:keepNext/>
            </w:pPr>
            <w:r w:rsidRPr="009901C8">
              <w:t>Módosítás</w:t>
            </w:r>
          </w:p>
        </w:tc>
      </w:tr>
      <w:tr w:rsidR="00887EFF" w:rsidRPr="009901C8" w14:paraId="1AB769AC" w14:textId="77777777" w:rsidTr="007D1A1C">
        <w:trPr>
          <w:jc w:val="center"/>
        </w:trPr>
        <w:tc>
          <w:tcPr>
            <w:tcW w:w="4876" w:type="dxa"/>
            <w:hideMark/>
          </w:tcPr>
          <w:p w14:paraId="5CB7DA5C" w14:textId="77777777" w:rsidR="00887EFF" w:rsidRPr="009901C8" w:rsidRDefault="00887EFF" w:rsidP="007D1A1C">
            <w:pPr>
              <w:pStyle w:val="Normal6"/>
            </w:pPr>
            <w:r w:rsidRPr="009901C8">
              <w:t xml:space="preserve">A tagállamok biztosítják, hogy a gyám felelőssége alá </w:t>
            </w:r>
            <w:r w:rsidRPr="009901C8">
              <w:rPr>
                <w:b/>
                <w:i/>
              </w:rPr>
              <w:t>nem</w:t>
            </w:r>
            <w:r w:rsidRPr="009901C8">
              <w:t xml:space="preserve"> </w:t>
            </w:r>
            <w:r w:rsidRPr="009901C8">
              <w:rPr>
                <w:b/>
                <w:i/>
              </w:rPr>
              <w:t>helyezzenek</w:t>
            </w:r>
            <w:r w:rsidRPr="009901C8">
              <w:t xml:space="preserve"> egyidejűleg </w:t>
            </w:r>
            <w:r w:rsidRPr="009901C8">
              <w:rPr>
                <w:b/>
                <w:i/>
              </w:rPr>
              <w:t>aránytalanul magas</w:t>
            </w:r>
            <w:r w:rsidRPr="009901C8">
              <w:t xml:space="preserve"> számú kísérő nélküli kiskorút, </w:t>
            </w:r>
            <w:r w:rsidRPr="009901C8">
              <w:rPr>
                <w:b/>
                <w:i/>
              </w:rPr>
              <w:t>aminek következtében</w:t>
            </w:r>
            <w:r w:rsidRPr="009901C8">
              <w:t xml:space="preserve"> feladatait </w:t>
            </w:r>
            <w:r w:rsidRPr="009901C8">
              <w:rPr>
                <w:b/>
                <w:i/>
              </w:rPr>
              <w:t>nem tudná</w:t>
            </w:r>
            <w:r w:rsidRPr="009901C8">
              <w:t xml:space="preserve"> hatékonyan </w:t>
            </w:r>
            <w:r w:rsidRPr="009901C8">
              <w:rPr>
                <w:b/>
                <w:i/>
              </w:rPr>
              <w:t>ellátni</w:t>
            </w:r>
            <w:r w:rsidRPr="009901C8">
              <w:t>. A tagállamok testületeket vagy személyeket jelölnek ki felelősként annak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c>
          <w:tcPr>
            <w:tcW w:w="4876" w:type="dxa"/>
            <w:hideMark/>
          </w:tcPr>
          <w:p w14:paraId="1440F303" w14:textId="77777777" w:rsidR="00887EFF" w:rsidRPr="009901C8" w:rsidRDefault="00887EFF" w:rsidP="007D1A1C">
            <w:pPr>
              <w:pStyle w:val="Normal6"/>
              <w:rPr>
                <w:szCs w:val="24"/>
              </w:rPr>
            </w:pPr>
            <w:r w:rsidRPr="009901C8">
              <w:t>A tagállamok biztosítják, hogy a gyám felelőssége alá egyidejűleg</w:t>
            </w:r>
            <w:r w:rsidRPr="009901C8">
              <w:rPr>
                <w:b/>
                <w:i/>
              </w:rPr>
              <w:t xml:space="preserve"> megfelelő és korlátozott</w:t>
            </w:r>
            <w:r w:rsidRPr="009901C8">
              <w:rPr>
                <w:b/>
              </w:rPr>
              <w:t xml:space="preserve"> </w:t>
            </w:r>
            <w:r w:rsidRPr="009901C8">
              <w:t xml:space="preserve">számú kísérő nélküli kiskorút </w:t>
            </w:r>
            <w:r w:rsidRPr="009901C8">
              <w:rPr>
                <w:b/>
                <w:i/>
              </w:rPr>
              <w:t>helyezzenek</w:t>
            </w:r>
            <w:r w:rsidRPr="009901C8">
              <w:t xml:space="preserve">, </w:t>
            </w:r>
            <w:r w:rsidRPr="009901C8">
              <w:rPr>
                <w:b/>
                <w:i/>
              </w:rPr>
              <w:t>hogy</w:t>
            </w:r>
            <w:r w:rsidRPr="009901C8">
              <w:t xml:space="preserve"> feladatait hatékonyan </w:t>
            </w:r>
            <w:r w:rsidRPr="009901C8">
              <w:rPr>
                <w:b/>
                <w:i/>
              </w:rPr>
              <w:t>el tudja látni</w:t>
            </w:r>
            <w:r w:rsidRPr="009901C8">
              <w:t xml:space="preserve">. A tagállamok testületeket vagy személyeket jelölnek ki felelősként annak </w:t>
            </w:r>
            <w:r w:rsidRPr="009901C8">
              <w:rPr>
                <w:b/>
                <w:i/>
              </w:rPr>
              <w:t>legkésőbb a gyám kijelölését követő első hónap végéig történő, majd</w:t>
            </w:r>
            <w:r w:rsidRPr="009901C8">
              <w:t xml:space="preserve"> rendszeres figyelemmel kíséréséért, hogy a gyámok megfelelően ellátják-e feladataikat. A fenti testületek vagy személyek arra is hatáskörrel rendelkeznek, hogy felülvizsgálják a kísérő nélküli kiskorúak által gyámjukkal szemben benyújtott panaszokat.</w:t>
            </w:r>
          </w:p>
        </w:tc>
      </w:tr>
    </w:tbl>
    <w:p w14:paraId="095DAC1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699F1E6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85E5CE4" w14:textId="77777777" w:rsidR="00887EFF" w:rsidRPr="009901C8" w:rsidRDefault="00887EFF" w:rsidP="00887EFF">
      <w:pPr>
        <w:pStyle w:val="Normal12Italic"/>
        <w:rPr>
          <w:noProof w:val="0"/>
        </w:rPr>
      </w:pPr>
      <w:r w:rsidRPr="009901C8">
        <w:rPr>
          <w:noProof w:val="0"/>
        </w:rPr>
        <w:t>Ahhoz, hogy egy gyám megfelelő módon tudjon gondoskodni a rá bízott kísérő nélküli kiskorúakról, korlátozott számú kiskorút kell a felelőssége alá helyezni. A módosítás azért javasolja, hogy a kijelölést követő egy hónapon belül ellenőrizzék, hogy a gyám megfelelően teljesíti-e a feladatait, mert a kiskorúakkal együtt töltött első pillanatok kulcsfontosságúak a tartós bizalmi kapcsolat kialakulása szempontjából. Ugyanilyen fontos mihamarabb ellenőrizni, hogy a gyám megbízható módon teljesíti-e feladatait.</w:t>
      </w:r>
    </w:p>
    <w:p w14:paraId="771E59E3" w14:textId="77777777" w:rsidR="00887EFF" w:rsidRPr="009901C8" w:rsidRDefault="00887EFF" w:rsidP="00887EFF">
      <w:r w:rsidRPr="009901C8">
        <w:rPr>
          <w:rStyle w:val="HideTWBExt"/>
          <w:noProof w:val="0"/>
          <w:color w:val="auto"/>
        </w:rPr>
        <w:t>&lt;/AmendB&gt;</w:t>
      </w:r>
    </w:p>
    <w:p w14:paraId="732DBCA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493</w:t>
      </w:r>
      <w:r w:rsidRPr="009901C8">
        <w:rPr>
          <w:rStyle w:val="HideTWBExt"/>
          <w:b w:val="0"/>
          <w:noProof w:val="0"/>
          <w:color w:val="auto"/>
        </w:rPr>
        <w:t>&lt;/NumAmB&gt;</w:t>
      </w:r>
    </w:p>
    <w:p w14:paraId="3CABB9D3"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Bodil Valero, Brando Benifei, Damiano Zoffoli, Nathalie Griesbeck, Jean Lambert</w:t>
      </w:r>
      <w:r w:rsidRPr="009901C8">
        <w:rPr>
          <w:rStyle w:val="HideTWBExt"/>
          <w:b w:val="0"/>
          <w:noProof w:val="0"/>
          <w:color w:val="auto"/>
        </w:rPr>
        <w:t>&lt;/Members&gt;</w:t>
      </w:r>
    </w:p>
    <w:p w14:paraId="23049511" w14:textId="77777777" w:rsidR="00887EFF" w:rsidRPr="009901C8" w:rsidRDefault="00887EFF" w:rsidP="00887EFF">
      <w:r w:rsidRPr="009901C8">
        <w:rPr>
          <w:rStyle w:val="HideTWBExt"/>
          <w:noProof w:val="0"/>
          <w:color w:val="auto"/>
        </w:rPr>
        <w:t>&lt;/RepeatBlock-By&gt;</w:t>
      </w:r>
    </w:p>
    <w:p w14:paraId="01D7769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1EDF273" w14:textId="77777777" w:rsidR="00887EFF" w:rsidRPr="009901C8" w:rsidRDefault="00887EFF" w:rsidP="00887EFF">
      <w:pPr>
        <w:pStyle w:val="NormalBold"/>
      </w:pPr>
      <w:r w:rsidRPr="009901C8">
        <w:rPr>
          <w:rStyle w:val="HideTWBExt"/>
          <w:b w:val="0"/>
          <w:noProof w:val="0"/>
          <w:color w:val="auto"/>
        </w:rPr>
        <w:t>&lt;Article&gt;</w:t>
      </w:r>
      <w:r w:rsidRPr="009901C8">
        <w:t>23 cikk – 1 bekezdés – 2 a albekezdés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6E17946" w14:textId="77777777" w:rsidTr="007D1A1C">
        <w:trPr>
          <w:jc w:val="center"/>
        </w:trPr>
        <w:tc>
          <w:tcPr>
            <w:tcW w:w="9752" w:type="dxa"/>
            <w:gridSpan w:val="2"/>
          </w:tcPr>
          <w:p w14:paraId="607AECF6" w14:textId="77777777" w:rsidR="00887EFF" w:rsidRPr="009901C8" w:rsidRDefault="00887EFF" w:rsidP="007D1A1C">
            <w:pPr>
              <w:keepNext/>
            </w:pPr>
          </w:p>
        </w:tc>
      </w:tr>
      <w:tr w:rsidR="00887EFF" w:rsidRPr="009901C8" w14:paraId="766A440E" w14:textId="77777777" w:rsidTr="007D1A1C">
        <w:trPr>
          <w:jc w:val="center"/>
        </w:trPr>
        <w:tc>
          <w:tcPr>
            <w:tcW w:w="4876" w:type="dxa"/>
            <w:hideMark/>
          </w:tcPr>
          <w:p w14:paraId="72F65F73" w14:textId="77777777" w:rsidR="00887EFF" w:rsidRPr="009901C8" w:rsidRDefault="00887EFF" w:rsidP="007D1A1C">
            <w:pPr>
              <w:pStyle w:val="ColumnHeading"/>
              <w:keepNext/>
            </w:pPr>
            <w:r w:rsidRPr="009901C8">
              <w:t>A Bizottság által javasolt szöveg</w:t>
            </w:r>
          </w:p>
        </w:tc>
        <w:tc>
          <w:tcPr>
            <w:tcW w:w="4876" w:type="dxa"/>
            <w:hideMark/>
          </w:tcPr>
          <w:p w14:paraId="70B8A3A1" w14:textId="77777777" w:rsidR="00887EFF" w:rsidRPr="009901C8" w:rsidRDefault="00887EFF" w:rsidP="007D1A1C">
            <w:pPr>
              <w:pStyle w:val="ColumnHeading"/>
              <w:keepNext/>
            </w:pPr>
            <w:r w:rsidRPr="009901C8">
              <w:t>Módosítás</w:t>
            </w:r>
          </w:p>
        </w:tc>
      </w:tr>
      <w:tr w:rsidR="00887EFF" w:rsidRPr="009901C8" w14:paraId="5BD56EB1" w14:textId="77777777" w:rsidTr="007D1A1C">
        <w:trPr>
          <w:jc w:val="center"/>
        </w:trPr>
        <w:tc>
          <w:tcPr>
            <w:tcW w:w="4876" w:type="dxa"/>
          </w:tcPr>
          <w:p w14:paraId="65C1D4EE" w14:textId="77777777" w:rsidR="00887EFF" w:rsidRPr="009901C8" w:rsidRDefault="00887EFF" w:rsidP="007D1A1C">
            <w:pPr>
              <w:pStyle w:val="Normal6"/>
            </w:pPr>
          </w:p>
        </w:tc>
        <w:tc>
          <w:tcPr>
            <w:tcW w:w="4876" w:type="dxa"/>
            <w:hideMark/>
          </w:tcPr>
          <w:p w14:paraId="58129470" w14:textId="77777777" w:rsidR="00887EFF" w:rsidRPr="009901C8" w:rsidRDefault="00887EFF" w:rsidP="007D1A1C">
            <w:pPr>
              <w:pStyle w:val="Normal6"/>
              <w:rPr>
                <w:szCs w:val="24"/>
              </w:rPr>
            </w:pPr>
            <w:r w:rsidRPr="009901C8">
              <w:rPr>
                <w:b/>
                <w:i/>
              </w:rPr>
              <w:t>A tagállamok érkezésükkor a következőket biztosítják a kísérő nélküli kiskorúak számára:</w:t>
            </w:r>
          </w:p>
        </w:tc>
      </w:tr>
      <w:tr w:rsidR="00887EFF" w:rsidRPr="009901C8" w14:paraId="1634DA57" w14:textId="77777777" w:rsidTr="007D1A1C">
        <w:trPr>
          <w:jc w:val="center"/>
        </w:trPr>
        <w:tc>
          <w:tcPr>
            <w:tcW w:w="4876" w:type="dxa"/>
          </w:tcPr>
          <w:p w14:paraId="26046C9F" w14:textId="77777777" w:rsidR="00887EFF" w:rsidRPr="009901C8" w:rsidRDefault="00887EFF" w:rsidP="007D1A1C">
            <w:pPr>
              <w:pStyle w:val="Normal6"/>
            </w:pPr>
          </w:p>
        </w:tc>
        <w:tc>
          <w:tcPr>
            <w:tcW w:w="4876" w:type="dxa"/>
            <w:hideMark/>
          </w:tcPr>
          <w:p w14:paraId="12C7CDF5" w14:textId="77777777" w:rsidR="00887EFF" w:rsidRPr="009901C8" w:rsidRDefault="00887EFF" w:rsidP="007D1A1C">
            <w:pPr>
              <w:pStyle w:val="Normal6"/>
              <w:rPr>
                <w:szCs w:val="24"/>
              </w:rPr>
            </w:pPr>
            <w:r w:rsidRPr="009901C8">
              <w:rPr>
                <w:b/>
                <w:i/>
              </w:rPr>
              <w:t>a)</w:t>
            </w:r>
            <w:r w:rsidRPr="009901C8">
              <w:tab/>
            </w:r>
            <w:r w:rsidRPr="009901C8">
              <w:rPr>
                <w:b/>
                <w:i/>
              </w:rPr>
              <w:t>azonnali hozzáférés az egészségügyi ellátáshoz és az oktatáshoz, a saját állampolgár kiskorúkkal azonos feltételek mellett;</w:t>
            </w:r>
          </w:p>
        </w:tc>
      </w:tr>
      <w:tr w:rsidR="00887EFF" w:rsidRPr="009901C8" w14:paraId="46F08C44" w14:textId="77777777" w:rsidTr="007D1A1C">
        <w:trPr>
          <w:jc w:val="center"/>
        </w:trPr>
        <w:tc>
          <w:tcPr>
            <w:tcW w:w="4876" w:type="dxa"/>
          </w:tcPr>
          <w:p w14:paraId="04A90723" w14:textId="77777777" w:rsidR="00887EFF" w:rsidRPr="009901C8" w:rsidRDefault="00887EFF" w:rsidP="007D1A1C">
            <w:pPr>
              <w:pStyle w:val="Normal6"/>
            </w:pPr>
          </w:p>
        </w:tc>
        <w:tc>
          <w:tcPr>
            <w:tcW w:w="4876" w:type="dxa"/>
            <w:hideMark/>
          </w:tcPr>
          <w:p w14:paraId="638380C9" w14:textId="77777777" w:rsidR="00887EFF" w:rsidRPr="009901C8" w:rsidRDefault="00887EFF" w:rsidP="007D1A1C">
            <w:pPr>
              <w:pStyle w:val="Normal6"/>
              <w:rPr>
                <w:szCs w:val="24"/>
              </w:rPr>
            </w:pPr>
            <w:r w:rsidRPr="009901C8">
              <w:rPr>
                <w:b/>
                <w:i/>
              </w:rPr>
              <w:t xml:space="preserve">b) </w:t>
            </w:r>
            <w:r w:rsidRPr="009901C8">
              <w:tab/>
            </w:r>
            <w:r w:rsidRPr="009901C8">
              <w:rPr>
                <w:b/>
                <w:i/>
              </w:rPr>
              <w:t>a jogaikra, az eljárásokra és a védelmi lehetőségekre vonatkozó összes szükséges információ, gyermekbarát módon, a számukra érthető nyelven.  E célból az Európai Menekültügyi Támogatási Hivatal segít a tagállamoknak a gyermekek tájékoztatására szolgáló befogadási anyag előállításában.</w:t>
            </w:r>
          </w:p>
        </w:tc>
      </w:tr>
    </w:tbl>
    <w:p w14:paraId="1541E01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B3EFF4B"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AD49C6A" w14:textId="77777777" w:rsidR="00887EFF" w:rsidRPr="009901C8" w:rsidRDefault="00887EFF" w:rsidP="00887EFF">
      <w:pPr>
        <w:pStyle w:val="Normal12Italic"/>
        <w:rPr>
          <w:noProof w:val="0"/>
        </w:rPr>
      </w:pPr>
      <w:r w:rsidRPr="009901C8">
        <w:rPr>
          <w:noProof w:val="0"/>
        </w:rPr>
        <w:t>A kísérő nélküli kiskorúak érkezésük pillanatától kezdődően különleges alapvető szükségletekkel rendelkeznek, tekintet nélkül arra, hogy menedékkérők, gazdasági migránsok vagy emberkereskedők áldozatául esett gyermekek-e. E módosítás célja annak biztosítása, hogy a kísérő nélküli kiskorúak érkezésükkor megfelelő tájékoztatást kapjanak a jogaikról, az eljárásról és a védelemről, és azonnal hozzáférést kapjanak az egészségügyi ellátáshoz, tekintettel különleges sérülékenységükre és a traumákra, amelyeknek utazásuk során ki lehettek téve.</w:t>
      </w:r>
    </w:p>
    <w:p w14:paraId="298162E1" w14:textId="77777777" w:rsidR="00887EFF" w:rsidRPr="009901C8" w:rsidRDefault="00887EFF" w:rsidP="00887EFF">
      <w:r w:rsidRPr="009901C8">
        <w:rPr>
          <w:rStyle w:val="HideTWBExt"/>
          <w:noProof w:val="0"/>
          <w:color w:val="auto"/>
        </w:rPr>
        <w:t>&lt;/AmendB&gt;</w:t>
      </w:r>
    </w:p>
    <w:p w14:paraId="557335A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494</w:t>
      </w:r>
      <w:r w:rsidRPr="009901C8">
        <w:rPr>
          <w:rStyle w:val="HideTWBExt"/>
          <w:b w:val="0"/>
          <w:noProof w:val="0"/>
          <w:color w:val="auto"/>
        </w:rPr>
        <w:t>&lt;/NumAmB&gt;</w:t>
      </w:r>
    </w:p>
    <w:p w14:paraId="3FDEC527"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03E2F73" w14:textId="77777777" w:rsidR="00887EFF" w:rsidRPr="009901C8" w:rsidRDefault="00887EFF" w:rsidP="00887EFF">
      <w:r w:rsidRPr="009901C8">
        <w:rPr>
          <w:rStyle w:val="HideTWBExt"/>
          <w:noProof w:val="0"/>
          <w:color w:val="auto"/>
        </w:rPr>
        <w:t>&lt;/RepeatBlock-By&gt;</w:t>
      </w:r>
    </w:p>
    <w:p w14:paraId="4CAF372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8E3ADFA" w14:textId="77777777" w:rsidR="00887EFF" w:rsidRPr="009901C8" w:rsidRDefault="00887EFF" w:rsidP="00887EFF">
      <w:pPr>
        <w:pStyle w:val="NormalBold"/>
      </w:pPr>
      <w:r w:rsidRPr="009901C8">
        <w:rPr>
          <w:rStyle w:val="HideTWBExt"/>
          <w:b w:val="0"/>
          <w:noProof w:val="0"/>
          <w:color w:val="auto"/>
        </w:rPr>
        <w:t>&lt;Article&gt;</w:t>
      </w:r>
      <w:r w:rsidRPr="009901C8">
        <w:t>23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F633E1A" w14:textId="77777777" w:rsidTr="007D1A1C">
        <w:trPr>
          <w:jc w:val="center"/>
        </w:trPr>
        <w:tc>
          <w:tcPr>
            <w:tcW w:w="9752" w:type="dxa"/>
            <w:gridSpan w:val="2"/>
          </w:tcPr>
          <w:p w14:paraId="519655B7" w14:textId="77777777" w:rsidR="00887EFF" w:rsidRPr="009901C8" w:rsidRDefault="00887EFF" w:rsidP="007D1A1C">
            <w:pPr>
              <w:keepNext/>
            </w:pPr>
          </w:p>
        </w:tc>
      </w:tr>
      <w:tr w:rsidR="00887EFF" w:rsidRPr="009901C8" w14:paraId="450A4DEB" w14:textId="77777777" w:rsidTr="007D1A1C">
        <w:trPr>
          <w:jc w:val="center"/>
        </w:trPr>
        <w:tc>
          <w:tcPr>
            <w:tcW w:w="4876" w:type="dxa"/>
            <w:hideMark/>
          </w:tcPr>
          <w:p w14:paraId="6D521F25" w14:textId="77777777" w:rsidR="00887EFF" w:rsidRPr="009901C8" w:rsidRDefault="00887EFF" w:rsidP="007D1A1C">
            <w:pPr>
              <w:pStyle w:val="ColumnHeading"/>
              <w:keepNext/>
            </w:pPr>
            <w:r w:rsidRPr="009901C8">
              <w:t>A Bizottság által javasolt szöveg</w:t>
            </w:r>
          </w:p>
        </w:tc>
        <w:tc>
          <w:tcPr>
            <w:tcW w:w="4876" w:type="dxa"/>
            <w:hideMark/>
          </w:tcPr>
          <w:p w14:paraId="0281B506" w14:textId="77777777" w:rsidR="00887EFF" w:rsidRPr="009901C8" w:rsidRDefault="00887EFF" w:rsidP="007D1A1C">
            <w:pPr>
              <w:pStyle w:val="ColumnHeading"/>
              <w:keepNext/>
            </w:pPr>
            <w:r w:rsidRPr="009901C8">
              <w:t>Módosítás</w:t>
            </w:r>
          </w:p>
        </w:tc>
      </w:tr>
      <w:tr w:rsidR="00887EFF" w:rsidRPr="009901C8" w14:paraId="317176B6" w14:textId="77777777" w:rsidTr="007D1A1C">
        <w:trPr>
          <w:jc w:val="center"/>
        </w:trPr>
        <w:tc>
          <w:tcPr>
            <w:tcW w:w="4876" w:type="dxa"/>
            <w:hideMark/>
          </w:tcPr>
          <w:p w14:paraId="375C06B1" w14:textId="77777777" w:rsidR="00887EFF" w:rsidRPr="009901C8" w:rsidRDefault="00887EFF" w:rsidP="007D1A1C">
            <w:pPr>
              <w:pStyle w:val="Normal6"/>
            </w:pPr>
            <w:r w:rsidRPr="009901C8">
              <w:t>A tagállamok a legalább 16 éves, kísérő nélküli kiskorúakat elhelyezhetik a felnőtt kérelmezők számára kialakított befogadóállomásokon, ha a 22 . cikk (2) bekezédésében foglaltak szerint ez szolgálja mindenek felett álló érdekeiket.</w:t>
            </w:r>
          </w:p>
        </w:tc>
        <w:tc>
          <w:tcPr>
            <w:tcW w:w="4876" w:type="dxa"/>
            <w:hideMark/>
          </w:tcPr>
          <w:p w14:paraId="6079885E" w14:textId="77777777" w:rsidR="00887EFF" w:rsidRPr="009901C8" w:rsidRDefault="00887EFF" w:rsidP="007D1A1C">
            <w:pPr>
              <w:pStyle w:val="Normal6"/>
              <w:rPr>
                <w:szCs w:val="24"/>
              </w:rPr>
            </w:pPr>
            <w:r w:rsidRPr="009901C8">
              <w:t xml:space="preserve">A tagállamok a legalább 16 éves, kísérő nélküli kiskorúakat elhelyezhetik a felnőtt kérelmezők számára kialakított befogadóállomásokon, ha a 22 . cikk (2) bekezédésében foglaltak szerint ez szolgálja mindenek felett álló érdekeiket </w:t>
            </w:r>
            <w:r w:rsidRPr="009901C8">
              <w:rPr>
                <w:b/>
                <w:i/>
              </w:rPr>
              <w:t>vagy mások mindenek felett álló érdekeit</w:t>
            </w:r>
            <w:r w:rsidRPr="009901C8">
              <w:t>.</w:t>
            </w:r>
          </w:p>
        </w:tc>
      </w:tr>
    </w:tbl>
    <w:p w14:paraId="68E3E18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95102B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3E10EAE" w14:textId="77777777" w:rsidR="00887EFF" w:rsidRPr="009901C8" w:rsidRDefault="00887EFF" w:rsidP="00887EFF">
      <w:pPr>
        <w:pStyle w:val="Normal12Italic"/>
        <w:rPr>
          <w:noProof w:val="0"/>
        </w:rPr>
      </w:pPr>
      <w:r w:rsidRPr="009901C8">
        <w:rPr>
          <w:noProof w:val="0"/>
        </w:rPr>
        <w:t>Sok 16 év feletti kísérő nélküli kiskorú súlyos problémákat okozott a kiskorúak számára kialakított befogadóállomásokon. A befogadóállomások rendjének védelme érdekében a problémás 16 év feletti kiskorúakat a felnőttekkel együtt kell elszállásolni.</w:t>
      </w:r>
    </w:p>
    <w:p w14:paraId="6BFCDC89" w14:textId="77777777" w:rsidR="00887EFF" w:rsidRPr="009901C8" w:rsidRDefault="00887EFF" w:rsidP="00887EFF">
      <w:r w:rsidRPr="009901C8">
        <w:rPr>
          <w:rStyle w:val="HideTWBExt"/>
          <w:noProof w:val="0"/>
          <w:color w:val="auto"/>
        </w:rPr>
        <w:t>&lt;/AmendB&gt;</w:t>
      </w:r>
    </w:p>
    <w:p w14:paraId="1B66C6F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495</w:t>
      </w:r>
      <w:r w:rsidRPr="009901C8">
        <w:rPr>
          <w:rStyle w:val="HideTWBExt"/>
          <w:b w:val="0"/>
          <w:noProof w:val="0"/>
          <w:color w:val="auto"/>
        </w:rPr>
        <w:t>&lt;/NumAmB&gt;</w:t>
      </w:r>
    </w:p>
    <w:p w14:paraId="50ECC933"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6EF9BF2" w14:textId="77777777" w:rsidR="00887EFF" w:rsidRPr="009901C8" w:rsidRDefault="00887EFF" w:rsidP="00887EFF">
      <w:r w:rsidRPr="009901C8">
        <w:rPr>
          <w:rStyle w:val="HideTWBExt"/>
          <w:noProof w:val="0"/>
          <w:color w:val="auto"/>
        </w:rPr>
        <w:t>&lt;/RepeatBlock-By&gt;</w:t>
      </w:r>
    </w:p>
    <w:p w14:paraId="513E546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F38C3D0" w14:textId="77777777" w:rsidR="00887EFF" w:rsidRPr="009901C8" w:rsidRDefault="00887EFF" w:rsidP="00887EFF">
      <w:pPr>
        <w:pStyle w:val="NormalBold"/>
      </w:pPr>
      <w:r w:rsidRPr="009901C8">
        <w:rPr>
          <w:rStyle w:val="HideTWBExt"/>
          <w:b w:val="0"/>
          <w:noProof w:val="0"/>
          <w:color w:val="auto"/>
        </w:rPr>
        <w:t>&lt;Article&gt;</w:t>
      </w:r>
      <w:r w:rsidRPr="009901C8">
        <w:t>23 cikk – 3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08D5179" w14:textId="77777777" w:rsidTr="007D1A1C">
        <w:trPr>
          <w:jc w:val="center"/>
        </w:trPr>
        <w:tc>
          <w:tcPr>
            <w:tcW w:w="9752" w:type="dxa"/>
            <w:gridSpan w:val="2"/>
          </w:tcPr>
          <w:p w14:paraId="1FBCFEF2" w14:textId="77777777" w:rsidR="00887EFF" w:rsidRPr="009901C8" w:rsidRDefault="00887EFF" w:rsidP="007D1A1C">
            <w:pPr>
              <w:keepNext/>
            </w:pPr>
          </w:p>
        </w:tc>
      </w:tr>
      <w:tr w:rsidR="00887EFF" w:rsidRPr="009901C8" w14:paraId="5E3584E5" w14:textId="77777777" w:rsidTr="007D1A1C">
        <w:trPr>
          <w:jc w:val="center"/>
        </w:trPr>
        <w:tc>
          <w:tcPr>
            <w:tcW w:w="4876" w:type="dxa"/>
            <w:hideMark/>
          </w:tcPr>
          <w:p w14:paraId="387B5457" w14:textId="77777777" w:rsidR="00887EFF" w:rsidRPr="009901C8" w:rsidRDefault="00887EFF" w:rsidP="007D1A1C">
            <w:pPr>
              <w:pStyle w:val="ColumnHeading"/>
              <w:keepNext/>
            </w:pPr>
            <w:r w:rsidRPr="009901C8">
              <w:t>A Bizottság által javasolt szöveg</w:t>
            </w:r>
          </w:p>
        </w:tc>
        <w:tc>
          <w:tcPr>
            <w:tcW w:w="4876" w:type="dxa"/>
            <w:hideMark/>
          </w:tcPr>
          <w:p w14:paraId="6E5F6F16" w14:textId="77777777" w:rsidR="00887EFF" w:rsidRPr="009901C8" w:rsidRDefault="00887EFF" w:rsidP="007D1A1C">
            <w:pPr>
              <w:pStyle w:val="ColumnHeading"/>
              <w:keepNext/>
            </w:pPr>
            <w:r w:rsidRPr="009901C8">
              <w:t>Módosítás</w:t>
            </w:r>
          </w:p>
        </w:tc>
      </w:tr>
      <w:tr w:rsidR="00887EFF" w:rsidRPr="009901C8" w14:paraId="1A2C7069" w14:textId="77777777" w:rsidTr="007D1A1C">
        <w:trPr>
          <w:jc w:val="center"/>
        </w:trPr>
        <w:tc>
          <w:tcPr>
            <w:tcW w:w="4876" w:type="dxa"/>
            <w:hideMark/>
          </w:tcPr>
          <w:p w14:paraId="4638203B" w14:textId="77777777" w:rsidR="00887EFF" w:rsidRPr="009901C8" w:rsidRDefault="00887EFF" w:rsidP="007D1A1C">
            <w:pPr>
              <w:pStyle w:val="Normal6"/>
            </w:pPr>
            <w:r w:rsidRPr="009901C8">
              <w:rPr>
                <w:b/>
                <w:i/>
              </w:rPr>
              <w:t>(3)</w:t>
            </w:r>
            <w:r w:rsidRPr="009901C8">
              <w:tab/>
            </w:r>
            <w:r w:rsidRPr="009901C8">
              <w:rPr>
                <w:b/>
                <w:i/>
              </w:rPr>
              <w:t>A tagállamok – a kísérő nélküli kiskorú mindenek felett álló érdekének védelme mellett, a nemzetközi védelem iránti kérelem benyújtását követően – a lehető leghamarabb megkezdik a kísérő nélküli kiskorú családtagjainak felkutatását, szükség esetén nemzetközi vagy egyéb kapcsolódó szervezetek segítségével. Azokban az esetekben, ha a kiskorú, illetve közeli rokonai életét vagy testi épségét veszély fenyegetheti, különösen, ha azok a származási országban maradtak, biztonságuk veszélyeztetésének elkerülése érdekében gondoskodni kell annak biztosításáról, hogy az e személyekre vonatkozó információk beszerzése, feldolgozása és terjesztése bizalmas keretek között történjen.</w:t>
            </w:r>
          </w:p>
        </w:tc>
        <w:tc>
          <w:tcPr>
            <w:tcW w:w="4876" w:type="dxa"/>
            <w:hideMark/>
          </w:tcPr>
          <w:p w14:paraId="72394582" w14:textId="77777777" w:rsidR="00887EFF" w:rsidRPr="009901C8" w:rsidRDefault="00887EFF" w:rsidP="007D1A1C">
            <w:pPr>
              <w:pStyle w:val="Normal6"/>
              <w:rPr>
                <w:szCs w:val="24"/>
              </w:rPr>
            </w:pPr>
            <w:r w:rsidRPr="009901C8">
              <w:rPr>
                <w:b/>
                <w:i/>
              </w:rPr>
              <w:t>törölve</w:t>
            </w:r>
          </w:p>
        </w:tc>
      </w:tr>
    </w:tbl>
    <w:p w14:paraId="35E11A1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7B2320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A3527CE" w14:textId="77777777" w:rsidR="00887EFF" w:rsidRPr="009901C8" w:rsidRDefault="00887EFF" w:rsidP="00887EFF">
      <w:pPr>
        <w:pStyle w:val="Normal12Italic"/>
        <w:rPr>
          <w:noProof w:val="0"/>
        </w:rPr>
      </w:pPr>
      <w:r w:rsidRPr="009901C8">
        <w:rPr>
          <w:noProof w:val="0"/>
        </w:rPr>
        <w:t>Ennek az irányelvnek tartózkodnia kell attól, hogy családegyesítési ügyekkel foglalkozzon. A gyors családegyesítés sok esetben gátolja a kiskorú kérelmező sikeres beilleszkedését, mert csökkenti az önállóságát.</w:t>
      </w:r>
    </w:p>
    <w:p w14:paraId="5444E2B3" w14:textId="77777777" w:rsidR="00887EFF" w:rsidRPr="009901C8" w:rsidRDefault="00887EFF" w:rsidP="00887EFF">
      <w:r w:rsidRPr="009901C8">
        <w:rPr>
          <w:rStyle w:val="HideTWBExt"/>
          <w:noProof w:val="0"/>
          <w:color w:val="auto"/>
        </w:rPr>
        <w:t>&lt;/AmendB&gt;</w:t>
      </w:r>
    </w:p>
    <w:p w14:paraId="65E5138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496</w:t>
      </w:r>
      <w:r w:rsidRPr="009901C8">
        <w:rPr>
          <w:rStyle w:val="HideTWBExt"/>
          <w:b w:val="0"/>
          <w:noProof w:val="0"/>
          <w:color w:val="auto"/>
        </w:rPr>
        <w:t>&lt;/NumAmB&gt;</w:t>
      </w:r>
    </w:p>
    <w:p w14:paraId="202A5E89"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14796E5C" w14:textId="77777777" w:rsidR="00887EFF" w:rsidRPr="009901C8" w:rsidRDefault="00887EFF" w:rsidP="00887EFF">
      <w:r w:rsidRPr="009901C8">
        <w:rPr>
          <w:rStyle w:val="HideTWBExt"/>
          <w:noProof w:val="0"/>
          <w:color w:val="auto"/>
        </w:rPr>
        <w:t>&lt;/RepeatBlock-By&gt;</w:t>
      </w:r>
    </w:p>
    <w:p w14:paraId="118B88E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110CD35" w14:textId="77777777" w:rsidR="00887EFF" w:rsidRPr="009901C8" w:rsidRDefault="00887EFF" w:rsidP="00887EFF">
      <w:pPr>
        <w:pStyle w:val="NormalBold"/>
      </w:pPr>
      <w:r w:rsidRPr="009901C8">
        <w:rPr>
          <w:rStyle w:val="HideTWBExt"/>
          <w:b w:val="0"/>
          <w:noProof w:val="0"/>
          <w:color w:val="auto"/>
        </w:rPr>
        <w:t>&lt;Article&gt;</w:t>
      </w:r>
      <w:r w:rsidRPr="009901C8">
        <w:t>24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4E045B4" w14:textId="77777777" w:rsidTr="007D1A1C">
        <w:trPr>
          <w:jc w:val="center"/>
        </w:trPr>
        <w:tc>
          <w:tcPr>
            <w:tcW w:w="9752" w:type="dxa"/>
            <w:gridSpan w:val="2"/>
          </w:tcPr>
          <w:p w14:paraId="6C9D2D50" w14:textId="77777777" w:rsidR="00887EFF" w:rsidRPr="009901C8" w:rsidRDefault="00887EFF" w:rsidP="007D1A1C">
            <w:pPr>
              <w:keepNext/>
            </w:pPr>
          </w:p>
        </w:tc>
      </w:tr>
      <w:tr w:rsidR="00887EFF" w:rsidRPr="009901C8" w14:paraId="031ECE1F" w14:textId="77777777" w:rsidTr="007D1A1C">
        <w:trPr>
          <w:jc w:val="center"/>
        </w:trPr>
        <w:tc>
          <w:tcPr>
            <w:tcW w:w="4876" w:type="dxa"/>
            <w:hideMark/>
          </w:tcPr>
          <w:p w14:paraId="0ADEFCF6" w14:textId="77777777" w:rsidR="00887EFF" w:rsidRPr="009901C8" w:rsidRDefault="00887EFF" w:rsidP="007D1A1C">
            <w:pPr>
              <w:pStyle w:val="ColumnHeading"/>
              <w:keepNext/>
            </w:pPr>
            <w:r w:rsidRPr="009901C8">
              <w:t>A Bizottság által javasolt szöveg</w:t>
            </w:r>
          </w:p>
        </w:tc>
        <w:tc>
          <w:tcPr>
            <w:tcW w:w="4876" w:type="dxa"/>
            <w:hideMark/>
          </w:tcPr>
          <w:p w14:paraId="279B126E" w14:textId="77777777" w:rsidR="00887EFF" w:rsidRPr="009901C8" w:rsidRDefault="00887EFF" w:rsidP="007D1A1C">
            <w:pPr>
              <w:pStyle w:val="ColumnHeading"/>
              <w:keepNext/>
            </w:pPr>
            <w:r w:rsidRPr="009901C8">
              <w:t>Módosítás</w:t>
            </w:r>
          </w:p>
        </w:tc>
      </w:tr>
      <w:tr w:rsidR="00887EFF" w:rsidRPr="009901C8" w14:paraId="0C3CE9C2" w14:textId="77777777" w:rsidTr="007D1A1C">
        <w:trPr>
          <w:jc w:val="center"/>
        </w:trPr>
        <w:tc>
          <w:tcPr>
            <w:tcW w:w="4876" w:type="dxa"/>
            <w:hideMark/>
          </w:tcPr>
          <w:p w14:paraId="4FD62BAA" w14:textId="77777777" w:rsidR="00887EFF" w:rsidRPr="009901C8" w:rsidRDefault="00887EFF" w:rsidP="007D1A1C">
            <w:pPr>
              <w:pStyle w:val="Normal6"/>
            </w:pPr>
            <w:r w:rsidRPr="009901C8">
              <w:t>(1)</w:t>
            </w:r>
            <w:r w:rsidRPr="009901C8">
              <w:tab/>
              <w:t xml:space="preserve">A tagállamok biztosítják, hogy a nemi alapú </w:t>
            </w:r>
            <w:r w:rsidRPr="009901C8">
              <w:rPr>
                <w:b/>
                <w:i/>
              </w:rPr>
              <w:t>sérelmeket</w:t>
            </w:r>
            <w:r w:rsidRPr="009901C8">
              <w:t xml:space="preserve">, kínzást, nemi erőszakot vagy egyéb </w:t>
            </w:r>
            <w:r w:rsidRPr="009901C8">
              <w:rPr>
                <w:b/>
                <w:i/>
              </w:rPr>
              <w:t>erőszakos</w:t>
            </w:r>
            <w:r w:rsidRPr="009901C8">
              <w:t xml:space="preserve"> cselekményeket elszenvedett személyek az említett cselekményekkel okozott sérüléseknek megfelelő </w:t>
            </w:r>
            <w:r w:rsidRPr="009901C8">
              <w:rPr>
                <w:b/>
                <w:i/>
              </w:rPr>
              <w:t>kezelésben részesüljenek</w:t>
            </w:r>
            <w:r w:rsidRPr="009901C8">
              <w:t>, és hozzáférhessenek különösen a megfelelő orvosi és pszichológiai kezeléshez vagy ellátáshoz.</w:t>
            </w:r>
          </w:p>
        </w:tc>
        <w:tc>
          <w:tcPr>
            <w:tcW w:w="4876" w:type="dxa"/>
            <w:hideMark/>
          </w:tcPr>
          <w:p w14:paraId="6655FFA2" w14:textId="77777777" w:rsidR="00887EFF" w:rsidRPr="009901C8" w:rsidRDefault="00887EFF" w:rsidP="007D1A1C">
            <w:pPr>
              <w:pStyle w:val="Normal6"/>
              <w:rPr>
                <w:szCs w:val="24"/>
              </w:rPr>
            </w:pPr>
            <w:r w:rsidRPr="009901C8">
              <w:t>(1)</w:t>
            </w:r>
            <w:r w:rsidRPr="009901C8">
              <w:tab/>
              <w:t xml:space="preserve">A tagállamok biztosítják, hogy </w:t>
            </w:r>
            <w:r w:rsidRPr="009901C8">
              <w:rPr>
                <w:b/>
                <w:i/>
              </w:rPr>
              <w:t>a szexuális és</w:t>
            </w:r>
            <w:r w:rsidRPr="009901C8">
              <w:t xml:space="preserve"> nemi alapú</w:t>
            </w:r>
            <w:r w:rsidRPr="009901C8">
              <w:rPr>
                <w:b/>
                <w:i/>
              </w:rPr>
              <w:t>, vagy az előítéletek által motivált erőszak további formáit</w:t>
            </w:r>
            <w:r w:rsidRPr="009901C8">
              <w:t>, kínzást, nemi erőszakot vagy egyéb súlyos</w:t>
            </w:r>
            <w:r w:rsidRPr="009901C8">
              <w:rPr>
                <w:b/>
                <w:i/>
              </w:rPr>
              <w:t>, pszichés, fizikai vagy szexuális erőszakot magukban foglaló</w:t>
            </w:r>
            <w:r w:rsidRPr="009901C8">
              <w:t xml:space="preserve"> cselekményeket elszenvedett személyek </w:t>
            </w:r>
            <w:r w:rsidRPr="009901C8">
              <w:rPr>
                <w:b/>
                <w:i/>
              </w:rPr>
              <w:t xml:space="preserve">számára </w:t>
            </w:r>
            <w:r w:rsidRPr="009901C8">
              <w:t xml:space="preserve">az említett cselekményekkel okozott sérüléseknek megfelelő </w:t>
            </w:r>
            <w:r w:rsidRPr="009901C8">
              <w:rPr>
                <w:b/>
                <w:i/>
              </w:rPr>
              <w:t>holisztikus rehabilitációs szolgáltatásokat biztosítsanak</w:t>
            </w:r>
            <w:r w:rsidRPr="009901C8">
              <w:t>, és hozzáférhessenek különösen a megfelelő orvosi és pszichológiai kezeléshez vagy ellátáshoz</w:t>
            </w:r>
            <w:r w:rsidRPr="009901C8">
              <w:rPr>
                <w:b/>
                <w:i/>
              </w:rPr>
              <w:t>, valamint szaktanácsadáshoz, szükség esetén képesített tolmács támogatásával</w:t>
            </w:r>
            <w:r w:rsidRPr="009901C8">
              <w:t>.</w:t>
            </w:r>
            <w:r w:rsidRPr="009901C8">
              <w:rPr>
                <w:b/>
                <w:i/>
              </w:rPr>
              <w:t xml:space="preserve"> Az E támogatáshoz való hozzáférést az áldozat azonosítása után a lehető leghamarabb biztosítani kell.</w:t>
            </w:r>
          </w:p>
        </w:tc>
      </w:tr>
    </w:tbl>
    <w:p w14:paraId="17E06D4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7CD004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E917D10" w14:textId="77777777" w:rsidR="00887EFF" w:rsidRPr="009901C8" w:rsidRDefault="00887EFF" w:rsidP="00887EFF">
      <w:pPr>
        <w:pStyle w:val="Normal12Italic"/>
        <w:rPr>
          <w:noProof w:val="0"/>
        </w:rPr>
      </w:pPr>
      <w:r w:rsidRPr="009901C8">
        <w:rPr>
          <w:noProof w:val="0"/>
        </w:rPr>
        <w:t>E módosítás elválaszthatatlanul összekapcsolódik a jelentéstervezet sajátos befogadási igényekkel rendelkező kérelmezők körülményeinek javítására irányuló elfogadható módosításaival.</w:t>
      </w:r>
    </w:p>
    <w:p w14:paraId="1E77A8A7" w14:textId="77777777" w:rsidR="00887EFF" w:rsidRPr="009901C8" w:rsidRDefault="00887EFF" w:rsidP="00887EFF">
      <w:r w:rsidRPr="009901C8">
        <w:rPr>
          <w:rStyle w:val="HideTWBExt"/>
          <w:noProof w:val="0"/>
          <w:color w:val="auto"/>
        </w:rPr>
        <w:t>&lt;/AmendB&gt;</w:t>
      </w:r>
    </w:p>
    <w:p w14:paraId="7CA84A4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497</w:t>
      </w:r>
      <w:r w:rsidRPr="009901C8">
        <w:rPr>
          <w:rStyle w:val="HideTWBExt"/>
          <w:b w:val="0"/>
          <w:noProof w:val="0"/>
          <w:color w:val="auto"/>
        </w:rPr>
        <w:t>&lt;/NumAmB&gt;</w:t>
      </w:r>
    </w:p>
    <w:p w14:paraId="5F356692"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Elly Schlein, Christine Revault D'Allonnes Bonnefoy, Soraya Post, Anna Hedh, Cécile Kashetu Kyenge</w:t>
      </w:r>
      <w:r w:rsidRPr="009901C8">
        <w:rPr>
          <w:rStyle w:val="HideTWBExt"/>
          <w:b w:val="0"/>
          <w:noProof w:val="0"/>
          <w:color w:val="auto"/>
        </w:rPr>
        <w:t>&lt;/Members&gt;</w:t>
      </w:r>
    </w:p>
    <w:p w14:paraId="1EACC97B" w14:textId="77777777" w:rsidR="00887EFF" w:rsidRPr="009901C8" w:rsidRDefault="00887EFF" w:rsidP="00887EFF">
      <w:r w:rsidRPr="009901C8">
        <w:rPr>
          <w:rStyle w:val="HideTWBExt"/>
          <w:noProof w:val="0"/>
          <w:color w:val="auto"/>
        </w:rPr>
        <w:t>&lt;/RepeatBlock-By&gt;</w:t>
      </w:r>
    </w:p>
    <w:p w14:paraId="65BA306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2DEB1A9" w14:textId="77777777" w:rsidR="00887EFF" w:rsidRPr="009901C8" w:rsidRDefault="00887EFF" w:rsidP="00887EFF">
      <w:pPr>
        <w:pStyle w:val="NormalBold"/>
      </w:pPr>
      <w:r w:rsidRPr="009901C8">
        <w:rPr>
          <w:rStyle w:val="HideTWBExt"/>
          <w:b w:val="0"/>
          <w:noProof w:val="0"/>
          <w:color w:val="auto"/>
        </w:rPr>
        <w:t>&lt;Article&gt;</w:t>
      </w:r>
      <w:r w:rsidRPr="009901C8">
        <w:t>24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9DD9058" w14:textId="77777777" w:rsidTr="007D1A1C">
        <w:trPr>
          <w:jc w:val="center"/>
        </w:trPr>
        <w:tc>
          <w:tcPr>
            <w:tcW w:w="9752" w:type="dxa"/>
            <w:gridSpan w:val="2"/>
          </w:tcPr>
          <w:p w14:paraId="2452719E" w14:textId="77777777" w:rsidR="00887EFF" w:rsidRPr="009901C8" w:rsidRDefault="00887EFF" w:rsidP="007D1A1C">
            <w:pPr>
              <w:keepNext/>
            </w:pPr>
          </w:p>
        </w:tc>
      </w:tr>
      <w:tr w:rsidR="00887EFF" w:rsidRPr="009901C8" w14:paraId="02177E40" w14:textId="77777777" w:rsidTr="007D1A1C">
        <w:trPr>
          <w:jc w:val="center"/>
        </w:trPr>
        <w:tc>
          <w:tcPr>
            <w:tcW w:w="4876" w:type="dxa"/>
            <w:hideMark/>
          </w:tcPr>
          <w:p w14:paraId="13F7408F" w14:textId="77777777" w:rsidR="00887EFF" w:rsidRPr="009901C8" w:rsidRDefault="00887EFF" w:rsidP="007D1A1C">
            <w:pPr>
              <w:pStyle w:val="ColumnHeading"/>
              <w:keepNext/>
            </w:pPr>
            <w:r w:rsidRPr="009901C8">
              <w:t>A Bizottság által javasolt szöveg</w:t>
            </w:r>
          </w:p>
        </w:tc>
        <w:tc>
          <w:tcPr>
            <w:tcW w:w="4876" w:type="dxa"/>
            <w:hideMark/>
          </w:tcPr>
          <w:p w14:paraId="0F747775" w14:textId="77777777" w:rsidR="00887EFF" w:rsidRPr="009901C8" w:rsidRDefault="00887EFF" w:rsidP="007D1A1C">
            <w:pPr>
              <w:pStyle w:val="ColumnHeading"/>
              <w:keepNext/>
            </w:pPr>
            <w:r w:rsidRPr="009901C8">
              <w:t>Módosítás</w:t>
            </w:r>
          </w:p>
        </w:tc>
      </w:tr>
      <w:tr w:rsidR="00887EFF" w:rsidRPr="009901C8" w14:paraId="4A62212C" w14:textId="77777777" w:rsidTr="007D1A1C">
        <w:trPr>
          <w:jc w:val="center"/>
        </w:trPr>
        <w:tc>
          <w:tcPr>
            <w:tcW w:w="4876" w:type="dxa"/>
            <w:hideMark/>
          </w:tcPr>
          <w:p w14:paraId="5A53204F" w14:textId="77777777" w:rsidR="00887EFF" w:rsidRPr="009901C8" w:rsidRDefault="00887EFF" w:rsidP="007D1A1C">
            <w:pPr>
              <w:pStyle w:val="Normal6"/>
            </w:pPr>
            <w:r w:rsidRPr="009901C8">
              <w:t>(1)</w:t>
            </w:r>
            <w:r w:rsidRPr="009901C8">
              <w:tab/>
              <w:t xml:space="preserve">A tagállamok biztosítják, hogy a nemi alapú </w:t>
            </w:r>
            <w:r w:rsidRPr="009901C8">
              <w:rPr>
                <w:b/>
                <w:i/>
              </w:rPr>
              <w:t>sérelmeket</w:t>
            </w:r>
            <w:r w:rsidRPr="009901C8">
              <w:t xml:space="preserve">, kínzást, nemi erőszakot vagy egyéb </w:t>
            </w:r>
            <w:r w:rsidRPr="009901C8">
              <w:rPr>
                <w:b/>
                <w:i/>
              </w:rPr>
              <w:t>erőszakos</w:t>
            </w:r>
            <w:r w:rsidRPr="009901C8">
              <w:t xml:space="preserve"> cselekményeket elszenvedett személyek az említett cselekményekkel okozott sérüléseknek megfelelő </w:t>
            </w:r>
            <w:r w:rsidRPr="009901C8">
              <w:rPr>
                <w:b/>
                <w:i/>
              </w:rPr>
              <w:t>kezelésben részesüljenek</w:t>
            </w:r>
            <w:r w:rsidRPr="009901C8">
              <w:t>, és hozzáférhessenek különösen a megfelelő orvosi és pszichológiai kezeléshez vagy ellátáshoz.</w:t>
            </w:r>
          </w:p>
        </w:tc>
        <w:tc>
          <w:tcPr>
            <w:tcW w:w="4876" w:type="dxa"/>
            <w:hideMark/>
          </w:tcPr>
          <w:p w14:paraId="420B6658" w14:textId="77777777" w:rsidR="00887EFF" w:rsidRPr="009901C8" w:rsidRDefault="00887EFF" w:rsidP="007D1A1C">
            <w:pPr>
              <w:pStyle w:val="Normal6"/>
              <w:rPr>
                <w:szCs w:val="24"/>
              </w:rPr>
            </w:pPr>
            <w:r w:rsidRPr="009901C8">
              <w:t>(1)</w:t>
            </w:r>
            <w:r w:rsidRPr="009901C8">
              <w:tab/>
              <w:t xml:space="preserve">A tagállamok biztosítják, hogy </w:t>
            </w:r>
            <w:r w:rsidRPr="009901C8">
              <w:rPr>
                <w:b/>
                <w:i/>
              </w:rPr>
              <w:t>a szexuális és</w:t>
            </w:r>
            <w:r w:rsidRPr="009901C8">
              <w:t xml:space="preserve"> nemi alapú</w:t>
            </w:r>
            <w:r w:rsidRPr="009901C8">
              <w:rPr>
                <w:b/>
                <w:i/>
              </w:rPr>
              <w:t>, vagy az előítéletek által motivált erőszak további formáit</w:t>
            </w:r>
            <w:r w:rsidRPr="009901C8">
              <w:t>, kínzást, nemi erőszakot vagy egyéb súlyos</w:t>
            </w:r>
            <w:r w:rsidRPr="009901C8">
              <w:rPr>
                <w:b/>
                <w:i/>
              </w:rPr>
              <w:t>, pszichés, fizikai vagy szexuális erőszakot magukban foglaló</w:t>
            </w:r>
            <w:r w:rsidRPr="009901C8">
              <w:t xml:space="preserve"> cselekményeket elszenvedett személyek </w:t>
            </w:r>
            <w:r w:rsidRPr="009901C8">
              <w:rPr>
                <w:b/>
                <w:i/>
              </w:rPr>
              <w:t xml:space="preserve">számára </w:t>
            </w:r>
            <w:r w:rsidRPr="009901C8">
              <w:t xml:space="preserve">az említett cselekményekkel okozott sérüléseknek megfelelő </w:t>
            </w:r>
            <w:r w:rsidRPr="009901C8">
              <w:rPr>
                <w:b/>
                <w:i/>
              </w:rPr>
              <w:t>holisztikus rehabilitációs szolgáltatásokat biztosítsanak</w:t>
            </w:r>
            <w:r w:rsidRPr="009901C8">
              <w:t>, és hozzáférhessenek különösen a megfelelő orvosi és pszichológiai kezeléshez vagy ellátáshoz</w:t>
            </w:r>
            <w:r w:rsidRPr="009901C8">
              <w:rPr>
                <w:b/>
                <w:i/>
              </w:rPr>
              <w:t>, valamint szaktanácsadáshoz, szükség esetén képesített tolmács támogatásával</w:t>
            </w:r>
            <w:r w:rsidRPr="009901C8">
              <w:t>.</w:t>
            </w:r>
            <w:r w:rsidRPr="009901C8">
              <w:rPr>
                <w:b/>
                <w:i/>
              </w:rPr>
              <w:t xml:space="preserve"> Az e támogatáshoz való hozzáférést az áldozat azonosítása után a lehető leghamarabb biztosítani kell.</w:t>
            </w:r>
          </w:p>
        </w:tc>
      </w:tr>
    </w:tbl>
    <w:p w14:paraId="319F81B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F3FC5BC"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C9193FD" w14:textId="77777777" w:rsidR="00887EFF" w:rsidRPr="009901C8" w:rsidRDefault="00887EFF" w:rsidP="00887EFF">
      <w:pPr>
        <w:pStyle w:val="Normal12Italic"/>
        <w:rPr>
          <w:noProof w:val="0"/>
        </w:rPr>
      </w:pPr>
      <w:r w:rsidRPr="009901C8">
        <w:rPr>
          <w:noProof w:val="0"/>
        </w:rPr>
        <w:t>Biztosítani kell, hogy ez az irányelv megfeleljen a nemzetközi szabványoknak, és megfelelő befogadási feltételeket garantáljon a kínzás áldozatai számára. Ennek magában kell foglalnia a következők kifejezett említését: szaktanácsadás; a támogatás mihamarabbi biztosítására vonatkozó kötelezettség; képesített tolmács támogatásának biztosítása.</w:t>
      </w:r>
    </w:p>
    <w:p w14:paraId="57E730D1" w14:textId="77777777" w:rsidR="00887EFF" w:rsidRPr="009901C8" w:rsidRDefault="00887EFF" w:rsidP="00887EFF">
      <w:r w:rsidRPr="009901C8">
        <w:rPr>
          <w:rStyle w:val="HideTWBExt"/>
          <w:noProof w:val="0"/>
          <w:color w:val="auto"/>
        </w:rPr>
        <w:t>&lt;/AmendB&gt;</w:t>
      </w:r>
    </w:p>
    <w:p w14:paraId="4FEBF9F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498</w:t>
      </w:r>
      <w:r w:rsidRPr="009901C8">
        <w:rPr>
          <w:rStyle w:val="HideTWBExt"/>
          <w:b w:val="0"/>
          <w:noProof w:val="0"/>
          <w:color w:val="auto"/>
        </w:rPr>
        <w:t>&lt;/NumAmB&gt;</w:t>
      </w:r>
    </w:p>
    <w:p w14:paraId="2AE123D1"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A27CD6A" w14:textId="77777777" w:rsidR="00887EFF" w:rsidRPr="009901C8" w:rsidRDefault="00887EFF" w:rsidP="00887EFF">
      <w:r w:rsidRPr="009901C8">
        <w:rPr>
          <w:rStyle w:val="HideTWBExt"/>
          <w:noProof w:val="0"/>
          <w:color w:val="auto"/>
        </w:rPr>
        <w:t>&lt;/RepeatBlock-By&gt;</w:t>
      </w:r>
    </w:p>
    <w:p w14:paraId="04000FB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16869EE" w14:textId="77777777" w:rsidR="00887EFF" w:rsidRPr="009901C8" w:rsidRDefault="00887EFF" w:rsidP="00887EFF">
      <w:pPr>
        <w:pStyle w:val="NormalBold"/>
      </w:pPr>
      <w:r w:rsidRPr="009901C8">
        <w:rPr>
          <w:rStyle w:val="HideTWBExt"/>
          <w:b w:val="0"/>
          <w:noProof w:val="0"/>
          <w:color w:val="auto"/>
        </w:rPr>
        <w:t>&lt;Article&gt;</w:t>
      </w:r>
      <w:r w:rsidRPr="009901C8">
        <w:t>24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091888D" w14:textId="77777777" w:rsidTr="007D1A1C">
        <w:trPr>
          <w:jc w:val="center"/>
        </w:trPr>
        <w:tc>
          <w:tcPr>
            <w:tcW w:w="9752" w:type="dxa"/>
            <w:gridSpan w:val="2"/>
          </w:tcPr>
          <w:p w14:paraId="6DB47FA3" w14:textId="77777777" w:rsidR="00887EFF" w:rsidRPr="009901C8" w:rsidRDefault="00887EFF" w:rsidP="007D1A1C">
            <w:pPr>
              <w:keepNext/>
            </w:pPr>
          </w:p>
        </w:tc>
      </w:tr>
      <w:tr w:rsidR="00887EFF" w:rsidRPr="009901C8" w14:paraId="03BCC067" w14:textId="77777777" w:rsidTr="007D1A1C">
        <w:trPr>
          <w:jc w:val="center"/>
        </w:trPr>
        <w:tc>
          <w:tcPr>
            <w:tcW w:w="4876" w:type="dxa"/>
            <w:hideMark/>
          </w:tcPr>
          <w:p w14:paraId="2A305820" w14:textId="77777777" w:rsidR="00887EFF" w:rsidRPr="009901C8" w:rsidRDefault="00887EFF" w:rsidP="007D1A1C">
            <w:pPr>
              <w:pStyle w:val="ColumnHeading"/>
              <w:keepNext/>
            </w:pPr>
            <w:r w:rsidRPr="009901C8">
              <w:t>A Bizottság által javasolt szöveg</w:t>
            </w:r>
          </w:p>
        </w:tc>
        <w:tc>
          <w:tcPr>
            <w:tcW w:w="4876" w:type="dxa"/>
            <w:hideMark/>
          </w:tcPr>
          <w:p w14:paraId="1BB1815E" w14:textId="77777777" w:rsidR="00887EFF" w:rsidRPr="009901C8" w:rsidRDefault="00887EFF" w:rsidP="007D1A1C">
            <w:pPr>
              <w:pStyle w:val="ColumnHeading"/>
              <w:keepNext/>
            </w:pPr>
            <w:r w:rsidRPr="009901C8">
              <w:t>Módosítás</w:t>
            </w:r>
          </w:p>
        </w:tc>
      </w:tr>
      <w:tr w:rsidR="00887EFF" w:rsidRPr="009901C8" w14:paraId="0F75428E" w14:textId="77777777" w:rsidTr="007D1A1C">
        <w:trPr>
          <w:jc w:val="center"/>
        </w:trPr>
        <w:tc>
          <w:tcPr>
            <w:tcW w:w="4876" w:type="dxa"/>
            <w:hideMark/>
          </w:tcPr>
          <w:p w14:paraId="7B2DED4E" w14:textId="77777777" w:rsidR="00887EFF" w:rsidRPr="009901C8" w:rsidRDefault="00887EFF" w:rsidP="007D1A1C">
            <w:pPr>
              <w:pStyle w:val="Normal6"/>
            </w:pPr>
            <w:r w:rsidRPr="009901C8">
              <w:t>(1)</w:t>
            </w:r>
            <w:r w:rsidRPr="009901C8">
              <w:tab/>
              <w:t xml:space="preserve">A tagállamok biztosítják, hogy </w:t>
            </w:r>
            <w:r w:rsidRPr="009901C8">
              <w:rPr>
                <w:b/>
                <w:i/>
              </w:rPr>
              <w:t>a nemi alapú sérelmeket,</w:t>
            </w:r>
            <w:r w:rsidRPr="009901C8">
              <w:t xml:space="preserve"> kínzást, nemi erőszakot vagy egyéb erőszakos cselekményeket elszenvedett személyek az említett cselekményekkel okozott sérüléseknek megfelelő kezelésben részesüljenek, és hozzáférhessenek különösen a megfelelő orvosi és pszichológiai kezeléshez vagy ellátáshoz.</w:t>
            </w:r>
          </w:p>
        </w:tc>
        <w:tc>
          <w:tcPr>
            <w:tcW w:w="4876" w:type="dxa"/>
            <w:hideMark/>
          </w:tcPr>
          <w:p w14:paraId="2BF5CAE3" w14:textId="77777777" w:rsidR="00887EFF" w:rsidRPr="009901C8" w:rsidRDefault="00887EFF" w:rsidP="007D1A1C">
            <w:pPr>
              <w:pStyle w:val="Normal6"/>
              <w:rPr>
                <w:szCs w:val="24"/>
              </w:rPr>
            </w:pPr>
            <w:r w:rsidRPr="009901C8">
              <w:t>(1)</w:t>
            </w:r>
            <w:r w:rsidRPr="009901C8">
              <w:tab/>
              <w:t>A tagállamok biztosítják, hogy a kínzást, nemi erőszakot vagy egyéb erőszakos cselekményeket elszenvedett személyek az említett cselekményekkel okozott sérüléseknek megfelelő kezelésben részesüljenek, és hozzáférhessenek különösen a megfelelő orvosi és pszichológiai kezeléshez vagy ellátáshoz.</w:t>
            </w:r>
          </w:p>
        </w:tc>
      </w:tr>
    </w:tbl>
    <w:p w14:paraId="2086FE2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5D008D5" w14:textId="77777777" w:rsidR="00887EFF" w:rsidRPr="009901C8" w:rsidRDefault="00887EFF" w:rsidP="00887EFF">
      <w:r w:rsidRPr="009901C8">
        <w:rPr>
          <w:rStyle w:val="HideTWBExt"/>
          <w:noProof w:val="0"/>
          <w:color w:val="auto"/>
        </w:rPr>
        <w:t>&lt;/AmendB&gt;</w:t>
      </w:r>
    </w:p>
    <w:p w14:paraId="16CC119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499</w:t>
      </w:r>
      <w:r w:rsidRPr="009901C8">
        <w:rPr>
          <w:rStyle w:val="HideTWBExt"/>
          <w:b w:val="0"/>
          <w:noProof w:val="0"/>
          <w:color w:val="auto"/>
        </w:rPr>
        <w:t>&lt;/NumAmB&gt;</w:t>
      </w:r>
    </w:p>
    <w:p w14:paraId="2DCB54D3"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C81F85E" w14:textId="77777777" w:rsidR="00887EFF" w:rsidRPr="009901C8" w:rsidRDefault="00887EFF" w:rsidP="00887EFF">
      <w:r w:rsidRPr="009901C8">
        <w:rPr>
          <w:rStyle w:val="HideTWBExt"/>
          <w:noProof w:val="0"/>
          <w:color w:val="auto"/>
        </w:rPr>
        <w:t>&lt;/RepeatBlock-By&gt;</w:t>
      </w:r>
    </w:p>
    <w:p w14:paraId="5122268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62E11E5" w14:textId="77777777" w:rsidR="00887EFF" w:rsidRPr="009901C8" w:rsidRDefault="00887EFF" w:rsidP="00887EFF">
      <w:pPr>
        <w:pStyle w:val="NormalBold"/>
      </w:pPr>
      <w:r w:rsidRPr="009901C8">
        <w:rPr>
          <w:rStyle w:val="HideTWBExt"/>
          <w:b w:val="0"/>
          <w:noProof w:val="0"/>
          <w:color w:val="auto"/>
        </w:rPr>
        <w:t>&lt;Article&gt;</w:t>
      </w:r>
      <w:r w:rsidRPr="009901C8">
        <w:t>24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382482A" w14:textId="77777777" w:rsidTr="007D1A1C">
        <w:trPr>
          <w:jc w:val="center"/>
        </w:trPr>
        <w:tc>
          <w:tcPr>
            <w:tcW w:w="9752" w:type="dxa"/>
            <w:gridSpan w:val="2"/>
          </w:tcPr>
          <w:p w14:paraId="50713EC7" w14:textId="77777777" w:rsidR="00887EFF" w:rsidRPr="009901C8" w:rsidRDefault="00887EFF" w:rsidP="007D1A1C">
            <w:pPr>
              <w:keepNext/>
            </w:pPr>
          </w:p>
        </w:tc>
      </w:tr>
      <w:tr w:rsidR="00887EFF" w:rsidRPr="009901C8" w14:paraId="728CE1E0" w14:textId="77777777" w:rsidTr="007D1A1C">
        <w:trPr>
          <w:jc w:val="center"/>
        </w:trPr>
        <w:tc>
          <w:tcPr>
            <w:tcW w:w="4876" w:type="dxa"/>
            <w:hideMark/>
          </w:tcPr>
          <w:p w14:paraId="58172E00" w14:textId="77777777" w:rsidR="00887EFF" w:rsidRPr="009901C8" w:rsidRDefault="00887EFF" w:rsidP="007D1A1C">
            <w:pPr>
              <w:pStyle w:val="ColumnHeading"/>
              <w:keepNext/>
            </w:pPr>
            <w:r w:rsidRPr="009901C8">
              <w:t>A Bizottság által javasolt szöveg</w:t>
            </w:r>
          </w:p>
        </w:tc>
        <w:tc>
          <w:tcPr>
            <w:tcW w:w="4876" w:type="dxa"/>
            <w:hideMark/>
          </w:tcPr>
          <w:p w14:paraId="0C4C9F6D" w14:textId="77777777" w:rsidR="00887EFF" w:rsidRPr="009901C8" w:rsidRDefault="00887EFF" w:rsidP="007D1A1C">
            <w:pPr>
              <w:pStyle w:val="ColumnHeading"/>
              <w:keepNext/>
            </w:pPr>
            <w:r w:rsidRPr="009901C8">
              <w:t>Módosítás</w:t>
            </w:r>
          </w:p>
        </w:tc>
      </w:tr>
      <w:tr w:rsidR="00887EFF" w:rsidRPr="009901C8" w14:paraId="69C71AD8" w14:textId="77777777" w:rsidTr="007D1A1C">
        <w:trPr>
          <w:jc w:val="center"/>
        </w:trPr>
        <w:tc>
          <w:tcPr>
            <w:tcW w:w="4876" w:type="dxa"/>
            <w:hideMark/>
          </w:tcPr>
          <w:p w14:paraId="21C240F1" w14:textId="77777777" w:rsidR="00887EFF" w:rsidRPr="009901C8" w:rsidRDefault="00887EFF" w:rsidP="007D1A1C">
            <w:pPr>
              <w:pStyle w:val="Normal6"/>
            </w:pPr>
            <w:r w:rsidRPr="009901C8">
              <w:t>(1)</w:t>
            </w:r>
            <w:r w:rsidRPr="009901C8">
              <w:tab/>
              <w:t xml:space="preserve">A tagállamok </w:t>
            </w:r>
            <w:r w:rsidRPr="009901C8">
              <w:rPr>
                <w:b/>
                <w:i/>
              </w:rPr>
              <w:t>biztosítják</w:t>
            </w:r>
            <w:r w:rsidRPr="009901C8">
              <w:t xml:space="preserve">, hogy a </w:t>
            </w:r>
            <w:r w:rsidRPr="009901C8">
              <w:rPr>
                <w:b/>
                <w:i/>
              </w:rPr>
              <w:t>nemi alapú</w:t>
            </w:r>
            <w:r w:rsidRPr="009901C8">
              <w:t xml:space="preserve"> </w:t>
            </w:r>
            <w:r w:rsidRPr="009901C8">
              <w:rPr>
                <w:b/>
                <w:i/>
              </w:rPr>
              <w:t>sérelmeket,</w:t>
            </w:r>
            <w:r w:rsidRPr="009901C8">
              <w:t xml:space="preserve"> kínzást, nemi erőszakot vagy egyéb erőszakos cselekményeket elszenvedett személyek az említett cselekményekkel okozott sérüléseknek megfelelő kezelésben részesüljenek, és hozzáférhessenek különösen a megfelelő orvosi és pszichológiai kezeléshez vagy ellátáshoz.</w:t>
            </w:r>
          </w:p>
        </w:tc>
        <w:tc>
          <w:tcPr>
            <w:tcW w:w="4876" w:type="dxa"/>
            <w:hideMark/>
          </w:tcPr>
          <w:p w14:paraId="34422D0D" w14:textId="77777777" w:rsidR="00887EFF" w:rsidRPr="009901C8" w:rsidRDefault="00887EFF" w:rsidP="007D1A1C">
            <w:pPr>
              <w:pStyle w:val="Normal6"/>
              <w:rPr>
                <w:szCs w:val="24"/>
              </w:rPr>
            </w:pPr>
            <w:r w:rsidRPr="009901C8">
              <w:t>(1)</w:t>
            </w:r>
            <w:r w:rsidRPr="009901C8">
              <w:tab/>
              <w:t xml:space="preserve">A tagállamok </w:t>
            </w:r>
            <w:r w:rsidRPr="009901C8">
              <w:rPr>
                <w:b/>
                <w:i/>
              </w:rPr>
              <w:t>biztosíthatják</w:t>
            </w:r>
            <w:r w:rsidRPr="009901C8">
              <w:t>, hogy a kínzást, nemi erőszakot vagy egyéb erőszakos cselekményeket elszenvedett személyek az említett cselekményekkel okozott sérüléseknek megfelelő kezelésben részesüljenek, és hozzáférhessenek különösen a megfelelő orvosi és pszichológiai kezeléshez vagy ellátáshoz.</w:t>
            </w:r>
          </w:p>
        </w:tc>
      </w:tr>
    </w:tbl>
    <w:p w14:paraId="165DC97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707349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A78AA6A"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622E9B7E" w14:textId="77777777" w:rsidR="00887EFF" w:rsidRPr="009901C8" w:rsidRDefault="00887EFF" w:rsidP="00887EFF">
      <w:r w:rsidRPr="009901C8">
        <w:rPr>
          <w:rStyle w:val="HideTWBExt"/>
          <w:noProof w:val="0"/>
          <w:color w:val="auto"/>
        </w:rPr>
        <w:t>&lt;/AmendB&gt;</w:t>
      </w:r>
    </w:p>
    <w:p w14:paraId="1605313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500</w:t>
      </w:r>
      <w:r w:rsidRPr="009901C8">
        <w:rPr>
          <w:rStyle w:val="HideTWBExt"/>
          <w:b w:val="0"/>
          <w:noProof w:val="0"/>
          <w:color w:val="auto"/>
        </w:rPr>
        <w:t>&lt;/NumAmB&gt;</w:t>
      </w:r>
    </w:p>
    <w:p w14:paraId="603CB489"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 Sylvie Guillaume, Elly Schlein, Christine Revault D'Allonnes Bonnefoy, Soraya Post, Anna Hedh, Cécile Kashetu Kyenge</w:t>
      </w:r>
      <w:r w:rsidRPr="009901C8">
        <w:rPr>
          <w:rStyle w:val="HideTWBExt"/>
          <w:b w:val="0"/>
          <w:noProof w:val="0"/>
          <w:color w:val="auto"/>
        </w:rPr>
        <w:t>&lt;/Members&gt;</w:t>
      </w:r>
    </w:p>
    <w:p w14:paraId="13E6CB28" w14:textId="77777777" w:rsidR="00887EFF" w:rsidRPr="009901C8" w:rsidRDefault="00887EFF" w:rsidP="00887EFF">
      <w:r w:rsidRPr="009901C8">
        <w:rPr>
          <w:rStyle w:val="HideTWBExt"/>
          <w:noProof w:val="0"/>
          <w:color w:val="auto"/>
        </w:rPr>
        <w:t>&lt;/RepeatBlock-By&gt;</w:t>
      </w:r>
    </w:p>
    <w:p w14:paraId="180C79C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1A87C45" w14:textId="77777777" w:rsidR="00887EFF" w:rsidRPr="009901C8" w:rsidRDefault="00887EFF" w:rsidP="00887EFF">
      <w:pPr>
        <w:pStyle w:val="NormalBold"/>
      </w:pPr>
      <w:r w:rsidRPr="009901C8">
        <w:rPr>
          <w:rStyle w:val="HideTWBExt"/>
          <w:b w:val="0"/>
          <w:noProof w:val="0"/>
          <w:color w:val="auto"/>
        </w:rPr>
        <w:t>&lt;Article&gt;</w:t>
      </w:r>
      <w:r w:rsidRPr="009901C8">
        <w:t>24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53BA85D" w14:textId="77777777" w:rsidTr="007D1A1C">
        <w:trPr>
          <w:jc w:val="center"/>
        </w:trPr>
        <w:tc>
          <w:tcPr>
            <w:tcW w:w="9752" w:type="dxa"/>
            <w:gridSpan w:val="2"/>
          </w:tcPr>
          <w:p w14:paraId="27B426A7" w14:textId="77777777" w:rsidR="00887EFF" w:rsidRPr="009901C8" w:rsidRDefault="00887EFF" w:rsidP="007D1A1C">
            <w:pPr>
              <w:keepNext/>
            </w:pPr>
          </w:p>
        </w:tc>
      </w:tr>
      <w:tr w:rsidR="00887EFF" w:rsidRPr="009901C8" w14:paraId="2F618384" w14:textId="77777777" w:rsidTr="007D1A1C">
        <w:trPr>
          <w:jc w:val="center"/>
        </w:trPr>
        <w:tc>
          <w:tcPr>
            <w:tcW w:w="4876" w:type="dxa"/>
            <w:hideMark/>
          </w:tcPr>
          <w:p w14:paraId="1CB6CD81" w14:textId="77777777" w:rsidR="00887EFF" w:rsidRPr="009901C8" w:rsidRDefault="00887EFF" w:rsidP="007D1A1C">
            <w:pPr>
              <w:pStyle w:val="ColumnHeading"/>
              <w:keepNext/>
            </w:pPr>
            <w:r w:rsidRPr="009901C8">
              <w:t>A Bizottság által javasolt szöveg</w:t>
            </w:r>
          </w:p>
        </w:tc>
        <w:tc>
          <w:tcPr>
            <w:tcW w:w="4876" w:type="dxa"/>
            <w:hideMark/>
          </w:tcPr>
          <w:p w14:paraId="2BF69FE9" w14:textId="77777777" w:rsidR="00887EFF" w:rsidRPr="009901C8" w:rsidRDefault="00887EFF" w:rsidP="007D1A1C">
            <w:pPr>
              <w:pStyle w:val="ColumnHeading"/>
              <w:keepNext/>
            </w:pPr>
            <w:r w:rsidRPr="009901C8">
              <w:t>Módosítás</w:t>
            </w:r>
          </w:p>
        </w:tc>
      </w:tr>
      <w:tr w:rsidR="00887EFF" w:rsidRPr="009901C8" w14:paraId="41552647" w14:textId="77777777" w:rsidTr="007D1A1C">
        <w:trPr>
          <w:jc w:val="center"/>
        </w:trPr>
        <w:tc>
          <w:tcPr>
            <w:tcW w:w="4876" w:type="dxa"/>
            <w:hideMark/>
          </w:tcPr>
          <w:p w14:paraId="4AFF1893" w14:textId="77777777" w:rsidR="00887EFF" w:rsidRPr="009901C8" w:rsidRDefault="00887EFF" w:rsidP="007D1A1C">
            <w:pPr>
              <w:pStyle w:val="Normal6"/>
            </w:pPr>
            <w:r w:rsidRPr="009901C8">
              <w:t>(2)</w:t>
            </w:r>
            <w:r w:rsidRPr="009901C8">
              <w:tab/>
              <w:t>A kínzásnak, nemi erőszaknak vagy más súlyos erőszakos cselekménynek áldozatul esett személyek gondozását ellátóknak az áldozatok igényei tekintetében megfelelő képzésben kellett részesülniük és részesülnek továbbra is, és a nemzeti jogban előírt titoktartási kötelezettség terheli őket a munkájuk során tudomásukra jutott valamennyi információval kapcsolatban.</w:t>
            </w:r>
          </w:p>
        </w:tc>
        <w:tc>
          <w:tcPr>
            <w:tcW w:w="4876" w:type="dxa"/>
            <w:hideMark/>
          </w:tcPr>
          <w:p w14:paraId="375E8D07" w14:textId="77777777" w:rsidR="00887EFF" w:rsidRPr="009901C8" w:rsidRDefault="00887EFF" w:rsidP="007D1A1C">
            <w:pPr>
              <w:pStyle w:val="Normal6"/>
              <w:rPr>
                <w:szCs w:val="24"/>
              </w:rPr>
            </w:pPr>
            <w:r w:rsidRPr="009901C8">
              <w:t>(2)</w:t>
            </w:r>
            <w:r w:rsidRPr="009901C8">
              <w:tab/>
              <w:t xml:space="preserve">A </w:t>
            </w:r>
            <w:r w:rsidRPr="009901C8">
              <w:rPr>
                <w:b/>
                <w:i/>
              </w:rPr>
              <w:t>nemi alapú sérelmeknek,</w:t>
            </w:r>
            <w:r w:rsidRPr="009901C8">
              <w:rPr>
                <w:b/>
              </w:rPr>
              <w:t xml:space="preserve"> </w:t>
            </w:r>
            <w:r w:rsidRPr="009901C8">
              <w:t>kínzásnak, nemi erőszaknak vagy más súlyos</w:t>
            </w:r>
            <w:r w:rsidRPr="009901C8">
              <w:rPr>
                <w:b/>
                <w:i/>
              </w:rPr>
              <w:t xml:space="preserve">, pszichés, fizikai vagy szexuális erőszakot magukban foglaló </w:t>
            </w:r>
            <w:r w:rsidRPr="009901C8">
              <w:t>cselekménynek áldozatul esett személyek gondozását ellátóknak</w:t>
            </w:r>
            <w:r w:rsidRPr="009901C8">
              <w:rPr>
                <w:b/>
                <w:i/>
              </w:rPr>
              <w:t>, így az (1) bekezdés végrehajtásáért felelős egészségügyi szakembereknek</w:t>
            </w:r>
            <w:r w:rsidRPr="009901C8">
              <w:t xml:space="preserve"> az áldozatok igényei </w:t>
            </w:r>
            <w:r w:rsidRPr="009901C8">
              <w:rPr>
                <w:b/>
                <w:i/>
              </w:rPr>
              <w:t>és</w:t>
            </w:r>
            <w:r w:rsidRPr="009901C8">
              <w:t xml:space="preserve"> </w:t>
            </w:r>
            <w:r w:rsidRPr="009901C8">
              <w:rPr>
                <w:b/>
                <w:i/>
              </w:rPr>
              <w:t>a megfelelő rehabilitációs módszerek</w:t>
            </w:r>
            <w:r w:rsidRPr="009901C8">
              <w:t xml:space="preserve"> tekintetében megfelelő képzésben kellett részesülniük és részesülnek továbbra is, és a nemzeti jogban </w:t>
            </w:r>
            <w:r w:rsidRPr="009901C8">
              <w:rPr>
                <w:b/>
                <w:i/>
              </w:rPr>
              <w:t>és a szakmai etikai kódexekben</w:t>
            </w:r>
            <w:r w:rsidRPr="009901C8">
              <w:rPr>
                <w:b/>
              </w:rPr>
              <w:t xml:space="preserve"> </w:t>
            </w:r>
            <w:r w:rsidRPr="009901C8">
              <w:t>előírt titoktartási kötelezettség terheli őket a munkájuk során tudomásukra jutott valamennyi információval kapcsolatban.</w:t>
            </w:r>
          </w:p>
        </w:tc>
      </w:tr>
    </w:tbl>
    <w:p w14:paraId="7AAA385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F4198C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28E3B3E" w14:textId="77777777" w:rsidR="00887EFF" w:rsidRPr="009901C8" w:rsidRDefault="00887EFF" w:rsidP="00887EFF">
      <w:pPr>
        <w:pStyle w:val="Normal12Italic"/>
        <w:rPr>
          <w:noProof w:val="0"/>
        </w:rPr>
      </w:pPr>
      <w:r w:rsidRPr="009901C8">
        <w:rPr>
          <w:noProof w:val="0"/>
        </w:rPr>
        <w:t>Biztosítani kell, hogy ez az irányelv megfeleljen a nemzetközi szabványoknak, és megfelelő befogadási feltételeket garantáljon a kínzás áldozatai számára. Ennek magában kell foglalnia az egészségügyi szakemberek kifejezett említését a személyzet azon kategóriái között, amelyeknek megfelelő képzésben kell részesülniük, minthogy az egészségügyi szakemberekre, akik nem a felelős hatóságok munkatársai, gyakran nem terjed ki ez a kötelezettség.</w:t>
      </w:r>
    </w:p>
    <w:p w14:paraId="6583A199" w14:textId="77777777" w:rsidR="00887EFF" w:rsidRPr="009901C8" w:rsidRDefault="00887EFF" w:rsidP="00887EFF">
      <w:r w:rsidRPr="009901C8">
        <w:rPr>
          <w:rStyle w:val="HideTWBExt"/>
          <w:noProof w:val="0"/>
          <w:color w:val="auto"/>
        </w:rPr>
        <w:t>&lt;/AmendB&gt;</w:t>
      </w:r>
    </w:p>
    <w:p w14:paraId="0CA18BC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501</w:t>
      </w:r>
      <w:r w:rsidRPr="009901C8">
        <w:rPr>
          <w:rStyle w:val="HideTWBExt"/>
          <w:b w:val="0"/>
          <w:noProof w:val="0"/>
          <w:color w:val="auto"/>
        </w:rPr>
        <w:t>&lt;/NumAmB&gt;</w:t>
      </w:r>
    </w:p>
    <w:p w14:paraId="2C7C1062" w14:textId="77777777" w:rsidR="00887EFF" w:rsidRPr="009901C8" w:rsidRDefault="00887EFF" w:rsidP="00887EFF">
      <w:pPr>
        <w:pStyle w:val="NormalBold"/>
      </w:pPr>
      <w:r w:rsidRPr="009901C8">
        <w:rPr>
          <w:rStyle w:val="HideTWBExt"/>
          <w:b w:val="0"/>
          <w:noProof w:val="0"/>
          <w:color w:val="auto"/>
        </w:rPr>
        <w:t>&lt;RepeatBlock-By&gt;&lt;Members&gt;</w:t>
      </w:r>
      <w:r w:rsidRPr="009901C8">
        <w:t>Cornelia Ernst, Martina Anderson, Barbara Spinelli</w:t>
      </w:r>
      <w:r w:rsidRPr="009901C8">
        <w:rPr>
          <w:rStyle w:val="HideTWBExt"/>
          <w:b w:val="0"/>
          <w:noProof w:val="0"/>
          <w:color w:val="auto"/>
        </w:rPr>
        <w:t>&lt;/Members&gt;</w:t>
      </w:r>
    </w:p>
    <w:p w14:paraId="2E8D5732" w14:textId="77777777" w:rsidR="00887EFF" w:rsidRPr="009901C8" w:rsidRDefault="00887EFF" w:rsidP="00887EFF">
      <w:r w:rsidRPr="009901C8">
        <w:rPr>
          <w:rStyle w:val="HideTWBExt"/>
          <w:noProof w:val="0"/>
          <w:color w:val="auto"/>
        </w:rPr>
        <w:t>&lt;/RepeatBlock-By&gt;</w:t>
      </w:r>
    </w:p>
    <w:p w14:paraId="7F56D99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1E6CAE0" w14:textId="77777777" w:rsidR="00887EFF" w:rsidRPr="009901C8" w:rsidRDefault="00887EFF" w:rsidP="00887EFF">
      <w:pPr>
        <w:pStyle w:val="NormalBold"/>
      </w:pPr>
      <w:r w:rsidRPr="009901C8">
        <w:rPr>
          <w:rStyle w:val="HideTWBExt"/>
          <w:b w:val="0"/>
          <w:noProof w:val="0"/>
          <w:color w:val="auto"/>
        </w:rPr>
        <w:t>&lt;Article&gt;</w:t>
      </w:r>
      <w:r w:rsidRPr="009901C8">
        <w:t>24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8806DC1" w14:textId="77777777" w:rsidTr="007D1A1C">
        <w:trPr>
          <w:jc w:val="center"/>
        </w:trPr>
        <w:tc>
          <w:tcPr>
            <w:tcW w:w="9752" w:type="dxa"/>
            <w:gridSpan w:val="2"/>
          </w:tcPr>
          <w:p w14:paraId="4E01DCCC" w14:textId="77777777" w:rsidR="00887EFF" w:rsidRPr="009901C8" w:rsidRDefault="00887EFF" w:rsidP="007D1A1C">
            <w:pPr>
              <w:keepNext/>
            </w:pPr>
          </w:p>
        </w:tc>
      </w:tr>
      <w:tr w:rsidR="00887EFF" w:rsidRPr="009901C8" w14:paraId="566CF65A" w14:textId="77777777" w:rsidTr="007D1A1C">
        <w:trPr>
          <w:jc w:val="center"/>
        </w:trPr>
        <w:tc>
          <w:tcPr>
            <w:tcW w:w="4876" w:type="dxa"/>
            <w:hideMark/>
          </w:tcPr>
          <w:p w14:paraId="31FF5151" w14:textId="77777777" w:rsidR="00887EFF" w:rsidRPr="009901C8" w:rsidRDefault="00887EFF" w:rsidP="007D1A1C">
            <w:pPr>
              <w:pStyle w:val="ColumnHeading"/>
              <w:keepNext/>
            </w:pPr>
            <w:r w:rsidRPr="009901C8">
              <w:t>A Bizottság által javasolt szöveg</w:t>
            </w:r>
          </w:p>
        </w:tc>
        <w:tc>
          <w:tcPr>
            <w:tcW w:w="4876" w:type="dxa"/>
            <w:hideMark/>
          </w:tcPr>
          <w:p w14:paraId="2ADF5FDA" w14:textId="77777777" w:rsidR="00887EFF" w:rsidRPr="009901C8" w:rsidRDefault="00887EFF" w:rsidP="007D1A1C">
            <w:pPr>
              <w:pStyle w:val="ColumnHeading"/>
              <w:keepNext/>
            </w:pPr>
            <w:r w:rsidRPr="009901C8">
              <w:t>Módosítás</w:t>
            </w:r>
          </w:p>
        </w:tc>
      </w:tr>
      <w:tr w:rsidR="00887EFF" w:rsidRPr="009901C8" w14:paraId="35A67BED" w14:textId="77777777" w:rsidTr="007D1A1C">
        <w:trPr>
          <w:jc w:val="center"/>
        </w:trPr>
        <w:tc>
          <w:tcPr>
            <w:tcW w:w="4876" w:type="dxa"/>
            <w:hideMark/>
          </w:tcPr>
          <w:p w14:paraId="2D33B177" w14:textId="77777777" w:rsidR="00887EFF" w:rsidRPr="009901C8" w:rsidRDefault="00887EFF" w:rsidP="007D1A1C">
            <w:pPr>
              <w:pStyle w:val="Normal6"/>
            </w:pPr>
            <w:r w:rsidRPr="009901C8">
              <w:t>(2)</w:t>
            </w:r>
            <w:r w:rsidRPr="009901C8">
              <w:tab/>
              <w:t>A kínzásnak, nemi erőszaknak vagy más súlyos erőszakos cselekménynek áldozatul esett személyek gondozását ellátóknak az áldozatok igényei tekintetében megfelelő képzésben kellett részesülniük és részesülnek továbbra is, és a nemzeti jogban előírt titoktartási kötelezettség terheli őket a munkájuk során tudomásukra jutott valamennyi információval kapcsolatban.</w:t>
            </w:r>
          </w:p>
        </w:tc>
        <w:tc>
          <w:tcPr>
            <w:tcW w:w="4876" w:type="dxa"/>
            <w:hideMark/>
          </w:tcPr>
          <w:p w14:paraId="332BE2BF" w14:textId="77777777" w:rsidR="00887EFF" w:rsidRPr="009901C8" w:rsidRDefault="00887EFF" w:rsidP="007D1A1C">
            <w:pPr>
              <w:pStyle w:val="Normal6"/>
              <w:rPr>
                <w:szCs w:val="24"/>
              </w:rPr>
            </w:pPr>
            <w:r w:rsidRPr="009901C8">
              <w:t>(2)</w:t>
            </w:r>
            <w:r w:rsidRPr="009901C8">
              <w:tab/>
              <w:t xml:space="preserve">A </w:t>
            </w:r>
            <w:r w:rsidRPr="009901C8">
              <w:rPr>
                <w:b/>
                <w:i/>
              </w:rPr>
              <w:t>nemi alapú sérelmeknek,</w:t>
            </w:r>
            <w:r w:rsidRPr="009901C8">
              <w:rPr>
                <w:b/>
              </w:rPr>
              <w:t xml:space="preserve"> </w:t>
            </w:r>
            <w:r w:rsidRPr="009901C8">
              <w:t>kínzásnak, nemi erőszaknak vagy más súlyos</w:t>
            </w:r>
            <w:r w:rsidRPr="009901C8">
              <w:rPr>
                <w:b/>
                <w:i/>
              </w:rPr>
              <w:t xml:space="preserve">, pszichés, fizikai vagy szexuális erőszakot magukban foglaló </w:t>
            </w:r>
            <w:r w:rsidRPr="009901C8">
              <w:t>cselekménynek áldozatul esett személyek gondozását ellátóknak</w:t>
            </w:r>
            <w:r w:rsidRPr="009901C8">
              <w:rPr>
                <w:b/>
                <w:i/>
              </w:rPr>
              <w:t>, így az (1) bekezdés végrehajtásáért felelős egészségügyi szakembereknek</w:t>
            </w:r>
            <w:r w:rsidRPr="009901C8">
              <w:t xml:space="preserve"> az áldozatok igényei </w:t>
            </w:r>
            <w:r w:rsidRPr="009901C8">
              <w:rPr>
                <w:b/>
                <w:i/>
              </w:rPr>
              <w:t>és</w:t>
            </w:r>
            <w:r w:rsidRPr="009901C8">
              <w:t xml:space="preserve"> </w:t>
            </w:r>
            <w:r w:rsidRPr="009901C8">
              <w:rPr>
                <w:b/>
                <w:i/>
              </w:rPr>
              <w:t>a megfelelő rehabilitációs módszerek</w:t>
            </w:r>
            <w:r w:rsidRPr="009901C8">
              <w:t xml:space="preserve"> tekintetében megfelelő képzésben kellett részesülniük és részesülnek továbbra is, és a nemzeti jogban előírt titoktartási kötelezettség terheli őket a munkájuk során tudomásukra jutott valamennyi információval kapcsolatban.</w:t>
            </w:r>
          </w:p>
        </w:tc>
      </w:tr>
    </w:tbl>
    <w:p w14:paraId="4EECF1F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30B536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48BFCAD" w14:textId="77777777" w:rsidR="00887EFF" w:rsidRPr="009901C8" w:rsidRDefault="00887EFF" w:rsidP="00887EFF">
      <w:pPr>
        <w:pStyle w:val="Normal12Italic"/>
        <w:rPr>
          <w:noProof w:val="0"/>
        </w:rPr>
      </w:pPr>
      <w:r w:rsidRPr="009901C8">
        <w:rPr>
          <w:noProof w:val="0"/>
        </w:rPr>
        <w:t>E módosítás elválaszthatatlanul összekapcsolódik a jelentéstervezet sajátos befogadási igényekkel rendelkező kérelmezők körülményeinek javítására irányuló elfogadható módosításaival.</w:t>
      </w:r>
    </w:p>
    <w:p w14:paraId="5969335E" w14:textId="77777777" w:rsidR="00887EFF" w:rsidRPr="009901C8" w:rsidRDefault="00887EFF" w:rsidP="00887EFF">
      <w:r w:rsidRPr="009901C8">
        <w:rPr>
          <w:rStyle w:val="HideTWBExt"/>
          <w:noProof w:val="0"/>
          <w:color w:val="auto"/>
        </w:rPr>
        <w:t>&lt;/AmendB&gt;</w:t>
      </w:r>
    </w:p>
    <w:p w14:paraId="3FF2BFD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502</w:t>
      </w:r>
      <w:r w:rsidRPr="009901C8">
        <w:rPr>
          <w:rStyle w:val="HideTWBExt"/>
          <w:b w:val="0"/>
          <w:noProof w:val="0"/>
          <w:color w:val="auto"/>
        </w:rPr>
        <w:t>&lt;/NumAmB&gt;</w:t>
      </w:r>
    </w:p>
    <w:p w14:paraId="5EB705A1"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E5FDFDC" w14:textId="77777777" w:rsidR="00887EFF" w:rsidRPr="009901C8" w:rsidRDefault="00887EFF" w:rsidP="00887EFF">
      <w:r w:rsidRPr="009901C8">
        <w:rPr>
          <w:rStyle w:val="HideTWBExt"/>
          <w:noProof w:val="0"/>
          <w:color w:val="auto"/>
        </w:rPr>
        <w:t>&lt;/RepeatBlock-By&gt;</w:t>
      </w:r>
    </w:p>
    <w:p w14:paraId="2F1BC3C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7318BDE" w14:textId="77777777" w:rsidR="00887EFF" w:rsidRPr="009901C8" w:rsidRDefault="00887EFF" w:rsidP="00887EFF">
      <w:pPr>
        <w:pStyle w:val="NormalBold"/>
      </w:pPr>
      <w:r w:rsidRPr="009901C8">
        <w:rPr>
          <w:rStyle w:val="HideTWBExt"/>
          <w:b w:val="0"/>
          <w:noProof w:val="0"/>
          <w:color w:val="auto"/>
        </w:rPr>
        <w:t>&lt;Article&gt;</w:t>
      </w:r>
      <w:r w:rsidRPr="009901C8">
        <w:t>24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3FE9D62" w14:textId="77777777" w:rsidTr="007D1A1C">
        <w:trPr>
          <w:jc w:val="center"/>
        </w:trPr>
        <w:tc>
          <w:tcPr>
            <w:tcW w:w="9752" w:type="dxa"/>
            <w:gridSpan w:val="2"/>
          </w:tcPr>
          <w:p w14:paraId="22CFABCD" w14:textId="77777777" w:rsidR="00887EFF" w:rsidRPr="009901C8" w:rsidRDefault="00887EFF" w:rsidP="007D1A1C">
            <w:pPr>
              <w:keepNext/>
            </w:pPr>
          </w:p>
        </w:tc>
      </w:tr>
      <w:tr w:rsidR="00887EFF" w:rsidRPr="009901C8" w14:paraId="2C51DC3A" w14:textId="77777777" w:rsidTr="007D1A1C">
        <w:trPr>
          <w:jc w:val="center"/>
        </w:trPr>
        <w:tc>
          <w:tcPr>
            <w:tcW w:w="4876" w:type="dxa"/>
            <w:hideMark/>
          </w:tcPr>
          <w:p w14:paraId="29E87E23" w14:textId="77777777" w:rsidR="00887EFF" w:rsidRPr="009901C8" w:rsidRDefault="00887EFF" w:rsidP="007D1A1C">
            <w:pPr>
              <w:pStyle w:val="ColumnHeading"/>
              <w:keepNext/>
            </w:pPr>
            <w:r w:rsidRPr="009901C8">
              <w:t>A Bizottság által javasolt szöveg</w:t>
            </w:r>
          </w:p>
        </w:tc>
        <w:tc>
          <w:tcPr>
            <w:tcW w:w="4876" w:type="dxa"/>
            <w:hideMark/>
          </w:tcPr>
          <w:p w14:paraId="573BCDC5" w14:textId="77777777" w:rsidR="00887EFF" w:rsidRPr="009901C8" w:rsidRDefault="00887EFF" w:rsidP="007D1A1C">
            <w:pPr>
              <w:pStyle w:val="ColumnHeading"/>
              <w:keepNext/>
            </w:pPr>
            <w:r w:rsidRPr="009901C8">
              <w:t>Módosítás</w:t>
            </w:r>
          </w:p>
        </w:tc>
      </w:tr>
      <w:tr w:rsidR="00887EFF" w:rsidRPr="009901C8" w14:paraId="0AC3AFFA" w14:textId="77777777" w:rsidTr="007D1A1C">
        <w:trPr>
          <w:jc w:val="center"/>
        </w:trPr>
        <w:tc>
          <w:tcPr>
            <w:tcW w:w="4876" w:type="dxa"/>
            <w:hideMark/>
          </w:tcPr>
          <w:p w14:paraId="5B7A78DB" w14:textId="77777777" w:rsidR="00887EFF" w:rsidRPr="009901C8" w:rsidRDefault="00887EFF" w:rsidP="007D1A1C">
            <w:pPr>
              <w:pStyle w:val="Normal6"/>
            </w:pPr>
            <w:r w:rsidRPr="009901C8">
              <w:t>(2)</w:t>
            </w:r>
            <w:r w:rsidRPr="009901C8">
              <w:tab/>
              <w:t xml:space="preserve">A kínzásnak, nemi erőszaknak vagy más súlyos erőszakos cselekménynek áldozatul esett személyek gondozását ellátóknak az áldozatok igényei tekintetében megfelelő képzésben kellett részesülniük </w:t>
            </w:r>
            <w:r w:rsidRPr="009901C8">
              <w:rPr>
                <w:b/>
                <w:i/>
              </w:rPr>
              <w:t>és részesülnek továbbra is</w:t>
            </w:r>
            <w:r w:rsidRPr="009901C8">
              <w:t>, és a nemzeti jogban előírt titoktartási kötelezettség terheli őket a munkájuk során tudomásukra jutott valamennyi információval kapcsolatban.</w:t>
            </w:r>
          </w:p>
        </w:tc>
        <w:tc>
          <w:tcPr>
            <w:tcW w:w="4876" w:type="dxa"/>
            <w:hideMark/>
          </w:tcPr>
          <w:p w14:paraId="047B56F5" w14:textId="77777777" w:rsidR="00887EFF" w:rsidRPr="009901C8" w:rsidRDefault="00887EFF" w:rsidP="007D1A1C">
            <w:pPr>
              <w:pStyle w:val="Normal6"/>
              <w:rPr>
                <w:szCs w:val="24"/>
              </w:rPr>
            </w:pPr>
            <w:r w:rsidRPr="009901C8">
              <w:t>(2)</w:t>
            </w:r>
            <w:r w:rsidRPr="009901C8">
              <w:tab/>
              <w:t xml:space="preserve">A kínzásnak, nemi erőszaknak vagy más súlyos erőszakos cselekménynek áldozatul esett személyek gondozását ellátóknak az áldozatok igényei tekintetében megfelelő képzésben kellett részesülniük, és a nemzeti jogban előírt titoktartási kötelezettség terheli őket a munkájuk során </w:t>
            </w:r>
            <w:r w:rsidRPr="009901C8">
              <w:rPr>
                <w:b/>
                <w:i/>
              </w:rPr>
              <w:t>bármely egyedi esetet illetően</w:t>
            </w:r>
            <w:r w:rsidRPr="009901C8">
              <w:t xml:space="preserve"> tudomásukra jutott valamennyi információval kapcsolatban.</w:t>
            </w:r>
          </w:p>
        </w:tc>
      </w:tr>
    </w:tbl>
    <w:p w14:paraId="1042BB6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B1D018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2CFF247" w14:textId="77777777" w:rsidR="00887EFF" w:rsidRPr="009901C8" w:rsidRDefault="00887EFF" w:rsidP="00887EFF">
      <w:pPr>
        <w:pStyle w:val="Normal12Italic"/>
        <w:rPr>
          <w:noProof w:val="0"/>
        </w:rPr>
      </w:pPr>
      <w:r w:rsidRPr="009901C8">
        <w:rPr>
          <w:noProof w:val="0"/>
        </w:rPr>
        <w:t>Ezekben az esetekben szükségtelen a folyamatos képzés.</w:t>
      </w:r>
    </w:p>
    <w:p w14:paraId="0E8E7905" w14:textId="77777777" w:rsidR="00887EFF" w:rsidRPr="009901C8" w:rsidRDefault="00887EFF" w:rsidP="00887EFF">
      <w:r w:rsidRPr="009901C8">
        <w:rPr>
          <w:rStyle w:val="HideTWBExt"/>
          <w:noProof w:val="0"/>
          <w:color w:val="auto"/>
        </w:rPr>
        <w:t>&lt;/AmendB&gt;</w:t>
      </w:r>
    </w:p>
    <w:p w14:paraId="158D30A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503</w:t>
      </w:r>
      <w:r w:rsidRPr="009901C8">
        <w:rPr>
          <w:rStyle w:val="HideTWBExt"/>
          <w:b w:val="0"/>
          <w:noProof w:val="0"/>
          <w:color w:val="auto"/>
        </w:rPr>
        <w:t>&lt;/NumAmB&gt;</w:t>
      </w:r>
    </w:p>
    <w:p w14:paraId="648F2B50"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637D76F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F492EC7"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159474B8"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7B4E63F3"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Elly Schlein, Cécile Kashetu Kyenge</w:t>
      </w:r>
      <w:r w:rsidRPr="009901C8">
        <w:rPr>
          <w:rStyle w:val="HideTWBExt"/>
          <w:b w:val="0"/>
          <w:noProof w:val="0"/>
          <w:color w:val="auto"/>
        </w:rPr>
        <w:t>&lt;/Members&gt;</w:t>
      </w:r>
    </w:p>
    <w:p w14:paraId="095D4875" w14:textId="77777777" w:rsidR="00887EFF" w:rsidRPr="009901C8" w:rsidRDefault="00887EFF" w:rsidP="00887EFF">
      <w:r w:rsidRPr="009901C8">
        <w:rPr>
          <w:rStyle w:val="HideTWBExt"/>
          <w:noProof w:val="0"/>
          <w:color w:val="auto"/>
        </w:rPr>
        <w:t>&lt;/RepeatBlock-By&gt;</w:t>
      </w:r>
    </w:p>
    <w:p w14:paraId="5AB168A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3079DD6" w14:textId="77777777" w:rsidR="00887EFF" w:rsidRPr="009901C8" w:rsidRDefault="00887EFF" w:rsidP="00887EFF">
      <w:pPr>
        <w:pStyle w:val="NormalBold"/>
      </w:pPr>
      <w:r w:rsidRPr="009901C8">
        <w:rPr>
          <w:rStyle w:val="HideTWBExt"/>
          <w:b w:val="0"/>
          <w:noProof w:val="0"/>
          <w:color w:val="auto"/>
        </w:rPr>
        <w:t>&lt;Article&gt;</w:t>
      </w:r>
      <w:r w:rsidRPr="009901C8">
        <w:t>25 cikk – 2 bekezdés – 1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A1CB413" w14:textId="77777777" w:rsidTr="007D1A1C">
        <w:trPr>
          <w:jc w:val="center"/>
        </w:trPr>
        <w:tc>
          <w:tcPr>
            <w:tcW w:w="9752" w:type="dxa"/>
            <w:gridSpan w:val="2"/>
          </w:tcPr>
          <w:p w14:paraId="363F012C" w14:textId="77777777" w:rsidR="00887EFF" w:rsidRPr="009901C8" w:rsidRDefault="00887EFF" w:rsidP="007D1A1C">
            <w:pPr>
              <w:keepNext/>
            </w:pPr>
          </w:p>
        </w:tc>
      </w:tr>
      <w:tr w:rsidR="00887EFF" w:rsidRPr="009901C8" w14:paraId="6CCF4555" w14:textId="77777777" w:rsidTr="007D1A1C">
        <w:trPr>
          <w:jc w:val="center"/>
        </w:trPr>
        <w:tc>
          <w:tcPr>
            <w:tcW w:w="4876" w:type="dxa"/>
            <w:hideMark/>
          </w:tcPr>
          <w:p w14:paraId="2A35147F" w14:textId="77777777" w:rsidR="00887EFF" w:rsidRPr="009901C8" w:rsidRDefault="00887EFF" w:rsidP="007D1A1C">
            <w:pPr>
              <w:pStyle w:val="ColumnHeading"/>
              <w:keepNext/>
            </w:pPr>
            <w:r w:rsidRPr="009901C8">
              <w:t>A Bizottság által javasolt szöveg</w:t>
            </w:r>
          </w:p>
        </w:tc>
        <w:tc>
          <w:tcPr>
            <w:tcW w:w="4876" w:type="dxa"/>
            <w:hideMark/>
          </w:tcPr>
          <w:p w14:paraId="51600C93" w14:textId="77777777" w:rsidR="00887EFF" w:rsidRPr="009901C8" w:rsidRDefault="00887EFF" w:rsidP="007D1A1C">
            <w:pPr>
              <w:pStyle w:val="ColumnHeading"/>
              <w:keepNext/>
            </w:pPr>
            <w:r w:rsidRPr="009901C8">
              <w:t>Módosítás</w:t>
            </w:r>
          </w:p>
        </w:tc>
      </w:tr>
      <w:tr w:rsidR="00887EFF" w:rsidRPr="009901C8" w14:paraId="245DB3B6" w14:textId="77777777" w:rsidTr="007D1A1C">
        <w:trPr>
          <w:jc w:val="center"/>
        </w:trPr>
        <w:tc>
          <w:tcPr>
            <w:tcW w:w="4876" w:type="dxa"/>
            <w:hideMark/>
          </w:tcPr>
          <w:p w14:paraId="66A3B73A" w14:textId="77777777" w:rsidR="00887EFF" w:rsidRPr="009901C8" w:rsidRDefault="00887EFF" w:rsidP="007D1A1C">
            <w:pPr>
              <w:pStyle w:val="Normal6"/>
            </w:pPr>
            <w:r w:rsidRPr="009901C8">
              <w:t>A tagállamok biztosítják, hogy az (1) bekezdésben említett, igazságügyi hatóság előtti fellebbezés vagy felülvizsgálat esetén kérésre ingyenes jogi segítségnyújtást és képviseletet lehessen igénybe venni</w:t>
            </w:r>
            <w:r w:rsidRPr="009901C8">
              <w:rPr>
                <w:b/>
                <w:i/>
              </w:rPr>
              <w:t>, amennyiben az szükséges az igazságszolgáltatáshoz való hatékony hozzáférés biztosításához</w:t>
            </w:r>
            <w:r w:rsidRPr="009901C8">
              <w:t>. Ez magában foglalja legalább az előírt eljárási iratok elkészítését, valamint a kérelmezőnek az igazságügyi hatóságok előtti meghallgatáson való képviseletét.</w:t>
            </w:r>
          </w:p>
        </w:tc>
        <w:tc>
          <w:tcPr>
            <w:tcW w:w="4876" w:type="dxa"/>
            <w:hideMark/>
          </w:tcPr>
          <w:p w14:paraId="31B914BF" w14:textId="77777777" w:rsidR="00887EFF" w:rsidRPr="009901C8" w:rsidRDefault="00887EFF" w:rsidP="007D1A1C">
            <w:pPr>
              <w:pStyle w:val="Normal6"/>
              <w:rPr>
                <w:szCs w:val="24"/>
              </w:rPr>
            </w:pPr>
            <w:r w:rsidRPr="009901C8">
              <w:t xml:space="preserve">A tagállamok </w:t>
            </w:r>
            <w:r w:rsidRPr="009901C8">
              <w:rPr>
                <w:b/>
                <w:i/>
              </w:rPr>
              <w:t>az igazságszolgáltatáshoz való hatékony hozzáférés biztosítása érdekében</w:t>
            </w:r>
            <w:r w:rsidRPr="009901C8">
              <w:rPr>
                <w:b/>
              </w:rPr>
              <w:t xml:space="preserve"> </w:t>
            </w:r>
            <w:r w:rsidRPr="009901C8">
              <w:t xml:space="preserve">biztosítják, hogy az (1) bekezdésben említett, igazságügyi hatóság előtti fellebbezés vagy felülvizsgálat esetén kérésre ingyenes jogi segítségnyújtást és képviseletet lehessen igénybe venni. Ez magában foglalja legalább az előírt eljárási iratok elkészítését, </w:t>
            </w:r>
            <w:r w:rsidRPr="009901C8">
              <w:rPr>
                <w:b/>
                <w:i/>
              </w:rPr>
              <w:t>a fellebbezés elkészítését,</w:t>
            </w:r>
            <w:r w:rsidRPr="009901C8">
              <w:rPr>
                <w:b/>
              </w:rPr>
              <w:t xml:space="preserve"> </w:t>
            </w:r>
            <w:r w:rsidRPr="009901C8">
              <w:t xml:space="preserve">valamint a kérelmezőnek az igazságügyi hatóságok előtti meghallgatáson való képviseletét. </w:t>
            </w:r>
            <w:r w:rsidRPr="009901C8">
              <w:rPr>
                <w:b/>
                <w:i/>
              </w:rPr>
              <w:t>Az ingyenes jogi segítségnyújtást és képviselet a nemzeti jog alapján erre jogosultsággal rendelkező személyek, jogi vagy egyéb tanácsadók, vagy a nemzeti jog alapján tanácsadó szolgáltatás nyújtására vagy képviselet ellátására akkreditált nem kormányzati szervezetek nyújthatják.</w:t>
            </w:r>
          </w:p>
        </w:tc>
      </w:tr>
    </w:tbl>
    <w:p w14:paraId="39C41C2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379694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3C973FB"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jogi segítségnyújtásról szóló rendelkezésekkel, különösen a menekültügyi eljárásokról szóló rendelet 15. cikkének (1) és (4) bekezdésében, valamint 17. cikkének (1) bekezdésében foglalt rendelkezésekkel.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7273492F" w14:textId="77777777" w:rsidR="00887EFF" w:rsidRPr="009901C8" w:rsidRDefault="00887EFF" w:rsidP="00887EFF">
      <w:r w:rsidRPr="009901C8">
        <w:rPr>
          <w:rStyle w:val="HideTWBExt"/>
          <w:noProof w:val="0"/>
          <w:color w:val="auto"/>
        </w:rPr>
        <w:t>&lt;/AmendB&gt;</w:t>
      </w:r>
    </w:p>
    <w:p w14:paraId="08A6150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504</w:t>
      </w:r>
      <w:r w:rsidRPr="009901C8">
        <w:rPr>
          <w:rStyle w:val="HideTWBExt"/>
          <w:b w:val="0"/>
          <w:noProof w:val="0"/>
          <w:color w:val="auto"/>
        </w:rPr>
        <w:t>&lt;/NumAmB&gt;</w:t>
      </w:r>
    </w:p>
    <w:p w14:paraId="6681FD78"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23E5C075" w14:textId="77777777" w:rsidR="00887EFF" w:rsidRPr="009901C8" w:rsidRDefault="00887EFF" w:rsidP="00887EFF">
      <w:r w:rsidRPr="009901C8">
        <w:rPr>
          <w:rStyle w:val="HideTWBExt"/>
          <w:noProof w:val="0"/>
          <w:color w:val="auto"/>
        </w:rPr>
        <w:t>&lt;/RepeatBlock-By&gt;</w:t>
      </w:r>
    </w:p>
    <w:p w14:paraId="4015168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40D3014" w14:textId="77777777" w:rsidR="00887EFF" w:rsidRPr="009901C8" w:rsidRDefault="00887EFF" w:rsidP="00887EFF">
      <w:pPr>
        <w:pStyle w:val="NormalBold"/>
      </w:pPr>
      <w:r w:rsidRPr="009901C8">
        <w:rPr>
          <w:rStyle w:val="HideTWBExt"/>
          <w:b w:val="0"/>
          <w:noProof w:val="0"/>
          <w:color w:val="auto"/>
        </w:rPr>
        <w:t>&lt;Article&gt;</w:t>
      </w:r>
      <w:r w:rsidRPr="009901C8">
        <w:t>25 cikk – 2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EDA2747" w14:textId="77777777" w:rsidTr="007D1A1C">
        <w:trPr>
          <w:jc w:val="center"/>
        </w:trPr>
        <w:tc>
          <w:tcPr>
            <w:tcW w:w="9752" w:type="dxa"/>
            <w:gridSpan w:val="2"/>
          </w:tcPr>
          <w:p w14:paraId="08FA213F" w14:textId="77777777" w:rsidR="00887EFF" w:rsidRPr="009901C8" w:rsidRDefault="00887EFF" w:rsidP="007D1A1C">
            <w:pPr>
              <w:keepNext/>
            </w:pPr>
          </w:p>
        </w:tc>
      </w:tr>
      <w:tr w:rsidR="00887EFF" w:rsidRPr="009901C8" w14:paraId="1AB72A4F" w14:textId="77777777" w:rsidTr="007D1A1C">
        <w:trPr>
          <w:jc w:val="center"/>
        </w:trPr>
        <w:tc>
          <w:tcPr>
            <w:tcW w:w="4876" w:type="dxa"/>
            <w:hideMark/>
          </w:tcPr>
          <w:p w14:paraId="1221D43E" w14:textId="77777777" w:rsidR="00887EFF" w:rsidRPr="009901C8" w:rsidRDefault="00887EFF" w:rsidP="007D1A1C">
            <w:pPr>
              <w:pStyle w:val="ColumnHeading"/>
              <w:keepNext/>
            </w:pPr>
            <w:r w:rsidRPr="009901C8">
              <w:t>A Bizottság által javasolt szöveg</w:t>
            </w:r>
          </w:p>
        </w:tc>
        <w:tc>
          <w:tcPr>
            <w:tcW w:w="4876" w:type="dxa"/>
            <w:hideMark/>
          </w:tcPr>
          <w:p w14:paraId="36D81555" w14:textId="77777777" w:rsidR="00887EFF" w:rsidRPr="009901C8" w:rsidRDefault="00887EFF" w:rsidP="007D1A1C">
            <w:pPr>
              <w:pStyle w:val="ColumnHeading"/>
              <w:keepNext/>
            </w:pPr>
            <w:r w:rsidRPr="009901C8">
              <w:t>Módosítás</w:t>
            </w:r>
          </w:p>
        </w:tc>
      </w:tr>
      <w:tr w:rsidR="00887EFF" w:rsidRPr="009901C8" w14:paraId="3D94FDE6" w14:textId="77777777" w:rsidTr="007D1A1C">
        <w:trPr>
          <w:jc w:val="center"/>
        </w:trPr>
        <w:tc>
          <w:tcPr>
            <w:tcW w:w="4876" w:type="dxa"/>
            <w:hideMark/>
          </w:tcPr>
          <w:p w14:paraId="7FDED6A9" w14:textId="77777777" w:rsidR="00887EFF" w:rsidRPr="009901C8" w:rsidRDefault="00887EFF" w:rsidP="007D1A1C">
            <w:pPr>
              <w:pStyle w:val="Normal6"/>
            </w:pPr>
            <w:r w:rsidRPr="009901C8">
              <w:rPr>
                <w:b/>
                <w:i/>
              </w:rPr>
              <w:t>Az ingyenes</w:t>
            </w:r>
            <w:r w:rsidRPr="009901C8">
              <w:t xml:space="preserve"> jogi segítségnyújtást és képviseletet a nemzeti jog alapján elfogadott vagy engedélyezett, megfelelően képzett olyan személyeknek kell biztosítaniuk, akiknek az érdekei nem állnak, illetve nem állhatnak összeütközésben a kérelmezők érdekeivel.</w:t>
            </w:r>
          </w:p>
        </w:tc>
        <w:tc>
          <w:tcPr>
            <w:tcW w:w="4876" w:type="dxa"/>
            <w:hideMark/>
          </w:tcPr>
          <w:p w14:paraId="22DE19EA" w14:textId="77777777" w:rsidR="00887EFF" w:rsidRPr="009901C8" w:rsidRDefault="00887EFF" w:rsidP="007D1A1C">
            <w:pPr>
              <w:pStyle w:val="Normal6"/>
              <w:rPr>
                <w:szCs w:val="24"/>
              </w:rPr>
            </w:pPr>
            <w:r w:rsidRPr="009901C8">
              <w:rPr>
                <w:b/>
                <w:i/>
              </w:rPr>
              <w:t>A</w:t>
            </w:r>
            <w:r w:rsidRPr="009901C8">
              <w:t xml:space="preserve"> jogi segítségnyújtást és képviseletet a nemzeti jog alapján elfogadott vagy engedélyezett, megfelelően képzett olyan személyeknek kell biztosítaniuk, akiknek az érdekei nem állnak, illetve nem állhatnak összeütközésben a kérelmezők érdekeivel.</w:t>
            </w:r>
          </w:p>
        </w:tc>
      </w:tr>
    </w:tbl>
    <w:p w14:paraId="17DD3CD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D74E21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8129D91" w14:textId="77777777" w:rsidR="00887EFF" w:rsidRPr="009901C8" w:rsidRDefault="00887EFF" w:rsidP="00887EFF">
      <w:pPr>
        <w:pStyle w:val="Normal12Italic"/>
        <w:rPr>
          <w:noProof w:val="0"/>
        </w:rPr>
      </w:pPr>
      <w:r w:rsidRPr="009901C8">
        <w:rPr>
          <w:noProof w:val="0"/>
        </w:rPr>
        <w:t>A megfelelő eljárás szempontjából az ellátások mértékére vonatkozó határozatok elleni fellebbezéskor nem szükséges az ingyenes jogi segítségnyújtáshoz való hozzáférés.</w:t>
      </w:r>
    </w:p>
    <w:p w14:paraId="6D339E43" w14:textId="77777777" w:rsidR="00887EFF" w:rsidRPr="009901C8" w:rsidRDefault="00887EFF" w:rsidP="00887EFF">
      <w:r w:rsidRPr="009901C8">
        <w:rPr>
          <w:rStyle w:val="HideTWBExt"/>
          <w:noProof w:val="0"/>
          <w:color w:val="auto"/>
        </w:rPr>
        <w:t>&lt;/AmendB&gt;</w:t>
      </w:r>
    </w:p>
    <w:p w14:paraId="58D30FA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505</w:t>
      </w:r>
      <w:r w:rsidRPr="009901C8">
        <w:rPr>
          <w:rStyle w:val="HideTWBExt"/>
          <w:b w:val="0"/>
          <w:noProof w:val="0"/>
          <w:color w:val="auto"/>
        </w:rPr>
        <w:t>&lt;/NumAmB&gt;</w:t>
      </w:r>
    </w:p>
    <w:p w14:paraId="340D7435"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32FE19C"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EEED4AB"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0B618A67"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38075993"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Birgit Sippel</w:t>
      </w:r>
      <w:r w:rsidRPr="009901C8">
        <w:rPr>
          <w:rStyle w:val="HideTWBExt"/>
          <w:b w:val="0"/>
          <w:noProof w:val="0"/>
          <w:color w:val="auto"/>
        </w:rPr>
        <w:t>&lt;/Members&gt;</w:t>
      </w:r>
    </w:p>
    <w:p w14:paraId="0D04332C" w14:textId="77777777" w:rsidR="00887EFF" w:rsidRPr="009901C8" w:rsidRDefault="00887EFF" w:rsidP="00887EFF">
      <w:r w:rsidRPr="009901C8">
        <w:rPr>
          <w:rStyle w:val="HideTWBExt"/>
          <w:noProof w:val="0"/>
          <w:color w:val="auto"/>
        </w:rPr>
        <w:t>&lt;/RepeatBlock-By&gt;</w:t>
      </w:r>
    </w:p>
    <w:p w14:paraId="752BDF7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F29F40A" w14:textId="77777777" w:rsidR="00887EFF" w:rsidRPr="009901C8" w:rsidRDefault="00887EFF" w:rsidP="00887EFF">
      <w:pPr>
        <w:pStyle w:val="NormalBold"/>
      </w:pPr>
      <w:r w:rsidRPr="009901C8">
        <w:rPr>
          <w:rStyle w:val="HideTWBExt"/>
          <w:b w:val="0"/>
          <w:noProof w:val="0"/>
          <w:color w:val="auto"/>
        </w:rPr>
        <w:t>&lt;Article&gt;</w:t>
      </w:r>
      <w:r w:rsidRPr="009901C8">
        <w:t>25 cikk – 3 bekezdés – 1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9950B30" w14:textId="77777777" w:rsidTr="007D1A1C">
        <w:trPr>
          <w:jc w:val="center"/>
        </w:trPr>
        <w:tc>
          <w:tcPr>
            <w:tcW w:w="9752" w:type="dxa"/>
            <w:gridSpan w:val="2"/>
          </w:tcPr>
          <w:p w14:paraId="7783E27F" w14:textId="77777777" w:rsidR="00887EFF" w:rsidRPr="009901C8" w:rsidRDefault="00887EFF" w:rsidP="007D1A1C">
            <w:pPr>
              <w:keepNext/>
            </w:pPr>
          </w:p>
        </w:tc>
      </w:tr>
      <w:tr w:rsidR="00887EFF" w:rsidRPr="009901C8" w14:paraId="3F8310A5" w14:textId="77777777" w:rsidTr="007D1A1C">
        <w:trPr>
          <w:jc w:val="center"/>
        </w:trPr>
        <w:tc>
          <w:tcPr>
            <w:tcW w:w="4876" w:type="dxa"/>
            <w:hideMark/>
          </w:tcPr>
          <w:p w14:paraId="05DAFD3E" w14:textId="77777777" w:rsidR="00887EFF" w:rsidRPr="009901C8" w:rsidRDefault="00887EFF" w:rsidP="007D1A1C">
            <w:pPr>
              <w:pStyle w:val="ColumnHeading"/>
              <w:keepNext/>
            </w:pPr>
            <w:r w:rsidRPr="009901C8">
              <w:t>A Bizottság által javasolt szöveg</w:t>
            </w:r>
          </w:p>
        </w:tc>
        <w:tc>
          <w:tcPr>
            <w:tcW w:w="4876" w:type="dxa"/>
            <w:hideMark/>
          </w:tcPr>
          <w:p w14:paraId="3D31EDF8" w14:textId="77777777" w:rsidR="00887EFF" w:rsidRPr="009901C8" w:rsidRDefault="00887EFF" w:rsidP="007D1A1C">
            <w:pPr>
              <w:pStyle w:val="ColumnHeading"/>
              <w:keepNext/>
            </w:pPr>
            <w:r w:rsidRPr="009901C8">
              <w:t>Módosítás</w:t>
            </w:r>
          </w:p>
        </w:tc>
      </w:tr>
      <w:tr w:rsidR="00887EFF" w:rsidRPr="009901C8" w14:paraId="72712303" w14:textId="77777777" w:rsidTr="007D1A1C">
        <w:trPr>
          <w:jc w:val="center"/>
        </w:trPr>
        <w:tc>
          <w:tcPr>
            <w:tcW w:w="4876" w:type="dxa"/>
            <w:hideMark/>
          </w:tcPr>
          <w:p w14:paraId="222263B5" w14:textId="77777777" w:rsidR="00887EFF" w:rsidRPr="009901C8" w:rsidRDefault="00887EFF" w:rsidP="007D1A1C">
            <w:pPr>
              <w:pStyle w:val="Normal6"/>
            </w:pPr>
            <w:r w:rsidRPr="009901C8">
              <w:t>(3)</w:t>
            </w:r>
            <w:r w:rsidRPr="009901C8">
              <w:tab/>
            </w:r>
            <w:r w:rsidRPr="009901C8">
              <w:rPr>
                <w:b/>
                <w:i/>
              </w:rPr>
              <w:t>A tagállamok azt is előírhatják, hogy</w:t>
            </w:r>
            <w:r w:rsidRPr="009901C8">
              <w:t xml:space="preserve"> az ingyenes jogi segítségnyújtás és képviselet</w:t>
            </w:r>
          </w:p>
        </w:tc>
        <w:tc>
          <w:tcPr>
            <w:tcW w:w="4876" w:type="dxa"/>
            <w:hideMark/>
          </w:tcPr>
          <w:p w14:paraId="1C57E176" w14:textId="77777777" w:rsidR="00887EFF" w:rsidRPr="009901C8" w:rsidRDefault="00887EFF" w:rsidP="007D1A1C">
            <w:pPr>
              <w:pStyle w:val="Normal6"/>
              <w:rPr>
                <w:szCs w:val="24"/>
              </w:rPr>
            </w:pPr>
            <w:r w:rsidRPr="009901C8">
              <w:t>(3)</w:t>
            </w:r>
            <w:r w:rsidRPr="009901C8">
              <w:tab/>
              <w:t xml:space="preserve">Az ingyenes jogi segítségnyújtás és képviselet </w:t>
            </w:r>
            <w:r w:rsidRPr="009901C8">
              <w:rPr>
                <w:b/>
                <w:i/>
              </w:rPr>
              <w:t>a fellebbezési eljárásban csak akkor zárható ki, ha:</w:t>
            </w:r>
          </w:p>
        </w:tc>
      </w:tr>
    </w:tbl>
    <w:p w14:paraId="79591E4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AEC65A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A05D234"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15. cikkének (5)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1C5DD076" w14:textId="77777777" w:rsidR="00887EFF" w:rsidRPr="009901C8" w:rsidRDefault="00887EFF" w:rsidP="00887EFF">
      <w:r w:rsidRPr="009901C8">
        <w:rPr>
          <w:rStyle w:val="HideTWBExt"/>
          <w:noProof w:val="0"/>
          <w:color w:val="auto"/>
        </w:rPr>
        <w:t>&lt;/AmendB&gt;</w:t>
      </w:r>
    </w:p>
    <w:p w14:paraId="1D45F49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506</w:t>
      </w:r>
      <w:r w:rsidRPr="009901C8">
        <w:rPr>
          <w:rStyle w:val="HideTWBExt"/>
          <w:b w:val="0"/>
          <w:noProof w:val="0"/>
          <w:color w:val="auto"/>
        </w:rPr>
        <w:t>&lt;/NumAmB&gt;</w:t>
      </w:r>
    </w:p>
    <w:p w14:paraId="1FC61E21"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E7E8B78" w14:textId="77777777" w:rsidR="00887EFF" w:rsidRPr="009901C8" w:rsidRDefault="00887EFF" w:rsidP="00887EFF">
      <w:r w:rsidRPr="009901C8">
        <w:rPr>
          <w:rStyle w:val="HideTWBExt"/>
          <w:noProof w:val="0"/>
          <w:color w:val="auto"/>
        </w:rPr>
        <w:t>&lt;/RepeatBlock-By&gt;</w:t>
      </w:r>
    </w:p>
    <w:p w14:paraId="27B925E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4EFE850" w14:textId="77777777" w:rsidR="00887EFF" w:rsidRPr="009901C8" w:rsidRDefault="00887EFF" w:rsidP="00887EFF">
      <w:pPr>
        <w:pStyle w:val="NormalBold"/>
      </w:pPr>
      <w:r w:rsidRPr="009901C8">
        <w:rPr>
          <w:rStyle w:val="HideTWBExt"/>
          <w:b w:val="0"/>
          <w:noProof w:val="0"/>
          <w:color w:val="auto"/>
        </w:rPr>
        <w:t>&lt;Article&gt;</w:t>
      </w:r>
      <w:r w:rsidRPr="009901C8">
        <w:t>25 cikk – 3 bekezdés – 1 albekezdés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2210BDA" w14:textId="77777777" w:rsidTr="007D1A1C">
        <w:trPr>
          <w:jc w:val="center"/>
        </w:trPr>
        <w:tc>
          <w:tcPr>
            <w:tcW w:w="9752" w:type="dxa"/>
            <w:gridSpan w:val="2"/>
          </w:tcPr>
          <w:p w14:paraId="02AFECEE" w14:textId="77777777" w:rsidR="00887EFF" w:rsidRPr="009901C8" w:rsidRDefault="00887EFF" w:rsidP="007D1A1C">
            <w:pPr>
              <w:keepNext/>
            </w:pPr>
          </w:p>
        </w:tc>
      </w:tr>
      <w:tr w:rsidR="00887EFF" w:rsidRPr="009901C8" w14:paraId="654DCF76" w14:textId="77777777" w:rsidTr="007D1A1C">
        <w:trPr>
          <w:jc w:val="center"/>
        </w:trPr>
        <w:tc>
          <w:tcPr>
            <w:tcW w:w="4876" w:type="dxa"/>
            <w:hideMark/>
          </w:tcPr>
          <w:p w14:paraId="38D0762D" w14:textId="77777777" w:rsidR="00887EFF" w:rsidRPr="009901C8" w:rsidRDefault="00887EFF" w:rsidP="007D1A1C">
            <w:pPr>
              <w:pStyle w:val="ColumnHeading"/>
              <w:keepNext/>
            </w:pPr>
            <w:r w:rsidRPr="009901C8">
              <w:t>A Bizottság által javasolt szöveg</w:t>
            </w:r>
          </w:p>
        </w:tc>
        <w:tc>
          <w:tcPr>
            <w:tcW w:w="4876" w:type="dxa"/>
            <w:hideMark/>
          </w:tcPr>
          <w:p w14:paraId="30526DDF" w14:textId="77777777" w:rsidR="00887EFF" w:rsidRPr="009901C8" w:rsidRDefault="00887EFF" w:rsidP="007D1A1C">
            <w:pPr>
              <w:pStyle w:val="ColumnHeading"/>
              <w:keepNext/>
            </w:pPr>
            <w:r w:rsidRPr="009901C8">
              <w:t>Módosítás</w:t>
            </w:r>
          </w:p>
        </w:tc>
      </w:tr>
      <w:tr w:rsidR="00887EFF" w:rsidRPr="009901C8" w14:paraId="3F76BA01" w14:textId="77777777" w:rsidTr="007D1A1C">
        <w:trPr>
          <w:jc w:val="center"/>
        </w:trPr>
        <w:tc>
          <w:tcPr>
            <w:tcW w:w="4876" w:type="dxa"/>
            <w:hideMark/>
          </w:tcPr>
          <w:p w14:paraId="751CDEB2" w14:textId="77777777" w:rsidR="00887EFF" w:rsidRPr="009901C8" w:rsidRDefault="00887EFF" w:rsidP="007D1A1C">
            <w:pPr>
              <w:pStyle w:val="Normal6"/>
            </w:pPr>
            <w:r w:rsidRPr="009901C8">
              <w:t>(3)</w:t>
            </w:r>
            <w:r w:rsidRPr="009901C8">
              <w:tab/>
              <w:t xml:space="preserve">A tagállamok azt is </w:t>
            </w:r>
            <w:r w:rsidRPr="009901C8">
              <w:rPr>
                <w:b/>
                <w:i/>
              </w:rPr>
              <w:t>előírhatják</w:t>
            </w:r>
            <w:r w:rsidRPr="009901C8">
              <w:t>, hogy az ingyenes jogi segítségnyújtás és képviselet</w:t>
            </w:r>
          </w:p>
        </w:tc>
        <w:tc>
          <w:tcPr>
            <w:tcW w:w="4876" w:type="dxa"/>
            <w:hideMark/>
          </w:tcPr>
          <w:p w14:paraId="6F984407" w14:textId="77777777" w:rsidR="00887EFF" w:rsidRPr="009901C8" w:rsidRDefault="00887EFF" w:rsidP="007D1A1C">
            <w:pPr>
              <w:pStyle w:val="Normal6"/>
              <w:rPr>
                <w:szCs w:val="24"/>
              </w:rPr>
            </w:pPr>
            <w:r w:rsidRPr="009901C8">
              <w:t>(3)</w:t>
            </w:r>
            <w:r w:rsidRPr="009901C8">
              <w:tab/>
              <w:t xml:space="preserve">A tagállamok azt is </w:t>
            </w:r>
            <w:r w:rsidRPr="009901C8">
              <w:rPr>
                <w:b/>
                <w:i/>
              </w:rPr>
              <w:t>előírják</w:t>
            </w:r>
            <w:r w:rsidRPr="009901C8">
              <w:t>, hogy az ingyenes jogi segítségnyújtás és képviselet</w:t>
            </w:r>
          </w:p>
        </w:tc>
      </w:tr>
    </w:tbl>
    <w:p w14:paraId="48CA7CC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B218B8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0F36EF8" w14:textId="77777777" w:rsidR="00887EFF" w:rsidRPr="009901C8" w:rsidRDefault="00887EFF" w:rsidP="00887EFF">
      <w:pPr>
        <w:pStyle w:val="Normal12Italic"/>
        <w:rPr>
          <w:noProof w:val="0"/>
        </w:rPr>
      </w:pPr>
      <w:r w:rsidRPr="009901C8">
        <w:rPr>
          <w:noProof w:val="0"/>
        </w:rPr>
        <w:t>Az ingyenes jogi segítségnyújtásra jogosult személyek körét szigorúan kell meghatározni.</w:t>
      </w:r>
    </w:p>
    <w:p w14:paraId="45F51CA0" w14:textId="77777777" w:rsidR="00887EFF" w:rsidRPr="009901C8" w:rsidRDefault="00887EFF" w:rsidP="00887EFF">
      <w:r w:rsidRPr="009901C8">
        <w:rPr>
          <w:rStyle w:val="HideTWBExt"/>
          <w:noProof w:val="0"/>
          <w:color w:val="auto"/>
        </w:rPr>
        <w:t>&lt;/AmendB&gt;</w:t>
      </w:r>
    </w:p>
    <w:p w14:paraId="20CD228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507</w:t>
      </w:r>
      <w:r w:rsidRPr="009901C8">
        <w:rPr>
          <w:rStyle w:val="HideTWBExt"/>
          <w:b w:val="0"/>
          <w:noProof w:val="0"/>
          <w:color w:val="auto"/>
        </w:rPr>
        <w:t>&lt;/NumAmB&gt;</w:t>
      </w:r>
    </w:p>
    <w:p w14:paraId="78B38709"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A506DBA" w14:textId="77777777" w:rsidR="00887EFF" w:rsidRPr="009901C8" w:rsidRDefault="00887EFF" w:rsidP="00887EFF">
      <w:r w:rsidRPr="009901C8">
        <w:rPr>
          <w:rStyle w:val="HideTWBExt"/>
          <w:noProof w:val="0"/>
          <w:color w:val="auto"/>
        </w:rPr>
        <w:t>&lt;/RepeatBlock-By&gt;</w:t>
      </w:r>
    </w:p>
    <w:p w14:paraId="1A8E479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F5E6A70" w14:textId="77777777" w:rsidR="00887EFF" w:rsidRPr="009901C8" w:rsidRDefault="00887EFF" w:rsidP="00887EFF">
      <w:pPr>
        <w:pStyle w:val="NormalBold"/>
      </w:pPr>
      <w:r w:rsidRPr="009901C8">
        <w:rPr>
          <w:rStyle w:val="HideTWBExt"/>
          <w:b w:val="0"/>
          <w:noProof w:val="0"/>
          <w:color w:val="auto"/>
        </w:rPr>
        <w:t>&lt;Article&gt;</w:t>
      </w:r>
      <w:r w:rsidRPr="009901C8">
        <w:t>25 cikk – 3 bekezdés – 1 albekezdés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8F4C275" w14:textId="77777777" w:rsidTr="007D1A1C">
        <w:trPr>
          <w:jc w:val="center"/>
        </w:trPr>
        <w:tc>
          <w:tcPr>
            <w:tcW w:w="9752" w:type="dxa"/>
            <w:gridSpan w:val="2"/>
          </w:tcPr>
          <w:p w14:paraId="4426360F" w14:textId="77777777" w:rsidR="00887EFF" w:rsidRPr="009901C8" w:rsidRDefault="00887EFF" w:rsidP="007D1A1C">
            <w:pPr>
              <w:keepNext/>
            </w:pPr>
          </w:p>
        </w:tc>
      </w:tr>
      <w:tr w:rsidR="00887EFF" w:rsidRPr="009901C8" w14:paraId="278F4E42" w14:textId="77777777" w:rsidTr="007D1A1C">
        <w:trPr>
          <w:jc w:val="center"/>
        </w:trPr>
        <w:tc>
          <w:tcPr>
            <w:tcW w:w="4876" w:type="dxa"/>
            <w:hideMark/>
          </w:tcPr>
          <w:p w14:paraId="30D4B049" w14:textId="77777777" w:rsidR="00887EFF" w:rsidRPr="009901C8" w:rsidRDefault="00887EFF" w:rsidP="007D1A1C">
            <w:pPr>
              <w:pStyle w:val="ColumnHeading"/>
              <w:keepNext/>
            </w:pPr>
            <w:r w:rsidRPr="009901C8">
              <w:t>A Bizottság által javasolt szöveg</w:t>
            </w:r>
          </w:p>
        </w:tc>
        <w:tc>
          <w:tcPr>
            <w:tcW w:w="4876" w:type="dxa"/>
            <w:hideMark/>
          </w:tcPr>
          <w:p w14:paraId="6A7BB9AF" w14:textId="77777777" w:rsidR="00887EFF" w:rsidRPr="009901C8" w:rsidRDefault="00887EFF" w:rsidP="007D1A1C">
            <w:pPr>
              <w:pStyle w:val="ColumnHeading"/>
              <w:keepNext/>
            </w:pPr>
            <w:r w:rsidRPr="009901C8">
              <w:t>Módosítás</w:t>
            </w:r>
          </w:p>
        </w:tc>
      </w:tr>
      <w:tr w:rsidR="00887EFF" w:rsidRPr="009901C8" w14:paraId="352AE57D" w14:textId="77777777" w:rsidTr="007D1A1C">
        <w:trPr>
          <w:jc w:val="center"/>
        </w:trPr>
        <w:tc>
          <w:tcPr>
            <w:tcW w:w="4876" w:type="dxa"/>
            <w:hideMark/>
          </w:tcPr>
          <w:p w14:paraId="3FBA1218" w14:textId="77777777" w:rsidR="00887EFF" w:rsidRPr="009901C8" w:rsidRDefault="00887EFF" w:rsidP="007D1A1C">
            <w:pPr>
              <w:pStyle w:val="Normal6"/>
            </w:pPr>
            <w:r w:rsidRPr="009901C8">
              <w:t>a)</w:t>
            </w:r>
            <w:r w:rsidRPr="009901C8">
              <w:tab/>
              <w:t xml:space="preserve">kizárólag olyanoknak járhasson, akik nem rendelkeznek elegendő anyagi forrással; </w:t>
            </w:r>
            <w:r w:rsidRPr="009901C8">
              <w:rPr>
                <w:b/>
                <w:i/>
              </w:rPr>
              <w:t>és/vagy</w:t>
            </w:r>
          </w:p>
        </w:tc>
        <w:tc>
          <w:tcPr>
            <w:tcW w:w="4876" w:type="dxa"/>
            <w:hideMark/>
          </w:tcPr>
          <w:p w14:paraId="6054ED92" w14:textId="77777777" w:rsidR="00887EFF" w:rsidRPr="009901C8" w:rsidRDefault="00887EFF" w:rsidP="007D1A1C">
            <w:pPr>
              <w:pStyle w:val="Normal6"/>
              <w:rPr>
                <w:szCs w:val="24"/>
              </w:rPr>
            </w:pPr>
            <w:r w:rsidRPr="009901C8">
              <w:t>a)</w:t>
            </w:r>
            <w:r w:rsidRPr="009901C8">
              <w:tab/>
              <w:t xml:space="preserve">kizárólag olyanoknak járhasson, akik nem rendelkeznek elegendő anyagi forrással; </w:t>
            </w:r>
            <w:r w:rsidRPr="009901C8">
              <w:rPr>
                <w:b/>
                <w:i/>
              </w:rPr>
              <w:t>valamint</w:t>
            </w:r>
          </w:p>
        </w:tc>
      </w:tr>
    </w:tbl>
    <w:p w14:paraId="49B2B20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76439D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B0BC6A6" w14:textId="77777777" w:rsidR="00887EFF" w:rsidRPr="009901C8" w:rsidRDefault="00887EFF" w:rsidP="00887EFF">
      <w:pPr>
        <w:pStyle w:val="Normal12Italic"/>
        <w:rPr>
          <w:noProof w:val="0"/>
        </w:rPr>
      </w:pPr>
      <w:r w:rsidRPr="009901C8">
        <w:rPr>
          <w:noProof w:val="0"/>
        </w:rPr>
        <w:t>A közforrások helytelen felhasználásának elkerülése érdekében egyértelműen meg kell határozni azoknak a szolgáltatóknak a körét, akik jogosultak arra, hogy ingyenes jogi segítségnyújtást biztosítsanak a kérelmezők számára.</w:t>
      </w:r>
    </w:p>
    <w:p w14:paraId="5DD0841A" w14:textId="77777777" w:rsidR="00887EFF" w:rsidRPr="009901C8" w:rsidRDefault="00887EFF" w:rsidP="00887EFF">
      <w:r w:rsidRPr="009901C8">
        <w:rPr>
          <w:rStyle w:val="HideTWBExt"/>
          <w:noProof w:val="0"/>
          <w:color w:val="auto"/>
        </w:rPr>
        <w:t>&lt;/AmendB&gt;</w:t>
      </w:r>
    </w:p>
    <w:p w14:paraId="6EDFC08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508</w:t>
      </w:r>
      <w:r w:rsidRPr="009901C8">
        <w:rPr>
          <w:rStyle w:val="HideTWBExt"/>
          <w:b w:val="0"/>
          <w:noProof w:val="0"/>
          <w:color w:val="auto"/>
        </w:rPr>
        <w:t>&lt;/NumAmB&gt;</w:t>
      </w:r>
    </w:p>
    <w:p w14:paraId="18E90290"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E1415B8"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239211A8"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35BC1D65"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0CC06A7C"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Birgit Sippel</w:t>
      </w:r>
      <w:r w:rsidRPr="009901C8">
        <w:rPr>
          <w:rStyle w:val="HideTWBExt"/>
          <w:b w:val="0"/>
          <w:noProof w:val="0"/>
          <w:color w:val="auto"/>
        </w:rPr>
        <w:t>&lt;/Members&gt;</w:t>
      </w:r>
    </w:p>
    <w:p w14:paraId="4CC1D2C4" w14:textId="77777777" w:rsidR="00887EFF" w:rsidRPr="009901C8" w:rsidRDefault="00887EFF" w:rsidP="00887EFF">
      <w:r w:rsidRPr="009901C8">
        <w:rPr>
          <w:rStyle w:val="HideTWBExt"/>
          <w:noProof w:val="0"/>
          <w:color w:val="auto"/>
        </w:rPr>
        <w:t>&lt;/RepeatBlock-By&gt;</w:t>
      </w:r>
    </w:p>
    <w:p w14:paraId="42BF7A2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6BCFE0F" w14:textId="77777777" w:rsidR="00887EFF" w:rsidRPr="009901C8" w:rsidRDefault="00887EFF" w:rsidP="00887EFF">
      <w:pPr>
        <w:pStyle w:val="NormalBold"/>
      </w:pPr>
      <w:r w:rsidRPr="009901C8">
        <w:rPr>
          <w:rStyle w:val="HideTWBExt"/>
          <w:b w:val="0"/>
          <w:noProof w:val="0"/>
          <w:color w:val="auto"/>
        </w:rPr>
        <w:t>&lt;Article&gt;</w:t>
      </w:r>
      <w:r w:rsidRPr="009901C8">
        <w:t>25 cikk – 3 bekezdés – 1 albekezdés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FE31AB0" w14:textId="77777777" w:rsidTr="007D1A1C">
        <w:trPr>
          <w:jc w:val="center"/>
        </w:trPr>
        <w:tc>
          <w:tcPr>
            <w:tcW w:w="9752" w:type="dxa"/>
            <w:gridSpan w:val="2"/>
          </w:tcPr>
          <w:p w14:paraId="5B6B5685" w14:textId="77777777" w:rsidR="00887EFF" w:rsidRPr="009901C8" w:rsidRDefault="00887EFF" w:rsidP="007D1A1C">
            <w:pPr>
              <w:keepNext/>
            </w:pPr>
          </w:p>
        </w:tc>
      </w:tr>
      <w:tr w:rsidR="00887EFF" w:rsidRPr="009901C8" w14:paraId="6D1171F0" w14:textId="77777777" w:rsidTr="007D1A1C">
        <w:trPr>
          <w:jc w:val="center"/>
        </w:trPr>
        <w:tc>
          <w:tcPr>
            <w:tcW w:w="4876" w:type="dxa"/>
            <w:hideMark/>
          </w:tcPr>
          <w:p w14:paraId="06839AC6" w14:textId="77777777" w:rsidR="00887EFF" w:rsidRPr="009901C8" w:rsidRDefault="00887EFF" w:rsidP="007D1A1C">
            <w:pPr>
              <w:pStyle w:val="ColumnHeading"/>
              <w:keepNext/>
            </w:pPr>
            <w:r w:rsidRPr="009901C8">
              <w:t>A Bizottság által javasolt szöveg</w:t>
            </w:r>
          </w:p>
        </w:tc>
        <w:tc>
          <w:tcPr>
            <w:tcW w:w="4876" w:type="dxa"/>
            <w:hideMark/>
          </w:tcPr>
          <w:p w14:paraId="01D54053" w14:textId="77777777" w:rsidR="00887EFF" w:rsidRPr="009901C8" w:rsidRDefault="00887EFF" w:rsidP="007D1A1C">
            <w:pPr>
              <w:pStyle w:val="ColumnHeading"/>
              <w:keepNext/>
            </w:pPr>
            <w:r w:rsidRPr="009901C8">
              <w:t>Módosítás</w:t>
            </w:r>
          </w:p>
        </w:tc>
      </w:tr>
      <w:tr w:rsidR="00887EFF" w:rsidRPr="009901C8" w14:paraId="306F44C5" w14:textId="77777777" w:rsidTr="007D1A1C">
        <w:trPr>
          <w:jc w:val="center"/>
        </w:trPr>
        <w:tc>
          <w:tcPr>
            <w:tcW w:w="4876" w:type="dxa"/>
            <w:hideMark/>
          </w:tcPr>
          <w:p w14:paraId="514CF076" w14:textId="77777777" w:rsidR="00887EFF" w:rsidRPr="009901C8" w:rsidRDefault="00887EFF" w:rsidP="007D1A1C">
            <w:pPr>
              <w:pStyle w:val="Normal6"/>
            </w:pPr>
            <w:r w:rsidRPr="009901C8">
              <w:t>a)</w:t>
            </w:r>
            <w:r w:rsidRPr="009901C8">
              <w:tab/>
            </w:r>
            <w:r w:rsidRPr="009901C8">
              <w:rPr>
                <w:b/>
                <w:i/>
              </w:rPr>
              <w:t xml:space="preserve">kizárólag olyanoknak járhasson, akik nem rendelkeznek </w:t>
            </w:r>
            <w:r w:rsidRPr="009901C8">
              <w:t xml:space="preserve">elegendő anyagi forrással; </w:t>
            </w:r>
            <w:r w:rsidRPr="009901C8">
              <w:rPr>
                <w:b/>
                <w:i/>
              </w:rPr>
              <w:t>és/vagy</w:t>
            </w:r>
          </w:p>
        </w:tc>
        <w:tc>
          <w:tcPr>
            <w:tcW w:w="4876" w:type="dxa"/>
            <w:hideMark/>
          </w:tcPr>
          <w:p w14:paraId="0FB1BB68" w14:textId="77777777" w:rsidR="00887EFF" w:rsidRPr="009901C8" w:rsidRDefault="00887EFF" w:rsidP="007D1A1C">
            <w:pPr>
              <w:pStyle w:val="Normal6"/>
              <w:rPr>
                <w:szCs w:val="24"/>
              </w:rPr>
            </w:pPr>
            <w:r w:rsidRPr="009901C8">
              <w:t>a)</w:t>
            </w:r>
            <w:r w:rsidRPr="009901C8">
              <w:tab/>
            </w:r>
            <w:r w:rsidRPr="009901C8">
              <w:rPr>
                <w:b/>
                <w:i/>
              </w:rPr>
              <w:t xml:space="preserve">a kérelmező </w:t>
            </w:r>
            <w:r w:rsidRPr="009901C8">
              <w:t>elegendő anyagi forrással</w:t>
            </w:r>
            <w:r w:rsidRPr="009901C8">
              <w:rPr>
                <w:b/>
                <w:i/>
              </w:rPr>
              <w:t xml:space="preserve"> rendelkezik</w:t>
            </w:r>
            <w:r w:rsidRPr="009901C8">
              <w:t>;</w:t>
            </w:r>
          </w:p>
        </w:tc>
      </w:tr>
    </w:tbl>
    <w:p w14:paraId="37AE180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CDD8670"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97B36C0"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15. cikkének (5)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16F04935" w14:textId="77777777" w:rsidR="00887EFF" w:rsidRPr="009901C8" w:rsidRDefault="00887EFF" w:rsidP="00887EFF">
      <w:r w:rsidRPr="009901C8">
        <w:rPr>
          <w:rStyle w:val="HideTWBExt"/>
          <w:noProof w:val="0"/>
          <w:color w:val="auto"/>
        </w:rPr>
        <w:t>&lt;/AmendB&gt;</w:t>
      </w:r>
    </w:p>
    <w:p w14:paraId="0CB1F39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509</w:t>
      </w:r>
      <w:r w:rsidRPr="009901C8">
        <w:rPr>
          <w:rStyle w:val="HideTWBExt"/>
          <w:b w:val="0"/>
          <w:noProof w:val="0"/>
          <w:color w:val="auto"/>
        </w:rPr>
        <w:t>&lt;/NumAmB&gt;</w:t>
      </w:r>
    </w:p>
    <w:p w14:paraId="21DB6BB5"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9BFD5E4"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4F7D958C"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1FDEF028"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46AFEF45"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Birgit Sippel</w:t>
      </w:r>
      <w:r w:rsidRPr="009901C8">
        <w:rPr>
          <w:rStyle w:val="HideTWBExt"/>
          <w:b w:val="0"/>
          <w:noProof w:val="0"/>
          <w:color w:val="auto"/>
        </w:rPr>
        <w:t>&lt;/Members&gt;</w:t>
      </w:r>
    </w:p>
    <w:p w14:paraId="667B0181" w14:textId="77777777" w:rsidR="00887EFF" w:rsidRPr="009901C8" w:rsidRDefault="00887EFF" w:rsidP="00887EFF">
      <w:r w:rsidRPr="009901C8">
        <w:rPr>
          <w:rStyle w:val="HideTWBExt"/>
          <w:noProof w:val="0"/>
          <w:color w:val="auto"/>
        </w:rPr>
        <w:t>&lt;/RepeatBlock-By&gt;</w:t>
      </w:r>
    </w:p>
    <w:p w14:paraId="17F5B11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797A987" w14:textId="77777777" w:rsidR="00887EFF" w:rsidRPr="009901C8" w:rsidRDefault="00887EFF" w:rsidP="00887EFF">
      <w:pPr>
        <w:pStyle w:val="NormalBold"/>
      </w:pPr>
      <w:r w:rsidRPr="009901C8">
        <w:rPr>
          <w:rStyle w:val="HideTWBExt"/>
          <w:b w:val="0"/>
          <w:noProof w:val="0"/>
          <w:color w:val="auto"/>
        </w:rPr>
        <w:t>&lt;Article&gt;</w:t>
      </w:r>
      <w:r w:rsidRPr="009901C8">
        <w:t>25 cikk – 3 bekezdés – 1 albekezdés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639EB4C" w14:textId="77777777" w:rsidTr="007D1A1C">
        <w:trPr>
          <w:jc w:val="center"/>
        </w:trPr>
        <w:tc>
          <w:tcPr>
            <w:tcW w:w="9752" w:type="dxa"/>
            <w:gridSpan w:val="2"/>
          </w:tcPr>
          <w:p w14:paraId="204F88A5" w14:textId="77777777" w:rsidR="00887EFF" w:rsidRPr="009901C8" w:rsidRDefault="00887EFF" w:rsidP="007D1A1C">
            <w:pPr>
              <w:keepNext/>
            </w:pPr>
          </w:p>
        </w:tc>
      </w:tr>
      <w:tr w:rsidR="00887EFF" w:rsidRPr="009901C8" w14:paraId="724679E5" w14:textId="77777777" w:rsidTr="007D1A1C">
        <w:trPr>
          <w:jc w:val="center"/>
        </w:trPr>
        <w:tc>
          <w:tcPr>
            <w:tcW w:w="4876" w:type="dxa"/>
            <w:hideMark/>
          </w:tcPr>
          <w:p w14:paraId="170495C8" w14:textId="77777777" w:rsidR="00887EFF" w:rsidRPr="009901C8" w:rsidRDefault="00887EFF" w:rsidP="007D1A1C">
            <w:pPr>
              <w:pStyle w:val="ColumnHeading"/>
              <w:keepNext/>
            </w:pPr>
            <w:r w:rsidRPr="009901C8">
              <w:t>A Bizottság által javasolt szöveg</w:t>
            </w:r>
          </w:p>
        </w:tc>
        <w:tc>
          <w:tcPr>
            <w:tcW w:w="4876" w:type="dxa"/>
            <w:hideMark/>
          </w:tcPr>
          <w:p w14:paraId="25F2E4F6" w14:textId="77777777" w:rsidR="00887EFF" w:rsidRPr="009901C8" w:rsidRDefault="00887EFF" w:rsidP="007D1A1C">
            <w:pPr>
              <w:pStyle w:val="ColumnHeading"/>
              <w:keepNext/>
            </w:pPr>
            <w:r w:rsidRPr="009901C8">
              <w:t>Módosítás</w:t>
            </w:r>
          </w:p>
        </w:tc>
      </w:tr>
      <w:tr w:rsidR="00887EFF" w:rsidRPr="009901C8" w14:paraId="6D24DCAA" w14:textId="77777777" w:rsidTr="007D1A1C">
        <w:trPr>
          <w:jc w:val="center"/>
        </w:trPr>
        <w:tc>
          <w:tcPr>
            <w:tcW w:w="4876" w:type="dxa"/>
            <w:hideMark/>
          </w:tcPr>
          <w:p w14:paraId="14BF3FCE" w14:textId="77777777" w:rsidR="00887EFF" w:rsidRPr="009901C8" w:rsidRDefault="00887EFF" w:rsidP="007D1A1C">
            <w:pPr>
              <w:pStyle w:val="Normal6"/>
            </w:pPr>
            <w:r w:rsidRPr="009901C8">
              <w:t>b)</w:t>
            </w:r>
            <w:r w:rsidRPr="009901C8">
              <w:tab/>
            </w:r>
            <w:r w:rsidRPr="009901C8">
              <w:rPr>
                <w:b/>
                <w:i/>
              </w:rPr>
              <w:t>kizárólag olyan szolgáltatások révén valósulhasson meg, amelyeket a nemzeti jogszabályok által a kérelmezők segítésére és képviseletére kifejezetten kijelölt jogi vagy egyéb tanácsadók nyújtanak</w:t>
            </w:r>
            <w:r w:rsidRPr="009901C8">
              <w:t>.</w:t>
            </w:r>
          </w:p>
        </w:tc>
        <w:tc>
          <w:tcPr>
            <w:tcW w:w="4876" w:type="dxa"/>
            <w:hideMark/>
          </w:tcPr>
          <w:p w14:paraId="07FF6DD3" w14:textId="77777777" w:rsidR="00887EFF" w:rsidRPr="009901C8" w:rsidRDefault="00887EFF" w:rsidP="007D1A1C">
            <w:pPr>
              <w:pStyle w:val="Normal6"/>
              <w:rPr>
                <w:szCs w:val="24"/>
              </w:rPr>
            </w:pPr>
            <w:r w:rsidRPr="009901C8">
              <w:t>b)</w:t>
            </w:r>
            <w:r w:rsidRPr="009901C8">
              <w:tab/>
            </w:r>
            <w:r w:rsidRPr="009901C8">
              <w:rPr>
                <w:b/>
                <w:i/>
              </w:rPr>
              <w:t>a fellebbezésre, ideértve az újratárgyalásokat vagy a fellebbezés felülvizsgálatát, a nemzeti jog szerint második vagy magasabb szintű jogorvoslatként került sor, és e második szintű fellebbezés előreláthatóan nem vezet pozitív eredményre</w:t>
            </w:r>
            <w:r w:rsidRPr="009901C8">
              <w:t>.</w:t>
            </w:r>
          </w:p>
        </w:tc>
      </w:tr>
    </w:tbl>
    <w:p w14:paraId="3A325B9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8F1B1F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B4503FC"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15. cikkének (5)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11B69751" w14:textId="77777777" w:rsidR="00887EFF" w:rsidRPr="009901C8" w:rsidRDefault="00887EFF" w:rsidP="00887EFF">
      <w:r w:rsidRPr="009901C8">
        <w:rPr>
          <w:rStyle w:val="HideTWBExt"/>
          <w:noProof w:val="0"/>
          <w:color w:val="auto"/>
        </w:rPr>
        <w:t>&lt;/AmendB&gt;</w:t>
      </w:r>
    </w:p>
    <w:p w14:paraId="34099AAD"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510</w:t>
      </w:r>
      <w:r w:rsidRPr="009901C8">
        <w:rPr>
          <w:rStyle w:val="HideTWBExt"/>
          <w:b w:val="0"/>
          <w:noProof w:val="0"/>
          <w:color w:val="auto"/>
        </w:rPr>
        <w:t>&lt;/NumAmB&gt;</w:t>
      </w:r>
    </w:p>
    <w:p w14:paraId="6F7F9CA9"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0DA9F9FB" w14:textId="77777777" w:rsidR="00887EFF" w:rsidRPr="009901C8" w:rsidRDefault="00887EFF" w:rsidP="00887EFF">
      <w:r w:rsidRPr="009901C8">
        <w:rPr>
          <w:rStyle w:val="HideTWBExt"/>
          <w:noProof w:val="0"/>
          <w:color w:val="auto"/>
        </w:rPr>
        <w:t>&lt;/RepeatBlock-By&gt;</w:t>
      </w:r>
    </w:p>
    <w:p w14:paraId="4CE7CBF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3882B33" w14:textId="77777777" w:rsidR="00887EFF" w:rsidRPr="009901C8" w:rsidRDefault="00887EFF" w:rsidP="00887EFF">
      <w:pPr>
        <w:pStyle w:val="NormalBold"/>
      </w:pPr>
      <w:r w:rsidRPr="009901C8">
        <w:rPr>
          <w:rStyle w:val="HideTWBExt"/>
          <w:b w:val="0"/>
          <w:noProof w:val="0"/>
          <w:color w:val="auto"/>
        </w:rPr>
        <w:t>&lt;Article&gt;</w:t>
      </w:r>
      <w:r w:rsidRPr="009901C8">
        <w:t>25 cikk – 3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4757102" w14:textId="77777777" w:rsidTr="007D1A1C">
        <w:trPr>
          <w:jc w:val="center"/>
        </w:trPr>
        <w:tc>
          <w:tcPr>
            <w:tcW w:w="9752" w:type="dxa"/>
            <w:gridSpan w:val="2"/>
          </w:tcPr>
          <w:p w14:paraId="49EE4261" w14:textId="77777777" w:rsidR="00887EFF" w:rsidRPr="009901C8" w:rsidRDefault="00887EFF" w:rsidP="007D1A1C">
            <w:pPr>
              <w:keepNext/>
            </w:pPr>
          </w:p>
        </w:tc>
      </w:tr>
      <w:tr w:rsidR="00887EFF" w:rsidRPr="009901C8" w14:paraId="41F702ED" w14:textId="77777777" w:rsidTr="007D1A1C">
        <w:trPr>
          <w:jc w:val="center"/>
        </w:trPr>
        <w:tc>
          <w:tcPr>
            <w:tcW w:w="4876" w:type="dxa"/>
            <w:hideMark/>
          </w:tcPr>
          <w:p w14:paraId="387D378A" w14:textId="77777777" w:rsidR="00887EFF" w:rsidRPr="009901C8" w:rsidRDefault="00887EFF" w:rsidP="007D1A1C">
            <w:pPr>
              <w:pStyle w:val="ColumnHeading"/>
              <w:keepNext/>
            </w:pPr>
            <w:r w:rsidRPr="009901C8">
              <w:t>A Bizottság által javasolt szöveg</w:t>
            </w:r>
          </w:p>
        </w:tc>
        <w:tc>
          <w:tcPr>
            <w:tcW w:w="4876" w:type="dxa"/>
            <w:hideMark/>
          </w:tcPr>
          <w:p w14:paraId="36C86C7F" w14:textId="77777777" w:rsidR="00887EFF" w:rsidRPr="009901C8" w:rsidRDefault="00887EFF" w:rsidP="007D1A1C">
            <w:pPr>
              <w:pStyle w:val="ColumnHeading"/>
              <w:keepNext/>
            </w:pPr>
            <w:r w:rsidRPr="009901C8">
              <w:t>Módosítás</w:t>
            </w:r>
          </w:p>
        </w:tc>
      </w:tr>
      <w:tr w:rsidR="00887EFF" w:rsidRPr="009901C8" w14:paraId="75DD0848" w14:textId="77777777" w:rsidTr="007D1A1C">
        <w:trPr>
          <w:jc w:val="center"/>
        </w:trPr>
        <w:tc>
          <w:tcPr>
            <w:tcW w:w="4876" w:type="dxa"/>
            <w:hideMark/>
          </w:tcPr>
          <w:p w14:paraId="3C38202E" w14:textId="77777777" w:rsidR="00887EFF" w:rsidRPr="009901C8" w:rsidRDefault="00887EFF" w:rsidP="007D1A1C">
            <w:pPr>
              <w:pStyle w:val="Normal6"/>
            </w:pPr>
            <w:r w:rsidRPr="009901C8">
              <w:rPr>
                <w:b/>
                <w:i/>
              </w:rPr>
              <w:t>A tagállamok előírhatják, hogy ne lehessen</w:t>
            </w:r>
            <w:r w:rsidRPr="009901C8">
              <w:t xml:space="preserve"> igénybe </w:t>
            </w:r>
            <w:r w:rsidRPr="009901C8">
              <w:rPr>
                <w:b/>
                <w:i/>
              </w:rPr>
              <w:t>venni</w:t>
            </w:r>
            <w:r w:rsidRPr="009901C8">
              <w:t xml:space="preserve"> ingyenes jogi </w:t>
            </w:r>
            <w:r w:rsidRPr="009901C8">
              <w:rPr>
                <w:b/>
                <w:i/>
              </w:rPr>
              <w:t>segítségnyújtást</w:t>
            </w:r>
            <w:r w:rsidRPr="009901C8">
              <w:t xml:space="preserve"> és </w:t>
            </w:r>
            <w:r w:rsidRPr="009901C8">
              <w:rPr>
                <w:b/>
                <w:i/>
              </w:rPr>
              <w:t>képviseletet</w:t>
            </w:r>
            <w:r w:rsidRPr="009901C8">
              <w:t xml:space="preserve"> abban az esetben, ha az illetékes hatóság úgy ítéli meg, hogy a fellebbezés vagy a felülvizsgálat előreláthatólag nem vezet pozitív eredményre. Ebben az esetben a tagállamok biztosítják, hogy a jogi segítségnyújtás és képviselet ne legyen önkényesen korlátozott, és hogy a kérelmezőnek az igazságszolgáltatáshoz való tényleges hozzáférése ne legyen akadályozott.</w:t>
            </w:r>
          </w:p>
        </w:tc>
        <w:tc>
          <w:tcPr>
            <w:tcW w:w="4876" w:type="dxa"/>
            <w:hideMark/>
          </w:tcPr>
          <w:p w14:paraId="503755A2" w14:textId="77777777" w:rsidR="00887EFF" w:rsidRPr="009901C8" w:rsidRDefault="00887EFF" w:rsidP="007D1A1C">
            <w:pPr>
              <w:pStyle w:val="Normal6"/>
              <w:rPr>
                <w:szCs w:val="24"/>
              </w:rPr>
            </w:pPr>
            <w:r w:rsidRPr="009901C8">
              <w:rPr>
                <w:b/>
                <w:i/>
              </w:rPr>
              <w:t>Nem vehető</w:t>
            </w:r>
            <w:r w:rsidRPr="009901C8">
              <w:rPr>
                <w:b/>
              </w:rPr>
              <w:t xml:space="preserve"> </w:t>
            </w:r>
            <w:r w:rsidRPr="009901C8">
              <w:t xml:space="preserve">igénybe ingyenes jogi </w:t>
            </w:r>
            <w:r w:rsidRPr="009901C8">
              <w:rPr>
                <w:b/>
                <w:i/>
              </w:rPr>
              <w:t>segítségnyújtás</w:t>
            </w:r>
            <w:r w:rsidRPr="009901C8">
              <w:t xml:space="preserve"> és </w:t>
            </w:r>
            <w:r w:rsidRPr="009901C8">
              <w:rPr>
                <w:b/>
                <w:i/>
              </w:rPr>
              <w:t>képviselet</w:t>
            </w:r>
            <w:r w:rsidRPr="009901C8">
              <w:t xml:space="preserve"> abban az esetben, ha az illetékes hatóság úgy ítéli meg, hogy a fellebbezés vagy a felülvizsgálat előreláthatólag nem vezet pozitív eredményre. Ebben az esetben a tagállamok biztosítják, hogy a jogi segítségnyújtás és képviselet ne legyen önkényesen korlátozott, és hogy a kérelmezőnek az igazságszolgáltatáshoz való tényleges hozzáférése ne legyen akadályozott</w:t>
            </w:r>
            <w:r w:rsidRPr="009901C8">
              <w:rPr>
                <w:b/>
                <w:i/>
              </w:rPr>
              <w:t>, és ugyanakkor a menekültügyi rendszerrel és ily módon a tagállamok pénzeszközeivel ne éljenek vissza megalapozatlan fellebbezések révén</w:t>
            </w:r>
            <w:r w:rsidRPr="009901C8">
              <w:t>.</w:t>
            </w:r>
          </w:p>
        </w:tc>
      </w:tr>
    </w:tbl>
    <w:p w14:paraId="3B93A99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ADDF43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FEF1DE7" w14:textId="77777777" w:rsidR="00887EFF" w:rsidRPr="009901C8" w:rsidRDefault="00887EFF" w:rsidP="00887EFF">
      <w:pPr>
        <w:pStyle w:val="Normal12Italic"/>
        <w:rPr>
          <w:noProof w:val="0"/>
        </w:rPr>
      </w:pPr>
      <w:r w:rsidRPr="009901C8">
        <w:rPr>
          <w:noProof w:val="0"/>
        </w:rPr>
        <w:t>Ezekben az esetekben nem szükséges az ingyenes jogi segítségnyújtás. A megalapozatlan menedékkérelmektől is el kell riasztani.</w:t>
      </w:r>
    </w:p>
    <w:p w14:paraId="335AEFAD" w14:textId="77777777" w:rsidR="00887EFF" w:rsidRPr="009901C8" w:rsidRDefault="00887EFF" w:rsidP="00887EFF">
      <w:r w:rsidRPr="009901C8">
        <w:rPr>
          <w:rStyle w:val="HideTWBExt"/>
          <w:noProof w:val="0"/>
          <w:color w:val="auto"/>
        </w:rPr>
        <w:t>&lt;/AmendB&gt;</w:t>
      </w:r>
    </w:p>
    <w:p w14:paraId="119C985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511</w:t>
      </w:r>
      <w:r w:rsidRPr="009901C8">
        <w:rPr>
          <w:rStyle w:val="HideTWBExt"/>
          <w:b w:val="0"/>
          <w:noProof w:val="0"/>
          <w:color w:val="auto"/>
        </w:rPr>
        <w:t>&lt;/NumAmB&gt;</w:t>
      </w:r>
    </w:p>
    <w:p w14:paraId="3F8C7EC5"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0BE82483"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63CD5A01"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5802BCD7"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7C137432"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Birgit Sippel</w:t>
      </w:r>
      <w:r w:rsidRPr="009901C8">
        <w:rPr>
          <w:rStyle w:val="HideTWBExt"/>
          <w:b w:val="0"/>
          <w:noProof w:val="0"/>
          <w:color w:val="auto"/>
        </w:rPr>
        <w:t>&lt;/Members&gt;</w:t>
      </w:r>
    </w:p>
    <w:p w14:paraId="115D982E" w14:textId="77777777" w:rsidR="00887EFF" w:rsidRPr="009901C8" w:rsidRDefault="00887EFF" w:rsidP="00887EFF">
      <w:r w:rsidRPr="009901C8">
        <w:rPr>
          <w:rStyle w:val="HideTWBExt"/>
          <w:noProof w:val="0"/>
          <w:color w:val="auto"/>
        </w:rPr>
        <w:t>&lt;/RepeatBlock-By&gt;</w:t>
      </w:r>
    </w:p>
    <w:p w14:paraId="4EA3D37C"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DF50D6A" w14:textId="77777777" w:rsidR="00887EFF" w:rsidRPr="009901C8" w:rsidRDefault="00887EFF" w:rsidP="00887EFF">
      <w:pPr>
        <w:pStyle w:val="NormalBold"/>
      </w:pPr>
      <w:r w:rsidRPr="009901C8">
        <w:rPr>
          <w:rStyle w:val="HideTWBExt"/>
          <w:b w:val="0"/>
          <w:noProof w:val="0"/>
          <w:color w:val="auto"/>
        </w:rPr>
        <w:t>&lt;Article&gt;</w:t>
      </w:r>
      <w:r w:rsidRPr="009901C8">
        <w:t>25 cikk – 3 bekezdés – 2 albekezdés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2B39589" w14:textId="77777777" w:rsidTr="007D1A1C">
        <w:trPr>
          <w:jc w:val="center"/>
        </w:trPr>
        <w:tc>
          <w:tcPr>
            <w:tcW w:w="9752" w:type="dxa"/>
            <w:gridSpan w:val="2"/>
          </w:tcPr>
          <w:p w14:paraId="3D10A5C0" w14:textId="77777777" w:rsidR="00887EFF" w:rsidRPr="009901C8" w:rsidRDefault="00887EFF" w:rsidP="007D1A1C">
            <w:pPr>
              <w:keepNext/>
            </w:pPr>
          </w:p>
        </w:tc>
      </w:tr>
      <w:tr w:rsidR="00887EFF" w:rsidRPr="009901C8" w14:paraId="06C6B403" w14:textId="77777777" w:rsidTr="007D1A1C">
        <w:trPr>
          <w:jc w:val="center"/>
        </w:trPr>
        <w:tc>
          <w:tcPr>
            <w:tcW w:w="4876" w:type="dxa"/>
            <w:hideMark/>
          </w:tcPr>
          <w:p w14:paraId="7E7C79FD" w14:textId="77777777" w:rsidR="00887EFF" w:rsidRPr="009901C8" w:rsidRDefault="00887EFF" w:rsidP="007D1A1C">
            <w:pPr>
              <w:pStyle w:val="ColumnHeading"/>
              <w:keepNext/>
            </w:pPr>
            <w:r w:rsidRPr="009901C8">
              <w:t>A Bizottság által javasolt szöveg</w:t>
            </w:r>
          </w:p>
        </w:tc>
        <w:tc>
          <w:tcPr>
            <w:tcW w:w="4876" w:type="dxa"/>
            <w:hideMark/>
          </w:tcPr>
          <w:p w14:paraId="0860DB38" w14:textId="77777777" w:rsidR="00887EFF" w:rsidRPr="009901C8" w:rsidRDefault="00887EFF" w:rsidP="007D1A1C">
            <w:pPr>
              <w:pStyle w:val="ColumnHeading"/>
              <w:keepNext/>
            </w:pPr>
            <w:r w:rsidRPr="009901C8">
              <w:t>Módosítás</w:t>
            </w:r>
          </w:p>
        </w:tc>
      </w:tr>
      <w:tr w:rsidR="00887EFF" w:rsidRPr="009901C8" w14:paraId="45EFB163" w14:textId="77777777" w:rsidTr="007D1A1C">
        <w:trPr>
          <w:jc w:val="center"/>
        </w:trPr>
        <w:tc>
          <w:tcPr>
            <w:tcW w:w="4876" w:type="dxa"/>
            <w:hideMark/>
          </w:tcPr>
          <w:p w14:paraId="0FF48134" w14:textId="77777777" w:rsidR="00887EFF" w:rsidRPr="009901C8" w:rsidRDefault="00887EFF" w:rsidP="007D1A1C">
            <w:pPr>
              <w:pStyle w:val="Normal6"/>
            </w:pPr>
            <w:r w:rsidRPr="009901C8">
              <w:rPr>
                <w:b/>
                <w:i/>
              </w:rPr>
              <w:t>A tagállamok előírhatják, hogy ne lehessen igénybe venni</w:t>
            </w:r>
            <w:r w:rsidRPr="009901C8">
              <w:t xml:space="preserve"> ingyenes jogi </w:t>
            </w:r>
            <w:r w:rsidRPr="009901C8">
              <w:rPr>
                <w:b/>
                <w:i/>
              </w:rPr>
              <w:t>segítségnyújtást</w:t>
            </w:r>
            <w:r w:rsidRPr="009901C8">
              <w:rPr>
                <w:b/>
              </w:rPr>
              <w:t xml:space="preserve"> </w:t>
            </w:r>
            <w:r w:rsidRPr="009901C8">
              <w:t xml:space="preserve">és </w:t>
            </w:r>
            <w:r w:rsidRPr="009901C8">
              <w:rPr>
                <w:b/>
                <w:i/>
              </w:rPr>
              <w:t>képviseletet abban az esetben, ha az illetékes hatóság úgy ítéli meg, hogy</w:t>
            </w:r>
            <w:r w:rsidRPr="009901C8">
              <w:t xml:space="preserve"> a fellebbezés </w:t>
            </w:r>
            <w:r w:rsidRPr="009901C8">
              <w:rPr>
                <w:b/>
                <w:i/>
              </w:rPr>
              <w:t>vagy a felülvizsgálat előreláthatólag</w:t>
            </w:r>
            <w:r w:rsidRPr="009901C8">
              <w:t xml:space="preserve"> nem vezet pozitív eredményre.</w:t>
            </w:r>
            <w:r w:rsidRPr="009901C8">
              <w:rPr>
                <w:b/>
                <w:i/>
              </w:rPr>
              <w:t xml:space="preserve"> Ebben az esetben a tagállamok biztosítják, hogy a jogi segítségnyújtás és képviselet ne legyen önkényesen korlátozott, és hogy a kérelmezőnek az igazságszolgáltatáshoz való tényleges hozzáférése ne legyen akadályozott.</w:t>
            </w:r>
          </w:p>
        </w:tc>
        <w:tc>
          <w:tcPr>
            <w:tcW w:w="4876" w:type="dxa"/>
            <w:hideMark/>
          </w:tcPr>
          <w:p w14:paraId="320D5E84" w14:textId="77777777" w:rsidR="00887EFF" w:rsidRPr="009901C8" w:rsidRDefault="00887EFF" w:rsidP="007D1A1C">
            <w:pPr>
              <w:pStyle w:val="Normal6"/>
              <w:rPr>
                <w:szCs w:val="24"/>
              </w:rPr>
            </w:pPr>
            <w:r w:rsidRPr="009901C8">
              <w:rPr>
                <w:b/>
                <w:i/>
              </w:rPr>
              <w:t>Amennyiben egy hatóság – bíróság kivételével – döntésével azért nem biztosítja az</w:t>
            </w:r>
            <w:r w:rsidRPr="009901C8">
              <w:t xml:space="preserve"> ingyenes jogi </w:t>
            </w:r>
            <w:r w:rsidRPr="009901C8">
              <w:rPr>
                <w:b/>
                <w:i/>
              </w:rPr>
              <w:t>segítségnyújtáshoz</w:t>
            </w:r>
            <w:r w:rsidRPr="009901C8">
              <w:t xml:space="preserve"> és </w:t>
            </w:r>
            <w:r w:rsidRPr="009901C8">
              <w:rPr>
                <w:b/>
                <w:i/>
              </w:rPr>
              <w:t>képviselethez való jogot, mert</w:t>
            </w:r>
            <w:r w:rsidRPr="009901C8">
              <w:t xml:space="preserve"> a fellebbezés </w:t>
            </w:r>
            <w:r w:rsidRPr="009901C8">
              <w:rPr>
                <w:b/>
                <w:i/>
              </w:rPr>
              <w:t>előreláthatóan</w:t>
            </w:r>
            <w:r w:rsidRPr="009901C8">
              <w:t xml:space="preserve"> nem vezet pozitív eredményre</w:t>
            </w:r>
            <w:r w:rsidRPr="009901C8">
              <w:rPr>
                <w:b/>
                <w:i/>
              </w:rPr>
              <w:t>, a kérelmezőt megilleti az a jog, hogy az elutasító határozattal szemben tényleges, bíróság előtti jogorvoslattal élhessen, és evégett jogosult ingyenes jogi segítségnyújtást és képviseletet kérni</w:t>
            </w:r>
            <w:r w:rsidRPr="009901C8">
              <w:t>.</w:t>
            </w:r>
          </w:p>
        </w:tc>
      </w:tr>
    </w:tbl>
    <w:p w14:paraId="17750F1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00D09CF5"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E220DF0"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15. cikkének (5)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5B7D8D19" w14:textId="77777777" w:rsidR="00887EFF" w:rsidRPr="009901C8" w:rsidRDefault="00887EFF" w:rsidP="00887EFF">
      <w:r w:rsidRPr="009901C8">
        <w:rPr>
          <w:rStyle w:val="HideTWBExt"/>
          <w:noProof w:val="0"/>
          <w:color w:val="auto"/>
        </w:rPr>
        <w:t>&lt;/AmendB&gt;</w:t>
      </w:r>
    </w:p>
    <w:p w14:paraId="1838CFB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512</w:t>
      </w:r>
      <w:r w:rsidRPr="009901C8">
        <w:rPr>
          <w:rStyle w:val="HideTWBExt"/>
          <w:b w:val="0"/>
          <w:noProof w:val="0"/>
          <w:color w:val="auto"/>
        </w:rPr>
        <w:t>&lt;/NumAmB&gt;</w:t>
      </w:r>
    </w:p>
    <w:p w14:paraId="5685C765"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653F49B4" w14:textId="77777777" w:rsidR="00887EFF" w:rsidRPr="009901C8" w:rsidRDefault="00887EFF" w:rsidP="00887EFF">
      <w:r w:rsidRPr="009901C8">
        <w:rPr>
          <w:rStyle w:val="HideTWBExt"/>
          <w:noProof w:val="0"/>
          <w:color w:val="auto"/>
        </w:rPr>
        <w:t>&lt;/RepeatBlock-By&gt;</w:t>
      </w:r>
    </w:p>
    <w:p w14:paraId="47FB5A5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0C51D7D" w14:textId="77777777" w:rsidR="00887EFF" w:rsidRPr="009901C8" w:rsidRDefault="00887EFF" w:rsidP="00887EFF">
      <w:pPr>
        <w:pStyle w:val="NormalBold"/>
      </w:pPr>
      <w:r w:rsidRPr="009901C8">
        <w:rPr>
          <w:rStyle w:val="HideTWBExt"/>
          <w:b w:val="0"/>
          <w:noProof w:val="0"/>
          <w:color w:val="auto"/>
        </w:rPr>
        <w:t>&lt;Article&gt;</w:t>
      </w:r>
      <w:r w:rsidRPr="009901C8">
        <w:t>25 cikk – 4 bekezdés – bevezető rész</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3FDD26D" w14:textId="77777777" w:rsidTr="007D1A1C">
        <w:trPr>
          <w:jc w:val="center"/>
        </w:trPr>
        <w:tc>
          <w:tcPr>
            <w:tcW w:w="9752" w:type="dxa"/>
            <w:gridSpan w:val="2"/>
          </w:tcPr>
          <w:p w14:paraId="7508F722" w14:textId="77777777" w:rsidR="00887EFF" w:rsidRPr="009901C8" w:rsidRDefault="00887EFF" w:rsidP="007D1A1C">
            <w:pPr>
              <w:keepNext/>
            </w:pPr>
          </w:p>
        </w:tc>
      </w:tr>
      <w:tr w:rsidR="00887EFF" w:rsidRPr="009901C8" w14:paraId="3BFD7A47" w14:textId="77777777" w:rsidTr="007D1A1C">
        <w:trPr>
          <w:jc w:val="center"/>
        </w:trPr>
        <w:tc>
          <w:tcPr>
            <w:tcW w:w="4876" w:type="dxa"/>
            <w:hideMark/>
          </w:tcPr>
          <w:p w14:paraId="6B7EA232" w14:textId="77777777" w:rsidR="00887EFF" w:rsidRPr="009901C8" w:rsidRDefault="00887EFF" w:rsidP="007D1A1C">
            <w:pPr>
              <w:pStyle w:val="ColumnHeading"/>
              <w:keepNext/>
            </w:pPr>
            <w:r w:rsidRPr="009901C8">
              <w:t>A Bizottság által javasolt szöveg</w:t>
            </w:r>
          </w:p>
        </w:tc>
        <w:tc>
          <w:tcPr>
            <w:tcW w:w="4876" w:type="dxa"/>
            <w:hideMark/>
          </w:tcPr>
          <w:p w14:paraId="74214914" w14:textId="77777777" w:rsidR="00887EFF" w:rsidRPr="009901C8" w:rsidRDefault="00887EFF" w:rsidP="007D1A1C">
            <w:pPr>
              <w:pStyle w:val="ColumnHeading"/>
              <w:keepNext/>
            </w:pPr>
            <w:r w:rsidRPr="009901C8">
              <w:t>Módosítás</w:t>
            </w:r>
          </w:p>
        </w:tc>
      </w:tr>
      <w:tr w:rsidR="00887EFF" w:rsidRPr="009901C8" w14:paraId="0E426043" w14:textId="77777777" w:rsidTr="007D1A1C">
        <w:trPr>
          <w:jc w:val="center"/>
        </w:trPr>
        <w:tc>
          <w:tcPr>
            <w:tcW w:w="4876" w:type="dxa"/>
            <w:hideMark/>
          </w:tcPr>
          <w:p w14:paraId="0648D2EF" w14:textId="77777777" w:rsidR="00887EFF" w:rsidRPr="009901C8" w:rsidRDefault="00887EFF" w:rsidP="007D1A1C">
            <w:pPr>
              <w:pStyle w:val="Normal6"/>
            </w:pPr>
            <w:r w:rsidRPr="009901C8">
              <w:t>(4)</w:t>
            </w:r>
            <w:r w:rsidRPr="009901C8">
              <w:tab/>
              <w:t>A tagállamok emellett:</w:t>
            </w:r>
          </w:p>
        </w:tc>
        <w:tc>
          <w:tcPr>
            <w:tcW w:w="4876" w:type="dxa"/>
            <w:hideMark/>
          </w:tcPr>
          <w:p w14:paraId="32D0C5D6" w14:textId="7BAFB988" w:rsidR="00887EFF" w:rsidRPr="009901C8" w:rsidRDefault="00887EFF" w:rsidP="007D1A1C">
            <w:pPr>
              <w:pStyle w:val="Normal6"/>
              <w:rPr>
                <w:szCs w:val="24"/>
              </w:rPr>
            </w:pPr>
            <w:r w:rsidRPr="009901C8">
              <w:t>(4)</w:t>
            </w:r>
            <w:r w:rsidRPr="009901C8">
              <w:tab/>
              <w:t xml:space="preserve">A tagállamok emellett </w:t>
            </w:r>
            <w:r w:rsidRPr="009901C8">
              <w:rPr>
                <w:b/>
                <w:i/>
              </w:rPr>
              <w:t>kötelesek</w:t>
            </w:r>
            <w:r w:rsidRPr="009901C8">
              <w:t>:</w:t>
            </w:r>
          </w:p>
        </w:tc>
      </w:tr>
    </w:tbl>
    <w:p w14:paraId="2373A2B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6350431"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AEEA5DD" w14:textId="77777777" w:rsidR="00887EFF" w:rsidRPr="009901C8" w:rsidRDefault="00887EFF" w:rsidP="00887EFF">
      <w:pPr>
        <w:pStyle w:val="Normal12Italic"/>
        <w:rPr>
          <w:noProof w:val="0"/>
        </w:rPr>
      </w:pPr>
      <w:r w:rsidRPr="009901C8">
        <w:rPr>
          <w:noProof w:val="0"/>
        </w:rPr>
        <w:t>A költségek csökkentése érdekében elfogadhatók az ingyenes jogi segítségnyújtás szükséges korlátozásai.</w:t>
      </w:r>
    </w:p>
    <w:p w14:paraId="105DF5DD" w14:textId="77777777" w:rsidR="00887EFF" w:rsidRPr="009901C8" w:rsidRDefault="00887EFF" w:rsidP="00887EFF">
      <w:r w:rsidRPr="009901C8">
        <w:rPr>
          <w:rStyle w:val="HideTWBExt"/>
          <w:noProof w:val="0"/>
          <w:color w:val="auto"/>
        </w:rPr>
        <w:t>&lt;/AmendB&gt;</w:t>
      </w:r>
    </w:p>
    <w:p w14:paraId="45031FD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513</w:t>
      </w:r>
      <w:r w:rsidRPr="009901C8">
        <w:rPr>
          <w:rStyle w:val="HideTWBExt"/>
          <w:b w:val="0"/>
          <w:noProof w:val="0"/>
          <w:color w:val="auto"/>
        </w:rPr>
        <w:t>&lt;/NumAmB&gt;</w:t>
      </w:r>
    </w:p>
    <w:p w14:paraId="23E91D46"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4114D9AD"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7EF941E"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1D122DAC"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5D6EF31A"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Birgit Sippel</w:t>
      </w:r>
      <w:r w:rsidRPr="009901C8">
        <w:rPr>
          <w:rStyle w:val="HideTWBExt"/>
          <w:b w:val="0"/>
          <w:noProof w:val="0"/>
          <w:color w:val="auto"/>
        </w:rPr>
        <w:t>&lt;/Members&gt;</w:t>
      </w:r>
    </w:p>
    <w:p w14:paraId="04712190" w14:textId="77777777" w:rsidR="00887EFF" w:rsidRPr="009901C8" w:rsidRDefault="00887EFF" w:rsidP="00887EFF">
      <w:r w:rsidRPr="009901C8">
        <w:rPr>
          <w:rStyle w:val="HideTWBExt"/>
          <w:noProof w:val="0"/>
          <w:color w:val="auto"/>
        </w:rPr>
        <w:t>&lt;/RepeatBlock-By&gt;</w:t>
      </w:r>
    </w:p>
    <w:p w14:paraId="0321411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DCBF165" w14:textId="77777777" w:rsidR="00887EFF" w:rsidRPr="009901C8" w:rsidRDefault="00887EFF" w:rsidP="00887EFF">
      <w:pPr>
        <w:pStyle w:val="NormalBold"/>
      </w:pPr>
      <w:r w:rsidRPr="009901C8">
        <w:rPr>
          <w:rStyle w:val="HideTWBExt"/>
          <w:b w:val="0"/>
          <w:noProof w:val="0"/>
          <w:color w:val="auto"/>
        </w:rPr>
        <w:t>&lt;Article&gt;</w:t>
      </w:r>
      <w:r w:rsidRPr="009901C8">
        <w:t>25 cikk – 4 bekezdés – a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C74209C" w14:textId="77777777" w:rsidTr="007D1A1C">
        <w:trPr>
          <w:jc w:val="center"/>
        </w:trPr>
        <w:tc>
          <w:tcPr>
            <w:tcW w:w="9752" w:type="dxa"/>
            <w:gridSpan w:val="2"/>
          </w:tcPr>
          <w:p w14:paraId="03F86CD7" w14:textId="77777777" w:rsidR="00887EFF" w:rsidRPr="009901C8" w:rsidRDefault="00887EFF" w:rsidP="007D1A1C">
            <w:pPr>
              <w:keepNext/>
            </w:pPr>
          </w:p>
        </w:tc>
      </w:tr>
      <w:tr w:rsidR="00887EFF" w:rsidRPr="009901C8" w14:paraId="1C772687" w14:textId="77777777" w:rsidTr="007D1A1C">
        <w:trPr>
          <w:jc w:val="center"/>
        </w:trPr>
        <w:tc>
          <w:tcPr>
            <w:tcW w:w="4876" w:type="dxa"/>
            <w:hideMark/>
          </w:tcPr>
          <w:p w14:paraId="3E13FCD4" w14:textId="77777777" w:rsidR="00887EFF" w:rsidRPr="009901C8" w:rsidRDefault="00887EFF" w:rsidP="007D1A1C">
            <w:pPr>
              <w:pStyle w:val="ColumnHeading"/>
              <w:keepNext/>
            </w:pPr>
            <w:r w:rsidRPr="009901C8">
              <w:t>A Bizottság által javasolt szöveg</w:t>
            </w:r>
          </w:p>
        </w:tc>
        <w:tc>
          <w:tcPr>
            <w:tcW w:w="4876" w:type="dxa"/>
            <w:hideMark/>
          </w:tcPr>
          <w:p w14:paraId="1FD72A1C" w14:textId="77777777" w:rsidR="00887EFF" w:rsidRPr="009901C8" w:rsidRDefault="00887EFF" w:rsidP="007D1A1C">
            <w:pPr>
              <w:pStyle w:val="ColumnHeading"/>
              <w:keepNext/>
            </w:pPr>
            <w:r w:rsidRPr="009901C8">
              <w:t>Módosítás</w:t>
            </w:r>
          </w:p>
        </w:tc>
      </w:tr>
      <w:tr w:rsidR="00887EFF" w:rsidRPr="009901C8" w14:paraId="3FD3FECD" w14:textId="77777777" w:rsidTr="007D1A1C">
        <w:trPr>
          <w:jc w:val="center"/>
        </w:trPr>
        <w:tc>
          <w:tcPr>
            <w:tcW w:w="4876" w:type="dxa"/>
            <w:hideMark/>
          </w:tcPr>
          <w:p w14:paraId="220DBEEB" w14:textId="77777777" w:rsidR="00887EFF" w:rsidRPr="009901C8" w:rsidRDefault="00887EFF" w:rsidP="007D1A1C">
            <w:pPr>
              <w:pStyle w:val="Normal6"/>
            </w:pPr>
            <w:r w:rsidRPr="009901C8">
              <w:t>a)</w:t>
            </w:r>
            <w:r w:rsidRPr="009901C8">
              <w:tab/>
              <w:t xml:space="preserve">pénzügyi </w:t>
            </w:r>
            <w:r w:rsidRPr="009901C8">
              <w:rPr>
                <w:b/>
                <w:i/>
              </w:rPr>
              <w:t>és/vagy</w:t>
            </w:r>
            <w:r w:rsidRPr="009901C8">
              <w:t xml:space="preserve"> időbeli korlátokat állapíthatnak meg az ingyenes jogi segítségnyújtás és képviselet igénybevételére, feltéve, hogy ezek nem korlátozzák önkényesen </w:t>
            </w:r>
            <w:r w:rsidRPr="009901C8">
              <w:rPr>
                <w:b/>
                <w:i/>
              </w:rPr>
              <w:t>a</w:t>
            </w:r>
            <w:r w:rsidRPr="009901C8">
              <w:t xml:space="preserve"> jogi segítségnyújtáshoz és képviselethez való hozzáférést;</w:t>
            </w:r>
          </w:p>
        </w:tc>
        <w:tc>
          <w:tcPr>
            <w:tcW w:w="4876" w:type="dxa"/>
            <w:hideMark/>
          </w:tcPr>
          <w:p w14:paraId="046207DB" w14:textId="77777777" w:rsidR="00887EFF" w:rsidRPr="009901C8" w:rsidRDefault="00887EFF" w:rsidP="007D1A1C">
            <w:pPr>
              <w:pStyle w:val="Normal6"/>
              <w:rPr>
                <w:szCs w:val="24"/>
              </w:rPr>
            </w:pPr>
            <w:r w:rsidRPr="009901C8">
              <w:t>a)</w:t>
            </w:r>
            <w:r w:rsidRPr="009901C8">
              <w:tab/>
              <w:t xml:space="preserve">pénzügyi </w:t>
            </w:r>
            <w:r w:rsidRPr="009901C8">
              <w:rPr>
                <w:b/>
                <w:i/>
              </w:rPr>
              <w:t>vagy</w:t>
            </w:r>
            <w:r w:rsidRPr="009901C8">
              <w:t xml:space="preserve"> időbeli korlátokat állapíthatnak meg az ingyenes jogi segítségnyújtás és képviselet igénybevételére, feltéve, hogy ezek nem korlátozzák önkényesen </w:t>
            </w:r>
            <w:r w:rsidRPr="009901C8">
              <w:rPr>
                <w:b/>
                <w:i/>
              </w:rPr>
              <w:t>az ingyenes</w:t>
            </w:r>
            <w:r w:rsidRPr="009901C8">
              <w:t xml:space="preserve"> jogi segítségnyújtáshoz és képviselethez való hozzáférést</w:t>
            </w:r>
            <w:r w:rsidRPr="009901C8">
              <w:rPr>
                <w:b/>
                <w:i/>
              </w:rPr>
              <w:t>, és nem hátráltatják a kérelmező igazságszolgáltatáshoz való hatékony hozzáférését</w:t>
            </w:r>
            <w:r w:rsidRPr="009901C8">
              <w:t>;</w:t>
            </w:r>
          </w:p>
        </w:tc>
      </w:tr>
    </w:tbl>
    <w:p w14:paraId="42E2D8B0"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39FA61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EB38523"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17. cikkének (3)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7807862C" w14:textId="77777777" w:rsidR="00887EFF" w:rsidRPr="009901C8" w:rsidRDefault="00887EFF" w:rsidP="00887EFF">
      <w:r w:rsidRPr="009901C8">
        <w:rPr>
          <w:rStyle w:val="HideTWBExt"/>
          <w:noProof w:val="0"/>
          <w:color w:val="auto"/>
        </w:rPr>
        <w:t>&lt;/AmendB&gt;</w:t>
      </w:r>
    </w:p>
    <w:p w14:paraId="26E3FDD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514</w:t>
      </w:r>
      <w:r w:rsidRPr="009901C8">
        <w:rPr>
          <w:rStyle w:val="HideTWBExt"/>
          <w:b w:val="0"/>
          <w:noProof w:val="0"/>
          <w:color w:val="auto"/>
        </w:rPr>
        <w:t>&lt;/NumAmB&gt;</w:t>
      </w:r>
    </w:p>
    <w:p w14:paraId="138F0624"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0EB5A68"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FF844FD"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427B6578"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12F071FB" w14:textId="77777777" w:rsidR="00887EFF" w:rsidRPr="009901C8" w:rsidRDefault="00887EFF" w:rsidP="00887EFF">
      <w:pPr>
        <w:pStyle w:val="NormalBold"/>
      </w:pPr>
      <w:r w:rsidRPr="009901C8">
        <w:rPr>
          <w:rStyle w:val="HideTWBExt"/>
          <w:b w:val="0"/>
          <w:noProof w:val="0"/>
          <w:color w:val="auto"/>
        </w:rPr>
        <w:t>&lt;Members&gt;</w:t>
      </w:r>
      <w:r w:rsidRPr="009901C8">
        <w:t>Kati Piri, Elly Schlein, Juan Fernando López Aguilar, Péter Niedermüller, Maria Grapini, Tanja Fajon, Cécile Kashetu Kyenge, Birgit Sippel</w:t>
      </w:r>
      <w:r w:rsidRPr="009901C8">
        <w:rPr>
          <w:rStyle w:val="HideTWBExt"/>
          <w:b w:val="0"/>
          <w:noProof w:val="0"/>
          <w:color w:val="auto"/>
        </w:rPr>
        <w:t>&lt;/Members&gt;</w:t>
      </w:r>
    </w:p>
    <w:p w14:paraId="2D51654E" w14:textId="77777777" w:rsidR="00887EFF" w:rsidRPr="009901C8" w:rsidRDefault="00887EFF" w:rsidP="00887EFF">
      <w:r w:rsidRPr="009901C8">
        <w:rPr>
          <w:rStyle w:val="HideTWBExt"/>
          <w:noProof w:val="0"/>
          <w:color w:val="auto"/>
        </w:rPr>
        <w:t>&lt;/RepeatBlock-By&gt;</w:t>
      </w:r>
    </w:p>
    <w:p w14:paraId="26A820E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B020C6A" w14:textId="77777777" w:rsidR="00887EFF" w:rsidRPr="009901C8" w:rsidRDefault="00887EFF" w:rsidP="00887EFF">
      <w:pPr>
        <w:pStyle w:val="NormalBold"/>
      </w:pPr>
      <w:r w:rsidRPr="009901C8">
        <w:rPr>
          <w:rStyle w:val="HideTWBExt"/>
          <w:b w:val="0"/>
          <w:noProof w:val="0"/>
          <w:color w:val="auto"/>
        </w:rPr>
        <w:t>&lt;Article&gt;</w:t>
      </w:r>
      <w:r w:rsidRPr="009901C8">
        <w:t>25 cikk – 4 bekezdés – b pont</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226944E" w14:textId="77777777" w:rsidTr="007D1A1C">
        <w:trPr>
          <w:jc w:val="center"/>
        </w:trPr>
        <w:tc>
          <w:tcPr>
            <w:tcW w:w="9752" w:type="dxa"/>
            <w:gridSpan w:val="2"/>
          </w:tcPr>
          <w:p w14:paraId="38A30C95" w14:textId="77777777" w:rsidR="00887EFF" w:rsidRPr="009901C8" w:rsidRDefault="00887EFF" w:rsidP="007D1A1C">
            <w:pPr>
              <w:keepNext/>
            </w:pPr>
          </w:p>
        </w:tc>
      </w:tr>
      <w:tr w:rsidR="00887EFF" w:rsidRPr="009901C8" w14:paraId="7B42E97F" w14:textId="77777777" w:rsidTr="007D1A1C">
        <w:trPr>
          <w:jc w:val="center"/>
        </w:trPr>
        <w:tc>
          <w:tcPr>
            <w:tcW w:w="4876" w:type="dxa"/>
            <w:hideMark/>
          </w:tcPr>
          <w:p w14:paraId="7D146EEA" w14:textId="77777777" w:rsidR="00887EFF" w:rsidRPr="009901C8" w:rsidRDefault="00887EFF" w:rsidP="007D1A1C">
            <w:pPr>
              <w:pStyle w:val="ColumnHeading"/>
              <w:keepNext/>
            </w:pPr>
            <w:r w:rsidRPr="009901C8">
              <w:t>A Bizottság által javasolt szöveg</w:t>
            </w:r>
          </w:p>
        </w:tc>
        <w:tc>
          <w:tcPr>
            <w:tcW w:w="4876" w:type="dxa"/>
            <w:hideMark/>
          </w:tcPr>
          <w:p w14:paraId="13F00D82" w14:textId="77777777" w:rsidR="00887EFF" w:rsidRPr="009901C8" w:rsidRDefault="00887EFF" w:rsidP="007D1A1C">
            <w:pPr>
              <w:pStyle w:val="ColumnHeading"/>
              <w:keepNext/>
            </w:pPr>
            <w:r w:rsidRPr="009901C8">
              <w:t>Módosítás</w:t>
            </w:r>
          </w:p>
        </w:tc>
      </w:tr>
      <w:tr w:rsidR="00887EFF" w:rsidRPr="009901C8" w14:paraId="3C03E6FC" w14:textId="77777777" w:rsidTr="007D1A1C">
        <w:trPr>
          <w:jc w:val="center"/>
        </w:trPr>
        <w:tc>
          <w:tcPr>
            <w:tcW w:w="4876" w:type="dxa"/>
            <w:hideMark/>
          </w:tcPr>
          <w:p w14:paraId="5104B2F5" w14:textId="77777777" w:rsidR="00887EFF" w:rsidRPr="009901C8" w:rsidRDefault="00887EFF" w:rsidP="007D1A1C">
            <w:pPr>
              <w:pStyle w:val="Normal6"/>
            </w:pPr>
            <w:r w:rsidRPr="009901C8">
              <w:t>b)</w:t>
            </w:r>
            <w:r w:rsidRPr="009901C8">
              <w:tab/>
              <w:t xml:space="preserve">előírhatják, hogy a díjak és egyéb költségek tekintetében a kérelmezőkkel szembeni bánásmód ne legyen </w:t>
            </w:r>
            <w:r w:rsidRPr="009901C8">
              <w:rPr>
                <w:b/>
                <w:i/>
              </w:rPr>
              <w:t>kedvezőbb</w:t>
            </w:r>
            <w:r w:rsidRPr="009901C8">
              <w:t xml:space="preserve"> annál a bánásmódnál, amelyben a jogi segítségnyújtás terén saját állampolgáraikat általában részesítik.</w:t>
            </w:r>
          </w:p>
        </w:tc>
        <w:tc>
          <w:tcPr>
            <w:tcW w:w="4876" w:type="dxa"/>
            <w:hideMark/>
          </w:tcPr>
          <w:p w14:paraId="3C524A94" w14:textId="77777777" w:rsidR="00887EFF" w:rsidRPr="009901C8" w:rsidRDefault="00887EFF" w:rsidP="007D1A1C">
            <w:pPr>
              <w:pStyle w:val="Normal6"/>
              <w:rPr>
                <w:szCs w:val="24"/>
              </w:rPr>
            </w:pPr>
            <w:r w:rsidRPr="009901C8">
              <w:t>b)</w:t>
            </w:r>
            <w:r w:rsidRPr="009901C8">
              <w:tab/>
              <w:t xml:space="preserve">előírhatják, hogy a díjak és egyéb költségek tekintetében a kérelmezőkkel szembeni bánásmód ne legyen </w:t>
            </w:r>
            <w:r w:rsidRPr="009901C8">
              <w:rPr>
                <w:b/>
                <w:i/>
              </w:rPr>
              <w:t>kedvezőtlenebb</w:t>
            </w:r>
            <w:r w:rsidRPr="009901C8">
              <w:t xml:space="preserve"> annál a bánásmódnál, amelyben a jogi segítségnyújtás terén saját állampolgáraikat általában részesítik.</w:t>
            </w:r>
          </w:p>
        </w:tc>
      </w:tr>
    </w:tbl>
    <w:p w14:paraId="7CC1158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662EC6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C13EC87"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17. cikkének (3)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5365F153" w14:textId="77777777" w:rsidR="00887EFF" w:rsidRPr="009901C8" w:rsidRDefault="00887EFF" w:rsidP="00887EFF">
      <w:r w:rsidRPr="009901C8">
        <w:rPr>
          <w:rStyle w:val="HideTWBExt"/>
          <w:noProof w:val="0"/>
          <w:color w:val="auto"/>
        </w:rPr>
        <w:t>&lt;/AmendB&gt;</w:t>
      </w:r>
    </w:p>
    <w:p w14:paraId="2C804AC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515</w:t>
      </w:r>
      <w:r w:rsidRPr="009901C8">
        <w:rPr>
          <w:rStyle w:val="HideTWBExt"/>
          <w:b w:val="0"/>
          <w:noProof w:val="0"/>
          <w:color w:val="auto"/>
        </w:rPr>
        <w:t>&lt;/NumAmB&gt;</w:t>
      </w:r>
    </w:p>
    <w:p w14:paraId="50C2AD68"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57835030"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63A8205F"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43EEBBAC"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38A28330"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 Birgit Sippel</w:t>
      </w:r>
      <w:r w:rsidRPr="009901C8">
        <w:rPr>
          <w:rStyle w:val="HideTWBExt"/>
          <w:b w:val="0"/>
          <w:noProof w:val="0"/>
          <w:color w:val="auto"/>
        </w:rPr>
        <w:t>&lt;/Members&gt;</w:t>
      </w:r>
    </w:p>
    <w:p w14:paraId="4D8F89C6" w14:textId="77777777" w:rsidR="00887EFF" w:rsidRPr="009901C8" w:rsidRDefault="00887EFF" w:rsidP="00887EFF">
      <w:r w:rsidRPr="009901C8">
        <w:rPr>
          <w:rStyle w:val="HideTWBExt"/>
          <w:noProof w:val="0"/>
          <w:color w:val="auto"/>
        </w:rPr>
        <w:t>&lt;/RepeatBlock-By&gt;</w:t>
      </w:r>
    </w:p>
    <w:p w14:paraId="16A559C2"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0711F5F" w14:textId="77777777" w:rsidR="00887EFF" w:rsidRPr="009901C8" w:rsidRDefault="00887EFF" w:rsidP="00887EFF">
      <w:pPr>
        <w:pStyle w:val="NormalBold"/>
      </w:pPr>
      <w:r w:rsidRPr="009901C8">
        <w:rPr>
          <w:rStyle w:val="HideTWBExt"/>
          <w:b w:val="0"/>
          <w:noProof w:val="0"/>
          <w:color w:val="auto"/>
        </w:rPr>
        <w:t>&lt;Article&gt;</w:t>
      </w:r>
      <w:r w:rsidRPr="009901C8">
        <w:t>25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9CF4200" w14:textId="77777777" w:rsidTr="007D1A1C">
        <w:trPr>
          <w:jc w:val="center"/>
        </w:trPr>
        <w:tc>
          <w:tcPr>
            <w:tcW w:w="9752" w:type="dxa"/>
            <w:gridSpan w:val="2"/>
          </w:tcPr>
          <w:p w14:paraId="6ECD6CAE" w14:textId="77777777" w:rsidR="00887EFF" w:rsidRPr="009901C8" w:rsidRDefault="00887EFF" w:rsidP="007D1A1C">
            <w:pPr>
              <w:keepNext/>
            </w:pPr>
          </w:p>
        </w:tc>
      </w:tr>
      <w:tr w:rsidR="00887EFF" w:rsidRPr="009901C8" w14:paraId="2B468460" w14:textId="77777777" w:rsidTr="007D1A1C">
        <w:trPr>
          <w:jc w:val="center"/>
        </w:trPr>
        <w:tc>
          <w:tcPr>
            <w:tcW w:w="4876" w:type="dxa"/>
            <w:hideMark/>
          </w:tcPr>
          <w:p w14:paraId="7F23DE53" w14:textId="77777777" w:rsidR="00887EFF" w:rsidRPr="009901C8" w:rsidRDefault="00887EFF" w:rsidP="007D1A1C">
            <w:pPr>
              <w:pStyle w:val="ColumnHeading"/>
              <w:keepNext/>
            </w:pPr>
            <w:r w:rsidRPr="009901C8">
              <w:t>A Bizottság által javasolt szöveg</w:t>
            </w:r>
          </w:p>
        </w:tc>
        <w:tc>
          <w:tcPr>
            <w:tcW w:w="4876" w:type="dxa"/>
            <w:hideMark/>
          </w:tcPr>
          <w:p w14:paraId="1E151EAD" w14:textId="77777777" w:rsidR="00887EFF" w:rsidRPr="009901C8" w:rsidRDefault="00887EFF" w:rsidP="007D1A1C">
            <w:pPr>
              <w:pStyle w:val="ColumnHeading"/>
              <w:keepNext/>
            </w:pPr>
            <w:r w:rsidRPr="009901C8">
              <w:t>Módosítás</w:t>
            </w:r>
          </w:p>
        </w:tc>
      </w:tr>
      <w:tr w:rsidR="00887EFF" w:rsidRPr="009901C8" w14:paraId="0C278DF4" w14:textId="77777777" w:rsidTr="007D1A1C">
        <w:trPr>
          <w:jc w:val="center"/>
        </w:trPr>
        <w:tc>
          <w:tcPr>
            <w:tcW w:w="4876" w:type="dxa"/>
            <w:hideMark/>
          </w:tcPr>
          <w:p w14:paraId="4B513330" w14:textId="77777777" w:rsidR="00887EFF" w:rsidRPr="009901C8" w:rsidRDefault="00887EFF" w:rsidP="007D1A1C">
            <w:pPr>
              <w:pStyle w:val="Normal6"/>
            </w:pPr>
            <w:r w:rsidRPr="009901C8">
              <w:t>(5)</w:t>
            </w:r>
            <w:r w:rsidRPr="009901C8">
              <w:tab/>
              <w:t xml:space="preserve">A tagállamok megkövetelhetik a költségek részleges vagy teljes visszafizetését, amennyiben a kérelmező </w:t>
            </w:r>
            <w:r w:rsidRPr="009901C8">
              <w:rPr>
                <w:b/>
                <w:i/>
              </w:rPr>
              <w:t>anyagi helyzete jelentősen javul, vagy amennyiben a kérelmező</w:t>
            </w:r>
            <w:r w:rsidRPr="009901C8">
              <w:t xml:space="preserve"> hamis </w:t>
            </w:r>
            <w:r w:rsidRPr="009901C8">
              <w:rPr>
                <w:b/>
                <w:i/>
              </w:rPr>
              <w:t>információi</w:t>
            </w:r>
            <w:r w:rsidRPr="009901C8">
              <w:t xml:space="preserve"> alapján került sor </w:t>
            </w:r>
            <w:r w:rsidRPr="009901C8">
              <w:rPr>
                <w:b/>
                <w:i/>
              </w:rPr>
              <w:t>a juttatás megállapítására</w:t>
            </w:r>
            <w:r w:rsidRPr="009901C8">
              <w:t>.</w:t>
            </w:r>
          </w:p>
        </w:tc>
        <w:tc>
          <w:tcPr>
            <w:tcW w:w="4876" w:type="dxa"/>
            <w:hideMark/>
          </w:tcPr>
          <w:p w14:paraId="052589E3" w14:textId="77777777" w:rsidR="00887EFF" w:rsidRPr="009901C8" w:rsidRDefault="00887EFF" w:rsidP="007D1A1C">
            <w:pPr>
              <w:pStyle w:val="Normal6"/>
              <w:rPr>
                <w:szCs w:val="24"/>
              </w:rPr>
            </w:pPr>
            <w:r w:rsidRPr="009901C8">
              <w:t>(5)</w:t>
            </w:r>
            <w:r w:rsidRPr="009901C8">
              <w:tab/>
              <w:t xml:space="preserve">A tagállamok megkövetelhetik a költségek részleges vagy teljes visszafizetését, amennyiben a kérelmező </w:t>
            </w:r>
            <w:r w:rsidRPr="009901C8">
              <w:rPr>
                <w:b/>
                <w:i/>
              </w:rPr>
              <w:t>által nyújtott</w:t>
            </w:r>
            <w:r w:rsidRPr="009901C8">
              <w:t xml:space="preserve"> hamis </w:t>
            </w:r>
            <w:r w:rsidRPr="009901C8">
              <w:rPr>
                <w:b/>
                <w:i/>
              </w:rPr>
              <w:t>információk</w:t>
            </w:r>
            <w:r w:rsidRPr="009901C8">
              <w:t xml:space="preserve"> alapján került sor </w:t>
            </w:r>
            <w:r w:rsidRPr="009901C8">
              <w:rPr>
                <w:b/>
                <w:i/>
              </w:rPr>
              <w:t>az ingyenes jogi segítségnyújtás és képviselet biztosítására vonatkozó határozat meghozatalára</w:t>
            </w:r>
            <w:r w:rsidRPr="009901C8">
              <w:t>.</w:t>
            </w:r>
          </w:p>
        </w:tc>
      </w:tr>
    </w:tbl>
    <w:p w14:paraId="647D7DD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D527847"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1FDD1256"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17. cikkének (4) bekezdésében foglalt rendelkezésekkel. Az említett szöveghez képest mutatkozó eltérések az említett javaslathoz benyújtandó módosításokat tükrözik.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 A kérelmezőket nem szabad arra kérni, hogy megtérítsék a jogi segítségnyújtás költségeit, ha később munkát találnak, mert egy ilyen rendelkezés kétségtelenül visszatartaná a kérelmezőket attól, hogy jogi segítségnyújtást kérjenek.</w:t>
      </w:r>
    </w:p>
    <w:p w14:paraId="7F153F36" w14:textId="77777777" w:rsidR="00887EFF" w:rsidRPr="009901C8" w:rsidRDefault="00887EFF" w:rsidP="00887EFF">
      <w:r w:rsidRPr="009901C8">
        <w:rPr>
          <w:rStyle w:val="HideTWBExt"/>
          <w:noProof w:val="0"/>
          <w:color w:val="auto"/>
        </w:rPr>
        <w:t>&lt;/AmendB&gt;</w:t>
      </w:r>
    </w:p>
    <w:p w14:paraId="153A48DE"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516</w:t>
      </w:r>
      <w:r w:rsidRPr="009901C8">
        <w:rPr>
          <w:rStyle w:val="HideTWBExt"/>
          <w:b w:val="0"/>
          <w:noProof w:val="0"/>
          <w:color w:val="auto"/>
        </w:rPr>
        <w:t>&lt;/NumAmB&gt;</w:t>
      </w:r>
    </w:p>
    <w:p w14:paraId="780A1BC6"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36D884CC" w14:textId="77777777" w:rsidR="00887EFF" w:rsidRPr="009901C8" w:rsidRDefault="00887EFF" w:rsidP="00887EFF">
      <w:r w:rsidRPr="009901C8">
        <w:rPr>
          <w:rStyle w:val="HideTWBExt"/>
          <w:noProof w:val="0"/>
          <w:color w:val="auto"/>
        </w:rPr>
        <w:t>&lt;/RepeatBlock-By&gt;</w:t>
      </w:r>
    </w:p>
    <w:p w14:paraId="2B6B685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28EB077" w14:textId="77777777" w:rsidR="00887EFF" w:rsidRPr="009901C8" w:rsidRDefault="00887EFF" w:rsidP="00887EFF">
      <w:pPr>
        <w:pStyle w:val="NormalBold"/>
      </w:pPr>
      <w:r w:rsidRPr="009901C8">
        <w:rPr>
          <w:rStyle w:val="HideTWBExt"/>
          <w:b w:val="0"/>
          <w:noProof w:val="0"/>
          <w:color w:val="auto"/>
        </w:rPr>
        <w:t>&lt;Article&gt;</w:t>
      </w:r>
      <w:r w:rsidRPr="009901C8">
        <w:t>25 cikk – 5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CE80A0D" w14:textId="77777777" w:rsidTr="007D1A1C">
        <w:trPr>
          <w:jc w:val="center"/>
        </w:trPr>
        <w:tc>
          <w:tcPr>
            <w:tcW w:w="9752" w:type="dxa"/>
            <w:gridSpan w:val="2"/>
          </w:tcPr>
          <w:p w14:paraId="47149D6C" w14:textId="77777777" w:rsidR="00887EFF" w:rsidRPr="009901C8" w:rsidRDefault="00887EFF" w:rsidP="007D1A1C">
            <w:pPr>
              <w:keepNext/>
            </w:pPr>
          </w:p>
        </w:tc>
      </w:tr>
      <w:tr w:rsidR="00887EFF" w:rsidRPr="009901C8" w14:paraId="7D9AC838" w14:textId="77777777" w:rsidTr="007D1A1C">
        <w:trPr>
          <w:jc w:val="center"/>
        </w:trPr>
        <w:tc>
          <w:tcPr>
            <w:tcW w:w="4876" w:type="dxa"/>
            <w:hideMark/>
          </w:tcPr>
          <w:p w14:paraId="6CD6A269" w14:textId="77777777" w:rsidR="00887EFF" w:rsidRPr="009901C8" w:rsidRDefault="00887EFF" w:rsidP="007D1A1C">
            <w:pPr>
              <w:pStyle w:val="ColumnHeading"/>
              <w:keepNext/>
            </w:pPr>
            <w:r w:rsidRPr="009901C8">
              <w:t>A Bizottság által javasolt szöveg</w:t>
            </w:r>
          </w:p>
        </w:tc>
        <w:tc>
          <w:tcPr>
            <w:tcW w:w="4876" w:type="dxa"/>
            <w:hideMark/>
          </w:tcPr>
          <w:p w14:paraId="01218292" w14:textId="77777777" w:rsidR="00887EFF" w:rsidRPr="009901C8" w:rsidRDefault="00887EFF" w:rsidP="007D1A1C">
            <w:pPr>
              <w:pStyle w:val="ColumnHeading"/>
              <w:keepNext/>
            </w:pPr>
            <w:r w:rsidRPr="009901C8">
              <w:t>Módosítás</w:t>
            </w:r>
          </w:p>
        </w:tc>
      </w:tr>
      <w:tr w:rsidR="00887EFF" w:rsidRPr="009901C8" w14:paraId="0F06BF3C" w14:textId="77777777" w:rsidTr="007D1A1C">
        <w:trPr>
          <w:jc w:val="center"/>
        </w:trPr>
        <w:tc>
          <w:tcPr>
            <w:tcW w:w="4876" w:type="dxa"/>
            <w:hideMark/>
          </w:tcPr>
          <w:p w14:paraId="35FFFA7E" w14:textId="77777777" w:rsidR="00887EFF" w:rsidRPr="009901C8" w:rsidRDefault="00887EFF" w:rsidP="007D1A1C">
            <w:pPr>
              <w:pStyle w:val="Normal6"/>
            </w:pPr>
            <w:r w:rsidRPr="009901C8">
              <w:t>(5)</w:t>
            </w:r>
            <w:r w:rsidRPr="009901C8">
              <w:tab/>
              <w:t xml:space="preserve">A tagállamok </w:t>
            </w:r>
            <w:r w:rsidRPr="009901C8">
              <w:rPr>
                <w:b/>
                <w:i/>
              </w:rPr>
              <w:t>megkövetelhetik</w:t>
            </w:r>
            <w:r w:rsidRPr="009901C8">
              <w:t xml:space="preserve"> a költségek részleges vagy teljes visszafizetését, amennyiben a kérelmező anyagi helyzete jelentősen javul, vagy amennyiben a kérelmező hamis információi alapján került sor a juttatás megállapítására.</w:t>
            </w:r>
          </w:p>
        </w:tc>
        <w:tc>
          <w:tcPr>
            <w:tcW w:w="4876" w:type="dxa"/>
            <w:hideMark/>
          </w:tcPr>
          <w:p w14:paraId="3839733D" w14:textId="77777777" w:rsidR="00887EFF" w:rsidRPr="009901C8" w:rsidRDefault="00887EFF" w:rsidP="007D1A1C">
            <w:pPr>
              <w:pStyle w:val="Normal6"/>
              <w:rPr>
                <w:szCs w:val="24"/>
              </w:rPr>
            </w:pPr>
            <w:r w:rsidRPr="009901C8">
              <w:t>(5)</w:t>
            </w:r>
            <w:r w:rsidRPr="009901C8">
              <w:tab/>
              <w:t xml:space="preserve">A tagállamok </w:t>
            </w:r>
            <w:r w:rsidRPr="009901C8">
              <w:rPr>
                <w:b/>
                <w:i/>
              </w:rPr>
              <w:t>megkövetelik</w:t>
            </w:r>
            <w:r w:rsidRPr="009901C8">
              <w:t xml:space="preserve"> a költségek részleges vagy teljes visszafizetését, amennyiben a kérelmező anyagi helyzete jelentősen javul, vagy amennyiben a kérelmező hamis információi alapján került sor a juttatás megállapítására.</w:t>
            </w:r>
          </w:p>
        </w:tc>
      </w:tr>
    </w:tbl>
    <w:p w14:paraId="10E30CA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168604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C42F4FD" w14:textId="77777777" w:rsidR="00887EFF" w:rsidRPr="009901C8" w:rsidRDefault="00887EFF" w:rsidP="00887EFF">
      <w:pPr>
        <w:pStyle w:val="Normal12Italic"/>
        <w:rPr>
          <w:noProof w:val="0"/>
        </w:rPr>
      </w:pPr>
      <w:r w:rsidRPr="009901C8">
        <w:rPr>
          <w:noProof w:val="0"/>
        </w:rPr>
        <w:t>Azokban az esetekben, amikor a kérelmező anyagi helyzete jelentősen javul, logikus, hogy a tagállam költségeit vissza kell fizetnie. A menekültügyi rendszeren belüli csalás elleni fellépés érdekében a kérelmező által szolgáltatott hamis tájékoztatásnak is következményeket kell maga után vonnia.</w:t>
      </w:r>
    </w:p>
    <w:p w14:paraId="3FBD5C5C" w14:textId="77777777" w:rsidR="00887EFF" w:rsidRPr="009901C8" w:rsidRDefault="00887EFF" w:rsidP="00887EFF">
      <w:r w:rsidRPr="009901C8">
        <w:rPr>
          <w:rStyle w:val="HideTWBExt"/>
          <w:noProof w:val="0"/>
          <w:color w:val="auto"/>
        </w:rPr>
        <w:t>&lt;/AmendB&gt;</w:t>
      </w:r>
    </w:p>
    <w:p w14:paraId="60236C6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517</w:t>
      </w:r>
      <w:r w:rsidRPr="009901C8">
        <w:rPr>
          <w:rStyle w:val="HideTWBExt"/>
          <w:b w:val="0"/>
          <w:noProof w:val="0"/>
          <w:color w:val="auto"/>
        </w:rPr>
        <w:t>&lt;/NumAmB&gt;</w:t>
      </w:r>
    </w:p>
    <w:p w14:paraId="4A0361FF"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7ED349A7"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ABD7997" w14:textId="77777777" w:rsidR="00887EFF" w:rsidRPr="009901C8" w:rsidRDefault="00887EFF" w:rsidP="00887EFF">
      <w:pPr>
        <w:pStyle w:val="NormalBold"/>
      </w:pPr>
      <w:r w:rsidRPr="009901C8">
        <w:rPr>
          <w:rStyle w:val="HideTWBExt"/>
          <w:b w:val="0"/>
          <w:noProof w:val="0"/>
          <w:color w:val="auto"/>
        </w:rPr>
        <w:t>&lt;Members&gt;</w:t>
      </w:r>
      <w:r w:rsidRPr="009901C8">
        <w:t>Cornelia Ernst</w:t>
      </w:r>
      <w:r w:rsidRPr="009901C8">
        <w:rPr>
          <w:rStyle w:val="HideTWBExt"/>
          <w:b w:val="0"/>
          <w:noProof w:val="0"/>
          <w:color w:val="auto"/>
        </w:rPr>
        <w:t>&lt;/Members&gt;</w:t>
      </w:r>
    </w:p>
    <w:p w14:paraId="21EE5B51" w14:textId="77777777" w:rsidR="00887EFF" w:rsidRPr="009901C8" w:rsidRDefault="00887EFF" w:rsidP="00887EFF">
      <w:r w:rsidRPr="009901C8">
        <w:rPr>
          <w:rStyle w:val="HideTWBExt"/>
          <w:noProof w:val="0"/>
          <w:color w:val="auto"/>
        </w:rPr>
        <w:t>&lt;AuNomDe&gt;</w:t>
      </w:r>
      <w:r w:rsidRPr="009901C8">
        <w:rPr>
          <w:rStyle w:val="HideTWBInt"/>
          <w:color w:val="auto"/>
        </w:rPr>
        <w:t>{GUE/NGL}</w:t>
      </w:r>
      <w:r w:rsidRPr="009901C8">
        <w:t>a GUE/NGL képviselőcsoport nevében</w:t>
      </w:r>
      <w:r w:rsidRPr="009901C8">
        <w:rPr>
          <w:rStyle w:val="HideTWBExt"/>
          <w:noProof w:val="0"/>
          <w:color w:val="auto"/>
        </w:rPr>
        <w:t>&lt;/AuNomDe&gt;</w:t>
      </w:r>
    </w:p>
    <w:p w14:paraId="5031F483" w14:textId="77777777" w:rsidR="00887EFF" w:rsidRPr="009901C8" w:rsidRDefault="00887EFF" w:rsidP="00887EFF">
      <w:pPr>
        <w:pStyle w:val="NormalBold"/>
      </w:pPr>
      <w:r w:rsidRPr="009901C8">
        <w:rPr>
          <w:rStyle w:val="HideTWBExt"/>
          <w:b w:val="0"/>
          <w:noProof w:val="0"/>
          <w:color w:val="auto"/>
        </w:rPr>
        <w:t>&lt;Members&gt;</w:t>
      </w:r>
      <w:r w:rsidRPr="009901C8">
        <w:t>Kati Piri, Juan Fernando López Aguilar, Péter Niedermüller, Maria Grapini, Tanja Fajon</w:t>
      </w:r>
      <w:r w:rsidRPr="009901C8">
        <w:rPr>
          <w:rStyle w:val="HideTWBExt"/>
          <w:b w:val="0"/>
          <w:noProof w:val="0"/>
          <w:color w:val="auto"/>
        </w:rPr>
        <w:t>&lt;/Members&gt;</w:t>
      </w:r>
    </w:p>
    <w:p w14:paraId="277E2760" w14:textId="77777777" w:rsidR="00887EFF" w:rsidRPr="009901C8" w:rsidRDefault="00887EFF" w:rsidP="00887EFF">
      <w:r w:rsidRPr="009901C8">
        <w:rPr>
          <w:rStyle w:val="HideTWBExt"/>
          <w:noProof w:val="0"/>
          <w:color w:val="auto"/>
        </w:rPr>
        <w:t>&lt;/RepeatBlock-By&gt;</w:t>
      </w:r>
    </w:p>
    <w:p w14:paraId="2DB942E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74948A7" w14:textId="77777777" w:rsidR="00887EFF" w:rsidRPr="009901C8" w:rsidRDefault="00887EFF" w:rsidP="00887EFF">
      <w:pPr>
        <w:pStyle w:val="NormalBold"/>
      </w:pPr>
      <w:r w:rsidRPr="009901C8">
        <w:rPr>
          <w:rStyle w:val="HideTWBExt"/>
          <w:b w:val="0"/>
          <w:noProof w:val="0"/>
          <w:color w:val="auto"/>
        </w:rPr>
        <w:t>&lt;Article&gt;</w:t>
      </w:r>
      <w:r w:rsidRPr="009901C8">
        <w:t>25 cikk – 6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04A669E" w14:textId="77777777" w:rsidTr="007D1A1C">
        <w:trPr>
          <w:jc w:val="center"/>
        </w:trPr>
        <w:tc>
          <w:tcPr>
            <w:tcW w:w="9752" w:type="dxa"/>
            <w:gridSpan w:val="2"/>
          </w:tcPr>
          <w:p w14:paraId="1174FE3F" w14:textId="77777777" w:rsidR="00887EFF" w:rsidRPr="009901C8" w:rsidRDefault="00887EFF" w:rsidP="007D1A1C">
            <w:pPr>
              <w:keepNext/>
            </w:pPr>
          </w:p>
        </w:tc>
      </w:tr>
      <w:tr w:rsidR="00887EFF" w:rsidRPr="009901C8" w14:paraId="6C794D47" w14:textId="77777777" w:rsidTr="007D1A1C">
        <w:trPr>
          <w:jc w:val="center"/>
        </w:trPr>
        <w:tc>
          <w:tcPr>
            <w:tcW w:w="4876" w:type="dxa"/>
            <w:hideMark/>
          </w:tcPr>
          <w:p w14:paraId="514F89EC" w14:textId="77777777" w:rsidR="00887EFF" w:rsidRPr="009901C8" w:rsidRDefault="00887EFF" w:rsidP="007D1A1C">
            <w:pPr>
              <w:pStyle w:val="ColumnHeading"/>
              <w:keepNext/>
            </w:pPr>
            <w:r w:rsidRPr="009901C8">
              <w:t>A Bizottság által javasolt szöveg</w:t>
            </w:r>
          </w:p>
        </w:tc>
        <w:tc>
          <w:tcPr>
            <w:tcW w:w="4876" w:type="dxa"/>
            <w:hideMark/>
          </w:tcPr>
          <w:p w14:paraId="736B0A5B" w14:textId="77777777" w:rsidR="00887EFF" w:rsidRPr="009901C8" w:rsidRDefault="00887EFF" w:rsidP="007D1A1C">
            <w:pPr>
              <w:pStyle w:val="ColumnHeading"/>
              <w:keepNext/>
            </w:pPr>
            <w:r w:rsidRPr="009901C8">
              <w:t>Módosítás</w:t>
            </w:r>
          </w:p>
        </w:tc>
      </w:tr>
      <w:tr w:rsidR="00887EFF" w:rsidRPr="009901C8" w14:paraId="4DC9537A" w14:textId="77777777" w:rsidTr="007D1A1C">
        <w:trPr>
          <w:jc w:val="center"/>
        </w:trPr>
        <w:tc>
          <w:tcPr>
            <w:tcW w:w="4876" w:type="dxa"/>
            <w:hideMark/>
          </w:tcPr>
          <w:p w14:paraId="04967F2E" w14:textId="77777777" w:rsidR="00887EFF" w:rsidRPr="009901C8" w:rsidRDefault="00887EFF" w:rsidP="007D1A1C">
            <w:pPr>
              <w:pStyle w:val="Normal6"/>
            </w:pPr>
            <w:r w:rsidRPr="009901C8">
              <w:t>(6)</w:t>
            </w:r>
            <w:r w:rsidRPr="009901C8">
              <w:tab/>
              <w:t xml:space="preserve">A jogi </w:t>
            </w:r>
            <w:r w:rsidRPr="009901C8">
              <w:rPr>
                <w:b/>
                <w:i/>
              </w:rPr>
              <w:t>segítségnyújtás</w:t>
            </w:r>
            <w:r w:rsidRPr="009901C8">
              <w:t xml:space="preserve"> és </w:t>
            </w:r>
            <w:r w:rsidRPr="009901C8">
              <w:rPr>
                <w:b/>
                <w:i/>
              </w:rPr>
              <w:t>képviselet</w:t>
            </w:r>
            <w:r w:rsidRPr="009901C8">
              <w:t xml:space="preserve"> </w:t>
            </w:r>
            <w:r w:rsidRPr="009901C8">
              <w:rPr>
                <w:b/>
                <w:i/>
              </w:rPr>
              <w:t>igénybevételére irányadó eljárásokat a nemzeti jog állapítja meg</w:t>
            </w:r>
            <w:r w:rsidRPr="009901C8">
              <w:t>.</w:t>
            </w:r>
          </w:p>
        </w:tc>
        <w:tc>
          <w:tcPr>
            <w:tcW w:w="4876" w:type="dxa"/>
            <w:hideMark/>
          </w:tcPr>
          <w:p w14:paraId="1C99A7DC" w14:textId="77777777" w:rsidR="00887EFF" w:rsidRPr="009901C8" w:rsidRDefault="00887EFF" w:rsidP="007D1A1C">
            <w:pPr>
              <w:pStyle w:val="Normal6"/>
              <w:rPr>
                <w:szCs w:val="24"/>
              </w:rPr>
            </w:pPr>
            <w:r w:rsidRPr="009901C8">
              <w:t>(6)</w:t>
            </w:r>
            <w:r w:rsidRPr="009901C8">
              <w:tab/>
              <w:t xml:space="preserve">A </w:t>
            </w:r>
            <w:r w:rsidRPr="009901C8">
              <w:rPr>
                <w:b/>
                <w:i/>
              </w:rPr>
              <w:t>tagállamok konkrét eljárási szabályokat állapítanak meg az ingyenes</w:t>
            </w:r>
            <w:r w:rsidRPr="009901C8">
              <w:t xml:space="preserve"> jogi </w:t>
            </w:r>
            <w:r w:rsidRPr="009901C8">
              <w:rPr>
                <w:b/>
                <w:i/>
              </w:rPr>
              <w:t>segítségnyújtásra</w:t>
            </w:r>
            <w:r w:rsidRPr="009901C8">
              <w:t xml:space="preserve"> és </w:t>
            </w:r>
            <w:r w:rsidRPr="009901C8">
              <w:rPr>
                <w:b/>
                <w:i/>
              </w:rPr>
              <w:t>képviseletre irányuló kérelmek benyújtásával és elbírálásával kapcsolatban, vagy a hasonló jellegű belföldi keresetekre vonatkozó meglévő szabályokat alkalmazzák, feltéve, hogy az említett szabályok nem lehetetlenítik el vagy nehezítik meg az ingyenes jogi segítségnyújtáshoz és képviselethez való hozzáférést</w:t>
            </w:r>
            <w:r w:rsidRPr="009901C8">
              <w:t>.</w:t>
            </w:r>
          </w:p>
        </w:tc>
      </w:tr>
    </w:tbl>
    <w:p w14:paraId="3F943DC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5128F3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40D63B0" w14:textId="77777777" w:rsidR="00887EFF" w:rsidRPr="009901C8" w:rsidRDefault="00887EFF" w:rsidP="00887EFF">
      <w:pPr>
        <w:pStyle w:val="Normal12Italic"/>
        <w:rPr>
          <w:noProof w:val="0"/>
        </w:rPr>
      </w:pPr>
      <w:r w:rsidRPr="009901C8">
        <w:rPr>
          <w:noProof w:val="0"/>
        </w:rPr>
        <w:t>E rendelkezést összhangba hoztuk az Unión belüli nemzetközi védelemre vonatkozó közös eljárások létrehozásáról szóló rendeletre (a menekültügyi eljárásokról szóló rendelet) irányuló bizottsági javaslatban foglalt, ingyenes jogi segítségnyújtásról szóló rendelkezésekkel, különösen a menekültügyi eljárásokról szóló rendelet 17. cikkének (2) bekezdésében foglalt rendelkezésekkel. Ez a módosítás a közös európai menekültügyi rendszer felülvizsgálatára irányuló javaslatok belső logikájával összefüggésben szükséges, és elválaszthatatlanul összekapcsolódik az előadó kérelmezők eljárási jogait érintő más elfogadható módosításaival.</w:t>
      </w:r>
    </w:p>
    <w:p w14:paraId="30B61295" w14:textId="77777777" w:rsidR="00887EFF" w:rsidRPr="009901C8" w:rsidRDefault="00887EFF" w:rsidP="00887EFF">
      <w:r w:rsidRPr="009901C8">
        <w:rPr>
          <w:rStyle w:val="HideTWBExt"/>
          <w:noProof w:val="0"/>
          <w:color w:val="auto"/>
        </w:rPr>
        <w:t>&lt;/AmendB&gt;</w:t>
      </w:r>
    </w:p>
    <w:p w14:paraId="5F77BF0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518</w:t>
      </w:r>
      <w:r w:rsidRPr="009901C8">
        <w:rPr>
          <w:rStyle w:val="HideTWBExt"/>
          <w:b w:val="0"/>
          <w:noProof w:val="0"/>
          <w:color w:val="auto"/>
        </w:rPr>
        <w:t>&lt;/NumAmB&gt;</w:t>
      </w:r>
    </w:p>
    <w:p w14:paraId="0FE847A9"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5D11E93F" w14:textId="77777777" w:rsidR="00887EFF" w:rsidRPr="009901C8" w:rsidRDefault="00887EFF" w:rsidP="00887EFF">
      <w:r w:rsidRPr="009901C8">
        <w:rPr>
          <w:rStyle w:val="HideTWBExt"/>
          <w:noProof w:val="0"/>
          <w:color w:val="auto"/>
        </w:rPr>
        <w:t>&lt;/RepeatBlock-By&gt;</w:t>
      </w:r>
    </w:p>
    <w:p w14:paraId="132E0156"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6F605D9" w14:textId="77777777" w:rsidR="00887EFF" w:rsidRPr="009901C8" w:rsidRDefault="00887EFF" w:rsidP="00887EFF">
      <w:pPr>
        <w:pStyle w:val="NormalBold"/>
      </w:pPr>
      <w:r w:rsidRPr="009901C8">
        <w:rPr>
          <w:rStyle w:val="HideTWBExt"/>
          <w:b w:val="0"/>
          <w:noProof w:val="0"/>
          <w:color w:val="auto"/>
        </w:rPr>
        <w:t>&lt;Article&gt;</w:t>
      </w:r>
      <w:r w:rsidRPr="009901C8">
        <w:t>26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EB7D9E1" w14:textId="77777777" w:rsidTr="007D1A1C">
        <w:trPr>
          <w:jc w:val="center"/>
        </w:trPr>
        <w:tc>
          <w:tcPr>
            <w:tcW w:w="9752" w:type="dxa"/>
            <w:gridSpan w:val="2"/>
          </w:tcPr>
          <w:p w14:paraId="074B4C39" w14:textId="77777777" w:rsidR="00887EFF" w:rsidRPr="009901C8" w:rsidRDefault="00887EFF" w:rsidP="007D1A1C">
            <w:pPr>
              <w:keepNext/>
            </w:pPr>
          </w:p>
        </w:tc>
      </w:tr>
      <w:tr w:rsidR="00887EFF" w:rsidRPr="009901C8" w14:paraId="1DC4F5B6" w14:textId="77777777" w:rsidTr="007D1A1C">
        <w:trPr>
          <w:jc w:val="center"/>
        </w:trPr>
        <w:tc>
          <w:tcPr>
            <w:tcW w:w="4876" w:type="dxa"/>
            <w:hideMark/>
          </w:tcPr>
          <w:p w14:paraId="1E2E8F44" w14:textId="77777777" w:rsidR="00887EFF" w:rsidRPr="009901C8" w:rsidRDefault="00887EFF" w:rsidP="007D1A1C">
            <w:pPr>
              <w:pStyle w:val="ColumnHeading"/>
              <w:keepNext/>
            </w:pPr>
            <w:r w:rsidRPr="009901C8">
              <w:t>A Bizottság által javasolt szöveg</w:t>
            </w:r>
          </w:p>
        </w:tc>
        <w:tc>
          <w:tcPr>
            <w:tcW w:w="4876" w:type="dxa"/>
            <w:hideMark/>
          </w:tcPr>
          <w:p w14:paraId="7B3AE736" w14:textId="77777777" w:rsidR="00887EFF" w:rsidRPr="009901C8" w:rsidRDefault="00887EFF" w:rsidP="007D1A1C">
            <w:pPr>
              <w:pStyle w:val="ColumnHeading"/>
              <w:keepNext/>
            </w:pPr>
            <w:r w:rsidRPr="009901C8">
              <w:t>Módosítás</w:t>
            </w:r>
          </w:p>
        </w:tc>
      </w:tr>
      <w:tr w:rsidR="00887EFF" w:rsidRPr="009901C8" w14:paraId="3F258638" w14:textId="77777777" w:rsidTr="007D1A1C">
        <w:trPr>
          <w:jc w:val="center"/>
        </w:trPr>
        <w:tc>
          <w:tcPr>
            <w:tcW w:w="4876" w:type="dxa"/>
            <w:hideMark/>
          </w:tcPr>
          <w:p w14:paraId="2812FA98" w14:textId="77777777" w:rsidR="00887EFF" w:rsidRPr="009901C8" w:rsidRDefault="00887EFF" w:rsidP="007D1A1C">
            <w:pPr>
              <w:pStyle w:val="Normal6"/>
            </w:pPr>
            <w:r w:rsidRPr="009901C8">
              <w:t xml:space="preserve">Valamennyi tagállam </w:t>
            </w:r>
            <w:r w:rsidRPr="009901C8">
              <w:rPr>
                <w:b/>
                <w:i/>
              </w:rPr>
              <w:t>közli</w:t>
            </w:r>
            <w:r w:rsidRPr="009901C8">
              <w:t xml:space="preserve"> a Bizottsággal az ezen irányelvből fakadó kötelezettségek teljesítéséért felelős hatóságok nevét. A tagállamok értesítik a Bizottságot az e hatóságokkal kapcsolatban bekövetkezett valamennyi változásról.</w:t>
            </w:r>
          </w:p>
        </w:tc>
        <w:tc>
          <w:tcPr>
            <w:tcW w:w="4876" w:type="dxa"/>
            <w:hideMark/>
          </w:tcPr>
          <w:p w14:paraId="7B246AE3" w14:textId="77777777" w:rsidR="00887EFF" w:rsidRPr="009901C8" w:rsidRDefault="00887EFF" w:rsidP="007D1A1C">
            <w:pPr>
              <w:pStyle w:val="Normal6"/>
              <w:rPr>
                <w:szCs w:val="24"/>
              </w:rPr>
            </w:pPr>
            <w:r w:rsidRPr="009901C8">
              <w:t xml:space="preserve">Valamennyi tagállam </w:t>
            </w:r>
            <w:r w:rsidRPr="009901C8">
              <w:rPr>
                <w:b/>
                <w:i/>
              </w:rPr>
              <w:t>közölheti</w:t>
            </w:r>
            <w:r w:rsidRPr="009901C8">
              <w:t xml:space="preserve"> a Bizottsággal az ezen irányelvből fakadó kötelezettségek teljesítéséért felelős hatóságok nevét. A tagállamok értesítik a Bizottságot az e hatóságokkal kapcsolatban bekövetkezett valamennyi változásról.</w:t>
            </w:r>
          </w:p>
        </w:tc>
      </w:tr>
    </w:tbl>
    <w:p w14:paraId="1D9AE0A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9A8ECA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408BFD9D"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58D514B" w14:textId="77777777" w:rsidR="00887EFF" w:rsidRPr="009901C8" w:rsidRDefault="00887EFF" w:rsidP="00887EFF">
      <w:r w:rsidRPr="009901C8">
        <w:rPr>
          <w:rStyle w:val="HideTWBExt"/>
          <w:noProof w:val="0"/>
          <w:color w:val="auto"/>
        </w:rPr>
        <w:t>&lt;/AmendB&gt;</w:t>
      </w:r>
    </w:p>
    <w:p w14:paraId="6E41488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519</w:t>
      </w:r>
      <w:r w:rsidRPr="009901C8">
        <w:rPr>
          <w:rStyle w:val="HideTWBExt"/>
          <w:b w:val="0"/>
          <w:noProof w:val="0"/>
          <w:color w:val="auto"/>
        </w:rPr>
        <w:t>&lt;/NumAmB&gt;</w:t>
      </w:r>
    </w:p>
    <w:p w14:paraId="59883E9B"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5AD698CC" w14:textId="77777777" w:rsidR="00887EFF" w:rsidRPr="009901C8" w:rsidRDefault="00887EFF" w:rsidP="00887EFF">
      <w:r w:rsidRPr="009901C8">
        <w:rPr>
          <w:rStyle w:val="HideTWBExt"/>
          <w:noProof w:val="0"/>
          <w:color w:val="auto"/>
        </w:rPr>
        <w:t>&lt;/RepeatBlock-By&gt;</w:t>
      </w:r>
    </w:p>
    <w:p w14:paraId="75B0B7C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78830AE" w14:textId="77777777" w:rsidR="00887EFF" w:rsidRPr="009901C8" w:rsidRDefault="00887EFF" w:rsidP="00887EFF">
      <w:pPr>
        <w:pStyle w:val="NormalBold"/>
      </w:pPr>
      <w:r w:rsidRPr="009901C8">
        <w:rPr>
          <w:rStyle w:val="HideTWBExt"/>
          <w:b w:val="0"/>
          <w:noProof w:val="0"/>
          <w:color w:val="auto"/>
        </w:rPr>
        <w:t>&lt;Article&gt;</w:t>
      </w:r>
      <w:r w:rsidRPr="009901C8">
        <w:t>27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2012CF4" w14:textId="77777777" w:rsidTr="007D1A1C">
        <w:trPr>
          <w:jc w:val="center"/>
        </w:trPr>
        <w:tc>
          <w:tcPr>
            <w:tcW w:w="9752" w:type="dxa"/>
            <w:gridSpan w:val="2"/>
          </w:tcPr>
          <w:p w14:paraId="5EC04AC4" w14:textId="77777777" w:rsidR="00887EFF" w:rsidRPr="009901C8" w:rsidRDefault="00887EFF" w:rsidP="007D1A1C">
            <w:pPr>
              <w:keepNext/>
            </w:pPr>
          </w:p>
        </w:tc>
      </w:tr>
      <w:tr w:rsidR="00887EFF" w:rsidRPr="009901C8" w14:paraId="6FA33B46" w14:textId="77777777" w:rsidTr="007D1A1C">
        <w:trPr>
          <w:jc w:val="center"/>
        </w:trPr>
        <w:tc>
          <w:tcPr>
            <w:tcW w:w="4876" w:type="dxa"/>
            <w:hideMark/>
          </w:tcPr>
          <w:p w14:paraId="522647C2" w14:textId="77777777" w:rsidR="00887EFF" w:rsidRPr="009901C8" w:rsidRDefault="00887EFF" w:rsidP="007D1A1C">
            <w:pPr>
              <w:pStyle w:val="ColumnHeading"/>
              <w:keepNext/>
            </w:pPr>
            <w:r w:rsidRPr="009901C8">
              <w:t>A Bizottság által javasolt szöveg</w:t>
            </w:r>
          </w:p>
        </w:tc>
        <w:tc>
          <w:tcPr>
            <w:tcW w:w="4876" w:type="dxa"/>
            <w:hideMark/>
          </w:tcPr>
          <w:p w14:paraId="219BC362" w14:textId="77777777" w:rsidR="00887EFF" w:rsidRPr="009901C8" w:rsidRDefault="00887EFF" w:rsidP="007D1A1C">
            <w:pPr>
              <w:pStyle w:val="ColumnHeading"/>
              <w:keepNext/>
            </w:pPr>
            <w:r w:rsidRPr="009901C8">
              <w:t>Módosítás</w:t>
            </w:r>
          </w:p>
        </w:tc>
      </w:tr>
      <w:tr w:rsidR="00887EFF" w:rsidRPr="009901C8" w14:paraId="0CFE013D" w14:textId="77777777" w:rsidTr="007D1A1C">
        <w:trPr>
          <w:jc w:val="center"/>
        </w:trPr>
        <w:tc>
          <w:tcPr>
            <w:tcW w:w="4876" w:type="dxa"/>
            <w:hideMark/>
          </w:tcPr>
          <w:p w14:paraId="6425E0DE" w14:textId="77777777" w:rsidR="00887EFF" w:rsidRPr="009901C8" w:rsidRDefault="00887EFF" w:rsidP="007D1A1C">
            <w:pPr>
              <w:pStyle w:val="Normal6"/>
            </w:pPr>
            <w:r w:rsidRPr="009901C8">
              <w:t>(1)</w:t>
            </w:r>
            <w:r w:rsidRPr="009901C8">
              <w:tab/>
              <w:t xml:space="preserve">Alkotmányos berendezkedésük figyelembevételével a tagállamok szükséges mechanizmusok bevezetésével </w:t>
            </w:r>
            <w:r w:rsidRPr="009901C8">
              <w:rPr>
                <w:b/>
                <w:i/>
              </w:rPr>
              <w:t>biztosítják</w:t>
            </w:r>
            <w:r w:rsidRPr="009901C8">
              <w:t xml:space="preserve"> a megfelelő vezetés, ellenőrzés és irányítás kialakítását a befogadási feltételek szintjén. A tagállamok figyelembe veszik [az Európai Unió Menekültügyi Hivatala / az Európai Unió Menekültügyi Ügynöksége által kidolgozott, a befogadási feltételekre vonatkozó műveleti előírásokat és mutatókat], valamint az (EU) XXX/XXX rendelet [az Európai Unió Menekültügyi Ügynökségéről szóló rendelet] [12.] cikkével összhangban a befogadási feltételekre vonatkozóan megállapított egyéb műveleti előírásokat, mutatókat vagy iránymutatásokat.</w:t>
            </w:r>
          </w:p>
        </w:tc>
        <w:tc>
          <w:tcPr>
            <w:tcW w:w="4876" w:type="dxa"/>
            <w:hideMark/>
          </w:tcPr>
          <w:p w14:paraId="1C3088D4" w14:textId="77777777" w:rsidR="00887EFF" w:rsidRPr="009901C8" w:rsidRDefault="00887EFF" w:rsidP="007D1A1C">
            <w:pPr>
              <w:pStyle w:val="Normal6"/>
              <w:rPr>
                <w:szCs w:val="24"/>
              </w:rPr>
            </w:pPr>
            <w:r w:rsidRPr="009901C8">
              <w:t>(1)</w:t>
            </w:r>
            <w:r w:rsidRPr="009901C8">
              <w:tab/>
              <w:t xml:space="preserve">Alkotmányos berendezkedésük figyelembevételével a tagállamok szükséges mechanizmusok bevezetésével </w:t>
            </w:r>
            <w:r w:rsidRPr="009901C8">
              <w:rPr>
                <w:b/>
                <w:i/>
              </w:rPr>
              <w:t>biztosíthatják</w:t>
            </w:r>
            <w:r w:rsidRPr="009901C8">
              <w:t xml:space="preserve"> a megfelelő vezetés, ellenőrzés és irányítás kialakítását a befogadási feltételek szintjén. A tagállamok figyelembe veszik [az Európai Unió Menekültügyi Hivatala / az Európai Unió Menekültügyi Ügynöksége által kidolgozott, a befogadási feltételekre vonatkozó műveleti előírásokat és mutatókat], valamint az (EU) XXX/XXX rendelet [az Európai Unió Menekültügyi Ügynökségéről szóló rendelet] [12.] cikkével összhangban a befogadási feltételekre vonatkozóan megállapított egyéb műveleti előírásokat, mutatókat vagy iránymutatásokat.</w:t>
            </w:r>
          </w:p>
        </w:tc>
      </w:tr>
    </w:tbl>
    <w:p w14:paraId="07823AE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A1B9806"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FA3F6AB"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03AEBD1" w14:textId="77777777" w:rsidR="00887EFF" w:rsidRPr="009901C8" w:rsidRDefault="00887EFF" w:rsidP="00887EFF">
      <w:r w:rsidRPr="009901C8">
        <w:rPr>
          <w:rStyle w:val="HideTWBExt"/>
          <w:noProof w:val="0"/>
          <w:color w:val="auto"/>
        </w:rPr>
        <w:t>&lt;/AmendB&gt;</w:t>
      </w:r>
    </w:p>
    <w:p w14:paraId="44FE697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520</w:t>
      </w:r>
      <w:r w:rsidRPr="009901C8">
        <w:rPr>
          <w:rStyle w:val="HideTWBExt"/>
          <w:b w:val="0"/>
          <w:noProof w:val="0"/>
          <w:color w:val="auto"/>
        </w:rPr>
        <w:t>&lt;/NumAmB&gt;</w:t>
      </w:r>
    </w:p>
    <w:p w14:paraId="6F20549D"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465B0432" w14:textId="77777777" w:rsidR="00887EFF" w:rsidRPr="009901C8" w:rsidRDefault="00887EFF" w:rsidP="00887EFF">
      <w:r w:rsidRPr="009901C8">
        <w:rPr>
          <w:rStyle w:val="HideTWBExt"/>
          <w:noProof w:val="0"/>
          <w:color w:val="auto"/>
        </w:rPr>
        <w:t>&lt;/RepeatBlock-By&gt;</w:t>
      </w:r>
    </w:p>
    <w:p w14:paraId="2CBCC11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04766EA" w14:textId="77777777" w:rsidR="00887EFF" w:rsidRPr="009901C8" w:rsidRDefault="00887EFF" w:rsidP="00887EFF">
      <w:pPr>
        <w:pStyle w:val="NormalBold"/>
      </w:pPr>
      <w:r w:rsidRPr="009901C8">
        <w:rPr>
          <w:rStyle w:val="HideTWBExt"/>
          <w:b w:val="0"/>
          <w:noProof w:val="0"/>
          <w:color w:val="auto"/>
        </w:rPr>
        <w:t>&lt;Article&gt;</w:t>
      </w:r>
      <w:r w:rsidRPr="009901C8">
        <w:t>27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048B4205" w14:textId="77777777" w:rsidTr="007D1A1C">
        <w:trPr>
          <w:jc w:val="center"/>
        </w:trPr>
        <w:tc>
          <w:tcPr>
            <w:tcW w:w="9752" w:type="dxa"/>
            <w:gridSpan w:val="2"/>
          </w:tcPr>
          <w:p w14:paraId="2E4412A0" w14:textId="77777777" w:rsidR="00887EFF" w:rsidRPr="009901C8" w:rsidRDefault="00887EFF" w:rsidP="007D1A1C">
            <w:pPr>
              <w:keepNext/>
            </w:pPr>
          </w:p>
        </w:tc>
      </w:tr>
      <w:tr w:rsidR="00887EFF" w:rsidRPr="009901C8" w14:paraId="06B32DCC" w14:textId="77777777" w:rsidTr="007D1A1C">
        <w:trPr>
          <w:jc w:val="center"/>
        </w:trPr>
        <w:tc>
          <w:tcPr>
            <w:tcW w:w="4876" w:type="dxa"/>
            <w:hideMark/>
          </w:tcPr>
          <w:p w14:paraId="6D706EA3" w14:textId="77777777" w:rsidR="00887EFF" w:rsidRPr="009901C8" w:rsidRDefault="00887EFF" w:rsidP="007D1A1C">
            <w:pPr>
              <w:pStyle w:val="ColumnHeading"/>
              <w:keepNext/>
            </w:pPr>
            <w:r w:rsidRPr="009901C8">
              <w:t>A Bizottság által javasolt szöveg</w:t>
            </w:r>
          </w:p>
        </w:tc>
        <w:tc>
          <w:tcPr>
            <w:tcW w:w="4876" w:type="dxa"/>
            <w:hideMark/>
          </w:tcPr>
          <w:p w14:paraId="0D516598" w14:textId="77777777" w:rsidR="00887EFF" w:rsidRPr="009901C8" w:rsidRDefault="00887EFF" w:rsidP="007D1A1C">
            <w:pPr>
              <w:pStyle w:val="ColumnHeading"/>
              <w:keepNext/>
            </w:pPr>
            <w:r w:rsidRPr="009901C8">
              <w:t>Módosítás</w:t>
            </w:r>
          </w:p>
        </w:tc>
      </w:tr>
      <w:tr w:rsidR="00887EFF" w:rsidRPr="009901C8" w14:paraId="29DEEBC1" w14:textId="77777777" w:rsidTr="007D1A1C">
        <w:trPr>
          <w:jc w:val="center"/>
        </w:trPr>
        <w:tc>
          <w:tcPr>
            <w:tcW w:w="4876" w:type="dxa"/>
            <w:hideMark/>
          </w:tcPr>
          <w:p w14:paraId="22F099B8" w14:textId="77777777" w:rsidR="00887EFF" w:rsidRPr="009901C8" w:rsidRDefault="00887EFF" w:rsidP="007D1A1C">
            <w:pPr>
              <w:pStyle w:val="Normal6"/>
            </w:pPr>
            <w:r w:rsidRPr="009901C8">
              <w:t>(1)</w:t>
            </w:r>
            <w:r w:rsidRPr="009901C8">
              <w:tab/>
              <w:t>Alkotmányos berendezkedésük figyelembevételével a tagállamok szükséges mechanizmusok bevezetésével biztosítják a megfelelő vezetés, ellenőrzés és irányítás kialakítását a befogadási feltételek szintjén. A tagállamok figyelembe veszik [az Európai Unió Menekültügyi Hivatala / az Európai Unió Menekültügyi Ügynöksége által kidolgozott, a befogadási feltételekre vonatkozó műveleti előírásokat és mutatókat], valamint az (EU) XXX/XXX rendelet [az Európai Unió Menekültügyi Ügynökségéről szóló rendelet] [12.] cikkével összhangban a befogadási feltételekre vonatkozóan megállapított egyéb műveleti előírásokat, mutatókat vagy iránymutatásokat.</w:t>
            </w:r>
          </w:p>
        </w:tc>
        <w:tc>
          <w:tcPr>
            <w:tcW w:w="4876" w:type="dxa"/>
            <w:hideMark/>
          </w:tcPr>
          <w:p w14:paraId="0345DA93" w14:textId="77777777" w:rsidR="00887EFF" w:rsidRPr="009901C8" w:rsidRDefault="00887EFF" w:rsidP="007D1A1C">
            <w:pPr>
              <w:pStyle w:val="Normal6"/>
              <w:rPr>
                <w:szCs w:val="24"/>
              </w:rPr>
            </w:pPr>
            <w:r w:rsidRPr="009901C8">
              <w:t>(1)</w:t>
            </w:r>
            <w:r w:rsidRPr="009901C8">
              <w:tab/>
              <w:t xml:space="preserve">Alkotmányos berendezkedésük figyelembevételével a tagállamok szükséges mechanizmusok bevezetésével biztosítják a megfelelő vezetés, ellenőrzés és irányítás kialakítását a befogadási feltételek szintjén. A tagállamok </w:t>
            </w:r>
            <w:r w:rsidRPr="009901C8">
              <w:rPr>
                <w:b/>
                <w:i/>
              </w:rPr>
              <w:t>adott esetben</w:t>
            </w:r>
            <w:r w:rsidRPr="009901C8">
              <w:rPr>
                <w:b/>
              </w:rPr>
              <w:t xml:space="preserve"> </w:t>
            </w:r>
            <w:r w:rsidRPr="009901C8">
              <w:t>figyelembe veszik [az Európai Unió Menekültügyi Hivatala / az Európai Unió Menekültügyi Ügynöksége által kidolgozott, a befogadási feltételekre vonatkozó műveleti előírásokat és mutatókat], valamint az (EU) XXX/XXX rendelet [az Európai Unió Menekültügyi Ügynökségéről szóló rendelet] [12.] cikkével összhangban a befogadási feltételekre vonatkozóan megállapított egyéb műveleti előírásokat, mutatókat vagy iránymutatásokat.</w:t>
            </w:r>
          </w:p>
        </w:tc>
      </w:tr>
    </w:tbl>
    <w:p w14:paraId="6807275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57D892D" w14:textId="77777777" w:rsidR="00887EFF" w:rsidRPr="009901C8" w:rsidRDefault="00887EFF" w:rsidP="00887EFF">
      <w:r w:rsidRPr="009901C8">
        <w:rPr>
          <w:rStyle w:val="HideTWBExt"/>
          <w:noProof w:val="0"/>
          <w:color w:val="auto"/>
        </w:rPr>
        <w:t>&lt;/AmendB&gt;</w:t>
      </w:r>
    </w:p>
    <w:p w14:paraId="7F123F4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521</w:t>
      </w:r>
      <w:r w:rsidRPr="009901C8">
        <w:rPr>
          <w:rStyle w:val="HideTWBExt"/>
          <w:b w:val="0"/>
          <w:noProof w:val="0"/>
          <w:color w:val="auto"/>
        </w:rPr>
        <w:t>&lt;/NumAmB&gt;</w:t>
      </w:r>
    </w:p>
    <w:p w14:paraId="7A12881E" w14:textId="77777777" w:rsidR="00887EFF" w:rsidRPr="009901C8" w:rsidRDefault="00887EFF" w:rsidP="00887EFF">
      <w:pPr>
        <w:pStyle w:val="NormalBold"/>
      </w:pPr>
      <w:r w:rsidRPr="009901C8">
        <w:rPr>
          <w:rStyle w:val="HideTWBExt"/>
          <w:b w:val="0"/>
          <w:noProof w:val="0"/>
          <w:color w:val="auto"/>
        </w:rPr>
        <w:t>&lt;RepeatBlock-By&gt;&lt;Members&gt;</w:t>
      </w:r>
      <w:r w:rsidRPr="009901C8">
        <w:t>Kinga Gál</w:t>
      </w:r>
      <w:r w:rsidRPr="009901C8">
        <w:rPr>
          <w:rStyle w:val="HideTWBExt"/>
          <w:b w:val="0"/>
          <w:noProof w:val="0"/>
          <w:color w:val="auto"/>
        </w:rPr>
        <w:t>&lt;/Members&gt;</w:t>
      </w:r>
    </w:p>
    <w:p w14:paraId="33FCD45F" w14:textId="77777777" w:rsidR="00887EFF" w:rsidRPr="009901C8" w:rsidRDefault="00887EFF" w:rsidP="00887EFF">
      <w:r w:rsidRPr="009901C8">
        <w:rPr>
          <w:rStyle w:val="HideTWBExt"/>
          <w:noProof w:val="0"/>
          <w:color w:val="auto"/>
        </w:rPr>
        <w:t>&lt;/RepeatBlock-By&gt;</w:t>
      </w:r>
    </w:p>
    <w:p w14:paraId="056C028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BA9A97F" w14:textId="77777777" w:rsidR="00887EFF" w:rsidRPr="009901C8" w:rsidRDefault="00887EFF" w:rsidP="00887EFF">
      <w:pPr>
        <w:pStyle w:val="NormalBold"/>
      </w:pPr>
      <w:r w:rsidRPr="009901C8">
        <w:rPr>
          <w:rStyle w:val="HideTWBExt"/>
          <w:b w:val="0"/>
          <w:noProof w:val="0"/>
          <w:color w:val="auto"/>
        </w:rPr>
        <w:t>&lt;Article&gt;</w:t>
      </w:r>
      <w:r w:rsidRPr="009901C8">
        <w:t>27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D426EE1" w14:textId="77777777" w:rsidTr="007D1A1C">
        <w:trPr>
          <w:jc w:val="center"/>
        </w:trPr>
        <w:tc>
          <w:tcPr>
            <w:tcW w:w="9752" w:type="dxa"/>
            <w:gridSpan w:val="2"/>
          </w:tcPr>
          <w:p w14:paraId="56D8264E" w14:textId="77777777" w:rsidR="00887EFF" w:rsidRPr="009901C8" w:rsidRDefault="00887EFF" w:rsidP="007D1A1C">
            <w:pPr>
              <w:keepNext/>
            </w:pPr>
          </w:p>
        </w:tc>
      </w:tr>
      <w:tr w:rsidR="00887EFF" w:rsidRPr="009901C8" w14:paraId="0DC609EC" w14:textId="77777777" w:rsidTr="007D1A1C">
        <w:trPr>
          <w:jc w:val="center"/>
        </w:trPr>
        <w:tc>
          <w:tcPr>
            <w:tcW w:w="4876" w:type="dxa"/>
            <w:hideMark/>
          </w:tcPr>
          <w:p w14:paraId="38A480D6" w14:textId="77777777" w:rsidR="00887EFF" w:rsidRPr="009901C8" w:rsidRDefault="00887EFF" w:rsidP="007D1A1C">
            <w:pPr>
              <w:pStyle w:val="ColumnHeading"/>
              <w:keepNext/>
            </w:pPr>
            <w:r w:rsidRPr="009901C8">
              <w:t>A Bizottság által javasolt szöveg</w:t>
            </w:r>
          </w:p>
        </w:tc>
        <w:tc>
          <w:tcPr>
            <w:tcW w:w="4876" w:type="dxa"/>
            <w:hideMark/>
          </w:tcPr>
          <w:p w14:paraId="19EF5614" w14:textId="77777777" w:rsidR="00887EFF" w:rsidRPr="009901C8" w:rsidRDefault="00887EFF" w:rsidP="007D1A1C">
            <w:pPr>
              <w:pStyle w:val="ColumnHeading"/>
              <w:keepNext/>
            </w:pPr>
            <w:r w:rsidRPr="009901C8">
              <w:t>Módosítás</w:t>
            </w:r>
          </w:p>
        </w:tc>
      </w:tr>
      <w:tr w:rsidR="00887EFF" w:rsidRPr="009901C8" w14:paraId="67E2A371" w14:textId="77777777" w:rsidTr="007D1A1C">
        <w:trPr>
          <w:jc w:val="center"/>
        </w:trPr>
        <w:tc>
          <w:tcPr>
            <w:tcW w:w="4876" w:type="dxa"/>
            <w:hideMark/>
          </w:tcPr>
          <w:p w14:paraId="01774F3F" w14:textId="77777777" w:rsidR="00887EFF" w:rsidRPr="009901C8" w:rsidRDefault="00887EFF" w:rsidP="007D1A1C">
            <w:pPr>
              <w:pStyle w:val="Normal6"/>
            </w:pPr>
            <w:r w:rsidRPr="009901C8">
              <w:rPr>
                <w:b/>
                <w:i/>
              </w:rPr>
              <w:t>(2)</w:t>
            </w:r>
            <w:r w:rsidRPr="009901C8">
              <w:tab/>
            </w:r>
            <w:r w:rsidRPr="009901C8">
              <w:rPr>
                <w:b/>
                <w:i/>
              </w:rPr>
              <w:t>A tagállamok befogadási rendszereit az (EU) XXX/XXX rendelet [az Európai Unió Menekültügyi Ügynökségéről szóló rendelet] [5.] fejezetében megállapított eljárással összhangban kísérik figyelemmel és értékelik.</w:t>
            </w:r>
          </w:p>
        </w:tc>
        <w:tc>
          <w:tcPr>
            <w:tcW w:w="4876" w:type="dxa"/>
            <w:hideMark/>
          </w:tcPr>
          <w:p w14:paraId="5927D351" w14:textId="77777777" w:rsidR="00887EFF" w:rsidRPr="009901C8" w:rsidRDefault="00887EFF" w:rsidP="007D1A1C">
            <w:pPr>
              <w:pStyle w:val="Normal6"/>
              <w:rPr>
                <w:szCs w:val="24"/>
              </w:rPr>
            </w:pPr>
            <w:r w:rsidRPr="009901C8">
              <w:rPr>
                <w:b/>
                <w:i/>
              </w:rPr>
              <w:t>törölve</w:t>
            </w:r>
          </w:p>
        </w:tc>
      </w:tr>
    </w:tbl>
    <w:p w14:paraId="7CA5034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617AF9AE" w14:textId="77777777" w:rsidR="00887EFF" w:rsidRPr="009901C8" w:rsidRDefault="00887EFF" w:rsidP="00887EFF">
      <w:r w:rsidRPr="009901C8">
        <w:rPr>
          <w:rStyle w:val="HideTWBExt"/>
          <w:noProof w:val="0"/>
          <w:color w:val="auto"/>
        </w:rPr>
        <w:t>&lt;/AmendB&gt;</w:t>
      </w:r>
    </w:p>
    <w:p w14:paraId="45709E7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522</w:t>
      </w:r>
      <w:r w:rsidRPr="009901C8">
        <w:rPr>
          <w:rStyle w:val="HideTWBExt"/>
          <w:b w:val="0"/>
          <w:noProof w:val="0"/>
          <w:color w:val="auto"/>
        </w:rPr>
        <w:t>&lt;/NumAmB&gt;</w:t>
      </w:r>
    </w:p>
    <w:p w14:paraId="0C7D5637" w14:textId="77777777" w:rsidR="00887EFF" w:rsidRPr="009901C8" w:rsidRDefault="00887EFF" w:rsidP="00887EFF">
      <w:pPr>
        <w:pStyle w:val="NormalBold"/>
      </w:pPr>
      <w:r w:rsidRPr="009901C8">
        <w:rPr>
          <w:rStyle w:val="HideTWBExt"/>
          <w:b w:val="0"/>
          <w:noProof w:val="0"/>
          <w:color w:val="auto"/>
        </w:rPr>
        <w:t>&lt;RepeatBlock-By&gt;&lt;Members&gt;</w:t>
      </w:r>
      <w:r w:rsidRPr="009901C8">
        <w:t>Kinga Gál</w:t>
      </w:r>
      <w:r w:rsidRPr="009901C8">
        <w:rPr>
          <w:rStyle w:val="HideTWBExt"/>
          <w:b w:val="0"/>
          <w:noProof w:val="0"/>
          <w:color w:val="auto"/>
        </w:rPr>
        <w:t>&lt;/Members&gt;</w:t>
      </w:r>
    </w:p>
    <w:p w14:paraId="3F613AEC" w14:textId="77777777" w:rsidR="00887EFF" w:rsidRPr="009901C8" w:rsidRDefault="00887EFF" w:rsidP="00887EFF">
      <w:r w:rsidRPr="009901C8">
        <w:rPr>
          <w:rStyle w:val="HideTWBExt"/>
          <w:noProof w:val="0"/>
          <w:color w:val="auto"/>
        </w:rPr>
        <w:t>&lt;/RepeatBlock-By&gt;</w:t>
      </w:r>
    </w:p>
    <w:p w14:paraId="101E3964"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28C7A01" w14:textId="77777777" w:rsidR="00887EFF" w:rsidRPr="009901C8" w:rsidRDefault="00887EFF" w:rsidP="00887EFF">
      <w:pPr>
        <w:pStyle w:val="NormalBold"/>
      </w:pPr>
      <w:r w:rsidRPr="009901C8">
        <w:rPr>
          <w:rStyle w:val="HideTWBExt"/>
          <w:b w:val="0"/>
          <w:noProof w:val="0"/>
          <w:color w:val="auto"/>
        </w:rPr>
        <w:t>&lt;Article&gt;</w:t>
      </w:r>
      <w:r w:rsidRPr="009901C8">
        <w:t>28 cikk</w:t>
      </w:r>
      <w:r w:rsidRPr="009901C8">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004D7C0" w14:textId="77777777" w:rsidTr="007D1A1C">
        <w:trPr>
          <w:jc w:val="center"/>
        </w:trPr>
        <w:tc>
          <w:tcPr>
            <w:tcW w:w="9752" w:type="dxa"/>
            <w:gridSpan w:val="2"/>
          </w:tcPr>
          <w:p w14:paraId="12317FE9" w14:textId="77777777" w:rsidR="00887EFF" w:rsidRPr="009901C8" w:rsidRDefault="00887EFF" w:rsidP="007D1A1C">
            <w:pPr>
              <w:keepNext/>
            </w:pPr>
          </w:p>
        </w:tc>
      </w:tr>
      <w:tr w:rsidR="00887EFF" w:rsidRPr="009901C8" w14:paraId="61B8D670" w14:textId="77777777" w:rsidTr="007D1A1C">
        <w:trPr>
          <w:jc w:val="center"/>
        </w:trPr>
        <w:tc>
          <w:tcPr>
            <w:tcW w:w="4876" w:type="dxa"/>
            <w:hideMark/>
          </w:tcPr>
          <w:p w14:paraId="24D5ACE1" w14:textId="77777777" w:rsidR="00887EFF" w:rsidRPr="009901C8" w:rsidRDefault="00887EFF" w:rsidP="007D1A1C">
            <w:pPr>
              <w:pStyle w:val="ColumnHeading"/>
              <w:keepNext/>
            </w:pPr>
            <w:r w:rsidRPr="009901C8">
              <w:t>A Bizottság által javasolt szöveg</w:t>
            </w:r>
          </w:p>
        </w:tc>
        <w:tc>
          <w:tcPr>
            <w:tcW w:w="4876" w:type="dxa"/>
            <w:hideMark/>
          </w:tcPr>
          <w:p w14:paraId="3455FC32" w14:textId="77777777" w:rsidR="00887EFF" w:rsidRPr="009901C8" w:rsidRDefault="00887EFF" w:rsidP="007D1A1C">
            <w:pPr>
              <w:pStyle w:val="ColumnHeading"/>
              <w:keepNext/>
            </w:pPr>
            <w:r w:rsidRPr="009901C8">
              <w:t>Módosítás</w:t>
            </w:r>
          </w:p>
        </w:tc>
      </w:tr>
      <w:tr w:rsidR="00887EFF" w:rsidRPr="009901C8" w14:paraId="54C8C2EB" w14:textId="77777777" w:rsidTr="007D1A1C">
        <w:trPr>
          <w:jc w:val="center"/>
        </w:trPr>
        <w:tc>
          <w:tcPr>
            <w:tcW w:w="4876" w:type="dxa"/>
            <w:hideMark/>
          </w:tcPr>
          <w:p w14:paraId="0B078372" w14:textId="77777777" w:rsidR="00887EFF" w:rsidRPr="009901C8" w:rsidRDefault="00887EFF" w:rsidP="007D1A1C">
            <w:pPr>
              <w:pStyle w:val="Normal6"/>
              <w:jc w:val="center"/>
            </w:pPr>
            <w:r w:rsidRPr="009901C8">
              <w:rPr>
                <w:b/>
                <w:i/>
              </w:rPr>
              <w:t>28 cikk</w:t>
            </w:r>
          </w:p>
        </w:tc>
        <w:tc>
          <w:tcPr>
            <w:tcW w:w="4876" w:type="dxa"/>
            <w:hideMark/>
          </w:tcPr>
          <w:p w14:paraId="3A4A7073" w14:textId="77777777" w:rsidR="00887EFF" w:rsidRPr="009901C8" w:rsidRDefault="00887EFF" w:rsidP="007D1A1C">
            <w:pPr>
              <w:pStyle w:val="Normal6"/>
              <w:rPr>
                <w:szCs w:val="24"/>
              </w:rPr>
            </w:pPr>
            <w:r w:rsidRPr="009901C8">
              <w:rPr>
                <w:b/>
                <w:i/>
              </w:rPr>
              <w:t>törölve</w:t>
            </w:r>
          </w:p>
        </w:tc>
      </w:tr>
      <w:tr w:rsidR="00887EFF" w:rsidRPr="009901C8" w14:paraId="2AFB4063" w14:textId="77777777" w:rsidTr="007D1A1C">
        <w:trPr>
          <w:jc w:val="center"/>
        </w:trPr>
        <w:tc>
          <w:tcPr>
            <w:tcW w:w="4876" w:type="dxa"/>
            <w:hideMark/>
          </w:tcPr>
          <w:p w14:paraId="34EA94BA" w14:textId="77777777" w:rsidR="00887EFF" w:rsidRPr="009901C8" w:rsidRDefault="00887EFF" w:rsidP="007D1A1C">
            <w:pPr>
              <w:pStyle w:val="Normal6"/>
              <w:jc w:val="center"/>
            </w:pPr>
            <w:r w:rsidRPr="009901C8">
              <w:rPr>
                <w:b/>
                <w:i/>
              </w:rPr>
              <w:t>Szükséghelyzeti tervezés</w:t>
            </w:r>
          </w:p>
        </w:tc>
        <w:tc>
          <w:tcPr>
            <w:tcW w:w="4876" w:type="dxa"/>
          </w:tcPr>
          <w:p w14:paraId="265877DE" w14:textId="77777777" w:rsidR="00887EFF" w:rsidRPr="009901C8" w:rsidRDefault="00887EFF" w:rsidP="007D1A1C">
            <w:pPr>
              <w:pStyle w:val="Normal6"/>
              <w:rPr>
                <w:szCs w:val="24"/>
              </w:rPr>
            </w:pPr>
          </w:p>
        </w:tc>
      </w:tr>
      <w:tr w:rsidR="00887EFF" w:rsidRPr="009901C8" w14:paraId="5829AF1D" w14:textId="77777777" w:rsidTr="007D1A1C">
        <w:trPr>
          <w:jc w:val="center"/>
        </w:trPr>
        <w:tc>
          <w:tcPr>
            <w:tcW w:w="4876" w:type="dxa"/>
          </w:tcPr>
          <w:p w14:paraId="03E1ED69" w14:textId="77777777" w:rsidR="00887EFF" w:rsidRPr="009901C8" w:rsidRDefault="00887EFF" w:rsidP="007D1A1C">
            <w:pPr>
              <w:pStyle w:val="Normal6"/>
              <w:rPr>
                <w:b/>
                <w:i/>
              </w:rPr>
            </w:pPr>
            <w:r w:rsidRPr="009901C8">
              <w:rPr>
                <w:b/>
                <w:i/>
              </w:rPr>
              <w:t>(1)</w:t>
            </w:r>
            <w:r w:rsidRPr="009901C8">
              <w:tab/>
            </w:r>
            <w:r w:rsidRPr="009901C8">
              <w:rPr>
                <w:b/>
                <w:i/>
              </w:rPr>
              <w:t>Minden tagállam szükséghelyzeti tervet dolgoz ki felvázolva a kérelmezők ezen irányelvvel összhangban való megfelelő fogadásának biztosítására olyan esetekben hozandó tervezett intézkedéseket, amikor a tagállam a nemzetközi védelmet kérelmezők aránytalanul magas számával szembesül. A nemzetközi védelmet kérelmezők alatt azon személyek értendők, akiknek a tagállam területén kell tartózkodniuk, ideértve azon személyek is, akikért az (EU) XXX/XXX rendelettel [a Dublini Rendelet] összhangban az adott tagállam felelős, az említett rendelet VII. fejezetében felvázolt korrekciós célú elosztási mechanizmus figyelembe vételével.</w:t>
            </w:r>
          </w:p>
        </w:tc>
        <w:tc>
          <w:tcPr>
            <w:tcW w:w="4876" w:type="dxa"/>
          </w:tcPr>
          <w:p w14:paraId="0D5D87A6" w14:textId="77777777" w:rsidR="00887EFF" w:rsidRPr="009901C8" w:rsidRDefault="00887EFF" w:rsidP="007D1A1C">
            <w:pPr>
              <w:pStyle w:val="Normal6"/>
              <w:rPr>
                <w:szCs w:val="24"/>
              </w:rPr>
            </w:pPr>
          </w:p>
        </w:tc>
      </w:tr>
      <w:tr w:rsidR="00887EFF" w:rsidRPr="009901C8" w14:paraId="20DDE1B6" w14:textId="77777777" w:rsidTr="007D1A1C">
        <w:trPr>
          <w:jc w:val="center"/>
        </w:trPr>
        <w:tc>
          <w:tcPr>
            <w:tcW w:w="4876" w:type="dxa"/>
          </w:tcPr>
          <w:p w14:paraId="522FD422" w14:textId="77777777" w:rsidR="00887EFF" w:rsidRPr="009901C8" w:rsidRDefault="00887EFF" w:rsidP="007D1A1C">
            <w:pPr>
              <w:pStyle w:val="Normal6"/>
              <w:rPr>
                <w:b/>
                <w:i/>
              </w:rPr>
            </w:pPr>
            <w:r w:rsidRPr="009901C8">
              <w:rPr>
                <w:b/>
                <w:i/>
              </w:rPr>
              <w:t>(2)</w:t>
            </w:r>
            <w:r w:rsidRPr="009901C8">
              <w:tab/>
            </w:r>
            <w:r w:rsidRPr="009901C8">
              <w:rPr>
                <w:b/>
                <w:i/>
              </w:rPr>
              <w:t>Az első szükséghelyzeti tervet az Európai Unió Menekültügyi Ügynöksége által kidolgozandó minta felhasználásával kell kitölteni, és azt legkésőbb [hat hónappal ezen irányelv hatályba lépése után]-ig kell megküldeni az Európai Unió Menekültügyi Ügynöksége számára. Ezt követően kétévente meg kell küldeni az Európai Unió Menekültügyi Ügynöksége számára a naprakésszé tett szükséghelyzeti tervet. A tagállamok minden olyan esetben tájékoztatják a Bizottságot és az Európai Unió Menekültügyi Ügynökségét, amikor a szükséghelyzeti tervet életbe léptetik.</w:t>
            </w:r>
          </w:p>
        </w:tc>
        <w:tc>
          <w:tcPr>
            <w:tcW w:w="4876" w:type="dxa"/>
          </w:tcPr>
          <w:p w14:paraId="0FEA0C13" w14:textId="77777777" w:rsidR="00887EFF" w:rsidRPr="009901C8" w:rsidRDefault="00887EFF" w:rsidP="007D1A1C">
            <w:pPr>
              <w:pStyle w:val="Normal6"/>
              <w:rPr>
                <w:szCs w:val="24"/>
              </w:rPr>
            </w:pPr>
          </w:p>
        </w:tc>
      </w:tr>
      <w:tr w:rsidR="00887EFF" w:rsidRPr="009901C8" w14:paraId="4679AB73" w14:textId="77777777" w:rsidTr="007D1A1C">
        <w:trPr>
          <w:jc w:val="center"/>
        </w:trPr>
        <w:tc>
          <w:tcPr>
            <w:tcW w:w="4876" w:type="dxa"/>
          </w:tcPr>
          <w:p w14:paraId="7B28CE6B" w14:textId="77777777" w:rsidR="00887EFF" w:rsidRPr="009901C8" w:rsidRDefault="00887EFF" w:rsidP="007D1A1C">
            <w:pPr>
              <w:pStyle w:val="Normal6"/>
              <w:rPr>
                <w:b/>
                <w:i/>
              </w:rPr>
            </w:pPr>
            <w:r w:rsidRPr="009901C8">
              <w:rPr>
                <w:b/>
                <w:i/>
              </w:rPr>
              <w:t>(3)</w:t>
            </w:r>
            <w:r w:rsidRPr="009901C8">
              <w:tab/>
            </w:r>
            <w:r w:rsidRPr="009901C8">
              <w:rPr>
                <w:b/>
                <w:i/>
              </w:rPr>
              <w:t>A szükséghelyzeti tervek, és különösen a tervek szerint hozott intézkedések megfelelőségét az (EU) XXX/XXX rendelet [az Európai Unió Menekültügyi Ügynökségéről szóló rendelet] [5. fejezetében] meghatározott eljárással összhangban figyelemmel kísérik és értékelik.</w:t>
            </w:r>
          </w:p>
        </w:tc>
        <w:tc>
          <w:tcPr>
            <w:tcW w:w="4876" w:type="dxa"/>
          </w:tcPr>
          <w:p w14:paraId="6783CDC3" w14:textId="77777777" w:rsidR="00887EFF" w:rsidRPr="009901C8" w:rsidRDefault="00887EFF" w:rsidP="007D1A1C">
            <w:pPr>
              <w:pStyle w:val="Normal6"/>
              <w:rPr>
                <w:szCs w:val="24"/>
              </w:rPr>
            </w:pPr>
          </w:p>
        </w:tc>
      </w:tr>
    </w:tbl>
    <w:p w14:paraId="44B32D0C"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8D41022" w14:textId="77777777" w:rsidR="00887EFF" w:rsidRPr="009901C8" w:rsidRDefault="00887EFF" w:rsidP="00887EFF">
      <w:r w:rsidRPr="009901C8">
        <w:rPr>
          <w:rStyle w:val="HideTWBExt"/>
          <w:noProof w:val="0"/>
          <w:color w:val="auto"/>
        </w:rPr>
        <w:t>&lt;/AmendB&gt;</w:t>
      </w:r>
    </w:p>
    <w:p w14:paraId="5151117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523</w:t>
      </w:r>
      <w:r w:rsidRPr="009901C8">
        <w:rPr>
          <w:rStyle w:val="HideTWBExt"/>
          <w:b w:val="0"/>
          <w:noProof w:val="0"/>
          <w:color w:val="auto"/>
        </w:rPr>
        <w:t>&lt;/NumAmB&gt;</w:t>
      </w:r>
    </w:p>
    <w:p w14:paraId="2E177259"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548A86B0" w14:textId="77777777" w:rsidR="00887EFF" w:rsidRPr="009901C8" w:rsidRDefault="00887EFF" w:rsidP="00887EFF">
      <w:r w:rsidRPr="009901C8">
        <w:rPr>
          <w:rStyle w:val="HideTWBExt"/>
          <w:noProof w:val="0"/>
          <w:color w:val="auto"/>
        </w:rPr>
        <w:t>&lt;/RepeatBlock-By&gt;</w:t>
      </w:r>
    </w:p>
    <w:p w14:paraId="615DFD47"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DCA89D9" w14:textId="77777777" w:rsidR="00887EFF" w:rsidRPr="009901C8" w:rsidRDefault="00887EFF" w:rsidP="00887EFF">
      <w:pPr>
        <w:pStyle w:val="NormalBold"/>
      </w:pPr>
      <w:r w:rsidRPr="009901C8">
        <w:rPr>
          <w:rStyle w:val="HideTWBExt"/>
          <w:b w:val="0"/>
          <w:noProof w:val="0"/>
          <w:color w:val="auto"/>
        </w:rPr>
        <w:t>&lt;Article&gt;</w:t>
      </w:r>
      <w:r w:rsidRPr="009901C8">
        <w:t>28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9A924AF" w14:textId="77777777" w:rsidTr="007D1A1C">
        <w:trPr>
          <w:jc w:val="center"/>
        </w:trPr>
        <w:tc>
          <w:tcPr>
            <w:tcW w:w="9752" w:type="dxa"/>
            <w:gridSpan w:val="2"/>
          </w:tcPr>
          <w:p w14:paraId="0E1729BE" w14:textId="77777777" w:rsidR="00887EFF" w:rsidRPr="009901C8" w:rsidRDefault="00887EFF" w:rsidP="007D1A1C">
            <w:pPr>
              <w:keepNext/>
            </w:pPr>
          </w:p>
        </w:tc>
      </w:tr>
      <w:tr w:rsidR="00887EFF" w:rsidRPr="009901C8" w14:paraId="74F6C701" w14:textId="77777777" w:rsidTr="007D1A1C">
        <w:trPr>
          <w:jc w:val="center"/>
        </w:trPr>
        <w:tc>
          <w:tcPr>
            <w:tcW w:w="4876" w:type="dxa"/>
            <w:hideMark/>
          </w:tcPr>
          <w:p w14:paraId="58F10C10" w14:textId="77777777" w:rsidR="00887EFF" w:rsidRPr="009901C8" w:rsidRDefault="00887EFF" w:rsidP="007D1A1C">
            <w:pPr>
              <w:pStyle w:val="ColumnHeading"/>
              <w:keepNext/>
            </w:pPr>
            <w:r w:rsidRPr="009901C8">
              <w:t>A Bizottság által javasolt szöveg</w:t>
            </w:r>
          </w:p>
        </w:tc>
        <w:tc>
          <w:tcPr>
            <w:tcW w:w="4876" w:type="dxa"/>
            <w:hideMark/>
          </w:tcPr>
          <w:p w14:paraId="3268AE62" w14:textId="77777777" w:rsidR="00887EFF" w:rsidRPr="009901C8" w:rsidRDefault="00887EFF" w:rsidP="007D1A1C">
            <w:pPr>
              <w:pStyle w:val="ColumnHeading"/>
              <w:keepNext/>
            </w:pPr>
            <w:r w:rsidRPr="009901C8">
              <w:t>Módosítás</w:t>
            </w:r>
          </w:p>
        </w:tc>
      </w:tr>
      <w:tr w:rsidR="00887EFF" w:rsidRPr="009901C8" w14:paraId="47D0C528" w14:textId="77777777" w:rsidTr="007D1A1C">
        <w:trPr>
          <w:jc w:val="center"/>
        </w:trPr>
        <w:tc>
          <w:tcPr>
            <w:tcW w:w="4876" w:type="dxa"/>
            <w:hideMark/>
          </w:tcPr>
          <w:p w14:paraId="3A3D76A9" w14:textId="77777777" w:rsidR="00887EFF" w:rsidRPr="009901C8" w:rsidRDefault="00887EFF" w:rsidP="007D1A1C">
            <w:pPr>
              <w:pStyle w:val="Normal6"/>
            </w:pPr>
            <w:r w:rsidRPr="009901C8">
              <w:t>(1)</w:t>
            </w:r>
            <w:r w:rsidRPr="009901C8">
              <w:tab/>
              <w:t xml:space="preserve">Minden tagállam szükséghelyzeti tervet dolgoz ki felvázolva a kérelmezők ezen irányelvvel összhangban való megfelelő fogadásának biztosítására </w:t>
            </w:r>
            <w:r w:rsidRPr="009901C8">
              <w:rPr>
                <w:b/>
                <w:i/>
              </w:rPr>
              <w:t>olyan esetekben</w:t>
            </w:r>
            <w:r w:rsidRPr="009901C8">
              <w:t xml:space="preserve"> hozandó tervezett intézkedéseket</w:t>
            </w:r>
            <w:r w:rsidRPr="009901C8">
              <w:rPr>
                <w:b/>
                <w:i/>
              </w:rPr>
              <w:t>, amikor a tagállam a nemzetközi védelmet kérelmezők aránytalanul magas számával szembesül</w:t>
            </w:r>
            <w:r w:rsidRPr="009901C8">
              <w:t>.</w:t>
            </w:r>
            <w:r w:rsidRPr="009901C8">
              <w:rPr>
                <w:b/>
                <w:i/>
              </w:rPr>
              <w:t xml:space="preserve"> A nemzetközi védelmet kérelmezők alatt azon személyek értendők, akiknek a tagállam területén kell tartózkodniuk, ideértve azon személyek is, akikért az (EU) XXX/XXX rendelettel [a Dublini Rendelet] összhangban az adott tagállam felelős, az említett rendelet VII. fejezetében felvázolt korrekciós célú elosztási mechanizmus figyelembe vételével.</w:t>
            </w:r>
          </w:p>
        </w:tc>
        <w:tc>
          <w:tcPr>
            <w:tcW w:w="4876" w:type="dxa"/>
            <w:hideMark/>
          </w:tcPr>
          <w:p w14:paraId="62FE10A0" w14:textId="77777777" w:rsidR="00887EFF" w:rsidRPr="009901C8" w:rsidRDefault="00887EFF" w:rsidP="007D1A1C">
            <w:pPr>
              <w:pStyle w:val="Normal6"/>
              <w:rPr>
                <w:szCs w:val="24"/>
              </w:rPr>
            </w:pPr>
            <w:r w:rsidRPr="009901C8">
              <w:t>(1)</w:t>
            </w:r>
            <w:r w:rsidRPr="009901C8">
              <w:tab/>
              <w:t xml:space="preserve">Minden tagállam szükséghelyzeti tervet dolgoz ki felvázolva a </w:t>
            </w:r>
            <w:r w:rsidRPr="009901C8">
              <w:rPr>
                <w:b/>
                <w:i/>
              </w:rPr>
              <w:t>nemzetközi védelmet</w:t>
            </w:r>
            <w:r w:rsidRPr="009901C8">
              <w:rPr>
                <w:b/>
              </w:rPr>
              <w:t xml:space="preserve"> </w:t>
            </w:r>
            <w:r w:rsidRPr="009901C8">
              <w:t xml:space="preserve">kérelmezők ezen irányelvvel összhangban való megfelelő fogadásának biztosítására </w:t>
            </w:r>
            <w:r w:rsidRPr="009901C8">
              <w:rPr>
                <w:b/>
                <w:i/>
              </w:rPr>
              <w:t>aránytalan nyomás esetén</w:t>
            </w:r>
            <w:r w:rsidRPr="009901C8">
              <w:rPr>
                <w:b/>
              </w:rPr>
              <w:t xml:space="preserve"> </w:t>
            </w:r>
            <w:r w:rsidRPr="009901C8">
              <w:t>hozandó tervezett intézkedéseket.</w:t>
            </w:r>
          </w:p>
        </w:tc>
      </w:tr>
    </w:tbl>
    <w:p w14:paraId="2F28731D"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DD4E25F" w14:textId="77777777" w:rsidR="00887EFF" w:rsidRPr="009901C8" w:rsidRDefault="00887EFF" w:rsidP="00887EFF">
      <w:r w:rsidRPr="009901C8">
        <w:rPr>
          <w:rStyle w:val="HideTWBExt"/>
          <w:noProof w:val="0"/>
          <w:color w:val="auto"/>
        </w:rPr>
        <w:t>&lt;/AmendB&gt;</w:t>
      </w:r>
    </w:p>
    <w:p w14:paraId="6FB7505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524</w:t>
      </w:r>
      <w:r w:rsidRPr="009901C8">
        <w:rPr>
          <w:rStyle w:val="HideTWBExt"/>
          <w:b w:val="0"/>
          <w:noProof w:val="0"/>
          <w:color w:val="auto"/>
        </w:rPr>
        <w:t>&lt;/NumAmB&gt;</w:t>
      </w:r>
    </w:p>
    <w:p w14:paraId="669148D5" w14:textId="77777777" w:rsidR="00887EFF" w:rsidRPr="009901C8" w:rsidRDefault="00887EFF" w:rsidP="00887EFF">
      <w:pPr>
        <w:pStyle w:val="NormalBold"/>
      </w:pPr>
      <w:r w:rsidRPr="009901C8">
        <w:rPr>
          <w:rStyle w:val="HideTWBExt"/>
          <w:b w:val="0"/>
          <w:noProof w:val="0"/>
          <w:color w:val="auto"/>
        </w:rPr>
        <w:t>&lt;RepeatBlock-By&gt;&lt;Members&gt;</w:t>
      </w:r>
      <w:r w:rsidRPr="009901C8">
        <w:t>Kati Piri, Juan Fernando López Aguilar, Péter Niedermüller, Maria Grapini, Tanja Fajon</w:t>
      </w:r>
      <w:r w:rsidRPr="009901C8">
        <w:rPr>
          <w:rStyle w:val="HideTWBExt"/>
          <w:b w:val="0"/>
          <w:noProof w:val="0"/>
          <w:color w:val="auto"/>
        </w:rPr>
        <w:t>&lt;/Members&gt;</w:t>
      </w:r>
    </w:p>
    <w:p w14:paraId="6EA3F48F" w14:textId="77777777" w:rsidR="00887EFF" w:rsidRPr="009901C8" w:rsidRDefault="00887EFF" w:rsidP="00887EFF">
      <w:r w:rsidRPr="009901C8">
        <w:rPr>
          <w:rStyle w:val="HideTWBExt"/>
          <w:noProof w:val="0"/>
          <w:color w:val="auto"/>
        </w:rPr>
        <w:t>&lt;/RepeatBlock-By&gt;</w:t>
      </w:r>
    </w:p>
    <w:p w14:paraId="22EA025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668AF22" w14:textId="77777777" w:rsidR="00887EFF" w:rsidRPr="009901C8" w:rsidRDefault="00887EFF" w:rsidP="00887EFF">
      <w:pPr>
        <w:pStyle w:val="NormalBold"/>
      </w:pPr>
      <w:r w:rsidRPr="009901C8">
        <w:rPr>
          <w:rStyle w:val="HideTWBExt"/>
          <w:b w:val="0"/>
          <w:noProof w:val="0"/>
          <w:color w:val="auto"/>
        </w:rPr>
        <w:t>&lt;Article&gt;</w:t>
      </w:r>
      <w:r w:rsidRPr="009901C8">
        <w:t>28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52CF393" w14:textId="77777777" w:rsidTr="007D1A1C">
        <w:trPr>
          <w:jc w:val="center"/>
        </w:trPr>
        <w:tc>
          <w:tcPr>
            <w:tcW w:w="9752" w:type="dxa"/>
            <w:gridSpan w:val="2"/>
          </w:tcPr>
          <w:p w14:paraId="79135190" w14:textId="77777777" w:rsidR="00887EFF" w:rsidRPr="009901C8" w:rsidRDefault="00887EFF" w:rsidP="007D1A1C">
            <w:pPr>
              <w:keepNext/>
            </w:pPr>
          </w:p>
        </w:tc>
      </w:tr>
      <w:tr w:rsidR="00887EFF" w:rsidRPr="009901C8" w14:paraId="41E0673A" w14:textId="77777777" w:rsidTr="007D1A1C">
        <w:trPr>
          <w:jc w:val="center"/>
        </w:trPr>
        <w:tc>
          <w:tcPr>
            <w:tcW w:w="4876" w:type="dxa"/>
            <w:hideMark/>
          </w:tcPr>
          <w:p w14:paraId="58894EC1" w14:textId="77777777" w:rsidR="00887EFF" w:rsidRPr="009901C8" w:rsidRDefault="00887EFF" w:rsidP="007D1A1C">
            <w:pPr>
              <w:pStyle w:val="ColumnHeading"/>
              <w:keepNext/>
            </w:pPr>
            <w:r w:rsidRPr="009901C8">
              <w:t>A Bizottság által javasolt szöveg</w:t>
            </w:r>
          </w:p>
        </w:tc>
        <w:tc>
          <w:tcPr>
            <w:tcW w:w="4876" w:type="dxa"/>
            <w:hideMark/>
          </w:tcPr>
          <w:p w14:paraId="269F21CC" w14:textId="77777777" w:rsidR="00887EFF" w:rsidRPr="009901C8" w:rsidRDefault="00887EFF" w:rsidP="007D1A1C">
            <w:pPr>
              <w:pStyle w:val="ColumnHeading"/>
              <w:keepNext/>
            </w:pPr>
            <w:r w:rsidRPr="009901C8">
              <w:t>Módosítás</w:t>
            </w:r>
          </w:p>
        </w:tc>
      </w:tr>
      <w:tr w:rsidR="00887EFF" w:rsidRPr="009901C8" w14:paraId="09FAEBB0" w14:textId="77777777" w:rsidTr="007D1A1C">
        <w:trPr>
          <w:jc w:val="center"/>
        </w:trPr>
        <w:tc>
          <w:tcPr>
            <w:tcW w:w="4876" w:type="dxa"/>
            <w:hideMark/>
          </w:tcPr>
          <w:p w14:paraId="58E4E6EC" w14:textId="77777777" w:rsidR="00887EFF" w:rsidRPr="009901C8" w:rsidRDefault="00887EFF" w:rsidP="007D1A1C">
            <w:pPr>
              <w:pStyle w:val="Normal6"/>
            </w:pPr>
            <w:r w:rsidRPr="009901C8">
              <w:t>(1)</w:t>
            </w:r>
            <w:r w:rsidRPr="009901C8">
              <w:tab/>
              <w:t xml:space="preserve">Minden tagállam szükséghelyzeti tervet dolgoz ki felvázolva a kérelmezők ezen irányelvvel összhangban való megfelelő fogadásának biztosítására olyan esetekben hozandó tervezett intézkedéseket, amikor a tagállam a nemzetközi védelmet kérelmezők aránytalanul magas számával szembesül. </w:t>
            </w:r>
            <w:r w:rsidRPr="009901C8">
              <w:rPr>
                <w:b/>
                <w:i/>
              </w:rPr>
              <w:t>A nemzetközi védelmet kérelmezők alatt azon személyek értendők, akiknek a tagállam területén kell tartózkodniuk, ideértve azon személyek is, akikért az (EU) XXX/XXX rendelettel [a Dublini Rendelet] összhangban az adott tagállam felelős, az említett rendelet VII. fejezetében felvázolt korrekciós célú elosztási mechanizmus figyelembe vételével.</w:t>
            </w:r>
          </w:p>
        </w:tc>
        <w:tc>
          <w:tcPr>
            <w:tcW w:w="4876" w:type="dxa"/>
            <w:hideMark/>
          </w:tcPr>
          <w:p w14:paraId="607BD72E" w14:textId="77777777" w:rsidR="00887EFF" w:rsidRPr="009901C8" w:rsidRDefault="00887EFF" w:rsidP="007D1A1C">
            <w:pPr>
              <w:pStyle w:val="Normal6"/>
              <w:rPr>
                <w:szCs w:val="24"/>
              </w:rPr>
            </w:pPr>
            <w:r w:rsidRPr="009901C8">
              <w:t>(1)</w:t>
            </w:r>
            <w:r w:rsidRPr="009901C8">
              <w:tab/>
              <w:t>Minden tagállam szükséghelyzeti tervet dolgoz ki felvázolva a kérelmezők ezen irányelvvel összhangban való megfelelő fogadásának biztosítására olyan esetekben hozandó tervezett intézkedéseket, amikor a tagállam a nemzetközi védelmet kérelmezők aránytalanul magas számával szembesül.</w:t>
            </w:r>
          </w:p>
        </w:tc>
      </w:tr>
    </w:tbl>
    <w:p w14:paraId="7A306898"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E298F1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B647481" w14:textId="77777777" w:rsidR="00887EFF" w:rsidRPr="009901C8" w:rsidRDefault="00887EFF" w:rsidP="00887EFF">
      <w:pPr>
        <w:pStyle w:val="Normal12Italic"/>
        <w:rPr>
          <w:noProof w:val="0"/>
        </w:rPr>
      </w:pPr>
      <w:r w:rsidRPr="009901C8">
        <w:rPr>
          <w:noProof w:val="0"/>
        </w:rPr>
        <w:t>A 28. cikk jóllehet üdvözlendő szükséghelyzeti tervezést vezet be, lehetővé téve a tagállamok számára, hogy megfelelő befogadási kapacitást biztosítsanak abban az esetben, ha a kérelmezők aránytalanul magas számával szembesülnek, ezt a kötelezettséget csak az adott tagállam területén tartózkodni köteles kérelmezők számával kapcsolja össze. A tagállamok tervezési kötelezettségének a Dublini Rendelet kívánatos működésétől való függővé tétele nem nyújt gyakorlati értéket, mivel a tagállami befogadási kapacitásra nehezedő nyomás a gyakorlatban messze túlmutathat azokon a kérelmezőkön, akiknek a Dublini Rendelkezés szerinti felelősségek hivatalos értelmezése alapján az adott tagállam területén kell tartózkodniuk. A megfelelő szükséghelyzeti tervezésnek fel kell készítenie a tagállamokat az érkezések számának növekedésére, tekintet nélkül arra, hogy ez a Dublini Rendeletben megállapított elosztási szabályokkal és korrekciós intézkedésekkel összhangban következik-e be.</w:t>
      </w:r>
    </w:p>
    <w:p w14:paraId="27D61CFB" w14:textId="77777777" w:rsidR="00887EFF" w:rsidRPr="009901C8" w:rsidRDefault="00887EFF" w:rsidP="00887EFF">
      <w:r w:rsidRPr="009901C8">
        <w:rPr>
          <w:rStyle w:val="HideTWBExt"/>
          <w:noProof w:val="0"/>
          <w:color w:val="auto"/>
        </w:rPr>
        <w:t>&lt;/AmendB&gt;</w:t>
      </w:r>
    </w:p>
    <w:p w14:paraId="70DA20C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525</w:t>
      </w:r>
      <w:r w:rsidRPr="009901C8">
        <w:rPr>
          <w:rStyle w:val="HideTWBExt"/>
          <w:b w:val="0"/>
          <w:noProof w:val="0"/>
          <w:color w:val="auto"/>
        </w:rPr>
        <w:t>&lt;/NumAmB&gt;</w:t>
      </w:r>
    </w:p>
    <w:p w14:paraId="7B27C2A3"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3F62D356"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4D526847" w14:textId="77777777" w:rsidR="00887EFF" w:rsidRPr="009901C8" w:rsidRDefault="00887EFF" w:rsidP="00887EFF">
      <w:r w:rsidRPr="009901C8">
        <w:rPr>
          <w:rStyle w:val="HideTWBExt"/>
          <w:noProof w:val="0"/>
          <w:color w:val="auto"/>
        </w:rPr>
        <w:t>&lt;/RepeatBlock-By&gt;</w:t>
      </w:r>
    </w:p>
    <w:p w14:paraId="6D77440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37ACC3E" w14:textId="77777777" w:rsidR="00887EFF" w:rsidRPr="009901C8" w:rsidRDefault="00887EFF" w:rsidP="00887EFF">
      <w:pPr>
        <w:pStyle w:val="NormalBold"/>
      </w:pPr>
      <w:r w:rsidRPr="009901C8">
        <w:rPr>
          <w:rStyle w:val="HideTWBExt"/>
          <w:b w:val="0"/>
          <w:noProof w:val="0"/>
          <w:color w:val="auto"/>
        </w:rPr>
        <w:t>&lt;Article&gt;</w:t>
      </w:r>
      <w:r w:rsidRPr="009901C8">
        <w:t>28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F2E7360" w14:textId="77777777" w:rsidTr="007D1A1C">
        <w:trPr>
          <w:jc w:val="center"/>
        </w:trPr>
        <w:tc>
          <w:tcPr>
            <w:tcW w:w="9752" w:type="dxa"/>
            <w:gridSpan w:val="2"/>
          </w:tcPr>
          <w:p w14:paraId="68FA2370" w14:textId="77777777" w:rsidR="00887EFF" w:rsidRPr="009901C8" w:rsidRDefault="00887EFF" w:rsidP="007D1A1C">
            <w:pPr>
              <w:keepNext/>
            </w:pPr>
          </w:p>
        </w:tc>
      </w:tr>
      <w:tr w:rsidR="00887EFF" w:rsidRPr="009901C8" w14:paraId="78238930" w14:textId="77777777" w:rsidTr="007D1A1C">
        <w:trPr>
          <w:jc w:val="center"/>
        </w:trPr>
        <w:tc>
          <w:tcPr>
            <w:tcW w:w="4876" w:type="dxa"/>
            <w:hideMark/>
          </w:tcPr>
          <w:p w14:paraId="140D151A" w14:textId="77777777" w:rsidR="00887EFF" w:rsidRPr="009901C8" w:rsidRDefault="00887EFF" w:rsidP="007D1A1C">
            <w:pPr>
              <w:pStyle w:val="ColumnHeading"/>
              <w:keepNext/>
            </w:pPr>
            <w:r w:rsidRPr="009901C8">
              <w:t>A Bizottság által javasolt szöveg</w:t>
            </w:r>
          </w:p>
        </w:tc>
        <w:tc>
          <w:tcPr>
            <w:tcW w:w="4876" w:type="dxa"/>
            <w:hideMark/>
          </w:tcPr>
          <w:p w14:paraId="54EF3726" w14:textId="77777777" w:rsidR="00887EFF" w:rsidRPr="009901C8" w:rsidRDefault="00887EFF" w:rsidP="007D1A1C">
            <w:pPr>
              <w:pStyle w:val="ColumnHeading"/>
              <w:keepNext/>
            </w:pPr>
            <w:r w:rsidRPr="009901C8">
              <w:t>Módosítás</w:t>
            </w:r>
          </w:p>
        </w:tc>
      </w:tr>
      <w:tr w:rsidR="00887EFF" w:rsidRPr="009901C8" w14:paraId="16316BB8" w14:textId="77777777" w:rsidTr="007D1A1C">
        <w:trPr>
          <w:jc w:val="center"/>
        </w:trPr>
        <w:tc>
          <w:tcPr>
            <w:tcW w:w="4876" w:type="dxa"/>
            <w:hideMark/>
          </w:tcPr>
          <w:p w14:paraId="0652F538" w14:textId="77777777" w:rsidR="00887EFF" w:rsidRPr="009901C8" w:rsidRDefault="00887EFF" w:rsidP="007D1A1C">
            <w:pPr>
              <w:pStyle w:val="Normal6"/>
            </w:pPr>
            <w:r w:rsidRPr="009901C8">
              <w:t>(1)</w:t>
            </w:r>
            <w:r w:rsidRPr="009901C8">
              <w:tab/>
              <w:t xml:space="preserve">Minden tagállam szükséghelyzeti tervet dolgoz ki felvázolva a kérelmezők ezen irányelvvel összhangban való megfelelő fogadásának biztosítására olyan esetekben hozandó tervezett intézkedéseket, amikor a tagállam a nemzetközi védelmet kérelmezők aránytalanul magas számával szembesül. </w:t>
            </w:r>
            <w:r w:rsidRPr="009901C8">
              <w:rPr>
                <w:b/>
                <w:i/>
              </w:rPr>
              <w:t>A nemzetközi védelmet kérelmezők alatt azon személyek értendők, akiknek a tagállam területén kell tartózkodniuk, ideértve azon személyek is, akikért az (EU) XXX/XXX rendelettel [a Dublini Rendelet] összhangban az adott tagállam felelős, az említett rendelet VII. fejezetében felvázolt korrekciós célú elosztási mechanizmus figyelembe vételével.</w:t>
            </w:r>
          </w:p>
        </w:tc>
        <w:tc>
          <w:tcPr>
            <w:tcW w:w="4876" w:type="dxa"/>
            <w:hideMark/>
          </w:tcPr>
          <w:p w14:paraId="379625B5" w14:textId="77777777" w:rsidR="00887EFF" w:rsidRPr="009901C8" w:rsidRDefault="00887EFF" w:rsidP="007D1A1C">
            <w:pPr>
              <w:pStyle w:val="Normal6"/>
              <w:rPr>
                <w:szCs w:val="24"/>
              </w:rPr>
            </w:pPr>
            <w:r w:rsidRPr="009901C8">
              <w:t>(1)</w:t>
            </w:r>
            <w:r w:rsidRPr="009901C8">
              <w:tab/>
              <w:t xml:space="preserve">Minden tagállam szükséghelyzeti tervet dolgoz ki </w:t>
            </w:r>
            <w:r w:rsidRPr="009901C8">
              <w:rPr>
                <w:b/>
                <w:i/>
              </w:rPr>
              <w:t>az érintett civil társadalmi és nemzetközi szervezetekkel és a helyi és regionális hatóságokkal együttműködésben,</w:t>
            </w:r>
            <w:r w:rsidRPr="009901C8">
              <w:rPr>
                <w:b/>
              </w:rPr>
              <w:t xml:space="preserve"> </w:t>
            </w:r>
            <w:r w:rsidRPr="009901C8">
              <w:t>felvázolva a kérelmezők ezen irányelvvel összhangban való megfelelő fogadásának biztosítására olyan esetekben hozandó tervezett intézkedéseket, amikor a tagállam a nemzetközi védelmet kérelmezők aránytalanul magas számával szembesül.</w:t>
            </w:r>
          </w:p>
        </w:tc>
      </w:tr>
    </w:tbl>
    <w:p w14:paraId="00FE38F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3DBAA94" w14:textId="77777777" w:rsidR="00887EFF" w:rsidRPr="009901C8" w:rsidRDefault="00887EFF" w:rsidP="00887EFF">
      <w:r w:rsidRPr="009901C8">
        <w:rPr>
          <w:rStyle w:val="HideTWBExt"/>
          <w:noProof w:val="0"/>
          <w:color w:val="auto"/>
        </w:rPr>
        <w:t>&lt;/AmendB&gt;</w:t>
      </w:r>
    </w:p>
    <w:p w14:paraId="5CAA3EF6"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526</w:t>
      </w:r>
      <w:r w:rsidRPr="009901C8">
        <w:rPr>
          <w:rStyle w:val="HideTWBExt"/>
          <w:b w:val="0"/>
          <w:noProof w:val="0"/>
          <w:color w:val="auto"/>
        </w:rPr>
        <w:t>&lt;/NumAmB&gt;</w:t>
      </w:r>
    </w:p>
    <w:p w14:paraId="0A3E5C9B"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57355BE" w14:textId="77777777" w:rsidR="00887EFF" w:rsidRPr="009901C8" w:rsidRDefault="00887EFF" w:rsidP="00887EFF">
      <w:r w:rsidRPr="009901C8">
        <w:rPr>
          <w:rStyle w:val="HideTWBExt"/>
          <w:noProof w:val="0"/>
          <w:color w:val="auto"/>
        </w:rPr>
        <w:t>&lt;/RepeatBlock-By&gt;</w:t>
      </w:r>
    </w:p>
    <w:p w14:paraId="04AD0CAE"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DCC1A97" w14:textId="77777777" w:rsidR="00887EFF" w:rsidRPr="009901C8" w:rsidRDefault="00887EFF" w:rsidP="00887EFF">
      <w:pPr>
        <w:pStyle w:val="NormalBold"/>
      </w:pPr>
      <w:r w:rsidRPr="009901C8">
        <w:rPr>
          <w:rStyle w:val="HideTWBExt"/>
          <w:b w:val="0"/>
          <w:noProof w:val="0"/>
          <w:color w:val="auto"/>
        </w:rPr>
        <w:t>&lt;Article&gt;</w:t>
      </w:r>
      <w:r w:rsidRPr="009901C8">
        <w:t>28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C530CDF" w14:textId="77777777" w:rsidTr="007D1A1C">
        <w:trPr>
          <w:jc w:val="center"/>
        </w:trPr>
        <w:tc>
          <w:tcPr>
            <w:tcW w:w="9752" w:type="dxa"/>
            <w:gridSpan w:val="2"/>
          </w:tcPr>
          <w:p w14:paraId="1A251994" w14:textId="77777777" w:rsidR="00887EFF" w:rsidRPr="009901C8" w:rsidRDefault="00887EFF" w:rsidP="007D1A1C">
            <w:pPr>
              <w:keepNext/>
            </w:pPr>
          </w:p>
        </w:tc>
      </w:tr>
      <w:tr w:rsidR="00887EFF" w:rsidRPr="009901C8" w14:paraId="754D180B" w14:textId="77777777" w:rsidTr="007D1A1C">
        <w:trPr>
          <w:jc w:val="center"/>
        </w:trPr>
        <w:tc>
          <w:tcPr>
            <w:tcW w:w="4876" w:type="dxa"/>
            <w:hideMark/>
          </w:tcPr>
          <w:p w14:paraId="39219324" w14:textId="77777777" w:rsidR="00887EFF" w:rsidRPr="009901C8" w:rsidRDefault="00887EFF" w:rsidP="007D1A1C">
            <w:pPr>
              <w:pStyle w:val="ColumnHeading"/>
              <w:keepNext/>
            </w:pPr>
            <w:r w:rsidRPr="009901C8">
              <w:t>A Bizottság által javasolt szöveg</w:t>
            </w:r>
          </w:p>
        </w:tc>
        <w:tc>
          <w:tcPr>
            <w:tcW w:w="4876" w:type="dxa"/>
            <w:hideMark/>
          </w:tcPr>
          <w:p w14:paraId="58169488" w14:textId="77777777" w:rsidR="00887EFF" w:rsidRPr="009901C8" w:rsidRDefault="00887EFF" w:rsidP="007D1A1C">
            <w:pPr>
              <w:pStyle w:val="ColumnHeading"/>
              <w:keepNext/>
            </w:pPr>
            <w:r w:rsidRPr="009901C8">
              <w:t>Módosítás</w:t>
            </w:r>
          </w:p>
        </w:tc>
      </w:tr>
      <w:tr w:rsidR="00887EFF" w:rsidRPr="009901C8" w14:paraId="60B302D1" w14:textId="77777777" w:rsidTr="007D1A1C">
        <w:trPr>
          <w:jc w:val="center"/>
        </w:trPr>
        <w:tc>
          <w:tcPr>
            <w:tcW w:w="4876" w:type="dxa"/>
            <w:hideMark/>
          </w:tcPr>
          <w:p w14:paraId="29A05AC1" w14:textId="77777777" w:rsidR="00887EFF" w:rsidRPr="009901C8" w:rsidRDefault="00887EFF" w:rsidP="007D1A1C">
            <w:pPr>
              <w:pStyle w:val="Normal6"/>
            </w:pPr>
            <w:r w:rsidRPr="009901C8">
              <w:t>(1)</w:t>
            </w:r>
            <w:r w:rsidRPr="009901C8">
              <w:tab/>
              <w:t>Minden tagállam szükséghelyzeti tervet dolgoz ki felvázolva a kérelmezők ezen irányelvvel összhangban való megfelelő fogadásának biztosítására olyan esetekben hozandó tervezett intézkedéseket, amikor a tagállam a nemzetközi védelmet kérelmezők aránytalanul magas számával szembesül. A nemzetközi védelmet kérelmezők alatt azon személyek értendők, akiknek a tagállam területén kell tartózkodniuk, ideértve azon személyek is, akikért az (EU) XXX/XXX rendelettel [a Dublini Rendelet] összhangban az adott tagállam felelős</w:t>
            </w:r>
            <w:r w:rsidRPr="009901C8">
              <w:rPr>
                <w:b/>
                <w:i/>
              </w:rPr>
              <w:t>, az említett rendelet VII. fejezetében felvázolt korrekciós célú elosztási mechanizmus figyelembe vételével</w:t>
            </w:r>
            <w:r w:rsidRPr="009901C8">
              <w:t>.</w:t>
            </w:r>
          </w:p>
        </w:tc>
        <w:tc>
          <w:tcPr>
            <w:tcW w:w="4876" w:type="dxa"/>
            <w:hideMark/>
          </w:tcPr>
          <w:p w14:paraId="07C6623A" w14:textId="77777777" w:rsidR="00887EFF" w:rsidRPr="009901C8" w:rsidRDefault="00887EFF" w:rsidP="007D1A1C">
            <w:pPr>
              <w:pStyle w:val="Normal6"/>
              <w:rPr>
                <w:szCs w:val="24"/>
              </w:rPr>
            </w:pPr>
            <w:r w:rsidRPr="009901C8">
              <w:t>(1)</w:t>
            </w:r>
            <w:r w:rsidRPr="009901C8">
              <w:tab/>
              <w:t>Minden tagállam szükséghelyzeti tervet dolgoz ki felvázolva a kérelmezők ezen irányelvvel összhangban való megfelelő fogadásának biztosítására olyan esetekben hozandó tervezett intézkedéseket, amikor a tagállam a nemzetközi védelmet kérelmezők aránytalanul magas számával szembesül. A nemzetközi védelmet kérelmezők alatt azon személyek értendők, akiknek a tagállam területén kell tartózkodniuk, ideértve azon személyek is, akikért az (EU) XXX/XXX rendelettel [a Dublini Rendelet] összhangban az adott tagállam felelős.</w:t>
            </w:r>
          </w:p>
        </w:tc>
      </w:tr>
    </w:tbl>
    <w:p w14:paraId="4E7FEB2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C6D5891" w14:textId="77777777" w:rsidR="00887EFF" w:rsidRPr="009901C8" w:rsidRDefault="00887EFF" w:rsidP="00887EFF">
      <w:r w:rsidRPr="009901C8">
        <w:rPr>
          <w:rStyle w:val="HideTWBExt"/>
          <w:noProof w:val="0"/>
          <w:color w:val="auto"/>
        </w:rPr>
        <w:t>&lt;/AmendB&gt;</w:t>
      </w:r>
    </w:p>
    <w:p w14:paraId="3781793A"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527</w:t>
      </w:r>
      <w:r w:rsidRPr="009901C8">
        <w:rPr>
          <w:rStyle w:val="HideTWBExt"/>
          <w:b w:val="0"/>
          <w:noProof w:val="0"/>
          <w:color w:val="auto"/>
        </w:rPr>
        <w:t>&lt;/NumAmB&gt;</w:t>
      </w:r>
    </w:p>
    <w:p w14:paraId="7D1477AA"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153FAD8C" w14:textId="77777777" w:rsidR="00887EFF" w:rsidRPr="009901C8" w:rsidRDefault="00887EFF" w:rsidP="00887EFF">
      <w:r w:rsidRPr="009901C8">
        <w:rPr>
          <w:rStyle w:val="HideTWBExt"/>
          <w:noProof w:val="0"/>
          <w:color w:val="auto"/>
        </w:rPr>
        <w:t>&lt;/RepeatBlock-By&gt;</w:t>
      </w:r>
    </w:p>
    <w:p w14:paraId="46F17FD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9C24CD9" w14:textId="77777777" w:rsidR="00887EFF" w:rsidRPr="009901C8" w:rsidRDefault="00887EFF" w:rsidP="00887EFF">
      <w:pPr>
        <w:pStyle w:val="NormalBold"/>
      </w:pPr>
      <w:r w:rsidRPr="009901C8">
        <w:rPr>
          <w:rStyle w:val="HideTWBExt"/>
          <w:b w:val="0"/>
          <w:noProof w:val="0"/>
          <w:color w:val="auto"/>
        </w:rPr>
        <w:t>&lt;Article&gt;</w:t>
      </w:r>
      <w:r w:rsidRPr="009901C8">
        <w:t>28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4B2BC01" w14:textId="77777777" w:rsidTr="007D1A1C">
        <w:trPr>
          <w:jc w:val="center"/>
        </w:trPr>
        <w:tc>
          <w:tcPr>
            <w:tcW w:w="9752" w:type="dxa"/>
            <w:gridSpan w:val="2"/>
          </w:tcPr>
          <w:p w14:paraId="6E0AF054" w14:textId="77777777" w:rsidR="00887EFF" w:rsidRPr="009901C8" w:rsidRDefault="00887EFF" w:rsidP="007D1A1C">
            <w:pPr>
              <w:keepNext/>
            </w:pPr>
          </w:p>
        </w:tc>
      </w:tr>
      <w:tr w:rsidR="00887EFF" w:rsidRPr="009901C8" w14:paraId="1AF21033" w14:textId="77777777" w:rsidTr="007D1A1C">
        <w:trPr>
          <w:jc w:val="center"/>
        </w:trPr>
        <w:tc>
          <w:tcPr>
            <w:tcW w:w="4876" w:type="dxa"/>
            <w:hideMark/>
          </w:tcPr>
          <w:p w14:paraId="47E34502" w14:textId="77777777" w:rsidR="00887EFF" w:rsidRPr="009901C8" w:rsidRDefault="00887EFF" w:rsidP="007D1A1C">
            <w:pPr>
              <w:pStyle w:val="ColumnHeading"/>
              <w:keepNext/>
            </w:pPr>
            <w:r w:rsidRPr="009901C8">
              <w:t>A Bizottság által javasolt szöveg</w:t>
            </w:r>
          </w:p>
        </w:tc>
        <w:tc>
          <w:tcPr>
            <w:tcW w:w="4876" w:type="dxa"/>
            <w:hideMark/>
          </w:tcPr>
          <w:p w14:paraId="74DB44FA" w14:textId="77777777" w:rsidR="00887EFF" w:rsidRPr="009901C8" w:rsidRDefault="00887EFF" w:rsidP="007D1A1C">
            <w:pPr>
              <w:pStyle w:val="ColumnHeading"/>
              <w:keepNext/>
            </w:pPr>
            <w:r w:rsidRPr="009901C8">
              <w:t>Módosítás</w:t>
            </w:r>
          </w:p>
        </w:tc>
      </w:tr>
      <w:tr w:rsidR="00887EFF" w:rsidRPr="009901C8" w14:paraId="1E050405" w14:textId="77777777" w:rsidTr="007D1A1C">
        <w:trPr>
          <w:jc w:val="center"/>
        </w:trPr>
        <w:tc>
          <w:tcPr>
            <w:tcW w:w="4876" w:type="dxa"/>
            <w:hideMark/>
          </w:tcPr>
          <w:p w14:paraId="53644539" w14:textId="77777777" w:rsidR="00887EFF" w:rsidRPr="009901C8" w:rsidRDefault="00887EFF" w:rsidP="007D1A1C">
            <w:pPr>
              <w:pStyle w:val="Normal6"/>
            </w:pPr>
            <w:r w:rsidRPr="009901C8">
              <w:t>(1)</w:t>
            </w:r>
            <w:r w:rsidRPr="009901C8">
              <w:tab/>
              <w:t xml:space="preserve">Minden tagállam szükséghelyzeti tervet </w:t>
            </w:r>
            <w:r w:rsidRPr="009901C8">
              <w:rPr>
                <w:b/>
                <w:i/>
              </w:rPr>
              <w:t>dolgoz</w:t>
            </w:r>
            <w:r w:rsidRPr="009901C8">
              <w:t xml:space="preserve"> ki felvázolva a kérelmezők ezen irányelvvel összhangban való megfelelő fogadásának biztosítására olyan esetekben hozandó tervezett intézkedéseket, amikor a tagállam a nemzetközi védelmet kérelmezők aránytalanul magas számával szembesül. A nemzetközi védelmet kérelmezők alatt azon személyek értendők, akiknek a tagállam területén kell tartózkodniuk, ideértve azon személyek is, akikért az (EU) XXX/XXX rendelettel [a Dublini Rendelet] összhangban az adott tagállam felelős, az említett rendelet VII. fejezetében felvázolt korrekciós célú elosztási mechanizmus figyelembe vételével.</w:t>
            </w:r>
          </w:p>
        </w:tc>
        <w:tc>
          <w:tcPr>
            <w:tcW w:w="4876" w:type="dxa"/>
            <w:hideMark/>
          </w:tcPr>
          <w:p w14:paraId="48C08D99" w14:textId="77777777" w:rsidR="00887EFF" w:rsidRPr="009901C8" w:rsidRDefault="00887EFF" w:rsidP="007D1A1C">
            <w:pPr>
              <w:pStyle w:val="Normal6"/>
              <w:rPr>
                <w:szCs w:val="24"/>
              </w:rPr>
            </w:pPr>
            <w:r w:rsidRPr="009901C8">
              <w:t>(1)</w:t>
            </w:r>
            <w:r w:rsidRPr="009901C8">
              <w:tab/>
              <w:t xml:space="preserve">Minden tagállam szükséghelyzeti tervet </w:t>
            </w:r>
            <w:r w:rsidRPr="009901C8">
              <w:rPr>
                <w:b/>
                <w:i/>
              </w:rPr>
              <w:t>dolgozhat</w:t>
            </w:r>
            <w:r w:rsidRPr="009901C8">
              <w:t xml:space="preserve"> ki felvázolva a kérelmezők ezen irányelvvel összhangban való megfelelő fogadásának biztosítására olyan esetekben hozandó tervezett intézkedéseket, amikor a tagállam a nemzetközi védelmet kérelmezők aránytalanul magas számával szembesül. A nemzetközi védelmet kérelmezők alatt azon személyek értendők, akiknek a tagállam területén kell tartózkodniuk, ideértve azon személyek is, akikért az (EU) XXX/XXX rendelettel [a Dublini Rendelet] összhangban az adott tagállam felelős, az említett rendelet VII. fejezetében felvázolt korrekciós célú elosztási mechanizmus figyelembe vételével.</w:t>
            </w:r>
          </w:p>
        </w:tc>
      </w:tr>
    </w:tbl>
    <w:p w14:paraId="4177FAB3"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2D9786C" w14:textId="77777777" w:rsidR="00887EFF" w:rsidRPr="009901C8" w:rsidRDefault="00887EFF" w:rsidP="00887EFF">
      <w:r w:rsidRPr="009901C8">
        <w:rPr>
          <w:rStyle w:val="HideTWBExt"/>
          <w:noProof w:val="0"/>
          <w:color w:val="auto"/>
        </w:rPr>
        <w:t>&lt;/AmendB&gt;</w:t>
      </w:r>
    </w:p>
    <w:p w14:paraId="0A28E56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528</w:t>
      </w:r>
      <w:r w:rsidRPr="009901C8">
        <w:rPr>
          <w:rStyle w:val="HideTWBExt"/>
          <w:b w:val="0"/>
          <w:noProof w:val="0"/>
          <w:color w:val="auto"/>
        </w:rPr>
        <w:t>&lt;/NumAmB&gt;</w:t>
      </w:r>
    </w:p>
    <w:p w14:paraId="5DF4D69D"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14DA2219" w14:textId="77777777" w:rsidR="00887EFF" w:rsidRPr="009901C8" w:rsidRDefault="00887EFF" w:rsidP="00887EFF">
      <w:r w:rsidRPr="009901C8">
        <w:rPr>
          <w:rStyle w:val="HideTWBExt"/>
          <w:noProof w:val="0"/>
          <w:color w:val="auto"/>
        </w:rPr>
        <w:t>&lt;/RepeatBlock-By&gt;</w:t>
      </w:r>
    </w:p>
    <w:p w14:paraId="0F5AE37D"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2CD5F40D" w14:textId="77777777" w:rsidR="00887EFF" w:rsidRPr="009901C8" w:rsidRDefault="00887EFF" w:rsidP="00887EFF">
      <w:pPr>
        <w:pStyle w:val="NormalBold"/>
      </w:pPr>
      <w:r w:rsidRPr="009901C8">
        <w:rPr>
          <w:rStyle w:val="HideTWBExt"/>
          <w:b w:val="0"/>
          <w:noProof w:val="0"/>
          <w:color w:val="auto"/>
        </w:rPr>
        <w:t>&lt;Article&gt;</w:t>
      </w:r>
      <w:r w:rsidRPr="009901C8">
        <w:t>28 cikk – 1 bekezdés – 1 a albekezdés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1D7D070" w14:textId="77777777" w:rsidTr="007D1A1C">
        <w:trPr>
          <w:jc w:val="center"/>
        </w:trPr>
        <w:tc>
          <w:tcPr>
            <w:tcW w:w="9752" w:type="dxa"/>
            <w:gridSpan w:val="2"/>
          </w:tcPr>
          <w:p w14:paraId="27004EB2" w14:textId="77777777" w:rsidR="00887EFF" w:rsidRPr="009901C8" w:rsidRDefault="00887EFF" w:rsidP="007D1A1C">
            <w:pPr>
              <w:keepNext/>
            </w:pPr>
          </w:p>
        </w:tc>
      </w:tr>
      <w:tr w:rsidR="00887EFF" w:rsidRPr="009901C8" w14:paraId="4AFDE179" w14:textId="77777777" w:rsidTr="007D1A1C">
        <w:trPr>
          <w:jc w:val="center"/>
        </w:trPr>
        <w:tc>
          <w:tcPr>
            <w:tcW w:w="4876" w:type="dxa"/>
            <w:hideMark/>
          </w:tcPr>
          <w:p w14:paraId="5F64475B" w14:textId="77777777" w:rsidR="00887EFF" w:rsidRPr="009901C8" w:rsidRDefault="00887EFF" w:rsidP="007D1A1C">
            <w:pPr>
              <w:pStyle w:val="ColumnHeading"/>
              <w:keepNext/>
            </w:pPr>
            <w:r w:rsidRPr="009901C8">
              <w:t>A Bizottság által javasolt szöveg</w:t>
            </w:r>
          </w:p>
        </w:tc>
        <w:tc>
          <w:tcPr>
            <w:tcW w:w="4876" w:type="dxa"/>
            <w:hideMark/>
          </w:tcPr>
          <w:p w14:paraId="251252C4" w14:textId="77777777" w:rsidR="00887EFF" w:rsidRPr="009901C8" w:rsidRDefault="00887EFF" w:rsidP="007D1A1C">
            <w:pPr>
              <w:pStyle w:val="ColumnHeading"/>
              <w:keepNext/>
            </w:pPr>
            <w:r w:rsidRPr="009901C8">
              <w:t>Módosítás</w:t>
            </w:r>
          </w:p>
        </w:tc>
      </w:tr>
      <w:tr w:rsidR="00887EFF" w:rsidRPr="009901C8" w14:paraId="000887FB" w14:textId="77777777" w:rsidTr="007D1A1C">
        <w:trPr>
          <w:jc w:val="center"/>
        </w:trPr>
        <w:tc>
          <w:tcPr>
            <w:tcW w:w="4876" w:type="dxa"/>
          </w:tcPr>
          <w:p w14:paraId="08BFC89C" w14:textId="77777777" w:rsidR="00887EFF" w:rsidRPr="009901C8" w:rsidRDefault="00887EFF" w:rsidP="007D1A1C">
            <w:pPr>
              <w:pStyle w:val="Normal6"/>
            </w:pPr>
          </w:p>
        </w:tc>
        <w:tc>
          <w:tcPr>
            <w:tcW w:w="4876" w:type="dxa"/>
            <w:hideMark/>
          </w:tcPr>
          <w:p w14:paraId="407FC07E" w14:textId="77777777" w:rsidR="00887EFF" w:rsidRPr="009901C8" w:rsidRDefault="00887EFF" w:rsidP="007D1A1C">
            <w:pPr>
              <w:pStyle w:val="Normal6"/>
              <w:rPr>
                <w:szCs w:val="24"/>
              </w:rPr>
            </w:pPr>
            <w:r w:rsidRPr="009901C8">
              <w:rPr>
                <w:b/>
                <w:i/>
              </w:rPr>
              <w:t>A szükséghelyzeti tervnek a nemzeti hatóságok abban az esetben való működésére vonatkozó jogszabályi keretet kell magában foglalnia, ha hirtelen nagy számú irreguláris migráns áramlik be. A jelentős migrációs nyomással szemben alkalmazható egyik fontos eszköz a belső határoknál történő visszafordítás. A visszafordítási mechanizmus alkalmazására vonatkozó megfelelő iránymutatásoknak ezért a szükséghelyzeti terv részét kell képezniük.</w:t>
            </w:r>
          </w:p>
        </w:tc>
      </w:tr>
    </w:tbl>
    <w:p w14:paraId="6255525E"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E45C41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5810CC2" w14:textId="77777777" w:rsidR="00887EFF" w:rsidRPr="009901C8" w:rsidRDefault="00887EFF" w:rsidP="00887EFF">
      <w:pPr>
        <w:pStyle w:val="Normal12Italic"/>
        <w:rPr>
          <w:noProof w:val="0"/>
        </w:rPr>
      </w:pPr>
      <w:r w:rsidRPr="009901C8">
        <w:rPr>
          <w:noProof w:val="0"/>
        </w:rPr>
        <w:t>Az egy vagy több olyan tagállamon keresztül érkező nagy számú menedékkérő, amelyben a menedékkérőknek reális lehetőségük lett volna arra, hogy védelem iránt folyamodjanak, mint ahogyan széles körben tanúi lehettünk 2015-ben, tönkreteszi a menekültügyi rendszer hitelességét. A tagállamoknak kifejezetten jogot kell kapniuk arra, hogy az ilyen migránsokat feltartóztassák a határon.</w:t>
      </w:r>
    </w:p>
    <w:p w14:paraId="52D35D4B" w14:textId="77777777" w:rsidR="00887EFF" w:rsidRPr="009901C8" w:rsidRDefault="00887EFF" w:rsidP="00887EFF">
      <w:r w:rsidRPr="009901C8">
        <w:rPr>
          <w:rStyle w:val="HideTWBExt"/>
          <w:noProof w:val="0"/>
          <w:color w:val="auto"/>
        </w:rPr>
        <w:t>&lt;/AmendB&gt;</w:t>
      </w:r>
    </w:p>
    <w:p w14:paraId="7A6EC3C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529</w:t>
      </w:r>
      <w:r w:rsidRPr="009901C8">
        <w:rPr>
          <w:rStyle w:val="HideTWBExt"/>
          <w:b w:val="0"/>
          <w:noProof w:val="0"/>
          <w:color w:val="auto"/>
        </w:rPr>
        <w:t>&lt;/NumAmB&gt;</w:t>
      </w:r>
    </w:p>
    <w:p w14:paraId="06589BAF" w14:textId="77777777" w:rsidR="00887EFF" w:rsidRPr="009901C8" w:rsidRDefault="00887EFF" w:rsidP="00887EFF">
      <w:pPr>
        <w:pStyle w:val="NormalBold"/>
      </w:pPr>
      <w:r w:rsidRPr="009901C8">
        <w:rPr>
          <w:rStyle w:val="HideTWBExt"/>
          <w:b w:val="0"/>
          <w:noProof w:val="0"/>
          <w:color w:val="auto"/>
        </w:rPr>
        <w:t>&lt;RepeatBlock-By&gt;&lt;Members&gt;</w:t>
      </w:r>
      <w:r w:rsidRPr="009901C8">
        <w:t>Nagy József</w:t>
      </w:r>
      <w:r w:rsidRPr="009901C8">
        <w:rPr>
          <w:rStyle w:val="HideTWBExt"/>
          <w:b w:val="0"/>
          <w:noProof w:val="0"/>
          <w:color w:val="auto"/>
        </w:rPr>
        <w:t>&lt;/Members&gt;</w:t>
      </w:r>
    </w:p>
    <w:p w14:paraId="10593084" w14:textId="77777777" w:rsidR="00887EFF" w:rsidRPr="009901C8" w:rsidRDefault="00887EFF" w:rsidP="00887EFF">
      <w:r w:rsidRPr="009901C8">
        <w:rPr>
          <w:rStyle w:val="HideTWBExt"/>
          <w:noProof w:val="0"/>
          <w:color w:val="auto"/>
        </w:rPr>
        <w:t>&lt;/RepeatBlock-By&gt;</w:t>
      </w:r>
    </w:p>
    <w:p w14:paraId="48A6E44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459198EB" w14:textId="77777777" w:rsidR="00887EFF" w:rsidRPr="009901C8" w:rsidRDefault="00887EFF" w:rsidP="00887EFF">
      <w:pPr>
        <w:pStyle w:val="NormalBold"/>
      </w:pPr>
      <w:r w:rsidRPr="009901C8">
        <w:rPr>
          <w:rStyle w:val="HideTWBExt"/>
          <w:b w:val="0"/>
          <w:noProof w:val="0"/>
          <w:color w:val="auto"/>
        </w:rPr>
        <w:t>&lt;Article&gt;</w:t>
      </w:r>
      <w:r w:rsidRPr="009901C8">
        <w:t>28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3B6017D" w14:textId="77777777" w:rsidTr="007D1A1C">
        <w:trPr>
          <w:jc w:val="center"/>
        </w:trPr>
        <w:tc>
          <w:tcPr>
            <w:tcW w:w="9752" w:type="dxa"/>
            <w:gridSpan w:val="2"/>
          </w:tcPr>
          <w:p w14:paraId="7DA450A0" w14:textId="77777777" w:rsidR="00887EFF" w:rsidRPr="009901C8" w:rsidRDefault="00887EFF" w:rsidP="007D1A1C">
            <w:pPr>
              <w:keepNext/>
            </w:pPr>
          </w:p>
        </w:tc>
      </w:tr>
      <w:tr w:rsidR="00887EFF" w:rsidRPr="009901C8" w14:paraId="1D228135" w14:textId="77777777" w:rsidTr="007D1A1C">
        <w:trPr>
          <w:jc w:val="center"/>
        </w:trPr>
        <w:tc>
          <w:tcPr>
            <w:tcW w:w="4876" w:type="dxa"/>
            <w:hideMark/>
          </w:tcPr>
          <w:p w14:paraId="1863D987" w14:textId="77777777" w:rsidR="00887EFF" w:rsidRPr="009901C8" w:rsidRDefault="00887EFF" w:rsidP="007D1A1C">
            <w:pPr>
              <w:pStyle w:val="ColumnHeading"/>
              <w:keepNext/>
            </w:pPr>
            <w:r w:rsidRPr="009901C8">
              <w:t>A Bizottság által javasolt szöveg</w:t>
            </w:r>
          </w:p>
        </w:tc>
        <w:tc>
          <w:tcPr>
            <w:tcW w:w="4876" w:type="dxa"/>
            <w:hideMark/>
          </w:tcPr>
          <w:p w14:paraId="499CBD99" w14:textId="77777777" w:rsidR="00887EFF" w:rsidRPr="009901C8" w:rsidRDefault="00887EFF" w:rsidP="007D1A1C">
            <w:pPr>
              <w:pStyle w:val="ColumnHeading"/>
              <w:keepNext/>
            </w:pPr>
            <w:r w:rsidRPr="009901C8">
              <w:t>Módosítás</w:t>
            </w:r>
          </w:p>
        </w:tc>
      </w:tr>
      <w:tr w:rsidR="00887EFF" w:rsidRPr="009901C8" w14:paraId="6B77FB20" w14:textId="77777777" w:rsidTr="007D1A1C">
        <w:trPr>
          <w:jc w:val="center"/>
        </w:trPr>
        <w:tc>
          <w:tcPr>
            <w:tcW w:w="4876" w:type="dxa"/>
            <w:hideMark/>
          </w:tcPr>
          <w:p w14:paraId="4FC393F0" w14:textId="77777777" w:rsidR="00887EFF" w:rsidRPr="009901C8" w:rsidRDefault="00887EFF" w:rsidP="007D1A1C">
            <w:pPr>
              <w:pStyle w:val="Normal6"/>
            </w:pPr>
            <w:r w:rsidRPr="009901C8">
              <w:t>(2)</w:t>
            </w:r>
            <w:r w:rsidRPr="009901C8">
              <w:tab/>
              <w:t xml:space="preserve">Az első szükséghelyzeti tervet az Európai Unió Menekültügyi </w:t>
            </w:r>
            <w:r w:rsidRPr="009901C8">
              <w:rPr>
                <w:b/>
                <w:i/>
              </w:rPr>
              <w:t>Ügynöksége</w:t>
            </w:r>
            <w:r w:rsidRPr="009901C8">
              <w:t xml:space="preserve"> által </w:t>
            </w:r>
            <w:r w:rsidRPr="009901C8">
              <w:rPr>
                <w:b/>
                <w:i/>
              </w:rPr>
              <w:t>kidolgozandó</w:t>
            </w:r>
            <w:r w:rsidRPr="009901C8">
              <w:t xml:space="preserve"> minta felhasználásával kell kitölteni, és azt legkésőbb [hat hónappal ezen irányelv hatályba lépése után]-ig kell megküldeni az Európai Unió Menekültügyi Ügynöksége számára. Ezt követően kétévente meg kell küldeni az Európai Unió Menekültügyi Ügynöksége számára a naprakésszé tett szükséghelyzeti tervet. A tagállamok minden olyan esetben tájékoztatják a Bizottságot és az Európai Unió Menekültügyi Ügynökségét, amikor a szükséghelyzeti tervet életbe léptetik.</w:t>
            </w:r>
          </w:p>
        </w:tc>
        <w:tc>
          <w:tcPr>
            <w:tcW w:w="4876" w:type="dxa"/>
            <w:hideMark/>
          </w:tcPr>
          <w:p w14:paraId="1D0F352F" w14:textId="77777777" w:rsidR="00887EFF" w:rsidRPr="009901C8" w:rsidRDefault="00887EFF" w:rsidP="007D1A1C">
            <w:pPr>
              <w:pStyle w:val="Normal6"/>
              <w:rPr>
                <w:szCs w:val="24"/>
              </w:rPr>
            </w:pPr>
            <w:r w:rsidRPr="009901C8">
              <w:t>(2)</w:t>
            </w:r>
            <w:r w:rsidRPr="009901C8">
              <w:tab/>
              <w:t xml:space="preserve">Az első szükséghelyzeti tervet az Európai Unió Menekültügyi </w:t>
            </w:r>
            <w:r w:rsidRPr="009901C8">
              <w:rPr>
                <w:b/>
                <w:i/>
              </w:rPr>
              <w:t>Ügynökségének</w:t>
            </w:r>
            <w:r w:rsidRPr="009901C8">
              <w:t xml:space="preserve"> </w:t>
            </w:r>
            <w:r w:rsidRPr="009901C8">
              <w:rPr>
                <w:b/>
                <w:i/>
              </w:rPr>
              <w:t>igazgatótanácsa</w:t>
            </w:r>
            <w:r w:rsidRPr="009901C8">
              <w:rPr>
                <w:b/>
              </w:rPr>
              <w:t xml:space="preserve"> </w:t>
            </w:r>
            <w:r w:rsidRPr="009901C8">
              <w:t xml:space="preserve">által </w:t>
            </w:r>
            <w:r w:rsidRPr="009901C8">
              <w:rPr>
                <w:b/>
                <w:i/>
              </w:rPr>
              <w:t>elfogadandó</w:t>
            </w:r>
            <w:r w:rsidRPr="009901C8">
              <w:t xml:space="preserve"> minta felhasználásával kell kitölteni, és azt legkésőbb [hat hónappal ezen irányelv hatályba lépése után]-ig kell megküldeni az Európai Unió Menekültügyi Ügynöksége számára. Ezt követően kétévente meg kell küldeni az Európai Unió Menekültügyi Ügynöksége számára a naprakésszé tett szükséghelyzeti tervet. A tagállamok minden olyan esetben tájékoztatják a Bizottságot és az Európai Unió Menekültügyi Ügynökségét, amikor a szükséghelyzeti tervet életbe léptetik.</w:t>
            </w:r>
          </w:p>
        </w:tc>
      </w:tr>
    </w:tbl>
    <w:p w14:paraId="74E9FD8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FAFE41B" w14:textId="77777777" w:rsidR="00887EFF" w:rsidRPr="009901C8" w:rsidRDefault="00887EFF" w:rsidP="00887EFF">
      <w:r w:rsidRPr="009901C8">
        <w:rPr>
          <w:rStyle w:val="HideTWBExt"/>
          <w:noProof w:val="0"/>
          <w:color w:val="auto"/>
        </w:rPr>
        <w:t>&lt;/AmendB&gt;</w:t>
      </w:r>
    </w:p>
    <w:p w14:paraId="10DECC81"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530</w:t>
      </w:r>
      <w:r w:rsidRPr="009901C8">
        <w:rPr>
          <w:rStyle w:val="HideTWBExt"/>
          <w:b w:val="0"/>
          <w:noProof w:val="0"/>
          <w:color w:val="auto"/>
        </w:rPr>
        <w:t>&lt;/NumAmB&gt;</w:t>
      </w:r>
    </w:p>
    <w:p w14:paraId="4E581FFE"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25D036C8"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3FD25286" w14:textId="77777777" w:rsidR="00887EFF" w:rsidRPr="009901C8" w:rsidRDefault="00887EFF" w:rsidP="00887EFF">
      <w:r w:rsidRPr="009901C8">
        <w:rPr>
          <w:rStyle w:val="HideTWBExt"/>
          <w:noProof w:val="0"/>
          <w:color w:val="auto"/>
        </w:rPr>
        <w:t>&lt;/RepeatBlock-By&gt;</w:t>
      </w:r>
    </w:p>
    <w:p w14:paraId="02B4BD8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AD82F52" w14:textId="77777777" w:rsidR="00887EFF" w:rsidRPr="009901C8" w:rsidRDefault="00887EFF" w:rsidP="00887EFF">
      <w:pPr>
        <w:pStyle w:val="NormalBold"/>
      </w:pPr>
      <w:r w:rsidRPr="009901C8">
        <w:rPr>
          <w:rStyle w:val="HideTWBExt"/>
          <w:b w:val="0"/>
          <w:noProof w:val="0"/>
          <w:color w:val="auto"/>
        </w:rPr>
        <w:t>&lt;Article&gt;</w:t>
      </w:r>
      <w:r w:rsidRPr="009901C8">
        <w:t>28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274D2B6" w14:textId="77777777" w:rsidTr="007D1A1C">
        <w:trPr>
          <w:jc w:val="center"/>
        </w:trPr>
        <w:tc>
          <w:tcPr>
            <w:tcW w:w="9752" w:type="dxa"/>
            <w:gridSpan w:val="2"/>
          </w:tcPr>
          <w:p w14:paraId="029C54FB" w14:textId="77777777" w:rsidR="00887EFF" w:rsidRPr="009901C8" w:rsidRDefault="00887EFF" w:rsidP="007D1A1C">
            <w:pPr>
              <w:keepNext/>
            </w:pPr>
          </w:p>
        </w:tc>
      </w:tr>
      <w:tr w:rsidR="00887EFF" w:rsidRPr="009901C8" w14:paraId="4996BDED" w14:textId="77777777" w:rsidTr="007D1A1C">
        <w:trPr>
          <w:jc w:val="center"/>
        </w:trPr>
        <w:tc>
          <w:tcPr>
            <w:tcW w:w="4876" w:type="dxa"/>
            <w:hideMark/>
          </w:tcPr>
          <w:p w14:paraId="16C46C6F" w14:textId="77777777" w:rsidR="00887EFF" w:rsidRPr="009901C8" w:rsidRDefault="00887EFF" w:rsidP="007D1A1C">
            <w:pPr>
              <w:pStyle w:val="ColumnHeading"/>
              <w:keepNext/>
            </w:pPr>
            <w:r w:rsidRPr="009901C8">
              <w:t>A Bizottság által javasolt szöveg</w:t>
            </w:r>
          </w:p>
        </w:tc>
        <w:tc>
          <w:tcPr>
            <w:tcW w:w="4876" w:type="dxa"/>
            <w:hideMark/>
          </w:tcPr>
          <w:p w14:paraId="0880A06A" w14:textId="77777777" w:rsidR="00887EFF" w:rsidRPr="009901C8" w:rsidRDefault="00887EFF" w:rsidP="007D1A1C">
            <w:pPr>
              <w:pStyle w:val="ColumnHeading"/>
              <w:keepNext/>
            </w:pPr>
            <w:r w:rsidRPr="009901C8">
              <w:t>Módosítás</w:t>
            </w:r>
          </w:p>
        </w:tc>
      </w:tr>
      <w:tr w:rsidR="00887EFF" w:rsidRPr="009901C8" w14:paraId="3098DF04" w14:textId="77777777" w:rsidTr="007D1A1C">
        <w:trPr>
          <w:jc w:val="center"/>
        </w:trPr>
        <w:tc>
          <w:tcPr>
            <w:tcW w:w="4876" w:type="dxa"/>
            <w:hideMark/>
          </w:tcPr>
          <w:p w14:paraId="37010883" w14:textId="77777777" w:rsidR="00887EFF" w:rsidRPr="009901C8" w:rsidRDefault="00887EFF" w:rsidP="007D1A1C">
            <w:pPr>
              <w:pStyle w:val="Normal6"/>
            </w:pPr>
            <w:r w:rsidRPr="009901C8">
              <w:t>(2)</w:t>
            </w:r>
            <w:r w:rsidRPr="009901C8">
              <w:tab/>
              <w:t xml:space="preserve">Az első szükséghelyzeti tervet az Európai Unió Menekültügyi Ügynöksége által kidolgozandó minta felhasználásával kell kitölteni, és azt legkésőbb [hat hónappal ezen irányelv hatályba lépése után]-ig kell megküldeni az Európai Unió Menekültügyi Ügynöksége számára. Ezt követően </w:t>
            </w:r>
            <w:r w:rsidRPr="009901C8">
              <w:rPr>
                <w:b/>
                <w:i/>
              </w:rPr>
              <w:t>kétévente</w:t>
            </w:r>
            <w:r w:rsidRPr="009901C8">
              <w:t xml:space="preserve"> meg kell küldeni az Európai Unió Menekültügyi Ügynöksége számára a naprakésszé tett szükséghelyzeti tervet. A tagállamok minden olyan esetben tájékoztatják a Bizottságot és az Európai Unió Menekültügyi Ügynökségét, amikor a szükséghelyzeti tervet életbe léptetik.</w:t>
            </w:r>
          </w:p>
        </w:tc>
        <w:tc>
          <w:tcPr>
            <w:tcW w:w="4876" w:type="dxa"/>
            <w:hideMark/>
          </w:tcPr>
          <w:p w14:paraId="3DB05425" w14:textId="77777777" w:rsidR="00887EFF" w:rsidRPr="009901C8" w:rsidRDefault="00887EFF" w:rsidP="007D1A1C">
            <w:pPr>
              <w:pStyle w:val="Normal6"/>
              <w:rPr>
                <w:szCs w:val="24"/>
              </w:rPr>
            </w:pPr>
            <w:r w:rsidRPr="009901C8">
              <w:t>(2)</w:t>
            </w:r>
            <w:r w:rsidRPr="009901C8">
              <w:tab/>
              <w:t xml:space="preserve">Az első szükséghelyzeti tervet az Európai Unió Menekültügyi Ügynöksége által kidolgozandó minta felhasználásával kell kitölteni, és azt legkésőbb [hat hónappal ezen irányelv hatályba lépése után]-ig kell megküldeni az Európai Unió Menekültügyi Ügynöksége számára. Ezt követően </w:t>
            </w:r>
            <w:r w:rsidRPr="009901C8">
              <w:rPr>
                <w:b/>
                <w:i/>
              </w:rPr>
              <w:t>hathavonta</w:t>
            </w:r>
            <w:r w:rsidRPr="009901C8">
              <w:t xml:space="preserve"> meg kell küldeni az Európai Unió Menekültügyi Ügynöksége számára a naprakésszé tett szükséghelyzeti tervet. A tagállamok minden olyan esetben tájékoztatják a Bizottságot és az Európai Unió Menekültügyi Ügynökségét, amikor a szükséghelyzeti tervet életbe léptetik.</w:t>
            </w:r>
          </w:p>
        </w:tc>
      </w:tr>
    </w:tbl>
    <w:p w14:paraId="73B0728B"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3273362" w14:textId="77777777" w:rsidR="00887EFF" w:rsidRPr="009901C8" w:rsidRDefault="00887EFF" w:rsidP="00887EFF">
      <w:r w:rsidRPr="009901C8">
        <w:rPr>
          <w:rStyle w:val="HideTWBExt"/>
          <w:noProof w:val="0"/>
          <w:color w:val="auto"/>
        </w:rPr>
        <w:t>&lt;/AmendB&gt;</w:t>
      </w:r>
    </w:p>
    <w:p w14:paraId="40D90CA3"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531</w:t>
      </w:r>
      <w:r w:rsidRPr="009901C8">
        <w:rPr>
          <w:rStyle w:val="HideTWBExt"/>
          <w:b w:val="0"/>
          <w:noProof w:val="0"/>
          <w:color w:val="auto"/>
        </w:rPr>
        <w:t>&lt;/NumAmB&gt;</w:t>
      </w:r>
    </w:p>
    <w:p w14:paraId="61C69677"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1A87377D"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50686B3C" w14:textId="77777777" w:rsidR="00887EFF" w:rsidRPr="009901C8" w:rsidRDefault="00887EFF" w:rsidP="00887EFF">
      <w:r w:rsidRPr="009901C8">
        <w:rPr>
          <w:rStyle w:val="HideTWBExt"/>
          <w:noProof w:val="0"/>
          <w:color w:val="auto"/>
        </w:rPr>
        <w:t>&lt;/RepeatBlock-By&gt;</w:t>
      </w:r>
    </w:p>
    <w:p w14:paraId="50E6B8C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E4CB923" w14:textId="77777777" w:rsidR="00887EFF" w:rsidRPr="009901C8" w:rsidRDefault="00887EFF" w:rsidP="00887EFF">
      <w:pPr>
        <w:pStyle w:val="NormalBold"/>
      </w:pPr>
      <w:r w:rsidRPr="009901C8">
        <w:rPr>
          <w:rStyle w:val="HideTWBExt"/>
          <w:b w:val="0"/>
          <w:noProof w:val="0"/>
          <w:color w:val="auto"/>
        </w:rPr>
        <w:t>&lt;Article&gt;</w:t>
      </w:r>
      <w:r w:rsidRPr="009901C8">
        <w:t>29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55C3AAA" w14:textId="77777777" w:rsidTr="007D1A1C">
        <w:trPr>
          <w:jc w:val="center"/>
        </w:trPr>
        <w:tc>
          <w:tcPr>
            <w:tcW w:w="9752" w:type="dxa"/>
            <w:gridSpan w:val="2"/>
          </w:tcPr>
          <w:p w14:paraId="206748B0" w14:textId="77777777" w:rsidR="00887EFF" w:rsidRPr="009901C8" w:rsidRDefault="00887EFF" w:rsidP="007D1A1C">
            <w:pPr>
              <w:keepNext/>
            </w:pPr>
          </w:p>
        </w:tc>
      </w:tr>
      <w:tr w:rsidR="00887EFF" w:rsidRPr="009901C8" w14:paraId="3EC812A5" w14:textId="77777777" w:rsidTr="007D1A1C">
        <w:trPr>
          <w:jc w:val="center"/>
        </w:trPr>
        <w:tc>
          <w:tcPr>
            <w:tcW w:w="4876" w:type="dxa"/>
            <w:hideMark/>
          </w:tcPr>
          <w:p w14:paraId="2E436479" w14:textId="77777777" w:rsidR="00887EFF" w:rsidRPr="009901C8" w:rsidRDefault="00887EFF" w:rsidP="007D1A1C">
            <w:pPr>
              <w:pStyle w:val="ColumnHeading"/>
              <w:keepNext/>
            </w:pPr>
            <w:r w:rsidRPr="009901C8">
              <w:t>A Bizottság által javasolt szöveg</w:t>
            </w:r>
          </w:p>
        </w:tc>
        <w:tc>
          <w:tcPr>
            <w:tcW w:w="4876" w:type="dxa"/>
            <w:hideMark/>
          </w:tcPr>
          <w:p w14:paraId="6A725231" w14:textId="77777777" w:rsidR="00887EFF" w:rsidRPr="009901C8" w:rsidRDefault="00887EFF" w:rsidP="007D1A1C">
            <w:pPr>
              <w:pStyle w:val="ColumnHeading"/>
              <w:keepNext/>
            </w:pPr>
            <w:r w:rsidRPr="009901C8">
              <w:t>Módosítás</w:t>
            </w:r>
          </w:p>
        </w:tc>
      </w:tr>
      <w:tr w:rsidR="00887EFF" w:rsidRPr="009901C8" w14:paraId="595D740D" w14:textId="77777777" w:rsidTr="007D1A1C">
        <w:trPr>
          <w:jc w:val="center"/>
        </w:trPr>
        <w:tc>
          <w:tcPr>
            <w:tcW w:w="4876" w:type="dxa"/>
            <w:hideMark/>
          </w:tcPr>
          <w:p w14:paraId="1C800C8D" w14:textId="77777777" w:rsidR="00887EFF" w:rsidRPr="009901C8" w:rsidRDefault="00887EFF" w:rsidP="007D1A1C">
            <w:pPr>
              <w:pStyle w:val="Normal6"/>
            </w:pPr>
            <w:r w:rsidRPr="009901C8">
              <w:t>(1)</w:t>
            </w:r>
            <w:r w:rsidRPr="009901C8">
              <w:tab/>
              <w:t>A tagállamok megteszik a szükséges intézkedéseket annak biztosítására, hogy az ezen irányelv végrehajtásában érintett hatóságok és más szervezetek megkapják a szükséges képzést, mind a férfi, mind a női kérelmezők igényei tekintetében. E célból a tagállamok személyzetük képzésébe beleillesztik az Európai Unió Menekültügyi Ügynöksége által kidolgozott európai menekültügyi képzési programot, az (EU) XXX/XXX rendelettel [az Európai Unió Menekültügyi Ügynökségéről szóló rendelet] összhangban.</w:t>
            </w:r>
          </w:p>
        </w:tc>
        <w:tc>
          <w:tcPr>
            <w:tcW w:w="4876" w:type="dxa"/>
            <w:hideMark/>
          </w:tcPr>
          <w:p w14:paraId="776E3112" w14:textId="77777777" w:rsidR="00887EFF" w:rsidRPr="009901C8" w:rsidRDefault="00887EFF" w:rsidP="007D1A1C">
            <w:pPr>
              <w:pStyle w:val="Normal6"/>
              <w:rPr>
                <w:szCs w:val="24"/>
              </w:rPr>
            </w:pPr>
            <w:r w:rsidRPr="009901C8">
              <w:t>(1)</w:t>
            </w:r>
            <w:r w:rsidRPr="009901C8">
              <w:tab/>
              <w:t xml:space="preserve">A tagállamok megteszik a szükséges intézkedéseket annak biztosítására, hogy az ezen irányelv végrehajtásában érintett hatóságok és más szervezetek megkapják a szükséges képzést, mind a férfi, mind a női kérelmezők igényei tekintetében. </w:t>
            </w:r>
            <w:r w:rsidRPr="009901C8">
              <w:rPr>
                <w:b/>
                <w:i/>
              </w:rPr>
              <w:t xml:space="preserve">E célból megfelelő támogatást kell a helyi és regionális hatóságok és a nemzetközi és civil társadalmi szervezetek rendelkezésére bocsátani, többek között a helyi és regionális hatóságok Menekültügyi, Migrációs és Integrációs Alaphoz (AMIF) való közvetlen hozzáférésének a lehetősége révén is. </w:t>
            </w:r>
            <w:r w:rsidRPr="009901C8">
              <w:t>E célból a tagállamok személyzetük képzésébe beleillesztik az Európai Unió Menekültügyi Ügynöksége által kidolgozott európai menekültügyi képzési programot, az (EU) XXX/XXX rendelettel [az Európai Unió Menekültügyi Ügynökségéről szóló rendelet] összhangban.</w:t>
            </w:r>
          </w:p>
        </w:tc>
      </w:tr>
    </w:tbl>
    <w:p w14:paraId="713A01F1"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96977FB" w14:textId="77777777" w:rsidR="00887EFF" w:rsidRPr="009901C8" w:rsidRDefault="00887EFF" w:rsidP="00887EFF">
      <w:r w:rsidRPr="009901C8">
        <w:rPr>
          <w:rStyle w:val="HideTWBExt"/>
          <w:noProof w:val="0"/>
          <w:color w:val="auto"/>
        </w:rPr>
        <w:t>&lt;/AmendB&gt;</w:t>
      </w:r>
    </w:p>
    <w:p w14:paraId="5A6DDEB4"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532</w:t>
      </w:r>
      <w:r w:rsidRPr="009901C8">
        <w:rPr>
          <w:rStyle w:val="HideTWBExt"/>
          <w:b w:val="0"/>
          <w:noProof w:val="0"/>
          <w:color w:val="auto"/>
        </w:rPr>
        <w:t>&lt;/NumAmB&gt;</w:t>
      </w:r>
    </w:p>
    <w:p w14:paraId="44058BD0"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23D17E09" w14:textId="77777777" w:rsidR="00887EFF" w:rsidRPr="009901C8" w:rsidRDefault="00887EFF" w:rsidP="00887EFF">
      <w:r w:rsidRPr="009901C8">
        <w:rPr>
          <w:rStyle w:val="HideTWBExt"/>
          <w:noProof w:val="0"/>
          <w:color w:val="auto"/>
        </w:rPr>
        <w:t>&lt;/RepeatBlock-By&gt;</w:t>
      </w:r>
    </w:p>
    <w:p w14:paraId="36DCE01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528D640A" w14:textId="77777777" w:rsidR="00887EFF" w:rsidRPr="009901C8" w:rsidRDefault="00887EFF" w:rsidP="00887EFF">
      <w:pPr>
        <w:pStyle w:val="NormalBold"/>
      </w:pPr>
      <w:r w:rsidRPr="009901C8">
        <w:rPr>
          <w:rStyle w:val="HideTWBExt"/>
          <w:b w:val="0"/>
          <w:noProof w:val="0"/>
          <w:color w:val="auto"/>
        </w:rPr>
        <w:t>&lt;Article&gt;</w:t>
      </w:r>
      <w:r w:rsidRPr="009901C8">
        <w:t>29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5F9F556C" w14:textId="77777777" w:rsidTr="007D1A1C">
        <w:trPr>
          <w:jc w:val="center"/>
        </w:trPr>
        <w:tc>
          <w:tcPr>
            <w:tcW w:w="9752" w:type="dxa"/>
            <w:gridSpan w:val="2"/>
          </w:tcPr>
          <w:p w14:paraId="1543A861" w14:textId="77777777" w:rsidR="00887EFF" w:rsidRPr="009901C8" w:rsidRDefault="00887EFF" w:rsidP="007D1A1C">
            <w:pPr>
              <w:keepNext/>
            </w:pPr>
          </w:p>
        </w:tc>
      </w:tr>
      <w:tr w:rsidR="00887EFF" w:rsidRPr="009901C8" w14:paraId="38476864" w14:textId="77777777" w:rsidTr="007D1A1C">
        <w:trPr>
          <w:jc w:val="center"/>
        </w:trPr>
        <w:tc>
          <w:tcPr>
            <w:tcW w:w="4876" w:type="dxa"/>
            <w:hideMark/>
          </w:tcPr>
          <w:p w14:paraId="7E9CF54F" w14:textId="77777777" w:rsidR="00887EFF" w:rsidRPr="009901C8" w:rsidRDefault="00887EFF" w:rsidP="007D1A1C">
            <w:pPr>
              <w:pStyle w:val="ColumnHeading"/>
              <w:keepNext/>
            </w:pPr>
            <w:r w:rsidRPr="009901C8">
              <w:t>A Bizottság által javasolt szöveg</w:t>
            </w:r>
          </w:p>
        </w:tc>
        <w:tc>
          <w:tcPr>
            <w:tcW w:w="4876" w:type="dxa"/>
            <w:hideMark/>
          </w:tcPr>
          <w:p w14:paraId="667BD92C" w14:textId="77777777" w:rsidR="00887EFF" w:rsidRPr="009901C8" w:rsidRDefault="00887EFF" w:rsidP="007D1A1C">
            <w:pPr>
              <w:pStyle w:val="ColumnHeading"/>
              <w:keepNext/>
            </w:pPr>
            <w:r w:rsidRPr="009901C8">
              <w:t>Módosítás</w:t>
            </w:r>
          </w:p>
        </w:tc>
      </w:tr>
      <w:tr w:rsidR="00887EFF" w:rsidRPr="009901C8" w14:paraId="285BD090" w14:textId="77777777" w:rsidTr="007D1A1C">
        <w:trPr>
          <w:jc w:val="center"/>
        </w:trPr>
        <w:tc>
          <w:tcPr>
            <w:tcW w:w="4876" w:type="dxa"/>
            <w:hideMark/>
          </w:tcPr>
          <w:p w14:paraId="267CA463" w14:textId="77777777" w:rsidR="00887EFF" w:rsidRPr="009901C8" w:rsidRDefault="00887EFF" w:rsidP="007D1A1C">
            <w:pPr>
              <w:pStyle w:val="Normal6"/>
            </w:pPr>
            <w:r w:rsidRPr="009901C8">
              <w:t>(1)</w:t>
            </w:r>
            <w:r w:rsidRPr="009901C8">
              <w:tab/>
              <w:t xml:space="preserve">A tagállamok </w:t>
            </w:r>
            <w:r w:rsidRPr="009901C8">
              <w:rPr>
                <w:b/>
                <w:i/>
              </w:rPr>
              <w:t>megteszik</w:t>
            </w:r>
            <w:r w:rsidRPr="009901C8">
              <w:t xml:space="preserve"> a szükséges intézkedéseket annak biztosítására, hogy az ezen irányelv végrehajtásában érintett hatóságok és más szervezetek megkapják a szükséges képzést</w:t>
            </w:r>
            <w:r w:rsidRPr="009901C8">
              <w:rPr>
                <w:b/>
                <w:i/>
              </w:rPr>
              <w:t>,</w:t>
            </w:r>
            <w:r w:rsidRPr="009901C8">
              <w:t xml:space="preserve"> </w:t>
            </w:r>
            <w:r w:rsidRPr="009901C8">
              <w:rPr>
                <w:b/>
                <w:i/>
              </w:rPr>
              <w:t>mind</w:t>
            </w:r>
            <w:r w:rsidRPr="009901C8">
              <w:t xml:space="preserve"> a </w:t>
            </w:r>
            <w:r w:rsidRPr="009901C8">
              <w:rPr>
                <w:b/>
                <w:i/>
              </w:rPr>
              <w:t>férfi, mind a női</w:t>
            </w:r>
            <w:r w:rsidRPr="009901C8">
              <w:t xml:space="preserve"> kérelmezők igényei tekintetében. </w:t>
            </w:r>
            <w:r w:rsidRPr="009901C8">
              <w:rPr>
                <w:b/>
                <w:i/>
              </w:rPr>
              <w:t>E célból a tagállamok személyzetük képzésébe beleillesztik az Európai Unió Menekültügyi Ügynöksége által kidolgozott európai menekültügyi képzési programot, az (EU) XXX/XXX rendelettel [az Európai Unió Menekültügyi Ügynökségéről szóló rendelet] összhangban.</w:t>
            </w:r>
          </w:p>
        </w:tc>
        <w:tc>
          <w:tcPr>
            <w:tcW w:w="4876" w:type="dxa"/>
            <w:hideMark/>
          </w:tcPr>
          <w:p w14:paraId="16BB3E90" w14:textId="77777777" w:rsidR="00887EFF" w:rsidRPr="009901C8" w:rsidRDefault="00887EFF" w:rsidP="007D1A1C">
            <w:pPr>
              <w:pStyle w:val="Normal6"/>
              <w:rPr>
                <w:szCs w:val="24"/>
              </w:rPr>
            </w:pPr>
            <w:r w:rsidRPr="009901C8">
              <w:t>(1)</w:t>
            </w:r>
            <w:r w:rsidRPr="009901C8">
              <w:tab/>
              <w:t xml:space="preserve">A tagállamok </w:t>
            </w:r>
            <w:r w:rsidRPr="009901C8">
              <w:rPr>
                <w:b/>
                <w:i/>
              </w:rPr>
              <w:t>megtehetik</w:t>
            </w:r>
            <w:r w:rsidRPr="009901C8">
              <w:t xml:space="preserve"> a szükséges intézkedéseket annak biztosítására, hogy az ezen irányelv végrehajtásában érintett hatóságok és más szervezetek megkapják a szükséges képzést a kérelmezők igényei tekintetében.</w:t>
            </w:r>
          </w:p>
        </w:tc>
      </w:tr>
    </w:tbl>
    <w:p w14:paraId="655CEB4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8BA906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6843A80C" w14:textId="186F2A20"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 Továbbá, az e konkrét módosítás részét képező elfogadható törlés is az említett elválaszthatatlan kapcsolat bizonyítéka.</w:t>
      </w:r>
    </w:p>
    <w:p w14:paraId="0692B745" w14:textId="77777777" w:rsidR="00887EFF" w:rsidRPr="009901C8" w:rsidRDefault="00887EFF" w:rsidP="00887EFF">
      <w:r w:rsidRPr="009901C8">
        <w:rPr>
          <w:rStyle w:val="HideTWBExt"/>
          <w:noProof w:val="0"/>
          <w:color w:val="auto"/>
        </w:rPr>
        <w:t>&lt;/AmendB&gt;</w:t>
      </w:r>
    </w:p>
    <w:p w14:paraId="5D577A7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533</w:t>
      </w:r>
      <w:r w:rsidRPr="009901C8">
        <w:rPr>
          <w:rStyle w:val="HideTWBExt"/>
          <w:b w:val="0"/>
          <w:noProof w:val="0"/>
          <w:color w:val="auto"/>
        </w:rPr>
        <w:t>&lt;/NumAmB&gt;</w:t>
      </w:r>
    </w:p>
    <w:p w14:paraId="0003436A" w14:textId="77777777" w:rsidR="00887EFF" w:rsidRPr="009901C8" w:rsidRDefault="00887EFF" w:rsidP="00887EFF">
      <w:pPr>
        <w:pStyle w:val="NormalBold"/>
      </w:pPr>
      <w:r w:rsidRPr="009901C8">
        <w:rPr>
          <w:rStyle w:val="HideTWBExt"/>
          <w:b w:val="0"/>
          <w:noProof w:val="0"/>
          <w:color w:val="auto"/>
        </w:rPr>
        <w:t>&lt;RepeatBlock-By&gt;&lt;Members&gt;</w:t>
      </w:r>
      <w:r w:rsidRPr="009901C8">
        <w:t>Anna Maria Corazza Bildt, Caterina Chinnici, Hilde Vautmans, Vilija Blinkevičiūtė, Julie Ward, Luigi Morgano, Bodil Valero, Brando Benifei, Damiano Zoffoli, Nathalie Griesbeck, Jean Lambert</w:t>
      </w:r>
      <w:r w:rsidRPr="009901C8">
        <w:rPr>
          <w:rStyle w:val="HideTWBExt"/>
          <w:b w:val="0"/>
          <w:noProof w:val="0"/>
          <w:color w:val="auto"/>
        </w:rPr>
        <w:t>&lt;/Members&gt;</w:t>
      </w:r>
    </w:p>
    <w:p w14:paraId="183DF4DB" w14:textId="77777777" w:rsidR="00887EFF" w:rsidRPr="009901C8" w:rsidRDefault="00887EFF" w:rsidP="00887EFF">
      <w:r w:rsidRPr="009901C8">
        <w:rPr>
          <w:rStyle w:val="HideTWBExt"/>
          <w:noProof w:val="0"/>
          <w:color w:val="auto"/>
        </w:rPr>
        <w:t>&lt;/RepeatBlock-By&gt;</w:t>
      </w:r>
    </w:p>
    <w:p w14:paraId="1BE723A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D4F2719" w14:textId="77777777" w:rsidR="00887EFF" w:rsidRPr="009901C8" w:rsidRDefault="00887EFF" w:rsidP="00887EFF">
      <w:pPr>
        <w:pStyle w:val="NormalBold"/>
      </w:pPr>
      <w:r w:rsidRPr="009901C8">
        <w:rPr>
          <w:rStyle w:val="HideTWBExt"/>
          <w:b w:val="0"/>
          <w:noProof w:val="0"/>
          <w:color w:val="auto"/>
        </w:rPr>
        <w:t>&lt;Article&gt;</w:t>
      </w:r>
      <w:r w:rsidRPr="009901C8">
        <w:t>29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0062571" w14:textId="77777777" w:rsidTr="007D1A1C">
        <w:trPr>
          <w:jc w:val="center"/>
        </w:trPr>
        <w:tc>
          <w:tcPr>
            <w:tcW w:w="9752" w:type="dxa"/>
            <w:gridSpan w:val="2"/>
          </w:tcPr>
          <w:p w14:paraId="309BB1F1" w14:textId="77777777" w:rsidR="00887EFF" w:rsidRPr="009901C8" w:rsidRDefault="00887EFF" w:rsidP="007D1A1C">
            <w:pPr>
              <w:keepNext/>
            </w:pPr>
          </w:p>
        </w:tc>
      </w:tr>
      <w:tr w:rsidR="00887EFF" w:rsidRPr="009901C8" w14:paraId="58094DCF" w14:textId="77777777" w:rsidTr="007D1A1C">
        <w:trPr>
          <w:jc w:val="center"/>
        </w:trPr>
        <w:tc>
          <w:tcPr>
            <w:tcW w:w="4876" w:type="dxa"/>
            <w:hideMark/>
          </w:tcPr>
          <w:p w14:paraId="66D75769" w14:textId="77777777" w:rsidR="00887EFF" w:rsidRPr="009901C8" w:rsidRDefault="00887EFF" w:rsidP="007D1A1C">
            <w:pPr>
              <w:pStyle w:val="ColumnHeading"/>
              <w:keepNext/>
            </w:pPr>
            <w:r w:rsidRPr="009901C8">
              <w:t>A Bizottság által javasolt szöveg</w:t>
            </w:r>
          </w:p>
        </w:tc>
        <w:tc>
          <w:tcPr>
            <w:tcW w:w="4876" w:type="dxa"/>
            <w:hideMark/>
          </w:tcPr>
          <w:p w14:paraId="6E413E8B" w14:textId="77777777" w:rsidR="00887EFF" w:rsidRPr="009901C8" w:rsidRDefault="00887EFF" w:rsidP="007D1A1C">
            <w:pPr>
              <w:pStyle w:val="ColumnHeading"/>
              <w:keepNext/>
            </w:pPr>
            <w:r w:rsidRPr="009901C8">
              <w:t>Módosítás</w:t>
            </w:r>
          </w:p>
        </w:tc>
      </w:tr>
      <w:tr w:rsidR="00887EFF" w:rsidRPr="009901C8" w14:paraId="39C1601D" w14:textId="77777777" w:rsidTr="007D1A1C">
        <w:trPr>
          <w:jc w:val="center"/>
        </w:trPr>
        <w:tc>
          <w:tcPr>
            <w:tcW w:w="4876" w:type="dxa"/>
            <w:hideMark/>
          </w:tcPr>
          <w:p w14:paraId="77FAED04" w14:textId="77777777" w:rsidR="00887EFF" w:rsidRPr="009901C8" w:rsidRDefault="00887EFF" w:rsidP="007D1A1C">
            <w:pPr>
              <w:pStyle w:val="Normal6"/>
            </w:pPr>
            <w:r w:rsidRPr="009901C8">
              <w:t>(1)</w:t>
            </w:r>
            <w:r w:rsidRPr="009901C8">
              <w:tab/>
              <w:t>A tagállamok megteszik a szükséges intézkedéseket annak biztosítására, hogy az ezen irányelv végrehajtásában érintett hatóságok és más szervezetek megkapják a szükséges képzést, mind a férfi, mind a női kérelmezők igényei tekintetében. E célból a tagállamok személyzetük képzésébe beleillesztik az Európai Unió Menekültügyi Ügynöksége által kidolgozott európai menekültügyi képzési programot, az (EU) XXX/XXX rendelettel [az Európai Unió Menekültügyi Ügynökségéről szóló rendelet] összhangban.</w:t>
            </w:r>
          </w:p>
        </w:tc>
        <w:tc>
          <w:tcPr>
            <w:tcW w:w="4876" w:type="dxa"/>
            <w:hideMark/>
          </w:tcPr>
          <w:p w14:paraId="7063A517" w14:textId="77777777" w:rsidR="00887EFF" w:rsidRPr="009901C8" w:rsidRDefault="00887EFF" w:rsidP="007D1A1C">
            <w:pPr>
              <w:pStyle w:val="Normal6"/>
              <w:rPr>
                <w:szCs w:val="24"/>
              </w:rPr>
            </w:pPr>
            <w:r w:rsidRPr="009901C8">
              <w:t>(1)</w:t>
            </w:r>
            <w:r w:rsidRPr="009901C8">
              <w:tab/>
              <w:t>A tagállamok megteszik a szükséges intézkedéseket annak biztosítására, hogy az ezen irányelv végrehajtásában érintett hatóságok és más szervezetek megkapják a szükséges képzést, mind a férfi, mind a női kérelmezők</w:t>
            </w:r>
            <w:r w:rsidRPr="009901C8">
              <w:rPr>
                <w:b/>
                <w:i/>
              </w:rPr>
              <w:t>, valamint a gyermekek</w:t>
            </w:r>
            <w:r w:rsidRPr="009901C8">
              <w:t xml:space="preserve"> igényei tekintetében. E célból a tagállamok személyzetük képzésébe beleillesztik az Európai Unió Menekültügyi Ügynöksége által kidolgozott európai menekültügyi képzési programot, az (EU) XXX/XXX rendelettel [az Európai Unió Menekültügyi Ügynökségéről szóló rendelet] összhangban</w:t>
            </w:r>
            <w:r w:rsidRPr="009901C8">
              <w:rPr>
                <w:b/>
                <w:i/>
              </w:rPr>
              <w:t>, és figyelembe veszik az Európai Menekültügyi Támogatási Hivatal által közzétett tájékoztató anyagokat, így például az EASO különleges igényekkel rendelkező személyek azonosítását segítő eszközét</w:t>
            </w:r>
            <w:r w:rsidRPr="009901C8">
              <w:t>.</w:t>
            </w:r>
          </w:p>
        </w:tc>
      </w:tr>
    </w:tbl>
    <w:p w14:paraId="4A90FCA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739240D"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2628E5F5" w14:textId="77777777" w:rsidR="00887EFF" w:rsidRPr="009901C8" w:rsidRDefault="00887EFF" w:rsidP="00887EFF">
      <w:pPr>
        <w:pStyle w:val="Normal12Italic"/>
        <w:rPr>
          <w:noProof w:val="0"/>
        </w:rPr>
      </w:pPr>
      <w:r w:rsidRPr="009901C8">
        <w:rPr>
          <w:noProof w:val="0"/>
        </w:rPr>
        <w:t>A gyermekek különleges igényekkel rendelkeznek, és meghatározásszerűen az értelmi , szellemi és erkölcsi fejlődés szakaszában járnak, és tekintettel különleges sérülékenységükre és a traumákra, amelyeknek utazásuk során ki lehettek téve, szükséges, hogy a gyermekek gondozását végzők megfelelő képzést kapjanak. E célból a gyermekek és más különleges igényekkel rendelkező kérelmezők gondozását végzőknek alapos tájékoztatást kell kapniuk az Európai Menekültügyi Támogatási Hivatal által előállított anyagokról.</w:t>
      </w:r>
    </w:p>
    <w:p w14:paraId="0A0ABCAD" w14:textId="77777777" w:rsidR="00887EFF" w:rsidRPr="009901C8" w:rsidRDefault="00887EFF" w:rsidP="00887EFF">
      <w:r w:rsidRPr="009901C8">
        <w:rPr>
          <w:rStyle w:val="HideTWBExt"/>
          <w:noProof w:val="0"/>
          <w:color w:val="auto"/>
        </w:rPr>
        <w:t>&lt;/AmendB&gt;</w:t>
      </w:r>
    </w:p>
    <w:p w14:paraId="4A671E87"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534</w:t>
      </w:r>
      <w:r w:rsidRPr="009901C8">
        <w:rPr>
          <w:rStyle w:val="HideTWBExt"/>
          <w:b w:val="0"/>
          <w:noProof w:val="0"/>
          <w:color w:val="auto"/>
        </w:rPr>
        <w:t>&lt;/NumAmB&gt;</w:t>
      </w:r>
    </w:p>
    <w:p w14:paraId="710AF363"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4C280EB5" w14:textId="77777777" w:rsidR="00887EFF" w:rsidRPr="009901C8" w:rsidRDefault="00887EFF" w:rsidP="00887EFF">
      <w:r w:rsidRPr="009901C8">
        <w:rPr>
          <w:rStyle w:val="HideTWBExt"/>
          <w:noProof w:val="0"/>
          <w:color w:val="auto"/>
        </w:rPr>
        <w:t>&lt;/RepeatBlock-By&gt;</w:t>
      </w:r>
    </w:p>
    <w:p w14:paraId="37C90541"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5DB5DBD" w14:textId="77777777" w:rsidR="00887EFF" w:rsidRPr="009901C8" w:rsidRDefault="00887EFF" w:rsidP="00887EFF">
      <w:pPr>
        <w:pStyle w:val="NormalBold"/>
      </w:pPr>
      <w:r w:rsidRPr="009901C8">
        <w:rPr>
          <w:rStyle w:val="HideTWBExt"/>
          <w:b w:val="0"/>
          <w:noProof w:val="0"/>
          <w:color w:val="auto"/>
        </w:rPr>
        <w:t>&lt;Article&gt;</w:t>
      </w:r>
      <w:r w:rsidRPr="009901C8">
        <w:t>29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46E0D97" w14:textId="77777777" w:rsidTr="007D1A1C">
        <w:trPr>
          <w:jc w:val="center"/>
        </w:trPr>
        <w:tc>
          <w:tcPr>
            <w:tcW w:w="9752" w:type="dxa"/>
            <w:gridSpan w:val="2"/>
          </w:tcPr>
          <w:p w14:paraId="3BA7EE4F" w14:textId="77777777" w:rsidR="00887EFF" w:rsidRPr="009901C8" w:rsidRDefault="00887EFF" w:rsidP="007D1A1C">
            <w:pPr>
              <w:keepNext/>
            </w:pPr>
          </w:p>
        </w:tc>
      </w:tr>
      <w:tr w:rsidR="00887EFF" w:rsidRPr="009901C8" w14:paraId="5BE978C6" w14:textId="77777777" w:rsidTr="007D1A1C">
        <w:trPr>
          <w:jc w:val="center"/>
        </w:trPr>
        <w:tc>
          <w:tcPr>
            <w:tcW w:w="4876" w:type="dxa"/>
            <w:hideMark/>
          </w:tcPr>
          <w:p w14:paraId="7D0C18DE" w14:textId="77777777" w:rsidR="00887EFF" w:rsidRPr="009901C8" w:rsidRDefault="00887EFF" w:rsidP="007D1A1C">
            <w:pPr>
              <w:pStyle w:val="ColumnHeading"/>
              <w:keepNext/>
            </w:pPr>
            <w:r w:rsidRPr="009901C8">
              <w:t>A Bizottság által javasolt szöveg</w:t>
            </w:r>
          </w:p>
        </w:tc>
        <w:tc>
          <w:tcPr>
            <w:tcW w:w="4876" w:type="dxa"/>
            <w:hideMark/>
          </w:tcPr>
          <w:p w14:paraId="5422F3A2" w14:textId="77777777" w:rsidR="00887EFF" w:rsidRPr="009901C8" w:rsidRDefault="00887EFF" w:rsidP="007D1A1C">
            <w:pPr>
              <w:pStyle w:val="ColumnHeading"/>
              <w:keepNext/>
            </w:pPr>
            <w:r w:rsidRPr="009901C8">
              <w:t>Módosítás</w:t>
            </w:r>
          </w:p>
        </w:tc>
      </w:tr>
      <w:tr w:rsidR="00887EFF" w:rsidRPr="009901C8" w14:paraId="2D98F84A" w14:textId="77777777" w:rsidTr="007D1A1C">
        <w:trPr>
          <w:jc w:val="center"/>
        </w:trPr>
        <w:tc>
          <w:tcPr>
            <w:tcW w:w="4876" w:type="dxa"/>
            <w:hideMark/>
          </w:tcPr>
          <w:p w14:paraId="26CB257D" w14:textId="77777777" w:rsidR="00887EFF" w:rsidRPr="009901C8" w:rsidRDefault="00887EFF" w:rsidP="007D1A1C">
            <w:pPr>
              <w:pStyle w:val="Normal6"/>
            </w:pPr>
            <w:r w:rsidRPr="009901C8">
              <w:t>(2)</w:t>
            </w:r>
            <w:r w:rsidRPr="009901C8">
              <w:tab/>
              <w:t xml:space="preserve">A tagállamok az ezen irányelvet végrehajtó nemzeti rendelkezéseknek megfelelően osztják el </w:t>
            </w:r>
            <w:r w:rsidRPr="009901C8">
              <w:rPr>
                <w:b/>
                <w:i/>
              </w:rPr>
              <w:t>a szükséges</w:t>
            </w:r>
            <w:r w:rsidRPr="009901C8">
              <w:t xml:space="preserve"> erőforrásokat.</w:t>
            </w:r>
          </w:p>
        </w:tc>
        <w:tc>
          <w:tcPr>
            <w:tcW w:w="4876" w:type="dxa"/>
            <w:hideMark/>
          </w:tcPr>
          <w:p w14:paraId="5A69F2EB" w14:textId="77777777" w:rsidR="00887EFF" w:rsidRPr="009901C8" w:rsidRDefault="00887EFF" w:rsidP="007D1A1C">
            <w:pPr>
              <w:pStyle w:val="Normal6"/>
              <w:rPr>
                <w:szCs w:val="24"/>
              </w:rPr>
            </w:pPr>
            <w:r w:rsidRPr="009901C8">
              <w:t>(2)</w:t>
            </w:r>
            <w:r w:rsidRPr="009901C8">
              <w:tab/>
              <w:t>A tagállamok az ezen irányelvet végrehajtó nemzeti rendelkezéseknek megfelelően</w:t>
            </w:r>
            <w:r w:rsidRPr="009901C8">
              <w:rPr>
                <w:b/>
                <w:i/>
              </w:rPr>
              <w:t>, az általuk szükségesnek ítélt mértékben</w:t>
            </w:r>
            <w:r w:rsidRPr="009901C8">
              <w:rPr>
                <w:b/>
              </w:rPr>
              <w:t xml:space="preserve"> </w:t>
            </w:r>
            <w:r w:rsidRPr="009901C8">
              <w:t xml:space="preserve">osztják el </w:t>
            </w:r>
            <w:r w:rsidRPr="009901C8">
              <w:rPr>
                <w:b/>
                <w:i/>
              </w:rPr>
              <w:t>az</w:t>
            </w:r>
            <w:r w:rsidRPr="009901C8">
              <w:t xml:space="preserve"> erőforrásokat.</w:t>
            </w:r>
          </w:p>
        </w:tc>
      </w:tr>
    </w:tbl>
    <w:p w14:paraId="6079FD55"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2F88689"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34E1BBF"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768B5064" w14:textId="77777777" w:rsidR="00887EFF" w:rsidRPr="009901C8" w:rsidRDefault="00887EFF" w:rsidP="00887EFF">
      <w:r w:rsidRPr="009901C8">
        <w:rPr>
          <w:rStyle w:val="HideTWBExt"/>
          <w:noProof w:val="0"/>
          <w:color w:val="auto"/>
        </w:rPr>
        <w:t>&lt;/AmendB&gt;</w:t>
      </w:r>
    </w:p>
    <w:p w14:paraId="072BE66C"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535</w:t>
      </w:r>
      <w:r w:rsidRPr="009901C8">
        <w:rPr>
          <w:rStyle w:val="HideTWBExt"/>
          <w:b w:val="0"/>
          <w:noProof w:val="0"/>
          <w:color w:val="auto"/>
        </w:rPr>
        <w:t>&lt;/NumAmB&gt;</w:t>
      </w:r>
    </w:p>
    <w:p w14:paraId="3A335F8D"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5FE58567"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33BB0D0" w14:textId="77777777" w:rsidR="00887EFF" w:rsidRPr="009901C8" w:rsidRDefault="00887EFF" w:rsidP="00887EFF">
      <w:r w:rsidRPr="009901C8">
        <w:rPr>
          <w:rStyle w:val="HideTWBExt"/>
          <w:noProof w:val="0"/>
          <w:color w:val="auto"/>
        </w:rPr>
        <w:t>&lt;/RepeatBlock-By&gt;</w:t>
      </w:r>
    </w:p>
    <w:p w14:paraId="23FAE0B9"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6A8BE5C9" w14:textId="77777777" w:rsidR="00887EFF" w:rsidRPr="009901C8" w:rsidRDefault="00887EFF" w:rsidP="00887EFF">
      <w:pPr>
        <w:pStyle w:val="NormalBold"/>
      </w:pPr>
      <w:r w:rsidRPr="009901C8">
        <w:rPr>
          <w:rStyle w:val="HideTWBExt"/>
          <w:b w:val="0"/>
          <w:noProof w:val="0"/>
          <w:color w:val="auto"/>
        </w:rPr>
        <w:t>&lt;Article&gt;</w:t>
      </w:r>
      <w:r w:rsidRPr="009901C8">
        <w:t>30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6DD7EF2" w14:textId="77777777" w:rsidTr="007D1A1C">
        <w:trPr>
          <w:jc w:val="center"/>
        </w:trPr>
        <w:tc>
          <w:tcPr>
            <w:tcW w:w="9752" w:type="dxa"/>
            <w:gridSpan w:val="2"/>
          </w:tcPr>
          <w:p w14:paraId="13FB32EE" w14:textId="77777777" w:rsidR="00887EFF" w:rsidRPr="009901C8" w:rsidRDefault="00887EFF" w:rsidP="007D1A1C">
            <w:pPr>
              <w:keepNext/>
            </w:pPr>
          </w:p>
        </w:tc>
      </w:tr>
      <w:tr w:rsidR="00887EFF" w:rsidRPr="009901C8" w14:paraId="69BECAF4" w14:textId="77777777" w:rsidTr="007D1A1C">
        <w:trPr>
          <w:jc w:val="center"/>
        </w:trPr>
        <w:tc>
          <w:tcPr>
            <w:tcW w:w="4876" w:type="dxa"/>
            <w:hideMark/>
          </w:tcPr>
          <w:p w14:paraId="1A5BE362" w14:textId="77777777" w:rsidR="00887EFF" w:rsidRPr="009901C8" w:rsidRDefault="00887EFF" w:rsidP="007D1A1C">
            <w:pPr>
              <w:pStyle w:val="ColumnHeading"/>
              <w:keepNext/>
            </w:pPr>
            <w:r w:rsidRPr="009901C8">
              <w:t>A Bizottság által javasolt szöveg</w:t>
            </w:r>
          </w:p>
        </w:tc>
        <w:tc>
          <w:tcPr>
            <w:tcW w:w="4876" w:type="dxa"/>
            <w:hideMark/>
          </w:tcPr>
          <w:p w14:paraId="522ED56E" w14:textId="77777777" w:rsidR="00887EFF" w:rsidRPr="009901C8" w:rsidRDefault="00887EFF" w:rsidP="007D1A1C">
            <w:pPr>
              <w:pStyle w:val="ColumnHeading"/>
              <w:keepNext/>
            </w:pPr>
            <w:r w:rsidRPr="009901C8">
              <w:t>Módosítás</w:t>
            </w:r>
          </w:p>
        </w:tc>
      </w:tr>
      <w:tr w:rsidR="00887EFF" w:rsidRPr="009901C8" w14:paraId="23DE3C26" w14:textId="77777777" w:rsidTr="007D1A1C">
        <w:trPr>
          <w:jc w:val="center"/>
        </w:trPr>
        <w:tc>
          <w:tcPr>
            <w:tcW w:w="4876" w:type="dxa"/>
            <w:hideMark/>
          </w:tcPr>
          <w:p w14:paraId="577CE55B" w14:textId="77777777" w:rsidR="00887EFF" w:rsidRPr="009901C8" w:rsidRDefault="00887EFF" w:rsidP="007D1A1C">
            <w:pPr>
              <w:pStyle w:val="Normal6"/>
            </w:pPr>
            <w:r w:rsidRPr="009901C8">
              <w:t xml:space="preserve">A Bizottság legkésőbb [ezen irányelv hatályba lépése után </w:t>
            </w:r>
            <w:r w:rsidRPr="009901C8">
              <w:rPr>
                <w:b/>
                <w:i/>
              </w:rPr>
              <w:t>három</w:t>
            </w:r>
            <w:r w:rsidRPr="009901C8">
              <w:t xml:space="preserve"> évvel]-ig és azt követően legalább </w:t>
            </w:r>
            <w:r w:rsidRPr="009901C8">
              <w:rPr>
                <w:b/>
                <w:i/>
              </w:rPr>
              <w:t>ötévente</w:t>
            </w:r>
            <w:r w:rsidRPr="009901C8">
              <w:t xml:space="preserve"> jelentést nyújt be az Európai Parlamentnek és a Tanácsnak ezen irányelv alkalmazásáról, és javaslatot tesz az esetlegesen szükséges módosításokra.</w:t>
            </w:r>
          </w:p>
        </w:tc>
        <w:tc>
          <w:tcPr>
            <w:tcW w:w="4876" w:type="dxa"/>
            <w:hideMark/>
          </w:tcPr>
          <w:p w14:paraId="6D77B16B" w14:textId="77777777" w:rsidR="00887EFF" w:rsidRPr="009901C8" w:rsidRDefault="00887EFF" w:rsidP="007D1A1C">
            <w:pPr>
              <w:pStyle w:val="Normal6"/>
              <w:rPr>
                <w:szCs w:val="24"/>
              </w:rPr>
            </w:pPr>
            <w:r w:rsidRPr="009901C8">
              <w:t xml:space="preserve">A Bizottság legkésőbb [ezen irányelv hatályba lépése után </w:t>
            </w:r>
            <w:r w:rsidRPr="009901C8">
              <w:rPr>
                <w:b/>
                <w:i/>
              </w:rPr>
              <w:t>egy</w:t>
            </w:r>
            <w:r w:rsidRPr="009901C8">
              <w:t xml:space="preserve"> évvel]-ig és azt követően legalább </w:t>
            </w:r>
            <w:r w:rsidRPr="009901C8">
              <w:rPr>
                <w:b/>
                <w:i/>
              </w:rPr>
              <w:t>háromévente</w:t>
            </w:r>
            <w:r w:rsidRPr="009901C8">
              <w:t xml:space="preserve"> jelentést nyújt be az Európai Parlamentnek és a Tanácsnak ezen irányelv alkalmazásáról, és javaslatot tesz az esetlegesen szükséges módosításokra.</w:t>
            </w:r>
          </w:p>
        </w:tc>
      </w:tr>
    </w:tbl>
    <w:p w14:paraId="1FB65566"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0F6EA7F" w14:textId="77777777" w:rsidR="00887EFF" w:rsidRPr="009901C8" w:rsidRDefault="00887EFF" w:rsidP="00887EFF">
      <w:r w:rsidRPr="009901C8">
        <w:rPr>
          <w:rStyle w:val="HideTWBExt"/>
          <w:noProof w:val="0"/>
          <w:color w:val="auto"/>
        </w:rPr>
        <w:t>&lt;/AmendB&gt;</w:t>
      </w:r>
    </w:p>
    <w:p w14:paraId="1F834BD8"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536</w:t>
      </w:r>
      <w:r w:rsidRPr="009901C8">
        <w:rPr>
          <w:rStyle w:val="HideTWBExt"/>
          <w:b w:val="0"/>
          <w:noProof w:val="0"/>
          <w:color w:val="auto"/>
        </w:rPr>
        <w:t>&lt;/NumAmB&gt;</w:t>
      </w:r>
    </w:p>
    <w:p w14:paraId="0B015E5C"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4E8DAE70" w14:textId="77777777" w:rsidR="00887EFF" w:rsidRPr="009901C8" w:rsidRDefault="00887EFF" w:rsidP="00887EFF">
      <w:r w:rsidRPr="009901C8">
        <w:rPr>
          <w:rStyle w:val="HideTWBExt"/>
          <w:noProof w:val="0"/>
          <w:color w:val="auto"/>
        </w:rPr>
        <w:t>&lt;/RepeatBlock-By&gt;</w:t>
      </w:r>
    </w:p>
    <w:p w14:paraId="2C69CF5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7242F49F" w14:textId="77777777" w:rsidR="00887EFF" w:rsidRPr="009901C8" w:rsidRDefault="00887EFF" w:rsidP="00887EFF">
      <w:pPr>
        <w:pStyle w:val="NormalBold"/>
      </w:pPr>
      <w:r w:rsidRPr="009901C8">
        <w:rPr>
          <w:rStyle w:val="HideTWBExt"/>
          <w:b w:val="0"/>
          <w:noProof w:val="0"/>
          <w:color w:val="auto"/>
        </w:rPr>
        <w:t>&lt;Article&gt;</w:t>
      </w:r>
      <w:r w:rsidRPr="009901C8">
        <w:t>30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1B02654D" w14:textId="77777777" w:rsidTr="007D1A1C">
        <w:trPr>
          <w:jc w:val="center"/>
        </w:trPr>
        <w:tc>
          <w:tcPr>
            <w:tcW w:w="9752" w:type="dxa"/>
            <w:gridSpan w:val="2"/>
          </w:tcPr>
          <w:p w14:paraId="0DAF5952" w14:textId="77777777" w:rsidR="00887EFF" w:rsidRPr="009901C8" w:rsidRDefault="00887EFF" w:rsidP="007D1A1C">
            <w:pPr>
              <w:keepNext/>
            </w:pPr>
          </w:p>
        </w:tc>
      </w:tr>
      <w:tr w:rsidR="00887EFF" w:rsidRPr="009901C8" w14:paraId="71418A6E" w14:textId="77777777" w:rsidTr="007D1A1C">
        <w:trPr>
          <w:jc w:val="center"/>
        </w:trPr>
        <w:tc>
          <w:tcPr>
            <w:tcW w:w="4876" w:type="dxa"/>
            <w:hideMark/>
          </w:tcPr>
          <w:p w14:paraId="45F4EB87" w14:textId="77777777" w:rsidR="00887EFF" w:rsidRPr="009901C8" w:rsidRDefault="00887EFF" w:rsidP="007D1A1C">
            <w:pPr>
              <w:pStyle w:val="ColumnHeading"/>
              <w:keepNext/>
            </w:pPr>
            <w:r w:rsidRPr="009901C8">
              <w:t>A Bizottság által javasolt szöveg</w:t>
            </w:r>
          </w:p>
        </w:tc>
        <w:tc>
          <w:tcPr>
            <w:tcW w:w="4876" w:type="dxa"/>
            <w:hideMark/>
          </w:tcPr>
          <w:p w14:paraId="5FFC687E" w14:textId="77777777" w:rsidR="00887EFF" w:rsidRPr="009901C8" w:rsidRDefault="00887EFF" w:rsidP="007D1A1C">
            <w:pPr>
              <w:pStyle w:val="ColumnHeading"/>
              <w:keepNext/>
            </w:pPr>
            <w:r w:rsidRPr="009901C8">
              <w:t>Módosítás</w:t>
            </w:r>
          </w:p>
        </w:tc>
      </w:tr>
      <w:tr w:rsidR="00887EFF" w:rsidRPr="009901C8" w14:paraId="3DD1D810" w14:textId="77777777" w:rsidTr="007D1A1C">
        <w:trPr>
          <w:jc w:val="center"/>
        </w:trPr>
        <w:tc>
          <w:tcPr>
            <w:tcW w:w="4876" w:type="dxa"/>
            <w:hideMark/>
          </w:tcPr>
          <w:p w14:paraId="7A6883EF" w14:textId="77777777" w:rsidR="00887EFF" w:rsidRPr="009901C8" w:rsidRDefault="00887EFF" w:rsidP="007D1A1C">
            <w:pPr>
              <w:pStyle w:val="Normal6"/>
            </w:pPr>
            <w:r w:rsidRPr="009901C8">
              <w:t xml:space="preserve">A Bizottság legkésőbb [ezen irányelv hatályba lépése után </w:t>
            </w:r>
            <w:r w:rsidRPr="009901C8">
              <w:rPr>
                <w:b/>
                <w:i/>
              </w:rPr>
              <w:t>három</w:t>
            </w:r>
            <w:r w:rsidRPr="009901C8">
              <w:t xml:space="preserve"> évvel]-ig és azt követően legalább </w:t>
            </w:r>
            <w:r w:rsidRPr="009901C8">
              <w:rPr>
                <w:b/>
                <w:i/>
              </w:rPr>
              <w:t>ötévente</w:t>
            </w:r>
            <w:r w:rsidRPr="009901C8">
              <w:t xml:space="preserve"> jelentést nyújt be az Európai Parlamentnek és a Tanácsnak ezen irányelv alkalmazásáról, és javaslatot tesz az esetlegesen szükséges módosításokra.</w:t>
            </w:r>
          </w:p>
        </w:tc>
        <w:tc>
          <w:tcPr>
            <w:tcW w:w="4876" w:type="dxa"/>
            <w:hideMark/>
          </w:tcPr>
          <w:p w14:paraId="169A7046" w14:textId="77777777" w:rsidR="00887EFF" w:rsidRPr="009901C8" w:rsidRDefault="00887EFF" w:rsidP="007D1A1C">
            <w:pPr>
              <w:pStyle w:val="Normal6"/>
              <w:rPr>
                <w:szCs w:val="24"/>
              </w:rPr>
            </w:pPr>
            <w:r w:rsidRPr="009901C8">
              <w:t xml:space="preserve">A Bizottság legkésőbb [ezen irányelv hatályba lépése után </w:t>
            </w:r>
            <w:r w:rsidRPr="009901C8">
              <w:rPr>
                <w:b/>
                <w:i/>
              </w:rPr>
              <w:t>két</w:t>
            </w:r>
            <w:r w:rsidRPr="009901C8">
              <w:t xml:space="preserve"> évvel]-ig és azt követően legalább </w:t>
            </w:r>
            <w:r w:rsidRPr="009901C8">
              <w:rPr>
                <w:b/>
                <w:i/>
              </w:rPr>
              <w:t>kétévente</w:t>
            </w:r>
            <w:r w:rsidRPr="009901C8">
              <w:t xml:space="preserve"> jelentést nyújt be az Európai Parlamentnek és a Tanácsnak ezen irányelv alkalmazásáról, és javaslatot tesz az esetlegesen szükséges módosításokra.</w:t>
            </w:r>
          </w:p>
        </w:tc>
      </w:tr>
    </w:tbl>
    <w:p w14:paraId="365AC537"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534C9BEE"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D06E835" w14:textId="77777777" w:rsidR="00887EFF" w:rsidRPr="009901C8" w:rsidRDefault="00887EFF" w:rsidP="00887EFF">
      <w:pPr>
        <w:pStyle w:val="Normal12Italic"/>
        <w:rPr>
          <w:noProof w:val="0"/>
        </w:rPr>
      </w:pPr>
      <w:r w:rsidRPr="009901C8">
        <w:rPr>
          <w:noProof w:val="0"/>
        </w:rPr>
        <w:t>Az ezen irányelv alkalmazásáról szóló jelentésre korábban van szükség, mert a közeljövőben továbbra is bizonytalan lesz a menekültügyi helyzet az EU-ban. Az ezen irányelv alkalmazásáról szóló későbbi jelentéseket szintén nagyobb gyakorisággal kell majd kiadni.</w:t>
      </w:r>
    </w:p>
    <w:p w14:paraId="4D06FE90" w14:textId="77777777" w:rsidR="00887EFF" w:rsidRPr="009901C8" w:rsidRDefault="00887EFF" w:rsidP="00887EFF">
      <w:r w:rsidRPr="009901C8">
        <w:rPr>
          <w:rStyle w:val="HideTWBExt"/>
          <w:noProof w:val="0"/>
          <w:color w:val="auto"/>
        </w:rPr>
        <w:t>&lt;/AmendB&gt;</w:t>
      </w:r>
    </w:p>
    <w:p w14:paraId="08972FE0"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537</w:t>
      </w:r>
      <w:r w:rsidRPr="009901C8">
        <w:rPr>
          <w:rStyle w:val="HideTWBExt"/>
          <w:b w:val="0"/>
          <w:noProof w:val="0"/>
          <w:color w:val="auto"/>
        </w:rPr>
        <w:t>&lt;/NumAmB&gt;</w:t>
      </w:r>
    </w:p>
    <w:p w14:paraId="2B145D06" w14:textId="77777777" w:rsidR="00887EFF" w:rsidRPr="009901C8" w:rsidRDefault="00887EFF" w:rsidP="00887EFF">
      <w:pPr>
        <w:pStyle w:val="NormalBold"/>
      </w:pPr>
      <w:r w:rsidRPr="009901C8">
        <w:rPr>
          <w:rStyle w:val="HideTWBExt"/>
          <w:b w:val="0"/>
          <w:noProof w:val="0"/>
          <w:color w:val="auto"/>
        </w:rPr>
        <w:t>&lt;RepeatBlock-By&gt;&lt;Members&gt;</w:t>
      </w:r>
      <w:r w:rsidRPr="009901C8">
        <w:t>Salvatore Domenico Pogliese, Alessandra Mussolini</w:t>
      </w:r>
      <w:r w:rsidRPr="009901C8">
        <w:rPr>
          <w:rStyle w:val="HideTWBExt"/>
          <w:b w:val="0"/>
          <w:noProof w:val="0"/>
          <w:color w:val="auto"/>
        </w:rPr>
        <w:t>&lt;/Members&gt;</w:t>
      </w:r>
    </w:p>
    <w:p w14:paraId="47416EF2" w14:textId="77777777" w:rsidR="00887EFF" w:rsidRPr="009901C8" w:rsidRDefault="00887EFF" w:rsidP="00887EFF">
      <w:r w:rsidRPr="009901C8">
        <w:rPr>
          <w:rStyle w:val="HideTWBExt"/>
          <w:noProof w:val="0"/>
          <w:color w:val="auto"/>
        </w:rPr>
        <w:t>&lt;/RepeatBlock-By&gt;</w:t>
      </w:r>
    </w:p>
    <w:p w14:paraId="344A037F"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674E0DA" w14:textId="77777777" w:rsidR="00887EFF" w:rsidRPr="009901C8" w:rsidRDefault="00887EFF" w:rsidP="00887EFF">
      <w:pPr>
        <w:pStyle w:val="NormalBold"/>
      </w:pPr>
      <w:r w:rsidRPr="009901C8">
        <w:rPr>
          <w:rStyle w:val="HideTWBExt"/>
          <w:b w:val="0"/>
          <w:noProof w:val="0"/>
          <w:color w:val="auto"/>
        </w:rPr>
        <w:t>&lt;Article&gt;</w:t>
      </w:r>
      <w:r w:rsidRPr="009901C8">
        <w:t>30 cikk – 1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3716A5F" w14:textId="77777777" w:rsidTr="007D1A1C">
        <w:trPr>
          <w:jc w:val="center"/>
        </w:trPr>
        <w:tc>
          <w:tcPr>
            <w:tcW w:w="9752" w:type="dxa"/>
            <w:gridSpan w:val="2"/>
          </w:tcPr>
          <w:p w14:paraId="1CE2CA23" w14:textId="77777777" w:rsidR="00887EFF" w:rsidRPr="009901C8" w:rsidRDefault="00887EFF" w:rsidP="007D1A1C">
            <w:pPr>
              <w:keepNext/>
            </w:pPr>
          </w:p>
        </w:tc>
      </w:tr>
      <w:tr w:rsidR="00887EFF" w:rsidRPr="009901C8" w14:paraId="31C9E4A7" w14:textId="77777777" w:rsidTr="007D1A1C">
        <w:trPr>
          <w:jc w:val="center"/>
        </w:trPr>
        <w:tc>
          <w:tcPr>
            <w:tcW w:w="4876" w:type="dxa"/>
            <w:hideMark/>
          </w:tcPr>
          <w:p w14:paraId="710A8731" w14:textId="77777777" w:rsidR="00887EFF" w:rsidRPr="009901C8" w:rsidRDefault="00887EFF" w:rsidP="007D1A1C">
            <w:pPr>
              <w:pStyle w:val="ColumnHeading"/>
              <w:keepNext/>
            </w:pPr>
            <w:r w:rsidRPr="009901C8">
              <w:t>A Bizottság által javasolt szöveg</w:t>
            </w:r>
          </w:p>
        </w:tc>
        <w:tc>
          <w:tcPr>
            <w:tcW w:w="4876" w:type="dxa"/>
            <w:hideMark/>
          </w:tcPr>
          <w:p w14:paraId="3BF143FC" w14:textId="77777777" w:rsidR="00887EFF" w:rsidRPr="009901C8" w:rsidRDefault="00887EFF" w:rsidP="007D1A1C">
            <w:pPr>
              <w:pStyle w:val="ColumnHeading"/>
              <w:keepNext/>
            </w:pPr>
            <w:r w:rsidRPr="009901C8">
              <w:t>Módosítás</w:t>
            </w:r>
          </w:p>
        </w:tc>
      </w:tr>
      <w:tr w:rsidR="00887EFF" w:rsidRPr="009901C8" w14:paraId="730B8EF3" w14:textId="77777777" w:rsidTr="007D1A1C">
        <w:trPr>
          <w:jc w:val="center"/>
        </w:trPr>
        <w:tc>
          <w:tcPr>
            <w:tcW w:w="4876" w:type="dxa"/>
            <w:hideMark/>
          </w:tcPr>
          <w:p w14:paraId="2955A6CC" w14:textId="77777777" w:rsidR="00887EFF" w:rsidRPr="009901C8" w:rsidRDefault="00887EFF" w:rsidP="007D1A1C">
            <w:pPr>
              <w:pStyle w:val="Normal6"/>
            </w:pPr>
            <w:r w:rsidRPr="009901C8">
              <w:t xml:space="preserve">A Bizottság legkésőbb [ezen irányelv </w:t>
            </w:r>
            <w:r w:rsidRPr="009901C8">
              <w:rPr>
                <w:b/>
                <w:i/>
              </w:rPr>
              <w:t>hatályba lépése</w:t>
            </w:r>
            <w:r w:rsidRPr="009901C8">
              <w:t xml:space="preserve"> után </w:t>
            </w:r>
            <w:r w:rsidRPr="009901C8">
              <w:rPr>
                <w:b/>
                <w:i/>
              </w:rPr>
              <w:t>három</w:t>
            </w:r>
            <w:r w:rsidRPr="009901C8">
              <w:t xml:space="preserve"> évvel]-ig és azt követően legalább </w:t>
            </w:r>
            <w:r w:rsidRPr="009901C8">
              <w:rPr>
                <w:b/>
                <w:i/>
              </w:rPr>
              <w:t>ötévente</w:t>
            </w:r>
            <w:r w:rsidRPr="009901C8">
              <w:t xml:space="preserve"> jelentést nyújt be az Európai Parlamentnek és a Tanácsnak ezen irányelv alkalmazásáról, és javaslatot tesz az esetlegesen szükséges módosításokra.</w:t>
            </w:r>
          </w:p>
        </w:tc>
        <w:tc>
          <w:tcPr>
            <w:tcW w:w="4876" w:type="dxa"/>
            <w:hideMark/>
          </w:tcPr>
          <w:p w14:paraId="55ECA890" w14:textId="77777777" w:rsidR="00887EFF" w:rsidRPr="009901C8" w:rsidRDefault="00887EFF" w:rsidP="007D1A1C">
            <w:pPr>
              <w:pStyle w:val="Normal6"/>
              <w:rPr>
                <w:szCs w:val="24"/>
              </w:rPr>
            </w:pPr>
            <w:r w:rsidRPr="009901C8">
              <w:t xml:space="preserve">A Bizottság legkésőbb [ezen irányelv </w:t>
            </w:r>
            <w:r w:rsidRPr="009901C8">
              <w:rPr>
                <w:b/>
                <w:i/>
              </w:rPr>
              <w:t>hatálybalépése</w:t>
            </w:r>
            <w:r w:rsidRPr="009901C8">
              <w:t xml:space="preserve"> után </w:t>
            </w:r>
            <w:r w:rsidRPr="009901C8">
              <w:rPr>
                <w:b/>
                <w:i/>
              </w:rPr>
              <w:t>egy</w:t>
            </w:r>
            <w:r w:rsidRPr="009901C8">
              <w:t xml:space="preserve"> évvel]-ig és azt követően legalább </w:t>
            </w:r>
            <w:r w:rsidRPr="009901C8">
              <w:rPr>
                <w:b/>
                <w:i/>
              </w:rPr>
              <w:t>háromévente</w:t>
            </w:r>
            <w:r w:rsidRPr="009901C8">
              <w:t xml:space="preserve"> jelentést nyújt be az Európai Parlamentnek és a Tanácsnak ezen irányelv alkalmazásáról, és javaslatot tesz az esetlegesen szükséges módosításokra.</w:t>
            </w:r>
          </w:p>
        </w:tc>
      </w:tr>
    </w:tbl>
    <w:p w14:paraId="1D77FD0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1F330662"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0388955A" w14:textId="77777777" w:rsidR="00887EFF" w:rsidRPr="009901C8" w:rsidRDefault="00887EFF" w:rsidP="00887EFF">
      <w:pPr>
        <w:pStyle w:val="Normal12Italic"/>
        <w:rPr>
          <w:noProof w:val="0"/>
        </w:rPr>
      </w:pPr>
      <w:r w:rsidRPr="009901C8">
        <w:rPr>
          <w:noProof w:val="0"/>
        </w:rPr>
        <w:t>Az aláírók úgy vélik, hogy az Európai Parlamentet ezen irányelv hatálybalépésétől számított egy éven belül megfelelően tájékoztatni kell annak alkalmazásáról.</w:t>
      </w:r>
    </w:p>
    <w:p w14:paraId="29D65691" w14:textId="77777777" w:rsidR="00887EFF" w:rsidRPr="009901C8" w:rsidRDefault="00887EFF" w:rsidP="00887EFF">
      <w:r w:rsidRPr="009901C8">
        <w:rPr>
          <w:rStyle w:val="HideTWBExt"/>
          <w:noProof w:val="0"/>
          <w:color w:val="auto"/>
        </w:rPr>
        <w:t>&lt;/AmendB&gt;</w:t>
      </w:r>
    </w:p>
    <w:p w14:paraId="3AA0734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538</w:t>
      </w:r>
      <w:r w:rsidRPr="009901C8">
        <w:rPr>
          <w:rStyle w:val="HideTWBExt"/>
          <w:b w:val="0"/>
          <w:noProof w:val="0"/>
          <w:color w:val="auto"/>
        </w:rPr>
        <w:t>&lt;/NumAmB&gt;</w:t>
      </w:r>
    </w:p>
    <w:p w14:paraId="387470A5" w14:textId="77777777" w:rsidR="00887EFF" w:rsidRPr="009901C8" w:rsidRDefault="00887EFF" w:rsidP="00887EFF">
      <w:pPr>
        <w:pStyle w:val="NormalBold"/>
      </w:pPr>
      <w:r w:rsidRPr="009901C8">
        <w:rPr>
          <w:rStyle w:val="HideTWBExt"/>
          <w:b w:val="0"/>
          <w:noProof w:val="0"/>
          <w:color w:val="auto"/>
        </w:rPr>
        <w:t>&lt;RepeatBlock-By&gt;&lt;Members&gt;</w:t>
      </w:r>
      <w:r w:rsidRPr="009901C8">
        <w:t>Salvatore Domenico Pogliese, Alessandra Mussolini</w:t>
      </w:r>
      <w:r w:rsidRPr="009901C8">
        <w:rPr>
          <w:rStyle w:val="HideTWBExt"/>
          <w:b w:val="0"/>
          <w:noProof w:val="0"/>
          <w:color w:val="auto"/>
        </w:rPr>
        <w:t>&lt;/Members&gt;</w:t>
      </w:r>
    </w:p>
    <w:p w14:paraId="661246B3" w14:textId="77777777" w:rsidR="00887EFF" w:rsidRPr="009901C8" w:rsidRDefault="00887EFF" w:rsidP="00887EFF">
      <w:r w:rsidRPr="009901C8">
        <w:rPr>
          <w:rStyle w:val="HideTWBExt"/>
          <w:noProof w:val="0"/>
          <w:color w:val="auto"/>
        </w:rPr>
        <w:t>&lt;/RepeatBlock-By&gt;</w:t>
      </w:r>
    </w:p>
    <w:p w14:paraId="662F3C48"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D288EA4" w14:textId="77777777" w:rsidR="00887EFF" w:rsidRPr="009901C8" w:rsidRDefault="00887EFF" w:rsidP="00887EFF">
      <w:pPr>
        <w:pStyle w:val="NormalBold"/>
      </w:pPr>
      <w:r w:rsidRPr="009901C8">
        <w:rPr>
          <w:rStyle w:val="HideTWBExt"/>
          <w:b w:val="0"/>
          <w:noProof w:val="0"/>
          <w:color w:val="auto"/>
        </w:rPr>
        <w:t>&lt;Article&gt;</w:t>
      </w:r>
      <w:r w:rsidRPr="009901C8">
        <w:t>30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6E03EC5E" w14:textId="77777777" w:rsidTr="007D1A1C">
        <w:trPr>
          <w:jc w:val="center"/>
        </w:trPr>
        <w:tc>
          <w:tcPr>
            <w:tcW w:w="9752" w:type="dxa"/>
            <w:gridSpan w:val="2"/>
          </w:tcPr>
          <w:p w14:paraId="57F5066A" w14:textId="77777777" w:rsidR="00887EFF" w:rsidRPr="009901C8" w:rsidRDefault="00887EFF" w:rsidP="007D1A1C">
            <w:pPr>
              <w:keepNext/>
            </w:pPr>
          </w:p>
        </w:tc>
      </w:tr>
      <w:tr w:rsidR="00887EFF" w:rsidRPr="009901C8" w14:paraId="37C0ACAF" w14:textId="77777777" w:rsidTr="007D1A1C">
        <w:trPr>
          <w:jc w:val="center"/>
        </w:trPr>
        <w:tc>
          <w:tcPr>
            <w:tcW w:w="4876" w:type="dxa"/>
            <w:hideMark/>
          </w:tcPr>
          <w:p w14:paraId="278FC684" w14:textId="77777777" w:rsidR="00887EFF" w:rsidRPr="009901C8" w:rsidRDefault="00887EFF" w:rsidP="007D1A1C">
            <w:pPr>
              <w:pStyle w:val="ColumnHeading"/>
              <w:keepNext/>
            </w:pPr>
            <w:r w:rsidRPr="009901C8">
              <w:t>A Bizottság által javasolt szöveg</w:t>
            </w:r>
          </w:p>
        </w:tc>
        <w:tc>
          <w:tcPr>
            <w:tcW w:w="4876" w:type="dxa"/>
            <w:hideMark/>
          </w:tcPr>
          <w:p w14:paraId="51BF6CE0" w14:textId="77777777" w:rsidR="00887EFF" w:rsidRPr="009901C8" w:rsidRDefault="00887EFF" w:rsidP="007D1A1C">
            <w:pPr>
              <w:pStyle w:val="ColumnHeading"/>
              <w:keepNext/>
            </w:pPr>
            <w:r w:rsidRPr="009901C8">
              <w:t>Módosítás</w:t>
            </w:r>
          </w:p>
        </w:tc>
      </w:tr>
      <w:tr w:rsidR="00887EFF" w:rsidRPr="009901C8" w14:paraId="46AB567A" w14:textId="77777777" w:rsidTr="007D1A1C">
        <w:trPr>
          <w:jc w:val="center"/>
        </w:trPr>
        <w:tc>
          <w:tcPr>
            <w:tcW w:w="4876" w:type="dxa"/>
            <w:hideMark/>
          </w:tcPr>
          <w:p w14:paraId="75AD9135" w14:textId="77777777" w:rsidR="00887EFF" w:rsidRPr="009901C8" w:rsidRDefault="00887EFF" w:rsidP="007D1A1C">
            <w:pPr>
              <w:pStyle w:val="Normal6"/>
            </w:pPr>
            <w:r w:rsidRPr="009901C8">
              <w:t xml:space="preserve">A tagállamok a Bizottság kérésére [ezen irányelv </w:t>
            </w:r>
            <w:r w:rsidRPr="009901C8">
              <w:rPr>
                <w:b/>
                <w:i/>
              </w:rPr>
              <w:t>hatályba lépése</w:t>
            </w:r>
            <w:r w:rsidRPr="009901C8">
              <w:t xml:space="preserve"> után </w:t>
            </w:r>
            <w:r w:rsidRPr="009901C8">
              <w:rPr>
                <w:b/>
                <w:i/>
              </w:rPr>
              <w:t>három évvel</w:t>
            </w:r>
            <w:r w:rsidRPr="009901C8">
              <w:t xml:space="preserve">]-ig és azt követően </w:t>
            </w:r>
            <w:r w:rsidRPr="009901C8">
              <w:rPr>
                <w:b/>
                <w:i/>
              </w:rPr>
              <w:t>ötévente</w:t>
            </w:r>
            <w:r w:rsidRPr="009901C8">
              <w:t xml:space="preserve"> megküldik a jelentés összeállításához szükséges összes információt.</w:t>
            </w:r>
          </w:p>
        </w:tc>
        <w:tc>
          <w:tcPr>
            <w:tcW w:w="4876" w:type="dxa"/>
            <w:hideMark/>
          </w:tcPr>
          <w:p w14:paraId="1EA8A414" w14:textId="77777777" w:rsidR="00887EFF" w:rsidRPr="009901C8" w:rsidRDefault="00887EFF" w:rsidP="007D1A1C">
            <w:pPr>
              <w:pStyle w:val="Normal6"/>
              <w:rPr>
                <w:szCs w:val="24"/>
              </w:rPr>
            </w:pPr>
            <w:r w:rsidRPr="009901C8">
              <w:t xml:space="preserve">A tagállamok a Bizottság kérésére [ezen irányelv </w:t>
            </w:r>
            <w:r w:rsidRPr="009901C8">
              <w:rPr>
                <w:b/>
                <w:i/>
              </w:rPr>
              <w:t>hatálybalépése</w:t>
            </w:r>
            <w:r w:rsidRPr="009901C8">
              <w:t xml:space="preserve"> után </w:t>
            </w:r>
            <w:r w:rsidRPr="009901C8">
              <w:rPr>
                <w:b/>
                <w:i/>
              </w:rPr>
              <w:t>hat hónappal</w:t>
            </w:r>
            <w:r w:rsidRPr="009901C8">
              <w:t xml:space="preserve">]-ig és azt követően </w:t>
            </w:r>
            <w:r w:rsidRPr="009901C8">
              <w:rPr>
                <w:b/>
                <w:i/>
              </w:rPr>
              <w:t>kétévente</w:t>
            </w:r>
            <w:r w:rsidRPr="009901C8">
              <w:t xml:space="preserve"> megküldik a jelentés összeállításához szükséges összes információt.</w:t>
            </w:r>
          </w:p>
        </w:tc>
      </w:tr>
    </w:tbl>
    <w:p w14:paraId="36215D8A"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{IT}</w:t>
      </w:r>
      <w:r w:rsidRPr="009901C8">
        <w:rPr>
          <w:noProof w:val="0"/>
        </w:rPr>
        <w:t>it</w:t>
      </w:r>
      <w:r w:rsidRPr="009901C8">
        <w:rPr>
          <w:rStyle w:val="HideTWBExt"/>
          <w:noProof w:val="0"/>
          <w:color w:val="auto"/>
        </w:rPr>
        <w:t>&lt;/Original&gt;</w:t>
      </w:r>
    </w:p>
    <w:p w14:paraId="390E3B18"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1FDD7E4" w14:textId="77777777" w:rsidR="00887EFF" w:rsidRPr="009901C8" w:rsidRDefault="00887EFF" w:rsidP="00887EFF">
      <w:pPr>
        <w:pStyle w:val="Normal12Italic"/>
        <w:rPr>
          <w:noProof w:val="0"/>
        </w:rPr>
      </w:pPr>
      <w:r w:rsidRPr="009901C8">
        <w:rPr>
          <w:noProof w:val="0"/>
        </w:rPr>
        <w:t>Az aláírók úgy vélik, hogy a tagállamoknak az ezen irányelv hatálybalépését követő hat hónapon belül továbbítaniuk kell a Bizottság felé az ahhoz szükséges információkat, hogy a Bizottság az irányelv hatálybalépését követő egy éven belül jelentést elkészíthesse jelentését.</w:t>
      </w:r>
    </w:p>
    <w:p w14:paraId="596C2AF7" w14:textId="7D0163A9" w:rsidR="00887EFF" w:rsidRPr="009901C8" w:rsidRDefault="00887EFF" w:rsidP="00887EFF">
      <w:pPr>
        <w:pStyle w:val="AMNumberTabs"/>
        <w:keepNext/>
      </w:pPr>
      <w:r w:rsidRPr="009901C8">
        <w:rPr>
          <w:rStyle w:val="HideTWBExt"/>
          <w:noProof w:val="0"/>
          <w:color w:val="auto"/>
        </w:rPr>
        <w:t>&lt;/AmendB&gt;</w:t>
      </w: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539</w:t>
      </w:r>
      <w:r w:rsidRPr="009901C8">
        <w:rPr>
          <w:rStyle w:val="HideTWBExt"/>
          <w:b w:val="0"/>
          <w:noProof w:val="0"/>
          <w:color w:val="auto"/>
        </w:rPr>
        <w:t>&lt;/NumAmB&gt;</w:t>
      </w:r>
    </w:p>
    <w:p w14:paraId="25B92EDB"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4C475B54" w14:textId="77777777" w:rsidR="00887EFF" w:rsidRPr="009901C8" w:rsidRDefault="00887EFF" w:rsidP="00887EFF">
      <w:r w:rsidRPr="009901C8">
        <w:rPr>
          <w:rStyle w:val="HideTWBExt"/>
          <w:noProof w:val="0"/>
          <w:color w:val="auto"/>
        </w:rPr>
        <w:t>&lt;/RepeatBlock-By&gt;</w:t>
      </w:r>
    </w:p>
    <w:p w14:paraId="68878233"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19AD2D1" w14:textId="77777777" w:rsidR="00887EFF" w:rsidRPr="009901C8" w:rsidRDefault="00887EFF" w:rsidP="00887EFF">
      <w:pPr>
        <w:pStyle w:val="NormalBold"/>
      </w:pPr>
      <w:r w:rsidRPr="009901C8">
        <w:rPr>
          <w:rStyle w:val="HideTWBExt"/>
          <w:b w:val="0"/>
          <w:noProof w:val="0"/>
          <w:color w:val="auto"/>
        </w:rPr>
        <w:t>&lt;Article&gt;</w:t>
      </w:r>
      <w:r w:rsidRPr="009901C8">
        <w:t>30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75A6B814" w14:textId="77777777" w:rsidTr="007D1A1C">
        <w:trPr>
          <w:jc w:val="center"/>
        </w:trPr>
        <w:tc>
          <w:tcPr>
            <w:tcW w:w="9752" w:type="dxa"/>
            <w:gridSpan w:val="2"/>
          </w:tcPr>
          <w:p w14:paraId="1B96722C" w14:textId="77777777" w:rsidR="00887EFF" w:rsidRPr="009901C8" w:rsidRDefault="00887EFF" w:rsidP="007D1A1C">
            <w:pPr>
              <w:keepNext/>
            </w:pPr>
          </w:p>
        </w:tc>
      </w:tr>
      <w:tr w:rsidR="00887EFF" w:rsidRPr="009901C8" w14:paraId="6BE6CDDF" w14:textId="77777777" w:rsidTr="007D1A1C">
        <w:trPr>
          <w:jc w:val="center"/>
        </w:trPr>
        <w:tc>
          <w:tcPr>
            <w:tcW w:w="4876" w:type="dxa"/>
            <w:hideMark/>
          </w:tcPr>
          <w:p w14:paraId="17F0DD04" w14:textId="77777777" w:rsidR="00887EFF" w:rsidRPr="009901C8" w:rsidRDefault="00887EFF" w:rsidP="007D1A1C">
            <w:pPr>
              <w:pStyle w:val="ColumnHeading"/>
              <w:keepNext/>
            </w:pPr>
            <w:r w:rsidRPr="009901C8">
              <w:t>A Bizottság által javasolt szöveg</w:t>
            </w:r>
          </w:p>
        </w:tc>
        <w:tc>
          <w:tcPr>
            <w:tcW w:w="4876" w:type="dxa"/>
            <w:hideMark/>
          </w:tcPr>
          <w:p w14:paraId="0E5B9EC6" w14:textId="77777777" w:rsidR="00887EFF" w:rsidRPr="009901C8" w:rsidRDefault="00887EFF" w:rsidP="007D1A1C">
            <w:pPr>
              <w:pStyle w:val="ColumnHeading"/>
              <w:keepNext/>
            </w:pPr>
            <w:r w:rsidRPr="009901C8">
              <w:t>Módosítás</w:t>
            </w:r>
          </w:p>
        </w:tc>
      </w:tr>
      <w:tr w:rsidR="00887EFF" w:rsidRPr="009901C8" w14:paraId="45529D6A" w14:textId="77777777" w:rsidTr="007D1A1C">
        <w:trPr>
          <w:jc w:val="center"/>
        </w:trPr>
        <w:tc>
          <w:tcPr>
            <w:tcW w:w="4876" w:type="dxa"/>
            <w:hideMark/>
          </w:tcPr>
          <w:p w14:paraId="1074C9D8" w14:textId="77777777" w:rsidR="00887EFF" w:rsidRPr="009901C8" w:rsidRDefault="00887EFF" w:rsidP="007D1A1C">
            <w:pPr>
              <w:pStyle w:val="Normal6"/>
            </w:pPr>
            <w:r w:rsidRPr="009901C8">
              <w:t xml:space="preserve">A tagállamok a Bizottság kérésére [ezen irányelv hatályba lépése után három évvel]-ig és azt követően ötévente </w:t>
            </w:r>
            <w:r w:rsidRPr="009901C8">
              <w:rPr>
                <w:b/>
                <w:i/>
              </w:rPr>
              <w:t>megküldik</w:t>
            </w:r>
            <w:r w:rsidRPr="009901C8">
              <w:t xml:space="preserve"> a jelentés összeállításához szükséges összes információt.</w:t>
            </w:r>
          </w:p>
        </w:tc>
        <w:tc>
          <w:tcPr>
            <w:tcW w:w="4876" w:type="dxa"/>
            <w:hideMark/>
          </w:tcPr>
          <w:p w14:paraId="6B70113F" w14:textId="77777777" w:rsidR="00887EFF" w:rsidRPr="009901C8" w:rsidRDefault="00887EFF" w:rsidP="007D1A1C">
            <w:pPr>
              <w:pStyle w:val="Normal6"/>
              <w:rPr>
                <w:szCs w:val="24"/>
              </w:rPr>
            </w:pPr>
            <w:r w:rsidRPr="009901C8">
              <w:t xml:space="preserve">A tagállamok a Bizottság kérésére [ezen irányelv hatályba lépése után három évvel]-ig és azt követően ötévente </w:t>
            </w:r>
            <w:r w:rsidRPr="009901C8">
              <w:rPr>
                <w:b/>
                <w:i/>
              </w:rPr>
              <w:t>megküldhetik</w:t>
            </w:r>
            <w:r w:rsidRPr="009901C8">
              <w:t xml:space="preserve"> a jelentés összeállításához szükséges összes információt.</w:t>
            </w:r>
          </w:p>
        </w:tc>
      </w:tr>
    </w:tbl>
    <w:p w14:paraId="0D6DCB3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4818EEEB"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7F927839"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311B0E28" w14:textId="77777777" w:rsidR="00887EFF" w:rsidRPr="009901C8" w:rsidRDefault="00887EFF" w:rsidP="00887EFF">
      <w:r w:rsidRPr="009901C8">
        <w:rPr>
          <w:rStyle w:val="HideTWBExt"/>
          <w:noProof w:val="0"/>
          <w:color w:val="auto"/>
        </w:rPr>
        <w:t>&lt;/AmendB&gt;</w:t>
      </w:r>
    </w:p>
    <w:p w14:paraId="0AE29A99"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540</w:t>
      </w:r>
      <w:r w:rsidRPr="009901C8">
        <w:rPr>
          <w:rStyle w:val="HideTWBExt"/>
          <w:b w:val="0"/>
          <w:noProof w:val="0"/>
          <w:color w:val="auto"/>
        </w:rPr>
        <w:t>&lt;/NumAmB&gt;</w:t>
      </w:r>
    </w:p>
    <w:p w14:paraId="32518ABE" w14:textId="77777777" w:rsidR="00887EFF" w:rsidRPr="009901C8" w:rsidRDefault="00887EFF" w:rsidP="00887EFF">
      <w:pPr>
        <w:pStyle w:val="NormalBold"/>
      </w:pPr>
      <w:r w:rsidRPr="009901C8">
        <w:rPr>
          <w:rStyle w:val="HideTWBExt"/>
          <w:b w:val="0"/>
          <w:noProof w:val="0"/>
          <w:color w:val="auto"/>
        </w:rPr>
        <w:t>&lt;RepeatBlock-By&gt;&lt;Members&gt;</w:t>
      </w:r>
      <w:r w:rsidRPr="009901C8">
        <w:t>Jussi Halla-aho</w:t>
      </w:r>
      <w:r w:rsidRPr="009901C8">
        <w:rPr>
          <w:rStyle w:val="HideTWBExt"/>
          <w:b w:val="0"/>
          <w:noProof w:val="0"/>
          <w:color w:val="auto"/>
        </w:rPr>
        <w:t>&lt;/Members&gt;</w:t>
      </w:r>
    </w:p>
    <w:p w14:paraId="7D446679" w14:textId="77777777" w:rsidR="00887EFF" w:rsidRPr="009901C8" w:rsidRDefault="00887EFF" w:rsidP="00887EFF">
      <w:r w:rsidRPr="009901C8">
        <w:rPr>
          <w:rStyle w:val="HideTWBExt"/>
          <w:noProof w:val="0"/>
          <w:color w:val="auto"/>
        </w:rPr>
        <w:t>&lt;/RepeatBlock-By&gt;</w:t>
      </w:r>
    </w:p>
    <w:p w14:paraId="441C2CCA"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7EF0C64" w14:textId="77777777" w:rsidR="00887EFF" w:rsidRPr="009901C8" w:rsidRDefault="00887EFF" w:rsidP="00887EFF">
      <w:pPr>
        <w:pStyle w:val="NormalBold"/>
      </w:pPr>
      <w:r w:rsidRPr="009901C8">
        <w:rPr>
          <w:rStyle w:val="HideTWBExt"/>
          <w:b w:val="0"/>
          <w:noProof w:val="0"/>
          <w:color w:val="auto"/>
        </w:rPr>
        <w:t>&lt;Article&gt;</w:t>
      </w:r>
      <w:r w:rsidRPr="009901C8">
        <w:t>30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39BB1B47" w14:textId="77777777" w:rsidTr="007D1A1C">
        <w:trPr>
          <w:jc w:val="center"/>
        </w:trPr>
        <w:tc>
          <w:tcPr>
            <w:tcW w:w="9752" w:type="dxa"/>
            <w:gridSpan w:val="2"/>
          </w:tcPr>
          <w:p w14:paraId="78BB04FB" w14:textId="77777777" w:rsidR="00887EFF" w:rsidRPr="009901C8" w:rsidRDefault="00887EFF" w:rsidP="007D1A1C">
            <w:pPr>
              <w:keepNext/>
            </w:pPr>
          </w:p>
        </w:tc>
      </w:tr>
      <w:tr w:rsidR="00887EFF" w:rsidRPr="009901C8" w14:paraId="36A2AF31" w14:textId="77777777" w:rsidTr="007D1A1C">
        <w:trPr>
          <w:jc w:val="center"/>
        </w:trPr>
        <w:tc>
          <w:tcPr>
            <w:tcW w:w="4876" w:type="dxa"/>
            <w:hideMark/>
          </w:tcPr>
          <w:p w14:paraId="5A1243A4" w14:textId="77777777" w:rsidR="00887EFF" w:rsidRPr="009901C8" w:rsidRDefault="00887EFF" w:rsidP="007D1A1C">
            <w:pPr>
              <w:pStyle w:val="ColumnHeading"/>
              <w:keepNext/>
            </w:pPr>
            <w:r w:rsidRPr="009901C8">
              <w:t>A Bizottság által javasolt szöveg</w:t>
            </w:r>
          </w:p>
        </w:tc>
        <w:tc>
          <w:tcPr>
            <w:tcW w:w="4876" w:type="dxa"/>
            <w:hideMark/>
          </w:tcPr>
          <w:p w14:paraId="09B9C40C" w14:textId="77777777" w:rsidR="00887EFF" w:rsidRPr="009901C8" w:rsidRDefault="00887EFF" w:rsidP="007D1A1C">
            <w:pPr>
              <w:pStyle w:val="ColumnHeading"/>
              <w:keepNext/>
            </w:pPr>
            <w:r w:rsidRPr="009901C8">
              <w:t>Módosítás</w:t>
            </w:r>
          </w:p>
        </w:tc>
      </w:tr>
      <w:tr w:rsidR="00887EFF" w:rsidRPr="009901C8" w14:paraId="78C08235" w14:textId="77777777" w:rsidTr="007D1A1C">
        <w:trPr>
          <w:jc w:val="center"/>
        </w:trPr>
        <w:tc>
          <w:tcPr>
            <w:tcW w:w="4876" w:type="dxa"/>
            <w:hideMark/>
          </w:tcPr>
          <w:p w14:paraId="1A27B26F" w14:textId="77777777" w:rsidR="00887EFF" w:rsidRPr="009901C8" w:rsidRDefault="00887EFF" w:rsidP="007D1A1C">
            <w:pPr>
              <w:pStyle w:val="Normal6"/>
            </w:pPr>
            <w:r w:rsidRPr="009901C8">
              <w:t xml:space="preserve">A tagállamok a Bizottság kérésére [ezen irányelv hatályba lépése után </w:t>
            </w:r>
            <w:r w:rsidRPr="009901C8">
              <w:rPr>
                <w:b/>
                <w:i/>
              </w:rPr>
              <w:t>három</w:t>
            </w:r>
            <w:r w:rsidRPr="009901C8">
              <w:t xml:space="preserve"> </w:t>
            </w:r>
            <w:r w:rsidRPr="009901C8">
              <w:rPr>
                <w:b/>
                <w:i/>
              </w:rPr>
              <w:t>évvel</w:t>
            </w:r>
            <w:r w:rsidRPr="009901C8">
              <w:t xml:space="preserve">]-ig és azt követően </w:t>
            </w:r>
            <w:r w:rsidRPr="009901C8">
              <w:rPr>
                <w:b/>
                <w:i/>
              </w:rPr>
              <w:t>ötévente</w:t>
            </w:r>
            <w:r w:rsidRPr="009901C8">
              <w:t xml:space="preserve"> megküldik a jelentés összeállításához szükséges összes információt.</w:t>
            </w:r>
          </w:p>
        </w:tc>
        <w:tc>
          <w:tcPr>
            <w:tcW w:w="4876" w:type="dxa"/>
            <w:hideMark/>
          </w:tcPr>
          <w:p w14:paraId="7FF518AC" w14:textId="77777777" w:rsidR="00887EFF" w:rsidRPr="009901C8" w:rsidRDefault="00887EFF" w:rsidP="007D1A1C">
            <w:pPr>
              <w:pStyle w:val="Normal6"/>
              <w:rPr>
                <w:szCs w:val="24"/>
              </w:rPr>
            </w:pPr>
            <w:r w:rsidRPr="009901C8">
              <w:t xml:space="preserve">A tagállamok a Bizottság kérésére [ezen irányelv hatályba lépése után </w:t>
            </w:r>
            <w:r w:rsidRPr="009901C8">
              <w:rPr>
                <w:b/>
                <w:i/>
              </w:rPr>
              <w:t>tizennyolc hónappal</w:t>
            </w:r>
            <w:r w:rsidRPr="009901C8">
              <w:t xml:space="preserve">]-ig és azt követően </w:t>
            </w:r>
            <w:r w:rsidRPr="009901C8">
              <w:rPr>
                <w:b/>
                <w:i/>
              </w:rPr>
              <w:t>háromévente</w:t>
            </w:r>
            <w:r w:rsidRPr="009901C8">
              <w:t xml:space="preserve"> megküldik a jelentés összeállításához szükséges összes információt.</w:t>
            </w:r>
          </w:p>
        </w:tc>
      </w:tr>
    </w:tbl>
    <w:p w14:paraId="0C501189"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76BD65FF"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AFECE70" w14:textId="77777777" w:rsidR="00887EFF" w:rsidRPr="009901C8" w:rsidRDefault="00887EFF" w:rsidP="00887EFF">
      <w:pPr>
        <w:pStyle w:val="Normal12Italic"/>
        <w:rPr>
          <w:noProof w:val="0"/>
        </w:rPr>
      </w:pPr>
      <w:r w:rsidRPr="009901C8">
        <w:rPr>
          <w:noProof w:val="0"/>
        </w:rPr>
        <w:t>Az ezen irányelv alkalmazásáról szóló jelentésre korábban van szükség, mert a közeljövőben továbbra is bizonytalan lesz a menekültügyi helyzet az EU-ban. Az ezen irányelv alkalmazásáról szóló későbbi jelentéseket szintén nagyobb gyakorisággal kell majd kiadni.</w:t>
      </w:r>
    </w:p>
    <w:p w14:paraId="7C42809E" w14:textId="77777777" w:rsidR="00887EFF" w:rsidRPr="009901C8" w:rsidRDefault="00887EFF" w:rsidP="00887EFF">
      <w:r w:rsidRPr="009901C8">
        <w:rPr>
          <w:rStyle w:val="HideTWBExt"/>
          <w:noProof w:val="0"/>
          <w:color w:val="auto"/>
        </w:rPr>
        <w:t>&lt;/AmendB&gt;</w:t>
      </w:r>
    </w:p>
    <w:p w14:paraId="33ED04BB"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541</w:t>
      </w:r>
      <w:r w:rsidRPr="009901C8">
        <w:rPr>
          <w:rStyle w:val="HideTWBExt"/>
          <w:b w:val="0"/>
          <w:noProof w:val="0"/>
          <w:color w:val="auto"/>
        </w:rPr>
        <w:t>&lt;/NumAmB&gt;</w:t>
      </w:r>
    </w:p>
    <w:p w14:paraId="26DB3D25" w14:textId="77777777" w:rsidR="00887EFF" w:rsidRPr="009901C8" w:rsidRDefault="00887EFF" w:rsidP="00887EFF">
      <w:pPr>
        <w:pStyle w:val="NormalBold"/>
      </w:pPr>
      <w:r w:rsidRPr="009901C8">
        <w:rPr>
          <w:rStyle w:val="HideTWBExt"/>
          <w:b w:val="0"/>
          <w:noProof w:val="0"/>
          <w:color w:val="auto"/>
        </w:rPr>
        <w:t>&lt;RepeatBlock-By&gt;&lt;Members&gt;</w:t>
      </w:r>
      <w:r w:rsidRPr="009901C8">
        <w:t>Bodil Valero</w:t>
      </w:r>
      <w:r w:rsidRPr="009901C8">
        <w:rPr>
          <w:rStyle w:val="HideTWBExt"/>
          <w:b w:val="0"/>
          <w:noProof w:val="0"/>
          <w:color w:val="auto"/>
        </w:rPr>
        <w:t>&lt;/Members&gt;</w:t>
      </w:r>
    </w:p>
    <w:p w14:paraId="43C58BA8" w14:textId="77777777" w:rsidR="00887EFF" w:rsidRPr="009901C8" w:rsidRDefault="00887EFF" w:rsidP="00887EFF">
      <w:r w:rsidRPr="009901C8">
        <w:rPr>
          <w:rStyle w:val="HideTWBExt"/>
          <w:noProof w:val="0"/>
          <w:color w:val="auto"/>
        </w:rPr>
        <w:t>&lt;AuNomDe&gt;</w:t>
      </w:r>
      <w:r w:rsidRPr="009901C8">
        <w:rPr>
          <w:rStyle w:val="HideTWBInt"/>
          <w:color w:val="auto"/>
        </w:rPr>
        <w:t>{Verts/ALE}</w:t>
      </w:r>
      <w:r w:rsidRPr="009901C8">
        <w:t>a Verts/ALE képviselőcsoport nevében</w:t>
      </w:r>
      <w:r w:rsidRPr="009901C8">
        <w:rPr>
          <w:rStyle w:val="HideTWBExt"/>
          <w:noProof w:val="0"/>
          <w:color w:val="auto"/>
        </w:rPr>
        <w:t>&lt;/AuNomDe&gt;</w:t>
      </w:r>
    </w:p>
    <w:p w14:paraId="0C8B965C" w14:textId="77777777" w:rsidR="00887EFF" w:rsidRPr="009901C8" w:rsidRDefault="00887EFF" w:rsidP="00887EFF">
      <w:r w:rsidRPr="009901C8">
        <w:rPr>
          <w:rStyle w:val="HideTWBExt"/>
          <w:noProof w:val="0"/>
          <w:color w:val="auto"/>
        </w:rPr>
        <w:t>&lt;/RepeatBlock-By&gt;</w:t>
      </w:r>
    </w:p>
    <w:p w14:paraId="6213F13B"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321A4BE9" w14:textId="77777777" w:rsidR="00887EFF" w:rsidRPr="009901C8" w:rsidRDefault="00887EFF" w:rsidP="00887EFF">
      <w:pPr>
        <w:pStyle w:val="NormalBold"/>
      </w:pPr>
      <w:r w:rsidRPr="009901C8">
        <w:rPr>
          <w:rStyle w:val="HideTWBExt"/>
          <w:b w:val="0"/>
          <w:noProof w:val="0"/>
          <w:color w:val="auto"/>
        </w:rPr>
        <w:t>&lt;Article&gt;</w:t>
      </w:r>
      <w:r w:rsidRPr="009901C8">
        <w:t>30 cikk – 2 bekezdés</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6B267EF" w14:textId="77777777" w:rsidTr="007D1A1C">
        <w:trPr>
          <w:jc w:val="center"/>
        </w:trPr>
        <w:tc>
          <w:tcPr>
            <w:tcW w:w="9752" w:type="dxa"/>
            <w:gridSpan w:val="2"/>
          </w:tcPr>
          <w:p w14:paraId="35DEFD91" w14:textId="77777777" w:rsidR="00887EFF" w:rsidRPr="009901C8" w:rsidRDefault="00887EFF" w:rsidP="007D1A1C">
            <w:pPr>
              <w:keepNext/>
            </w:pPr>
          </w:p>
        </w:tc>
      </w:tr>
      <w:tr w:rsidR="00887EFF" w:rsidRPr="009901C8" w14:paraId="17AA94C9" w14:textId="77777777" w:rsidTr="007D1A1C">
        <w:trPr>
          <w:jc w:val="center"/>
        </w:trPr>
        <w:tc>
          <w:tcPr>
            <w:tcW w:w="4876" w:type="dxa"/>
            <w:hideMark/>
          </w:tcPr>
          <w:p w14:paraId="454A27DF" w14:textId="77777777" w:rsidR="00887EFF" w:rsidRPr="009901C8" w:rsidRDefault="00887EFF" w:rsidP="007D1A1C">
            <w:pPr>
              <w:pStyle w:val="ColumnHeading"/>
              <w:keepNext/>
            </w:pPr>
            <w:r w:rsidRPr="009901C8">
              <w:t>A Bizottság által javasolt szöveg</w:t>
            </w:r>
          </w:p>
        </w:tc>
        <w:tc>
          <w:tcPr>
            <w:tcW w:w="4876" w:type="dxa"/>
            <w:hideMark/>
          </w:tcPr>
          <w:p w14:paraId="48E86D01" w14:textId="77777777" w:rsidR="00887EFF" w:rsidRPr="009901C8" w:rsidRDefault="00887EFF" w:rsidP="007D1A1C">
            <w:pPr>
              <w:pStyle w:val="ColumnHeading"/>
              <w:keepNext/>
            </w:pPr>
            <w:r w:rsidRPr="009901C8">
              <w:t>Módosítás</w:t>
            </w:r>
          </w:p>
        </w:tc>
      </w:tr>
      <w:tr w:rsidR="00887EFF" w:rsidRPr="009901C8" w14:paraId="07785DA8" w14:textId="77777777" w:rsidTr="007D1A1C">
        <w:trPr>
          <w:jc w:val="center"/>
        </w:trPr>
        <w:tc>
          <w:tcPr>
            <w:tcW w:w="4876" w:type="dxa"/>
            <w:hideMark/>
          </w:tcPr>
          <w:p w14:paraId="061A9932" w14:textId="77777777" w:rsidR="00887EFF" w:rsidRPr="009901C8" w:rsidRDefault="00887EFF" w:rsidP="007D1A1C">
            <w:pPr>
              <w:pStyle w:val="Normal6"/>
            </w:pPr>
            <w:r w:rsidRPr="009901C8">
              <w:t xml:space="preserve">A tagállamok a Bizottság kérésére [ezen irányelv hatályba lépése után </w:t>
            </w:r>
            <w:r w:rsidRPr="009901C8">
              <w:rPr>
                <w:b/>
                <w:i/>
              </w:rPr>
              <w:t>három évvel</w:t>
            </w:r>
            <w:r w:rsidRPr="009901C8">
              <w:t xml:space="preserve">]-ig és azt követően </w:t>
            </w:r>
            <w:r w:rsidRPr="009901C8">
              <w:rPr>
                <w:b/>
                <w:i/>
              </w:rPr>
              <w:t>ötévente</w:t>
            </w:r>
            <w:r w:rsidRPr="009901C8">
              <w:t xml:space="preserve"> megküldik a jelentés összeállításához szükséges összes információt.</w:t>
            </w:r>
          </w:p>
        </w:tc>
        <w:tc>
          <w:tcPr>
            <w:tcW w:w="4876" w:type="dxa"/>
            <w:hideMark/>
          </w:tcPr>
          <w:p w14:paraId="4573D327" w14:textId="77777777" w:rsidR="00887EFF" w:rsidRPr="009901C8" w:rsidRDefault="00887EFF" w:rsidP="007D1A1C">
            <w:pPr>
              <w:pStyle w:val="Normal6"/>
              <w:rPr>
                <w:szCs w:val="24"/>
              </w:rPr>
            </w:pPr>
            <w:r w:rsidRPr="009901C8">
              <w:t xml:space="preserve">A tagállamok a Bizottság kérésére [ezen irányelv hatályba lépése után </w:t>
            </w:r>
            <w:r w:rsidRPr="009901C8">
              <w:rPr>
                <w:b/>
                <w:i/>
              </w:rPr>
              <w:t>hat hónappal</w:t>
            </w:r>
            <w:r w:rsidRPr="009901C8">
              <w:t xml:space="preserve">]-ig és azt követően </w:t>
            </w:r>
            <w:r w:rsidRPr="009901C8">
              <w:rPr>
                <w:b/>
                <w:i/>
              </w:rPr>
              <w:t>háromévente</w:t>
            </w:r>
            <w:r w:rsidRPr="009901C8">
              <w:t xml:space="preserve"> megküldik a jelentés összeállításához szükséges összes információt.</w:t>
            </w:r>
          </w:p>
        </w:tc>
      </w:tr>
    </w:tbl>
    <w:p w14:paraId="2FADAB62"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34948EAB" w14:textId="77777777" w:rsidR="00887EFF" w:rsidRPr="009901C8" w:rsidRDefault="00887EFF" w:rsidP="00887EFF">
      <w:r w:rsidRPr="009901C8">
        <w:rPr>
          <w:rStyle w:val="HideTWBExt"/>
          <w:noProof w:val="0"/>
          <w:color w:val="auto"/>
        </w:rPr>
        <w:t>&lt;/AmendB&gt;</w:t>
      </w:r>
    </w:p>
    <w:p w14:paraId="0C6F422F"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542</w:t>
      </w:r>
      <w:r w:rsidRPr="009901C8">
        <w:rPr>
          <w:rStyle w:val="HideTWBExt"/>
          <w:b w:val="0"/>
          <w:noProof w:val="0"/>
          <w:color w:val="auto"/>
        </w:rPr>
        <w:t>&lt;/NumAmB&gt;</w:t>
      </w:r>
    </w:p>
    <w:p w14:paraId="234AACCA"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02D37F34" w14:textId="77777777" w:rsidR="00887EFF" w:rsidRPr="009901C8" w:rsidRDefault="00887EFF" w:rsidP="00887EFF">
      <w:r w:rsidRPr="009901C8">
        <w:rPr>
          <w:rStyle w:val="HideTWBExt"/>
          <w:noProof w:val="0"/>
          <w:color w:val="auto"/>
        </w:rPr>
        <w:t>&lt;/RepeatBlock-By&gt;</w:t>
      </w:r>
    </w:p>
    <w:p w14:paraId="06C39BC0"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193ACE86" w14:textId="77777777" w:rsidR="00887EFF" w:rsidRPr="009901C8" w:rsidRDefault="00887EFF" w:rsidP="00887EFF">
      <w:pPr>
        <w:pStyle w:val="NormalBold"/>
      </w:pPr>
      <w:r w:rsidRPr="009901C8">
        <w:rPr>
          <w:rStyle w:val="HideTWBExt"/>
          <w:b w:val="0"/>
          <w:noProof w:val="0"/>
          <w:color w:val="auto"/>
        </w:rPr>
        <w:t>&lt;Article&gt;</w:t>
      </w:r>
      <w:r w:rsidRPr="009901C8">
        <w:t>31 cikk – 1 a bekezdés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42A16F8D" w14:textId="77777777" w:rsidTr="007D1A1C">
        <w:trPr>
          <w:jc w:val="center"/>
        </w:trPr>
        <w:tc>
          <w:tcPr>
            <w:tcW w:w="9752" w:type="dxa"/>
            <w:gridSpan w:val="2"/>
          </w:tcPr>
          <w:p w14:paraId="0011B6E0" w14:textId="77777777" w:rsidR="00887EFF" w:rsidRPr="009901C8" w:rsidRDefault="00887EFF" w:rsidP="007D1A1C">
            <w:pPr>
              <w:keepNext/>
            </w:pPr>
          </w:p>
        </w:tc>
      </w:tr>
      <w:tr w:rsidR="00887EFF" w:rsidRPr="009901C8" w14:paraId="5B502CA0" w14:textId="77777777" w:rsidTr="007D1A1C">
        <w:trPr>
          <w:jc w:val="center"/>
        </w:trPr>
        <w:tc>
          <w:tcPr>
            <w:tcW w:w="4876" w:type="dxa"/>
            <w:hideMark/>
          </w:tcPr>
          <w:p w14:paraId="464150F3" w14:textId="77777777" w:rsidR="00887EFF" w:rsidRPr="009901C8" w:rsidRDefault="00887EFF" w:rsidP="007D1A1C">
            <w:pPr>
              <w:pStyle w:val="ColumnHeading"/>
              <w:keepNext/>
            </w:pPr>
            <w:r w:rsidRPr="009901C8">
              <w:t>A Bizottság által javasolt szöveg</w:t>
            </w:r>
          </w:p>
        </w:tc>
        <w:tc>
          <w:tcPr>
            <w:tcW w:w="4876" w:type="dxa"/>
            <w:hideMark/>
          </w:tcPr>
          <w:p w14:paraId="52CB462E" w14:textId="77777777" w:rsidR="00887EFF" w:rsidRPr="009901C8" w:rsidRDefault="00887EFF" w:rsidP="007D1A1C">
            <w:pPr>
              <w:pStyle w:val="ColumnHeading"/>
              <w:keepNext/>
            </w:pPr>
            <w:r w:rsidRPr="009901C8">
              <w:t>Módosítás</w:t>
            </w:r>
          </w:p>
        </w:tc>
      </w:tr>
      <w:tr w:rsidR="00887EFF" w:rsidRPr="009901C8" w14:paraId="190F928F" w14:textId="77777777" w:rsidTr="007D1A1C">
        <w:trPr>
          <w:jc w:val="center"/>
        </w:trPr>
        <w:tc>
          <w:tcPr>
            <w:tcW w:w="4876" w:type="dxa"/>
          </w:tcPr>
          <w:p w14:paraId="2DCCCEC4" w14:textId="77777777" w:rsidR="00887EFF" w:rsidRPr="009901C8" w:rsidRDefault="00887EFF" w:rsidP="007D1A1C">
            <w:pPr>
              <w:pStyle w:val="Normal6"/>
            </w:pPr>
          </w:p>
        </w:tc>
        <w:tc>
          <w:tcPr>
            <w:tcW w:w="4876" w:type="dxa"/>
            <w:hideMark/>
          </w:tcPr>
          <w:p w14:paraId="25250A79" w14:textId="77777777" w:rsidR="00887EFF" w:rsidRPr="009901C8" w:rsidRDefault="00887EFF" w:rsidP="007D1A1C">
            <w:pPr>
              <w:pStyle w:val="Normal6"/>
              <w:rPr>
                <w:szCs w:val="24"/>
              </w:rPr>
            </w:pPr>
            <w:r w:rsidRPr="009901C8">
              <w:rPr>
                <w:b/>
                <w:i/>
              </w:rPr>
              <w:t>(1a)</w:t>
            </w:r>
            <w:r w:rsidRPr="009901C8">
              <w:tab/>
            </w:r>
            <w:r w:rsidRPr="009901C8">
              <w:rPr>
                <w:b/>
                <w:i/>
              </w:rPr>
              <w:t>A tagállamok megtagadják az olyan törvényi, rendeleti és közigazgatási rendelkezések átültetését, amelyek megítélésük szerint sértik a szubszidiaritás elvét vagy a Szerződések szellemét.</w:t>
            </w:r>
          </w:p>
        </w:tc>
      </w:tr>
    </w:tbl>
    <w:p w14:paraId="0576402F"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24890273"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372FB22C"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3BD304E5" w14:textId="77777777" w:rsidR="00887EFF" w:rsidRPr="009901C8" w:rsidRDefault="00887EFF" w:rsidP="00887EFF">
      <w:r w:rsidRPr="009901C8">
        <w:rPr>
          <w:rStyle w:val="HideTWBExt"/>
          <w:noProof w:val="0"/>
          <w:color w:val="auto"/>
        </w:rPr>
        <w:t>&lt;/AmendB&gt;</w:t>
      </w:r>
    </w:p>
    <w:p w14:paraId="2F1F7102" w14:textId="77777777" w:rsidR="00887EFF" w:rsidRPr="009901C8" w:rsidRDefault="00887EFF" w:rsidP="00887EFF">
      <w:pPr>
        <w:pStyle w:val="AMNumberTabs"/>
        <w:keepNext/>
      </w:pPr>
      <w:r w:rsidRPr="009901C8">
        <w:rPr>
          <w:rStyle w:val="HideTWBExt"/>
          <w:b w:val="0"/>
          <w:noProof w:val="0"/>
          <w:color w:val="auto"/>
        </w:rPr>
        <w:t>&lt;AmendB&gt;</w:t>
      </w:r>
      <w:r w:rsidRPr="009901C8">
        <w:t>Módosítás</w:t>
      </w:r>
      <w:r w:rsidRPr="009901C8">
        <w:tab/>
      </w:r>
      <w:r w:rsidRPr="009901C8">
        <w:tab/>
      </w:r>
      <w:r w:rsidRPr="009901C8">
        <w:rPr>
          <w:rStyle w:val="HideTWBExt"/>
          <w:b w:val="0"/>
          <w:noProof w:val="0"/>
          <w:color w:val="auto"/>
        </w:rPr>
        <w:t>&lt;NumAmB&gt;</w:t>
      </w:r>
      <w:r w:rsidRPr="009901C8">
        <w:t>543</w:t>
      </w:r>
      <w:r w:rsidRPr="009901C8">
        <w:rPr>
          <w:rStyle w:val="HideTWBExt"/>
          <w:b w:val="0"/>
          <w:noProof w:val="0"/>
          <w:color w:val="auto"/>
        </w:rPr>
        <w:t>&lt;/NumAmB&gt;</w:t>
      </w:r>
    </w:p>
    <w:p w14:paraId="643F1418" w14:textId="77777777" w:rsidR="00887EFF" w:rsidRPr="009901C8" w:rsidRDefault="00887EFF" w:rsidP="00887EFF">
      <w:pPr>
        <w:pStyle w:val="NormalBold"/>
      </w:pPr>
      <w:r w:rsidRPr="009901C8">
        <w:rPr>
          <w:rStyle w:val="HideTWBExt"/>
          <w:b w:val="0"/>
          <w:noProof w:val="0"/>
          <w:color w:val="auto"/>
        </w:rPr>
        <w:t>&lt;RepeatBlock-By&gt;&lt;Members&gt;</w:t>
      </w:r>
      <w:r w:rsidRPr="009901C8">
        <w:t>Beatrix von Storch</w:t>
      </w:r>
      <w:r w:rsidRPr="009901C8">
        <w:rPr>
          <w:rStyle w:val="HideTWBExt"/>
          <w:b w:val="0"/>
          <w:noProof w:val="0"/>
          <w:color w:val="auto"/>
        </w:rPr>
        <w:t>&lt;/Members&gt;</w:t>
      </w:r>
    </w:p>
    <w:p w14:paraId="62F2C9AA" w14:textId="77777777" w:rsidR="00887EFF" w:rsidRPr="009901C8" w:rsidRDefault="00887EFF" w:rsidP="00887EFF">
      <w:r w:rsidRPr="009901C8">
        <w:rPr>
          <w:rStyle w:val="HideTWBExt"/>
          <w:noProof w:val="0"/>
          <w:color w:val="auto"/>
        </w:rPr>
        <w:t>&lt;/RepeatBlock-By&gt;</w:t>
      </w:r>
    </w:p>
    <w:p w14:paraId="172F5CA5" w14:textId="77777777" w:rsidR="00887EFF" w:rsidRPr="009901C8" w:rsidRDefault="00887EFF" w:rsidP="00887EFF">
      <w:pPr>
        <w:pStyle w:val="NormalBold"/>
        <w:keepNext/>
      </w:pPr>
      <w:r w:rsidRPr="009901C8">
        <w:rPr>
          <w:rStyle w:val="HideTWBExt"/>
          <w:b w:val="0"/>
          <w:noProof w:val="0"/>
          <w:color w:val="auto"/>
        </w:rPr>
        <w:t>&lt;DocAmend&gt;</w:t>
      </w:r>
      <w:r w:rsidRPr="009901C8">
        <w:t>Irányelvre irányuló javaslat</w:t>
      </w:r>
      <w:r w:rsidRPr="009901C8">
        <w:rPr>
          <w:rStyle w:val="HideTWBExt"/>
          <w:b w:val="0"/>
          <w:noProof w:val="0"/>
          <w:color w:val="auto"/>
        </w:rPr>
        <w:t>&lt;/DocAmend&gt;</w:t>
      </w:r>
    </w:p>
    <w:p w14:paraId="0F01F046" w14:textId="77777777" w:rsidR="00887EFF" w:rsidRPr="009901C8" w:rsidRDefault="00887EFF" w:rsidP="00887EFF">
      <w:pPr>
        <w:pStyle w:val="NormalBold"/>
      </w:pPr>
      <w:r w:rsidRPr="009901C8">
        <w:rPr>
          <w:rStyle w:val="HideTWBExt"/>
          <w:b w:val="0"/>
          <w:noProof w:val="0"/>
          <w:color w:val="auto"/>
        </w:rPr>
        <w:t>&lt;Article&gt;</w:t>
      </w:r>
      <w:r w:rsidRPr="009901C8">
        <w:t>31 cikk – 1 b pont (új)</w:t>
      </w:r>
      <w:r w:rsidRPr="009901C8">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EFF" w:rsidRPr="009901C8" w14:paraId="2B85698A" w14:textId="77777777" w:rsidTr="007D1A1C">
        <w:trPr>
          <w:jc w:val="center"/>
        </w:trPr>
        <w:tc>
          <w:tcPr>
            <w:tcW w:w="9752" w:type="dxa"/>
            <w:gridSpan w:val="2"/>
          </w:tcPr>
          <w:p w14:paraId="586B6819" w14:textId="77777777" w:rsidR="00887EFF" w:rsidRPr="009901C8" w:rsidRDefault="00887EFF" w:rsidP="007D1A1C">
            <w:pPr>
              <w:keepNext/>
            </w:pPr>
          </w:p>
        </w:tc>
      </w:tr>
      <w:tr w:rsidR="00887EFF" w:rsidRPr="009901C8" w14:paraId="514C8787" w14:textId="77777777" w:rsidTr="007D1A1C">
        <w:trPr>
          <w:jc w:val="center"/>
        </w:trPr>
        <w:tc>
          <w:tcPr>
            <w:tcW w:w="4876" w:type="dxa"/>
            <w:hideMark/>
          </w:tcPr>
          <w:p w14:paraId="382EA089" w14:textId="77777777" w:rsidR="00887EFF" w:rsidRPr="009901C8" w:rsidRDefault="00887EFF" w:rsidP="007D1A1C">
            <w:pPr>
              <w:pStyle w:val="ColumnHeading"/>
              <w:keepNext/>
            </w:pPr>
            <w:r w:rsidRPr="009901C8">
              <w:t>A Bizottság által javasolt szöveg</w:t>
            </w:r>
          </w:p>
        </w:tc>
        <w:tc>
          <w:tcPr>
            <w:tcW w:w="4876" w:type="dxa"/>
            <w:hideMark/>
          </w:tcPr>
          <w:p w14:paraId="6FD17398" w14:textId="77777777" w:rsidR="00887EFF" w:rsidRPr="009901C8" w:rsidRDefault="00887EFF" w:rsidP="007D1A1C">
            <w:pPr>
              <w:pStyle w:val="ColumnHeading"/>
              <w:keepNext/>
            </w:pPr>
            <w:r w:rsidRPr="009901C8">
              <w:t>Módosítás</w:t>
            </w:r>
          </w:p>
        </w:tc>
      </w:tr>
      <w:tr w:rsidR="00887EFF" w:rsidRPr="009901C8" w14:paraId="6DCDFAF1" w14:textId="77777777" w:rsidTr="007D1A1C">
        <w:trPr>
          <w:jc w:val="center"/>
        </w:trPr>
        <w:tc>
          <w:tcPr>
            <w:tcW w:w="4876" w:type="dxa"/>
          </w:tcPr>
          <w:p w14:paraId="7FF822E0" w14:textId="77777777" w:rsidR="00887EFF" w:rsidRPr="009901C8" w:rsidRDefault="00887EFF" w:rsidP="007D1A1C">
            <w:pPr>
              <w:pStyle w:val="Normal6"/>
            </w:pPr>
          </w:p>
        </w:tc>
        <w:tc>
          <w:tcPr>
            <w:tcW w:w="4876" w:type="dxa"/>
            <w:hideMark/>
          </w:tcPr>
          <w:p w14:paraId="6D5EED99" w14:textId="77777777" w:rsidR="00887EFF" w:rsidRPr="009901C8" w:rsidRDefault="00887EFF" w:rsidP="007D1A1C">
            <w:pPr>
              <w:pStyle w:val="Normal6"/>
              <w:rPr>
                <w:szCs w:val="24"/>
              </w:rPr>
            </w:pPr>
            <w:r w:rsidRPr="009901C8">
              <w:rPr>
                <w:b/>
                <w:i/>
              </w:rPr>
              <w:t>(1b)</w:t>
            </w:r>
            <w:r w:rsidRPr="009901C8">
              <w:tab/>
            </w:r>
            <w:r w:rsidRPr="009901C8">
              <w:rPr>
                <w:b/>
                <w:i/>
              </w:rPr>
              <w:t>A tagállamok megtagadják az olyan átültetett törvényi, rendeleti és közigazgatási rendelkezések végrehajtását, amelyek megítélésük szerint sértik a szubszidiaritás elvét vagy a Szerződések szellemét.</w:t>
            </w:r>
          </w:p>
        </w:tc>
      </w:tr>
    </w:tbl>
    <w:p w14:paraId="1220F334" w14:textId="77777777" w:rsidR="00887EFF" w:rsidRPr="009901C8" w:rsidRDefault="00887EFF" w:rsidP="00887EFF">
      <w:pPr>
        <w:pStyle w:val="Olang"/>
        <w:rPr>
          <w:noProof w:val="0"/>
          <w:szCs w:val="24"/>
        </w:rPr>
      </w:pPr>
      <w:r w:rsidRPr="009901C8">
        <w:rPr>
          <w:noProof w:val="0"/>
        </w:rPr>
        <w:t xml:space="preserve">Or. </w:t>
      </w:r>
      <w:r w:rsidRPr="009901C8">
        <w:rPr>
          <w:rStyle w:val="HideTWBExt"/>
          <w:noProof w:val="0"/>
          <w:color w:val="auto"/>
        </w:rPr>
        <w:t>&lt;Original&gt;</w:t>
      </w:r>
      <w:r w:rsidRPr="009901C8">
        <w:rPr>
          <w:rStyle w:val="HideTWBInt"/>
          <w:noProof w:val="0"/>
          <w:color w:val="auto"/>
        </w:rPr>
        <w:t>{EN}</w:t>
      </w:r>
      <w:r w:rsidRPr="009901C8">
        <w:rPr>
          <w:noProof w:val="0"/>
        </w:rPr>
        <w:t>en</w:t>
      </w:r>
      <w:r w:rsidRPr="009901C8">
        <w:rPr>
          <w:rStyle w:val="HideTWBExt"/>
          <w:noProof w:val="0"/>
          <w:color w:val="auto"/>
        </w:rPr>
        <w:t>&lt;/Original&gt;</w:t>
      </w:r>
    </w:p>
    <w:p w14:paraId="151ECAEA" w14:textId="77777777" w:rsidR="00887EFF" w:rsidRPr="009901C8" w:rsidRDefault="00887EFF" w:rsidP="00887EFF">
      <w:pPr>
        <w:pStyle w:val="JustificationTitle"/>
        <w:rPr>
          <w:noProof w:val="0"/>
        </w:rPr>
      </w:pPr>
      <w:r w:rsidRPr="009901C8">
        <w:rPr>
          <w:rStyle w:val="HideTWBExt"/>
          <w:i w:val="0"/>
          <w:noProof w:val="0"/>
          <w:color w:val="auto"/>
        </w:rPr>
        <w:t>&lt;TitreJust&gt;</w:t>
      </w:r>
      <w:r w:rsidRPr="009901C8">
        <w:rPr>
          <w:noProof w:val="0"/>
        </w:rPr>
        <w:t>Indokolás</w:t>
      </w:r>
      <w:r w:rsidRPr="009901C8">
        <w:rPr>
          <w:rStyle w:val="HideTWBExt"/>
          <w:i w:val="0"/>
          <w:noProof w:val="0"/>
          <w:color w:val="auto"/>
        </w:rPr>
        <w:t>&lt;/TitreJust&gt;</w:t>
      </w:r>
    </w:p>
    <w:p w14:paraId="595B2F40" w14:textId="77777777" w:rsidR="00887EFF" w:rsidRPr="009901C8" w:rsidRDefault="00887EFF" w:rsidP="00887EFF">
      <w:pPr>
        <w:pStyle w:val="Normal12Italic"/>
        <w:rPr>
          <w:noProof w:val="0"/>
        </w:rPr>
      </w:pPr>
      <w:r w:rsidRPr="009901C8">
        <w:rPr>
          <w:noProof w:val="0"/>
        </w:rPr>
        <w:t>Olyan elfogadható módosításaink vannak, amelyeket a szubszidiaritás elve vezérel, és amelyek elválaszthatatlanul összekapcsolódnak a fehér részekben szereplő olyan módosításokkal, amelyeket szintén a szubszidiaritás elve vezérel. Értelmetlen lenne az elvet csak a szürke részekre alkalmazni.</w:t>
      </w:r>
    </w:p>
    <w:p w14:paraId="5A838C59" w14:textId="701E3850" w:rsidR="008363E4" w:rsidRPr="009901C8" w:rsidRDefault="00887EFF" w:rsidP="00887EFF">
      <w:r w:rsidRPr="009901C8">
        <w:rPr>
          <w:rStyle w:val="HideTWBExt"/>
          <w:b/>
          <w:noProof w:val="0"/>
          <w:color w:val="auto"/>
        </w:rPr>
        <w:t>&lt;/AmendB&gt;</w:t>
      </w:r>
      <w:r w:rsidRPr="009901C8">
        <w:rPr>
          <w:rStyle w:val="HideTWBExt"/>
          <w:noProof w:val="0"/>
          <w:color w:val="auto"/>
        </w:rPr>
        <w:t>&lt;/RepeatBlock-AmendB&gt;</w:t>
      </w:r>
    </w:p>
    <w:sectPr w:rsidR="008363E4" w:rsidRPr="009901C8" w:rsidSect="007E47F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6E62" w14:textId="77777777" w:rsidR="003E5D0E" w:rsidRPr="009901C8" w:rsidRDefault="003E5D0E">
      <w:r w:rsidRPr="009901C8">
        <w:separator/>
      </w:r>
    </w:p>
  </w:endnote>
  <w:endnote w:type="continuationSeparator" w:id="0">
    <w:p w14:paraId="45765E08" w14:textId="77777777" w:rsidR="003E5D0E" w:rsidRPr="009901C8" w:rsidRDefault="003E5D0E">
      <w:r w:rsidRPr="009901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5798B" w14:textId="0A1C9AC7" w:rsidR="007E47FE" w:rsidRPr="009901C8" w:rsidRDefault="007E47FE" w:rsidP="007E47FE">
    <w:pPr>
      <w:pStyle w:val="Footer"/>
    </w:pPr>
    <w:r w:rsidRPr="009901C8">
      <w:t>PE</w:t>
    </w:r>
    <w:r w:rsidRPr="009901C8">
      <w:rPr>
        <w:rStyle w:val="HideTWBExt"/>
        <w:noProof w:val="0"/>
      </w:rPr>
      <w:t>&lt;NoPE&gt;</w:t>
    </w:r>
    <w:r w:rsidRPr="009901C8">
      <w:t>599.844</w:t>
    </w:r>
    <w:r w:rsidRPr="009901C8">
      <w:rPr>
        <w:rStyle w:val="HideTWBExt"/>
        <w:noProof w:val="0"/>
      </w:rPr>
      <w:t>&lt;/NoPE&gt;&lt;Version&gt;</w:t>
    </w:r>
    <w:r w:rsidRPr="009901C8">
      <w:t>v01-00</w:t>
    </w:r>
    <w:r w:rsidRPr="009901C8">
      <w:rPr>
        <w:rStyle w:val="HideTWBExt"/>
        <w:noProof w:val="0"/>
      </w:rPr>
      <w:t>&lt;/Version&gt;</w:t>
    </w:r>
    <w:r w:rsidRPr="009901C8">
      <w:tab/>
    </w:r>
    <w:r w:rsidRPr="009901C8">
      <w:fldChar w:fldCharType="begin"/>
    </w:r>
    <w:r w:rsidRPr="009901C8">
      <w:instrText xml:space="preserve"> PAGE  \* MERGEFORMAT </w:instrText>
    </w:r>
    <w:r w:rsidRPr="009901C8">
      <w:fldChar w:fldCharType="separate"/>
    </w:r>
    <w:r w:rsidR="009E4210">
      <w:rPr>
        <w:noProof/>
      </w:rPr>
      <w:t>2</w:t>
    </w:r>
    <w:r w:rsidRPr="009901C8">
      <w:fldChar w:fldCharType="end"/>
    </w:r>
    <w:r w:rsidRPr="009901C8">
      <w:t>/</w:t>
    </w:r>
    <w:r w:rsidR="009E4210">
      <w:fldChar w:fldCharType="begin"/>
    </w:r>
    <w:r w:rsidR="009E4210">
      <w:instrText xml:space="preserve"> NUMPAGES  \* MERGEFORMAT </w:instrText>
    </w:r>
    <w:r w:rsidR="009E4210">
      <w:fldChar w:fldCharType="separate"/>
    </w:r>
    <w:r w:rsidR="009E4210">
      <w:rPr>
        <w:noProof/>
      </w:rPr>
      <w:t>145</w:t>
    </w:r>
    <w:r w:rsidR="009E4210">
      <w:rPr>
        <w:noProof/>
      </w:rPr>
      <w:fldChar w:fldCharType="end"/>
    </w:r>
    <w:r w:rsidRPr="009901C8">
      <w:tab/>
    </w:r>
    <w:r w:rsidRPr="009901C8">
      <w:rPr>
        <w:rStyle w:val="HideTWBExt"/>
        <w:noProof w:val="0"/>
      </w:rPr>
      <w:t>&lt;PathFdR&gt;</w:t>
    </w:r>
    <w:r w:rsidR="009901C8" w:rsidRPr="009901C8">
      <w:t>AM\1118128HU.docx</w:t>
    </w:r>
    <w:r w:rsidRPr="009901C8">
      <w:rPr>
        <w:rStyle w:val="HideTWBExt"/>
        <w:noProof w:val="0"/>
      </w:rPr>
      <w:t>&lt;/PathFdR&gt;</w:t>
    </w:r>
  </w:p>
  <w:p w14:paraId="345CC199" w14:textId="19E92FDC" w:rsidR="003E5D0E" w:rsidRPr="009901C8" w:rsidRDefault="007E47FE" w:rsidP="007E47FE">
    <w:pPr>
      <w:pStyle w:val="Footer2"/>
    </w:pPr>
    <w:r w:rsidRPr="009901C8">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0EBE1" w14:textId="4078141D" w:rsidR="007E47FE" w:rsidRPr="009901C8" w:rsidRDefault="007E47FE" w:rsidP="007E47FE">
    <w:pPr>
      <w:pStyle w:val="Footer"/>
    </w:pPr>
    <w:r w:rsidRPr="009901C8">
      <w:rPr>
        <w:rStyle w:val="HideTWBExt"/>
        <w:noProof w:val="0"/>
      </w:rPr>
      <w:t>&lt;PathFdR&gt;</w:t>
    </w:r>
    <w:r w:rsidR="009901C8" w:rsidRPr="009901C8">
      <w:t>AM\1118128HU.docx</w:t>
    </w:r>
    <w:r w:rsidRPr="009901C8">
      <w:rPr>
        <w:rStyle w:val="HideTWBExt"/>
        <w:noProof w:val="0"/>
      </w:rPr>
      <w:t>&lt;/PathFdR&gt;</w:t>
    </w:r>
    <w:r w:rsidRPr="009901C8">
      <w:tab/>
    </w:r>
    <w:r w:rsidRPr="009901C8">
      <w:fldChar w:fldCharType="begin"/>
    </w:r>
    <w:r w:rsidRPr="009901C8">
      <w:instrText xml:space="preserve"> PAGE  \* MERGEFORMAT </w:instrText>
    </w:r>
    <w:r w:rsidRPr="009901C8">
      <w:fldChar w:fldCharType="separate"/>
    </w:r>
    <w:r w:rsidR="009E4210">
      <w:rPr>
        <w:noProof/>
      </w:rPr>
      <w:t>3</w:t>
    </w:r>
    <w:r w:rsidRPr="009901C8">
      <w:fldChar w:fldCharType="end"/>
    </w:r>
    <w:r w:rsidRPr="009901C8">
      <w:t>/</w:t>
    </w:r>
    <w:r w:rsidR="009E4210">
      <w:fldChar w:fldCharType="begin"/>
    </w:r>
    <w:r w:rsidR="009E4210">
      <w:instrText xml:space="preserve"> NUMPAGES  \* MERGEFORMAT </w:instrText>
    </w:r>
    <w:r w:rsidR="009E4210">
      <w:fldChar w:fldCharType="separate"/>
    </w:r>
    <w:r w:rsidR="009E4210">
      <w:rPr>
        <w:noProof/>
      </w:rPr>
      <w:t>145</w:t>
    </w:r>
    <w:r w:rsidR="009E4210">
      <w:rPr>
        <w:noProof/>
      </w:rPr>
      <w:fldChar w:fldCharType="end"/>
    </w:r>
    <w:r w:rsidRPr="009901C8">
      <w:tab/>
      <w:t>PE</w:t>
    </w:r>
    <w:r w:rsidRPr="009901C8">
      <w:rPr>
        <w:rStyle w:val="HideTWBExt"/>
        <w:noProof w:val="0"/>
      </w:rPr>
      <w:t>&lt;NoPE&gt;</w:t>
    </w:r>
    <w:r w:rsidRPr="009901C8">
      <w:t>599.844</w:t>
    </w:r>
    <w:r w:rsidRPr="009901C8">
      <w:rPr>
        <w:rStyle w:val="HideTWBExt"/>
        <w:noProof w:val="0"/>
      </w:rPr>
      <w:t>&lt;/NoPE&gt;&lt;Version&gt;</w:t>
    </w:r>
    <w:r w:rsidRPr="009901C8">
      <w:t>v01-00</w:t>
    </w:r>
    <w:r w:rsidRPr="009901C8">
      <w:rPr>
        <w:rStyle w:val="HideTWBExt"/>
        <w:noProof w:val="0"/>
      </w:rPr>
      <w:t>&lt;/Version&gt;</w:t>
    </w:r>
  </w:p>
  <w:p w14:paraId="4BD48BA4" w14:textId="2E9B6CEC" w:rsidR="003E5D0E" w:rsidRPr="009901C8" w:rsidRDefault="007E47FE" w:rsidP="007E47FE">
    <w:pPr>
      <w:pStyle w:val="Footer2"/>
    </w:pPr>
    <w:r w:rsidRPr="009901C8">
      <w:tab/>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E070B" w14:textId="2D7BA5ED" w:rsidR="007E47FE" w:rsidRPr="009901C8" w:rsidRDefault="007E47FE" w:rsidP="007E47FE">
    <w:pPr>
      <w:pStyle w:val="Footer"/>
    </w:pPr>
    <w:r w:rsidRPr="009901C8">
      <w:rPr>
        <w:rStyle w:val="HideTWBExt"/>
        <w:noProof w:val="0"/>
      </w:rPr>
      <w:t>&lt;PathFdR&gt;</w:t>
    </w:r>
    <w:r w:rsidR="009901C8" w:rsidRPr="009901C8">
      <w:t>AM\1118128HU.docx</w:t>
    </w:r>
    <w:r w:rsidRPr="009901C8">
      <w:rPr>
        <w:rStyle w:val="HideTWBExt"/>
        <w:noProof w:val="0"/>
      </w:rPr>
      <w:t>&lt;/PathFdR&gt;</w:t>
    </w:r>
    <w:r w:rsidRPr="009901C8">
      <w:tab/>
    </w:r>
    <w:r w:rsidRPr="009901C8">
      <w:tab/>
      <w:t>PE</w:t>
    </w:r>
    <w:r w:rsidRPr="009901C8">
      <w:rPr>
        <w:rStyle w:val="HideTWBExt"/>
        <w:noProof w:val="0"/>
      </w:rPr>
      <w:t>&lt;NoPE&gt;</w:t>
    </w:r>
    <w:r w:rsidRPr="009901C8">
      <w:t>599.844</w:t>
    </w:r>
    <w:r w:rsidRPr="009901C8">
      <w:rPr>
        <w:rStyle w:val="HideTWBExt"/>
        <w:noProof w:val="0"/>
      </w:rPr>
      <w:t>&lt;/NoPE&gt;&lt;Version&gt;</w:t>
    </w:r>
    <w:r w:rsidRPr="009901C8">
      <w:t>v01-00</w:t>
    </w:r>
    <w:r w:rsidRPr="009901C8">
      <w:rPr>
        <w:rStyle w:val="HideTWBExt"/>
        <w:noProof w:val="0"/>
      </w:rPr>
      <w:t>&lt;/Version&gt;</w:t>
    </w:r>
  </w:p>
  <w:p w14:paraId="73720290" w14:textId="0E0A25A1" w:rsidR="003E5D0E" w:rsidRPr="009901C8" w:rsidRDefault="007E47FE" w:rsidP="007E47FE">
    <w:pPr>
      <w:pStyle w:val="Footer2"/>
      <w:tabs>
        <w:tab w:val="center" w:pos="4535"/>
      </w:tabs>
    </w:pPr>
    <w:r w:rsidRPr="009901C8">
      <w:t>HU</w:t>
    </w:r>
    <w:r w:rsidRPr="009901C8">
      <w:tab/>
    </w:r>
    <w:r w:rsidRPr="009901C8">
      <w:rPr>
        <w:b w:val="0"/>
        <w:i/>
        <w:color w:val="C0C0C0"/>
        <w:sz w:val="22"/>
      </w:rPr>
      <w:t>Egyesülve a sokféleségben</w:t>
    </w:r>
    <w:r w:rsidRPr="009901C8">
      <w:tab/>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6B4F" w14:textId="77777777" w:rsidR="003E5D0E" w:rsidRPr="009901C8" w:rsidRDefault="003E5D0E">
      <w:r w:rsidRPr="009901C8">
        <w:separator/>
      </w:r>
    </w:p>
  </w:footnote>
  <w:footnote w:type="continuationSeparator" w:id="0">
    <w:p w14:paraId="197F655C" w14:textId="77777777" w:rsidR="003E5D0E" w:rsidRPr="009901C8" w:rsidRDefault="003E5D0E">
      <w:r w:rsidRPr="009901C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B82CE" w14:textId="77777777" w:rsidR="009E4210" w:rsidRDefault="009E42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FA06D" w14:textId="77777777" w:rsidR="009E4210" w:rsidRDefault="009E42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65C03" w14:textId="77777777" w:rsidR="009E4210" w:rsidRDefault="009E42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HU"/>
    <w:docVar w:name="TXTLANGUEMIN" w:val="hu"/>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HU.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E43CB"/>
    <w:rsid w:val="000E7234"/>
    <w:rsid w:val="000F2A80"/>
    <w:rsid w:val="00112535"/>
    <w:rsid w:val="00126BC4"/>
    <w:rsid w:val="00150057"/>
    <w:rsid w:val="00166CCB"/>
    <w:rsid w:val="001819DD"/>
    <w:rsid w:val="00190CB4"/>
    <w:rsid w:val="001A4802"/>
    <w:rsid w:val="001B761C"/>
    <w:rsid w:val="001C2054"/>
    <w:rsid w:val="001C502E"/>
    <w:rsid w:val="001D13C9"/>
    <w:rsid w:val="001D5CC4"/>
    <w:rsid w:val="001E3B59"/>
    <w:rsid w:val="001F0FDD"/>
    <w:rsid w:val="00204660"/>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3AD3"/>
    <w:rsid w:val="003743DE"/>
    <w:rsid w:val="0037660F"/>
    <w:rsid w:val="003836A3"/>
    <w:rsid w:val="00384E84"/>
    <w:rsid w:val="003923F7"/>
    <w:rsid w:val="003C616A"/>
    <w:rsid w:val="003D466C"/>
    <w:rsid w:val="003E43AC"/>
    <w:rsid w:val="003E5D0E"/>
    <w:rsid w:val="003F21EB"/>
    <w:rsid w:val="003F3B0C"/>
    <w:rsid w:val="00404A88"/>
    <w:rsid w:val="00422BB2"/>
    <w:rsid w:val="004367B3"/>
    <w:rsid w:val="00441413"/>
    <w:rsid w:val="00441D7D"/>
    <w:rsid w:val="00461E32"/>
    <w:rsid w:val="00495E20"/>
    <w:rsid w:val="004E0AAC"/>
    <w:rsid w:val="004E32D6"/>
    <w:rsid w:val="004F2903"/>
    <w:rsid w:val="00546F30"/>
    <w:rsid w:val="00547F73"/>
    <w:rsid w:val="00557617"/>
    <w:rsid w:val="00571479"/>
    <w:rsid w:val="005A7EB4"/>
    <w:rsid w:val="005B32E3"/>
    <w:rsid w:val="005B4AC7"/>
    <w:rsid w:val="005C62EB"/>
    <w:rsid w:val="005E50C2"/>
    <w:rsid w:val="00607ABE"/>
    <w:rsid w:val="00630AB2"/>
    <w:rsid w:val="006337D4"/>
    <w:rsid w:val="00633CC2"/>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E47FE"/>
    <w:rsid w:val="007F27D4"/>
    <w:rsid w:val="00822C94"/>
    <w:rsid w:val="008363E4"/>
    <w:rsid w:val="00851460"/>
    <w:rsid w:val="0087052C"/>
    <w:rsid w:val="00871EF9"/>
    <w:rsid w:val="00874862"/>
    <w:rsid w:val="00875A9C"/>
    <w:rsid w:val="00884661"/>
    <w:rsid w:val="00887EFF"/>
    <w:rsid w:val="00887FDC"/>
    <w:rsid w:val="0089635A"/>
    <w:rsid w:val="008B7D85"/>
    <w:rsid w:val="008E4018"/>
    <w:rsid w:val="008F0DDD"/>
    <w:rsid w:val="00900CAE"/>
    <w:rsid w:val="00904AD5"/>
    <w:rsid w:val="009154FF"/>
    <w:rsid w:val="00917A85"/>
    <w:rsid w:val="00966038"/>
    <w:rsid w:val="009901C8"/>
    <w:rsid w:val="009A65D8"/>
    <w:rsid w:val="009B0305"/>
    <w:rsid w:val="009D3824"/>
    <w:rsid w:val="009D6305"/>
    <w:rsid w:val="009E4210"/>
    <w:rsid w:val="00A15973"/>
    <w:rsid w:val="00A2160B"/>
    <w:rsid w:val="00A233E9"/>
    <w:rsid w:val="00A46736"/>
    <w:rsid w:val="00A507FC"/>
    <w:rsid w:val="00A5426B"/>
    <w:rsid w:val="00A845EF"/>
    <w:rsid w:val="00A8776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9320D"/>
    <w:rsid w:val="00E94EEF"/>
    <w:rsid w:val="00EB7B40"/>
    <w:rsid w:val="00ED03AE"/>
    <w:rsid w:val="00EE011D"/>
    <w:rsid w:val="00EF03A3"/>
    <w:rsid w:val="00EF6CD8"/>
    <w:rsid w:val="00F27170"/>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873B0"/>
  <w15:docId w15:val="{DDBC3B00-1B87-4705-B69E-27A9F457C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hu-HU"/>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hu-HU"/>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rsid w:val="007F27D4"/>
    <w:rPr>
      <w:sz w:val="16"/>
      <w:szCs w:val="16"/>
    </w:rPr>
  </w:style>
  <w:style w:type="paragraph" w:styleId="CommentText">
    <w:name w:val="annotation text"/>
    <w:basedOn w:val="Normal"/>
    <w:link w:val="CommentTextChar"/>
    <w:uiPriority w:val="99"/>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A57B2729.dotm</Template>
  <TotalTime>0</TotalTime>
  <Pages>145</Pages>
  <Words>29734</Words>
  <Characters>253637</Characters>
  <Application>Microsoft Office Word</Application>
  <DocSecurity>0</DocSecurity>
  <Lines>10145</Lines>
  <Paragraphs>4802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flt</dc:description>
  <cp:lastModifiedBy>ELEKES Barbara</cp:lastModifiedBy>
  <cp:revision>2</cp:revision>
  <cp:lastPrinted>2007-06-22T15:02:00Z</cp:lastPrinted>
  <dcterms:created xsi:type="dcterms:W3CDTF">2017-03-09T15:28:00Z</dcterms:created>
  <dcterms:modified xsi:type="dcterms:W3CDTF">2017-03-09T15:28:00Z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AM\1118128HU.docx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- 2017/03/09 16:28</vt:lpwstr>
  </property>
</Properties>
</file>