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183DF4" w14:paraId="09F8EF56" w14:textId="77777777" w:rsidTr="007A42AB">
        <w:trPr>
          <w:trHeight w:hRule="exact" w:val="1418"/>
        </w:trPr>
        <w:tc>
          <w:tcPr>
            <w:tcW w:w="6804" w:type="dxa"/>
            <w:shd w:val="clear" w:color="auto" w:fill="auto"/>
            <w:vAlign w:val="center"/>
          </w:tcPr>
          <w:p w14:paraId="6C3E634C" w14:textId="26482173" w:rsidR="009154FF" w:rsidRPr="00183DF4" w:rsidRDefault="003604C2" w:rsidP="007A42AB">
            <w:pPr>
              <w:pStyle w:val="EPName"/>
              <w:rPr>
                <w:lang w:val="lt-LT"/>
              </w:rPr>
            </w:pPr>
            <w:r w:rsidRPr="00183DF4">
              <w:rPr>
                <w:lang w:val="lt-LT"/>
              </w:rPr>
              <w:t>Europos Parlamentas</w:t>
            </w:r>
          </w:p>
          <w:p w14:paraId="30744EF9" w14:textId="77777777" w:rsidR="009154FF" w:rsidRPr="00183DF4" w:rsidRDefault="003C616A" w:rsidP="003C616A">
            <w:pPr>
              <w:pStyle w:val="EPTerm"/>
              <w:rPr>
                <w:rStyle w:val="HideTWBExt"/>
                <w:noProof w:val="0"/>
                <w:vanish w:val="0"/>
                <w:color w:val="auto"/>
                <w:lang w:val="lt-LT"/>
              </w:rPr>
            </w:pPr>
            <w:r w:rsidRPr="00183DF4">
              <w:rPr>
                <w:lang w:val="lt-LT"/>
              </w:rPr>
              <w:t>2014-2019</w:t>
            </w:r>
          </w:p>
        </w:tc>
        <w:tc>
          <w:tcPr>
            <w:tcW w:w="2268" w:type="dxa"/>
            <w:shd w:val="clear" w:color="auto" w:fill="auto"/>
          </w:tcPr>
          <w:p w14:paraId="790683BD" w14:textId="77777777" w:rsidR="009154FF" w:rsidRPr="00183DF4" w:rsidRDefault="00183C88" w:rsidP="007A42AB">
            <w:pPr>
              <w:pStyle w:val="EPLogo"/>
            </w:pPr>
            <w:r w:rsidRPr="00183DF4">
              <w:pict w14:anchorId="03AC1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8" o:title="EP logo RGB_Mute"/>
                </v:shape>
              </w:pict>
            </w:r>
          </w:p>
        </w:tc>
      </w:tr>
    </w:tbl>
    <w:p w14:paraId="2E026B85" w14:textId="77777777" w:rsidR="000E7234" w:rsidRPr="00183DF4" w:rsidRDefault="000E7234" w:rsidP="000E7234">
      <w:pPr>
        <w:pStyle w:val="LineTop"/>
        <w:rPr>
          <w:lang w:val="lt-LT"/>
        </w:rPr>
      </w:pPr>
    </w:p>
    <w:p w14:paraId="2DE3866A" w14:textId="4C15327F" w:rsidR="000E7234" w:rsidRPr="00183DF4" w:rsidRDefault="000E7234" w:rsidP="000E7234">
      <w:pPr>
        <w:pStyle w:val="ZCommittee"/>
        <w:rPr>
          <w:lang w:val="lt-LT"/>
        </w:rPr>
      </w:pPr>
      <w:r w:rsidRPr="00183DF4">
        <w:rPr>
          <w:rStyle w:val="HideTWBExt"/>
          <w:noProof w:val="0"/>
          <w:lang w:val="lt-LT"/>
        </w:rPr>
        <w:t>&lt;</w:t>
      </w:r>
      <w:r w:rsidRPr="00183DF4">
        <w:rPr>
          <w:rStyle w:val="HideTWBExt"/>
          <w:i w:val="0"/>
          <w:noProof w:val="0"/>
          <w:lang w:val="lt-LT"/>
        </w:rPr>
        <w:t>Commission</w:t>
      </w:r>
      <w:r w:rsidRPr="00183DF4">
        <w:rPr>
          <w:rStyle w:val="HideTWBExt"/>
          <w:noProof w:val="0"/>
          <w:lang w:val="lt-LT"/>
        </w:rPr>
        <w:t>&gt;</w:t>
      </w:r>
      <w:r w:rsidR="003C616A" w:rsidRPr="00183DF4">
        <w:rPr>
          <w:rStyle w:val="HideTWBInt"/>
          <w:color w:val="0000F0"/>
          <w:lang w:val="lt-LT"/>
        </w:rPr>
        <w:t>{LIBE}</w:t>
      </w:r>
      <w:r w:rsidR="003604C2" w:rsidRPr="00183DF4">
        <w:rPr>
          <w:lang w:val="lt-LT"/>
        </w:rPr>
        <w:t>Piliečių laisvių, teisingumo ir vidaus reikalų komitetas</w:t>
      </w:r>
      <w:r w:rsidRPr="00183DF4">
        <w:rPr>
          <w:rStyle w:val="HideTWBExt"/>
          <w:noProof w:val="0"/>
          <w:lang w:val="lt-LT"/>
        </w:rPr>
        <w:t>&lt;/</w:t>
      </w:r>
      <w:r w:rsidRPr="00183DF4">
        <w:rPr>
          <w:rStyle w:val="HideTWBExt"/>
          <w:i w:val="0"/>
          <w:noProof w:val="0"/>
          <w:lang w:val="lt-LT"/>
        </w:rPr>
        <w:t>Commission</w:t>
      </w:r>
      <w:r w:rsidRPr="00183DF4">
        <w:rPr>
          <w:rStyle w:val="HideTWBExt"/>
          <w:noProof w:val="0"/>
          <w:lang w:val="lt-LT"/>
        </w:rPr>
        <w:t>&gt;</w:t>
      </w:r>
    </w:p>
    <w:p w14:paraId="0CA853B9" w14:textId="77777777" w:rsidR="000E7234" w:rsidRPr="00183DF4" w:rsidRDefault="000E7234" w:rsidP="000E7234">
      <w:pPr>
        <w:pStyle w:val="LineBottom"/>
      </w:pPr>
    </w:p>
    <w:p w14:paraId="30A09110" w14:textId="77777777" w:rsidR="00B85286" w:rsidRPr="00183DF4" w:rsidRDefault="00B85286">
      <w:pPr>
        <w:pStyle w:val="RefProc"/>
      </w:pPr>
      <w:r w:rsidRPr="00183DF4">
        <w:rPr>
          <w:rStyle w:val="HideTWBExt"/>
          <w:b w:val="0"/>
          <w:noProof w:val="0"/>
          <w:color w:val="auto"/>
        </w:rPr>
        <w:t>&lt;</w:t>
      </w:r>
      <w:r w:rsidRPr="00183DF4">
        <w:rPr>
          <w:rStyle w:val="HideTWBExt"/>
          <w:b w:val="0"/>
          <w:caps w:val="0"/>
          <w:noProof w:val="0"/>
          <w:color w:val="auto"/>
        </w:rPr>
        <w:t>RefProc</w:t>
      </w:r>
      <w:r w:rsidRPr="00183DF4">
        <w:rPr>
          <w:rStyle w:val="HideTWBExt"/>
          <w:b w:val="0"/>
          <w:noProof w:val="0"/>
          <w:color w:val="auto"/>
        </w:rPr>
        <w:t>&gt;</w:t>
      </w:r>
      <w:r w:rsidR="003C616A" w:rsidRPr="00183DF4">
        <w:t>2016/0222</w:t>
      </w:r>
      <w:r w:rsidRPr="00183DF4">
        <w:rPr>
          <w:rStyle w:val="HideTWBExt"/>
          <w:b w:val="0"/>
          <w:noProof w:val="0"/>
          <w:color w:val="auto"/>
        </w:rPr>
        <w:t>&lt;/</w:t>
      </w:r>
      <w:r w:rsidRPr="00183DF4">
        <w:rPr>
          <w:rStyle w:val="HideTWBExt"/>
          <w:b w:val="0"/>
          <w:caps w:val="0"/>
          <w:noProof w:val="0"/>
          <w:color w:val="auto"/>
        </w:rPr>
        <w:t>RefProc</w:t>
      </w:r>
      <w:r w:rsidRPr="00183DF4">
        <w:rPr>
          <w:rStyle w:val="HideTWBExt"/>
          <w:b w:val="0"/>
          <w:noProof w:val="0"/>
          <w:color w:val="auto"/>
        </w:rPr>
        <w:t>&gt;&lt;</w:t>
      </w:r>
      <w:r w:rsidRPr="00183DF4">
        <w:rPr>
          <w:rStyle w:val="HideTWBExt"/>
          <w:b w:val="0"/>
          <w:caps w:val="0"/>
          <w:noProof w:val="0"/>
          <w:color w:val="auto"/>
        </w:rPr>
        <w:t>RefTypeProc</w:t>
      </w:r>
      <w:r w:rsidRPr="00183DF4">
        <w:rPr>
          <w:rStyle w:val="HideTWBExt"/>
          <w:b w:val="0"/>
          <w:noProof w:val="0"/>
          <w:color w:val="auto"/>
        </w:rPr>
        <w:t>&gt;</w:t>
      </w:r>
      <w:r w:rsidR="00546F30" w:rsidRPr="00183DF4">
        <w:t>(</w:t>
      </w:r>
      <w:r w:rsidR="003C616A" w:rsidRPr="00183DF4">
        <w:t>COD</w:t>
      </w:r>
      <w:r w:rsidR="00546F30" w:rsidRPr="00183DF4">
        <w:t>)</w:t>
      </w:r>
      <w:r w:rsidRPr="00183DF4">
        <w:rPr>
          <w:rStyle w:val="HideTWBExt"/>
          <w:b w:val="0"/>
          <w:noProof w:val="0"/>
          <w:color w:val="auto"/>
        </w:rPr>
        <w:t>&lt;/</w:t>
      </w:r>
      <w:r w:rsidRPr="00183DF4">
        <w:rPr>
          <w:rStyle w:val="HideTWBExt"/>
          <w:b w:val="0"/>
          <w:caps w:val="0"/>
          <w:noProof w:val="0"/>
          <w:color w:val="auto"/>
        </w:rPr>
        <w:t>RefTypeProc</w:t>
      </w:r>
      <w:r w:rsidRPr="00183DF4">
        <w:rPr>
          <w:rStyle w:val="HideTWBExt"/>
          <w:b w:val="0"/>
          <w:noProof w:val="0"/>
          <w:color w:val="auto"/>
        </w:rPr>
        <w:t>&gt;</w:t>
      </w:r>
    </w:p>
    <w:p w14:paraId="1AE9D6C6" w14:textId="77777777" w:rsidR="00B85286" w:rsidRPr="00183DF4" w:rsidRDefault="00B85286">
      <w:pPr>
        <w:pStyle w:val="ZDate"/>
      </w:pPr>
      <w:r w:rsidRPr="00183DF4">
        <w:rPr>
          <w:rStyle w:val="HideTWBExt"/>
          <w:noProof w:val="0"/>
          <w:color w:val="auto"/>
        </w:rPr>
        <w:t>&lt;Date&gt;</w:t>
      </w:r>
      <w:r w:rsidR="003C616A" w:rsidRPr="00183DF4">
        <w:rPr>
          <w:rStyle w:val="HideTWBInt"/>
          <w:color w:val="auto"/>
        </w:rPr>
        <w:t>{23/02/2017}</w:t>
      </w:r>
      <w:r w:rsidR="003C616A" w:rsidRPr="00183DF4">
        <w:t>23.2.2017</w:t>
      </w:r>
      <w:r w:rsidRPr="00183DF4">
        <w:rPr>
          <w:rStyle w:val="HideTWBExt"/>
          <w:noProof w:val="0"/>
          <w:color w:val="auto"/>
        </w:rPr>
        <w:t>&lt;/Date&gt;</w:t>
      </w:r>
    </w:p>
    <w:p w14:paraId="17E13A1B" w14:textId="59E41F2D" w:rsidR="009B0305" w:rsidRPr="00183DF4" w:rsidRDefault="009B0305" w:rsidP="009B0305">
      <w:pPr>
        <w:pStyle w:val="TypeDocAM"/>
      </w:pPr>
      <w:r w:rsidRPr="00183DF4">
        <w:rPr>
          <w:rStyle w:val="HideTWBExt"/>
          <w:b w:val="0"/>
          <w:noProof w:val="0"/>
          <w:color w:val="auto"/>
        </w:rPr>
        <w:t>&lt;TypeAM&gt;</w:t>
      </w:r>
      <w:r w:rsidR="003604C2" w:rsidRPr="00183DF4">
        <w:t>PAKEITIMAI</w:t>
      </w:r>
      <w:r w:rsidRPr="00183DF4">
        <w:rPr>
          <w:rStyle w:val="HideTWBExt"/>
          <w:b w:val="0"/>
          <w:noProof w:val="0"/>
          <w:color w:val="auto"/>
        </w:rPr>
        <w:t>&lt;/TypeAM&gt;</w:t>
      </w:r>
    </w:p>
    <w:p w14:paraId="367EDEEC" w14:textId="16395774" w:rsidR="00B85286" w:rsidRPr="00183DF4" w:rsidRDefault="00E25DC5" w:rsidP="001C2054">
      <w:pPr>
        <w:pStyle w:val="NRAMS"/>
      </w:pPr>
      <w:r w:rsidRPr="00183DF4">
        <w:rPr>
          <w:rStyle w:val="HideTWBExt"/>
          <w:b w:val="0"/>
          <w:noProof w:val="0"/>
          <w:color w:val="auto"/>
        </w:rPr>
        <w:t>&lt;RangeAM&gt;</w:t>
      </w:r>
      <w:r w:rsidR="003604C2" w:rsidRPr="00183DF4">
        <w:t>296–</w:t>
      </w:r>
      <w:r w:rsidR="001E3B59" w:rsidRPr="00183DF4">
        <w:t>543</w:t>
      </w:r>
      <w:r w:rsidRPr="00183DF4">
        <w:rPr>
          <w:rStyle w:val="HideTWBExt"/>
          <w:b w:val="0"/>
          <w:noProof w:val="0"/>
          <w:color w:val="auto"/>
        </w:rPr>
        <w:t>&lt;/RangeAM&gt;</w:t>
      </w:r>
    </w:p>
    <w:p w14:paraId="3C3AD7A8" w14:textId="36DAE389" w:rsidR="001C2054" w:rsidRPr="00183DF4" w:rsidRDefault="00A15973" w:rsidP="00A93F8C">
      <w:pPr>
        <w:pStyle w:val="CoverBold"/>
      </w:pPr>
      <w:r w:rsidRPr="00183DF4">
        <w:rPr>
          <w:rStyle w:val="HideTWBExt"/>
          <w:b w:val="0"/>
          <w:noProof w:val="0"/>
          <w:color w:val="auto"/>
        </w:rPr>
        <w:t>&lt;TitreType&gt;</w:t>
      </w:r>
      <w:r w:rsidR="003604C2" w:rsidRPr="00183DF4">
        <w:t>Pranešimo projektas</w:t>
      </w:r>
      <w:r w:rsidRPr="00183DF4">
        <w:rPr>
          <w:rStyle w:val="HideTWBExt"/>
          <w:b w:val="0"/>
          <w:noProof w:val="0"/>
          <w:color w:val="auto"/>
        </w:rPr>
        <w:t>&lt;/TitreType&gt;</w:t>
      </w:r>
    </w:p>
    <w:p w14:paraId="38700C4B" w14:textId="77777777" w:rsidR="00B85286" w:rsidRPr="00183DF4" w:rsidRDefault="00E25DC5" w:rsidP="00A93F8C">
      <w:pPr>
        <w:pStyle w:val="CoverBold"/>
      </w:pPr>
      <w:r w:rsidRPr="00183DF4">
        <w:rPr>
          <w:rStyle w:val="HideTWBExt"/>
          <w:b w:val="0"/>
          <w:noProof w:val="0"/>
          <w:color w:val="auto"/>
        </w:rPr>
        <w:t>&lt;Rapporteur&gt;</w:t>
      </w:r>
      <w:r w:rsidR="003C616A" w:rsidRPr="00183DF4">
        <w:t>Sophia in 't Veld</w:t>
      </w:r>
      <w:r w:rsidRPr="00183DF4">
        <w:rPr>
          <w:rStyle w:val="HideTWBExt"/>
          <w:b w:val="0"/>
          <w:noProof w:val="0"/>
          <w:color w:val="auto"/>
        </w:rPr>
        <w:t>&lt;/Rapporteur&gt;</w:t>
      </w:r>
    </w:p>
    <w:p w14:paraId="3D945EEE" w14:textId="77777777" w:rsidR="00B85286" w:rsidRPr="00183DF4" w:rsidRDefault="00075DBE">
      <w:pPr>
        <w:pStyle w:val="Cover24"/>
      </w:pPr>
      <w:r w:rsidRPr="00183DF4">
        <w:rPr>
          <w:rStyle w:val="HideTWBExt"/>
          <w:noProof w:val="0"/>
          <w:color w:val="auto"/>
        </w:rPr>
        <w:t>&lt;DocRefPE&gt;</w:t>
      </w:r>
      <w:r w:rsidR="00546F30" w:rsidRPr="00183DF4">
        <w:t>(PE</w:t>
      </w:r>
      <w:r w:rsidR="003C616A" w:rsidRPr="00183DF4">
        <w:t>593.978</w:t>
      </w:r>
      <w:r w:rsidR="00546F30" w:rsidRPr="00183DF4">
        <w:t>v</w:t>
      </w:r>
      <w:r w:rsidR="003C616A" w:rsidRPr="00183DF4">
        <w:t>02-00</w:t>
      </w:r>
      <w:r w:rsidR="00546F30" w:rsidRPr="00183DF4">
        <w:t>)</w:t>
      </w:r>
      <w:r w:rsidRPr="00183DF4">
        <w:rPr>
          <w:rStyle w:val="HideTWBExt"/>
          <w:noProof w:val="0"/>
          <w:color w:val="auto"/>
        </w:rPr>
        <w:t>&lt;/DocRefPE&gt;</w:t>
      </w:r>
    </w:p>
    <w:p w14:paraId="000AA775" w14:textId="03919A37" w:rsidR="00B85286" w:rsidRPr="00183DF4" w:rsidRDefault="00A15973">
      <w:pPr>
        <w:pStyle w:val="Cover24"/>
      </w:pPr>
      <w:r w:rsidRPr="00183DF4">
        <w:rPr>
          <w:rStyle w:val="HideTWBExt"/>
          <w:noProof w:val="0"/>
          <w:color w:val="auto"/>
        </w:rPr>
        <w:t>&lt;Titre&gt;</w:t>
      </w:r>
      <w:r w:rsidR="003604C2" w:rsidRPr="00183DF4">
        <w:rPr>
          <w:lang w:eastAsia="lt-LT" w:bidi="lt-LT"/>
        </w:rPr>
        <w:t>dėl pasiūlymo dėl Europos Parlamento ir Tarybos direktyvos, kuria nustatomos normos dėl tarptautinės apsaugos prašytojų priėmimo (nauja redakcija)</w:t>
      </w:r>
      <w:r w:rsidRPr="00183DF4">
        <w:rPr>
          <w:rStyle w:val="HideTWBExt"/>
          <w:noProof w:val="0"/>
          <w:color w:val="auto"/>
        </w:rPr>
        <w:t>&lt;/Titre&gt;</w:t>
      </w:r>
    </w:p>
    <w:p w14:paraId="33C6E28F" w14:textId="4E52C25B" w:rsidR="006337D4" w:rsidRPr="00183DF4" w:rsidRDefault="00E25DC5" w:rsidP="006337D4">
      <w:pPr>
        <w:pStyle w:val="CoverNormal"/>
      </w:pPr>
      <w:r w:rsidRPr="00183DF4">
        <w:rPr>
          <w:rStyle w:val="HideTWBExt"/>
          <w:noProof w:val="0"/>
          <w:color w:val="auto"/>
        </w:rPr>
        <w:t>&lt;DocAmend&gt;</w:t>
      </w:r>
      <w:r w:rsidR="003604C2" w:rsidRPr="00183DF4">
        <w:t>Pasiūlymas dėl direktyvos</w:t>
      </w:r>
      <w:r w:rsidRPr="00183DF4">
        <w:rPr>
          <w:rStyle w:val="HideTWBExt"/>
          <w:noProof w:val="0"/>
          <w:color w:val="auto"/>
        </w:rPr>
        <w:t>&lt;/DocAmend&gt;</w:t>
      </w:r>
    </w:p>
    <w:p w14:paraId="6FEE647C" w14:textId="57F6F21A" w:rsidR="00B85286" w:rsidRPr="00183DF4" w:rsidRDefault="00A15973">
      <w:pPr>
        <w:pStyle w:val="Cover24"/>
      </w:pPr>
      <w:r w:rsidRPr="00183DF4">
        <w:rPr>
          <w:rStyle w:val="HideTWBExt"/>
          <w:noProof w:val="0"/>
          <w:color w:val="auto"/>
        </w:rPr>
        <w:t>&lt;DocRef&gt;</w:t>
      </w:r>
      <w:r w:rsidR="00546F30" w:rsidRPr="00183DF4">
        <w:t>(</w:t>
      </w:r>
      <w:r w:rsidR="003C616A" w:rsidRPr="00183DF4">
        <w:t>COM(2016)</w:t>
      </w:r>
      <w:r w:rsidR="003604C2" w:rsidRPr="00183DF4">
        <w:t> </w:t>
      </w:r>
      <w:r w:rsidR="003C616A" w:rsidRPr="00183DF4">
        <w:t>0465</w:t>
      </w:r>
      <w:r w:rsidR="00546F30" w:rsidRPr="00183DF4">
        <w:t xml:space="preserve"> </w:t>
      </w:r>
      <w:r w:rsidR="003C616A" w:rsidRPr="00183DF4">
        <w:t>–</w:t>
      </w:r>
      <w:r w:rsidR="00546F30" w:rsidRPr="00183DF4">
        <w:t xml:space="preserve"> </w:t>
      </w:r>
      <w:r w:rsidR="003C616A" w:rsidRPr="00183DF4">
        <w:t>C8</w:t>
      </w:r>
      <w:r w:rsidR="003C616A" w:rsidRPr="00183DF4">
        <w:noBreakHyphen/>
      </w:r>
      <w:r w:rsidR="009D6305" w:rsidRPr="00183DF4">
        <w:t>0323/2016</w:t>
      </w:r>
      <w:r w:rsidR="00546F30" w:rsidRPr="00183DF4">
        <w:t xml:space="preserve"> </w:t>
      </w:r>
      <w:r w:rsidR="009D6305" w:rsidRPr="00183DF4">
        <w:t>–</w:t>
      </w:r>
      <w:r w:rsidR="00546F30" w:rsidRPr="00183DF4">
        <w:t xml:space="preserve"> </w:t>
      </w:r>
      <w:r w:rsidR="009D6305" w:rsidRPr="00183DF4">
        <w:t>2016/0222</w:t>
      </w:r>
      <w:r w:rsidR="00546F30" w:rsidRPr="00183DF4">
        <w:t>(</w:t>
      </w:r>
      <w:r w:rsidR="009D6305" w:rsidRPr="00183DF4">
        <w:t>COD</w:t>
      </w:r>
      <w:r w:rsidR="00546F30" w:rsidRPr="00183DF4">
        <w:t>))</w:t>
      </w:r>
      <w:r w:rsidRPr="00183DF4">
        <w:rPr>
          <w:rStyle w:val="HideTWBExt"/>
          <w:noProof w:val="0"/>
          <w:color w:val="auto"/>
        </w:rPr>
        <w:t>&lt;/DocRef&gt;</w:t>
      </w:r>
    </w:p>
    <w:p w14:paraId="2791DD0A" w14:textId="77777777" w:rsidR="00B85286" w:rsidRPr="00183DF4" w:rsidRDefault="00B85286" w:rsidP="00E660E2">
      <w:pPr>
        <w:widowControl/>
        <w:tabs>
          <w:tab w:val="center" w:pos="4677"/>
        </w:tabs>
      </w:pPr>
      <w:r w:rsidRPr="00183DF4">
        <w:br w:type="page"/>
      </w:r>
    </w:p>
    <w:p w14:paraId="21D98301" w14:textId="77777777" w:rsidR="00B85286" w:rsidRPr="00183DF4" w:rsidRDefault="00546F30" w:rsidP="00E660E2">
      <w:pPr>
        <w:widowControl/>
        <w:tabs>
          <w:tab w:val="center" w:pos="4677"/>
        </w:tabs>
      </w:pPr>
      <w:r w:rsidRPr="00183DF4">
        <w:t>AM_Com_LegReport</w:t>
      </w:r>
    </w:p>
    <w:p w14:paraId="2AFA2C55" w14:textId="335D5016" w:rsidR="00FA192C" w:rsidRPr="00183DF4" w:rsidRDefault="00B85286" w:rsidP="009D6305">
      <w:pPr>
        <w:pStyle w:val="AMNumberTabs"/>
        <w:keepNext/>
      </w:pPr>
      <w:r w:rsidRPr="00183DF4">
        <w:rPr>
          <w:color w:val="0000F0"/>
        </w:rPr>
        <w:br w:type="page"/>
      </w:r>
    </w:p>
    <w:p w14:paraId="11890DE7" w14:textId="4C968E8B" w:rsidR="007E32AB" w:rsidRPr="00183DF4" w:rsidRDefault="007E32AB" w:rsidP="007E32AB">
      <w:pPr>
        <w:pStyle w:val="AMNumberTabs"/>
        <w:keepNext/>
      </w:pPr>
      <w:r w:rsidRPr="00183DF4">
        <w:rPr>
          <w:rStyle w:val="HideTWBExt"/>
          <w:b w:val="0"/>
          <w:noProof w:val="0"/>
        </w:rPr>
        <w:t>&lt;RepeatBlock-AmendB&gt;&lt;AmendB&gt;</w:t>
      </w:r>
      <w:r w:rsidRPr="00183DF4">
        <w:t>Pakeitimas</w:t>
      </w:r>
      <w:r w:rsidRPr="00183DF4">
        <w:tab/>
      </w:r>
      <w:r w:rsidRPr="00183DF4">
        <w:tab/>
      </w:r>
      <w:r w:rsidRPr="00183DF4">
        <w:rPr>
          <w:rStyle w:val="HideTWBExt"/>
          <w:b w:val="0"/>
          <w:noProof w:val="0"/>
        </w:rPr>
        <w:t>&lt;NumAmB&gt;</w:t>
      </w:r>
      <w:r w:rsidRPr="00183DF4">
        <w:t>296</w:t>
      </w:r>
      <w:r w:rsidRPr="00183DF4">
        <w:rPr>
          <w:rStyle w:val="HideTWBExt"/>
          <w:b w:val="0"/>
          <w:noProof w:val="0"/>
        </w:rPr>
        <w:t>&lt;/NumAmB&gt;</w:t>
      </w:r>
    </w:p>
    <w:p w14:paraId="51E71B7A"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2A15F8E1" w14:textId="77777777" w:rsidR="007E32AB" w:rsidRPr="00183DF4" w:rsidRDefault="007E32AB" w:rsidP="007E32AB">
      <w:r w:rsidRPr="00183DF4">
        <w:rPr>
          <w:rStyle w:val="HideTWBExt"/>
          <w:noProof w:val="0"/>
        </w:rPr>
        <w:t>&lt;/RepeatBlock-By&gt;</w:t>
      </w:r>
    </w:p>
    <w:p w14:paraId="27F9963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D05C5CE" w14:textId="0C5C06EC" w:rsidR="007E32AB" w:rsidRPr="00183DF4" w:rsidRDefault="007E32AB" w:rsidP="007E32AB">
      <w:pPr>
        <w:pStyle w:val="NormalBold"/>
      </w:pPr>
      <w:r w:rsidRPr="00183DF4">
        <w:rPr>
          <w:rStyle w:val="HideTWBExt"/>
          <w:b w:val="0"/>
          <w:noProof w:val="0"/>
        </w:rPr>
        <w:t>&lt;Article&gt;</w:t>
      </w:r>
      <w:r w:rsidRPr="00183DF4">
        <w:t xml:space="preserve">15 straipsnio 1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C9C572E" w14:textId="77777777" w:rsidTr="00176318">
        <w:trPr>
          <w:jc w:val="center"/>
        </w:trPr>
        <w:tc>
          <w:tcPr>
            <w:tcW w:w="9752" w:type="dxa"/>
            <w:gridSpan w:val="2"/>
          </w:tcPr>
          <w:p w14:paraId="51823E49" w14:textId="77777777" w:rsidR="007E32AB" w:rsidRPr="00183DF4" w:rsidRDefault="007E32AB" w:rsidP="00176318">
            <w:pPr>
              <w:keepNext/>
            </w:pPr>
          </w:p>
        </w:tc>
      </w:tr>
      <w:tr w:rsidR="007E32AB" w:rsidRPr="00183DF4" w14:paraId="6BF72FD9" w14:textId="77777777" w:rsidTr="00176318">
        <w:trPr>
          <w:jc w:val="center"/>
        </w:trPr>
        <w:tc>
          <w:tcPr>
            <w:tcW w:w="4876" w:type="dxa"/>
            <w:hideMark/>
          </w:tcPr>
          <w:p w14:paraId="64C93F53" w14:textId="77777777" w:rsidR="007E32AB" w:rsidRPr="00183DF4" w:rsidRDefault="007E32AB" w:rsidP="00176318">
            <w:pPr>
              <w:pStyle w:val="ColumnHeading"/>
              <w:keepNext/>
            </w:pPr>
            <w:r w:rsidRPr="00183DF4">
              <w:t>Komisijos siūlomas tekstas</w:t>
            </w:r>
          </w:p>
        </w:tc>
        <w:tc>
          <w:tcPr>
            <w:tcW w:w="4876" w:type="dxa"/>
            <w:hideMark/>
          </w:tcPr>
          <w:p w14:paraId="178F3529" w14:textId="77777777" w:rsidR="007E32AB" w:rsidRPr="00183DF4" w:rsidRDefault="007E32AB" w:rsidP="00176318">
            <w:pPr>
              <w:pStyle w:val="ColumnHeading"/>
              <w:keepNext/>
            </w:pPr>
            <w:r w:rsidRPr="00183DF4">
              <w:t>Pakeitimas</w:t>
            </w:r>
          </w:p>
        </w:tc>
      </w:tr>
      <w:tr w:rsidR="007E32AB" w:rsidRPr="00183DF4" w14:paraId="3893AF07" w14:textId="77777777" w:rsidTr="00176318">
        <w:trPr>
          <w:jc w:val="center"/>
        </w:trPr>
        <w:tc>
          <w:tcPr>
            <w:tcW w:w="4876" w:type="dxa"/>
            <w:hideMark/>
          </w:tcPr>
          <w:p w14:paraId="04F37C64" w14:textId="77777777" w:rsidR="007E32AB" w:rsidRPr="00183DF4" w:rsidRDefault="007E32AB" w:rsidP="00176318">
            <w:pPr>
              <w:pStyle w:val="Normal6"/>
            </w:pPr>
            <w:r w:rsidRPr="00183DF4">
              <w:t xml:space="preserve">Valstybės narės užtikrina, kad prašytojai turėtų galimybę patekti į darbo rinką </w:t>
            </w:r>
            <w:r w:rsidRPr="00183DF4">
              <w:rPr>
                <w:b/>
                <w:i/>
              </w:rPr>
              <w:t>ne vėliau kaip per 6 mėnesius</w:t>
            </w:r>
            <w:r w:rsidRPr="00183DF4">
              <w:t xml:space="preserve"> nuo tarptautinės apsaugos prašymo pateikimo datos</w:t>
            </w:r>
            <w:r w:rsidRPr="00183DF4">
              <w:rPr>
                <w:b/>
                <w:i/>
              </w:rPr>
              <w:t>, jei kompetentinga institucija nepriėmė administracinio sprendimo ir prašytojas nekaltas dėl delsimo</w:t>
            </w:r>
            <w:r w:rsidRPr="00183DF4">
              <w:t>.</w:t>
            </w:r>
          </w:p>
        </w:tc>
        <w:tc>
          <w:tcPr>
            <w:tcW w:w="4876" w:type="dxa"/>
            <w:hideMark/>
          </w:tcPr>
          <w:p w14:paraId="0BF7B2D1" w14:textId="77777777" w:rsidR="007E32AB" w:rsidRPr="00183DF4" w:rsidRDefault="007E32AB" w:rsidP="00176318">
            <w:pPr>
              <w:pStyle w:val="Normal6"/>
              <w:rPr>
                <w:szCs w:val="24"/>
              </w:rPr>
            </w:pPr>
            <w:r w:rsidRPr="00183DF4">
              <w:t>Valstybės narės užtikrina, kad prašytojai turėtų galimybę patekti į darbo rinką nuo tarptautinės apsaugos prašymo pateikimo datos.</w:t>
            </w:r>
          </w:p>
        </w:tc>
      </w:tr>
    </w:tbl>
    <w:p w14:paraId="14AE74BD" w14:textId="231099F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00953673" w:rsidRPr="00183DF4">
        <w:rPr>
          <w:noProof w:val="0"/>
        </w:rPr>
        <w:t>en</w:t>
      </w:r>
      <w:r w:rsidRPr="00183DF4">
        <w:rPr>
          <w:rStyle w:val="HideTWBExt"/>
          <w:noProof w:val="0"/>
        </w:rPr>
        <w:t>&lt;/Original&gt;</w:t>
      </w:r>
    </w:p>
    <w:p w14:paraId="03C13E4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77F8F9A" w14:textId="77777777" w:rsidR="007E32AB" w:rsidRPr="00183DF4" w:rsidRDefault="007E32AB" w:rsidP="007E32AB">
      <w:pPr>
        <w:pStyle w:val="Normal12Italic"/>
        <w:rPr>
          <w:noProof w:val="0"/>
        </w:rPr>
      </w:pPr>
      <w:r w:rsidRPr="00183DF4">
        <w:rPr>
          <w:noProof w:val="0"/>
        </w:rPr>
        <w:t>Šiuo pakeitimu patikslinamas laukimo laikotarpis prieš suteikiant galimybę patekti į rinką, tačiau jis, be abejo, apima keletą žodžių neesminių pakeitimų dalyje, nes pats mėnesių skaičius yra teksto dalis, kurioje atliekami esminiai pakeitimai, ir išbraukimas jokiu atveju negali būti atliktas atskirai. Kitos papildomos sąlygos nėra būtinos.</w:t>
      </w:r>
    </w:p>
    <w:p w14:paraId="63B4BDF1" w14:textId="77777777" w:rsidR="007E32AB" w:rsidRPr="00183DF4" w:rsidRDefault="007E32AB" w:rsidP="007E32AB">
      <w:r w:rsidRPr="00183DF4">
        <w:rPr>
          <w:rStyle w:val="HideTWBExt"/>
          <w:noProof w:val="0"/>
        </w:rPr>
        <w:t>&lt;/AmendB&gt;</w:t>
      </w:r>
    </w:p>
    <w:p w14:paraId="40F5848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297</w:t>
      </w:r>
      <w:r w:rsidRPr="00183DF4">
        <w:rPr>
          <w:rStyle w:val="HideTWBExt"/>
          <w:b w:val="0"/>
          <w:noProof w:val="0"/>
        </w:rPr>
        <w:t>&lt;/NumAmB&gt;</w:t>
      </w:r>
    </w:p>
    <w:p w14:paraId="25E8F573"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751CF32C"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72A9DA3D" w14:textId="77777777" w:rsidR="007E32AB" w:rsidRPr="00183DF4" w:rsidRDefault="007E32AB" w:rsidP="007E32AB">
      <w:r w:rsidRPr="00183DF4">
        <w:rPr>
          <w:rStyle w:val="HideTWBExt"/>
          <w:noProof w:val="0"/>
        </w:rPr>
        <w:t>&lt;/RepeatBlock-By&gt;</w:t>
      </w:r>
    </w:p>
    <w:p w14:paraId="79264EB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DA6CCB9" w14:textId="26F3F057" w:rsidR="007E32AB" w:rsidRPr="00183DF4" w:rsidRDefault="007E32AB" w:rsidP="007E32AB">
      <w:pPr>
        <w:pStyle w:val="NormalBold"/>
      </w:pPr>
      <w:r w:rsidRPr="00183DF4">
        <w:rPr>
          <w:rStyle w:val="HideTWBExt"/>
          <w:b w:val="0"/>
          <w:noProof w:val="0"/>
        </w:rPr>
        <w:t>&lt;Article&gt;</w:t>
      </w:r>
      <w:r w:rsidRPr="00183DF4">
        <w:t xml:space="preserve">15 straipsnio 1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FEDE87F" w14:textId="77777777" w:rsidTr="00176318">
        <w:trPr>
          <w:jc w:val="center"/>
        </w:trPr>
        <w:tc>
          <w:tcPr>
            <w:tcW w:w="9752" w:type="dxa"/>
            <w:gridSpan w:val="2"/>
          </w:tcPr>
          <w:p w14:paraId="1308B3FF" w14:textId="77777777" w:rsidR="007E32AB" w:rsidRPr="00183DF4" w:rsidRDefault="007E32AB" w:rsidP="00176318">
            <w:pPr>
              <w:keepNext/>
            </w:pPr>
          </w:p>
        </w:tc>
      </w:tr>
      <w:tr w:rsidR="007E32AB" w:rsidRPr="00183DF4" w14:paraId="65D091FF" w14:textId="77777777" w:rsidTr="00176318">
        <w:trPr>
          <w:jc w:val="center"/>
        </w:trPr>
        <w:tc>
          <w:tcPr>
            <w:tcW w:w="4876" w:type="dxa"/>
            <w:hideMark/>
          </w:tcPr>
          <w:p w14:paraId="74FD2614" w14:textId="77777777" w:rsidR="007E32AB" w:rsidRPr="00183DF4" w:rsidRDefault="007E32AB" w:rsidP="00176318">
            <w:pPr>
              <w:pStyle w:val="ColumnHeading"/>
              <w:keepNext/>
            </w:pPr>
            <w:r w:rsidRPr="00183DF4">
              <w:t>Komisijos siūlomas tekstas</w:t>
            </w:r>
          </w:p>
        </w:tc>
        <w:tc>
          <w:tcPr>
            <w:tcW w:w="4876" w:type="dxa"/>
            <w:hideMark/>
          </w:tcPr>
          <w:p w14:paraId="2EAAB438" w14:textId="77777777" w:rsidR="007E32AB" w:rsidRPr="00183DF4" w:rsidRDefault="007E32AB" w:rsidP="00176318">
            <w:pPr>
              <w:pStyle w:val="ColumnHeading"/>
              <w:keepNext/>
            </w:pPr>
            <w:r w:rsidRPr="00183DF4">
              <w:t>Pakeitimas</w:t>
            </w:r>
          </w:p>
        </w:tc>
      </w:tr>
      <w:tr w:rsidR="007E32AB" w:rsidRPr="00183DF4" w14:paraId="6A4E72B8" w14:textId="77777777" w:rsidTr="00176318">
        <w:trPr>
          <w:jc w:val="center"/>
        </w:trPr>
        <w:tc>
          <w:tcPr>
            <w:tcW w:w="4876" w:type="dxa"/>
            <w:hideMark/>
          </w:tcPr>
          <w:p w14:paraId="0D7DD2AF" w14:textId="77777777" w:rsidR="007E32AB" w:rsidRPr="00183DF4" w:rsidRDefault="007E32AB" w:rsidP="00176318">
            <w:pPr>
              <w:pStyle w:val="Normal6"/>
            </w:pPr>
            <w:r w:rsidRPr="00183DF4">
              <w:t xml:space="preserve">Valstybės narės užtikrina, kad prašytojai turėtų galimybę patekti į darbo rinką </w:t>
            </w:r>
            <w:r w:rsidRPr="00183DF4">
              <w:rPr>
                <w:b/>
                <w:i/>
              </w:rPr>
              <w:t>ne vėliau kaip per 6 mėnesius</w:t>
            </w:r>
            <w:r w:rsidRPr="00183DF4">
              <w:t xml:space="preserve"> nuo tarptautinės apsaugos prašymo pateikimo datos</w:t>
            </w:r>
            <w:r w:rsidRPr="00183DF4">
              <w:rPr>
                <w:b/>
                <w:i/>
              </w:rPr>
              <w:t>, jei kompetentinga institucija nepriėmė administracinio sprendimo ir prašytojas nekaltas dėl delsimo</w:t>
            </w:r>
            <w:r w:rsidRPr="00183DF4">
              <w:t>.</w:t>
            </w:r>
          </w:p>
        </w:tc>
        <w:tc>
          <w:tcPr>
            <w:tcW w:w="4876" w:type="dxa"/>
            <w:hideMark/>
          </w:tcPr>
          <w:p w14:paraId="2F083E65" w14:textId="77777777" w:rsidR="007E32AB" w:rsidRPr="00183DF4" w:rsidRDefault="007E32AB" w:rsidP="00176318">
            <w:pPr>
              <w:pStyle w:val="Normal6"/>
              <w:rPr>
                <w:szCs w:val="24"/>
              </w:rPr>
            </w:pPr>
            <w:r w:rsidRPr="00183DF4">
              <w:t>Valstybės narės užtikrina, kad prašytojai turėtų galimybę patekti į darbo rinką nuo tarptautinės apsaugos prašymo pateikimo datos.</w:t>
            </w:r>
          </w:p>
        </w:tc>
      </w:tr>
    </w:tbl>
    <w:p w14:paraId="5E93E85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B462AB9" w14:textId="77777777" w:rsidR="007E32AB" w:rsidRPr="00183DF4" w:rsidRDefault="007E32AB" w:rsidP="007E32AB">
      <w:pPr>
        <w:pStyle w:val="JustificationTitle"/>
        <w:rPr>
          <w:noProof w:val="0"/>
        </w:rPr>
      </w:pPr>
      <w:r w:rsidRPr="00183DF4">
        <w:rPr>
          <w:rStyle w:val="HideTWBExt"/>
          <w:i w:val="0"/>
          <w:noProof w:val="0"/>
        </w:rPr>
        <w:lastRenderedPageBreak/>
        <w:t>&lt;TitreJust&gt;</w:t>
      </w:r>
      <w:r w:rsidRPr="00183DF4">
        <w:rPr>
          <w:noProof w:val="0"/>
        </w:rPr>
        <w:t>Pagrindimas</w:t>
      </w:r>
      <w:r w:rsidRPr="00183DF4">
        <w:rPr>
          <w:rStyle w:val="HideTWBExt"/>
          <w:i w:val="0"/>
          <w:noProof w:val="0"/>
        </w:rPr>
        <w:t>&lt;/TitreJust&gt;</w:t>
      </w:r>
    </w:p>
    <w:p w14:paraId="7DE1ED78" w14:textId="77777777" w:rsidR="007E32AB" w:rsidRPr="00183DF4" w:rsidRDefault="007E32AB" w:rsidP="007E32AB">
      <w:pPr>
        <w:pStyle w:val="Normal12Italic"/>
        <w:rPr>
          <w:noProof w:val="0"/>
        </w:rPr>
      </w:pPr>
      <w:r w:rsidRPr="00183DF4">
        <w:rPr>
          <w:noProof w:val="0"/>
        </w:rPr>
        <w:t>Šiuo pakeitimu siekiama suteikti prašytojams tiesioginę prieigą prie darbo rinkos, ir jis yra neatsiejamai susijęs su kitais priimtinais pakeitimais pranešimo projekte, kuriuo siekiama sustiprinti veiksmingą galimybę patekti į darbo rinką prašytojams ir kuris yra būtinas siekiant užtikrinti, kad būtų išlaikyta vidinė teksto logika, skirta prašytojų integracijos perspektyvoms padidinti ir „antriniam judėjimui“ sumažinti.</w:t>
      </w:r>
    </w:p>
    <w:p w14:paraId="5F6014F2" w14:textId="77777777" w:rsidR="007E32AB" w:rsidRPr="00183DF4" w:rsidRDefault="007E32AB" w:rsidP="007E32AB">
      <w:r w:rsidRPr="00183DF4">
        <w:rPr>
          <w:rStyle w:val="HideTWBExt"/>
          <w:noProof w:val="0"/>
        </w:rPr>
        <w:t>&lt;/AmendB&gt;</w:t>
      </w:r>
    </w:p>
    <w:p w14:paraId="19060F9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298</w:t>
      </w:r>
      <w:r w:rsidRPr="00183DF4">
        <w:rPr>
          <w:rStyle w:val="HideTWBExt"/>
          <w:b w:val="0"/>
          <w:noProof w:val="0"/>
        </w:rPr>
        <w:t>&lt;/NumAmB&gt;</w:t>
      </w:r>
    </w:p>
    <w:p w14:paraId="18917CE3" w14:textId="77777777" w:rsidR="007E32AB" w:rsidRPr="00183DF4" w:rsidRDefault="007E32AB" w:rsidP="007E32AB">
      <w:pPr>
        <w:pStyle w:val="NormalBold"/>
      </w:pPr>
      <w:r w:rsidRPr="00183DF4">
        <w:rPr>
          <w:rStyle w:val="HideTWBExt"/>
          <w:b w:val="0"/>
          <w:noProof w:val="0"/>
        </w:rPr>
        <w:t>&lt;RepeatBlock-By&gt;&lt;Members&gt;</w:t>
      </w:r>
      <w:r w:rsidRPr="00183DF4">
        <w:t>Jeroen Lenaers</w:t>
      </w:r>
      <w:r w:rsidRPr="00183DF4">
        <w:rPr>
          <w:rStyle w:val="HideTWBExt"/>
          <w:b w:val="0"/>
          <w:noProof w:val="0"/>
        </w:rPr>
        <w:t>&lt;/Members&gt;</w:t>
      </w:r>
    </w:p>
    <w:p w14:paraId="2070C032" w14:textId="77777777" w:rsidR="007E32AB" w:rsidRPr="00183DF4" w:rsidRDefault="007E32AB" w:rsidP="007E32AB">
      <w:r w:rsidRPr="00183DF4">
        <w:rPr>
          <w:rStyle w:val="HideTWBExt"/>
          <w:noProof w:val="0"/>
        </w:rPr>
        <w:t>&lt;/RepeatBlock-By&gt;</w:t>
      </w:r>
    </w:p>
    <w:p w14:paraId="208A0CB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B15A390" w14:textId="04718AB5" w:rsidR="007E32AB" w:rsidRPr="00183DF4" w:rsidRDefault="007E32AB" w:rsidP="007E32AB">
      <w:pPr>
        <w:pStyle w:val="NormalBold"/>
      </w:pPr>
      <w:r w:rsidRPr="00183DF4">
        <w:rPr>
          <w:rStyle w:val="HideTWBExt"/>
          <w:b w:val="0"/>
          <w:noProof w:val="0"/>
        </w:rPr>
        <w:t>&lt;Article&gt;</w:t>
      </w:r>
      <w:r w:rsidRPr="00183DF4">
        <w:t xml:space="preserve">15 straipsnio 1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E702D27" w14:textId="77777777" w:rsidTr="00176318">
        <w:trPr>
          <w:jc w:val="center"/>
        </w:trPr>
        <w:tc>
          <w:tcPr>
            <w:tcW w:w="9752" w:type="dxa"/>
            <w:gridSpan w:val="2"/>
          </w:tcPr>
          <w:p w14:paraId="3830AD2B" w14:textId="77777777" w:rsidR="007E32AB" w:rsidRPr="00183DF4" w:rsidRDefault="007E32AB" w:rsidP="00176318">
            <w:pPr>
              <w:keepNext/>
            </w:pPr>
          </w:p>
        </w:tc>
      </w:tr>
      <w:tr w:rsidR="007E32AB" w:rsidRPr="00183DF4" w14:paraId="3EB07980" w14:textId="77777777" w:rsidTr="00176318">
        <w:trPr>
          <w:jc w:val="center"/>
        </w:trPr>
        <w:tc>
          <w:tcPr>
            <w:tcW w:w="4876" w:type="dxa"/>
            <w:hideMark/>
          </w:tcPr>
          <w:p w14:paraId="70810589" w14:textId="77777777" w:rsidR="007E32AB" w:rsidRPr="00183DF4" w:rsidRDefault="007E32AB" w:rsidP="00176318">
            <w:pPr>
              <w:pStyle w:val="ColumnHeading"/>
              <w:keepNext/>
            </w:pPr>
            <w:r w:rsidRPr="00183DF4">
              <w:t>Komisijos siūlomas tekstas</w:t>
            </w:r>
          </w:p>
        </w:tc>
        <w:tc>
          <w:tcPr>
            <w:tcW w:w="4876" w:type="dxa"/>
            <w:hideMark/>
          </w:tcPr>
          <w:p w14:paraId="20BE46D7" w14:textId="77777777" w:rsidR="007E32AB" w:rsidRPr="00183DF4" w:rsidRDefault="007E32AB" w:rsidP="00176318">
            <w:pPr>
              <w:pStyle w:val="ColumnHeading"/>
              <w:keepNext/>
            </w:pPr>
            <w:r w:rsidRPr="00183DF4">
              <w:t>Pakeitimas</w:t>
            </w:r>
          </w:p>
        </w:tc>
      </w:tr>
      <w:tr w:rsidR="007E32AB" w:rsidRPr="00183DF4" w14:paraId="2467D9E4" w14:textId="77777777" w:rsidTr="00176318">
        <w:trPr>
          <w:jc w:val="center"/>
        </w:trPr>
        <w:tc>
          <w:tcPr>
            <w:tcW w:w="4876" w:type="dxa"/>
            <w:hideMark/>
          </w:tcPr>
          <w:p w14:paraId="133203B6" w14:textId="77777777" w:rsidR="007E32AB" w:rsidRPr="00183DF4" w:rsidRDefault="007E32AB" w:rsidP="00176318">
            <w:pPr>
              <w:pStyle w:val="Normal6"/>
            </w:pPr>
            <w:r w:rsidRPr="00183DF4">
              <w:t>Valstybės narės užtikrina, kad prašytojai turėtų galimybę patekti į darbo rinką ne vėliau kaip per 6 mėnesius nuo tarptautinės apsaugos prašymo pateikimo datos, jei kompetentinga institucija nepriėmė administracinio sprendimo ir prašytojas nekaltas dėl delsimo.</w:t>
            </w:r>
          </w:p>
        </w:tc>
        <w:tc>
          <w:tcPr>
            <w:tcW w:w="4876" w:type="dxa"/>
            <w:hideMark/>
          </w:tcPr>
          <w:p w14:paraId="00C5194A" w14:textId="77777777" w:rsidR="007E32AB" w:rsidRPr="00183DF4" w:rsidRDefault="007E32AB" w:rsidP="00176318">
            <w:pPr>
              <w:pStyle w:val="Normal6"/>
              <w:rPr>
                <w:szCs w:val="24"/>
              </w:rPr>
            </w:pPr>
            <w:r w:rsidRPr="00183DF4">
              <w:t xml:space="preserve">Valstybės narės užtikrina, kad prašytojai turėtų </w:t>
            </w:r>
            <w:r w:rsidRPr="00183DF4">
              <w:rPr>
                <w:b/>
                <w:i/>
              </w:rPr>
              <w:t xml:space="preserve">veiksmingą </w:t>
            </w:r>
            <w:r w:rsidRPr="00183DF4">
              <w:t>galimybę patekti į darbo rinką ne vėliau kaip per 6 mėnesius</w:t>
            </w:r>
            <w:r w:rsidRPr="00183DF4">
              <w:rPr>
                <w:b/>
                <w:i/>
              </w:rPr>
              <w:t>, laikantis termino, skirto spendimui priimti pirmuoju apeliaciniu etapu, kaip nustatyta Reglamente (ES) Nr. XXX/XXX [Procedūrų reglamentas],</w:t>
            </w:r>
            <w:r w:rsidRPr="00183DF4">
              <w:t xml:space="preserve"> nuo tarptautinės apsaugos prašymo pateikimo datos, jei kompetentinga institucija nepriėmė administracinio sprendimo ir prašytojas nekaltas dėl delsimo.</w:t>
            </w:r>
          </w:p>
        </w:tc>
      </w:tr>
    </w:tbl>
    <w:p w14:paraId="3F1EC78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AD9B19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C7ED5B5" w14:textId="77777777" w:rsidR="007E32AB" w:rsidRPr="00183DF4" w:rsidRDefault="007E32AB" w:rsidP="007E32AB">
      <w:pPr>
        <w:pStyle w:val="Normal12Italic"/>
        <w:rPr>
          <w:noProof w:val="0"/>
        </w:rPr>
      </w:pPr>
      <w:r w:rsidRPr="00183DF4">
        <w:rPr>
          <w:noProof w:val="0"/>
        </w:rPr>
        <w:t>Galimybė patekti į darbo rinką yra svarbi priemonė siekiant padidinti prašytojo savarankiškumą bei galimybes integruotis į priimančią visuomenę. Todėl priimtina tai, kad valstybės narės privalo užtikrinti šią galimybę patekti į darbo rinką, tačiau svarbu, kad ši prieiga taip pat būtų veiksminga. Be to, siekiant teisinio aiškumo, minėtas šešių mėnesių laikotarpis yra susijęs su šešių mėnesių terminu, skirtu sprendimui priimti pirmuoju apeliaciniu etapu, kaip nurodyta Komisijos pasiūlyme dėl prieglobsčio suteikimo procedūrų reglamento, todėl čia turėtų būti įtraukta nuoroda į šis reglamentą.</w:t>
      </w:r>
    </w:p>
    <w:p w14:paraId="18D95128" w14:textId="77777777" w:rsidR="007E32AB" w:rsidRPr="00183DF4" w:rsidRDefault="007E32AB" w:rsidP="007E32AB">
      <w:r w:rsidRPr="00183DF4">
        <w:rPr>
          <w:rStyle w:val="HideTWBExt"/>
          <w:noProof w:val="0"/>
        </w:rPr>
        <w:t>&lt;/AmendB&gt;</w:t>
      </w:r>
    </w:p>
    <w:p w14:paraId="77BC75F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299</w:t>
      </w:r>
      <w:r w:rsidRPr="00183DF4">
        <w:rPr>
          <w:rStyle w:val="HideTWBExt"/>
          <w:b w:val="0"/>
          <w:noProof w:val="0"/>
        </w:rPr>
        <w:t>&lt;/NumAmB&gt;</w:t>
      </w:r>
    </w:p>
    <w:p w14:paraId="140603D6"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Soraya Post</w:t>
      </w:r>
      <w:r w:rsidRPr="00183DF4">
        <w:rPr>
          <w:rStyle w:val="HideTWBExt"/>
          <w:b w:val="0"/>
          <w:noProof w:val="0"/>
        </w:rPr>
        <w:t>&lt;/Members&gt;</w:t>
      </w:r>
    </w:p>
    <w:p w14:paraId="45CDD553" w14:textId="77777777" w:rsidR="007E32AB" w:rsidRPr="00183DF4" w:rsidRDefault="007E32AB" w:rsidP="007E32AB">
      <w:r w:rsidRPr="00183DF4">
        <w:rPr>
          <w:rStyle w:val="HideTWBExt"/>
          <w:noProof w:val="0"/>
        </w:rPr>
        <w:t>&lt;/RepeatBlock-By&gt;</w:t>
      </w:r>
    </w:p>
    <w:p w14:paraId="047DADE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485BEE6" w14:textId="7A6CB64E" w:rsidR="007E32AB" w:rsidRPr="00183DF4" w:rsidRDefault="007E32AB" w:rsidP="007E32AB">
      <w:pPr>
        <w:pStyle w:val="NormalBold"/>
      </w:pPr>
      <w:r w:rsidRPr="00183DF4">
        <w:rPr>
          <w:rStyle w:val="HideTWBExt"/>
          <w:b w:val="0"/>
          <w:noProof w:val="0"/>
        </w:rPr>
        <w:t>&lt;Article&gt;</w:t>
      </w:r>
      <w:r w:rsidRPr="00183DF4">
        <w:t xml:space="preserve">15 straipsnio 1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2323A77" w14:textId="77777777" w:rsidTr="00176318">
        <w:trPr>
          <w:jc w:val="center"/>
        </w:trPr>
        <w:tc>
          <w:tcPr>
            <w:tcW w:w="9752" w:type="dxa"/>
            <w:gridSpan w:val="2"/>
          </w:tcPr>
          <w:p w14:paraId="79F97609" w14:textId="77777777" w:rsidR="007E32AB" w:rsidRPr="00183DF4" w:rsidRDefault="007E32AB" w:rsidP="00176318">
            <w:pPr>
              <w:keepNext/>
            </w:pPr>
          </w:p>
        </w:tc>
      </w:tr>
      <w:tr w:rsidR="007E32AB" w:rsidRPr="00183DF4" w14:paraId="236FAAD6" w14:textId="77777777" w:rsidTr="00176318">
        <w:trPr>
          <w:jc w:val="center"/>
        </w:trPr>
        <w:tc>
          <w:tcPr>
            <w:tcW w:w="4876" w:type="dxa"/>
            <w:hideMark/>
          </w:tcPr>
          <w:p w14:paraId="0BF9E989" w14:textId="77777777" w:rsidR="007E32AB" w:rsidRPr="00183DF4" w:rsidRDefault="007E32AB" w:rsidP="00176318">
            <w:pPr>
              <w:pStyle w:val="ColumnHeading"/>
              <w:keepNext/>
            </w:pPr>
            <w:r w:rsidRPr="00183DF4">
              <w:t>Komisijos siūlomas tekstas</w:t>
            </w:r>
          </w:p>
        </w:tc>
        <w:tc>
          <w:tcPr>
            <w:tcW w:w="4876" w:type="dxa"/>
            <w:hideMark/>
          </w:tcPr>
          <w:p w14:paraId="0D80DB74" w14:textId="77777777" w:rsidR="007E32AB" w:rsidRPr="00183DF4" w:rsidRDefault="007E32AB" w:rsidP="00176318">
            <w:pPr>
              <w:pStyle w:val="ColumnHeading"/>
              <w:keepNext/>
            </w:pPr>
            <w:r w:rsidRPr="00183DF4">
              <w:t>Pakeitimas</w:t>
            </w:r>
          </w:p>
        </w:tc>
      </w:tr>
      <w:tr w:rsidR="007E32AB" w:rsidRPr="00183DF4" w14:paraId="67EEE383" w14:textId="77777777" w:rsidTr="00176318">
        <w:trPr>
          <w:jc w:val="center"/>
        </w:trPr>
        <w:tc>
          <w:tcPr>
            <w:tcW w:w="4876" w:type="dxa"/>
            <w:hideMark/>
          </w:tcPr>
          <w:p w14:paraId="0DF9A857" w14:textId="77777777" w:rsidR="007E32AB" w:rsidRPr="00183DF4" w:rsidRDefault="007E32AB" w:rsidP="00176318">
            <w:pPr>
              <w:pStyle w:val="Normal6"/>
            </w:pPr>
            <w:r w:rsidRPr="00183DF4">
              <w:t xml:space="preserve">Valstybės narės užtikrina, kad prašytojai turėtų galimybę patekti į darbo rinką ne vėliau kaip per </w:t>
            </w:r>
            <w:r w:rsidRPr="00183DF4">
              <w:rPr>
                <w:b/>
                <w:i/>
              </w:rPr>
              <w:t xml:space="preserve">6 </w:t>
            </w:r>
            <w:r w:rsidRPr="00183DF4">
              <w:t>mėnesius nuo tarptautinės apsaugos prašymo pateikimo datos</w:t>
            </w:r>
            <w:r w:rsidRPr="00183DF4">
              <w:rPr>
                <w:b/>
                <w:i/>
              </w:rPr>
              <w:t>, jei kompetentinga institucija nepriėmė administracinio sprendimo ir prašytojas nekaltas dėl delsimo</w:t>
            </w:r>
            <w:r w:rsidRPr="00183DF4">
              <w:t>.</w:t>
            </w:r>
          </w:p>
        </w:tc>
        <w:tc>
          <w:tcPr>
            <w:tcW w:w="4876" w:type="dxa"/>
            <w:hideMark/>
          </w:tcPr>
          <w:p w14:paraId="3DBBC7DB" w14:textId="77777777" w:rsidR="007E32AB" w:rsidRPr="00183DF4" w:rsidRDefault="007E32AB" w:rsidP="00176318">
            <w:pPr>
              <w:pStyle w:val="Normal6"/>
              <w:rPr>
                <w:szCs w:val="24"/>
              </w:rPr>
            </w:pPr>
            <w:r w:rsidRPr="00183DF4">
              <w:t xml:space="preserve">Valstybės narės užtikrina, kad prašytojai turėtų galimybę patekti į darbo rinką ne vėliau kaip per </w:t>
            </w:r>
            <w:r w:rsidRPr="00183DF4">
              <w:rPr>
                <w:b/>
                <w:i/>
              </w:rPr>
              <w:t>du</w:t>
            </w:r>
            <w:r w:rsidRPr="00183DF4">
              <w:t> mėnesius nuo tarptautinės apsaugos prašymo pateikimo datos.</w:t>
            </w:r>
          </w:p>
        </w:tc>
      </w:tr>
    </w:tbl>
    <w:p w14:paraId="529B195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327148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D4AC87F" w14:textId="77777777" w:rsidR="007E32AB" w:rsidRPr="00183DF4" w:rsidRDefault="007E32AB" w:rsidP="007E32AB">
      <w:pPr>
        <w:pStyle w:val="Normal12Italic"/>
        <w:rPr>
          <w:noProof w:val="0"/>
        </w:rPr>
      </w:pPr>
      <w:r w:rsidRPr="00183DF4">
        <w:rPr>
          <w:noProof w:val="0"/>
        </w:rPr>
        <w:t>Atsižvelgiant į Komisijos pasiūlyme dėl procedūrų reglamento nustatytus terminus, bet kokia pagreitinta procedūra, susijusi su tarptautinės apsaugos prašančiu asmeniu, bus baigta per du mėnesius nuo prašymo pateikimo. Jei prašytojo prašymas nėra atmetamas tuo etapu, labiau tikėtina, kad šiam prašytojui bus suteikta tarptautinė apsauga, taigi ir galimybė patekti į darbo rinką ne vėliau nei tuo metu. Valstybės narės gali nustatyti galimybę anksčiau suteikti tokią prieigą.</w:t>
      </w:r>
    </w:p>
    <w:p w14:paraId="28FA80FC" w14:textId="77777777" w:rsidR="007E32AB" w:rsidRPr="00183DF4" w:rsidRDefault="007E32AB" w:rsidP="007E32AB">
      <w:r w:rsidRPr="00183DF4">
        <w:rPr>
          <w:rStyle w:val="HideTWBExt"/>
          <w:noProof w:val="0"/>
        </w:rPr>
        <w:t>&lt;/AmendB&gt;</w:t>
      </w:r>
    </w:p>
    <w:p w14:paraId="1387F1B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300</w:t>
      </w:r>
      <w:r w:rsidRPr="00183DF4">
        <w:rPr>
          <w:rStyle w:val="HideTWBExt"/>
          <w:b w:val="0"/>
          <w:noProof w:val="0"/>
        </w:rPr>
        <w:t>&lt;/NumAmB&gt;</w:t>
      </w:r>
    </w:p>
    <w:p w14:paraId="6150C921" w14:textId="77777777" w:rsidR="007E32AB" w:rsidRPr="00183DF4" w:rsidRDefault="007E32AB" w:rsidP="007E32AB">
      <w:pPr>
        <w:pStyle w:val="NormalBold"/>
      </w:pPr>
      <w:r w:rsidRPr="00183DF4">
        <w:rPr>
          <w:rStyle w:val="HideTWBExt"/>
          <w:b w:val="0"/>
          <w:noProof w:val="0"/>
        </w:rPr>
        <w:t>&lt;RepeatBlock-By&gt;&lt;Members&gt;</w:t>
      </w:r>
      <w:r w:rsidRPr="00183DF4">
        <w:t>Salvatore Domenico Pogliese, Alessandra Mussolini</w:t>
      </w:r>
      <w:r w:rsidRPr="00183DF4">
        <w:rPr>
          <w:rStyle w:val="HideTWBExt"/>
          <w:b w:val="0"/>
          <w:noProof w:val="0"/>
        </w:rPr>
        <w:t>&lt;/Members&gt;</w:t>
      </w:r>
    </w:p>
    <w:p w14:paraId="7340D40C" w14:textId="77777777" w:rsidR="007E32AB" w:rsidRPr="00183DF4" w:rsidRDefault="007E32AB" w:rsidP="007E32AB">
      <w:r w:rsidRPr="00183DF4">
        <w:rPr>
          <w:rStyle w:val="HideTWBExt"/>
          <w:noProof w:val="0"/>
        </w:rPr>
        <w:t>&lt;/RepeatBlock-By&gt;</w:t>
      </w:r>
    </w:p>
    <w:p w14:paraId="1913C12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5E4D0B4" w14:textId="77777777" w:rsidR="007E32AB" w:rsidRPr="00183DF4" w:rsidRDefault="007E32AB" w:rsidP="007E32AB">
      <w:pPr>
        <w:pStyle w:val="NormalBold"/>
      </w:pPr>
      <w:r w:rsidRPr="00183DF4">
        <w:rPr>
          <w:rStyle w:val="HideTWBExt"/>
          <w:b w:val="0"/>
          <w:noProof w:val="0"/>
        </w:rPr>
        <w:t>&lt;Article&gt;</w:t>
      </w:r>
      <w:r w:rsidRPr="00183DF4">
        <w:t>15 straipsnio 1 dalies 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C0EAE89" w14:textId="77777777" w:rsidTr="00176318">
        <w:trPr>
          <w:jc w:val="center"/>
        </w:trPr>
        <w:tc>
          <w:tcPr>
            <w:tcW w:w="9752" w:type="dxa"/>
            <w:gridSpan w:val="2"/>
          </w:tcPr>
          <w:p w14:paraId="56274854" w14:textId="77777777" w:rsidR="007E32AB" w:rsidRPr="00183DF4" w:rsidRDefault="007E32AB" w:rsidP="00176318">
            <w:pPr>
              <w:keepNext/>
            </w:pPr>
          </w:p>
        </w:tc>
      </w:tr>
      <w:tr w:rsidR="007E32AB" w:rsidRPr="00183DF4" w14:paraId="10BB0966" w14:textId="77777777" w:rsidTr="00176318">
        <w:trPr>
          <w:jc w:val="center"/>
        </w:trPr>
        <w:tc>
          <w:tcPr>
            <w:tcW w:w="4876" w:type="dxa"/>
            <w:hideMark/>
          </w:tcPr>
          <w:p w14:paraId="1A4A8674" w14:textId="77777777" w:rsidR="007E32AB" w:rsidRPr="00183DF4" w:rsidRDefault="007E32AB" w:rsidP="00176318">
            <w:pPr>
              <w:pStyle w:val="ColumnHeading"/>
              <w:keepNext/>
            </w:pPr>
            <w:r w:rsidRPr="00183DF4">
              <w:t>Komisijos siūlomas tekstas</w:t>
            </w:r>
          </w:p>
        </w:tc>
        <w:tc>
          <w:tcPr>
            <w:tcW w:w="4876" w:type="dxa"/>
            <w:hideMark/>
          </w:tcPr>
          <w:p w14:paraId="3814CAF6" w14:textId="77777777" w:rsidR="007E32AB" w:rsidRPr="00183DF4" w:rsidRDefault="007E32AB" w:rsidP="00176318">
            <w:pPr>
              <w:pStyle w:val="ColumnHeading"/>
              <w:keepNext/>
            </w:pPr>
            <w:r w:rsidRPr="00183DF4">
              <w:t>Pakeitimas</w:t>
            </w:r>
          </w:p>
        </w:tc>
      </w:tr>
      <w:tr w:rsidR="007E32AB" w:rsidRPr="00183DF4" w14:paraId="604F0700" w14:textId="77777777" w:rsidTr="00176318">
        <w:trPr>
          <w:jc w:val="center"/>
        </w:trPr>
        <w:tc>
          <w:tcPr>
            <w:tcW w:w="4876" w:type="dxa"/>
            <w:hideMark/>
          </w:tcPr>
          <w:p w14:paraId="72645336" w14:textId="77777777" w:rsidR="007E32AB" w:rsidRPr="00183DF4" w:rsidRDefault="007E32AB" w:rsidP="00176318">
            <w:pPr>
              <w:pStyle w:val="Normal6"/>
            </w:pPr>
            <w:r w:rsidRPr="00183DF4">
              <w:t xml:space="preserve">Valstybės narės užtikrina, kad prašytojai turėtų galimybę patekti į darbo rinką ne vėliau kaip per </w:t>
            </w:r>
            <w:r w:rsidRPr="00183DF4">
              <w:rPr>
                <w:b/>
                <w:i/>
              </w:rPr>
              <w:t>6</w:t>
            </w:r>
            <w:r w:rsidRPr="00183DF4">
              <w:t xml:space="preserve"> mėnesius nuo tarptautinės apsaugos prašymo pateikimo datos, jei kompetentinga institucija nepriėmė administracinio sprendimo ir prašytojas nekaltas dėl delsimo.</w:t>
            </w:r>
          </w:p>
        </w:tc>
        <w:tc>
          <w:tcPr>
            <w:tcW w:w="4876" w:type="dxa"/>
            <w:hideMark/>
          </w:tcPr>
          <w:p w14:paraId="0DD93190" w14:textId="77777777" w:rsidR="007E32AB" w:rsidRPr="00183DF4" w:rsidRDefault="007E32AB" w:rsidP="00176318">
            <w:pPr>
              <w:pStyle w:val="Normal6"/>
              <w:rPr>
                <w:szCs w:val="24"/>
              </w:rPr>
            </w:pPr>
            <w:r w:rsidRPr="00183DF4">
              <w:t xml:space="preserve">Valstybės narės užtikrina, kad prašytojai turėtų galimybę patekti į darbo rinką ne vėliau kaip per </w:t>
            </w:r>
            <w:r w:rsidRPr="00183DF4">
              <w:rPr>
                <w:b/>
                <w:i/>
              </w:rPr>
              <w:t>3</w:t>
            </w:r>
            <w:r w:rsidRPr="00183DF4">
              <w:t xml:space="preserve"> mėnesius nuo tarptautinės apsaugos prašymo pateikimo datos, jei kompetentinga institucija nepriėmė administracinio sprendimo ir prašytojas nekaltas dėl delsimo.</w:t>
            </w:r>
          </w:p>
        </w:tc>
      </w:tr>
    </w:tbl>
    <w:p w14:paraId="52CC72D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085EE599" w14:textId="77777777" w:rsidR="007E32AB" w:rsidRPr="00183DF4" w:rsidRDefault="007E32AB" w:rsidP="007E32AB">
      <w:r w:rsidRPr="00183DF4">
        <w:rPr>
          <w:rStyle w:val="HideTWBExt"/>
          <w:noProof w:val="0"/>
        </w:rPr>
        <w:t>&lt;/AmendB&gt;</w:t>
      </w:r>
    </w:p>
    <w:p w14:paraId="4D0EB94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301</w:t>
      </w:r>
      <w:r w:rsidRPr="00183DF4">
        <w:rPr>
          <w:rStyle w:val="HideTWBExt"/>
          <w:b w:val="0"/>
          <w:noProof w:val="0"/>
        </w:rPr>
        <w:t>&lt;/NumAmB&gt;</w:t>
      </w:r>
    </w:p>
    <w:p w14:paraId="48E7ECA8"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046EC486" w14:textId="77777777" w:rsidR="007E32AB" w:rsidRPr="00183DF4" w:rsidRDefault="007E32AB" w:rsidP="007E32AB">
      <w:r w:rsidRPr="00183DF4">
        <w:rPr>
          <w:rStyle w:val="HideTWBExt"/>
          <w:noProof w:val="0"/>
        </w:rPr>
        <w:t>&lt;/RepeatBlock-By&gt;</w:t>
      </w:r>
    </w:p>
    <w:p w14:paraId="2875F3D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0184A8F" w14:textId="7FD7A799" w:rsidR="007E32AB" w:rsidRPr="00183DF4" w:rsidRDefault="007E32AB" w:rsidP="007E32AB">
      <w:pPr>
        <w:pStyle w:val="NormalBold"/>
      </w:pPr>
      <w:r w:rsidRPr="00183DF4">
        <w:rPr>
          <w:rStyle w:val="HideTWBExt"/>
          <w:b w:val="0"/>
          <w:noProof w:val="0"/>
        </w:rPr>
        <w:t>&lt;Article&gt;</w:t>
      </w:r>
      <w:r w:rsidRPr="00183DF4">
        <w:t xml:space="preserve">15 straipsnio 1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45BA1E1" w14:textId="77777777" w:rsidTr="00176318">
        <w:trPr>
          <w:jc w:val="center"/>
        </w:trPr>
        <w:tc>
          <w:tcPr>
            <w:tcW w:w="9752" w:type="dxa"/>
            <w:gridSpan w:val="2"/>
          </w:tcPr>
          <w:p w14:paraId="4EF1266A" w14:textId="77777777" w:rsidR="007E32AB" w:rsidRPr="00183DF4" w:rsidRDefault="007E32AB" w:rsidP="00176318">
            <w:pPr>
              <w:keepNext/>
            </w:pPr>
          </w:p>
        </w:tc>
      </w:tr>
      <w:tr w:rsidR="007E32AB" w:rsidRPr="00183DF4" w14:paraId="7F01D701" w14:textId="77777777" w:rsidTr="00176318">
        <w:trPr>
          <w:jc w:val="center"/>
        </w:trPr>
        <w:tc>
          <w:tcPr>
            <w:tcW w:w="4876" w:type="dxa"/>
            <w:hideMark/>
          </w:tcPr>
          <w:p w14:paraId="1A5DE166" w14:textId="77777777" w:rsidR="007E32AB" w:rsidRPr="00183DF4" w:rsidRDefault="007E32AB" w:rsidP="00176318">
            <w:pPr>
              <w:pStyle w:val="ColumnHeading"/>
              <w:keepNext/>
            </w:pPr>
            <w:r w:rsidRPr="00183DF4">
              <w:t>Komisijos siūlomas tekstas</w:t>
            </w:r>
          </w:p>
        </w:tc>
        <w:tc>
          <w:tcPr>
            <w:tcW w:w="4876" w:type="dxa"/>
            <w:hideMark/>
          </w:tcPr>
          <w:p w14:paraId="1E9CC36C" w14:textId="77777777" w:rsidR="007E32AB" w:rsidRPr="00183DF4" w:rsidRDefault="007E32AB" w:rsidP="00176318">
            <w:pPr>
              <w:pStyle w:val="ColumnHeading"/>
              <w:keepNext/>
            </w:pPr>
            <w:r w:rsidRPr="00183DF4">
              <w:t>Pakeitimas</w:t>
            </w:r>
          </w:p>
        </w:tc>
      </w:tr>
      <w:tr w:rsidR="007E32AB" w:rsidRPr="00183DF4" w14:paraId="4CDF6B4F" w14:textId="77777777" w:rsidTr="00176318">
        <w:trPr>
          <w:jc w:val="center"/>
        </w:trPr>
        <w:tc>
          <w:tcPr>
            <w:tcW w:w="4876" w:type="dxa"/>
            <w:hideMark/>
          </w:tcPr>
          <w:p w14:paraId="04A23A3A" w14:textId="77777777" w:rsidR="007E32AB" w:rsidRPr="00183DF4" w:rsidRDefault="007E32AB" w:rsidP="00176318">
            <w:pPr>
              <w:pStyle w:val="Normal6"/>
            </w:pPr>
            <w:r w:rsidRPr="00183DF4">
              <w:t xml:space="preserve">Valstybės narės </w:t>
            </w:r>
            <w:r w:rsidRPr="00183DF4">
              <w:rPr>
                <w:b/>
                <w:i/>
              </w:rPr>
              <w:t>užtikrina</w:t>
            </w:r>
            <w:r w:rsidRPr="00183DF4">
              <w:t xml:space="preserve">, kad prašytojai turėtų galimybę patekti į darbo rinką ne vėliau kaip per </w:t>
            </w:r>
            <w:r w:rsidRPr="00183DF4">
              <w:rPr>
                <w:b/>
                <w:i/>
              </w:rPr>
              <w:t>6</w:t>
            </w:r>
            <w:r w:rsidRPr="00183DF4">
              <w:t xml:space="preserve"> mėnesius nuo tarptautinės apsaugos prašymo pateikimo datos, jei kompetentinga institucija nepriėmė administracinio sprendimo ir prašytojas nekaltas dėl delsimo.</w:t>
            </w:r>
          </w:p>
        </w:tc>
        <w:tc>
          <w:tcPr>
            <w:tcW w:w="4876" w:type="dxa"/>
            <w:hideMark/>
          </w:tcPr>
          <w:p w14:paraId="5EA07618" w14:textId="77777777" w:rsidR="007E32AB" w:rsidRPr="00183DF4" w:rsidRDefault="007E32AB" w:rsidP="00176318">
            <w:pPr>
              <w:pStyle w:val="Normal6"/>
              <w:rPr>
                <w:szCs w:val="24"/>
              </w:rPr>
            </w:pPr>
            <w:r w:rsidRPr="00183DF4">
              <w:t xml:space="preserve">Valstybės narės </w:t>
            </w:r>
            <w:r w:rsidRPr="00183DF4">
              <w:rPr>
                <w:b/>
                <w:i/>
              </w:rPr>
              <w:t>gali užtikrinti</w:t>
            </w:r>
            <w:r w:rsidRPr="00183DF4">
              <w:t xml:space="preserve">, kad prašytojai turėtų galimybę patekti į darbo rinką ne vėliau kaip per </w:t>
            </w:r>
            <w:r w:rsidRPr="00183DF4">
              <w:rPr>
                <w:b/>
                <w:i/>
              </w:rPr>
              <w:t>šešis</w:t>
            </w:r>
            <w:r w:rsidRPr="00183DF4">
              <w:t xml:space="preserve"> mėnesius nuo tarptautinės apsaugos prašymo pateikimo datos, jei kompetentinga institucija nepriėmė administracinio sprendimo ir prašytojas nekaltas dėl delsimo.</w:t>
            </w:r>
          </w:p>
        </w:tc>
      </w:tr>
    </w:tbl>
    <w:p w14:paraId="3224817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D870B1E"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0C25EC9"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3BBAF32D" w14:textId="77777777" w:rsidR="007E32AB" w:rsidRPr="00183DF4" w:rsidRDefault="007E32AB" w:rsidP="007E32AB">
      <w:r w:rsidRPr="00183DF4">
        <w:rPr>
          <w:rStyle w:val="HideTWBExt"/>
          <w:noProof w:val="0"/>
        </w:rPr>
        <w:t>&lt;/AmendB&gt;</w:t>
      </w:r>
    </w:p>
    <w:p w14:paraId="3F638EB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302</w:t>
      </w:r>
      <w:r w:rsidRPr="00183DF4">
        <w:rPr>
          <w:rStyle w:val="HideTWBExt"/>
          <w:b w:val="0"/>
          <w:noProof w:val="0"/>
        </w:rPr>
        <w:t>&lt;/NumAmB&gt;</w:t>
      </w:r>
    </w:p>
    <w:p w14:paraId="696645B6"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138D4B69"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2E92AB06" w14:textId="77777777" w:rsidR="007E32AB" w:rsidRPr="00183DF4" w:rsidRDefault="007E32AB" w:rsidP="007E32AB">
      <w:r w:rsidRPr="00183DF4">
        <w:rPr>
          <w:rStyle w:val="HideTWBExt"/>
          <w:noProof w:val="0"/>
        </w:rPr>
        <w:t>&lt;/RepeatBlock-By&gt;</w:t>
      </w:r>
    </w:p>
    <w:p w14:paraId="4BB7E1A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8582FF6" w14:textId="39B40B09" w:rsidR="007E32AB" w:rsidRPr="00183DF4" w:rsidRDefault="007E32AB" w:rsidP="007E32AB">
      <w:pPr>
        <w:pStyle w:val="NormalBold"/>
      </w:pPr>
      <w:r w:rsidRPr="00183DF4">
        <w:rPr>
          <w:rStyle w:val="HideTWBExt"/>
          <w:b w:val="0"/>
          <w:noProof w:val="0"/>
        </w:rPr>
        <w:t>&lt;Article&gt;</w:t>
      </w:r>
      <w:r w:rsidRPr="00183DF4">
        <w:t xml:space="preserve">15 straipsnio 1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78E75CB" w14:textId="77777777" w:rsidTr="00176318">
        <w:trPr>
          <w:jc w:val="center"/>
        </w:trPr>
        <w:tc>
          <w:tcPr>
            <w:tcW w:w="9752" w:type="dxa"/>
            <w:gridSpan w:val="2"/>
          </w:tcPr>
          <w:p w14:paraId="1A34D2FA" w14:textId="77777777" w:rsidR="007E32AB" w:rsidRPr="00183DF4" w:rsidRDefault="007E32AB" w:rsidP="00176318">
            <w:pPr>
              <w:keepNext/>
            </w:pPr>
          </w:p>
        </w:tc>
      </w:tr>
      <w:tr w:rsidR="007E32AB" w:rsidRPr="00183DF4" w14:paraId="2370E4E2" w14:textId="77777777" w:rsidTr="00176318">
        <w:trPr>
          <w:jc w:val="center"/>
        </w:trPr>
        <w:tc>
          <w:tcPr>
            <w:tcW w:w="4876" w:type="dxa"/>
            <w:hideMark/>
          </w:tcPr>
          <w:p w14:paraId="2F49D6B2" w14:textId="77777777" w:rsidR="007E32AB" w:rsidRPr="00183DF4" w:rsidRDefault="007E32AB" w:rsidP="00176318">
            <w:pPr>
              <w:pStyle w:val="ColumnHeading"/>
              <w:keepNext/>
            </w:pPr>
            <w:r w:rsidRPr="00183DF4">
              <w:t>Komisijos siūlomas tekstas</w:t>
            </w:r>
          </w:p>
        </w:tc>
        <w:tc>
          <w:tcPr>
            <w:tcW w:w="4876" w:type="dxa"/>
            <w:hideMark/>
          </w:tcPr>
          <w:p w14:paraId="3EBE3E82" w14:textId="77777777" w:rsidR="007E32AB" w:rsidRPr="00183DF4" w:rsidRDefault="007E32AB" w:rsidP="00176318">
            <w:pPr>
              <w:pStyle w:val="ColumnHeading"/>
              <w:keepNext/>
            </w:pPr>
            <w:r w:rsidRPr="00183DF4">
              <w:t>Pakeitimas</w:t>
            </w:r>
          </w:p>
        </w:tc>
      </w:tr>
      <w:tr w:rsidR="007E32AB" w:rsidRPr="00183DF4" w14:paraId="3D96D57F" w14:textId="77777777" w:rsidTr="00176318">
        <w:trPr>
          <w:jc w:val="center"/>
        </w:trPr>
        <w:tc>
          <w:tcPr>
            <w:tcW w:w="4876" w:type="dxa"/>
            <w:hideMark/>
          </w:tcPr>
          <w:p w14:paraId="3D097BE8" w14:textId="77777777" w:rsidR="007E32AB" w:rsidRPr="00183DF4" w:rsidRDefault="007E32AB" w:rsidP="00176318">
            <w:pPr>
              <w:pStyle w:val="Normal6"/>
            </w:pPr>
            <w:r w:rsidRPr="00183DF4">
              <w:rPr>
                <w:b/>
                <w:i/>
              </w:rPr>
              <w:t>Jei valstybė narė tarptautinės apsaugos prašymą nagrinėjo iš esmės pagreitinta tvarka, kaip numatyta Reglamento (ES) Nr. XXX/XXX [Procedūrų reglamentas] [40 straipsnio 1 dalies] [a–f] punktuose, galimybė patekti į darbo rinką nesudaroma.</w:t>
            </w:r>
          </w:p>
        </w:tc>
        <w:tc>
          <w:tcPr>
            <w:tcW w:w="4876" w:type="dxa"/>
            <w:hideMark/>
          </w:tcPr>
          <w:p w14:paraId="2FE349E6" w14:textId="77777777" w:rsidR="007E32AB" w:rsidRPr="00183DF4" w:rsidRDefault="007E32AB" w:rsidP="00176318">
            <w:pPr>
              <w:pStyle w:val="Normal6"/>
              <w:rPr>
                <w:szCs w:val="24"/>
              </w:rPr>
            </w:pPr>
            <w:r w:rsidRPr="00183DF4">
              <w:rPr>
                <w:b/>
                <w:i/>
              </w:rPr>
              <w:t>Išbraukta.</w:t>
            </w:r>
          </w:p>
        </w:tc>
      </w:tr>
    </w:tbl>
    <w:p w14:paraId="5E8933E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0997C7C" w14:textId="77777777" w:rsidR="007E32AB" w:rsidRPr="00183DF4" w:rsidRDefault="007E32AB" w:rsidP="007E32AB">
      <w:r w:rsidRPr="00183DF4">
        <w:rPr>
          <w:rStyle w:val="HideTWBExt"/>
          <w:noProof w:val="0"/>
        </w:rPr>
        <w:t>&lt;/AmendB&gt;</w:t>
      </w:r>
    </w:p>
    <w:p w14:paraId="45A0044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303</w:t>
      </w:r>
      <w:r w:rsidRPr="00183DF4">
        <w:rPr>
          <w:rStyle w:val="HideTWBExt"/>
          <w:b w:val="0"/>
          <w:noProof w:val="0"/>
        </w:rPr>
        <w:t>&lt;/NumAmB&gt;</w:t>
      </w:r>
    </w:p>
    <w:p w14:paraId="26D0FADA"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w:t>
      </w:r>
      <w:r w:rsidRPr="00183DF4">
        <w:rPr>
          <w:rStyle w:val="HideTWBExt"/>
          <w:b w:val="0"/>
          <w:noProof w:val="0"/>
        </w:rPr>
        <w:t>&lt;/Members&gt;</w:t>
      </w:r>
    </w:p>
    <w:p w14:paraId="3A34359E" w14:textId="77777777" w:rsidR="007E32AB" w:rsidRPr="00183DF4" w:rsidRDefault="007E32AB" w:rsidP="007E32AB">
      <w:r w:rsidRPr="00183DF4">
        <w:rPr>
          <w:rStyle w:val="HideTWBExt"/>
          <w:noProof w:val="0"/>
        </w:rPr>
        <w:t>&lt;/RepeatBlock-By&gt;</w:t>
      </w:r>
    </w:p>
    <w:p w14:paraId="7FF9BF9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B390CB5" w14:textId="0AE812E8" w:rsidR="007E32AB" w:rsidRPr="00183DF4" w:rsidRDefault="007E32AB" w:rsidP="007E32AB">
      <w:pPr>
        <w:pStyle w:val="NormalBold"/>
      </w:pPr>
      <w:r w:rsidRPr="00183DF4">
        <w:rPr>
          <w:rStyle w:val="HideTWBExt"/>
          <w:b w:val="0"/>
          <w:noProof w:val="0"/>
        </w:rPr>
        <w:t>&lt;Article&gt;</w:t>
      </w:r>
      <w:r w:rsidRPr="00183DF4">
        <w:t xml:space="preserve">15 straipsnio 1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57FA558" w14:textId="77777777" w:rsidTr="00176318">
        <w:trPr>
          <w:jc w:val="center"/>
        </w:trPr>
        <w:tc>
          <w:tcPr>
            <w:tcW w:w="9752" w:type="dxa"/>
            <w:gridSpan w:val="2"/>
          </w:tcPr>
          <w:p w14:paraId="46A93C6B" w14:textId="77777777" w:rsidR="007E32AB" w:rsidRPr="00183DF4" w:rsidRDefault="007E32AB" w:rsidP="00176318">
            <w:pPr>
              <w:keepNext/>
            </w:pPr>
          </w:p>
        </w:tc>
      </w:tr>
      <w:tr w:rsidR="007E32AB" w:rsidRPr="00183DF4" w14:paraId="7DE8ABCE" w14:textId="77777777" w:rsidTr="00176318">
        <w:trPr>
          <w:jc w:val="center"/>
        </w:trPr>
        <w:tc>
          <w:tcPr>
            <w:tcW w:w="4876" w:type="dxa"/>
            <w:hideMark/>
          </w:tcPr>
          <w:p w14:paraId="6CF6FDF4" w14:textId="77777777" w:rsidR="007E32AB" w:rsidRPr="00183DF4" w:rsidRDefault="007E32AB" w:rsidP="00176318">
            <w:pPr>
              <w:pStyle w:val="ColumnHeading"/>
              <w:keepNext/>
            </w:pPr>
            <w:r w:rsidRPr="00183DF4">
              <w:t>Komisijos siūlomas tekstas</w:t>
            </w:r>
          </w:p>
        </w:tc>
        <w:tc>
          <w:tcPr>
            <w:tcW w:w="4876" w:type="dxa"/>
            <w:hideMark/>
          </w:tcPr>
          <w:p w14:paraId="5A796370" w14:textId="77777777" w:rsidR="007E32AB" w:rsidRPr="00183DF4" w:rsidRDefault="007E32AB" w:rsidP="00176318">
            <w:pPr>
              <w:pStyle w:val="ColumnHeading"/>
              <w:keepNext/>
            </w:pPr>
            <w:r w:rsidRPr="00183DF4">
              <w:t>Pakeitimas</w:t>
            </w:r>
          </w:p>
        </w:tc>
      </w:tr>
      <w:tr w:rsidR="007E32AB" w:rsidRPr="00183DF4" w14:paraId="06B0E475" w14:textId="77777777" w:rsidTr="00176318">
        <w:trPr>
          <w:jc w:val="center"/>
        </w:trPr>
        <w:tc>
          <w:tcPr>
            <w:tcW w:w="4876" w:type="dxa"/>
            <w:hideMark/>
          </w:tcPr>
          <w:p w14:paraId="62140228" w14:textId="77777777" w:rsidR="007E32AB" w:rsidRPr="00183DF4" w:rsidRDefault="007E32AB" w:rsidP="00176318">
            <w:pPr>
              <w:pStyle w:val="Normal6"/>
            </w:pPr>
            <w:r w:rsidRPr="00183DF4">
              <w:t xml:space="preserve">Jei valstybė narė </w:t>
            </w:r>
            <w:r w:rsidRPr="00183DF4">
              <w:rPr>
                <w:b/>
                <w:i/>
              </w:rPr>
              <w:t>tarptautinės apsaugos prašymą</w:t>
            </w:r>
            <w:r w:rsidRPr="00183DF4">
              <w:t xml:space="preserve"> </w:t>
            </w:r>
            <w:r w:rsidRPr="00183DF4">
              <w:rPr>
                <w:b/>
                <w:i/>
              </w:rPr>
              <w:t>nagrinėjo iš esmės pagreitinta tvarka, kaip numatyta Reglamento (ES) Nr. XXX/XXX [Procedūrų reglamentas] [40 straipsnio 1 dalies] [a–f] punktuose</w:t>
            </w:r>
            <w:r w:rsidRPr="00183DF4">
              <w:t>, galimybė patekti į darbo rinką nesudaroma.</w:t>
            </w:r>
          </w:p>
        </w:tc>
        <w:tc>
          <w:tcPr>
            <w:tcW w:w="4876" w:type="dxa"/>
            <w:hideMark/>
          </w:tcPr>
          <w:p w14:paraId="34A3B058" w14:textId="77777777" w:rsidR="007E32AB" w:rsidRPr="00183DF4" w:rsidRDefault="007E32AB" w:rsidP="00176318">
            <w:pPr>
              <w:pStyle w:val="Normal6"/>
              <w:rPr>
                <w:szCs w:val="24"/>
              </w:rPr>
            </w:pPr>
            <w:r w:rsidRPr="00183DF4">
              <w:t xml:space="preserve">Jei valstybė narė </w:t>
            </w:r>
            <w:r w:rsidRPr="00183DF4">
              <w:rPr>
                <w:b/>
                <w:i/>
              </w:rPr>
              <w:t>nustatė, kad prašytojas neturi teisės į tarptautinę apsaugą</w:t>
            </w:r>
            <w:r w:rsidRPr="00183DF4">
              <w:t>, galimybė patekti į darbo rinką nesudaroma.</w:t>
            </w:r>
          </w:p>
        </w:tc>
      </w:tr>
    </w:tbl>
    <w:p w14:paraId="4B3910B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743A08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8738ADB" w14:textId="77777777" w:rsidR="007E32AB" w:rsidRPr="00183DF4" w:rsidRDefault="007E32AB" w:rsidP="007E32AB">
      <w:pPr>
        <w:pStyle w:val="Normal12Italic"/>
        <w:rPr>
          <w:noProof w:val="0"/>
        </w:rPr>
      </w:pPr>
      <w:r w:rsidRPr="00183DF4">
        <w:rPr>
          <w:noProof w:val="0"/>
        </w:rPr>
        <w:t>Prašytojai turėtų turėti galimybę patekti į darbo rinką ne vėliau kaip per du mėnesius nuo tarptautinės apsaugos prašymo pateikimo datos. Per tą laiką bet kokia pagreitinta procedūra turėtų būti baigta, remiantis siūlomo Procedūrų reglamento 40 straipsniu. Jei tarptautinės apsaugos prašymas yra atmetamas, prašytojui neturėtų būti suteikta galimybė patekti į darbo rinką.</w:t>
      </w:r>
    </w:p>
    <w:p w14:paraId="73A2C587" w14:textId="77777777" w:rsidR="007E32AB" w:rsidRPr="00183DF4" w:rsidRDefault="007E32AB" w:rsidP="007E32AB">
      <w:r w:rsidRPr="00183DF4">
        <w:rPr>
          <w:rStyle w:val="HideTWBExt"/>
          <w:noProof w:val="0"/>
        </w:rPr>
        <w:t>&lt;/AmendB&gt;</w:t>
      </w:r>
    </w:p>
    <w:p w14:paraId="1CF177C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304</w:t>
      </w:r>
      <w:r w:rsidRPr="00183DF4">
        <w:rPr>
          <w:rStyle w:val="HideTWBExt"/>
          <w:b w:val="0"/>
          <w:noProof w:val="0"/>
        </w:rPr>
        <w:t>&lt;/NumAmB&gt;</w:t>
      </w:r>
    </w:p>
    <w:p w14:paraId="768D6B74"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w:t>
      </w:r>
      <w:r w:rsidRPr="00183DF4">
        <w:rPr>
          <w:rStyle w:val="HideTWBExt"/>
          <w:b w:val="0"/>
          <w:noProof w:val="0"/>
        </w:rPr>
        <w:t>&lt;/Members&gt;</w:t>
      </w:r>
    </w:p>
    <w:p w14:paraId="2A6030A3" w14:textId="77777777" w:rsidR="007E32AB" w:rsidRPr="00183DF4" w:rsidRDefault="007E32AB" w:rsidP="007E32AB">
      <w:r w:rsidRPr="00183DF4">
        <w:rPr>
          <w:rStyle w:val="HideTWBExt"/>
          <w:noProof w:val="0"/>
        </w:rPr>
        <w:t>&lt;/RepeatBlock-By&gt;</w:t>
      </w:r>
    </w:p>
    <w:p w14:paraId="47369B7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4F7955A" w14:textId="5C3E8DE1" w:rsidR="007E32AB" w:rsidRPr="00183DF4" w:rsidRDefault="007E32AB" w:rsidP="007E32AB">
      <w:pPr>
        <w:pStyle w:val="NormalBold"/>
      </w:pPr>
      <w:r w:rsidRPr="00183DF4">
        <w:rPr>
          <w:rStyle w:val="HideTWBExt"/>
          <w:b w:val="0"/>
          <w:noProof w:val="0"/>
        </w:rPr>
        <w:t>&lt;Article&gt;</w:t>
      </w:r>
      <w:r w:rsidRPr="00183DF4">
        <w:t xml:space="preserve">15 straipsnio 1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4187441" w14:textId="77777777" w:rsidTr="00176318">
        <w:trPr>
          <w:jc w:val="center"/>
        </w:trPr>
        <w:tc>
          <w:tcPr>
            <w:tcW w:w="9752" w:type="dxa"/>
            <w:gridSpan w:val="2"/>
          </w:tcPr>
          <w:p w14:paraId="79296519" w14:textId="77777777" w:rsidR="007E32AB" w:rsidRPr="00183DF4" w:rsidRDefault="007E32AB" w:rsidP="00176318">
            <w:pPr>
              <w:keepNext/>
            </w:pPr>
          </w:p>
        </w:tc>
      </w:tr>
      <w:tr w:rsidR="007E32AB" w:rsidRPr="00183DF4" w14:paraId="69580FEC" w14:textId="77777777" w:rsidTr="00176318">
        <w:trPr>
          <w:jc w:val="center"/>
        </w:trPr>
        <w:tc>
          <w:tcPr>
            <w:tcW w:w="4876" w:type="dxa"/>
            <w:hideMark/>
          </w:tcPr>
          <w:p w14:paraId="7930CB55" w14:textId="77777777" w:rsidR="007E32AB" w:rsidRPr="00183DF4" w:rsidRDefault="007E32AB" w:rsidP="00176318">
            <w:pPr>
              <w:pStyle w:val="ColumnHeading"/>
              <w:keepNext/>
            </w:pPr>
            <w:r w:rsidRPr="00183DF4">
              <w:t>Komisijos siūlomas tekstas</w:t>
            </w:r>
          </w:p>
        </w:tc>
        <w:tc>
          <w:tcPr>
            <w:tcW w:w="4876" w:type="dxa"/>
            <w:hideMark/>
          </w:tcPr>
          <w:p w14:paraId="5FF58765" w14:textId="77777777" w:rsidR="007E32AB" w:rsidRPr="00183DF4" w:rsidRDefault="007E32AB" w:rsidP="00176318">
            <w:pPr>
              <w:pStyle w:val="ColumnHeading"/>
              <w:keepNext/>
            </w:pPr>
            <w:r w:rsidRPr="00183DF4">
              <w:t>Pakeitimas</w:t>
            </w:r>
          </w:p>
        </w:tc>
      </w:tr>
      <w:tr w:rsidR="007E32AB" w:rsidRPr="00183DF4" w14:paraId="3142B80B" w14:textId="77777777" w:rsidTr="00176318">
        <w:trPr>
          <w:jc w:val="center"/>
        </w:trPr>
        <w:tc>
          <w:tcPr>
            <w:tcW w:w="4876" w:type="dxa"/>
            <w:hideMark/>
          </w:tcPr>
          <w:p w14:paraId="7267AF97" w14:textId="77777777" w:rsidR="007E32AB" w:rsidRPr="00183DF4" w:rsidRDefault="007E32AB" w:rsidP="00176318">
            <w:pPr>
              <w:pStyle w:val="Normal6"/>
            </w:pPr>
            <w:r w:rsidRPr="00183DF4">
              <w:t>Jei valstybė narė tarptautinės apsaugos prašymą nagrinėjo iš esmės pagreitinta tvarka, kaip numatyta Reglamento (ES) Nr. XXX/XXX [Procedūrų reglamentas] [40 straipsnio 1 dalies] [a–f] punktuose, galimybė patekti į darbo rinką nesudaroma.</w:t>
            </w:r>
          </w:p>
        </w:tc>
        <w:tc>
          <w:tcPr>
            <w:tcW w:w="4876" w:type="dxa"/>
            <w:hideMark/>
          </w:tcPr>
          <w:p w14:paraId="0EC8326A" w14:textId="77777777" w:rsidR="007E32AB" w:rsidRPr="00183DF4" w:rsidRDefault="007E32AB" w:rsidP="00176318">
            <w:pPr>
              <w:pStyle w:val="Normal6"/>
              <w:rPr>
                <w:szCs w:val="24"/>
              </w:rPr>
            </w:pPr>
            <w:r w:rsidRPr="00183DF4">
              <w:t xml:space="preserve">Jei valstybė narė tarptautinės apsaugos prašymą nagrinėjo iš esmės pagreitinta tvarka, kaip numatyta Reglamento (ES) Nr. XXX/XXX [Procedūrų reglamentas] [40 straipsnio 1 dalies] [a–f] punktuose, galimybė patekti į darbo rinką </w:t>
            </w:r>
            <w:r w:rsidRPr="00183DF4">
              <w:rPr>
                <w:b/>
                <w:i/>
              </w:rPr>
              <w:t xml:space="preserve">automatiškai </w:t>
            </w:r>
            <w:r w:rsidRPr="00183DF4">
              <w:t>nesudaroma.</w:t>
            </w:r>
          </w:p>
        </w:tc>
      </w:tr>
    </w:tbl>
    <w:p w14:paraId="679B45E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AD67D53" w14:textId="77777777" w:rsidR="007E32AB" w:rsidRPr="00183DF4" w:rsidRDefault="007E32AB" w:rsidP="007E32AB">
      <w:r w:rsidRPr="00183DF4">
        <w:rPr>
          <w:rStyle w:val="HideTWBExt"/>
          <w:noProof w:val="0"/>
        </w:rPr>
        <w:t>&lt;/AmendB&gt;</w:t>
      </w:r>
    </w:p>
    <w:p w14:paraId="594DE8F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305</w:t>
      </w:r>
      <w:r w:rsidRPr="00183DF4">
        <w:rPr>
          <w:rStyle w:val="HideTWBExt"/>
          <w:b w:val="0"/>
          <w:noProof w:val="0"/>
        </w:rPr>
        <w:t>&lt;/NumAmB&gt;</w:t>
      </w:r>
    </w:p>
    <w:p w14:paraId="1CEFB908" w14:textId="77777777" w:rsidR="007E32AB" w:rsidRPr="00183DF4" w:rsidRDefault="007E32AB" w:rsidP="007E32AB">
      <w:pPr>
        <w:pStyle w:val="NormalBold"/>
      </w:pPr>
      <w:r w:rsidRPr="00183DF4">
        <w:rPr>
          <w:rStyle w:val="HideTWBExt"/>
          <w:b w:val="0"/>
          <w:noProof w:val="0"/>
        </w:rPr>
        <w:t>&lt;RepeatBlock-By&gt;&lt;Members&gt;</w:t>
      </w:r>
      <w:r w:rsidRPr="00183DF4">
        <w:t>Jeroen Lenaers</w:t>
      </w:r>
      <w:r w:rsidRPr="00183DF4">
        <w:rPr>
          <w:rStyle w:val="HideTWBExt"/>
          <w:b w:val="0"/>
          <w:noProof w:val="0"/>
        </w:rPr>
        <w:t>&lt;/Members&gt;</w:t>
      </w:r>
    </w:p>
    <w:p w14:paraId="339A2533" w14:textId="77777777" w:rsidR="007E32AB" w:rsidRPr="00183DF4" w:rsidRDefault="007E32AB" w:rsidP="007E32AB">
      <w:r w:rsidRPr="00183DF4">
        <w:rPr>
          <w:rStyle w:val="HideTWBExt"/>
          <w:noProof w:val="0"/>
        </w:rPr>
        <w:t>&lt;/RepeatBlock-By&gt;</w:t>
      </w:r>
    </w:p>
    <w:p w14:paraId="3B91DF5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631967E" w14:textId="12322610"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3B74D0B" w14:textId="77777777" w:rsidTr="00176318">
        <w:trPr>
          <w:jc w:val="center"/>
        </w:trPr>
        <w:tc>
          <w:tcPr>
            <w:tcW w:w="9752" w:type="dxa"/>
            <w:gridSpan w:val="2"/>
          </w:tcPr>
          <w:p w14:paraId="17675F14" w14:textId="77777777" w:rsidR="007E32AB" w:rsidRPr="00183DF4" w:rsidRDefault="007E32AB" w:rsidP="00176318">
            <w:pPr>
              <w:keepNext/>
            </w:pPr>
          </w:p>
        </w:tc>
      </w:tr>
      <w:tr w:rsidR="007E32AB" w:rsidRPr="00183DF4" w14:paraId="7010073D" w14:textId="77777777" w:rsidTr="00176318">
        <w:trPr>
          <w:jc w:val="center"/>
        </w:trPr>
        <w:tc>
          <w:tcPr>
            <w:tcW w:w="4876" w:type="dxa"/>
            <w:hideMark/>
          </w:tcPr>
          <w:p w14:paraId="5A138379" w14:textId="77777777" w:rsidR="007E32AB" w:rsidRPr="00183DF4" w:rsidRDefault="007E32AB" w:rsidP="00176318">
            <w:pPr>
              <w:pStyle w:val="ColumnHeading"/>
              <w:keepNext/>
            </w:pPr>
            <w:r w:rsidRPr="00183DF4">
              <w:t>Komisijos siūlomas tekstas</w:t>
            </w:r>
          </w:p>
        </w:tc>
        <w:tc>
          <w:tcPr>
            <w:tcW w:w="4876" w:type="dxa"/>
            <w:hideMark/>
          </w:tcPr>
          <w:p w14:paraId="39A7A920" w14:textId="77777777" w:rsidR="007E32AB" w:rsidRPr="00183DF4" w:rsidRDefault="007E32AB" w:rsidP="00176318">
            <w:pPr>
              <w:pStyle w:val="ColumnHeading"/>
              <w:keepNext/>
            </w:pPr>
            <w:r w:rsidRPr="00183DF4">
              <w:t>Pakeitimas</w:t>
            </w:r>
          </w:p>
        </w:tc>
      </w:tr>
      <w:tr w:rsidR="007E32AB" w:rsidRPr="00183DF4" w14:paraId="34F0CF14" w14:textId="77777777" w:rsidTr="00176318">
        <w:trPr>
          <w:jc w:val="center"/>
        </w:trPr>
        <w:tc>
          <w:tcPr>
            <w:tcW w:w="4876" w:type="dxa"/>
            <w:hideMark/>
          </w:tcPr>
          <w:p w14:paraId="31F2AE77" w14:textId="77777777" w:rsidR="007E32AB" w:rsidRPr="00183DF4" w:rsidRDefault="007E32AB" w:rsidP="00176318">
            <w:pPr>
              <w:pStyle w:val="Normal6"/>
            </w:pPr>
            <w:r w:rsidRPr="00183DF4">
              <w:rPr>
                <w:b/>
                <w:i/>
              </w:rPr>
              <w:t>Valstybės narės užtikrina, kad prašytojai, kuriems buvo sudaryta galimybė patekti į darbo rinką pagal 1 dalį, turėtų veiksmingas galimybes patekti į darbo rinką.</w:t>
            </w:r>
          </w:p>
        </w:tc>
        <w:tc>
          <w:tcPr>
            <w:tcW w:w="4876" w:type="dxa"/>
            <w:hideMark/>
          </w:tcPr>
          <w:p w14:paraId="461BD615" w14:textId="77777777" w:rsidR="007E32AB" w:rsidRPr="00183DF4" w:rsidRDefault="007E32AB" w:rsidP="00176318">
            <w:pPr>
              <w:pStyle w:val="Normal6"/>
              <w:rPr>
                <w:szCs w:val="24"/>
              </w:rPr>
            </w:pPr>
            <w:r w:rsidRPr="00183DF4">
              <w:rPr>
                <w:b/>
                <w:i/>
              </w:rPr>
              <w:t>Išbraukta.</w:t>
            </w:r>
          </w:p>
        </w:tc>
      </w:tr>
    </w:tbl>
    <w:p w14:paraId="1544F7E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1E61C6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3DC4E98" w14:textId="77777777" w:rsidR="007E32AB" w:rsidRPr="00183DF4" w:rsidRDefault="007E32AB" w:rsidP="007E32AB">
      <w:pPr>
        <w:pStyle w:val="Normal12Italic"/>
        <w:rPr>
          <w:noProof w:val="0"/>
        </w:rPr>
      </w:pPr>
      <w:r w:rsidRPr="00183DF4">
        <w:rPr>
          <w:noProof w:val="0"/>
        </w:rPr>
        <w:t>Būtina nuostata dėl veiksmingos galimybės patekti į darbo rinką gali būti įterpta 15 straipsnio 1 dalies pirmoje pastraipoje. Siekiant išvengti dubliavimosi, čia esanti nuostata gali būti išbraukta. (Šis pakeitimas turėtų būti skaitomas kartu su lydinčiu pakeitimu dėl 15 straipsnio 1 dalies pirmos pastraipos).</w:t>
      </w:r>
    </w:p>
    <w:p w14:paraId="75BFF961" w14:textId="77777777" w:rsidR="007E32AB" w:rsidRPr="00183DF4" w:rsidRDefault="007E32AB" w:rsidP="007E32AB">
      <w:r w:rsidRPr="00183DF4">
        <w:rPr>
          <w:rStyle w:val="HideTWBExt"/>
          <w:noProof w:val="0"/>
        </w:rPr>
        <w:t>&lt;/AmendB&gt;</w:t>
      </w:r>
    </w:p>
    <w:p w14:paraId="4C3F270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306</w:t>
      </w:r>
      <w:r w:rsidRPr="00183DF4">
        <w:rPr>
          <w:rStyle w:val="HideTWBExt"/>
          <w:b w:val="0"/>
          <w:noProof w:val="0"/>
        </w:rPr>
        <w:t>&lt;/NumAmB&gt;</w:t>
      </w:r>
    </w:p>
    <w:p w14:paraId="2DC84069" w14:textId="77777777" w:rsidR="007E32AB" w:rsidRPr="00183DF4" w:rsidRDefault="007E32AB" w:rsidP="007E32AB">
      <w:pPr>
        <w:pStyle w:val="NormalBold"/>
      </w:pPr>
      <w:r w:rsidRPr="00183DF4">
        <w:rPr>
          <w:rStyle w:val="HideTWBExt"/>
          <w:b w:val="0"/>
          <w:noProof w:val="0"/>
        </w:rPr>
        <w:t>&lt;RepeatBlock-By&gt;&lt;Members&gt;</w:t>
      </w:r>
      <w:r w:rsidRPr="00183DF4">
        <w:t>Kinga Gál</w:t>
      </w:r>
      <w:r w:rsidRPr="00183DF4">
        <w:rPr>
          <w:rStyle w:val="HideTWBExt"/>
          <w:b w:val="0"/>
          <w:noProof w:val="0"/>
        </w:rPr>
        <w:t>&lt;/Members&gt;</w:t>
      </w:r>
    </w:p>
    <w:p w14:paraId="765BB6F6" w14:textId="77777777" w:rsidR="007E32AB" w:rsidRPr="00183DF4" w:rsidRDefault="007E32AB" w:rsidP="007E32AB">
      <w:r w:rsidRPr="00183DF4">
        <w:rPr>
          <w:rStyle w:val="HideTWBExt"/>
          <w:noProof w:val="0"/>
        </w:rPr>
        <w:t>&lt;/RepeatBlock-By&gt;</w:t>
      </w:r>
    </w:p>
    <w:p w14:paraId="3786EBC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E0F5D00" w14:textId="4B0CD5DD"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9CA1AAB" w14:textId="77777777" w:rsidTr="00176318">
        <w:trPr>
          <w:jc w:val="center"/>
        </w:trPr>
        <w:tc>
          <w:tcPr>
            <w:tcW w:w="9752" w:type="dxa"/>
            <w:gridSpan w:val="2"/>
          </w:tcPr>
          <w:p w14:paraId="3E6F9594" w14:textId="77777777" w:rsidR="007E32AB" w:rsidRPr="00183DF4" w:rsidRDefault="007E32AB" w:rsidP="00176318">
            <w:pPr>
              <w:keepNext/>
            </w:pPr>
          </w:p>
        </w:tc>
      </w:tr>
      <w:tr w:rsidR="007E32AB" w:rsidRPr="00183DF4" w14:paraId="5D27D8E9" w14:textId="77777777" w:rsidTr="00176318">
        <w:trPr>
          <w:jc w:val="center"/>
        </w:trPr>
        <w:tc>
          <w:tcPr>
            <w:tcW w:w="4876" w:type="dxa"/>
            <w:hideMark/>
          </w:tcPr>
          <w:p w14:paraId="396DEC09" w14:textId="77777777" w:rsidR="007E32AB" w:rsidRPr="00183DF4" w:rsidRDefault="007E32AB" w:rsidP="00176318">
            <w:pPr>
              <w:pStyle w:val="ColumnHeading"/>
              <w:keepNext/>
            </w:pPr>
            <w:r w:rsidRPr="00183DF4">
              <w:t>Komisijos siūlomas tekstas</w:t>
            </w:r>
          </w:p>
        </w:tc>
        <w:tc>
          <w:tcPr>
            <w:tcW w:w="4876" w:type="dxa"/>
            <w:hideMark/>
          </w:tcPr>
          <w:p w14:paraId="4904EDE9" w14:textId="77777777" w:rsidR="007E32AB" w:rsidRPr="00183DF4" w:rsidRDefault="007E32AB" w:rsidP="00176318">
            <w:pPr>
              <w:pStyle w:val="ColumnHeading"/>
              <w:keepNext/>
            </w:pPr>
            <w:r w:rsidRPr="00183DF4">
              <w:t>Pakeitimas</w:t>
            </w:r>
          </w:p>
        </w:tc>
      </w:tr>
      <w:tr w:rsidR="007E32AB" w:rsidRPr="00183DF4" w14:paraId="610252A7" w14:textId="77777777" w:rsidTr="00176318">
        <w:trPr>
          <w:jc w:val="center"/>
        </w:trPr>
        <w:tc>
          <w:tcPr>
            <w:tcW w:w="4876" w:type="dxa"/>
            <w:hideMark/>
          </w:tcPr>
          <w:p w14:paraId="5CB9579B" w14:textId="77777777" w:rsidR="007E32AB" w:rsidRPr="00183DF4" w:rsidRDefault="007E32AB" w:rsidP="00176318">
            <w:pPr>
              <w:pStyle w:val="Normal6"/>
            </w:pPr>
            <w:r w:rsidRPr="00183DF4">
              <w:t xml:space="preserve">Valstybės narės </w:t>
            </w:r>
            <w:r w:rsidRPr="00183DF4">
              <w:rPr>
                <w:b/>
                <w:i/>
              </w:rPr>
              <w:t xml:space="preserve">užtikrina, kad prašytojai, kuriems buvo sudaryta </w:t>
            </w:r>
            <w:r w:rsidRPr="00183DF4">
              <w:t xml:space="preserve">galimybė patekti į darbo rinką </w:t>
            </w:r>
            <w:r w:rsidRPr="00183DF4">
              <w:rPr>
                <w:b/>
                <w:i/>
              </w:rPr>
              <w:t>pagal</w:t>
            </w:r>
            <w:r w:rsidRPr="00183DF4">
              <w:t xml:space="preserve"> </w:t>
            </w:r>
            <w:r w:rsidRPr="00183DF4">
              <w:rPr>
                <w:b/>
                <w:i/>
              </w:rPr>
              <w:t>1 dalį</w:t>
            </w:r>
            <w:r w:rsidRPr="00183DF4">
              <w:t>, turėtų veiksmingas galimybes patekti į darbo rinką.</w:t>
            </w:r>
          </w:p>
        </w:tc>
        <w:tc>
          <w:tcPr>
            <w:tcW w:w="4876" w:type="dxa"/>
            <w:hideMark/>
          </w:tcPr>
          <w:p w14:paraId="4D62C3E7" w14:textId="77777777" w:rsidR="007E32AB" w:rsidRPr="00183DF4" w:rsidRDefault="007E32AB" w:rsidP="00176318">
            <w:pPr>
              <w:pStyle w:val="Normal6"/>
              <w:rPr>
                <w:szCs w:val="24"/>
              </w:rPr>
            </w:pPr>
            <w:r w:rsidRPr="00183DF4">
              <w:t xml:space="preserve">Valstybės narės </w:t>
            </w:r>
            <w:r w:rsidRPr="00183DF4">
              <w:rPr>
                <w:b/>
                <w:i/>
              </w:rPr>
              <w:t>nustato sąlygas, kuriomis prašytojui suteikiama</w:t>
            </w:r>
            <w:r w:rsidRPr="00183DF4">
              <w:t xml:space="preserve"> galimybė patekti į darbo rinką, </w:t>
            </w:r>
            <w:r w:rsidRPr="00183DF4">
              <w:rPr>
                <w:b/>
                <w:i/>
              </w:rPr>
              <w:t>pagal nacionalinę teisę ir užtikrinant, kad prašytojai</w:t>
            </w:r>
            <w:r w:rsidRPr="00183DF4">
              <w:t xml:space="preserve"> turėtų veiksmingas galimybes patekti į darbo rinką.</w:t>
            </w:r>
          </w:p>
        </w:tc>
      </w:tr>
    </w:tbl>
    <w:p w14:paraId="3129B36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7D51F83" w14:textId="77777777" w:rsidR="007E32AB" w:rsidRPr="00183DF4" w:rsidRDefault="007E32AB" w:rsidP="007E32AB">
      <w:r w:rsidRPr="00183DF4">
        <w:rPr>
          <w:rStyle w:val="HideTWBExt"/>
          <w:noProof w:val="0"/>
        </w:rPr>
        <w:t>&lt;/AmendB&gt;</w:t>
      </w:r>
    </w:p>
    <w:p w14:paraId="39CE4CF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307</w:t>
      </w:r>
      <w:r w:rsidRPr="00183DF4">
        <w:rPr>
          <w:rStyle w:val="HideTWBExt"/>
          <w:b w:val="0"/>
          <w:noProof w:val="0"/>
        </w:rPr>
        <w:t>&lt;/NumAmB&gt;</w:t>
      </w:r>
    </w:p>
    <w:p w14:paraId="3A6CA296"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Elly Schlein, Anna Hedh, Cécile Kashetu Kyenge</w:t>
      </w:r>
      <w:r w:rsidRPr="00183DF4">
        <w:rPr>
          <w:rStyle w:val="HideTWBExt"/>
          <w:b w:val="0"/>
          <w:noProof w:val="0"/>
        </w:rPr>
        <w:t>&lt;/Members&gt;</w:t>
      </w:r>
    </w:p>
    <w:p w14:paraId="74A6270F" w14:textId="77777777" w:rsidR="007E32AB" w:rsidRPr="00183DF4" w:rsidRDefault="007E32AB" w:rsidP="007E32AB">
      <w:r w:rsidRPr="00183DF4">
        <w:rPr>
          <w:rStyle w:val="HideTWBExt"/>
          <w:noProof w:val="0"/>
        </w:rPr>
        <w:t>&lt;/RepeatBlock-By&gt;</w:t>
      </w:r>
    </w:p>
    <w:p w14:paraId="2535711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E408F4C" w14:textId="7B9BF752"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1192432" w14:textId="77777777" w:rsidTr="00176318">
        <w:trPr>
          <w:jc w:val="center"/>
        </w:trPr>
        <w:tc>
          <w:tcPr>
            <w:tcW w:w="9752" w:type="dxa"/>
            <w:gridSpan w:val="2"/>
          </w:tcPr>
          <w:p w14:paraId="5DC60776" w14:textId="77777777" w:rsidR="007E32AB" w:rsidRPr="00183DF4" w:rsidRDefault="007E32AB" w:rsidP="00176318">
            <w:pPr>
              <w:keepNext/>
            </w:pPr>
          </w:p>
        </w:tc>
      </w:tr>
      <w:tr w:rsidR="007E32AB" w:rsidRPr="00183DF4" w14:paraId="52D3F2BE" w14:textId="77777777" w:rsidTr="00176318">
        <w:trPr>
          <w:jc w:val="center"/>
        </w:trPr>
        <w:tc>
          <w:tcPr>
            <w:tcW w:w="4876" w:type="dxa"/>
            <w:hideMark/>
          </w:tcPr>
          <w:p w14:paraId="0C8E3BFA" w14:textId="77777777" w:rsidR="007E32AB" w:rsidRPr="00183DF4" w:rsidRDefault="007E32AB" w:rsidP="00176318">
            <w:pPr>
              <w:pStyle w:val="ColumnHeading"/>
              <w:keepNext/>
            </w:pPr>
            <w:r w:rsidRPr="00183DF4">
              <w:t>Komisijos siūlomas tekstas</w:t>
            </w:r>
          </w:p>
        </w:tc>
        <w:tc>
          <w:tcPr>
            <w:tcW w:w="4876" w:type="dxa"/>
            <w:hideMark/>
          </w:tcPr>
          <w:p w14:paraId="479FA6EF" w14:textId="77777777" w:rsidR="007E32AB" w:rsidRPr="00183DF4" w:rsidRDefault="007E32AB" w:rsidP="00176318">
            <w:pPr>
              <w:pStyle w:val="ColumnHeading"/>
              <w:keepNext/>
            </w:pPr>
            <w:r w:rsidRPr="00183DF4">
              <w:t>Pakeitimas</w:t>
            </w:r>
          </w:p>
        </w:tc>
      </w:tr>
      <w:tr w:rsidR="007E32AB" w:rsidRPr="00183DF4" w14:paraId="762726E6" w14:textId="77777777" w:rsidTr="00176318">
        <w:trPr>
          <w:jc w:val="center"/>
        </w:trPr>
        <w:tc>
          <w:tcPr>
            <w:tcW w:w="4876" w:type="dxa"/>
            <w:hideMark/>
          </w:tcPr>
          <w:p w14:paraId="28144DA6" w14:textId="77777777" w:rsidR="007E32AB" w:rsidRPr="00183DF4" w:rsidRDefault="007E32AB" w:rsidP="00176318">
            <w:pPr>
              <w:pStyle w:val="Normal6"/>
            </w:pPr>
            <w:r w:rsidRPr="00183DF4">
              <w:rPr>
                <w:b/>
                <w:i/>
              </w:rPr>
              <w:t>Valstybės narės darbo rinkos politikos sumetimais gali patikrinti, ar darbo vietos negali užimti atitinkamos valstybės narės piliečiai, kiti Sąjungos piliečiai arba teisėtai toje valstybėje narėje gyvenantys trečiųjų šalių piliečiai.</w:t>
            </w:r>
          </w:p>
        </w:tc>
        <w:tc>
          <w:tcPr>
            <w:tcW w:w="4876" w:type="dxa"/>
            <w:hideMark/>
          </w:tcPr>
          <w:p w14:paraId="2DF39EFD" w14:textId="77777777" w:rsidR="007E32AB" w:rsidRPr="00183DF4" w:rsidRDefault="007E32AB" w:rsidP="00176318">
            <w:pPr>
              <w:pStyle w:val="Normal6"/>
              <w:rPr>
                <w:szCs w:val="24"/>
              </w:rPr>
            </w:pPr>
            <w:r w:rsidRPr="00183DF4">
              <w:rPr>
                <w:b/>
                <w:i/>
              </w:rPr>
              <w:t>Išbraukta.</w:t>
            </w:r>
          </w:p>
        </w:tc>
      </w:tr>
    </w:tbl>
    <w:p w14:paraId="570C415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C335CC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97B24A6" w14:textId="77777777" w:rsidR="007E32AB" w:rsidRPr="00183DF4" w:rsidRDefault="007E32AB" w:rsidP="007E32AB">
      <w:pPr>
        <w:pStyle w:val="Normal12Italic"/>
        <w:rPr>
          <w:noProof w:val="0"/>
        </w:rPr>
      </w:pPr>
      <w:r w:rsidRPr="00183DF4">
        <w:rPr>
          <w:noProof w:val="0"/>
        </w:rPr>
        <w:t>Kai aišku, kad prašytojas turi nemažą galimybę gauti tarptautinę apsaugą, jis turėtų būti skatinamas kuo greičiau integruotis į priimančią visuomenę. Todėl nėra prasmės riboti jo galimybių patekti į darbo rinką įvedant darbo rinkos tyrimą.</w:t>
      </w:r>
    </w:p>
    <w:p w14:paraId="7439AC6C" w14:textId="77777777" w:rsidR="007E32AB" w:rsidRPr="00183DF4" w:rsidRDefault="007E32AB" w:rsidP="007E32AB">
      <w:r w:rsidRPr="00183DF4">
        <w:rPr>
          <w:rStyle w:val="HideTWBExt"/>
          <w:noProof w:val="0"/>
        </w:rPr>
        <w:t>&lt;/AmendB&gt;</w:t>
      </w:r>
    </w:p>
    <w:p w14:paraId="3E2911B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308</w:t>
      </w:r>
      <w:r w:rsidRPr="00183DF4">
        <w:rPr>
          <w:rStyle w:val="HideTWBExt"/>
          <w:b w:val="0"/>
          <w:noProof w:val="0"/>
        </w:rPr>
        <w:t>&lt;/NumAmB&gt;</w:t>
      </w:r>
    </w:p>
    <w:p w14:paraId="48996216"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3F54C035" w14:textId="77777777" w:rsidR="007E32AB" w:rsidRPr="00183DF4" w:rsidRDefault="007E32AB" w:rsidP="007E32AB">
      <w:r w:rsidRPr="00183DF4">
        <w:rPr>
          <w:rStyle w:val="HideTWBExt"/>
          <w:noProof w:val="0"/>
        </w:rPr>
        <w:t>&lt;/RepeatBlock-By&gt;</w:t>
      </w:r>
    </w:p>
    <w:p w14:paraId="315E7F6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14A7D92" w14:textId="6CE19AC1"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BF7D36F" w14:textId="77777777" w:rsidTr="00176318">
        <w:trPr>
          <w:jc w:val="center"/>
        </w:trPr>
        <w:tc>
          <w:tcPr>
            <w:tcW w:w="9752" w:type="dxa"/>
            <w:gridSpan w:val="2"/>
          </w:tcPr>
          <w:p w14:paraId="71BFF3C5" w14:textId="77777777" w:rsidR="007E32AB" w:rsidRPr="00183DF4" w:rsidRDefault="007E32AB" w:rsidP="00176318">
            <w:pPr>
              <w:keepNext/>
            </w:pPr>
          </w:p>
        </w:tc>
      </w:tr>
      <w:tr w:rsidR="007E32AB" w:rsidRPr="00183DF4" w14:paraId="31E7E55E" w14:textId="77777777" w:rsidTr="00176318">
        <w:trPr>
          <w:jc w:val="center"/>
        </w:trPr>
        <w:tc>
          <w:tcPr>
            <w:tcW w:w="4876" w:type="dxa"/>
            <w:hideMark/>
          </w:tcPr>
          <w:p w14:paraId="1D7747BB" w14:textId="77777777" w:rsidR="007E32AB" w:rsidRPr="00183DF4" w:rsidRDefault="007E32AB" w:rsidP="00176318">
            <w:pPr>
              <w:pStyle w:val="ColumnHeading"/>
              <w:keepNext/>
            </w:pPr>
            <w:r w:rsidRPr="00183DF4">
              <w:t>Komisijos siūlomas tekstas</w:t>
            </w:r>
          </w:p>
        </w:tc>
        <w:tc>
          <w:tcPr>
            <w:tcW w:w="4876" w:type="dxa"/>
            <w:hideMark/>
          </w:tcPr>
          <w:p w14:paraId="040794E6" w14:textId="77777777" w:rsidR="007E32AB" w:rsidRPr="00183DF4" w:rsidRDefault="007E32AB" w:rsidP="00176318">
            <w:pPr>
              <w:pStyle w:val="ColumnHeading"/>
              <w:keepNext/>
            </w:pPr>
            <w:r w:rsidRPr="00183DF4">
              <w:t>Pakeitimas</w:t>
            </w:r>
          </w:p>
        </w:tc>
      </w:tr>
      <w:tr w:rsidR="007E32AB" w:rsidRPr="00183DF4" w14:paraId="3C96BC9A" w14:textId="77777777" w:rsidTr="00176318">
        <w:trPr>
          <w:jc w:val="center"/>
        </w:trPr>
        <w:tc>
          <w:tcPr>
            <w:tcW w:w="4876" w:type="dxa"/>
            <w:hideMark/>
          </w:tcPr>
          <w:p w14:paraId="28570843" w14:textId="77777777" w:rsidR="007E32AB" w:rsidRPr="00183DF4" w:rsidRDefault="007E32AB" w:rsidP="00176318">
            <w:pPr>
              <w:pStyle w:val="Normal6"/>
            </w:pPr>
            <w:r w:rsidRPr="00183DF4">
              <w:rPr>
                <w:b/>
                <w:i/>
              </w:rPr>
              <w:t>Valstybės narės darbo rinkos politikos sumetimais gali patikrinti, ar darbo vietos negali užimti atitinkamos valstybės narės piliečiai, kiti Sąjungos piliečiai arba teisėtai toje valstybėje narėje gyvenantys trečiųjų šalių piliečiai.</w:t>
            </w:r>
          </w:p>
        </w:tc>
        <w:tc>
          <w:tcPr>
            <w:tcW w:w="4876" w:type="dxa"/>
            <w:hideMark/>
          </w:tcPr>
          <w:p w14:paraId="2DE4C643" w14:textId="77777777" w:rsidR="007E32AB" w:rsidRPr="00183DF4" w:rsidRDefault="007E32AB" w:rsidP="00176318">
            <w:pPr>
              <w:pStyle w:val="Normal6"/>
              <w:rPr>
                <w:szCs w:val="24"/>
              </w:rPr>
            </w:pPr>
            <w:r w:rsidRPr="00183DF4">
              <w:rPr>
                <w:b/>
                <w:i/>
              </w:rPr>
              <w:t>Išbraukta.</w:t>
            </w:r>
          </w:p>
        </w:tc>
      </w:tr>
    </w:tbl>
    <w:p w14:paraId="7DCE25A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886687A"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7630C2E" w14:textId="77777777" w:rsidR="007E32AB" w:rsidRPr="00183DF4" w:rsidRDefault="007E32AB" w:rsidP="007E32AB">
      <w:pPr>
        <w:pStyle w:val="Normal12Italic"/>
        <w:rPr>
          <w:noProof w:val="0"/>
        </w:rPr>
      </w:pPr>
      <w:r w:rsidRPr="00183DF4">
        <w:rPr>
          <w:noProof w:val="0"/>
        </w:rPr>
        <w:t>Šiuo išbraukimu siekiama suderinti tekstą su 15 straipsnio 3 punktu dėl valstybių narių įsipareigojimo užtikrinti vienodą požiūrį į prašytojus darbo klausimais. Pakeitimas iš tikrųjų susijęs su žodžiais, kurie nėra esminėje dalyje, tačiau šie žodžiai neturėtų jokio prasmės, jeigu nebūtų esminės dalies.</w:t>
      </w:r>
    </w:p>
    <w:p w14:paraId="7DD6FDD9" w14:textId="77777777" w:rsidR="007E32AB" w:rsidRPr="00183DF4" w:rsidRDefault="007E32AB" w:rsidP="007E32AB">
      <w:r w:rsidRPr="00183DF4">
        <w:rPr>
          <w:rStyle w:val="HideTWBExt"/>
          <w:noProof w:val="0"/>
        </w:rPr>
        <w:t>&lt;/AmendB&gt;</w:t>
      </w:r>
    </w:p>
    <w:p w14:paraId="04C3065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309</w:t>
      </w:r>
      <w:r w:rsidRPr="00183DF4">
        <w:rPr>
          <w:rStyle w:val="HideTWBExt"/>
          <w:b w:val="0"/>
          <w:noProof w:val="0"/>
        </w:rPr>
        <w:t>&lt;/NumAmB&gt;</w:t>
      </w:r>
    </w:p>
    <w:p w14:paraId="48D7CC2A"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19C051CF"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020F30EB" w14:textId="77777777" w:rsidR="007E32AB" w:rsidRPr="00183DF4" w:rsidRDefault="007E32AB" w:rsidP="007E32AB">
      <w:r w:rsidRPr="00183DF4">
        <w:rPr>
          <w:rStyle w:val="HideTWBExt"/>
          <w:noProof w:val="0"/>
        </w:rPr>
        <w:t>&lt;/RepeatBlock-By&gt;</w:t>
      </w:r>
    </w:p>
    <w:p w14:paraId="1BD45C20"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CDEE64F" w14:textId="2C44F146"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0AB5596" w14:textId="77777777" w:rsidTr="00176318">
        <w:trPr>
          <w:jc w:val="center"/>
        </w:trPr>
        <w:tc>
          <w:tcPr>
            <w:tcW w:w="9752" w:type="dxa"/>
            <w:gridSpan w:val="2"/>
          </w:tcPr>
          <w:p w14:paraId="4E363565" w14:textId="77777777" w:rsidR="007E32AB" w:rsidRPr="00183DF4" w:rsidRDefault="007E32AB" w:rsidP="00176318">
            <w:pPr>
              <w:keepNext/>
            </w:pPr>
          </w:p>
        </w:tc>
      </w:tr>
      <w:tr w:rsidR="007E32AB" w:rsidRPr="00183DF4" w14:paraId="2B604059" w14:textId="77777777" w:rsidTr="00176318">
        <w:trPr>
          <w:jc w:val="center"/>
        </w:trPr>
        <w:tc>
          <w:tcPr>
            <w:tcW w:w="4876" w:type="dxa"/>
            <w:hideMark/>
          </w:tcPr>
          <w:p w14:paraId="17FF1291" w14:textId="77777777" w:rsidR="007E32AB" w:rsidRPr="00183DF4" w:rsidRDefault="007E32AB" w:rsidP="00176318">
            <w:pPr>
              <w:pStyle w:val="ColumnHeading"/>
              <w:keepNext/>
            </w:pPr>
            <w:r w:rsidRPr="00183DF4">
              <w:t>Komisijos siūlomas tekstas</w:t>
            </w:r>
          </w:p>
        </w:tc>
        <w:tc>
          <w:tcPr>
            <w:tcW w:w="4876" w:type="dxa"/>
            <w:hideMark/>
          </w:tcPr>
          <w:p w14:paraId="2F780B8F" w14:textId="77777777" w:rsidR="007E32AB" w:rsidRPr="00183DF4" w:rsidRDefault="007E32AB" w:rsidP="00176318">
            <w:pPr>
              <w:pStyle w:val="ColumnHeading"/>
              <w:keepNext/>
            </w:pPr>
            <w:r w:rsidRPr="00183DF4">
              <w:t>Pakeitimas</w:t>
            </w:r>
          </w:p>
        </w:tc>
      </w:tr>
      <w:tr w:rsidR="007E32AB" w:rsidRPr="00183DF4" w14:paraId="1B377C1C" w14:textId="77777777" w:rsidTr="00176318">
        <w:trPr>
          <w:jc w:val="center"/>
        </w:trPr>
        <w:tc>
          <w:tcPr>
            <w:tcW w:w="4876" w:type="dxa"/>
            <w:hideMark/>
          </w:tcPr>
          <w:p w14:paraId="2691502E" w14:textId="77777777" w:rsidR="007E32AB" w:rsidRPr="00183DF4" w:rsidRDefault="007E32AB" w:rsidP="00176318">
            <w:pPr>
              <w:pStyle w:val="Normal6"/>
            </w:pPr>
            <w:r w:rsidRPr="00183DF4">
              <w:rPr>
                <w:b/>
                <w:i/>
              </w:rPr>
              <w:t>Valstybės narės darbo rinkos politikos sumetimais gali patikrinti, ar darbo vietos negali užimti atitinkamos valstybės narės piliečiai, kiti Sąjungos piliečiai arba teisėtai toje valstybėje narėje gyvenantys trečiųjų šalių piliečiai.</w:t>
            </w:r>
          </w:p>
        </w:tc>
        <w:tc>
          <w:tcPr>
            <w:tcW w:w="4876" w:type="dxa"/>
            <w:hideMark/>
          </w:tcPr>
          <w:p w14:paraId="2FBDB0E1" w14:textId="77777777" w:rsidR="007E32AB" w:rsidRPr="00183DF4" w:rsidRDefault="007E32AB" w:rsidP="00176318">
            <w:pPr>
              <w:pStyle w:val="Normal6"/>
              <w:rPr>
                <w:szCs w:val="24"/>
              </w:rPr>
            </w:pPr>
            <w:r w:rsidRPr="00183DF4">
              <w:rPr>
                <w:b/>
                <w:i/>
              </w:rPr>
              <w:t>Išbraukta.</w:t>
            </w:r>
          </w:p>
        </w:tc>
      </w:tr>
    </w:tbl>
    <w:p w14:paraId="3AA105E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E6B5C0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7B784B1" w14:textId="77777777" w:rsidR="007E32AB" w:rsidRPr="00183DF4" w:rsidRDefault="007E32AB" w:rsidP="007E32AB">
      <w:pPr>
        <w:pStyle w:val="Normal12Italic"/>
        <w:rPr>
          <w:noProof w:val="0"/>
        </w:rPr>
      </w:pPr>
      <w:r w:rsidRPr="00183DF4">
        <w:rPr>
          <w:noProof w:val="0"/>
        </w:rPr>
        <w:t>Šis pakeitimas yra neatsiejamai susijęs su kitais priimtinais pakeitimais pranešimo projekte, kuriuo siekiama sustiprinti veiksmingą galimybę patekti į darbo rinką prašytojams ir kuris yra būtinas siekiant užtikrinti, kad būtų išlaikyta vidinė teksto logika, skirta prašytojų integracijos perspektyvoms padidinti ir „antriniam judėjimui“ sumažinti.</w:t>
      </w:r>
    </w:p>
    <w:p w14:paraId="266A3A97" w14:textId="77777777" w:rsidR="007E32AB" w:rsidRPr="00183DF4" w:rsidRDefault="007E32AB" w:rsidP="007E32AB">
      <w:r w:rsidRPr="00183DF4">
        <w:rPr>
          <w:rStyle w:val="HideTWBExt"/>
          <w:noProof w:val="0"/>
        </w:rPr>
        <w:t>&lt;/AmendB&gt;</w:t>
      </w:r>
    </w:p>
    <w:p w14:paraId="786A070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310</w:t>
      </w:r>
      <w:r w:rsidRPr="00183DF4">
        <w:rPr>
          <w:rStyle w:val="HideTWBExt"/>
          <w:b w:val="0"/>
          <w:noProof w:val="0"/>
        </w:rPr>
        <w:t>&lt;/NumAmB&gt;</w:t>
      </w:r>
    </w:p>
    <w:p w14:paraId="169C8564" w14:textId="77777777" w:rsidR="007E32AB" w:rsidRPr="00183DF4" w:rsidRDefault="007E32AB" w:rsidP="007E32AB">
      <w:pPr>
        <w:pStyle w:val="NormalBold"/>
      </w:pPr>
      <w:r w:rsidRPr="00183DF4">
        <w:rPr>
          <w:rStyle w:val="HideTWBExt"/>
          <w:b w:val="0"/>
          <w:noProof w:val="0"/>
        </w:rPr>
        <w:t>&lt;RepeatBlock-By&gt;&lt;Members&gt;</w:t>
      </w:r>
      <w:r w:rsidRPr="00183DF4">
        <w:t>Salvatore Domenico Pogliese, Alessandra Mussolini</w:t>
      </w:r>
      <w:r w:rsidRPr="00183DF4">
        <w:rPr>
          <w:rStyle w:val="HideTWBExt"/>
          <w:b w:val="0"/>
          <w:noProof w:val="0"/>
        </w:rPr>
        <w:t>&lt;/Members&gt;</w:t>
      </w:r>
    </w:p>
    <w:p w14:paraId="0DB60BE6" w14:textId="77777777" w:rsidR="007E32AB" w:rsidRPr="00183DF4" w:rsidRDefault="007E32AB" w:rsidP="007E32AB">
      <w:r w:rsidRPr="00183DF4">
        <w:rPr>
          <w:rStyle w:val="HideTWBExt"/>
          <w:noProof w:val="0"/>
        </w:rPr>
        <w:t>&lt;/RepeatBlock-By&gt;</w:t>
      </w:r>
    </w:p>
    <w:p w14:paraId="1BF31D5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8BA7C6F" w14:textId="77777777" w:rsidR="007E32AB" w:rsidRPr="00183DF4" w:rsidRDefault="007E32AB" w:rsidP="007E32AB">
      <w:pPr>
        <w:pStyle w:val="NormalBold"/>
      </w:pPr>
      <w:r w:rsidRPr="00183DF4">
        <w:rPr>
          <w:rStyle w:val="HideTWBExt"/>
          <w:b w:val="0"/>
          <w:noProof w:val="0"/>
        </w:rPr>
        <w:t>&lt;Article&gt;</w:t>
      </w:r>
      <w:r w:rsidRPr="00183DF4">
        <w:t>15 straipsnio 2 dalies antra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1FA5B7D" w14:textId="77777777" w:rsidTr="00176318">
        <w:trPr>
          <w:jc w:val="center"/>
        </w:trPr>
        <w:tc>
          <w:tcPr>
            <w:tcW w:w="9752" w:type="dxa"/>
            <w:gridSpan w:val="2"/>
          </w:tcPr>
          <w:p w14:paraId="05448DA3" w14:textId="77777777" w:rsidR="007E32AB" w:rsidRPr="00183DF4" w:rsidRDefault="007E32AB" w:rsidP="00176318">
            <w:pPr>
              <w:keepNext/>
            </w:pPr>
          </w:p>
        </w:tc>
      </w:tr>
      <w:tr w:rsidR="007E32AB" w:rsidRPr="00183DF4" w14:paraId="6E2DC8FF" w14:textId="77777777" w:rsidTr="00176318">
        <w:trPr>
          <w:jc w:val="center"/>
        </w:trPr>
        <w:tc>
          <w:tcPr>
            <w:tcW w:w="4876" w:type="dxa"/>
            <w:hideMark/>
          </w:tcPr>
          <w:p w14:paraId="6C94A9DE" w14:textId="77777777" w:rsidR="007E32AB" w:rsidRPr="00183DF4" w:rsidRDefault="007E32AB" w:rsidP="00176318">
            <w:pPr>
              <w:pStyle w:val="ColumnHeading"/>
              <w:keepNext/>
            </w:pPr>
            <w:r w:rsidRPr="00183DF4">
              <w:t>Komisijos siūlomas tekstas</w:t>
            </w:r>
          </w:p>
        </w:tc>
        <w:tc>
          <w:tcPr>
            <w:tcW w:w="4876" w:type="dxa"/>
            <w:hideMark/>
          </w:tcPr>
          <w:p w14:paraId="1E45933A" w14:textId="77777777" w:rsidR="007E32AB" w:rsidRPr="00183DF4" w:rsidRDefault="007E32AB" w:rsidP="00176318">
            <w:pPr>
              <w:pStyle w:val="ColumnHeading"/>
              <w:keepNext/>
            </w:pPr>
            <w:r w:rsidRPr="00183DF4">
              <w:t>Pakeitimas</w:t>
            </w:r>
          </w:p>
        </w:tc>
      </w:tr>
      <w:tr w:rsidR="007E32AB" w:rsidRPr="00183DF4" w14:paraId="2858EE84" w14:textId="77777777" w:rsidTr="00176318">
        <w:trPr>
          <w:jc w:val="center"/>
        </w:trPr>
        <w:tc>
          <w:tcPr>
            <w:tcW w:w="4876" w:type="dxa"/>
            <w:hideMark/>
          </w:tcPr>
          <w:p w14:paraId="6D84CFED" w14:textId="77777777" w:rsidR="007E32AB" w:rsidRPr="00183DF4" w:rsidRDefault="007E32AB" w:rsidP="00176318">
            <w:pPr>
              <w:pStyle w:val="Normal6"/>
            </w:pPr>
            <w:r w:rsidRPr="00183DF4">
              <w:t>Valstybės narės darbo rinkos politikos sumetimais gali patikrinti, ar darbo vietos negali užimti atitinkamos valstybės narės piliečiai, kiti Sąjungos piliečiai arba teisėtai toje valstybėje narėje gyvenantys trečiųjų šalių piliečiai.</w:t>
            </w:r>
          </w:p>
        </w:tc>
        <w:tc>
          <w:tcPr>
            <w:tcW w:w="4876" w:type="dxa"/>
            <w:hideMark/>
          </w:tcPr>
          <w:p w14:paraId="1B29A984" w14:textId="77777777" w:rsidR="007E32AB" w:rsidRPr="00183DF4" w:rsidRDefault="007E32AB" w:rsidP="00176318">
            <w:pPr>
              <w:pStyle w:val="Normal6"/>
              <w:rPr>
                <w:szCs w:val="24"/>
              </w:rPr>
            </w:pPr>
            <w:r w:rsidRPr="00183DF4">
              <w:t>Valstybės narės darbo rinkos politikos sumetimais</w:t>
            </w:r>
            <w:r w:rsidRPr="00183DF4">
              <w:rPr>
                <w:b/>
                <w:i/>
              </w:rPr>
              <w:t>, ypač atsižvelgdamos į jaunimo nedarbą,</w:t>
            </w:r>
            <w:r w:rsidRPr="00183DF4">
              <w:t xml:space="preserve"> gali patikrinti, ar darbo vietos negali užimti atitinkamos valstybės narės piliečiai, kiti Sąjungos piliečiai arba teisėtai toje valstybėje narėje gyvenantys trečiųjų šalių piliečiai</w:t>
            </w:r>
            <w:r w:rsidRPr="00183DF4">
              <w:rPr>
                <w:b/>
                <w:i/>
              </w:rPr>
              <w:t>, ir užtikrinti pagreitintą įdarbinimą</w:t>
            </w:r>
            <w:r w:rsidRPr="00183DF4">
              <w:t>.</w:t>
            </w:r>
          </w:p>
        </w:tc>
      </w:tr>
    </w:tbl>
    <w:p w14:paraId="76C3155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3515BCB0"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DF473F2" w14:textId="2C6BFB0E" w:rsidR="007E32AB" w:rsidRPr="00183DF4" w:rsidRDefault="000E04D8" w:rsidP="007E32AB">
      <w:pPr>
        <w:pStyle w:val="Normal12Italic"/>
      </w:pPr>
      <w:r w:rsidRPr="00183DF4">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14:paraId="4610D3BF" w14:textId="694CF3AB" w:rsidR="007E32AB" w:rsidRPr="00183DF4" w:rsidRDefault="007E32AB" w:rsidP="00183C88">
      <w:pPr>
        <w:tabs>
          <w:tab w:val="left" w:pos="6870"/>
        </w:tabs>
      </w:pPr>
      <w:r w:rsidRPr="00183DF4">
        <w:rPr>
          <w:rStyle w:val="HideTWBExt"/>
          <w:noProof w:val="0"/>
        </w:rPr>
        <w:t>&lt;/AmendB&gt;</w:t>
      </w:r>
      <w:r w:rsidR="00183C88">
        <w:rPr>
          <w:rStyle w:val="HideTWBExt"/>
          <w:noProof w:val="0"/>
          <w:vanish w:val="0"/>
        </w:rPr>
        <w:tab/>
      </w:r>
    </w:p>
    <w:p w14:paraId="7BCDA7B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311</w:t>
      </w:r>
      <w:r w:rsidRPr="00183DF4">
        <w:rPr>
          <w:rStyle w:val="HideTWBExt"/>
          <w:b w:val="0"/>
          <w:noProof w:val="0"/>
        </w:rPr>
        <w:t>&lt;/NumAmB&gt;</w:t>
      </w:r>
    </w:p>
    <w:p w14:paraId="1BA85DD1" w14:textId="77777777" w:rsidR="007E32AB" w:rsidRPr="00183DF4" w:rsidRDefault="007E32AB" w:rsidP="007E32AB">
      <w:pPr>
        <w:pStyle w:val="NormalBold"/>
      </w:pPr>
      <w:r w:rsidRPr="00183DF4">
        <w:rPr>
          <w:rStyle w:val="HideTWBExt"/>
          <w:b w:val="0"/>
          <w:noProof w:val="0"/>
        </w:rPr>
        <w:t>&lt;RepeatBlock-By&gt;&lt;Members&gt;</w:t>
      </w:r>
      <w:r w:rsidRPr="00183DF4">
        <w:t>Kinga Gál</w:t>
      </w:r>
      <w:r w:rsidRPr="00183DF4">
        <w:rPr>
          <w:rStyle w:val="HideTWBExt"/>
          <w:b w:val="0"/>
          <w:noProof w:val="0"/>
        </w:rPr>
        <w:t>&lt;/Members&gt;</w:t>
      </w:r>
    </w:p>
    <w:p w14:paraId="2523ED46" w14:textId="77777777" w:rsidR="007E32AB" w:rsidRPr="00183DF4" w:rsidRDefault="007E32AB" w:rsidP="007E32AB">
      <w:r w:rsidRPr="00183DF4">
        <w:rPr>
          <w:rStyle w:val="HideTWBExt"/>
          <w:noProof w:val="0"/>
        </w:rPr>
        <w:t>&lt;/RepeatBlock-By&gt;</w:t>
      </w:r>
    </w:p>
    <w:p w14:paraId="6E5261C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97F11B2" w14:textId="130B3CB5"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DD8BDB0" w14:textId="77777777" w:rsidTr="00176318">
        <w:trPr>
          <w:jc w:val="center"/>
        </w:trPr>
        <w:tc>
          <w:tcPr>
            <w:tcW w:w="9752" w:type="dxa"/>
            <w:gridSpan w:val="2"/>
          </w:tcPr>
          <w:p w14:paraId="4AD6CF3A" w14:textId="77777777" w:rsidR="007E32AB" w:rsidRPr="00183DF4" w:rsidRDefault="007E32AB" w:rsidP="00176318">
            <w:pPr>
              <w:keepNext/>
            </w:pPr>
          </w:p>
        </w:tc>
      </w:tr>
      <w:tr w:rsidR="007E32AB" w:rsidRPr="00183DF4" w14:paraId="78ED08B0" w14:textId="77777777" w:rsidTr="00176318">
        <w:trPr>
          <w:jc w:val="center"/>
        </w:trPr>
        <w:tc>
          <w:tcPr>
            <w:tcW w:w="4876" w:type="dxa"/>
            <w:hideMark/>
          </w:tcPr>
          <w:p w14:paraId="6EF1C5B4" w14:textId="77777777" w:rsidR="007E32AB" w:rsidRPr="00183DF4" w:rsidRDefault="007E32AB" w:rsidP="00176318">
            <w:pPr>
              <w:pStyle w:val="ColumnHeading"/>
              <w:keepNext/>
            </w:pPr>
            <w:r w:rsidRPr="00183DF4">
              <w:t>Komisijos siūlomas tekstas</w:t>
            </w:r>
          </w:p>
        </w:tc>
        <w:tc>
          <w:tcPr>
            <w:tcW w:w="4876" w:type="dxa"/>
            <w:hideMark/>
          </w:tcPr>
          <w:p w14:paraId="4C3A7025" w14:textId="77777777" w:rsidR="007E32AB" w:rsidRPr="00183DF4" w:rsidRDefault="007E32AB" w:rsidP="00176318">
            <w:pPr>
              <w:pStyle w:val="ColumnHeading"/>
              <w:keepNext/>
            </w:pPr>
            <w:r w:rsidRPr="00183DF4">
              <w:t>Pakeitimas</w:t>
            </w:r>
          </w:p>
        </w:tc>
      </w:tr>
      <w:tr w:rsidR="007E32AB" w:rsidRPr="00183DF4" w14:paraId="2BB803AF" w14:textId="77777777" w:rsidTr="00176318">
        <w:trPr>
          <w:jc w:val="center"/>
        </w:trPr>
        <w:tc>
          <w:tcPr>
            <w:tcW w:w="4876" w:type="dxa"/>
            <w:hideMark/>
          </w:tcPr>
          <w:p w14:paraId="3873528E" w14:textId="77777777" w:rsidR="007E32AB" w:rsidRPr="00183DF4" w:rsidRDefault="007E32AB" w:rsidP="00176318">
            <w:pPr>
              <w:pStyle w:val="Normal6"/>
            </w:pPr>
            <w:r w:rsidRPr="00183DF4">
              <w:t xml:space="preserve">Valstybės narės darbo rinkos politikos sumetimais gali </w:t>
            </w:r>
            <w:r w:rsidRPr="00183DF4">
              <w:rPr>
                <w:b/>
                <w:i/>
              </w:rPr>
              <w:t>patikrinti, ar darbo vietos negali užimti atitinkamos valstybės narės piliečiai, kiti</w:t>
            </w:r>
            <w:r w:rsidRPr="00183DF4">
              <w:t xml:space="preserve"> Sąjungos</w:t>
            </w:r>
            <w:r w:rsidRPr="00183DF4">
              <w:rPr>
                <w:b/>
                <w:i/>
              </w:rPr>
              <w:t xml:space="preserve"> piliečiai arba teisėtai toje valstybėje narėje gyvenantys</w:t>
            </w:r>
            <w:r w:rsidRPr="00183DF4">
              <w:t xml:space="preserve"> trečiųjų šalių </w:t>
            </w:r>
            <w:r w:rsidRPr="00183DF4">
              <w:rPr>
                <w:b/>
                <w:i/>
              </w:rPr>
              <w:t>piliečiai</w:t>
            </w:r>
            <w:r w:rsidRPr="00183DF4">
              <w:t>.</w:t>
            </w:r>
          </w:p>
        </w:tc>
        <w:tc>
          <w:tcPr>
            <w:tcW w:w="4876" w:type="dxa"/>
            <w:hideMark/>
          </w:tcPr>
          <w:p w14:paraId="3B32ECED" w14:textId="77777777" w:rsidR="007E32AB" w:rsidRPr="00183DF4" w:rsidRDefault="007E32AB" w:rsidP="00176318">
            <w:pPr>
              <w:pStyle w:val="Normal6"/>
              <w:rPr>
                <w:szCs w:val="24"/>
              </w:rPr>
            </w:pPr>
            <w:r w:rsidRPr="00183DF4">
              <w:t xml:space="preserve">Valstybės narės darbo rinkos politikos sumetimais gali </w:t>
            </w:r>
            <w:r w:rsidRPr="00183DF4">
              <w:rPr>
                <w:b/>
                <w:i/>
              </w:rPr>
              <w:t>teikti pirmenybę</w:t>
            </w:r>
            <w:r w:rsidRPr="00183DF4">
              <w:t xml:space="preserve"> Sąjungos </w:t>
            </w:r>
            <w:r w:rsidRPr="00183DF4">
              <w:rPr>
                <w:b/>
                <w:i/>
              </w:rPr>
              <w:t>piliečiams arba valstybių, kurios yra Susitarimo dėl Europos ekonominės erdvės šalys, piliečiams, ir šalyje teisėtai gyvenantiems</w:t>
            </w:r>
            <w:r w:rsidRPr="00183DF4">
              <w:t xml:space="preserve"> trečiųjų šalių </w:t>
            </w:r>
            <w:r w:rsidRPr="00183DF4">
              <w:rPr>
                <w:b/>
                <w:i/>
              </w:rPr>
              <w:t>piliečiams</w:t>
            </w:r>
            <w:r w:rsidRPr="00183DF4">
              <w:t>.</w:t>
            </w:r>
          </w:p>
        </w:tc>
      </w:tr>
    </w:tbl>
    <w:p w14:paraId="4D72244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EE640C9" w14:textId="77777777" w:rsidR="007E32AB" w:rsidRPr="00183DF4" w:rsidRDefault="007E32AB" w:rsidP="007E32AB">
      <w:r w:rsidRPr="00183DF4">
        <w:rPr>
          <w:rStyle w:val="HideTWBExt"/>
          <w:noProof w:val="0"/>
        </w:rPr>
        <w:t>&lt;/AmendB&gt;</w:t>
      </w:r>
    </w:p>
    <w:p w14:paraId="4860AC5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312</w:t>
      </w:r>
      <w:r w:rsidRPr="00183DF4">
        <w:rPr>
          <w:rStyle w:val="HideTWBExt"/>
          <w:b w:val="0"/>
          <w:noProof w:val="0"/>
        </w:rPr>
        <w:t>&lt;/NumAmB&gt;</w:t>
      </w:r>
    </w:p>
    <w:p w14:paraId="3FC10137"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6A5872DE" w14:textId="77777777" w:rsidR="007E32AB" w:rsidRPr="00183DF4" w:rsidRDefault="007E32AB" w:rsidP="007E32AB">
      <w:r w:rsidRPr="00183DF4">
        <w:rPr>
          <w:rStyle w:val="HideTWBExt"/>
          <w:noProof w:val="0"/>
        </w:rPr>
        <w:t>&lt;/RepeatBlock-By&gt;</w:t>
      </w:r>
    </w:p>
    <w:p w14:paraId="5E3BB15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30E8E9A" w14:textId="451A6372"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0764C8D" w14:textId="77777777" w:rsidTr="00176318">
        <w:trPr>
          <w:jc w:val="center"/>
        </w:trPr>
        <w:tc>
          <w:tcPr>
            <w:tcW w:w="9752" w:type="dxa"/>
            <w:gridSpan w:val="2"/>
          </w:tcPr>
          <w:p w14:paraId="50816E6E" w14:textId="77777777" w:rsidR="007E32AB" w:rsidRPr="00183DF4" w:rsidRDefault="007E32AB" w:rsidP="00176318">
            <w:pPr>
              <w:keepNext/>
            </w:pPr>
          </w:p>
        </w:tc>
      </w:tr>
      <w:tr w:rsidR="007E32AB" w:rsidRPr="00183DF4" w14:paraId="4AA700A2" w14:textId="77777777" w:rsidTr="00176318">
        <w:trPr>
          <w:jc w:val="center"/>
        </w:trPr>
        <w:tc>
          <w:tcPr>
            <w:tcW w:w="4876" w:type="dxa"/>
            <w:hideMark/>
          </w:tcPr>
          <w:p w14:paraId="256387DA" w14:textId="77777777" w:rsidR="007E32AB" w:rsidRPr="00183DF4" w:rsidRDefault="007E32AB" w:rsidP="00176318">
            <w:pPr>
              <w:pStyle w:val="ColumnHeading"/>
              <w:keepNext/>
            </w:pPr>
            <w:r w:rsidRPr="00183DF4">
              <w:t>Komisijos siūlomas tekstas</w:t>
            </w:r>
          </w:p>
        </w:tc>
        <w:tc>
          <w:tcPr>
            <w:tcW w:w="4876" w:type="dxa"/>
            <w:hideMark/>
          </w:tcPr>
          <w:p w14:paraId="765F8CBC" w14:textId="77777777" w:rsidR="007E32AB" w:rsidRPr="00183DF4" w:rsidRDefault="007E32AB" w:rsidP="00176318">
            <w:pPr>
              <w:pStyle w:val="ColumnHeading"/>
              <w:keepNext/>
            </w:pPr>
            <w:r w:rsidRPr="00183DF4">
              <w:t>Pakeitimas</w:t>
            </w:r>
          </w:p>
        </w:tc>
      </w:tr>
      <w:tr w:rsidR="007E32AB" w:rsidRPr="00183DF4" w14:paraId="4DD45497" w14:textId="77777777" w:rsidTr="00176318">
        <w:trPr>
          <w:jc w:val="center"/>
        </w:trPr>
        <w:tc>
          <w:tcPr>
            <w:tcW w:w="4876" w:type="dxa"/>
            <w:hideMark/>
          </w:tcPr>
          <w:p w14:paraId="03D015E8" w14:textId="77777777" w:rsidR="007E32AB" w:rsidRPr="00183DF4" w:rsidRDefault="007E32AB" w:rsidP="00176318">
            <w:pPr>
              <w:pStyle w:val="Normal6"/>
            </w:pPr>
            <w:r w:rsidRPr="00183DF4">
              <w:t xml:space="preserve">Valstybės narės darbo rinkos politikos sumetimais gali </w:t>
            </w:r>
            <w:r w:rsidRPr="00183DF4">
              <w:rPr>
                <w:b/>
                <w:i/>
              </w:rPr>
              <w:t>patikrinti, ar darbo vietos negali užimti atitinkamos valstybės narės piliečiai, kiti</w:t>
            </w:r>
            <w:r w:rsidRPr="00183DF4">
              <w:t xml:space="preserve"> Sąjungos</w:t>
            </w:r>
            <w:r w:rsidRPr="00183DF4">
              <w:rPr>
                <w:b/>
                <w:i/>
              </w:rPr>
              <w:t xml:space="preserve"> piliečiai arba teisėtai toje valstybėje narėje gyvenantys</w:t>
            </w:r>
            <w:r w:rsidRPr="00183DF4">
              <w:t xml:space="preserve"> trečiųjų šalių </w:t>
            </w:r>
            <w:r w:rsidRPr="00183DF4">
              <w:rPr>
                <w:b/>
                <w:i/>
              </w:rPr>
              <w:t>piliečiai</w:t>
            </w:r>
            <w:r w:rsidRPr="00183DF4">
              <w:t>.</w:t>
            </w:r>
          </w:p>
        </w:tc>
        <w:tc>
          <w:tcPr>
            <w:tcW w:w="4876" w:type="dxa"/>
            <w:hideMark/>
          </w:tcPr>
          <w:p w14:paraId="60E50A98" w14:textId="77777777" w:rsidR="007E32AB" w:rsidRPr="00183DF4" w:rsidRDefault="007E32AB" w:rsidP="00176318">
            <w:pPr>
              <w:pStyle w:val="Normal6"/>
              <w:rPr>
                <w:szCs w:val="24"/>
              </w:rPr>
            </w:pPr>
            <w:r w:rsidRPr="00183DF4">
              <w:t xml:space="preserve">Valstybės narės darbo rinkos politikos sumetimais gali </w:t>
            </w:r>
            <w:r w:rsidRPr="00183DF4">
              <w:rPr>
                <w:b/>
                <w:i/>
              </w:rPr>
              <w:t>teikti pirmenybę</w:t>
            </w:r>
            <w:r w:rsidRPr="00183DF4">
              <w:t xml:space="preserve"> Sąjungos </w:t>
            </w:r>
            <w:r w:rsidRPr="00183DF4">
              <w:rPr>
                <w:b/>
                <w:i/>
              </w:rPr>
              <w:t>piliečiams arba valstybių, kurios yra Susitarimo dėl Europos ekonominės erdvės šalys, piliečiams, ir šalyje teisėtai gyvenantiems</w:t>
            </w:r>
            <w:r w:rsidRPr="00183DF4">
              <w:t xml:space="preserve"> trečiųjų šalių </w:t>
            </w:r>
            <w:r w:rsidRPr="00183DF4">
              <w:rPr>
                <w:b/>
                <w:i/>
              </w:rPr>
              <w:t>piliečiams</w:t>
            </w:r>
            <w:r w:rsidRPr="00183DF4">
              <w:t>.</w:t>
            </w:r>
          </w:p>
        </w:tc>
      </w:tr>
    </w:tbl>
    <w:p w14:paraId="65BE09D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68D1111"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CD49258" w14:textId="77777777" w:rsidR="007E32AB" w:rsidRPr="00183DF4" w:rsidRDefault="007E32AB" w:rsidP="007E32AB">
      <w:pPr>
        <w:pStyle w:val="Normal12Italic"/>
        <w:rPr>
          <w:noProof w:val="0"/>
        </w:rPr>
      </w:pPr>
      <w:r w:rsidRPr="00183DF4">
        <w:rPr>
          <w:noProof w:val="0"/>
        </w:rPr>
        <w:t>Turėtų būti išlaikytos dabartinės galiojančios Direktyvos 2013/33 nuostatos. Nagrinėjant prieglobsčio prašymą, pagrindinis aspektas yra humanitariniai poreikiai – ekonominiai aspektai turėtų būti antraeilis klausimas.</w:t>
      </w:r>
    </w:p>
    <w:p w14:paraId="71FEF349" w14:textId="77777777" w:rsidR="007E32AB" w:rsidRPr="00183DF4" w:rsidRDefault="007E32AB" w:rsidP="007E32AB">
      <w:r w:rsidRPr="00183DF4">
        <w:rPr>
          <w:rStyle w:val="HideTWBExt"/>
          <w:noProof w:val="0"/>
        </w:rPr>
        <w:t>&lt;/AmendB&gt;</w:t>
      </w:r>
    </w:p>
    <w:p w14:paraId="0242800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313</w:t>
      </w:r>
      <w:r w:rsidRPr="00183DF4">
        <w:rPr>
          <w:rStyle w:val="HideTWBExt"/>
          <w:b w:val="0"/>
          <w:noProof w:val="0"/>
        </w:rPr>
        <w:t>&lt;/NumAmB&gt;</w:t>
      </w:r>
    </w:p>
    <w:p w14:paraId="4C376BA8"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0529EC52" w14:textId="77777777" w:rsidR="007E32AB" w:rsidRPr="00183DF4" w:rsidRDefault="007E32AB" w:rsidP="007E32AB">
      <w:r w:rsidRPr="00183DF4">
        <w:rPr>
          <w:rStyle w:val="HideTWBExt"/>
          <w:noProof w:val="0"/>
        </w:rPr>
        <w:t>&lt;/RepeatBlock-By&gt;</w:t>
      </w:r>
    </w:p>
    <w:p w14:paraId="345BB99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DEAB6DC" w14:textId="70EC2907"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4F23ABD" w14:textId="77777777" w:rsidTr="00176318">
        <w:trPr>
          <w:jc w:val="center"/>
        </w:trPr>
        <w:tc>
          <w:tcPr>
            <w:tcW w:w="9752" w:type="dxa"/>
            <w:gridSpan w:val="2"/>
          </w:tcPr>
          <w:p w14:paraId="7075DED3" w14:textId="77777777" w:rsidR="007E32AB" w:rsidRPr="00183DF4" w:rsidRDefault="007E32AB" w:rsidP="00176318">
            <w:pPr>
              <w:keepNext/>
            </w:pPr>
          </w:p>
        </w:tc>
      </w:tr>
      <w:tr w:rsidR="007E32AB" w:rsidRPr="00183DF4" w14:paraId="2BF94060" w14:textId="77777777" w:rsidTr="00176318">
        <w:trPr>
          <w:jc w:val="center"/>
        </w:trPr>
        <w:tc>
          <w:tcPr>
            <w:tcW w:w="4876" w:type="dxa"/>
            <w:hideMark/>
          </w:tcPr>
          <w:p w14:paraId="0BC448B1" w14:textId="77777777" w:rsidR="007E32AB" w:rsidRPr="00183DF4" w:rsidRDefault="007E32AB" w:rsidP="00176318">
            <w:pPr>
              <w:pStyle w:val="ColumnHeading"/>
              <w:keepNext/>
            </w:pPr>
            <w:r w:rsidRPr="00183DF4">
              <w:t>Komisijos siūlomas tekstas</w:t>
            </w:r>
          </w:p>
        </w:tc>
        <w:tc>
          <w:tcPr>
            <w:tcW w:w="4876" w:type="dxa"/>
            <w:hideMark/>
          </w:tcPr>
          <w:p w14:paraId="042574AA" w14:textId="77777777" w:rsidR="007E32AB" w:rsidRPr="00183DF4" w:rsidRDefault="007E32AB" w:rsidP="00176318">
            <w:pPr>
              <w:pStyle w:val="ColumnHeading"/>
              <w:keepNext/>
            </w:pPr>
            <w:r w:rsidRPr="00183DF4">
              <w:t>Pakeitimas</w:t>
            </w:r>
          </w:p>
        </w:tc>
      </w:tr>
      <w:tr w:rsidR="007E32AB" w:rsidRPr="00183DF4" w14:paraId="57E43426" w14:textId="77777777" w:rsidTr="00176318">
        <w:trPr>
          <w:jc w:val="center"/>
        </w:trPr>
        <w:tc>
          <w:tcPr>
            <w:tcW w:w="4876" w:type="dxa"/>
            <w:hideMark/>
          </w:tcPr>
          <w:p w14:paraId="14277992" w14:textId="77777777" w:rsidR="007E32AB" w:rsidRPr="00183DF4" w:rsidRDefault="007E32AB" w:rsidP="00176318">
            <w:pPr>
              <w:pStyle w:val="Normal6"/>
            </w:pPr>
            <w:r w:rsidRPr="00183DF4">
              <w:t>Valstybės narės darbo rinkos politikos sumetimais gali patikrinti, ar darbo vietos negali užimti atitinkamos valstybės narės piliečiai, kiti Sąjungos piliečiai arba teisėtai toje valstybėje narėje gyvenantys trečiųjų šalių piliečiai.</w:t>
            </w:r>
          </w:p>
        </w:tc>
        <w:tc>
          <w:tcPr>
            <w:tcW w:w="4876" w:type="dxa"/>
            <w:hideMark/>
          </w:tcPr>
          <w:p w14:paraId="496F8F95" w14:textId="77777777" w:rsidR="007E32AB" w:rsidRPr="00183DF4" w:rsidRDefault="007E32AB" w:rsidP="00176318">
            <w:pPr>
              <w:pStyle w:val="Normal6"/>
              <w:rPr>
                <w:szCs w:val="24"/>
              </w:rPr>
            </w:pPr>
            <w:r w:rsidRPr="00183DF4">
              <w:t>Valstybės narės darbo rinkos politikos sumetimais gali patikrinti, ar darbo vietos negali užimti atitinkamos valstybės narės piliečiai, kiti Sąjungos piliečiai arba teisėtai toje valstybėje narėje gyvenantys trečiųjų šalių piliečiai</w:t>
            </w:r>
            <w:r w:rsidRPr="00183DF4">
              <w:rPr>
                <w:b/>
                <w:i/>
              </w:rPr>
              <w:t>, ir teikti jiems pirmenybę esant laisvoms darbo vietoms</w:t>
            </w:r>
            <w:r w:rsidRPr="00183DF4">
              <w:t>.</w:t>
            </w:r>
          </w:p>
        </w:tc>
      </w:tr>
    </w:tbl>
    <w:p w14:paraId="68B17AA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BBB6B99"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01BD45A" w14:textId="77777777" w:rsidR="007E32AB" w:rsidRPr="00183DF4" w:rsidRDefault="007E32AB" w:rsidP="007E32AB">
      <w:pPr>
        <w:pStyle w:val="Normal12Italic"/>
        <w:rPr>
          <w:noProof w:val="0"/>
        </w:rPr>
      </w:pPr>
      <w:r w:rsidRPr="00183DF4">
        <w:rPr>
          <w:noProof w:val="0"/>
        </w:rPr>
        <w:t>Užimtumo politikoje nacionalinei ir Sąjungos darbo jėgai visada turėtų būti teikiamas prioritetas.</w:t>
      </w:r>
    </w:p>
    <w:p w14:paraId="26AE5FA2" w14:textId="77777777" w:rsidR="007E32AB" w:rsidRPr="00183DF4" w:rsidRDefault="007E32AB" w:rsidP="007E32AB">
      <w:r w:rsidRPr="00183DF4">
        <w:rPr>
          <w:rStyle w:val="HideTWBExt"/>
          <w:noProof w:val="0"/>
        </w:rPr>
        <w:t>&lt;/AmendB&gt;</w:t>
      </w:r>
    </w:p>
    <w:p w14:paraId="6473EB7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314</w:t>
      </w:r>
      <w:r w:rsidRPr="00183DF4">
        <w:rPr>
          <w:rStyle w:val="HideTWBExt"/>
          <w:b w:val="0"/>
          <w:noProof w:val="0"/>
        </w:rPr>
        <w:t>&lt;/NumAmB&gt;</w:t>
      </w:r>
    </w:p>
    <w:p w14:paraId="4E1DDAA0" w14:textId="77777777" w:rsidR="007E32AB" w:rsidRPr="00183DF4" w:rsidRDefault="007E32AB" w:rsidP="007E32AB">
      <w:pPr>
        <w:pStyle w:val="NormalBold"/>
      </w:pPr>
      <w:r w:rsidRPr="00183DF4">
        <w:rPr>
          <w:rStyle w:val="HideTWBExt"/>
          <w:b w:val="0"/>
          <w:noProof w:val="0"/>
        </w:rPr>
        <w:t>&lt;RepeatBlock-By&gt;&lt;Members&gt;</w:t>
      </w:r>
      <w:r w:rsidRPr="00183DF4">
        <w:t>Jeroen Lenaers</w:t>
      </w:r>
      <w:r w:rsidRPr="00183DF4">
        <w:rPr>
          <w:rStyle w:val="HideTWBExt"/>
          <w:b w:val="0"/>
          <w:noProof w:val="0"/>
        </w:rPr>
        <w:t>&lt;/Members&gt;</w:t>
      </w:r>
    </w:p>
    <w:p w14:paraId="6A58F926" w14:textId="77777777" w:rsidR="007E32AB" w:rsidRPr="00183DF4" w:rsidRDefault="007E32AB" w:rsidP="007E32AB">
      <w:r w:rsidRPr="00183DF4">
        <w:rPr>
          <w:rStyle w:val="HideTWBExt"/>
          <w:noProof w:val="0"/>
        </w:rPr>
        <w:t>&lt;/RepeatBlock-By&gt;</w:t>
      </w:r>
    </w:p>
    <w:p w14:paraId="725B1C8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C61DB81" w14:textId="49E2822E" w:rsidR="007E32AB" w:rsidRPr="00183DF4" w:rsidRDefault="007E32AB" w:rsidP="007E32AB">
      <w:pPr>
        <w:pStyle w:val="NormalBold"/>
      </w:pPr>
      <w:r w:rsidRPr="00183DF4">
        <w:rPr>
          <w:rStyle w:val="HideTWBExt"/>
          <w:b w:val="0"/>
          <w:noProof w:val="0"/>
        </w:rPr>
        <w:t>&lt;Article&gt;</w:t>
      </w:r>
      <w:r w:rsidRPr="00183DF4">
        <w:t xml:space="preserve">15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95E71FE" w14:textId="77777777" w:rsidTr="00176318">
        <w:trPr>
          <w:jc w:val="center"/>
        </w:trPr>
        <w:tc>
          <w:tcPr>
            <w:tcW w:w="9752" w:type="dxa"/>
            <w:gridSpan w:val="2"/>
          </w:tcPr>
          <w:p w14:paraId="412EBEE7" w14:textId="77777777" w:rsidR="007E32AB" w:rsidRPr="00183DF4" w:rsidRDefault="007E32AB" w:rsidP="00176318">
            <w:pPr>
              <w:keepNext/>
            </w:pPr>
          </w:p>
        </w:tc>
      </w:tr>
      <w:tr w:rsidR="007E32AB" w:rsidRPr="00183DF4" w14:paraId="005E108F" w14:textId="77777777" w:rsidTr="00176318">
        <w:trPr>
          <w:jc w:val="center"/>
        </w:trPr>
        <w:tc>
          <w:tcPr>
            <w:tcW w:w="4876" w:type="dxa"/>
            <w:hideMark/>
          </w:tcPr>
          <w:p w14:paraId="77480173" w14:textId="77777777" w:rsidR="007E32AB" w:rsidRPr="00183DF4" w:rsidRDefault="007E32AB" w:rsidP="00176318">
            <w:pPr>
              <w:pStyle w:val="ColumnHeading"/>
              <w:keepNext/>
            </w:pPr>
            <w:r w:rsidRPr="00183DF4">
              <w:t>Komisijos siūlomas tekstas</w:t>
            </w:r>
          </w:p>
        </w:tc>
        <w:tc>
          <w:tcPr>
            <w:tcW w:w="4876" w:type="dxa"/>
            <w:hideMark/>
          </w:tcPr>
          <w:p w14:paraId="206C935D" w14:textId="77777777" w:rsidR="007E32AB" w:rsidRPr="00183DF4" w:rsidRDefault="007E32AB" w:rsidP="00176318">
            <w:pPr>
              <w:pStyle w:val="ColumnHeading"/>
              <w:keepNext/>
            </w:pPr>
            <w:r w:rsidRPr="00183DF4">
              <w:t>Pakeitimas</w:t>
            </w:r>
          </w:p>
        </w:tc>
      </w:tr>
      <w:tr w:rsidR="007E32AB" w:rsidRPr="00183DF4" w14:paraId="7E4B2653" w14:textId="77777777" w:rsidTr="00176318">
        <w:trPr>
          <w:jc w:val="center"/>
        </w:trPr>
        <w:tc>
          <w:tcPr>
            <w:tcW w:w="4876" w:type="dxa"/>
            <w:hideMark/>
          </w:tcPr>
          <w:p w14:paraId="33ADF326" w14:textId="77777777" w:rsidR="007E32AB" w:rsidRPr="00183DF4" w:rsidRDefault="007E32AB" w:rsidP="00176318">
            <w:pPr>
              <w:pStyle w:val="Normal6"/>
            </w:pPr>
            <w:r w:rsidRPr="00183DF4">
              <w:t>Valstybės narės darbo rinkos politikos sumetimais gali patikrinti, ar darbo vietos negali užimti atitinkamos valstybės narės piliečiai, kiti Sąjungos piliečiai arba teisėtai toje valstybėje narėje gyvenantys trečiųjų šalių piliečiai.</w:t>
            </w:r>
          </w:p>
        </w:tc>
        <w:tc>
          <w:tcPr>
            <w:tcW w:w="4876" w:type="dxa"/>
            <w:hideMark/>
          </w:tcPr>
          <w:p w14:paraId="3355D14C" w14:textId="77777777" w:rsidR="007E32AB" w:rsidRPr="00183DF4" w:rsidRDefault="007E32AB" w:rsidP="00176318">
            <w:pPr>
              <w:pStyle w:val="Normal6"/>
              <w:rPr>
                <w:szCs w:val="24"/>
              </w:rPr>
            </w:pPr>
            <w:r w:rsidRPr="00183DF4">
              <w:rPr>
                <w:b/>
                <w:i/>
              </w:rPr>
              <w:t>Nepažeidžiant 1 dalies,</w:t>
            </w:r>
            <w:r w:rsidRPr="00183DF4">
              <w:t xml:space="preserve"> valstybės narės darbo rinkos politikos sumetimais gali patikrinti, ar darbo vietos negali užimti atitinkamos valstybės narės piliečiai, kiti Sąjungos piliečiai arba teisėtai toje valstybėje narėje gyvenantys trečiųjų šalių piliečiai.</w:t>
            </w:r>
          </w:p>
        </w:tc>
      </w:tr>
    </w:tbl>
    <w:p w14:paraId="240A369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6DC0842" w14:textId="77777777" w:rsidR="007E32AB" w:rsidRPr="00183DF4" w:rsidRDefault="007E32AB" w:rsidP="007E32AB">
      <w:r w:rsidRPr="00183DF4">
        <w:rPr>
          <w:rStyle w:val="HideTWBExt"/>
          <w:noProof w:val="0"/>
        </w:rPr>
        <w:t>&lt;/AmendB&gt;</w:t>
      </w:r>
    </w:p>
    <w:p w14:paraId="1846012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315</w:t>
      </w:r>
      <w:r w:rsidRPr="00183DF4">
        <w:rPr>
          <w:rStyle w:val="HideTWBExt"/>
          <w:b w:val="0"/>
          <w:noProof w:val="0"/>
        </w:rPr>
        <w:t>&lt;/NumAmB&gt;</w:t>
      </w:r>
    </w:p>
    <w:p w14:paraId="50A635DD"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136D4830"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6277184D" w14:textId="77777777" w:rsidR="007E32AB" w:rsidRPr="00183DF4" w:rsidRDefault="007E32AB" w:rsidP="007E32AB">
      <w:r w:rsidRPr="00183DF4">
        <w:rPr>
          <w:rStyle w:val="HideTWBExt"/>
          <w:noProof w:val="0"/>
        </w:rPr>
        <w:t>&lt;/RepeatBlock-By&gt;</w:t>
      </w:r>
    </w:p>
    <w:p w14:paraId="0DEC2B0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83B51FB" w14:textId="77777777" w:rsidR="007E32AB" w:rsidRPr="00183DF4" w:rsidRDefault="007E32AB" w:rsidP="007E32AB">
      <w:pPr>
        <w:pStyle w:val="NormalBold"/>
      </w:pPr>
      <w:r w:rsidRPr="00183DF4">
        <w:rPr>
          <w:rStyle w:val="HideTWBExt"/>
          <w:b w:val="0"/>
          <w:noProof w:val="0"/>
        </w:rPr>
        <w:t>&lt;Article&gt;</w:t>
      </w:r>
      <w:r w:rsidRPr="00183DF4">
        <w:t>15 straipsnio 3 dalies pirmos pastraipos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B77DFD3" w14:textId="77777777" w:rsidTr="00176318">
        <w:trPr>
          <w:jc w:val="center"/>
        </w:trPr>
        <w:tc>
          <w:tcPr>
            <w:tcW w:w="9752" w:type="dxa"/>
            <w:gridSpan w:val="2"/>
          </w:tcPr>
          <w:p w14:paraId="56C4EAFD" w14:textId="77777777" w:rsidR="007E32AB" w:rsidRPr="00183DF4" w:rsidRDefault="007E32AB" w:rsidP="00176318">
            <w:pPr>
              <w:keepNext/>
            </w:pPr>
          </w:p>
        </w:tc>
      </w:tr>
      <w:tr w:rsidR="007E32AB" w:rsidRPr="00183DF4" w14:paraId="2AFF1EEA" w14:textId="77777777" w:rsidTr="00176318">
        <w:trPr>
          <w:jc w:val="center"/>
        </w:trPr>
        <w:tc>
          <w:tcPr>
            <w:tcW w:w="4876" w:type="dxa"/>
            <w:hideMark/>
          </w:tcPr>
          <w:p w14:paraId="20D27B6B" w14:textId="77777777" w:rsidR="007E32AB" w:rsidRPr="00183DF4" w:rsidRDefault="007E32AB" w:rsidP="00176318">
            <w:pPr>
              <w:pStyle w:val="ColumnHeading"/>
              <w:keepNext/>
            </w:pPr>
            <w:r w:rsidRPr="00183DF4">
              <w:t>Komisijos siūlomas tekstas</w:t>
            </w:r>
          </w:p>
        </w:tc>
        <w:tc>
          <w:tcPr>
            <w:tcW w:w="4876" w:type="dxa"/>
            <w:hideMark/>
          </w:tcPr>
          <w:p w14:paraId="45D58293" w14:textId="77777777" w:rsidR="007E32AB" w:rsidRPr="00183DF4" w:rsidRDefault="007E32AB" w:rsidP="00176318">
            <w:pPr>
              <w:pStyle w:val="ColumnHeading"/>
              <w:keepNext/>
            </w:pPr>
            <w:r w:rsidRPr="00183DF4">
              <w:t>Pakeitimas</w:t>
            </w:r>
          </w:p>
        </w:tc>
      </w:tr>
      <w:tr w:rsidR="007E32AB" w:rsidRPr="00183DF4" w14:paraId="78268DBE" w14:textId="77777777" w:rsidTr="00176318">
        <w:trPr>
          <w:jc w:val="center"/>
        </w:trPr>
        <w:tc>
          <w:tcPr>
            <w:tcW w:w="4876" w:type="dxa"/>
            <w:hideMark/>
          </w:tcPr>
          <w:p w14:paraId="1851C4DC" w14:textId="77777777" w:rsidR="007E32AB" w:rsidRPr="00183DF4" w:rsidRDefault="007E32AB" w:rsidP="00176318">
            <w:pPr>
              <w:pStyle w:val="Normal6"/>
            </w:pPr>
            <w:r w:rsidRPr="00183DF4">
              <w:t>3.</w:t>
            </w:r>
            <w:r w:rsidRPr="00183DF4">
              <w:tab/>
              <w:t>Valstybės narės užtikrina, kad su prašytojais būtų elgiamasi taip pat kaip su jos piliečiais šiose srityse:</w:t>
            </w:r>
          </w:p>
        </w:tc>
        <w:tc>
          <w:tcPr>
            <w:tcW w:w="4876" w:type="dxa"/>
            <w:hideMark/>
          </w:tcPr>
          <w:p w14:paraId="13F9FB33" w14:textId="77777777" w:rsidR="007E32AB" w:rsidRPr="00183DF4" w:rsidRDefault="007E32AB" w:rsidP="00176318">
            <w:pPr>
              <w:pStyle w:val="Normal6"/>
              <w:rPr>
                <w:szCs w:val="24"/>
              </w:rPr>
            </w:pPr>
            <w:r w:rsidRPr="00183DF4">
              <w:t>3.</w:t>
            </w:r>
            <w:r w:rsidRPr="00183DF4">
              <w:tab/>
              <w:t xml:space="preserve">Valstybės narės užtikrina, kad </w:t>
            </w:r>
            <w:r w:rsidRPr="00183DF4">
              <w:rPr>
                <w:b/>
                <w:i/>
              </w:rPr>
              <w:t>nuo tarptautinės apsaugos prašymo pateikimo datos</w:t>
            </w:r>
            <w:r w:rsidRPr="00183DF4">
              <w:t xml:space="preserve"> su prašytojais būtų elgiamasi taip pat kaip su jos piliečiais šiose srityse:</w:t>
            </w:r>
          </w:p>
        </w:tc>
      </w:tr>
    </w:tbl>
    <w:p w14:paraId="7A18B76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14083D2" w14:textId="77777777" w:rsidR="007E32AB" w:rsidRPr="00183DF4" w:rsidRDefault="007E32AB" w:rsidP="007E32AB">
      <w:r w:rsidRPr="00183DF4">
        <w:rPr>
          <w:rStyle w:val="HideTWBExt"/>
          <w:noProof w:val="0"/>
        </w:rPr>
        <w:t>&lt;/AmendB&gt;</w:t>
      </w:r>
    </w:p>
    <w:p w14:paraId="33458FA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316</w:t>
      </w:r>
      <w:r w:rsidRPr="00183DF4">
        <w:rPr>
          <w:rStyle w:val="HideTWBExt"/>
          <w:b w:val="0"/>
          <w:noProof w:val="0"/>
        </w:rPr>
        <w:t>&lt;/NumAmB&gt;</w:t>
      </w:r>
    </w:p>
    <w:p w14:paraId="0EA3D787"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3E9006D2" w14:textId="77777777" w:rsidR="007E32AB" w:rsidRPr="00183DF4" w:rsidRDefault="007E32AB" w:rsidP="007E32AB">
      <w:r w:rsidRPr="00183DF4">
        <w:rPr>
          <w:rStyle w:val="HideTWBExt"/>
          <w:noProof w:val="0"/>
        </w:rPr>
        <w:t>&lt;/RepeatBlock-By&gt;</w:t>
      </w:r>
    </w:p>
    <w:p w14:paraId="366289A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D47533B" w14:textId="2EB540E7"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4424DFF" w14:textId="77777777" w:rsidTr="00176318">
        <w:trPr>
          <w:jc w:val="center"/>
        </w:trPr>
        <w:tc>
          <w:tcPr>
            <w:tcW w:w="9752" w:type="dxa"/>
            <w:gridSpan w:val="2"/>
          </w:tcPr>
          <w:p w14:paraId="34510BE6" w14:textId="77777777" w:rsidR="007E32AB" w:rsidRPr="00183DF4" w:rsidRDefault="007E32AB" w:rsidP="00176318">
            <w:pPr>
              <w:keepNext/>
            </w:pPr>
          </w:p>
        </w:tc>
      </w:tr>
      <w:tr w:rsidR="007E32AB" w:rsidRPr="00183DF4" w14:paraId="6FFCAF15" w14:textId="77777777" w:rsidTr="00176318">
        <w:trPr>
          <w:jc w:val="center"/>
        </w:trPr>
        <w:tc>
          <w:tcPr>
            <w:tcW w:w="4876" w:type="dxa"/>
            <w:hideMark/>
          </w:tcPr>
          <w:p w14:paraId="1EB70881" w14:textId="77777777" w:rsidR="007E32AB" w:rsidRPr="00183DF4" w:rsidRDefault="007E32AB" w:rsidP="00176318">
            <w:pPr>
              <w:pStyle w:val="ColumnHeading"/>
              <w:keepNext/>
            </w:pPr>
            <w:r w:rsidRPr="00183DF4">
              <w:t>Komisijos siūlomas tekstas</w:t>
            </w:r>
          </w:p>
        </w:tc>
        <w:tc>
          <w:tcPr>
            <w:tcW w:w="4876" w:type="dxa"/>
            <w:hideMark/>
          </w:tcPr>
          <w:p w14:paraId="6ECE00AC" w14:textId="77777777" w:rsidR="007E32AB" w:rsidRPr="00183DF4" w:rsidRDefault="007E32AB" w:rsidP="00176318">
            <w:pPr>
              <w:pStyle w:val="ColumnHeading"/>
              <w:keepNext/>
            </w:pPr>
            <w:r w:rsidRPr="00183DF4">
              <w:t>Pakeitimas</w:t>
            </w:r>
          </w:p>
        </w:tc>
      </w:tr>
      <w:tr w:rsidR="007E32AB" w:rsidRPr="00183DF4" w14:paraId="7582CD09" w14:textId="77777777" w:rsidTr="00176318">
        <w:trPr>
          <w:jc w:val="center"/>
        </w:trPr>
        <w:tc>
          <w:tcPr>
            <w:tcW w:w="4876" w:type="dxa"/>
            <w:hideMark/>
          </w:tcPr>
          <w:p w14:paraId="4BD5A859" w14:textId="77777777" w:rsidR="007E32AB" w:rsidRPr="00183DF4" w:rsidRDefault="007E32AB" w:rsidP="00176318">
            <w:pPr>
              <w:pStyle w:val="Normal6"/>
            </w:pPr>
            <w:r w:rsidRPr="00183DF4">
              <w:t>3.</w:t>
            </w:r>
            <w:r w:rsidRPr="00183DF4">
              <w:tab/>
              <w:t xml:space="preserve">Valstybės narės </w:t>
            </w:r>
            <w:r w:rsidRPr="00183DF4">
              <w:rPr>
                <w:b/>
                <w:i/>
              </w:rPr>
              <w:t>užtikrina</w:t>
            </w:r>
            <w:r w:rsidRPr="00183DF4">
              <w:t>, kad su prašytojais būtų elgiamasi taip pat kaip su jos piliečiais šiose srityse:</w:t>
            </w:r>
          </w:p>
        </w:tc>
        <w:tc>
          <w:tcPr>
            <w:tcW w:w="4876" w:type="dxa"/>
            <w:hideMark/>
          </w:tcPr>
          <w:p w14:paraId="5EA83193" w14:textId="77777777" w:rsidR="007E32AB" w:rsidRPr="00183DF4" w:rsidRDefault="007E32AB" w:rsidP="00176318">
            <w:pPr>
              <w:pStyle w:val="Normal6"/>
              <w:rPr>
                <w:szCs w:val="24"/>
              </w:rPr>
            </w:pPr>
            <w:r w:rsidRPr="00183DF4">
              <w:t>3.</w:t>
            </w:r>
            <w:r w:rsidRPr="00183DF4">
              <w:tab/>
              <w:t xml:space="preserve">Valstybės narės </w:t>
            </w:r>
            <w:r w:rsidRPr="00183DF4">
              <w:rPr>
                <w:b/>
                <w:i/>
              </w:rPr>
              <w:t>gali užtikrinti</w:t>
            </w:r>
            <w:r w:rsidRPr="00183DF4">
              <w:t>, kad su prašytojais būtų elgiamasi taip pat kaip su jos piliečiais šiose srityse:</w:t>
            </w:r>
          </w:p>
        </w:tc>
      </w:tr>
    </w:tbl>
    <w:p w14:paraId="3600BD0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56122B1" w14:textId="77777777" w:rsidR="007E32AB" w:rsidRPr="00183DF4" w:rsidRDefault="007E32AB" w:rsidP="007E32AB">
      <w:r w:rsidRPr="00183DF4">
        <w:rPr>
          <w:rStyle w:val="HideTWBExt"/>
          <w:noProof w:val="0"/>
        </w:rPr>
        <w:t>&lt;/AmendB&gt;</w:t>
      </w:r>
    </w:p>
    <w:p w14:paraId="2E93517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317</w:t>
      </w:r>
      <w:r w:rsidRPr="00183DF4">
        <w:rPr>
          <w:rStyle w:val="HideTWBExt"/>
          <w:b w:val="0"/>
          <w:noProof w:val="0"/>
        </w:rPr>
        <w:t>&lt;/NumAmB&gt;</w:t>
      </w:r>
    </w:p>
    <w:p w14:paraId="64A9EADF" w14:textId="77777777" w:rsidR="007E32AB" w:rsidRPr="00183DF4" w:rsidRDefault="007E32AB" w:rsidP="007E32AB">
      <w:pPr>
        <w:pStyle w:val="NormalBold"/>
      </w:pPr>
      <w:r w:rsidRPr="00183DF4">
        <w:rPr>
          <w:rStyle w:val="HideTWBExt"/>
          <w:b w:val="0"/>
          <w:noProof w:val="0"/>
        </w:rPr>
        <w:t>&lt;RepeatBlock-By&gt;&lt;Members&gt;</w:t>
      </w:r>
      <w:r w:rsidRPr="00183DF4">
        <w:t>Branislav Škripek</w:t>
      </w:r>
      <w:r w:rsidRPr="00183DF4">
        <w:rPr>
          <w:rStyle w:val="HideTWBExt"/>
          <w:b w:val="0"/>
          <w:noProof w:val="0"/>
        </w:rPr>
        <w:t>&lt;/Members&gt;</w:t>
      </w:r>
    </w:p>
    <w:p w14:paraId="65A44B45" w14:textId="77777777" w:rsidR="007E32AB" w:rsidRPr="00183DF4" w:rsidRDefault="007E32AB" w:rsidP="007E32AB">
      <w:r w:rsidRPr="00183DF4">
        <w:rPr>
          <w:rStyle w:val="HideTWBExt"/>
          <w:noProof w:val="0"/>
        </w:rPr>
        <w:t>&lt;/RepeatBlock-By&gt;</w:t>
      </w:r>
    </w:p>
    <w:p w14:paraId="6AE8833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4FF8796" w14:textId="720EA6C5"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3457F84" w14:textId="77777777" w:rsidTr="00176318">
        <w:trPr>
          <w:jc w:val="center"/>
        </w:trPr>
        <w:tc>
          <w:tcPr>
            <w:tcW w:w="9752" w:type="dxa"/>
            <w:gridSpan w:val="2"/>
          </w:tcPr>
          <w:p w14:paraId="0A0169D3" w14:textId="77777777" w:rsidR="007E32AB" w:rsidRPr="00183DF4" w:rsidRDefault="007E32AB" w:rsidP="00176318">
            <w:pPr>
              <w:keepNext/>
            </w:pPr>
          </w:p>
        </w:tc>
      </w:tr>
      <w:tr w:rsidR="007E32AB" w:rsidRPr="00183DF4" w14:paraId="09362DB3" w14:textId="77777777" w:rsidTr="00176318">
        <w:trPr>
          <w:jc w:val="center"/>
        </w:trPr>
        <w:tc>
          <w:tcPr>
            <w:tcW w:w="4876" w:type="dxa"/>
            <w:hideMark/>
          </w:tcPr>
          <w:p w14:paraId="4C39F02D" w14:textId="77777777" w:rsidR="007E32AB" w:rsidRPr="00183DF4" w:rsidRDefault="007E32AB" w:rsidP="00176318">
            <w:pPr>
              <w:pStyle w:val="ColumnHeading"/>
              <w:keepNext/>
            </w:pPr>
            <w:r w:rsidRPr="00183DF4">
              <w:t>Komisijos siūlomas tekstas</w:t>
            </w:r>
          </w:p>
        </w:tc>
        <w:tc>
          <w:tcPr>
            <w:tcW w:w="4876" w:type="dxa"/>
            <w:hideMark/>
          </w:tcPr>
          <w:p w14:paraId="65BFC6B0" w14:textId="77777777" w:rsidR="007E32AB" w:rsidRPr="00183DF4" w:rsidRDefault="007E32AB" w:rsidP="00176318">
            <w:pPr>
              <w:pStyle w:val="ColumnHeading"/>
              <w:keepNext/>
            </w:pPr>
            <w:r w:rsidRPr="00183DF4">
              <w:t>Pakeitimas</w:t>
            </w:r>
          </w:p>
        </w:tc>
      </w:tr>
      <w:tr w:rsidR="007E32AB" w:rsidRPr="00183DF4" w14:paraId="74E13A81" w14:textId="77777777" w:rsidTr="00176318">
        <w:trPr>
          <w:jc w:val="center"/>
        </w:trPr>
        <w:tc>
          <w:tcPr>
            <w:tcW w:w="4876" w:type="dxa"/>
            <w:hideMark/>
          </w:tcPr>
          <w:p w14:paraId="7E83E4BF" w14:textId="77777777" w:rsidR="007E32AB" w:rsidRPr="00183DF4" w:rsidRDefault="007E32AB" w:rsidP="00176318">
            <w:pPr>
              <w:pStyle w:val="Normal6"/>
            </w:pPr>
            <w:r w:rsidRPr="00183DF4">
              <w:t>3.</w:t>
            </w:r>
            <w:r w:rsidRPr="00183DF4">
              <w:tab/>
              <w:t xml:space="preserve">Valstybės narės užtikrina, kad su prašytojais būtų elgiamasi </w:t>
            </w:r>
            <w:r w:rsidRPr="00183DF4">
              <w:rPr>
                <w:b/>
                <w:i/>
              </w:rPr>
              <w:t>taip pat</w:t>
            </w:r>
            <w:r w:rsidRPr="00183DF4">
              <w:t xml:space="preserve"> </w:t>
            </w:r>
            <w:r w:rsidRPr="00183DF4">
              <w:rPr>
                <w:b/>
                <w:i/>
              </w:rPr>
              <w:t>kaip su jos piliečiais</w:t>
            </w:r>
            <w:r w:rsidRPr="00183DF4">
              <w:t xml:space="preserve"> šiose srityse:</w:t>
            </w:r>
          </w:p>
        </w:tc>
        <w:tc>
          <w:tcPr>
            <w:tcW w:w="4876" w:type="dxa"/>
            <w:hideMark/>
          </w:tcPr>
          <w:p w14:paraId="24EB607C" w14:textId="77777777" w:rsidR="007E32AB" w:rsidRPr="00183DF4" w:rsidRDefault="007E32AB" w:rsidP="00176318">
            <w:pPr>
              <w:pStyle w:val="Normal6"/>
              <w:rPr>
                <w:szCs w:val="24"/>
              </w:rPr>
            </w:pPr>
            <w:r w:rsidRPr="00183DF4">
              <w:t>3.</w:t>
            </w:r>
            <w:r w:rsidRPr="00183DF4">
              <w:tab/>
              <w:t xml:space="preserve">Valstybės narės užtikrina, kad su prašytojais būtų elgiamasi </w:t>
            </w:r>
            <w:r w:rsidRPr="00183DF4">
              <w:rPr>
                <w:b/>
                <w:i/>
              </w:rPr>
              <w:t>tinkamai ir kad jiems nebūtų teikiama pirmenybė</w:t>
            </w:r>
            <w:r w:rsidRPr="00183DF4">
              <w:t xml:space="preserve"> </w:t>
            </w:r>
            <w:r w:rsidRPr="00183DF4">
              <w:rPr>
                <w:b/>
                <w:i/>
              </w:rPr>
              <w:t>piliečių atžvilgiu</w:t>
            </w:r>
            <w:r w:rsidRPr="00183DF4">
              <w:t xml:space="preserve"> šiose srityse:</w:t>
            </w:r>
          </w:p>
        </w:tc>
      </w:tr>
    </w:tbl>
    <w:p w14:paraId="7F8E4F4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18591FF" w14:textId="77777777" w:rsidR="007E32AB" w:rsidRPr="00183DF4" w:rsidRDefault="007E32AB" w:rsidP="007E32AB">
      <w:r w:rsidRPr="00183DF4">
        <w:rPr>
          <w:rStyle w:val="HideTWBExt"/>
          <w:noProof w:val="0"/>
        </w:rPr>
        <w:t>&lt;/AmendB&gt;</w:t>
      </w:r>
    </w:p>
    <w:p w14:paraId="6457FCE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318</w:t>
      </w:r>
      <w:r w:rsidRPr="00183DF4">
        <w:rPr>
          <w:rStyle w:val="HideTWBExt"/>
          <w:b w:val="0"/>
          <w:noProof w:val="0"/>
        </w:rPr>
        <w:t>&lt;/NumAmB&gt;</w:t>
      </w:r>
    </w:p>
    <w:p w14:paraId="1E8E6431"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57A674B4" w14:textId="77777777" w:rsidR="007E32AB" w:rsidRPr="00183DF4" w:rsidRDefault="007E32AB" w:rsidP="007E32AB">
      <w:r w:rsidRPr="00183DF4">
        <w:rPr>
          <w:rStyle w:val="HideTWBExt"/>
          <w:noProof w:val="0"/>
        </w:rPr>
        <w:t>&lt;/RepeatBlock-By&gt;</w:t>
      </w:r>
    </w:p>
    <w:p w14:paraId="27D8137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770135A" w14:textId="3BAEB0A7"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B8E4432" w14:textId="77777777" w:rsidTr="00176318">
        <w:trPr>
          <w:jc w:val="center"/>
        </w:trPr>
        <w:tc>
          <w:tcPr>
            <w:tcW w:w="9752" w:type="dxa"/>
            <w:gridSpan w:val="2"/>
          </w:tcPr>
          <w:p w14:paraId="11A329FB" w14:textId="77777777" w:rsidR="007E32AB" w:rsidRPr="00183DF4" w:rsidRDefault="007E32AB" w:rsidP="00176318">
            <w:pPr>
              <w:keepNext/>
            </w:pPr>
          </w:p>
        </w:tc>
      </w:tr>
      <w:tr w:rsidR="007E32AB" w:rsidRPr="00183DF4" w14:paraId="4000173D" w14:textId="77777777" w:rsidTr="00176318">
        <w:trPr>
          <w:jc w:val="center"/>
        </w:trPr>
        <w:tc>
          <w:tcPr>
            <w:tcW w:w="4876" w:type="dxa"/>
            <w:hideMark/>
          </w:tcPr>
          <w:p w14:paraId="5BDB0CFA" w14:textId="77777777" w:rsidR="007E32AB" w:rsidRPr="00183DF4" w:rsidRDefault="007E32AB" w:rsidP="00176318">
            <w:pPr>
              <w:pStyle w:val="ColumnHeading"/>
              <w:keepNext/>
            </w:pPr>
            <w:r w:rsidRPr="00183DF4">
              <w:t>Komisijos siūlomas tekstas</w:t>
            </w:r>
          </w:p>
        </w:tc>
        <w:tc>
          <w:tcPr>
            <w:tcW w:w="4876" w:type="dxa"/>
            <w:hideMark/>
          </w:tcPr>
          <w:p w14:paraId="7D8DB25A" w14:textId="77777777" w:rsidR="007E32AB" w:rsidRPr="00183DF4" w:rsidRDefault="007E32AB" w:rsidP="00176318">
            <w:pPr>
              <w:pStyle w:val="ColumnHeading"/>
              <w:keepNext/>
            </w:pPr>
            <w:r w:rsidRPr="00183DF4">
              <w:t>Pakeitimas</w:t>
            </w:r>
          </w:p>
        </w:tc>
      </w:tr>
      <w:tr w:rsidR="007E32AB" w:rsidRPr="00183DF4" w14:paraId="3763077F" w14:textId="77777777" w:rsidTr="00176318">
        <w:trPr>
          <w:jc w:val="center"/>
        </w:trPr>
        <w:tc>
          <w:tcPr>
            <w:tcW w:w="4876" w:type="dxa"/>
            <w:hideMark/>
          </w:tcPr>
          <w:p w14:paraId="5E885267" w14:textId="77777777" w:rsidR="007E32AB" w:rsidRPr="00183DF4" w:rsidRDefault="007E32AB" w:rsidP="00176318">
            <w:pPr>
              <w:pStyle w:val="Normal6"/>
            </w:pPr>
            <w:r w:rsidRPr="00183DF4">
              <w:t>a)</w:t>
            </w:r>
            <w:r w:rsidRPr="00183DF4">
              <w:tab/>
              <w:t>darbo sąlygų, įskaitant darbo užmokestį ir atleidimą iš darbo, atostogas ir poilsio dienas, taip pat su sveikata ir sauga darbo vietoje susijusių reikalavimų;</w:t>
            </w:r>
          </w:p>
        </w:tc>
        <w:tc>
          <w:tcPr>
            <w:tcW w:w="4876" w:type="dxa"/>
            <w:hideMark/>
          </w:tcPr>
          <w:p w14:paraId="2ECE320E" w14:textId="77777777" w:rsidR="007E32AB" w:rsidRPr="00183DF4" w:rsidRDefault="007E32AB" w:rsidP="00176318">
            <w:pPr>
              <w:pStyle w:val="Normal6"/>
              <w:rPr>
                <w:szCs w:val="24"/>
              </w:rPr>
            </w:pPr>
            <w:r w:rsidRPr="00183DF4">
              <w:t>a)</w:t>
            </w:r>
            <w:r w:rsidRPr="00183DF4">
              <w:tab/>
              <w:t xml:space="preserve">darbo sąlygų, įskaitant darbo užmokestį ir atleidimą iš darbo, </w:t>
            </w:r>
            <w:r w:rsidRPr="00183DF4">
              <w:rPr>
                <w:b/>
                <w:i/>
              </w:rPr>
              <w:t xml:space="preserve">darbo valandas, </w:t>
            </w:r>
            <w:r w:rsidRPr="00183DF4">
              <w:t>atostogas ir poilsio dienas, taip pat su sveikata ir sauga darbo vietoje susijusių reikalavimų;</w:t>
            </w:r>
          </w:p>
        </w:tc>
      </w:tr>
    </w:tbl>
    <w:p w14:paraId="6D2366C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229EF3B" w14:textId="77777777" w:rsidR="007E32AB" w:rsidRPr="00183DF4" w:rsidRDefault="007E32AB" w:rsidP="007E32AB">
      <w:r w:rsidRPr="00183DF4">
        <w:rPr>
          <w:rStyle w:val="HideTWBExt"/>
          <w:noProof w:val="0"/>
        </w:rPr>
        <w:t>&lt;/AmendB&gt;</w:t>
      </w:r>
    </w:p>
    <w:p w14:paraId="7E3101C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319</w:t>
      </w:r>
      <w:r w:rsidRPr="00183DF4">
        <w:rPr>
          <w:rStyle w:val="HideTWBExt"/>
          <w:b w:val="0"/>
          <w:noProof w:val="0"/>
        </w:rPr>
        <w:t>&lt;/NumAmB&gt;</w:t>
      </w:r>
    </w:p>
    <w:p w14:paraId="391E5CFA"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5CE1BE75"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5B546DF6" w14:textId="77777777" w:rsidR="007E32AB" w:rsidRPr="00183DF4" w:rsidRDefault="007E32AB" w:rsidP="007E32AB">
      <w:r w:rsidRPr="00183DF4">
        <w:rPr>
          <w:rStyle w:val="HideTWBExt"/>
          <w:noProof w:val="0"/>
        </w:rPr>
        <w:t>&lt;/RepeatBlock-By&gt;</w:t>
      </w:r>
    </w:p>
    <w:p w14:paraId="510B5FF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C6C77C5" w14:textId="5F6D7B07"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E57FF38" w14:textId="77777777" w:rsidTr="00176318">
        <w:trPr>
          <w:jc w:val="center"/>
        </w:trPr>
        <w:tc>
          <w:tcPr>
            <w:tcW w:w="9752" w:type="dxa"/>
            <w:gridSpan w:val="2"/>
          </w:tcPr>
          <w:p w14:paraId="283B8487" w14:textId="77777777" w:rsidR="007E32AB" w:rsidRPr="00183DF4" w:rsidRDefault="007E32AB" w:rsidP="00176318">
            <w:pPr>
              <w:keepNext/>
            </w:pPr>
          </w:p>
        </w:tc>
      </w:tr>
      <w:tr w:rsidR="007E32AB" w:rsidRPr="00183DF4" w14:paraId="25A78DDC" w14:textId="77777777" w:rsidTr="00176318">
        <w:trPr>
          <w:jc w:val="center"/>
        </w:trPr>
        <w:tc>
          <w:tcPr>
            <w:tcW w:w="4876" w:type="dxa"/>
            <w:hideMark/>
          </w:tcPr>
          <w:p w14:paraId="60E6C874" w14:textId="77777777" w:rsidR="007E32AB" w:rsidRPr="00183DF4" w:rsidRDefault="007E32AB" w:rsidP="00176318">
            <w:pPr>
              <w:pStyle w:val="ColumnHeading"/>
              <w:keepNext/>
            </w:pPr>
            <w:r w:rsidRPr="00183DF4">
              <w:t>Komisijos siūlomas tekstas</w:t>
            </w:r>
          </w:p>
        </w:tc>
        <w:tc>
          <w:tcPr>
            <w:tcW w:w="4876" w:type="dxa"/>
            <w:hideMark/>
          </w:tcPr>
          <w:p w14:paraId="10A5046D" w14:textId="77777777" w:rsidR="007E32AB" w:rsidRPr="00183DF4" w:rsidRDefault="007E32AB" w:rsidP="00176318">
            <w:pPr>
              <w:pStyle w:val="ColumnHeading"/>
              <w:keepNext/>
            </w:pPr>
            <w:r w:rsidRPr="00183DF4">
              <w:t>Pakeitimas</w:t>
            </w:r>
          </w:p>
        </w:tc>
      </w:tr>
      <w:tr w:rsidR="007E32AB" w:rsidRPr="00183DF4" w14:paraId="4998B264" w14:textId="77777777" w:rsidTr="00176318">
        <w:trPr>
          <w:jc w:val="center"/>
        </w:trPr>
        <w:tc>
          <w:tcPr>
            <w:tcW w:w="4876" w:type="dxa"/>
            <w:hideMark/>
          </w:tcPr>
          <w:p w14:paraId="27F9F69B" w14:textId="77777777" w:rsidR="007E32AB" w:rsidRPr="00183DF4" w:rsidRDefault="007E32AB" w:rsidP="00176318">
            <w:pPr>
              <w:pStyle w:val="Normal6"/>
            </w:pPr>
            <w:r w:rsidRPr="00183DF4">
              <w:t>b)</w:t>
            </w:r>
            <w:r w:rsidRPr="00183DF4">
              <w:tab/>
              <w:t>asociacijų laisvės ir laisvės jungtis į sąjungas, taip pat stoti į darbuotojams ar darbdaviams atstovaujančias organizacijas ar į bet kurias kitas organizacijas, kurių nariai yra konkrečios profesijos atstovai, įskaitant teisę naudotis tokių organizacijų teikiamomis privilegijomis</w:t>
            </w:r>
            <w:r w:rsidRPr="00183DF4">
              <w:rPr>
                <w:b/>
                <w:i/>
              </w:rPr>
              <w:t>, nepažeidžiant nacionalinės teisės nuostatų dėl viešosios tvarkos ir visuomenės saugumo</w:t>
            </w:r>
            <w:r w:rsidRPr="00183DF4">
              <w:t>;</w:t>
            </w:r>
          </w:p>
        </w:tc>
        <w:tc>
          <w:tcPr>
            <w:tcW w:w="4876" w:type="dxa"/>
            <w:hideMark/>
          </w:tcPr>
          <w:p w14:paraId="3B766F4D" w14:textId="77777777" w:rsidR="007E32AB" w:rsidRPr="00183DF4" w:rsidRDefault="007E32AB" w:rsidP="00176318">
            <w:pPr>
              <w:pStyle w:val="Normal6"/>
              <w:rPr>
                <w:szCs w:val="24"/>
              </w:rPr>
            </w:pPr>
            <w:r w:rsidRPr="00183DF4">
              <w:t>b)</w:t>
            </w:r>
            <w:r w:rsidRPr="00183DF4">
              <w:tab/>
              <w:t>asociacijų laisvės ir laisvės jungtis į sąjungas, taip pat stoti į darbuotojams ar darbdaviams atstovaujančias organizacijas ar į bet kurias kitas organizacijas, kurių nariai yra konkrečios profesijos atstovai, įskaitant teisę naudotis tokių organizacijų teikiamomis privilegijomis;</w:t>
            </w:r>
          </w:p>
        </w:tc>
      </w:tr>
    </w:tbl>
    <w:p w14:paraId="020082D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8A93EA3" w14:textId="77777777" w:rsidR="007E32AB" w:rsidRPr="00183DF4" w:rsidRDefault="007E32AB" w:rsidP="007E32AB">
      <w:r w:rsidRPr="00183DF4">
        <w:rPr>
          <w:rStyle w:val="HideTWBExt"/>
          <w:noProof w:val="0"/>
        </w:rPr>
        <w:t>&lt;/AmendB&gt;</w:t>
      </w:r>
    </w:p>
    <w:p w14:paraId="078B0BA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320</w:t>
      </w:r>
      <w:r w:rsidRPr="00183DF4">
        <w:rPr>
          <w:rStyle w:val="HideTWBExt"/>
          <w:b w:val="0"/>
          <w:noProof w:val="0"/>
        </w:rPr>
        <w:t>&lt;/NumAmB&gt;</w:t>
      </w:r>
    </w:p>
    <w:p w14:paraId="7C4B6853"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73EE23BF" w14:textId="77777777" w:rsidR="007E32AB" w:rsidRPr="00183DF4" w:rsidRDefault="007E32AB" w:rsidP="007E32AB">
      <w:r w:rsidRPr="00183DF4">
        <w:rPr>
          <w:rStyle w:val="HideTWBExt"/>
          <w:noProof w:val="0"/>
        </w:rPr>
        <w:t>&lt;/RepeatBlock-By&gt;</w:t>
      </w:r>
    </w:p>
    <w:p w14:paraId="11DE504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8BB3B78" w14:textId="77777777" w:rsidR="007E32AB" w:rsidRPr="00183DF4" w:rsidRDefault="007E32AB" w:rsidP="007E32AB">
      <w:pPr>
        <w:pStyle w:val="NormalBold"/>
      </w:pPr>
      <w:r w:rsidRPr="00183DF4">
        <w:rPr>
          <w:rStyle w:val="HideTWBExt"/>
          <w:b w:val="0"/>
          <w:noProof w:val="0"/>
        </w:rPr>
        <w:t>&lt;Article&gt;</w:t>
      </w:r>
      <w:r w:rsidRPr="00183DF4">
        <w:t>15 straipsnio 3 dalies pirmos pastraipos c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EDBFD69" w14:textId="77777777" w:rsidTr="00176318">
        <w:trPr>
          <w:jc w:val="center"/>
        </w:trPr>
        <w:tc>
          <w:tcPr>
            <w:tcW w:w="9752" w:type="dxa"/>
            <w:gridSpan w:val="2"/>
          </w:tcPr>
          <w:p w14:paraId="61E5257C" w14:textId="77777777" w:rsidR="007E32AB" w:rsidRPr="00183DF4" w:rsidRDefault="007E32AB" w:rsidP="00176318">
            <w:pPr>
              <w:keepNext/>
            </w:pPr>
          </w:p>
        </w:tc>
      </w:tr>
      <w:tr w:rsidR="007E32AB" w:rsidRPr="00183DF4" w14:paraId="46EE62EC" w14:textId="77777777" w:rsidTr="00176318">
        <w:trPr>
          <w:jc w:val="center"/>
        </w:trPr>
        <w:tc>
          <w:tcPr>
            <w:tcW w:w="4876" w:type="dxa"/>
            <w:hideMark/>
          </w:tcPr>
          <w:p w14:paraId="4895662F" w14:textId="77777777" w:rsidR="007E32AB" w:rsidRPr="00183DF4" w:rsidRDefault="007E32AB" w:rsidP="00176318">
            <w:pPr>
              <w:pStyle w:val="ColumnHeading"/>
              <w:keepNext/>
            </w:pPr>
            <w:r w:rsidRPr="00183DF4">
              <w:t>Komisijos siūlomas tekstas</w:t>
            </w:r>
          </w:p>
        </w:tc>
        <w:tc>
          <w:tcPr>
            <w:tcW w:w="4876" w:type="dxa"/>
            <w:hideMark/>
          </w:tcPr>
          <w:p w14:paraId="267DE607" w14:textId="77777777" w:rsidR="007E32AB" w:rsidRPr="00183DF4" w:rsidRDefault="007E32AB" w:rsidP="00176318">
            <w:pPr>
              <w:pStyle w:val="ColumnHeading"/>
              <w:keepNext/>
            </w:pPr>
            <w:r w:rsidRPr="00183DF4">
              <w:t>Pakeitimas</w:t>
            </w:r>
          </w:p>
        </w:tc>
      </w:tr>
      <w:tr w:rsidR="007E32AB" w:rsidRPr="00183DF4" w14:paraId="08131246" w14:textId="77777777" w:rsidTr="00176318">
        <w:trPr>
          <w:jc w:val="center"/>
        </w:trPr>
        <w:tc>
          <w:tcPr>
            <w:tcW w:w="4876" w:type="dxa"/>
            <w:hideMark/>
          </w:tcPr>
          <w:p w14:paraId="4255E368" w14:textId="77777777" w:rsidR="007E32AB" w:rsidRPr="00183DF4" w:rsidRDefault="007E32AB" w:rsidP="00176318">
            <w:pPr>
              <w:pStyle w:val="Normal6"/>
            </w:pPr>
            <w:r w:rsidRPr="00183DF4">
              <w:t>c)</w:t>
            </w:r>
            <w:r w:rsidRPr="00183DF4">
              <w:tab/>
              <w:t>Švietimo ir profesinio mokymo</w:t>
            </w:r>
            <w:r w:rsidRPr="00183DF4">
              <w:rPr>
                <w:b/>
                <w:i/>
              </w:rPr>
              <w:t>, išskyrus stipendijas ir paskolas studijoms bei pragyvenimui ir kitas su švietimu bei profesiniu mokymu susijusias stipendijas ir paskolas</w:t>
            </w:r>
            <w:r w:rsidRPr="00183DF4">
              <w:t>;</w:t>
            </w:r>
          </w:p>
        </w:tc>
        <w:tc>
          <w:tcPr>
            <w:tcW w:w="4876" w:type="dxa"/>
            <w:hideMark/>
          </w:tcPr>
          <w:p w14:paraId="7401E74B" w14:textId="77777777" w:rsidR="007E32AB" w:rsidRPr="00183DF4" w:rsidRDefault="007E32AB" w:rsidP="00176318">
            <w:pPr>
              <w:pStyle w:val="Normal6"/>
              <w:rPr>
                <w:szCs w:val="24"/>
              </w:rPr>
            </w:pPr>
            <w:r w:rsidRPr="00183DF4">
              <w:t>c)</w:t>
            </w:r>
            <w:r w:rsidRPr="00183DF4">
              <w:tab/>
              <w:t>švietimo ir profesinio mokymo;</w:t>
            </w:r>
          </w:p>
        </w:tc>
      </w:tr>
    </w:tbl>
    <w:p w14:paraId="5EB0BBC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3D21A667" w14:textId="77777777" w:rsidR="007E32AB" w:rsidRPr="00183DF4" w:rsidRDefault="007E32AB" w:rsidP="007E32AB">
      <w:r w:rsidRPr="00183DF4">
        <w:rPr>
          <w:rStyle w:val="HideTWBExt"/>
          <w:noProof w:val="0"/>
        </w:rPr>
        <w:t>&lt;/AmendB&gt;</w:t>
      </w:r>
    </w:p>
    <w:p w14:paraId="24602C8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321</w:t>
      </w:r>
      <w:r w:rsidRPr="00183DF4">
        <w:rPr>
          <w:rStyle w:val="HideTWBExt"/>
          <w:b w:val="0"/>
          <w:noProof w:val="0"/>
        </w:rPr>
        <w:t>&lt;/NumAmB&gt;</w:t>
      </w:r>
    </w:p>
    <w:p w14:paraId="1897EE76"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17A3F50B"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07FC681D" w14:textId="77777777" w:rsidR="007E32AB" w:rsidRPr="00183DF4" w:rsidRDefault="007E32AB" w:rsidP="007E32AB">
      <w:r w:rsidRPr="00183DF4">
        <w:rPr>
          <w:rStyle w:val="HideTWBExt"/>
          <w:noProof w:val="0"/>
        </w:rPr>
        <w:t>&lt;/RepeatBlock-By&gt;</w:t>
      </w:r>
    </w:p>
    <w:p w14:paraId="7932CE1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D1932FB" w14:textId="5487B579"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c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7BCD783" w14:textId="77777777" w:rsidTr="00176318">
        <w:trPr>
          <w:jc w:val="center"/>
        </w:trPr>
        <w:tc>
          <w:tcPr>
            <w:tcW w:w="9752" w:type="dxa"/>
            <w:gridSpan w:val="2"/>
          </w:tcPr>
          <w:p w14:paraId="3AC58CF1" w14:textId="77777777" w:rsidR="007E32AB" w:rsidRPr="00183DF4" w:rsidRDefault="007E32AB" w:rsidP="00176318">
            <w:pPr>
              <w:keepNext/>
            </w:pPr>
          </w:p>
        </w:tc>
      </w:tr>
      <w:tr w:rsidR="007E32AB" w:rsidRPr="00183DF4" w14:paraId="62D4B7B4" w14:textId="77777777" w:rsidTr="00176318">
        <w:trPr>
          <w:jc w:val="center"/>
        </w:trPr>
        <w:tc>
          <w:tcPr>
            <w:tcW w:w="4876" w:type="dxa"/>
            <w:hideMark/>
          </w:tcPr>
          <w:p w14:paraId="32A48DE3" w14:textId="77777777" w:rsidR="007E32AB" w:rsidRPr="00183DF4" w:rsidRDefault="007E32AB" w:rsidP="00176318">
            <w:pPr>
              <w:pStyle w:val="ColumnHeading"/>
              <w:keepNext/>
            </w:pPr>
            <w:r w:rsidRPr="00183DF4">
              <w:t>Komisijos siūlomas tekstas</w:t>
            </w:r>
          </w:p>
        </w:tc>
        <w:tc>
          <w:tcPr>
            <w:tcW w:w="4876" w:type="dxa"/>
            <w:hideMark/>
          </w:tcPr>
          <w:p w14:paraId="6DE41A60" w14:textId="77777777" w:rsidR="007E32AB" w:rsidRPr="00183DF4" w:rsidRDefault="007E32AB" w:rsidP="00176318">
            <w:pPr>
              <w:pStyle w:val="ColumnHeading"/>
              <w:keepNext/>
            </w:pPr>
            <w:r w:rsidRPr="00183DF4">
              <w:t>Pakeitimas</w:t>
            </w:r>
          </w:p>
        </w:tc>
      </w:tr>
      <w:tr w:rsidR="007E32AB" w:rsidRPr="00183DF4" w14:paraId="7BB49F65" w14:textId="77777777" w:rsidTr="00176318">
        <w:trPr>
          <w:jc w:val="center"/>
        </w:trPr>
        <w:tc>
          <w:tcPr>
            <w:tcW w:w="4876" w:type="dxa"/>
            <w:hideMark/>
          </w:tcPr>
          <w:p w14:paraId="159864B6" w14:textId="77777777" w:rsidR="007E32AB" w:rsidRPr="00183DF4" w:rsidRDefault="007E32AB" w:rsidP="00176318">
            <w:pPr>
              <w:pStyle w:val="Normal6"/>
            </w:pPr>
            <w:r w:rsidRPr="00183DF4">
              <w:t>c)</w:t>
            </w:r>
            <w:r w:rsidRPr="00183DF4">
              <w:tab/>
              <w:t>Švietimo ir profesinio mokymo, išskyrus stipendijas ir paskolas studijoms bei pragyvenimui ir kitas su švietimu bei profesiniu mokymu susijusias stipendijas ir paskolas;</w:t>
            </w:r>
          </w:p>
        </w:tc>
        <w:tc>
          <w:tcPr>
            <w:tcW w:w="4876" w:type="dxa"/>
            <w:hideMark/>
          </w:tcPr>
          <w:p w14:paraId="125C5850" w14:textId="77777777" w:rsidR="007E32AB" w:rsidRPr="00183DF4" w:rsidRDefault="007E32AB" w:rsidP="00176318">
            <w:pPr>
              <w:pStyle w:val="Normal6"/>
              <w:rPr>
                <w:szCs w:val="24"/>
              </w:rPr>
            </w:pPr>
            <w:r w:rsidRPr="00183DF4">
              <w:t>c)</w:t>
            </w:r>
            <w:r w:rsidRPr="00183DF4">
              <w:tab/>
            </w:r>
            <w:r w:rsidRPr="00183DF4">
              <w:rPr>
                <w:b/>
                <w:i/>
              </w:rPr>
              <w:t>su įsidarbinimu susijusių švietimo galimybių suaugusiesiems,</w:t>
            </w:r>
            <w:r w:rsidRPr="00183DF4">
              <w:t xml:space="preserve"> švietimo ir profesinio mokymo, </w:t>
            </w:r>
            <w:r w:rsidRPr="00183DF4">
              <w:rPr>
                <w:b/>
                <w:i/>
              </w:rPr>
              <w:t>įskaitant mokymo kursus gebėjimams atnaujinti ir praktinei patirčiai darbo vietoje įgyti,</w:t>
            </w:r>
            <w:r w:rsidRPr="00183DF4">
              <w:t xml:space="preserve"> išskyrus stipendijas ir paskolas studijoms bei pragyvenimui ir kitas su švietimu bei profesiniu mokymu susijusias stipendijas ir paskolas;</w:t>
            </w:r>
          </w:p>
        </w:tc>
      </w:tr>
    </w:tbl>
    <w:p w14:paraId="5B53D79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A824C91" w14:textId="77777777" w:rsidR="007E32AB" w:rsidRPr="00183DF4" w:rsidRDefault="007E32AB" w:rsidP="007E32AB">
      <w:r w:rsidRPr="00183DF4">
        <w:rPr>
          <w:rStyle w:val="HideTWBExt"/>
          <w:noProof w:val="0"/>
        </w:rPr>
        <w:t>&lt;/AmendB&gt;</w:t>
      </w:r>
    </w:p>
    <w:p w14:paraId="291EE3C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322</w:t>
      </w:r>
      <w:r w:rsidRPr="00183DF4">
        <w:rPr>
          <w:rStyle w:val="HideTWBExt"/>
          <w:b w:val="0"/>
          <w:noProof w:val="0"/>
        </w:rPr>
        <w:t>&lt;/NumAmB&gt;</w:t>
      </w:r>
    </w:p>
    <w:p w14:paraId="21155F60"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4BF8B90C" w14:textId="77777777" w:rsidR="007E32AB" w:rsidRPr="00183DF4" w:rsidRDefault="007E32AB" w:rsidP="007E32AB">
      <w:r w:rsidRPr="00183DF4">
        <w:rPr>
          <w:rStyle w:val="HideTWBExt"/>
          <w:noProof w:val="0"/>
        </w:rPr>
        <w:t>&lt;/RepeatBlock-By&gt;</w:t>
      </w:r>
    </w:p>
    <w:p w14:paraId="1FDFCCA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7BB5E49" w14:textId="1141A75F"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c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8009442" w14:textId="77777777" w:rsidTr="00176318">
        <w:trPr>
          <w:jc w:val="center"/>
        </w:trPr>
        <w:tc>
          <w:tcPr>
            <w:tcW w:w="9752" w:type="dxa"/>
            <w:gridSpan w:val="2"/>
          </w:tcPr>
          <w:p w14:paraId="1A1D1021" w14:textId="77777777" w:rsidR="007E32AB" w:rsidRPr="00183DF4" w:rsidRDefault="007E32AB" w:rsidP="00176318">
            <w:pPr>
              <w:keepNext/>
            </w:pPr>
          </w:p>
        </w:tc>
      </w:tr>
      <w:tr w:rsidR="007E32AB" w:rsidRPr="00183DF4" w14:paraId="6A8E4242" w14:textId="77777777" w:rsidTr="00176318">
        <w:trPr>
          <w:jc w:val="center"/>
        </w:trPr>
        <w:tc>
          <w:tcPr>
            <w:tcW w:w="4876" w:type="dxa"/>
            <w:hideMark/>
          </w:tcPr>
          <w:p w14:paraId="794492BF" w14:textId="77777777" w:rsidR="007E32AB" w:rsidRPr="00183DF4" w:rsidRDefault="007E32AB" w:rsidP="00176318">
            <w:pPr>
              <w:pStyle w:val="ColumnHeading"/>
              <w:keepNext/>
            </w:pPr>
            <w:r w:rsidRPr="00183DF4">
              <w:t>Komisijos siūlomas tekstas</w:t>
            </w:r>
          </w:p>
        </w:tc>
        <w:tc>
          <w:tcPr>
            <w:tcW w:w="4876" w:type="dxa"/>
            <w:hideMark/>
          </w:tcPr>
          <w:p w14:paraId="56BEA35E" w14:textId="77777777" w:rsidR="007E32AB" w:rsidRPr="00183DF4" w:rsidRDefault="007E32AB" w:rsidP="00176318">
            <w:pPr>
              <w:pStyle w:val="ColumnHeading"/>
              <w:keepNext/>
            </w:pPr>
            <w:r w:rsidRPr="00183DF4">
              <w:t>Pakeitimas</w:t>
            </w:r>
          </w:p>
        </w:tc>
      </w:tr>
      <w:tr w:rsidR="007E32AB" w:rsidRPr="00183DF4" w14:paraId="2872B06D" w14:textId="77777777" w:rsidTr="00176318">
        <w:trPr>
          <w:jc w:val="center"/>
        </w:trPr>
        <w:tc>
          <w:tcPr>
            <w:tcW w:w="4876" w:type="dxa"/>
            <w:hideMark/>
          </w:tcPr>
          <w:p w14:paraId="6E90DA81" w14:textId="77777777" w:rsidR="007E32AB" w:rsidRPr="00183DF4" w:rsidRDefault="007E32AB" w:rsidP="00176318">
            <w:pPr>
              <w:pStyle w:val="Normal6"/>
            </w:pPr>
            <w:r w:rsidRPr="00183DF4">
              <w:t>c)</w:t>
            </w:r>
            <w:r w:rsidRPr="00183DF4">
              <w:tab/>
            </w:r>
            <w:r w:rsidRPr="00183DF4">
              <w:rPr>
                <w:b/>
                <w:i/>
              </w:rPr>
              <w:t>Švietimo</w:t>
            </w:r>
            <w:r w:rsidRPr="00183DF4">
              <w:t xml:space="preserve"> ir profesinio mokymo</w:t>
            </w:r>
            <w:r w:rsidRPr="00183DF4">
              <w:rPr>
                <w:b/>
                <w:i/>
              </w:rPr>
              <w:t>, išskyrus stipendijas ir paskolas studijoms bei pragyvenimui ir kitas su švietimu bei profesiniu mokymu susijusias stipendijas ir paskolas</w:t>
            </w:r>
            <w:r w:rsidRPr="00183DF4">
              <w:t>;</w:t>
            </w:r>
          </w:p>
        </w:tc>
        <w:tc>
          <w:tcPr>
            <w:tcW w:w="4876" w:type="dxa"/>
            <w:hideMark/>
          </w:tcPr>
          <w:p w14:paraId="461B82B8" w14:textId="77777777" w:rsidR="007E32AB" w:rsidRPr="00183DF4" w:rsidRDefault="007E32AB" w:rsidP="00176318">
            <w:pPr>
              <w:pStyle w:val="Normal6"/>
              <w:rPr>
                <w:szCs w:val="24"/>
              </w:rPr>
            </w:pPr>
            <w:r w:rsidRPr="00183DF4">
              <w:t>c)</w:t>
            </w:r>
            <w:r w:rsidRPr="00183DF4">
              <w:tab/>
            </w:r>
            <w:r w:rsidRPr="00183DF4">
              <w:rPr>
                <w:b/>
                <w:i/>
              </w:rPr>
              <w:t>švietimo</w:t>
            </w:r>
            <w:r w:rsidRPr="00183DF4">
              <w:t xml:space="preserve"> ir profesinio mokymo;</w:t>
            </w:r>
          </w:p>
        </w:tc>
      </w:tr>
    </w:tbl>
    <w:p w14:paraId="52E7086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43B6511" w14:textId="77777777" w:rsidR="007E32AB" w:rsidRPr="00183DF4" w:rsidRDefault="007E32AB" w:rsidP="007E32AB">
      <w:r w:rsidRPr="00183DF4">
        <w:rPr>
          <w:rStyle w:val="HideTWBExt"/>
          <w:noProof w:val="0"/>
        </w:rPr>
        <w:t>&lt;/AmendB&gt;</w:t>
      </w:r>
    </w:p>
    <w:p w14:paraId="4989FCA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323</w:t>
      </w:r>
      <w:r w:rsidRPr="00183DF4">
        <w:rPr>
          <w:rStyle w:val="HideTWBExt"/>
          <w:b w:val="0"/>
          <w:noProof w:val="0"/>
        </w:rPr>
        <w:t>&lt;/NumAmB&gt;</w:t>
      </w:r>
    </w:p>
    <w:p w14:paraId="4DADAF9D"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1B36EEEE" w14:textId="77777777" w:rsidR="007E32AB" w:rsidRPr="00183DF4" w:rsidRDefault="007E32AB" w:rsidP="007E32AB">
      <w:r w:rsidRPr="00183DF4">
        <w:rPr>
          <w:rStyle w:val="HideTWBExt"/>
          <w:noProof w:val="0"/>
        </w:rPr>
        <w:t>&lt;/RepeatBlock-By&gt;</w:t>
      </w:r>
    </w:p>
    <w:p w14:paraId="2578F29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BFF1AF7" w14:textId="35D95479"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d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AD90239" w14:textId="77777777" w:rsidTr="00176318">
        <w:trPr>
          <w:jc w:val="center"/>
        </w:trPr>
        <w:tc>
          <w:tcPr>
            <w:tcW w:w="9752" w:type="dxa"/>
            <w:gridSpan w:val="2"/>
          </w:tcPr>
          <w:p w14:paraId="74BA5197" w14:textId="77777777" w:rsidR="007E32AB" w:rsidRPr="00183DF4" w:rsidRDefault="007E32AB" w:rsidP="00176318">
            <w:pPr>
              <w:keepNext/>
            </w:pPr>
          </w:p>
        </w:tc>
      </w:tr>
      <w:tr w:rsidR="007E32AB" w:rsidRPr="00183DF4" w14:paraId="6EF023BF" w14:textId="77777777" w:rsidTr="00176318">
        <w:trPr>
          <w:jc w:val="center"/>
        </w:trPr>
        <w:tc>
          <w:tcPr>
            <w:tcW w:w="4876" w:type="dxa"/>
            <w:hideMark/>
          </w:tcPr>
          <w:p w14:paraId="6236FBA1" w14:textId="77777777" w:rsidR="007E32AB" w:rsidRPr="00183DF4" w:rsidRDefault="007E32AB" w:rsidP="00176318">
            <w:pPr>
              <w:pStyle w:val="ColumnHeading"/>
              <w:keepNext/>
            </w:pPr>
            <w:r w:rsidRPr="00183DF4">
              <w:t>Komisijos siūlomas tekstas</w:t>
            </w:r>
          </w:p>
        </w:tc>
        <w:tc>
          <w:tcPr>
            <w:tcW w:w="4876" w:type="dxa"/>
            <w:hideMark/>
          </w:tcPr>
          <w:p w14:paraId="72602ECB" w14:textId="77777777" w:rsidR="007E32AB" w:rsidRPr="00183DF4" w:rsidRDefault="007E32AB" w:rsidP="00176318">
            <w:pPr>
              <w:pStyle w:val="ColumnHeading"/>
              <w:keepNext/>
            </w:pPr>
            <w:r w:rsidRPr="00183DF4">
              <w:t>Pakeitimas</w:t>
            </w:r>
          </w:p>
        </w:tc>
      </w:tr>
      <w:tr w:rsidR="007E32AB" w:rsidRPr="00183DF4" w14:paraId="381D8BFA" w14:textId="77777777" w:rsidTr="00176318">
        <w:trPr>
          <w:jc w:val="center"/>
        </w:trPr>
        <w:tc>
          <w:tcPr>
            <w:tcW w:w="4876" w:type="dxa"/>
            <w:hideMark/>
          </w:tcPr>
          <w:p w14:paraId="0D9835EC" w14:textId="77777777" w:rsidR="007E32AB" w:rsidRPr="00183DF4" w:rsidRDefault="007E32AB" w:rsidP="00176318">
            <w:pPr>
              <w:pStyle w:val="Normal6"/>
            </w:pPr>
            <w:r w:rsidRPr="00183DF4">
              <w:t>d)</w:t>
            </w:r>
            <w:r w:rsidRPr="00183DF4">
              <w:tab/>
              <w:t>diplomų, pažymėjimų ir kitų oficialią kvalifikaciją patvirtinančių dokumentų pripažinimo pagal taikomas užsienyje įgytos kvalifikacijos pripažinimo procedūras</w:t>
            </w:r>
            <w:r w:rsidRPr="00183DF4">
              <w:rPr>
                <w:b/>
                <w:i/>
              </w:rPr>
              <w:t>, o prašytojams, kurie negali pateikti jų kvalifikaciją įrodančių dokumentų, kiek įmanoma stengiasi sudaryti galimybes pasinaudoti visomis ankstesnio mokymosi rezultatų ir patirties vertinimo, patvirtinimo ir akreditavimo sistemomis</w:t>
            </w:r>
            <w:r w:rsidRPr="00183DF4">
              <w:t>.</w:t>
            </w:r>
          </w:p>
        </w:tc>
        <w:tc>
          <w:tcPr>
            <w:tcW w:w="4876" w:type="dxa"/>
            <w:hideMark/>
          </w:tcPr>
          <w:p w14:paraId="235968FE" w14:textId="77777777" w:rsidR="007E32AB" w:rsidRPr="00183DF4" w:rsidRDefault="007E32AB" w:rsidP="00176318">
            <w:pPr>
              <w:pStyle w:val="Normal6"/>
              <w:rPr>
                <w:szCs w:val="24"/>
              </w:rPr>
            </w:pPr>
            <w:r w:rsidRPr="00183DF4">
              <w:t>d)</w:t>
            </w:r>
            <w:r w:rsidRPr="00183DF4">
              <w:tab/>
              <w:t>diplomų, pažymėjimų ir kitų oficialią kvalifikaciją patvirtinančių dokumentų pripažinimo pagal taikomas užsienyje įgytos kvalifikacijos pripažinimo procedūras.</w:t>
            </w:r>
          </w:p>
        </w:tc>
      </w:tr>
    </w:tbl>
    <w:p w14:paraId="608FB60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447444D" w14:textId="77777777" w:rsidR="007E32AB" w:rsidRPr="00183DF4" w:rsidRDefault="007E32AB" w:rsidP="007E32AB">
      <w:r w:rsidRPr="00183DF4">
        <w:rPr>
          <w:rStyle w:val="HideTWBExt"/>
          <w:noProof w:val="0"/>
        </w:rPr>
        <w:t>&lt;/AmendB&gt;</w:t>
      </w:r>
    </w:p>
    <w:p w14:paraId="3CF550A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324</w:t>
      </w:r>
      <w:r w:rsidRPr="00183DF4">
        <w:rPr>
          <w:rStyle w:val="HideTWBExt"/>
          <w:b w:val="0"/>
          <w:noProof w:val="0"/>
        </w:rPr>
        <w:t>&lt;/NumAmB&gt;</w:t>
      </w:r>
    </w:p>
    <w:p w14:paraId="2A239146" w14:textId="77777777" w:rsidR="007E32AB" w:rsidRPr="00183DF4" w:rsidRDefault="007E32AB" w:rsidP="007E32AB">
      <w:pPr>
        <w:pStyle w:val="NormalBold"/>
      </w:pPr>
      <w:r w:rsidRPr="00183DF4">
        <w:rPr>
          <w:rStyle w:val="HideTWBExt"/>
          <w:b w:val="0"/>
          <w:noProof w:val="0"/>
        </w:rPr>
        <w:t>&lt;RepeatBlock-By&gt;&lt;Members&gt;</w:t>
      </w:r>
      <w:r w:rsidRPr="00183DF4">
        <w:t>Branislav Škripek</w:t>
      </w:r>
      <w:r w:rsidRPr="00183DF4">
        <w:rPr>
          <w:rStyle w:val="HideTWBExt"/>
          <w:b w:val="0"/>
          <w:noProof w:val="0"/>
        </w:rPr>
        <w:t>&lt;/Members&gt;</w:t>
      </w:r>
    </w:p>
    <w:p w14:paraId="31890146" w14:textId="77777777" w:rsidR="007E32AB" w:rsidRPr="00183DF4" w:rsidRDefault="007E32AB" w:rsidP="007E32AB">
      <w:r w:rsidRPr="00183DF4">
        <w:rPr>
          <w:rStyle w:val="HideTWBExt"/>
          <w:noProof w:val="0"/>
        </w:rPr>
        <w:t>&lt;/RepeatBlock-By&gt;</w:t>
      </w:r>
    </w:p>
    <w:p w14:paraId="7002A1E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00A4C6D" w14:textId="5960E8C4"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e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BE9C724" w14:textId="77777777" w:rsidTr="00176318">
        <w:trPr>
          <w:jc w:val="center"/>
        </w:trPr>
        <w:tc>
          <w:tcPr>
            <w:tcW w:w="9752" w:type="dxa"/>
            <w:gridSpan w:val="2"/>
          </w:tcPr>
          <w:p w14:paraId="1622B0EA" w14:textId="77777777" w:rsidR="007E32AB" w:rsidRPr="00183DF4" w:rsidRDefault="007E32AB" w:rsidP="00176318">
            <w:pPr>
              <w:keepNext/>
            </w:pPr>
          </w:p>
        </w:tc>
      </w:tr>
      <w:tr w:rsidR="007E32AB" w:rsidRPr="00183DF4" w14:paraId="2E2CA483" w14:textId="77777777" w:rsidTr="00176318">
        <w:trPr>
          <w:jc w:val="center"/>
        </w:trPr>
        <w:tc>
          <w:tcPr>
            <w:tcW w:w="4876" w:type="dxa"/>
            <w:hideMark/>
          </w:tcPr>
          <w:p w14:paraId="62898A84" w14:textId="77777777" w:rsidR="007E32AB" w:rsidRPr="00183DF4" w:rsidRDefault="007E32AB" w:rsidP="00176318">
            <w:pPr>
              <w:pStyle w:val="ColumnHeading"/>
              <w:keepNext/>
            </w:pPr>
            <w:r w:rsidRPr="00183DF4">
              <w:t>Komisijos siūlomas tekstas</w:t>
            </w:r>
          </w:p>
        </w:tc>
        <w:tc>
          <w:tcPr>
            <w:tcW w:w="4876" w:type="dxa"/>
            <w:hideMark/>
          </w:tcPr>
          <w:p w14:paraId="5193CD02" w14:textId="77777777" w:rsidR="007E32AB" w:rsidRPr="00183DF4" w:rsidRDefault="007E32AB" w:rsidP="00176318">
            <w:pPr>
              <w:pStyle w:val="ColumnHeading"/>
              <w:keepNext/>
            </w:pPr>
            <w:r w:rsidRPr="00183DF4">
              <w:t>Pakeitimas</w:t>
            </w:r>
          </w:p>
        </w:tc>
      </w:tr>
      <w:tr w:rsidR="007E32AB" w:rsidRPr="00183DF4" w14:paraId="43E54ED1" w14:textId="77777777" w:rsidTr="00176318">
        <w:trPr>
          <w:jc w:val="center"/>
        </w:trPr>
        <w:tc>
          <w:tcPr>
            <w:tcW w:w="4876" w:type="dxa"/>
            <w:hideMark/>
          </w:tcPr>
          <w:p w14:paraId="01B006D1" w14:textId="77777777" w:rsidR="007E32AB" w:rsidRPr="00183DF4" w:rsidRDefault="007E32AB" w:rsidP="00176318">
            <w:pPr>
              <w:pStyle w:val="Normal6"/>
            </w:pPr>
            <w:r w:rsidRPr="00183DF4">
              <w:rPr>
                <w:b/>
                <w:i/>
              </w:rPr>
              <w:t>e)</w:t>
            </w:r>
            <w:r w:rsidRPr="00183DF4">
              <w:tab/>
            </w:r>
            <w:r w:rsidRPr="00183DF4">
              <w:rPr>
                <w:b/>
                <w:i/>
              </w:rPr>
              <w:t>socialinės apsaugos sričių, kaip apibrėžta Reglamente (EB) Nr. 883/2004.</w:t>
            </w:r>
          </w:p>
        </w:tc>
        <w:tc>
          <w:tcPr>
            <w:tcW w:w="4876" w:type="dxa"/>
            <w:hideMark/>
          </w:tcPr>
          <w:p w14:paraId="59022F81" w14:textId="77777777" w:rsidR="007E32AB" w:rsidRPr="00183DF4" w:rsidRDefault="007E32AB" w:rsidP="00176318">
            <w:pPr>
              <w:pStyle w:val="Normal6"/>
              <w:rPr>
                <w:szCs w:val="24"/>
              </w:rPr>
            </w:pPr>
            <w:r w:rsidRPr="00183DF4">
              <w:rPr>
                <w:b/>
                <w:i/>
              </w:rPr>
              <w:t>Išbraukta.</w:t>
            </w:r>
          </w:p>
        </w:tc>
      </w:tr>
    </w:tbl>
    <w:p w14:paraId="4F0D886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537E25D" w14:textId="77777777" w:rsidR="007E32AB" w:rsidRPr="00183DF4" w:rsidRDefault="007E32AB" w:rsidP="007E32AB">
      <w:r w:rsidRPr="00183DF4">
        <w:rPr>
          <w:rStyle w:val="HideTWBExt"/>
          <w:noProof w:val="0"/>
        </w:rPr>
        <w:t>&lt;/AmendB&gt;</w:t>
      </w:r>
    </w:p>
    <w:p w14:paraId="206843F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325</w:t>
      </w:r>
      <w:r w:rsidRPr="00183DF4">
        <w:rPr>
          <w:rStyle w:val="HideTWBExt"/>
          <w:b w:val="0"/>
          <w:noProof w:val="0"/>
        </w:rPr>
        <w:t>&lt;/NumAmB&gt;</w:t>
      </w:r>
    </w:p>
    <w:p w14:paraId="5B047156"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47CCDD4" w14:textId="77777777" w:rsidR="007E32AB" w:rsidRPr="00183DF4" w:rsidRDefault="007E32AB" w:rsidP="007E32AB">
      <w:r w:rsidRPr="00183DF4">
        <w:rPr>
          <w:rStyle w:val="HideTWBExt"/>
          <w:noProof w:val="0"/>
        </w:rPr>
        <w:t>&lt;/RepeatBlock-By&gt;</w:t>
      </w:r>
    </w:p>
    <w:p w14:paraId="52F112D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56C66E6" w14:textId="0F58561A"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e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00DCD4A" w14:textId="77777777" w:rsidTr="00176318">
        <w:trPr>
          <w:jc w:val="center"/>
        </w:trPr>
        <w:tc>
          <w:tcPr>
            <w:tcW w:w="9752" w:type="dxa"/>
            <w:gridSpan w:val="2"/>
          </w:tcPr>
          <w:p w14:paraId="2AB44026" w14:textId="77777777" w:rsidR="007E32AB" w:rsidRPr="00183DF4" w:rsidRDefault="007E32AB" w:rsidP="00176318">
            <w:pPr>
              <w:keepNext/>
            </w:pPr>
          </w:p>
        </w:tc>
      </w:tr>
      <w:tr w:rsidR="007E32AB" w:rsidRPr="00183DF4" w14:paraId="5B190248" w14:textId="77777777" w:rsidTr="00176318">
        <w:trPr>
          <w:jc w:val="center"/>
        </w:trPr>
        <w:tc>
          <w:tcPr>
            <w:tcW w:w="4876" w:type="dxa"/>
            <w:hideMark/>
          </w:tcPr>
          <w:p w14:paraId="0C8987C6" w14:textId="77777777" w:rsidR="007E32AB" w:rsidRPr="00183DF4" w:rsidRDefault="007E32AB" w:rsidP="00176318">
            <w:pPr>
              <w:pStyle w:val="ColumnHeading"/>
              <w:keepNext/>
            </w:pPr>
            <w:r w:rsidRPr="00183DF4">
              <w:t>Komisijos siūlomas tekstas</w:t>
            </w:r>
          </w:p>
        </w:tc>
        <w:tc>
          <w:tcPr>
            <w:tcW w:w="4876" w:type="dxa"/>
            <w:hideMark/>
          </w:tcPr>
          <w:p w14:paraId="132A5C06" w14:textId="77777777" w:rsidR="007E32AB" w:rsidRPr="00183DF4" w:rsidRDefault="007E32AB" w:rsidP="00176318">
            <w:pPr>
              <w:pStyle w:val="ColumnHeading"/>
              <w:keepNext/>
            </w:pPr>
            <w:r w:rsidRPr="00183DF4">
              <w:t>Pakeitimas</w:t>
            </w:r>
          </w:p>
        </w:tc>
      </w:tr>
      <w:tr w:rsidR="007E32AB" w:rsidRPr="00183DF4" w14:paraId="1F237EC2" w14:textId="77777777" w:rsidTr="00176318">
        <w:trPr>
          <w:jc w:val="center"/>
        </w:trPr>
        <w:tc>
          <w:tcPr>
            <w:tcW w:w="4876" w:type="dxa"/>
            <w:hideMark/>
          </w:tcPr>
          <w:p w14:paraId="69797585" w14:textId="77777777" w:rsidR="007E32AB" w:rsidRPr="00183DF4" w:rsidRDefault="007E32AB" w:rsidP="00176318">
            <w:pPr>
              <w:pStyle w:val="Normal6"/>
            </w:pPr>
            <w:r w:rsidRPr="00183DF4">
              <w:rPr>
                <w:b/>
                <w:i/>
              </w:rPr>
              <w:t>e)</w:t>
            </w:r>
            <w:r w:rsidRPr="00183DF4">
              <w:tab/>
            </w:r>
            <w:r w:rsidRPr="00183DF4">
              <w:rPr>
                <w:b/>
                <w:i/>
              </w:rPr>
              <w:t>socialinės apsaugos sričių, kaip apibrėžta Reglamente (EB) Nr. 883/2004.</w:t>
            </w:r>
          </w:p>
        </w:tc>
        <w:tc>
          <w:tcPr>
            <w:tcW w:w="4876" w:type="dxa"/>
            <w:hideMark/>
          </w:tcPr>
          <w:p w14:paraId="739E68B3" w14:textId="77777777" w:rsidR="007E32AB" w:rsidRPr="00183DF4" w:rsidRDefault="007E32AB" w:rsidP="00176318">
            <w:pPr>
              <w:pStyle w:val="Normal6"/>
              <w:rPr>
                <w:szCs w:val="24"/>
              </w:rPr>
            </w:pPr>
            <w:r w:rsidRPr="00183DF4">
              <w:rPr>
                <w:b/>
                <w:i/>
              </w:rPr>
              <w:t>Išbraukta.</w:t>
            </w:r>
          </w:p>
        </w:tc>
      </w:tr>
    </w:tbl>
    <w:p w14:paraId="2FC2A95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9E6AE9E" w14:textId="77777777" w:rsidR="007E32AB" w:rsidRPr="00183DF4" w:rsidRDefault="007E32AB" w:rsidP="007E32AB">
      <w:r w:rsidRPr="00183DF4">
        <w:rPr>
          <w:rStyle w:val="HideTWBExt"/>
          <w:noProof w:val="0"/>
        </w:rPr>
        <w:t>&lt;/AmendB&gt;</w:t>
      </w:r>
    </w:p>
    <w:p w14:paraId="0CF11BE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326</w:t>
      </w:r>
      <w:r w:rsidRPr="00183DF4">
        <w:rPr>
          <w:rStyle w:val="HideTWBExt"/>
          <w:b w:val="0"/>
          <w:noProof w:val="0"/>
        </w:rPr>
        <w:t>&lt;/NumAmB&gt;</w:t>
      </w:r>
    </w:p>
    <w:p w14:paraId="18C7BF24"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41FC7C3A" w14:textId="77777777" w:rsidR="007E32AB" w:rsidRPr="00183DF4" w:rsidRDefault="007E32AB" w:rsidP="007E32AB">
      <w:r w:rsidRPr="00183DF4">
        <w:rPr>
          <w:rStyle w:val="HideTWBExt"/>
          <w:noProof w:val="0"/>
        </w:rPr>
        <w:t>&lt;/RepeatBlock-By&gt;</w:t>
      </w:r>
    </w:p>
    <w:p w14:paraId="0E36A71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1B51E61" w14:textId="79C714F7"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pirmos</w:t>
      </w:r>
      <w:r w:rsidRPr="00183DF4">
        <w:t xml:space="preserve"> pastraipos e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992E1F2" w14:textId="77777777" w:rsidTr="00176318">
        <w:trPr>
          <w:jc w:val="center"/>
        </w:trPr>
        <w:tc>
          <w:tcPr>
            <w:tcW w:w="9752" w:type="dxa"/>
            <w:gridSpan w:val="2"/>
          </w:tcPr>
          <w:p w14:paraId="7C5B6732" w14:textId="77777777" w:rsidR="007E32AB" w:rsidRPr="00183DF4" w:rsidRDefault="007E32AB" w:rsidP="00176318">
            <w:pPr>
              <w:keepNext/>
            </w:pPr>
          </w:p>
        </w:tc>
      </w:tr>
      <w:tr w:rsidR="007E32AB" w:rsidRPr="00183DF4" w14:paraId="56543683" w14:textId="77777777" w:rsidTr="00176318">
        <w:trPr>
          <w:jc w:val="center"/>
        </w:trPr>
        <w:tc>
          <w:tcPr>
            <w:tcW w:w="4876" w:type="dxa"/>
            <w:hideMark/>
          </w:tcPr>
          <w:p w14:paraId="72F2F99F" w14:textId="77777777" w:rsidR="007E32AB" w:rsidRPr="00183DF4" w:rsidRDefault="007E32AB" w:rsidP="00176318">
            <w:pPr>
              <w:pStyle w:val="ColumnHeading"/>
              <w:keepNext/>
            </w:pPr>
            <w:r w:rsidRPr="00183DF4">
              <w:t>Komisijos siūlomas tekstas</w:t>
            </w:r>
          </w:p>
        </w:tc>
        <w:tc>
          <w:tcPr>
            <w:tcW w:w="4876" w:type="dxa"/>
            <w:hideMark/>
          </w:tcPr>
          <w:p w14:paraId="6E5F3A80" w14:textId="77777777" w:rsidR="007E32AB" w:rsidRPr="00183DF4" w:rsidRDefault="007E32AB" w:rsidP="00176318">
            <w:pPr>
              <w:pStyle w:val="ColumnHeading"/>
              <w:keepNext/>
            </w:pPr>
            <w:r w:rsidRPr="00183DF4">
              <w:t>Pakeitimas</w:t>
            </w:r>
          </w:p>
        </w:tc>
      </w:tr>
      <w:tr w:rsidR="007E32AB" w:rsidRPr="00183DF4" w14:paraId="4A76ED94" w14:textId="77777777" w:rsidTr="00176318">
        <w:trPr>
          <w:jc w:val="center"/>
        </w:trPr>
        <w:tc>
          <w:tcPr>
            <w:tcW w:w="4876" w:type="dxa"/>
            <w:hideMark/>
          </w:tcPr>
          <w:p w14:paraId="77BC1CB9" w14:textId="77777777" w:rsidR="007E32AB" w:rsidRPr="00183DF4" w:rsidRDefault="007E32AB" w:rsidP="00176318">
            <w:pPr>
              <w:pStyle w:val="Normal6"/>
            </w:pPr>
            <w:r w:rsidRPr="00183DF4">
              <w:t>e)</w:t>
            </w:r>
            <w:r w:rsidRPr="00183DF4">
              <w:tab/>
              <w:t>socialinės apsaugos sričių, kaip apibrėžta Reglamente (EB) Nr. 883/2004.</w:t>
            </w:r>
          </w:p>
        </w:tc>
        <w:tc>
          <w:tcPr>
            <w:tcW w:w="4876" w:type="dxa"/>
            <w:hideMark/>
          </w:tcPr>
          <w:p w14:paraId="06A6DCF2" w14:textId="77777777" w:rsidR="007E32AB" w:rsidRPr="00183DF4" w:rsidRDefault="007E32AB" w:rsidP="00176318">
            <w:pPr>
              <w:pStyle w:val="Normal6"/>
              <w:rPr>
                <w:szCs w:val="24"/>
              </w:rPr>
            </w:pPr>
            <w:r w:rsidRPr="00183DF4">
              <w:t>e)</w:t>
            </w:r>
            <w:r w:rsidRPr="00183DF4">
              <w:tab/>
              <w:t>socialinės apsaugos sričių, kaip apibrėžta Reglamente (EB) Nr. 883/2004</w:t>
            </w:r>
            <w:r w:rsidRPr="00183DF4">
              <w:rPr>
                <w:b/>
                <w:i/>
              </w:rPr>
              <w:t>,</w:t>
            </w:r>
            <w:r w:rsidRPr="00183DF4">
              <w:t xml:space="preserve"> </w:t>
            </w:r>
            <w:r w:rsidRPr="00183DF4">
              <w:rPr>
                <w:b/>
                <w:i/>
              </w:rPr>
              <w:t>tiems prašytojams, kurie užsiima pelninga ekonomine veikla</w:t>
            </w:r>
            <w:r w:rsidRPr="00183DF4">
              <w:t>.</w:t>
            </w:r>
          </w:p>
        </w:tc>
      </w:tr>
    </w:tbl>
    <w:p w14:paraId="4F85336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4122B85" w14:textId="77777777" w:rsidR="007E32AB" w:rsidRPr="00183DF4" w:rsidRDefault="007E32AB" w:rsidP="007E32AB">
      <w:r w:rsidRPr="00183DF4">
        <w:rPr>
          <w:rStyle w:val="HideTWBExt"/>
          <w:noProof w:val="0"/>
        </w:rPr>
        <w:t>&lt;/AmendB&gt;</w:t>
      </w:r>
    </w:p>
    <w:p w14:paraId="31D66BF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327</w:t>
      </w:r>
      <w:r w:rsidRPr="00183DF4">
        <w:rPr>
          <w:rStyle w:val="HideTWBExt"/>
          <w:b w:val="0"/>
          <w:noProof w:val="0"/>
        </w:rPr>
        <w:t>&lt;/NumAmB&gt;</w:t>
      </w:r>
    </w:p>
    <w:p w14:paraId="09F8A8A4"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236A611D" w14:textId="77777777" w:rsidR="007E32AB" w:rsidRPr="00183DF4" w:rsidRDefault="007E32AB" w:rsidP="007E32AB">
      <w:r w:rsidRPr="00183DF4">
        <w:rPr>
          <w:rStyle w:val="HideTWBExt"/>
          <w:noProof w:val="0"/>
        </w:rPr>
        <w:t>&lt;/RepeatBlock-By&gt;</w:t>
      </w:r>
    </w:p>
    <w:p w14:paraId="431C5E9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265A484" w14:textId="0856FD56"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antros</w:t>
      </w:r>
      <w:r w:rsidRPr="00183DF4">
        <w:t xml:space="preserve"> pastraipos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6183B0E" w14:textId="77777777" w:rsidTr="00176318">
        <w:trPr>
          <w:jc w:val="center"/>
        </w:trPr>
        <w:tc>
          <w:tcPr>
            <w:tcW w:w="9752" w:type="dxa"/>
            <w:gridSpan w:val="2"/>
          </w:tcPr>
          <w:p w14:paraId="006537BF" w14:textId="77777777" w:rsidR="007E32AB" w:rsidRPr="00183DF4" w:rsidRDefault="007E32AB" w:rsidP="00176318">
            <w:pPr>
              <w:keepNext/>
            </w:pPr>
          </w:p>
        </w:tc>
      </w:tr>
      <w:tr w:rsidR="007E32AB" w:rsidRPr="00183DF4" w14:paraId="00F7AD32" w14:textId="77777777" w:rsidTr="00176318">
        <w:trPr>
          <w:jc w:val="center"/>
        </w:trPr>
        <w:tc>
          <w:tcPr>
            <w:tcW w:w="4876" w:type="dxa"/>
            <w:hideMark/>
          </w:tcPr>
          <w:p w14:paraId="2A9E696C" w14:textId="77777777" w:rsidR="007E32AB" w:rsidRPr="00183DF4" w:rsidRDefault="007E32AB" w:rsidP="00176318">
            <w:pPr>
              <w:pStyle w:val="ColumnHeading"/>
              <w:keepNext/>
            </w:pPr>
            <w:r w:rsidRPr="00183DF4">
              <w:t>Komisijos siūlomas tekstas</w:t>
            </w:r>
          </w:p>
        </w:tc>
        <w:tc>
          <w:tcPr>
            <w:tcW w:w="4876" w:type="dxa"/>
            <w:hideMark/>
          </w:tcPr>
          <w:p w14:paraId="1A3F143A" w14:textId="77777777" w:rsidR="007E32AB" w:rsidRPr="00183DF4" w:rsidRDefault="007E32AB" w:rsidP="00176318">
            <w:pPr>
              <w:pStyle w:val="ColumnHeading"/>
              <w:keepNext/>
            </w:pPr>
            <w:r w:rsidRPr="00183DF4">
              <w:t>Pakeitimas</w:t>
            </w:r>
          </w:p>
        </w:tc>
      </w:tr>
      <w:tr w:rsidR="007E32AB" w:rsidRPr="00183DF4" w14:paraId="1E905E5F" w14:textId="77777777" w:rsidTr="00176318">
        <w:trPr>
          <w:jc w:val="center"/>
        </w:trPr>
        <w:tc>
          <w:tcPr>
            <w:tcW w:w="4876" w:type="dxa"/>
            <w:hideMark/>
          </w:tcPr>
          <w:p w14:paraId="38BC0C84" w14:textId="77777777" w:rsidR="007E32AB" w:rsidRPr="00183DF4" w:rsidRDefault="007E32AB" w:rsidP="00176318">
            <w:pPr>
              <w:pStyle w:val="Normal6"/>
            </w:pPr>
            <w:r w:rsidRPr="00183DF4">
              <w:t>Vienodą elgesį su prašytojais valstybės narės gali apriboti:</w:t>
            </w:r>
          </w:p>
        </w:tc>
        <w:tc>
          <w:tcPr>
            <w:tcW w:w="4876" w:type="dxa"/>
            <w:hideMark/>
          </w:tcPr>
          <w:p w14:paraId="2138E405" w14:textId="77777777" w:rsidR="007E32AB" w:rsidRPr="00183DF4" w:rsidRDefault="007E32AB" w:rsidP="00176318">
            <w:pPr>
              <w:pStyle w:val="Normal6"/>
              <w:rPr>
                <w:szCs w:val="24"/>
              </w:rPr>
            </w:pPr>
            <w:r w:rsidRPr="00183DF4">
              <w:t>Vienodą elgesį su prašytojais</w:t>
            </w:r>
            <w:r w:rsidRPr="00183DF4">
              <w:rPr>
                <w:b/>
                <w:i/>
              </w:rPr>
              <w:t>, kuriems buvo sudaryta galimybė patekti į darbo rinką pagal 1 dalį,</w:t>
            </w:r>
            <w:r w:rsidRPr="00183DF4">
              <w:t xml:space="preserve"> valstybės narės gali apriboti: </w:t>
            </w:r>
          </w:p>
        </w:tc>
      </w:tr>
    </w:tbl>
    <w:p w14:paraId="2381321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E6B4C16" w14:textId="77777777" w:rsidR="007E32AB" w:rsidRPr="00183DF4" w:rsidRDefault="007E32AB" w:rsidP="007E32AB">
      <w:r w:rsidRPr="00183DF4">
        <w:rPr>
          <w:rStyle w:val="HideTWBExt"/>
          <w:noProof w:val="0"/>
        </w:rPr>
        <w:t>&lt;/AmendB&gt;</w:t>
      </w:r>
    </w:p>
    <w:p w14:paraId="1A7DCDD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328</w:t>
      </w:r>
      <w:r w:rsidRPr="00183DF4">
        <w:rPr>
          <w:rStyle w:val="HideTWBExt"/>
          <w:b w:val="0"/>
          <w:noProof w:val="0"/>
        </w:rPr>
        <w:t>&lt;/NumAmB&gt;</w:t>
      </w:r>
    </w:p>
    <w:p w14:paraId="674F3960"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65590A83" w14:textId="77777777" w:rsidR="007E32AB" w:rsidRPr="00183DF4" w:rsidRDefault="007E32AB" w:rsidP="007E32AB">
      <w:r w:rsidRPr="00183DF4">
        <w:rPr>
          <w:rStyle w:val="HideTWBExt"/>
          <w:noProof w:val="0"/>
        </w:rPr>
        <w:t>&lt;/RepeatBlock-By&gt;</w:t>
      </w:r>
    </w:p>
    <w:p w14:paraId="23F5405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2B25A5F" w14:textId="77777777" w:rsidR="007E32AB" w:rsidRPr="00183DF4" w:rsidRDefault="007E32AB" w:rsidP="007E32AB">
      <w:pPr>
        <w:pStyle w:val="NormalBold"/>
      </w:pPr>
      <w:r w:rsidRPr="00183DF4">
        <w:rPr>
          <w:rStyle w:val="HideTWBExt"/>
          <w:b w:val="0"/>
          <w:noProof w:val="0"/>
        </w:rPr>
        <w:t>&lt;Article&gt;</w:t>
      </w:r>
      <w:r w:rsidRPr="00183DF4">
        <w:t>15 straipsnio 3 dalies antros pastraipos ii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388BD3C" w14:textId="77777777" w:rsidTr="00176318">
        <w:trPr>
          <w:jc w:val="center"/>
        </w:trPr>
        <w:tc>
          <w:tcPr>
            <w:tcW w:w="9752" w:type="dxa"/>
            <w:gridSpan w:val="2"/>
          </w:tcPr>
          <w:p w14:paraId="5F419F4A" w14:textId="77777777" w:rsidR="007E32AB" w:rsidRPr="00183DF4" w:rsidRDefault="007E32AB" w:rsidP="00176318">
            <w:pPr>
              <w:keepNext/>
            </w:pPr>
          </w:p>
        </w:tc>
      </w:tr>
      <w:tr w:rsidR="007E32AB" w:rsidRPr="00183DF4" w14:paraId="549AEFD6" w14:textId="77777777" w:rsidTr="00176318">
        <w:trPr>
          <w:jc w:val="center"/>
        </w:trPr>
        <w:tc>
          <w:tcPr>
            <w:tcW w:w="4876" w:type="dxa"/>
            <w:hideMark/>
          </w:tcPr>
          <w:p w14:paraId="5FD0A174" w14:textId="77777777" w:rsidR="007E32AB" w:rsidRPr="00183DF4" w:rsidRDefault="007E32AB" w:rsidP="00176318">
            <w:pPr>
              <w:pStyle w:val="ColumnHeading"/>
              <w:keepNext/>
            </w:pPr>
            <w:r w:rsidRPr="00183DF4">
              <w:t>Komisijos siūlomas tekstas</w:t>
            </w:r>
          </w:p>
        </w:tc>
        <w:tc>
          <w:tcPr>
            <w:tcW w:w="4876" w:type="dxa"/>
            <w:hideMark/>
          </w:tcPr>
          <w:p w14:paraId="61CEC651" w14:textId="77777777" w:rsidR="007E32AB" w:rsidRPr="00183DF4" w:rsidRDefault="007E32AB" w:rsidP="00176318">
            <w:pPr>
              <w:pStyle w:val="ColumnHeading"/>
              <w:keepNext/>
            </w:pPr>
            <w:r w:rsidRPr="00183DF4">
              <w:t>Pakeitimas</w:t>
            </w:r>
          </w:p>
        </w:tc>
      </w:tr>
      <w:tr w:rsidR="007E32AB" w:rsidRPr="00183DF4" w14:paraId="673C104C" w14:textId="77777777" w:rsidTr="00176318">
        <w:trPr>
          <w:jc w:val="center"/>
        </w:trPr>
        <w:tc>
          <w:tcPr>
            <w:tcW w:w="4876" w:type="dxa"/>
            <w:hideMark/>
          </w:tcPr>
          <w:p w14:paraId="56EFB97C" w14:textId="77777777" w:rsidR="007E32AB" w:rsidRPr="00183DF4" w:rsidRDefault="007E32AB" w:rsidP="00176318">
            <w:pPr>
              <w:pStyle w:val="Normal6"/>
            </w:pPr>
            <w:r w:rsidRPr="00183DF4">
              <w:rPr>
                <w:b/>
                <w:i/>
              </w:rPr>
              <w:t>ii)</w:t>
            </w:r>
            <w:r w:rsidRPr="00183DF4">
              <w:tab/>
            </w:r>
            <w:r w:rsidRPr="00183DF4">
              <w:rPr>
                <w:b/>
                <w:i/>
              </w:rPr>
              <w:t>pagal šios dalies c punktą, tiesiogiai su konkrečia darbo veikla susijusio švietimo ir profesinio mokymo srityje;</w:t>
            </w:r>
          </w:p>
        </w:tc>
        <w:tc>
          <w:tcPr>
            <w:tcW w:w="4876" w:type="dxa"/>
            <w:hideMark/>
          </w:tcPr>
          <w:p w14:paraId="45ABB498" w14:textId="77777777" w:rsidR="007E32AB" w:rsidRPr="00183DF4" w:rsidRDefault="007E32AB" w:rsidP="00176318">
            <w:pPr>
              <w:pStyle w:val="Normal6"/>
              <w:rPr>
                <w:szCs w:val="24"/>
              </w:rPr>
            </w:pPr>
            <w:r w:rsidRPr="00183DF4">
              <w:rPr>
                <w:b/>
                <w:i/>
              </w:rPr>
              <w:t>Išbraukta.</w:t>
            </w:r>
          </w:p>
        </w:tc>
      </w:tr>
    </w:tbl>
    <w:p w14:paraId="064A0EB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6223A440" w14:textId="77777777" w:rsidR="007E32AB" w:rsidRPr="00183DF4" w:rsidRDefault="007E32AB" w:rsidP="007E32AB">
      <w:r w:rsidRPr="00183DF4">
        <w:rPr>
          <w:rStyle w:val="HideTWBExt"/>
          <w:noProof w:val="0"/>
        </w:rPr>
        <w:t>&lt;/AmendB&gt;</w:t>
      </w:r>
    </w:p>
    <w:p w14:paraId="5959676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329</w:t>
      </w:r>
      <w:r w:rsidRPr="00183DF4">
        <w:rPr>
          <w:rStyle w:val="HideTWBExt"/>
          <w:b w:val="0"/>
          <w:noProof w:val="0"/>
        </w:rPr>
        <w:t>&lt;/NumAmB&gt;</w:t>
      </w:r>
    </w:p>
    <w:p w14:paraId="55E18395"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4781D3CE"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5AA75628" w14:textId="77777777" w:rsidR="007E32AB" w:rsidRPr="00183DF4" w:rsidRDefault="007E32AB" w:rsidP="007E32AB">
      <w:r w:rsidRPr="00183DF4">
        <w:rPr>
          <w:rStyle w:val="HideTWBExt"/>
          <w:noProof w:val="0"/>
        </w:rPr>
        <w:t>&lt;/RepeatBlock-By&gt;</w:t>
      </w:r>
    </w:p>
    <w:p w14:paraId="60A131F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305DC98" w14:textId="685EC5FD"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antros</w:t>
      </w:r>
      <w:r w:rsidRPr="00183DF4">
        <w:t xml:space="preserve"> pastraipos ii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4CD2E13" w14:textId="77777777" w:rsidTr="00176318">
        <w:trPr>
          <w:jc w:val="center"/>
        </w:trPr>
        <w:tc>
          <w:tcPr>
            <w:tcW w:w="9752" w:type="dxa"/>
            <w:gridSpan w:val="2"/>
          </w:tcPr>
          <w:p w14:paraId="32EC783B" w14:textId="77777777" w:rsidR="007E32AB" w:rsidRPr="00183DF4" w:rsidRDefault="007E32AB" w:rsidP="00176318">
            <w:pPr>
              <w:keepNext/>
            </w:pPr>
          </w:p>
        </w:tc>
      </w:tr>
      <w:tr w:rsidR="007E32AB" w:rsidRPr="00183DF4" w14:paraId="3EEAA05D" w14:textId="77777777" w:rsidTr="00176318">
        <w:trPr>
          <w:jc w:val="center"/>
        </w:trPr>
        <w:tc>
          <w:tcPr>
            <w:tcW w:w="4876" w:type="dxa"/>
            <w:hideMark/>
          </w:tcPr>
          <w:p w14:paraId="3E6D630C" w14:textId="77777777" w:rsidR="007E32AB" w:rsidRPr="00183DF4" w:rsidRDefault="007E32AB" w:rsidP="00176318">
            <w:pPr>
              <w:pStyle w:val="ColumnHeading"/>
              <w:keepNext/>
            </w:pPr>
            <w:r w:rsidRPr="00183DF4">
              <w:t>Komisijos siūlomas tekstas</w:t>
            </w:r>
          </w:p>
        </w:tc>
        <w:tc>
          <w:tcPr>
            <w:tcW w:w="4876" w:type="dxa"/>
            <w:hideMark/>
          </w:tcPr>
          <w:p w14:paraId="057D9C87" w14:textId="77777777" w:rsidR="007E32AB" w:rsidRPr="00183DF4" w:rsidRDefault="007E32AB" w:rsidP="00176318">
            <w:pPr>
              <w:pStyle w:val="ColumnHeading"/>
              <w:keepNext/>
            </w:pPr>
            <w:r w:rsidRPr="00183DF4">
              <w:t>Pakeitimas</w:t>
            </w:r>
          </w:p>
        </w:tc>
      </w:tr>
      <w:tr w:rsidR="007E32AB" w:rsidRPr="00183DF4" w14:paraId="72599803" w14:textId="77777777" w:rsidTr="00176318">
        <w:trPr>
          <w:jc w:val="center"/>
        </w:trPr>
        <w:tc>
          <w:tcPr>
            <w:tcW w:w="4876" w:type="dxa"/>
            <w:hideMark/>
          </w:tcPr>
          <w:p w14:paraId="4A16E7E7" w14:textId="77777777" w:rsidR="007E32AB" w:rsidRPr="00183DF4" w:rsidRDefault="007E32AB" w:rsidP="00176318">
            <w:pPr>
              <w:pStyle w:val="Normal6"/>
            </w:pPr>
            <w:r w:rsidRPr="00183DF4">
              <w:rPr>
                <w:b/>
                <w:i/>
              </w:rPr>
              <w:t>ii)</w:t>
            </w:r>
            <w:r w:rsidRPr="00183DF4">
              <w:tab/>
            </w:r>
            <w:r w:rsidRPr="00183DF4">
              <w:rPr>
                <w:b/>
                <w:i/>
              </w:rPr>
              <w:t>pagal šios dalies c punktą, tiesiogiai su konkrečia darbo veikla susijusio švietimo ir profesinio mokymo srityje;</w:t>
            </w:r>
          </w:p>
        </w:tc>
        <w:tc>
          <w:tcPr>
            <w:tcW w:w="4876" w:type="dxa"/>
            <w:hideMark/>
          </w:tcPr>
          <w:p w14:paraId="6BCB53C5" w14:textId="77777777" w:rsidR="007E32AB" w:rsidRPr="00183DF4" w:rsidRDefault="007E32AB" w:rsidP="00176318">
            <w:pPr>
              <w:pStyle w:val="Normal6"/>
              <w:rPr>
                <w:szCs w:val="24"/>
              </w:rPr>
            </w:pPr>
            <w:r w:rsidRPr="00183DF4">
              <w:rPr>
                <w:b/>
                <w:i/>
              </w:rPr>
              <w:t>Išbraukta.</w:t>
            </w:r>
          </w:p>
        </w:tc>
      </w:tr>
    </w:tbl>
    <w:p w14:paraId="7229973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09AD0A7" w14:textId="77777777" w:rsidR="007E32AB" w:rsidRPr="00183DF4" w:rsidRDefault="007E32AB" w:rsidP="007E32AB">
      <w:r w:rsidRPr="00183DF4">
        <w:rPr>
          <w:rStyle w:val="HideTWBExt"/>
          <w:noProof w:val="0"/>
        </w:rPr>
        <w:t>&lt;/AmendB&gt;</w:t>
      </w:r>
    </w:p>
    <w:p w14:paraId="4BCCD1F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330</w:t>
      </w:r>
      <w:r w:rsidRPr="00183DF4">
        <w:rPr>
          <w:rStyle w:val="HideTWBExt"/>
          <w:b w:val="0"/>
          <w:noProof w:val="0"/>
        </w:rPr>
        <w:t>&lt;/NumAmB&gt;</w:t>
      </w:r>
    </w:p>
    <w:p w14:paraId="0BA0108E"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w:t>
      </w:r>
      <w:r w:rsidRPr="00183DF4">
        <w:rPr>
          <w:rStyle w:val="HideTWBExt"/>
          <w:b w:val="0"/>
          <w:noProof w:val="0"/>
        </w:rPr>
        <w:t>&lt;/Members&gt;</w:t>
      </w:r>
    </w:p>
    <w:p w14:paraId="16A7DBEC" w14:textId="77777777" w:rsidR="007E32AB" w:rsidRPr="00183DF4" w:rsidRDefault="007E32AB" w:rsidP="007E32AB">
      <w:r w:rsidRPr="00183DF4">
        <w:rPr>
          <w:rStyle w:val="HideTWBExt"/>
          <w:noProof w:val="0"/>
        </w:rPr>
        <w:t>&lt;/RepeatBlock-By&gt;</w:t>
      </w:r>
    </w:p>
    <w:p w14:paraId="40ACB96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D50DDD6" w14:textId="57C292DF"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antros</w:t>
      </w:r>
      <w:r w:rsidRPr="00183DF4">
        <w:t xml:space="preserve"> pastraipos ii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F61D0C8" w14:textId="77777777" w:rsidTr="00176318">
        <w:trPr>
          <w:jc w:val="center"/>
        </w:trPr>
        <w:tc>
          <w:tcPr>
            <w:tcW w:w="9752" w:type="dxa"/>
            <w:gridSpan w:val="2"/>
          </w:tcPr>
          <w:p w14:paraId="625B3089" w14:textId="77777777" w:rsidR="007E32AB" w:rsidRPr="00183DF4" w:rsidRDefault="007E32AB" w:rsidP="00176318">
            <w:pPr>
              <w:keepNext/>
            </w:pPr>
          </w:p>
        </w:tc>
      </w:tr>
      <w:tr w:rsidR="007E32AB" w:rsidRPr="00183DF4" w14:paraId="0E24C16C" w14:textId="77777777" w:rsidTr="00176318">
        <w:trPr>
          <w:jc w:val="center"/>
        </w:trPr>
        <w:tc>
          <w:tcPr>
            <w:tcW w:w="4876" w:type="dxa"/>
            <w:hideMark/>
          </w:tcPr>
          <w:p w14:paraId="469380C4" w14:textId="77777777" w:rsidR="007E32AB" w:rsidRPr="00183DF4" w:rsidRDefault="007E32AB" w:rsidP="00176318">
            <w:pPr>
              <w:pStyle w:val="ColumnHeading"/>
              <w:keepNext/>
            </w:pPr>
            <w:r w:rsidRPr="00183DF4">
              <w:t>Komisijos siūlomas tekstas</w:t>
            </w:r>
          </w:p>
        </w:tc>
        <w:tc>
          <w:tcPr>
            <w:tcW w:w="4876" w:type="dxa"/>
            <w:hideMark/>
          </w:tcPr>
          <w:p w14:paraId="23BFBF90" w14:textId="77777777" w:rsidR="007E32AB" w:rsidRPr="00183DF4" w:rsidRDefault="007E32AB" w:rsidP="00176318">
            <w:pPr>
              <w:pStyle w:val="ColumnHeading"/>
              <w:keepNext/>
            </w:pPr>
            <w:r w:rsidRPr="00183DF4">
              <w:t>Pakeitimas</w:t>
            </w:r>
          </w:p>
        </w:tc>
      </w:tr>
      <w:tr w:rsidR="007E32AB" w:rsidRPr="00183DF4" w14:paraId="62D6FEC7" w14:textId="77777777" w:rsidTr="00176318">
        <w:trPr>
          <w:jc w:val="center"/>
        </w:trPr>
        <w:tc>
          <w:tcPr>
            <w:tcW w:w="4876" w:type="dxa"/>
            <w:hideMark/>
          </w:tcPr>
          <w:p w14:paraId="331CF200" w14:textId="77777777" w:rsidR="007E32AB" w:rsidRPr="00183DF4" w:rsidRDefault="007E32AB" w:rsidP="00176318">
            <w:pPr>
              <w:pStyle w:val="Normal6"/>
            </w:pPr>
            <w:r w:rsidRPr="00183DF4">
              <w:rPr>
                <w:b/>
                <w:i/>
              </w:rPr>
              <w:t>ii)</w:t>
            </w:r>
            <w:r w:rsidRPr="00183DF4">
              <w:tab/>
            </w:r>
            <w:r w:rsidRPr="00183DF4">
              <w:rPr>
                <w:b/>
                <w:i/>
              </w:rPr>
              <w:t>pagal šios dalies c punktą, tiesiogiai su konkrečia darbo veikla susijusio švietimo ir profesinio mokymo srityje;</w:t>
            </w:r>
          </w:p>
        </w:tc>
        <w:tc>
          <w:tcPr>
            <w:tcW w:w="4876" w:type="dxa"/>
            <w:hideMark/>
          </w:tcPr>
          <w:p w14:paraId="787CB274" w14:textId="77777777" w:rsidR="007E32AB" w:rsidRPr="00183DF4" w:rsidRDefault="007E32AB" w:rsidP="00176318">
            <w:pPr>
              <w:pStyle w:val="Normal6"/>
              <w:rPr>
                <w:szCs w:val="24"/>
              </w:rPr>
            </w:pPr>
            <w:r w:rsidRPr="00183DF4">
              <w:rPr>
                <w:b/>
                <w:i/>
              </w:rPr>
              <w:t>Išbraukta.</w:t>
            </w:r>
          </w:p>
        </w:tc>
      </w:tr>
    </w:tbl>
    <w:p w14:paraId="6CF9153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AAF1780"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A25588D" w14:textId="77777777" w:rsidR="007E32AB" w:rsidRPr="00183DF4" w:rsidRDefault="007E32AB" w:rsidP="007E32AB">
      <w:pPr>
        <w:pStyle w:val="Normal12Italic"/>
        <w:rPr>
          <w:noProof w:val="0"/>
        </w:rPr>
      </w:pPr>
      <w:r w:rsidRPr="00183DF4">
        <w:rPr>
          <w:noProof w:val="0"/>
        </w:rPr>
        <w:t>Tai naujas apribojimas, susijęs su profesinio mokymo galimybėmis. Jį reikėtų išbraukti.</w:t>
      </w:r>
    </w:p>
    <w:p w14:paraId="25C2E4E7" w14:textId="77777777" w:rsidR="007E32AB" w:rsidRPr="00183DF4" w:rsidRDefault="007E32AB" w:rsidP="007E32AB">
      <w:r w:rsidRPr="00183DF4">
        <w:rPr>
          <w:rStyle w:val="HideTWBExt"/>
          <w:noProof w:val="0"/>
        </w:rPr>
        <w:t>&lt;/AmendB&gt;</w:t>
      </w:r>
    </w:p>
    <w:p w14:paraId="1280FF4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331</w:t>
      </w:r>
      <w:r w:rsidRPr="00183DF4">
        <w:rPr>
          <w:rStyle w:val="HideTWBExt"/>
          <w:b w:val="0"/>
          <w:noProof w:val="0"/>
        </w:rPr>
        <w:t>&lt;/NumAmB&gt;</w:t>
      </w:r>
    </w:p>
    <w:p w14:paraId="79CDD3E7"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68473CF3" w14:textId="77777777" w:rsidR="007E32AB" w:rsidRPr="00183DF4" w:rsidRDefault="007E32AB" w:rsidP="007E32AB">
      <w:r w:rsidRPr="00183DF4">
        <w:rPr>
          <w:rStyle w:val="HideTWBExt"/>
          <w:noProof w:val="0"/>
        </w:rPr>
        <w:t>&lt;/RepeatBlock-By&gt;</w:t>
      </w:r>
    </w:p>
    <w:p w14:paraId="0FFA362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CFD5EE0" w14:textId="3E1D9B2C"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antros</w:t>
      </w:r>
      <w:r w:rsidRPr="00183DF4">
        <w:t xml:space="preserve"> pastraipos ii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ED02331" w14:textId="77777777" w:rsidTr="00176318">
        <w:trPr>
          <w:jc w:val="center"/>
        </w:trPr>
        <w:tc>
          <w:tcPr>
            <w:tcW w:w="9752" w:type="dxa"/>
            <w:gridSpan w:val="2"/>
          </w:tcPr>
          <w:p w14:paraId="6F2D7AE2" w14:textId="77777777" w:rsidR="007E32AB" w:rsidRPr="00183DF4" w:rsidRDefault="007E32AB" w:rsidP="00176318">
            <w:pPr>
              <w:keepNext/>
            </w:pPr>
          </w:p>
        </w:tc>
      </w:tr>
      <w:tr w:rsidR="007E32AB" w:rsidRPr="00183DF4" w14:paraId="6D1A49A3" w14:textId="77777777" w:rsidTr="00176318">
        <w:trPr>
          <w:jc w:val="center"/>
        </w:trPr>
        <w:tc>
          <w:tcPr>
            <w:tcW w:w="4876" w:type="dxa"/>
            <w:hideMark/>
          </w:tcPr>
          <w:p w14:paraId="51E2E8A4" w14:textId="77777777" w:rsidR="007E32AB" w:rsidRPr="00183DF4" w:rsidRDefault="007E32AB" w:rsidP="00176318">
            <w:pPr>
              <w:pStyle w:val="ColumnHeading"/>
              <w:keepNext/>
            </w:pPr>
            <w:r w:rsidRPr="00183DF4">
              <w:t>Komisijos siūlomas tekstas</w:t>
            </w:r>
          </w:p>
        </w:tc>
        <w:tc>
          <w:tcPr>
            <w:tcW w:w="4876" w:type="dxa"/>
            <w:hideMark/>
          </w:tcPr>
          <w:p w14:paraId="0903AD41" w14:textId="77777777" w:rsidR="007E32AB" w:rsidRPr="00183DF4" w:rsidRDefault="007E32AB" w:rsidP="00176318">
            <w:pPr>
              <w:pStyle w:val="ColumnHeading"/>
              <w:keepNext/>
            </w:pPr>
            <w:r w:rsidRPr="00183DF4">
              <w:t>Pakeitimas</w:t>
            </w:r>
          </w:p>
        </w:tc>
      </w:tr>
      <w:tr w:rsidR="007E32AB" w:rsidRPr="00183DF4" w14:paraId="12BDC4D6" w14:textId="77777777" w:rsidTr="00176318">
        <w:trPr>
          <w:jc w:val="center"/>
        </w:trPr>
        <w:tc>
          <w:tcPr>
            <w:tcW w:w="4876" w:type="dxa"/>
            <w:hideMark/>
          </w:tcPr>
          <w:p w14:paraId="2487E6CE" w14:textId="77777777" w:rsidR="007E32AB" w:rsidRPr="00183DF4" w:rsidRDefault="007E32AB" w:rsidP="00176318">
            <w:pPr>
              <w:pStyle w:val="Normal6"/>
            </w:pPr>
            <w:r w:rsidRPr="00183DF4">
              <w:rPr>
                <w:b/>
                <w:i/>
              </w:rPr>
              <w:t>ii)</w:t>
            </w:r>
            <w:r w:rsidRPr="00183DF4">
              <w:tab/>
            </w:r>
            <w:r w:rsidRPr="00183DF4">
              <w:rPr>
                <w:b/>
                <w:i/>
              </w:rPr>
              <w:t>pagal šios dalies c punktą, tiesiogiai su konkrečia darbo veikla susijusio švietimo ir profesinio mokymo srityje;</w:t>
            </w:r>
          </w:p>
        </w:tc>
        <w:tc>
          <w:tcPr>
            <w:tcW w:w="4876" w:type="dxa"/>
            <w:hideMark/>
          </w:tcPr>
          <w:p w14:paraId="0CAE3898" w14:textId="77777777" w:rsidR="007E32AB" w:rsidRPr="00183DF4" w:rsidRDefault="007E32AB" w:rsidP="00176318">
            <w:pPr>
              <w:pStyle w:val="Normal6"/>
              <w:rPr>
                <w:szCs w:val="24"/>
              </w:rPr>
            </w:pPr>
            <w:r w:rsidRPr="00183DF4">
              <w:rPr>
                <w:b/>
                <w:i/>
              </w:rPr>
              <w:t>Išbraukta.</w:t>
            </w:r>
          </w:p>
        </w:tc>
      </w:tr>
    </w:tbl>
    <w:p w14:paraId="1535004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D57DEDC" w14:textId="77777777" w:rsidR="007E32AB" w:rsidRPr="00183DF4" w:rsidRDefault="007E32AB" w:rsidP="007E32AB">
      <w:r w:rsidRPr="00183DF4">
        <w:rPr>
          <w:rStyle w:val="HideTWBExt"/>
          <w:noProof w:val="0"/>
        </w:rPr>
        <w:t>&lt;/AmendB&gt;</w:t>
      </w:r>
    </w:p>
    <w:p w14:paraId="7C62ABB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332</w:t>
      </w:r>
      <w:r w:rsidRPr="00183DF4">
        <w:rPr>
          <w:rStyle w:val="HideTWBExt"/>
          <w:b w:val="0"/>
          <w:noProof w:val="0"/>
        </w:rPr>
        <w:t>&lt;/NumAmB&gt;</w:t>
      </w:r>
    </w:p>
    <w:p w14:paraId="70631360"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23EB4030" w14:textId="77777777" w:rsidR="007E32AB" w:rsidRPr="00183DF4" w:rsidRDefault="007E32AB" w:rsidP="007E32AB">
      <w:r w:rsidRPr="00183DF4">
        <w:rPr>
          <w:rStyle w:val="HideTWBExt"/>
          <w:noProof w:val="0"/>
        </w:rPr>
        <w:t>&lt;/RepeatBlock-By&gt;</w:t>
      </w:r>
    </w:p>
    <w:p w14:paraId="130A441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BE2C0E2" w14:textId="77777777" w:rsidR="007E32AB" w:rsidRPr="00183DF4" w:rsidRDefault="007E32AB" w:rsidP="007E32AB">
      <w:pPr>
        <w:pStyle w:val="NormalBold"/>
      </w:pPr>
      <w:r w:rsidRPr="00183DF4">
        <w:rPr>
          <w:rStyle w:val="HideTWBExt"/>
          <w:b w:val="0"/>
          <w:noProof w:val="0"/>
        </w:rPr>
        <w:t>&lt;Article&gt;</w:t>
      </w:r>
      <w:r w:rsidRPr="00183DF4">
        <w:t>15 straipsnio 3 dalies antros pastraipos iii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3171885" w14:textId="77777777" w:rsidTr="00176318">
        <w:trPr>
          <w:jc w:val="center"/>
        </w:trPr>
        <w:tc>
          <w:tcPr>
            <w:tcW w:w="9752" w:type="dxa"/>
            <w:gridSpan w:val="2"/>
          </w:tcPr>
          <w:p w14:paraId="150E5D1F" w14:textId="77777777" w:rsidR="007E32AB" w:rsidRPr="00183DF4" w:rsidRDefault="007E32AB" w:rsidP="00176318">
            <w:pPr>
              <w:keepNext/>
            </w:pPr>
          </w:p>
        </w:tc>
      </w:tr>
      <w:tr w:rsidR="007E32AB" w:rsidRPr="00183DF4" w14:paraId="6D190359" w14:textId="77777777" w:rsidTr="00176318">
        <w:trPr>
          <w:jc w:val="center"/>
        </w:trPr>
        <w:tc>
          <w:tcPr>
            <w:tcW w:w="4876" w:type="dxa"/>
            <w:hideMark/>
          </w:tcPr>
          <w:p w14:paraId="0814913E" w14:textId="77777777" w:rsidR="007E32AB" w:rsidRPr="00183DF4" w:rsidRDefault="007E32AB" w:rsidP="00176318">
            <w:pPr>
              <w:pStyle w:val="ColumnHeading"/>
              <w:keepNext/>
            </w:pPr>
            <w:r w:rsidRPr="00183DF4">
              <w:t>Komisijos siūlomas tekstas</w:t>
            </w:r>
          </w:p>
        </w:tc>
        <w:tc>
          <w:tcPr>
            <w:tcW w:w="4876" w:type="dxa"/>
            <w:hideMark/>
          </w:tcPr>
          <w:p w14:paraId="1814B2B8" w14:textId="77777777" w:rsidR="007E32AB" w:rsidRPr="00183DF4" w:rsidRDefault="007E32AB" w:rsidP="00176318">
            <w:pPr>
              <w:pStyle w:val="ColumnHeading"/>
              <w:keepNext/>
            </w:pPr>
            <w:r w:rsidRPr="00183DF4">
              <w:t>Pakeitimas</w:t>
            </w:r>
          </w:p>
        </w:tc>
      </w:tr>
      <w:tr w:rsidR="007E32AB" w:rsidRPr="00183DF4" w14:paraId="24B790C8" w14:textId="77777777" w:rsidTr="00176318">
        <w:trPr>
          <w:jc w:val="center"/>
        </w:trPr>
        <w:tc>
          <w:tcPr>
            <w:tcW w:w="4876" w:type="dxa"/>
            <w:hideMark/>
          </w:tcPr>
          <w:p w14:paraId="73A26A9C" w14:textId="77777777" w:rsidR="007E32AB" w:rsidRPr="00183DF4" w:rsidRDefault="007E32AB" w:rsidP="00176318">
            <w:pPr>
              <w:pStyle w:val="Normal6"/>
            </w:pPr>
            <w:r w:rsidRPr="00183DF4">
              <w:rPr>
                <w:b/>
                <w:i/>
              </w:rPr>
              <w:t>iii)</w:t>
            </w:r>
            <w:r w:rsidRPr="00183DF4">
              <w:tab/>
            </w:r>
            <w:r w:rsidRPr="00183DF4">
              <w:rPr>
                <w:b/>
                <w:i/>
              </w:rPr>
              <w:t>pagal šios dalies e punktą netaikydama vienodo požiūrio šeimos ir nedarbo išmokų srityje, nedarant poveikio Reglamentui (ES) Nr. 1231/2010.</w:t>
            </w:r>
          </w:p>
        </w:tc>
        <w:tc>
          <w:tcPr>
            <w:tcW w:w="4876" w:type="dxa"/>
            <w:hideMark/>
          </w:tcPr>
          <w:p w14:paraId="38E0D77C" w14:textId="77777777" w:rsidR="007E32AB" w:rsidRPr="00183DF4" w:rsidRDefault="007E32AB" w:rsidP="00176318">
            <w:pPr>
              <w:pStyle w:val="Normal6"/>
              <w:rPr>
                <w:szCs w:val="24"/>
              </w:rPr>
            </w:pPr>
            <w:r w:rsidRPr="00183DF4">
              <w:rPr>
                <w:b/>
                <w:i/>
              </w:rPr>
              <w:t>Išbraukta.</w:t>
            </w:r>
          </w:p>
        </w:tc>
      </w:tr>
    </w:tbl>
    <w:p w14:paraId="313A0F3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1B67750C" w14:textId="77777777" w:rsidR="007E32AB" w:rsidRPr="00183DF4" w:rsidRDefault="007E32AB" w:rsidP="007E32AB">
      <w:r w:rsidRPr="00183DF4">
        <w:rPr>
          <w:rStyle w:val="HideTWBExt"/>
          <w:noProof w:val="0"/>
        </w:rPr>
        <w:t>&lt;/AmendB&gt;</w:t>
      </w:r>
    </w:p>
    <w:p w14:paraId="62ADB4E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333</w:t>
      </w:r>
      <w:r w:rsidRPr="00183DF4">
        <w:rPr>
          <w:rStyle w:val="HideTWBExt"/>
          <w:b w:val="0"/>
          <w:noProof w:val="0"/>
        </w:rPr>
        <w:t>&lt;/NumAmB&gt;</w:t>
      </w:r>
    </w:p>
    <w:p w14:paraId="3D01F95B"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0FC7E011"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01EBB503" w14:textId="77777777" w:rsidR="007E32AB" w:rsidRPr="00183DF4" w:rsidRDefault="007E32AB" w:rsidP="007E32AB">
      <w:r w:rsidRPr="00183DF4">
        <w:rPr>
          <w:rStyle w:val="HideTWBExt"/>
          <w:noProof w:val="0"/>
        </w:rPr>
        <w:t>&lt;/RepeatBlock-By&gt;</w:t>
      </w:r>
    </w:p>
    <w:p w14:paraId="4A8BD67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1B014D5" w14:textId="77777777" w:rsidR="007E32AB" w:rsidRPr="00183DF4" w:rsidRDefault="007E32AB" w:rsidP="007E32AB">
      <w:pPr>
        <w:pStyle w:val="NormalBold"/>
      </w:pPr>
      <w:r w:rsidRPr="00183DF4">
        <w:rPr>
          <w:rStyle w:val="HideTWBExt"/>
          <w:b w:val="0"/>
          <w:noProof w:val="0"/>
        </w:rPr>
        <w:t>&lt;Article&gt;</w:t>
      </w:r>
      <w:r w:rsidRPr="00183DF4">
        <w:t>15 straipsnio 3 dalies antros pastraipos iii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3D0137F" w14:textId="77777777" w:rsidTr="00176318">
        <w:trPr>
          <w:jc w:val="center"/>
        </w:trPr>
        <w:tc>
          <w:tcPr>
            <w:tcW w:w="9752" w:type="dxa"/>
            <w:gridSpan w:val="2"/>
          </w:tcPr>
          <w:p w14:paraId="0B1C32A8" w14:textId="77777777" w:rsidR="007E32AB" w:rsidRPr="00183DF4" w:rsidRDefault="007E32AB" w:rsidP="00176318">
            <w:pPr>
              <w:keepNext/>
            </w:pPr>
          </w:p>
        </w:tc>
      </w:tr>
      <w:tr w:rsidR="007E32AB" w:rsidRPr="00183DF4" w14:paraId="4E5E988C" w14:textId="77777777" w:rsidTr="00176318">
        <w:trPr>
          <w:jc w:val="center"/>
        </w:trPr>
        <w:tc>
          <w:tcPr>
            <w:tcW w:w="4876" w:type="dxa"/>
            <w:hideMark/>
          </w:tcPr>
          <w:p w14:paraId="7088DF60" w14:textId="77777777" w:rsidR="007E32AB" w:rsidRPr="00183DF4" w:rsidRDefault="007E32AB" w:rsidP="00176318">
            <w:pPr>
              <w:pStyle w:val="ColumnHeading"/>
              <w:keepNext/>
            </w:pPr>
            <w:r w:rsidRPr="00183DF4">
              <w:t>Komisijos siūlomas tekstas</w:t>
            </w:r>
          </w:p>
        </w:tc>
        <w:tc>
          <w:tcPr>
            <w:tcW w:w="4876" w:type="dxa"/>
            <w:hideMark/>
          </w:tcPr>
          <w:p w14:paraId="4DEE69D3" w14:textId="77777777" w:rsidR="007E32AB" w:rsidRPr="00183DF4" w:rsidRDefault="007E32AB" w:rsidP="00176318">
            <w:pPr>
              <w:pStyle w:val="ColumnHeading"/>
              <w:keepNext/>
            </w:pPr>
            <w:r w:rsidRPr="00183DF4">
              <w:t>Pakeitimas</w:t>
            </w:r>
          </w:p>
        </w:tc>
      </w:tr>
      <w:tr w:rsidR="007E32AB" w:rsidRPr="00183DF4" w14:paraId="263E11AE" w14:textId="77777777" w:rsidTr="00176318">
        <w:trPr>
          <w:jc w:val="center"/>
        </w:trPr>
        <w:tc>
          <w:tcPr>
            <w:tcW w:w="4876" w:type="dxa"/>
            <w:hideMark/>
          </w:tcPr>
          <w:p w14:paraId="1E0F04FC" w14:textId="77777777" w:rsidR="007E32AB" w:rsidRPr="00183DF4" w:rsidRDefault="007E32AB" w:rsidP="00176318">
            <w:pPr>
              <w:pStyle w:val="Normal6"/>
            </w:pPr>
            <w:r w:rsidRPr="00183DF4">
              <w:rPr>
                <w:b/>
                <w:i/>
              </w:rPr>
              <w:t>iii)</w:t>
            </w:r>
            <w:r w:rsidRPr="00183DF4">
              <w:tab/>
            </w:r>
            <w:r w:rsidRPr="00183DF4">
              <w:rPr>
                <w:b/>
                <w:i/>
              </w:rPr>
              <w:t>pagal šios dalies e punktą netaikydama vienodo požiūrio šeimos ir nedarbo išmokų srityje, nedarant poveikio Reglamentui (ES) Nr. 1231/2010.</w:t>
            </w:r>
          </w:p>
        </w:tc>
        <w:tc>
          <w:tcPr>
            <w:tcW w:w="4876" w:type="dxa"/>
            <w:hideMark/>
          </w:tcPr>
          <w:p w14:paraId="413EEE05" w14:textId="77777777" w:rsidR="007E32AB" w:rsidRPr="00183DF4" w:rsidRDefault="007E32AB" w:rsidP="00176318">
            <w:pPr>
              <w:pStyle w:val="Normal6"/>
              <w:rPr>
                <w:szCs w:val="24"/>
              </w:rPr>
            </w:pPr>
            <w:r w:rsidRPr="00183DF4">
              <w:rPr>
                <w:b/>
                <w:i/>
              </w:rPr>
              <w:t>Išbraukta.</w:t>
            </w:r>
          </w:p>
        </w:tc>
      </w:tr>
    </w:tbl>
    <w:p w14:paraId="36390E3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5E30AD4" w14:textId="77777777" w:rsidR="007E32AB" w:rsidRPr="00183DF4" w:rsidRDefault="007E32AB" w:rsidP="007E32AB">
      <w:r w:rsidRPr="00183DF4">
        <w:rPr>
          <w:rStyle w:val="HideTWBExt"/>
          <w:noProof w:val="0"/>
        </w:rPr>
        <w:t>&lt;/AmendB&gt;</w:t>
      </w:r>
    </w:p>
    <w:p w14:paraId="45E7632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334</w:t>
      </w:r>
      <w:r w:rsidRPr="00183DF4">
        <w:rPr>
          <w:rStyle w:val="HideTWBExt"/>
          <w:b w:val="0"/>
          <w:noProof w:val="0"/>
        </w:rPr>
        <w:t>&lt;/NumAmB&gt;</w:t>
      </w:r>
    </w:p>
    <w:p w14:paraId="58D3D763"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51FAD358" w14:textId="77777777" w:rsidR="007E32AB" w:rsidRPr="00183DF4" w:rsidRDefault="007E32AB" w:rsidP="007E32AB">
      <w:r w:rsidRPr="00183DF4">
        <w:rPr>
          <w:rStyle w:val="HideTWBExt"/>
          <w:noProof w:val="0"/>
        </w:rPr>
        <w:t>&lt;/RepeatBlock-By&gt;</w:t>
      </w:r>
    </w:p>
    <w:p w14:paraId="1E8AC3C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C850627" w14:textId="77777777" w:rsidR="007E32AB" w:rsidRPr="00183DF4" w:rsidRDefault="007E32AB" w:rsidP="007E32AB">
      <w:pPr>
        <w:pStyle w:val="NormalBold"/>
      </w:pPr>
      <w:r w:rsidRPr="00183DF4">
        <w:rPr>
          <w:rStyle w:val="HideTWBExt"/>
          <w:b w:val="0"/>
          <w:noProof w:val="0"/>
        </w:rPr>
        <w:t>&lt;Article&gt;</w:t>
      </w:r>
      <w:r w:rsidRPr="00183DF4">
        <w:t>15 straipsnio 3 dalies antros pastraipos iii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A0CAAF1" w14:textId="77777777" w:rsidTr="00176318">
        <w:trPr>
          <w:jc w:val="center"/>
        </w:trPr>
        <w:tc>
          <w:tcPr>
            <w:tcW w:w="9752" w:type="dxa"/>
            <w:gridSpan w:val="2"/>
          </w:tcPr>
          <w:p w14:paraId="2649D8BE" w14:textId="77777777" w:rsidR="007E32AB" w:rsidRPr="00183DF4" w:rsidRDefault="007E32AB" w:rsidP="00176318">
            <w:pPr>
              <w:keepNext/>
            </w:pPr>
          </w:p>
        </w:tc>
      </w:tr>
      <w:tr w:rsidR="007E32AB" w:rsidRPr="00183DF4" w14:paraId="4A13638A" w14:textId="77777777" w:rsidTr="00176318">
        <w:trPr>
          <w:jc w:val="center"/>
        </w:trPr>
        <w:tc>
          <w:tcPr>
            <w:tcW w:w="4876" w:type="dxa"/>
            <w:hideMark/>
          </w:tcPr>
          <w:p w14:paraId="5306C90D" w14:textId="77777777" w:rsidR="007E32AB" w:rsidRPr="00183DF4" w:rsidRDefault="007E32AB" w:rsidP="00176318">
            <w:pPr>
              <w:pStyle w:val="ColumnHeading"/>
              <w:keepNext/>
            </w:pPr>
            <w:r w:rsidRPr="00183DF4">
              <w:t>Komisijos siūlomas tekstas</w:t>
            </w:r>
          </w:p>
        </w:tc>
        <w:tc>
          <w:tcPr>
            <w:tcW w:w="4876" w:type="dxa"/>
            <w:hideMark/>
          </w:tcPr>
          <w:p w14:paraId="465BC7F9" w14:textId="77777777" w:rsidR="007E32AB" w:rsidRPr="00183DF4" w:rsidRDefault="007E32AB" w:rsidP="00176318">
            <w:pPr>
              <w:pStyle w:val="ColumnHeading"/>
              <w:keepNext/>
            </w:pPr>
            <w:r w:rsidRPr="00183DF4">
              <w:t>Pakeitimas</w:t>
            </w:r>
          </w:p>
        </w:tc>
      </w:tr>
      <w:tr w:rsidR="007E32AB" w:rsidRPr="00183DF4" w14:paraId="2C2FA608" w14:textId="77777777" w:rsidTr="00176318">
        <w:trPr>
          <w:jc w:val="center"/>
        </w:trPr>
        <w:tc>
          <w:tcPr>
            <w:tcW w:w="4876" w:type="dxa"/>
            <w:hideMark/>
          </w:tcPr>
          <w:p w14:paraId="64DE74EE" w14:textId="77777777" w:rsidR="007E32AB" w:rsidRPr="00183DF4" w:rsidRDefault="007E32AB" w:rsidP="00176318">
            <w:pPr>
              <w:pStyle w:val="Normal6"/>
            </w:pPr>
            <w:r w:rsidRPr="00183DF4">
              <w:rPr>
                <w:b/>
                <w:i/>
              </w:rPr>
              <w:t>iii)</w:t>
            </w:r>
            <w:r w:rsidRPr="00183DF4">
              <w:tab/>
            </w:r>
            <w:r w:rsidRPr="00183DF4">
              <w:rPr>
                <w:b/>
                <w:i/>
              </w:rPr>
              <w:t>pagal šios dalies e punktą netaikydama vienodo požiūrio šeimos ir nedarbo išmokų srityje, nedarant poveikio Reglamentui (ES) Nr. 1231/2010.</w:t>
            </w:r>
          </w:p>
        </w:tc>
        <w:tc>
          <w:tcPr>
            <w:tcW w:w="4876" w:type="dxa"/>
            <w:hideMark/>
          </w:tcPr>
          <w:p w14:paraId="4538B975" w14:textId="77777777" w:rsidR="007E32AB" w:rsidRPr="00183DF4" w:rsidRDefault="007E32AB" w:rsidP="00176318">
            <w:pPr>
              <w:pStyle w:val="Normal6"/>
              <w:rPr>
                <w:szCs w:val="24"/>
              </w:rPr>
            </w:pPr>
            <w:r w:rsidRPr="00183DF4">
              <w:rPr>
                <w:b/>
                <w:i/>
              </w:rPr>
              <w:t>Išbraukta.</w:t>
            </w:r>
          </w:p>
        </w:tc>
      </w:tr>
    </w:tbl>
    <w:p w14:paraId="3B01434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A7F6B8A" w14:textId="77777777" w:rsidR="007E32AB" w:rsidRPr="00183DF4" w:rsidRDefault="007E32AB" w:rsidP="007E32AB">
      <w:r w:rsidRPr="00183DF4">
        <w:rPr>
          <w:rStyle w:val="HideTWBExt"/>
          <w:noProof w:val="0"/>
        </w:rPr>
        <w:t>&lt;/AmendB&gt;</w:t>
      </w:r>
    </w:p>
    <w:p w14:paraId="4AAE290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335</w:t>
      </w:r>
      <w:r w:rsidRPr="00183DF4">
        <w:rPr>
          <w:rStyle w:val="HideTWBExt"/>
          <w:b w:val="0"/>
          <w:noProof w:val="0"/>
        </w:rPr>
        <w:t>&lt;/NumAmB&gt;</w:t>
      </w:r>
    </w:p>
    <w:p w14:paraId="166A0D0D"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7D837513"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372F5370" w14:textId="77777777" w:rsidR="007E32AB" w:rsidRPr="00183DF4" w:rsidRDefault="007E32AB" w:rsidP="007E32AB">
      <w:r w:rsidRPr="00183DF4">
        <w:rPr>
          <w:rStyle w:val="HideTWBExt"/>
          <w:noProof w:val="0"/>
        </w:rPr>
        <w:t>&lt;/RepeatBlock-By&gt;</w:t>
      </w:r>
    </w:p>
    <w:p w14:paraId="2DA0BB2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A382A8D" w14:textId="54030C20" w:rsidR="007E32AB" w:rsidRPr="00183DF4" w:rsidRDefault="007E32AB" w:rsidP="007E32AB">
      <w:pPr>
        <w:pStyle w:val="NormalBold"/>
      </w:pPr>
      <w:r w:rsidRPr="00183DF4">
        <w:rPr>
          <w:rStyle w:val="HideTWBExt"/>
          <w:b w:val="0"/>
          <w:noProof w:val="0"/>
        </w:rPr>
        <w:t>&lt;Article&gt;</w:t>
      </w:r>
      <w:r w:rsidRPr="00183DF4">
        <w:t xml:space="preserve">15 straipsnio 3 dalies </w:t>
      </w:r>
      <w:r w:rsidR="00953673" w:rsidRPr="00183DF4">
        <w:t>trečia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CCB7C4E" w14:textId="77777777" w:rsidTr="00176318">
        <w:trPr>
          <w:jc w:val="center"/>
        </w:trPr>
        <w:tc>
          <w:tcPr>
            <w:tcW w:w="9752" w:type="dxa"/>
            <w:gridSpan w:val="2"/>
          </w:tcPr>
          <w:p w14:paraId="27C507DD" w14:textId="77777777" w:rsidR="007E32AB" w:rsidRPr="00183DF4" w:rsidRDefault="007E32AB" w:rsidP="00176318">
            <w:pPr>
              <w:keepNext/>
            </w:pPr>
          </w:p>
        </w:tc>
      </w:tr>
      <w:tr w:rsidR="007E32AB" w:rsidRPr="00183DF4" w14:paraId="3BD748C6" w14:textId="77777777" w:rsidTr="00176318">
        <w:trPr>
          <w:jc w:val="center"/>
        </w:trPr>
        <w:tc>
          <w:tcPr>
            <w:tcW w:w="4876" w:type="dxa"/>
            <w:hideMark/>
          </w:tcPr>
          <w:p w14:paraId="356CA011" w14:textId="77777777" w:rsidR="007E32AB" w:rsidRPr="00183DF4" w:rsidRDefault="007E32AB" w:rsidP="00176318">
            <w:pPr>
              <w:pStyle w:val="ColumnHeading"/>
              <w:keepNext/>
            </w:pPr>
            <w:r w:rsidRPr="00183DF4">
              <w:t>Komisijos siūlomas tekstas</w:t>
            </w:r>
          </w:p>
        </w:tc>
        <w:tc>
          <w:tcPr>
            <w:tcW w:w="4876" w:type="dxa"/>
            <w:hideMark/>
          </w:tcPr>
          <w:p w14:paraId="23457CF3" w14:textId="77777777" w:rsidR="007E32AB" w:rsidRPr="00183DF4" w:rsidRDefault="007E32AB" w:rsidP="00176318">
            <w:pPr>
              <w:pStyle w:val="ColumnHeading"/>
              <w:keepNext/>
            </w:pPr>
            <w:r w:rsidRPr="00183DF4">
              <w:t>Pakeitimas</w:t>
            </w:r>
          </w:p>
        </w:tc>
      </w:tr>
      <w:tr w:rsidR="007E32AB" w:rsidRPr="00183DF4" w14:paraId="657C8850" w14:textId="77777777" w:rsidTr="00176318">
        <w:trPr>
          <w:jc w:val="center"/>
        </w:trPr>
        <w:tc>
          <w:tcPr>
            <w:tcW w:w="4876" w:type="dxa"/>
            <w:hideMark/>
          </w:tcPr>
          <w:p w14:paraId="4D0FAD3E" w14:textId="77777777" w:rsidR="007E32AB" w:rsidRPr="00183DF4" w:rsidRDefault="007E32AB" w:rsidP="00176318">
            <w:pPr>
              <w:pStyle w:val="Normal6"/>
            </w:pPr>
            <w:r w:rsidRPr="00183DF4">
              <w:rPr>
                <w:b/>
                <w:i/>
              </w:rPr>
              <w:t>Teisė į vienodą požiūrį nesuteikia teisės gyventi šalyje, jei pagal Reglamentą (ES) Nr. XXX/XXX [Procedūrų reglamentas] priimtu sprendimu prašytojo teisė likti šalyje buvo panaikinta.</w:t>
            </w:r>
          </w:p>
        </w:tc>
        <w:tc>
          <w:tcPr>
            <w:tcW w:w="4876" w:type="dxa"/>
            <w:hideMark/>
          </w:tcPr>
          <w:p w14:paraId="6D761124" w14:textId="77777777" w:rsidR="007E32AB" w:rsidRPr="00183DF4" w:rsidRDefault="007E32AB" w:rsidP="00176318">
            <w:pPr>
              <w:pStyle w:val="Normal6"/>
              <w:rPr>
                <w:szCs w:val="24"/>
              </w:rPr>
            </w:pPr>
            <w:r w:rsidRPr="00183DF4">
              <w:rPr>
                <w:b/>
                <w:i/>
              </w:rPr>
              <w:t>Išbraukta.</w:t>
            </w:r>
          </w:p>
        </w:tc>
      </w:tr>
    </w:tbl>
    <w:p w14:paraId="7586572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DCB4BB0" w14:textId="77777777" w:rsidR="007E32AB" w:rsidRPr="00183DF4" w:rsidRDefault="007E32AB" w:rsidP="007E32AB">
      <w:r w:rsidRPr="00183DF4">
        <w:rPr>
          <w:rStyle w:val="HideTWBExt"/>
          <w:noProof w:val="0"/>
        </w:rPr>
        <w:t>&lt;/AmendB&gt;</w:t>
      </w:r>
    </w:p>
    <w:p w14:paraId="676DA22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336</w:t>
      </w:r>
      <w:r w:rsidRPr="00183DF4">
        <w:rPr>
          <w:rStyle w:val="HideTWBExt"/>
          <w:b w:val="0"/>
          <w:noProof w:val="0"/>
        </w:rPr>
        <w:t>&lt;/NumAmB&gt;</w:t>
      </w:r>
    </w:p>
    <w:p w14:paraId="73F1AD8B"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199B9A5F" w14:textId="77777777" w:rsidR="007E32AB" w:rsidRPr="00183DF4" w:rsidRDefault="007E32AB" w:rsidP="007E32AB">
      <w:r w:rsidRPr="00183DF4">
        <w:rPr>
          <w:rStyle w:val="HideTWBExt"/>
          <w:noProof w:val="0"/>
        </w:rPr>
        <w:t>&lt;/RepeatBlock-By&gt;</w:t>
      </w:r>
    </w:p>
    <w:p w14:paraId="017DDF2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4E63D7F" w14:textId="77777777" w:rsidR="007E32AB" w:rsidRPr="00183DF4" w:rsidRDefault="007E32AB" w:rsidP="007E32AB">
      <w:pPr>
        <w:pStyle w:val="NormalBold"/>
      </w:pPr>
      <w:r w:rsidRPr="00183DF4">
        <w:rPr>
          <w:rStyle w:val="HideTWBExt"/>
          <w:b w:val="0"/>
          <w:noProof w:val="0"/>
        </w:rPr>
        <w:t>&lt;Article&gt;</w:t>
      </w:r>
      <w:r w:rsidRPr="00183DF4">
        <w:t>15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863714D" w14:textId="77777777" w:rsidTr="00176318">
        <w:trPr>
          <w:jc w:val="center"/>
        </w:trPr>
        <w:tc>
          <w:tcPr>
            <w:tcW w:w="9752" w:type="dxa"/>
            <w:gridSpan w:val="2"/>
          </w:tcPr>
          <w:p w14:paraId="1FD20DAD" w14:textId="77777777" w:rsidR="007E32AB" w:rsidRPr="00183DF4" w:rsidRDefault="007E32AB" w:rsidP="00176318">
            <w:pPr>
              <w:keepNext/>
            </w:pPr>
          </w:p>
        </w:tc>
      </w:tr>
      <w:tr w:rsidR="007E32AB" w:rsidRPr="00183DF4" w14:paraId="50B4132E" w14:textId="77777777" w:rsidTr="00176318">
        <w:trPr>
          <w:jc w:val="center"/>
        </w:trPr>
        <w:tc>
          <w:tcPr>
            <w:tcW w:w="4876" w:type="dxa"/>
            <w:hideMark/>
          </w:tcPr>
          <w:p w14:paraId="79FE6D70" w14:textId="77777777" w:rsidR="007E32AB" w:rsidRPr="00183DF4" w:rsidRDefault="007E32AB" w:rsidP="00176318">
            <w:pPr>
              <w:pStyle w:val="ColumnHeading"/>
              <w:keepNext/>
            </w:pPr>
            <w:r w:rsidRPr="00183DF4">
              <w:t>Komisijos siūlomas tekstas</w:t>
            </w:r>
          </w:p>
        </w:tc>
        <w:tc>
          <w:tcPr>
            <w:tcW w:w="4876" w:type="dxa"/>
            <w:hideMark/>
          </w:tcPr>
          <w:p w14:paraId="30B9530E" w14:textId="77777777" w:rsidR="007E32AB" w:rsidRPr="00183DF4" w:rsidRDefault="007E32AB" w:rsidP="00176318">
            <w:pPr>
              <w:pStyle w:val="ColumnHeading"/>
              <w:keepNext/>
            </w:pPr>
            <w:r w:rsidRPr="00183DF4">
              <w:t>Pakeitimas</w:t>
            </w:r>
          </w:p>
        </w:tc>
      </w:tr>
      <w:tr w:rsidR="007E32AB" w:rsidRPr="00183DF4" w14:paraId="6F75B2FA" w14:textId="77777777" w:rsidTr="00176318">
        <w:trPr>
          <w:jc w:val="center"/>
        </w:trPr>
        <w:tc>
          <w:tcPr>
            <w:tcW w:w="4876" w:type="dxa"/>
            <w:hideMark/>
          </w:tcPr>
          <w:p w14:paraId="2750B669" w14:textId="77777777" w:rsidR="007E32AB" w:rsidRPr="00183DF4" w:rsidRDefault="007E32AB" w:rsidP="00176318">
            <w:pPr>
              <w:pStyle w:val="Normal6"/>
            </w:pPr>
            <w:r w:rsidRPr="00183DF4">
              <w:t>4.</w:t>
            </w:r>
            <w:r w:rsidRPr="00183DF4">
              <w:tab/>
              <w:t>Galimybė patekti į darbo rinką neatimama sprendimo apskundimo procedūros metu</w:t>
            </w:r>
            <w:r w:rsidRPr="00183DF4">
              <w:rPr>
                <w:b/>
                <w:i/>
              </w:rPr>
              <w:t>, jei pagal nustatytą procedūrą neigiamo sprendimo apskundimas turi sustabdomąjį poveikį, iki to laiko, kol nebus pranešta apie neigiamą sprendimą</w:t>
            </w:r>
            <w:r w:rsidRPr="00183DF4">
              <w:t>.</w:t>
            </w:r>
          </w:p>
        </w:tc>
        <w:tc>
          <w:tcPr>
            <w:tcW w:w="4876" w:type="dxa"/>
            <w:hideMark/>
          </w:tcPr>
          <w:p w14:paraId="5E72A6CB" w14:textId="77777777" w:rsidR="007E32AB" w:rsidRPr="00183DF4" w:rsidRDefault="007E32AB" w:rsidP="00176318">
            <w:pPr>
              <w:pStyle w:val="Normal6"/>
              <w:rPr>
                <w:szCs w:val="24"/>
              </w:rPr>
            </w:pPr>
            <w:r w:rsidRPr="00183DF4">
              <w:t>4.</w:t>
            </w:r>
            <w:r w:rsidRPr="00183DF4">
              <w:tab/>
              <w:t>Galimybė patekti į darbo rinką neatimama sprendimo apskundimo procedūros metu,</w:t>
            </w:r>
            <w:r w:rsidRPr="00183DF4">
              <w:rPr>
                <w:b/>
                <w:i/>
              </w:rPr>
              <w:t xml:space="preserve"> kad būtų užkirstas kelias nepagrįstam sprendimų apskundimui, kuriuo siekiama vienintelio tikslo – ilgesnio patekimo į darbo rinką laikotarpio</w:t>
            </w:r>
            <w:r w:rsidRPr="00183DF4">
              <w:t>.</w:t>
            </w:r>
          </w:p>
        </w:tc>
      </w:tr>
    </w:tbl>
    <w:p w14:paraId="11601CF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F447BE9"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152725B" w14:textId="77777777" w:rsidR="007E32AB" w:rsidRPr="00183DF4" w:rsidRDefault="007E32AB" w:rsidP="007E32AB">
      <w:pPr>
        <w:pStyle w:val="Normal12Italic"/>
        <w:rPr>
          <w:noProof w:val="0"/>
        </w:rPr>
      </w:pPr>
      <w:r w:rsidRPr="00183DF4">
        <w:rPr>
          <w:noProof w:val="0"/>
        </w:rPr>
        <w:t>Galimybės patekti į darbo rinką gali sudaryti pagrindą teikti nepagrįstus prašymus.</w:t>
      </w:r>
    </w:p>
    <w:p w14:paraId="02FA0FAA" w14:textId="77777777" w:rsidR="007E32AB" w:rsidRPr="00183DF4" w:rsidRDefault="007E32AB" w:rsidP="007E32AB">
      <w:r w:rsidRPr="00183DF4">
        <w:rPr>
          <w:rStyle w:val="HideTWBExt"/>
          <w:noProof w:val="0"/>
        </w:rPr>
        <w:t>&lt;/AmendB&gt;</w:t>
      </w:r>
    </w:p>
    <w:p w14:paraId="2720CA0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337</w:t>
      </w:r>
      <w:r w:rsidRPr="00183DF4">
        <w:rPr>
          <w:rStyle w:val="HideTWBExt"/>
          <w:b w:val="0"/>
          <w:noProof w:val="0"/>
        </w:rPr>
        <w:t>&lt;/NumAmB&gt;</w:t>
      </w:r>
    </w:p>
    <w:p w14:paraId="2FF478F7"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50D17B90" w14:textId="77777777" w:rsidR="007E32AB" w:rsidRPr="00183DF4" w:rsidRDefault="007E32AB" w:rsidP="007E32AB">
      <w:r w:rsidRPr="00183DF4">
        <w:rPr>
          <w:rStyle w:val="HideTWBExt"/>
          <w:noProof w:val="0"/>
        </w:rPr>
        <w:t>&lt;/RepeatBlock-By&gt;</w:t>
      </w:r>
    </w:p>
    <w:p w14:paraId="0F7E295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605BDC2" w14:textId="77777777" w:rsidR="007E32AB" w:rsidRPr="00183DF4" w:rsidRDefault="007E32AB" w:rsidP="007E32AB">
      <w:pPr>
        <w:pStyle w:val="NormalBold"/>
      </w:pPr>
      <w:r w:rsidRPr="00183DF4">
        <w:rPr>
          <w:rStyle w:val="HideTWBExt"/>
          <w:b w:val="0"/>
          <w:noProof w:val="0"/>
        </w:rPr>
        <w:t>&lt;Article&gt;</w:t>
      </w:r>
      <w:r w:rsidRPr="00183DF4">
        <w:t>15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F26566A" w14:textId="77777777" w:rsidTr="00176318">
        <w:trPr>
          <w:jc w:val="center"/>
        </w:trPr>
        <w:tc>
          <w:tcPr>
            <w:tcW w:w="9752" w:type="dxa"/>
            <w:gridSpan w:val="2"/>
          </w:tcPr>
          <w:p w14:paraId="554DA7AC" w14:textId="77777777" w:rsidR="007E32AB" w:rsidRPr="00183DF4" w:rsidRDefault="007E32AB" w:rsidP="00176318">
            <w:pPr>
              <w:keepNext/>
            </w:pPr>
          </w:p>
        </w:tc>
      </w:tr>
      <w:tr w:rsidR="007E32AB" w:rsidRPr="00183DF4" w14:paraId="3E4CEA3B" w14:textId="77777777" w:rsidTr="00176318">
        <w:trPr>
          <w:jc w:val="center"/>
        </w:trPr>
        <w:tc>
          <w:tcPr>
            <w:tcW w:w="4876" w:type="dxa"/>
            <w:hideMark/>
          </w:tcPr>
          <w:p w14:paraId="1CCDEDB0" w14:textId="77777777" w:rsidR="007E32AB" w:rsidRPr="00183DF4" w:rsidRDefault="007E32AB" w:rsidP="00176318">
            <w:pPr>
              <w:pStyle w:val="ColumnHeading"/>
              <w:keepNext/>
            </w:pPr>
            <w:r w:rsidRPr="00183DF4">
              <w:t>Komisijos siūlomas tekstas</w:t>
            </w:r>
          </w:p>
        </w:tc>
        <w:tc>
          <w:tcPr>
            <w:tcW w:w="4876" w:type="dxa"/>
            <w:hideMark/>
          </w:tcPr>
          <w:p w14:paraId="23242FDD" w14:textId="77777777" w:rsidR="007E32AB" w:rsidRPr="00183DF4" w:rsidRDefault="007E32AB" w:rsidP="00176318">
            <w:pPr>
              <w:pStyle w:val="ColumnHeading"/>
              <w:keepNext/>
            </w:pPr>
            <w:r w:rsidRPr="00183DF4">
              <w:t>Pakeitimas</w:t>
            </w:r>
          </w:p>
        </w:tc>
      </w:tr>
      <w:tr w:rsidR="007E32AB" w:rsidRPr="00183DF4" w14:paraId="41E1EA36" w14:textId="77777777" w:rsidTr="00176318">
        <w:trPr>
          <w:jc w:val="center"/>
        </w:trPr>
        <w:tc>
          <w:tcPr>
            <w:tcW w:w="4876" w:type="dxa"/>
            <w:hideMark/>
          </w:tcPr>
          <w:p w14:paraId="27C2B513" w14:textId="77777777" w:rsidR="007E32AB" w:rsidRPr="00183DF4" w:rsidRDefault="007E32AB" w:rsidP="00176318">
            <w:pPr>
              <w:pStyle w:val="Normal6"/>
            </w:pPr>
            <w:r w:rsidRPr="00183DF4">
              <w:t>4.</w:t>
            </w:r>
            <w:r w:rsidRPr="00183DF4">
              <w:tab/>
              <w:t xml:space="preserve">Galimybė patekti į darbo rinką </w:t>
            </w:r>
            <w:r w:rsidRPr="00183DF4">
              <w:rPr>
                <w:b/>
                <w:i/>
              </w:rPr>
              <w:t>neatimama</w:t>
            </w:r>
            <w:r w:rsidRPr="00183DF4">
              <w:t xml:space="preserve"> sprendimo apskundimo procedūros metu, jei pagal nustatytą procedūrą neigiamo sprendimo apskundimas turi sustabdomąjį poveikį, iki to laiko, kol nebus pranešta apie neigiamą sprendimą.</w:t>
            </w:r>
          </w:p>
        </w:tc>
        <w:tc>
          <w:tcPr>
            <w:tcW w:w="4876" w:type="dxa"/>
            <w:hideMark/>
          </w:tcPr>
          <w:p w14:paraId="73A952FF" w14:textId="77777777" w:rsidR="007E32AB" w:rsidRPr="00183DF4" w:rsidRDefault="007E32AB" w:rsidP="00176318">
            <w:pPr>
              <w:pStyle w:val="Normal6"/>
              <w:rPr>
                <w:szCs w:val="24"/>
              </w:rPr>
            </w:pPr>
            <w:r w:rsidRPr="00183DF4">
              <w:t>4.</w:t>
            </w:r>
            <w:r w:rsidRPr="00183DF4">
              <w:tab/>
              <w:t xml:space="preserve">Galimybė patekti į darbo rinką </w:t>
            </w:r>
            <w:r w:rsidRPr="00183DF4">
              <w:rPr>
                <w:b/>
                <w:i/>
              </w:rPr>
              <w:t>negali būti atimta</w:t>
            </w:r>
            <w:r w:rsidRPr="00183DF4">
              <w:t xml:space="preserve"> sprendimo apskundimo procedūros metu, jei pagal nustatytą procedūrą neigiamo sprendimo apskundimas turi sustabdomąjį poveikį, iki to laiko, kol nebus pranešta apie neigiamą sprendimą.</w:t>
            </w:r>
          </w:p>
        </w:tc>
      </w:tr>
    </w:tbl>
    <w:p w14:paraId="12E2F0E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740E593"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FB40473"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381BBDFE" w14:textId="77777777" w:rsidR="007E32AB" w:rsidRPr="00183DF4" w:rsidRDefault="007E32AB" w:rsidP="007E32AB">
      <w:r w:rsidRPr="00183DF4">
        <w:rPr>
          <w:rStyle w:val="HideTWBExt"/>
          <w:noProof w:val="0"/>
        </w:rPr>
        <w:t>&lt;/AmendB&gt;</w:t>
      </w:r>
    </w:p>
    <w:p w14:paraId="3072ED0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338</w:t>
      </w:r>
      <w:r w:rsidRPr="00183DF4">
        <w:rPr>
          <w:rStyle w:val="HideTWBExt"/>
          <w:b w:val="0"/>
          <w:noProof w:val="0"/>
        </w:rPr>
        <w:t>&lt;/NumAmB&gt;</w:t>
      </w:r>
    </w:p>
    <w:p w14:paraId="43FC3987"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3E37BFEB"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7BCA65F8" w14:textId="77777777" w:rsidR="007E32AB" w:rsidRPr="00183DF4" w:rsidRDefault="007E32AB" w:rsidP="007E32AB">
      <w:r w:rsidRPr="00183DF4">
        <w:rPr>
          <w:rStyle w:val="HideTWBExt"/>
          <w:noProof w:val="0"/>
        </w:rPr>
        <w:t>&lt;/RepeatBlock-By&gt;</w:t>
      </w:r>
    </w:p>
    <w:p w14:paraId="1EB6E5D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99D120B" w14:textId="77777777" w:rsidR="007E32AB" w:rsidRPr="00183DF4" w:rsidRDefault="007E32AB" w:rsidP="007E32AB">
      <w:pPr>
        <w:pStyle w:val="NormalBold"/>
      </w:pPr>
      <w:r w:rsidRPr="00183DF4">
        <w:rPr>
          <w:rStyle w:val="HideTWBExt"/>
          <w:b w:val="0"/>
          <w:noProof w:val="0"/>
        </w:rPr>
        <w:t>&lt;Article&gt;</w:t>
      </w:r>
      <w:r w:rsidRPr="00183DF4">
        <w:t>15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BBF10AC" w14:textId="77777777" w:rsidTr="00176318">
        <w:trPr>
          <w:jc w:val="center"/>
        </w:trPr>
        <w:tc>
          <w:tcPr>
            <w:tcW w:w="9752" w:type="dxa"/>
            <w:gridSpan w:val="2"/>
          </w:tcPr>
          <w:p w14:paraId="49CA2A21" w14:textId="77777777" w:rsidR="007E32AB" w:rsidRPr="00183DF4" w:rsidRDefault="007E32AB" w:rsidP="00176318">
            <w:pPr>
              <w:keepNext/>
            </w:pPr>
          </w:p>
        </w:tc>
      </w:tr>
      <w:tr w:rsidR="007E32AB" w:rsidRPr="00183DF4" w14:paraId="06C60873" w14:textId="77777777" w:rsidTr="00176318">
        <w:trPr>
          <w:jc w:val="center"/>
        </w:trPr>
        <w:tc>
          <w:tcPr>
            <w:tcW w:w="4876" w:type="dxa"/>
            <w:hideMark/>
          </w:tcPr>
          <w:p w14:paraId="1BEF8AC7" w14:textId="77777777" w:rsidR="007E32AB" w:rsidRPr="00183DF4" w:rsidRDefault="007E32AB" w:rsidP="00176318">
            <w:pPr>
              <w:pStyle w:val="ColumnHeading"/>
              <w:keepNext/>
            </w:pPr>
            <w:r w:rsidRPr="00183DF4">
              <w:t>Komisijos siūlomas tekstas</w:t>
            </w:r>
          </w:p>
        </w:tc>
        <w:tc>
          <w:tcPr>
            <w:tcW w:w="4876" w:type="dxa"/>
            <w:hideMark/>
          </w:tcPr>
          <w:p w14:paraId="4FABA42C" w14:textId="77777777" w:rsidR="007E32AB" w:rsidRPr="00183DF4" w:rsidRDefault="007E32AB" w:rsidP="00176318">
            <w:pPr>
              <w:pStyle w:val="ColumnHeading"/>
              <w:keepNext/>
            </w:pPr>
            <w:r w:rsidRPr="00183DF4">
              <w:t>Pakeitimas</w:t>
            </w:r>
          </w:p>
        </w:tc>
      </w:tr>
      <w:tr w:rsidR="007E32AB" w:rsidRPr="00183DF4" w14:paraId="50F027D1" w14:textId="77777777" w:rsidTr="00176318">
        <w:trPr>
          <w:jc w:val="center"/>
        </w:trPr>
        <w:tc>
          <w:tcPr>
            <w:tcW w:w="4876" w:type="dxa"/>
            <w:hideMark/>
          </w:tcPr>
          <w:p w14:paraId="763EDCCB" w14:textId="77777777" w:rsidR="007E32AB" w:rsidRPr="00183DF4" w:rsidRDefault="007E32AB" w:rsidP="00176318">
            <w:pPr>
              <w:pStyle w:val="Normal6"/>
            </w:pPr>
            <w:r w:rsidRPr="00183DF4">
              <w:t>5.</w:t>
            </w:r>
            <w:r w:rsidRPr="00183DF4">
              <w:tab/>
              <w:t>Jei prašytojui buvo sudaryta galimybė patekti į darbo rinką pagal 1 dalį, valstybės narės užtikrina, kad Reglamento (ES) Nr. XXX/XXX [Procedūrų reglamentas] [29] straipsnyje minimuose dokumentuose būtų nurodyta, kad prašytojas turi leidimą dirbti mokamą darbą.</w:t>
            </w:r>
          </w:p>
        </w:tc>
        <w:tc>
          <w:tcPr>
            <w:tcW w:w="4876" w:type="dxa"/>
            <w:hideMark/>
          </w:tcPr>
          <w:p w14:paraId="64A960B7" w14:textId="77777777" w:rsidR="007E32AB" w:rsidRPr="00183DF4" w:rsidRDefault="007E32AB" w:rsidP="00176318">
            <w:pPr>
              <w:pStyle w:val="Normal6"/>
              <w:rPr>
                <w:szCs w:val="24"/>
              </w:rPr>
            </w:pPr>
            <w:r w:rsidRPr="00183DF4">
              <w:t>5.</w:t>
            </w:r>
            <w:r w:rsidRPr="00183DF4">
              <w:tab/>
              <w:t xml:space="preserve">Jei prašytojui buvo sudaryta galimybė patekti į darbo rinką pagal 1 dalį, valstybės narės užtikrina, kad Reglamento (ES) Nr. XXX/XXX [Procedūrų reglamentas] [29] straipsnyje minimuose dokumentuose būtų nurodyta, kad prašytojas turi leidimą dirbti mokamą darbą. </w:t>
            </w:r>
            <w:r w:rsidRPr="00183DF4">
              <w:rPr>
                <w:b/>
                <w:i/>
              </w:rPr>
              <w:t>Jei dėl darbo pobūdžio prašytojas turi keliauti, valstybės narės nedelsdamos išduoda prašytojui galiojantį kelionės dokumentą, kaip nurodyta šios direktyvos 6 straipsnyje.</w:t>
            </w:r>
          </w:p>
        </w:tc>
      </w:tr>
    </w:tbl>
    <w:p w14:paraId="283466E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D5B7311" w14:textId="77777777" w:rsidR="007E32AB" w:rsidRPr="00183DF4" w:rsidRDefault="007E32AB" w:rsidP="007E32AB">
      <w:r w:rsidRPr="00183DF4">
        <w:rPr>
          <w:rStyle w:val="HideTWBExt"/>
          <w:noProof w:val="0"/>
        </w:rPr>
        <w:t>&lt;/AmendB&gt;</w:t>
      </w:r>
    </w:p>
    <w:p w14:paraId="29A1AFA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339</w:t>
      </w:r>
      <w:r w:rsidRPr="00183DF4">
        <w:rPr>
          <w:rStyle w:val="HideTWBExt"/>
          <w:b w:val="0"/>
          <w:noProof w:val="0"/>
        </w:rPr>
        <w:t>&lt;/NumAmB&gt;</w:t>
      </w:r>
    </w:p>
    <w:p w14:paraId="3ADC4A86"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3023BAA4" w14:textId="77777777" w:rsidR="007E32AB" w:rsidRPr="00183DF4" w:rsidRDefault="007E32AB" w:rsidP="007E32AB">
      <w:r w:rsidRPr="00183DF4">
        <w:rPr>
          <w:rStyle w:val="HideTWBExt"/>
          <w:noProof w:val="0"/>
        </w:rPr>
        <w:t>&lt;/RepeatBlock-By&gt;</w:t>
      </w:r>
    </w:p>
    <w:p w14:paraId="65BBF5C0"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6CFAE39" w14:textId="77777777" w:rsidR="007E32AB" w:rsidRPr="00183DF4" w:rsidRDefault="007E32AB" w:rsidP="007E32AB">
      <w:pPr>
        <w:pStyle w:val="NormalBold"/>
      </w:pPr>
      <w:r w:rsidRPr="00183DF4">
        <w:rPr>
          <w:rStyle w:val="HideTWBExt"/>
          <w:b w:val="0"/>
          <w:noProof w:val="0"/>
        </w:rPr>
        <w:t>&lt;Article&gt;</w:t>
      </w:r>
      <w:r w:rsidRPr="00183DF4">
        <w:t>15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2216689" w14:textId="77777777" w:rsidTr="00176318">
        <w:trPr>
          <w:jc w:val="center"/>
        </w:trPr>
        <w:tc>
          <w:tcPr>
            <w:tcW w:w="9752" w:type="dxa"/>
            <w:gridSpan w:val="2"/>
          </w:tcPr>
          <w:p w14:paraId="185BBAFE" w14:textId="77777777" w:rsidR="007E32AB" w:rsidRPr="00183DF4" w:rsidRDefault="007E32AB" w:rsidP="00176318">
            <w:pPr>
              <w:keepNext/>
            </w:pPr>
          </w:p>
        </w:tc>
      </w:tr>
      <w:tr w:rsidR="007E32AB" w:rsidRPr="00183DF4" w14:paraId="4BD815C5" w14:textId="77777777" w:rsidTr="00176318">
        <w:trPr>
          <w:jc w:val="center"/>
        </w:trPr>
        <w:tc>
          <w:tcPr>
            <w:tcW w:w="4876" w:type="dxa"/>
            <w:hideMark/>
          </w:tcPr>
          <w:p w14:paraId="26675B74" w14:textId="77777777" w:rsidR="007E32AB" w:rsidRPr="00183DF4" w:rsidRDefault="007E32AB" w:rsidP="00176318">
            <w:pPr>
              <w:pStyle w:val="ColumnHeading"/>
              <w:keepNext/>
            </w:pPr>
            <w:r w:rsidRPr="00183DF4">
              <w:t>Komisijos siūlomas tekstas</w:t>
            </w:r>
          </w:p>
        </w:tc>
        <w:tc>
          <w:tcPr>
            <w:tcW w:w="4876" w:type="dxa"/>
            <w:hideMark/>
          </w:tcPr>
          <w:p w14:paraId="662C4821" w14:textId="77777777" w:rsidR="007E32AB" w:rsidRPr="00183DF4" w:rsidRDefault="007E32AB" w:rsidP="00176318">
            <w:pPr>
              <w:pStyle w:val="ColumnHeading"/>
              <w:keepNext/>
            </w:pPr>
            <w:r w:rsidRPr="00183DF4">
              <w:t>Pakeitimas</w:t>
            </w:r>
          </w:p>
        </w:tc>
      </w:tr>
      <w:tr w:rsidR="007E32AB" w:rsidRPr="00183DF4" w14:paraId="45A88A98" w14:textId="77777777" w:rsidTr="00176318">
        <w:trPr>
          <w:jc w:val="center"/>
        </w:trPr>
        <w:tc>
          <w:tcPr>
            <w:tcW w:w="4876" w:type="dxa"/>
            <w:hideMark/>
          </w:tcPr>
          <w:p w14:paraId="3BC8031A" w14:textId="77777777" w:rsidR="007E32AB" w:rsidRPr="00183DF4" w:rsidRDefault="007E32AB" w:rsidP="00176318">
            <w:pPr>
              <w:pStyle w:val="Normal6"/>
            </w:pPr>
            <w:r w:rsidRPr="00183DF4">
              <w:t>5.</w:t>
            </w:r>
            <w:r w:rsidRPr="00183DF4">
              <w:tab/>
              <w:t xml:space="preserve">Jei prašytojui buvo sudaryta galimybė patekti į darbo rinką pagal 1 dalį, valstybės narės </w:t>
            </w:r>
            <w:r w:rsidRPr="00183DF4">
              <w:rPr>
                <w:b/>
                <w:i/>
              </w:rPr>
              <w:t>užtikrina</w:t>
            </w:r>
            <w:r w:rsidRPr="00183DF4">
              <w:t>, kad Reglamento (ES) Nr. XXX/XXX [Procedūrų reglamentas] [29] straipsnyje minimuose dokumentuose būtų nurodyta, kad prašytojas turi leidimą dirbti mokamą darbą.</w:t>
            </w:r>
          </w:p>
        </w:tc>
        <w:tc>
          <w:tcPr>
            <w:tcW w:w="4876" w:type="dxa"/>
            <w:hideMark/>
          </w:tcPr>
          <w:p w14:paraId="032BE2CD" w14:textId="77777777" w:rsidR="007E32AB" w:rsidRPr="00183DF4" w:rsidRDefault="007E32AB" w:rsidP="00176318">
            <w:pPr>
              <w:pStyle w:val="Normal6"/>
              <w:rPr>
                <w:szCs w:val="24"/>
              </w:rPr>
            </w:pPr>
            <w:r w:rsidRPr="00183DF4">
              <w:t>5.</w:t>
            </w:r>
            <w:r w:rsidRPr="00183DF4">
              <w:tab/>
              <w:t xml:space="preserve">Jei prašytojui buvo sudaryta galimybė patekti į darbo rinką pagal 1 dalį, valstybės narės </w:t>
            </w:r>
            <w:r w:rsidRPr="00183DF4">
              <w:rPr>
                <w:b/>
                <w:i/>
              </w:rPr>
              <w:t>gali užtikrinti</w:t>
            </w:r>
            <w:r w:rsidRPr="00183DF4">
              <w:t>, kad Reglamento (ES) Nr. XXX/XXX [Procedūrų reglamentas] [29] straipsnyje minimuose dokumentuose būtų nurodyta, kad prašytojas turi leidimą dirbti mokamą darbą.</w:t>
            </w:r>
          </w:p>
        </w:tc>
      </w:tr>
    </w:tbl>
    <w:p w14:paraId="6DD9C4E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664DBE4" w14:textId="77777777" w:rsidR="007E32AB" w:rsidRPr="00183DF4" w:rsidRDefault="007E32AB" w:rsidP="007E32AB">
      <w:r w:rsidRPr="00183DF4">
        <w:rPr>
          <w:rStyle w:val="HideTWBExt"/>
          <w:noProof w:val="0"/>
        </w:rPr>
        <w:t>&lt;/AmendB&gt;</w:t>
      </w:r>
    </w:p>
    <w:p w14:paraId="3987491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340</w:t>
      </w:r>
      <w:r w:rsidRPr="00183DF4">
        <w:rPr>
          <w:rStyle w:val="HideTWBExt"/>
          <w:b w:val="0"/>
          <w:noProof w:val="0"/>
        </w:rPr>
        <w:t>&lt;/NumAmB&gt;</w:t>
      </w:r>
    </w:p>
    <w:p w14:paraId="160C0C3E"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673E56ED"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5D99A8F9" w14:textId="77777777" w:rsidR="007E32AB" w:rsidRPr="00183DF4" w:rsidRDefault="007E32AB" w:rsidP="007E32AB">
      <w:r w:rsidRPr="00183DF4">
        <w:rPr>
          <w:rStyle w:val="HideTWBExt"/>
          <w:noProof w:val="0"/>
        </w:rPr>
        <w:t>&lt;/RepeatBlock-By&gt;</w:t>
      </w:r>
    </w:p>
    <w:p w14:paraId="6AF4415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77C254A" w14:textId="77777777" w:rsidR="007E32AB" w:rsidRPr="00183DF4" w:rsidRDefault="007E32AB" w:rsidP="007E32AB">
      <w:pPr>
        <w:pStyle w:val="NormalBold"/>
      </w:pPr>
      <w:r w:rsidRPr="00183DF4">
        <w:rPr>
          <w:rStyle w:val="HideTWBExt"/>
          <w:b w:val="0"/>
          <w:noProof w:val="0"/>
        </w:rPr>
        <w:t>&lt;Article&gt;</w:t>
      </w:r>
      <w:r w:rsidRPr="00183DF4">
        <w:t>15 straipsnio 5 a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FCF6FB6" w14:textId="77777777" w:rsidTr="00176318">
        <w:trPr>
          <w:jc w:val="center"/>
        </w:trPr>
        <w:tc>
          <w:tcPr>
            <w:tcW w:w="9752" w:type="dxa"/>
            <w:gridSpan w:val="2"/>
          </w:tcPr>
          <w:p w14:paraId="30AF4AA5" w14:textId="77777777" w:rsidR="007E32AB" w:rsidRPr="00183DF4" w:rsidRDefault="007E32AB" w:rsidP="00176318">
            <w:pPr>
              <w:keepNext/>
            </w:pPr>
          </w:p>
        </w:tc>
      </w:tr>
      <w:tr w:rsidR="007E32AB" w:rsidRPr="00183DF4" w14:paraId="61F16815" w14:textId="77777777" w:rsidTr="00176318">
        <w:trPr>
          <w:jc w:val="center"/>
        </w:trPr>
        <w:tc>
          <w:tcPr>
            <w:tcW w:w="4876" w:type="dxa"/>
            <w:hideMark/>
          </w:tcPr>
          <w:p w14:paraId="63FD75CD" w14:textId="77777777" w:rsidR="007E32AB" w:rsidRPr="00183DF4" w:rsidRDefault="007E32AB" w:rsidP="00176318">
            <w:pPr>
              <w:pStyle w:val="ColumnHeading"/>
              <w:keepNext/>
            </w:pPr>
            <w:r w:rsidRPr="00183DF4">
              <w:t>Komisijos siūlomas tekstas</w:t>
            </w:r>
          </w:p>
        </w:tc>
        <w:tc>
          <w:tcPr>
            <w:tcW w:w="4876" w:type="dxa"/>
            <w:hideMark/>
          </w:tcPr>
          <w:p w14:paraId="0D9D2DC4" w14:textId="77777777" w:rsidR="007E32AB" w:rsidRPr="00183DF4" w:rsidRDefault="007E32AB" w:rsidP="00176318">
            <w:pPr>
              <w:pStyle w:val="ColumnHeading"/>
              <w:keepNext/>
            </w:pPr>
            <w:r w:rsidRPr="00183DF4">
              <w:t>Pakeitimas</w:t>
            </w:r>
          </w:p>
        </w:tc>
      </w:tr>
      <w:tr w:rsidR="007E32AB" w:rsidRPr="00183DF4" w14:paraId="261F3C45" w14:textId="77777777" w:rsidTr="00176318">
        <w:trPr>
          <w:jc w:val="center"/>
        </w:trPr>
        <w:tc>
          <w:tcPr>
            <w:tcW w:w="4876" w:type="dxa"/>
          </w:tcPr>
          <w:p w14:paraId="0532CA18" w14:textId="77777777" w:rsidR="007E32AB" w:rsidRPr="00183DF4" w:rsidRDefault="007E32AB" w:rsidP="00176318">
            <w:pPr>
              <w:pStyle w:val="Normal6"/>
            </w:pPr>
          </w:p>
        </w:tc>
        <w:tc>
          <w:tcPr>
            <w:tcW w:w="4876" w:type="dxa"/>
            <w:hideMark/>
          </w:tcPr>
          <w:p w14:paraId="087FB3BE" w14:textId="77777777" w:rsidR="007E32AB" w:rsidRPr="00183DF4" w:rsidRDefault="007E32AB" w:rsidP="00176318">
            <w:pPr>
              <w:pStyle w:val="Normal6"/>
              <w:rPr>
                <w:szCs w:val="24"/>
              </w:rPr>
            </w:pPr>
            <w:r w:rsidRPr="00183DF4">
              <w:rPr>
                <w:b/>
                <w:i/>
              </w:rPr>
              <w:t>5a.</w:t>
            </w:r>
            <w:r w:rsidRPr="00183DF4">
              <w:tab/>
            </w:r>
            <w:r w:rsidRPr="00183DF4">
              <w:rPr>
                <w:b/>
                <w:i/>
              </w:rPr>
              <w:t>Prašytojams, kuriems suteikiama galimybė patekti į darbo rinką pagal 1 dalį, turi būti leidžiama kreiptis dėl ES mėlynosios kortelės, atsižvelgiant į sąlygas ir reikalavimus, nurodytus Direktyvoje XXX/XXXX [Mėlynosios kortelės direktyva].</w:t>
            </w:r>
          </w:p>
        </w:tc>
      </w:tr>
    </w:tbl>
    <w:p w14:paraId="1757D80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007E195"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965E4D2" w14:textId="77777777" w:rsidR="007E32AB" w:rsidRPr="00183DF4" w:rsidRDefault="007E32AB" w:rsidP="007E32AB">
      <w:pPr>
        <w:pStyle w:val="Normal12Italic"/>
        <w:rPr>
          <w:noProof w:val="0"/>
        </w:rPr>
      </w:pPr>
      <w:r w:rsidRPr="00183DF4">
        <w:rPr>
          <w:noProof w:val="0"/>
        </w:rPr>
        <w:t>Šiuo pakeitimu siekiama suteikti prašytojams galimybę kreiptis dėl ES mėlynosios kortelės, ir jis yra neatsiejamai susijęs su priimtinais pakeitimais pranešimo projekte, kuriuo siekiama sustiprinti veiksmingą galimybę patekti į darbo rinką prašytojams ir kuris yra būtinas siekiant užtikrinti, kad būtų išlaikyta vidinė teksto logika, skirta prašytojų integracijos perspektyvoms padidinti ir „antriniam judėjimui“ sumažinti.</w:t>
      </w:r>
    </w:p>
    <w:p w14:paraId="05084860" w14:textId="77777777" w:rsidR="007E32AB" w:rsidRPr="00183DF4" w:rsidRDefault="007E32AB" w:rsidP="007E32AB">
      <w:r w:rsidRPr="00183DF4">
        <w:rPr>
          <w:rStyle w:val="HideTWBExt"/>
          <w:noProof w:val="0"/>
        </w:rPr>
        <w:t>&lt;/AmendB&gt;</w:t>
      </w:r>
    </w:p>
    <w:p w14:paraId="4BCBBBF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341</w:t>
      </w:r>
      <w:r w:rsidRPr="00183DF4">
        <w:rPr>
          <w:rStyle w:val="HideTWBExt"/>
          <w:b w:val="0"/>
          <w:noProof w:val="0"/>
        </w:rPr>
        <w:t>&lt;/NumAmB&gt;</w:t>
      </w:r>
    </w:p>
    <w:p w14:paraId="61F5B0AA"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298758BA"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863B1C9" w14:textId="77777777" w:rsidR="007E32AB" w:rsidRPr="00183DF4" w:rsidRDefault="007E32AB" w:rsidP="007E32AB">
      <w:r w:rsidRPr="00183DF4">
        <w:rPr>
          <w:rStyle w:val="HideTWBExt"/>
          <w:noProof w:val="0"/>
        </w:rPr>
        <w:t>&lt;/RepeatBlock-By&gt;</w:t>
      </w:r>
    </w:p>
    <w:p w14:paraId="33A83A2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7CC6EC4" w14:textId="77777777" w:rsidR="007E32AB" w:rsidRPr="00183DF4" w:rsidRDefault="007E32AB" w:rsidP="007E32AB">
      <w:pPr>
        <w:pStyle w:val="NormalBold"/>
      </w:pPr>
      <w:r w:rsidRPr="00183DF4">
        <w:rPr>
          <w:rStyle w:val="HideTWBExt"/>
          <w:b w:val="0"/>
          <w:noProof w:val="0"/>
        </w:rPr>
        <w:t>&lt;Article&gt;</w:t>
      </w:r>
      <w:r w:rsidRPr="00183DF4">
        <w:t>15 straipsnio 5 b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0DD9944" w14:textId="77777777" w:rsidTr="00176318">
        <w:trPr>
          <w:jc w:val="center"/>
        </w:trPr>
        <w:tc>
          <w:tcPr>
            <w:tcW w:w="9752" w:type="dxa"/>
            <w:gridSpan w:val="2"/>
          </w:tcPr>
          <w:p w14:paraId="58C24BAA" w14:textId="77777777" w:rsidR="007E32AB" w:rsidRPr="00183DF4" w:rsidRDefault="007E32AB" w:rsidP="00176318">
            <w:pPr>
              <w:keepNext/>
            </w:pPr>
          </w:p>
        </w:tc>
      </w:tr>
      <w:tr w:rsidR="007E32AB" w:rsidRPr="00183DF4" w14:paraId="0AAB82A3" w14:textId="77777777" w:rsidTr="00176318">
        <w:trPr>
          <w:jc w:val="center"/>
        </w:trPr>
        <w:tc>
          <w:tcPr>
            <w:tcW w:w="4876" w:type="dxa"/>
            <w:hideMark/>
          </w:tcPr>
          <w:p w14:paraId="404D9DBF" w14:textId="77777777" w:rsidR="007E32AB" w:rsidRPr="00183DF4" w:rsidRDefault="007E32AB" w:rsidP="00176318">
            <w:pPr>
              <w:pStyle w:val="ColumnHeading"/>
              <w:keepNext/>
            </w:pPr>
            <w:r w:rsidRPr="00183DF4">
              <w:t>Komisijos siūlomas tekstas</w:t>
            </w:r>
          </w:p>
        </w:tc>
        <w:tc>
          <w:tcPr>
            <w:tcW w:w="4876" w:type="dxa"/>
            <w:hideMark/>
          </w:tcPr>
          <w:p w14:paraId="7CA96C45" w14:textId="77777777" w:rsidR="007E32AB" w:rsidRPr="00183DF4" w:rsidRDefault="007E32AB" w:rsidP="00176318">
            <w:pPr>
              <w:pStyle w:val="ColumnHeading"/>
              <w:keepNext/>
            </w:pPr>
            <w:r w:rsidRPr="00183DF4">
              <w:t>Pakeitimas</w:t>
            </w:r>
          </w:p>
        </w:tc>
      </w:tr>
      <w:tr w:rsidR="007E32AB" w:rsidRPr="00183DF4" w14:paraId="468CE0D3" w14:textId="77777777" w:rsidTr="00176318">
        <w:trPr>
          <w:jc w:val="center"/>
        </w:trPr>
        <w:tc>
          <w:tcPr>
            <w:tcW w:w="4876" w:type="dxa"/>
          </w:tcPr>
          <w:p w14:paraId="70BF6C85" w14:textId="77777777" w:rsidR="007E32AB" w:rsidRPr="00183DF4" w:rsidRDefault="007E32AB" w:rsidP="00176318">
            <w:pPr>
              <w:pStyle w:val="Normal6"/>
            </w:pPr>
          </w:p>
        </w:tc>
        <w:tc>
          <w:tcPr>
            <w:tcW w:w="4876" w:type="dxa"/>
            <w:hideMark/>
          </w:tcPr>
          <w:p w14:paraId="7AB32B31" w14:textId="77777777" w:rsidR="007E32AB" w:rsidRPr="00183DF4" w:rsidRDefault="007E32AB" w:rsidP="00176318">
            <w:pPr>
              <w:pStyle w:val="Normal6"/>
              <w:rPr>
                <w:szCs w:val="24"/>
              </w:rPr>
            </w:pPr>
            <w:r w:rsidRPr="00183DF4">
              <w:rPr>
                <w:b/>
                <w:i/>
              </w:rPr>
              <w:t>5b.</w:t>
            </w:r>
            <w:r w:rsidRPr="00183DF4">
              <w:tab/>
            </w:r>
            <w:r w:rsidRPr="00183DF4">
              <w:rPr>
                <w:b/>
                <w:i/>
              </w:rPr>
              <w:t>Prašytojams, kuriems suteikiama galimybė patekti į darbo rinką pagal 1 dalį, turi būti leidžiama kreiptis dėl leidimo gyventi mokslinių tyrimų, studijų, mokymo, savanoriškos tarnybos, mokinių mainų programų arba švietimo projektų ir dalyvavimo „Au pair“ programoje tikslais, atsižvelgiant į sąlygas, nurodytas Direktyvoje (ES) 2016/801.</w:t>
            </w:r>
          </w:p>
        </w:tc>
      </w:tr>
    </w:tbl>
    <w:p w14:paraId="2599D96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A35A9E5"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7C3847F" w14:textId="77777777" w:rsidR="007E32AB" w:rsidRPr="00183DF4" w:rsidRDefault="007E32AB" w:rsidP="007E32AB">
      <w:pPr>
        <w:pStyle w:val="Normal12Italic"/>
        <w:rPr>
          <w:noProof w:val="0"/>
        </w:rPr>
      </w:pPr>
      <w:r w:rsidRPr="00183DF4">
        <w:rPr>
          <w:noProof w:val="0"/>
        </w:rPr>
        <w:t>Šiuo pakeitimu siekiama suteikti galimybę prašytojams kreiptis dėl leidimo gyventi mokslinių tyrimų, studijų, mokymo, savanoriškos tarnybos, mokinių mainų programų arba švietimo projektų ir dalyvavimo „Au pair“ programoje tikslais, atsižvelgiant į sąlygas, nurodytas Direktyvoje (ES) 2016/801, ir jis yra būtinas siekiant užtikrinti, kad būtų išlaikyta vidinė teksto logika, skirta prašytojų integracijos perspektyvoms padidinti ir „antriniam judėjimui“ sumažinti.</w:t>
      </w:r>
    </w:p>
    <w:p w14:paraId="42BEA87F" w14:textId="77777777" w:rsidR="007E32AB" w:rsidRPr="00183DF4" w:rsidRDefault="007E32AB" w:rsidP="007E32AB">
      <w:r w:rsidRPr="00183DF4">
        <w:rPr>
          <w:rStyle w:val="HideTWBExt"/>
          <w:noProof w:val="0"/>
        </w:rPr>
        <w:t>&lt;/AmendB&gt;</w:t>
      </w:r>
    </w:p>
    <w:p w14:paraId="3866DCE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342</w:t>
      </w:r>
      <w:r w:rsidRPr="00183DF4">
        <w:rPr>
          <w:rStyle w:val="HideTWBExt"/>
          <w:b w:val="0"/>
          <w:noProof w:val="0"/>
        </w:rPr>
        <w:t>&lt;/NumAmB&gt;</w:t>
      </w:r>
    </w:p>
    <w:p w14:paraId="5D368D72"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10DD3957"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11ED79CD" w14:textId="77777777" w:rsidR="007E32AB" w:rsidRPr="00183DF4" w:rsidRDefault="007E32AB" w:rsidP="007E32AB">
      <w:r w:rsidRPr="00183DF4">
        <w:rPr>
          <w:rStyle w:val="HideTWBExt"/>
          <w:noProof w:val="0"/>
        </w:rPr>
        <w:t>&lt;/RepeatBlock-By&gt;</w:t>
      </w:r>
    </w:p>
    <w:p w14:paraId="5E6673F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B7C3B1A" w14:textId="77777777" w:rsidR="007E32AB" w:rsidRPr="00183DF4" w:rsidRDefault="007E32AB" w:rsidP="007E32AB">
      <w:pPr>
        <w:pStyle w:val="NormalBold"/>
      </w:pPr>
      <w:r w:rsidRPr="00183DF4">
        <w:rPr>
          <w:rStyle w:val="HideTWBExt"/>
          <w:b w:val="0"/>
          <w:noProof w:val="0"/>
        </w:rPr>
        <w:t>&lt;Article&gt;</w:t>
      </w:r>
      <w:r w:rsidRPr="00183DF4">
        <w:t>15 straipsnio 5 c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BEB8BD9" w14:textId="77777777" w:rsidTr="00176318">
        <w:trPr>
          <w:jc w:val="center"/>
        </w:trPr>
        <w:tc>
          <w:tcPr>
            <w:tcW w:w="9752" w:type="dxa"/>
            <w:gridSpan w:val="2"/>
          </w:tcPr>
          <w:p w14:paraId="07F422E6" w14:textId="77777777" w:rsidR="007E32AB" w:rsidRPr="00183DF4" w:rsidRDefault="007E32AB" w:rsidP="00176318">
            <w:pPr>
              <w:keepNext/>
            </w:pPr>
          </w:p>
        </w:tc>
      </w:tr>
      <w:tr w:rsidR="007E32AB" w:rsidRPr="00183DF4" w14:paraId="336D9736" w14:textId="77777777" w:rsidTr="00176318">
        <w:trPr>
          <w:jc w:val="center"/>
        </w:trPr>
        <w:tc>
          <w:tcPr>
            <w:tcW w:w="4876" w:type="dxa"/>
            <w:hideMark/>
          </w:tcPr>
          <w:p w14:paraId="5660E9CF" w14:textId="77777777" w:rsidR="007E32AB" w:rsidRPr="00183DF4" w:rsidRDefault="007E32AB" w:rsidP="00176318">
            <w:pPr>
              <w:pStyle w:val="ColumnHeading"/>
              <w:keepNext/>
            </w:pPr>
            <w:r w:rsidRPr="00183DF4">
              <w:t>Komisijos siūlomas tekstas</w:t>
            </w:r>
          </w:p>
        </w:tc>
        <w:tc>
          <w:tcPr>
            <w:tcW w:w="4876" w:type="dxa"/>
            <w:hideMark/>
          </w:tcPr>
          <w:p w14:paraId="5EF68C34" w14:textId="77777777" w:rsidR="007E32AB" w:rsidRPr="00183DF4" w:rsidRDefault="007E32AB" w:rsidP="00176318">
            <w:pPr>
              <w:pStyle w:val="ColumnHeading"/>
              <w:keepNext/>
            </w:pPr>
            <w:r w:rsidRPr="00183DF4">
              <w:t>Pakeitimas</w:t>
            </w:r>
          </w:p>
        </w:tc>
      </w:tr>
      <w:tr w:rsidR="007E32AB" w:rsidRPr="00183DF4" w14:paraId="1F71D416" w14:textId="77777777" w:rsidTr="00176318">
        <w:trPr>
          <w:jc w:val="center"/>
        </w:trPr>
        <w:tc>
          <w:tcPr>
            <w:tcW w:w="4876" w:type="dxa"/>
          </w:tcPr>
          <w:p w14:paraId="0E4EB0D0" w14:textId="77777777" w:rsidR="007E32AB" w:rsidRPr="00183DF4" w:rsidRDefault="007E32AB" w:rsidP="00176318">
            <w:pPr>
              <w:pStyle w:val="Normal6"/>
            </w:pPr>
          </w:p>
        </w:tc>
        <w:tc>
          <w:tcPr>
            <w:tcW w:w="4876" w:type="dxa"/>
            <w:hideMark/>
          </w:tcPr>
          <w:p w14:paraId="7BE1C5E5" w14:textId="77777777" w:rsidR="007E32AB" w:rsidRPr="00183DF4" w:rsidRDefault="007E32AB" w:rsidP="00176318">
            <w:pPr>
              <w:pStyle w:val="Normal6"/>
              <w:rPr>
                <w:szCs w:val="24"/>
              </w:rPr>
            </w:pPr>
            <w:r w:rsidRPr="00183DF4">
              <w:rPr>
                <w:b/>
                <w:i/>
              </w:rPr>
              <w:t>5c.</w:t>
            </w:r>
            <w:r w:rsidRPr="00183DF4">
              <w:tab/>
            </w:r>
            <w:r w:rsidRPr="00183DF4">
              <w:rPr>
                <w:b/>
                <w:i/>
              </w:rPr>
              <w:t>Valstybės narės gali leisti prašytojams, kuriems suteikiama galimybė patekti į darbo rinką pagal 1 dalį ir kurių prieglobsčio prašymas buvo atmestas, kreiptis dėl leidimo gyventi šalyje dokumento, išduodamo naudojant formatą, nurodytą Reglamente (EB) Nr. 1030/2002, pagal nacionalinius įstatymus, kuriais reglamentuojama trečiųjų šalių piliečių galimybė patekti į darbo rinką.</w:t>
            </w:r>
          </w:p>
        </w:tc>
      </w:tr>
    </w:tbl>
    <w:p w14:paraId="6CE2071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635DE0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B94B8FE" w14:textId="77777777" w:rsidR="007E32AB" w:rsidRPr="00183DF4" w:rsidRDefault="007E32AB" w:rsidP="007E32AB">
      <w:pPr>
        <w:pStyle w:val="Normal12Italic"/>
        <w:rPr>
          <w:noProof w:val="0"/>
        </w:rPr>
      </w:pPr>
      <w:r w:rsidRPr="00183DF4">
        <w:rPr>
          <w:noProof w:val="0"/>
        </w:rPr>
        <w:t>Šiuo pakeitimu siekiama suteikti prašytojams galimybę kreiptis dėl leidimo gyventi šalyje dokumento pagal nacionalinius įstatymus, kuriais reglamentuojama trečiųjų šalių piliečių galimybė patekti į darbo rinką, ir jis yra neatsiejamai susijęs su priimtinais pakeitimais pranešimo projekte, kuriuo siekiama sustiprinti veiksmingą galimybę patekti į darbo rinką prašytojams ir kuris yra būtinas siekiant užtikrinti, kad būtų išlaikyta vidinė teksto logika, skirta prašytojų integracijos perspektyvoms padidinti ir „antriniam judėjimui“ sumažinti.</w:t>
      </w:r>
    </w:p>
    <w:p w14:paraId="2389D66C" w14:textId="77777777" w:rsidR="007E32AB" w:rsidRPr="00183DF4" w:rsidRDefault="007E32AB" w:rsidP="007E32AB">
      <w:r w:rsidRPr="00183DF4">
        <w:rPr>
          <w:rStyle w:val="HideTWBExt"/>
          <w:noProof w:val="0"/>
        </w:rPr>
        <w:t>&lt;/AmendB&gt;</w:t>
      </w:r>
    </w:p>
    <w:p w14:paraId="5FD4260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343</w:t>
      </w:r>
      <w:r w:rsidRPr="00183DF4">
        <w:rPr>
          <w:rStyle w:val="HideTWBExt"/>
          <w:b w:val="0"/>
          <w:noProof w:val="0"/>
        </w:rPr>
        <w:t>&lt;/NumAmB&gt;</w:t>
      </w:r>
    </w:p>
    <w:p w14:paraId="68C311A3"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1E887E2C"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755D1D4C" w14:textId="77777777" w:rsidR="007E32AB" w:rsidRPr="00183DF4" w:rsidRDefault="007E32AB" w:rsidP="007E32AB">
      <w:r w:rsidRPr="00183DF4">
        <w:rPr>
          <w:rStyle w:val="HideTWBExt"/>
          <w:noProof w:val="0"/>
        </w:rPr>
        <w:t>&lt;/RepeatBlock-By&gt;</w:t>
      </w:r>
    </w:p>
    <w:p w14:paraId="1039D91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64ABB40" w14:textId="77777777" w:rsidR="007E32AB" w:rsidRPr="00183DF4" w:rsidRDefault="007E32AB" w:rsidP="007E32AB">
      <w:pPr>
        <w:pStyle w:val="NormalBold"/>
      </w:pPr>
      <w:r w:rsidRPr="00183DF4">
        <w:rPr>
          <w:rStyle w:val="HideTWBExt"/>
          <w:b w:val="0"/>
          <w:noProof w:val="0"/>
        </w:rPr>
        <w:t>&lt;Article&gt;</w:t>
      </w:r>
      <w:r w:rsidRPr="00183DF4">
        <w:t>15 straipsnio 5 d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45AF655" w14:textId="77777777" w:rsidTr="00176318">
        <w:trPr>
          <w:jc w:val="center"/>
        </w:trPr>
        <w:tc>
          <w:tcPr>
            <w:tcW w:w="9752" w:type="dxa"/>
            <w:gridSpan w:val="2"/>
          </w:tcPr>
          <w:p w14:paraId="4BFE42F1" w14:textId="77777777" w:rsidR="007E32AB" w:rsidRPr="00183DF4" w:rsidRDefault="007E32AB" w:rsidP="00176318">
            <w:pPr>
              <w:keepNext/>
            </w:pPr>
          </w:p>
        </w:tc>
      </w:tr>
      <w:tr w:rsidR="007E32AB" w:rsidRPr="00183DF4" w14:paraId="27A2BFF0" w14:textId="77777777" w:rsidTr="00176318">
        <w:trPr>
          <w:jc w:val="center"/>
        </w:trPr>
        <w:tc>
          <w:tcPr>
            <w:tcW w:w="4876" w:type="dxa"/>
            <w:hideMark/>
          </w:tcPr>
          <w:p w14:paraId="60A91276" w14:textId="77777777" w:rsidR="007E32AB" w:rsidRPr="00183DF4" w:rsidRDefault="007E32AB" w:rsidP="00176318">
            <w:pPr>
              <w:pStyle w:val="ColumnHeading"/>
              <w:keepNext/>
            </w:pPr>
            <w:r w:rsidRPr="00183DF4">
              <w:t>Komisijos siūlomas tekstas</w:t>
            </w:r>
          </w:p>
        </w:tc>
        <w:tc>
          <w:tcPr>
            <w:tcW w:w="4876" w:type="dxa"/>
            <w:hideMark/>
          </w:tcPr>
          <w:p w14:paraId="5136352C" w14:textId="77777777" w:rsidR="007E32AB" w:rsidRPr="00183DF4" w:rsidRDefault="007E32AB" w:rsidP="00176318">
            <w:pPr>
              <w:pStyle w:val="ColumnHeading"/>
              <w:keepNext/>
            </w:pPr>
            <w:r w:rsidRPr="00183DF4">
              <w:t>Pakeitimas</w:t>
            </w:r>
          </w:p>
        </w:tc>
      </w:tr>
      <w:tr w:rsidR="007E32AB" w:rsidRPr="00183DF4" w14:paraId="41236535" w14:textId="77777777" w:rsidTr="00176318">
        <w:trPr>
          <w:jc w:val="center"/>
        </w:trPr>
        <w:tc>
          <w:tcPr>
            <w:tcW w:w="4876" w:type="dxa"/>
          </w:tcPr>
          <w:p w14:paraId="29AA23B2" w14:textId="77777777" w:rsidR="007E32AB" w:rsidRPr="00183DF4" w:rsidRDefault="007E32AB" w:rsidP="00176318">
            <w:pPr>
              <w:pStyle w:val="Normal6"/>
            </w:pPr>
          </w:p>
        </w:tc>
        <w:tc>
          <w:tcPr>
            <w:tcW w:w="4876" w:type="dxa"/>
            <w:hideMark/>
          </w:tcPr>
          <w:p w14:paraId="7F281E68" w14:textId="77777777" w:rsidR="007E32AB" w:rsidRPr="00183DF4" w:rsidRDefault="007E32AB" w:rsidP="00176318">
            <w:pPr>
              <w:pStyle w:val="Normal6"/>
              <w:rPr>
                <w:szCs w:val="24"/>
              </w:rPr>
            </w:pPr>
            <w:r w:rsidRPr="00183DF4">
              <w:rPr>
                <w:b/>
                <w:i/>
              </w:rPr>
              <w:t>5d.</w:t>
            </w:r>
            <w:r w:rsidRPr="00183DF4">
              <w:tab/>
            </w:r>
            <w:r w:rsidRPr="00183DF4">
              <w:rPr>
                <w:b/>
                <w:i/>
              </w:rPr>
              <w:t>Valstybės narės leidžia prašytojams gauti profesinį mokymą ir lankyti kalbos kursus, neatsižvelgiant į tai, ar jie turi galimybę patekti į darbo rinką.</w:t>
            </w:r>
          </w:p>
        </w:tc>
      </w:tr>
    </w:tbl>
    <w:p w14:paraId="05EE6B9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6A312D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916B3C5" w14:textId="77777777" w:rsidR="007E32AB" w:rsidRPr="00183DF4" w:rsidRDefault="007E32AB" w:rsidP="007E32AB">
      <w:pPr>
        <w:pStyle w:val="Normal12Italic"/>
      </w:pPr>
      <w:r w:rsidRPr="00183DF4">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14:paraId="56FB7B76" w14:textId="77777777" w:rsidR="007E32AB" w:rsidRPr="00183DF4" w:rsidRDefault="007E32AB" w:rsidP="007E32AB">
      <w:r w:rsidRPr="00183DF4">
        <w:rPr>
          <w:rStyle w:val="HideTWBExt"/>
          <w:noProof w:val="0"/>
        </w:rPr>
        <w:t>&lt;/AmendB&gt;</w:t>
      </w:r>
    </w:p>
    <w:p w14:paraId="65F5127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344</w:t>
      </w:r>
      <w:r w:rsidRPr="00183DF4">
        <w:rPr>
          <w:rStyle w:val="HideTWBExt"/>
          <w:b w:val="0"/>
          <w:noProof w:val="0"/>
        </w:rPr>
        <w:t>&lt;/NumAmB&gt;</w:t>
      </w:r>
    </w:p>
    <w:p w14:paraId="05D1C875" w14:textId="77777777" w:rsidR="007E32AB" w:rsidRPr="00183DF4" w:rsidRDefault="007E32AB" w:rsidP="007E32AB">
      <w:pPr>
        <w:pStyle w:val="NormalBold"/>
      </w:pPr>
      <w:r w:rsidRPr="00183DF4">
        <w:rPr>
          <w:rStyle w:val="HideTWBExt"/>
          <w:b w:val="0"/>
          <w:noProof w:val="0"/>
        </w:rPr>
        <w:t>&lt;RepeatBlock-By&gt;&lt;Members&gt;</w:t>
      </w:r>
      <w:r w:rsidRPr="00183DF4">
        <w:t>Jeroen Lenaers</w:t>
      </w:r>
      <w:r w:rsidRPr="00183DF4">
        <w:rPr>
          <w:rStyle w:val="HideTWBExt"/>
          <w:b w:val="0"/>
          <w:noProof w:val="0"/>
        </w:rPr>
        <w:t>&lt;/Members&gt;</w:t>
      </w:r>
    </w:p>
    <w:p w14:paraId="5C03DB96" w14:textId="77777777" w:rsidR="007E32AB" w:rsidRPr="00183DF4" w:rsidRDefault="007E32AB" w:rsidP="007E32AB">
      <w:r w:rsidRPr="00183DF4">
        <w:rPr>
          <w:rStyle w:val="HideTWBExt"/>
          <w:noProof w:val="0"/>
        </w:rPr>
        <w:t>&lt;/RepeatBlock-By&gt;</w:t>
      </w:r>
    </w:p>
    <w:p w14:paraId="1B0BF45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4A98832" w14:textId="77777777" w:rsidR="007E32AB" w:rsidRPr="00183DF4" w:rsidRDefault="007E32AB" w:rsidP="007E32AB">
      <w:pPr>
        <w:pStyle w:val="NormalBold"/>
      </w:pPr>
      <w:r w:rsidRPr="00183DF4">
        <w:rPr>
          <w:rStyle w:val="HideTWBExt"/>
          <w:b w:val="0"/>
          <w:noProof w:val="0"/>
        </w:rPr>
        <w:t>&lt;Article&gt;</w:t>
      </w:r>
      <w:r w:rsidRPr="00183DF4">
        <w:t>15 a straipsnis (naujas)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EBD3249" w14:textId="77777777" w:rsidTr="00176318">
        <w:trPr>
          <w:jc w:val="center"/>
        </w:trPr>
        <w:tc>
          <w:tcPr>
            <w:tcW w:w="9752" w:type="dxa"/>
            <w:gridSpan w:val="2"/>
          </w:tcPr>
          <w:p w14:paraId="66DAB0CA" w14:textId="77777777" w:rsidR="007E32AB" w:rsidRPr="00183DF4" w:rsidRDefault="007E32AB" w:rsidP="00176318">
            <w:pPr>
              <w:keepNext/>
            </w:pPr>
          </w:p>
        </w:tc>
      </w:tr>
      <w:tr w:rsidR="007E32AB" w:rsidRPr="00183DF4" w14:paraId="73466E6C" w14:textId="77777777" w:rsidTr="00176318">
        <w:trPr>
          <w:jc w:val="center"/>
        </w:trPr>
        <w:tc>
          <w:tcPr>
            <w:tcW w:w="4876" w:type="dxa"/>
            <w:hideMark/>
          </w:tcPr>
          <w:p w14:paraId="6B3F12DA" w14:textId="77777777" w:rsidR="007E32AB" w:rsidRPr="00183DF4" w:rsidRDefault="007E32AB" w:rsidP="00176318">
            <w:pPr>
              <w:pStyle w:val="ColumnHeading"/>
              <w:keepNext/>
            </w:pPr>
            <w:r w:rsidRPr="00183DF4">
              <w:t>Komisijos siūlomas tekstas</w:t>
            </w:r>
          </w:p>
        </w:tc>
        <w:tc>
          <w:tcPr>
            <w:tcW w:w="4876" w:type="dxa"/>
            <w:hideMark/>
          </w:tcPr>
          <w:p w14:paraId="6DC32A9B" w14:textId="77777777" w:rsidR="007E32AB" w:rsidRPr="00183DF4" w:rsidRDefault="007E32AB" w:rsidP="00176318">
            <w:pPr>
              <w:pStyle w:val="ColumnHeading"/>
              <w:keepNext/>
            </w:pPr>
            <w:r w:rsidRPr="00183DF4">
              <w:t>Pakeitimas</w:t>
            </w:r>
          </w:p>
        </w:tc>
      </w:tr>
      <w:tr w:rsidR="007E32AB" w:rsidRPr="00183DF4" w14:paraId="6E0B65DF" w14:textId="77777777" w:rsidTr="00176318">
        <w:trPr>
          <w:jc w:val="center"/>
        </w:trPr>
        <w:tc>
          <w:tcPr>
            <w:tcW w:w="4876" w:type="dxa"/>
          </w:tcPr>
          <w:p w14:paraId="700717A6" w14:textId="77777777" w:rsidR="007E32AB" w:rsidRPr="00183DF4" w:rsidRDefault="007E32AB" w:rsidP="00176318">
            <w:pPr>
              <w:pStyle w:val="Normal6"/>
            </w:pPr>
          </w:p>
        </w:tc>
        <w:tc>
          <w:tcPr>
            <w:tcW w:w="4876" w:type="dxa"/>
            <w:hideMark/>
          </w:tcPr>
          <w:p w14:paraId="5B23233B" w14:textId="77777777" w:rsidR="007E32AB" w:rsidRPr="00183DF4" w:rsidRDefault="007E32AB" w:rsidP="00176318">
            <w:pPr>
              <w:pStyle w:val="Normal6"/>
              <w:jc w:val="center"/>
              <w:rPr>
                <w:szCs w:val="24"/>
              </w:rPr>
            </w:pPr>
            <w:r w:rsidRPr="00183DF4">
              <w:rPr>
                <w:b/>
                <w:i/>
              </w:rPr>
              <w:t>15a straipsnis</w:t>
            </w:r>
          </w:p>
        </w:tc>
      </w:tr>
      <w:tr w:rsidR="007E32AB" w:rsidRPr="00183DF4" w14:paraId="360AAE39" w14:textId="77777777" w:rsidTr="00176318">
        <w:trPr>
          <w:jc w:val="center"/>
        </w:trPr>
        <w:tc>
          <w:tcPr>
            <w:tcW w:w="4876" w:type="dxa"/>
          </w:tcPr>
          <w:p w14:paraId="46501B3D" w14:textId="77777777" w:rsidR="007E32AB" w:rsidRPr="00183DF4" w:rsidRDefault="007E32AB" w:rsidP="00176318">
            <w:pPr>
              <w:pStyle w:val="Normal6"/>
            </w:pPr>
          </w:p>
        </w:tc>
        <w:tc>
          <w:tcPr>
            <w:tcW w:w="4876" w:type="dxa"/>
            <w:hideMark/>
          </w:tcPr>
          <w:p w14:paraId="0A31DD7D" w14:textId="77777777" w:rsidR="007E32AB" w:rsidRPr="00183DF4" w:rsidRDefault="007E32AB" w:rsidP="00176318">
            <w:pPr>
              <w:pStyle w:val="Normal6"/>
              <w:jc w:val="center"/>
              <w:rPr>
                <w:szCs w:val="24"/>
              </w:rPr>
            </w:pPr>
            <w:r w:rsidRPr="00183DF4">
              <w:rPr>
                <w:b/>
                <w:i/>
              </w:rPr>
              <w:t>Kalbos kursai</w:t>
            </w:r>
          </w:p>
        </w:tc>
      </w:tr>
      <w:tr w:rsidR="007E32AB" w:rsidRPr="00183DF4" w14:paraId="4EB0C0E0" w14:textId="77777777" w:rsidTr="00176318">
        <w:trPr>
          <w:jc w:val="center"/>
        </w:trPr>
        <w:tc>
          <w:tcPr>
            <w:tcW w:w="4876" w:type="dxa"/>
          </w:tcPr>
          <w:p w14:paraId="52CA81D2" w14:textId="77777777" w:rsidR="007E32AB" w:rsidRPr="00183DF4" w:rsidRDefault="007E32AB" w:rsidP="00176318">
            <w:pPr>
              <w:pStyle w:val="Normal6"/>
            </w:pPr>
          </w:p>
        </w:tc>
        <w:tc>
          <w:tcPr>
            <w:tcW w:w="4876" w:type="dxa"/>
            <w:hideMark/>
          </w:tcPr>
          <w:p w14:paraId="3DE32936" w14:textId="77777777" w:rsidR="007E32AB" w:rsidRPr="00183DF4" w:rsidRDefault="007E32AB" w:rsidP="00176318">
            <w:pPr>
              <w:pStyle w:val="Normal6"/>
              <w:rPr>
                <w:szCs w:val="24"/>
              </w:rPr>
            </w:pPr>
            <w:r w:rsidRPr="00183DF4">
              <w:rPr>
                <w:b/>
                <w:i/>
              </w:rPr>
              <w:t>Valstybės narės suteikia prašytojams veiksmingą galimybę lankyti kalbos kursus kuo skubiau, bet ne vėliau kaip per 6 mėnesius nuo tarptautinės apsaugos prašymo pateikimo dienos, laikantis termino, skirto spendimui priimti pirmuoju apeliaciniu etapu, kaip nustatyta Reglamente (ES) Nr. XXX/XXX [Procedūrų reglamentas]. Pirmenybė teikiama prašytojams, kurių prašymas gali būti pagrįstas, įskaitant atvejus, kai jo nagrinėjimui teikiama pirmenybė pagal Reglamentą (ES) Nr. XXX/XXX [Procedūrų reglamentas]. Valstybės narės gali reikalauti, kad prašytojai pagal šios direktyvos 16 straipsnio 4 ir 5 dalyse nustatytas sąlygas padengtų visas tokių kursų išlaidas arba jų dalį.</w:t>
            </w:r>
          </w:p>
        </w:tc>
      </w:tr>
    </w:tbl>
    <w:p w14:paraId="6DE43D6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8152F39"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FC19991" w14:textId="77777777" w:rsidR="007E32AB" w:rsidRPr="00183DF4" w:rsidRDefault="007E32AB" w:rsidP="007E32AB">
      <w:pPr>
        <w:pStyle w:val="Normal12Italic"/>
        <w:rPr>
          <w:noProof w:val="0"/>
        </w:rPr>
      </w:pPr>
      <w:r w:rsidRPr="00183DF4">
        <w:rPr>
          <w:noProof w:val="0"/>
        </w:rPr>
        <w:t>Galimybė lankyti kalbos kursus yra svarbi priemonė siekiant padidinti prašytojo savarankiškumą bei galimybes integruotis į priimančią visuomenę. Todėl valstybės narės turėtų būti įpareigotos kuo greičiau surengti kalbos kursus ir turėtų ypač daug dėmesio skirti prašytojams, kurių galimybės gauti prieglobstį yra didelės. Būtina susitelkti į tuos prašytojus, kurių galimybės gauti prieglobstį yra didelės, nes šiuo metu nemažai prieglobsčio prašytojų, atvykstančių į Europą, neturi teisės į prieglobstį.</w:t>
      </w:r>
    </w:p>
    <w:p w14:paraId="112D0CD2" w14:textId="77777777" w:rsidR="007E32AB" w:rsidRPr="00183DF4" w:rsidRDefault="007E32AB" w:rsidP="007E32AB">
      <w:r w:rsidRPr="00183DF4">
        <w:rPr>
          <w:rStyle w:val="HideTWBExt"/>
          <w:noProof w:val="0"/>
        </w:rPr>
        <w:t>&lt;/AmendB&gt;</w:t>
      </w:r>
    </w:p>
    <w:p w14:paraId="3B114EF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345</w:t>
      </w:r>
      <w:r w:rsidRPr="00183DF4">
        <w:rPr>
          <w:rStyle w:val="HideTWBExt"/>
          <w:b w:val="0"/>
          <w:noProof w:val="0"/>
        </w:rPr>
        <w:t>&lt;/NumAmB&gt;</w:t>
      </w:r>
    </w:p>
    <w:p w14:paraId="220EA06A" w14:textId="77777777" w:rsidR="007E32AB" w:rsidRPr="00183DF4" w:rsidRDefault="007E32AB" w:rsidP="007E32AB">
      <w:pPr>
        <w:pStyle w:val="NormalBold"/>
      </w:pPr>
      <w:r w:rsidRPr="00183DF4">
        <w:rPr>
          <w:rStyle w:val="HideTWBExt"/>
          <w:b w:val="0"/>
          <w:noProof w:val="0"/>
        </w:rPr>
        <w:t>&lt;RepeatBlock-By&gt;&lt;Members&gt;</w:t>
      </w:r>
      <w:r w:rsidRPr="00183DF4">
        <w:t>Salvatore Domenico Pogliese, Alessandra Mussolini</w:t>
      </w:r>
      <w:r w:rsidRPr="00183DF4">
        <w:rPr>
          <w:rStyle w:val="HideTWBExt"/>
          <w:b w:val="0"/>
          <w:noProof w:val="0"/>
        </w:rPr>
        <w:t>&lt;/Members&gt;</w:t>
      </w:r>
    </w:p>
    <w:p w14:paraId="262CC32C" w14:textId="77777777" w:rsidR="007E32AB" w:rsidRPr="00183DF4" w:rsidRDefault="007E32AB" w:rsidP="007E32AB">
      <w:r w:rsidRPr="00183DF4">
        <w:rPr>
          <w:rStyle w:val="HideTWBExt"/>
          <w:noProof w:val="0"/>
        </w:rPr>
        <w:t>&lt;/RepeatBlock-By&gt;</w:t>
      </w:r>
    </w:p>
    <w:p w14:paraId="1E483F7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4B7487D" w14:textId="77777777" w:rsidR="007E32AB" w:rsidRPr="00183DF4" w:rsidRDefault="007E32AB" w:rsidP="007E32AB">
      <w:pPr>
        <w:pStyle w:val="NormalBold"/>
      </w:pPr>
      <w:r w:rsidRPr="00183DF4">
        <w:rPr>
          <w:rStyle w:val="HideTWBExt"/>
          <w:b w:val="0"/>
          <w:noProof w:val="0"/>
        </w:rPr>
        <w:t>&lt;Article&gt;</w:t>
      </w:r>
      <w:r w:rsidRPr="00183DF4">
        <w:t>15 a straipsnis (naujas)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4215660" w14:textId="77777777" w:rsidTr="00176318">
        <w:trPr>
          <w:jc w:val="center"/>
        </w:trPr>
        <w:tc>
          <w:tcPr>
            <w:tcW w:w="9752" w:type="dxa"/>
            <w:gridSpan w:val="2"/>
          </w:tcPr>
          <w:p w14:paraId="1664CD36" w14:textId="77777777" w:rsidR="007E32AB" w:rsidRPr="00183DF4" w:rsidRDefault="007E32AB" w:rsidP="00176318">
            <w:pPr>
              <w:keepNext/>
            </w:pPr>
          </w:p>
        </w:tc>
      </w:tr>
      <w:tr w:rsidR="007E32AB" w:rsidRPr="00183DF4" w14:paraId="3C8AC19F" w14:textId="77777777" w:rsidTr="00176318">
        <w:trPr>
          <w:jc w:val="center"/>
        </w:trPr>
        <w:tc>
          <w:tcPr>
            <w:tcW w:w="4876" w:type="dxa"/>
            <w:hideMark/>
          </w:tcPr>
          <w:p w14:paraId="7DFB7ED5" w14:textId="77777777" w:rsidR="007E32AB" w:rsidRPr="00183DF4" w:rsidRDefault="007E32AB" w:rsidP="00176318">
            <w:pPr>
              <w:pStyle w:val="ColumnHeading"/>
              <w:keepNext/>
            </w:pPr>
            <w:r w:rsidRPr="00183DF4">
              <w:t>Komisijos siūlomas tekstas</w:t>
            </w:r>
          </w:p>
        </w:tc>
        <w:tc>
          <w:tcPr>
            <w:tcW w:w="4876" w:type="dxa"/>
            <w:hideMark/>
          </w:tcPr>
          <w:p w14:paraId="343DA90A" w14:textId="77777777" w:rsidR="007E32AB" w:rsidRPr="00183DF4" w:rsidRDefault="007E32AB" w:rsidP="00176318">
            <w:pPr>
              <w:pStyle w:val="ColumnHeading"/>
              <w:keepNext/>
            </w:pPr>
            <w:r w:rsidRPr="00183DF4">
              <w:t>Pakeitimas</w:t>
            </w:r>
          </w:p>
        </w:tc>
      </w:tr>
      <w:tr w:rsidR="007E32AB" w:rsidRPr="00183DF4" w14:paraId="1DF1A47B" w14:textId="77777777" w:rsidTr="00176318">
        <w:trPr>
          <w:jc w:val="center"/>
        </w:trPr>
        <w:tc>
          <w:tcPr>
            <w:tcW w:w="4876" w:type="dxa"/>
          </w:tcPr>
          <w:p w14:paraId="3232B433" w14:textId="77777777" w:rsidR="007E32AB" w:rsidRPr="00183DF4" w:rsidRDefault="007E32AB" w:rsidP="00176318">
            <w:pPr>
              <w:pStyle w:val="Normal6"/>
            </w:pPr>
          </w:p>
        </w:tc>
        <w:tc>
          <w:tcPr>
            <w:tcW w:w="4876" w:type="dxa"/>
            <w:hideMark/>
          </w:tcPr>
          <w:p w14:paraId="5E37CE49" w14:textId="39B33EFD" w:rsidR="007E32AB" w:rsidRPr="00183DF4" w:rsidRDefault="00953673" w:rsidP="00176318">
            <w:pPr>
              <w:pStyle w:val="Normal6"/>
              <w:jc w:val="center"/>
              <w:rPr>
                <w:szCs w:val="24"/>
              </w:rPr>
            </w:pPr>
            <w:r w:rsidRPr="00183DF4">
              <w:rPr>
                <w:b/>
                <w:i/>
              </w:rPr>
              <w:t>15</w:t>
            </w:r>
            <w:r w:rsidR="007E32AB" w:rsidRPr="00183DF4">
              <w:rPr>
                <w:b/>
                <w:i/>
              </w:rPr>
              <w:t>a straipsnis</w:t>
            </w:r>
          </w:p>
        </w:tc>
      </w:tr>
      <w:tr w:rsidR="007E32AB" w:rsidRPr="00183DF4" w14:paraId="6266788C" w14:textId="77777777" w:rsidTr="00176318">
        <w:trPr>
          <w:jc w:val="center"/>
        </w:trPr>
        <w:tc>
          <w:tcPr>
            <w:tcW w:w="4876" w:type="dxa"/>
          </w:tcPr>
          <w:p w14:paraId="5A3FD3FB" w14:textId="77777777" w:rsidR="007E32AB" w:rsidRPr="00183DF4" w:rsidRDefault="007E32AB" w:rsidP="00176318">
            <w:pPr>
              <w:pStyle w:val="Normal6"/>
            </w:pPr>
          </w:p>
        </w:tc>
        <w:tc>
          <w:tcPr>
            <w:tcW w:w="4876" w:type="dxa"/>
            <w:hideMark/>
          </w:tcPr>
          <w:p w14:paraId="5DB42118" w14:textId="77777777" w:rsidR="007E32AB" w:rsidRPr="00183DF4" w:rsidRDefault="007E32AB" w:rsidP="00176318">
            <w:pPr>
              <w:pStyle w:val="Normal6"/>
              <w:jc w:val="center"/>
              <w:rPr>
                <w:szCs w:val="24"/>
              </w:rPr>
            </w:pPr>
            <w:r w:rsidRPr="00183DF4">
              <w:rPr>
                <w:b/>
                <w:i/>
              </w:rPr>
              <w:t>Kalbos ir pilietinio ugdymo kursai</w:t>
            </w:r>
          </w:p>
        </w:tc>
      </w:tr>
      <w:tr w:rsidR="007E32AB" w:rsidRPr="00183DF4" w14:paraId="7BF7B9B9" w14:textId="77777777" w:rsidTr="00176318">
        <w:trPr>
          <w:jc w:val="center"/>
        </w:trPr>
        <w:tc>
          <w:tcPr>
            <w:tcW w:w="4876" w:type="dxa"/>
          </w:tcPr>
          <w:p w14:paraId="102B831B" w14:textId="77777777" w:rsidR="007E32AB" w:rsidRPr="00183DF4" w:rsidRDefault="007E32AB" w:rsidP="00176318">
            <w:pPr>
              <w:pStyle w:val="Normal6"/>
            </w:pPr>
          </w:p>
        </w:tc>
        <w:tc>
          <w:tcPr>
            <w:tcW w:w="4876" w:type="dxa"/>
            <w:hideMark/>
          </w:tcPr>
          <w:p w14:paraId="70515A07" w14:textId="77777777" w:rsidR="007E32AB" w:rsidRPr="00183DF4" w:rsidRDefault="007E32AB" w:rsidP="00176318">
            <w:pPr>
              <w:pStyle w:val="Normal6"/>
              <w:rPr>
                <w:szCs w:val="24"/>
              </w:rPr>
            </w:pPr>
            <w:r w:rsidRPr="00183DF4">
              <w:rPr>
                <w:b/>
                <w:i/>
              </w:rPr>
              <w:t>Valstybės narės užtikrina prašytojams veiksmingą galimybę nemokamai lankyti kalbos ir pilietinio ugdymo kursus nuo tarptautinės apsaugos prašymo pateikimo datos. Tačiau valstybės narės gali reikalauti, kad prašytojai pagal 16 straipsnio 4 ir 5 dalyse nustatytas sąlygas padengtų visas tokių kursų išlaidas arba jų dalį.</w:t>
            </w:r>
          </w:p>
        </w:tc>
      </w:tr>
    </w:tbl>
    <w:p w14:paraId="699CDFB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423F9D3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D800F9E" w14:textId="77777777" w:rsidR="007E32AB" w:rsidRPr="00183DF4" w:rsidRDefault="007E32AB" w:rsidP="007E32AB">
      <w:pPr>
        <w:pStyle w:val="Normal12Italic"/>
        <w:rPr>
          <w:noProof w:val="0"/>
        </w:rPr>
      </w:pPr>
      <w:r w:rsidRPr="00183DF4">
        <w:rPr>
          <w:noProof w:val="0"/>
        </w:rPr>
        <w:t>Kalbos mokėjimas ir žinios apie pagrindines teises, pareigas ir priimančiosios valstybės papročius bei tradicijas yra labai svarbi priemonė siekiant skatinti veiksmingą tarptautinės apsaugos prašytojo integraciją.</w:t>
      </w:r>
    </w:p>
    <w:p w14:paraId="54E3EDCC" w14:textId="77777777" w:rsidR="007E32AB" w:rsidRPr="00183DF4" w:rsidRDefault="007E32AB" w:rsidP="007E32AB">
      <w:r w:rsidRPr="00183DF4">
        <w:rPr>
          <w:rStyle w:val="HideTWBExt"/>
          <w:noProof w:val="0"/>
        </w:rPr>
        <w:t>&lt;/AmendB&gt;</w:t>
      </w:r>
    </w:p>
    <w:p w14:paraId="6EC5563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346</w:t>
      </w:r>
      <w:r w:rsidRPr="00183DF4">
        <w:rPr>
          <w:rStyle w:val="HideTWBExt"/>
          <w:b w:val="0"/>
          <w:noProof w:val="0"/>
        </w:rPr>
        <w:t>&lt;/NumAmB&gt;</w:t>
      </w:r>
    </w:p>
    <w:p w14:paraId="23893E72"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Elly Schlein, Soraya Post, Anna Hedh, Cécile Kashetu Kyenge</w:t>
      </w:r>
      <w:r w:rsidRPr="00183DF4">
        <w:rPr>
          <w:rStyle w:val="HideTWBExt"/>
          <w:b w:val="0"/>
          <w:noProof w:val="0"/>
        </w:rPr>
        <w:t>&lt;/Members&gt;</w:t>
      </w:r>
    </w:p>
    <w:p w14:paraId="632D5362" w14:textId="77777777" w:rsidR="007E32AB" w:rsidRPr="00183DF4" w:rsidRDefault="007E32AB" w:rsidP="007E32AB">
      <w:r w:rsidRPr="00183DF4">
        <w:rPr>
          <w:rStyle w:val="HideTWBExt"/>
          <w:noProof w:val="0"/>
        </w:rPr>
        <w:t>&lt;/RepeatBlock-By&gt;</w:t>
      </w:r>
    </w:p>
    <w:p w14:paraId="5CE4CAB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042A354" w14:textId="77777777" w:rsidR="007E32AB" w:rsidRPr="00183DF4" w:rsidRDefault="007E32AB" w:rsidP="007E32AB">
      <w:pPr>
        <w:pStyle w:val="NormalBold"/>
      </w:pPr>
      <w:r w:rsidRPr="00183DF4">
        <w:rPr>
          <w:rStyle w:val="HideTWBExt"/>
          <w:b w:val="0"/>
          <w:noProof w:val="0"/>
        </w:rPr>
        <w:t>&lt;Article&gt;</w:t>
      </w:r>
      <w:r w:rsidRPr="00183DF4">
        <w:t>15 a straipsnis (naujas)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F41ECFB" w14:textId="77777777" w:rsidTr="00176318">
        <w:trPr>
          <w:jc w:val="center"/>
        </w:trPr>
        <w:tc>
          <w:tcPr>
            <w:tcW w:w="9752" w:type="dxa"/>
            <w:gridSpan w:val="2"/>
          </w:tcPr>
          <w:p w14:paraId="2780B239" w14:textId="77777777" w:rsidR="007E32AB" w:rsidRPr="00183DF4" w:rsidRDefault="007E32AB" w:rsidP="00176318">
            <w:pPr>
              <w:keepNext/>
            </w:pPr>
          </w:p>
        </w:tc>
      </w:tr>
      <w:tr w:rsidR="007E32AB" w:rsidRPr="00183DF4" w14:paraId="05AC8993" w14:textId="77777777" w:rsidTr="00176318">
        <w:trPr>
          <w:jc w:val="center"/>
        </w:trPr>
        <w:tc>
          <w:tcPr>
            <w:tcW w:w="4876" w:type="dxa"/>
            <w:hideMark/>
          </w:tcPr>
          <w:p w14:paraId="6F2D1C77" w14:textId="77777777" w:rsidR="007E32AB" w:rsidRPr="00183DF4" w:rsidRDefault="007E32AB" w:rsidP="00176318">
            <w:pPr>
              <w:pStyle w:val="ColumnHeading"/>
              <w:keepNext/>
            </w:pPr>
            <w:r w:rsidRPr="00183DF4">
              <w:t>Komisijos siūlomas tekstas</w:t>
            </w:r>
          </w:p>
        </w:tc>
        <w:tc>
          <w:tcPr>
            <w:tcW w:w="4876" w:type="dxa"/>
            <w:hideMark/>
          </w:tcPr>
          <w:p w14:paraId="30AA05C8" w14:textId="77777777" w:rsidR="007E32AB" w:rsidRPr="00183DF4" w:rsidRDefault="007E32AB" w:rsidP="00176318">
            <w:pPr>
              <w:pStyle w:val="ColumnHeading"/>
              <w:keepNext/>
            </w:pPr>
            <w:r w:rsidRPr="00183DF4">
              <w:t>Pakeitimas</w:t>
            </w:r>
          </w:p>
        </w:tc>
      </w:tr>
      <w:tr w:rsidR="007E32AB" w:rsidRPr="00183DF4" w14:paraId="12D03EED" w14:textId="77777777" w:rsidTr="00176318">
        <w:trPr>
          <w:jc w:val="center"/>
        </w:trPr>
        <w:tc>
          <w:tcPr>
            <w:tcW w:w="4876" w:type="dxa"/>
          </w:tcPr>
          <w:p w14:paraId="47267D8E" w14:textId="77777777" w:rsidR="007E32AB" w:rsidRPr="00183DF4" w:rsidRDefault="007E32AB" w:rsidP="00176318">
            <w:pPr>
              <w:pStyle w:val="Normal6"/>
            </w:pPr>
          </w:p>
        </w:tc>
        <w:tc>
          <w:tcPr>
            <w:tcW w:w="4876" w:type="dxa"/>
            <w:hideMark/>
          </w:tcPr>
          <w:p w14:paraId="2AAB906C" w14:textId="77777777" w:rsidR="007E32AB" w:rsidRPr="00183DF4" w:rsidRDefault="007E32AB" w:rsidP="00176318">
            <w:pPr>
              <w:pStyle w:val="Normal6"/>
              <w:jc w:val="center"/>
              <w:rPr>
                <w:szCs w:val="24"/>
              </w:rPr>
            </w:pPr>
            <w:r w:rsidRPr="00183DF4">
              <w:rPr>
                <w:b/>
                <w:i/>
              </w:rPr>
              <w:t>15a straipsnis</w:t>
            </w:r>
          </w:p>
        </w:tc>
      </w:tr>
      <w:tr w:rsidR="007E32AB" w:rsidRPr="00183DF4" w14:paraId="49757A35" w14:textId="77777777" w:rsidTr="00176318">
        <w:trPr>
          <w:jc w:val="center"/>
        </w:trPr>
        <w:tc>
          <w:tcPr>
            <w:tcW w:w="4876" w:type="dxa"/>
          </w:tcPr>
          <w:p w14:paraId="5A0ACCB5" w14:textId="77777777" w:rsidR="007E32AB" w:rsidRPr="00183DF4" w:rsidRDefault="007E32AB" w:rsidP="00176318">
            <w:pPr>
              <w:pStyle w:val="Normal6"/>
            </w:pPr>
          </w:p>
        </w:tc>
        <w:tc>
          <w:tcPr>
            <w:tcW w:w="4876" w:type="dxa"/>
            <w:hideMark/>
          </w:tcPr>
          <w:p w14:paraId="6B5C27F3" w14:textId="77777777" w:rsidR="007E32AB" w:rsidRPr="00183DF4" w:rsidRDefault="007E32AB" w:rsidP="00176318">
            <w:pPr>
              <w:pStyle w:val="Normal6"/>
              <w:jc w:val="center"/>
              <w:rPr>
                <w:szCs w:val="24"/>
              </w:rPr>
            </w:pPr>
            <w:r w:rsidRPr="00183DF4">
              <w:rPr>
                <w:b/>
                <w:i/>
              </w:rPr>
              <w:t>Kalbos kursai</w:t>
            </w:r>
          </w:p>
        </w:tc>
      </w:tr>
      <w:tr w:rsidR="007E32AB" w:rsidRPr="00183DF4" w14:paraId="58669F16" w14:textId="77777777" w:rsidTr="00176318">
        <w:trPr>
          <w:jc w:val="center"/>
        </w:trPr>
        <w:tc>
          <w:tcPr>
            <w:tcW w:w="4876" w:type="dxa"/>
          </w:tcPr>
          <w:p w14:paraId="3ADE1081" w14:textId="77777777" w:rsidR="007E32AB" w:rsidRPr="00183DF4" w:rsidRDefault="007E32AB" w:rsidP="00176318">
            <w:pPr>
              <w:pStyle w:val="Normal6"/>
            </w:pPr>
          </w:p>
        </w:tc>
        <w:tc>
          <w:tcPr>
            <w:tcW w:w="4876" w:type="dxa"/>
            <w:hideMark/>
          </w:tcPr>
          <w:p w14:paraId="742C091D" w14:textId="77777777" w:rsidR="007E32AB" w:rsidRPr="00183DF4" w:rsidRDefault="007E32AB" w:rsidP="00176318">
            <w:pPr>
              <w:pStyle w:val="Normal6"/>
              <w:rPr>
                <w:szCs w:val="24"/>
              </w:rPr>
            </w:pPr>
            <w:r w:rsidRPr="00183DF4">
              <w:rPr>
                <w:b/>
                <w:i/>
              </w:rPr>
              <w:t>Valstybės narės užtikrina prašytojams veiksmingą galimybę nemokamai lankyti kalbos kursus nuo tarptautinės apsaugos prašymo pateikimo datos.</w:t>
            </w:r>
          </w:p>
        </w:tc>
      </w:tr>
    </w:tbl>
    <w:p w14:paraId="73F1EB1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2D4412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3D505D5" w14:textId="77777777" w:rsidR="007E32AB" w:rsidRPr="00183DF4" w:rsidRDefault="007E32AB" w:rsidP="007E32AB">
      <w:pPr>
        <w:pStyle w:val="Normal12Italic"/>
        <w:rPr>
          <w:noProof w:val="0"/>
        </w:rPr>
      </w:pPr>
      <w:r w:rsidRPr="00183DF4">
        <w:rPr>
          <w:noProof w:val="0"/>
        </w:rPr>
        <w:t>Kalbos kursai, skirti prašytojams, yra teigiama integracijos priemonė. Tokie kursai prašytojams turėtų būti visada nemokami.</w:t>
      </w:r>
    </w:p>
    <w:p w14:paraId="5E4D95D7" w14:textId="77777777" w:rsidR="007E32AB" w:rsidRPr="00183DF4" w:rsidRDefault="007E32AB" w:rsidP="007E32AB">
      <w:r w:rsidRPr="00183DF4">
        <w:rPr>
          <w:rStyle w:val="HideTWBExt"/>
          <w:noProof w:val="0"/>
        </w:rPr>
        <w:t>&lt;/AmendB&gt;</w:t>
      </w:r>
    </w:p>
    <w:p w14:paraId="644C4F3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347</w:t>
      </w:r>
      <w:r w:rsidRPr="00183DF4">
        <w:rPr>
          <w:rStyle w:val="HideTWBExt"/>
          <w:b w:val="0"/>
          <w:noProof w:val="0"/>
        </w:rPr>
        <w:t>&lt;/NumAmB&gt;</w:t>
      </w:r>
    </w:p>
    <w:p w14:paraId="5E878582"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w:t>
      </w:r>
      <w:r w:rsidRPr="00183DF4">
        <w:rPr>
          <w:rStyle w:val="HideTWBExt"/>
          <w:b w:val="0"/>
          <w:noProof w:val="0"/>
        </w:rPr>
        <w:t>&lt;/Members&gt;</w:t>
      </w:r>
    </w:p>
    <w:p w14:paraId="1019C397" w14:textId="77777777" w:rsidR="007E32AB" w:rsidRPr="00183DF4" w:rsidRDefault="007E32AB" w:rsidP="007E32AB">
      <w:r w:rsidRPr="00183DF4">
        <w:rPr>
          <w:rStyle w:val="HideTWBExt"/>
          <w:noProof w:val="0"/>
        </w:rPr>
        <w:t>&lt;/RepeatBlock-By&gt;</w:t>
      </w:r>
    </w:p>
    <w:p w14:paraId="477138E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DA07624" w14:textId="77777777" w:rsidR="007E32AB" w:rsidRPr="00183DF4" w:rsidRDefault="007E32AB" w:rsidP="007E32AB">
      <w:pPr>
        <w:pStyle w:val="NormalBold"/>
      </w:pPr>
      <w:r w:rsidRPr="00183DF4">
        <w:rPr>
          <w:rStyle w:val="HideTWBExt"/>
          <w:b w:val="0"/>
          <w:noProof w:val="0"/>
        </w:rPr>
        <w:t>&lt;Article&gt;</w:t>
      </w:r>
      <w:r w:rsidRPr="00183DF4">
        <w:t>15 b straipsnis (naujas)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D4130F6" w14:textId="77777777" w:rsidTr="00176318">
        <w:trPr>
          <w:jc w:val="center"/>
        </w:trPr>
        <w:tc>
          <w:tcPr>
            <w:tcW w:w="9752" w:type="dxa"/>
            <w:gridSpan w:val="2"/>
          </w:tcPr>
          <w:p w14:paraId="6FE131D2" w14:textId="77777777" w:rsidR="007E32AB" w:rsidRPr="00183DF4" w:rsidRDefault="007E32AB" w:rsidP="00176318">
            <w:pPr>
              <w:keepNext/>
            </w:pPr>
          </w:p>
        </w:tc>
      </w:tr>
      <w:tr w:rsidR="007E32AB" w:rsidRPr="00183DF4" w14:paraId="4C309965" w14:textId="77777777" w:rsidTr="00176318">
        <w:trPr>
          <w:jc w:val="center"/>
        </w:trPr>
        <w:tc>
          <w:tcPr>
            <w:tcW w:w="4876" w:type="dxa"/>
            <w:hideMark/>
          </w:tcPr>
          <w:p w14:paraId="390027F5" w14:textId="77777777" w:rsidR="007E32AB" w:rsidRPr="00183DF4" w:rsidRDefault="007E32AB" w:rsidP="00176318">
            <w:pPr>
              <w:pStyle w:val="ColumnHeading"/>
              <w:keepNext/>
            </w:pPr>
            <w:r w:rsidRPr="00183DF4">
              <w:t>Komisijos siūlomas tekstas</w:t>
            </w:r>
          </w:p>
        </w:tc>
        <w:tc>
          <w:tcPr>
            <w:tcW w:w="4876" w:type="dxa"/>
            <w:hideMark/>
          </w:tcPr>
          <w:p w14:paraId="5609ACA2" w14:textId="77777777" w:rsidR="007E32AB" w:rsidRPr="00183DF4" w:rsidRDefault="007E32AB" w:rsidP="00176318">
            <w:pPr>
              <w:pStyle w:val="ColumnHeading"/>
              <w:keepNext/>
            </w:pPr>
            <w:r w:rsidRPr="00183DF4">
              <w:t>Pakeitimas</w:t>
            </w:r>
          </w:p>
        </w:tc>
      </w:tr>
      <w:tr w:rsidR="007E32AB" w:rsidRPr="00183DF4" w14:paraId="2E4FCA36" w14:textId="77777777" w:rsidTr="00176318">
        <w:trPr>
          <w:jc w:val="center"/>
        </w:trPr>
        <w:tc>
          <w:tcPr>
            <w:tcW w:w="4876" w:type="dxa"/>
          </w:tcPr>
          <w:p w14:paraId="7F7989A9" w14:textId="77777777" w:rsidR="007E32AB" w:rsidRPr="00183DF4" w:rsidRDefault="007E32AB" w:rsidP="00176318">
            <w:pPr>
              <w:pStyle w:val="Normal6"/>
            </w:pPr>
          </w:p>
        </w:tc>
        <w:tc>
          <w:tcPr>
            <w:tcW w:w="4876" w:type="dxa"/>
            <w:hideMark/>
          </w:tcPr>
          <w:p w14:paraId="74A30DA8" w14:textId="77777777" w:rsidR="007E32AB" w:rsidRPr="00183DF4" w:rsidRDefault="007E32AB" w:rsidP="00176318">
            <w:pPr>
              <w:pStyle w:val="Normal6"/>
              <w:jc w:val="center"/>
              <w:rPr>
                <w:szCs w:val="24"/>
              </w:rPr>
            </w:pPr>
            <w:r w:rsidRPr="00183DF4">
              <w:rPr>
                <w:b/>
                <w:i/>
              </w:rPr>
              <w:t>15b straipsnis</w:t>
            </w:r>
          </w:p>
        </w:tc>
      </w:tr>
      <w:tr w:rsidR="007E32AB" w:rsidRPr="00183DF4" w14:paraId="59D8D8D4" w14:textId="77777777" w:rsidTr="00176318">
        <w:trPr>
          <w:jc w:val="center"/>
        </w:trPr>
        <w:tc>
          <w:tcPr>
            <w:tcW w:w="4876" w:type="dxa"/>
          </w:tcPr>
          <w:p w14:paraId="460D4DE9" w14:textId="77777777" w:rsidR="007E32AB" w:rsidRPr="00183DF4" w:rsidRDefault="007E32AB" w:rsidP="00176318">
            <w:pPr>
              <w:pStyle w:val="Normal6"/>
            </w:pPr>
          </w:p>
        </w:tc>
        <w:tc>
          <w:tcPr>
            <w:tcW w:w="4876" w:type="dxa"/>
            <w:hideMark/>
          </w:tcPr>
          <w:p w14:paraId="0772CAC0" w14:textId="77777777" w:rsidR="007E32AB" w:rsidRPr="00183DF4" w:rsidRDefault="007E32AB" w:rsidP="00176318">
            <w:pPr>
              <w:pStyle w:val="Normal6"/>
              <w:jc w:val="center"/>
              <w:rPr>
                <w:szCs w:val="24"/>
              </w:rPr>
            </w:pPr>
            <w:r w:rsidRPr="00183DF4">
              <w:rPr>
                <w:b/>
                <w:i/>
              </w:rPr>
              <w:t>Profesinis mokymas</w:t>
            </w:r>
          </w:p>
        </w:tc>
      </w:tr>
      <w:tr w:rsidR="007E32AB" w:rsidRPr="00183DF4" w14:paraId="01F2CD53" w14:textId="77777777" w:rsidTr="00176318">
        <w:trPr>
          <w:jc w:val="center"/>
        </w:trPr>
        <w:tc>
          <w:tcPr>
            <w:tcW w:w="4876" w:type="dxa"/>
          </w:tcPr>
          <w:p w14:paraId="6F0315E1" w14:textId="77777777" w:rsidR="007E32AB" w:rsidRPr="00183DF4" w:rsidRDefault="007E32AB" w:rsidP="00176318">
            <w:pPr>
              <w:pStyle w:val="Normal6"/>
            </w:pPr>
          </w:p>
        </w:tc>
        <w:tc>
          <w:tcPr>
            <w:tcW w:w="4876" w:type="dxa"/>
            <w:hideMark/>
          </w:tcPr>
          <w:p w14:paraId="646B42E9" w14:textId="77777777" w:rsidR="007E32AB" w:rsidRPr="00183DF4" w:rsidRDefault="007E32AB" w:rsidP="00176318">
            <w:pPr>
              <w:pStyle w:val="Normal6"/>
              <w:rPr>
                <w:szCs w:val="24"/>
              </w:rPr>
            </w:pPr>
            <w:r w:rsidRPr="00183DF4">
              <w:rPr>
                <w:b/>
                <w:i/>
              </w:rPr>
              <w:t>Valstybės narės gali leisti prašytojams gauti profesinį mokymą, neatsižvelgiant į tai, ar jie turi galimybę patekti į darbo rinką. Galimybė gauti su darbo sutartimi susijusį profesinį mokymą priklauso nuo to, kiek prašytojas turi galimybių patekti į darbo rinką pagal 15 straipsnį.</w:t>
            </w:r>
          </w:p>
        </w:tc>
      </w:tr>
    </w:tbl>
    <w:p w14:paraId="5ABB931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9078E9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1F5F32C" w14:textId="77777777" w:rsidR="007E32AB" w:rsidRPr="00183DF4" w:rsidRDefault="007E32AB" w:rsidP="007E32AB">
      <w:pPr>
        <w:pStyle w:val="Normal12Italic"/>
        <w:rPr>
          <w:noProof w:val="0"/>
        </w:rPr>
      </w:pPr>
      <w:r w:rsidRPr="00183DF4">
        <w:rPr>
          <w:noProof w:val="0"/>
        </w:rPr>
        <w:t>Komisija pasiūlė išbraukti esamas nuostatas dėl profesinio mokymo ir perkelti kai kuriuos šių nuostatų elementus į 15 straipsnio 2 dalį, susijusią su užimtumu. Tačiau iš esamų nuostatų formuluotės aišku, kad toks profesinis mokymas nepriklauso nuo užimtumo arba galimybės patekti į darbo rinką. Todėl reikėtų palikti dabartines nuostatas.</w:t>
      </w:r>
    </w:p>
    <w:p w14:paraId="337EC14B" w14:textId="77777777" w:rsidR="007E32AB" w:rsidRPr="00183DF4" w:rsidRDefault="007E32AB" w:rsidP="007E32AB">
      <w:r w:rsidRPr="00183DF4">
        <w:rPr>
          <w:rStyle w:val="HideTWBExt"/>
          <w:noProof w:val="0"/>
        </w:rPr>
        <w:t>&lt;/AmendB&gt;</w:t>
      </w:r>
    </w:p>
    <w:p w14:paraId="187805E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348</w:t>
      </w:r>
      <w:r w:rsidRPr="00183DF4">
        <w:rPr>
          <w:rStyle w:val="HideTWBExt"/>
          <w:b w:val="0"/>
          <w:noProof w:val="0"/>
        </w:rPr>
        <w:t>&lt;/NumAmB&gt;</w:t>
      </w:r>
    </w:p>
    <w:p w14:paraId="4F8664D3"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71D6D58E" w14:textId="77777777" w:rsidR="007E32AB" w:rsidRPr="00183DF4" w:rsidRDefault="007E32AB" w:rsidP="007E32AB">
      <w:r w:rsidRPr="00183DF4">
        <w:rPr>
          <w:rStyle w:val="HideTWBExt"/>
          <w:noProof w:val="0"/>
        </w:rPr>
        <w:t>&lt;/RepeatBlock-By&gt;</w:t>
      </w:r>
    </w:p>
    <w:p w14:paraId="59CB9FC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3BE2EA5" w14:textId="77777777" w:rsidR="007E32AB" w:rsidRPr="00183DF4" w:rsidRDefault="007E32AB" w:rsidP="007E32AB">
      <w:pPr>
        <w:pStyle w:val="NormalBold"/>
      </w:pPr>
      <w:r w:rsidRPr="00183DF4">
        <w:rPr>
          <w:rStyle w:val="HideTWBExt"/>
          <w:b w:val="0"/>
          <w:noProof w:val="0"/>
        </w:rPr>
        <w:t>&lt;Article&gt;</w:t>
      </w:r>
      <w:r w:rsidRPr="00183DF4">
        <w:t>16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C042941" w14:textId="77777777" w:rsidTr="00176318">
        <w:trPr>
          <w:jc w:val="center"/>
        </w:trPr>
        <w:tc>
          <w:tcPr>
            <w:tcW w:w="9752" w:type="dxa"/>
            <w:gridSpan w:val="2"/>
          </w:tcPr>
          <w:p w14:paraId="62107277" w14:textId="77777777" w:rsidR="007E32AB" w:rsidRPr="00183DF4" w:rsidRDefault="007E32AB" w:rsidP="00176318">
            <w:pPr>
              <w:keepNext/>
            </w:pPr>
          </w:p>
        </w:tc>
      </w:tr>
      <w:tr w:rsidR="007E32AB" w:rsidRPr="00183DF4" w14:paraId="301174C0" w14:textId="77777777" w:rsidTr="00176318">
        <w:trPr>
          <w:jc w:val="center"/>
        </w:trPr>
        <w:tc>
          <w:tcPr>
            <w:tcW w:w="4876" w:type="dxa"/>
            <w:hideMark/>
          </w:tcPr>
          <w:p w14:paraId="36AF7D47" w14:textId="77777777" w:rsidR="007E32AB" w:rsidRPr="00183DF4" w:rsidRDefault="007E32AB" w:rsidP="00176318">
            <w:pPr>
              <w:pStyle w:val="ColumnHeading"/>
              <w:keepNext/>
            </w:pPr>
            <w:r w:rsidRPr="00183DF4">
              <w:t>Komisijos siūlomas tekstas</w:t>
            </w:r>
          </w:p>
        </w:tc>
        <w:tc>
          <w:tcPr>
            <w:tcW w:w="4876" w:type="dxa"/>
            <w:hideMark/>
          </w:tcPr>
          <w:p w14:paraId="0565DE65" w14:textId="77777777" w:rsidR="007E32AB" w:rsidRPr="00183DF4" w:rsidRDefault="007E32AB" w:rsidP="00176318">
            <w:pPr>
              <w:pStyle w:val="ColumnHeading"/>
              <w:keepNext/>
            </w:pPr>
            <w:r w:rsidRPr="00183DF4">
              <w:t>Pakeitimas</w:t>
            </w:r>
          </w:p>
        </w:tc>
      </w:tr>
      <w:tr w:rsidR="007E32AB" w:rsidRPr="00183DF4" w14:paraId="04743C5F" w14:textId="77777777" w:rsidTr="00176318">
        <w:trPr>
          <w:jc w:val="center"/>
        </w:trPr>
        <w:tc>
          <w:tcPr>
            <w:tcW w:w="4876" w:type="dxa"/>
            <w:hideMark/>
          </w:tcPr>
          <w:p w14:paraId="28B8BC19" w14:textId="77777777" w:rsidR="007E32AB" w:rsidRPr="00183DF4" w:rsidRDefault="007E32AB" w:rsidP="00176318">
            <w:pPr>
              <w:pStyle w:val="Normal6"/>
            </w:pPr>
            <w:r w:rsidRPr="00183DF4">
              <w:t>1.</w:t>
            </w:r>
            <w:r w:rsidRPr="00183DF4">
              <w:tab/>
              <w:t xml:space="preserve">Valstybės narės užtikrina, kad materialinės priėmimo sąlygos prašytojams būtų suteikiamos nuo to momento, kai jie </w:t>
            </w:r>
            <w:r w:rsidRPr="00183DF4">
              <w:rPr>
                <w:b/>
                <w:i/>
              </w:rPr>
              <w:t>pateikia tarptautinės apsaugos prašymą pagal Reglamento (ES) Nr. XXX/XXX [Procedūrų reglamentas] [25] straipsnį</w:t>
            </w:r>
            <w:r w:rsidRPr="00183DF4">
              <w:t>.</w:t>
            </w:r>
          </w:p>
        </w:tc>
        <w:tc>
          <w:tcPr>
            <w:tcW w:w="4876" w:type="dxa"/>
            <w:hideMark/>
          </w:tcPr>
          <w:p w14:paraId="5214D676" w14:textId="77777777" w:rsidR="007E32AB" w:rsidRPr="00183DF4" w:rsidRDefault="007E32AB" w:rsidP="00176318">
            <w:pPr>
              <w:pStyle w:val="Normal6"/>
              <w:rPr>
                <w:szCs w:val="24"/>
              </w:rPr>
            </w:pPr>
            <w:r w:rsidRPr="00183DF4">
              <w:t>1.</w:t>
            </w:r>
            <w:r w:rsidRPr="00183DF4">
              <w:tab/>
              <w:t xml:space="preserve">Valstybės narės užtikrina, kad materialinės priėmimo sąlygos prašytojams būtų suteikiamos nuo to momento, kai jie </w:t>
            </w:r>
            <w:r w:rsidRPr="00183DF4">
              <w:rPr>
                <w:b/>
                <w:i/>
              </w:rPr>
              <w:t>atvyksta į valstybės narės teritoriją</w:t>
            </w:r>
            <w:r w:rsidRPr="00183DF4">
              <w:t>.</w:t>
            </w:r>
          </w:p>
        </w:tc>
      </w:tr>
    </w:tbl>
    <w:p w14:paraId="7A3CB14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5699D1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FBBC93B" w14:textId="77777777" w:rsidR="007E32AB" w:rsidRPr="00183DF4" w:rsidRDefault="007E32AB" w:rsidP="007E32AB">
      <w:pPr>
        <w:pStyle w:val="Normal12Italic"/>
        <w:rPr>
          <w:noProof w:val="0"/>
        </w:rPr>
      </w:pPr>
      <w:r w:rsidRPr="00183DF4">
        <w:rPr>
          <w:noProof w:val="0"/>
        </w:rPr>
        <w:t>Šiuo pakeitimu siekiama suderinti tekstą su 7 konstatuojamąja dalimi, pagal kurią būtina patikslinti, kad materialinės priėmimo sąlygos prašytojams turi būti suteiktos nuo to momento, kai atitinkamas asmuo praneša apie norą prašyti tarptautinės apsaugos, nes esamas tekstas gali klaidinti ir lemti tai, kad bus atskirti asmenys, kurie negalėjo faktiškai pateikti oficialaus prašymo, o būtent tai šiuo metu nutinka daugeliui asmenų vadinamuosiuose karštuosiuose taškuose. Toks atskyrimas prieštarauja direktyvos tikslui ir nuostatoms.</w:t>
      </w:r>
    </w:p>
    <w:p w14:paraId="2223A26B" w14:textId="77777777" w:rsidR="007E32AB" w:rsidRPr="00183DF4" w:rsidRDefault="007E32AB" w:rsidP="007E32AB">
      <w:r w:rsidRPr="00183DF4">
        <w:rPr>
          <w:rStyle w:val="HideTWBExt"/>
          <w:noProof w:val="0"/>
        </w:rPr>
        <w:t>&lt;/AmendB&gt;</w:t>
      </w:r>
    </w:p>
    <w:p w14:paraId="26346A8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349</w:t>
      </w:r>
      <w:r w:rsidRPr="00183DF4">
        <w:rPr>
          <w:rStyle w:val="HideTWBExt"/>
          <w:b w:val="0"/>
          <w:noProof w:val="0"/>
        </w:rPr>
        <w:t>&lt;/NumAmB&gt;</w:t>
      </w:r>
    </w:p>
    <w:p w14:paraId="43E6D39E"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09513ECD" w14:textId="77777777" w:rsidR="007E32AB" w:rsidRPr="00183DF4" w:rsidRDefault="007E32AB" w:rsidP="007E32AB">
      <w:r w:rsidRPr="00183DF4">
        <w:rPr>
          <w:rStyle w:val="HideTWBExt"/>
          <w:noProof w:val="0"/>
        </w:rPr>
        <w:t>&lt;/RepeatBlock-By&gt;</w:t>
      </w:r>
    </w:p>
    <w:p w14:paraId="0CE2EF4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9014D9A" w14:textId="77777777" w:rsidR="007E32AB" w:rsidRPr="00183DF4" w:rsidRDefault="007E32AB" w:rsidP="007E32AB">
      <w:pPr>
        <w:pStyle w:val="NormalBold"/>
      </w:pPr>
      <w:r w:rsidRPr="00183DF4">
        <w:rPr>
          <w:rStyle w:val="HideTWBExt"/>
          <w:b w:val="0"/>
          <w:noProof w:val="0"/>
        </w:rPr>
        <w:t>&lt;Article&gt;</w:t>
      </w:r>
      <w:r w:rsidRPr="00183DF4">
        <w:t>16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C2F861F" w14:textId="77777777" w:rsidTr="00176318">
        <w:trPr>
          <w:jc w:val="center"/>
        </w:trPr>
        <w:tc>
          <w:tcPr>
            <w:tcW w:w="9752" w:type="dxa"/>
            <w:gridSpan w:val="2"/>
          </w:tcPr>
          <w:p w14:paraId="420B079A" w14:textId="77777777" w:rsidR="007E32AB" w:rsidRPr="00183DF4" w:rsidRDefault="007E32AB" w:rsidP="00176318">
            <w:pPr>
              <w:keepNext/>
            </w:pPr>
          </w:p>
        </w:tc>
      </w:tr>
      <w:tr w:rsidR="007E32AB" w:rsidRPr="00183DF4" w14:paraId="5E32639E" w14:textId="77777777" w:rsidTr="00176318">
        <w:trPr>
          <w:jc w:val="center"/>
        </w:trPr>
        <w:tc>
          <w:tcPr>
            <w:tcW w:w="4876" w:type="dxa"/>
            <w:hideMark/>
          </w:tcPr>
          <w:p w14:paraId="063931AD" w14:textId="77777777" w:rsidR="007E32AB" w:rsidRPr="00183DF4" w:rsidRDefault="007E32AB" w:rsidP="00176318">
            <w:pPr>
              <w:pStyle w:val="ColumnHeading"/>
              <w:keepNext/>
            </w:pPr>
            <w:r w:rsidRPr="00183DF4">
              <w:t>Komisijos siūlomas tekstas</w:t>
            </w:r>
          </w:p>
        </w:tc>
        <w:tc>
          <w:tcPr>
            <w:tcW w:w="4876" w:type="dxa"/>
            <w:hideMark/>
          </w:tcPr>
          <w:p w14:paraId="5B33683A" w14:textId="77777777" w:rsidR="007E32AB" w:rsidRPr="00183DF4" w:rsidRDefault="007E32AB" w:rsidP="00176318">
            <w:pPr>
              <w:pStyle w:val="ColumnHeading"/>
              <w:keepNext/>
            </w:pPr>
            <w:r w:rsidRPr="00183DF4">
              <w:t>Pakeitimas</w:t>
            </w:r>
          </w:p>
        </w:tc>
      </w:tr>
      <w:tr w:rsidR="007E32AB" w:rsidRPr="00183DF4" w14:paraId="1F73BF5F" w14:textId="77777777" w:rsidTr="00176318">
        <w:trPr>
          <w:jc w:val="center"/>
        </w:trPr>
        <w:tc>
          <w:tcPr>
            <w:tcW w:w="4876" w:type="dxa"/>
            <w:hideMark/>
          </w:tcPr>
          <w:p w14:paraId="4E24897A" w14:textId="77777777" w:rsidR="007E32AB" w:rsidRPr="00183DF4" w:rsidRDefault="007E32AB" w:rsidP="00176318">
            <w:pPr>
              <w:pStyle w:val="Normal6"/>
            </w:pPr>
            <w:r w:rsidRPr="00183DF4">
              <w:t>1.</w:t>
            </w:r>
            <w:r w:rsidRPr="00183DF4">
              <w:tab/>
              <w:t xml:space="preserve">Valstybės narės </w:t>
            </w:r>
            <w:r w:rsidRPr="00183DF4">
              <w:rPr>
                <w:b/>
                <w:i/>
              </w:rPr>
              <w:t>užtikrina</w:t>
            </w:r>
            <w:r w:rsidRPr="00183DF4">
              <w:t>, kad materialinės priėmimo sąlygos prašytojams būtų suteikiamos nuo to momento, kai jie pateikia tarptautinės apsaugos prašymą pagal Reglamento (ES) Nr. XXX/XXX [Procedūrų reglamentas] [25] straipsnį.</w:t>
            </w:r>
          </w:p>
        </w:tc>
        <w:tc>
          <w:tcPr>
            <w:tcW w:w="4876" w:type="dxa"/>
            <w:hideMark/>
          </w:tcPr>
          <w:p w14:paraId="6ABAE86E" w14:textId="77777777" w:rsidR="007E32AB" w:rsidRPr="00183DF4" w:rsidRDefault="007E32AB" w:rsidP="00176318">
            <w:pPr>
              <w:pStyle w:val="Normal6"/>
              <w:rPr>
                <w:szCs w:val="24"/>
              </w:rPr>
            </w:pPr>
            <w:r w:rsidRPr="00183DF4">
              <w:t>1.</w:t>
            </w:r>
            <w:r w:rsidRPr="00183DF4">
              <w:tab/>
              <w:t xml:space="preserve">Valstybės narės </w:t>
            </w:r>
            <w:r w:rsidRPr="00183DF4">
              <w:rPr>
                <w:b/>
                <w:i/>
              </w:rPr>
              <w:t>gali užtikrinti</w:t>
            </w:r>
            <w:r w:rsidRPr="00183DF4">
              <w:t>, kad materialinės priėmimo sąlygos prašytojams būtų suteikiamos nuo to momento, kai jie pateikia tarptautinės apsaugos prašymą pagal Reglamento (ES) Nr. XXX/XXX [Procedūrų reglamentas] [25] straipsnį.</w:t>
            </w:r>
          </w:p>
        </w:tc>
      </w:tr>
    </w:tbl>
    <w:p w14:paraId="3681593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B481ADA"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83AD372"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43CE835F" w14:textId="77777777" w:rsidR="007E32AB" w:rsidRPr="00183DF4" w:rsidRDefault="007E32AB" w:rsidP="007E32AB">
      <w:r w:rsidRPr="00183DF4">
        <w:rPr>
          <w:rStyle w:val="HideTWBExt"/>
          <w:noProof w:val="0"/>
        </w:rPr>
        <w:t>&lt;/AmendB&gt;</w:t>
      </w:r>
    </w:p>
    <w:p w14:paraId="3DD7346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350</w:t>
      </w:r>
      <w:r w:rsidRPr="00183DF4">
        <w:rPr>
          <w:rStyle w:val="HideTWBExt"/>
          <w:b w:val="0"/>
          <w:noProof w:val="0"/>
        </w:rPr>
        <w:t>&lt;/NumAmB&gt;</w:t>
      </w:r>
    </w:p>
    <w:p w14:paraId="04017F47"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487C7AF1" w14:textId="77777777" w:rsidR="007E32AB" w:rsidRPr="00183DF4" w:rsidRDefault="007E32AB" w:rsidP="007E32AB">
      <w:r w:rsidRPr="00183DF4">
        <w:rPr>
          <w:rStyle w:val="HideTWBExt"/>
          <w:noProof w:val="0"/>
        </w:rPr>
        <w:t>&lt;/RepeatBlock-By&gt;</w:t>
      </w:r>
    </w:p>
    <w:p w14:paraId="6A85599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8CA3711" w14:textId="0D3159E0" w:rsidR="007E32AB" w:rsidRPr="00183DF4" w:rsidRDefault="007E32AB" w:rsidP="007E32AB">
      <w:pPr>
        <w:pStyle w:val="NormalBold"/>
      </w:pPr>
      <w:r w:rsidRPr="00183DF4">
        <w:rPr>
          <w:rStyle w:val="HideTWBExt"/>
          <w:b w:val="0"/>
          <w:noProof w:val="0"/>
        </w:rPr>
        <w:t>&lt;Article&gt;</w:t>
      </w:r>
      <w:r w:rsidRPr="00183DF4">
        <w:t xml:space="preserve">16 straipsnio 2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1ED765B" w14:textId="77777777" w:rsidTr="00176318">
        <w:trPr>
          <w:jc w:val="center"/>
        </w:trPr>
        <w:tc>
          <w:tcPr>
            <w:tcW w:w="9752" w:type="dxa"/>
            <w:gridSpan w:val="2"/>
          </w:tcPr>
          <w:p w14:paraId="20AF58C6" w14:textId="77777777" w:rsidR="007E32AB" w:rsidRPr="00183DF4" w:rsidRDefault="007E32AB" w:rsidP="00176318">
            <w:pPr>
              <w:keepNext/>
            </w:pPr>
          </w:p>
        </w:tc>
      </w:tr>
      <w:tr w:rsidR="007E32AB" w:rsidRPr="00183DF4" w14:paraId="08EEAB61" w14:textId="77777777" w:rsidTr="00176318">
        <w:trPr>
          <w:jc w:val="center"/>
        </w:trPr>
        <w:tc>
          <w:tcPr>
            <w:tcW w:w="4876" w:type="dxa"/>
            <w:hideMark/>
          </w:tcPr>
          <w:p w14:paraId="0DE22D0B" w14:textId="77777777" w:rsidR="007E32AB" w:rsidRPr="00183DF4" w:rsidRDefault="007E32AB" w:rsidP="00176318">
            <w:pPr>
              <w:pStyle w:val="ColumnHeading"/>
              <w:keepNext/>
            </w:pPr>
            <w:r w:rsidRPr="00183DF4">
              <w:t>Komisijos siūlomas tekstas</w:t>
            </w:r>
          </w:p>
        </w:tc>
        <w:tc>
          <w:tcPr>
            <w:tcW w:w="4876" w:type="dxa"/>
            <w:hideMark/>
          </w:tcPr>
          <w:p w14:paraId="38E6CA61" w14:textId="77777777" w:rsidR="007E32AB" w:rsidRPr="00183DF4" w:rsidRDefault="007E32AB" w:rsidP="00176318">
            <w:pPr>
              <w:pStyle w:val="ColumnHeading"/>
              <w:keepNext/>
            </w:pPr>
            <w:r w:rsidRPr="00183DF4">
              <w:t>Pakeitimas</w:t>
            </w:r>
          </w:p>
        </w:tc>
      </w:tr>
      <w:tr w:rsidR="007E32AB" w:rsidRPr="00183DF4" w14:paraId="010B3F72" w14:textId="77777777" w:rsidTr="00176318">
        <w:trPr>
          <w:jc w:val="center"/>
        </w:trPr>
        <w:tc>
          <w:tcPr>
            <w:tcW w:w="4876" w:type="dxa"/>
            <w:hideMark/>
          </w:tcPr>
          <w:p w14:paraId="47316E4C" w14:textId="77777777" w:rsidR="007E32AB" w:rsidRPr="00183DF4" w:rsidRDefault="007E32AB" w:rsidP="00176318">
            <w:pPr>
              <w:pStyle w:val="Normal6"/>
            </w:pPr>
            <w:r w:rsidRPr="00183DF4">
              <w:t xml:space="preserve">Valstybės narės </w:t>
            </w:r>
            <w:r w:rsidRPr="00183DF4">
              <w:rPr>
                <w:b/>
                <w:i/>
              </w:rPr>
              <w:t>užtikrina</w:t>
            </w:r>
            <w:r w:rsidRPr="00183DF4">
              <w:t>, kad materialinėmis priėmimo sąlygomis prašytojams būtų garantuojamas tinkamas gyvenimo lygis, kuriuo suteikiamos jų pragyvenimo garantijos ir apsaugoma jų fizinė bei psichinė sveikata.</w:t>
            </w:r>
          </w:p>
        </w:tc>
        <w:tc>
          <w:tcPr>
            <w:tcW w:w="4876" w:type="dxa"/>
            <w:hideMark/>
          </w:tcPr>
          <w:p w14:paraId="4E612D14" w14:textId="77777777" w:rsidR="007E32AB" w:rsidRPr="00183DF4" w:rsidRDefault="007E32AB" w:rsidP="00176318">
            <w:pPr>
              <w:pStyle w:val="Normal6"/>
              <w:rPr>
                <w:szCs w:val="24"/>
              </w:rPr>
            </w:pPr>
            <w:r w:rsidRPr="00183DF4">
              <w:t xml:space="preserve">Valstybės narės </w:t>
            </w:r>
            <w:r w:rsidRPr="00183DF4">
              <w:rPr>
                <w:b/>
                <w:i/>
              </w:rPr>
              <w:t>gali užtikrinti</w:t>
            </w:r>
            <w:r w:rsidRPr="00183DF4">
              <w:t>, kad materialinėmis priėmimo sąlygomis prašytojams būtų garantuojamas tinkamas gyvenimo lygis, kuriuo suteikiamos jų pragyvenimo garantijos ir apsaugoma jų fizinė bei psichinė sveikata.</w:t>
            </w:r>
          </w:p>
        </w:tc>
      </w:tr>
    </w:tbl>
    <w:p w14:paraId="278DB07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1B7739E"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5DB1DB8"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72100F92" w14:textId="77777777" w:rsidR="007E32AB" w:rsidRPr="00183DF4" w:rsidRDefault="007E32AB" w:rsidP="007E32AB">
      <w:r w:rsidRPr="00183DF4">
        <w:rPr>
          <w:rStyle w:val="HideTWBExt"/>
          <w:noProof w:val="0"/>
        </w:rPr>
        <w:t>&lt;/AmendB&gt;</w:t>
      </w:r>
    </w:p>
    <w:p w14:paraId="4320B0C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351</w:t>
      </w:r>
      <w:r w:rsidRPr="00183DF4">
        <w:rPr>
          <w:rStyle w:val="HideTWBExt"/>
          <w:b w:val="0"/>
          <w:noProof w:val="0"/>
        </w:rPr>
        <w:t>&lt;/NumAmB&gt;</w:t>
      </w:r>
    </w:p>
    <w:p w14:paraId="582BC43F"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21496EE" w14:textId="77777777" w:rsidR="007E32AB" w:rsidRPr="00183DF4" w:rsidRDefault="007E32AB" w:rsidP="007E32AB">
      <w:r w:rsidRPr="00183DF4">
        <w:rPr>
          <w:rStyle w:val="HideTWBExt"/>
          <w:noProof w:val="0"/>
        </w:rPr>
        <w:t>&lt;/RepeatBlock-By&gt;</w:t>
      </w:r>
    </w:p>
    <w:p w14:paraId="0AEEED7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B18F99A" w14:textId="0750B040" w:rsidR="007E32AB" w:rsidRPr="00183DF4" w:rsidRDefault="007E32AB" w:rsidP="007E32AB">
      <w:pPr>
        <w:pStyle w:val="NormalBold"/>
      </w:pPr>
      <w:r w:rsidRPr="00183DF4">
        <w:rPr>
          <w:rStyle w:val="HideTWBExt"/>
          <w:b w:val="0"/>
          <w:noProof w:val="0"/>
        </w:rPr>
        <w:t>&lt;Article&gt;</w:t>
      </w:r>
      <w:r w:rsidRPr="00183DF4">
        <w:t xml:space="preserve">16 straipsnio 2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33C56BC" w14:textId="77777777" w:rsidTr="00176318">
        <w:trPr>
          <w:jc w:val="center"/>
        </w:trPr>
        <w:tc>
          <w:tcPr>
            <w:tcW w:w="9752" w:type="dxa"/>
            <w:gridSpan w:val="2"/>
          </w:tcPr>
          <w:p w14:paraId="582C36BA" w14:textId="77777777" w:rsidR="007E32AB" w:rsidRPr="00183DF4" w:rsidRDefault="007E32AB" w:rsidP="00176318">
            <w:pPr>
              <w:keepNext/>
            </w:pPr>
          </w:p>
        </w:tc>
      </w:tr>
      <w:tr w:rsidR="007E32AB" w:rsidRPr="00183DF4" w14:paraId="548126D3" w14:textId="77777777" w:rsidTr="00176318">
        <w:trPr>
          <w:jc w:val="center"/>
        </w:trPr>
        <w:tc>
          <w:tcPr>
            <w:tcW w:w="4876" w:type="dxa"/>
            <w:hideMark/>
          </w:tcPr>
          <w:p w14:paraId="2CD849FB" w14:textId="77777777" w:rsidR="007E32AB" w:rsidRPr="00183DF4" w:rsidRDefault="007E32AB" w:rsidP="00176318">
            <w:pPr>
              <w:pStyle w:val="ColumnHeading"/>
              <w:keepNext/>
            </w:pPr>
            <w:r w:rsidRPr="00183DF4">
              <w:t>Komisijos siūlomas tekstas</w:t>
            </w:r>
          </w:p>
        </w:tc>
        <w:tc>
          <w:tcPr>
            <w:tcW w:w="4876" w:type="dxa"/>
            <w:hideMark/>
          </w:tcPr>
          <w:p w14:paraId="009AFA4E" w14:textId="77777777" w:rsidR="007E32AB" w:rsidRPr="00183DF4" w:rsidRDefault="007E32AB" w:rsidP="00176318">
            <w:pPr>
              <w:pStyle w:val="ColumnHeading"/>
              <w:keepNext/>
            </w:pPr>
            <w:r w:rsidRPr="00183DF4">
              <w:t>Pakeitimas</w:t>
            </w:r>
          </w:p>
        </w:tc>
      </w:tr>
      <w:tr w:rsidR="007E32AB" w:rsidRPr="00183DF4" w14:paraId="7746EC78" w14:textId="77777777" w:rsidTr="00176318">
        <w:trPr>
          <w:jc w:val="center"/>
        </w:trPr>
        <w:tc>
          <w:tcPr>
            <w:tcW w:w="4876" w:type="dxa"/>
            <w:hideMark/>
          </w:tcPr>
          <w:p w14:paraId="79BB5819" w14:textId="77777777" w:rsidR="007E32AB" w:rsidRPr="00183DF4" w:rsidRDefault="007E32AB" w:rsidP="00176318">
            <w:pPr>
              <w:pStyle w:val="Normal6"/>
            </w:pPr>
            <w:r w:rsidRPr="00183DF4">
              <w:t xml:space="preserve">Valstybės narės užtikrina, kad materialinėmis priėmimo sąlygomis prašytojams būtų garantuojamas </w:t>
            </w:r>
            <w:r w:rsidRPr="00183DF4">
              <w:rPr>
                <w:b/>
                <w:i/>
              </w:rPr>
              <w:t>tinkamas</w:t>
            </w:r>
            <w:r w:rsidRPr="00183DF4">
              <w:t xml:space="preserve"> gyvenimo lygis, kuriuo suteikiamos jų pragyvenimo garantijos </w:t>
            </w:r>
            <w:r w:rsidRPr="00183DF4">
              <w:rPr>
                <w:b/>
                <w:i/>
              </w:rPr>
              <w:t>ir apsaugoma jų fizinė bei psichinė sveikata</w:t>
            </w:r>
            <w:r w:rsidRPr="00183DF4">
              <w:t>.</w:t>
            </w:r>
          </w:p>
        </w:tc>
        <w:tc>
          <w:tcPr>
            <w:tcW w:w="4876" w:type="dxa"/>
            <w:hideMark/>
          </w:tcPr>
          <w:p w14:paraId="232FAE85" w14:textId="77777777" w:rsidR="007E32AB" w:rsidRPr="00183DF4" w:rsidRDefault="007E32AB" w:rsidP="00176318">
            <w:pPr>
              <w:pStyle w:val="Normal6"/>
              <w:rPr>
                <w:szCs w:val="24"/>
              </w:rPr>
            </w:pPr>
            <w:r w:rsidRPr="00183DF4">
              <w:t xml:space="preserve">Valstybės narės užtikrina, kad materialinėmis priėmimo sąlygomis prašytojams būtų garantuojamas </w:t>
            </w:r>
            <w:r w:rsidRPr="00183DF4">
              <w:rPr>
                <w:b/>
                <w:i/>
              </w:rPr>
              <w:t>minimalus</w:t>
            </w:r>
            <w:r w:rsidRPr="00183DF4">
              <w:t xml:space="preserve"> gyvenimo lygis, kuriuo suteikiamos jų pragyvenimo garantijos.</w:t>
            </w:r>
          </w:p>
        </w:tc>
      </w:tr>
    </w:tbl>
    <w:p w14:paraId="76EAB4B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524043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1C34258" w14:textId="77777777" w:rsidR="007E32AB" w:rsidRPr="00183DF4" w:rsidRDefault="007E32AB" w:rsidP="007E32AB">
      <w:pPr>
        <w:pStyle w:val="Normal12Italic"/>
        <w:rPr>
          <w:noProof w:val="0"/>
        </w:rPr>
      </w:pPr>
      <w:r w:rsidRPr="00183DF4">
        <w:rPr>
          <w:noProof w:val="0"/>
        </w:rPr>
        <w:t>Siekiant pašalinti nereikalingas paskatas prašyti prieglobsčio ES, priėmimo sąlygomis turėtų būti garantuojamas tik minimalus gyvenimo lygis.</w:t>
      </w:r>
    </w:p>
    <w:p w14:paraId="6AD50DEC" w14:textId="77777777" w:rsidR="007E32AB" w:rsidRPr="00183DF4" w:rsidRDefault="007E32AB" w:rsidP="007E32AB">
      <w:r w:rsidRPr="00183DF4">
        <w:rPr>
          <w:rStyle w:val="HideTWBExt"/>
          <w:noProof w:val="0"/>
        </w:rPr>
        <w:t>&lt;/AmendB&gt;</w:t>
      </w:r>
    </w:p>
    <w:p w14:paraId="6A0CA98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352</w:t>
      </w:r>
      <w:r w:rsidRPr="00183DF4">
        <w:rPr>
          <w:rStyle w:val="HideTWBExt"/>
          <w:b w:val="0"/>
          <w:noProof w:val="0"/>
        </w:rPr>
        <w:t>&lt;/NumAmB&gt;</w:t>
      </w:r>
    </w:p>
    <w:p w14:paraId="02CFAE15"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74560489" w14:textId="77777777" w:rsidR="007E32AB" w:rsidRPr="00183DF4" w:rsidRDefault="007E32AB" w:rsidP="007E32AB">
      <w:r w:rsidRPr="00183DF4">
        <w:rPr>
          <w:rStyle w:val="HideTWBExt"/>
          <w:noProof w:val="0"/>
        </w:rPr>
        <w:t>&lt;/RepeatBlock-By&gt;</w:t>
      </w:r>
    </w:p>
    <w:p w14:paraId="22F902B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5EA1C7E" w14:textId="5DCC0FE1" w:rsidR="007E32AB" w:rsidRPr="00183DF4" w:rsidRDefault="007E32AB" w:rsidP="007E32AB">
      <w:pPr>
        <w:pStyle w:val="NormalBold"/>
      </w:pPr>
      <w:r w:rsidRPr="00183DF4">
        <w:rPr>
          <w:rStyle w:val="HideTWBExt"/>
          <w:b w:val="0"/>
          <w:noProof w:val="0"/>
        </w:rPr>
        <w:t>&lt;Article&gt;</w:t>
      </w:r>
      <w:r w:rsidRPr="00183DF4">
        <w:t xml:space="preserve">16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B64DE25" w14:textId="77777777" w:rsidTr="00176318">
        <w:trPr>
          <w:jc w:val="center"/>
        </w:trPr>
        <w:tc>
          <w:tcPr>
            <w:tcW w:w="9752" w:type="dxa"/>
            <w:gridSpan w:val="2"/>
          </w:tcPr>
          <w:p w14:paraId="4153EAD6" w14:textId="77777777" w:rsidR="007E32AB" w:rsidRPr="00183DF4" w:rsidRDefault="007E32AB" w:rsidP="00176318">
            <w:pPr>
              <w:keepNext/>
            </w:pPr>
          </w:p>
        </w:tc>
      </w:tr>
      <w:tr w:rsidR="007E32AB" w:rsidRPr="00183DF4" w14:paraId="4F28BDD1" w14:textId="77777777" w:rsidTr="00176318">
        <w:trPr>
          <w:jc w:val="center"/>
        </w:trPr>
        <w:tc>
          <w:tcPr>
            <w:tcW w:w="4876" w:type="dxa"/>
            <w:hideMark/>
          </w:tcPr>
          <w:p w14:paraId="77AB1970" w14:textId="77777777" w:rsidR="007E32AB" w:rsidRPr="00183DF4" w:rsidRDefault="007E32AB" w:rsidP="00176318">
            <w:pPr>
              <w:pStyle w:val="ColumnHeading"/>
              <w:keepNext/>
            </w:pPr>
            <w:r w:rsidRPr="00183DF4">
              <w:t>Komisijos siūlomas tekstas</w:t>
            </w:r>
          </w:p>
        </w:tc>
        <w:tc>
          <w:tcPr>
            <w:tcW w:w="4876" w:type="dxa"/>
            <w:hideMark/>
          </w:tcPr>
          <w:p w14:paraId="79FBE262" w14:textId="77777777" w:rsidR="007E32AB" w:rsidRPr="00183DF4" w:rsidRDefault="007E32AB" w:rsidP="00176318">
            <w:pPr>
              <w:pStyle w:val="ColumnHeading"/>
              <w:keepNext/>
            </w:pPr>
            <w:r w:rsidRPr="00183DF4">
              <w:t>Pakeitimas</w:t>
            </w:r>
          </w:p>
        </w:tc>
      </w:tr>
      <w:tr w:rsidR="007E32AB" w:rsidRPr="00183DF4" w14:paraId="1B006613" w14:textId="77777777" w:rsidTr="00176318">
        <w:trPr>
          <w:jc w:val="center"/>
        </w:trPr>
        <w:tc>
          <w:tcPr>
            <w:tcW w:w="4876" w:type="dxa"/>
            <w:hideMark/>
          </w:tcPr>
          <w:p w14:paraId="6906CA46" w14:textId="77777777" w:rsidR="007E32AB" w:rsidRPr="00183DF4" w:rsidRDefault="007E32AB" w:rsidP="00176318">
            <w:pPr>
              <w:pStyle w:val="Normal6"/>
            </w:pPr>
            <w:r w:rsidRPr="00183DF4">
              <w:rPr>
                <w:b/>
                <w:i/>
              </w:rPr>
              <w:t>Valstybės narės užtikrina, kad konkrečiais atvejais specialių priėmimo poreikių turintiems prašytojams , taip pat ir sulaikytiems asmenims, būtų garantuojamas tinkamas gyvenimo lygis.</w:t>
            </w:r>
          </w:p>
        </w:tc>
        <w:tc>
          <w:tcPr>
            <w:tcW w:w="4876" w:type="dxa"/>
            <w:hideMark/>
          </w:tcPr>
          <w:p w14:paraId="448AC6FB" w14:textId="77777777" w:rsidR="007E32AB" w:rsidRPr="00183DF4" w:rsidRDefault="007E32AB" w:rsidP="00176318">
            <w:pPr>
              <w:pStyle w:val="Normal6"/>
              <w:rPr>
                <w:szCs w:val="24"/>
              </w:rPr>
            </w:pPr>
            <w:r w:rsidRPr="00183DF4">
              <w:rPr>
                <w:b/>
                <w:i/>
              </w:rPr>
              <w:t>Išbraukta.</w:t>
            </w:r>
          </w:p>
        </w:tc>
      </w:tr>
    </w:tbl>
    <w:p w14:paraId="7958A70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90D170E"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63A47A1" w14:textId="77777777" w:rsidR="007E32AB" w:rsidRPr="00183DF4" w:rsidRDefault="007E32AB" w:rsidP="007E32AB">
      <w:pPr>
        <w:pStyle w:val="Normal12Italic"/>
        <w:rPr>
          <w:noProof w:val="0"/>
        </w:rPr>
      </w:pPr>
      <w:r w:rsidRPr="00183DF4">
        <w:rPr>
          <w:noProof w:val="0"/>
        </w:rPr>
        <w:t>Valstybių narių negali būti reikalaujama, kad jos priderintų priėmimo sąlygas tais atvejais, kai prašytojas yra sulaikytas, arba manoma, kad jis turi specialių priėmimo poreikių, nes tai sukeltų per didelę naštą viešiesiems finansams.</w:t>
      </w:r>
    </w:p>
    <w:p w14:paraId="64DAD9A2" w14:textId="77777777" w:rsidR="007E32AB" w:rsidRPr="00183DF4" w:rsidRDefault="007E32AB" w:rsidP="007E32AB">
      <w:r w:rsidRPr="00183DF4">
        <w:rPr>
          <w:rStyle w:val="HideTWBExt"/>
          <w:noProof w:val="0"/>
        </w:rPr>
        <w:t>&lt;/AmendB&gt;</w:t>
      </w:r>
    </w:p>
    <w:p w14:paraId="5263E7A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353</w:t>
      </w:r>
      <w:r w:rsidRPr="00183DF4">
        <w:rPr>
          <w:rStyle w:val="HideTWBExt"/>
          <w:b w:val="0"/>
          <w:noProof w:val="0"/>
        </w:rPr>
        <w:t>&lt;/NumAmB&gt;</w:t>
      </w:r>
    </w:p>
    <w:p w14:paraId="5DBB0B1F"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6BA67E19" w14:textId="77777777" w:rsidR="007E32AB" w:rsidRPr="00183DF4" w:rsidRDefault="007E32AB" w:rsidP="007E32AB">
      <w:r w:rsidRPr="00183DF4">
        <w:rPr>
          <w:rStyle w:val="HideTWBExt"/>
          <w:noProof w:val="0"/>
        </w:rPr>
        <w:t>&lt;/RepeatBlock-By&gt;</w:t>
      </w:r>
    </w:p>
    <w:p w14:paraId="6D407D1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E0CC170" w14:textId="596B7CF2" w:rsidR="007E32AB" w:rsidRPr="00183DF4" w:rsidRDefault="007E32AB" w:rsidP="007E32AB">
      <w:pPr>
        <w:pStyle w:val="NormalBold"/>
      </w:pPr>
      <w:r w:rsidRPr="00183DF4">
        <w:rPr>
          <w:rStyle w:val="HideTWBExt"/>
          <w:b w:val="0"/>
          <w:noProof w:val="0"/>
        </w:rPr>
        <w:t>&lt;Article&gt;</w:t>
      </w:r>
      <w:r w:rsidRPr="00183DF4">
        <w:t xml:space="preserve">16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CCD6B94" w14:textId="77777777" w:rsidTr="00176318">
        <w:trPr>
          <w:jc w:val="center"/>
        </w:trPr>
        <w:tc>
          <w:tcPr>
            <w:tcW w:w="9752" w:type="dxa"/>
            <w:gridSpan w:val="2"/>
          </w:tcPr>
          <w:p w14:paraId="2A65C1ED" w14:textId="77777777" w:rsidR="007E32AB" w:rsidRPr="00183DF4" w:rsidRDefault="007E32AB" w:rsidP="00176318">
            <w:pPr>
              <w:keepNext/>
            </w:pPr>
          </w:p>
        </w:tc>
      </w:tr>
      <w:tr w:rsidR="007E32AB" w:rsidRPr="00183DF4" w14:paraId="5DEFE8B8" w14:textId="77777777" w:rsidTr="00176318">
        <w:trPr>
          <w:jc w:val="center"/>
        </w:trPr>
        <w:tc>
          <w:tcPr>
            <w:tcW w:w="4876" w:type="dxa"/>
            <w:hideMark/>
          </w:tcPr>
          <w:p w14:paraId="0FA4D560" w14:textId="77777777" w:rsidR="007E32AB" w:rsidRPr="00183DF4" w:rsidRDefault="007E32AB" w:rsidP="00176318">
            <w:pPr>
              <w:pStyle w:val="ColumnHeading"/>
              <w:keepNext/>
            </w:pPr>
            <w:r w:rsidRPr="00183DF4">
              <w:t>Komisijos siūlomas tekstas</w:t>
            </w:r>
          </w:p>
        </w:tc>
        <w:tc>
          <w:tcPr>
            <w:tcW w:w="4876" w:type="dxa"/>
            <w:hideMark/>
          </w:tcPr>
          <w:p w14:paraId="419A77BA" w14:textId="77777777" w:rsidR="007E32AB" w:rsidRPr="00183DF4" w:rsidRDefault="007E32AB" w:rsidP="00176318">
            <w:pPr>
              <w:pStyle w:val="ColumnHeading"/>
              <w:keepNext/>
            </w:pPr>
            <w:r w:rsidRPr="00183DF4">
              <w:t>Pakeitimas</w:t>
            </w:r>
          </w:p>
        </w:tc>
      </w:tr>
      <w:tr w:rsidR="007E32AB" w:rsidRPr="00183DF4" w14:paraId="7ED92A04" w14:textId="77777777" w:rsidTr="00176318">
        <w:trPr>
          <w:jc w:val="center"/>
        </w:trPr>
        <w:tc>
          <w:tcPr>
            <w:tcW w:w="4876" w:type="dxa"/>
            <w:hideMark/>
          </w:tcPr>
          <w:p w14:paraId="57BFC5FD" w14:textId="77777777" w:rsidR="007E32AB" w:rsidRPr="00183DF4" w:rsidRDefault="007E32AB" w:rsidP="00176318">
            <w:pPr>
              <w:pStyle w:val="Normal6"/>
            </w:pPr>
            <w:r w:rsidRPr="00183DF4">
              <w:t xml:space="preserve">Valstybės narės </w:t>
            </w:r>
            <w:r w:rsidRPr="00183DF4">
              <w:rPr>
                <w:b/>
                <w:i/>
              </w:rPr>
              <w:t>užtikrina</w:t>
            </w:r>
            <w:r w:rsidRPr="00183DF4">
              <w:t>, kad konkrečiais atvejais specialių priėmimo poreikių turintiems prašytojams , taip pat ir sulaikytiems asmenims, būtų garantuojamas tinkamas gyvenimo lygis.</w:t>
            </w:r>
          </w:p>
        </w:tc>
        <w:tc>
          <w:tcPr>
            <w:tcW w:w="4876" w:type="dxa"/>
            <w:hideMark/>
          </w:tcPr>
          <w:p w14:paraId="731B715E" w14:textId="77777777" w:rsidR="007E32AB" w:rsidRPr="00183DF4" w:rsidRDefault="007E32AB" w:rsidP="00176318">
            <w:pPr>
              <w:pStyle w:val="Normal6"/>
              <w:rPr>
                <w:szCs w:val="24"/>
              </w:rPr>
            </w:pPr>
            <w:r w:rsidRPr="00183DF4">
              <w:t xml:space="preserve">Valstybės narės </w:t>
            </w:r>
            <w:r w:rsidRPr="00183DF4">
              <w:rPr>
                <w:b/>
                <w:i/>
              </w:rPr>
              <w:t>gali užtikrinti</w:t>
            </w:r>
            <w:r w:rsidRPr="00183DF4">
              <w:t>, kad konkrečiais atvejais specialių priėmimo poreikių turintiems prašytojams, taip pat ir sulaikytiems asmenims, būtų garantuojamas tinkamas gyvenimo lygis.</w:t>
            </w:r>
          </w:p>
        </w:tc>
      </w:tr>
    </w:tbl>
    <w:p w14:paraId="6C2DD9D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60B90E2"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4C1FE59"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51478AC7" w14:textId="77777777" w:rsidR="007E32AB" w:rsidRPr="00183DF4" w:rsidRDefault="007E32AB" w:rsidP="007E32AB">
      <w:r w:rsidRPr="00183DF4">
        <w:rPr>
          <w:rStyle w:val="HideTWBExt"/>
          <w:noProof w:val="0"/>
        </w:rPr>
        <w:t>&lt;/AmendB&gt;</w:t>
      </w:r>
    </w:p>
    <w:p w14:paraId="19512DC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354</w:t>
      </w:r>
      <w:r w:rsidRPr="00183DF4">
        <w:rPr>
          <w:rStyle w:val="HideTWBExt"/>
          <w:b w:val="0"/>
          <w:noProof w:val="0"/>
        </w:rPr>
        <w:t>&lt;/NumAmB&gt;</w:t>
      </w:r>
    </w:p>
    <w:p w14:paraId="5A56D56E"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Bodil Valero, Brando Benifei, Damiano Zoffoli, Nathalie Griesbeck, Jean Lambert</w:t>
      </w:r>
      <w:r w:rsidRPr="00183DF4">
        <w:rPr>
          <w:rStyle w:val="HideTWBExt"/>
          <w:b w:val="0"/>
          <w:noProof w:val="0"/>
        </w:rPr>
        <w:t>&lt;/Members&gt;</w:t>
      </w:r>
    </w:p>
    <w:p w14:paraId="5046D37F" w14:textId="77777777" w:rsidR="007E32AB" w:rsidRPr="00183DF4" w:rsidRDefault="007E32AB" w:rsidP="007E32AB">
      <w:r w:rsidRPr="00183DF4">
        <w:rPr>
          <w:rStyle w:val="HideTWBExt"/>
          <w:noProof w:val="0"/>
        </w:rPr>
        <w:t>&lt;/RepeatBlock-By&gt;</w:t>
      </w:r>
    </w:p>
    <w:p w14:paraId="482C969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19AD8F4" w14:textId="0737582F" w:rsidR="007E32AB" w:rsidRPr="00183DF4" w:rsidRDefault="007E32AB" w:rsidP="007E32AB">
      <w:pPr>
        <w:pStyle w:val="NormalBold"/>
      </w:pPr>
      <w:r w:rsidRPr="00183DF4">
        <w:rPr>
          <w:rStyle w:val="HideTWBExt"/>
          <w:b w:val="0"/>
          <w:noProof w:val="0"/>
        </w:rPr>
        <w:t>&lt;Article&gt;</w:t>
      </w:r>
      <w:r w:rsidRPr="00183DF4">
        <w:t xml:space="preserve">16 straipsnio 2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05E3D77" w14:textId="77777777" w:rsidTr="00176318">
        <w:trPr>
          <w:jc w:val="center"/>
        </w:trPr>
        <w:tc>
          <w:tcPr>
            <w:tcW w:w="9752" w:type="dxa"/>
            <w:gridSpan w:val="2"/>
          </w:tcPr>
          <w:p w14:paraId="5C81F343" w14:textId="77777777" w:rsidR="007E32AB" w:rsidRPr="00183DF4" w:rsidRDefault="007E32AB" w:rsidP="00176318">
            <w:pPr>
              <w:keepNext/>
            </w:pPr>
          </w:p>
        </w:tc>
      </w:tr>
      <w:tr w:rsidR="007E32AB" w:rsidRPr="00183DF4" w14:paraId="4D66835C" w14:textId="77777777" w:rsidTr="00176318">
        <w:trPr>
          <w:jc w:val="center"/>
        </w:trPr>
        <w:tc>
          <w:tcPr>
            <w:tcW w:w="4876" w:type="dxa"/>
            <w:hideMark/>
          </w:tcPr>
          <w:p w14:paraId="3A68B5D4" w14:textId="77777777" w:rsidR="007E32AB" w:rsidRPr="00183DF4" w:rsidRDefault="007E32AB" w:rsidP="00176318">
            <w:pPr>
              <w:pStyle w:val="ColumnHeading"/>
              <w:keepNext/>
            </w:pPr>
            <w:r w:rsidRPr="00183DF4">
              <w:t>Komisijos siūlomas tekstas</w:t>
            </w:r>
          </w:p>
        </w:tc>
        <w:tc>
          <w:tcPr>
            <w:tcW w:w="4876" w:type="dxa"/>
            <w:hideMark/>
          </w:tcPr>
          <w:p w14:paraId="5E145750" w14:textId="77777777" w:rsidR="007E32AB" w:rsidRPr="00183DF4" w:rsidRDefault="007E32AB" w:rsidP="00176318">
            <w:pPr>
              <w:pStyle w:val="ColumnHeading"/>
              <w:keepNext/>
            </w:pPr>
            <w:r w:rsidRPr="00183DF4">
              <w:t>Pakeitimas</w:t>
            </w:r>
          </w:p>
        </w:tc>
      </w:tr>
      <w:tr w:rsidR="007E32AB" w:rsidRPr="00183DF4" w14:paraId="1803EC82" w14:textId="77777777" w:rsidTr="00176318">
        <w:trPr>
          <w:jc w:val="center"/>
        </w:trPr>
        <w:tc>
          <w:tcPr>
            <w:tcW w:w="4876" w:type="dxa"/>
            <w:hideMark/>
          </w:tcPr>
          <w:p w14:paraId="70CA3E74" w14:textId="77777777" w:rsidR="007E32AB" w:rsidRPr="00183DF4" w:rsidRDefault="007E32AB" w:rsidP="00176318">
            <w:pPr>
              <w:pStyle w:val="Normal6"/>
            </w:pPr>
            <w:r w:rsidRPr="00183DF4">
              <w:t>Valstybės narės užtikrina, kad konkrečiais atvejais specialių priėmimo poreikių turintiems prašytojams , taip pat ir sulaikytiems asmenims, būtų garantuojamas tinkamas gyvenimo lygis.</w:t>
            </w:r>
          </w:p>
        </w:tc>
        <w:tc>
          <w:tcPr>
            <w:tcW w:w="4876" w:type="dxa"/>
            <w:hideMark/>
          </w:tcPr>
          <w:p w14:paraId="19CAE6C6" w14:textId="77777777" w:rsidR="007E32AB" w:rsidRPr="00183DF4" w:rsidRDefault="007E32AB" w:rsidP="00176318">
            <w:pPr>
              <w:pStyle w:val="Normal6"/>
              <w:rPr>
                <w:szCs w:val="24"/>
              </w:rPr>
            </w:pPr>
            <w:r w:rsidRPr="00183DF4">
              <w:t xml:space="preserve">Valstybės narės užtikrina, kad konkrečiais atvejais specialių priėmimo poreikių turintiems prašytojams, </w:t>
            </w:r>
            <w:r w:rsidRPr="00183DF4">
              <w:rPr>
                <w:b/>
                <w:i/>
              </w:rPr>
              <w:t xml:space="preserve">pavyzdžiui, nepilnamečiams, </w:t>
            </w:r>
            <w:r w:rsidRPr="00183DF4">
              <w:t>taip pat ir sulaikytiems asmenims, būtų garantuojamas tinkamas gyvenimo lygis.</w:t>
            </w:r>
          </w:p>
        </w:tc>
      </w:tr>
    </w:tbl>
    <w:p w14:paraId="6995020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47AC4D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4DE5C33" w14:textId="77777777" w:rsidR="007E32AB" w:rsidRPr="00183DF4" w:rsidRDefault="007E32AB" w:rsidP="007E32AB">
      <w:pPr>
        <w:pStyle w:val="Normal12Italic"/>
        <w:rPr>
          <w:noProof w:val="0"/>
        </w:rPr>
      </w:pPr>
      <w:r w:rsidRPr="00183DF4">
        <w:rPr>
          <w:noProof w:val="0"/>
        </w:rPr>
        <w:t>Šiuo pakeitimu siekiama pabrėžti, kad nepilnamečiams, kaip labiausiai pažeidžiamai prašytojų, turinčių specialių priėmimo poreikių, grupei būtina užtikrinti tokį gyvenimo lygį, kuris garantuotų jų pragyvenimą ir apsaugotų jų sveikatą.</w:t>
      </w:r>
    </w:p>
    <w:p w14:paraId="2183E02E" w14:textId="77777777" w:rsidR="007E32AB" w:rsidRPr="00183DF4" w:rsidRDefault="007E32AB" w:rsidP="007E32AB">
      <w:r w:rsidRPr="00183DF4">
        <w:rPr>
          <w:rStyle w:val="HideTWBExt"/>
          <w:noProof w:val="0"/>
        </w:rPr>
        <w:t>&lt;/AmendB&gt;</w:t>
      </w:r>
    </w:p>
    <w:p w14:paraId="730B1B2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355</w:t>
      </w:r>
      <w:r w:rsidRPr="00183DF4">
        <w:rPr>
          <w:rStyle w:val="HideTWBExt"/>
          <w:b w:val="0"/>
          <w:noProof w:val="0"/>
        </w:rPr>
        <w:t>&lt;/NumAmB&gt;</w:t>
      </w:r>
    </w:p>
    <w:p w14:paraId="0C1C86D3"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3D6D0B38" w14:textId="77777777" w:rsidR="007E32AB" w:rsidRPr="00183DF4" w:rsidRDefault="007E32AB" w:rsidP="007E32AB">
      <w:r w:rsidRPr="00183DF4">
        <w:rPr>
          <w:rStyle w:val="HideTWBExt"/>
          <w:noProof w:val="0"/>
        </w:rPr>
        <w:t>&lt;/RepeatBlock-By&gt;</w:t>
      </w:r>
    </w:p>
    <w:p w14:paraId="1B54308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7D63B9B" w14:textId="77777777" w:rsidR="007E32AB" w:rsidRPr="00183DF4" w:rsidRDefault="007E32AB" w:rsidP="007E32AB">
      <w:pPr>
        <w:pStyle w:val="NormalBold"/>
      </w:pPr>
      <w:r w:rsidRPr="00183DF4">
        <w:rPr>
          <w:rStyle w:val="HideTWBExt"/>
          <w:b w:val="0"/>
          <w:noProof w:val="0"/>
        </w:rPr>
        <w:t>&lt;Article&gt;</w:t>
      </w:r>
      <w:r w:rsidRPr="00183DF4">
        <w:t>16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2FB3341" w14:textId="77777777" w:rsidTr="00176318">
        <w:trPr>
          <w:jc w:val="center"/>
        </w:trPr>
        <w:tc>
          <w:tcPr>
            <w:tcW w:w="9752" w:type="dxa"/>
            <w:gridSpan w:val="2"/>
          </w:tcPr>
          <w:p w14:paraId="40B96241" w14:textId="77777777" w:rsidR="007E32AB" w:rsidRPr="00183DF4" w:rsidRDefault="007E32AB" w:rsidP="00176318">
            <w:pPr>
              <w:keepNext/>
            </w:pPr>
          </w:p>
        </w:tc>
      </w:tr>
      <w:tr w:rsidR="007E32AB" w:rsidRPr="00183DF4" w14:paraId="457B57BB" w14:textId="77777777" w:rsidTr="00176318">
        <w:trPr>
          <w:jc w:val="center"/>
        </w:trPr>
        <w:tc>
          <w:tcPr>
            <w:tcW w:w="4876" w:type="dxa"/>
            <w:hideMark/>
          </w:tcPr>
          <w:p w14:paraId="19E9FDB6" w14:textId="77777777" w:rsidR="007E32AB" w:rsidRPr="00183DF4" w:rsidRDefault="007E32AB" w:rsidP="00176318">
            <w:pPr>
              <w:pStyle w:val="ColumnHeading"/>
              <w:keepNext/>
            </w:pPr>
            <w:r w:rsidRPr="00183DF4">
              <w:t>Komisijos siūlomas tekstas</w:t>
            </w:r>
          </w:p>
        </w:tc>
        <w:tc>
          <w:tcPr>
            <w:tcW w:w="4876" w:type="dxa"/>
            <w:hideMark/>
          </w:tcPr>
          <w:p w14:paraId="40B6F254" w14:textId="77777777" w:rsidR="007E32AB" w:rsidRPr="00183DF4" w:rsidRDefault="007E32AB" w:rsidP="00176318">
            <w:pPr>
              <w:pStyle w:val="ColumnHeading"/>
              <w:keepNext/>
            </w:pPr>
            <w:r w:rsidRPr="00183DF4">
              <w:t>Pakeitimas</w:t>
            </w:r>
          </w:p>
        </w:tc>
      </w:tr>
      <w:tr w:rsidR="007E32AB" w:rsidRPr="00183DF4" w14:paraId="59BF2048" w14:textId="77777777" w:rsidTr="00176318">
        <w:trPr>
          <w:jc w:val="center"/>
        </w:trPr>
        <w:tc>
          <w:tcPr>
            <w:tcW w:w="4876" w:type="dxa"/>
            <w:hideMark/>
          </w:tcPr>
          <w:p w14:paraId="27E18B42" w14:textId="77777777" w:rsidR="007E32AB" w:rsidRPr="00183DF4" w:rsidRDefault="007E32AB" w:rsidP="00176318">
            <w:pPr>
              <w:pStyle w:val="Normal6"/>
            </w:pPr>
            <w:r w:rsidRPr="00183DF4">
              <w:t>3.</w:t>
            </w:r>
            <w:r w:rsidRPr="00183DF4">
              <w:tab/>
              <w:t xml:space="preserve">Valstybės narės </w:t>
            </w:r>
            <w:r w:rsidRPr="00183DF4">
              <w:rPr>
                <w:b/>
                <w:i/>
              </w:rPr>
              <w:t>gali</w:t>
            </w:r>
            <w:r w:rsidRPr="00183DF4">
              <w:t xml:space="preserve"> </w:t>
            </w:r>
            <w:r w:rsidRPr="00183DF4">
              <w:rPr>
                <w:b/>
                <w:i/>
              </w:rPr>
              <w:t>nustatyti</w:t>
            </w:r>
            <w:r w:rsidRPr="00183DF4">
              <w:t xml:space="preserve">, kad visos arba kai kurios materialinės priėmimo sąlygos sudaromos su sąlyga, kad prašytojai neturi pakankamų lėšų užsitikrinti savo </w:t>
            </w:r>
            <w:r w:rsidRPr="00183DF4">
              <w:rPr>
                <w:b/>
                <w:i/>
              </w:rPr>
              <w:t>sveikatos būklę atitinkančio gyvenimo lygio</w:t>
            </w:r>
            <w:r w:rsidRPr="00183DF4">
              <w:t xml:space="preserve"> </w:t>
            </w:r>
            <w:r w:rsidRPr="00183DF4">
              <w:rPr>
                <w:b/>
                <w:i/>
              </w:rPr>
              <w:t>bei</w:t>
            </w:r>
            <w:r w:rsidRPr="00183DF4">
              <w:t xml:space="preserve"> pragyvenimo.</w:t>
            </w:r>
          </w:p>
        </w:tc>
        <w:tc>
          <w:tcPr>
            <w:tcW w:w="4876" w:type="dxa"/>
            <w:hideMark/>
          </w:tcPr>
          <w:p w14:paraId="12A83327" w14:textId="77777777" w:rsidR="007E32AB" w:rsidRPr="00183DF4" w:rsidRDefault="007E32AB" w:rsidP="00176318">
            <w:pPr>
              <w:pStyle w:val="Normal6"/>
              <w:rPr>
                <w:szCs w:val="24"/>
              </w:rPr>
            </w:pPr>
            <w:r w:rsidRPr="00183DF4">
              <w:t>3.</w:t>
            </w:r>
            <w:r w:rsidRPr="00183DF4">
              <w:tab/>
              <w:t xml:space="preserve">Valstybės narės </w:t>
            </w:r>
            <w:r w:rsidRPr="00183DF4">
              <w:rPr>
                <w:b/>
                <w:i/>
              </w:rPr>
              <w:t>nustato</w:t>
            </w:r>
            <w:r w:rsidRPr="00183DF4">
              <w:t xml:space="preserve">, kad visos arba kai kurios materialinės priėmimo sąlygos sudaromos su sąlyga, kad prašytojai </w:t>
            </w:r>
            <w:r w:rsidRPr="00183DF4">
              <w:rPr>
                <w:b/>
                <w:i/>
              </w:rPr>
              <w:t xml:space="preserve">arba jų šeimos nariai, kaip apibrėžta 2 straipsnio 3 dalyje ir esant valstybėje narėje, </w:t>
            </w:r>
            <w:r w:rsidRPr="00183DF4">
              <w:t>neturi pakankamų lėšų užsitikrinti savo pragyvenimo.</w:t>
            </w:r>
          </w:p>
        </w:tc>
      </w:tr>
    </w:tbl>
    <w:p w14:paraId="14463E1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5C8498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FB985BA" w14:textId="77777777" w:rsidR="007E32AB" w:rsidRPr="00183DF4" w:rsidRDefault="007E32AB" w:rsidP="007E32AB">
      <w:pPr>
        <w:pStyle w:val="Normal12Italic"/>
        <w:rPr>
          <w:noProof w:val="0"/>
        </w:rPr>
      </w:pPr>
      <w:r w:rsidRPr="00183DF4">
        <w:rPr>
          <w:noProof w:val="0"/>
        </w:rPr>
        <w:t>Prašytojų savarankiškumas turėtų būti skatinamas visais būdais. Socialinės išmokos turėtų būti teikiamos tik tiems prašytojams, kurie neturi kitų būdų savo kasdieniams poreikiams patenkinti.</w:t>
      </w:r>
    </w:p>
    <w:p w14:paraId="1B4C0791" w14:textId="77777777" w:rsidR="007E32AB" w:rsidRPr="00183DF4" w:rsidRDefault="007E32AB" w:rsidP="007E32AB">
      <w:r w:rsidRPr="00183DF4">
        <w:rPr>
          <w:rStyle w:val="HideTWBExt"/>
          <w:noProof w:val="0"/>
        </w:rPr>
        <w:t>&lt;/AmendB&gt;</w:t>
      </w:r>
    </w:p>
    <w:p w14:paraId="13CB22B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356</w:t>
      </w:r>
      <w:r w:rsidRPr="00183DF4">
        <w:rPr>
          <w:rStyle w:val="HideTWBExt"/>
          <w:b w:val="0"/>
          <w:noProof w:val="0"/>
        </w:rPr>
        <w:t>&lt;/NumAmB&gt;</w:t>
      </w:r>
    </w:p>
    <w:p w14:paraId="73004BD1"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6D698074" w14:textId="77777777" w:rsidR="007E32AB" w:rsidRPr="00183DF4" w:rsidRDefault="007E32AB" w:rsidP="007E32AB">
      <w:r w:rsidRPr="00183DF4">
        <w:rPr>
          <w:rStyle w:val="HideTWBExt"/>
          <w:noProof w:val="0"/>
        </w:rPr>
        <w:t>&lt;/RepeatBlock-By&gt;</w:t>
      </w:r>
    </w:p>
    <w:p w14:paraId="0371DD8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24D23FE" w14:textId="77777777" w:rsidR="007E32AB" w:rsidRPr="00183DF4" w:rsidRDefault="007E32AB" w:rsidP="007E32AB">
      <w:pPr>
        <w:pStyle w:val="NormalBold"/>
      </w:pPr>
      <w:r w:rsidRPr="00183DF4">
        <w:rPr>
          <w:rStyle w:val="HideTWBExt"/>
          <w:b w:val="0"/>
          <w:noProof w:val="0"/>
        </w:rPr>
        <w:t>&lt;Article&gt;</w:t>
      </w:r>
      <w:r w:rsidRPr="00183DF4">
        <w:t>16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9F5C43C" w14:textId="77777777" w:rsidTr="00176318">
        <w:trPr>
          <w:jc w:val="center"/>
        </w:trPr>
        <w:tc>
          <w:tcPr>
            <w:tcW w:w="9752" w:type="dxa"/>
            <w:gridSpan w:val="2"/>
          </w:tcPr>
          <w:p w14:paraId="246AA2D6" w14:textId="77777777" w:rsidR="007E32AB" w:rsidRPr="00183DF4" w:rsidRDefault="007E32AB" w:rsidP="00176318">
            <w:pPr>
              <w:keepNext/>
            </w:pPr>
          </w:p>
        </w:tc>
      </w:tr>
      <w:tr w:rsidR="007E32AB" w:rsidRPr="00183DF4" w14:paraId="44C7DBDC" w14:textId="77777777" w:rsidTr="00176318">
        <w:trPr>
          <w:jc w:val="center"/>
        </w:trPr>
        <w:tc>
          <w:tcPr>
            <w:tcW w:w="4876" w:type="dxa"/>
            <w:hideMark/>
          </w:tcPr>
          <w:p w14:paraId="5475F921" w14:textId="77777777" w:rsidR="007E32AB" w:rsidRPr="00183DF4" w:rsidRDefault="007E32AB" w:rsidP="00176318">
            <w:pPr>
              <w:pStyle w:val="ColumnHeading"/>
              <w:keepNext/>
            </w:pPr>
            <w:r w:rsidRPr="00183DF4">
              <w:t>Komisijos siūlomas tekstas</w:t>
            </w:r>
          </w:p>
        </w:tc>
        <w:tc>
          <w:tcPr>
            <w:tcW w:w="4876" w:type="dxa"/>
            <w:hideMark/>
          </w:tcPr>
          <w:p w14:paraId="4CE33DD4" w14:textId="77777777" w:rsidR="007E32AB" w:rsidRPr="00183DF4" w:rsidRDefault="007E32AB" w:rsidP="00176318">
            <w:pPr>
              <w:pStyle w:val="ColumnHeading"/>
              <w:keepNext/>
            </w:pPr>
            <w:r w:rsidRPr="00183DF4">
              <w:t>Pakeitimas</w:t>
            </w:r>
          </w:p>
        </w:tc>
      </w:tr>
      <w:tr w:rsidR="007E32AB" w:rsidRPr="00183DF4" w14:paraId="304FE104" w14:textId="77777777" w:rsidTr="00176318">
        <w:trPr>
          <w:jc w:val="center"/>
        </w:trPr>
        <w:tc>
          <w:tcPr>
            <w:tcW w:w="4876" w:type="dxa"/>
            <w:hideMark/>
          </w:tcPr>
          <w:p w14:paraId="424A6BB3" w14:textId="77777777" w:rsidR="007E32AB" w:rsidRPr="00183DF4" w:rsidRDefault="007E32AB" w:rsidP="00176318">
            <w:pPr>
              <w:pStyle w:val="Normal6"/>
            </w:pPr>
            <w:r w:rsidRPr="00183DF4">
              <w:t>3.</w:t>
            </w:r>
            <w:r w:rsidRPr="00183DF4">
              <w:tab/>
              <w:t>Valstybės narės gali nustatyti, kad visos arba kai kurios materialinės priėmimo sąlygos sudaromos su sąlyga, kad prašytojai neturi pakankamų lėšų užsitikrinti savo sveikatos būklę atitinkančio gyvenimo lygio bei pragyvenimo.</w:t>
            </w:r>
          </w:p>
        </w:tc>
        <w:tc>
          <w:tcPr>
            <w:tcW w:w="4876" w:type="dxa"/>
            <w:hideMark/>
          </w:tcPr>
          <w:p w14:paraId="3C1297A1" w14:textId="77777777" w:rsidR="007E32AB" w:rsidRPr="00183DF4" w:rsidRDefault="007E32AB" w:rsidP="00176318">
            <w:pPr>
              <w:pStyle w:val="Normal6"/>
              <w:rPr>
                <w:szCs w:val="24"/>
              </w:rPr>
            </w:pPr>
            <w:r w:rsidRPr="00183DF4">
              <w:t>3.</w:t>
            </w:r>
            <w:r w:rsidRPr="00183DF4">
              <w:tab/>
              <w:t>Valstybės narės gali nustatyti, kad visos arba kai kurios materialinės priėmimo sąlygos sudaromos</w:t>
            </w:r>
            <w:r w:rsidRPr="00183DF4">
              <w:rPr>
                <w:b/>
                <w:i/>
              </w:rPr>
              <w:t xml:space="preserve"> ir sveikatos priežiūra suteikiama</w:t>
            </w:r>
            <w:r w:rsidRPr="00183DF4">
              <w:t xml:space="preserve"> su sąlyga, kad prašytojai neturi pakankamų lėšų užsitikrinti savo sveikatos būklę atitinkančio gyvenimo lygio bei pragyvenimo.</w:t>
            </w:r>
          </w:p>
        </w:tc>
      </w:tr>
    </w:tbl>
    <w:p w14:paraId="0378350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59696C5" w14:textId="77777777" w:rsidR="007E32AB" w:rsidRPr="00183DF4" w:rsidRDefault="007E32AB" w:rsidP="007E32AB">
      <w:r w:rsidRPr="00183DF4">
        <w:rPr>
          <w:rStyle w:val="HideTWBExt"/>
          <w:noProof w:val="0"/>
        </w:rPr>
        <w:t>&lt;/AmendB&gt;</w:t>
      </w:r>
    </w:p>
    <w:p w14:paraId="72C735E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357</w:t>
      </w:r>
      <w:r w:rsidRPr="00183DF4">
        <w:rPr>
          <w:rStyle w:val="HideTWBExt"/>
          <w:b w:val="0"/>
          <w:noProof w:val="0"/>
        </w:rPr>
        <w:t>&lt;/NumAmB&gt;</w:t>
      </w:r>
    </w:p>
    <w:p w14:paraId="5F6C9079" w14:textId="77777777" w:rsidR="007E32AB" w:rsidRPr="00183DF4" w:rsidRDefault="007E32AB" w:rsidP="007E32AB">
      <w:pPr>
        <w:pStyle w:val="NormalBold"/>
      </w:pPr>
      <w:r w:rsidRPr="00183DF4">
        <w:rPr>
          <w:rStyle w:val="HideTWBExt"/>
          <w:b w:val="0"/>
          <w:noProof w:val="0"/>
        </w:rPr>
        <w:t>&lt;RepeatBlock-By&gt;&lt;Members&gt;</w:t>
      </w:r>
      <w:r w:rsidRPr="00183DF4">
        <w:t>Salvatore Domenico Pogliese, Alessandra Mussolini</w:t>
      </w:r>
      <w:r w:rsidRPr="00183DF4">
        <w:rPr>
          <w:rStyle w:val="HideTWBExt"/>
          <w:b w:val="0"/>
          <w:noProof w:val="0"/>
        </w:rPr>
        <w:t>&lt;/Members&gt;</w:t>
      </w:r>
    </w:p>
    <w:p w14:paraId="62EF67F8" w14:textId="77777777" w:rsidR="007E32AB" w:rsidRPr="00183DF4" w:rsidRDefault="007E32AB" w:rsidP="007E32AB">
      <w:r w:rsidRPr="00183DF4">
        <w:rPr>
          <w:rStyle w:val="HideTWBExt"/>
          <w:noProof w:val="0"/>
        </w:rPr>
        <w:t>&lt;/RepeatBlock-By&gt;</w:t>
      </w:r>
    </w:p>
    <w:p w14:paraId="1574722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F4C32F0" w14:textId="77777777" w:rsidR="007E32AB" w:rsidRPr="00183DF4" w:rsidRDefault="007E32AB" w:rsidP="007E32AB">
      <w:pPr>
        <w:pStyle w:val="NormalBold"/>
      </w:pPr>
      <w:r w:rsidRPr="00183DF4">
        <w:rPr>
          <w:rStyle w:val="HideTWBExt"/>
          <w:b w:val="0"/>
          <w:noProof w:val="0"/>
        </w:rPr>
        <w:t>&lt;Article&gt;</w:t>
      </w:r>
      <w:r w:rsidRPr="00183DF4">
        <w:t>16 straipsnio 4 dalies 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8EC96FC" w14:textId="77777777" w:rsidTr="00176318">
        <w:trPr>
          <w:jc w:val="center"/>
        </w:trPr>
        <w:tc>
          <w:tcPr>
            <w:tcW w:w="9752" w:type="dxa"/>
            <w:gridSpan w:val="2"/>
          </w:tcPr>
          <w:p w14:paraId="194AE2D4" w14:textId="77777777" w:rsidR="007E32AB" w:rsidRPr="00183DF4" w:rsidRDefault="007E32AB" w:rsidP="00176318">
            <w:pPr>
              <w:keepNext/>
            </w:pPr>
          </w:p>
        </w:tc>
      </w:tr>
      <w:tr w:rsidR="007E32AB" w:rsidRPr="00183DF4" w14:paraId="20FB543B" w14:textId="77777777" w:rsidTr="00176318">
        <w:trPr>
          <w:jc w:val="center"/>
        </w:trPr>
        <w:tc>
          <w:tcPr>
            <w:tcW w:w="4876" w:type="dxa"/>
            <w:hideMark/>
          </w:tcPr>
          <w:p w14:paraId="576935AF" w14:textId="77777777" w:rsidR="007E32AB" w:rsidRPr="00183DF4" w:rsidRDefault="007E32AB" w:rsidP="00176318">
            <w:pPr>
              <w:pStyle w:val="ColumnHeading"/>
              <w:keepNext/>
            </w:pPr>
            <w:r w:rsidRPr="00183DF4">
              <w:t>Komisijos siūlomas tekstas</w:t>
            </w:r>
          </w:p>
        </w:tc>
        <w:tc>
          <w:tcPr>
            <w:tcW w:w="4876" w:type="dxa"/>
            <w:hideMark/>
          </w:tcPr>
          <w:p w14:paraId="7A3D693D" w14:textId="77777777" w:rsidR="007E32AB" w:rsidRPr="00183DF4" w:rsidRDefault="007E32AB" w:rsidP="00176318">
            <w:pPr>
              <w:pStyle w:val="ColumnHeading"/>
              <w:keepNext/>
            </w:pPr>
            <w:r w:rsidRPr="00183DF4">
              <w:t>Pakeitimas</w:t>
            </w:r>
          </w:p>
        </w:tc>
      </w:tr>
      <w:tr w:rsidR="007E32AB" w:rsidRPr="00183DF4" w14:paraId="7E46BFD0" w14:textId="77777777" w:rsidTr="00176318">
        <w:trPr>
          <w:jc w:val="center"/>
        </w:trPr>
        <w:tc>
          <w:tcPr>
            <w:tcW w:w="4876" w:type="dxa"/>
            <w:hideMark/>
          </w:tcPr>
          <w:p w14:paraId="64DB13B4" w14:textId="77777777" w:rsidR="007E32AB" w:rsidRPr="00183DF4" w:rsidRDefault="007E32AB" w:rsidP="00176318">
            <w:pPr>
              <w:pStyle w:val="Normal6"/>
            </w:pPr>
            <w:r w:rsidRPr="00183DF4">
              <w:t>Valstybės narės gali pareikalauti, kad prašytojai apmokėtų 3 dalyje numatytas visas su materialinėmis priėmimo sąlygomis susijusias išlaidas arba jų dalį , jei prašytojai turi pakankamai lėšų, pavyzdžiui, jei jie pakankamai ilgą laiką dirbo.</w:t>
            </w:r>
          </w:p>
        </w:tc>
        <w:tc>
          <w:tcPr>
            <w:tcW w:w="4876" w:type="dxa"/>
            <w:hideMark/>
          </w:tcPr>
          <w:p w14:paraId="438FCA0A" w14:textId="77777777" w:rsidR="007E32AB" w:rsidRPr="00183DF4" w:rsidRDefault="007E32AB" w:rsidP="00176318">
            <w:pPr>
              <w:pStyle w:val="Normal6"/>
              <w:rPr>
                <w:szCs w:val="24"/>
              </w:rPr>
            </w:pPr>
            <w:r w:rsidRPr="00183DF4">
              <w:t xml:space="preserve">Valstybės narės gali pareikalauti, kad prašytojai apmokėtų 3 dalyje numatytas visas su materialinėmis priėmimo sąlygomis susijusias išlaidas arba jų dalį , jei prašytojai turi pakankamai lėšų, pavyzdžiui, jei jie pakankamai ilgą laiką dirbo. </w:t>
            </w:r>
            <w:r w:rsidRPr="00183DF4">
              <w:rPr>
                <w:b/>
                <w:i/>
              </w:rPr>
              <w:t>Jeigu prašytojai neturi pakankamų išteklių, kompetentingos nacionalinės institucijos, susitarusios su vietos valdžios institucijomis, gali paskatinti tarptautinės apsaugos prašytojų įdarbinimą savanorišku pagrindu ir jų dalyvavimą bendruomenei naudingoje veikloje, atsižvelgiant į konkrečius priimančių vietos bendruomenių poreikius.</w:t>
            </w:r>
          </w:p>
        </w:tc>
      </w:tr>
    </w:tbl>
    <w:p w14:paraId="7B399B2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6C011189"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00A98CE" w14:textId="77777777" w:rsidR="007E32AB" w:rsidRPr="00183DF4" w:rsidRDefault="007E32AB" w:rsidP="007E32AB">
      <w:pPr>
        <w:pStyle w:val="Normal12Italic"/>
        <w:rPr>
          <w:noProof w:val="0"/>
        </w:rPr>
      </w:pPr>
      <w:r w:rsidRPr="00183DF4">
        <w:rPr>
          <w:noProof w:val="0"/>
        </w:rPr>
        <w:t>Dalyvavimas visuomenei naudingoje veikloje paskatins priimančias vietos bendruomenes palankiau vertinti tarptautinės apsaugos prašytojus ir sudarys palankias sąlygas jų integracijai, taip pat suteiks galimybę geriau pažinti socialinę ir ekonominę padėtį aplinkoje, kurioje gyvena.</w:t>
      </w:r>
    </w:p>
    <w:p w14:paraId="3194B6D5" w14:textId="77777777" w:rsidR="007E32AB" w:rsidRPr="00183DF4" w:rsidRDefault="007E32AB" w:rsidP="007E32AB">
      <w:r w:rsidRPr="00183DF4">
        <w:rPr>
          <w:rStyle w:val="HideTWBExt"/>
          <w:noProof w:val="0"/>
        </w:rPr>
        <w:t>&lt;/AmendB&gt;</w:t>
      </w:r>
    </w:p>
    <w:p w14:paraId="13FE999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358</w:t>
      </w:r>
      <w:r w:rsidRPr="00183DF4">
        <w:rPr>
          <w:rStyle w:val="HideTWBExt"/>
          <w:b w:val="0"/>
          <w:noProof w:val="0"/>
        </w:rPr>
        <w:t>&lt;/NumAmB&gt;</w:t>
      </w:r>
    </w:p>
    <w:p w14:paraId="2955DC1E"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DEA2438" w14:textId="77777777" w:rsidR="007E32AB" w:rsidRPr="00183DF4" w:rsidRDefault="007E32AB" w:rsidP="007E32AB">
      <w:r w:rsidRPr="00183DF4">
        <w:rPr>
          <w:rStyle w:val="HideTWBExt"/>
          <w:noProof w:val="0"/>
        </w:rPr>
        <w:t>&lt;/RepeatBlock-By&gt;</w:t>
      </w:r>
    </w:p>
    <w:p w14:paraId="7A7C507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E2789B9" w14:textId="2401B260" w:rsidR="007E32AB" w:rsidRPr="00183DF4" w:rsidRDefault="007E32AB" w:rsidP="007E32AB">
      <w:pPr>
        <w:pStyle w:val="NormalBold"/>
      </w:pPr>
      <w:r w:rsidRPr="00183DF4">
        <w:rPr>
          <w:rStyle w:val="HideTWBExt"/>
          <w:b w:val="0"/>
          <w:noProof w:val="0"/>
        </w:rPr>
        <w:t>&lt;Article&gt;</w:t>
      </w:r>
      <w:r w:rsidRPr="00183DF4">
        <w:t xml:space="preserve">16 straipsnio 4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FB439B9" w14:textId="77777777" w:rsidTr="00176318">
        <w:trPr>
          <w:jc w:val="center"/>
        </w:trPr>
        <w:tc>
          <w:tcPr>
            <w:tcW w:w="9752" w:type="dxa"/>
            <w:gridSpan w:val="2"/>
          </w:tcPr>
          <w:p w14:paraId="1DDB435E" w14:textId="77777777" w:rsidR="007E32AB" w:rsidRPr="00183DF4" w:rsidRDefault="007E32AB" w:rsidP="00176318">
            <w:pPr>
              <w:keepNext/>
            </w:pPr>
          </w:p>
        </w:tc>
      </w:tr>
      <w:tr w:rsidR="007E32AB" w:rsidRPr="00183DF4" w14:paraId="42EEB286" w14:textId="77777777" w:rsidTr="00176318">
        <w:trPr>
          <w:jc w:val="center"/>
        </w:trPr>
        <w:tc>
          <w:tcPr>
            <w:tcW w:w="4876" w:type="dxa"/>
            <w:hideMark/>
          </w:tcPr>
          <w:p w14:paraId="40176079" w14:textId="77777777" w:rsidR="007E32AB" w:rsidRPr="00183DF4" w:rsidRDefault="007E32AB" w:rsidP="00176318">
            <w:pPr>
              <w:pStyle w:val="ColumnHeading"/>
              <w:keepNext/>
            </w:pPr>
            <w:r w:rsidRPr="00183DF4">
              <w:t>Komisijos siūlomas tekstas</w:t>
            </w:r>
          </w:p>
        </w:tc>
        <w:tc>
          <w:tcPr>
            <w:tcW w:w="4876" w:type="dxa"/>
            <w:hideMark/>
          </w:tcPr>
          <w:p w14:paraId="5BDCDBF2" w14:textId="77777777" w:rsidR="007E32AB" w:rsidRPr="00183DF4" w:rsidRDefault="007E32AB" w:rsidP="00176318">
            <w:pPr>
              <w:pStyle w:val="ColumnHeading"/>
              <w:keepNext/>
            </w:pPr>
            <w:r w:rsidRPr="00183DF4">
              <w:t>Pakeitimas</w:t>
            </w:r>
          </w:p>
        </w:tc>
      </w:tr>
      <w:tr w:rsidR="007E32AB" w:rsidRPr="00183DF4" w14:paraId="08D482FD" w14:textId="77777777" w:rsidTr="00176318">
        <w:trPr>
          <w:jc w:val="center"/>
        </w:trPr>
        <w:tc>
          <w:tcPr>
            <w:tcW w:w="4876" w:type="dxa"/>
            <w:hideMark/>
          </w:tcPr>
          <w:p w14:paraId="5A438FD3" w14:textId="77777777" w:rsidR="007E32AB" w:rsidRPr="00183DF4" w:rsidRDefault="007E32AB" w:rsidP="00176318">
            <w:pPr>
              <w:pStyle w:val="Normal6"/>
            </w:pPr>
            <w:r w:rsidRPr="00183DF4">
              <w:t xml:space="preserve">Valstybės narės </w:t>
            </w:r>
            <w:r w:rsidRPr="00183DF4">
              <w:rPr>
                <w:b/>
                <w:i/>
              </w:rPr>
              <w:t>gali pareikalauti</w:t>
            </w:r>
            <w:r w:rsidRPr="00183DF4">
              <w:t>, kad prašytojai apmokėtų</w:t>
            </w:r>
            <w:r w:rsidRPr="00183DF4">
              <w:rPr>
                <w:b/>
                <w:i/>
              </w:rPr>
              <w:t xml:space="preserve"> 3 dalyje</w:t>
            </w:r>
            <w:r w:rsidRPr="00183DF4">
              <w:t xml:space="preserve"> numatytas visas su materialinėmis priėmimo sąlygomis susijusias išlaidas arba jų dalį , jei prašytojai turi pakankamai lėšų, pavyzdžiui, jei jie pakankamai ilgą laiką dirbo.</w:t>
            </w:r>
          </w:p>
        </w:tc>
        <w:tc>
          <w:tcPr>
            <w:tcW w:w="4876" w:type="dxa"/>
            <w:hideMark/>
          </w:tcPr>
          <w:p w14:paraId="6CF186FD" w14:textId="77777777" w:rsidR="007E32AB" w:rsidRPr="00183DF4" w:rsidRDefault="007E32AB" w:rsidP="00176318">
            <w:pPr>
              <w:pStyle w:val="Normal6"/>
              <w:rPr>
                <w:szCs w:val="24"/>
              </w:rPr>
            </w:pPr>
            <w:r w:rsidRPr="00183DF4">
              <w:t xml:space="preserve">Valstybės narės </w:t>
            </w:r>
            <w:r w:rsidRPr="00183DF4">
              <w:rPr>
                <w:b/>
                <w:i/>
              </w:rPr>
              <w:t>pareikalauja</w:t>
            </w:r>
            <w:r w:rsidRPr="00183DF4">
              <w:t xml:space="preserve">, kad prašytojai </w:t>
            </w:r>
            <w:r w:rsidRPr="00183DF4">
              <w:rPr>
                <w:b/>
                <w:i/>
              </w:rPr>
              <w:t xml:space="preserve">arba jų šeimos nariai </w:t>
            </w:r>
            <w:r w:rsidRPr="00183DF4">
              <w:t>apmokėtų</w:t>
            </w:r>
            <w:r w:rsidRPr="00183DF4">
              <w:rPr>
                <w:b/>
                <w:i/>
              </w:rPr>
              <w:t xml:space="preserve"> </w:t>
            </w:r>
            <w:r w:rsidRPr="00183DF4">
              <w:t xml:space="preserve">numatytas visas su materialinėmis priėmimo sąlygomis susijusias išlaidas arba jų dalį, jei prašytojai </w:t>
            </w:r>
            <w:r w:rsidRPr="00183DF4">
              <w:rPr>
                <w:b/>
                <w:i/>
              </w:rPr>
              <w:t>arba jų šeimos nariai</w:t>
            </w:r>
            <w:r w:rsidRPr="00183DF4">
              <w:t xml:space="preserve"> turi pakankamai lėšų, pavyzdžiui, jei jie pakankamai ilgą laiką dirbo.</w:t>
            </w:r>
          </w:p>
        </w:tc>
      </w:tr>
    </w:tbl>
    <w:p w14:paraId="5BB1C6C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E229F59"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147ECE1" w14:textId="77777777" w:rsidR="007E32AB" w:rsidRPr="00183DF4" w:rsidRDefault="007E32AB" w:rsidP="007E32AB">
      <w:pPr>
        <w:pStyle w:val="Normal12Italic"/>
        <w:rPr>
          <w:noProof w:val="0"/>
        </w:rPr>
      </w:pPr>
      <w:r w:rsidRPr="00183DF4">
        <w:rPr>
          <w:noProof w:val="0"/>
        </w:rPr>
        <w:t>Siekiant sumažinti finansinę naštą, susijusią su prieglobsčio prašytojais, viešajam sektoriui, prašytojų turėtų būti reikalaujama, kad jie savarankiškai padengtų savo kasdienio gyvenimo išlaidas, kai tai įmanoma.</w:t>
      </w:r>
    </w:p>
    <w:p w14:paraId="5F573B85" w14:textId="77777777" w:rsidR="007E32AB" w:rsidRPr="00183DF4" w:rsidRDefault="007E32AB" w:rsidP="007E32AB">
      <w:r w:rsidRPr="00183DF4">
        <w:rPr>
          <w:rStyle w:val="HideTWBExt"/>
          <w:noProof w:val="0"/>
        </w:rPr>
        <w:t>&lt;/AmendB&gt;</w:t>
      </w:r>
    </w:p>
    <w:p w14:paraId="2AC7C76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359</w:t>
      </w:r>
      <w:r w:rsidRPr="00183DF4">
        <w:rPr>
          <w:rStyle w:val="HideTWBExt"/>
          <w:b w:val="0"/>
          <w:noProof w:val="0"/>
        </w:rPr>
        <w:t>&lt;/NumAmB&gt;</w:t>
      </w:r>
    </w:p>
    <w:p w14:paraId="4D39D405"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3E87AB98" w14:textId="77777777" w:rsidR="007E32AB" w:rsidRPr="00183DF4" w:rsidRDefault="007E32AB" w:rsidP="007E32AB">
      <w:r w:rsidRPr="00183DF4">
        <w:rPr>
          <w:rStyle w:val="HideTWBExt"/>
          <w:noProof w:val="0"/>
        </w:rPr>
        <w:t>&lt;/RepeatBlock-By&gt;</w:t>
      </w:r>
    </w:p>
    <w:p w14:paraId="75CEAFA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5354D72" w14:textId="1A5FEF7B" w:rsidR="007E32AB" w:rsidRPr="00183DF4" w:rsidRDefault="007E32AB" w:rsidP="007E32AB">
      <w:pPr>
        <w:pStyle w:val="NormalBold"/>
      </w:pPr>
      <w:r w:rsidRPr="00183DF4">
        <w:rPr>
          <w:rStyle w:val="HideTWBExt"/>
          <w:b w:val="0"/>
          <w:noProof w:val="0"/>
        </w:rPr>
        <w:t>&lt;Article&gt;</w:t>
      </w:r>
      <w:r w:rsidRPr="00183DF4">
        <w:t xml:space="preserve">16 straipsnio 4 dalies </w:t>
      </w:r>
      <w:r w:rsidR="0095367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759F75B" w14:textId="77777777" w:rsidTr="00176318">
        <w:trPr>
          <w:jc w:val="center"/>
        </w:trPr>
        <w:tc>
          <w:tcPr>
            <w:tcW w:w="9752" w:type="dxa"/>
            <w:gridSpan w:val="2"/>
          </w:tcPr>
          <w:p w14:paraId="38E8D5AC" w14:textId="77777777" w:rsidR="007E32AB" w:rsidRPr="00183DF4" w:rsidRDefault="007E32AB" w:rsidP="00176318">
            <w:pPr>
              <w:keepNext/>
            </w:pPr>
          </w:p>
        </w:tc>
      </w:tr>
      <w:tr w:rsidR="007E32AB" w:rsidRPr="00183DF4" w14:paraId="20BB6F41" w14:textId="77777777" w:rsidTr="00176318">
        <w:trPr>
          <w:jc w:val="center"/>
        </w:trPr>
        <w:tc>
          <w:tcPr>
            <w:tcW w:w="4876" w:type="dxa"/>
            <w:hideMark/>
          </w:tcPr>
          <w:p w14:paraId="31735007" w14:textId="77777777" w:rsidR="007E32AB" w:rsidRPr="00183DF4" w:rsidRDefault="007E32AB" w:rsidP="00176318">
            <w:pPr>
              <w:pStyle w:val="ColumnHeading"/>
              <w:keepNext/>
            </w:pPr>
            <w:r w:rsidRPr="00183DF4">
              <w:t>Komisijos siūlomas tekstas</w:t>
            </w:r>
          </w:p>
        </w:tc>
        <w:tc>
          <w:tcPr>
            <w:tcW w:w="4876" w:type="dxa"/>
            <w:hideMark/>
          </w:tcPr>
          <w:p w14:paraId="2FD1DA96" w14:textId="77777777" w:rsidR="007E32AB" w:rsidRPr="00183DF4" w:rsidRDefault="007E32AB" w:rsidP="00176318">
            <w:pPr>
              <w:pStyle w:val="ColumnHeading"/>
              <w:keepNext/>
            </w:pPr>
            <w:r w:rsidRPr="00183DF4">
              <w:t>Pakeitimas</w:t>
            </w:r>
          </w:p>
        </w:tc>
      </w:tr>
      <w:tr w:rsidR="007E32AB" w:rsidRPr="00183DF4" w14:paraId="3707C4CF" w14:textId="77777777" w:rsidTr="00176318">
        <w:trPr>
          <w:jc w:val="center"/>
        </w:trPr>
        <w:tc>
          <w:tcPr>
            <w:tcW w:w="4876" w:type="dxa"/>
            <w:hideMark/>
          </w:tcPr>
          <w:p w14:paraId="51A7E462" w14:textId="77777777" w:rsidR="007E32AB" w:rsidRPr="00183DF4" w:rsidRDefault="007E32AB" w:rsidP="00176318">
            <w:pPr>
              <w:pStyle w:val="Normal6"/>
            </w:pPr>
            <w:r w:rsidRPr="00183DF4">
              <w:t>Valstybės narės gali pareikalauti, kad prašytojai apmokėtų 3 dalyje numatytas visas su materialinėmis priėmimo sąlygomis susijusias išlaidas arba jų dalį , jei prašytojai turi pakankamai lėšų, pavyzdžiui, jei jie pakankamai ilgą laiką dirbo.</w:t>
            </w:r>
          </w:p>
        </w:tc>
        <w:tc>
          <w:tcPr>
            <w:tcW w:w="4876" w:type="dxa"/>
            <w:hideMark/>
          </w:tcPr>
          <w:p w14:paraId="30F1604A" w14:textId="77777777" w:rsidR="007E32AB" w:rsidRPr="00183DF4" w:rsidRDefault="007E32AB" w:rsidP="00176318">
            <w:pPr>
              <w:pStyle w:val="Normal6"/>
              <w:rPr>
                <w:szCs w:val="24"/>
              </w:rPr>
            </w:pPr>
            <w:r w:rsidRPr="00183DF4">
              <w:t xml:space="preserve">Valstybės narės gali pareikalauti, kad prašytojai apmokėtų 3 dalyje numatytas visas su materialinėmis priėmimo sąlygomis </w:t>
            </w:r>
            <w:r w:rsidRPr="00183DF4">
              <w:rPr>
                <w:b/>
                <w:i/>
              </w:rPr>
              <w:t xml:space="preserve">ir sveikatos priežiūra </w:t>
            </w:r>
            <w:r w:rsidRPr="00183DF4">
              <w:t>susijusias išlaidas arba jų dalį, jei prašytojai turi pakankamai lėšų, pavyzdžiui, jei jie pakankamai ilgą laiką dirbo.</w:t>
            </w:r>
          </w:p>
        </w:tc>
      </w:tr>
    </w:tbl>
    <w:p w14:paraId="40160F7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95B3E84" w14:textId="77777777" w:rsidR="007E32AB" w:rsidRPr="00183DF4" w:rsidRDefault="007E32AB" w:rsidP="007E32AB">
      <w:r w:rsidRPr="00183DF4">
        <w:rPr>
          <w:rStyle w:val="HideTWBExt"/>
          <w:noProof w:val="0"/>
        </w:rPr>
        <w:t>&lt;/AmendB&gt;</w:t>
      </w:r>
    </w:p>
    <w:p w14:paraId="575EEC8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360</w:t>
      </w:r>
      <w:r w:rsidRPr="00183DF4">
        <w:rPr>
          <w:rStyle w:val="HideTWBExt"/>
          <w:b w:val="0"/>
          <w:noProof w:val="0"/>
        </w:rPr>
        <w:t>&lt;/NumAmB&gt;</w:t>
      </w:r>
    </w:p>
    <w:p w14:paraId="6FA3BDD1"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77B5FA87" w14:textId="77777777" w:rsidR="007E32AB" w:rsidRPr="00183DF4" w:rsidRDefault="007E32AB" w:rsidP="007E32AB">
      <w:r w:rsidRPr="00183DF4">
        <w:rPr>
          <w:rStyle w:val="HideTWBExt"/>
          <w:noProof w:val="0"/>
        </w:rPr>
        <w:t>&lt;/RepeatBlock-By&gt;</w:t>
      </w:r>
    </w:p>
    <w:p w14:paraId="1B58F3C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E8CA79B" w14:textId="2B737338" w:rsidR="007E32AB" w:rsidRPr="00183DF4" w:rsidRDefault="007E32AB" w:rsidP="007E32AB">
      <w:pPr>
        <w:pStyle w:val="NormalBold"/>
      </w:pPr>
      <w:r w:rsidRPr="00183DF4">
        <w:rPr>
          <w:rStyle w:val="HideTWBExt"/>
          <w:b w:val="0"/>
          <w:noProof w:val="0"/>
        </w:rPr>
        <w:t>&lt;Article&gt;</w:t>
      </w:r>
      <w:r w:rsidRPr="00183DF4">
        <w:t xml:space="preserve">16 straipsnio 4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D1C9AC7" w14:textId="77777777" w:rsidTr="00176318">
        <w:trPr>
          <w:jc w:val="center"/>
        </w:trPr>
        <w:tc>
          <w:tcPr>
            <w:tcW w:w="9752" w:type="dxa"/>
            <w:gridSpan w:val="2"/>
          </w:tcPr>
          <w:p w14:paraId="3506B363" w14:textId="77777777" w:rsidR="007E32AB" w:rsidRPr="00183DF4" w:rsidRDefault="007E32AB" w:rsidP="00176318">
            <w:pPr>
              <w:keepNext/>
            </w:pPr>
          </w:p>
        </w:tc>
      </w:tr>
      <w:tr w:rsidR="007E32AB" w:rsidRPr="00183DF4" w14:paraId="18DA91CB" w14:textId="77777777" w:rsidTr="00176318">
        <w:trPr>
          <w:jc w:val="center"/>
        </w:trPr>
        <w:tc>
          <w:tcPr>
            <w:tcW w:w="4876" w:type="dxa"/>
            <w:hideMark/>
          </w:tcPr>
          <w:p w14:paraId="2D6ABEE1" w14:textId="77777777" w:rsidR="007E32AB" w:rsidRPr="00183DF4" w:rsidRDefault="007E32AB" w:rsidP="00176318">
            <w:pPr>
              <w:pStyle w:val="ColumnHeading"/>
              <w:keepNext/>
            </w:pPr>
            <w:r w:rsidRPr="00183DF4">
              <w:t>Komisijos siūlomas tekstas</w:t>
            </w:r>
          </w:p>
        </w:tc>
        <w:tc>
          <w:tcPr>
            <w:tcW w:w="4876" w:type="dxa"/>
            <w:hideMark/>
          </w:tcPr>
          <w:p w14:paraId="73297781" w14:textId="77777777" w:rsidR="007E32AB" w:rsidRPr="00183DF4" w:rsidRDefault="007E32AB" w:rsidP="00176318">
            <w:pPr>
              <w:pStyle w:val="ColumnHeading"/>
              <w:keepNext/>
            </w:pPr>
            <w:r w:rsidRPr="00183DF4">
              <w:t>Pakeitimas</w:t>
            </w:r>
          </w:p>
        </w:tc>
      </w:tr>
      <w:tr w:rsidR="007E32AB" w:rsidRPr="00183DF4" w14:paraId="456A5C61" w14:textId="77777777" w:rsidTr="00176318">
        <w:trPr>
          <w:jc w:val="center"/>
        </w:trPr>
        <w:tc>
          <w:tcPr>
            <w:tcW w:w="4876" w:type="dxa"/>
            <w:hideMark/>
          </w:tcPr>
          <w:p w14:paraId="1417CB07" w14:textId="77777777" w:rsidR="007E32AB" w:rsidRPr="00183DF4" w:rsidRDefault="007E32AB" w:rsidP="00176318">
            <w:pPr>
              <w:pStyle w:val="Normal6"/>
            </w:pPr>
            <w:r w:rsidRPr="00183DF4">
              <w:t>Jei paaiškėja, jog prašytojas turėjo pakankamai lėšų apmokėti už suteiktas materialines priėmimo sąlygas tuo metu, kai tie pagrindiniai poreikiai buvo tenkinami nemokamai, valstybės narės</w:t>
            </w:r>
            <w:r w:rsidRPr="00183DF4">
              <w:rPr>
                <w:b/>
                <w:i/>
              </w:rPr>
              <w:t xml:space="preserve"> gali pareikalauti</w:t>
            </w:r>
            <w:r w:rsidRPr="00183DF4">
              <w:t>, kad prašytojas padengtų išlaidas.</w:t>
            </w:r>
          </w:p>
        </w:tc>
        <w:tc>
          <w:tcPr>
            <w:tcW w:w="4876" w:type="dxa"/>
            <w:hideMark/>
          </w:tcPr>
          <w:p w14:paraId="6FD47A72" w14:textId="77777777" w:rsidR="007E32AB" w:rsidRPr="00183DF4" w:rsidRDefault="007E32AB" w:rsidP="00176318">
            <w:pPr>
              <w:pStyle w:val="Normal6"/>
              <w:rPr>
                <w:szCs w:val="24"/>
              </w:rPr>
            </w:pPr>
            <w:r w:rsidRPr="00183DF4">
              <w:t xml:space="preserve">Jei paaiškėja, jog prašytojas </w:t>
            </w:r>
            <w:r w:rsidRPr="00183DF4">
              <w:rPr>
                <w:b/>
                <w:i/>
              </w:rPr>
              <w:t xml:space="preserve">arba jo šeimos nariai </w:t>
            </w:r>
            <w:r w:rsidRPr="00183DF4">
              <w:t xml:space="preserve">turėjo pakankamai lėšų apmokėti už suteiktas materialines priėmimo sąlygas tuo metu, kai tie pagrindiniai poreikiai buvo tenkinami nemokamai, valstybės narės </w:t>
            </w:r>
            <w:r w:rsidRPr="00183DF4">
              <w:rPr>
                <w:b/>
                <w:i/>
              </w:rPr>
              <w:t>pareikalauja</w:t>
            </w:r>
            <w:r w:rsidRPr="00183DF4">
              <w:t>, kad prašytojas padengtų išlaidas.</w:t>
            </w:r>
          </w:p>
        </w:tc>
      </w:tr>
    </w:tbl>
    <w:p w14:paraId="1C66BD8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C82623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0FE1D2A" w14:textId="77777777" w:rsidR="007E32AB" w:rsidRPr="00183DF4" w:rsidRDefault="007E32AB" w:rsidP="007E32AB">
      <w:pPr>
        <w:pStyle w:val="Normal12Italic"/>
        <w:rPr>
          <w:noProof w:val="0"/>
        </w:rPr>
      </w:pPr>
      <w:r w:rsidRPr="00183DF4">
        <w:rPr>
          <w:noProof w:val="0"/>
        </w:rPr>
        <w:t>Prašytojas privalo grąžinti socialines išmokas, jeigu jos buvo skirtos nepagrįstai.</w:t>
      </w:r>
    </w:p>
    <w:p w14:paraId="4FB1978B" w14:textId="77777777" w:rsidR="007E32AB" w:rsidRPr="00183DF4" w:rsidRDefault="007E32AB" w:rsidP="007E32AB">
      <w:r w:rsidRPr="00183DF4">
        <w:rPr>
          <w:rStyle w:val="HideTWBExt"/>
          <w:noProof w:val="0"/>
        </w:rPr>
        <w:t>&lt;/AmendB&gt;</w:t>
      </w:r>
    </w:p>
    <w:p w14:paraId="22D0CB6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361</w:t>
      </w:r>
      <w:r w:rsidRPr="00183DF4">
        <w:rPr>
          <w:rStyle w:val="HideTWBExt"/>
          <w:b w:val="0"/>
          <w:noProof w:val="0"/>
        </w:rPr>
        <w:t>&lt;/NumAmB&gt;</w:t>
      </w:r>
    </w:p>
    <w:p w14:paraId="3F17EEA2"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142A89E1" w14:textId="77777777" w:rsidR="007E32AB" w:rsidRPr="00183DF4" w:rsidRDefault="007E32AB" w:rsidP="007E32AB">
      <w:r w:rsidRPr="00183DF4">
        <w:rPr>
          <w:rStyle w:val="HideTWBExt"/>
          <w:noProof w:val="0"/>
        </w:rPr>
        <w:t>&lt;/RepeatBlock-By&gt;</w:t>
      </w:r>
    </w:p>
    <w:p w14:paraId="3EF84C1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68BCF8B" w14:textId="39ACCAD5" w:rsidR="007E32AB" w:rsidRPr="00183DF4" w:rsidRDefault="007E32AB" w:rsidP="007E32AB">
      <w:pPr>
        <w:pStyle w:val="NormalBold"/>
      </w:pPr>
      <w:r w:rsidRPr="00183DF4">
        <w:rPr>
          <w:rStyle w:val="HideTWBExt"/>
          <w:b w:val="0"/>
          <w:noProof w:val="0"/>
        </w:rPr>
        <w:t>&lt;Article&gt;</w:t>
      </w:r>
      <w:r w:rsidRPr="00183DF4">
        <w:t xml:space="preserve">16 straipsnio 4 dalies </w:t>
      </w:r>
      <w:r w:rsidR="0095367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2EAB01B" w14:textId="77777777" w:rsidTr="00176318">
        <w:trPr>
          <w:jc w:val="center"/>
        </w:trPr>
        <w:tc>
          <w:tcPr>
            <w:tcW w:w="9752" w:type="dxa"/>
            <w:gridSpan w:val="2"/>
          </w:tcPr>
          <w:p w14:paraId="4CA5E262" w14:textId="77777777" w:rsidR="007E32AB" w:rsidRPr="00183DF4" w:rsidRDefault="007E32AB" w:rsidP="00176318">
            <w:pPr>
              <w:keepNext/>
            </w:pPr>
          </w:p>
        </w:tc>
      </w:tr>
      <w:tr w:rsidR="007E32AB" w:rsidRPr="00183DF4" w14:paraId="33F6A713" w14:textId="77777777" w:rsidTr="00176318">
        <w:trPr>
          <w:jc w:val="center"/>
        </w:trPr>
        <w:tc>
          <w:tcPr>
            <w:tcW w:w="4876" w:type="dxa"/>
            <w:hideMark/>
          </w:tcPr>
          <w:p w14:paraId="5072C1DE" w14:textId="77777777" w:rsidR="007E32AB" w:rsidRPr="00183DF4" w:rsidRDefault="007E32AB" w:rsidP="00176318">
            <w:pPr>
              <w:pStyle w:val="ColumnHeading"/>
              <w:keepNext/>
            </w:pPr>
            <w:r w:rsidRPr="00183DF4">
              <w:t>Komisijos siūlomas tekstas</w:t>
            </w:r>
          </w:p>
        </w:tc>
        <w:tc>
          <w:tcPr>
            <w:tcW w:w="4876" w:type="dxa"/>
            <w:hideMark/>
          </w:tcPr>
          <w:p w14:paraId="5D84351E" w14:textId="77777777" w:rsidR="007E32AB" w:rsidRPr="00183DF4" w:rsidRDefault="007E32AB" w:rsidP="00176318">
            <w:pPr>
              <w:pStyle w:val="ColumnHeading"/>
              <w:keepNext/>
            </w:pPr>
            <w:r w:rsidRPr="00183DF4">
              <w:t>Pakeitimas</w:t>
            </w:r>
          </w:p>
        </w:tc>
      </w:tr>
      <w:tr w:rsidR="007E32AB" w:rsidRPr="00183DF4" w14:paraId="5FF0A862" w14:textId="77777777" w:rsidTr="00176318">
        <w:trPr>
          <w:jc w:val="center"/>
        </w:trPr>
        <w:tc>
          <w:tcPr>
            <w:tcW w:w="4876" w:type="dxa"/>
            <w:hideMark/>
          </w:tcPr>
          <w:p w14:paraId="18746251" w14:textId="77777777" w:rsidR="007E32AB" w:rsidRPr="00183DF4" w:rsidRDefault="007E32AB" w:rsidP="00176318">
            <w:pPr>
              <w:pStyle w:val="Normal6"/>
            </w:pPr>
            <w:r w:rsidRPr="00183DF4">
              <w:t>Jei paaiškėja, jog prašytojas turėjo pakankamai lėšų apmokėti už suteiktas materialines priėmimo sąlygas tuo metu, kai tie pagrindiniai poreikiai buvo tenkinami nemokamai, valstybės narės gali pareikalauti, kad prašytojas padengtų išlaidas.</w:t>
            </w:r>
          </w:p>
        </w:tc>
        <w:tc>
          <w:tcPr>
            <w:tcW w:w="4876" w:type="dxa"/>
            <w:hideMark/>
          </w:tcPr>
          <w:p w14:paraId="43EC6BCE" w14:textId="77777777" w:rsidR="007E32AB" w:rsidRPr="00183DF4" w:rsidRDefault="007E32AB" w:rsidP="00176318">
            <w:pPr>
              <w:pStyle w:val="Normal6"/>
              <w:rPr>
                <w:szCs w:val="24"/>
              </w:rPr>
            </w:pPr>
            <w:r w:rsidRPr="00183DF4">
              <w:t xml:space="preserve">Jei paaiškėja, jog prašytojas turėjo pakankamai lėšų apmokėti už suteiktas materialines priėmimo sąlygas </w:t>
            </w:r>
            <w:r w:rsidRPr="00183DF4">
              <w:rPr>
                <w:b/>
                <w:i/>
              </w:rPr>
              <w:t>ir sveikatos priežiūrą</w:t>
            </w:r>
            <w:r w:rsidRPr="00183DF4">
              <w:t xml:space="preserve"> tuo metu, kai tie pagrindiniai poreikiai buvo tenkinami nemokamai, valstybės narės gali pareikalauti, kad prašytojas padengtų išlaidas.</w:t>
            </w:r>
          </w:p>
        </w:tc>
      </w:tr>
    </w:tbl>
    <w:p w14:paraId="2E789CA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41F9A52" w14:textId="77777777" w:rsidR="007E32AB" w:rsidRPr="00183DF4" w:rsidRDefault="007E32AB" w:rsidP="007E32AB">
      <w:r w:rsidRPr="00183DF4">
        <w:rPr>
          <w:rStyle w:val="HideTWBExt"/>
          <w:noProof w:val="0"/>
        </w:rPr>
        <w:t>&lt;/AmendB&gt;</w:t>
      </w:r>
    </w:p>
    <w:p w14:paraId="169C23B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362</w:t>
      </w:r>
      <w:r w:rsidRPr="00183DF4">
        <w:rPr>
          <w:rStyle w:val="HideTWBExt"/>
          <w:b w:val="0"/>
          <w:noProof w:val="0"/>
        </w:rPr>
        <w:t>&lt;/NumAmB&gt;</w:t>
      </w:r>
    </w:p>
    <w:p w14:paraId="7F14267B"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4315438E" w14:textId="77777777" w:rsidR="007E32AB" w:rsidRPr="00183DF4" w:rsidRDefault="007E32AB" w:rsidP="007E32AB">
      <w:r w:rsidRPr="00183DF4">
        <w:rPr>
          <w:rStyle w:val="HideTWBExt"/>
          <w:noProof w:val="0"/>
        </w:rPr>
        <w:t>&lt;/RepeatBlock-By&gt;</w:t>
      </w:r>
    </w:p>
    <w:p w14:paraId="21CD76A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24CC25F" w14:textId="77777777" w:rsidR="007E32AB" w:rsidRPr="00183DF4" w:rsidRDefault="007E32AB" w:rsidP="007E32AB">
      <w:pPr>
        <w:pStyle w:val="NormalBold"/>
      </w:pPr>
      <w:r w:rsidRPr="00183DF4">
        <w:rPr>
          <w:rStyle w:val="HideTWBExt"/>
          <w:b w:val="0"/>
          <w:noProof w:val="0"/>
        </w:rPr>
        <w:t>&lt;Article&gt;</w:t>
      </w:r>
      <w:r w:rsidRPr="00183DF4">
        <w:t>16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3F538DE" w14:textId="77777777" w:rsidTr="00176318">
        <w:trPr>
          <w:jc w:val="center"/>
        </w:trPr>
        <w:tc>
          <w:tcPr>
            <w:tcW w:w="9752" w:type="dxa"/>
            <w:gridSpan w:val="2"/>
          </w:tcPr>
          <w:p w14:paraId="35C9A615" w14:textId="77777777" w:rsidR="007E32AB" w:rsidRPr="00183DF4" w:rsidRDefault="007E32AB" w:rsidP="00176318">
            <w:pPr>
              <w:keepNext/>
            </w:pPr>
          </w:p>
        </w:tc>
      </w:tr>
      <w:tr w:rsidR="007E32AB" w:rsidRPr="00183DF4" w14:paraId="4D6B572F" w14:textId="77777777" w:rsidTr="00176318">
        <w:trPr>
          <w:jc w:val="center"/>
        </w:trPr>
        <w:tc>
          <w:tcPr>
            <w:tcW w:w="4876" w:type="dxa"/>
            <w:hideMark/>
          </w:tcPr>
          <w:p w14:paraId="419349D5" w14:textId="77777777" w:rsidR="007E32AB" w:rsidRPr="00183DF4" w:rsidRDefault="007E32AB" w:rsidP="00176318">
            <w:pPr>
              <w:pStyle w:val="ColumnHeading"/>
              <w:keepNext/>
            </w:pPr>
            <w:r w:rsidRPr="00183DF4">
              <w:t>Komisijos siūlomas tekstas</w:t>
            </w:r>
          </w:p>
        </w:tc>
        <w:tc>
          <w:tcPr>
            <w:tcW w:w="4876" w:type="dxa"/>
            <w:hideMark/>
          </w:tcPr>
          <w:p w14:paraId="4A843829" w14:textId="77777777" w:rsidR="007E32AB" w:rsidRPr="00183DF4" w:rsidRDefault="007E32AB" w:rsidP="00176318">
            <w:pPr>
              <w:pStyle w:val="ColumnHeading"/>
              <w:keepNext/>
            </w:pPr>
            <w:r w:rsidRPr="00183DF4">
              <w:t>Pakeitimas</w:t>
            </w:r>
          </w:p>
        </w:tc>
      </w:tr>
      <w:tr w:rsidR="007E32AB" w:rsidRPr="00183DF4" w14:paraId="15C6AE7E" w14:textId="77777777" w:rsidTr="00176318">
        <w:trPr>
          <w:jc w:val="center"/>
        </w:trPr>
        <w:tc>
          <w:tcPr>
            <w:tcW w:w="4876" w:type="dxa"/>
            <w:hideMark/>
          </w:tcPr>
          <w:p w14:paraId="29FC7B32" w14:textId="77777777" w:rsidR="007E32AB" w:rsidRPr="00183DF4" w:rsidRDefault="007E32AB" w:rsidP="00176318">
            <w:pPr>
              <w:pStyle w:val="Normal6"/>
            </w:pPr>
            <w:r w:rsidRPr="00183DF4">
              <w:t>5.</w:t>
            </w:r>
            <w:r w:rsidRPr="00183DF4">
              <w:tab/>
              <w:t xml:space="preserve">Vertindamos prašytojo išteklius, prašydamos </w:t>
            </w:r>
            <w:r w:rsidRPr="00183DF4">
              <w:rPr>
                <w:b/>
                <w:i/>
              </w:rPr>
              <w:t>prašytojo</w:t>
            </w:r>
            <w:r w:rsidRPr="00183DF4">
              <w:t xml:space="preserve"> padengti visas arba dalį materialinių priėmimo sąlygų išlaidų arba grąžinti lėšas pagal 4 dalį, valstybės narės laikosi proporcingumo principo. Valstybės narės</w:t>
            </w:r>
            <w:r w:rsidRPr="00183DF4">
              <w:rPr>
                <w:b/>
                <w:i/>
              </w:rPr>
              <w:t xml:space="preserve"> taip pat atsižvelgia į konkrečią prašytojo padėtį ir gerbia jo orumą bei asmens neliečiamumą, įskaitant specialius prašytojo priėmimo poreikius. Valstybės narės</w:t>
            </w:r>
            <w:r w:rsidRPr="00183DF4">
              <w:t xml:space="preserve"> bet kuriomis aplinkybėmis užtikrina prašytojui tinkamą gyvenimo lygį, kuriuo suteikiamos jo pragyvenimo garantijos </w:t>
            </w:r>
            <w:r w:rsidRPr="00183DF4">
              <w:rPr>
                <w:b/>
                <w:i/>
              </w:rPr>
              <w:t>ir apsaugoma jo fizinė bei psichinė sveikata</w:t>
            </w:r>
            <w:r w:rsidRPr="00183DF4">
              <w:t>.</w:t>
            </w:r>
          </w:p>
        </w:tc>
        <w:tc>
          <w:tcPr>
            <w:tcW w:w="4876" w:type="dxa"/>
            <w:hideMark/>
          </w:tcPr>
          <w:p w14:paraId="560EEDD3" w14:textId="77777777" w:rsidR="007E32AB" w:rsidRPr="00183DF4" w:rsidRDefault="007E32AB" w:rsidP="00176318">
            <w:pPr>
              <w:pStyle w:val="Normal6"/>
              <w:rPr>
                <w:szCs w:val="24"/>
              </w:rPr>
            </w:pPr>
            <w:r w:rsidRPr="00183DF4">
              <w:t>5.</w:t>
            </w:r>
            <w:r w:rsidRPr="00183DF4">
              <w:tab/>
              <w:t xml:space="preserve">Vertindamos prašytojo </w:t>
            </w:r>
            <w:r w:rsidRPr="00183DF4">
              <w:rPr>
                <w:b/>
                <w:i/>
              </w:rPr>
              <w:t xml:space="preserve">arba jo šeimos narių </w:t>
            </w:r>
            <w:r w:rsidRPr="00183DF4">
              <w:t xml:space="preserve">išteklius, prašydamos </w:t>
            </w:r>
            <w:r w:rsidRPr="00183DF4">
              <w:rPr>
                <w:b/>
                <w:i/>
              </w:rPr>
              <w:t>jų</w:t>
            </w:r>
            <w:r w:rsidRPr="00183DF4">
              <w:t xml:space="preserve"> padengti visas arba dalį materialinių priėmimo sąlygų išlaidų arba grąžinti lėšas pagal 4 dalį, valstybės narės laikosi proporcingumo principo. Valstybės narės bet kuriomis aplinkybėmis užtikrina prašytojui tinkamą gyvenimo lygį, kuriuo suteikiamos jo pragyvenimo garantijos.</w:t>
            </w:r>
          </w:p>
        </w:tc>
      </w:tr>
    </w:tbl>
    <w:p w14:paraId="0220CE6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F9AE27E" w14:textId="77777777" w:rsidR="007E32AB" w:rsidRPr="00183DF4" w:rsidRDefault="007E32AB" w:rsidP="007E32AB">
      <w:r w:rsidRPr="00183DF4">
        <w:rPr>
          <w:rStyle w:val="HideTWBExt"/>
          <w:noProof w:val="0"/>
        </w:rPr>
        <w:t>&lt;/AmendB&gt;</w:t>
      </w:r>
    </w:p>
    <w:p w14:paraId="655C71D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363</w:t>
      </w:r>
      <w:r w:rsidRPr="00183DF4">
        <w:rPr>
          <w:rStyle w:val="HideTWBExt"/>
          <w:b w:val="0"/>
          <w:noProof w:val="0"/>
        </w:rPr>
        <w:t>&lt;/NumAmB&gt;</w:t>
      </w:r>
    </w:p>
    <w:p w14:paraId="26878C76"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3924586B" w14:textId="77777777" w:rsidR="007E32AB" w:rsidRPr="00183DF4" w:rsidRDefault="007E32AB" w:rsidP="007E32AB">
      <w:r w:rsidRPr="00183DF4">
        <w:rPr>
          <w:rStyle w:val="HideTWBExt"/>
          <w:noProof w:val="0"/>
        </w:rPr>
        <w:t>&lt;/RepeatBlock-By&gt;</w:t>
      </w:r>
    </w:p>
    <w:p w14:paraId="4260DAA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8B069EC" w14:textId="77777777" w:rsidR="007E32AB" w:rsidRPr="00183DF4" w:rsidRDefault="007E32AB" w:rsidP="007E32AB">
      <w:pPr>
        <w:pStyle w:val="NormalBold"/>
      </w:pPr>
      <w:r w:rsidRPr="00183DF4">
        <w:rPr>
          <w:rStyle w:val="HideTWBExt"/>
          <w:b w:val="0"/>
          <w:noProof w:val="0"/>
        </w:rPr>
        <w:t>&lt;Article&gt;</w:t>
      </w:r>
      <w:r w:rsidRPr="00183DF4">
        <w:t>16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5A560F4" w14:textId="77777777" w:rsidTr="00176318">
        <w:trPr>
          <w:jc w:val="center"/>
        </w:trPr>
        <w:tc>
          <w:tcPr>
            <w:tcW w:w="9752" w:type="dxa"/>
            <w:gridSpan w:val="2"/>
          </w:tcPr>
          <w:p w14:paraId="42DC39E2" w14:textId="77777777" w:rsidR="007E32AB" w:rsidRPr="00183DF4" w:rsidRDefault="007E32AB" w:rsidP="00176318">
            <w:pPr>
              <w:keepNext/>
            </w:pPr>
          </w:p>
        </w:tc>
      </w:tr>
      <w:tr w:rsidR="007E32AB" w:rsidRPr="00183DF4" w14:paraId="067583DE" w14:textId="77777777" w:rsidTr="00176318">
        <w:trPr>
          <w:jc w:val="center"/>
        </w:trPr>
        <w:tc>
          <w:tcPr>
            <w:tcW w:w="4876" w:type="dxa"/>
            <w:hideMark/>
          </w:tcPr>
          <w:p w14:paraId="04853FEB" w14:textId="77777777" w:rsidR="007E32AB" w:rsidRPr="00183DF4" w:rsidRDefault="007E32AB" w:rsidP="00176318">
            <w:pPr>
              <w:pStyle w:val="ColumnHeading"/>
              <w:keepNext/>
            </w:pPr>
            <w:r w:rsidRPr="00183DF4">
              <w:t>Komisijos siūlomas tekstas</w:t>
            </w:r>
          </w:p>
        </w:tc>
        <w:tc>
          <w:tcPr>
            <w:tcW w:w="4876" w:type="dxa"/>
            <w:hideMark/>
          </w:tcPr>
          <w:p w14:paraId="06F1D498" w14:textId="77777777" w:rsidR="007E32AB" w:rsidRPr="00183DF4" w:rsidRDefault="007E32AB" w:rsidP="00176318">
            <w:pPr>
              <w:pStyle w:val="ColumnHeading"/>
              <w:keepNext/>
            </w:pPr>
            <w:r w:rsidRPr="00183DF4">
              <w:t>Pakeitimas</w:t>
            </w:r>
          </w:p>
        </w:tc>
      </w:tr>
      <w:tr w:rsidR="007E32AB" w:rsidRPr="00183DF4" w14:paraId="69BB6311" w14:textId="77777777" w:rsidTr="00176318">
        <w:trPr>
          <w:jc w:val="center"/>
        </w:trPr>
        <w:tc>
          <w:tcPr>
            <w:tcW w:w="4876" w:type="dxa"/>
            <w:hideMark/>
          </w:tcPr>
          <w:p w14:paraId="65509B69" w14:textId="77777777" w:rsidR="007E32AB" w:rsidRPr="00183DF4" w:rsidRDefault="007E32AB" w:rsidP="00176318">
            <w:pPr>
              <w:pStyle w:val="Normal6"/>
            </w:pPr>
            <w:r w:rsidRPr="00183DF4">
              <w:t>5.</w:t>
            </w:r>
            <w:r w:rsidRPr="00183DF4">
              <w:tab/>
              <w:t xml:space="preserve">Vertindamos prašytojo išteklius, prašydamos prašytojo padengti visas arba dalį materialinių priėmimo sąlygų išlaidų arba grąžinti lėšas pagal 4 dalį, valstybės narės laikosi proporcingumo principo. Valstybės narės taip pat atsižvelgia į konkrečią prašytojo padėtį ir gerbia jo orumą bei asmens neliečiamumą, įskaitant specialius prašytojo priėmimo poreikius. </w:t>
            </w:r>
            <w:r w:rsidRPr="00183DF4">
              <w:rPr>
                <w:b/>
                <w:i/>
              </w:rPr>
              <w:t>Valstybės narės bet kuriomis aplinkybėmis užtikrina prašytojui tinkamą gyvenimo lygį, kuriuo suteikiamos jo pragyvenimo garantijos ir apsaugoma jo fizinė bei psichinė sveikata.</w:t>
            </w:r>
          </w:p>
        </w:tc>
        <w:tc>
          <w:tcPr>
            <w:tcW w:w="4876" w:type="dxa"/>
            <w:hideMark/>
          </w:tcPr>
          <w:p w14:paraId="6066FB16" w14:textId="77777777" w:rsidR="007E32AB" w:rsidRPr="00183DF4" w:rsidRDefault="007E32AB" w:rsidP="00176318">
            <w:pPr>
              <w:pStyle w:val="Normal6"/>
              <w:rPr>
                <w:szCs w:val="24"/>
              </w:rPr>
            </w:pPr>
            <w:r w:rsidRPr="00183DF4">
              <w:t>5.</w:t>
            </w:r>
            <w:r w:rsidRPr="00183DF4">
              <w:tab/>
              <w:t xml:space="preserve">Vertindamos prašytojo išteklius, prašydamos prašytojo padengti visas arba dalį materialinių priėmimo sąlygų </w:t>
            </w:r>
            <w:r w:rsidRPr="00183DF4">
              <w:rPr>
                <w:b/>
                <w:i/>
              </w:rPr>
              <w:t xml:space="preserve">ir sveikatos priežiūros </w:t>
            </w:r>
            <w:r w:rsidRPr="00183DF4">
              <w:t>išlaidų arba grąžinti lėšas pagal 4 dalį, valstybės narės laikosi proporcingumo principo. Valstybės narės taip pat atsižvelgia į konkrečią prašytojo padėtį ir gerbia jo orumą bei asmens neliečiamumą, įskaitant specialius prašytojo priėmimo poreikius.</w:t>
            </w:r>
          </w:p>
        </w:tc>
      </w:tr>
    </w:tbl>
    <w:p w14:paraId="54D4687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3B90056" w14:textId="77777777" w:rsidR="007E32AB" w:rsidRPr="00183DF4" w:rsidRDefault="007E32AB" w:rsidP="007E32AB">
      <w:r w:rsidRPr="00183DF4">
        <w:rPr>
          <w:rStyle w:val="HideTWBExt"/>
          <w:noProof w:val="0"/>
        </w:rPr>
        <w:t>&lt;/AmendB&gt;</w:t>
      </w:r>
    </w:p>
    <w:p w14:paraId="3270AEF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364</w:t>
      </w:r>
      <w:r w:rsidRPr="00183DF4">
        <w:rPr>
          <w:rStyle w:val="HideTWBExt"/>
          <w:b w:val="0"/>
          <w:noProof w:val="0"/>
        </w:rPr>
        <w:t>&lt;/NumAmB&gt;</w:t>
      </w:r>
    </w:p>
    <w:p w14:paraId="27F49F95"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6E9AE1E8"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6D965C3" w14:textId="77777777" w:rsidR="007E32AB" w:rsidRPr="00183DF4" w:rsidRDefault="007E32AB" w:rsidP="007E32AB">
      <w:r w:rsidRPr="00183DF4">
        <w:rPr>
          <w:rStyle w:val="HideTWBExt"/>
          <w:noProof w:val="0"/>
        </w:rPr>
        <w:t>&lt;/RepeatBlock-By&gt;</w:t>
      </w:r>
    </w:p>
    <w:p w14:paraId="1D21B3A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0F5978F" w14:textId="77777777" w:rsidR="007E32AB" w:rsidRPr="00183DF4" w:rsidRDefault="007E32AB" w:rsidP="007E32AB">
      <w:pPr>
        <w:pStyle w:val="NormalBold"/>
      </w:pPr>
      <w:r w:rsidRPr="00183DF4">
        <w:rPr>
          <w:rStyle w:val="HideTWBExt"/>
          <w:b w:val="0"/>
          <w:noProof w:val="0"/>
        </w:rPr>
        <w:t>&lt;Article&gt;</w:t>
      </w:r>
      <w:r w:rsidRPr="00183DF4">
        <w:t>16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754F29A" w14:textId="77777777" w:rsidTr="00176318">
        <w:trPr>
          <w:jc w:val="center"/>
        </w:trPr>
        <w:tc>
          <w:tcPr>
            <w:tcW w:w="9752" w:type="dxa"/>
            <w:gridSpan w:val="2"/>
          </w:tcPr>
          <w:p w14:paraId="58C421E3" w14:textId="77777777" w:rsidR="007E32AB" w:rsidRPr="00183DF4" w:rsidRDefault="007E32AB" w:rsidP="00176318">
            <w:pPr>
              <w:keepNext/>
            </w:pPr>
          </w:p>
        </w:tc>
      </w:tr>
      <w:tr w:rsidR="007E32AB" w:rsidRPr="00183DF4" w14:paraId="612CC30E" w14:textId="77777777" w:rsidTr="00176318">
        <w:trPr>
          <w:jc w:val="center"/>
        </w:trPr>
        <w:tc>
          <w:tcPr>
            <w:tcW w:w="4876" w:type="dxa"/>
            <w:hideMark/>
          </w:tcPr>
          <w:p w14:paraId="10EC08CA" w14:textId="77777777" w:rsidR="007E32AB" w:rsidRPr="00183DF4" w:rsidRDefault="007E32AB" w:rsidP="00176318">
            <w:pPr>
              <w:pStyle w:val="ColumnHeading"/>
              <w:keepNext/>
            </w:pPr>
            <w:r w:rsidRPr="00183DF4">
              <w:t>Komisijos siūlomas tekstas</w:t>
            </w:r>
          </w:p>
        </w:tc>
        <w:tc>
          <w:tcPr>
            <w:tcW w:w="4876" w:type="dxa"/>
            <w:hideMark/>
          </w:tcPr>
          <w:p w14:paraId="4A19F730" w14:textId="77777777" w:rsidR="007E32AB" w:rsidRPr="00183DF4" w:rsidRDefault="007E32AB" w:rsidP="00176318">
            <w:pPr>
              <w:pStyle w:val="ColumnHeading"/>
              <w:keepNext/>
            </w:pPr>
            <w:r w:rsidRPr="00183DF4">
              <w:t>Pakeitimas</w:t>
            </w:r>
          </w:p>
        </w:tc>
      </w:tr>
      <w:tr w:rsidR="007E32AB" w:rsidRPr="00183DF4" w14:paraId="69A81A44" w14:textId="77777777" w:rsidTr="00176318">
        <w:trPr>
          <w:jc w:val="center"/>
        </w:trPr>
        <w:tc>
          <w:tcPr>
            <w:tcW w:w="4876" w:type="dxa"/>
            <w:hideMark/>
          </w:tcPr>
          <w:p w14:paraId="0D43C907" w14:textId="77777777" w:rsidR="007E32AB" w:rsidRPr="00183DF4" w:rsidRDefault="007E32AB" w:rsidP="00176318">
            <w:pPr>
              <w:pStyle w:val="Normal6"/>
            </w:pPr>
            <w:r w:rsidRPr="00183DF4">
              <w:t>5.</w:t>
            </w:r>
            <w:r w:rsidRPr="00183DF4">
              <w:tab/>
            </w:r>
            <w:r w:rsidRPr="00183DF4">
              <w:rPr>
                <w:b/>
                <w:i/>
              </w:rPr>
              <w:t xml:space="preserve">Vertindamos prašytojo išteklius, </w:t>
            </w:r>
            <w:r w:rsidRPr="00183DF4">
              <w:t xml:space="preserve">prašydamos prašytojo </w:t>
            </w:r>
            <w:r w:rsidRPr="00183DF4">
              <w:rPr>
                <w:b/>
                <w:i/>
              </w:rPr>
              <w:t>padengti visas arba dalį materialinių priėmimo sąlygų išlaidų arba</w:t>
            </w:r>
            <w:r w:rsidRPr="00183DF4">
              <w:t xml:space="preserve"> grąžinti lėšas pagal 4 dalį, valstybės narės laikosi proporcingumo principo</w:t>
            </w:r>
            <w:r w:rsidRPr="00183DF4">
              <w:rPr>
                <w:b/>
                <w:i/>
              </w:rPr>
              <w:t>. Valstybės narės taip pat</w:t>
            </w:r>
            <w:r w:rsidRPr="00183DF4">
              <w:t xml:space="preserve"> atsižvelgia į konkrečią prašytojo padėtį ir gerbia jo orumą bei asmens neliečiamumą, įskaitant specialius prašytojo priėmimo poreikius. Valstybės narės bet kuriomis aplinkybėmis užtikrina prašytojui tinkamą gyvenimo lygį, kuriuo suteikiamos jo pragyvenimo garantijos ir apsaugoma jo fizinė bei psichinė sveikata.</w:t>
            </w:r>
          </w:p>
        </w:tc>
        <w:tc>
          <w:tcPr>
            <w:tcW w:w="4876" w:type="dxa"/>
            <w:hideMark/>
          </w:tcPr>
          <w:p w14:paraId="7C83DC51" w14:textId="77777777" w:rsidR="007E32AB" w:rsidRPr="00183DF4" w:rsidRDefault="007E32AB" w:rsidP="00176318">
            <w:pPr>
              <w:pStyle w:val="Normal6"/>
              <w:rPr>
                <w:szCs w:val="24"/>
              </w:rPr>
            </w:pPr>
            <w:r w:rsidRPr="00183DF4">
              <w:t>5.</w:t>
            </w:r>
            <w:r w:rsidRPr="00183DF4">
              <w:tab/>
              <w:t xml:space="preserve">Prašydamos prašytojo grąžinti lėšas pagal 4 dalį, valstybės narės laikosi proporcingumo principo </w:t>
            </w:r>
            <w:r w:rsidRPr="00183DF4">
              <w:rPr>
                <w:b/>
                <w:i/>
              </w:rPr>
              <w:t>ir</w:t>
            </w:r>
            <w:r w:rsidRPr="00183DF4">
              <w:t xml:space="preserve"> atsižvelgia į konkrečią prašytojo padėtį ir gerbia jo orumą bei asmens neliečiamumą, įskaitant specialius prašytojo priėmimo poreikius. Valstybės narės bet kuriomis aplinkybėmis užtikrina prašytojui tinkamą gyvenimo lygį, kuriuo suteikiamos jo pragyvenimo garantijos ir apsaugoma jo fizinė bei psichinė sveikata.</w:t>
            </w:r>
          </w:p>
        </w:tc>
      </w:tr>
    </w:tbl>
    <w:p w14:paraId="710492D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7834BA1" w14:textId="77777777" w:rsidR="007E32AB" w:rsidRPr="00183DF4" w:rsidRDefault="007E32AB" w:rsidP="007E32AB">
      <w:r w:rsidRPr="00183DF4">
        <w:rPr>
          <w:rStyle w:val="HideTWBExt"/>
          <w:noProof w:val="0"/>
        </w:rPr>
        <w:t>&lt;/AmendB&gt;</w:t>
      </w:r>
    </w:p>
    <w:p w14:paraId="53C2A6A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365</w:t>
      </w:r>
      <w:r w:rsidRPr="00183DF4">
        <w:rPr>
          <w:rStyle w:val="HideTWBExt"/>
          <w:b w:val="0"/>
          <w:noProof w:val="0"/>
        </w:rPr>
        <w:t>&lt;/NumAmB&gt;</w:t>
      </w:r>
    </w:p>
    <w:p w14:paraId="6D7FEA65"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Elly Schlein, Anna Hedh, Cécile Kashetu Kyenge</w:t>
      </w:r>
      <w:r w:rsidRPr="00183DF4">
        <w:rPr>
          <w:rStyle w:val="HideTWBExt"/>
          <w:b w:val="0"/>
          <w:noProof w:val="0"/>
        </w:rPr>
        <w:t>&lt;/Members&gt;</w:t>
      </w:r>
    </w:p>
    <w:p w14:paraId="5F501874" w14:textId="77777777" w:rsidR="007E32AB" w:rsidRPr="00183DF4" w:rsidRDefault="007E32AB" w:rsidP="007E32AB">
      <w:r w:rsidRPr="00183DF4">
        <w:rPr>
          <w:rStyle w:val="HideTWBExt"/>
          <w:noProof w:val="0"/>
        </w:rPr>
        <w:t>&lt;/RepeatBlock-By&gt;</w:t>
      </w:r>
    </w:p>
    <w:p w14:paraId="1EC70C6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533CBB2" w14:textId="77777777" w:rsidR="007E32AB" w:rsidRPr="00183DF4" w:rsidRDefault="007E32AB" w:rsidP="007E32AB">
      <w:pPr>
        <w:pStyle w:val="NormalBold"/>
      </w:pPr>
      <w:r w:rsidRPr="00183DF4">
        <w:rPr>
          <w:rStyle w:val="HideTWBExt"/>
          <w:b w:val="0"/>
          <w:noProof w:val="0"/>
        </w:rPr>
        <w:t>&lt;Article&gt;</w:t>
      </w:r>
      <w:r w:rsidRPr="00183DF4">
        <w:t>16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DBB399A" w14:textId="77777777" w:rsidTr="00176318">
        <w:trPr>
          <w:jc w:val="center"/>
        </w:trPr>
        <w:tc>
          <w:tcPr>
            <w:tcW w:w="9752" w:type="dxa"/>
            <w:gridSpan w:val="2"/>
          </w:tcPr>
          <w:p w14:paraId="3F1A444E" w14:textId="77777777" w:rsidR="007E32AB" w:rsidRPr="00183DF4" w:rsidRDefault="007E32AB" w:rsidP="00176318">
            <w:pPr>
              <w:keepNext/>
            </w:pPr>
          </w:p>
        </w:tc>
      </w:tr>
      <w:tr w:rsidR="007E32AB" w:rsidRPr="00183DF4" w14:paraId="55535DFB" w14:textId="77777777" w:rsidTr="00176318">
        <w:trPr>
          <w:jc w:val="center"/>
        </w:trPr>
        <w:tc>
          <w:tcPr>
            <w:tcW w:w="4876" w:type="dxa"/>
            <w:hideMark/>
          </w:tcPr>
          <w:p w14:paraId="429DBDE9" w14:textId="77777777" w:rsidR="007E32AB" w:rsidRPr="00183DF4" w:rsidRDefault="007E32AB" w:rsidP="00176318">
            <w:pPr>
              <w:pStyle w:val="ColumnHeading"/>
              <w:keepNext/>
            </w:pPr>
            <w:r w:rsidRPr="00183DF4">
              <w:t>Komisijos siūlomas tekstas</w:t>
            </w:r>
          </w:p>
        </w:tc>
        <w:tc>
          <w:tcPr>
            <w:tcW w:w="4876" w:type="dxa"/>
            <w:hideMark/>
          </w:tcPr>
          <w:p w14:paraId="388B5BF3" w14:textId="77777777" w:rsidR="007E32AB" w:rsidRPr="00183DF4" w:rsidRDefault="007E32AB" w:rsidP="00176318">
            <w:pPr>
              <w:pStyle w:val="ColumnHeading"/>
              <w:keepNext/>
            </w:pPr>
            <w:r w:rsidRPr="00183DF4">
              <w:t>Pakeitimas</w:t>
            </w:r>
          </w:p>
        </w:tc>
      </w:tr>
      <w:tr w:rsidR="007E32AB" w:rsidRPr="00183DF4" w14:paraId="61B0B8BC" w14:textId="77777777" w:rsidTr="00176318">
        <w:trPr>
          <w:jc w:val="center"/>
        </w:trPr>
        <w:tc>
          <w:tcPr>
            <w:tcW w:w="4876" w:type="dxa"/>
            <w:hideMark/>
          </w:tcPr>
          <w:p w14:paraId="7A4944D1" w14:textId="77777777" w:rsidR="007E32AB" w:rsidRPr="00183DF4" w:rsidRDefault="007E32AB" w:rsidP="00176318">
            <w:pPr>
              <w:pStyle w:val="Normal6"/>
            </w:pPr>
            <w:r w:rsidRPr="00183DF4">
              <w:t>5.</w:t>
            </w:r>
            <w:r w:rsidRPr="00183DF4">
              <w:tab/>
              <w:t>Vertindamos prašytojo išteklius, prašydamos prašytojo padengti visas arba dalį materialinių priėmimo sąlygų išlaidų arba grąžinti lėšas pagal 4 dalį, valstybės narės laikosi proporcingumo principo. Valstybės narės taip pat atsižvelgia į konkrečią prašytojo padėtį ir gerbia jo orumą bei asmens neliečiamumą, įskaitant specialius prašytojo priėmimo poreikius. Valstybės narės bet kuriomis aplinkybėmis užtikrina prašytojui tinkamą gyvenimo lygį, kuriuo suteikiamos jo pragyvenimo garantijos ir apsaugoma jo fizinė bei psichinė sveikata.</w:t>
            </w:r>
          </w:p>
        </w:tc>
        <w:tc>
          <w:tcPr>
            <w:tcW w:w="4876" w:type="dxa"/>
            <w:hideMark/>
          </w:tcPr>
          <w:p w14:paraId="67E1EF93" w14:textId="77777777" w:rsidR="007E32AB" w:rsidRPr="00183DF4" w:rsidRDefault="007E32AB" w:rsidP="00176318">
            <w:pPr>
              <w:pStyle w:val="Normal6"/>
              <w:rPr>
                <w:szCs w:val="24"/>
              </w:rPr>
            </w:pPr>
            <w:r w:rsidRPr="00183DF4">
              <w:t>5.</w:t>
            </w:r>
            <w:r w:rsidRPr="00183DF4">
              <w:tab/>
              <w:t xml:space="preserve">Vertindamos prašytojo išteklius, prašydamos prašytojo padengti visas arba dalį materialinių priėmimo sąlygų išlaidų arba grąžinti lėšas pagal 4 dalį, valstybės narės </w:t>
            </w:r>
            <w:r w:rsidRPr="00183DF4">
              <w:rPr>
                <w:b/>
                <w:i/>
              </w:rPr>
              <w:t xml:space="preserve">visiškai </w:t>
            </w:r>
            <w:r w:rsidRPr="00183DF4">
              <w:t>laikosi proporcingumo principo. Valstybės narės taip pat atsižvelgia į konkrečią prašytojo padėtį ir gerbia jo orumą bei asmens neliečiamumą, įskaitant specialius prašytojo priėmimo poreikius. Valstybės narės bet kuriomis aplinkybėmis užtikrina prašytojui tinkamą gyvenimo lygį, kuriuo suteikiamos jo pragyvenimo garantijos ir apsaugoma jo fizinė bei psichinė sveikata.</w:t>
            </w:r>
          </w:p>
        </w:tc>
      </w:tr>
    </w:tbl>
    <w:p w14:paraId="53ABF86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766A8FF" w14:textId="77777777" w:rsidR="007E32AB" w:rsidRPr="00183DF4" w:rsidRDefault="007E32AB" w:rsidP="007E32AB">
      <w:r w:rsidRPr="00183DF4">
        <w:rPr>
          <w:rStyle w:val="HideTWBExt"/>
          <w:noProof w:val="0"/>
        </w:rPr>
        <w:t>&lt;/AmendB&gt;</w:t>
      </w:r>
    </w:p>
    <w:p w14:paraId="26F2B97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366</w:t>
      </w:r>
      <w:r w:rsidRPr="00183DF4">
        <w:rPr>
          <w:rStyle w:val="HideTWBExt"/>
          <w:b w:val="0"/>
          <w:noProof w:val="0"/>
        </w:rPr>
        <w:t>&lt;/NumAmB&gt;</w:t>
      </w:r>
    </w:p>
    <w:p w14:paraId="48C2B92A"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71466868" w14:textId="77777777" w:rsidR="007E32AB" w:rsidRPr="00183DF4" w:rsidRDefault="007E32AB" w:rsidP="007E32AB">
      <w:r w:rsidRPr="00183DF4">
        <w:rPr>
          <w:rStyle w:val="HideTWBExt"/>
          <w:noProof w:val="0"/>
        </w:rPr>
        <w:t>&lt;/RepeatBlock-By&gt;</w:t>
      </w:r>
    </w:p>
    <w:p w14:paraId="35204A0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2C5C0B2" w14:textId="77777777" w:rsidR="007E32AB" w:rsidRPr="00183DF4" w:rsidRDefault="007E32AB" w:rsidP="007E32AB">
      <w:pPr>
        <w:pStyle w:val="NormalBold"/>
      </w:pPr>
      <w:r w:rsidRPr="00183DF4">
        <w:rPr>
          <w:rStyle w:val="HideTWBExt"/>
          <w:b w:val="0"/>
          <w:noProof w:val="0"/>
        </w:rPr>
        <w:t>&lt;Article&gt;</w:t>
      </w:r>
      <w:r w:rsidRPr="00183DF4">
        <w:t>16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0EB0579" w14:textId="77777777" w:rsidTr="00176318">
        <w:trPr>
          <w:jc w:val="center"/>
        </w:trPr>
        <w:tc>
          <w:tcPr>
            <w:tcW w:w="9752" w:type="dxa"/>
            <w:gridSpan w:val="2"/>
          </w:tcPr>
          <w:p w14:paraId="677E3CAF" w14:textId="77777777" w:rsidR="007E32AB" w:rsidRPr="00183DF4" w:rsidRDefault="007E32AB" w:rsidP="00176318">
            <w:pPr>
              <w:keepNext/>
            </w:pPr>
          </w:p>
        </w:tc>
      </w:tr>
      <w:tr w:rsidR="007E32AB" w:rsidRPr="00183DF4" w14:paraId="31214F6C" w14:textId="77777777" w:rsidTr="00176318">
        <w:trPr>
          <w:jc w:val="center"/>
        </w:trPr>
        <w:tc>
          <w:tcPr>
            <w:tcW w:w="4876" w:type="dxa"/>
            <w:hideMark/>
          </w:tcPr>
          <w:p w14:paraId="033DF57C" w14:textId="77777777" w:rsidR="007E32AB" w:rsidRPr="00183DF4" w:rsidRDefault="007E32AB" w:rsidP="00176318">
            <w:pPr>
              <w:pStyle w:val="ColumnHeading"/>
              <w:keepNext/>
            </w:pPr>
            <w:r w:rsidRPr="00183DF4">
              <w:t>Komisijos siūlomas tekstas</w:t>
            </w:r>
          </w:p>
        </w:tc>
        <w:tc>
          <w:tcPr>
            <w:tcW w:w="4876" w:type="dxa"/>
            <w:hideMark/>
          </w:tcPr>
          <w:p w14:paraId="7AFF59B4" w14:textId="77777777" w:rsidR="007E32AB" w:rsidRPr="00183DF4" w:rsidRDefault="007E32AB" w:rsidP="00176318">
            <w:pPr>
              <w:pStyle w:val="ColumnHeading"/>
              <w:keepNext/>
            </w:pPr>
            <w:r w:rsidRPr="00183DF4">
              <w:t>Pakeitimas</w:t>
            </w:r>
          </w:p>
        </w:tc>
      </w:tr>
      <w:tr w:rsidR="007E32AB" w:rsidRPr="00183DF4" w14:paraId="09815D21" w14:textId="77777777" w:rsidTr="00176318">
        <w:trPr>
          <w:jc w:val="center"/>
        </w:trPr>
        <w:tc>
          <w:tcPr>
            <w:tcW w:w="4876" w:type="dxa"/>
            <w:hideMark/>
          </w:tcPr>
          <w:p w14:paraId="65F0A48B" w14:textId="77777777" w:rsidR="007E32AB" w:rsidRPr="00183DF4" w:rsidRDefault="007E32AB" w:rsidP="00176318">
            <w:pPr>
              <w:pStyle w:val="Normal6"/>
            </w:pPr>
            <w:r w:rsidRPr="00183DF4">
              <w:t>5.</w:t>
            </w:r>
            <w:r w:rsidRPr="00183DF4">
              <w:tab/>
              <w:t xml:space="preserve">Vertindamos prašytojo išteklius, prašydamos prašytojo padengti visas arba dalį materialinių priėmimo sąlygų išlaidų arba grąžinti lėšas pagal 4 dalį, valstybės narės </w:t>
            </w:r>
            <w:r w:rsidRPr="00183DF4">
              <w:rPr>
                <w:b/>
                <w:i/>
              </w:rPr>
              <w:t>laikosi</w:t>
            </w:r>
            <w:r w:rsidRPr="00183DF4">
              <w:t xml:space="preserve"> proporcingumo principo. Valstybės narės taip pat </w:t>
            </w:r>
            <w:r w:rsidRPr="00183DF4">
              <w:rPr>
                <w:b/>
                <w:i/>
              </w:rPr>
              <w:t>atsižvelgia</w:t>
            </w:r>
            <w:r w:rsidRPr="00183DF4">
              <w:t xml:space="preserve"> į konkrečią prašytojo padėtį ir gerbia jo orumą bei asmens neliečiamumą, įskaitant specialius prašytojo priėmimo poreikius. Valstybės narės bet kuriomis aplinkybėmis </w:t>
            </w:r>
            <w:r w:rsidRPr="00183DF4">
              <w:rPr>
                <w:b/>
                <w:i/>
              </w:rPr>
              <w:t>užtikrina</w:t>
            </w:r>
            <w:r w:rsidRPr="00183DF4">
              <w:t xml:space="preserve"> prašytojui tinkamą gyvenimo lygį, kuriuo suteikiamos jo pragyvenimo garantijos ir apsaugoma jo fizinė bei psichinė sveikata.</w:t>
            </w:r>
          </w:p>
        </w:tc>
        <w:tc>
          <w:tcPr>
            <w:tcW w:w="4876" w:type="dxa"/>
            <w:hideMark/>
          </w:tcPr>
          <w:p w14:paraId="5BE55F2E" w14:textId="77777777" w:rsidR="007E32AB" w:rsidRPr="00183DF4" w:rsidRDefault="007E32AB" w:rsidP="00176318">
            <w:pPr>
              <w:pStyle w:val="Normal6"/>
              <w:rPr>
                <w:szCs w:val="24"/>
              </w:rPr>
            </w:pPr>
            <w:r w:rsidRPr="00183DF4">
              <w:t>5.</w:t>
            </w:r>
            <w:r w:rsidRPr="00183DF4">
              <w:tab/>
              <w:t xml:space="preserve">Vertindamos prašytojo išteklius, prašydamos prašytojo padengti visas arba dalį materialinių priėmimo sąlygų išlaidų arba grąžinti lėšas pagal 4 dalį, valstybės narės </w:t>
            </w:r>
            <w:r w:rsidRPr="00183DF4">
              <w:rPr>
                <w:b/>
                <w:i/>
              </w:rPr>
              <w:t>gali laikytis</w:t>
            </w:r>
            <w:r w:rsidRPr="00183DF4">
              <w:t xml:space="preserve"> proporcingumo principo. Valstybės narės taip pat </w:t>
            </w:r>
            <w:r w:rsidRPr="00183DF4">
              <w:rPr>
                <w:b/>
                <w:i/>
              </w:rPr>
              <w:t>gali atsižvelgti</w:t>
            </w:r>
            <w:r w:rsidRPr="00183DF4">
              <w:t xml:space="preserve"> į konkrečią prašytojo padėtį ir gerbia jo orumą bei asmens neliečiamumą, įskaitant specialius prašytojo priėmimo poreikius. Valstybės narės bet kuriomis aplinkybėmis</w:t>
            </w:r>
            <w:r w:rsidRPr="00183DF4">
              <w:rPr>
                <w:b/>
                <w:i/>
              </w:rPr>
              <w:t xml:space="preserve"> gali užtikrinti</w:t>
            </w:r>
            <w:r w:rsidRPr="00183DF4">
              <w:t xml:space="preserve"> prašytojui tinkamą gyvenimo lygį, kuriuo suteikiamos jo pragyvenimo garantijos ir apsaugoma jo fizinė bei psichinė sveikata.</w:t>
            </w:r>
          </w:p>
        </w:tc>
      </w:tr>
    </w:tbl>
    <w:p w14:paraId="42DE604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8215558" w14:textId="77777777" w:rsidR="007E32AB" w:rsidRPr="00183DF4" w:rsidRDefault="007E32AB" w:rsidP="007E32AB">
      <w:r w:rsidRPr="00183DF4">
        <w:rPr>
          <w:rStyle w:val="HideTWBExt"/>
          <w:noProof w:val="0"/>
        </w:rPr>
        <w:t>&lt;/AmendB&gt;</w:t>
      </w:r>
    </w:p>
    <w:p w14:paraId="1ADAE02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367</w:t>
      </w:r>
      <w:r w:rsidRPr="00183DF4">
        <w:rPr>
          <w:rStyle w:val="HideTWBExt"/>
          <w:b w:val="0"/>
          <w:noProof w:val="0"/>
        </w:rPr>
        <w:t>&lt;/NumAmB&gt;</w:t>
      </w:r>
    </w:p>
    <w:p w14:paraId="59D51F63"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60220B27" w14:textId="77777777" w:rsidR="007E32AB" w:rsidRPr="00183DF4" w:rsidRDefault="007E32AB" w:rsidP="007E32AB">
      <w:r w:rsidRPr="00183DF4">
        <w:rPr>
          <w:rStyle w:val="HideTWBExt"/>
          <w:noProof w:val="0"/>
        </w:rPr>
        <w:t>&lt;/RepeatBlock-By&gt;</w:t>
      </w:r>
    </w:p>
    <w:p w14:paraId="1512D07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DD4B516" w14:textId="77777777" w:rsidR="007E32AB" w:rsidRPr="00183DF4" w:rsidRDefault="007E32AB" w:rsidP="007E32AB">
      <w:pPr>
        <w:pStyle w:val="NormalBold"/>
      </w:pPr>
      <w:r w:rsidRPr="00183DF4">
        <w:rPr>
          <w:rStyle w:val="HideTWBExt"/>
          <w:b w:val="0"/>
          <w:noProof w:val="0"/>
        </w:rPr>
        <w:t>&lt;Article&gt;</w:t>
      </w:r>
      <w:r w:rsidRPr="00183DF4">
        <w:t>16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FADD5CD" w14:textId="77777777" w:rsidTr="00176318">
        <w:trPr>
          <w:jc w:val="center"/>
        </w:trPr>
        <w:tc>
          <w:tcPr>
            <w:tcW w:w="9752" w:type="dxa"/>
            <w:gridSpan w:val="2"/>
          </w:tcPr>
          <w:p w14:paraId="3433BB86" w14:textId="77777777" w:rsidR="007E32AB" w:rsidRPr="00183DF4" w:rsidRDefault="007E32AB" w:rsidP="00176318">
            <w:pPr>
              <w:keepNext/>
            </w:pPr>
          </w:p>
        </w:tc>
      </w:tr>
      <w:tr w:rsidR="007E32AB" w:rsidRPr="00183DF4" w14:paraId="668D3250" w14:textId="77777777" w:rsidTr="00176318">
        <w:trPr>
          <w:jc w:val="center"/>
        </w:trPr>
        <w:tc>
          <w:tcPr>
            <w:tcW w:w="4876" w:type="dxa"/>
            <w:hideMark/>
          </w:tcPr>
          <w:p w14:paraId="0AEFF650" w14:textId="77777777" w:rsidR="007E32AB" w:rsidRPr="00183DF4" w:rsidRDefault="007E32AB" w:rsidP="00176318">
            <w:pPr>
              <w:pStyle w:val="ColumnHeading"/>
              <w:keepNext/>
            </w:pPr>
            <w:r w:rsidRPr="00183DF4">
              <w:t>Komisijos siūlomas tekstas</w:t>
            </w:r>
          </w:p>
        </w:tc>
        <w:tc>
          <w:tcPr>
            <w:tcW w:w="4876" w:type="dxa"/>
            <w:hideMark/>
          </w:tcPr>
          <w:p w14:paraId="32C91090" w14:textId="77777777" w:rsidR="007E32AB" w:rsidRPr="00183DF4" w:rsidRDefault="007E32AB" w:rsidP="00176318">
            <w:pPr>
              <w:pStyle w:val="ColumnHeading"/>
              <w:keepNext/>
            </w:pPr>
            <w:r w:rsidRPr="00183DF4">
              <w:t>Pakeitimas</w:t>
            </w:r>
          </w:p>
        </w:tc>
      </w:tr>
      <w:tr w:rsidR="007E32AB" w:rsidRPr="00183DF4" w14:paraId="34896A53" w14:textId="77777777" w:rsidTr="00176318">
        <w:trPr>
          <w:jc w:val="center"/>
        </w:trPr>
        <w:tc>
          <w:tcPr>
            <w:tcW w:w="4876" w:type="dxa"/>
            <w:hideMark/>
          </w:tcPr>
          <w:p w14:paraId="51D00446" w14:textId="77777777" w:rsidR="007E32AB" w:rsidRPr="00183DF4" w:rsidRDefault="007E32AB" w:rsidP="00176318">
            <w:pPr>
              <w:pStyle w:val="Normal6"/>
            </w:pPr>
            <w:r w:rsidRPr="00183DF4">
              <w:t>5.</w:t>
            </w:r>
            <w:r w:rsidRPr="00183DF4">
              <w:tab/>
              <w:t>Vertindamos prašytojo išteklius, prašydamos prašytojo padengti visas arba dalį materialinių priėmimo sąlygų išlaidų arba grąžinti lėšas pagal 4 dalį, valstybės narės laikosi proporcingumo principo. Valstybės narės taip pat atsižvelgia į konkrečią prašytojo padėtį ir gerbia jo orumą bei asmens neliečiamumą, įskaitant specialius prašytojo priėmimo poreikius. Valstybės narės bet kuriomis aplinkybėmis užtikrina prašytojui tinkamą gyvenimo lygį,</w:t>
            </w:r>
            <w:r w:rsidRPr="00183DF4">
              <w:rPr>
                <w:b/>
                <w:i/>
              </w:rPr>
              <w:t xml:space="preserve"> kuriuo suteikiamos jo pragyvenimo garantijos ir apsaugoma jo fizinė bei psichinė sveikata</w:t>
            </w:r>
            <w:r w:rsidRPr="00183DF4">
              <w:t>.</w:t>
            </w:r>
          </w:p>
        </w:tc>
        <w:tc>
          <w:tcPr>
            <w:tcW w:w="4876" w:type="dxa"/>
            <w:hideMark/>
          </w:tcPr>
          <w:p w14:paraId="3440C9C5" w14:textId="77777777" w:rsidR="007E32AB" w:rsidRPr="00183DF4" w:rsidRDefault="007E32AB" w:rsidP="00176318">
            <w:pPr>
              <w:pStyle w:val="Normal6"/>
              <w:rPr>
                <w:szCs w:val="24"/>
              </w:rPr>
            </w:pPr>
            <w:r w:rsidRPr="00183DF4">
              <w:t>5.</w:t>
            </w:r>
            <w:r w:rsidRPr="00183DF4">
              <w:tab/>
              <w:t xml:space="preserve">Vertindamos prašytojo išteklius, prašydamos prašytojo padengti visas arba dalį materialinių priėmimo sąlygų išlaidų arba grąžinti lėšas pagal 4 dalį, valstybės narės laikosi proporcingumo principo. Valstybės narės taip pat atsižvelgia į konkrečią prašytojo padėtį ir gerbia jo orumą bei asmens neliečiamumą, įskaitant specialius prašytojo priėmimo poreikius. Valstybės narės bet kuriomis aplinkybėmis užtikrina prašytojui tinkamą gyvenimo lygį, </w:t>
            </w:r>
            <w:r w:rsidRPr="00183DF4">
              <w:rPr>
                <w:b/>
                <w:i/>
              </w:rPr>
              <w:t>kaip nustatyta šioje direktyvoje</w:t>
            </w:r>
            <w:r w:rsidRPr="00183DF4">
              <w:t>.</w:t>
            </w:r>
          </w:p>
        </w:tc>
      </w:tr>
    </w:tbl>
    <w:p w14:paraId="16C0D13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7E27D7E4" w14:textId="77777777" w:rsidR="007E32AB" w:rsidRPr="00183DF4" w:rsidRDefault="007E32AB" w:rsidP="007E32AB">
      <w:r w:rsidRPr="00183DF4">
        <w:rPr>
          <w:rStyle w:val="HideTWBExt"/>
          <w:noProof w:val="0"/>
        </w:rPr>
        <w:t>&lt;/AmendB&gt;</w:t>
      </w:r>
    </w:p>
    <w:p w14:paraId="51685BD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368</w:t>
      </w:r>
      <w:r w:rsidRPr="00183DF4">
        <w:rPr>
          <w:rStyle w:val="HideTWBExt"/>
          <w:b w:val="0"/>
          <w:noProof w:val="0"/>
        </w:rPr>
        <w:t>&lt;/NumAmB&gt;</w:t>
      </w:r>
    </w:p>
    <w:p w14:paraId="2B995773"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34BC9DA9" w14:textId="77777777" w:rsidR="007E32AB" w:rsidRPr="00183DF4" w:rsidRDefault="007E32AB" w:rsidP="007E32AB">
      <w:r w:rsidRPr="00183DF4">
        <w:rPr>
          <w:rStyle w:val="HideTWBExt"/>
          <w:noProof w:val="0"/>
        </w:rPr>
        <w:t>&lt;/RepeatBlock-By&gt;</w:t>
      </w:r>
    </w:p>
    <w:p w14:paraId="42F92FC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CAB3897" w14:textId="77777777" w:rsidR="007E32AB" w:rsidRPr="00183DF4" w:rsidRDefault="007E32AB" w:rsidP="007E32AB">
      <w:pPr>
        <w:pStyle w:val="NormalBold"/>
      </w:pPr>
      <w:r w:rsidRPr="00183DF4">
        <w:rPr>
          <w:rStyle w:val="HideTWBExt"/>
          <w:b w:val="0"/>
          <w:noProof w:val="0"/>
        </w:rPr>
        <w:t>&lt;Article&gt;</w:t>
      </w:r>
      <w:r w:rsidRPr="00183DF4">
        <w:t>16 straipsnio 6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F3B3969" w14:textId="77777777" w:rsidTr="00176318">
        <w:trPr>
          <w:jc w:val="center"/>
        </w:trPr>
        <w:tc>
          <w:tcPr>
            <w:tcW w:w="9752" w:type="dxa"/>
            <w:gridSpan w:val="2"/>
          </w:tcPr>
          <w:p w14:paraId="7FA6DB62" w14:textId="77777777" w:rsidR="007E32AB" w:rsidRPr="00183DF4" w:rsidRDefault="007E32AB" w:rsidP="00176318">
            <w:pPr>
              <w:keepNext/>
            </w:pPr>
          </w:p>
        </w:tc>
      </w:tr>
      <w:tr w:rsidR="007E32AB" w:rsidRPr="00183DF4" w14:paraId="480040EA" w14:textId="77777777" w:rsidTr="00176318">
        <w:trPr>
          <w:jc w:val="center"/>
        </w:trPr>
        <w:tc>
          <w:tcPr>
            <w:tcW w:w="4876" w:type="dxa"/>
            <w:hideMark/>
          </w:tcPr>
          <w:p w14:paraId="5E163FE5" w14:textId="77777777" w:rsidR="007E32AB" w:rsidRPr="00183DF4" w:rsidRDefault="007E32AB" w:rsidP="00176318">
            <w:pPr>
              <w:pStyle w:val="ColumnHeading"/>
              <w:keepNext/>
            </w:pPr>
            <w:r w:rsidRPr="00183DF4">
              <w:t>Komisijos siūlomas tekstas</w:t>
            </w:r>
          </w:p>
        </w:tc>
        <w:tc>
          <w:tcPr>
            <w:tcW w:w="4876" w:type="dxa"/>
            <w:hideMark/>
          </w:tcPr>
          <w:p w14:paraId="169E0A5D" w14:textId="77777777" w:rsidR="007E32AB" w:rsidRPr="00183DF4" w:rsidRDefault="007E32AB" w:rsidP="00176318">
            <w:pPr>
              <w:pStyle w:val="ColumnHeading"/>
              <w:keepNext/>
            </w:pPr>
            <w:r w:rsidRPr="00183DF4">
              <w:t>Pakeitimas</w:t>
            </w:r>
          </w:p>
        </w:tc>
      </w:tr>
      <w:tr w:rsidR="007E32AB" w:rsidRPr="00183DF4" w14:paraId="6F39C225" w14:textId="77777777" w:rsidTr="00176318">
        <w:trPr>
          <w:jc w:val="center"/>
        </w:trPr>
        <w:tc>
          <w:tcPr>
            <w:tcW w:w="4876" w:type="dxa"/>
            <w:hideMark/>
          </w:tcPr>
          <w:p w14:paraId="4CC73483" w14:textId="77777777" w:rsidR="007E32AB" w:rsidRPr="00183DF4" w:rsidRDefault="007E32AB" w:rsidP="00176318">
            <w:pPr>
              <w:pStyle w:val="Normal6"/>
            </w:pPr>
            <w:r w:rsidRPr="00183DF4">
              <w:t>6.</w:t>
            </w:r>
            <w:r w:rsidRPr="00183DF4">
              <w:tab/>
              <w:t xml:space="preserve">Jeigu valstybės narės suteikia materialines priėmimo sąlygas finansinių išmokų arba talonų pavidalu, jų dydis nustatomas remiantis susijusios valstybės narės pagal teisę arba praktiką nustatytu (-ais) lygiu (-ais), siekiant suteikti tinkamas piliečių gyvenimo lygio garantijas. Šiuo atžvilgiu valstybės narės gali prašytojams sudaryti mažiau palankias sąlygas nei piliečiams, visų pirma, jeigu materialinė parama iš dalies teikiama natūra arba jeigu tuo (-ais) piliečiams taikomu (-ais) lygiu (-ais) siekiama užtikrinti aukštesnį gyvenimo lygį, nei pagal šią direktyvą nustatytas prašytojams. </w:t>
            </w:r>
            <w:r w:rsidRPr="00183DF4">
              <w:rPr>
                <w:b/>
                <w:i/>
              </w:rPr>
              <w:t>Valstybės narės praneša Komisijai ir Europos Sąjungos prieglobsčio agentūrai apie nacionalinėje teisėje arba pagal nacionalinę praktiką nustatytus rodiklius, pagal kuriuos apskaičiuojamas pagal šią dalį prašytojams teikiamos finansinės paramos dydis.</w:t>
            </w:r>
          </w:p>
        </w:tc>
        <w:tc>
          <w:tcPr>
            <w:tcW w:w="4876" w:type="dxa"/>
            <w:hideMark/>
          </w:tcPr>
          <w:p w14:paraId="113667D3" w14:textId="77777777" w:rsidR="007E32AB" w:rsidRPr="00183DF4" w:rsidRDefault="007E32AB" w:rsidP="00176318">
            <w:pPr>
              <w:pStyle w:val="Normal6"/>
              <w:rPr>
                <w:szCs w:val="24"/>
              </w:rPr>
            </w:pPr>
            <w:r w:rsidRPr="00183DF4">
              <w:t>6.</w:t>
            </w:r>
            <w:r w:rsidRPr="00183DF4">
              <w:tab/>
              <w:t>Jeigu valstybės narės suteikia materialines priėmimo sąlygas finansinių išmokų arba talonų pavidalu, jų dydis nustatomas remiantis susijusios valstybės narės pagal teisę arba praktiką nustatytu (-ais) lygiu (-ais), siekiant suteikti tinkamas piliečių gyvenimo lygio garantijas. Šiuo atžvilgiu valstybės narės gali prašytojams sudaryti mažiau palankias sąlygas nei piliečiams, visų pirma, jeigu materialinė parama iš dalies teikiama natūra arba jeigu tuo (-ais) piliečiams taikomu (-ais) lygiu (-ais) siekiama užtikrinti aukštesnį gyvenimo lygį, nei pagal šią direktyvą nustatytas prašytojams.</w:t>
            </w:r>
          </w:p>
        </w:tc>
      </w:tr>
    </w:tbl>
    <w:p w14:paraId="15DA040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7D81F88" w14:textId="77777777" w:rsidR="007E32AB" w:rsidRPr="00183DF4" w:rsidRDefault="007E32AB" w:rsidP="007E32AB">
      <w:r w:rsidRPr="00183DF4">
        <w:rPr>
          <w:rStyle w:val="HideTWBExt"/>
          <w:noProof w:val="0"/>
        </w:rPr>
        <w:t>&lt;/AmendB&gt;</w:t>
      </w:r>
    </w:p>
    <w:p w14:paraId="1E304B2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369</w:t>
      </w:r>
      <w:r w:rsidRPr="00183DF4">
        <w:rPr>
          <w:rStyle w:val="HideTWBExt"/>
          <w:b w:val="0"/>
          <w:noProof w:val="0"/>
        </w:rPr>
        <w:t>&lt;/NumAmB&gt;</w:t>
      </w:r>
    </w:p>
    <w:p w14:paraId="3DBF1BB0" w14:textId="77777777" w:rsidR="007E32AB" w:rsidRPr="00183DF4" w:rsidRDefault="007E32AB" w:rsidP="007E32AB">
      <w:pPr>
        <w:pStyle w:val="NormalBold"/>
      </w:pPr>
      <w:r w:rsidRPr="00183DF4">
        <w:rPr>
          <w:rStyle w:val="HideTWBExt"/>
          <w:b w:val="0"/>
          <w:noProof w:val="0"/>
        </w:rPr>
        <w:t>&lt;RepeatBlock-By&gt;&lt;Members&gt;</w:t>
      </w:r>
      <w:r w:rsidRPr="00183DF4">
        <w:t>Kinga Gál</w:t>
      </w:r>
      <w:r w:rsidRPr="00183DF4">
        <w:rPr>
          <w:rStyle w:val="HideTWBExt"/>
          <w:b w:val="0"/>
          <w:noProof w:val="0"/>
        </w:rPr>
        <w:t>&lt;/Members&gt;</w:t>
      </w:r>
    </w:p>
    <w:p w14:paraId="6795FB96" w14:textId="77777777" w:rsidR="007E32AB" w:rsidRPr="00183DF4" w:rsidRDefault="007E32AB" w:rsidP="007E32AB">
      <w:r w:rsidRPr="00183DF4">
        <w:rPr>
          <w:rStyle w:val="HideTWBExt"/>
          <w:noProof w:val="0"/>
        </w:rPr>
        <w:t>&lt;/RepeatBlock-By&gt;</w:t>
      </w:r>
    </w:p>
    <w:p w14:paraId="7FE1A2B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E2C8F5E" w14:textId="77777777" w:rsidR="007E32AB" w:rsidRPr="00183DF4" w:rsidRDefault="007E32AB" w:rsidP="007E32AB">
      <w:pPr>
        <w:pStyle w:val="NormalBold"/>
      </w:pPr>
      <w:r w:rsidRPr="00183DF4">
        <w:rPr>
          <w:rStyle w:val="HideTWBExt"/>
          <w:b w:val="0"/>
          <w:noProof w:val="0"/>
        </w:rPr>
        <w:t>&lt;Article&gt;</w:t>
      </w:r>
      <w:r w:rsidRPr="00183DF4">
        <w:t>16 straipsnio 6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5285918" w14:textId="77777777" w:rsidTr="00176318">
        <w:trPr>
          <w:jc w:val="center"/>
        </w:trPr>
        <w:tc>
          <w:tcPr>
            <w:tcW w:w="9752" w:type="dxa"/>
            <w:gridSpan w:val="2"/>
          </w:tcPr>
          <w:p w14:paraId="5E84BBE0" w14:textId="77777777" w:rsidR="007E32AB" w:rsidRPr="00183DF4" w:rsidRDefault="007E32AB" w:rsidP="00176318">
            <w:pPr>
              <w:keepNext/>
            </w:pPr>
          </w:p>
        </w:tc>
      </w:tr>
      <w:tr w:rsidR="007E32AB" w:rsidRPr="00183DF4" w14:paraId="544E43A2" w14:textId="77777777" w:rsidTr="00176318">
        <w:trPr>
          <w:jc w:val="center"/>
        </w:trPr>
        <w:tc>
          <w:tcPr>
            <w:tcW w:w="4876" w:type="dxa"/>
            <w:hideMark/>
          </w:tcPr>
          <w:p w14:paraId="17EEA398" w14:textId="77777777" w:rsidR="007E32AB" w:rsidRPr="00183DF4" w:rsidRDefault="007E32AB" w:rsidP="00176318">
            <w:pPr>
              <w:pStyle w:val="ColumnHeading"/>
              <w:keepNext/>
            </w:pPr>
            <w:r w:rsidRPr="00183DF4">
              <w:t>Komisijos siūlomas tekstas</w:t>
            </w:r>
          </w:p>
        </w:tc>
        <w:tc>
          <w:tcPr>
            <w:tcW w:w="4876" w:type="dxa"/>
            <w:hideMark/>
          </w:tcPr>
          <w:p w14:paraId="3906C8B3" w14:textId="77777777" w:rsidR="007E32AB" w:rsidRPr="00183DF4" w:rsidRDefault="007E32AB" w:rsidP="00176318">
            <w:pPr>
              <w:pStyle w:val="ColumnHeading"/>
              <w:keepNext/>
            </w:pPr>
            <w:r w:rsidRPr="00183DF4">
              <w:t>Pakeitimas</w:t>
            </w:r>
          </w:p>
        </w:tc>
      </w:tr>
      <w:tr w:rsidR="007E32AB" w:rsidRPr="00183DF4" w14:paraId="126C454E" w14:textId="77777777" w:rsidTr="00176318">
        <w:trPr>
          <w:jc w:val="center"/>
        </w:trPr>
        <w:tc>
          <w:tcPr>
            <w:tcW w:w="4876" w:type="dxa"/>
            <w:hideMark/>
          </w:tcPr>
          <w:p w14:paraId="59857810" w14:textId="77777777" w:rsidR="007E32AB" w:rsidRPr="00183DF4" w:rsidRDefault="007E32AB" w:rsidP="00176318">
            <w:pPr>
              <w:pStyle w:val="Normal6"/>
            </w:pPr>
            <w:r w:rsidRPr="00183DF4">
              <w:t>6.</w:t>
            </w:r>
            <w:r w:rsidRPr="00183DF4">
              <w:tab/>
              <w:t xml:space="preserve">Jeigu valstybės narės suteikia materialines priėmimo sąlygas finansinių išmokų arba talonų pavidalu, jų dydis nustatomas remiantis susijusios valstybės narės pagal teisę arba praktiką nustatytu (-ais) lygiu (-ais), siekiant suteikti tinkamas piliečių gyvenimo lygio garantijas. Šiuo atžvilgiu valstybės narės gali prašytojams sudaryti mažiau palankias sąlygas nei piliečiams, visų pirma, jeigu materialinė parama iš dalies teikiama natūra arba jeigu tuo (-ais) piliečiams taikomu (-ais) lygiu (-ais) siekiama užtikrinti aukštesnį gyvenimo lygį, nei pagal šią direktyvą nustatytas prašytojams. </w:t>
            </w:r>
            <w:r w:rsidRPr="00183DF4">
              <w:rPr>
                <w:b/>
                <w:i/>
              </w:rPr>
              <w:t>Valstybės narės praneša Komisijai ir Europos Sąjungos prieglobsčio agentūrai apie nacionalinėje teisėje arba pagal nacionalinę praktiką nustatytus rodiklius, pagal kuriuos apskaičiuojamas pagal šią dalį prašytojams teikiamos finansinės paramos dydis.</w:t>
            </w:r>
          </w:p>
        </w:tc>
        <w:tc>
          <w:tcPr>
            <w:tcW w:w="4876" w:type="dxa"/>
            <w:hideMark/>
          </w:tcPr>
          <w:p w14:paraId="705BF253" w14:textId="77777777" w:rsidR="007E32AB" w:rsidRPr="00183DF4" w:rsidRDefault="007E32AB" w:rsidP="00176318">
            <w:pPr>
              <w:pStyle w:val="Normal6"/>
              <w:rPr>
                <w:szCs w:val="24"/>
              </w:rPr>
            </w:pPr>
            <w:r w:rsidRPr="00183DF4">
              <w:t>6.</w:t>
            </w:r>
            <w:r w:rsidRPr="00183DF4">
              <w:tab/>
              <w:t>Jeigu valstybės narės suteikia materialines priėmimo sąlygas finansinių išmokų arba talonų pavidalu, jų dydis nustatomas remiantis susijusios valstybės narės pagal teisę arba praktiką nustatytu (-ais) lygiu (-ais), siekiant suteikti tinkamas piliečių gyvenimo lygio garantijas. Šiuo atžvilgiu valstybės narės gali prašytojams sudaryti mažiau palankias sąlygas nei piliečiams, visų pirma, jeigu materialinė parama iš dalies teikiama natūra arba jeigu tuo (-ais) piliečiams taikomu (-ais) lygiu (-ais) siekiama užtikrinti aukštesnį gyvenimo lygį, nei pagal šią direktyvą nustatytas prašytojams.</w:t>
            </w:r>
          </w:p>
        </w:tc>
      </w:tr>
    </w:tbl>
    <w:p w14:paraId="5EAB6B3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13D31C9" w14:textId="77777777" w:rsidR="007E32AB" w:rsidRPr="00183DF4" w:rsidRDefault="007E32AB" w:rsidP="007E32AB">
      <w:r w:rsidRPr="00183DF4">
        <w:rPr>
          <w:rStyle w:val="HideTWBExt"/>
          <w:noProof w:val="0"/>
        </w:rPr>
        <w:t>&lt;/AmendB&gt;</w:t>
      </w:r>
    </w:p>
    <w:p w14:paraId="641C3C2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370</w:t>
      </w:r>
      <w:r w:rsidRPr="00183DF4">
        <w:rPr>
          <w:rStyle w:val="HideTWBExt"/>
          <w:b w:val="0"/>
          <w:noProof w:val="0"/>
        </w:rPr>
        <w:t>&lt;/NumAmB&gt;</w:t>
      </w:r>
    </w:p>
    <w:p w14:paraId="2A3CF3A5"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7F5BD95A" w14:textId="77777777" w:rsidR="007E32AB" w:rsidRPr="00183DF4" w:rsidRDefault="007E32AB" w:rsidP="007E32AB">
      <w:r w:rsidRPr="00183DF4">
        <w:rPr>
          <w:rStyle w:val="HideTWBExt"/>
          <w:noProof w:val="0"/>
        </w:rPr>
        <w:t>&lt;/RepeatBlock-By&gt;</w:t>
      </w:r>
    </w:p>
    <w:p w14:paraId="01AE5EC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977200F" w14:textId="77777777" w:rsidR="007E32AB" w:rsidRPr="00183DF4" w:rsidRDefault="007E32AB" w:rsidP="007E32AB">
      <w:pPr>
        <w:pStyle w:val="NormalBold"/>
      </w:pPr>
      <w:r w:rsidRPr="00183DF4">
        <w:rPr>
          <w:rStyle w:val="HideTWBExt"/>
          <w:b w:val="0"/>
          <w:noProof w:val="0"/>
        </w:rPr>
        <w:t>&lt;Article&gt;</w:t>
      </w:r>
      <w:r w:rsidRPr="00183DF4">
        <w:t>16 straipsnio 6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CAEE8DC" w14:textId="77777777" w:rsidTr="00176318">
        <w:trPr>
          <w:jc w:val="center"/>
        </w:trPr>
        <w:tc>
          <w:tcPr>
            <w:tcW w:w="9752" w:type="dxa"/>
            <w:gridSpan w:val="2"/>
          </w:tcPr>
          <w:p w14:paraId="0A15AD88" w14:textId="77777777" w:rsidR="007E32AB" w:rsidRPr="00183DF4" w:rsidRDefault="007E32AB" w:rsidP="00176318">
            <w:pPr>
              <w:keepNext/>
            </w:pPr>
          </w:p>
        </w:tc>
      </w:tr>
      <w:tr w:rsidR="007E32AB" w:rsidRPr="00183DF4" w14:paraId="3BC0534D" w14:textId="77777777" w:rsidTr="00176318">
        <w:trPr>
          <w:jc w:val="center"/>
        </w:trPr>
        <w:tc>
          <w:tcPr>
            <w:tcW w:w="4876" w:type="dxa"/>
            <w:hideMark/>
          </w:tcPr>
          <w:p w14:paraId="5D283170" w14:textId="77777777" w:rsidR="007E32AB" w:rsidRPr="00183DF4" w:rsidRDefault="007E32AB" w:rsidP="00176318">
            <w:pPr>
              <w:pStyle w:val="ColumnHeading"/>
              <w:keepNext/>
            </w:pPr>
            <w:r w:rsidRPr="00183DF4">
              <w:t>Komisijos siūlomas tekstas</w:t>
            </w:r>
          </w:p>
        </w:tc>
        <w:tc>
          <w:tcPr>
            <w:tcW w:w="4876" w:type="dxa"/>
            <w:hideMark/>
          </w:tcPr>
          <w:p w14:paraId="69FD76B8" w14:textId="77777777" w:rsidR="007E32AB" w:rsidRPr="00183DF4" w:rsidRDefault="007E32AB" w:rsidP="00176318">
            <w:pPr>
              <w:pStyle w:val="ColumnHeading"/>
              <w:keepNext/>
            </w:pPr>
            <w:r w:rsidRPr="00183DF4">
              <w:t>Pakeitimas</w:t>
            </w:r>
          </w:p>
        </w:tc>
      </w:tr>
      <w:tr w:rsidR="007E32AB" w:rsidRPr="00183DF4" w14:paraId="78CC7055" w14:textId="77777777" w:rsidTr="00176318">
        <w:trPr>
          <w:jc w:val="center"/>
        </w:trPr>
        <w:tc>
          <w:tcPr>
            <w:tcW w:w="4876" w:type="dxa"/>
            <w:hideMark/>
          </w:tcPr>
          <w:p w14:paraId="5C487E5F" w14:textId="77777777" w:rsidR="007E32AB" w:rsidRPr="00183DF4" w:rsidRDefault="007E32AB" w:rsidP="00176318">
            <w:pPr>
              <w:pStyle w:val="Normal6"/>
            </w:pPr>
            <w:r w:rsidRPr="00183DF4">
              <w:t>6.</w:t>
            </w:r>
            <w:r w:rsidRPr="00183DF4">
              <w:tab/>
              <w:t xml:space="preserve">Jeigu valstybės narės suteikia materialines priėmimo sąlygas finansinių išmokų arba talonų pavidalu, jų dydis nustatomas remiantis susijusios valstybės narės pagal teisę arba praktiką nustatytu (-ais) lygiu (-ais), siekiant suteikti tinkamas piliečių gyvenimo lygio garantijas. Šiuo atžvilgiu valstybės narės gali prašytojams sudaryti mažiau palankias sąlygas nei piliečiams, visų pirma, jeigu materialinė parama iš dalies teikiama natūra arba jeigu tuo (-ais) piliečiams taikomu (-ais) lygiu (-ais) siekiama užtikrinti aukštesnį gyvenimo lygį, nei pagal šią direktyvą nustatytas prašytojams. Valstybės narės </w:t>
            </w:r>
            <w:r w:rsidRPr="00183DF4">
              <w:rPr>
                <w:b/>
                <w:i/>
              </w:rPr>
              <w:t>praneša</w:t>
            </w:r>
            <w:r w:rsidRPr="00183DF4">
              <w:t xml:space="preserve"> Komisijai ir Europos Sąjungos prieglobsčio agentūrai apie nacionalinėje teisėje arba pagal nacionalinę praktiką nustatytus rodiklius, pagal kuriuos apskaičiuojamas pagal šią dalį prašytojams teikiamos finansinės paramos dydis.</w:t>
            </w:r>
          </w:p>
        </w:tc>
        <w:tc>
          <w:tcPr>
            <w:tcW w:w="4876" w:type="dxa"/>
            <w:hideMark/>
          </w:tcPr>
          <w:p w14:paraId="6424F4B3" w14:textId="77777777" w:rsidR="007E32AB" w:rsidRPr="00183DF4" w:rsidRDefault="007E32AB" w:rsidP="00176318">
            <w:pPr>
              <w:pStyle w:val="Normal6"/>
              <w:rPr>
                <w:szCs w:val="24"/>
              </w:rPr>
            </w:pPr>
            <w:r w:rsidRPr="00183DF4">
              <w:t>6.</w:t>
            </w:r>
            <w:r w:rsidRPr="00183DF4">
              <w:tab/>
              <w:t xml:space="preserve">Jeigu valstybės narės suteikia materialines priėmimo sąlygas finansinių išmokų arba talonų pavidalu, jų dydis nustatomas remiantis susijusios valstybės narės pagal teisę arba praktiką nustatytu (-ais) lygiu (-ais), siekiant suteikti tinkamas piliečių gyvenimo lygio garantijas. Šiuo atžvilgiu valstybės narės gali prašytojams sudaryti mažiau palankias sąlygas nei piliečiams, visų pirma, jeigu materialinė parama iš dalies teikiama natūra arba jeigu tuo (-ais) piliečiams taikomu (-ais) lygiu (-ais) siekiama užtikrinti aukštesnį gyvenimo lygį, nei pagal šią direktyvą nustatytas prašytojams. Valstybės narės </w:t>
            </w:r>
            <w:r w:rsidRPr="00183DF4">
              <w:rPr>
                <w:b/>
                <w:i/>
              </w:rPr>
              <w:t>gali pranešti</w:t>
            </w:r>
            <w:r w:rsidRPr="00183DF4">
              <w:t xml:space="preserve"> Komisijai ir Europos Sąjungos prieglobsčio agentūrai apie nacionalinėje teisėje arba pagal nacionalinę praktiką nustatytus rodiklius, pagal kuriuos apskaičiuojamas pagal šią dalį prašytojams teikiamos finansinės paramos dydis.</w:t>
            </w:r>
          </w:p>
        </w:tc>
      </w:tr>
    </w:tbl>
    <w:p w14:paraId="55FE700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D1BAB69" w14:textId="77777777" w:rsidR="007E32AB" w:rsidRPr="00183DF4" w:rsidRDefault="007E32AB" w:rsidP="007E32AB">
      <w:r w:rsidRPr="00183DF4">
        <w:rPr>
          <w:rStyle w:val="HideTWBExt"/>
          <w:noProof w:val="0"/>
        </w:rPr>
        <w:t>&lt;/AmendB&gt;</w:t>
      </w:r>
    </w:p>
    <w:p w14:paraId="6A3BAE1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371</w:t>
      </w:r>
      <w:r w:rsidRPr="00183DF4">
        <w:rPr>
          <w:rStyle w:val="HideTWBExt"/>
          <w:b w:val="0"/>
          <w:noProof w:val="0"/>
        </w:rPr>
        <w:t>&lt;/NumAmB&gt;</w:t>
      </w:r>
    </w:p>
    <w:p w14:paraId="0E9271DD"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2326E608" w14:textId="77777777" w:rsidR="007E32AB" w:rsidRPr="00183DF4" w:rsidRDefault="007E32AB" w:rsidP="007E32AB">
      <w:r w:rsidRPr="00183DF4">
        <w:rPr>
          <w:rStyle w:val="HideTWBExt"/>
          <w:noProof w:val="0"/>
        </w:rPr>
        <w:t>&lt;/RepeatBlock-By&gt;</w:t>
      </w:r>
    </w:p>
    <w:p w14:paraId="265383F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CFA8A5F" w14:textId="77777777" w:rsidR="007E32AB" w:rsidRPr="00183DF4" w:rsidRDefault="007E32AB" w:rsidP="007E32AB">
      <w:pPr>
        <w:pStyle w:val="NormalBold"/>
      </w:pPr>
      <w:r w:rsidRPr="00183DF4">
        <w:rPr>
          <w:rStyle w:val="HideTWBExt"/>
          <w:b w:val="0"/>
          <w:noProof w:val="0"/>
        </w:rPr>
        <w:t>&lt;Article&gt;</w:t>
      </w:r>
      <w:r w:rsidRPr="00183DF4">
        <w:t>17 straipsnio 2 dalies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B823BC3" w14:textId="77777777" w:rsidTr="00176318">
        <w:trPr>
          <w:jc w:val="center"/>
        </w:trPr>
        <w:tc>
          <w:tcPr>
            <w:tcW w:w="9752" w:type="dxa"/>
            <w:gridSpan w:val="2"/>
          </w:tcPr>
          <w:p w14:paraId="629B5113" w14:textId="77777777" w:rsidR="007E32AB" w:rsidRPr="00183DF4" w:rsidRDefault="007E32AB" w:rsidP="00176318">
            <w:pPr>
              <w:keepNext/>
            </w:pPr>
          </w:p>
        </w:tc>
      </w:tr>
      <w:tr w:rsidR="007E32AB" w:rsidRPr="00183DF4" w14:paraId="4B9B7625" w14:textId="77777777" w:rsidTr="00176318">
        <w:trPr>
          <w:jc w:val="center"/>
        </w:trPr>
        <w:tc>
          <w:tcPr>
            <w:tcW w:w="4876" w:type="dxa"/>
            <w:hideMark/>
          </w:tcPr>
          <w:p w14:paraId="4E3B9D54" w14:textId="77777777" w:rsidR="007E32AB" w:rsidRPr="00183DF4" w:rsidRDefault="007E32AB" w:rsidP="00176318">
            <w:pPr>
              <w:pStyle w:val="ColumnHeading"/>
              <w:keepNext/>
            </w:pPr>
            <w:r w:rsidRPr="00183DF4">
              <w:t>Komisijos siūlomas tekstas</w:t>
            </w:r>
          </w:p>
        </w:tc>
        <w:tc>
          <w:tcPr>
            <w:tcW w:w="4876" w:type="dxa"/>
            <w:hideMark/>
          </w:tcPr>
          <w:p w14:paraId="600F7229" w14:textId="77777777" w:rsidR="007E32AB" w:rsidRPr="00183DF4" w:rsidRDefault="007E32AB" w:rsidP="00176318">
            <w:pPr>
              <w:pStyle w:val="ColumnHeading"/>
              <w:keepNext/>
            </w:pPr>
            <w:r w:rsidRPr="00183DF4">
              <w:t>Pakeitimas</w:t>
            </w:r>
          </w:p>
        </w:tc>
      </w:tr>
      <w:tr w:rsidR="007E32AB" w:rsidRPr="00183DF4" w14:paraId="2B593B92" w14:textId="77777777" w:rsidTr="00176318">
        <w:trPr>
          <w:jc w:val="center"/>
        </w:trPr>
        <w:tc>
          <w:tcPr>
            <w:tcW w:w="4876" w:type="dxa"/>
            <w:hideMark/>
          </w:tcPr>
          <w:p w14:paraId="26104ED2" w14:textId="77777777" w:rsidR="007E32AB" w:rsidRPr="00183DF4" w:rsidRDefault="007E32AB" w:rsidP="00176318">
            <w:pPr>
              <w:pStyle w:val="Normal6"/>
            </w:pPr>
            <w:r w:rsidRPr="00183DF4">
              <w:t>2.</w:t>
            </w:r>
            <w:r w:rsidRPr="00183DF4">
              <w:tab/>
              <w:t xml:space="preserve">Nedarydamos poveikio jokioms specialioms sulaikymo sąlygoms, nustatytoms 10 ir 11 straipsniuose, valstybės narės, kiek tai susiję su būstu, nurodytu šio straipsnio 1 dalies a, b ir c punktuose, </w:t>
            </w:r>
            <w:r w:rsidRPr="00183DF4">
              <w:rPr>
                <w:b/>
                <w:i/>
              </w:rPr>
              <w:t>užtikrina</w:t>
            </w:r>
            <w:r w:rsidRPr="00183DF4">
              <w:t>, kad:</w:t>
            </w:r>
          </w:p>
        </w:tc>
        <w:tc>
          <w:tcPr>
            <w:tcW w:w="4876" w:type="dxa"/>
            <w:hideMark/>
          </w:tcPr>
          <w:p w14:paraId="5AAC9EE9" w14:textId="77777777" w:rsidR="007E32AB" w:rsidRPr="00183DF4" w:rsidRDefault="007E32AB" w:rsidP="00176318">
            <w:pPr>
              <w:pStyle w:val="Normal6"/>
              <w:rPr>
                <w:szCs w:val="24"/>
              </w:rPr>
            </w:pPr>
            <w:r w:rsidRPr="00183DF4">
              <w:t>2.</w:t>
            </w:r>
            <w:r w:rsidRPr="00183DF4">
              <w:tab/>
              <w:t xml:space="preserve">Nedarydamos poveikio jokioms specialioms sulaikymo sąlygoms, nustatytoms 10 ir 11 straipsniuose, valstybės narės, kiek tai susiję su būstu, nurodytu šio straipsnio 1 dalies a, b ir c punktuose, </w:t>
            </w:r>
            <w:r w:rsidRPr="00183DF4">
              <w:rPr>
                <w:b/>
                <w:i/>
              </w:rPr>
              <w:t>gali užtikrinti</w:t>
            </w:r>
            <w:r w:rsidRPr="00183DF4">
              <w:t>, kad:</w:t>
            </w:r>
          </w:p>
        </w:tc>
      </w:tr>
    </w:tbl>
    <w:p w14:paraId="194F0B3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86EC34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C475E41"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78F7B20F" w14:textId="77777777" w:rsidR="007E32AB" w:rsidRPr="00183DF4" w:rsidRDefault="007E32AB" w:rsidP="007E32AB">
      <w:r w:rsidRPr="00183DF4">
        <w:rPr>
          <w:rStyle w:val="HideTWBExt"/>
          <w:noProof w:val="0"/>
        </w:rPr>
        <w:t>&lt;/AmendB&gt;</w:t>
      </w:r>
    </w:p>
    <w:p w14:paraId="16F3E4E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372</w:t>
      </w:r>
      <w:r w:rsidRPr="00183DF4">
        <w:rPr>
          <w:rStyle w:val="HideTWBExt"/>
          <w:b w:val="0"/>
          <w:noProof w:val="0"/>
        </w:rPr>
        <w:t>&lt;/NumAmB&gt;</w:t>
      </w:r>
    </w:p>
    <w:p w14:paraId="25A18EAB"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41EB0FA9" w14:textId="77777777" w:rsidR="007E32AB" w:rsidRPr="00183DF4" w:rsidRDefault="007E32AB" w:rsidP="007E32AB">
      <w:r w:rsidRPr="00183DF4">
        <w:rPr>
          <w:rStyle w:val="HideTWBExt"/>
          <w:noProof w:val="0"/>
        </w:rPr>
        <w:t>&lt;/RepeatBlock-By&gt;</w:t>
      </w:r>
    </w:p>
    <w:p w14:paraId="71C4A28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F9D0B76" w14:textId="77777777" w:rsidR="007E32AB" w:rsidRPr="00183DF4" w:rsidRDefault="007E32AB" w:rsidP="007E32AB">
      <w:pPr>
        <w:pStyle w:val="NormalBold"/>
      </w:pPr>
      <w:r w:rsidRPr="00183DF4">
        <w:rPr>
          <w:rStyle w:val="HideTWBExt"/>
          <w:b w:val="0"/>
          <w:noProof w:val="0"/>
        </w:rPr>
        <w:t>&lt;Article&gt;</w:t>
      </w:r>
      <w:r w:rsidRPr="00183DF4">
        <w:t>17 straipsnio 2 dalies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3E7D2ED" w14:textId="77777777" w:rsidTr="00176318">
        <w:trPr>
          <w:jc w:val="center"/>
        </w:trPr>
        <w:tc>
          <w:tcPr>
            <w:tcW w:w="9752" w:type="dxa"/>
            <w:gridSpan w:val="2"/>
          </w:tcPr>
          <w:p w14:paraId="66CD7AAB" w14:textId="77777777" w:rsidR="007E32AB" w:rsidRPr="00183DF4" w:rsidRDefault="007E32AB" w:rsidP="00176318">
            <w:pPr>
              <w:keepNext/>
            </w:pPr>
          </w:p>
        </w:tc>
      </w:tr>
      <w:tr w:rsidR="007E32AB" w:rsidRPr="00183DF4" w14:paraId="078A6A23" w14:textId="77777777" w:rsidTr="00176318">
        <w:trPr>
          <w:jc w:val="center"/>
        </w:trPr>
        <w:tc>
          <w:tcPr>
            <w:tcW w:w="4876" w:type="dxa"/>
            <w:hideMark/>
          </w:tcPr>
          <w:p w14:paraId="1F93C204" w14:textId="77777777" w:rsidR="007E32AB" w:rsidRPr="00183DF4" w:rsidRDefault="007E32AB" w:rsidP="00176318">
            <w:pPr>
              <w:pStyle w:val="ColumnHeading"/>
              <w:keepNext/>
            </w:pPr>
            <w:r w:rsidRPr="00183DF4">
              <w:t>Komisijos siūlomas tekstas</w:t>
            </w:r>
          </w:p>
        </w:tc>
        <w:tc>
          <w:tcPr>
            <w:tcW w:w="4876" w:type="dxa"/>
            <w:hideMark/>
          </w:tcPr>
          <w:p w14:paraId="0286C6EF" w14:textId="77777777" w:rsidR="007E32AB" w:rsidRPr="00183DF4" w:rsidRDefault="007E32AB" w:rsidP="00176318">
            <w:pPr>
              <w:pStyle w:val="ColumnHeading"/>
              <w:keepNext/>
            </w:pPr>
            <w:r w:rsidRPr="00183DF4">
              <w:t>Pakeitimas</w:t>
            </w:r>
          </w:p>
        </w:tc>
      </w:tr>
      <w:tr w:rsidR="007E32AB" w:rsidRPr="00183DF4" w14:paraId="1298954A" w14:textId="77777777" w:rsidTr="00176318">
        <w:trPr>
          <w:jc w:val="center"/>
        </w:trPr>
        <w:tc>
          <w:tcPr>
            <w:tcW w:w="4876" w:type="dxa"/>
            <w:hideMark/>
          </w:tcPr>
          <w:p w14:paraId="641673BE" w14:textId="77777777" w:rsidR="007E32AB" w:rsidRPr="00183DF4" w:rsidRDefault="007E32AB" w:rsidP="00176318">
            <w:pPr>
              <w:pStyle w:val="Normal6"/>
            </w:pPr>
            <w:r w:rsidRPr="00183DF4">
              <w:t>b)</w:t>
            </w:r>
            <w:r w:rsidRPr="00183DF4">
              <w:tab/>
              <w:t>prašytojai turėtų galimybę bendrauti su giminaičiais, teisiniais patarėjais arba konsultantais, JTVPK</w:t>
            </w:r>
            <w:r w:rsidRPr="00183DF4">
              <w:rPr>
                <w:b/>
                <w:i/>
              </w:rPr>
              <w:t xml:space="preserve"> ir kitais atitinkamų nacionalinių, tarptautinių ir nevyriausybinių organizacijų bei įstaigų </w:t>
            </w:r>
            <w:r w:rsidRPr="00183DF4">
              <w:t>atstovais;</w:t>
            </w:r>
          </w:p>
        </w:tc>
        <w:tc>
          <w:tcPr>
            <w:tcW w:w="4876" w:type="dxa"/>
            <w:hideMark/>
          </w:tcPr>
          <w:p w14:paraId="4C63253E" w14:textId="77777777" w:rsidR="007E32AB" w:rsidRPr="00183DF4" w:rsidRDefault="007E32AB" w:rsidP="00176318">
            <w:pPr>
              <w:pStyle w:val="Normal6"/>
              <w:rPr>
                <w:szCs w:val="24"/>
              </w:rPr>
            </w:pPr>
            <w:r w:rsidRPr="00183DF4">
              <w:t>b)</w:t>
            </w:r>
            <w:r w:rsidRPr="00183DF4">
              <w:tab/>
              <w:t>prašytojai turėtų galimybę bendrauti su giminaičiais, teisiniais patarėjais arba konsultantais, JTVPK atstovais;</w:t>
            </w:r>
          </w:p>
        </w:tc>
      </w:tr>
    </w:tbl>
    <w:p w14:paraId="02A4029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9041200"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C337E37" w14:textId="77777777" w:rsidR="007E32AB" w:rsidRPr="00183DF4" w:rsidRDefault="007E32AB" w:rsidP="007E32AB">
      <w:pPr>
        <w:pStyle w:val="Normal12Italic"/>
        <w:rPr>
          <w:noProof w:val="0"/>
        </w:rPr>
      </w:pPr>
      <w:r w:rsidRPr="00183DF4">
        <w:rPr>
          <w:noProof w:val="0"/>
        </w:rPr>
        <w:t>Daug nacionalinių arba tarptautinių įstaigų arba NVO turi šališką požiūrį į prieglobsčio suteikimo procesą. Todėl būtina atskirti šias įstaigas nuo prieglobsčio suteikimo proceso, siekiant užtikrinti tinkamą jo veikimą.</w:t>
      </w:r>
    </w:p>
    <w:p w14:paraId="3E7DEA42" w14:textId="77777777" w:rsidR="007E32AB" w:rsidRPr="00183DF4" w:rsidRDefault="007E32AB" w:rsidP="007E32AB">
      <w:r w:rsidRPr="00183DF4">
        <w:rPr>
          <w:rStyle w:val="HideTWBExt"/>
          <w:noProof w:val="0"/>
        </w:rPr>
        <w:t>&lt;/AmendB&gt;</w:t>
      </w:r>
    </w:p>
    <w:p w14:paraId="70C834A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373</w:t>
      </w:r>
      <w:r w:rsidRPr="00183DF4">
        <w:rPr>
          <w:rStyle w:val="HideTWBExt"/>
          <w:b w:val="0"/>
          <w:noProof w:val="0"/>
        </w:rPr>
        <w:t>&lt;/NumAmB&gt;</w:t>
      </w:r>
    </w:p>
    <w:p w14:paraId="4B98F2BD"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45A5111B" w14:textId="77777777" w:rsidR="007E32AB" w:rsidRPr="00183DF4" w:rsidRDefault="007E32AB" w:rsidP="007E32AB">
      <w:r w:rsidRPr="00183DF4">
        <w:rPr>
          <w:rStyle w:val="HideTWBExt"/>
          <w:noProof w:val="0"/>
        </w:rPr>
        <w:t>&lt;/RepeatBlock-By&gt;</w:t>
      </w:r>
    </w:p>
    <w:p w14:paraId="688E077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BC1EF3F" w14:textId="77777777" w:rsidR="007E32AB" w:rsidRPr="00183DF4" w:rsidRDefault="007E32AB" w:rsidP="007E32AB">
      <w:pPr>
        <w:pStyle w:val="NormalBold"/>
      </w:pPr>
      <w:r w:rsidRPr="00183DF4">
        <w:rPr>
          <w:rStyle w:val="HideTWBExt"/>
          <w:b w:val="0"/>
          <w:noProof w:val="0"/>
        </w:rPr>
        <w:t>&lt;Article&gt;</w:t>
      </w:r>
      <w:r w:rsidRPr="00183DF4">
        <w:t>17 straipsnio 2 dalies c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AEC9AA2" w14:textId="77777777" w:rsidTr="00176318">
        <w:trPr>
          <w:jc w:val="center"/>
        </w:trPr>
        <w:tc>
          <w:tcPr>
            <w:tcW w:w="9752" w:type="dxa"/>
            <w:gridSpan w:val="2"/>
          </w:tcPr>
          <w:p w14:paraId="4A041D80" w14:textId="77777777" w:rsidR="007E32AB" w:rsidRPr="00183DF4" w:rsidRDefault="007E32AB" w:rsidP="00176318">
            <w:pPr>
              <w:keepNext/>
            </w:pPr>
          </w:p>
        </w:tc>
      </w:tr>
      <w:tr w:rsidR="007E32AB" w:rsidRPr="00183DF4" w14:paraId="2603E372" w14:textId="77777777" w:rsidTr="00176318">
        <w:trPr>
          <w:jc w:val="center"/>
        </w:trPr>
        <w:tc>
          <w:tcPr>
            <w:tcW w:w="4876" w:type="dxa"/>
            <w:hideMark/>
          </w:tcPr>
          <w:p w14:paraId="01F4F83F" w14:textId="77777777" w:rsidR="007E32AB" w:rsidRPr="00183DF4" w:rsidRDefault="007E32AB" w:rsidP="00176318">
            <w:pPr>
              <w:pStyle w:val="ColumnHeading"/>
              <w:keepNext/>
            </w:pPr>
            <w:r w:rsidRPr="00183DF4">
              <w:t>Komisijos siūlomas tekstas</w:t>
            </w:r>
          </w:p>
        </w:tc>
        <w:tc>
          <w:tcPr>
            <w:tcW w:w="4876" w:type="dxa"/>
            <w:hideMark/>
          </w:tcPr>
          <w:p w14:paraId="2DE42FA0" w14:textId="77777777" w:rsidR="007E32AB" w:rsidRPr="00183DF4" w:rsidRDefault="007E32AB" w:rsidP="00176318">
            <w:pPr>
              <w:pStyle w:val="ColumnHeading"/>
              <w:keepNext/>
            </w:pPr>
            <w:r w:rsidRPr="00183DF4">
              <w:t>Pakeitimas</w:t>
            </w:r>
          </w:p>
        </w:tc>
      </w:tr>
      <w:tr w:rsidR="007E32AB" w:rsidRPr="00183DF4" w14:paraId="35B4F967" w14:textId="77777777" w:rsidTr="00176318">
        <w:trPr>
          <w:jc w:val="center"/>
        </w:trPr>
        <w:tc>
          <w:tcPr>
            <w:tcW w:w="4876" w:type="dxa"/>
            <w:hideMark/>
          </w:tcPr>
          <w:p w14:paraId="7E39607B" w14:textId="77777777" w:rsidR="007E32AB" w:rsidRPr="00183DF4" w:rsidRDefault="007E32AB" w:rsidP="00176318">
            <w:pPr>
              <w:pStyle w:val="Normal6"/>
            </w:pPr>
            <w:r w:rsidRPr="00183DF4">
              <w:t>c)</w:t>
            </w:r>
            <w:r w:rsidRPr="00183DF4">
              <w:tab/>
              <w:t xml:space="preserve">šeimos nariams, teisiniams patarėjams arba konsultantams ir JTVPK </w:t>
            </w:r>
            <w:r w:rsidRPr="00183DF4">
              <w:rPr>
                <w:b/>
                <w:i/>
              </w:rPr>
              <w:t xml:space="preserve">ir susijusios valstybės narės pripažintiems atitinkamų nevyriausybinių organizacijų </w:t>
            </w:r>
            <w:r w:rsidRPr="00183DF4">
              <w:t>atstovams suteikiama galimybė lankytis patalpose, kad jie galėtų padėti prašytojams. Toks lankymasis gali būti ribojamas tiktai dėl priežasčių, susijusių su patalpų arba su prašytojų saugumu.</w:t>
            </w:r>
          </w:p>
        </w:tc>
        <w:tc>
          <w:tcPr>
            <w:tcW w:w="4876" w:type="dxa"/>
            <w:hideMark/>
          </w:tcPr>
          <w:p w14:paraId="7A37473D" w14:textId="77777777" w:rsidR="007E32AB" w:rsidRPr="00183DF4" w:rsidRDefault="007E32AB" w:rsidP="00176318">
            <w:pPr>
              <w:pStyle w:val="Normal6"/>
              <w:rPr>
                <w:szCs w:val="24"/>
              </w:rPr>
            </w:pPr>
            <w:r w:rsidRPr="00183DF4">
              <w:t>c)</w:t>
            </w:r>
            <w:r w:rsidRPr="00183DF4">
              <w:tab/>
              <w:t>šeimos nariams, teisiniams patarėjams arba konsultantams ir JTVPK atstovams suteikiama galimybė lankytis patalpose, kad jie galėtų padėti prašytojams. Toks lankymasis gali būti ribojamas tiktai dėl priežasčių, susijusių su patalpų arba su prašytojų saugumu.</w:t>
            </w:r>
          </w:p>
        </w:tc>
      </w:tr>
    </w:tbl>
    <w:p w14:paraId="7AD0C33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5DD731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B95F57B" w14:textId="77777777" w:rsidR="007E32AB" w:rsidRPr="00183DF4" w:rsidRDefault="007E32AB" w:rsidP="007E32AB">
      <w:pPr>
        <w:pStyle w:val="Normal12Italic"/>
        <w:rPr>
          <w:noProof w:val="0"/>
        </w:rPr>
      </w:pPr>
      <w:r w:rsidRPr="00183DF4">
        <w:rPr>
          <w:noProof w:val="0"/>
        </w:rPr>
        <w:t>Daugelis žinomų NVO aktyviai mėgino kliudyti veiksmingam prieglobsčio suteikimo procesui. Todėl nepatariama jų įtraukti į šį procesą.</w:t>
      </w:r>
    </w:p>
    <w:p w14:paraId="12F73046" w14:textId="77777777" w:rsidR="007E32AB" w:rsidRPr="00183DF4" w:rsidRDefault="007E32AB" w:rsidP="007E32AB">
      <w:r w:rsidRPr="00183DF4">
        <w:rPr>
          <w:rStyle w:val="HideTWBExt"/>
          <w:noProof w:val="0"/>
        </w:rPr>
        <w:t>&lt;/AmendB&gt;</w:t>
      </w:r>
    </w:p>
    <w:p w14:paraId="43439DC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374</w:t>
      </w:r>
      <w:r w:rsidRPr="00183DF4">
        <w:rPr>
          <w:rStyle w:val="HideTWBExt"/>
          <w:b w:val="0"/>
          <w:noProof w:val="0"/>
        </w:rPr>
        <w:t>&lt;/NumAmB&gt;</w:t>
      </w:r>
    </w:p>
    <w:p w14:paraId="1408C4DF"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F754FDE" w14:textId="77777777" w:rsidR="007E32AB" w:rsidRPr="00183DF4" w:rsidRDefault="007E32AB" w:rsidP="007E32AB">
      <w:r w:rsidRPr="00183DF4">
        <w:rPr>
          <w:rStyle w:val="HideTWBExt"/>
          <w:noProof w:val="0"/>
        </w:rPr>
        <w:t>&lt;/RepeatBlock-By&gt;</w:t>
      </w:r>
    </w:p>
    <w:p w14:paraId="4285BB9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F7B1FD9" w14:textId="77777777" w:rsidR="007E32AB" w:rsidRPr="00183DF4" w:rsidRDefault="007E32AB" w:rsidP="007E32AB">
      <w:pPr>
        <w:pStyle w:val="NormalBold"/>
      </w:pPr>
      <w:r w:rsidRPr="00183DF4">
        <w:rPr>
          <w:rStyle w:val="HideTWBExt"/>
          <w:b w:val="0"/>
          <w:noProof w:val="0"/>
        </w:rPr>
        <w:t>&lt;Article&gt;</w:t>
      </w:r>
      <w:r w:rsidRPr="00183DF4">
        <w:t>17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16F7FD5" w14:textId="77777777" w:rsidTr="00176318">
        <w:trPr>
          <w:jc w:val="center"/>
        </w:trPr>
        <w:tc>
          <w:tcPr>
            <w:tcW w:w="9752" w:type="dxa"/>
            <w:gridSpan w:val="2"/>
          </w:tcPr>
          <w:p w14:paraId="518188F2" w14:textId="77777777" w:rsidR="007E32AB" w:rsidRPr="00183DF4" w:rsidRDefault="007E32AB" w:rsidP="00176318">
            <w:pPr>
              <w:keepNext/>
            </w:pPr>
          </w:p>
        </w:tc>
      </w:tr>
      <w:tr w:rsidR="007E32AB" w:rsidRPr="00183DF4" w14:paraId="7362C038" w14:textId="77777777" w:rsidTr="00176318">
        <w:trPr>
          <w:jc w:val="center"/>
        </w:trPr>
        <w:tc>
          <w:tcPr>
            <w:tcW w:w="4876" w:type="dxa"/>
            <w:hideMark/>
          </w:tcPr>
          <w:p w14:paraId="5D87F900" w14:textId="77777777" w:rsidR="007E32AB" w:rsidRPr="00183DF4" w:rsidRDefault="007E32AB" w:rsidP="00176318">
            <w:pPr>
              <w:pStyle w:val="ColumnHeading"/>
              <w:keepNext/>
            </w:pPr>
            <w:r w:rsidRPr="00183DF4">
              <w:t>Komisijos siūlomas tekstas</w:t>
            </w:r>
          </w:p>
        </w:tc>
        <w:tc>
          <w:tcPr>
            <w:tcW w:w="4876" w:type="dxa"/>
            <w:hideMark/>
          </w:tcPr>
          <w:p w14:paraId="4468611F" w14:textId="77777777" w:rsidR="007E32AB" w:rsidRPr="00183DF4" w:rsidRDefault="007E32AB" w:rsidP="00176318">
            <w:pPr>
              <w:pStyle w:val="ColumnHeading"/>
              <w:keepNext/>
            </w:pPr>
            <w:r w:rsidRPr="00183DF4">
              <w:t>Pakeitimas</w:t>
            </w:r>
          </w:p>
        </w:tc>
      </w:tr>
      <w:tr w:rsidR="007E32AB" w:rsidRPr="00183DF4" w14:paraId="30E55322" w14:textId="77777777" w:rsidTr="00176318">
        <w:trPr>
          <w:jc w:val="center"/>
        </w:trPr>
        <w:tc>
          <w:tcPr>
            <w:tcW w:w="4876" w:type="dxa"/>
            <w:hideMark/>
          </w:tcPr>
          <w:p w14:paraId="2E751C01" w14:textId="77777777" w:rsidR="007E32AB" w:rsidRPr="00183DF4" w:rsidRDefault="007E32AB" w:rsidP="00176318">
            <w:pPr>
              <w:pStyle w:val="Normal6"/>
            </w:pPr>
            <w:r w:rsidRPr="00183DF4">
              <w:t>3.</w:t>
            </w:r>
            <w:r w:rsidRPr="00183DF4">
              <w:tab/>
              <w:t>Sudarydamos materialines priėmimo sąlygas valstybės narės atsižvelgia į amžiaus ir lyties aspektus, taip pat į specialių priėmimo poreikių turinčių prašytojų padėtį.</w:t>
            </w:r>
          </w:p>
        </w:tc>
        <w:tc>
          <w:tcPr>
            <w:tcW w:w="4876" w:type="dxa"/>
            <w:hideMark/>
          </w:tcPr>
          <w:p w14:paraId="5DC02F59" w14:textId="77777777" w:rsidR="007E32AB" w:rsidRPr="00183DF4" w:rsidRDefault="007E32AB" w:rsidP="00176318">
            <w:pPr>
              <w:pStyle w:val="Normal6"/>
              <w:rPr>
                <w:szCs w:val="24"/>
              </w:rPr>
            </w:pPr>
            <w:r w:rsidRPr="00183DF4">
              <w:t>3.</w:t>
            </w:r>
            <w:r w:rsidRPr="00183DF4">
              <w:tab/>
              <w:t>Sudarydamos materialines priėmimo sąlygas valstybės narės atsižvelgia į amžiaus ir lyties aspektus, taip pat į specialių priėmimo poreikių turinčių prašytojų padėtį.</w:t>
            </w:r>
            <w:r w:rsidRPr="00183DF4">
              <w:rPr>
                <w:b/>
                <w:i/>
              </w:rPr>
              <w:t xml:space="preserve"> Tačiau elgesys su prašytojais neturi būti palankesnis už bendrai priimtą elgesį su valstybės narės gyventojais ir piliečiais panašiose situacijose ir srityse.</w:t>
            </w:r>
          </w:p>
        </w:tc>
      </w:tr>
    </w:tbl>
    <w:p w14:paraId="68B3051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6D7E122"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2E4A6A7" w14:textId="77777777" w:rsidR="007E32AB" w:rsidRPr="00183DF4" w:rsidRDefault="007E32AB" w:rsidP="007E32AB">
      <w:pPr>
        <w:pStyle w:val="Normal12Italic"/>
        <w:rPr>
          <w:noProof w:val="0"/>
        </w:rPr>
      </w:pPr>
      <w:r w:rsidRPr="00183DF4">
        <w:rPr>
          <w:noProof w:val="0"/>
        </w:rPr>
        <w:t>Siekiant užtikrinti visuomenės pasitikėjimą imigracijos politika, tarptautinės apsaugos prašantiems asmenims neturėtų būti suteikta teisė į ypatingas valdžios institucijų sudaromas sąlygas.</w:t>
      </w:r>
    </w:p>
    <w:p w14:paraId="68DA0B37" w14:textId="77777777" w:rsidR="007E32AB" w:rsidRPr="00183DF4" w:rsidRDefault="007E32AB" w:rsidP="007E32AB">
      <w:r w:rsidRPr="00183DF4">
        <w:rPr>
          <w:rStyle w:val="HideTWBExt"/>
          <w:noProof w:val="0"/>
        </w:rPr>
        <w:t>&lt;/AmendB&gt;</w:t>
      </w:r>
    </w:p>
    <w:p w14:paraId="26E2CEB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375</w:t>
      </w:r>
      <w:r w:rsidRPr="00183DF4">
        <w:rPr>
          <w:rStyle w:val="HideTWBExt"/>
          <w:b w:val="0"/>
          <w:noProof w:val="0"/>
        </w:rPr>
        <w:t>&lt;/NumAmB&gt;</w:t>
      </w:r>
    </w:p>
    <w:p w14:paraId="66201120"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773DD4A2" w14:textId="77777777" w:rsidR="007E32AB" w:rsidRPr="00183DF4" w:rsidRDefault="007E32AB" w:rsidP="007E32AB">
      <w:r w:rsidRPr="00183DF4">
        <w:rPr>
          <w:rStyle w:val="HideTWBExt"/>
          <w:noProof w:val="0"/>
        </w:rPr>
        <w:t>&lt;/RepeatBlock-By&gt;</w:t>
      </w:r>
    </w:p>
    <w:p w14:paraId="1A134D2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183A635" w14:textId="77777777" w:rsidR="007E32AB" w:rsidRPr="00183DF4" w:rsidRDefault="007E32AB" w:rsidP="007E32AB">
      <w:pPr>
        <w:pStyle w:val="NormalBold"/>
      </w:pPr>
      <w:r w:rsidRPr="00183DF4">
        <w:rPr>
          <w:rStyle w:val="HideTWBExt"/>
          <w:b w:val="0"/>
          <w:noProof w:val="0"/>
        </w:rPr>
        <w:t>&lt;Article&gt;</w:t>
      </w:r>
      <w:r w:rsidRPr="00183DF4">
        <w:t>17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A59D298" w14:textId="77777777" w:rsidTr="00176318">
        <w:trPr>
          <w:jc w:val="center"/>
        </w:trPr>
        <w:tc>
          <w:tcPr>
            <w:tcW w:w="9752" w:type="dxa"/>
            <w:gridSpan w:val="2"/>
          </w:tcPr>
          <w:p w14:paraId="628C45AC" w14:textId="77777777" w:rsidR="007E32AB" w:rsidRPr="00183DF4" w:rsidRDefault="007E32AB" w:rsidP="00176318">
            <w:pPr>
              <w:keepNext/>
            </w:pPr>
          </w:p>
        </w:tc>
      </w:tr>
      <w:tr w:rsidR="007E32AB" w:rsidRPr="00183DF4" w14:paraId="503AA440" w14:textId="77777777" w:rsidTr="00176318">
        <w:trPr>
          <w:jc w:val="center"/>
        </w:trPr>
        <w:tc>
          <w:tcPr>
            <w:tcW w:w="4876" w:type="dxa"/>
            <w:hideMark/>
          </w:tcPr>
          <w:p w14:paraId="22F0D568" w14:textId="77777777" w:rsidR="007E32AB" w:rsidRPr="00183DF4" w:rsidRDefault="007E32AB" w:rsidP="00176318">
            <w:pPr>
              <w:pStyle w:val="ColumnHeading"/>
              <w:keepNext/>
            </w:pPr>
            <w:r w:rsidRPr="00183DF4">
              <w:t>Komisijos siūlomas tekstas</w:t>
            </w:r>
          </w:p>
        </w:tc>
        <w:tc>
          <w:tcPr>
            <w:tcW w:w="4876" w:type="dxa"/>
            <w:hideMark/>
          </w:tcPr>
          <w:p w14:paraId="0C37B580" w14:textId="77777777" w:rsidR="007E32AB" w:rsidRPr="00183DF4" w:rsidRDefault="007E32AB" w:rsidP="00176318">
            <w:pPr>
              <w:pStyle w:val="ColumnHeading"/>
              <w:keepNext/>
            </w:pPr>
            <w:r w:rsidRPr="00183DF4">
              <w:t>Pakeitimas</w:t>
            </w:r>
          </w:p>
        </w:tc>
      </w:tr>
      <w:tr w:rsidR="007E32AB" w:rsidRPr="00183DF4" w14:paraId="7AC50E14" w14:textId="77777777" w:rsidTr="00176318">
        <w:trPr>
          <w:jc w:val="center"/>
        </w:trPr>
        <w:tc>
          <w:tcPr>
            <w:tcW w:w="4876" w:type="dxa"/>
            <w:hideMark/>
          </w:tcPr>
          <w:p w14:paraId="74BC004A" w14:textId="77777777" w:rsidR="007E32AB" w:rsidRPr="00183DF4" w:rsidRDefault="007E32AB" w:rsidP="00176318">
            <w:pPr>
              <w:pStyle w:val="Normal6"/>
            </w:pPr>
            <w:r w:rsidRPr="00183DF4">
              <w:t>3.</w:t>
            </w:r>
            <w:r w:rsidRPr="00183DF4">
              <w:tab/>
              <w:t xml:space="preserve">Sudarydamos materialines priėmimo sąlygas valstybės narės </w:t>
            </w:r>
            <w:r w:rsidRPr="00183DF4">
              <w:rPr>
                <w:b/>
                <w:i/>
              </w:rPr>
              <w:t>atsižvelgia</w:t>
            </w:r>
            <w:r w:rsidRPr="00183DF4">
              <w:t xml:space="preserve"> į amžiaus ir lyties aspektus, taip pat į specialių priėmimo poreikių turinčių prašytojų padėtį.</w:t>
            </w:r>
          </w:p>
        </w:tc>
        <w:tc>
          <w:tcPr>
            <w:tcW w:w="4876" w:type="dxa"/>
            <w:hideMark/>
          </w:tcPr>
          <w:p w14:paraId="6B641D4D" w14:textId="77777777" w:rsidR="007E32AB" w:rsidRPr="00183DF4" w:rsidRDefault="007E32AB" w:rsidP="00176318">
            <w:pPr>
              <w:pStyle w:val="Normal6"/>
              <w:rPr>
                <w:szCs w:val="24"/>
              </w:rPr>
            </w:pPr>
            <w:r w:rsidRPr="00183DF4">
              <w:t>3.</w:t>
            </w:r>
            <w:r w:rsidRPr="00183DF4">
              <w:tab/>
              <w:t xml:space="preserve">Sudarydamos materialines priėmimo sąlygas valstybės narės </w:t>
            </w:r>
            <w:r w:rsidRPr="00183DF4">
              <w:rPr>
                <w:b/>
                <w:i/>
              </w:rPr>
              <w:t>gali atsižvelgti</w:t>
            </w:r>
            <w:r w:rsidRPr="00183DF4">
              <w:t xml:space="preserve"> į amžiaus ir lyties aspektus, taip pat į specialių priėmimo poreikių turinčių prašytojų padėtį.</w:t>
            </w:r>
          </w:p>
        </w:tc>
      </w:tr>
    </w:tbl>
    <w:p w14:paraId="74B9FFE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E9A939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B1CBF87"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08EC7650" w14:textId="77777777" w:rsidR="007E32AB" w:rsidRPr="00183DF4" w:rsidRDefault="007E32AB" w:rsidP="007E32AB">
      <w:r w:rsidRPr="00183DF4">
        <w:rPr>
          <w:rStyle w:val="HideTWBExt"/>
          <w:noProof w:val="0"/>
        </w:rPr>
        <w:t>&lt;/AmendB&gt;</w:t>
      </w:r>
    </w:p>
    <w:p w14:paraId="7AD5E49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376</w:t>
      </w:r>
      <w:r w:rsidRPr="00183DF4">
        <w:rPr>
          <w:rStyle w:val="HideTWBExt"/>
          <w:b w:val="0"/>
          <w:noProof w:val="0"/>
        </w:rPr>
        <w:t>&lt;/NumAmB&gt;</w:t>
      </w:r>
    </w:p>
    <w:p w14:paraId="7AAF9580" w14:textId="77777777" w:rsidR="007E32AB" w:rsidRPr="00183DF4" w:rsidRDefault="007E32AB" w:rsidP="007E32AB">
      <w:pPr>
        <w:pStyle w:val="NormalBold"/>
      </w:pPr>
      <w:r w:rsidRPr="00183DF4">
        <w:rPr>
          <w:rStyle w:val="HideTWBExt"/>
          <w:b w:val="0"/>
          <w:noProof w:val="0"/>
        </w:rPr>
        <w:t>&lt;RepeatBlock-By&gt;&lt;Members&gt;</w:t>
      </w:r>
      <w:r w:rsidRPr="00183DF4">
        <w:t>Ulrike Lunacek, Daniele Viotti</w:t>
      </w:r>
      <w:r w:rsidRPr="00183DF4">
        <w:rPr>
          <w:rStyle w:val="HideTWBExt"/>
          <w:b w:val="0"/>
          <w:noProof w:val="0"/>
        </w:rPr>
        <w:t>&lt;/Members&gt;</w:t>
      </w:r>
    </w:p>
    <w:p w14:paraId="3D073A20" w14:textId="77777777" w:rsidR="007E32AB" w:rsidRPr="00183DF4" w:rsidRDefault="007E32AB" w:rsidP="007E32AB">
      <w:r w:rsidRPr="00183DF4">
        <w:rPr>
          <w:rStyle w:val="HideTWBExt"/>
          <w:noProof w:val="0"/>
        </w:rPr>
        <w:t>&lt;/RepeatBlock-By&gt;</w:t>
      </w:r>
    </w:p>
    <w:p w14:paraId="594DA36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281C491" w14:textId="77777777" w:rsidR="007E32AB" w:rsidRPr="00183DF4" w:rsidRDefault="007E32AB" w:rsidP="007E32AB">
      <w:pPr>
        <w:pStyle w:val="NormalBold"/>
      </w:pPr>
      <w:r w:rsidRPr="00183DF4">
        <w:rPr>
          <w:rStyle w:val="HideTWBExt"/>
          <w:b w:val="0"/>
          <w:noProof w:val="0"/>
        </w:rPr>
        <w:t>&lt;Article&gt;</w:t>
      </w:r>
      <w:r w:rsidRPr="00183DF4">
        <w:t>17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337D296" w14:textId="77777777" w:rsidTr="00176318">
        <w:trPr>
          <w:jc w:val="center"/>
        </w:trPr>
        <w:tc>
          <w:tcPr>
            <w:tcW w:w="9752" w:type="dxa"/>
            <w:gridSpan w:val="2"/>
          </w:tcPr>
          <w:p w14:paraId="175E999D" w14:textId="77777777" w:rsidR="007E32AB" w:rsidRPr="00183DF4" w:rsidRDefault="007E32AB" w:rsidP="00176318">
            <w:pPr>
              <w:keepNext/>
            </w:pPr>
          </w:p>
        </w:tc>
      </w:tr>
      <w:tr w:rsidR="007E32AB" w:rsidRPr="00183DF4" w14:paraId="54947979" w14:textId="77777777" w:rsidTr="00176318">
        <w:trPr>
          <w:jc w:val="center"/>
        </w:trPr>
        <w:tc>
          <w:tcPr>
            <w:tcW w:w="4876" w:type="dxa"/>
            <w:hideMark/>
          </w:tcPr>
          <w:p w14:paraId="2F9680F6" w14:textId="77777777" w:rsidR="007E32AB" w:rsidRPr="00183DF4" w:rsidRDefault="007E32AB" w:rsidP="00176318">
            <w:pPr>
              <w:pStyle w:val="ColumnHeading"/>
              <w:keepNext/>
            </w:pPr>
            <w:r w:rsidRPr="00183DF4">
              <w:t>Komisijos siūlomas tekstas</w:t>
            </w:r>
          </w:p>
        </w:tc>
        <w:tc>
          <w:tcPr>
            <w:tcW w:w="4876" w:type="dxa"/>
            <w:hideMark/>
          </w:tcPr>
          <w:p w14:paraId="3BDE273F" w14:textId="77777777" w:rsidR="007E32AB" w:rsidRPr="00183DF4" w:rsidRDefault="007E32AB" w:rsidP="00176318">
            <w:pPr>
              <w:pStyle w:val="ColumnHeading"/>
              <w:keepNext/>
            </w:pPr>
            <w:r w:rsidRPr="00183DF4">
              <w:t>Pakeitimas</w:t>
            </w:r>
          </w:p>
        </w:tc>
      </w:tr>
      <w:tr w:rsidR="007E32AB" w:rsidRPr="00183DF4" w14:paraId="5E42825F" w14:textId="77777777" w:rsidTr="00176318">
        <w:trPr>
          <w:jc w:val="center"/>
        </w:trPr>
        <w:tc>
          <w:tcPr>
            <w:tcW w:w="4876" w:type="dxa"/>
            <w:hideMark/>
          </w:tcPr>
          <w:p w14:paraId="5F04EBC6" w14:textId="77777777" w:rsidR="007E32AB" w:rsidRPr="00183DF4" w:rsidRDefault="007E32AB" w:rsidP="00176318">
            <w:pPr>
              <w:pStyle w:val="Normal6"/>
            </w:pPr>
            <w:r w:rsidRPr="00183DF4">
              <w:t>4.</w:t>
            </w:r>
            <w:r w:rsidRPr="00183DF4">
              <w:tab/>
              <w:t>Suteikdamos apgyvendinimą valstybės narės imasi reikiamų smurto ir smurto dėl lyties, įskaitant seksualinę prievartą ir priekabiavimą, prevencijos priemonių.</w:t>
            </w:r>
          </w:p>
        </w:tc>
        <w:tc>
          <w:tcPr>
            <w:tcW w:w="4876" w:type="dxa"/>
            <w:hideMark/>
          </w:tcPr>
          <w:p w14:paraId="5AD5FC72" w14:textId="77777777" w:rsidR="007E32AB" w:rsidRPr="00183DF4" w:rsidRDefault="007E32AB" w:rsidP="00176318">
            <w:pPr>
              <w:pStyle w:val="Normal6"/>
              <w:rPr>
                <w:szCs w:val="24"/>
              </w:rPr>
            </w:pPr>
            <w:r w:rsidRPr="00183DF4">
              <w:t>4.</w:t>
            </w:r>
            <w:r w:rsidRPr="00183DF4">
              <w:tab/>
              <w:t xml:space="preserve">Suteikdamos apgyvendinimą valstybės narės imasi reikiamų smurto ir smurto dėl lyties, įskaitant seksualinę prievartą ir priekabiavimą, </w:t>
            </w:r>
            <w:r w:rsidRPr="00183DF4">
              <w:rPr>
                <w:b/>
                <w:i/>
              </w:rPr>
              <w:t xml:space="preserve">taip pat visų formų smurto, įvykdyto dėl šališkumo ir diskriminacijos motyvų, susijusių su aukų asmeninėmis savybėmis, kaip nurodyta Direktyvos 2012/29/ES 22 straipsnio 3 dalyje, </w:t>
            </w:r>
            <w:r w:rsidRPr="00183DF4">
              <w:t>prevencijos priemonių.</w:t>
            </w:r>
          </w:p>
        </w:tc>
      </w:tr>
    </w:tbl>
    <w:p w14:paraId="3890520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3A69B8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9A92F21" w14:textId="77777777" w:rsidR="007E32AB" w:rsidRPr="00183DF4" w:rsidRDefault="007E32AB" w:rsidP="007E32AB">
      <w:pPr>
        <w:pStyle w:val="Normal12Italic"/>
        <w:rPr>
          <w:noProof w:val="0"/>
        </w:rPr>
      </w:pPr>
      <w:r w:rsidRPr="00183DF4">
        <w:rPr>
          <w:noProof w:val="0"/>
        </w:rPr>
        <w:t>LGBTI asmenys turi būti apsaugoti nuo homofobinio ar transfobinio smurto.</w:t>
      </w:r>
    </w:p>
    <w:p w14:paraId="6A8201D1" w14:textId="77777777" w:rsidR="007E32AB" w:rsidRPr="00183DF4" w:rsidRDefault="007E32AB" w:rsidP="007E32AB">
      <w:r w:rsidRPr="00183DF4">
        <w:rPr>
          <w:rStyle w:val="HideTWBExt"/>
          <w:noProof w:val="0"/>
        </w:rPr>
        <w:t>&lt;/AmendB&gt;</w:t>
      </w:r>
    </w:p>
    <w:p w14:paraId="1E1B451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377</w:t>
      </w:r>
      <w:r w:rsidRPr="00183DF4">
        <w:rPr>
          <w:rStyle w:val="HideTWBExt"/>
          <w:b w:val="0"/>
          <w:noProof w:val="0"/>
        </w:rPr>
        <w:t>&lt;/NumAmB&gt;</w:t>
      </w:r>
    </w:p>
    <w:p w14:paraId="17366DD5"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1E203C21" w14:textId="77777777" w:rsidR="007E32AB" w:rsidRPr="00183DF4" w:rsidRDefault="007E32AB" w:rsidP="007E32AB">
      <w:r w:rsidRPr="00183DF4">
        <w:rPr>
          <w:rStyle w:val="HideTWBExt"/>
          <w:noProof w:val="0"/>
        </w:rPr>
        <w:t>&lt;/RepeatBlock-By&gt;</w:t>
      </w:r>
    </w:p>
    <w:p w14:paraId="55AF76D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76FAA97" w14:textId="77777777" w:rsidR="007E32AB" w:rsidRPr="00183DF4" w:rsidRDefault="007E32AB" w:rsidP="007E32AB">
      <w:pPr>
        <w:pStyle w:val="NormalBold"/>
      </w:pPr>
      <w:r w:rsidRPr="00183DF4">
        <w:rPr>
          <w:rStyle w:val="HideTWBExt"/>
          <w:b w:val="0"/>
          <w:noProof w:val="0"/>
        </w:rPr>
        <w:t>&lt;Article&gt;</w:t>
      </w:r>
      <w:r w:rsidRPr="00183DF4">
        <w:t>17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9CAF987" w14:textId="77777777" w:rsidTr="00176318">
        <w:trPr>
          <w:jc w:val="center"/>
        </w:trPr>
        <w:tc>
          <w:tcPr>
            <w:tcW w:w="9752" w:type="dxa"/>
            <w:gridSpan w:val="2"/>
          </w:tcPr>
          <w:p w14:paraId="21F04670" w14:textId="77777777" w:rsidR="007E32AB" w:rsidRPr="00183DF4" w:rsidRDefault="007E32AB" w:rsidP="00176318">
            <w:pPr>
              <w:keepNext/>
            </w:pPr>
          </w:p>
        </w:tc>
      </w:tr>
      <w:tr w:rsidR="007E32AB" w:rsidRPr="00183DF4" w14:paraId="7ACED7FC" w14:textId="77777777" w:rsidTr="00176318">
        <w:trPr>
          <w:jc w:val="center"/>
        </w:trPr>
        <w:tc>
          <w:tcPr>
            <w:tcW w:w="4876" w:type="dxa"/>
            <w:hideMark/>
          </w:tcPr>
          <w:p w14:paraId="1AD3646C" w14:textId="77777777" w:rsidR="007E32AB" w:rsidRPr="00183DF4" w:rsidRDefault="007E32AB" w:rsidP="00176318">
            <w:pPr>
              <w:pStyle w:val="ColumnHeading"/>
              <w:keepNext/>
            </w:pPr>
            <w:r w:rsidRPr="00183DF4">
              <w:t>Komisijos siūlomas tekstas</w:t>
            </w:r>
          </w:p>
        </w:tc>
        <w:tc>
          <w:tcPr>
            <w:tcW w:w="4876" w:type="dxa"/>
            <w:hideMark/>
          </w:tcPr>
          <w:p w14:paraId="3AC03570" w14:textId="77777777" w:rsidR="007E32AB" w:rsidRPr="00183DF4" w:rsidRDefault="007E32AB" w:rsidP="00176318">
            <w:pPr>
              <w:pStyle w:val="ColumnHeading"/>
              <w:keepNext/>
            </w:pPr>
            <w:r w:rsidRPr="00183DF4">
              <w:t>Pakeitimas</w:t>
            </w:r>
          </w:p>
        </w:tc>
      </w:tr>
      <w:tr w:rsidR="007E32AB" w:rsidRPr="00183DF4" w14:paraId="3E55E616" w14:textId="77777777" w:rsidTr="00176318">
        <w:trPr>
          <w:jc w:val="center"/>
        </w:trPr>
        <w:tc>
          <w:tcPr>
            <w:tcW w:w="4876" w:type="dxa"/>
            <w:hideMark/>
          </w:tcPr>
          <w:p w14:paraId="6C40D7A1" w14:textId="77777777" w:rsidR="007E32AB" w:rsidRPr="00183DF4" w:rsidRDefault="007E32AB" w:rsidP="00176318">
            <w:pPr>
              <w:pStyle w:val="Normal6"/>
            </w:pPr>
            <w:r w:rsidRPr="00183DF4">
              <w:t>4.</w:t>
            </w:r>
            <w:r w:rsidRPr="00183DF4">
              <w:tab/>
              <w:t>Suteikdamos apgyvendinimą valstybės narės imasi reikiamų smurto ir smurto dėl lyties, įskaitant seksualinę prievartą ir priekabiavimą, prevencijos priemonių.</w:t>
            </w:r>
          </w:p>
        </w:tc>
        <w:tc>
          <w:tcPr>
            <w:tcW w:w="4876" w:type="dxa"/>
            <w:hideMark/>
          </w:tcPr>
          <w:p w14:paraId="0E9D29B6" w14:textId="77777777" w:rsidR="007E32AB" w:rsidRPr="00183DF4" w:rsidRDefault="007E32AB" w:rsidP="00176318">
            <w:pPr>
              <w:pStyle w:val="Normal6"/>
              <w:rPr>
                <w:szCs w:val="24"/>
              </w:rPr>
            </w:pPr>
            <w:r w:rsidRPr="00183DF4">
              <w:t>4.</w:t>
            </w:r>
            <w:r w:rsidRPr="00183DF4">
              <w:tab/>
              <w:t xml:space="preserve">Suteikdamos apgyvendinimą </w:t>
            </w:r>
            <w:r w:rsidRPr="00183DF4">
              <w:rPr>
                <w:b/>
                <w:i/>
              </w:rPr>
              <w:t xml:space="preserve">ir laisvalaikio galimybes </w:t>
            </w:r>
            <w:r w:rsidRPr="00183DF4">
              <w:t xml:space="preserve">valstybės narės imasi reikiamų smurto ir smurto dėl lyties, įskaitant seksualinę prievartą ir priekabiavimą, </w:t>
            </w:r>
            <w:r w:rsidRPr="00183DF4">
              <w:rPr>
                <w:b/>
                <w:i/>
              </w:rPr>
              <w:t xml:space="preserve">prašytojų ir piliečių atžvilgiu </w:t>
            </w:r>
            <w:r w:rsidRPr="00183DF4">
              <w:t>prevencijos priemonių.</w:t>
            </w:r>
          </w:p>
        </w:tc>
      </w:tr>
    </w:tbl>
    <w:p w14:paraId="0068B1F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B7FE749"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4D8A8DA" w14:textId="77777777" w:rsidR="007E32AB" w:rsidRPr="00183DF4" w:rsidRDefault="007E32AB" w:rsidP="007E32AB">
      <w:pPr>
        <w:pStyle w:val="Normal12Italic"/>
        <w:rPr>
          <w:noProof w:val="0"/>
        </w:rPr>
      </w:pPr>
      <w:r w:rsidRPr="00183DF4">
        <w:rPr>
          <w:noProof w:val="0"/>
        </w:rPr>
        <w:t>Didėjantis prieglobsčio prašytojų įvykdytų nusikaltimų skaičius yra įrodytas faktas, kuris reikalauja griežtos nacionalinių valdžios institucijų reakcijos.</w:t>
      </w:r>
    </w:p>
    <w:p w14:paraId="06D26015" w14:textId="77777777" w:rsidR="007E32AB" w:rsidRPr="00183DF4" w:rsidRDefault="007E32AB" w:rsidP="007E32AB">
      <w:r w:rsidRPr="00183DF4">
        <w:rPr>
          <w:rStyle w:val="HideTWBExt"/>
          <w:noProof w:val="0"/>
        </w:rPr>
        <w:t>&lt;/AmendB&gt;</w:t>
      </w:r>
    </w:p>
    <w:p w14:paraId="1F4C64B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378</w:t>
      </w:r>
      <w:r w:rsidRPr="00183DF4">
        <w:rPr>
          <w:rStyle w:val="HideTWBExt"/>
          <w:b w:val="0"/>
          <w:noProof w:val="0"/>
        </w:rPr>
        <w:t>&lt;/NumAmB&gt;</w:t>
      </w:r>
    </w:p>
    <w:p w14:paraId="50C16F6A"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27DC1DA9" w14:textId="77777777" w:rsidR="007E32AB" w:rsidRPr="00183DF4" w:rsidRDefault="007E32AB" w:rsidP="007E32AB">
      <w:r w:rsidRPr="00183DF4">
        <w:rPr>
          <w:rStyle w:val="HideTWBExt"/>
          <w:noProof w:val="0"/>
        </w:rPr>
        <w:t>&lt;/RepeatBlock-By&gt;</w:t>
      </w:r>
    </w:p>
    <w:p w14:paraId="426AA24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FE14FDF" w14:textId="77777777" w:rsidR="007E32AB" w:rsidRPr="00183DF4" w:rsidRDefault="007E32AB" w:rsidP="007E32AB">
      <w:pPr>
        <w:pStyle w:val="NormalBold"/>
      </w:pPr>
      <w:r w:rsidRPr="00183DF4">
        <w:rPr>
          <w:rStyle w:val="HideTWBExt"/>
          <w:b w:val="0"/>
          <w:noProof w:val="0"/>
        </w:rPr>
        <w:t>&lt;Article&gt;</w:t>
      </w:r>
      <w:r w:rsidRPr="00183DF4">
        <w:t>17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6CA54D7" w14:textId="77777777" w:rsidTr="00176318">
        <w:trPr>
          <w:jc w:val="center"/>
        </w:trPr>
        <w:tc>
          <w:tcPr>
            <w:tcW w:w="9752" w:type="dxa"/>
            <w:gridSpan w:val="2"/>
          </w:tcPr>
          <w:p w14:paraId="51C1E711" w14:textId="77777777" w:rsidR="007E32AB" w:rsidRPr="00183DF4" w:rsidRDefault="007E32AB" w:rsidP="00176318">
            <w:pPr>
              <w:keepNext/>
            </w:pPr>
          </w:p>
        </w:tc>
      </w:tr>
      <w:tr w:rsidR="007E32AB" w:rsidRPr="00183DF4" w14:paraId="75EBEB04" w14:textId="77777777" w:rsidTr="00176318">
        <w:trPr>
          <w:jc w:val="center"/>
        </w:trPr>
        <w:tc>
          <w:tcPr>
            <w:tcW w:w="4876" w:type="dxa"/>
            <w:hideMark/>
          </w:tcPr>
          <w:p w14:paraId="6B257187" w14:textId="77777777" w:rsidR="007E32AB" w:rsidRPr="00183DF4" w:rsidRDefault="007E32AB" w:rsidP="00176318">
            <w:pPr>
              <w:pStyle w:val="ColumnHeading"/>
              <w:keepNext/>
            </w:pPr>
            <w:r w:rsidRPr="00183DF4">
              <w:t>Komisijos siūlomas tekstas</w:t>
            </w:r>
          </w:p>
        </w:tc>
        <w:tc>
          <w:tcPr>
            <w:tcW w:w="4876" w:type="dxa"/>
            <w:hideMark/>
          </w:tcPr>
          <w:p w14:paraId="16813571" w14:textId="77777777" w:rsidR="007E32AB" w:rsidRPr="00183DF4" w:rsidRDefault="007E32AB" w:rsidP="00176318">
            <w:pPr>
              <w:pStyle w:val="ColumnHeading"/>
              <w:keepNext/>
            </w:pPr>
            <w:r w:rsidRPr="00183DF4">
              <w:t>Pakeitimas</w:t>
            </w:r>
          </w:p>
        </w:tc>
      </w:tr>
      <w:tr w:rsidR="007E32AB" w:rsidRPr="00183DF4" w14:paraId="13A43955" w14:textId="77777777" w:rsidTr="00176318">
        <w:trPr>
          <w:jc w:val="center"/>
        </w:trPr>
        <w:tc>
          <w:tcPr>
            <w:tcW w:w="4876" w:type="dxa"/>
            <w:hideMark/>
          </w:tcPr>
          <w:p w14:paraId="76A3F6C7" w14:textId="77777777" w:rsidR="007E32AB" w:rsidRPr="00183DF4" w:rsidRDefault="007E32AB" w:rsidP="00176318">
            <w:pPr>
              <w:pStyle w:val="Normal6"/>
            </w:pPr>
            <w:r w:rsidRPr="00183DF4">
              <w:t>4.</w:t>
            </w:r>
            <w:r w:rsidRPr="00183DF4">
              <w:tab/>
              <w:t xml:space="preserve">Suteikdamos apgyvendinimą valstybės narės </w:t>
            </w:r>
            <w:r w:rsidRPr="00183DF4">
              <w:rPr>
                <w:b/>
                <w:i/>
              </w:rPr>
              <w:t>imasi</w:t>
            </w:r>
            <w:r w:rsidRPr="00183DF4">
              <w:t xml:space="preserve"> reikiamų smurto ir smurto dėl lyties, įskaitant seksualinę prievartą ir priekabiavimą, prevencijos priemonių.</w:t>
            </w:r>
          </w:p>
        </w:tc>
        <w:tc>
          <w:tcPr>
            <w:tcW w:w="4876" w:type="dxa"/>
            <w:hideMark/>
          </w:tcPr>
          <w:p w14:paraId="0B3F3A17" w14:textId="77777777" w:rsidR="007E32AB" w:rsidRPr="00183DF4" w:rsidRDefault="007E32AB" w:rsidP="00176318">
            <w:pPr>
              <w:pStyle w:val="Normal6"/>
              <w:rPr>
                <w:szCs w:val="24"/>
              </w:rPr>
            </w:pPr>
            <w:r w:rsidRPr="00183DF4">
              <w:t>4.</w:t>
            </w:r>
            <w:r w:rsidRPr="00183DF4">
              <w:tab/>
              <w:t xml:space="preserve">Suteikdamos apgyvendinimą valstybės narės </w:t>
            </w:r>
            <w:r w:rsidRPr="00183DF4">
              <w:rPr>
                <w:b/>
                <w:i/>
              </w:rPr>
              <w:t>gali imtis</w:t>
            </w:r>
            <w:r w:rsidRPr="00183DF4">
              <w:t xml:space="preserve"> reikiamų smurto ir smurto dėl lyties, įskaitant seksualinę prievartą ir priekabiavimą, prevencijos priemonių.</w:t>
            </w:r>
          </w:p>
        </w:tc>
      </w:tr>
    </w:tbl>
    <w:p w14:paraId="1E38357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D67E9E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685FED1"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1D8D69FA" w14:textId="77777777" w:rsidR="007E32AB" w:rsidRPr="00183DF4" w:rsidRDefault="007E32AB" w:rsidP="007E32AB">
      <w:r w:rsidRPr="00183DF4">
        <w:rPr>
          <w:rStyle w:val="HideTWBExt"/>
          <w:noProof w:val="0"/>
        </w:rPr>
        <w:t>&lt;/AmendB&gt;</w:t>
      </w:r>
    </w:p>
    <w:p w14:paraId="4BDFDE9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379</w:t>
      </w:r>
      <w:r w:rsidRPr="00183DF4">
        <w:rPr>
          <w:rStyle w:val="HideTWBExt"/>
          <w:b w:val="0"/>
          <w:noProof w:val="0"/>
        </w:rPr>
        <w:t>&lt;/NumAmB&gt;</w:t>
      </w:r>
    </w:p>
    <w:p w14:paraId="666B6DF2"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Bodil Valero, Brando Benifei, Damiano Zoffoli, Nathalie Griesbeck, Jean Lambert</w:t>
      </w:r>
      <w:r w:rsidRPr="00183DF4">
        <w:rPr>
          <w:rStyle w:val="HideTWBExt"/>
          <w:b w:val="0"/>
          <w:noProof w:val="0"/>
        </w:rPr>
        <w:t>&lt;/Members&gt;</w:t>
      </w:r>
    </w:p>
    <w:p w14:paraId="4265B900" w14:textId="77777777" w:rsidR="007E32AB" w:rsidRPr="00183DF4" w:rsidRDefault="007E32AB" w:rsidP="007E32AB">
      <w:r w:rsidRPr="00183DF4">
        <w:rPr>
          <w:rStyle w:val="HideTWBExt"/>
          <w:noProof w:val="0"/>
        </w:rPr>
        <w:t>&lt;/RepeatBlock-By&gt;</w:t>
      </w:r>
    </w:p>
    <w:p w14:paraId="537717E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ADCF022" w14:textId="77777777" w:rsidR="007E32AB" w:rsidRPr="00183DF4" w:rsidRDefault="007E32AB" w:rsidP="007E32AB">
      <w:pPr>
        <w:pStyle w:val="NormalBold"/>
      </w:pPr>
      <w:r w:rsidRPr="00183DF4">
        <w:rPr>
          <w:rStyle w:val="HideTWBExt"/>
          <w:b w:val="0"/>
          <w:noProof w:val="0"/>
        </w:rPr>
        <w:t>&lt;Article&gt;</w:t>
      </w:r>
      <w:r w:rsidRPr="00183DF4">
        <w:t>17 straipsnio 4 a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95F6655" w14:textId="77777777" w:rsidTr="00176318">
        <w:trPr>
          <w:jc w:val="center"/>
        </w:trPr>
        <w:tc>
          <w:tcPr>
            <w:tcW w:w="9752" w:type="dxa"/>
            <w:gridSpan w:val="2"/>
          </w:tcPr>
          <w:p w14:paraId="28F4FB74" w14:textId="77777777" w:rsidR="007E32AB" w:rsidRPr="00183DF4" w:rsidRDefault="007E32AB" w:rsidP="00176318">
            <w:pPr>
              <w:keepNext/>
            </w:pPr>
          </w:p>
        </w:tc>
      </w:tr>
      <w:tr w:rsidR="007E32AB" w:rsidRPr="00183DF4" w14:paraId="4503FDEE" w14:textId="77777777" w:rsidTr="00176318">
        <w:trPr>
          <w:jc w:val="center"/>
        </w:trPr>
        <w:tc>
          <w:tcPr>
            <w:tcW w:w="4876" w:type="dxa"/>
            <w:hideMark/>
          </w:tcPr>
          <w:p w14:paraId="3BE5B8E0" w14:textId="77777777" w:rsidR="007E32AB" w:rsidRPr="00183DF4" w:rsidRDefault="007E32AB" w:rsidP="00176318">
            <w:pPr>
              <w:pStyle w:val="ColumnHeading"/>
              <w:keepNext/>
            </w:pPr>
            <w:r w:rsidRPr="00183DF4">
              <w:t>Komisijos siūlomas tekstas</w:t>
            </w:r>
          </w:p>
        </w:tc>
        <w:tc>
          <w:tcPr>
            <w:tcW w:w="4876" w:type="dxa"/>
            <w:hideMark/>
          </w:tcPr>
          <w:p w14:paraId="76F235B9" w14:textId="77777777" w:rsidR="007E32AB" w:rsidRPr="00183DF4" w:rsidRDefault="007E32AB" w:rsidP="00176318">
            <w:pPr>
              <w:pStyle w:val="ColumnHeading"/>
              <w:keepNext/>
            </w:pPr>
            <w:r w:rsidRPr="00183DF4">
              <w:t>Pakeitimas</w:t>
            </w:r>
          </w:p>
        </w:tc>
      </w:tr>
      <w:tr w:rsidR="007E32AB" w:rsidRPr="00183DF4" w14:paraId="12FDB4F7" w14:textId="77777777" w:rsidTr="00176318">
        <w:trPr>
          <w:jc w:val="center"/>
        </w:trPr>
        <w:tc>
          <w:tcPr>
            <w:tcW w:w="4876" w:type="dxa"/>
          </w:tcPr>
          <w:p w14:paraId="453179E3" w14:textId="77777777" w:rsidR="007E32AB" w:rsidRPr="00183DF4" w:rsidRDefault="007E32AB" w:rsidP="00176318">
            <w:pPr>
              <w:pStyle w:val="Normal6"/>
            </w:pPr>
          </w:p>
        </w:tc>
        <w:tc>
          <w:tcPr>
            <w:tcW w:w="4876" w:type="dxa"/>
            <w:hideMark/>
          </w:tcPr>
          <w:p w14:paraId="161DDEEC" w14:textId="77777777" w:rsidR="007E32AB" w:rsidRPr="00183DF4" w:rsidRDefault="007E32AB" w:rsidP="00176318">
            <w:pPr>
              <w:pStyle w:val="Normal6"/>
              <w:rPr>
                <w:szCs w:val="24"/>
              </w:rPr>
            </w:pPr>
            <w:r w:rsidRPr="00183DF4">
              <w:rPr>
                <w:b/>
                <w:i/>
              </w:rPr>
              <w:t>4a.</w:t>
            </w:r>
            <w:r w:rsidRPr="00183DF4">
              <w:tab/>
            </w:r>
            <w:r w:rsidRPr="00183DF4">
              <w:rPr>
                <w:b/>
                <w:i/>
              </w:rPr>
              <w:t>Valstybės narės suteikia atskiras sanitarines patalpas moterims prašytojoms ir saugią vietą priėmimo centruose joms ir jų vaikams.</w:t>
            </w:r>
          </w:p>
        </w:tc>
      </w:tr>
    </w:tbl>
    <w:p w14:paraId="2A14282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255DB8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2D49993" w14:textId="77777777" w:rsidR="007E32AB" w:rsidRPr="00183DF4" w:rsidRDefault="007E32AB" w:rsidP="007E32AB">
      <w:pPr>
        <w:pStyle w:val="Normal12Italic"/>
        <w:rPr>
          <w:noProof w:val="0"/>
        </w:rPr>
      </w:pPr>
      <w:r w:rsidRPr="00183DF4">
        <w:rPr>
          <w:noProof w:val="0"/>
        </w:rPr>
        <w:t>Šiuo pakeitimu siekiama sustiprinti į 4 dalį įtrauktą nuostatą kaip priemonę, kuria siekiama užkirsti kelią smurtui ir smurtui dėl lyties, įskaitant seksualinę prievartą ir priekabiavimą.</w:t>
      </w:r>
    </w:p>
    <w:p w14:paraId="01145EB8" w14:textId="77777777" w:rsidR="007E32AB" w:rsidRPr="00183DF4" w:rsidRDefault="007E32AB" w:rsidP="007E32AB">
      <w:r w:rsidRPr="00183DF4">
        <w:rPr>
          <w:rStyle w:val="HideTWBExt"/>
          <w:noProof w:val="0"/>
        </w:rPr>
        <w:t>&lt;/AmendB&gt;</w:t>
      </w:r>
    </w:p>
    <w:p w14:paraId="19BB2AB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380</w:t>
      </w:r>
      <w:r w:rsidRPr="00183DF4">
        <w:rPr>
          <w:rStyle w:val="HideTWBExt"/>
          <w:b w:val="0"/>
          <w:noProof w:val="0"/>
        </w:rPr>
        <w:t>&lt;/NumAmB&gt;</w:t>
      </w:r>
    </w:p>
    <w:p w14:paraId="3C616945"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001052EA" w14:textId="77777777" w:rsidR="007E32AB" w:rsidRPr="00183DF4" w:rsidRDefault="007E32AB" w:rsidP="007E32AB">
      <w:r w:rsidRPr="00183DF4">
        <w:rPr>
          <w:rStyle w:val="HideTWBExt"/>
          <w:noProof w:val="0"/>
        </w:rPr>
        <w:t>&lt;/RepeatBlock-By&gt;</w:t>
      </w:r>
    </w:p>
    <w:p w14:paraId="0D497C2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72BBC67" w14:textId="77777777" w:rsidR="007E32AB" w:rsidRPr="00183DF4" w:rsidRDefault="007E32AB" w:rsidP="007E32AB">
      <w:pPr>
        <w:pStyle w:val="NormalBold"/>
      </w:pPr>
      <w:r w:rsidRPr="00183DF4">
        <w:rPr>
          <w:rStyle w:val="HideTWBExt"/>
          <w:b w:val="0"/>
          <w:noProof w:val="0"/>
        </w:rPr>
        <w:t>&lt;Article&gt;</w:t>
      </w:r>
      <w:r w:rsidRPr="00183DF4">
        <w:t>17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A2502C2" w14:textId="77777777" w:rsidTr="00176318">
        <w:trPr>
          <w:jc w:val="center"/>
        </w:trPr>
        <w:tc>
          <w:tcPr>
            <w:tcW w:w="9752" w:type="dxa"/>
            <w:gridSpan w:val="2"/>
          </w:tcPr>
          <w:p w14:paraId="43E7AEAD" w14:textId="77777777" w:rsidR="007E32AB" w:rsidRPr="00183DF4" w:rsidRDefault="007E32AB" w:rsidP="00176318">
            <w:pPr>
              <w:keepNext/>
            </w:pPr>
          </w:p>
        </w:tc>
      </w:tr>
      <w:tr w:rsidR="007E32AB" w:rsidRPr="00183DF4" w14:paraId="1E850B77" w14:textId="77777777" w:rsidTr="00176318">
        <w:trPr>
          <w:jc w:val="center"/>
        </w:trPr>
        <w:tc>
          <w:tcPr>
            <w:tcW w:w="4876" w:type="dxa"/>
            <w:hideMark/>
          </w:tcPr>
          <w:p w14:paraId="68E79322" w14:textId="77777777" w:rsidR="007E32AB" w:rsidRPr="00183DF4" w:rsidRDefault="007E32AB" w:rsidP="00176318">
            <w:pPr>
              <w:pStyle w:val="ColumnHeading"/>
              <w:keepNext/>
            </w:pPr>
            <w:r w:rsidRPr="00183DF4">
              <w:t>Komisijos siūlomas tekstas</w:t>
            </w:r>
          </w:p>
        </w:tc>
        <w:tc>
          <w:tcPr>
            <w:tcW w:w="4876" w:type="dxa"/>
            <w:hideMark/>
          </w:tcPr>
          <w:p w14:paraId="17046435" w14:textId="77777777" w:rsidR="007E32AB" w:rsidRPr="00183DF4" w:rsidRDefault="007E32AB" w:rsidP="00176318">
            <w:pPr>
              <w:pStyle w:val="ColumnHeading"/>
              <w:keepNext/>
            </w:pPr>
            <w:r w:rsidRPr="00183DF4">
              <w:t>Pakeitimas</w:t>
            </w:r>
          </w:p>
        </w:tc>
      </w:tr>
      <w:tr w:rsidR="007E32AB" w:rsidRPr="00183DF4" w14:paraId="4FBF8205" w14:textId="77777777" w:rsidTr="00176318">
        <w:trPr>
          <w:jc w:val="center"/>
        </w:trPr>
        <w:tc>
          <w:tcPr>
            <w:tcW w:w="4876" w:type="dxa"/>
            <w:hideMark/>
          </w:tcPr>
          <w:p w14:paraId="71158F45" w14:textId="77777777" w:rsidR="007E32AB" w:rsidRPr="00183DF4" w:rsidRDefault="007E32AB" w:rsidP="00176318">
            <w:pPr>
              <w:pStyle w:val="Normal6"/>
            </w:pPr>
            <w:r w:rsidRPr="00183DF4">
              <w:t>5.</w:t>
            </w:r>
            <w:r w:rsidRPr="00183DF4">
              <w:tab/>
              <w:t xml:space="preserve">Valstybės narės </w:t>
            </w:r>
            <w:r w:rsidRPr="00183DF4">
              <w:rPr>
                <w:b/>
                <w:i/>
              </w:rPr>
              <w:t>užtikrina</w:t>
            </w:r>
            <w:r w:rsidRPr="00183DF4">
              <w:t>, kad, kiek tai įmanoma, išlaikomi suaugę prašytojai, turintys specialių priėmimo poreikių, būtų apgyvendinami kartu su artimais suaugusiais giminaičiais, kurie jau yra toje pačioje valstybėje narėje ir kurie pagal atitinkamos valstybės narės teisę arba praktiką yra už juos atsakingi.</w:t>
            </w:r>
          </w:p>
        </w:tc>
        <w:tc>
          <w:tcPr>
            <w:tcW w:w="4876" w:type="dxa"/>
            <w:hideMark/>
          </w:tcPr>
          <w:p w14:paraId="63264F5D" w14:textId="77777777" w:rsidR="007E32AB" w:rsidRPr="00183DF4" w:rsidRDefault="007E32AB" w:rsidP="00176318">
            <w:pPr>
              <w:pStyle w:val="Normal6"/>
              <w:rPr>
                <w:szCs w:val="24"/>
              </w:rPr>
            </w:pPr>
            <w:r w:rsidRPr="00183DF4">
              <w:t>5.</w:t>
            </w:r>
            <w:r w:rsidRPr="00183DF4">
              <w:tab/>
              <w:t xml:space="preserve">Valstybės narės </w:t>
            </w:r>
            <w:r w:rsidRPr="00183DF4">
              <w:rPr>
                <w:b/>
                <w:i/>
              </w:rPr>
              <w:t>gali užtikrinti</w:t>
            </w:r>
            <w:r w:rsidRPr="00183DF4">
              <w:t>, kad, kiek tai įmanoma, išlaikomi suaugę prašytojai, turintys specialių priėmimo poreikių, būtų apgyvendinami kartu su artimais suaugusiais giminaičiais, kurie jau yra toje pačioje valstybėje narėje ir kurie pagal atitinkamos valstybės narės teisę arba praktiką yra už juos atsakingi.</w:t>
            </w:r>
          </w:p>
        </w:tc>
      </w:tr>
    </w:tbl>
    <w:p w14:paraId="00EBCE7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15D4EA0"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39E3954"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080A0B6F" w14:textId="77777777" w:rsidR="007E32AB" w:rsidRPr="00183DF4" w:rsidRDefault="007E32AB" w:rsidP="007E32AB">
      <w:r w:rsidRPr="00183DF4">
        <w:rPr>
          <w:rStyle w:val="HideTWBExt"/>
          <w:noProof w:val="0"/>
        </w:rPr>
        <w:t>&lt;/AmendB&gt;</w:t>
      </w:r>
    </w:p>
    <w:p w14:paraId="6882F03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381</w:t>
      </w:r>
      <w:r w:rsidRPr="00183DF4">
        <w:rPr>
          <w:rStyle w:val="HideTWBExt"/>
          <w:b w:val="0"/>
          <w:noProof w:val="0"/>
        </w:rPr>
        <w:t>&lt;/NumAmB&gt;</w:t>
      </w:r>
    </w:p>
    <w:p w14:paraId="02469F57"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6A5B7DE8" w14:textId="77777777" w:rsidR="007E32AB" w:rsidRPr="00183DF4" w:rsidRDefault="007E32AB" w:rsidP="007E32AB">
      <w:r w:rsidRPr="00183DF4">
        <w:rPr>
          <w:rStyle w:val="HideTWBExt"/>
          <w:noProof w:val="0"/>
        </w:rPr>
        <w:t>&lt;/RepeatBlock-By&gt;</w:t>
      </w:r>
    </w:p>
    <w:p w14:paraId="52FA1B0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FECB689" w14:textId="77777777" w:rsidR="007E32AB" w:rsidRPr="00183DF4" w:rsidRDefault="007E32AB" w:rsidP="007E32AB">
      <w:pPr>
        <w:pStyle w:val="NormalBold"/>
      </w:pPr>
      <w:r w:rsidRPr="00183DF4">
        <w:rPr>
          <w:rStyle w:val="HideTWBExt"/>
          <w:b w:val="0"/>
          <w:noProof w:val="0"/>
        </w:rPr>
        <w:t>&lt;Article&gt;</w:t>
      </w:r>
      <w:r w:rsidRPr="00183DF4">
        <w:t>17 straipsnio 6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8E8E993" w14:textId="77777777" w:rsidTr="00176318">
        <w:trPr>
          <w:jc w:val="center"/>
        </w:trPr>
        <w:tc>
          <w:tcPr>
            <w:tcW w:w="9752" w:type="dxa"/>
            <w:gridSpan w:val="2"/>
          </w:tcPr>
          <w:p w14:paraId="1723866E" w14:textId="77777777" w:rsidR="007E32AB" w:rsidRPr="00183DF4" w:rsidRDefault="007E32AB" w:rsidP="00176318">
            <w:pPr>
              <w:keepNext/>
            </w:pPr>
          </w:p>
        </w:tc>
      </w:tr>
      <w:tr w:rsidR="007E32AB" w:rsidRPr="00183DF4" w14:paraId="0953CFA4" w14:textId="77777777" w:rsidTr="00176318">
        <w:trPr>
          <w:jc w:val="center"/>
        </w:trPr>
        <w:tc>
          <w:tcPr>
            <w:tcW w:w="4876" w:type="dxa"/>
            <w:hideMark/>
          </w:tcPr>
          <w:p w14:paraId="2A558E69" w14:textId="77777777" w:rsidR="007E32AB" w:rsidRPr="00183DF4" w:rsidRDefault="007E32AB" w:rsidP="00176318">
            <w:pPr>
              <w:pStyle w:val="ColumnHeading"/>
              <w:keepNext/>
            </w:pPr>
            <w:r w:rsidRPr="00183DF4">
              <w:t>Komisijos siūlomas tekstas</w:t>
            </w:r>
          </w:p>
        </w:tc>
        <w:tc>
          <w:tcPr>
            <w:tcW w:w="4876" w:type="dxa"/>
            <w:hideMark/>
          </w:tcPr>
          <w:p w14:paraId="2F451C1A" w14:textId="77777777" w:rsidR="007E32AB" w:rsidRPr="00183DF4" w:rsidRDefault="007E32AB" w:rsidP="00176318">
            <w:pPr>
              <w:pStyle w:val="ColumnHeading"/>
              <w:keepNext/>
            </w:pPr>
            <w:r w:rsidRPr="00183DF4">
              <w:t>Pakeitimas</w:t>
            </w:r>
          </w:p>
        </w:tc>
      </w:tr>
      <w:tr w:rsidR="007E32AB" w:rsidRPr="00183DF4" w14:paraId="2CCD4135" w14:textId="77777777" w:rsidTr="00176318">
        <w:trPr>
          <w:jc w:val="center"/>
        </w:trPr>
        <w:tc>
          <w:tcPr>
            <w:tcW w:w="4876" w:type="dxa"/>
            <w:hideMark/>
          </w:tcPr>
          <w:p w14:paraId="6F5170E9" w14:textId="77777777" w:rsidR="007E32AB" w:rsidRPr="00183DF4" w:rsidRDefault="007E32AB" w:rsidP="00176318">
            <w:pPr>
              <w:pStyle w:val="Normal6"/>
            </w:pPr>
            <w:r w:rsidRPr="00183DF4">
              <w:t>6.</w:t>
            </w:r>
            <w:r w:rsidRPr="00183DF4">
              <w:tab/>
              <w:t xml:space="preserve">Valstybės narės </w:t>
            </w:r>
            <w:r w:rsidRPr="00183DF4">
              <w:rPr>
                <w:b/>
                <w:i/>
              </w:rPr>
              <w:t>užtikrina</w:t>
            </w:r>
            <w:r w:rsidRPr="00183DF4">
              <w:t>, kad prašytojai būtų perkeliami iš vienos apgyvendinimo vietos į kitą būstą tiktai esant būtinybei. Valstybės narės suteikia prašytojams galimybę informuoti savo teisinius patarėjus arba konsultantus apie perkėlimą ir pranešti naująjį adresą.</w:t>
            </w:r>
          </w:p>
        </w:tc>
        <w:tc>
          <w:tcPr>
            <w:tcW w:w="4876" w:type="dxa"/>
            <w:hideMark/>
          </w:tcPr>
          <w:p w14:paraId="22658C8A" w14:textId="77777777" w:rsidR="007E32AB" w:rsidRPr="00183DF4" w:rsidRDefault="007E32AB" w:rsidP="00176318">
            <w:pPr>
              <w:pStyle w:val="Normal6"/>
              <w:rPr>
                <w:szCs w:val="24"/>
              </w:rPr>
            </w:pPr>
            <w:r w:rsidRPr="00183DF4">
              <w:t>6.</w:t>
            </w:r>
            <w:r w:rsidRPr="00183DF4">
              <w:tab/>
              <w:t xml:space="preserve">Valstybės narės </w:t>
            </w:r>
            <w:r w:rsidRPr="00183DF4">
              <w:rPr>
                <w:b/>
                <w:i/>
              </w:rPr>
              <w:t>gali užtikrinti</w:t>
            </w:r>
            <w:r w:rsidRPr="00183DF4">
              <w:t>, kad prašytojai būtų perkeliami iš vienos apgyvendinimo vietos į kitą būstą tiktai esant būtinybei. Valstybės narės suteikia prašytojams galimybę informuoti savo teisinius patarėjus arba konsultantus apie perkėlimą ir pranešti naująjį adresą.</w:t>
            </w:r>
          </w:p>
        </w:tc>
      </w:tr>
    </w:tbl>
    <w:p w14:paraId="594B552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A0DF31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4345961"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2755C0C5" w14:textId="77777777" w:rsidR="007E32AB" w:rsidRPr="00183DF4" w:rsidRDefault="007E32AB" w:rsidP="007E32AB">
      <w:r w:rsidRPr="00183DF4">
        <w:rPr>
          <w:rStyle w:val="HideTWBExt"/>
          <w:noProof w:val="0"/>
        </w:rPr>
        <w:t>&lt;/AmendB&gt;</w:t>
      </w:r>
    </w:p>
    <w:p w14:paraId="7748520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382</w:t>
      </w:r>
      <w:r w:rsidRPr="00183DF4">
        <w:rPr>
          <w:rStyle w:val="HideTWBExt"/>
          <w:b w:val="0"/>
          <w:noProof w:val="0"/>
        </w:rPr>
        <w:t>&lt;/NumAmB&gt;</w:t>
      </w:r>
    </w:p>
    <w:p w14:paraId="2C7F6681"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E8C30DD" w14:textId="77777777" w:rsidR="007E32AB" w:rsidRPr="00183DF4" w:rsidRDefault="007E32AB" w:rsidP="007E32AB">
      <w:r w:rsidRPr="00183DF4">
        <w:rPr>
          <w:rStyle w:val="HideTWBExt"/>
          <w:noProof w:val="0"/>
        </w:rPr>
        <w:t>&lt;/RepeatBlock-By&gt;</w:t>
      </w:r>
    </w:p>
    <w:p w14:paraId="533B6B7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997BF7B" w14:textId="77777777" w:rsidR="007E32AB" w:rsidRPr="00183DF4" w:rsidRDefault="007E32AB" w:rsidP="007E32AB">
      <w:pPr>
        <w:pStyle w:val="NormalBold"/>
      </w:pPr>
      <w:r w:rsidRPr="00183DF4">
        <w:rPr>
          <w:rStyle w:val="HideTWBExt"/>
          <w:b w:val="0"/>
          <w:noProof w:val="0"/>
        </w:rPr>
        <w:t>&lt;Article&gt;</w:t>
      </w:r>
      <w:r w:rsidRPr="00183DF4">
        <w:t>17 straipsnio 7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6795D59" w14:textId="77777777" w:rsidTr="00176318">
        <w:trPr>
          <w:jc w:val="center"/>
        </w:trPr>
        <w:tc>
          <w:tcPr>
            <w:tcW w:w="9752" w:type="dxa"/>
            <w:gridSpan w:val="2"/>
          </w:tcPr>
          <w:p w14:paraId="3D998B14" w14:textId="77777777" w:rsidR="007E32AB" w:rsidRPr="00183DF4" w:rsidRDefault="007E32AB" w:rsidP="00176318">
            <w:pPr>
              <w:keepNext/>
            </w:pPr>
          </w:p>
        </w:tc>
      </w:tr>
      <w:tr w:rsidR="007E32AB" w:rsidRPr="00183DF4" w14:paraId="4C7FFA52" w14:textId="77777777" w:rsidTr="00176318">
        <w:trPr>
          <w:jc w:val="center"/>
        </w:trPr>
        <w:tc>
          <w:tcPr>
            <w:tcW w:w="4876" w:type="dxa"/>
            <w:hideMark/>
          </w:tcPr>
          <w:p w14:paraId="38FF0C6E" w14:textId="77777777" w:rsidR="007E32AB" w:rsidRPr="00183DF4" w:rsidRDefault="007E32AB" w:rsidP="00176318">
            <w:pPr>
              <w:pStyle w:val="ColumnHeading"/>
              <w:keepNext/>
            </w:pPr>
            <w:r w:rsidRPr="00183DF4">
              <w:t>Komisijos siūlomas tekstas</w:t>
            </w:r>
          </w:p>
        </w:tc>
        <w:tc>
          <w:tcPr>
            <w:tcW w:w="4876" w:type="dxa"/>
            <w:hideMark/>
          </w:tcPr>
          <w:p w14:paraId="2B8C9D6C" w14:textId="77777777" w:rsidR="007E32AB" w:rsidRPr="00183DF4" w:rsidRDefault="007E32AB" w:rsidP="00176318">
            <w:pPr>
              <w:pStyle w:val="ColumnHeading"/>
              <w:keepNext/>
            </w:pPr>
            <w:r w:rsidRPr="00183DF4">
              <w:t>Pakeitimas</w:t>
            </w:r>
          </w:p>
        </w:tc>
      </w:tr>
      <w:tr w:rsidR="007E32AB" w:rsidRPr="00183DF4" w14:paraId="16F61DB2" w14:textId="77777777" w:rsidTr="00176318">
        <w:trPr>
          <w:jc w:val="center"/>
        </w:trPr>
        <w:tc>
          <w:tcPr>
            <w:tcW w:w="4876" w:type="dxa"/>
            <w:hideMark/>
          </w:tcPr>
          <w:p w14:paraId="64B2FD92" w14:textId="77777777" w:rsidR="007E32AB" w:rsidRPr="00183DF4" w:rsidRDefault="007E32AB" w:rsidP="00176318">
            <w:pPr>
              <w:pStyle w:val="Normal6"/>
            </w:pPr>
            <w:r w:rsidRPr="00183DF4">
              <w:t>7.</w:t>
            </w:r>
            <w:r w:rsidRPr="00183DF4">
              <w:tab/>
              <w:t>Materialines priėmimo sąlygas teikiantys asmenys, įskaitant dirbančius apgyvendinimo centruose, turi būti tinkamai apmokyti bei būti susaistyti nacionalinėje teisėje nustatytų konfidencialumo taisyklių dėl bet kurios atliekant pareigas gautos informacijos.</w:t>
            </w:r>
          </w:p>
        </w:tc>
        <w:tc>
          <w:tcPr>
            <w:tcW w:w="4876" w:type="dxa"/>
            <w:hideMark/>
          </w:tcPr>
          <w:p w14:paraId="41B6A574" w14:textId="77777777" w:rsidR="007E32AB" w:rsidRPr="00183DF4" w:rsidRDefault="007E32AB" w:rsidP="00176318">
            <w:pPr>
              <w:pStyle w:val="Normal6"/>
              <w:rPr>
                <w:szCs w:val="24"/>
              </w:rPr>
            </w:pPr>
            <w:r w:rsidRPr="00183DF4">
              <w:t>7.</w:t>
            </w:r>
            <w:r w:rsidRPr="00183DF4">
              <w:tab/>
              <w:t xml:space="preserve">Materialines priėmimo sąlygas teikiantys asmenys, įskaitant dirbančius apgyvendinimo centruose, turi būti tinkamai apmokyti bei būti susaistyti nacionalinėje teisėje nustatytų konfidencialumo taisyklių dėl bet kurios atliekant pareigas gautos informacijos. </w:t>
            </w:r>
            <w:r w:rsidRPr="00183DF4">
              <w:rPr>
                <w:b/>
                <w:i/>
              </w:rPr>
              <w:t>Tačiau kompetentingos institucijos reguliariai viešai skelbia pakankamai anonimiškus duomenis apie sudaromas materialines priėmimo sąlygas, kaip apibrėžta 26 straipsnyje, visuomenės kontrolei užtikrinti.</w:t>
            </w:r>
          </w:p>
        </w:tc>
      </w:tr>
    </w:tbl>
    <w:p w14:paraId="7ADE053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27BCB41"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2314B36" w14:textId="77777777" w:rsidR="007E32AB" w:rsidRPr="00183DF4" w:rsidRDefault="007E32AB" w:rsidP="007E32AB">
      <w:pPr>
        <w:pStyle w:val="Normal12Italic"/>
        <w:rPr>
          <w:noProof w:val="0"/>
        </w:rPr>
      </w:pPr>
      <w:r w:rsidRPr="00183DF4">
        <w:rPr>
          <w:noProof w:val="0"/>
        </w:rPr>
        <w:t>Visuomenė turi teisę gauti tikslią informaciją apie išlaidas, patiriamas dėl prašytojų priėmimo poreikių.</w:t>
      </w:r>
    </w:p>
    <w:p w14:paraId="481F4536" w14:textId="77777777" w:rsidR="007E32AB" w:rsidRPr="00183DF4" w:rsidRDefault="007E32AB" w:rsidP="007E32AB">
      <w:r w:rsidRPr="00183DF4">
        <w:rPr>
          <w:rStyle w:val="HideTWBExt"/>
          <w:noProof w:val="0"/>
        </w:rPr>
        <w:t>&lt;/AmendB&gt;</w:t>
      </w:r>
    </w:p>
    <w:p w14:paraId="7D3D73C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383</w:t>
      </w:r>
      <w:r w:rsidRPr="00183DF4">
        <w:rPr>
          <w:rStyle w:val="HideTWBExt"/>
          <w:b w:val="0"/>
          <w:noProof w:val="0"/>
        </w:rPr>
        <w:t>&lt;/NumAmB&gt;</w:t>
      </w:r>
    </w:p>
    <w:p w14:paraId="398FBAEA"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5A027534"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2B572FB2" w14:textId="77777777" w:rsidR="007E32AB" w:rsidRPr="00183DF4" w:rsidRDefault="007E32AB" w:rsidP="007E32AB">
      <w:r w:rsidRPr="00183DF4">
        <w:rPr>
          <w:rStyle w:val="HideTWBExt"/>
          <w:noProof w:val="0"/>
        </w:rPr>
        <w:t>&lt;/RepeatBlock-By&gt;</w:t>
      </w:r>
    </w:p>
    <w:p w14:paraId="4ACD976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C363F28" w14:textId="77777777" w:rsidR="007E32AB" w:rsidRPr="00183DF4" w:rsidRDefault="007E32AB" w:rsidP="007E32AB">
      <w:pPr>
        <w:pStyle w:val="NormalBold"/>
      </w:pPr>
      <w:r w:rsidRPr="00183DF4">
        <w:rPr>
          <w:rStyle w:val="HideTWBExt"/>
          <w:b w:val="0"/>
          <w:noProof w:val="0"/>
        </w:rPr>
        <w:t>&lt;Article&gt;</w:t>
      </w:r>
      <w:r w:rsidRPr="00183DF4">
        <w:t>17 straipsnio 7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1183D72" w14:textId="77777777" w:rsidTr="00176318">
        <w:trPr>
          <w:jc w:val="center"/>
        </w:trPr>
        <w:tc>
          <w:tcPr>
            <w:tcW w:w="9752" w:type="dxa"/>
            <w:gridSpan w:val="2"/>
          </w:tcPr>
          <w:p w14:paraId="5821BB38" w14:textId="77777777" w:rsidR="007E32AB" w:rsidRPr="00183DF4" w:rsidRDefault="007E32AB" w:rsidP="00176318">
            <w:pPr>
              <w:keepNext/>
            </w:pPr>
          </w:p>
        </w:tc>
      </w:tr>
      <w:tr w:rsidR="007E32AB" w:rsidRPr="00183DF4" w14:paraId="1C5FD185" w14:textId="77777777" w:rsidTr="00176318">
        <w:trPr>
          <w:jc w:val="center"/>
        </w:trPr>
        <w:tc>
          <w:tcPr>
            <w:tcW w:w="4876" w:type="dxa"/>
            <w:hideMark/>
          </w:tcPr>
          <w:p w14:paraId="39F9F9AF" w14:textId="77777777" w:rsidR="007E32AB" w:rsidRPr="00183DF4" w:rsidRDefault="007E32AB" w:rsidP="00176318">
            <w:pPr>
              <w:pStyle w:val="ColumnHeading"/>
              <w:keepNext/>
            </w:pPr>
            <w:r w:rsidRPr="00183DF4">
              <w:t>Komisijos siūlomas tekstas</w:t>
            </w:r>
          </w:p>
        </w:tc>
        <w:tc>
          <w:tcPr>
            <w:tcW w:w="4876" w:type="dxa"/>
            <w:hideMark/>
          </w:tcPr>
          <w:p w14:paraId="45EC7C0D" w14:textId="77777777" w:rsidR="007E32AB" w:rsidRPr="00183DF4" w:rsidRDefault="007E32AB" w:rsidP="00176318">
            <w:pPr>
              <w:pStyle w:val="ColumnHeading"/>
              <w:keepNext/>
            </w:pPr>
            <w:r w:rsidRPr="00183DF4">
              <w:t>Pakeitimas</w:t>
            </w:r>
          </w:p>
        </w:tc>
      </w:tr>
      <w:tr w:rsidR="007E32AB" w:rsidRPr="00183DF4" w14:paraId="4DE7835A" w14:textId="77777777" w:rsidTr="00176318">
        <w:trPr>
          <w:jc w:val="center"/>
        </w:trPr>
        <w:tc>
          <w:tcPr>
            <w:tcW w:w="4876" w:type="dxa"/>
            <w:hideMark/>
          </w:tcPr>
          <w:p w14:paraId="22F5AA25" w14:textId="77777777" w:rsidR="007E32AB" w:rsidRPr="00183DF4" w:rsidRDefault="007E32AB" w:rsidP="00176318">
            <w:pPr>
              <w:pStyle w:val="Normal6"/>
            </w:pPr>
            <w:r w:rsidRPr="00183DF4">
              <w:t>7.</w:t>
            </w:r>
            <w:r w:rsidRPr="00183DF4">
              <w:tab/>
              <w:t>Materialines priėmimo sąlygas teikiantys asmenys, įskaitant dirbančius apgyvendinimo centruose, turi būti tinkamai apmokyti bei būti susaistyti nacionalinėje teisėje nustatytų konfidencialumo taisyklių dėl bet kurios atliekant pareigas gautos informacijos.</w:t>
            </w:r>
          </w:p>
        </w:tc>
        <w:tc>
          <w:tcPr>
            <w:tcW w:w="4876" w:type="dxa"/>
            <w:hideMark/>
          </w:tcPr>
          <w:p w14:paraId="458D0437" w14:textId="77777777" w:rsidR="007E32AB" w:rsidRPr="00183DF4" w:rsidRDefault="007E32AB" w:rsidP="00176318">
            <w:pPr>
              <w:pStyle w:val="Normal6"/>
              <w:rPr>
                <w:szCs w:val="24"/>
              </w:rPr>
            </w:pPr>
            <w:r w:rsidRPr="00183DF4">
              <w:t>7.</w:t>
            </w:r>
            <w:r w:rsidRPr="00183DF4">
              <w:tab/>
              <w:t>Materialines priėmimo sąlygas</w:t>
            </w:r>
            <w:r w:rsidRPr="00183DF4">
              <w:rPr>
                <w:b/>
                <w:i/>
              </w:rPr>
              <w:t>, taip pat sveikatos priežiūros ir švietimo paslaugas</w:t>
            </w:r>
            <w:r w:rsidRPr="00183DF4">
              <w:t xml:space="preserve"> teikiantys asmenys, įskaitant dirbančius apgyvendinimo centruose, turi būti tinkamai apmokyti bei būti susaistyti nacionalinėje teisėje nustatytų konfidencialumo taisyklių dėl bet kurios atliekant pareigas gautos informacijos.</w:t>
            </w:r>
          </w:p>
        </w:tc>
      </w:tr>
    </w:tbl>
    <w:p w14:paraId="45A6F79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174A11D" w14:textId="77777777" w:rsidR="007E32AB" w:rsidRPr="00183DF4" w:rsidRDefault="007E32AB" w:rsidP="007E32AB">
      <w:r w:rsidRPr="00183DF4">
        <w:rPr>
          <w:rStyle w:val="HideTWBExt"/>
          <w:noProof w:val="0"/>
        </w:rPr>
        <w:t>&lt;/AmendB&gt;</w:t>
      </w:r>
    </w:p>
    <w:p w14:paraId="687894D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384</w:t>
      </w:r>
      <w:r w:rsidRPr="00183DF4">
        <w:rPr>
          <w:rStyle w:val="HideTWBExt"/>
          <w:b w:val="0"/>
          <w:noProof w:val="0"/>
        </w:rPr>
        <w:t>&lt;/NumAmB&gt;</w:t>
      </w:r>
    </w:p>
    <w:p w14:paraId="74F2CC80"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19C46E2" w14:textId="77777777" w:rsidR="007E32AB" w:rsidRPr="00183DF4" w:rsidRDefault="007E32AB" w:rsidP="007E32AB">
      <w:r w:rsidRPr="00183DF4">
        <w:rPr>
          <w:rStyle w:val="HideTWBExt"/>
          <w:noProof w:val="0"/>
        </w:rPr>
        <w:t>&lt;/RepeatBlock-By&gt;</w:t>
      </w:r>
    </w:p>
    <w:p w14:paraId="035813A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4F6FFC7" w14:textId="77777777" w:rsidR="007E32AB" w:rsidRPr="00183DF4" w:rsidRDefault="007E32AB" w:rsidP="007E32AB">
      <w:pPr>
        <w:pStyle w:val="NormalBold"/>
      </w:pPr>
      <w:r w:rsidRPr="00183DF4">
        <w:rPr>
          <w:rStyle w:val="HideTWBExt"/>
          <w:b w:val="0"/>
          <w:noProof w:val="0"/>
        </w:rPr>
        <w:t>&lt;Article&gt;</w:t>
      </w:r>
      <w:r w:rsidRPr="00183DF4">
        <w:t>17 straipsnio 8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170CFD5" w14:textId="77777777" w:rsidTr="00176318">
        <w:trPr>
          <w:jc w:val="center"/>
        </w:trPr>
        <w:tc>
          <w:tcPr>
            <w:tcW w:w="9752" w:type="dxa"/>
            <w:gridSpan w:val="2"/>
          </w:tcPr>
          <w:p w14:paraId="72BF56C6" w14:textId="77777777" w:rsidR="007E32AB" w:rsidRPr="00183DF4" w:rsidRDefault="007E32AB" w:rsidP="00176318">
            <w:pPr>
              <w:keepNext/>
            </w:pPr>
          </w:p>
        </w:tc>
      </w:tr>
      <w:tr w:rsidR="007E32AB" w:rsidRPr="00183DF4" w14:paraId="10B06719" w14:textId="77777777" w:rsidTr="00176318">
        <w:trPr>
          <w:jc w:val="center"/>
        </w:trPr>
        <w:tc>
          <w:tcPr>
            <w:tcW w:w="4876" w:type="dxa"/>
            <w:hideMark/>
          </w:tcPr>
          <w:p w14:paraId="4FE1F96B" w14:textId="77777777" w:rsidR="007E32AB" w:rsidRPr="00183DF4" w:rsidRDefault="007E32AB" w:rsidP="00176318">
            <w:pPr>
              <w:pStyle w:val="ColumnHeading"/>
              <w:keepNext/>
            </w:pPr>
            <w:r w:rsidRPr="00183DF4">
              <w:t>Komisijos siūlomas tekstas</w:t>
            </w:r>
          </w:p>
        </w:tc>
        <w:tc>
          <w:tcPr>
            <w:tcW w:w="4876" w:type="dxa"/>
            <w:hideMark/>
          </w:tcPr>
          <w:p w14:paraId="2B2A4BF3" w14:textId="77777777" w:rsidR="007E32AB" w:rsidRPr="00183DF4" w:rsidRDefault="007E32AB" w:rsidP="00176318">
            <w:pPr>
              <w:pStyle w:val="ColumnHeading"/>
              <w:keepNext/>
            </w:pPr>
            <w:r w:rsidRPr="00183DF4">
              <w:t>Pakeitimas</w:t>
            </w:r>
          </w:p>
        </w:tc>
      </w:tr>
      <w:tr w:rsidR="007E32AB" w:rsidRPr="00183DF4" w14:paraId="384C0F5A" w14:textId="77777777" w:rsidTr="00176318">
        <w:trPr>
          <w:jc w:val="center"/>
        </w:trPr>
        <w:tc>
          <w:tcPr>
            <w:tcW w:w="4876" w:type="dxa"/>
            <w:hideMark/>
          </w:tcPr>
          <w:p w14:paraId="5A6FD7F0" w14:textId="77777777" w:rsidR="007E32AB" w:rsidRPr="00183DF4" w:rsidRDefault="007E32AB" w:rsidP="00176318">
            <w:pPr>
              <w:pStyle w:val="Normal6"/>
            </w:pPr>
            <w:r w:rsidRPr="00183DF4">
              <w:t>8.</w:t>
            </w:r>
            <w:r w:rsidRPr="00183DF4">
              <w:tab/>
              <w:t xml:space="preserve">Valstybės narės </w:t>
            </w:r>
            <w:r w:rsidRPr="00183DF4">
              <w:rPr>
                <w:b/>
                <w:i/>
              </w:rPr>
              <w:t>gali įtraukti</w:t>
            </w:r>
            <w:r w:rsidRPr="00183DF4">
              <w:t xml:space="preserve"> prieglobsčio prašytojus dalyvauti valdant materialinius išteklius bei nematerialiose centro gyvenimo srityse </w:t>
            </w:r>
            <w:r w:rsidRPr="00183DF4">
              <w:rPr>
                <w:b/>
                <w:i/>
              </w:rPr>
              <w:t>per patarėjų valdybą arba gyventojų atstovų tarybą</w:t>
            </w:r>
            <w:r w:rsidRPr="00183DF4">
              <w:t>.</w:t>
            </w:r>
          </w:p>
        </w:tc>
        <w:tc>
          <w:tcPr>
            <w:tcW w:w="4876" w:type="dxa"/>
            <w:hideMark/>
          </w:tcPr>
          <w:p w14:paraId="0FBBF253" w14:textId="77777777" w:rsidR="007E32AB" w:rsidRPr="00183DF4" w:rsidRDefault="007E32AB" w:rsidP="00176318">
            <w:pPr>
              <w:pStyle w:val="Normal6"/>
              <w:rPr>
                <w:szCs w:val="24"/>
              </w:rPr>
            </w:pPr>
            <w:r w:rsidRPr="00183DF4">
              <w:t>8.</w:t>
            </w:r>
            <w:r w:rsidRPr="00183DF4">
              <w:tab/>
              <w:t xml:space="preserve">Valstybės narės </w:t>
            </w:r>
            <w:r w:rsidRPr="00183DF4">
              <w:rPr>
                <w:b/>
                <w:i/>
              </w:rPr>
              <w:t>įtraukia</w:t>
            </w:r>
            <w:r w:rsidRPr="00183DF4">
              <w:t xml:space="preserve"> prieglobsčio prašytojus dalyvauti valdant materialinius išteklius bei nematerialiose centro gyvenimo srityse.</w:t>
            </w:r>
          </w:p>
        </w:tc>
      </w:tr>
    </w:tbl>
    <w:p w14:paraId="58F5C82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80DA0C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DDD7C68" w14:textId="77777777" w:rsidR="007E32AB" w:rsidRPr="00183DF4" w:rsidRDefault="007E32AB" w:rsidP="007E32AB">
      <w:pPr>
        <w:pStyle w:val="Normal12Italic"/>
        <w:rPr>
          <w:noProof w:val="0"/>
        </w:rPr>
      </w:pPr>
      <w:r w:rsidRPr="00183DF4">
        <w:rPr>
          <w:noProof w:val="0"/>
        </w:rPr>
        <w:t>Prašytojai turi būti skatinami aktyviai dalyvauti prieglobsčio centrų veikloje. Kita vertus, patarėjų įstaigų steigimas gali sukelti socialinę įtampą centruose.</w:t>
      </w:r>
    </w:p>
    <w:p w14:paraId="64FA8FA0" w14:textId="77777777" w:rsidR="007E32AB" w:rsidRPr="00183DF4" w:rsidRDefault="007E32AB" w:rsidP="007E32AB">
      <w:r w:rsidRPr="00183DF4">
        <w:rPr>
          <w:rStyle w:val="HideTWBExt"/>
          <w:noProof w:val="0"/>
        </w:rPr>
        <w:t>&lt;/AmendB&gt;</w:t>
      </w:r>
    </w:p>
    <w:p w14:paraId="50A44CE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385</w:t>
      </w:r>
      <w:r w:rsidRPr="00183DF4">
        <w:rPr>
          <w:rStyle w:val="HideTWBExt"/>
          <w:b w:val="0"/>
          <w:noProof w:val="0"/>
        </w:rPr>
        <w:t>&lt;/NumAmB&gt;</w:t>
      </w:r>
    </w:p>
    <w:p w14:paraId="4A2741D6"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F159B9D" w14:textId="77777777" w:rsidR="007E32AB" w:rsidRPr="00183DF4" w:rsidRDefault="007E32AB" w:rsidP="007E32AB">
      <w:r w:rsidRPr="00183DF4">
        <w:rPr>
          <w:rStyle w:val="HideTWBExt"/>
          <w:noProof w:val="0"/>
        </w:rPr>
        <w:t>&lt;/RepeatBlock-By&gt;</w:t>
      </w:r>
    </w:p>
    <w:p w14:paraId="5AFFACF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D9ADB18" w14:textId="1F3E8E84"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pirmos</w:t>
      </w:r>
      <w:r w:rsidRPr="00183DF4">
        <w:t xml:space="preserve"> pastraipos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3927311" w14:textId="77777777" w:rsidTr="00176318">
        <w:trPr>
          <w:jc w:val="center"/>
        </w:trPr>
        <w:tc>
          <w:tcPr>
            <w:tcW w:w="9752" w:type="dxa"/>
            <w:gridSpan w:val="2"/>
          </w:tcPr>
          <w:p w14:paraId="58D3E203" w14:textId="77777777" w:rsidR="007E32AB" w:rsidRPr="00183DF4" w:rsidRDefault="007E32AB" w:rsidP="00176318">
            <w:pPr>
              <w:keepNext/>
            </w:pPr>
          </w:p>
        </w:tc>
      </w:tr>
      <w:tr w:rsidR="007E32AB" w:rsidRPr="00183DF4" w14:paraId="6CE7EF18" w14:textId="77777777" w:rsidTr="00176318">
        <w:trPr>
          <w:jc w:val="center"/>
        </w:trPr>
        <w:tc>
          <w:tcPr>
            <w:tcW w:w="4876" w:type="dxa"/>
            <w:hideMark/>
          </w:tcPr>
          <w:p w14:paraId="3455352F" w14:textId="77777777" w:rsidR="007E32AB" w:rsidRPr="00183DF4" w:rsidRDefault="007E32AB" w:rsidP="00176318">
            <w:pPr>
              <w:pStyle w:val="ColumnHeading"/>
              <w:keepNext/>
            </w:pPr>
            <w:r w:rsidRPr="00183DF4">
              <w:t>Komisijos siūlomas tekstas</w:t>
            </w:r>
          </w:p>
        </w:tc>
        <w:tc>
          <w:tcPr>
            <w:tcW w:w="4876" w:type="dxa"/>
            <w:hideMark/>
          </w:tcPr>
          <w:p w14:paraId="43E61607" w14:textId="77777777" w:rsidR="007E32AB" w:rsidRPr="00183DF4" w:rsidRDefault="007E32AB" w:rsidP="00176318">
            <w:pPr>
              <w:pStyle w:val="ColumnHeading"/>
              <w:keepNext/>
            </w:pPr>
            <w:r w:rsidRPr="00183DF4">
              <w:t>Pakeitimas</w:t>
            </w:r>
          </w:p>
        </w:tc>
      </w:tr>
      <w:tr w:rsidR="007E32AB" w:rsidRPr="00183DF4" w14:paraId="4D8AEE61" w14:textId="77777777" w:rsidTr="00176318">
        <w:trPr>
          <w:jc w:val="center"/>
        </w:trPr>
        <w:tc>
          <w:tcPr>
            <w:tcW w:w="4876" w:type="dxa"/>
            <w:hideMark/>
          </w:tcPr>
          <w:p w14:paraId="18CC62C8" w14:textId="77777777" w:rsidR="007E32AB" w:rsidRPr="00183DF4" w:rsidRDefault="007E32AB" w:rsidP="00176318">
            <w:pPr>
              <w:pStyle w:val="Normal6"/>
            </w:pPr>
            <w:r w:rsidRPr="00183DF4">
              <w:t>9.</w:t>
            </w:r>
            <w:r w:rsidRPr="00183DF4">
              <w:tab/>
              <w:t xml:space="preserve">Tinkamai pagrįstais atvejais valstybės narės ypatinga tvarka kuo trumpesniam laikotarpiui materialinėms priėmimo sąlygoms gali nustatyti </w:t>
            </w:r>
            <w:r w:rsidRPr="00183DF4">
              <w:rPr>
                <w:b/>
                <w:i/>
              </w:rPr>
              <w:t>kitokius</w:t>
            </w:r>
            <w:r w:rsidRPr="00183DF4">
              <w:t xml:space="preserve"> reikalavimus, nei numatyta šiame straipsnyje, kai:</w:t>
            </w:r>
          </w:p>
        </w:tc>
        <w:tc>
          <w:tcPr>
            <w:tcW w:w="4876" w:type="dxa"/>
            <w:hideMark/>
          </w:tcPr>
          <w:p w14:paraId="73F65E42" w14:textId="77777777" w:rsidR="007E32AB" w:rsidRPr="00183DF4" w:rsidRDefault="007E32AB" w:rsidP="00176318">
            <w:pPr>
              <w:pStyle w:val="Normal6"/>
              <w:rPr>
                <w:szCs w:val="24"/>
              </w:rPr>
            </w:pPr>
            <w:r w:rsidRPr="00183DF4">
              <w:t>9.</w:t>
            </w:r>
            <w:r w:rsidRPr="00183DF4">
              <w:tab/>
              <w:t xml:space="preserve">Tinkamai pagrįstais atvejais valstybės narės ypatinga tvarka kuo trumpesniam laikotarpiui materialinėms priėmimo sąlygoms gali nustatyti </w:t>
            </w:r>
            <w:r w:rsidRPr="00183DF4">
              <w:rPr>
                <w:b/>
                <w:i/>
              </w:rPr>
              <w:t>mažesnius</w:t>
            </w:r>
            <w:r w:rsidRPr="00183DF4">
              <w:t xml:space="preserve"> reikalavimus, nei numatyta šiame straipsnyje, kai:</w:t>
            </w:r>
          </w:p>
        </w:tc>
      </w:tr>
    </w:tbl>
    <w:p w14:paraId="65E7E85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CCA0B8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E2A2346" w14:textId="77777777" w:rsidR="007E32AB" w:rsidRPr="00183DF4" w:rsidRDefault="007E32AB" w:rsidP="007E32AB">
      <w:pPr>
        <w:pStyle w:val="Normal12Italic"/>
        <w:rPr>
          <w:noProof w:val="0"/>
        </w:rPr>
      </w:pPr>
      <w:r w:rsidRPr="00183DF4">
        <w:rPr>
          <w:noProof w:val="0"/>
        </w:rPr>
        <w:t>Valstybėms narėms turėtų būti leidžiama teikti žemesnės kokybės materialines priėmimo sąlygas prašytojams, jei tai būtina užtikrinant, kad priėmimo išlaidos neviršytų pagrįstų ribų.</w:t>
      </w:r>
    </w:p>
    <w:p w14:paraId="7198025A" w14:textId="77777777" w:rsidR="007E32AB" w:rsidRPr="00183DF4" w:rsidRDefault="007E32AB" w:rsidP="007E32AB">
      <w:r w:rsidRPr="00183DF4">
        <w:rPr>
          <w:rStyle w:val="HideTWBExt"/>
          <w:noProof w:val="0"/>
        </w:rPr>
        <w:t>&lt;/AmendB&gt;</w:t>
      </w:r>
    </w:p>
    <w:p w14:paraId="6EE0A53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386</w:t>
      </w:r>
      <w:r w:rsidRPr="00183DF4">
        <w:rPr>
          <w:rStyle w:val="HideTWBExt"/>
          <w:b w:val="0"/>
          <w:noProof w:val="0"/>
        </w:rPr>
        <w:t>&lt;/NumAmB&gt;</w:t>
      </w:r>
    </w:p>
    <w:p w14:paraId="3B2E7044"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7F95B957" w14:textId="77777777" w:rsidR="007E32AB" w:rsidRPr="00183DF4" w:rsidRDefault="007E32AB" w:rsidP="007E32AB">
      <w:r w:rsidRPr="00183DF4">
        <w:rPr>
          <w:rStyle w:val="HideTWBExt"/>
          <w:noProof w:val="0"/>
        </w:rPr>
        <w:t>&lt;/RepeatBlock-By&gt;</w:t>
      </w:r>
    </w:p>
    <w:p w14:paraId="2DF43A3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D6B04EA" w14:textId="2BEE1F8D"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pirmos</w:t>
      </w:r>
      <w:r w:rsidRPr="00183DF4">
        <w:t xml:space="preserve"> pastraipos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8FEE50F" w14:textId="77777777" w:rsidTr="00176318">
        <w:trPr>
          <w:jc w:val="center"/>
        </w:trPr>
        <w:tc>
          <w:tcPr>
            <w:tcW w:w="9752" w:type="dxa"/>
            <w:gridSpan w:val="2"/>
          </w:tcPr>
          <w:p w14:paraId="5DA834D0" w14:textId="77777777" w:rsidR="007E32AB" w:rsidRPr="00183DF4" w:rsidRDefault="007E32AB" w:rsidP="00176318">
            <w:pPr>
              <w:keepNext/>
            </w:pPr>
          </w:p>
        </w:tc>
      </w:tr>
      <w:tr w:rsidR="007E32AB" w:rsidRPr="00183DF4" w14:paraId="6E1B16D9" w14:textId="77777777" w:rsidTr="00176318">
        <w:trPr>
          <w:jc w:val="center"/>
        </w:trPr>
        <w:tc>
          <w:tcPr>
            <w:tcW w:w="4876" w:type="dxa"/>
            <w:hideMark/>
          </w:tcPr>
          <w:p w14:paraId="05A62D98" w14:textId="77777777" w:rsidR="007E32AB" w:rsidRPr="00183DF4" w:rsidRDefault="007E32AB" w:rsidP="00176318">
            <w:pPr>
              <w:pStyle w:val="ColumnHeading"/>
              <w:keepNext/>
            </w:pPr>
            <w:r w:rsidRPr="00183DF4">
              <w:t>Komisijos siūlomas tekstas</w:t>
            </w:r>
          </w:p>
        </w:tc>
        <w:tc>
          <w:tcPr>
            <w:tcW w:w="4876" w:type="dxa"/>
            <w:hideMark/>
          </w:tcPr>
          <w:p w14:paraId="532FDC16" w14:textId="77777777" w:rsidR="007E32AB" w:rsidRPr="00183DF4" w:rsidRDefault="007E32AB" w:rsidP="00176318">
            <w:pPr>
              <w:pStyle w:val="ColumnHeading"/>
              <w:keepNext/>
            </w:pPr>
            <w:r w:rsidRPr="00183DF4">
              <w:t>Pakeitimas</w:t>
            </w:r>
          </w:p>
        </w:tc>
      </w:tr>
      <w:tr w:rsidR="007E32AB" w:rsidRPr="00183DF4" w14:paraId="2E2DDA38" w14:textId="77777777" w:rsidTr="00176318">
        <w:trPr>
          <w:jc w:val="center"/>
        </w:trPr>
        <w:tc>
          <w:tcPr>
            <w:tcW w:w="4876" w:type="dxa"/>
            <w:hideMark/>
          </w:tcPr>
          <w:p w14:paraId="20488163" w14:textId="77777777" w:rsidR="007E32AB" w:rsidRPr="00183DF4" w:rsidRDefault="007E32AB" w:rsidP="00176318">
            <w:pPr>
              <w:pStyle w:val="Normal6"/>
            </w:pPr>
            <w:r w:rsidRPr="00183DF4">
              <w:t>b)</w:t>
            </w:r>
            <w:r w:rsidRPr="00183DF4">
              <w:tab/>
              <w:t>paprastai turimos apgyvendinimo galimybės yra laikinai išnaudotos.</w:t>
            </w:r>
          </w:p>
        </w:tc>
        <w:tc>
          <w:tcPr>
            <w:tcW w:w="4876" w:type="dxa"/>
            <w:hideMark/>
          </w:tcPr>
          <w:p w14:paraId="189884DD" w14:textId="77777777" w:rsidR="007E32AB" w:rsidRPr="00183DF4" w:rsidRDefault="007E32AB" w:rsidP="00176318">
            <w:pPr>
              <w:pStyle w:val="Normal6"/>
              <w:rPr>
                <w:szCs w:val="24"/>
              </w:rPr>
            </w:pPr>
            <w:r w:rsidRPr="00183DF4">
              <w:t>b)</w:t>
            </w:r>
            <w:r w:rsidRPr="00183DF4">
              <w:tab/>
            </w:r>
            <w:r w:rsidRPr="00183DF4">
              <w:rPr>
                <w:b/>
                <w:i/>
              </w:rPr>
              <w:t>vidutiniškai kainuojančios</w:t>
            </w:r>
            <w:r w:rsidRPr="00183DF4">
              <w:t xml:space="preserve"> paprastai turimos apgyvendinimo galimybės yra laikinai išnaudotos.</w:t>
            </w:r>
          </w:p>
        </w:tc>
      </w:tr>
    </w:tbl>
    <w:p w14:paraId="3019583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759B621"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7ACF7C4" w14:textId="77777777" w:rsidR="007E32AB" w:rsidRPr="00183DF4" w:rsidRDefault="007E32AB" w:rsidP="007E32AB">
      <w:pPr>
        <w:pStyle w:val="Normal12Italic"/>
        <w:rPr>
          <w:noProof w:val="0"/>
        </w:rPr>
      </w:pPr>
      <w:r w:rsidRPr="00183DF4">
        <w:rPr>
          <w:noProof w:val="0"/>
        </w:rPr>
        <w:t>Brangaus būsto naudojimas, net jeigu toks ir būtų prieinamas, pakenktų ne tik viešiesiems finansams, bet ir visuomenės pasitikėjimui prieglobsčio politika.</w:t>
      </w:r>
    </w:p>
    <w:p w14:paraId="31A9E3A2" w14:textId="77777777" w:rsidR="007E32AB" w:rsidRPr="00183DF4" w:rsidRDefault="007E32AB" w:rsidP="007E32AB">
      <w:r w:rsidRPr="00183DF4">
        <w:rPr>
          <w:rStyle w:val="HideTWBExt"/>
          <w:noProof w:val="0"/>
        </w:rPr>
        <w:t>&lt;/AmendB&gt;</w:t>
      </w:r>
    </w:p>
    <w:p w14:paraId="4D19A84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387</w:t>
      </w:r>
      <w:r w:rsidRPr="00183DF4">
        <w:rPr>
          <w:rStyle w:val="HideTWBExt"/>
          <w:b w:val="0"/>
          <w:noProof w:val="0"/>
        </w:rPr>
        <w:t>&lt;/NumAmB&gt;</w:t>
      </w:r>
    </w:p>
    <w:p w14:paraId="6C59A8EC" w14:textId="77777777" w:rsidR="007E32AB" w:rsidRPr="00183DF4" w:rsidRDefault="007E32AB" w:rsidP="007E32AB">
      <w:pPr>
        <w:pStyle w:val="NormalBold"/>
      </w:pPr>
      <w:r w:rsidRPr="00183DF4">
        <w:rPr>
          <w:rStyle w:val="HideTWBExt"/>
          <w:b w:val="0"/>
          <w:noProof w:val="0"/>
        </w:rPr>
        <w:t>&lt;RepeatBlock-By&gt;&lt;Members&gt;</w:t>
      </w:r>
      <w:r w:rsidRPr="00183DF4">
        <w:t>Miltiadis Kyrkos</w:t>
      </w:r>
      <w:r w:rsidRPr="00183DF4">
        <w:rPr>
          <w:rStyle w:val="HideTWBExt"/>
          <w:b w:val="0"/>
          <w:noProof w:val="0"/>
        </w:rPr>
        <w:t>&lt;/Members&gt;</w:t>
      </w:r>
    </w:p>
    <w:p w14:paraId="46B24C9C" w14:textId="77777777" w:rsidR="007E32AB" w:rsidRPr="00183DF4" w:rsidRDefault="007E32AB" w:rsidP="007E32AB">
      <w:r w:rsidRPr="00183DF4">
        <w:rPr>
          <w:rStyle w:val="HideTWBExt"/>
          <w:noProof w:val="0"/>
        </w:rPr>
        <w:t>&lt;/RepeatBlock-By&gt;</w:t>
      </w:r>
    </w:p>
    <w:p w14:paraId="4131E5A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243D724" w14:textId="5DC304DD"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pirmos</w:t>
      </w:r>
      <w:r w:rsidRPr="00183DF4">
        <w:t xml:space="preserve"> pastraipos b a punktas (naujas)</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7ED0D1F" w14:textId="77777777" w:rsidTr="00176318">
        <w:trPr>
          <w:jc w:val="center"/>
        </w:trPr>
        <w:tc>
          <w:tcPr>
            <w:tcW w:w="9752" w:type="dxa"/>
            <w:gridSpan w:val="2"/>
          </w:tcPr>
          <w:p w14:paraId="6FA13EA4" w14:textId="77777777" w:rsidR="007E32AB" w:rsidRPr="00183DF4" w:rsidRDefault="007E32AB" w:rsidP="00176318">
            <w:pPr>
              <w:keepNext/>
            </w:pPr>
          </w:p>
        </w:tc>
      </w:tr>
      <w:tr w:rsidR="007E32AB" w:rsidRPr="00183DF4" w14:paraId="58F6DE2B" w14:textId="77777777" w:rsidTr="00176318">
        <w:trPr>
          <w:jc w:val="center"/>
        </w:trPr>
        <w:tc>
          <w:tcPr>
            <w:tcW w:w="4876" w:type="dxa"/>
            <w:hideMark/>
          </w:tcPr>
          <w:p w14:paraId="7C1D1555" w14:textId="77777777" w:rsidR="007E32AB" w:rsidRPr="00183DF4" w:rsidRDefault="007E32AB" w:rsidP="00176318">
            <w:pPr>
              <w:pStyle w:val="ColumnHeading"/>
              <w:keepNext/>
            </w:pPr>
            <w:r w:rsidRPr="00183DF4">
              <w:t>Komisijos siūlomas tekstas</w:t>
            </w:r>
          </w:p>
        </w:tc>
        <w:tc>
          <w:tcPr>
            <w:tcW w:w="4876" w:type="dxa"/>
            <w:hideMark/>
          </w:tcPr>
          <w:p w14:paraId="02C84B21" w14:textId="77777777" w:rsidR="007E32AB" w:rsidRPr="00183DF4" w:rsidRDefault="007E32AB" w:rsidP="00176318">
            <w:pPr>
              <w:pStyle w:val="ColumnHeading"/>
              <w:keepNext/>
            </w:pPr>
            <w:r w:rsidRPr="00183DF4">
              <w:t>Pakeitimas</w:t>
            </w:r>
          </w:p>
        </w:tc>
      </w:tr>
      <w:tr w:rsidR="007E32AB" w:rsidRPr="00183DF4" w14:paraId="45F9D130" w14:textId="77777777" w:rsidTr="00176318">
        <w:trPr>
          <w:jc w:val="center"/>
        </w:trPr>
        <w:tc>
          <w:tcPr>
            <w:tcW w:w="4876" w:type="dxa"/>
          </w:tcPr>
          <w:p w14:paraId="11B605C5" w14:textId="77777777" w:rsidR="007E32AB" w:rsidRPr="00183DF4" w:rsidRDefault="007E32AB" w:rsidP="00176318">
            <w:pPr>
              <w:pStyle w:val="Normal6"/>
            </w:pPr>
          </w:p>
        </w:tc>
        <w:tc>
          <w:tcPr>
            <w:tcW w:w="4876" w:type="dxa"/>
            <w:hideMark/>
          </w:tcPr>
          <w:p w14:paraId="0F08217F" w14:textId="77777777" w:rsidR="007E32AB" w:rsidRPr="00183DF4" w:rsidRDefault="007E32AB" w:rsidP="00176318">
            <w:pPr>
              <w:pStyle w:val="Normal6"/>
              <w:rPr>
                <w:szCs w:val="24"/>
              </w:rPr>
            </w:pPr>
            <w:r w:rsidRPr="00183DF4">
              <w:rPr>
                <w:b/>
                <w:i/>
              </w:rPr>
              <w:t>ba)</w:t>
            </w:r>
            <w:r w:rsidRPr="00183DF4">
              <w:tab/>
            </w:r>
            <w:r w:rsidRPr="00183DF4">
              <w:rPr>
                <w:b/>
                <w:i/>
              </w:rPr>
              <w:t>šiame straipsnyje numatytų materialinių priėmimo sąlygų nėra tam tikroje geografinėje vietovėje.</w:t>
            </w:r>
          </w:p>
        </w:tc>
      </w:tr>
    </w:tbl>
    <w:p w14:paraId="1BDB064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C8D154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B76412D" w14:textId="77777777" w:rsidR="007E32AB" w:rsidRPr="00183DF4" w:rsidRDefault="007E32AB" w:rsidP="007E32AB">
      <w:pPr>
        <w:pStyle w:val="Normal12Italic"/>
        <w:rPr>
          <w:noProof w:val="0"/>
        </w:rPr>
      </w:pPr>
      <w:r w:rsidRPr="00183DF4">
        <w:rPr>
          <w:noProof w:val="0"/>
        </w:rPr>
        <w:t>Būtina atsižvelgti į tai, kad valstybės narės prie išorės jūros sienų nėra pajėgios teikti visapusiškų šioje direktyvoje numatytų priėmimo sąlygų.</w:t>
      </w:r>
    </w:p>
    <w:p w14:paraId="52AF22E7" w14:textId="77777777" w:rsidR="007E32AB" w:rsidRPr="00183DF4" w:rsidRDefault="007E32AB" w:rsidP="007E32AB">
      <w:r w:rsidRPr="00183DF4">
        <w:rPr>
          <w:rStyle w:val="HideTWBExt"/>
          <w:noProof w:val="0"/>
        </w:rPr>
        <w:t>&lt;/AmendB&gt;</w:t>
      </w:r>
    </w:p>
    <w:p w14:paraId="6348E63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388</w:t>
      </w:r>
      <w:r w:rsidRPr="00183DF4">
        <w:rPr>
          <w:rStyle w:val="HideTWBExt"/>
          <w:b w:val="0"/>
          <w:noProof w:val="0"/>
        </w:rPr>
        <w:t>&lt;/NumAmB&gt;</w:t>
      </w:r>
    </w:p>
    <w:p w14:paraId="7EB475F0" w14:textId="77777777" w:rsidR="007E32AB" w:rsidRPr="00183DF4" w:rsidRDefault="007E32AB" w:rsidP="007E32AB">
      <w:pPr>
        <w:pStyle w:val="NormalBold"/>
      </w:pPr>
      <w:r w:rsidRPr="00183DF4">
        <w:rPr>
          <w:rStyle w:val="HideTWBExt"/>
          <w:b w:val="0"/>
          <w:noProof w:val="0"/>
        </w:rPr>
        <w:t>&lt;RepeatBlock-By&gt;&lt;Members&gt;</w:t>
      </w:r>
      <w:r w:rsidRPr="00183DF4">
        <w:t>Miltiadis Kyrkos</w:t>
      </w:r>
      <w:r w:rsidRPr="00183DF4">
        <w:rPr>
          <w:rStyle w:val="HideTWBExt"/>
          <w:b w:val="0"/>
          <w:noProof w:val="0"/>
        </w:rPr>
        <w:t>&lt;/Members&gt;</w:t>
      </w:r>
    </w:p>
    <w:p w14:paraId="6C1D6D99" w14:textId="77777777" w:rsidR="007E32AB" w:rsidRPr="00183DF4" w:rsidRDefault="007E32AB" w:rsidP="007E32AB">
      <w:r w:rsidRPr="00183DF4">
        <w:rPr>
          <w:rStyle w:val="HideTWBExt"/>
          <w:noProof w:val="0"/>
        </w:rPr>
        <w:t>&lt;/RepeatBlock-By&gt;</w:t>
      </w:r>
    </w:p>
    <w:p w14:paraId="400278B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9DD3715" w14:textId="6773D7FC"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pirmos</w:t>
      </w:r>
      <w:r w:rsidRPr="00183DF4">
        <w:t xml:space="preserve"> pastraipos b punktas (naujas)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56D694D" w14:textId="77777777" w:rsidTr="00176318">
        <w:trPr>
          <w:jc w:val="center"/>
        </w:trPr>
        <w:tc>
          <w:tcPr>
            <w:tcW w:w="9752" w:type="dxa"/>
            <w:gridSpan w:val="2"/>
          </w:tcPr>
          <w:p w14:paraId="7696E21D" w14:textId="77777777" w:rsidR="007E32AB" w:rsidRPr="00183DF4" w:rsidRDefault="007E32AB" w:rsidP="00176318">
            <w:pPr>
              <w:keepNext/>
            </w:pPr>
          </w:p>
        </w:tc>
      </w:tr>
      <w:tr w:rsidR="007E32AB" w:rsidRPr="00183DF4" w14:paraId="7F7211A1" w14:textId="77777777" w:rsidTr="00176318">
        <w:trPr>
          <w:jc w:val="center"/>
        </w:trPr>
        <w:tc>
          <w:tcPr>
            <w:tcW w:w="4876" w:type="dxa"/>
            <w:hideMark/>
          </w:tcPr>
          <w:p w14:paraId="216D5EB4" w14:textId="77777777" w:rsidR="007E32AB" w:rsidRPr="00183DF4" w:rsidRDefault="007E32AB" w:rsidP="00176318">
            <w:pPr>
              <w:pStyle w:val="ColumnHeading"/>
              <w:keepNext/>
            </w:pPr>
            <w:r w:rsidRPr="00183DF4">
              <w:t>Komisijos siūlomas tekstas</w:t>
            </w:r>
          </w:p>
        </w:tc>
        <w:tc>
          <w:tcPr>
            <w:tcW w:w="4876" w:type="dxa"/>
            <w:hideMark/>
          </w:tcPr>
          <w:p w14:paraId="7BD6EDEA" w14:textId="77777777" w:rsidR="007E32AB" w:rsidRPr="00183DF4" w:rsidRDefault="007E32AB" w:rsidP="00176318">
            <w:pPr>
              <w:pStyle w:val="ColumnHeading"/>
              <w:keepNext/>
            </w:pPr>
            <w:r w:rsidRPr="00183DF4">
              <w:t>Pakeitimas</w:t>
            </w:r>
          </w:p>
        </w:tc>
      </w:tr>
      <w:tr w:rsidR="007E32AB" w:rsidRPr="00183DF4" w14:paraId="0B66C5EA" w14:textId="77777777" w:rsidTr="00176318">
        <w:trPr>
          <w:jc w:val="center"/>
        </w:trPr>
        <w:tc>
          <w:tcPr>
            <w:tcW w:w="4876" w:type="dxa"/>
          </w:tcPr>
          <w:p w14:paraId="561B55C8" w14:textId="77777777" w:rsidR="007E32AB" w:rsidRPr="00183DF4" w:rsidRDefault="007E32AB" w:rsidP="00176318">
            <w:pPr>
              <w:pStyle w:val="Normal6"/>
            </w:pPr>
          </w:p>
        </w:tc>
        <w:tc>
          <w:tcPr>
            <w:tcW w:w="4876" w:type="dxa"/>
            <w:hideMark/>
          </w:tcPr>
          <w:p w14:paraId="71B6C314" w14:textId="77777777" w:rsidR="007E32AB" w:rsidRPr="00183DF4" w:rsidRDefault="007E32AB" w:rsidP="00176318">
            <w:pPr>
              <w:pStyle w:val="Normal6"/>
              <w:rPr>
                <w:szCs w:val="24"/>
              </w:rPr>
            </w:pPr>
            <w:r w:rsidRPr="00183DF4">
              <w:rPr>
                <w:b/>
                <w:i/>
              </w:rPr>
              <w:t xml:space="preserve">bb) </w:t>
            </w:r>
            <w:r w:rsidRPr="00183DF4">
              <w:tab/>
            </w:r>
            <w:r w:rsidRPr="00183DF4">
              <w:rPr>
                <w:b/>
                <w:i/>
              </w:rPr>
              <w:t>valstybėje narėje dėl staigaus trečiųjų šalių piliečių antplūdžio susidaro nepaprastoji padėtis</w:t>
            </w:r>
          </w:p>
        </w:tc>
      </w:tr>
    </w:tbl>
    <w:p w14:paraId="00C3480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EADDEF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F50C2EA" w14:textId="77777777" w:rsidR="007E32AB" w:rsidRPr="00183DF4" w:rsidRDefault="007E32AB" w:rsidP="007E32AB">
      <w:pPr>
        <w:pStyle w:val="Normal12Italic"/>
        <w:rPr>
          <w:noProof w:val="0"/>
        </w:rPr>
      </w:pPr>
      <w:r w:rsidRPr="00183DF4">
        <w:rPr>
          <w:noProof w:val="0"/>
        </w:rPr>
        <w:t>Šia nuostata siekiama spręsti situaciją, kai valstybėje narėje įvyksta staigus trečiųjų šalių piliečių antplūdis. Tokio pobūdžio kritinių situacijų atveju pagrįstą laiką ir išimtine tvarka gali būti taikomos kitokios priėmimo sąlygos.</w:t>
      </w:r>
    </w:p>
    <w:p w14:paraId="68526DFC" w14:textId="77777777" w:rsidR="007E32AB" w:rsidRPr="00183DF4" w:rsidRDefault="007E32AB" w:rsidP="007E32AB">
      <w:r w:rsidRPr="00183DF4">
        <w:rPr>
          <w:rStyle w:val="HideTWBExt"/>
          <w:noProof w:val="0"/>
        </w:rPr>
        <w:t>&lt;/AmendB&gt;</w:t>
      </w:r>
    </w:p>
    <w:p w14:paraId="566BC9A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389</w:t>
      </w:r>
      <w:r w:rsidRPr="00183DF4">
        <w:rPr>
          <w:rStyle w:val="HideTWBExt"/>
          <w:b w:val="0"/>
          <w:noProof w:val="0"/>
        </w:rPr>
        <w:t>&lt;/NumAmB&gt;</w:t>
      </w:r>
    </w:p>
    <w:p w14:paraId="0023368E"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61F08BDF"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6432E33F" w14:textId="77777777" w:rsidR="007E32AB" w:rsidRPr="00183DF4" w:rsidRDefault="007E32AB" w:rsidP="007E32AB">
      <w:r w:rsidRPr="00183DF4">
        <w:rPr>
          <w:rStyle w:val="HideTWBExt"/>
          <w:noProof w:val="0"/>
        </w:rPr>
        <w:t>&lt;/RepeatBlock-By&gt;</w:t>
      </w:r>
    </w:p>
    <w:p w14:paraId="0F44CC1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D557C65" w14:textId="6EC29F17"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54F9038" w14:textId="77777777" w:rsidTr="00176318">
        <w:trPr>
          <w:jc w:val="center"/>
        </w:trPr>
        <w:tc>
          <w:tcPr>
            <w:tcW w:w="9752" w:type="dxa"/>
            <w:gridSpan w:val="2"/>
          </w:tcPr>
          <w:p w14:paraId="33920ED3" w14:textId="77777777" w:rsidR="007E32AB" w:rsidRPr="00183DF4" w:rsidRDefault="007E32AB" w:rsidP="00176318">
            <w:pPr>
              <w:keepNext/>
            </w:pPr>
          </w:p>
        </w:tc>
      </w:tr>
      <w:tr w:rsidR="007E32AB" w:rsidRPr="00183DF4" w14:paraId="3DC2A8BA" w14:textId="77777777" w:rsidTr="00176318">
        <w:trPr>
          <w:jc w:val="center"/>
        </w:trPr>
        <w:tc>
          <w:tcPr>
            <w:tcW w:w="4876" w:type="dxa"/>
            <w:hideMark/>
          </w:tcPr>
          <w:p w14:paraId="585C6678" w14:textId="77777777" w:rsidR="007E32AB" w:rsidRPr="00183DF4" w:rsidRDefault="007E32AB" w:rsidP="00176318">
            <w:pPr>
              <w:pStyle w:val="ColumnHeading"/>
              <w:keepNext/>
            </w:pPr>
            <w:r w:rsidRPr="00183DF4">
              <w:t>Komisijos siūlomas tekstas</w:t>
            </w:r>
          </w:p>
        </w:tc>
        <w:tc>
          <w:tcPr>
            <w:tcW w:w="4876" w:type="dxa"/>
            <w:hideMark/>
          </w:tcPr>
          <w:p w14:paraId="6BD3F749" w14:textId="77777777" w:rsidR="007E32AB" w:rsidRPr="00183DF4" w:rsidRDefault="007E32AB" w:rsidP="00176318">
            <w:pPr>
              <w:pStyle w:val="ColumnHeading"/>
              <w:keepNext/>
            </w:pPr>
            <w:r w:rsidRPr="00183DF4">
              <w:t>Pakeitimas</w:t>
            </w:r>
          </w:p>
        </w:tc>
      </w:tr>
      <w:tr w:rsidR="007E32AB" w:rsidRPr="00183DF4" w14:paraId="40F80025" w14:textId="77777777" w:rsidTr="00176318">
        <w:trPr>
          <w:jc w:val="center"/>
        </w:trPr>
        <w:tc>
          <w:tcPr>
            <w:tcW w:w="4876" w:type="dxa"/>
            <w:hideMark/>
          </w:tcPr>
          <w:p w14:paraId="6FCFAF20" w14:textId="77777777" w:rsidR="007E32AB" w:rsidRPr="00183DF4" w:rsidRDefault="007E32AB" w:rsidP="00176318">
            <w:pPr>
              <w:pStyle w:val="Normal6"/>
            </w:pPr>
            <w:r w:rsidRPr="00183DF4">
              <w:t xml:space="preserve">Sudarant tokias kitokias sąlygas bet kokiomis aplinkybėmis visiems prašytojams turi būti užtikrinama sveikatos priežiūra pagal 18 straipsnį ir </w:t>
            </w:r>
            <w:r w:rsidRPr="00183DF4">
              <w:rPr>
                <w:b/>
                <w:i/>
              </w:rPr>
              <w:t>orumo nežeminantis</w:t>
            </w:r>
            <w:r w:rsidRPr="00183DF4">
              <w:t xml:space="preserve"> gyvenimo lygis .</w:t>
            </w:r>
          </w:p>
        </w:tc>
        <w:tc>
          <w:tcPr>
            <w:tcW w:w="4876" w:type="dxa"/>
            <w:hideMark/>
          </w:tcPr>
          <w:p w14:paraId="0D7E4A60" w14:textId="77777777" w:rsidR="007E32AB" w:rsidRPr="00183DF4" w:rsidRDefault="007E32AB" w:rsidP="00176318">
            <w:pPr>
              <w:pStyle w:val="Normal6"/>
              <w:rPr>
                <w:szCs w:val="24"/>
              </w:rPr>
            </w:pPr>
            <w:r w:rsidRPr="00183DF4">
              <w:t xml:space="preserve">Sudarant tokias kitokias sąlygas bet kokiomis aplinkybėmis visiems prašytojams turi būti užtikrinama </w:t>
            </w:r>
            <w:r w:rsidRPr="00183DF4">
              <w:rPr>
                <w:b/>
                <w:i/>
              </w:rPr>
              <w:t xml:space="preserve">nemokama pirminė ir antrinė </w:t>
            </w:r>
            <w:r w:rsidRPr="00183DF4">
              <w:t>sveikatos priežiūra</w:t>
            </w:r>
            <w:r w:rsidRPr="00183DF4">
              <w:rPr>
                <w:b/>
                <w:i/>
              </w:rPr>
              <w:t>, įskaitant lytinę ir reprodukcinę sveikatos priežiūrą,</w:t>
            </w:r>
            <w:r w:rsidRPr="00183DF4">
              <w:t xml:space="preserve"> pagal 18 straipsnį ir </w:t>
            </w:r>
            <w:r w:rsidRPr="00183DF4">
              <w:rPr>
                <w:b/>
                <w:i/>
              </w:rPr>
              <w:t>pakankamas</w:t>
            </w:r>
            <w:r w:rsidRPr="00183DF4">
              <w:t xml:space="preserve"> gyvenimo lygis.</w:t>
            </w:r>
          </w:p>
        </w:tc>
      </w:tr>
    </w:tbl>
    <w:p w14:paraId="052A58E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4A2022B" w14:textId="77777777" w:rsidR="007E32AB" w:rsidRPr="00183DF4" w:rsidRDefault="007E32AB" w:rsidP="007E32AB">
      <w:r w:rsidRPr="00183DF4">
        <w:rPr>
          <w:rStyle w:val="HideTWBExt"/>
          <w:noProof w:val="0"/>
        </w:rPr>
        <w:t>&lt;/AmendB&gt;</w:t>
      </w:r>
    </w:p>
    <w:p w14:paraId="34B38BF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390</w:t>
      </w:r>
      <w:r w:rsidRPr="00183DF4">
        <w:rPr>
          <w:rStyle w:val="HideTWBExt"/>
          <w:b w:val="0"/>
          <w:noProof w:val="0"/>
        </w:rPr>
        <w:t>&lt;/NumAmB&gt;</w:t>
      </w:r>
    </w:p>
    <w:p w14:paraId="670C8393"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6620953D" w14:textId="77777777" w:rsidR="007E32AB" w:rsidRPr="00183DF4" w:rsidRDefault="007E32AB" w:rsidP="007E32AB">
      <w:r w:rsidRPr="00183DF4">
        <w:rPr>
          <w:rStyle w:val="HideTWBExt"/>
          <w:noProof w:val="0"/>
        </w:rPr>
        <w:t>&lt;/RepeatBlock-By&gt;</w:t>
      </w:r>
    </w:p>
    <w:p w14:paraId="0B0A222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ECCCF3E" w14:textId="77777777" w:rsidR="007E32AB" w:rsidRPr="00183DF4" w:rsidRDefault="007E32AB" w:rsidP="007E32AB">
      <w:pPr>
        <w:pStyle w:val="NormalBold"/>
      </w:pPr>
      <w:r w:rsidRPr="00183DF4">
        <w:rPr>
          <w:rStyle w:val="HideTWBExt"/>
          <w:b w:val="0"/>
          <w:noProof w:val="0"/>
        </w:rPr>
        <w:t>&lt;Article&gt;</w:t>
      </w:r>
      <w:r w:rsidRPr="00183DF4">
        <w:t>17 straipsnio 9 dalies antra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D1CFF1F" w14:textId="77777777" w:rsidTr="00176318">
        <w:trPr>
          <w:jc w:val="center"/>
        </w:trPr>
        <w:tc>
          <w:tcPr>
            <w:tcW w:w="9752" w:type="dxa"/>
            <w:gridSpan w:val="2"/>
          </w:tcPr>
          <w:p w14:paraId="32374348" w14:textId="77777777" w:rsidR="007E32AB" w:rsidRPr="00183DF4" w:rsidRDefault="007E32AB" w:rsidP="00176318">
            <w:pPr>
              <w:keepNext/>
            </w:pPr>
          </w:p>
        </w:tc>
      </w:tr>
      <w:tr w:rsidR="007E32AB" w:rsidRPr="00183DF4" w14:paraId="456795BC" w14:textId="77777777" w:rsidTr="00176318">
        <w:trPr>
          <w:jc w:val="center"/>
        </w:trPr>
        <w:tc>
          <w:tcPr>
            <w:tcW w:w="4876" w:type="dxa"/>
            <w:hideMark/>
          </w:tcPr>
          <w:p w14:paraId="2C73F332" w14:textId="77777777" w:rsidR="007E32AB" w:rsidRPr="00183DF4" w:rsidRDefault="007E32AB" w:rsidP="00176318">
            <w:pPr>
              <w:pStyle w:val="ColumnHeading"/>
              <w:keepNext/>
            </w:pPr>
            <w:r w:rsidRPr="00183DF4">
              <w:t>Komisijos siūlomas tekstas</w:t>
            </w:r>
          </w:p>
        </w:tc>
        <w:tc>
          <w:tcPr>
            <w:tcW w:w="4876" w:type="dxa"/>
            <w:hideMark/>
          </w:tcPr>
          <w:p w14:paraId="7745A212" w14:textId="77777777" w:rsidR="007E32AB" w:rsidRPr="00183DF4" w:rsidRDefault="007E32AB" w:rsidP="00176318">
            <w:pPr>
              <w:pStyle w:val="ColumnHeading"/>
              <w:keepNext/>
            </w:pPr>
            <w:r w:rsidRPr="00183DF4">
              <w:t>Pakeitimas</w:t>
            </w:r>
          </w:p>
        </w:tc>
      </w:tr>
      <w:tr w:rsidR="007E32AB" w:rsidRPr="00183DF4" w14:paraId="79CD6D88" w14:textId="77777777" w:rsidTr="00176318">
        <w:trPr>
          <w:jc w:val="center"/>
        </w:trPr>
        <w:tc>
          <w:tcPr>
            <w:tcW w:w="4876" w:type="dxa"/>
            <w:hideMark/>
          </w:tcPr>
          <w:p w14:paraId="31E81741" w14:textId="77777777" w:rsidR="007E32AB" w:rsidRPr="00183DF4" w:rsidRDefault="007E32AB" w:rsidP="00176318">
            <w:pPr>
              <w:pStyle w:val="Normal6"/>
            </w:pPr>
            <w:r w:rsidRPr="00183DF4">
              <w:t xml:space="preserve">Sudarant tokias kitokias sąlygas bet kokiomis aplinkybėmis visiems prašytojams turi būti užtikrinama sveikatos priežiūra pagal 18 straipsnį ir </w:t>
            </w:r>
            <w:r w:rsidRPr="00183DF4">
              <w:rPr>
                <w:b/>
                <w:i/>
              </w:rPr>
              <w:t>orumo nežeminantis</w:t>
            </w:r>
            <w:r w:rsidRPr="00183DF4">
              <w:t xml:space="preserve"> gyvenimo lygis.</w:t>
            </w:r>
          </w:p>
        </w:tc>
        <w:tc>
          <w:tcPr>
            <w:tcW w:w="4876" w:type="dxa"/>
            <w:hideMark/>
          </w:tcPr>
          <w:p w14:paraId="2FD0D6CE" w14:textId="77777777" w:rsidR="007E32AB" w:rsidRPr="00183DF4" w:rsidRDefault="007E32AB" w:rsidP="00176318">
            <w:pPr>
              <w:pStyle w:val="Normal6"/>
              <w:rPr>
                <w:szCs w:val="24"/>
              </w:rPr>
            </w:pPr>
            <w:r w:rsidRPr="00183DF4">
              <w:t xml:space="preserve">Sudarant tokias kitokias sąlygas bet kokiomis aplinkybėmis visiems prašytojams turi būti užtikrinama sveikatos priežiūra pagal 18 straipsnį ir </w:t>
            </w:r>
            <w:r w:rsidRPr="00183DF4">
              <w:rPr>
                <w:b/>
                <w:i/>
              </w:rPr>
              <w:t>tinkamas</w:t>
            </w:r>
            <w:r w:rsidRPr="00183DF4">
              <w:t xml:space="preserve"> gyvenimo lygis</w:t>
            </w:r>
            <w:r w:rsidRPr="00183DF4">
              <w:rPr>
                <w:b/>
                <w:i/>
              </w:rPr>
              <w:t>, kaip nustatyta šioje direktyvoje</w:t>
            </w:r>
            <w:r w:rsidRPr="00183DF4">
              <w:t>.</w:t>
            </w:r>
          </w:p>
        </w:tc>
      </w:tr>
    </w:tbl>
    <w:p w14:paraId="58EFEC4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0748FD0C" w14:textId="77777777" w:rsidR="007E32AB" w:rsidRPr="00183DF4" w:rsidRDefault="007E32AB" w:rsidP="007E32AB">
      <w:r w:rsidRPr="00183DF4">
        <w:rPr>
          <w:rStyle w:val="HideTWBExt"/>
          <w:noProof w:val="0"/>
        </w:rPr>
        <w:t>&lt;/AmendB&gt;</w:t>
      </w:r>
    </w:p>
    <w:p w14:paraId="4B61AED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391</w:t>
      </w:r>
      <w:r w:rsidRPr="00183DF4">
        <w:rPr>
          <w:rStyle w:val="HideTWBExt"/>
          <w:b w:val="0"/>
          <w:noProof w:val="0"/>
        </w:rPr>
        <w:t>&lt;/NumAmB&gt;</w:t>
      </w:r>
    </w:p>
    <w:p w14:paraId="7D7C89D9"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DC148B0" w14:textId="77777777" w:rsidR="007E32AB" w:rsidRPr="00183DF4" w:rsidRDefault="007E32AB" w:rsidP="007E32AB">
      <w:r w:rsidRPr="00183DF4">
        <w:rPr>
          <w:rStyle w:val="HideTWBExt"/>
          <w:noProof w:val="0"/>
        </w:rPr>
        <w:t>&lt;/RepeatBlock-By&gt;</w:t>
      </w:r>
    </w:p>
    <w:p w14:paraId="6B0E4F5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F06C0C8" w14:textId="7634EF7A"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trečia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9888A9B" w14:textId="77777777" w:rsidTr="00176318">
        <w:trPr>
          <w:jc w:val="center"/>
        </w:trPr>
        <w:tc>
          <w:tcPr>
            <w:tcW w:w="9752" w:type="dxa"/>
            <w:gridSpan w:val="2"/>
          </w:tcPr>
          <w:p w14:paraId="611E7C04" w14:textId="77777777" w:rsidR="007E32AB" w:rsidRPr="00183DF4" w:rsidRDefault="007E32AB" w:rsidP="00176318">
            <w:pPr>
              <w:keepNext/>
            </w:pPr>
          </w:p>
        </w:tc>
      </w:tr>
      <w:tr w:rsidR="007E32AB" w:rsidRPr="00183DF4" w14:paraId="6A1E9EAE" w14:textId="77777777" w:rsidTr="00176318">
        <w:trPr>
          <w:jc w:val="center"/>
        </w:trPr>
        <w:tc>
          <w:tcPr>
            <w:tcW w:w="4876" w:type="dxa"/>
            <w:hideMark/>
          </w:tcPr>
          <w:p w14:paraId="363A3E64" w14:textId="77777777" w:rsidR="007E32AB" w:rsidRPr="00183DF4" w:rsidRDefault="007E32AB" w:rsidP="00176318">
            <w:pPr>
              <w:pStyle w:val="ColumnHeading"/>
              <w:keepNext/>
            </w:pPr>
            <w:r w:rsidRPr="00183DF4">
              <w:t>Komisijos siūlomas tekstas</w:t>
            </w:r>
          </w:p>
        </w:tc>
        <w:tc>
          <w:tcPr>
            <w:tcW w:w="4876" w:type="dxa"/>
            <w:hideMark/>
          </w:tcPr>
          <w:p w14:paraId="7378533F" w14:textId="77777777" w:rsidR="007E32AB" w:rsidRPr="00183DF4" w:rsidRDefault="007E32AB" w:rsidP="00176318">
            <w:pPr>
              <w:pStyle w:val="ColumnHeading"/>
              <w:keepNext/>
            </w:pPr>
            <w:r w:rsidRPr="00183DF4">
              <w:t>Pakeitimas</w:t>
            </w:r>
          </w:p>
        </w:tc>
      </w:tr>
      <w:tr w:rsidR="007E32AB" w:rsidRPr="00183DF4" w14:paraId="4F0F27C8" w14:textId="77777777" w:rsidTr="00176318">
        <w:trPr>
          <w:jc w:val="center"/>
        </w:trPr>
        <w:tc>
          <w:tcPr>
            <w:tcW w:w="4876" w:type="dxa"/>
            <w:hideMark/>
          </w:tcPr>
          <w:p w14:paraId="33BA70B9" w14:textId="77777777" w:rsidR="007E32AB" w:rsidRPr="00183DF4" w:rsidRDefault="007E32AB" w:rsidP="00176318">
            <w:pPr>
              <w:pStyle w:val="Normal6"/>
            </w:pPr>
            <w:r w:rsidRPr="00183DF4">
              <w:rPr>
                <w:b/>
                <w:i/>
              </w:rPr>
              <w:t>Pritaikiusi šias išimtines priemones atitinkama valstybė narė apie tai informuoja Komisiją ir Europos Sąjungos prieglobsčio agentūrą. Taip pat ji nedelsdama informuoja Komisiją ir Europos Sąjungos prieglobsčio agentūrą, jei priežasčių taikyti šias išimtines priemones nebelieka.</w:t>
            </w:r>
          </w:p>
        </w:tc>
        <w:tc>
          <w:tcPr>
            <w:tcW w:w="4876" w:type="dxa"/>
            <w:hideMark/>
          </w:tcPr>
          <w:p w14:paraId="1283382F" w14:textId="77777777" w:rsidR="007E32AB" w:rsidRPr="00183DF4" w:rsidRDefault="007E32AB" w:rsidP="00176318">
            <w:pPr>
              <w:pStyle w:val="Normal6"/>
              <w:rPr>
                <w:szCs w:val="24"/>
              </w:rPr>
            </w:pPr>
            <w:r w:rsidRPr="00183DF4">
              <w:rPr>
                <w:b/>
                <w:i/>
              </w:rPr>
              <w:t>Išbraukta.</w:t>
            </w:r>
          </w:p>
        </w:tc>
      </w:tr>
    </w:tbl>
    <w:p w14:paraId="1376132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3C97D6F" w14:textId="77777777" w:rsidR="007E32AB" w:rsidRPr="00183DF4" w:rsidRDefault="007E32AB" w:rsidP="007E32AB">
      <w:r w:rsidRPr="00183DF4">
        <w:rPr>
          <w:rStyle w:val="HideTWBExt"/>
          <w:noProof w:val="0"/>
        </w:rPr>
        <w:t>&lt;/AmendB&gt;</w:t>
      </w:r>
    </w:p>
    <w:p w14:paraId="7EA6C9D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392</w:t>
      </w:r>
      <w:r w:rsidRPr="00183DF4">
        <w:rPr>
          <w:rStyle w:val="HideTWBExt"/>
          <w:b w:val="0"/>
          <w:noProof w:val="0"/>
        </w:rPr>
        <w:t>&lt;/NumAmB&gt;</w:t>
      </w:r>
    </w:p>
    <w:p w14:paraId="5F9A87A3" w14:textId="77777777" w:rsidR="007E32AB" w:rsidRPr="00183DF4" w:rsidRDefault="007E32AB" w:rsidP="007E32AB">
      <w:pPr>
        <w:pStyle w:val="NormalBold"/>
      </w:pPr>
      <w:r w:rsidRPr="00183DF4">
        <w:rPr>
          <w:rStyle w:val="HideTWBExt"/>
          <w:b w:val="0"/>
          <w:noProof w:val="0"/>
        </w:rPr>
        <w:t>&lt;RepeatBlock-By&gt;&lt;Members&gt;</w:t>
      </w:r>
      <w:r w:rsidRPr="00183DF4">
        <w:t>Kinga Gál</w:t>
      </w:r>
      <w:r w:rsidRPr="00183DF4">
        <w:rPr>
          <w:rStyle w:val="HideTWBExt"/>
          <w:b w:val="0"/>
          <w:noProof w:val="0"/>
        </w:rPr>
        <w:t>&lt;/Members&gt;</w:t>
      </w:r>
    </w:p>
    <w:p w14:paraId="46525128" w14:textId="77777777" w:rsidR="007E32AB" w:rsidRPr="00183DF4" w:rsidRDefault="007E32AB" w:rsidP="007E32AB">
      <w:r w:rsidRPr="00183DF4">
        <w:rPr>
          <w:rStyle w:val="HideTWBExt"/>
          <w:noProof w:val="0"/>
        </w:rPr>
        <w:t>&lt;/RepeatBlock-By&gt;</w:t>
      </w:r>
    </w:p>
    <w:p w14:paraId="5F00364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630592E" w14:textId="5FEAA58B"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trečia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1C2D5B2" w14:textId="77777777" w:rsidTr="00176318">
        <w:trPr>
          <w:jc w:val="center"/>
        </w:trPr>
        <w:tc>
          <w:tcPr>
            <w:tcW w:w="9752" w:type="dxa"/>
            <w:gridSpan w:val="2"/>
          </w:tcPr>
          <w:p w14:paraId="27DA0371" w14:textId="77777777" w:rsidR="007E32AB" w:rsidRPr="00183DF4" w:rsidRDefault="007E32AB" w:rsidP="00176318">
            <w:pPr>
              <w:keepNext/>
            </w:pPr>
          </w:p>
        </w:tc>
      </w:tr>
      <w:tr w:rsidR="007E32AB" w:rsidRPr="00183DF4" w14:paraId="464CDF38" w14:textId="77777777" w:rsidTr="00176318">
        <w:trPr>
          <w:jc w:val="center"/>
        </w:trPr>
        <w:tc>
          <w:tcPr>
            <w:tcW w:w="4876" w:type="dxa"/>
            <w:hideMark/>
          </w:tcPr>
          <w:p w14:paraId="5A8D1116" w14:textId="77777777" w:rsidR="007E32AB" w:rsidRPr="00183DF4" w:rsidRDefault="007E32AB" w:rsidP="00176318">
            <w:pPr>
              <w:pStyle w:val="ColumnHeading"/>
              <w:keepNext/>
            </w:pPr>
            <w:r w:rsidRPr="00183DF4">
              <w:t>Komisijos siūlomas tekstas</w:t>
            </w:r>
          </w:p>
        </w:tc>
        <w:tc>
          <w:tcPr>
            <w:tcW w:w="4876" w:type="dxa"/>
            <w:hideMark/>
          </w:tcPr>
          <w:p w14:paraId="70D569E8" w14:textId="77777777" w:rsidR="007E32AB" w:rsidRPr="00183DF4" w:rsidRDefault="007E32AB" w:rsidP="00176318">
            <w:pPr>
              <w:pStyle w:val="ColumnHeading"/>
              <w:keepNext/>
            </w:pPr>
            <w:r w:rsidRPr="00183DF4">
              <w:t>Pakeitimas</w:t>
            </w:r>
          </w:p>
        </w:tc>
      </w:tr>
      <w:tr w:rsidR="007E32AB" w:rsidRPr="00183DF4" w14:paraId="26009307" w14:textId="77777777" w:rsidTr="00176318">
        <w:trPr>
          <w:jc w:val="center"/>
        </w:trPr>
        <w:tc>
          <w:tcPr>
            <w:tcW w:w="4876" w:type="dxa"/>
            <w:hideMark/>
          </w:tcPr>
          <w:p w14:paraId="0E1C3D97" w14:textId="77777777" w:rsidR="007E32AB" w:rsidRPr="00183DF4" w:rsidRDefault="007E32AB" w:rsidP="00176318">
            <w:pPr>
              <w:pStyle w:val="Normal6"/>
            </w:pPr>
            <w:r w:rsidRPr="00183DF4">
              <w:rPr>
                <w:b/>
                <w:i/>
              </w:rPr>
              <w:t>Pritaikiusi šias išimtines priemones atitinkama valstybė narė apie tai informuoja Komisiją ir Europos Sąjungos prieglobsčio agentūrą. Taip pat ji nedelsdama informuoja Komisiją ir Europos Sąjungos prieglobsčio agentūrą, jei priežasčių taikyti šias išimtines priemones nebelieka.</w:t>
            </w:r>
          </w:p>
        </w:tc>
        <w:tc>
          <w:tcPr>
            <w:tcW w:w="4876" w:type="dxa"/>
            <w:hideMark/>
          </w:tcPr>
          <w:p w14:paraId="6C737FF4" w14:textId="77777777" w:rsidR="007E32AB" w:rsidRPr="00183DF4" w:rsidRDefault="007E32AB" w:rsidP="00176318">
            <w:pPr>
              <w:pStyle w:val="Normal6"/>
              <w:rPr>
                <w:szCs w:val="24"/>
              </w:rPr>
            </w:pPr>
            <w:r w:rsidRPr="00183DF4">
              <w:rPr>
                <w:b/>
                <w:i/>
              </w:rPr>
              <w:t>Išbraukta.</w:t>
            </w:r>
          </w:p>
        </w:tc>
      </w:tr>
    </w:tbl>
    <w:p w14:paraId="7F152FD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AD9ED3A" w14:textId="77777777" w:rsidR="007E32AB" w:rsidRPr="00183DF4" w:rsidRDefault="007E32AB" w:rsidP="007E32AB">
      <w:r w:rsidRPr="00183DF4">
        <w:rPr>
          <w:rStyle w:val="HideTWBExt"/>
          <w:noProof w:val="0"/>
        </w:rPr>
        <w:t>&lt;/AmendB&gt;</w:t>
      </w:r>
    </w:p>
    <w:p w14:paraId="5FE11D8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393</w:t>
      </w:r>
      <w:r w:rsidRPr="00183DF4">
        <w:rPr>
          <w:rStyle w:val="HideTWBExt"/>
          <w:b w:val="0"/>
          <w:noProof w:val="0"/>
        </w:rPr>
        <w:t>&lt;/NumAmB&gt;</w:t>
      </w:r>
    </w:p>
    <w:p w14:paraId="5A35F658"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633870F2"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0751F219" w14:textId="77777777" w:rsidR="007E32AB" w:rsidRPr="00183DF4" w:rsidRDefault="007E32AB" w:rsidP="007E32AB">
      <w:r w:rsidRPr="00183DF4">
        <w:rPr>
          <w:rStyle w:val="HideTWBExt"/>
          <w:noProof w:val="0"/>
        </w:rPr>
        <w:t>&lt;/RepeatBlock-By&gt;</w:t>
      </w:r>
    </w:p>
    <w:p w14:paraId="6DC1580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D5C3362" w14:textId="6EBC4155"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trečia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343B5F8" w14:textId="77777777" w:rsidTr="00176318">
        <w:trPr>
          <w:jc w:val="center"/>
        </w:trPr>
        <w:tc>
          <w:tcPr>
            <w:tcW w:w="9752" w:type="dxa"/>
            <w:gridSpan w:val="2"/>
          </w:tcPr>
          <w:p w14:paraId="452BFADC" w14:textId="77777777" w:rsidR="007E32AB" w:rsidRPr="00183DF4" w:rsidRDefault="007E32AB" w:rsidP="00176318">
            <w:pPr>
              <w:keepNext/>
            </w:pPr>
          </w:p>
        </w:tc>
      </w:tr>
      <w:tr w:rsidR="007E32AB" w:rsidRPr="00183DF4" w14:paraId="3D98E7AE" w14:textId="77777777" w:rsidTr="00176318">
        <w:trPr>
          <w:jc w:val="center"/>
        </w:trPr>
        <w:tc>
          <w:tcPr>
            <w:tcW w:w="4876" w:type="dxa"/>
            <w:hideMark/>
          </w:tcPr>
          <w:p w14:paraId="17A8C217" w14:textId="77777777" w:rsidR="007E32AB" w:rsidRPr="00183DF4" w:rsidRDefault="007E32AB" w:rsidP="00176318">
            <w:pPr>
              <w:pStyle w:val="ColumnHeading"/>
              <w:keepNext/>
            </w:pPr>
            <w:r w:rsidRPr="00183DF4">
              <w:t>Komisijos siūlomas tekstas</w:t>
            </w:r>
          </w:p>
        </w:tc>
        <w:tc>
          <w:tcPr>
            <w:tcW w:w="4876" w:type="dxa"/>
            <w:hideMark/>
          </w:tcPr>
          <w:p w14:paraId="402A9B69" w14:textId="77777777" w:rsidR="007E32AB" w:rsidRPr="00183DF4" w:rsidRDefault="007E32AB" w:rsidP="00176318">
            <w:pPr>
              <w:pStyle w:val="ColumnHeading"/>
              <w:keepNext/>
            </w:pPr>
            <w:r w:rsidRPr="00183DF4">
              <w:t>Pakeitimas</w:t>
            </w:r>
          </w:p>
        </w:tc>
      </w:tr>
      <w:tr w:rsidR="007E32AB" w:rsidRPr="00183DF4" w14:paraId="7F7DDBD1" w14:textId="77777777" w:rsidTr="00176318">
        <w:trPr>
          <w:jc w:val="center"/>
        </w:trPr>
        <w:tc>
          <w:tcPr>
            <w:tcW w:w="4876" w:type="dxa"/>
            <w:hideMark/>
          </w:tcPr>
          <w:p w14:paraId="2DFCE490" w14:textId="77777777" w:rsidR="007E32AB" w:rsidRPr="00183DF4" w:rsidRDefault="007E32AB" w:rsidP="00176318">
            <w:pPr>
              <w:pStyle w:val="Normal6"/>
            </w:pPr>
            <w:r w:rsidRPr="00183DF4">
              <w:t>Pritaikiusi šias išimtines priemones atitinkama valstybė narė apie tai informuoja Komisiją ir Europos Sąjungos prieglobsčio agentūrą. Taip pat ji nedelsdama informuoja Komisiją ir Europos Sąjungos prieglobsčio agentūrą, jei priežasčių taikyti šias išimtines priemones nebelieka.</w:t>
            </w:r>
          </w:p>
        </w:tc>
        <w:tc>
          <w:tcPr>
            <w:tcW w:w="4876" w:type="dxa"/>
            <w:hideMark/>
          </w:tcPr>
          <w:p w14:paraId="59D946CC" w14:textId="77777777" w:rsidR="007E32AB" w:rsidRPr="00183DF4" w:rsidRDefault="007E32AB" w:rsidP="00176318">
            <w:pPr>
              <w:pStyle w:val="Normal6"/>
              <w:rPr>
                <w:szCs w:val="24"/>
              </w:rPr>
            </w:pPr>
            <w:r w:rsidRPr="00183DF4">
              <w:t xml:space="preserve">Pritaikiusi šias išimtines priemones atitinkama valstybė narė </w:t>
            </w:r>
            <w:r w:rsidRPr="00183DF4">
              <w:rPr>
                <w:b/>
                <w:i/>
              </w:rPr>
              <w:t xml:space="preserve">pateikia motyvuotą paaiškinimą ir </w:t>
            </w:r>
            <w:r w:rsidRPr="00183DF4">
              <w:t>apie tai informuoja Komisiją ir Europos Sąjungos prieglobsčio agentūrą. Taip pat ji nedelsdama informuoja Komisiją ir Europos Sąjungos prieglobsčio agentūrą, jei priežasčių taikyti šias išimtines priemones nebelieka.</w:t>
            </w:r>
          </w:p>
        </w:tc>
      </w:tr>
    </w:tbl>
    <w:p w14:paraId="1A66EDB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9BA6B01" w14:textId="77777777" w:rsidR="007E32AB" w:rsidRPr="00183DF4" w:rsidRDefault="007E32AB" w:rsidP="007E32AB">
      <w:r w:rsidRPr="00183DF4">
        <w:rPr>
          <w:rStyle w:val="HideTWBExt"/>
          <w:noProof w:val="0"/>
        </w:rPr>
        <w:t>&lt;/AmendB&gt;</w:t>
      </w:r>
    </w:p>
    <w:p w14:paraId="21E2F1B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394</w:t>
      </w:r>
      <w:r w:rsidRPr="00183DF4">
        <w:rPr>
          <w:rStyle w:val="HideTWBExt"/>
          <w:b w:val="0"/>
          <w:noProof w:val="0"/>
        </w:rPr>
        <w:t>&lt;/NumAmB&gt;</w:t>
      </w:r>
    </w:p>
    <w:p w14:paraId="1A60EB7B"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13367EEA" w14:textId="77777777" w:rsidR="007E32AB" w:rsidRPr="00183DF4" w:rsidRDefault="007E32AB" w:rsidP="007E32AB">
      <w:r w:rsidRPr="00183DF4">
        <w:rPr>
          <w:rStyle w:val="HideTWBExt"/>
          <w:noProof w:val="0"/>
        </w:rPr>
        <w:t>&lt;/RepeatBlock-By&gt;</w:t>
      </w:r>
    </w:p>
    <w:p w14:paraId="2CAF977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751D258" w14:textId="1A9E36FE" w:rsidR="007E32AB" w:rsidRPr="00183DF4" w:rsidRDefault="007E32AB" w:rsidP="007E32AB">
      <w:pPr>
        <w:pStyle w:val="NormalBold"/>
      </w:pPr>
      <w:r w:rsidRPr="00183DF4">
        <w:rPr>
          <w:rStyle w:val="HideTWBExt"/>
          <w:b w:val="0"/>
          <w:noProof w:val="0"/>
        </w:rPr>
        <w:t>&lt;Article&gt;</w:t>
      </w:r>
      <w:r w:rsidRPr="00183DF4">
        <w:t xml:space="preserve">17 straipsnio 9 dalies </w:t>
      </w:r>
      <w:r w:rsidR="00411F83" w:rsidRPr="00183DF4">
        <w:t>trečia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892031B" w14:textId="77777777" w:rsidTr="00176318">
        <w:trPr>
          <w:jc w:val="center"/>
        </w:trPr>
        <w:tc>
          <w:tcPr>
            <w:tcW w:w="9752" w:type="dxa"/>
            <w:gridSpan w:val="2"/>
          </w:tcPr>
          <w:p w14:paraId="48FF6351" w14:textId="77777777" w:rsidR="007E32AB" w:rsidRPr="00183DF4" w:rsidRDefault="007E32AB" w:rsidP="00176318">
            <w:pPr>
              <w:keepNext/>
            </w:pPr>
          </w:p>
        </w:tc>
      </w:tr>
      <w:tr w:rsidR="007E32AB" w:rsidRPr="00183DF4" w14:paraId="18EE2914" w14:textId="77777777" w:rsidTr="00176318">
        <w:trPr>
          <w:jc w:val="center"/>
        </w:trPr>
        <w:tc>
          <w:tcPr>
            <w:tcW w:w="4876" w:type="dxa"/>
            <w:hideMark/>
          </w:tcPr>
          <w:p w14:paraId="648DCCC4" w14:textId="77777777" w:rsidR="007E32AB" w:rsidRPr="00183DF4" w:rsidRDefault="007E32AB" w:rsidP="00176318">
            <w:pPr>
              <w:pStyle w:val="ColumnHeading"/>
              <w:keepNext/>
            </w:pPr>
            <w:r w:rsidRPr="00183DF4">
              <w:t>Komisijos siūlomas tekstas</w:t>
            </w:r>
          </w:p>
        </w:tc>
        <w:tc>
          <w:tcPr>
            <w:tcW w:w="4876" w:type="dxa"/>
            <w:hideMark/>
          </w:tcPr>
          <w:p w14:paraId="2EF5709E" w14:textId="77777777" w:rsidR="007E32AB" w:rsidRPr="00183DF4" w:rsidRDefault="007E32AB" w:rsidP="00176318">
            <w:pPr>
              <w:pStyle w:val="ColumnHeading"/>
              <w:keepNext/>
            </w:pPr>
            <w:r w:rsidRPr="00183DF4">
              <w:t>Pakeitimas</w:t>
            </w:r>
          </w:p>
        </w:tc>
      </w:tr>
      <w:tr w:rsidR="007E32AB" w:rsidRPr="00183DF4" w14:paraId="61EBC178" w14:textId="77777777" w:rsidTr="00176318">
        <w:trPr>
          <w:jc w:val="center"/>
        </w:trPr>
        <w:tc>
          <w:tcPr>
            <w:tcW w:w="4876" w:type="dxa"/>
            <w:hideMark/>
          </w:tcPr>
          <w:p w14:paraId="03AAA947" w14:textId="77777777" w:rsidR="007E32AB" w:rsidRPr="00183DF4" w:rsidRDefault="007E32AB" w:rsidP="00176318">
            <w:pPr>
              <w:pStyle w:val="Normal6"/>
            </w:pPr>
            <w:r w:rsidRPr="00183DF4">
              <w:t>Pritaikiusi šias išimtines priemones atitinkama valstybė narė apie tai informuoja Komisiją ir Europos Sąjungos prieglobsčio agentūrą. Taip pat ji nedelsdama informuoja Komisiją ir Europos Sąjungos prieglobsčio agentūrą, jei priežasčių taikyti šias išimtines priemones nebelieka.</w:t>
            </w:r>
          </w:p>
        </w:tc>
        <w:tc>
          <w:tcPr>
            <w:tcW w:w="4876" w:type="dxa"/>
            <w:hideMark/>
          </w:tcPr>
          <w:p w14:paraId="452CC76F" w14:textId="77777777" w:rsidR="007E32AB" w:rsidRPr="00183DF4" w:rsidRDefault="007E32AB" w:rsidP="00176318">
            <w:pPr>
              <w:pStyle w:val="Normal6"/>
              <w:rPr>
                <w:szCs w:val="24"/>
              </w:rPr>
            </w:pPr>
            <w:r w:rsidRPr="00183DF4">
              <w:t xml:space="preserve">Pritaikiusi šias išimtines priemones atitinkama valstybė narė </w:t>
            </w:r>
            <w:r w:rsidRPr="00183DF4">
              <w:rPr>
                <w:b/>
                <w:i/>
              </w:rPr>
              <w:t xml:space="preserve">nedelsdama </w:t>
            </w:r>
            <w:r w:rsidRPr="00183DF4">
              <w:t>apie tai informuoja Komisiją ir Europos Sąjungos prieglobsčio agentūrą. Taip pat ji nedelsdama informuoja Komisiją ir Europos Sąjungos prieglobsčio agentūrą, jei priežasčių taikyti šias išimtines priemones nebelieka.</w:t>
            </w:r>
          </w:p>
        </w:tc>
      </w:tr>
    </w:tbl>
    <w:p w14:paraId="2C69F1C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76C7F28" w14:textId="77777777" w:rsidR="007E32AB" w:rsidRPr="00183DF4" w:rsidRDefault="007E32AB" w:rsidP="007E32AB">
      <w:r w:rsidRPr="00183DF4">
        <w:rPr>
          <w:rStyle w:val="HideTWBExt"/>
          <w:noProof w:val="0"/>
        </w:rPr>
        <w:t>&lt;/AmendB&gt;</w:t>
      </w:r>
    </w:p>
    <w:p w14:paraId="2E1DF0C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395</w:t>
      </w:r>
      <w:r w:rsidRPr="00183DF4">
        <w:rPr>
          <w:rStyle w:val="HideTWBExt"/>
          <w:b w:val="0"/>
          <w:noProof w:val="0"/>
        </w:rPr>
        <w:t>&lt;/NumAmB&gt;</w:t>
      </w:r>
    </w:p>
    <w:p w14:paraId="4DAA92ED"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23D37460" w14:textId="77777777" w:rsidR="007E32AB" w:rsidRPr="00183DF4" w:rsidRDefault="007E32AB" w:rsidP="007E32AB">
      <w:r w:rsidRPr="00183DF4">
        <w:rPr>
          <w:rStyle w:val="HideTWBExt"/>
          <w:noProof w:val="0"/>
        </w:rPr>
        <w:t>&lt;/RepeatBlock-By&gt;</w:t>
      </w:r>
    </w:p>
    <w:p w14:paraId="02245E6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8460229" w14:textId="77777777" w:rsidR="007E32AB" w:rsidRPr="00183DF4" w:rsidRDefault="007E32AB" w:rsidP="007E32AB">
      <w:pPr>
        <w:pStyle w:val="NormalBold"/>
      </w:pPr>
      <w:r w:rsidRPr="00183DF4">
        <w:rPr>
          <w:rStyle w:val="HideTWBExt"/>
          <w:b w:val="0"/>
          <w:noProof w:val="0"/>
        </w:rPr>
        <w:t>&lt;Article&gt;</w:t>
      </w:r>
      <w:r w:rsidRPr="00183DF4">
        <w:t>17 a straipsnis</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10977E5" w14:textId="77777777" w:rsidTr="00176318">
        <w:trPr>
          <w:jc w:val="center"/>
        </w:trPr>
        <w:tc>
          <w:tcPr>
            <w:tcW w:w="9752" w:type="dxa"/>
            <w:gridSpan w:val="2"/>
          </w:tcPr>
          <w:p w14:paraId="40CDC4F3" w14:textId="77777777" w:rsidR="007E32AB" w:rsidRPr="00183DF4" w:rsidRDefault="007E32AB" w:rsidP="00176318">
            <w:pPr>
              <w:keepNext/>
            </w:pPr>
          </w:p>
        </w:tc>
      </w:tr>
      <w:tr w:rsidR="007E32AB" w:rsidRPr="00183DF4" w14:paraId="10091395" w14:textId="77777777" w:rsidTr="00176318">
        <w:trPr>
          <w:jc w:val="center"/>
        </w:trPr>
        <w:tc>
          <w:tcPr>
            <w:tcW w:w="4876" w:type="dxa"/>
            <w:hideMark/>
          </w:tcPr>
          <w:p w14:paraId="534948F5" w14:textId="77777777" w:rsidR="007E32AB" w:rsidRPr="00183DF4" w:rsidRDefault="007E32AB" w:rsidP="00176318">
            <w:pPr>
              <w:pStyle w:val="ColumnHeading"/>
              <w:keepNext/>
            </w:pPr>
            <w:r w:rsidRPr="00183DF4">
              <w:t>Komisijos siūlomas tekstas</w:t>
            </w:r>
          </w:p>
        </w:tc>
        <w:tc>
          <w:tcPr>
            <w:tcW w:w="4876" w:type="dxa"/>
            <w:hideMark/>
          </w:tcPr>
          <w:p w14:paraId="3D80C4C2" w14:textId="77777777" w:rsidR="007E32AB" w:rsidRPr="00183DF4" w:rsidRDefault="007E32AB" w:rsidP="00176318">
            <w:pPr>
              <w:pStyle w:val="ColumnHeading"/>
              <w:keepNext/>
            </w:pPr>
            <w:r w:rsidRPr="00183DF4">
              <w:t>Pakeitimas</w:t>
            </w:r>
          </w:p>
        </w:tc>
      </w:tr>
      <w:tr w:rsidR="007E32AB" w:rsidRPr="00183DF4" w14:paraId="05AFE2B7" w14:textId="77777777" w:rsidTr="00176318">
        <w:trPr>
          <w:jc w:val="center"/>
        </w:trPr>
        <w:tc>
          <w:tcPr>
            <w:tcW w:w="4876" w:type="dxa"/>
            <w:hideMark/>
          </w:tcPr>
          <w:p w14:paraId="4740EB15" w14:textId="77777777" w:rsidR="007E32AB" w:rsidRPr="00183DF4" w:rsidRDefault="007E32AB" w:rsidP="00176318">
            <w:pPr>
              <w:pStyle w:val="Normal6"/>
              <w:jc w:val="center"/>
            </w:pPr>
            <w:r w:rsidRPr="00183DF4">
              <w:rPr>
                <w:b/>
                <w:i/>
              </w:rPr>
              <w:t>17 a straipsnis</w:t>
            </w:r>
          </w:p>
        </w:tc>
        <w:tc>
          <w:tcPr>
            <w:tcW w:w="4876" w:type="dxa"/>
            <w:hideMark/>
          </w:tcPr>
          <w:p w14:paraId="20876810" w14:textId="77777777" w:rsidR="007E32AB" w:rsidRPr="00183DF4" w:rsidRDefault="007E32AB" w:rsidP="00176318">
            <w:pPr>
              <w:pStyle w:val="Normal6"/>
              <w:rPr>
                <w:szCs w:val="24"/>
              </w:rPr>
            </w:pPr>
            <w:r w:rsidRPr="00183DF4">
              <w:rPr>
                <w:b/>
                <w:i/>
              </w:rPr>
              <w:t>Išbraukta.</w:t>
            </w:r>
          </w:p>
        </w:tc>
      </w:tr>
      <w:tr w:rsidR="007E32AB" w:rsidRPr="00183DF4" w14:paraId="414665E6" w14:textId="77777777" w:rsidTr="00176318">
        <w:trPr>
          <w:jc w:val="center"/>
        </w:trPr>
        <w:tc>
          <w:tcPr>
            <w:tcW w:w="4876" w:type="dxa"/>
            <w:hideMark/>
          </w:tcPr>
          <w:p w14:paraId="47994319" w14:textId="77777777" w:rsidR="007E32AB" w:rsidRPr="00183DF4" w:rsidRDefault="007E32AB" w:rsidP="00176318">
            <w:pPr>
              <w:pStyle w:val="Normal6"/>
              <w:jc w:val="center"/>
            </w:pPr>
            <w:r w:rsidRPr="00183DF4">
              <w:rPr>
                <w:b/>
                <w:i/>
              </w:rPr>
              <w:t>Priėmimo sąlygos kitoje valstybėje narėje nei ta, kurioje prašytojas privalo būti</w:t>
            </w:r>
          </w:p>
        </w:tc>
        <w:tc>
          <w:tcPr>
            <w:tcW w:w="4876" w:type="dxa"/>
          </w:tcPr>
          <w:p w14:paraId="5DAFEDE6" w14:textId="77777777" w:rsidR="007E32AB" w:rsidRPr="00183DF4" w:rsidRDefault="007E32AB" w:rsidP="00176318">
            <w:pPr>
              <w:pStyle w:val="Normal6"/>
              <w:rPr>
                <w:szCs w:val="24"/>
              </w:rPr>
            </w:pPr>
          </w:p>
        </w:tc>
      </w:tr>
      <w:tr w:rsidR="007E32AB" w:rsidRPr="00183DF4" w14:paraId="47086B68" w14:textId="77777777" w:rsidTr="00176318">
        <w:trPr>
          <w:jc w:val="center"/>
        </w:trPr>
        <w:tc>
          <w:tcPr>
            <w:tcW w:w="4876" w:type="dxa"/>
            <w:hideMark/>
          </w:tcPr>
          <w:p w14:paraId="44BFFE1F" w14:textId="77777777" w:rsidR="007E32AB" w:rsidRPr="00183DF4" w:rsidRDefault="007E32AB" w:rsidP="00176318">
            <w:pPr>
              <w:pStyle w:val="Normal6"/>
            </w:pPr>
            <w:r w:rsidRPr="00183DF4">
              <w:rPr>
                <w:b/>
                <w:i/>
              </w:rPr>
              <w:t>1.</w:t>
            </w:r>
            <w:r w:rsidRPr="00183DF4">
              <w:tab/>
            </w:r>
            <w:r w:rsidRPr="00183DF4">
              <w:rPr>
                <w:b/>
                <w:i/>
              </w:rPr>
              <w:t>Teisės į 14–17 straipsniuose nustatytas priėmimo sąlygas prašytojas neturi jokioje kitoje valstybėje narėje, išskyrus tą, kurioje jis privalo būti pagal Reglamentą (ES) Nr. XXX/XXX [Dublino reglamentas].</w:t>
            </w:r>
          </w:p>
        </w:tc>
        <w:tc>
          <w:tcPr>
            <w:tcW w:w="4876" w:type="dxa"/>
          </w:tcPr>
          <w:p w14:paraId="1484D5BD" w14:textId="77777777" w:rsidR="007E32AB" w:rsidRPr="00183DF4" w:rsidRDefault="007E32AB" w:rsidP="00176318">
            <w:pPr>
              <w:pStyle w:val="Normal6"/>
              <w:rPr>
                <w:szCs w:val="24"/>
              </w:rPr>
            </w:pPr>
          </w:p>
        </w:tc>
      </w:tr>
      <w:tr w:rsidR="007E32AB" w:rsidRPr="00183DF4" w14:paraId="2BC172D8" w14:textId="77777777" w:rsidTr="00176318">
        <w:trPr>
          <w:jc w:val="center"/>
        </w:trPr>
        <w:tc>
          <w:tcPr>
            <w:tcW w:w="4876" w:type="dxa"/>
          </w:tcPr>
          <w:p w14:paraId="290D5404" w14:textId="77777777" w:rsidR="007E32AB" w:rsidRPr="00183DF4" w:rsidRDefault="007E32AB" w:rsidP="00176318">
            <w:pPr>
              <w:pStyle w:val="Normal6"/>
            </w:pPr>
            <w:r w:rsidRPr="00183DF4">
              <w:rPr>
                <w:b/>
                <w:i/>
              </w:rPr>
              <w:t>2.</w:t>
            </w:r>
            <w:r w:rsidRPr="00183DF4">
              <w:tab/>
            </w:r>
            <w:r w:rsidRPr="00183DF4">
              <w:rPr>
                <w:b/>
                <w:i/>
              </w:rPr>
              <w:t>Valstybės narės užtikrina visiems prašytojams orumo nežeminantį gyvenimo lygį.</w:t>
            </w:r>
          </w:p>
        </w:tc>
        <w:tc>
          <w:tcPr>
            <w:tcW w:w="4876" w:type="dxa"/>
          </w:tcPr>
          <w:p w14:paraId="7F5CF21E" w14:textId="77777777" w:rsidR="007E32AB" w:rsidRPr="00183DF4" w:rsidRDefault="007E32AB" w:rsidP="00176318">
            <w:pPr>
              <w:pStyle w:val="Normal6"/>
              <w:rPr>
                <w:szCs w:val="24"/>
              </w:rPr>
            </w:pPr>
          </w:p>
        </w:tc>
      </w:tr>
      <w:tr w:rsidR="007E32AB" w:rsidRPr="00183DF4" w14:paraId="3E85BD5C" w14:textId="77777777" w:rsidTr="00176318">
        <w:trPr>
          <w:jc w:val="center"/>
        </w:trPr>
        <w:tc>
          <w:tcPr>
            <w:tcW w:w="4876" w:type="dxa"/>
          </w:tcPr>
          <w:p w14:paraId="375F8B61" w14:textId="77777777" w:rsidR="007E32AB" w:rsidRPr="00183DF4" w:rsidRDefault="007E32AB" w:rsidP="00176318">
            <w:pPr>
              <w:pStyle w:val="Normal6"/>
              <w:rPr>
                <w:b/>
                <w:i/>
              </w:rPr>
            </w:pPr>
            <w:r w:rsidRPr="00183DF4">
              <w:rPr>
                <w:b/>
                <w:i/>
              </w:rPr>
              <w:t>3.</w:t>
            </w:r>
            <w:r w:rsidRPr="00183DF4">
              <w:tab/>
            </w:r>
            <w:r w:rsidRPr="00183DF4">
              <w:rPr>
                <w:b/>
                <w:i/>
              </w:rPr>
              <w:t>Kol pagal Reglamentą (ES) Nr. XXX/XXX [Dublino reglamentas] bus įvykdytas nepilnamečio perkėlimas į atsakingą valstybę narę, valstybės narės suteikia jam galimybę dalyvauti tinkamoje švietimo veikloje.</w:t>
            </w:r>
          </w:p>
        </w:tc>
        <w:tc>
          <w:tcPr>
            <w:tcW w:w="4876" w:type="dxa"/>
          </w:tcPr>
          <w:p w14:paraId="6772E9F1" w14:textId="77777777" w:rsidR="007E32AB" w:rsidRPr="00183DF4" w:rsidRDefault="007E32AB" w:rsidP="00176318">
            <w:pPr>
              <w:pStyle w:val="Normal6"/>
              <w:rPr>
                <w:szCs w:val="24"/>
              </w:rPr>
            </w:pPr>
          </w:p>
        </w:tc>
      </w:tr>
    </w:tbl>
    <w:p w14:paraId="2BBE411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3CD42B48" w14:textId="77777777" w:rsidR="007E32AB" w:rsidRPr="00183DF4" w:rsidRDefault="007E32AB" w:rsidP="007E32AB">
      <w:r w:rsidRPr="00183DF4">
        <w:rPr>
          <w:rStyle w:val="HideTWBExt"/>
          <w:noProof w:val="0"/>
        </w:rPr>
        <w:t>&lt;/AmendB&gt;</w:t>
      </w:r>
    </w:p>
    <w:p w14:paraId="5B5167C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396</w:t>
      </w:r>
      <w:r w:rsidRPr="00183DF4">
        <w:rPr>
          <w:rStyle w:val="HideTWBExt"/>
          <w:b w:val="0"/>
          <w:noProof w:val="0"/>
        </w:rPr>
        <w:t>&lt;/NumAmB&gt;</w:t>
      </w:r>
    </w:p>
    <w:p w14:paraId="5D079D41"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08289D89"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193038DC" w14:textId="77777777" w:rsidR="007E32AB" w:rsidRPr="00183DF4" w:rsidRDefault="007E32AB" w:rsidP="007E32AB">
      <w:r w:rsidRPr="00183DF4">
        <w:rPr>
          <w:rStyle w:val="HideTWBExt"/>
          <w:noProof w:val="0"/>
        </w:rPr>
        <w:t>&lt;/RepeatBlock-By&gt;</w:t>
      </w:r>
    </w:p>
    <w:p w14:paraId="6A020A3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B4EC5F5" w14:textId="1B7457F5" w:rsidR="007E32AB" w:rsidRPr="00183DF4" w:rsidRDefault="007E32AB" w:rsidP="007E32AB">
      <w:pPr>
        <w:pStyle w:val="NormalBold"/>
      </w:pPr>
      <w:r w:rsidRPr="00183DF4">
        <w:rPr>
          <w:rStyle w:val="HideTWBExt"/>
          <w:b w:val="0"/>
          <w:noProof w:val="0"/>
        </w:rPr>
        <w:t>&lt;Article&gt;</w:t>
      </w:r>
      <w:r w:rsidR="00411F83" w:rsidRPr="00183DF4">
        <w:t xml:space="preserve">17a </w:t>
      </w:r>
      <w:r w:rsidR="00557B16" w:rsidRPr="00183DF4">
        <w:t>s</w:t>
      </w:r>
      <w:r w:rsidRPr="00183DF4">
        <w:t>traipsnis</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C117F0B" w14:textId="77777777" w:rsidTr="00176318">
        <w:trPr>
          <w:jc w:val="center"/>
        </w:trPr>
        <w:tc>
          <w:tcPr>
            <w:tcW w:w="9752" w:type="dxa"/>
            <w:gridSpan w:val="2"/>
          </w:tcPr>
          <w:p w14:paraId="480D2A03" w14:textId="77777777" w:rsidR="007E32AB" w:rsidRPr="00183DF4" w:rsidRDefault="007E32AB" w:rsidP="00176318">
            <w:pPr>
              <w:keepNext/>
            </w:pPr>
          </w:p>
        </w:tc>
      </w:tr>
      <w:tr w:rsidR="007E32AB" w:rsidRPr="00183DF4" w14:paraId="75268B42" w14:textId="77777777" w:rsidTr="00176318">
        <w:trPr>
          <w:jc w:val="center"/>
        </w:trPr>
        <w:tc>
          <w:tcPr>
            <w:tcW w:w="4876" w:type="dxa"/>
            <w:hideMark/>
          </w:tcPr>
          <w:p w14:paraId="0643AD8E" w14:textId="77777777" w:rsidR="007E32AB" w:rsidRPr="00183DF4" w:rsidRDefault="007E32AB" w:rsidP="00176318">
            <w:pPr>
              <w:pStyle w:val="ColumnHeading"/>
              <w:keepNext/>
            </w:pPr>
            <w:r w:rsidRPr="00183DF4">
              <w:t>Komisijos siūlomas tekstas</w:t>
            </w:r>
          </w:p>
        </w:tc>
        <w:tc>
          <w:tcPr>
            <w:tcW w:w="4876" w:type="dxa"/>
            <w:hideMark/>
          </w:tcPr>
          <w:p w14:paraId="6D65CAEB" w14:textId="77777777" w:rsidR="007E32AB" w:rsidRPr="00183DF4" w:rsidRDefault="007E32AB" w:rsidP="00176318">
            <w:pPr>
              <w:pStyle w:val="ColumnHeading"/>
              <w:keepNext/>
            </w:pPr>
            <w:r w:rsidRPr="00183DF4">
              <w:t>Pakeitimas</w:t>
            </w:r>
          </w:p>
        </w:tc>
      </w:tr>
      <w:tr w:rsidR="007E32AB" w:rsidRPr="00183DF4" w14:paraId="4A251C9D" w14:textId="77777777" w:rsidTr="00176318">
        <w:trPr>
          <w:jc w:val="center"/>
        </w:trPr>
        <w:tc>
          <w:tcPr>
            <w:tcW w:w="4876" w:type="dxa"/>
            <w:hideMark/>
          </w:tcPr>
          <w:p w14:paraId="62B966C6" w14:textId="77777777" w:rsidR="007E32AB" w:rsidRPr="00183DF4" w:rsidRDefault="007E32AB" w:rsidP="00176318">
            <w:pPr>
              <w:pStyle w:val="Normal6"/>
              <w:jc w:val="center"/>
            </w:pPr>
            <w:r w:rsidRPr="00183DF4">
              <w:rPr>
                <w:b/>
                <w:i/>
              </w:rPr>
              <w:t>straipsnis</w:t>
            </w:r>
          </w:p>
        </w:tc>
        <w:tc>
          <w:tcPr>
            <w:tcW w:w="4876" w:type="dxa"/>
            <w:hideMark/>
          </w:tcPr>
          <w:p w14:paraId="7DA8A73F" w14:textId="77777777" w:rsidR="007E32AB" w:rsidRPr="00183DF4" w:rsidRDefault="007E32AB" w:rsidP="00176318">
            <w:pPr>
              <w:pStyle w:val="Normal6"/>
              <w:rPr>
                <w:szCs w:val="24"/>
              </w:rPr>
            </w:pPr>
            <w:r w:rsidRPr="00183DF4">
              <w:rPr>
                <w:b/>
                <w:i/>
              </w:rPr>
              <w:t>Išbraukta.</w:t>
            </w:r>
          </w:p>
        </w:tc>
      </w:tr>
      <w:tr w:rsidR="007E32AB" w:rsidRPr="00183DF4" w14:paraId="7570C53F" w14:textId="77777777" w:rsidTr="00176318">
        <w:trPr>
          <w:jc w:val="center"/>
        </w:trPr>
        <w:tc>
          <w:tcPr>
            <w:tcW w:w="4876" w:type="dxa"/>
            <w:hideMark/>
          </w:tcPr>
          <w:p w14:paraId="0CC78F46" w14:textId="77777777" w:rsidR="007E32AB" w:rsidRPr="00183DF4" w:rsidRDefault="007E32AB" w:rsidP="00176318">
            <w:pPr>
              <w:pStyle w:val="Normal6"/>
              <w:jc w:val="center"/>
            </w:pPr>
            <w:r w:rsidRPr="00183DF4">
              <w:rPr>
                <w:b/>
                <w:i/>
              </w:rPr>
              <w:t>Priėmimo sąlygos kitoje valstybėje narėje nei ta, kurioje prašytojas privalo būti</w:t>
            </w:r>
          </w:p>
        </w:tc>
        <w:tc>
          <w:tcPr>
            <w:tcW w:w="4876" w:type="dxa"/>
          </w:tcPr>
          <w:p w14:paraId="5ED03AE8" w14:textId="77777777" w:rsidR="007E32AB" w:rsidRPr="00183DF4" w:rsidRDefault="007E32AB" w:rsidP="00176318">
            <w:pPr>
              <w:pStyle w:val="Normal6"/>
              <w:rPr>
                <w:szCs w:val="24"/>
              </w:rPr>
            </w:pPr>
          </w:p>
        </w:tc>
      </w:tr>
      <w:tr w:rsidR="007E32AB" w:rsidRPr="00183DF4" w14:paraId="6A963D63" w14:textId="77777777" w:rsidTr="00176318">
        <w:trPr>
          <w:jc w:val="center"/>
        </w:trPr>
        <w:tc>
          <w:tcPr>
            <w:tcW w:w="4876" w:type="dxa"/>
            <w:hideMark/>
          </w:tcPr>
          <w:p w14:paraId="024C0278" w14:textId="77777777" w:rsidR="007E32AB" w:rsidRPr="00183DF4" w:rsidRDefault="007E32AB" w:rsidP="00176318">
            <w:pPr>
              <w:pStyle w:val="Normal6"/>
            </w:pPr>
            <w:r w:rsidRPr="00183DF4">
              <w:rPr>
                <w:b/>
                <w:i/>
              </w:rPr>
              <w:t>1.</w:t>
            </w:r>
            <w:r w:rsidRPr="00183DF4">
              <w:tab/>
            </w:r>
            <w:r w:rsidRPr="00183DF4">
              <w:rPr>
                <w:b/>
                <w:i/>
              </w:rPr>
              <w:t>Teisės į 14–17 straipsniuose nustatytas priėmimo sąlygas prašytojas neturi jokioje kitoje valstybėje narėje, išskyrus tą, kurioje jis privalo būti pagal Reglamentą (ES) Nr. XXX/XXX [Dublino reglamentas].</w:t>
            </w:r>
          </w:p>
        </w:tc>
        <w:tc>
          <w:tcPr>
            <w:tcW w:w="4876" w:type="dxa"/>
            <w:hideMark/>
          </w:tcPr>
          <w:p w14:paraId="39075D62" w14:textId="77777777" w:rsidR="007E32AB" w:rsidRPr="00183DF4" w:rsidRDefault="007E32AB" w:rsidP="00176318">
            <w:pPr>
              <w:pStyle w:val="Normal6"/>
              <w:rPr>
                <w:szCs w:val="24"/>
              </w:rPr>
            </w:pPr>
          </w:p>
        </w:tc>
      </w:tr>
      <w:tr w:rsidR="007E32AB" w:rsidRPr="00183DF4" w14:paraId="3A551344" w14:textId="77777777" w:rsidTr="00176318">
        <w:trPr>
          <w:jc w:val="center"/>
        </w:trPr>
        <w:tc>
          <w:tcPr>
            <w:tcW w:w="4876" w:type="dxa"/>
          </w:tcPr>
          <w:p w14:paraId="20BDE612" w14:textId="77777777" w:rsidR="007E32AB" w:rsidRPr="00183DF4" w:rsidRDefault="007E32AB" w:rsidP="00176318">
            <w:pPr>
              <w:pStyle w:val="Normal6"/>
              <w:rPr>
                <w:b/>
                <w:i/>
              </w:rPr>
            </w:pPr>
            <w:r w:rsidRPr="00183DF4">
              <w:rPr>
                <w:b/>
                <w:i/>
              </w:rPr>
              <w:t>2.</w:t>
            </w:r>
            <w:r w:rsidRPr="00183DF4">
              <w:tab/>
            </w:r>
            <w:r w:rsidRPr="00183DF4">
              <w:rPr>
                <w:b/>
                <w:i/>
              </w:rPr>
              <w:t>Valstybės narės užtikrina visiems prašytojams orumo nežeminantį gyvenimo lygį.</w:t>
            </w:r>
          </w:p>
        </w:tc>
        <w:tc>
          <w:tcPr>
            <w:tcW w:w="4876" w:type="dxa"/>
          </w:tcPr>
          <w:p w14:paraId="302FF19E" w14:textId="77777777" w:rsidR="007E32AB" w:rsidRPr="00183DF4" w:rsidRDefault="007E32AB" w:rsidP="00176318">
            <w:pPr>
              <w:pStyle w:val="Normal6"/>
              <w:rPr>
                <w:szCs w:val="24"/>
              </w:rPr>
            </w:pPr>
          </w:p>
        </w:tc>
      </w:tr>
      <w:tr w:rsidR="007E32AB" w:rsidRPr="00183DF4" w14:paraId="510D3628" w14:textId="77777777" w:rsidTr="00176318">
        <w:trPr>
          <w:jc w:val="center"/>
        </w:trPr>
        <w:tc>
          <w:tcPr>
            <w:tcW w:w="4876" w:type="dxa"/>
          </w:tcPr>
          <w:p w14:paraId="6CD0DB83" w14:textId="77777777" w:rsidR="007E32AB" w:rsidRPr="00183DF4" w:rsidRDefault="007E32AB" w:rsidP="00176318">
            <w:pPr>
              <w:pStyle w:val="Normal6"/>
              <w:rPr>
                <w:b/>
                <w:i/>
              </w:rPr>
            </w:pPr>
            <w:r w:rsidRPr="00183DF4">
              <w:rPr>
                <w:b/>
                <w:i/>
              </w:rPr>
              <w:t>3.</w:t>
            </w:r>
            <w:r w:rsidRPr="00183DF4">
              <w:tab/>
            </w:r>
            <w:r w:rsidRPr="00183DF4">
              <w:rPr>
                <w:b/>
                <w:i/>
              </w:rPr>
              <w:t>Kol pagal Reglamentą (ES) Nr. XXX/XXX [Dublino reglamentas] bus įvykdytas nepilnamečio perkėlimas į atsakingą valstybę narę, valstybės narės suteikia jam galimybę dalyvauti tinkamoje švietimo veikloje.</w:t>
            </w:r>
          </w:p>
        </w:tc>
        <w:tc>
          <w:tcPr>
            <w:tcW w:w="4876" w:type="dxa"/>
          </w:tcPr>
          <w:p w14:paraId="23821931" w14:textId="77777777" w:rsidR="007E32AB" w:rsidRPr="00183DF4" w:rsidRDefault="007E32AB" w:rsidP="00176318">
            <w:pPr>
              <w:pStyle w:val="Normal6"/>
              <w:rPr>
                <w:szCs w:val="24"/>
              </w:rPr>
            </w:pPr>
          </w:p>
        </w:tc>
      </w:tr>
    </w:tbl>
    <w:p w14:paraId="02E36FB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A4117B1"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E36D032" w14:textId="77777777" w:rsidR="007E32AB" w:rsidRPr="00183DF4" w:rsidRDefault="007E32AB" w:rsidP="007E32AB">
      <w:pPr>
        <w:pStyle w:val="Normal12Italic"/>
        <w:rPr>
          <w:noProof w:val="0"/>
        </w:rPr>
      </w:pPr>
      <w:r w:rsidRPr="00183DF4">
        <w:rPr>
          <w:noProof w:val="0"/>
        </w:rPr>
        <w:t>17a straipsniu įvesta leidžiančia nukrypti nuostata pažeidžiama EŽTT argumentacija, pateikta Cimade ir Gisti byloje, nes ja mėginama išskirti tam tikrus prieglobsčio prašytojus ir neteikti jiems išmokų, kurios pagal direktyvą teikiamos asmenims dėl jų prieglobsčio prašytojo statuso, kaip numatyta Priėmimo direktyvoje.</w:t>
      </w:r>
    </w:p>
    <w:p w14:paraId="77DDF869" w14:textId="77777777" w:rsidR="007E32AB" w:rsidRPr="00183DF4" w:rsidRDefault="007E32AB" w:rsidP="007E32AB">
      <w:r w:rsidRPr="00183DF4">
        <w:rPr>
          <w:rStyle w:val="HideTWBExt"/>
          <w:noProof w:val="0"/>
        </w:rPr>
        <w:t>&lt;/AmendB&gt;</w:t>
      </w:r>
    </w:p>
    <w:p w14:paraId="12FEA00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397</w:t>
      </w:r>
      <w:r w:rsidRPr="00183DF4">
        <w:rPr>
          <w:rStyle w:val="HideTWBExt"/>
          <w:b w:val="0"/>
          <w:noProof w:val="0"/>
        </w:rPr>
        <w:t>&lt;/NumAmB&gt;</w:t>
      </w:r>
    </w:p>
    <w:p w14:paraId="4D4D569A"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2B001EAC" w14:textId="77777777" w:rsidR="007E32AB" w:rsidRPr="00183DF4" w:rsidRDefault="007E32AB" w:rsidP="007E32AB">
      <w:r w:rsidRPr="00183DF4">
        <w:rPr>
          <w:rStyle w:val="HideTWBExt"/>
          <w:noProof w:val="0"/>
        </w:rPr>
        <w:t>&lt;/RepeatBlock-By&gt;</w:t>
      </w:r>
    </w:p>
    <w:p w14:paraId="3EA5865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F1EEFD2" w14:textId="4FB2CAE6" w:rsidR="007E32AB" w:rsidRPr="00183DF4" w:rsidRDefault="007E32AB" w:rsidP="007E32AB">
      <w:pPr>
        <w:pStyle w:val="NormalBold"/>
      </w:pPr>
      <w:r w:rsidRPr="00183DF4">
        <w:rPr>
          <w:rStyle w:val="HideTWBExt"/>
          <w:b w:val="0"/>
          <w:noProof w:val="0"/>
        </w:rPr>
        <w:t>&lt;Article&gt;</w:t>
      </w:r>
      <w:r w:rsidRPr="00183DF4">
        <w:t xml:space="preserve">17a straipsnio </w:t>
      </w:r>
      <w:r w:rsidR="00411F83" w:rsidRPr="00183DF4">
        <w:t>antraštė</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AC2B34B" w14:textId="77777777" w:rsidTr="00176318">
        <w:trPr>
          <w:jc w:val="center"/>
        </w:trPr>
        <w:tc>
          <w:tcPr>
            <w:tcW w:w="9752" w:type="dxa"/>
            <w:gridSpan w:val="2"/>
          </w:tcPr>
          <w:p w14:paraId="10E34B0C" w14:textId="77777777" w:rsidR="007E32AB" w:rsidRPr="00183DF4" w:rsidRDefault="007E32AB" w:rsidP="00176318">
            <w:pPr>
              <w:keepNext/>
            </w:pPr>
          </w:p>
        </w:tc>
      </w:tr>
      <w:tr w:rsidR="007E32AB" w:rsidRPr="00183DF4" w14:paraId="378BE68E" w14:textId="77777777" w:rsidTr="00176318">
        <w:trPr>
          <w:jc w:val="center"/>
        </w:trPr>
        <w:tc>
          <w:tcPr>
            <w:tcW w:w="4876" w:type="dxa"/>
            <w:hideMark/>
          </w:tcPr>
          <w:p w14:paraId="1A653D55" w14:textId="77777777" w:rsidR="007E32AB" w:rsidRPr="00183DF4" w:rsidRDefault="007E32AB" w:rsidP="00176318">
            <w:pPr>
              <w:pStyle w:val="ColumnHeading"/>
              <w:keepNext/>
            </w:pPr>
            <w:r w:rsidRPr="00183DF4">
              <w:t>Komisijos siūlomas tekstas</w:t>
            </w:r>
          </w:p>
        </w:tc>
        <w:tc>
          <w:tcPr>
            <w:tcW w:w="4876" w:type="dxa"/>
            <w:hideMark/>
          </w:tcPr>
          <w:p w14:paraId="38EEADBC" w14:textId="77777777" w:rsidR="007E32AB" w:rsidRPr="00183DF4" w:rsidRDefault="007E32AB" w:rsidP="00176318">
            <w:pPr>
              <w:pStyle w:val="ColumnHeading"/>
              <w:keepNext/>
            </w:pPr>
            <w:r w:rsidRPr="00183DF4">
              <w:t>Pakeitimas</w:t>
            </w:r>
          </w:p>
        </w:tc>
      </w:tr>
      <w:tr w:rsidR="007E32AB" w:rsidRPr="00183DF4" w14:paraId="0697F35D" w14:textId="77777777" w:rsidTr="00176318">
        <w:trPr>
          <w:jc w:val="center"/>
        </w:trPr>
        <w:tc>
          <w:tcPr>
            <w:tcW w:w="4876" w:type="dxa"/>
            <w:hideMark/>
          </w:tcPr>
          <w:p w14:paraId="0D18A696" w14:textId="191EA66F" w:rsidR="007E32AB" w:rsidRPr="00183DF4" w:rsidRDefault="00411F83" w:rsidP="00176318">
            <w:pPr>
              <w:pStyle w:val="Normal6"/>
              <w:jc w:val="center"/>
            </w:pPr>
            <w:r w:rsidRPr="00183DF4">
              <w:rPr>
                <w:b/>
                <w:i/>
              </w:rPr>
              <w:t xml:space="preserve">17a </w:t>
            </w:r>
            <w:r w:rsidR="007E32AB" w:rsidRPr="00183DF4">
              <w:rPr>
                <w:b/>
                <w:i/>
              </w:rPr>
              <w:t>straipsnis</w:t>
            </w:r>
          </w:p>
        </w:tc>
        <w:tc>
          <w:tcPr>
            <w:tcW w:w="4876" w:type="dxa"/>
            <w:hideMark/>
          </w:tcPr>
          <w:p w14:paraId="05BB8989" w14:textId="77777777" w:rsidR="007E32AB" w:rsidRPr="00183DF4" w:rsidRDefault="007E32AB" w:rsidP="00176318">
            <w:pPr>
              <w:pStyle w:val="Normal6"/>
              <w:rPr>
                <w:szCs w:val="24"/>
              </w:rPr>
            </w:pPr>
            <w:r w:rsidRPr="00183DF4">
              <w:rPr>
                <w:b/>
                <w:i/>
              </w:rPr>
              <w:t>Išbraukta.</w:t>
            </w:r>
          </w:p>
        </w:tc>
      </w:tr>
      <w:tr w:rsidR="007E32AB" w:rsidRPr="00183DF4" w14:paraId="27FD91F5" w14:textId="77777777" w:rsidTr="00176318">
        <w:trPr>
          <w:jc w:val="center"/>
        </w:trPr>
        <w:tc>
          <w:tcPr>
            <w:tcW w:w="4876" w:type="dxa"/>
            <w:hideMark/>
          </w:tcPr>
          <w:p w14:paraId="0E5FD8CE" w14:textId="77777777" w:rsidR="007E32AB" w:rsidRPr="00183DF4" w:rsidRDefault="007E32AB" w:rsidP="00176318">
            <w:pPr>
              <w:pStyle w:val="Normal6"/>
              <w:jc w:val="center"/>
            </w:pPr>
            <w:r w:rsidRPr="00183DF4">
              <w:rPr>
                <w:b/>
                <w:i/>
              </w:rPr>
              <w:t>Priėmimo sąlygos kitoje valstybėje narėje nei ta, kurioje prašytojas privalo būti</w:t>
            </w:r>
          </w:p>
        </w:tc>
        <w:tc>
          <w:tcPr>
            <w:tcW w:w="4876" w:type="dxa"/>
          </w:tcPr>
          <w:p w14:paraId="0E0D1C26" w14:textId="77777777" w:rsidR="007E32AB" w:rsidRPr="00183DF4" w:rsidRDefault="007E32AB" w:rsidP="00176318">
            <w:pPr>
              <w:pStyle w:val="Normal6"/>
              <w:rPr>
                <w:szCs w:val="24"/>
              </w:rPr>
            </w:pPr>
          </w:p>
        </w:tc>
      </w:tr>
      <w:tr w:rsidR="007E32AB" w:rsidRPr="00183DF4" w14:paraId="73A823D4" w14:textId="77777777" w:rsidTr="00176318">
        <w:trPr>
          <w:jc w:val="center"/>
        </w:trPr>
        <w:tc>
          <w:tcPr>
            <w:tcW w:w="4876" w:type="dxa"/>
          </w:tcPr>
          <w:p w14:paraId="45D527AA" w14:textId="77777777" w:rsidR="007E32AB" w:rsidRPr="00183DF4" w:rsidRDefault="007E32AB" w:rsidP="00176318">
            <w:pPr>
              <w:pStyle w:val="Normal6"/>
              <w:rPr>
                <w:b/>
                <w:i/>
              </w:rPr>
            </w:pPr>
            <w:r w:rsidRPr="00183DF4">
              <w:rPr>
                <w:b/>
                <w:i/>
              </w:rPr>
              <w:t>1.</w:t>
            </w:r>
            <w:r w:rsidRPr="00183DF4">
              <w:tab/>
            </w:r>
            <w:r w:rsidRPr="00183DF4">
              <w:rPr>
                <w:b/>
                <w:i/>
              </w:rPr>
              <w:t>Teisės į 14–17 straipsniuose nustatytas priėmimo sąlygas prašytojas neturi jokioje kitoje valstybėje narėje, išskyrus tą, kurioje jis privalo būti pagal Reglamentą (ES) Nr. XXX/XXX [Dublino reglamentas].</w:t>
            </w:r>
          </w:p>
        </w:tc>
        <w:tc>
          <w:tcPr>
            <w:tcW w:w="4876" w:type="dxa"/>
          </w:tcPr>
          <w:p w14:paraId="1D5F7F6C" w14:textId="77777777" w:rsidR="007E32AB" w:rsidRPr="00183DF4" w:rsidRDefault="007E32AB" w:rsidP="00176318">
            <w:pPr>
              <w:pStyle w:val="Normal6"/>
              <w:rPr>
                <w:szCs w:val="24"/>
              </w:rPr>
            </w:pPr>
          </w:p>
        </w:tc>
      </w:tr>
      <w:tr w:rsidR="007E32AB" w:rsidRPr="00183DF4" w14:paraId="47C379AB" w14:textId="77777777" w:rsidTr="00176318">
        <w:trPr>
          <w:jc w:val="center"/>
        </w:trPr>
        <w:tc>
          <w:tcPr>
            <w:tcW w:w="4876" w:type="dxa"/>
          </w:tcPr>
          <w:p w14:paraId="147374CE" w14:textId="77777777" w:rsidR="007E32AB" w:rsidRPr="00183DF4" w:rsidRDefault="007E32AB" w:rsidP="00176318">
            <w:pPr>
              <w:pStyle w:val="Normal6"/>
              <w:rPr>
                <w:b/>
                <w:i/>
              </w:rPr>
            </w:pPr>
            <w:r w:rsidRPr="00183DF4">
              <w:rPr>
                <w:b/>
                <w:i/>
              </w:rPr>
              <w:t>2.</w:t>
            </w:r>
            <w:r w:rsidRPr="00183DF4">
              <w:tab/>
            </w:r>
            <w:r w:rsidRPr="00183DF4">
              <w:rPr>
                <w:b/>
                <w:i/>
              </w:rPr>
              <w:t>Valstybės narės užtikrina visiems prašytojams orumo nežeminantį gyvenimo lygį.</w:t>
            </w:r>
          </w:p>
        </w:tc>
        <w:tc>
          <w:tcPr>
            <w:tcW w:w="4876" w:type="dxa"/>
          </w:tcPr>
          <w:p w14:paraId="2C54AED2" w14:textId="77777777" w:rsidR="007E32AB" w:rsidRPr="00183DF4" w:rsidRDefault="007E32AB" w:rsidP="00176318">
            <w:pPr>
              <w:pStyle w:val="Normal6"/>
              <w:rPr>
                <w:szCs w:val="24"/>
              </w:rPr>
            </w:pPr>
          </w:p>
        </w:tc>
      </w:tr>
      <w:tr w:rsidR="007E32AB" w:rsidRPr="00183DF4" w14:paraId="4203351C" w14:textId="77777777" w:rsidTr="00176318">
        <w:trPr>
          <w:jc w:val="center"/>
        </w:trPr>
        <w:tc>
          <w:tcPr>
            <w:tcW w:w="4876" w:type="dxa"/>
          </w:tcPr>
          <w:p w14:paraId="311F649F" w14:textId="77777777" w:rsidR="007E32AB" w:rsidRPr="00183DF4" w:rsidRDefault="007E32AB" w:rsidP="00176318">
            <w:pPr>
              <w:pStyle w:val="Normal6"/>
              <w:rPr>
                <w:b/>
                <w:i/>
              </w:rPr>
            </w:pPr>
            <w:r w:rsidRPr="00183DF4">
              <w:rPr>
                <w:b/>
                <w:i/>
              </w:rPr>
              <w:t>3.</w:t>
            </w:r>
            <w:r w:rsidRPr="00183DF4">
              <w:tab/>
            </w:r>
            <w:r w:rsidRPr="00183DF4">
              <w:rPr>
                <w:b/>
                <w:i/>
              </w:rPr>
              <w:t>Kol pagal Reglamentą (ES) Nr. XXX/XXX [Dublino reglamentas] bus įvykdytas nepilnamečio perkėlimas į atsakingą valstybę narę, valstybės narės suteikia jam galimybę dalyvauti tinkamoje švietimo veikloje.</w:t>
            </w:r>
          </w:p>
        </w:tc>
        <w:tc>
          <w:tcPr>
            <w:tcW w:w="4876" w:type="dxa"/>
          </w:tcPr>
          <w:p w14:paraId="1C63F6E3" w14:textId="77777777" w:rsidR="007E32AB" w:rsidRPr="00183DF4" w:rsidRDefault="007E32AB" w:rsidP="00176318">
            <w:pPr>
              <w:pStyle w:val="Normal6"/>
              <w:rPr>
                <w:szCs w:val="24"/>
              </w:rPr>
            </w:pPr>
          </w:p>
        </w:tc>
      </w:tr>
    </w:tbl>
    <w:p w14:paraId="10195A6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7AEC69D" w14:textId="77777777" w:rsidR="007E32AB" w:rsidRPr="00183DF4" w:rsidRDefault="007E32AB" w:rsidP="007E32AB">
      <w:r w:rsidRPr="00183DF4">
        <w:rPr>
          <w:rStyle w:val="HideTWBExt"/>
          <w:noProof w:val="0"/>
        </w:rPr>
        <w:t>&lt;/AmendB&gt;</w:t>
      </w:r>
    </w:p>
    <w:p w14:paraId="01633DD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398</w:t>
      </w:r>
      <w:r w:rsidRPr="00183DF4">
        <w:rPr>
          <w:rStyle w:val="HideTWBExt"/>
          <w:b w:val="0"/>
          <w:noProof w:val="0"/>
        </w:rPr>
        <w:t>&lt;/NumAmB&gt;</w:t>
      </w:r>
    </w:p>
    <w:p w14:paraId="5747EBB5"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 Elly Schlein, Cécile Kashetu Kyenge</w:t>
      </w:r>
      <w:r w:rsidRPr="00183DF4">
        <w:rPr>
          <w:rStyle w:val="HideTWBExt"/>
          <w:b w:val="0"/>
          <w:noProof w:val="0"/>
        </w:rPr>
        <w:t>&lt;/Members&gt;</w:t>
      </w:r>
    </w:p>
    <w:p w14:paraId="7D2A6059" w14:textId="77777777" w:rsidR="007E32AB" w:rsidRPr="00183DF4" w:rsidRDefault="007E32AB" w:rsidP="007E32AB">
      <w:r w:rsidRPr="00183DF4">
        <w:rPr>
          <w:rStyle w:val="HideTWBExt"/>
          <w:noProof w:val="0"/>
        </w:rPr>
        <w:t>&lt;/RepeatBlock-By&gt;</w:t>
      </w:r>
    </w:p>
    <w:p w14:paraId="5DBF1F0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8156021" w14:textId="77777777" w:rsidR="007E32AB" w:rsidRPr="00183DF4" w:rsidRDefault="007E32AB" w:rsidP="007E32AB">
      <w:pPr>
        <w:pStyle w:val="NormalBold"/>
      </w:pPr>
      <w:r w:rsidRPr="00183DF4">
        <w:rPr>
          <w:rStyle w:val="HideTWBExt"/>
          <w:b w:val="0"/>
          <w:noProof w:val="0"/>
        </w:rPr>
        <w:t>&lt;Article&gt;</w:t>
      </w:r>
      <w:r w:rsidRPr="00183DF4">
        <w:t>17a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F1B5E7F" w14:textId="77777777" w:rsidTr="00176318">
        <w:trPr>
          <w:jc w:val="center"/>
        </w:trPr>
        <w:tc>
          <w:tcPr>
            <w:tcW w:w="9752" w:type="dxa"/>
            <w:gridSpan w:val="2"/>
          </w:tcPr>
          <w:p w14:paraId="371581A5" w14:textId="77777777" w:rsidR="007E32AB" w:rsidRPr="00183DF4" w:rsidRDefault="007E32AB" w:rsidP="00176318">
            <w:pPr>
              <w:keepNext/>
            </w:pPr>
          </w:p>
        </w:tc>
      </w:tr>
      <w:tr w:rsidR="007E32AB" w:rsidRPr="00183DF4" w14:paraId="01EE3E09" w14:textId="77777777" w:rsidTr="00176318">
        <w:trPr>
          <w:jc w:val="center"/>
        </w:trPr>
        <w:tc>
          <w:tcPr>
            <w:tcW w:w="4876" w:type="dxa"/>
            <w:hideMark/>
          </w:tcPr>
          <w:p w14:paraId="680519E2" w14:textId="77777777" w:rsidR="007E32AB" w:rsidRPr="00183DF4" w:rsidRDefault="007E32AB" w:rsidP="00176318">
            <w:pPr>
              <w:pStyle w:val="ColumnHeading"/>
              <w:keepNext/>
            </w:pPr>
            <w:r w:rsidRPr="00183DF4">
              <w:t>Komisijos siūlomas tekstas</w:t>
            </w:r>
          </w:p>
        </w:tc>
        <w:tc>
          <w:tcPr>
            <w:tcW w:w="4876" w:type="dxa"/>
            <w:hideMark/>
          </w:tcPr>
          <w:p w14:paraId="26BED496" w14:textId="77777777" w:rsidR="007E32AB" w:rsidRPr="00183DF4" w:rsidRDefault="007E32AB" w:rsidP="00176318">
            <w:pPr>
              <w:pStyle w:val="ColumnHeading"/>
              <w:keepNext/>
            </w:pPr>
            <w:r w:rsidRPr="00183DF4">
              <w:t>Pakeitimas</w:t>
            </w:r>
          </w:p>
        </w:tc>
      </w:tr>
      <w:tr w:rsidR="007E32AB" w:rsidRPr="00183DF4" w14:paraId="59447D17" w14:textId="77777777" w:rsidTr="00176318">
        <w:trPr>
          <w:jc w:val="center"/>
        </w:trPr>
        <w:tc>
          <w:tcPr>
            <w:tcW w:w="4876" w:type="dxa"/>
            <w:hideMark/>
          </w:tcPr>
          <w:p w14:paraId="2BCE93F2" w14:textId="77777777" w:rsidR="007E32AB" w:rsidRPr="00183DF4" w:rsidRDefault="007E32AB" w:rsidP="00176318">
            <w:pPr>
              <w:pStyle w:val="Normal6"/>
            </w:pPr>
            <w:r w:rsidRPr="00183DF4">
              <w:rPr>
                <w:b/>
                <w:i/>
              </w:rPr>
              <w:t>1.</w:t>
            </w:r>
            <w:r w:rsidRPr="00183DF4">
              <w:tab/>
            </w:r>
            <w:r w:rsidRPr="00183DF4">
              <w:rPr>
                <w:b/>
                <w:i/>
              </w:rPr>
              <w:t>Teisės į 14–17 straipsniuose nustatytas priėmimo sąlygas prašytojas neturi jokioje kitoje valstybėje narėje, išskyrus tą, kurioje jis privalo būti pagal Reglamentą (ES) Nr. XXX/XXX [Dublino reglamentas].</w:t>
            </w:r>
          </w:p>
        </w:tc>
        <w:tc>
          <w:tcPr>
            <w:tcW w:w="4876" w:type="dxa"/>
            <w:hideMark/>
          </w:tcPr>
          <w:p w14:paraId="2F0E78FE" w14:textId="77777777" w:rsidR="007E32AB" w:rsidRPr="00183DF4" w:rsidRDefault="007E32AB" w:rsidP="00176318">
            <w:pPr>
              <w:pStyle w:val="Normal6"/>
              <w:rPr>
                <w:szCs w:val="24"/>
              </w:rPr>
            </w:pPr>
            <w:r w:rsidRPr="00183DF4">
              <w:rPr>
                <w:b/>
                <w:i/>
              </w:rPr>
              <w:t>Išbraukta.</w:t>
            </w:r>
          </w:p>
        </w:tc>
      </w:tr>
    </w:tbl>
    <w:p w14:paraId="337FCCD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8E367F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7187095" w14:textId="77777777" w:rsidR="007E32AB" w:rsidRPr="00183DF4" w:rsidRDefault="007E32AB" w:rsidP="007E32AB">
      <w:pPr>
        <w:pStyle w:val="Normal12Italic"/>
        <w:rPr>
          <w:noProof w:val="0"/>
        </w:rPr>
      </w:pPr>
      <w:r w:rsidRPr="00183DF4">
        <w:rPr>
          <w:noProof w:val="0"/>
        </w:rPr>
        <w:t>Komisijos siūlymas atskirti pakankamą gyvenimo lygį ir orumo nežeminantį gyvenimo lygį gali sukelti tik painiavą  ir papildomą administracinę naštą valstybių narių valdžios institucijoms. Bet kokiu atveju visiems prašytojams turėtų būti užtikrintas pakankamas gyvenimo lygis.</w:t>
      </w:r>
    </w:p>
    <w:p w14:paraId="5FA3D5A6" w14:textId="77777777" w:rsidR="007E32AB" w:rsidRPr="00183DF4" w:rsidRDefault="007E32AB" w:rsidP="007E32AB">
      <w:r w:rsidRPr="00183DF4">
        <w:rPr>
          <w:rStyle w:val="HideTWBExt"/>
          <w:noProof w:val="0"/>
        </w:rPr>
        <w:t>&lt;/AmendB&gt;</w:t>
      </w:r>
    </w:p>
    <w:p w14:paraId="01FB0D5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399</w:t>
      </w:r>
      <w:r w:rsidRPr="00183DF4">
        <w:rPr>
          <w:rStyle w:val="HideTWBExt"/>
          <w:b w:val="0"/>
          <w:noProof w:val="0"/>
        </w:rPr>
        <w:t>&lt;/NumAmB&gt;</w:t>
      </w:r>
    </w:p>
    <w:p w14:paraId="173CAAF0" w14:textId="77777777" w:rsidR="007E32AB" w:rsidRPr="00183DF4" w:rsidRDefault="007E32AB" w:rsidP="007E32AB">
      <w:pPr>
        <w:pStyle w:val="NormalBold"/>
      </w:pPr>
      <w:r w:rsidRPr="00183DF4">
        <w:rPr>
          <w:rStyle w:val="HideTWBExt"/>
          <w:b w:val="0"/>
          <w:noProof w:val="0"/>
        </w:rPr>
        <w:t>&lt;RepeatBlock-By&gt;&lt;Members&gt;</w:t>
      </w:r>
      <w:r w:rsidRPr="00183DF4">
        <w:t>Emil Radev</w:t>
      </w:r>
      <w:r w:rsidRPr="00183DF4">
        <w:rPr>
          <w:rStyle w:val="HideTWBExt"/>
          <w:b w:val="0"/>
          <w:noProof w:val="0"/>
        </w:rPr>
        <w:t>&lt;/Members&gt;</w:t>
      </w:r>
    </w:p>
    <w:p w14:paraId="0D76803A" w14:textId="77777777" w:rsidR="007E32AB" w:rsidRPr="00183DF4" w:rsidRDefault="007E32AB" w:rsidP="007E32AB">
      <w:r w:rsidRPr="00183DF4">
        <w:rPr>
          <w:rStyle w:val="HideTWBExt"/>
          <w:noProof w:val="0"/>
        </w:rPr>
        <w:t>&lt;/RepeatBlock-By&gt;</w:t>
      </w:r>
    </w:p>
    <w:p w14:paraId="1621DCA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C1BCE1D" w14:textId="77777777" w:rsidR="007E32AB" w:rsidRPr="00183DF4" w:rsidRDefault="007E32AB" w:rsidP="007E32AB">
      <w:pPr>
        <w:pStyle w:val="NormalBold"/>
      </w:pPr>
      <w:r w:rsidRPr="00183DF4">
        <w:rPr>
          <w:rStyle w:val="HideTWBExt"/>
          <w:b w:val="0"/>
          <w:noProof w:val="0"/>
        </w:rPr>
        <w:t>&lt;Article&gt;</w:t>
      </w:r>
      <w:r w:rsidRPr="00183DF4">
        <w:t>17a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47B2D0B" w14:textId="77777777" w:rsidTr="00176318">
        <w:trPr>
          <w:jc w:val="center"/>
        </w:trPr>
        <w:tc>
          <w:tcPr>
            <w:tcW w:w="9752" w:type="dxa"/>
            <w:gridSpan w:val="2"/>
          </w:tcPr>
          <w:p w14:paraId="41BEEC47" w14:textId="77777777" w:rsidR="007E32AB" w:rsidRPr="00183DF4" w:rsidRDefault="007E32AB" w:rsidP="00176318">
            <w:pPr>
              <w:keepNext/>
            </w:pPr>
          </w:p>
        </w:tc>
      </w:tr>
      <w:tr w:rsidR="007E32AB" w:rsidRPr="00183DF4" w14:paraId="300D49B3" w14:textId="77777777" w:rsidTr="00176318">
        <w:trPr>
          <w:jc w:val="center"/>
        </w:trPr>
        <w:tc>
          <w:tcPr>
            <w:tcW w:w="4876" w:type="dxa"/>
            <w:hideMark/>
          </w:tcPr>
          <w:p w14:paraId="147BE341" w14:textId="77777777" w:rsidR="007E32AB" w:rsidRPr="00183DF4" w:rsidRDefault="007E32AB" w:rsidP="00176318">
            <w:pPr>
              <w:pStyle w:val="ColumnHeading"/>
              <w:keepNext/>
            </w:pPr>
            <w:r w:rsidRPr="00183DF4">
              <w:t>Komisijos siūlomas tekstas</w:t>
            </w:r>
          </w:p>
        </w:tc>
        <w:tc>
          <w:tcPr>
            <w:tcW w:w="4876" w:type="dxa"/>
            <w:hideMark/>
          </w:tcPr>
          <w:p w14:paraId="6FC9E96F" w14:textId="77777777" w:rsidR="007E32AB" w:rsidRPr="00183DF4" w:rsidRDefault="007E32AB" w:rsidP="00176318">
            <w:pPr>
              <w:pStyle w:val="ColumnHeading"/>
              <w:keepNext/>
            </w:pPr>
            <w:r w:rsidRPr="00183DF4">
              <w:t>Pakeitimas</w:t>
            </w:r>
          </w:p>
        </w:tc>
      </w:tr>
      <w:tr w:rsidR="007E32AB" w:rsidRPr="00183DF4" w14:paraId="4E3B2F1E" w14:textId="77777777" w:rsidTr="00176318">
        <w:trPr>
          <w:jc w:val="center"/>
        </w:trPr>
        <w:tc>
          <w:tcPr>
            <w:tcW w:w="4876" w:type="dxa"/>
            <w:hideMark/>
          </w:tcPr>
          <w:p w14:paraId="08D133F8" w14:textId="77777777" w:rsidR="007E32AB" w:rsidRPr="00183DF4" w:rsidRDefault="007E32AB" w:rsidP="00176318">
            <w:pPr>
              <w:pStyle w:val="Normal6"/>
            </w:pPr>
            <w:r w:rsidRPr="00183DF4">
              <w:t>1.</w:t>
            </w:r>
            <w:r w:rsidRPr="00183DF4">
              <w:tab/>
              <w:t xml:space="preserve">Teisės į 14–17 straipsniuose nustatytas priėmimo sąlygas prašytojas neturi </w:t>
            </w:r>
            <w:r w:rsidRPr="00183DF4">
              <w:rPr>
                <w:b/>
                <w:i/>
              </w:rPr>
              <w:t xml:space="preserve">jokioje kitoje valstybėje narėje, išskyrus tą, kurioje jis privalo būti </w:t>
            </w:r>
            <w:r w:rsidRPr="00183DF4">
              <w:t>pagal Reglamentą (ES) Nr. XXX/XXX [Dublino reglamentas].</w:t>
            </w:r>
          </w:p>
        </w:tc>
        <w:tc>
          <w:tcPr>
            <w:tcW w:w="4876" w:type="dxa"/>
            <w:hideMark/>
          </w:tcPr>
          <w:p w14:paraId="5CC35FB3" w14:textId="77777777" w:rsidR="007E32AB" w:rsidRPr="00183DF4" w:rsidRDefault="007E32AB" w:rsidP="00176318">
            <w:pPr>
              <w:pStyle w:val="Normal6"/>
              <w:rPr>
                <w:szCs w:val="24"/>
              </w:rPr>
            </w:pPr>
            <w:r w:rsidRPr="00183DF4">
              <w:t>1.</w:t>
            </w:r>
            <w:r w:rsidRPr="00183DF4">
              <w:tab/>
              <w:t>Teisės į 14–17 straipsniuose nustatytas priėmimo sąlygas prašytojas neturi</w:t>
            </w:r>
            <w:r w:rsidRPr="00183DF4">
              <w:rPr>
                <w:b/>
                <w:i/>
              </w:rPr>
              <w:t xml:space="preserve">, jeigu jis nesilaiko savo įsipareigojimų </w:t>
            </w:r>
            <w:r w:rsidRPr="00183DF4">
              <w:t>pagal Reglamentą (ES) Nr. XXX/XXX [Dublino reglamentas].</w:t>
            </w:r>
          </w:p>
        </w:tc>
      </w:tr>
    </w:tbl>
    <w:p w14:paraId="4F8B6A9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{BG}</w:t>
      </w:r>
      <w:r w:rsidRPr="00183DF4">
        <w:rPr>
          <w:noProof w:val="0"/>
        </w:rPr>
        <w:t>bg</w:t>
      </w:r>
      <w:r w:rsidRPr="00183DF4">
        <w:rPr>
          <w:rStyle w:val="HideTWBExt"/>
          <w:noProof w:val="0"/>
        </w:rPr>
        <w:t>&lt;/Original&gt;</w:t>
      </w:r>
    </w:p>
    <w:p w14:paraId="3CE6C554" w14:textId="5433B076" w:rsidR="007E32AB" w:rsidRPr="00183DF4" w:rsidRDefault="007E32AB" w:rsidP="007E32AB">
      <w:pPr>
        <w:pStyle w:val="AMNumberTabs"/>
        <w:keepNext/>
      </w:pPr>
      <w:r w:rsidRPr="00183DF4">
        <w:rPr>
          <w:rStyle w:val="HideTWBExt"/>
          <w:noProof w:val="0"/>
        </w:rPr>
        <w:t>&lt;/AmendB&gt;</w:t>
      </w: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400</w:t>
      </w:r>
      <w:r w:rsidRPr="00183DF4">
        <w:rPr>
          <w:rStyle w:val="HideTWBExt"/>
          <w:b w:val="0"/>
          <w:noProof w:val="0"/>
        </w:rPr>
        <w:t>&lt;/NumAmB&gt;</w:t>
      </w:r>
    </w:p>
    <w:p w14:paraId="7C2CE9E6"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 Elly Schlein, Cécile Kashetu Kyenge</w:t>
      </w:r>
      <w:r w:rsidRPr="00183DF4">
        <w:rPr>
          <w:rStyle w:val="HideTWBExt"/>
          <w:b w:val="0"/>
          <w:noProof w:val="0"/>
        </w:rPr>
        <w:t>&lt;/Members&gt;</w:t>
      </w:r>
    </w:p>
    <w:p w14:paraId="62162898" w14:textId="77777777" w:rsidR="007E32AB" w:rsidRPr="00183DF4" w:rsidRDefault="007E32AB" w:rsidP="007E32AB">
      <w:r w:rsidRPr="00183DF4">
        <w:rPr>
          <w:rStyle w:val="HideTWBExt"/>
          <w:noProof w:val="0"/>
        </w:rPr>
        <w:t>&lt;/RepeatBlock-By&gt;</w:t>
      </w:r>
    </w:p>
    <w:p w14:paraId="07203BC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AA295C9" w14:textId="77777777" w:rsidR="007E32AB" w:rsidRPr="00183DF4" w:rsidRDefault="007E32AB" w:rsidP="007E32AB">
      <w:pPr>
        <w:pStyle w:val="NormalBold"/>
      </w:pPr>
      <w:r w:rsidRPr="00183DF4">
        <w:rPr>
          <w:rStyle w:val="HideTWBExt"/>
          <w:b w:val="0"/>
          <w:noProof w:val="0"/>
        </w:rPr>
        <w:t>&lt;Article&gt;</w:t>
      </w:r>
      <w:r w:rsidRPr="00183DF4">
        <w:t>17a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DC513A8" w14:textId="77777777" w:rsidTr="00176318">
        <w:trPr>
          <w:jc w:val="center"/>
        </w:trPr>
        <w:tc>
          <w:tcPr>
            <w:tcW w:w="9752" w:type="dxa"/>
            <w:gridSpan w:val="2"/>
          </w:tcPr>
          <w:p w14:paraId="4A594551" w14:textId="77777777" w:rsidR="007E32AB" w:rsidRPr="00183DF4" w:rsidRDefault="007E32AB" w:rsidP="00176318">
            <w:pPr>
              <w:keepNext/>
            </w:pPr>
          </w:p>
        </w:tc>
      </w:tr>
      <w:tr w:rsidR="007E32AB" w:rsidRPr="00183DF4" w14:paraId="7DAE3199" w14:textId="77777777" w:rsidTr="00176318">
        <w:trPr>
          <w:jc w:val="center"/>
        </w:trPr>
        <w:tc>
          <w:tcPr>
            <w:tcW w:w="4876" w:type="dxa"/>
            <w:hideMark/>
          </w:tcPr>
          <w:p w14:paraId="6C900F10" w14:textId="77777777" w:rsidR="007E32AB" w:rsidRPr="00183DF4" w:rsidRDefault="007E32AB" w:rsidP="00176318">
            <w:pPr>
              <w:pStyle w:val="ColumnHeading"/>
              <w:keepNext/>
            </w:pPr>
            <w:r w:rsidRPr="00183DF4">
              <w:t>Komisijos siūlomas tekstas</w:t>
            </w:r>
          </w:p>
        </w:tc>
        <w:tc>
          <w:tcPr>
            <w:tcW w:w="4876" w:type="dxa"/>
            <w:hideMark/>
          </w:tcPr>
          <w:p w14:paraId="6D9EBC64" w14:textId="77777777" w:rsidR="007E32AB" w:rsidRPr="00183DF4" w:rsidRDefault="007E32AB" w:rsidP="00176318">
            <w:pPr>
              <w:pStyle w:val="ColumnHeading"/>
              <w:keepNext/>
            </w:pPr>
            <w:r w:rsidRPr="00183DF4">
              <w:t>Pakeitimas</w:t>
            </w:r>
          </w:p>
        </w:tc>
      </w:tr>
      <w:tr w:rsidR="007E32AB" w:rsidRPr="00183DF4" w14:paraId="186851F9" w14:textId="77777777" w:rsidTr="00176318">
        <w:trPr>
          <w:jc w:val="center"/>
        </w:trPr>
        <w:tc>
          <w:tcPr>
            <w:tcW w:w="4876" w:type="dxa"/>
            <w:hideMark/>
          </w:tcPr>
          <w:p w14:paraId="1EB1C2BB" w14:textId="77777777" w:rsidR="007E32AB" w:rsidRPr="00183DF4" w:rsidRDefault="007E32AB" w:rsidP="00176318">
            <w:pPr>
              <w:pStyle w:val="Normal6"/>
            </w:pPr>
            <w:r w:rsidRPr="00183DF4">
              <w:rPr>
                <w:b/>
                <w:i/>
              </w:rPr>
              <w:t>2.</w:t>
            </w:r>
            <w:r w:rsidRPr="00183DF4">
              <w:tab/>
            </w:r>
            <w:r w:rsidRPr="00183DF4">
              <w:rPr>
                <w:b/>
                <w:i/>
              </w:rPr>
              <w:t>Valstybės narės užtikrina visiems prašytojams orumo nežeminantį gyvenimo lygį.</w:t>
            </w:r>
          </w:p>
        </w:tc>
        <w:tc>
          <w:tcPr>
            <w:tcW w:w="4876" w:type="dxa"/>
            <w:hideMark/>
          </w:tcPr>
          <w:p w14:paraId="2488350F" w14:textId="77777777" w:rsidR="007E32AB" w:rsidRPr="00183DF4" w:rsidRDefault="007E32AB" w:rsidP="00176318">
            <w:pPr>
              <w:pStyle w:val="Normal6"/>
              <w:rPr>
                <w:szCs w:val="24"/>
              </w:rPr>
            </w:pPr>
            <w:r w:rsidRPr="00183DF4">
              <w:rPr>
                <w:b/>
                <w:i/>
              </w:rPr>
              <w:t>Išbraukta.</w:t>
            </w:r>
          </w:p>
        </w:tc>
      </w:tr>
    </w:tbl>
    <w:p w14:paraId="751D88E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91A291E"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BA808B0" w14:textId="77777777" w:rsidR="007E32AB" w:rsidRPr="00183DF4" w:rsidRDefault="007E32AB" w:rsidP="007E32AB">
      <w:pPr>
        <w:pStyle w:val="Normal12Italic"/>
        <w:rPr>
          <w:noProof w:val="0"/>
        </w:rPr>
      </w:pPr>
      <w:r w:rsidRPr="00183DF4">
        <w:rPr>
          <w:noProof w:val="0"/>
        </w:rPr>
        <w:t>Komisijos siūlymas atskirti pakankamą gyvenimo lygį ir orumo nežeminantį gyvenimo lygį gali sukelti tik painiavą  ir papildomą administracinę naštą valstybių narių valdžios institucijoms. Bet kokiu atveju visiems prašytojams turėtų būti užtikrintas pakankamas gyvenimo lygis.</w:t>
      </w:r>
    </w:p>
    <w:p w14:paraId="086228E6" w14:textId="77777777" w:rsidR="007E32AB" w:rsidRPr="00183DF4" w:rsidRDefault="007E32AB" w:rsidP="007E32AB">
      <w:r w:rsidRPr="00183DF4">
        <w:rPr>
          <w:rStyle w:val="HideTWBExt"/>
          <w:noProof w:val="0"/>
        </w:rPr>
        <w:t>&lt;/AmendB&gt;</w:t>
      </w:r>
    </w:p>
    <w:p w14:paraId="2E33E76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401</w:t>
      </w:r>
      <w:r w:rsidRPr="00183DF4">
        <w:rPr>
          <w:rStyle w:val="HideTWBExt"/>
          <w:b w:val="0"/>
          <w:noProof w:val="0"/>
        </w:rPr>
        <w:t>&lt;/NumAmB&gt;</w:t>
      </w:r>
    </w:p>
    <w:p w14:paraId="1840B27C"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050BF9A5" w14:textId="77777777" w:rsidR="007E32AB" w:rsidRPr="00183DF4" w:rsidRDefault="007E32AB" w:rsidP="007E32AB">
      <w:r w:rsidRPr="00183DF4">
        <w:rPr>
          <w:rStyle w:val="HideTWBExt"/>
          <w:noProof w:val="0"/>
        </w:rPr>
        <w:t>&lt;/RepeatBlock-By&gt;</w:t>
      </w:r>
    </w:p>
    <w:p w14:paraId="3774E41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A5E31B3" w14:textId="77777777" w:rsidR="007E32AB" w:rsidRPr="00183DF4" w:rsidRDefault="007E32AB" w:rsidP="007E32AB">
      <w:pPr>
        <w:pStyle w:val="NormalBold"/>
      </w:pPr>
      <w:r w:rsidRPr="00183DF4">
        <w:rPr>
          <w:rStyle w:val="HideTWBExt"/>
          <w:b w:val="0"/>
          <w:noProof w:val="0"/>
        </w:rPr>
        <w:t>&lt;Article&gt;</w:t>
      </w:r>
      <w:r w:rsidRPr="00183DF4">
        <w:t>17a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7192427" w14:textId="77777777" w:rsidTr="00176318">
        <w:trPr>
          <w:jc w:val="center"/>
        </w:trPr>
        <w:tc>
          <w:tcPr>
            <w:tcW w:w="9752" w:type="dxa"/>
            <w:gridSpan w:val="2"/>
          </w:tcPr>
          <w:p w14:paraId="2AA56B7B" w14:textId="77777777" w:rsidR="007E32AB" w:rsidRPr="00183DF4" w:rsidRDefault="007E32AB" w:rsidP="00176318">
            <w:pPr>
              <w:keepNext/>
            </w:pPr>
          </w:p>
        </w:tc>
      </w:tr>
      <w:tr w:rsidR="007E32AB" w:rsidRPr="00183DF4" w14:paraId="07939819" w14:textId="77777777" w:rsidTr="00176318">
        <w:trPr>
          <w:jc w:val="center"/>
        </w:trPr>
        <w:tc>
          <w:tcPr>
            <w:tcW w:w="4876" w:type="dxa"/>
            <w:hideMark/>
          </w:tcPr>
          <w:p w14:paraId="0A8CB72D" w14:textId="77777777" w:rsidR="007E32AB" w:rsidRPr="00183DF4" w:rsidRDefault="007E32AB" w:rsidP="00176318">
            <w:pPr>
              <w:pStyle w:val="ColumnHeading"/>
              <w:keepNext/>
            </w:pPr>
            <w:r w:rsidRPr="00183DF4">
              <w:t>Komisijos siūlomas tekstas</w:t>
            </w:r>
          </w:p>
        </w:tc>
        <w:tc>
          <w:tcPr>
            <w:tcW w:w="4876" w:type="dxa"/>
            <w:hideMark/>
          </w:tcPr>
          <w:p w14:paraId="535BE601" w14:textId="77777777" w:rsidR="007E32AB" w:rsidRPr="00183DF4" w:rsidRDefault="007E32AB" w:rsidP="00176318">
            <w:pPr>
              <w:pStyle w:val="ColumnHeading"/>
              <w:keepNext/>
            </w:pPr>
            <w:r w:rsidRPr="00183DF4">
              <w:t>Pakeitimas</w:t>
            </w:r>
          </w:p>
        </w:tc>
      </w:tr>
      <w:tr w:rsidR="007E32AB" w:rsidRPr="00183DF4" w14:paraId="1B5CFD62" w14:textId="77777777" w:rsidTr="00176318">
        <w:trPr>
          <w:jc w:val="center"/>
        </w:trPr>
        <w:tc>
          <w:tcPr>
            <w:tcW w:w="4876" w:type="dxa"/>
            <w:hideMark/>
          </w:tcPr>
          <w:p w14:paraId="443EA17E" w14:textId="77777777" w:rsidR="007E32AB" w:rsidRPr="00183DF4" w:rsidRDefault="007E32AB" w:rsidP="00176318">
            <w:pPr>
              <w:pStyle w:val="Normal6"/>
            </w:pPr>
            <w:r w:rsidRPr="00183DF4">
              <w:rPr>
                <w:b/>
                <w:i/>
              </w:rPr>
              <w:t>2.</w:t>
            </w:r>
            <w:r w:rsidRPr="00183DF4">
              <w:tab/>
            </w:r>
            <w:r w:rsidRPr="00183DF4">
              <w:rPr>
                <w:b/>
                <w:i/>
              </w:rPr>
              <w:t>Valstybės narės užtikrina visiems prašytojams orumo nežeminantį gyvenimo lygį.</w:t>
            </w:r>
          </w:p>
        </w:tc>
        <w:tc>
          <w:tcPr>
            <w:tcW w:w="4876" w:type="dxa"/>
            <w:hideMark/>
          </w:tcPr>
          <w:p w14:paraId="31C63145" w14:textId="77777777" w:rsidR="007E32AB" w:rsidRPr="00183DF4" w:rsidRDefault="007E32AB" w:rsidP="00176318">
            <w:pPr>
              <w:pStyle w:val="Normal6"/>
              <w:rPr>
                <w:szCs w:val="24"/>
              </w:rPr>
            </w:pPr>
            <w:r w:rsidRPr="00183DF4">
              <w:rPr>
                <w:b/>
                <w:i/>
              </w:rPr>
              <w:t>Išbraukta.</w:t>
            </w:r>
          </w:p>
        </w:tc>
      </w:tr>
    </w:tbl>
    <w:p w14:paraId="59715FD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D774ACB" w14:textId="77777777" w:rsidR="007E32AB" w:rsidRPr="00183DF4" w:rsidRDefault="007E32AB" w:rsidP="007E32AB">
      <w:r w:rsidRPr="00183DF4">
        <w:rPr>
          <w:rStyle w:val="HideTWBExt"/>
          <w:noProof w:val="0"/>
        </w:rPr>
        <w:t>&lt;/AmendB&gt;</w:t>
      </w:r>
    </w:p>
    <w:p w14:paraId="3608FAB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402</w:t>
      </w:r>
      <w:r w:rsidRPr="00183DF4">
        <w:rPr>
          <w:rStyle w:val="HideTWBExt"/>
          <w:b w:val="0"/>
          <w:noProof w:val="0"/>
        </w:rPr>
        <w:t>&lt;/NumAmB&gt;</w:t>
      </w:r>
    </w:p>
    <w:p w14:paraId="1187291B" w14:textId="77777777" w:rsidR="007E32AB" w:rsidRPr="00183DF4" w:rsidRDefault="007E32AB" w:rsidP="007E32AB">
      <w:pPr>
        <w:pStyle w:val="NormalBold"/>
      </w:pPr>
      <w:r w:rsidRPr="00183DF4">
        <w:rPr>
          <w:rStyle w:val="HideTWBExt"/>
          <w:b w:val="0"/>
          <w:noProof w:val="0"/>
        </w:rPr>
        <w:t>&lt;RepeatBlock-By&gt;&lt;Members&gt;</w:t>
      </w:r>
      <w:r w:rsidRPr="00183DF4">
        <w:t>Alessandra Mussolini, Salvatore Domenico Pogliese</w:t>
      </w:r>
      <w:r w:rsidRPr="00183DF4">
        <w:rPr>
          <w:rStyle w:val="HideTWBExt"/>
          <w:b w:val="0"/>
          <w:noProof w:val="0"/>
        </w:rPr>
        <w:t>&lt;/Members&gt;</w:t>
      </w:r>
    </w:p>
    <w:p w14:paraId="0940B67F" w14:textId="77777777" w:rsidR="007E32AB" w:rsidRPr="00183DF4" w:rsidRDefault="007E32AB" w:rsidP="007E32AB">
      <w:r w:rsidRPr="00183DF4">
        <w:rPr>
          <w:rStyle w:val="HideTWBExt"/>
          <w:noProof w:val="0"/>
        </w:rPr>
        <w:t>&lt;/RepeatBlock-By&gt;</w:t>
      </w:r>
    </w:p>
    <w:p w14:paraId="12A5D6C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F2CF29E" w14:textId="77777777" w:rsidR="007E32AB" w:rsidRPr="00183DF4" w:rsidRDefault="007E32AB" w:rsidP="007E32AB">
      <w:pPr>
        <w:pStyle w:val="NormalBold"/>
      </w:pPr>
      <w:r w:rsidRPr="00183DF4">
        <w:rPr>
          <w:rStyle w:val="HideTWBExt"/>
          <w:b w:val="0"/>
          <w:noProof w:val="0"/>
        </w:rPr>
        <w:t>&lt;Article&gt;</w:t>
      </w:r>
      <w:r w:rsidRPr="00183DF4">
        <w:t>17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0803C0A" w14:textId="77777777" w:rsidTr="00176318">
        <w:trPr>
          <w:jc w:val="center"/>
        </w:trPr>
        <w:tc>
          <w:tcPr>
            <w:tcW w:w="9752" w:type="dxa"/>
            <w:gridSpan w:val="2"/>
          </w:tcPr>
          <w:p w14:paraId="7A649A4C" w14:textId="77777777" w:rsidR="007E32AB" w:rsidRPr="00183DF4" w:rsidRDefault="007E32AB" w:rsidP="00176318">
            <w:pPr>
              <w:keepNext/>
            </w:pPr>
          </w:p>
        </w:tc>
      </w:tr>
      <w:tr w:rsidR="007E32AB" w:rsidRPr="00183DF4" w14:paraId="15E41845" w14:textId="77777777" w:rsidTr="00176318">
        <w:trPr>
          <w:jc w:val="center"/>
        </w:trPr>
        <w:tc>
          <w:tcPr>
            <w:tcW w:w="4876" w:type="dxa"/>
            <w:hideMark/>
          </w:tcPr>
          <w:p w14:paraId="528C0ACC" w14:textId="77777777" w:rsidR="007E32AB" w:rsidRPr="00183DF4" w:rsidRDefault="007E32AB" w:rsidP="00176318">
            <w:pPr>
              <w:pStyle w:val="ColumnHeading"/>
              <w:keepNext/>
            </w:pPr>
            <w:r w:rsidRPr="00183DF4">
              <w:t>Komisijos siūlomas tekstas</w:t>
            </w:r>
          </w:p>
        </w:tc>
        <w:tc>
          <w:tcPr>
            <w:tcW w:w="4876" w:type="dxa"/>
            <w:hideMark/>
          </w:tcPr>
          <w:p w14:paraId="618712AB" w14:textId="77777777" w:rsidR="007E32AB" w:rsidRPr="00183DF4" w:rsidRDefault="007E32AB" w:rsidP="00176318">
            <w:pPr>
              <w:pStyle w:val="ColumnHeading"/>
              <w:keepNext/>
            </w:pPr>
            <w:r w:rsidRPr="00183DF4">
              <w:t>Pakeitimas</w:t>
            </w:r>
          </w:p>
        </w:tc>
      </w:tr>
      <w:tr w:rsidR="007E32AB" w:rsidRPr="00183DF4" w14:paraId="3044665B" w14:textId="77777777" w:rsidTr="00176318">
        <w:trPr>
          <w:jc w:val="center"/>
        </w:trPr>
        <w:tc>
          <w:tcPr>
            <w:tcW w:w="4876" w:type="dxa"/>
            <w:hideMark/>
          </w:tcPr>
          <w:p w14:paraId="6A83C2FD" w14:textId="77777777" w:rsidR="007E32AB" w:rsidRPr="00183DF4" w:rsidRDefault="007E32AB" w:rsidP="00176318">
            <w:pPr>
              <w:pStyle w:val="Normal6"/>
            </w:pPr>
            <w:r w:rsidRPr="00183DF4">
              <w:t>2.</w:t>
            </w:r>
            <w:r w:rsidRPr="00183DF4">
              <w:tab/>
              <w:t xml:space="preserve">Valstybės narės užtikrina visiems prašytojams </w:t>
            </w:r>
            <w:r w:rsidRPr="00183DF4">
              <w:rPr>
                <w:b/>
                <w:i/>
              </w:rPr>
              <w:t>orumo nežeminantį</w:t>
            </w:r>
            <w:r w:rsidRPr="00183DF4">
              <w:t xml:space="preserve"> gyvenimo lygį.</w:t>
            </w:r>
          </w:p>
        </w:tc>
        <w:tc>
          <w:tcPr>
            <w:tcW w:w="4876" w:type="dxa"/>
            <w:hideMark/>
          </w:tcPr>
          <w:p w14:paraId="5BDC5F64" w14:textId="77777777" w:rsidR="007E32AB" w:rsidRPr="00183DF4" w:rsidRDefault="007E32AB" w:rsidP="00176318">
            <w:pPr>
              <w:pStyle w:val="Normal6"/>
              <w:rPr>
                <w:szCs w:val="24"/>
              </w:rPr>
            </w:pPr>
            <w:r w:rsidRPr="00183DF4">
              <w:t>2.</w:t>
            </w:r>
            <w:r w:rsidRPr="00183DF4">
              <w:tab/>
              <w:t xml:space="preserve">Valstybės narės užtikrina visiems prašytojams orumo </w:t>
            </w:r>
            <w:r w:rsidRPr="00183DF4">
              <w:rPr>
                <w:b/>
                <w:i/>
              </w:rPr>
              <w:t>tinkamą</w:t>
            </w:r>
            <w:r w:rsidRPr="00183DF4">
              <w:t xml:space="preserve"> gyvenimo lygį.</w:t>
            </w:r>
          </w:p>
        </w:tc>
      </w:tr>
    </w:tbl>
    <w:p w14:paraId="4B17818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5FD11B64" w14:textId="77777777" w:rsidR="007E32AB" w:rsidRPr="00183DF4" w:rsidRDefault="007E32AB" w:rsidP="007E32AB">
      <w:r w:rsidRPr="00183DF4">
        <w:rPr>
          <w:rStyle w:val="HideTWBExt"/>
          <w:noProof w:val="0"/>
        </w:rPr>
        <w:t>&lt;/AmendB&gt;</w:t>
      </w:r>
    </w:p>
    <w:p w14:paraId="334AA2B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403</w:t>
      </w:r>
      <w:r w:rsidRPr="00183DF4">
        <w:rPr>
          <w:rStyle w:val="HideTWBExt"/>
          <w:b w:val="0"/>
          <w:noProof w:val="0"/>
        </w:rPr>
        <w:t>&lt;/NumAmB&gt;</w:t>
      </w:r>
    </w:p>
    <w:p w14:paraId="51505723"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122BB6B4" w14:textId="77777777" w:rsidR="007E32AB" w:rsidRPr="00183DF4" w:rsidRDefault="007E32AB" w:rsidP="007E32AB">
      <w:r w:rsidRPr="00183DF4">
        <w:rPr>
          <w:rStyle w:val="HideTWBExt"/>
          <w:noProof w:val="0"/>
        </w:rPr>
        <w:t>&lt;/RepeatBlock-By&gt;</w:t>
      </w:r>
    </w:p>
    <w:p w14:paraId="320CDAD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233BCC6" w14:textId="77777777" w:rsidR="007E32AB" w:rsidRPr="00183DF4" w:rsidRDefault="007E32AB" w:rsidP="007E32AB">
      <w:pPr>
        <w:pStyle w:val="NormalBold"/>
      </w:pPr>
      <w:r w:rsidRPr="00183DF4">
        <w:rPr>
          <w:rStyle w:val="HideTWBExt"/>
          <w:b w:val="0"/>
          <w:noProof w:val="0"/>
        </w:rPr>
        <w:t>&lt;Article&gt;</w:t>
      </w:r>
      <w:r w:rsidRPr="00183DF4">
        <w:t>17a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A635D21" w14:textId="77777777" w:rsidTr="00176318">
        <w:trPr>
          <w:jc w:val="center"/>
        </w:trPr>
        <w:tc>
          <w:tcPr>
            <w:tcW w:w="9752" w:type="dxa"/>
            <w:gridSpan w:val="2"/>
          </w:tcPr>
          <w:p w14:paraId="05DDD5E5" w14:textId="77777777" w:rsidR="007E32AB" w:rsidRPr="00183DF4" w:rsidRDefault="007E32AB" w:rsidP="00176318">
            <w:pPr>
              <w:keepNext/>
            </w:pPr>
          </w:p>
        </w:tc>
      </w:tr>
      <w:tr w:rsidR="007E32AB" w:rsidRPr="00183DF4" w14:paraId="298118D4" w14:textId="77777777" w:rsidTr="00176318">
        <w:trPr>
          <w:jc w:val="center"/>
        </w:trPr>
        <w:tc>
          <w:tcPr>
            <w:tcW w:w="4876" w:type="dxa"/>
            <w:hideMark/>
          </w:tcPr>
          <w:p w14:paraId="40F87189" w14:textId="77777777" w:rsidR="007E32AB" w:rsidRPr="00183DF4" w:rsidRDefault="007E32AB" w:rsidP="00176318">
            <w:pPr>
              <w:pStyle w:val="ColumnHeading"/>
              <w:keepNext/>
            </w:pPr>
            <w:r w:rsidRPr="00183DF4">
              <w:t>Komisijos siūlomas tekstas</w:t>
            </w:r>
          </w:p>
        </w:tc>
        <w:tc>
          <w:tcPr>
            <w:tcW w:w="4876" w:type="dxa"/>
            <w:hideMark/>
          </w:tcPr>
          <w:p w14:paraId="1628779A" w14:textId="77777777" w:rsidR="007E32AB" w:rsidRPr="00183DF4" w:rsidRDefault="007E32AB" w:rsidP="00176318">
            <w:pPr>
              <w:pStyle w:val="ColumnHeading"/>
              <w:keepNext/>
            </w:pPr>
            <w:r w:rsidRPr="00183DF4">
              <w:t>Pakeitimas</w:t>
            </w:r>
          </w:p>
        </w:tc>
      </w:tr>
      <w:tr w:rsidR="007E32AB" w:rsidRPr="00183DF4" w14:paraId="58BC5456" w14:textId="77777777" w:rsidTr="00176318">
        <w:trPr>
          <w:jc w:val="center"/>
        </w:trPr>
        <w:tc>
          <w:tcPr>
            <w:tcW w:w="4876" w:type="dxa"/>
            <w:hideMark/>
          </w:tcPr>
          <w:p w14:paraId="58A2343D" w14:textId="77777777" w:rsidR="007E32AB" w:rsidRPr="00183DF4" w:rsidRDefault="007E32AB" w:rsidP="00176318">
            <w:pPr>
              <w:pStyle w:val="Normal6"/>
            </w:pPr>
            <w:r w:rsidRPr="00183DF4">
              <w:t>2.</w:t>
            </w:r>
            <w:r w:rsidRPr="00183DF4">
              <w:tab/>
              <w:t xml:space="preserve">Valstybės narės </w:t>
            </w:r>
            <w:r w:rsidRPr="00183DF4">
              <w:rPr>
                <w:b/>
                <w:i/>
              </w:rPr>
              <w:t>užtikrina</w:t>
            </w:r>
            <w:r w:rsidRPr="00183DF4">
              <w:t xml:space="preserve"> visiems prašytojams orumo nežeminantį gyvenimo lygį.</w:t>
            </w:r>
          </w:p>
        </w:tc>
        <w:tc>
          <w:tcPr>
            <w:tcW w:w="4876" w:type="dxa"/>
            <w:hideMark/>
          </w:tcPr>
          <w:p w14:paraId="61BADCFA" w14:textId="77777777" w:rsidR="007E32AB" w:rsidRPr="00183DF4" w:rsidRDefault="007E32AB" w:rsidP="00176318">
            <w:pPr>
              <w:pStyle w:val="Normal6"/>
              <w:rPr>
                <w:szCs w:val="24"/>
              </w:rPr>
            </w:pPr>
            <w:r w:rsidRPr="00183DF4">
              <w:t>2.</w:t>
            </w:r>
            <w:r w:rsidRPr="00183DF4">
              <w:tab/>
              <w:t xml:space="preserve">Valstybės narės </w:t>
            </w:r>
            <w:r w:rsidRPr="00183DF4">
              <w:rPr>
                <w:b/>
                <w:i/>
              </w:rPr>
              <w:t>gali užtikrinti</w:t>
            </w:r>
            <w:r w:rsidRPr="00183DF4">
              <w:t xml:space="preserve"> visiems prašytojams orumo nežeminantį gyvenimo lygį.</w:t>
            </w:r>
          </w:p>
        </w:tc>
      </w:tr>
    </w:tbl>
    <w:p w14:paraId="4BFC483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86AA80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EBC72FA"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3E93AC46" w14:textId="77777777" w:rsidR="007E32AB" w:rsidRPr="00183DF4" w:rsidRDefault="007E32AB" w:rsidP="007E32AB">
      <w:r w:rsidRPr="00183DF4">
        <w:rPr>
          <w:rStyle w:val="HideTWBExt"/>
          <w:noProof w:val="0"/>
        </w:rPr>
        <w:t>&lt;/AmendB&gt;</w:t>
      </w:r>
    </w:p>
    <w:p w14:paraId="57EF65F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404</w:t>
      </w:r>
      <w:r w:rsidRPr="00183DF4">
        <w:rPr>
          <w:rStyle w:val="HideTWBExt"/>
          <w:b w:val="0"/>
          <w:noProof w:val="0"/>
        </w:rPr>
        <w:t>&lt;/NumAmB&gt;</w:t>
      </w:r>
    </w:p>
    <w:p w14:paraId="16271EDB"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75D76988" w14:textId="77777777" w:rsidR="007E32AB" w:rsidRPr="00183DF4" w:rsidRDefault="007E32AB" w:rsidP="007E32AB">
      <w:r w:rsidRPr="00183DF4">
        <w:rPr>
          <w:rStyle w:val="HideTWBExt"/>
          <w:noProof w:val="0"/>
        </w:rPr>
        <w:t>&lt;/RepeatBlock-By&gt;</w:t>
      </w:r>
    </w:p>
    <w:p w14:paraId="63F88C8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133F647" w14:textId="77777777" w:rsidR="007E32AB" w:rsidRPr="00183DF4" w:rsidRDefault="007E32AB" w:rsidP="007E32AB">
      <w:pPr>
        <w:pStyle w:val="NormalBold"/>
      </w:pPr>
      <w:r w:rsidRPr="00183DF4">
        <w:rPr>
          <w:rStyle w:val="HideTWBExt"/>
          <w:b w:val="0"/>
          <w:noProof w:val="0"/>
        </w:rPr>
        <w:t>&lt;Article&gt;</w:t>
      </w:r>
      <w:r w:rsidRPr="00183DF4">
        <w:t>17a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6DF5073" w14:textId="77777777" w:rsidTr="00176318">
        <w:trPr>
          <w:jc w:val="center"/>
        </w:trPr>
        <w:tc>
          <w:tcPr>
            <w:tcW w:w="9752" w:type="dxa"/>
            <w:gridSpan w:val="2"/>
          </w:tcPr>
          <w:p w14:paraId="517BD676" w14:textId="77777777" w:rsidR="007E32AB" w:rsidRPr="00183DF4" w:rsidRDefault="007E32AB" w:rsidP="00176318">
            <w:pPr>
              <w:keepNext/>
            </w:pPr>
          </w:p>
        </w:tc>
      </w:tr>
      <w:tr w:rsidR="007E32AB" w:rsidRPr="00183DF4" w14:paraId="27B6BF7F" w14:textId="77777777" w:rsidTr="00176318">
        <w:trPr>
          <w:jc w:val="center"/>
        </w:trPr>
        <w:tc>
          <w:tcPr>
            <w:tcW w:w="4876" w:type="dxa"/>
            <w:hideMark/>
          </w:tcPr>
          <w:p w14:paraId="101E0E9E" w14:textId="77777777" w:rsidR="007E32AB" w:rsidRPr="00183DF4" w:rsidRDefault="007E32AB" w:rsidP="00176318">
            <w:pPr>
              <w:pStyle w:val="ColumnHeading"/>
              <w:keepNext/>
            </w:pPr>
            <w:r w:rsidRPr="00183DF4">
              <w:t>Komisijos siūlomas tekstas</w:t>
            </w:r>
          </w:p>
        </w:tc>
        <w:tc>
          <w:tcPr>
            <w:tcW w:w="4876" w:type="dxa"/>
            <w:hideMark/>
          </w:tcPr>
          <w:p w14:paraId="6C2377C5" w14:textId="77777777" w:rsidR="007E32AB" w:rsidRPr="00183DF4" w:rsidRDefault="007E32AB" w:rsidP="00176318">
            <w:pPr>
              <w:pStyle w:val="ColumnHeading"/>
              <w:keepNext/>
            </w:pPr>
            <w:r w:rsidRPr="00183DF4">
              <w:t>Pakeitimas</w:t>
            </w:r>
          </w:p>
        </w:tc>
      </w:tr>
      <w:tr w:rsidR="007E32AB" w:rsidRPr="00183DF4" w14:paraId="263367C9" w14:textId="77777777" w:rsidTr="00176318">
        <w:trPr>
          <w:jc w:val="center"/>
        </w:trPr>
        <w:tc>
          <w:tcPr>
            <w:tcW w:w="4876" w:type="dxa"/>
            <w:hideMark/>
          </w:tcPr>
          <w:p w14:paraId="28DD3997" w14:textId="77777777" w:rsidR="007E32AB" w:rsidRPr="00183DF4" w:rsidRDefault="007E32AB" w:rsidP="00176318">
            <w:pPr>
              <w:pStyle w:val="Normal6"/>
            </w:pPr>
            <w:r w:rsidRPr="00183DF4">
              <w:rPr>
                <w:b/>
                <w:i/>
              </w:rPr>
              <w:t>3.</w:t>
            </w:r>
            <w:r w:rsidRPr="00183DF4">
              <w:tab/>
            </w:r>
            <w:r w:rsidRPr="00183DF4">
              <w:rPr>
                <w:b/>
                <w:i/>
              </w:rPr>
              <w:t>Kol pagal Reglamentą (ES) Nr. XXX/XXX [Dublino reglamentas] bus įvykdytas nepilnamečio perkėlimas į atsakingą valstybę narę, valstybės narės suteikia jam galimybę dalyvauti tinkamoje švietimo veikloje.</w:t>
            </w:r>
          </w:p>
        </w:tc>
        <w:tc>
          <w:tcPr>
            <w:tcW w:w="4876" w:type="dxa"/>
            <w:hideMark/>
          </w:tcPr>
          <w:p w14:paraId="49F71026" w14:textId="77777777" w:rsidR="007E32AB" w:rsidRPr="00183DF4" w:rsidRDefault="007E32AB" w:rsidP="00176318">
            <w:pPr>
              <w:pStyle w:val="Normal6"/>
              <w:rPr>
                <w:szCs w:val="24"/>
              </w:rPr>
            </w:pPr>
            <w:r w:rsidRPr="00183DF4">
              <w:rPr>
                <w:b/>
                <w:i/>
              </w:rPr>
              <w:t>Išbraukta.</w:t>
            </w:r>
          </w:p>
        </w:tc>
      </w:tr>
    </w:tbl>
    <w:p w14:paraId="1D2145A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07A54B7" w14:textId="77777777" w:rsidR="007E32AB" w:rsidRPr="00183DF4" w:rsidRDefault="007E32AB" w:rsidP="007E32AB">
      <w:r w:rsidRPr="00183DF4">
        <w:rPr>
          <w:rStyle w:val="HideTWBExt"/>
          <w:noProof w:val="0"/>
        </w:rPr>
        <w:t>&lt;/AmendB&gt;</w:t>
      </w:r>
    </w:p>
    <w:p w14:paraId="0C26CF0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405</w:t>
      </w:r>
      <w:r w:rsidRPr="00183DF4">
        <w:rPr>
          <w:rStyle w:val="HideTWBExt"/>
          <w:b w:val="0"/>
          <w:noProof w:val="0"/>
        </w:rPr>
        <w:t>&lt;/NumAmB&gt;</w:t>
      </w:r>
    </w:p>
    <w:p w14:paraId="47E21810"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w:t>
      </w:r>
      <w:r w:rsidRPr="00183DF4">
        <w:rPr>
          <w:rStyle w:val="HideTWBExt"/>
          <w:b w:val="0"/>
          <w:noProof w:val="0"/>
        </w:rPr>
        <w:t>&lt;/Members&gt;</w:t>
      </w:r>
    </w:p>
    <w:p w14:paraId="47C1FEB2" w14:textId="77777777" w:rsidR="007E32AB" w:rsidRPr="00183DF4" w:rsidRDefault="007E32AB" w:rsidP="007E32AB">
      <w:r w:rsidRPr="00183DF4">
        <w:rPr>
          <w:rStyle w:val="HideTWBExt"/>
          <w:noProof w:val="0"/>
        </w:rPr>
        <w:t>&lt;/RepeatBlock-By&gt;</w:t>
      </w:r>
    </w:p>
    <w:p w14:paraId="7854C72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76A2BB7" w14:textId="77777777" w:rsidR="007E32AB" w:rsidRPr="00183DF4" w:rsidRDefault="007E32AB" w:rsidP="007E32AB">
      <w:pPr>
        <w:pStyle w:val="NormalBold"/>
      </w:pPr>
      <w:r w:rsidRPr="00183DF4">
        <w:rPr>
          <w:rStyle w:val="HideTWBExt"/>
          <w:b w:val="0"/>
          <w:noProof w:val="0"/>
        </w:rPr>
        <w:t>&lt;Article&gt;</w:t>
      </w:r>
      <w:r w:rsidRPr="00183DF4">
        <w:t>17a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FC5A399" w14:textId="77777777" w:rsidTr="00176318">
        <w:trPr>
          <w:jc w:val="center"/>
        </w:trPr>
        <w:tc>
          <w:tcPr>
            <w:tcW w:w="9752" w:type="dxa"/>
            <w:gridSpan w:val="2"/>
          </w:tcPr>
          <w:p w14:paraId="6F1BFCFF" w14:textId="77777777" w:rsidR="007E32AB" w:rsidRPr="00183DF4" w:rsidRDefault="007E32AB" w:rsidP="00176318">
            <w:pPr>
              <w:keepNext/>
            </w:pPr>
          </w:p>
        </w:tc>
      </w:tr>
      <w:tr w:rsidR="007E32AB" w:rsidRPr="00183DF4" w14:paraId="1DB5312E" w14:textId="77777777" w:rsidTr="00176318">
        <w:trPr>
          <w:jc w:val="center"/>
        </w:trPr>
        <w:tc>
          <w:tcPr>
            <w:tcW w:w="4876" w:type="dxa"/>
            <w:hideMark/>
          </w:tcPr>
          <w:p w14:paraId="7C21D9DA" w14:textId="77777777" w:rsidR="007E32AB" w:rsidRPr="00183DF4" w:rsidRDefault="007E32AB" w:rsidP="00176318">
            <w:pPr>
              <w:pStyle w:val="ColumnHeading"/>
              <w:keepNext/>
            </w:pPr>
            <w:r w:rsidRPr="00183DF4">
              <w:t>Komisijos siūlomas tekstas</w:t>
            </w:r>
          </w:p>
        </w:tc>
        <w:tc>
          <w:tcPr>
            <w:tcW w:w="4876" w:type="dxa"/>
            <w:hideMark/>
          </w:tcPr>
          <w:p w14:paraId="39AF8605" w14:textId="77777777" w:rsidR="007E32AB" w:rsidRPr="00183DF4" w:rsidRDefault="007E32AB" w:rsidP="00176318">
            <w:pPr>
              <w:pStyle w:val="ColumnHeading"/>
              <w:keepNext/>
            </w:pPr>
            <w:r w:rsidRPr="00183DF4">
              <w:t>Pakeitimas</w:t>
            </w:r>
          </w:p>
        </w:tc>
      </w:tr>
      <w:tr w:rsidR="007E32AB" w:rsidRPr="00183DF4" w14:paraId="1CBCE50E" w14:textId="77777777" w:rsidTr="00176318">
        <w:trPr>
          <w:jc w:val="center"/>
        </w:trPr>
        <w:tc>
          <w:tcPr>
            <w:tcW w:w="4876" w:type="dxa"/>
            <w:hideMark/>
          </w:tcPr>
          <w:p w14:paraId="4B2C7080" w14:textId="77777777" w:rsidR="007E32AB" w:rsidRPr="00183DF4" w:rsidRDefault="007E32AB" w:rsidP="00176318">
            <w:pPr>
              <w:pStyle w:val="Normal6"/>
            </w:pPr>
            <w:r w:rsidRPr="00183DF4">
              <w:rPr>
                <w:b/>
                <w:i/>
              </w:rPr>
              <w:t>3.</w:t>
            </w:r>
            <w:r w:rsidRPr="00183DF4">
              <w:tab/>
            </w:r>
            <w:r w:rsidRPr="00183DF4">
              <w:rPr>
                <w:b/>
                <w:i/>
              </w:rPr>
              <w:t>Kol pagal Reglamentą (ES) Nr. XXX/XXX [Dublino reglamentas] bus įvykdytas nepilnamečio perkėlimas į atsakingą valstybę narę, valstybės narės suteikia jam galimybę dalyvauti tinkamoje švietimo veikloje.</w:t>
            </w:r>
          </w:p>
        </w:tc>
        <w:tc>
          <w:tcPr>
            <w:tcW w:w="4876" w:type="dxa"/>
            <w:hideMark/>
          </w:tcPr>
          <w:p w14:paraId="02E4C096" w14:textId="77777777" w:rsidR="007E32AB" w:rsidRPr="00183DF4" w:rsidRDefault="007E32AB" w:rsidP="00176318">
            <w:pPr>
              <w:pStyle w:val="Normal6"/>
              <w:rPr>
                <w:szCs w:val="24"/>
              </w:rPr>
            </w:pPr>
            <w:r w:rsidRPr="00183DF4">
              <w:rPr>
                <w:b/>
                <w:i/>
              </w:rPr>
              <w:t>Išbraukta.</w:t>
            </w:r>
          </w:p>
        </w:tc>
      </w:tr>
    </w:tbl>
    <w:p w14:paraId="15AC042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3285A9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E28D19D" w14:textId="77777777" w:rsidR="007E32AB" w:rsidRPr="00183DF4" w:rsidRDefault="007E32AB" w:rsidP="007E32AB">
      <w:pPr>
        <w:pStyle w:val="Normal12Italic"/>
        <w:rPr>
          <w:noProof w:val="0"/>
        </w:rPr>
      </w:pPr>
      <w:r w:rsidRPr="00183DF4">
        <w:rPr>
          <w:noProof w:val="0"/>
        </w:rPr>
        <w:t>Komisijos siūlymas atskirti pakankamą gyvenimo lygį ir orumo nežeminantį gyvenimo lygį gali sukelti tik painiavą  ir papildomą administracinę naštą valstybių narių valdžios institucijoms. Bet kokiu atveju visiems prašytojams turėtų būti užtikrintas pakankamas gyvenimo lygis.</w:t>
      </w:r>
    </w:p>
    <w:p w14:paraId="3EFE3DB1" w14:textId="77777777" w:rsidR="007E32AB" w:rsidRPr="00183DF4" w:rsidRDefault="007E32AB" w:rsidP="007E32AB">
      <w:r w:rsidRPr="00183DF4">
        <w:rPr>
          <w:rStyle w:val="HideTWBExt"/>
          <w:noProof w:val="0"/>
        </w:rPr>
        <w:t>&lt;/AmendB&gt;</w:t>
      </w:r>
    </w:p>
    <w:p w14:paraId="235A50A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406</w:t>
      </w:r>
      <w:r w:rsidRPr="00183DF4">
        <w:rPr>
          <w:rStyle w:val="HideTWBExt"/>
          <w:b w:val="0"/>
          <w:noProof w:val="0"/>
        </w:rPr>
        <w:t>&lt;/NumAmB&gt;</w:t>
      </w:r>
    </w:p>
    <w:p w14:paraId="5AD4C6FF"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Brando Benifei, Damiano Zoffoli, Nathalie Griesbeck</w:t>
      </w:r>
      <w:r w:rsidRPr="00183DF4">
        <w:rPr>
          <w:rStyle w:val="HideTWBExt"/>
          <w:b w:val="0"/>
          <w:noProof w:val="0"/>
        </w:rPr>
        <w:t>&lt;/Members&gt;</w:t>
      </w:r>
    </w:p>
    <w:p w14:paraId="2FE3048C" w14:textId="77777777" w:rsidR="007E32AB" w:rsidRPr="00183DF4" w:rsidRDefault="007E32AB" w:rsidP="007E32AB">
      <w:r w:rsidRPr="00183DF4">
        <w:rPr>
          <w:rStyle w:val="HideTWBExt"/>
          <w:noProof w:val="0"/>
        </w:rPr>
        <w:t>&lt;/RepeatBlock-By&gt;</w:t>
      </w:r>
    </w:p>
    <w:p w14:paraId="3332358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83BEDCF" w14:textId="77777777" w:rsidR="007E32AB" w:rsidRPr="00183DF4" w:rsidRDefault="007E32AB" w:rsidP="007E32AB">
      <w:pPr>
        <w:pStyle w:val="NormalBold"/>
      </w:pPr>
      <w:r w:rsidRPr="00183DF4">
        <w:rPr>
          <w:rStyle w:val="HideTWBExt"/>
          <w:b w:val="0"/>
          <w:noProof w:val="0"/>
        </w:rPr>
        <w:t>&lt;Article&gt;</w:t>
      </w:r>
      <w:r w:rsidRPr="00183DF4">
        <w:t>17a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22D4B31" w14:textId="77777777" w:rsidTr="00176318">
        <w:trPr>
          <w:jc w:val="center"/>
        </w:trPr>
        <w:tc>
          <w:tcPr>
            <w:tcW w:w="9752" w:type="dxa"/>
            <w:gridSpan w:val="2"/>
          </w:tcPr>
          <w:p w14:paraId="1E1EE469" w14:textId="77777777" w:rsidR="007E32AB" w:rsidRPr="00183DF4" w:rsidRDefault="007E32AB" w:rsidP="00176318">
            <w:pPr>
              <w:keepNext/>
            </w:pPr>
          </w:p>
        </w:tc>
      </w:tr>
      <w:tr w:rsidR="007E32AB" w:rsidRPr="00183DF4" w14:paraId="5B0C6A2F" w14:textId="77777777" w:rsidTr="00176318">
        <w:trPr>
          <w:jc w:val="center"/>
        </w:trPr>
        <w:tc>
          <w:tcPr>
            <w:tcW w:w="4876" w:type="dxa"/>
            <w:hideMark/>
          </w:tcPr>
          <w:p w14:paraId="3EAA4F5F" w14:textId="77777777" w:rsidR="007E32AB" w:rsidRPr="00183DF4" w:rsidRDefault="007E32AB" w:rsidP="00176318">
            <w:pPr>
              <w:pStyle w:val="ColumnHeading"/>
              <w:keepNext/>
            </w:pPr>
            <w:r w:rsidRPr="00183DF4">
              <w:t>Komisijos siūlomas tekstas</w:t>
            </w:r>
          </w:p>
        </w:tc>
        <w:tc>
          <w:tcPr>
            <w:tcW w:w="4876" w:type="dxa"/>
            <w:hideMark/>
          </w:tcPr>
          <w:p w14:paraId="26B3CEAC" w14:textId="77777777" w:rsidR="007E32AB" w:rsidRPr="00183DF4" w:rsidRDefault="007E32AB" w:rsidP="00176318">
            <w:pPr>
              <w:pStyle w:val="ColumnHeading"/>
              <w:keepNext/>
            </w:pPr>
            <w:r w:rsidRPr="00183DF4">
              <w:t>Pakeitimas</w:t>
            </w:r>
          </w:p>
        </w:tc>
      </w:tr>
      <w:tr w:rsidR="007E32AB" w:rsidRPr="00183DF4" w14:paraId="2DFAA260" w14:textId="77777777" w:rsidTr="00176318">
        <w:trPr>
          <w:jc w:val="center"/>
        </w:trPr>
        <w:tc>
          <w:tcPr>
            <w:tcW w:w="4876" w:type="dxa"/>
            <w:hideMark/>
          </w:tcPr>
          <w:p w14:paraId="065274C7" w14:textId="77777777" w:rsidR="007E32AB" w:rsidRPr="00183DF4" w:rsidRDefault="007E32AB" w:rsidP="00176318">
            <w:pPr>
              <w:pStyle w:val="Normal6"/>
            </w:pPr>
            <w:r w:rsidRPr="00183DF4">
              <w:t>3.</w:t>
            </w:r>
            <w:r w:rsidRPr="00183DF4">
              <w:tab/>
            </w:r>
            <w:r w:rsidRPr="00183DF4">
              <w:rPr>
                <w:b/>
                <w:i/>
              </w:rPr>
              <w:t xml:space="preserve">Kol pagal Reglamentą (ES) Nr. XXX/XXX [Dublino reglamentas] bus įvykdytas nepilnamečio perkėlimas į atsakingą valstybę narę, </w:t>
            </w:r>
            <w:r w:rsidRPr="00183DF4">
              <w:t>valstybės narės</w:t>
            </w:r>
            <w:r w:rsidRPr="00183DF4">
              <w:rPr>
                <w:b/>
                <w:i/>
              </w:rPr>
              <w:t xml:space="preserve"> suteikia jam galimybę dalyvauti tinkamoje švietimo veikloje</w:t>
            </w:r>
            <w:r w:rsidRPr="00183DF4">
              <w:t>.</w:t>
            </w:r>
          </w:p>
        </w:tc>
        <w:tc>
          <w:tcPr>
            <w:tcW w:w="4876" w:type="dxa"/>
            <w:hideMark/>
          </w:tcPr>
          <w:p w14:paraId="2456B8C2" w14:textId="77777777" w:rsidR="007E32AB" w:rsidRPr="00183DF4" w:rsidRDefault="007E32AB" w:rsidP="00176318">
            <w:pPr>
              <w:pStyle w:val="Normal6"/>
              <w:rPr>
                <w:szCs w:val="24"/>
              </w:rPr>
            </w:pPr>
            <w:r w:rsidRPr="00183DF4">
              <w:t>3.</w:t>
            </w:r>
            <w:r w:rsidRPr="00183DF4">
              <w:tab/>
            </w:r>
            <w:r w:rsidRPr="00183DF4">
              <w:rPr>
                <w:b/>
                <w:i/>
              </w:rPr>
              <w:t xml:space="preserve">Šis straipsnis netaikomas nelydimiems nepilnamečiams. Kai atitinkami prašytojai yra nepilnamečių tėvai, </w:t>
            </w:r>
            <w:r w:rsidRPr="00183DF4">
              <w:t>valstybės narės</w:t>
            </w:r>
            <w:r w:rsidRPr="00183DF4">
              <w:rPr>
                <w:b/>
                <w:i/>
              </w:rPr>
              <w:t xml:space="preserve"> gali nukrypti nuo šio straipsnio, atsižvelgdamos į geriausius vaiko interesus, nes šia nuostata ribojamos švietimo, vienodo požiūrio ir materialinių priėmimo sąlygų, pvz., būsto, maisto ir drabužių, galimybės</w:t>
            </w:r>
            <w:r w:rsidRPr="00183DF4">
              <w:t>.</w:t>
            </w:r>
          </w:p>
        </w:tc>
      </w:tr>
    </w:tbl>
    <w:p w14:paraId="033403B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D7E1CF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A2B6D54" w14:textId="77777777" w:rsidR="007E32AB" w:rsidRPr="00183DF4" w:rsidRDefault="007E32AB" w:rsidP="007E32AB">
      <w:pPr>
        <w:pStyle w:val="Normal12Italic"/>
        <w:rPr>
          <w:noProof w:val="0"/>
        </w:rPr>
      </w:pPr>
      <w:r w:rsidRPr="00183DF4">
        <w:rPr>
          <w:noProof w:val="0"/>
        </w:rPr>
        <w:t>Baudžiamosiomis priemonėmis, kurias stengiamasi įvesti šiuo nauju straipsniu, atitinkamiems prašytojams būtų atimtos darbo galimybės, materialinės priėmimo sąlygos ir galimybė mokytis, tuo neproporcingai pakenkiant nepilnamečiams. Tai gali sukelti diskriminaciją pagal JT vaiko teisių konvencijos 2 straipsnio 1 dalį [nediskriminavimas], taip pat 27 straipsnio 1 dalį [pakankamas gyvenimo lygis] ir 28 straipsnio 1 dalį [teisė į lygias švietimo galimybes]. Todėl valstybės narės turėtų naudotis leidžiančia nukrypti nuostata, visada atsižvelgdamos į geriausius vaiko interesus.</w:t>
      </w:r>
    </w:p>
    <w:p w14:paraId="1F0E28AD" w14:textId="77777777" w:rsidR="007E32AB" w:rsidRPr="00183DF4" w:rsidRDefault="007E32AB" w:rsidP="007E32AB">
      <w:r w:rsidRPr="00183DF4">
        <w:rPr>
          <w:rStyle w:val="HideTWBExt"/>
          <w:noProof w:val="0"/>
        </w:rPr>
        <w:t>&lt;/AmendB&gt;</w:t>
      </w:r>
    </w:p>
    <w:p w14:paraId="73FAF5E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407</w:t>
      </w:r>
      <w:r w:rsidRPr="00183DF4">
        <w:rPr>
          <w:rStyle w:val="HideTWBExt"/>
          <w:b w:val="0"/>
          <w:noProof w:val="0"/>
        </w:rPr>
        <w:t>&lt;/NumAmB&gt;</w:t>
      </w:r>
    </w:p>
    <w:p w14:paraId="7DB9BDA5"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9AD4B77" w14:textId="77777777" w:rsidR="007E32AB" w:rsidRPr="00183DF4" w:rsidRDefault="007E32AB" w:rsidP="007E32AB">
      <w:r w:rsidRPr="00183DF4">
        <w:rPr>
          <w:rStyle w:val="HideTWBExt"/>
          <w:noProof w:val="0"/>
        </w:rPr>
        <w:t>&lt;/RepeatBlock-By&gt;</w:t>
      </w:r>
    </w:p>
    <w:p w14:paraId="6834FD0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3DCE058" w14:textId="77777777" w:rsidR="007E32AB" w:rsidRPr="00183DF4" w:rsidRDefault="007E32AB" w:rsidP="007E32AB">
      <w:pPr>
        <w:pStyle w:val="NormalBold"/>
      </w:pPr>
      <w:r w:rsidRPr="00183DF4">
        <w:rPr>
          <w:rStyle w:val="HideTWBExt"/>
          <w:b w:val="0"/>
          <w:noProof w:val="0"/>
        </w:rPr>
        <w:t>&lt;Article&gt;</w:t>
      </w:r>
      <w:r w:rsidRPr="00183DF4">
        <w:t>18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DA89A81" w14:textId="77777777" w:rsidTr="00176318">
        <w:trPr>
          <w:jc w:val="center"/>
        </w:trPr>
        <w:tc>
          <w:tcPr>
            <w:tcW w:w="9752" w:type="dxa"/>
            <w:gridSpan w:val="2"/>
          </w:tcPr>
          <w:p w14:paraId="5B977D23" w14:textId="77777777" w:rsidR="007E32AB" w:rsidRPr="00183DF4" w:rsidRDefault="007E32AB" w:rsidP="00176318">
            <w:pPr>
              <w:keepNext/>
            </w:pPr>
          </w:p>
        </w:tc>
      </w:tr>
      <w:tr w:rsidR="007E32AB" w:rsidRPr="00183DF4" w14:paraId="09FD06E6" w14:textId="77777777" w:rsidTr="00176318">
        <w:trPr>
          <w:jc w:val="center"/>
        </w:trPr>
        <w:tc>
          <w:tcPr>
            <w:tcW w:w="4876" w:type="dxa"/>
            <w:hideMark/>
          </w:tcPr>
          <w:p w14:paraId="283C2B32" w14:textId="77777777" w:rsidR="007E32AB" w:rsidRPr="00183DF4" w:rsidRDefault="007E32AB" w:rsidP="00176318">
            <w:pPr>
              <w:pStyle w:val="ColumnHeading"/>
              <w:keepNext/>
            </w:pPr>
            <w:r w:rsidRPr="00183DF4">
              <w:t>Komisijos siūlomas tekstas</w:t>
            </w:r>
          </w:p>
        </w:tc>
        <w:tc>
          <w:tcPr>
            <w:tcW w:w="4876" w:type="dxa"/>
            <w:hideMark/>
          </w:tcPr>
          <w:p w14:paraId="2751D8F5" w14:textId="77777777" w:rsidR="007E32AB" w:rsidRPr="00183DF4" w:rsidRDefault="007E32AB" w:rsidP="00176318">
            <w:pPr>
              <w:pStyle w:val="ColumnHeading"/>
              <w:keepNext/>
            </w:pPr>
            <w:r w:rsidRPr="00183DF4">
              <w:t>Pakeitimas</w:t>
            </w:r>
          </w:p>
        </w:tc>
      </w:tr>
      <w:tr w:rsidR="007E32AB" w:rsidRPr="00183DF4" w14:paraId="4B4F028C" w14:textId="77777777" w:rsidTr="00176318">
        <w:trPr>
          <w:jc w:val="center"/>
        </w:trPr>
        <w:tc>
          <w:tcPr>
            <w:tcW w:w="4876" w:type="dxa"/>
            <w:hideMark/>
          </w:tcPr>
          <w:p w14:paraId="4AFE5B81" w14:textId="77777777" w:rsidR="007E32AB" w:rsidRPr="00183DF4" w:rsidRDefault="007E32AB" w:rsidP="00176318">
            <w:pPr>
              <w:pStyle w:val="Normal6"/>
            </w:pPr>
            <w:r w:rsidRPr="00183DF4">
              <w:t>1.</w:t>
            </w:r>
            <w:r w:rsidRPr="00183DF4">
              <w:tab/>
              <w:t xml:space="preserve">Valstybės narės užtikrina, kad prašytojams – nesvarbu, kur jie privalo būti pagal Reglamentą (ES) Nr. XXX/XXX [Dublino reglamentas] – būtų suteikta </w:t>
            </w:r>
            <w:r w:rsidRPr="00183DF4">
              <w:rPr>
                <w:b/>
                <w:i/>
              </w:rPr>
              <w:t xml:space="preserve">reikalinga sveikatos priežiūra, į kurią įeina bent jau </w:t>
            </w:r>
            <w:r w:rsidRPr="00183DF4">
              <w:t>pirmoji medicinos pagalba</w:t>
            </w:r>
            <w:r w:rsidRPr="00183DF4">
              <w:rPr>
                <w:b/>
                <w:i/>
              </w:rPr>
              <w:t xml:space="preserve"> </w:t>
            </w:r>
            <w:r w:rsidRPr="00183DF4">
              <w:t xml:space="preserve">ir </w:t>
            </w:r>
            <w:r w:rsidRPr="00183DF4">
              <w:rPr>
                <w:b/>
                <w:i/>
              </w:rPr>
              <w:t xml:space="preserve">būtiniausias </w:t>
            </w:r>
            <w:r w:rsidRPr="00183DF4">
              <w:t>ligų</w:t>
            </w:r>
            <w:r w:rsidRPr="00183DF4">
              <w:rPr>
                <w:b/>
                <w:i/>
              </w:rPr>
              <w:t xml:space="preserve">, įskaitant rimtus psichikos sutrikimus, </w:t>
            </w:r>
            <w:r w:rsidRPr="00183DF4">
              <w:t>gydymas .</w:t>
            </w:r>
          </w:p>
        </w:tc>
        <w:tc>
          <w:tcPr>
            <w:tcW w:w="4876" w:type="dxa"/>
            <w:hideMark/>
          </w:tcPr>
          <w:p w14:paraId="1B093550" w14:textId="77777777" w:rsidR="007E32AB" w:rsidRPr="00183DF4" w:rsidRDefault="007E32AB" w:rsidP="00176318">
            <w:pPr>
              <w:pStyle w:val="Normal6"/>
              <w:rPr>
                <w:szCs w:val="24"/>
              </w:rPr>
            </w:pPr>
            <w:r w:rsidRPr="00183DF4">
              <w:t>1.</w:t>
            </w:r>
            <w:r w:rsidRPr="00183DF4">
              <w:tab/>
              <w:t xml:space="preserve">Valstybės narės užtikrina, kad prašytojams – nesvarbu, kur jie privalo būti pagal Reglamentą (ES) Nr. XXX/XXX [Dublino reglamentas] – būtų suteikta </w:t>
            </w:r>
            <w:r w:rsidRPr="00183DF4">
              <w:rPr>
                <w:b/>
                <w:i/>
              </w:rPr>
              <w:t xml:space="preserve">tik </w:t>
            </w:r>
            <w:r w:rsidRPr="00183DF4">
              <w:t>pirmoji medicinos pagalba</w:t>
            </w:r>
            <w:r w:rsidRPr="00183DF4">
              <w:rPr>
                <w:b/>
                <w:i/>
              </w:rPr>
              <w:t xml:space="preserve"> </w:t>
            </w:r>
            <w:r w:rsidRPr="00183DF4">
              <w:t xml:space="preserve">ir </w:t>
            </w:r>
            <w:r w:rsidRPr="00183DF4">
              <w:rPr>
                <w:b/>
                <w:i/>
              </w:rPr>
              <w:t xml:space="preserve">neatidėliotinas sunkių </w:t>
            </w:r>
            <w:r w:rsidRPr="00183DF4">
              <w:t>ligų gydymas.</w:t>
            </w:r>
          </w:p>
        </w:tc>
      </w:tr>
    </w:tbl>
    <w:p w14:paraId="31218F7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F88F96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4D4E152" w14:textId="77777777" w:rsidR="007E32AB" w:rsidRPr="00183DF4" w:rsidRDefault="007E32AB" w:rsidP="007E32AB">
      <w:pPr>
        <w:pStyle w:val="Normal12Italic"/>
        <w:rPr>
          <w:noProof w:val="0"/>
        </w:rPr>
      </w:pPr>
      <w:r w:rsidRPr="00183DF4">
        <w:rPr>
          <w:noProof w:val="0"/>
        </w:rPr>
        <w:t>Dėl didelių iššūkių, su kuriais susiduriama valstybių narių nacionalinėse sveikatos priežiūros sistemose, visų pirma dėl Europos gyventojų senėjimo, turi būti ribojamos prieglobsčio prašytojams teikiamos sveikatos priežiūros paslaugos.</w:t>
      </w:r>
    </w:p>
    <w:p w14:paraId="25D4FF33" w14:textId="77777777" w:rsidR="007E32AB" w:rsidRPr="00183DF4" w:rsidRDefault="007E32AB" w:rsidP="007E32AB">
      <w:r w:rsidRPr="00183DF4">
        <w:rPr>
          <w:rStyle w:val="HideTWBExt"/>
          <w:noProof w:val="0"/>
        </w:rPr>
        <w:t>&lt;/AmendB&gt;</w:t>
      </w:r>
    </w:p>
    <w:p w14:paraId="491D181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408</w:t>
      </w:r>
      <w:r w:rsidRPr="00183DF4">
        <w:rPr>
          <w:rStyle w:val="HideTWBExt"/>
          <w:b w:val="0"/>
          <w:noProof w:val="0"/>
        </w:rPr>
        <w:t>&lt;/NumAmB&gt;</w:t>
      </w:r>
    </w:p>
    <w:p w14:paraId="7C326752"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34B2B8BD" w14:textId="77777777" w:rsidR="007E32AB" w:rsidRPr="00183DF4" w:rsidRDefault="007E32AB" w:rsidP="007E32AB">
      <w:r w:rsidRPr="00183DF4">
        <w:rPr>
          <w:rStyle w:val="HideTWBExt"/>
          <w:noProof w:val="0"/>
        </w:rPr>
        <w:t>&lt;/RepeatBlock-By&gt;</w:t>
      </w:r>
    </w:p>
    <w:p w14:paraId="4765FF8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F09BCB5" w14:textId="77777777" w:rsidR="007E32AB" w:rsidRPr="00183DF4" w:rsidRDefault="007E32AB" w:rsidP="007E32AB">
      <w:pPr>
        <w:pStyle w:val="NormalBold"/>
      </w:pPr>
      <w:r w:rsidRPr="00183DF4">
        <w:rPr>
          <w:rStyle w:val="HideTWBExt"/>
          <w:b w:val="0"/>
          <w:noProof w:val="0"/>
        </w:rPr>
        <w:t>&lt;Article&gt;</w:t>
      </w:r>
      <w:r w:rsidRPr="00183DF4">
        <w:t>18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A82A4B8" w14:textId="77777777" w:rsidTr="00176318">
        <w:trPr>
          <w:jc w:val="center"/>
        </w:trPr>
        <w:tc>
          <w:tcPr>
            <w:tcW w:w="9752" w:type="dxa"/>
            <w:gridSpan w:val="2"/>
          </w:tcPr>
          <w:p w14:paraId="23994898" w14:textId="77777777" w:rsidR="007E32AB" w:rsidRPr="00183DF4" w:rsidRDefault="007E32AB" w:rsidP="00176318">
            <w:pPr>
              <w:keepNext/>
            </w:pPr>
          </w:p>
        </w:tc>
      </w:tr>
      <w:tr w:rsidR="007E32AB" w:rsidRPr="00183DF4" w14:paraId="2397EE8E" w14:textId="77777777" w:rsidTr="00176318">
        <w:trPr>
          <w:jc w:val="center"/>
        </w:trPr>
        <w:tc>
          <w:tcPr>
            <w:tcW w:w="4876" w:type="dxa"/>
            <w:hideMark/>
          </w:tcPr>
          <w:p w14:paraId="10F5F4D9" w14:textId="77777777" w:rsidR="007E32AB" w:rsidRPr="00183DF4" w:rsidRDefault="007E32AB" w:rsidP="00176318">
            <w:pPr>
              <w:pStyle w:val="ColumnHeading"/>
              <w:keepNext/>
            </w:pPr>
            <w:r w:rsidRPr="00183DF4">
              <w:t>Komisijos siūlomas tekstas</w:t>
            </w:r>
          </w:p>
        </w:tc>
        <w:tc>
          <w:tcPr>
            <w:tcW w:w="4876" w:type="dxa"/>
            <w:hideMark/>
          </w:tcPr>
          <w:p w14:paraId="46BEDFAE" w14:textId="77777777" w:rsidR="007E32AB" w:rsidRPr="00183DF4" w:rsidRDefault="007E32AB" w:rsidP="00176318">
            <w:pPr>
              <w:pStyle w:val="ColumnHeading"/>
              <w:keepNext/>
            </w:pPr>
            <w:r w:rsidRPr="00183DF4">
              <w:t>Pakeitimas</w:t>
            </w:r>
          </w:p>
        </w:tc>
      </w:tr>
      <w:tr w:rsidR="007E32AB" w:rsidRPr="00183DF4" w14:paraId="706FCFCC" w14:textId="77777777" w:rsidTr="00176318">
        <w:trPr>
          <w:jc w:val="center"/>
        </w:trPr>
        <w:tc>
          <w:tcPr>
            <w:tcW w:w="4876" w:type="dxa"/>
            <w:hideMark/>
          </w:tcPr>
          <w:p w14:paraId="16A776FC" w14:textId="77777777" w:rsidR="007E32AB" w:rsidRPr="00183DF4" w:rsidRDefault="007E32AB" w:rsidP="00176318">
            <w:pPr>
              <w:pStyle w:val="Normal6"/>
            </w:pPr>
            <w:r w:rsidRPr="00183DF4">
              <w:t>1.</w:t>
            </w:r>
            <w:r w:rsidRPr="00183DF4">
              <w:tab/>
              <w:t xml:space="preserve">Valstybės narės </w:t>
            </w:r>
            <w:r w:rsidRPr="00183DF4">
              <w:rPr>
                <w:b/>
                <w:i/>
              </w:rPr>
              <w:t>užtikrina</w:t>
            </w:r>
            <w:r w:rsidRPr="00183DF4">
              <w:t>, kad prašytojams – nesvarbu, kur jie privalo būti pagal Reglamentą (ES) Nr. XXX/XXX [Dublino reglamentas] – būtų suteikta reikalinga sveikatos priežiūra, į kurią įeina bent jau pirmoji medicinos pagalba ir būtiniausias ligų, įskaitant rimtus psichikos sutrikimus, gydymas .</w:t>
            </w:r>
          </w:p>
        </w:tc>
        <w:tc>
          <w:tcPr>
            <w:tcW w:w="4876" w:type="dxa"/>
            <w:hideMark/>
          </w:tcPr>
          <w:p w14:paraId="318C5A45" w14:textId="77777777" w:rsidR="007E32AB" w:rsidRPr="00183DF4" w:rsidRDefault="007E32AB" w:rsidP="00176318">
            <w:pPr>
              <w:pStyle w:val="Normal6"/>
              <w:rPr>
                <w:szCs w:val="24"/>
              </w:rPr>
            </w:pPr>
            <w:r w:rsidRPr="00183DF4">
              <w:t>1.</w:t>
            </w:r>
            <w:r w:rsidRPr="00183DF4">
              <w:tab/>
              <w:t xml:space="preserve">Valstybės narės </w:t>
            </w:r>
            <w:r w:rsidRPr="00183DF4">
              <w:rPr>
                <w:b/>
                <w:i/>
              </w:rPr>
              <w:t>gali užtikrinti</w:t>
            </w:r>
            <w:r w:rsidRPr="00183DF4">
              <w:t>, kad prašytojams – nesvarbu, kur jie privalo būti pagal Reglamentą (ES) Nr. XXX/XXX [Dublino reglamentas] – būtų suteikta reikalinga sveikatos priežiūra, į kurią įeina bent jau pirmoji medicinos pagalba ir būtiniausias ligų, įskaitant rimtus psichikos sutrikimus, gydymas .</w:t>
            </w:r>
          </w:p>
        </w:tc>
      </w:tr>
    </w:tbl>
    <w:p w14:paraId="0C83B0E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32782FD" w14:textId="77777777" w:rsidR="007E32AB" w:rsidRPr="00183DF4" w:rsidRDefault="007E32AB" w:rsidP="007E32AB">
      <w:r w:rsidRPr="00183DF4">
        <w:rPr>
          <w:rStyle w:val="HideTWBExt"/>
          <w:noProof w:val="0"/>
        </w:rPr>
        <w:t>&lt;/AmendB&gt;</w:t>
      </w:r>
    </w:p>
    <w:p w14:paraId="16A93C9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409</w:t>
      </w:r>
      <w:r w:rsidRPr="00183DF4">
        <w:rPr>
          <w:rStyle w:val="HideTWBExt"/>
          <w:b w:val="0"/>
          <w:noProof w:val="0"/>
        </w:rPr>
        <w:t>&lt;/NumAmB&gt;</w:t>
      </w:r>
    </w:p>
    <w:p w14:paraId="7586DEB9" w14:textId="77777777" w:rsidR="007E32AB" w:rsidRPr="00183DF4" w:rsidRDefault="007E32AB" w:rsidP="007E32AB">
      <w:pPr>
        <w:pStyle w:val="NormalBold"/>
      </w:pPr>
      <w:r w:rsidRPr="00183DF4">
        <w:rPr>
          <w:rStyle w:val="HideTWBExt"/>
          <w:b w:val="0"/>
          <w:noProof w:val="0"/>
        </w:rPr>
        <w:t>&lt;RepeatBlock-By&gt;&lt;Members&gt;</w:t>
      </w:r>
      <w:r w:rsidRPr="00183DF4">
        <w:t>Elly Schlein</w:t>
      </w:r>
      <w:r w:rsidRPr="00183DF4">
        <w:rPr>
          <w:rStyle w:val="HideTWBExt"/>
          <w:b w:val="0"/>
          <w:noProof w:val="0"/>
        </w:rPr>
        <w:t>&lt;/Members&gt;</w:t>
      </w:r>
    </w:p>
    <w:p w14:paraId="521B45EF" w14:textId="77777777" w:rsidR="007E32AB" w:rsidRPr="00183DF4" w:rsidRDefault="007E32AB" w:rsidP="007E32AB">
      <w:r w:rsidRPr="00183DF4">
        <w:rPr>
          <w:rStyle w:val="HideTWBExt"/>
          <w:noProof w:val="0"/>
        </w:rPr>
        <w:t>&lt;/RepeatBlock-By&gt;</w:t>
      </w:r>
    </w:p>
    <w:p w14:paraId="7B56BCD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998385C" w14:textId="77777777" w:rsidR="007E32AB" w:rsidRPr="00183DF4" w:rsidRDefault="007E32AB" w:rsidP="007E32AB">
      <w:pPr>
        <w:pStyle w:val="NormalBold"/>
      </w:pPr>
      <w:r w:rsidRPr="00183DF4">
        <w:rPr>
          <w:rStyle w:val="HideTWBExt"/>
          <w:b w:val="0"/>
          <w:noProof w:val="0"/>
        </w:rPr>
        <w:t>&lt;Article&gt;</w:t>
      </w:r>
      <w:r w:rsidRPr="00183DF4">
        <w:t>18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B6478E8" w14:textId="77777777" w:rsidTr="00176318">
        <w:trPr>
          <w:jc w:val="center"/>
        </w:trPr>
        <w:tc>
          <w:tcPr>
            <w:tcW w:w="9752" w:type="dxa"/>
            <w:gridSpan w:val="2"/>
          </w:tcPr>
          <w:p w14:paraId="6FB705C0" w14:textId="77777777" w:rsidR="007E32AB" w:rsidRPr="00183DF4" w:rsidRDefault="007E32AB" w:rsidP="00176318">
            <w:pPr>
              <w:keepNext/>
            </w:pPr>
          </w:p>
        </w:tc>
      </w:tr>
      <w:tr w:rsidR="007E32AB" w:rsidRPr="00183DF4" w14:paraId="423200D7" w14:textId="77777777" w:rsidTr="00176318">
        <w:trPr>
          <w:jc w:val="center"/>
        </w:trPr>
        <w:tc>
          <w:tcPr>
            <w:tcW w:w="4876" w:type="dxa"/>
            <w:hideMark/>
          </w:tcPr>
          <w:p w14:paraId="387F3453" w14:textId="77777777" w:rsidR="007E32AB" w:rsidRPr="00183DF4" w:rsidRDefault="007E32AB" w:rsidP="00176318">
            <w:pPr>
              <w:pStyle w:val="ColumnHeading"/>
              <w:keepNext/>
            </w:pPr>
            <w:r w:rsidRPr="00183DF4">
              <w:t>Komisijos siūlomas tekstas</w:t>
            </w:r>
          </w:p>
        </w:tc>
        <w:tc>
          <w:tcPr>
            <w:tcW w:w="4876" w:type="dxa"/>
            <w:hideMark/>
          </w:tcPr>
          <w:p w14:paraId="0307180B" w14:textId="77777777" w:rsidR="007E32AB" w:rsidRPr="00183DF4" w:rsidRDefault="007E32AB" w:rsidP="00176318">
            <w:pPr>
              <w:pStyle w:val="ColumnHeading"/>
              <w:keepNext/>
            </w:pPr>
            <w:r w:rsidRPr="00183DF4">
              <w:t>Pakeitimas</w:t>
            </w:r>
          </w:p>
        </w:tc>
      </w:tr>
      <w:tr w:rsidR="007E32AB" w:rsidRPr="00183DF4" w14:paraId="78CE063E" w14:textId="77777777" w:rsidTr="00176318">
        <w:trPr>
          <w:jc w:val="center"/>
        </w:trPr>
        <w:tc>
          <w:tcPr>
            <w:tcW w:w="4876" w:type="dxa"/>
            <w:hideMark/>
          </w:tcPr>
          <w:p w14:paraId="1356FD58" w14:textId="77777777" w:rsidR="007E32AB" w:rsidRPr="00183DF4" w:rsidRDefault="007E32AB" w:rsidP="00176318">
            <w:pPr>
              <w:pStyle w:val="Normal6"/>
            </w:pPr>
            <w:r w:rsidRPr="00183DF4">
              <w:t>1.</w:t>
            </w:r>
            <w:r w:rsidRPr="00183DF4">
              <w:tab/>
              <w:t xml:space="preserve">Valstybės narės užtikrina, kad prašytojams </w:t>
            </w:r>
            <w:r w:rsidRPr="00183DF4">
              <w:rPr>
                <w:b/>
                <w:i/>
              </w:rPr>
              <w:t>– nesvarbu, kur jie privalo būti pagal Reglamentą (ES) Nr. XXX/XXX [Dublino reglamentas] –</w:t>
            </w:r>
            <w:r w:rsidRPr="00183DF4">
              <w:t xml:space="preserve"> būtų suteikta reikalinga sveikatos priežiūra, į kurią įeina bent jau pirmoji medicinos pagalba ir būtiniausias ligų, įskaitant rimtus psichikos sutrikimus, gydymas .</w:t>
            </w:r>
          </w:p>
        </w:tc>
        <w:tc>
          <w:tcPr>
            <w:tcW w:w="4876" w:type="dxa"/>
            <w:hideMark/>
          </w:tcPr>
          <w:p w14:paraId="0B41DD28" w14:textId="77777777" w:rsidR="007E32AB" w:rsidRPr="00183DF4" w:rsidRDefault="007E32AB" w:rsidP="00176318">
            <w:pPr>
              <w:pStyle w:val="Normal6"/>
              <w:rPr>
                <w:szCs w:val="24"/>
              </w:rPr>
            </w:pPr>
            <w:r w:rsidRPr="00183DF4">
              <w:t>1.</w:t>
            </w:r>
            <w:r w:rsidRPr="00183DF4">
              <w:tab/>
              <w:t xml:space="preserve">Valstybės narės užtikrina, kad prašytojams </w:t>
            </w:r>
            <w:r w:rsidRPr="00183DF4">
              <w:rPr>
                <w:b/>
                <w:i/>
              </w:rPr>
              <w:t>tokiomis pačiomis sąlygomis kaip valstybės narės piliečiams nuo tarptautinės apsaugos prašymo pateikimo datos</w:t>
            </w:r>
            <w:r w:rsidRPr="00183DF4">
              <w:t xml:space="preserve"> būtų suteikta reikalinga sveikatos priežiūra, į kurią įeina bent jau pirmoji medicinos pagalba ir būtiniausias ligų, įskaitant rimtus psichikos sutrikimus, gydymas.</w:t>
            </w:r>
          </w:p>
        </w:tc>
      </w:tr>
    </w:tbl>
    <w:p w14:paraId="12D27A0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F9F270C" w14:textId="77777777" w:rsidR="007E32AB" w:rsidRPr="00183DF4" w:rsidRDefault="007E32AB" w:rsidP="007E32AB">
      <w:r w:rsidRPr="00183DF4">
        <w:rPr>
          <w:rStyle w:val="HideTWBExt"/>
          <w:noProof w:val="0"/>
        </w:rPr>
        <w:t>&lt;/AmendB&gt;</w:t>
      </w:r>
    </w:p>
    <w:p w14:paraId="7F5DCFF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410</w:t>
      </w:r>
      <w:r w:rsidRPr="00183DF4">
        <w:rPr>
          <w:rStyle w:val="HideTWBExt"/>
          <w:b w:val="0"/>
          <w:noProof w:val="0"/>
        </w:rPr>
        <w:t>&lt;/NumAmB&gt;</w:t>
      </w:r>
    </w:p>
    <w:p w14:paraId="4CFF3388"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Bodil Valero, Brando Benifei, Damiano Zoffoli, Nathalie Griesbeck, Jean Lambert</w:t>
      </w:r>
      <w:r w:rsidRPr="00183DF4">
        <w:rPr>
          <w:rStyle w:val="HideTWBExt"/>
          <w:b w:val="0"/>
          <w:noProof w:val="0"/>
        </w:rPr>
        <w:t>&lt;/Members&gt;</w:t>
      </w:r>
    </w:p>
    <w:p w14:paraId="7568C04B" w14:textId="77777777" w:rsidR="007E32AB" w:rsidRPr="00183DF4" w:rsidRDefault="007E32AB" w:rsidP="007E32AB">
      <w:r w:rsidRPr="00183DF4">
        <w:rPr>
          <w:rStyle w:val="HideTWBExt"/>
          <w:noProof w:val="0"/>
        </w:rPr>
        <w:t>&lt;/RepeatBlock-By&gt;</w:t>
      </w:r>
    </w:p>
    <w:p w14:paraId="4EA5FFE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157D22E" w14:textId="77777777" w:rsidR="007E32AB" w:rsidRPr="00183DF4" w:rsidRDefault="007E32AB" w:rsidP="007E32AB">
      <w:pPr>
        <w:pStyle w:val="NormalBold"/>
      </w:pPr>
      <w:r w:rsidRPr="00183DF4">
        <w:rPr>
          <w:rStyle w:val="HideTWBExt"/>
          <w:b w:val="0"/>
          <w:noProof w:val="0"/>
        </w:rPr>
        <w:t>&lt;Article&gt;</w:t>
      </w:r>
      <w:r w:rsidRPr="00183DF4">
        <w:t>18 straipsnio 1 a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40C5D8A" w14:textId="77777777" w:rsidTr="00176318">
        <w:trPr>
          <w:jc w:val="center"/>
        </w:trPr>
        <w:tc>
          <w:tcPr>
            <w:tcW w:w="9752" w:type="dxa"/>
            <w:gridSpan w:val="2"/>
          </w:tcPr>
          <w:p w14:paraId="3127198F" w14:textId="77777777" w:rsidR="007E32AB" w:rsidRPr="00183DF4" w:rsidRDefault="007E32AB" w:rsidP="00176318">
            <w:pPr>
              <w:keepNext/>
            </w:pPr>
          </w:p>
        </w:tc>
      </w:tr>
      <w:tr w:rsidR="007E32AB" w:rsidRPr="00183DF4" w14:paraId="6661FD92" w14:textId="77777777" w:rsidTr="00176318">
        <w:trPr>
          <w:jc w:val="center"/>
        </w:trPr>
        <w:tc>
          <w:tcPr>
            <w:tcW w:w="4876" w:type="dxa"/>
            <w:hideMark/>
          </w:tcPr>
          <w:p w14:paraId="296D41C3" w14:textId="77777777" w:rsidR="007E32AB" w:rsidRPr="00183DF4" w:rsidRDefault="007E32AB" w:rsidP="00176318">
            <w:pPr>
              <w:pStyle w:val="ColumnHeading"/>
              <w:keepNext/>
            </w:pPr>
            <w:r w:rsidRPr="00183DF4">
              <w:t>Komisijos siūlomas tekstas</w:t>
            </w:r>
          </w:p>
        </w:tc>
        <w:tc>
          <w:tcPr>
            <w:tcW w:w="4876" w:type="dxa"/>
            <w:hideMark/>
          </w:tcPr>
          <w:p w14:paraId="5F80AC61" w14:textId="77777777" w:rsidR="007E32AB" w:rsidRPr="00183DF4" w:rsidRDefault="007E32AB" w:rsidP="00176318">
            <w:pPr>
              <w:pStyle w:val="ColumnHeading"/>
              <w:keepNext/>
            </w:pPr>
            <w:r w:rsidRPr="00183DF4">
              <w:t>Pakeitimas</w:t>
            </w:r>
          </w:p>
        </w:tc>
      </w:tr>
      <w:tr w:rsidR="007E32AB" w:rsidRPr="00183DF4" w14:paraId="582DB984" w14:textId="77777777" w:rsidTr="00176318">
        <w:trPr>
          <w:jc w:val="center"/>
        </w:trPr>
        <w:tc>
          <w:tcPr>
            <w:tcW w:w="4876" w:type="dxa"/>
          </w:tcPr>
          <w:p w14:paraId="5849BF4D" w14:textId="77777777" w:rsidR="007E32AB" w:rsidRPr="00183DF4" w:rsidRDefault="007E32AB" w:rsidP="00176318">
            <w:pPr>
              <w:pStyle w:val="Normal6"/>
            </w:pPr>
          </w:p>
        </w:tc>
        <w:tc>
          <w:tcPr>
            <w:tcW w:w="4876" w:type="dxa"/>
            <w:hideMark/>
          </w:tcPr>
          <w:p w14:paraId="203CD114" w14:textId="77777777" w:rsidR="007E32AB" w:rsidRPr="00183DF4" w:rsidRDefault="007E32AB" w:rsidP="00176318">
            <w:pPr>
              <w:pStyle w:val="Normal6"/>
              <w:rPr>
                <w:szCs w:val="24"/>
              </w:rPr>
            </w:pPr>
            <w:r w:rsidRPr="00183DF4">
              <w:rPr>
                <w:b/>
                <w:i/>
              </w:rPr>
              <w:t>1a.</w:t>
            </w:r>
            <w:r w:rsidRPr="00183DF4">
              <w:tab/>
            </w:r>
            <w:r w:rsidRPr="00183DF4">
              <w:rPr>
                <w:b/>
                <w:i/>
              </w:rPr>
              <w:t>Valstybės narės užtikrina, kad prašytojų nepilnamečiai vaikai ir nepilnamečiai prašytojai turėtų tokias pačias galimybes į sveikatos priežiūrą kaip pačių valstybių narių nepilnamečiai.</w:t>
            </w:r>
          </w:p>
        </w:tc>
      </w:tr>
    </w:tbl>
    <w:p w14:paraId="6D32E13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3F68971"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4039024" w14:textId="77777777" w:rsidR="007E32AB" w:rsidRPr="00183DF4" w:rsidRDefault="007E32AB" w:rsidP="007E32AB">
      <w:pPr>
        <w:pStyle w:val="Normal12Italic"/>
        <w:rPr>
          <w:noProof w:val="0"/>
        </w:rPr>
      </w:pPr>
      <w:r w:rsidRPr="00183DF4">
        <w:rPr>
          <w:noProof w:val="0"/>
        </w:rPr>
        <w:t>Šiuo pakeitimu siekiama suderinti straipsnį su JT vaiko teisių konvencijos 2 straipsnio 1 dalimi [nediskriminavimas] ir 27 straipsnio 1 dalimi [pakankamas gyvenimo lygis], taip pat 28 straipsnio 1 dalimi [teisė į lygias švietimo galimybes].</w:t>
      </w:r>
    </w:p>
    <w:p w14:paraId="07BD71A0" w14:textId="77777777" w:rsidR="007E32AB" w:rsidRPr="00183DF4" w:rsidRDefault="007E32AB" w:rsidP="007E32AB">
      <w:r w:rsidRPr="00183DF4">
        <w:rPr>
          <w:rStyle w:val="HideTWBExt"/>
          <w:noProof w:val="0"/>
        </w:rPr>
        <w:t>&lt;/AmendB&gt;</w:t>
      </w:r>
    </w:p>
    <w:p w14:paraId="04B2FAA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411</w:t>
      </w:r>
      <w:r w:rsidRPr="00183DF4">
        <w:rPr>
          <w:rStyle w:val="HideTWBExt"/>
          <w:b w:val="0"/>
          <w:noProof w:val="0"/>
        </w:rPr>
        <w:t>&lt;/NumAmB&gt;</w:t>
      </w:r>
    </w:p>
    <w:p w14:paraId="61463B72"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E637B64" w14:textId="77777777" w:rsidR="007E32AB" w:rsidRPr="00183DF4" w:rsidRDefault="007E32AB" w:rsidP="007E32AB">
      <w:r w:rsidRPr="00183DF4">
        <w:rPr>
          <w:rStyle w:val="HideTWBExt"/>
          <w:noProof w:val="0"/>
        </w:rPr>
        <w:t>&lt;/RepeatBlock-By&gt;</w:t>
      </w:r>
    </w:p>
    <w:p w14:paraId="298186F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9239130" w14:textId="77777777" w:rsidR="007E32AB" w:rsidRPr="00183DF4" w:rsidRDefault="007E32AB" w:rsidP="007E32AB">
      <w:pPr>
        <w:pStyle w:val="NormalBold"/>
      </w:pPr>
      <w:r w:rsidRPr="00183DF4">
        <w:rPr>
          <w:rStyle w:val="HideTWBExt"/>
          <w:b w:val="0"/>
          <w:noProof w:val="0"/>
        </w:rPr>
        <w:t>&lt;Article&gt;</w:t>
      </w:r>
      <w:r w:rsidRPr="00183DF4">
        <w:t>18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B56F24E" w14:textId="77777777" w:rsidTr="00176318">
        <w:trPr>
          <w:jc w:val="center"/>
        </w:trPr>
        <w:tc>
          <w:tcPr>
            <w:tcW w:w="9752" w:type="dxa"/>
            <w:gridSpan w:val="2"/>
          </w:tcPr>
          <w:p w14:paraId="1485C804" w14:textId="77777777" w:rsidR="007E32AB" w:rsidRPr="00183DF4" w:rsidRDefault="007E32AB" w:rsidP="00176318">
            <w:pPr>
              <w:keepNext/>
            </w:pPr>
          </w:p>
        </w:tc>
      </w:tr>
      <w:tr w:rsidR="007E32AB" w:rsidRPr="00183DF4" w14:paraId="72F7DD05" w14:textId="77777777" w:rsidTr="00176318">
        <w:trPr>
          <w:jc w:val="center"/>
        </w:trPr>
        <w:tc>
          <w:tcPr>
            <w:tcW w:w="4876" w:type="dxa"/>
            <w:hideMark/>
          </w:tcPr>
          <w:p w14:paraId="019A84AA" w14:textId="77777777" w:rsidR="007E32AB" w:rsidRPr="00183DF4" w:rsidRDefault="007E32AB" w:rsidP="00176318">
            <w:pPr>
              <w:pStyle w:val="ColumnHeading"/>
              <w:keepNext/>
            </w:pPr>
            <w:r w:rsidRPr="00183DF4">
              <w:t>Komisijos siūlomas tekstas</w:t>
            </w:r>
          </w:p>
        </w:tc>
        <w:tc>
          <w:tcPr>
            <w:tcW w:w="4876" w:type="dxa"/>
            <w:hideMark/>
          </w:tcPr>
          <w:p w14:paraId="1FE017A5" w14:textId="77777777" w:rsidR="007E32AB" w:rsidRPr="00183DF4" w:rsidRDefault="007E32AB" w:rsidP="00176318">
            <w:pPr>
              <w:pStyle w:val="ColumnHeading"/>
              <w:keepNext/>
            </w:pPr>
            <w:r w:rsidRPr="00183DF4">
              <w:t>Pakeitimas</w:t>
            </w:r>
          </w:p>
        </w:tc>
      </w:tr>
      <w:tr w:rsidR="007E32AB" w:rsidRPr="00183DF4" w14:paraId="07FFB37A" w14:textId="77777777" w:rsidTr="00176318">
        <w:trPr>
          <w:jc w:val="center"/>
        </w:trPr>
        <w:tc>
          <w:tcPr>
            <w:tcW w:w="4876" w:type="dxa"/>
            <w:hideMark/>
          </w:tcPr>
          <w:p w14:paraId="29E70A7B" w14:textId="77777777" w:rsidR="007E32AB" w:rsidRPr="00183DF4" w:rsidRDefault="007E32AB" w:rsidP="00176318">
            <w:pPr>
              <w:pStyle w:val="Normal6"/>
            </w:pPr>
            <w:r w:rsidRPr="00183DF4">
              <w:t>2.</w:t>
            </w:r>
            <w:r w:rsidRPr="00183DF4">
              <w:tab/>
              <w:t>Valstybės narės specialių priėmimo poreikių turintiems prašytojams suteikia būtiną medicinos ar kitokią pagalbą, įskaitant prireikus tinkamą psichinės sveikatos priežiūrą.</w:t>
            </w:r>
          </w:p>
        </w:tc>
        <w:tc>
          <w:tcPr>
            <w:tcW w:w="4876" w:type="dxa"/>
            <w:hideMark/>
          </w:tcPr>
          <w:p w14:paraId="1F89E415" w14:textId="77777777" w:rsidR="007E32AB" w:rsidRPr="00183DF4" w:rsidRDefault="007E32AB" w:rsidP="00176318">
            <w:pPr>
              <w:pStyle w:val="Normal6"/>
              <w:rPr>
                <w:szCs w:val="24"/>
              </w:rPr>
            </w:pPr>
            <w:r w:rsidRPr="00183DF4">
              <w:t>2.</w:t>
            </w:r>
            <w:r w:rsidRPr="00183DF4">
              <w:tab/>
              <w:t>Valstybės narės specialių priėmimo poreikių turintiems prašytojams</w:t>
            </w:r>
            <w:r w:rsidRPr="00183DF4">
              <w:rPr>
                <w:b/>
                <w:i/>
              </w:rPr>
              <w:t>, kurie yra toje valstybėje narėje, kurioje jie turi būti pagal Reglamentą (ES) Nr. XXX/XXX [Dublino reglamentas]</w:t>
            </w:r>
            <w:r w:rsidRPr="00183DF4">
              <w:t xml:space="preserve">, suteikia būtiną medicinos ar kitokią pagalbą, įskaitant prireikus tinkamą psichinės sveikatos priežiūrą. </w:t>
            </w:r>
            <w:r w:rsidRPr="00183DF4">
              <w:rPr>
                <w:b/>
                <w:i/>
              </w:rPr>
              <w:t>Tokia pagalba savo apimtimi ar turiniu neturi būti didesnė nei ta, kuri teikiama valstybės narės gyventojams panašiose situacijose.</w:t>
            </w:r>
          </w:p>
        </w:tc>
      </w:tr>
    </w:tbl>
    <w:p w14:paraId="77950B7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BE68EC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7005683" w14:textId="77777777" w:rsidR="007E32AB" w:rsidRPr="00183DF4" w:rsidRDefault="007E32AB" w:rsidP="007E32AB">
      <w:pPr>
        <w:pStyle w:val="Normal12Italic"/>
        <w:rPr>
          <w:noProof w:val="0"/>
        </w:rPr>
      </w:pPr>
      <w:r w:rsidRPr="00183DF4">
        <w:rPr>
          <w:noProof w:val="0"/>
        </w:rPr>
        <w:t>Specialių priėmimo poreikių turintys prašytojai, kurie neteisėtai juda iš vienos valstybės narės į kitą, turėtų prarasti savo teisę naudotis medicinine ar kitokia pagalba. Net jei paslaugos teikiamos, jų apimtimi negali būti pažeidžiamos lygios piliečių ir tarptautinės apsaugos prašytojų galimybės.</w:t>
      </w:r>
    </w:p>
    <w:p w14:paraId="7303C0D8" w14:textId="77777777" w:rsidR="007E32AB" w:rsidRPr="00183DF4" w:rsidRDefault="007E32AB" w:rsidP="007E32AB">
      <w:r w:rsidRPr="00183DF4">
        <w:rPr>
          <w:rStyle w:val="HideTWBExt"/>
          <w:noProof w:val="0"/>
        </w:rPr>
        <w:t>&lt;/AmendB&gt;</w:t>
      </w:r>
    </w:p>
    <w:p w14:paraId="32627BB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412</w:t>
      </w:r>
      <w:r w:rsidRPr="00183DF4">
        <w:rPr>
          <w:rStyle w:val="HideTWBExt"/>
          <w:b w:val="0"/>
          <w:noProof w:val="0"/>
        </w:rPr>
        <w:t>&lt;/NumAmB&gt;</w:t>
      </w:r>
    </w:p>
    <w:p w14:paraId="072FDBAB"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520AE299" w14:textId="77777777" w:rsidR="007E32AB" w:rsidRPr="00183DF4" w:rsidRDefault="007E32AB" w:rsidP="007E32AB">
      <w:r w:rsidRPr="00183DF4">
        <w:rPr>
          <w:rStyle w:val="HideTWBExt"/>
          <w:noProof w:val="0"/>
        </w:rPr>
        <w:t>&lt;/RepeatBlock-By&gt;</w:t>
      </w:r>
    </w:p>
    <w:p w14:paraId="06A3D94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6D26C00" w14:textId="77777777" w:rsidR="007E32AB" w:rsidRPr="00183DF4" w:rsidRDefault="007E32AB" w:rsidP="007E32AB">
      <w:pPr>
        <w:pStyle w:val="NormalBold"/>
      </w:pPr>
      <w:r w:rsidRPr="00183DF4">
        <w:rPr>
          <w:rStyle w:val="HideTWBExt"/>
          <w:b w:val="0"/>
          <w:noProof w:val="0"/>
        </w:rPr>
        <w:t>&lt;Article&gt;</w:t>
      </w:r>
      <w:r w:rsidRPr="00183DF4">
        <w:t>18 straipsnio 2 dalis</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402DC9B" w14:textId="77777777" w:rsidTr="00176318">
        <w:trPr>
          <w:jc w:val="center"/>
        </w:trPr>
        <w:tc>
          <w:tcPr>
            <w:tcW w:w="9752" w:type="dxa"/>
            <w:gridSpan w:val="2"/>
          </w:tcPr>
          <w:p w14:paraId="61863096" w14:textId="77777777" w:rsidR="007E32AB" w:rsidRPr="00183DF4" w:rsidRDefault="007E32AB" w:rsidP="00176318">
            <w:pPr>
              <w:keepNext/>
            </w:pPr>
          </w:p>
        </w:tc>
      </w:tr>
      <w:tr w:rsidR="007E32AB" w:rsidRPr="00183DF4" w14:paraId="3E47BAB3" w14:textId="77777777" w:rsidTr="00176318">
        <w:trPr>
          <w:jc w:val="center"/>
        </w:trPr>
        <w:tc>
          <w:tcPr>
            <w:tcW w:w="4876" w:type="dxa"/>
            <w:hideMark/>
          </w:tcPr>
          <w:p w14:paraId="2CD618A7" w14:textId="77777777" w:rsidR="007E32AB" w:rsidRPr="00183DF4" w:rsidRDefault="007E32AB" w:rsidP="00176318">
            <w:pPr>
              <w:pStyle w:val="ColumnHeading"/>
              <w:keepNext/>
            </w:pPr>
            <w:r w:rsidRPr="00183DF4">
              <w:t>Komisijos siūlomas tekstas</w:t>
            </w:r>
          </w:p>
        </w:tc>
        <w:tc>
          <w:tcPr>
            <w:tcW w:w="4876" w:type="dxa"/>
            <w:hideMark/>
          </w:tcPr>
          <w:p w14:paraId="2C7C7957" w14:textId="77777777" w:rsidR="007E32AB" w:rsidRPr="00183DF4" w:rsidRDefault="007E32AB" w:rsidP="00176318">
            <w:pPr>
              <w:pStyle w:val="ColumnHeading"/>
              <w:keepNext/>
            </w:pPr>
            <w:r w:rsidRPr="00183DF4">
              <w:t>Pakeitimas</w:t>
            </w:r>
          </w:p>
        </w:tc>
      </w:tr>
      <w:tr w:rsidR="007E32AB" w:rsidRPr="00183DF4" w14:paraId="4F4B2554" w14:textId="77777777" w:rsidTr="00176318">
        <w:trPr>
          <w:jc w:val="center"/>
        </w:trPr>
        <w:tc>
          <w:tcPr>
            <w:tcW w:w="4876" w:type="dxa"/>
            <w:hideMark/>
          </w:tcPr>
          <w:p w14:paraId="60D2326D" w14:textId="77777777" w:rsidR="007E32AB" w:rsidRPr="00183DF4" w:rsidRDefault="007E32AB" w:rsidP="00176318">
            <w:pPr>
              <w:pStyle w:val="Normal6"/>
            </w:pPr>
            <w:r w:rsidRPr="00183DF4">
              <w:t>2.</w:t>
            </w:r>
            <w:r w:rsidRPr="00183DF4">
              <w:tab/>
              <w:t xml:space="preserve">Valstybės narės specialių priėmimo poreikių turintiems prašytojams suteikia </w:t>
            </w:r>
            <w:r w:rsidRPr="00183DF4">
              <w:rPr>
                <w:b/>
                <w:i/>
              </w:rPr>
              <w:t>būtiną</w:t>
            </w:r>
            <w:r w:rsidRPr="00183DF4">
              <w:t xml:space="preserve"> medicinos ar kitokią pagalbą, įskaitant prireikus tinkamą psichinės sveikatos priežiūrą.</w:t>
            </w:r>
          </w:p>
        </w:tc>
        <w:tc>
          <w:tcPr>
            <w:tcW w:w="4876" w:type="dxa"/>
            <w:hideMark/>
          </w:tcPr>
          <w:p w14:paraId="7AE571C9" w14:textId="77777777" w:rsidR="007E32AB" w:rsidRPr="00183DF4" w:rsidRDefault="007E32AB" w:rsidP="00176318">
            <w:pPr>
              <w:pStyle w:val="Normal6"/>
              <w:rPr>
                <w:szCs w:val="24"/>
              </w:rPr>
            </w:pPr>
            <w:r w:rsidRPr="00183DF4">
              <w:t>2.</w:t>
            </w:r>
            <w:r w:rsidRPr="00183DF4">
              <w:tab/>
              <w:t xml:space="preserve">Valstybės narės specialių priėmimo poreikių turintiems prašytojams suteikia medicinos ar kitokią pagalbą, įskaitant prireikus tinkamą psichinės sveikatos priežiūrą </w:t>
            </w:r>
            <w:r w:rsidRPr="00183DF4">
              <w:rPr>
                <w:b/>
                <w:i/>
              </w:rPr>
              <w:t>ir reabilitacijos paslaugas asmenims, kurie patyrė smurtą dėl lyties, kankinimus, išprievartavimą arba kitokias sunkaus psichologinio, fizinio ar seksualinio smurto formas</w:t>
            </w:r>
            <w:r w:rsidRPr="00183DF4">
              <w:t>.</w:t>
            </w:r>
          </w:p>
        </w:tc>
      </w:tr>
    </w:tbl>
    <w:p w14:paraId="10E3E45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1BC2C90"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B0637F2" w14:textId="77777777" w:rsidR="007E32AB" w:rsidRPr="00183DF4" w:rsidRDefault="007E32AB" w:rsidP="007E32AB">
      <w:pPr>
        <w:pStyle w:val="Normal12Italic"/>
        <w:rPr>
          <w:noProof w:val="0"/>
        </w:rPr>
      </w:pPr>
      <w:r w:rsidRPr="00183DF4">
        <w:rPr>
          <w:noProof w:val="0"/>
        </w:rPr>
        <w:t>Šiuo pakeitimu su sveikatos priežiūra susijusios nuostatos pritaikomos prie sustiprintos sistemos, skirtos specialių priėmimo poreikių turintiems prašytojams, ir atitinka paties teksto logiką.</w:t>
      </w:r>
    </w:p>
    <w:p w14:paraId="389D427D" w14:textId="77777777" w:rsidR="007E32AB" w:rsidRPr="00183DF4" w:rsidRDefault="007E32AB" w:rsidP="007E32AB">
      <w:r w:rsidRPr="00183DF4">
        <w:rPr>
          <w:rStyle w:val="HideTWBExt"/>
          <w:noProof w:val="0"/>
        </w:rPr>
        <w:t>&lt;/AmendB&gt;</w:t>
      </w:r>
    </w:p>
    <w:p w14:paraId="29726AE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413</w:t>
      </w:r>
      <w:r w:rsidRPr="00183DF4">
        <w:rPr>
          <w:rStyle w:val="HideTWBExt"/>
          <w:b w:val="0"/>
          <w:noProof w:val="0"/>
        </w:rPr>
        <w:t>&lt;/NumAmB&gt;</w:t>
      </w:r>
    </w:p>
    <w:p w14:paraId="257C9C6E"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3889E062" w14:textId="77777777" w:rsidR="007E32AB" w:rsidRPr="00183DF4" w:rsidRDefault="007E32AB" w:rsidP="007E32AB">
      <w:r w:rsidRPr="00183DF4">
        <w:rPr>
          <w:rStyle w:val="HideTWBExt"/>
          <w:noProof w:val="0"/>
        </w:rPr>
        <w:t>&lt;/RepeatBlock-By&gt;</w:t>
      </w:r>
    </w:p>
    <w:p w14:paraId="1C71E0D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7CAD498" w14:textId="77777777" w:rsidR="007E32AB" w:rsidRPr="00183DF4" w:rsidRDefault="007E32AB" w:rsidP="007E32AB">
      <w:pPr>
        <w:pStyle w:val="NormalBold"/>
      </w:pPr>
      <w:r w:rsidRPr="00183DF4">
        <w:rPr>
          <w:rStyle w:val="HideTWBExt"/>
          <w:b w:val="0"/>
          <w:noProof w:val="0"/>
        </w:rPr>
        <w:t>&lt;Article&gt;</w:t>
      </w:r>
      <w:r w:rsidRPr="00183DF4">
        <w:t>18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BA20B7E" w14:textId="77777777" w:rsidTr="00176318">
        <w:trPr>
          <w:jc w:val="center"/>
        </w:trPr>
        <w:tc>
          <w:tcPr>
            <w:tcW w:w="9752" w:type="dxa"/>
            <w:gridSpan w:val="2"/>
          </w:tcPr>
          <w:p w14:paraId="1B4AB22C" w14:textId="77777777" w:rsidR="007E32AB" w:rsidRPr="00183DF4" w:rsidRDefault="007E32AB" w:rsidP="00176318">
            <w:pPr>
              <w:keepNext/>
            </w:pPr>
          </w:p>
        </w:tc>
      </w:tr>
      <w:tr w:rsidR="007E32AB" w:rsidRPr="00183DF4" w14:paraId="0A015286" w14:textId="77777777" w:rsidTr="00176318">
        <w:trPr>
          <w:jc w:val="center"/>
        </w:trPr>
        <w:tc>
          <w:tcPr>
            <w:tcW w:w="4876" w:type="dxa"/>
            <w:hideMark/>
          </w:tcPr>
          <w:p w14:paraId="329F9B85" w14:textId="77777777" w:rsidR="007E32AB" w:rsidRPr="00183DF4" w:rsidRDefault="007E32AB" w:rsidP="00176318">
            <w:pPr>
              <w:pStyle w:val="ColumnHeading"/>
              <w:keepNext/>
            </w:pPr>
            <w:r w:rsidRPr="00183DF4">
              <w:t>Komisijos siūlomas tekstas</w:t>
            </w:r>
          </w:p>
        </w:tc>
        <w:tc>
          <w:tcPr>
            <w:tcW w:w="4876" w:type="dxa"/>
            <w:hideMark/>
          </w:tcPr>
          <w:p w14:paraId="301E0061" w14:textId="77777777" w:rsidR="007E32AB" w:rsidRPr="00183DF4" w:rsidRDefault="007E32AB" w:rsidP="00176318">
            <w:pPr>
              <w:pStyle w:val="ColumnHeading"/>
              <w:keepNext/>
            </w:pPr>
            <w:r w:rsidRPr="00183DF4">
              <w:t>Pakeitimas</w:t>
            </w:r>
          </w:p>
        </w:tc>
      </w:tr>
      <w:tr w:rsidR="007E32AB" w:rsidRPr="00183DF4" w14:paraId="5E368E2E" w14:textId="77777777" w:rsidTr="00176318">
        <w:trPr>
          <w:jc w:val="center"/>
        </w:trPr>
        <w:tc>
          <w:tcPr>
            <w:tcW w:w="4876" w:type="dxa"/>
            <w:hideMark/>
          </w:tcPr>
          <w:p w14:paraId="6FC78484" w14:textId="77777777" w:rsidR="007E32AB" w:rsidRPr="00183DF4" w:rsidRDefault="007E32AB" w:rsidP="00176318">
            <w:pPr>
              <w:pStyle w:val="Normal6"/>
            </w:pPr>
            <w:r w:rsidRPr="00183DF4">
              <w:t>2.</w:t>
            </w:r>
            <w:r w:rsidRPr="00183DF4">
              <w:tab/>
              <w:t xml:space="preserve">Valstybės narės specialių priėmimo poreikių turintiems prašytojams </w:t>
            </w:r>
            <w:r w:rsidRPr="00183DF4">
              <w:rPr>
                <w:b/>
                <w:i/>
              </w:rPr>
              <w:t>suteikia</w:t>
            </w:r>
            <w:r w:rsidRPr="00183DF4">
              <w:t xml:space="preserve"> būtiną medicinos ar kitokią pagalbą, įskaitant prireikus tinkamą psichinės sveikatos priežiūrą.</w:t>
            </w:r>
          </w:p>
        </w:tc>
        <w:tc>
          <w:tcPr>
            <w:tcW w:w="4876" w:type="dxa"/>
            <w:hideMark/>
          </w:tcPr>
          <w:p w14:paraId="5433B1BD" w14:textId="77777777" w:rsidR="007E32AB" w:rsidRPr="00183DF4" w:rsidRDefault="007E32AB" w:rsidP="00176318">
            <w:pPr>
              <w:pStyle w:val="Normal6"/>
              <w:rPr>
                <w:szCs w:val="24"/>
              </w:rPr>
            </w:pPr>
            <w:r w:rsidRPr="00183DF4">
              <w:t>2.</w:t>
            </w:r>
            <w:r w:rsidRPr="00183DF4">
              <w:tab/>
              <w:t xml:space="preserve">Valstybės narės specialių priėmimo poreikių turintiems prašytojams </w:t>
            </w:r>
            <w:r w:rsidRPr="00183DF4">
              <w:rPr>
                <w:b/>
                <w:i/>
              </w:rPr>
              <w:t>gali suteikti</w:t>
            </w:r>
            <w:r w:rsidRPr="00183DF4">
              <w:t xml:space="preserve"> būtiną medicinos ar kitokią pagalbą, įskaitant prireikus tinkamą psichinės sveikatos priežiūrą.</w:t>
            </w:r>
          </w:p>
        </w:tc>
      </w:tr>
    </w:tbl>
    <w:p w14:paraId="6DF9517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0B79C33"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EF01323"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0B1B11EA" w14:textId="77777777" w:rsidR="007E32AB" w:rsidRPr="00183DF4" w:rsidRDefault="007E32AB" w:rsidP="007E32AB">
      <w:r w:rsidRPr="00183DF4">
        <w:rPr>
          <w:rStyle w:val="HideTWBExt"/>
          <w:noProof w:val="0"/>
        </w:rPr>
        <w:t>&lt;/AmendB&gt;</w:t>
      </w:r>
    </w:p>
    <w:p w14:paraId="0620A77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414</w:t>
      </w:r>
      <w:r w:rsidRPr="00183DF4">
        <w:rPr>
          <w:rStyle w:val="HideTWBExt"/>
          <w:b w:val="0"/>
          <w:noProof w:val="0"/>
        </w:rPr>
        <w:t>&lt;/NumAmB&gt;</w:t>
      </w:r>
    </w:p>
    <w:p w14:paraId="2DC50AA6"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7B363F4B" w14:textId="77777777" w:rsidR="007E32AB" w:rsidRPr="00183DF4" w:rsidRDefault="007E32AB" w:rsidP="007E32AB">
      <w:r w:rsidRPr="00183DF4">
        <w:rPr>
          <w:rStyle w:val="HideTWBExt"/>
          <w:noProof w:val="0"/>
        </w:rPr>
        <w:t>&lt;/RepeatBlock-By&gt;</w:t>
      </w:r>
    </w:p>
    <w:p w14:paraId="6B271AE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63FF718" w14:textId="1900DC52" w:rsidR="007E32AB" w:rsidRPr="00183DF4" w:rsidRDefault="007E32AB" w:rsidP="007E32AB">
      <w:pPr>
        <w:pStyle w:val="NormalBold"/>
      </w:pPr>
      <w:r w:rsidRPr="00183DF4">
        <w:rPr>
          <w:rStyle w:val="HideTWBExt"/>
          <w:b w:val="0"/>
          <w:noProof w:val="0"/>
        </w:rPr>
        <w:t>&lt;Article&gt;</w:t>
      </w:r>
      <w:r w:rsidRPr="00183DF4">
        <w:t xml:space="preserve">3 skyriaus </w:t>
      </w:r>
      <w:r w:rsidR="00411F83" w:rsidRPr="00183DF4">
        <w:t>antraštė</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C4DD09B" w14:textId="77777777" w:rsidTr="00176318">
        <w:trPr>
          <w:jc w:val="center"/>
        </w:trPr>
        <w:tc>
          <w:tcPr>
            <w:tcW w:w="9752" w:type="dxa"/>
            <w:gridSpan w:val="2"/>
          </w:tcPr>
          <w:p w14:paraId="6EF73233" w14:textId="77777777" w:rsidR="007E32AB" w:rsidRPr="00183DF4" w:rsidRDefault="007E32AB" w:rsidP="00176318">
            <w:pPr>
              <w:keepNext/>
            </w:pPr>
          </w:p>
        </w:tc>
      </w:tr>
      <w:tr w:rsidR="007E32AB" w:rsidRPr="00183DF4" w14:paraId="27C93279" w14:textId="77777777" w:rsidTr="00176318">
        <w:trPr>
          <w:jc w:val="center"/>
        </w:trPr>
        <w:tc>
          <w:tcPr>
            <w:tcW w:w="4876" w:type="dxa"/>
            <w:hideMark/>
          </w:tcPr>
          <w:p w14:paraId="70488A5F" w14:textId="77777777" w:rsidR="007E32AB" w:rsidRPr="00183DF4" w:rsidRDefault="007E32AB" w:rsidP="00176318">
            <w:pPr>
              <w:pStyle w:val="ColumnHeading"/>
              <w:keepNext/>
            </w:pPr>
            <w:r w:rsidRPr="00183DF4">
              <w:t>Komisijos siūlomas tekstas</w:t>
            </w:r>
          </w:p>
        </w:tc>
        <w:tc>
          <w:tcPr>
            <w:tcW w:w="4876" w:type="dxa"/>
            <w:hideMark/>
          </w:tcPr>
          <w:p w14:paraId="29F143F7" w14:textId="77777777" w:rsidR="007E32AB" w:rsidRPr="00183DF4" w:rsidRDefault="007E32AB" w:rsidP="00176318">
            <w:pPr>
              <w:pStyle w:val="ColumnHeading"/>
              <w:keepNext/>
            </w:pPr>
            <w:r w:rsidRPr="00183DF4">
              <w:t>Pakeitimas</w:t>
            </w:r>
          </w:p>
        </w:tc>
      </w:tr>
      <w:tr w:rsidR="007E32AB" w:rsidRPr="00183DF4" w14:paraId="1E2A8CDA" w14:textId="77777777" w:rsidTr="00176318">
        <w:trPr>
          <w:jc w:val="center"/>
        </w:trPr>
        <w:tc>
          <w:tcPr>
            <w:tcW w:w="4876" w:type="dxa"/>
            <w:hideMark/>
          </w:tcPr>
          <w:p w14:paraId="6CA21A54" w14:textId="77777777" w:rsidR="007E32AB" w:rsidRPr="00183DF4" w:rsidRDefault="007E32AB" w:rsidP="00176318">
            <w:pPr>
              <w:pStyle w:val="Normal6"/>
            </w:pPr>
            <w:r w:rsidRPr="00183DF4">
              <w:t xml:space="preserve">MATERIALINIŲ PRIĖMIMO SĄLYGŲ </w:t>
            </w:r>
            <w:r w:rsidRPr="00183DF4">
              <w:rPr>
                <w:b/>
                <w:i/>
              </w:rPr>
              <w:t>PAKEITIMAS,</w:t>
            </w:r>
            <w:r w:rsidRPr="00183DF4">
              <w:t xml:space="preserve"> APRIBOJIMAS ARBA PANAIKINIMAS</w:t>
            </w:r>
          </w:p>
        </w:tc>
        <w:tc>
          <w:tcPr>
            <w:tcW w:w="4876" w:type="dxa"/>
            <w:hideMark/>
          </w:tcPr>
          <w:p w14:paraId="21D90892" w14:textId="77777777" w:rsidR="007E32AB" w:rsidRPr="00183DF4" w:rsidRDefault="007E32AB" w:rsidP="00176318">
            <w:pPr>
              <w:pStyle w:val="Normal6"/>
              <w:rPr>
                <w:szCs w:val="24"/>
              </w:rPr>
            </w:pPr>
            <w:r w:rsidRPr="00183DF4">
              <w:t>MATERIALINIŲ PRIĖMIMO SĄLYGŲ APRIBOJIMAS ARBA PANAIKINIMAS</w:t>
            </w:r>
          </w:p>
        </w:tc>
      </w:tr>
    </w:tbl>
    <w:p w14:paraId="616A496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58FF0AE"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E111662" w14:textId="77777777" w:rsidR="007E32AB" w:rsidRPr="00183DF4" w:rsidRDefault="007E32AB" w:rsidP="007E32AB">
      <w:pPr>
        <w:pStyle w:val="Normal12Italic"/>
        <w:rPr>
          <w:noProof w:val="0"/>
        </w:rPr>
      </w:pPr>
      <w:r w:rsidRPr="00183DF4">
        <w:rPr>
          <w:noProof w:val="0"/>
        </w:rPr>
        <w:t>Kadangi atitinkamuose priimtinuose pakeitimuose siūlome išbraukti galimybę „pakeisti“ materialines priėmimo sąlygas, reikėtų taip pat išbraukti šį žodį iš straipsnio, kuris su tuo susijęs (arba kaip siūlome: neturėtų būti su tuo susijęs), pavadinimo.</w:t>
      </w:r>
    </w:p>
    <w:p w14:paraId="309478E8" w14:textId="77777777" w:rsidR="007E32AB" w:rsidRPr="00183DF4" w:rsidRDefault="007E32AB" w:rsidP="007E32AB">
      <w:r w:rsidRPr="00183DF4">
        <w:rPr>
          <w:rStyle w:val="HideTWBExt"/>
          <w:noProof w:val="0"/>
        </w:rPr>
        <w:t>&lt;/AmendB&gt;</w:t>
      </w:r>
    </w:p>
    <w:p w14:paraId="1C7F32B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415</w:t>
      </w:r>
      <w:r w:rsidRPr="00183DF4">
        <w:rPr>
          <w:rStyle w:val="HideTWBExt"/>
          <w:b w:val="0"/>
          <w:noProof w:val="0"/>
        </w:rPr>
        <w:t>&lt;/NumAmB&gt;</w:t>
      </w:r>
    </w:p>
    <w:p w14:paraId="56CA0A4C"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1FF9E1B3"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50544C92" w14:textId="77777777" w:rsidR="007E32AB" w:rsidRPr="00183DF4" w:rsidRDefault="007E32AB" w:rsidP="007E32AB">
      <w:r w:rsidRPr="00183DF4">
        <w:rPr>
          <w:rStyle w:val="HideTWBExt"/>
          <w:noProof w:val="0"/>
        </w:rPr>
        <w:t>&lt;/RepeatBlock-By&gt;</w:t>
      </w:r>
    </w:p>
    <w:p w14:paraId="4D0A4DE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F5AD6EE" w14:textId="77777777" w:rsidR="007E32AB" w:rsidRPr="00183DF4" w:rsidRDefault="007E32AB" w:rsidP="007E32AB">
      <w:pPr>
        <w:pStyle w:val="NormalBold"/>
      </w:pPr>
      <w:r w:rsidRPr="00183DF4">
        <w:rPr>
          <w:rStyle w:val="HideTWBExt"/>
          <w:b w:val="0"/>
          <w:noProof w:val="0"/>
        </w:rPr>
        <w:t>&lt;Article&gt;</w:t>
      </w:r>
      <w:r w:rsidRPr="00183DF4">
        <w:t>19 straipsnio 1 dalies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6EE1DAB" w14:textId="77777777" w:rsidTr="00176318">
        <w:trPr>
          <w:jc w:val="center"/>
        </w:trPr>
        <w:tc>
          <w:tcPr>
            <w:tcW w:w="9752" w:type="dxa"/>
            <w:gridSpan w:val="2"/>
          </w:tcPr>
          <w:p w14:paraId="7AF43DA7" w14:textId="77777777" w:rsidR="007E32AB" w:rsidRPr="00183DF4" w:rsidRDefault="007E32AB" w:rsidP="00176318">
            <w:pPr>
              <w:keepNext/>
            </w:pPr>
          </w:p>
        </w:tc>
      </w:tr>
      <w:tr w:rsidR="007E32AB" w:rsidRPr="00183DF4" w14:paraId="559741D5" w14:textId="77777777" w:rsidTr="00176318">
        <w:trPr>
          <w:jc w:val="center"/>
        </w:trPr>
        <w:tc>
          <w:tcPr>
            <w:tcW w:w="4876" w:type="dxa"/>
            <w:hideMark/>
          </w:tcPr>
          <w:p w14:paraId="77F4CF1B" w14:textId="77777777" w:rsidR="007E32AB" w:rsidRPr="00183DF4" w:rsidRDefault="007E32AB" w:rsidP="00176318">
            <w:pPr>
              <w:pStyle w:val="ColumnHeading"/>
              <w:keepNext/>
            </w:pPr>
            <w:r w:rsidRPr="00183DF4">
              <w:t>Komisijos siūlomas tekstas</w:t>
            </w:r>
          </w:p>
        </w:tc>
        <w:tc>
          <w:tcPr>
            <w:tcW w:w="4876" w:type="dxa"/>
            <w:hideMark/>
          </w:tcPr>
          <w:p w14:paraId="05BA4289" w14:textId="77777777" w:rsidR="007E32AB" w:rsidRPr="00183DF4" w:rsidRDefault="007E32AB" w:rsidP="00176318">
            <w:pPr>
              <w:pStyle w:val="ColumnHeading"/>
              <w:keepNext/>
            </w:pPr>
            <w:r w:rsidRPr="00183DF4">
              <w:t>Pakeitimas</w:t>
            </w:r>
          </w:p>
        </w:tc>
      </w:tr>
      <w:tr w:rsidR="007E32AB" w:rsidRPr="00183DF4" w14:paraId="24BC1FE6" w14:textId="77777777" w:rsidTr="00176318">
        <w:trPr>
          <w:jc w:val="center"/>
        </w:trPr>
        <w:tc>
          <w:tcPr>
            <w:tcW w:w="4876" w:type="dxa"/>
            <w:hideMark/>
          </w:tcPr>
          <w:p w14:paraId="26C56DD5" w14:textId="77777777" w:rsidR="007E32AB" w:rsidRPr="00183DF4" w:rsidRDefault="007E32AB" w:rsidP="00176318">
            <w:pPr>
              <w:pStyle w:val="Normal6"/>
            </w:pPr>
            <w:r w:rsidRPr="00183DF4">
              <w:t>1.</w:t>
            </w:r>
            <w:r w:rsidRPr="00183DF4">
              <w:tab/>
              <w:t>Prašytojų</w:t>
            </w:r>
            <w:r w:rsidRPr="00183DF4">
              <w:rPr>
                <w:b/>
                <w:i/>
              </w:rPr>
              <w:t>, kurie privalo būti jų teritorijoje pagal Reglamentą (ES) Nr. XXX/XXX [Dublino reglamentas],</w:t>
            </w:r>
            <w:r w:rsidRPr="00183DF4">
              <w:t xml:space="preserve"> atžvilgiu 2 dalyje apibūdintose situacijose valstybės narės gali:</w:t>
            </w:r>
          </w:p>
        </w:tc>
        <w:tc>
          <w:tcPr>
            <w:tcW w:w="4876" w:type="dxa"/>
            <w:hideMark/>
          </w:tcPr>
          <w:p w14:paraId="7F135BF7" w14:textId="77777777" w:rsidR="007E32AB" w:rsidRPr="00183DF4" w:rsidRDefault="007E32AB" w:rsidP="00176318">
            <w:pPr>
              <w:pStyle w:val="Normal6"/>
              <w:rPr>
                <w:szCs w:val="24"/>
              </w:rPr>
            </w:pPr>
            <w:r w:rsidRPr="00183DF4">
              <w:t>1.</w:t>
            </w:r>
            <w:r w:rsidRPr="00183DF4">
              <w:tab/>
              <w:t xml:space="preserve">Prašytojų atžvilgiu 2 dalyje apibūdintose situacijose </w:t>
            </w:r>
            <w:r w:rsidRPr="00183DF4">
              <w:rPr>
                <w:b/>
                <w:i/>
              </w:rPr>
              <w:t>ir remdamosi teisminių institucijų priimtu sprendimu</w:t>
            </w:r>
            <w:r w:rsidRPr="00183DF4">
              <w:t xml:space="preserve"> valstybės narės gali:</w:t>
            </w:r>
          </w:p>
        </w:tc>
      </w:tr>
    </w:tbl>
    <w:p w14:paraId="6020761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8606C9C" w14:textId="77777777" w:rsidR="007E32AB" w:rsidRPr="00183DF4" w:rsidRDefault="007E32AB" w:rsidP="007E32AB">
      <w:r w:rsidRPr="00183DF4">
        <w:rPr>
          <w:rStyle w:val="HideTWBExt"/>
          <w:noProof w:val="0"/>
        </w:rPr>
        <w:t>&lt;/AmendB&gt;</w:t>
      </w:r>
    </w:p>
    <w:p w14:paraId="75E40C7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416</w:t>
      </w:r>
      <w:r w:rsidRPr="00183DF4">
        <w:rPr>
          <w:rStyle w:val="HideTWBExt"/>
          <w:b w:val="0"/>
          <w:noProof w:val="0"/>
        </w:rPr>
        <w:t>&lt;/NumAmB&gt;</w:t>
      </w:r>
    </w:p>
    <w:p w14:paraId="48BEB0B5"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68DDF40" w14:textId="77777777" w:rsidR="007E32AB" w:rsidRPr="00183DF4" w:rsidRDefault="007E32AB" w:rsidP="007E32AB">
      <w:r w:rsidRPr="00183DF4">
        <w:rPr>
          <w:rStyle w:val="HideTWBExt"/>
          <w:noProof w:val="0"/>
        </w:rPr>
        <w:t>&lt;/RepeatBlock-By&gt;</w:t>
      </w:r>
    </w:p>
    <w:p w14:paraId="1BBA8FB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F29184E" w14:textId="77777777" w:rsidR="007E32AB" w:rsidRPr="00183DF4" w:rsidRDefault="007E32AB" w:rsidP="007E32AB">
      <w:pPr>
        <w:pStyle w:val="NormalBold"/>
      </w:pPr>
      <w:r w:rsidRPr="00183DF4">
        <w:rPr>
          <w:rStyle w:val="HideTWBExt"/>
          <w:b w:val="0"/>
          <w:noProof w:val="0"/>
        </w:rPr>
        <w:t>&lt;Article&gt;</w:t>
      </w:r>
      <w:r w:rsidRPr="00183DF4">
        <w:t>19 straipsnio 1 dalies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F7812E0" w14:textId="77777777" w:rsidTr="00176318">
        <w:trPr>
          <w:jc w:val="center"/>
        </w:trPr>
        <w:tc>
          <w:tcPr>
            <w:tcW w:w="9752" w:type="dxa"/>
            <w:gridSpan w:val="2"/>
          </w:tcPr>
          <w:p w14:paraId="46964F96" w14:textId="77777777" w:rsidR="007E32AB" w:rsidRPr="00183DF4" w:rsidRDefault="007E32AB" w:rsidP="00176318">
            <w:pPr>
              <w:keepNext/>
            </w:pPr>
          </w:p>
        </w:tc>
      </w:tr>
      <w:tr w:rsidR="007E32AB" w:rsidRPr="00183DF4" w14:paraId="6C37077C" w14:textId="77777777" w:rsidTr="00176318">
        <w:trPr>
          <w:jc w:val="center"/>
        </w:trPr>
        <w:tc>
          <w:tcPr>
            <w:tcW w:w="4876" w:type="dxa"/>
            <w:hideMark/>
          </w:tcPr>
          <w:p w14:paraId="0C78C5A3" w14:textId="77777777" w:rsidR="007E32AB" w:rsidRPr="00183DF4" w:rsidRDefault="007E32AB" w:rsidP="00176318">
            <w:pPr>
              <w:pStyle w:val="ColumnHeading"/>
              <w:keepNext/>
            </w:pPr>
            <w:r w:rsidRPr="00183DF4">
              <w:t>Komisijos siūlomas tekstas</w:t>
            </w:r>
          </w:p>
        </w:tc>
        <w:tc>
          <w:tcPr>
            <w:tcW w:w="4876" w:type="dxa"/>
            <w:hideMark/>
          </w:tcPr>
          <w:p w14:paraId="1042C2C7" w14:textId="77777777" w:rsidR="007E32AB" w:rsidRPr="00183DF4" w:rsidRDefault="007E32AB" w:rsidP="00176318">
            <w:pPr>
              <w:pStyle w:val="ColumnHeading"/>
              <w:keepNext/>
            </w:pPr>
            <w:r w:rsidRPr="00183DF4">
              <w:t>Pakeitimas</w:t>
            </w:r>
          </w:p>
        </w:tc>
      </w:tr>
      <w:tr w:rsidR="007E32AB" w:rsidRPr="00183DF4" w14:paraId="4A284734" w14:textId="77777777" w:rsidTr="00176318">
        <w:trPr>
          <w:jc w:val="center"/>
        </w:trPr>
        <w:tc>
          <w:tcPr>
            <w:tcW w:w="4876" w:type="dxa"/>
            <w:hideMark/>
          </w:tcPr>
          <w:p w14:paraId="16270CEC" w14:textId="77777777" w:rsidR="007E32AB" w:rsidRPr="00183DF4" w:rsidRDefault="007E32AB" w:rsidP="00176318">
            <w:pPr>
              <w:pStyle w:val="Normal6"/>
            </w:pPr>
            <w:r w:rsidRPr="00183DF4">
              <w:t>1.</w:t>
            </w:r>
            <w:r w:rsidRPr="00183DF4">
              <w:tab/>
              <w:t xml:space="preserve">Prašytojų, kurie privalo būti jų teritorijoje pagal Reglamentą (ES) Nr. XXX/XXX [Dublino reglamentas], atžvilgiu 2 dalyje apibūdintose situacijose valstybės narės </w:t>
            </w:r>
            <w:r w:rsidRPr="00183DF4">
              <w:rPr>
                <w:b/>
                <w:i/>
              </w:rPr>
              <w:t>gali</w:t>
            </w:r>
            <w:r w:rsidRPr="00183DF4">
              <w:t>:</w:t>
            </w:r>
          </w:p>
        </w:tc>
        <w:tc>
          <w:tcPr>
            <w:tcW w:w="4876" w:type="dxa"/>
            <w:hideMark/>
          </w:tcPr>
          <w:p w14:paraId="73276A5C" w14:textId="77777777" w:rsidR="007E32AB" w:rsidRPr="00183DF4" w:rsidRDefault="007E32AB" w:rsidP="00176318">
            <w:pPr>
              <w:pStyle w:val="Normal6"/>
              <w:rPr>
                <w:szCs w:val="24"/>
              </w:rPr>
            </w:pPr>
            <w:r w:rsidRPr="00183DF4">
              <w:t>1.</w:t>
            </w:r>
            <w:r w:rsidRPr="00183DF4">
              <w:tab/>
              <w:t xml:space="preserve">Prašytojų, kurie privalo būti jų teritorijoje pagal Reglamentą (ES) Nr. XXX/XXX [Dublino reglamentas], atžvilgiu 2 dalyje apibūdintose situacijose valstybės narės </w:t>
            </w:r>
            <w:r w:rsidRPr="00183DF4">
              <w:rPr>
                <w:b/>
                <w:i/>
              </w:rPr>
              <w:t>privalo</w:t>
            </w:r>
            <w:r w:rsidRPr="00183DF4">
              <w:t>:</w:t>
            </w:r>
          </w:p>
        </w:tc>
      </w:tr>
    </w:tbl>
    <w:p w14:paraId="0640726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172A5F2"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65539C3" w14:textId="77777777" w:rsidR="007E32AB" w:rsidRPr="00183DF4" w:rsidRDefault="007E32AB" w:rsidP="007E32AB">
      <w:pPr>
        <w:pStyle w:val="Normal12Italic"/>
        <w:rPr>
          <w:noProof w:val="0"/>
        </w:rPr>
      </w:pPr>
      <w:r w:rsidRPr="00183DF4">
        <w:rPr>
          <w:noProof w:val="0"/>
        </w:rPr>
        <w:t>Valstybės narės privalo pakoreguoti materialinių priėmimo sąlygų lygį tais atvejais, kai prašytojas nesilaiko ES prieglobsčio acquis taisyklių.</w:t>
      </w:r>
    </w:p>
    <w:p w14:paraId="1E95C9A1" w14:textId="77777777" w:rsidR="007E32AB" w:rsidRPr="00183DF4" w:rsidRDefault="007E32AB" w:rsidP="007E32AB">
      <w:r w:rsidRPr="00183DF4">
        <w:rPr>
          <w:rStyle w:val="HideTWBExt"/>
          <w:noProof w:val="0"/>
        </w:rPr>
        <w:t>&lt;/AmendB&gt;</w:t>
      </w:r>
    </w:p>
    <w:p w14:paraId="3512780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417</w:t>
      </w:r>
      <w:r w:rsidRPr="00183DF4">
        <w:rPr>
          <w:rStyle w:val="HideTWBExt"/>
          <w:b w:val="0"/>
          <w:noProof w:val="0"/>
        </w:rPr>
        <w:t>&lt;/NumAmB&gt;</w:t>
      </w:r>
    </w:p>
    <w:p w14:paraId="20945F05"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770E038D" w14:textId="77777777" w:rsidR="007E32AB" w:rsidRPr="00183DF4" w:rsidRDefault="007E32AB" w:rsidP="007E32AB">
      <w:r w:rsidRPr="00183DF4">
        <w:rPr>
          <w:rStyle w:val="HideTWBExt"/>
          <w:noProof w:val="0"/>
        </w:rPr>
        <w:t>&lt;/RepeatBlock-By&gt;</w:t>
      </w:r>
    </w:p>
    <w:p w14:paraId="6FAB360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644837C" w14:textId="77777777" w:rsidR="007E32AB" w:rsidRPr="00183DF4" w:rsidRDefault="007E32AB" w:rsidP="007E32AB">
      <w:pPr>
        <w:pStyle w:val="NormalBold"/>
      </w:pPr>
      <w:r w:rsidRPr="00183DF4">
        <w:rPr>
          <w:rStyle w:val="HideTWBExt"/>
          <w:b w:val="0"/>
          <w:noProof w:val="0"/>
        </w:rPr>
        <w:t>&lt;Article&gt;</w:t>
      </w:r>
      <w:r w:rsidRPr="00183DF4">
        <w:t>19 straipsnio 1 dalies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B30C100" w14:textId="77777777" w:rsidTr="00176318">
        <w:trPr>
          <w:jc w:val="center"/>
        </w:trPr>
        <w:tc>
          <w:tcPr>
            <w:tcW w:w="9752" w:type="dxa"/>
            <w:gridSpan w:val="2"/>
          </w:tcPr>
          <w:p w14:paraId="5D74F6E6" w14:textId="77777777" w:rsidR="007E32AB" w:rsidRPr="00183DF4" w:rsidRDefault="007E32AB" w:rsidP="00176318">
            <w:pPr>
              <w:keepNext/>
            </w:pPr>
          </w:p>
        </w:tc>
      </w:tr>
      <w:tr w:rsidR="007E32AB" w:rsidRPr="00183DF4" w14:paraId="4A771018" w14:textId="77777777" w:rsidTr="00176318">
        <w:trPr>
          <w:jc w:val="center"/>
        </w:trPr>
        <w:tc>
          <w:tcPr>
            <w:tcW w:w="4876" w:type="dxa"/>
            <w:hideMark/>
          </w:tcPr>
          <w:p w14:paraId="486908F9" w14:textId="77777777" w:rsidR="007E32AB" w:rsidRPr="00183DF4" w:rsidRDefault="007E32AB" w:rsidP="00176318">
            <w:pPr>
              <w:pStyle w:val="ColumnHeading"/>
              <w:keepNext/>
            </w:pPr>
            <w:r w:rsidRPr="00183DF4">
              <w:t>Komisijos siūlomas tekstas</w:t>
            </w:r>
          </w:p>
        </w:tc>
        <w:tc>
          <w:tcPr>
            <w:tcW w:w="4876" w:type="dxa"/>
            <w:hideMark/>
          </w:tcPr>
          <w:p w14:paraId="008A088F" w14:textId="77777777" w:rsidR="007E32AB" w:rsidRPr="00183DF4" w:rsidRDefault="007E32AB" w:rsidP="00176318">
            <w:pPr>
              <w:pStyle w:val="ColumnHeading"/>
              <w:keepNext/>
            </w:pPr>
            <w:r w:rsidRPr="00183DF4">
              <w:t>Pakeitimas</w:t>
            </w:r>
          </w:p>
        </w:tc>
      </w:tr>
      <w:tr w:rsidR="007E32AB" w:rsidRPr="00183DF4" w14:paraId="51F440FD" w14:textId="77777777" w:rsidTr="00176318">
        <w:trPr>
          <w:jc w:val="center"/>
        </w:trPr>
        <w:tc>
          <w:tcPr>
            <w:tcW w:w="4876" w:type="dxa"/>
            <w:hideMark/>
          </w:tcPr>
          <w:p w14:paraId="54B140C2" w14:textId="77777777" w:rsidR="007E32AB" w:rsidRPr="00183DF4" w:rsidRDefault="007E32AB" w:rsidP="00176318">
            <w:pPr>
              <w:pStyle w:val="Normal6"/>
            </w:pPr>
            <w:r w:rsidRPr="00183DF4">
              <w:rPr>
                <w:b/>
                <w:i/>
              </w:rPr>
              <w:t>a)</w:t>
            </w:r>
            <w:r w:rsidRPr="00183DF4">
              <w:tab/>
            </w:r>
            <w:r w:rsidRPr="00183DF4">
              <w:rPr>
                <w:b/>
                <w:i/>
              </w:rPr>
              <w:t>būsto, maisto, aprangos ir kitų pagrindinių ne maisto produktų teikimą finansinių išmokų pavidalu arba talonais pakeisti materialinių priėmimo sąlygų teikimu natūra; arba</w:t>
            </w:r>
          </w:p>
        </w:tc>
        <w:tc>
          <w:tcPr>
            <w:tcW w:w="4876" w:type="dxa"/>
            <w:hideMark/>
          </w:tcPr>
          <w:p w14:paraId="2F0E4831" w14:textId="77777777" w:rsidR="007E32AB" w:rsidRPr="00183DF4" w:rsidRDefault="007E32AB" w:rsidP="00176318">
            <w:pPr>
              <w:pStyle w:val="Normal6"/>
              <w:rPr>
                <w:szCs w:val="24"/>
              </w:rPr>
            </w:pPr>
            <w:r w:rsidRPr="00183DF4">
              <w:rPr>
                <w:b/>
                <w:i/>
              </w:rPr>
              <w:t>Išbraukta.</w:t>
            </w:r>
          </w:p>
        </w:tc>
      </w:tr>
    </w:tbl>
    <w:p w14:paraId="226E04C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1BAEC9C" w14:textId="77777777" w:rsidR="007E32AB" w:rsidRPr="00183DF4" w:rsidRDefault="007E32AB" w:rsidP="007E32AB">
      <w:r w:rsidRPr="00183DF4">
        <w:rPr>
          <w:rStyle w:val="HideTWBExt"/>
          <w:noProof w:val="0"/>
        </w:rPr>
        <w:t>&lt;/AmendB&gt;</w:t>
      </w:r>
    </w:p>
    <w:p w14:paraId="09CA236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418</w:t>
      </w:r>
      <w:r w:rsidRPr="00183DF4">
        <w:rPr>
          <w:rStyle w:val="HideTWBExt"/>
          <w:b w:val="0"/>
          <w:noProof w:val="0"/>
        </w:rPr>
        <w:t>&lt;/NumAmB&gt;</w:t>
      </w:r>
    </w:p>
    <w:p w14:paraId="2ABCD4E0"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w:t>
      </w:r>
      <w:r w:rsidRPr="00183DF4">
        <w:rPr>
          <w:rStyle w:val="HideTWBExt"/>
          <w:b w:val="0"/>
          <w:noProof w:val="0"/>
        </w:rPr>
        <w:t>&lt;/Members&gt;</w:t>
      </w:r>
    </w:p>
    <w:p w14:paraId="293F6088" w14:textId="77777777" w:rsidR="007E32AB" w:rsidRPr="00183DF4" w:rsidRDefault="007E32AB" w:rsidP="007E32AB">
      <w:r w:rsidRPr="00183DF4">
        <w:rPr>
          <w:rStyle w:val="HideTWBExt"/>
          <w:noProof w:val="0"/>
        </w:rPr>
        <w:t>&lt;/RepeatBlock-By&gt;</w:t>
      </w:r>
    </w:p>
    <w:p w14:paraId="7F66FBF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CDE677D" w14:textId="77777777" w:rsidR="007E32AB" w:rsidRPr="00183DF4" w:rsidRDefault="007E32AB" w:rsidP="007E32AB">
      <w:pPr>
        <w:pStyle w:val="NormalBold"/>
      </w:pPr>
      <w:r w:rsidRPr="00183DF4">
        <w:rPr>
          <w:rStyle w:val="HideTWBExt"/>
          <w:b w:val="0"/>
          <w:noProof w:val="0"/>
        </w:rPr>
        <w:t>&lt;Article&gt;</w:t>
      </w:r>
      <w:r w:rsidRPr="00183DF4">
        <w:t>19 straipsnio 1 dalies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A1B3725" w14:textId="77777777" w:rsidTr="00176318">
        <w:trPr>
          <w:jc w:val="center"/>
        </w:trPr>
        <w:tc>
          <w:tcPr>
            <w:tcW w:w="9752" w:type="dxa"/>
            <w:gridSpan w:val="2"/>
          </w:tcPr>
          <w:p w14:paraId="6B34F801" w14:textId="77777777" w:rsidR="007E32AB" w:rsidRPr="00183DF4" w:rsidRDefault="007E32AB" w:rsidP="00176318">
            <w:pPr>
              <w:keepNext/>
            </w:pPr>
          </w:p>
        </w:tc>
      </w:tr>
      <w:tr w:rsidR="007E32AB" w:rsidRPr="00183DF4" w14:paraId="4896B85C" w14:textId="77777777" w:rsidTr="00176318">
        <w:trPr>
          <w:jc w:val="center"/>
        </w:trPr>
        <w:tc>
          <w:tcPr>
            <w:tcW w:w="4876" w:type="dxa"/>
            <w:hideMark/>
          </w:tcPr>
          <w:p w14:paraId="311F7F27" w14:textId="77777777" w:rsidR="007E32AB" w:rsidRPr="00183DF4" w:rsidRDefault="007E32AB" w:rsidP="00176318">
            <w:pPr>
              <w:pStyle w:val="ColumnHeading"/>
              <w:keepNext/>
            </w:pPr>
            <w:r w:rsidRPr="00183DF4">
              <w:t>Komisijos siūlomas tekstas</w:t>
            </w:r>
          </w:p>
        </w:tc>
        <w:tc>
          <w:tcPr>
            <w:tcW w:w="4876" w:type="dxa"/>
            <w:hideMark/>
          </w:tcPr>
          <w:p w14:paraId="205DC68C" w14:textId="77777777" w:rsidR="007E32AB" w:rsidRPr="00183DF4" w:rsidRDefault="007E32AB" w:rsidP="00176318">
            <w:pPr>
              <w:pStyle w:val="ColumnHeading"/>
              <w:keepNext/>
            </w:pPr>
            <w:r w:rsidRPr="00183DF4">
              <w:t>Pakeitimas</w:t>
            </w:r>
          </w:p>
        </w:tc>
      </w:tr>
      <w:tr w:rsidR="007E32AB" w:rsidRPr="00183DF4" w14:paraId="1FA0A51E" w14:textId="77777777" w:rsidTr="00176318">
        <w:trPr>
          <w:jc w:val="center"/>
        </w:trPr>
        <w:tc>
          <w:tcPr>
            <w:tcW w:w="4876" w:type="dxa"/>
            <w:hideMark/>
          </w:tcPr>
          <w:p w14:paraId="592B708C" w14:textId="77777777" w:rsidR="007E32AB" w:rsidRPr="00183DF4" w:rsidRDefault="007E32AB" w:rsidP="00176318">
            <w:pPr>
              <w:pStyle w:val="Normal6"/>
            </w:pPr>
            <w:r w:rsidRPr="00183DF4">
              <w:t>a)</w:t>
            </w:r>
            <w:r w:rsidRPr="00183DF4">
              <w:tab/>
              <w:t>būsto</w:t>
            </w:r>
            <w:r w:rsidRPr="00183DF4">
              <w:rPr>
                <w:b/>
                <w:i/>
              </w:rPr>
              <w:t>, maisto, aprangos ir kitų pagrindinių ne maisto produktų</w:t>
            </w:r>
            <w:r w:rsidRPr="00183DF4">
              <w:t xml:space="preserve"> teikimą finansinių išmokų pavidalu arba talonais pakeisti materialinių priėmimo sąlygų teikimu natūra; arba</w:t>
            </w:r>
          </w:p>
        </w:tc>
        <w:tc>
          <w:tcPr>
            <w:tcW w:w="4876" w:type="dxa"/>
            <w:hideMark/>
          </w:tcPr>
          <w:p w14:paraId="72897D81" w14:textId="77777777" w:rsidR="007E32AB" w:rsidRPr="00183DF4" w:rsidRDefault="007E32AB" w:rsidP="00176318">
            <w:pPr>
              <w:pStyle w:val="Normal6"/>
              <w:rPr>
                <w:szCs w:val="24"/>
              </w:rPr>
            </w:pPr>
            <w:r w:rsidRPr="00183DF4">
              <w:t>a)</w:t>
            </w:r>
            <w:r w:rsidRPr="00183DF4">
              <w:tab/>
              <w:t>būsto teikimą finansinių išmokų pavidalu arba talonais pakeisti materialinių priėmimo sąlygų teikimu natūra; arba</w:t>
            </w:r>
          </w:p>
        </w:tc>
      </w:tr>
    </w:tbl>
    <w:p w14:paraId="70EB2F0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9795760" w14:textId="77777777" w:rsidR="007E32AB" w:rsidRPr="00183DF4" w:rsidRDefault="007E32AB" w:rsidP="007E32AB">
      <w:r w:rsidRPr="00183DF4">
        <w:rPr>
          <w:rStyle w:val="HideTWBExt"/>
          <w:noProof w:val="0"/>
        </w:rPr>
        <w:t>&lt;/AmendB&gt;</w:t>
      </w:r>
    </w:p>
    <w:p w14:paraId="046A925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419</w:t>
      </w:r>
      <w:r w:rsidRPr="00183DF4">
        <w:rPr>
          <w:rStyle w:val="HideTWBExt"/>
          <w:b w:val="0"/>
          <w:noProof w:val="0"/>
        </w:rPr>
        <w:t>&lt;/NumAmB&gt;</w:t>
      </w:r>
    </w:p>
    <w:p w14:paraId="077C92DC"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w:t>
      </w:r>
      <w:r w:rsidRPr="00183DF4">
        <w:rPr>
          <w:rStyle w:val="HideTWBExt"/>
          <w:b w:val="0"/>
          <w:noProof w:val="0"/>
        </w:rPr>
        <w:t>&lt;/Members&gt;</w:t>
      </w:r>
    </w:p>
    <w:p w14:paraId="511ABC71" w14:textId="77777777" w:rsidR="007E32AB" w:rsidRPr="00183DF4" w:rsidRDefault="007E32AB" w:rsidP="007E32AB">
      <w:r w:rsidRPr="00183DF4">
        <w:rPr>
          <w:rStyle w:val="HideTWBExt"/>
          <w:noProof w:val="0"/>
        </w:rPr>
        <w:t>&lt;/RepeatBlock-By&gt;</w:t>
      </w:r>
    </w:p>
    <w:p w14:paraId="09BC0F9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EAE29AF" w14:textId="77777777" w:rsidR="007E32AB" w:rsidRPr="00183DF4" w:rsidRDefault="007E32AB" w:rsidP="007E32AB">
      <w:pPr>
        <w:pStyle w:val="NormalBold"/>
      </w:pPr>
      <w:r w:rsidRPr="00183DF4">
        <w:rPr>
          <w:rStyle w:val="HideTWBExt"/>
          <w:b w:val="0"/>
          <w:noProof w:val="0"/>
        </w:rPr>
        <w:t>&lt;Article&gt;</w:t>
      </w:r>
      <w:r w:rsidRPr="00183DF4">
        <w:t>19 straipsnio 1 dalies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4ED85A7" w14:textId="77777777" w:rsidTr="00176318">
        <w:trPr>
          <w:jc w:val="center"/>
        </w:trPr>
        <w:tc>
          <w:tcPr>
            <w:tcW w:w="9752" w:type="dxa"/>
            <w:gridSpan w:val="2"/>
          </w:tcPr>
          <w:p w14:paraId="4A81E9A7" w14:textId="77777777" w:rsidR="007E32AB" w:rsidRPr="00183DF4" w:rsidRDefault="007E32AB" w:rsidP="00176318">
            <w:pPr>
              <w:keepNext/>
            </w:pPr>
          </w:p>
        </w:tc>
      </w:tr>
      <w:tr w:rsidR="007E32AB" w:rsidRPr="00183DF4" w14:paraId="57DD078B" w14:textId="77777777" w:rsidTr="00176318">
        <w:trPr>
          <w:jc w:val="center"/>
        </w:trPr>
        <w:tc>
          <w:tcPr>
            <w:tcW w:w="4876" w:type="dxa"/>
            <w:hideMark/>
          </w:tcPr>
          <w:p w14:paraId="572D5DA3" w14:textId="77777777" w:rsidR="007E32AB" w:rsidRPr="00183DF4" w:rsidRDefault="007E32AB" w:rsidP="00176318">
            <w:pPr>
              <w:pStyle w:val="ColumnHeading"/>
              <w:keepNext/>
            </w:pPr>
            <w:r w:rsidRPr="00183DF4">
              <w:t>Komisijos siūlomas tekstas</w:t>
            </w:r>
          </w:p>
        </w:tc>
        <w:tc>
          <w:tcPr>
            <w:tcW w:w="4876" w:type="dxa"/>
            <w:hideMark/>
          </w:tcPr>
          <w:p w14:paraId="026E2DBB" w14:textId="77777777" w:rsidR="007E32AB" w:rsidRPr="00183DF4" w:rsidRDefault="007E32AB" w:rsidP="00176318">
            <w:pPr>
              <w:pStyle w:val="ColumnHeading"/>
              <w:keepNext/>
            </w:pPr>
            <w:r w:rsidRPr="00183DF4">
              <w:t>Pakeitimas</w:t>
            </w:r>
          </w:p>
        </w:tc>
      </w:tr>
      <w:tr w:rsidR="007E32AB" w:rsidRPr="00183DF4" w14:paraId="01A4AA8D" w14:textId="77777777" w:rsidTr="00176318">
        <w:trPr>
          <w:jc w:val="center"/>
        </w:trPr>
        <w:tc>
          <w:tcPr>
            <w:tcW w:w="4876" w:type="dxa"/>
            <w:hideMark/>
          </w:tcPr>
          <w:p w14:paraId="55774A92" w14:textId="77777777" w:rsidR="007E32AB" w:rsidRPr="00183DF4" w:rsidRDefault="007E32AB" w:rsidP="00176318">
            <w:pPr>
              <w:pStyle w:val="Normal6"/>
            </w:pPr>
            <w:r w:rsidRPr="00183DF4">
              <w:t>b)</w:t>
            </w:r>
            <w:r w:rsidRPr="00183DF4">
              <w:tab/>
              <w:t>apriboti arba išimtiniais ir tinkamai pagrįstais atvejais panaikinti dienpinigius.</w:t>
            </w:r>
          </w:p>
        </w:tc>
        <w:tc>
          <w:tcPr>
            <w:tcW w:w="4876" w:type="dxa"/>
            <w:hideMark/>
          </w:tcPr>
          <w:p w14:paraId="5C74A32C" w14:textId="77777777" w:rsidR="007E32AB" w:rsidRPr="00183DF4" w:rsidRDefault="007E32AB" w:rsidP="00176318">
            <w:pPr>
              <w:pStyle w:val="Normal6"/>
              <w:rPr>
                <w:szCs w:val="24"/>
              </w:rPr>
            </w:pPr>
            <w:r w:rsidRPr="00183DF4">
              <w:t>b)</w:t>
            </w:r>
            <w:r w:rsidRPr="00183DF4">
              <w:tab/>
              <w:t>apriboti arba išimtiniais ir tinkamai pagrįstais atvejais panaikinti dienpinigius</w:t>
            </w:r>
            <w:r w:rsidRPr="00183DF4">
              <w:rPr>
                <w:b/>
                <w:i/>
              </w:rPr>
              <w:t>, kartu vis tiek garantuojant</w:t>
            </w:r>
            <w:r w:rsidRPr="00183DF4">
              <w:t xml:space="preserve"> </w:t>
            </w:r>
            <w:r w:rsidRPr="00183DF4">
              <w:rPr>
                <w:b/>
                <w:i/>
              </w:rPr>
              <w:t>orumo nežeminantį gyvenimo lygį</w:t>
            </w:r>
            <w:r w:rsidRPr="00183DF4">
              <w:t>.</w:t>
            </w:r>
          </w:p>
        </w:tc>
      </w:tr>
    </w:tbl>
    <w:p w14:paraId="252F955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D81650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80D9FE3" w14:textId="77777777" w:rsidR="007E32AB" w:rsidRPr="00183DF4" w:rsidRDefault="007E32AB" w:rsidP="007E32AB">
      <w:pPr>
        <w:pStyle w:val="Normal12Italic"/>
        <w:rPr>
          <w:noProof w:val="0"/>
        </w:rPr>
      </w:pPr>
      <w:r w:rsidRPr="00183DF4">
        <w:rPr>
          <w:noProof w:val="0"/>
        </w:rPr>
        <w:t>Susiję su mano pateiktu pakeitimu dėl 19 straipsnio 1 dalies a punkto.</w:t>
      </w:r>
    </w:p>
    <w:p w14:paraId="1DBB9D99" w14:textId="77777777" w:rsidR="007E32AB" w:rsidRPr="00183DF4" w:rsidRDefault="007E32AB" w:rsidP="007E32AB">
      <w:r w:rsidRPr="00183DF4">
        <w:rPr>
          <w:rStyle w:val="HideTWBExt"/>
          <w:noProof w:val="0"/>
        </w:rPr>
        <w:t>&lt;/AmendB&gt;</w:t>
      </w:r>
    </w:p>
    <w:p w14:paraId="1CE0F40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420</w:t>
      </w:r>
      <w:r w:rsidRPr="00183DF4">
        <w:rPr>
          <w:rStyle w:val="HideTWBExt"/>
          <w:b w:val="0"/>
          <w:noProof w:val="0"/>
        </w:rPr>
        <w:t>&lt;/NumAmB&gt;</w:t>
      </w:r>
    </w:p>
    <w:p w14:paraId="7CFE45BF"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41C699BC" w14:textId="77777777" w:rsidR="007E32AB" w:rsidRPr="00183DF4" w:rsidRDefault="007E32AB" w:rsidP="007E32AB">
      <w:r w:rsidRPr="00183DF4">
        <w:rPr>
          <w:rStyle w:val="HideTWBExt"/>
          <w:noProof w:val="0"/>
        </w:rPr>
        <w:t>&lt;/RepeatBlock-By&gt;</w:t>
      </w:r>
    </w:p>
    <w:p w14:paraId="7B04AA1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CFF4585" w14:textId="77777777" w:rsidR="007E32AB" w:rsidRPr="00183DF4" w:rsidRDefault="007E32AB" w:rsidP="007E32AB">
      <w:pPr>
        <w:pStyle w:val="NormalBold"/>
      </w:pPr>
      <w:r w:rsidRPr="00183DF4">
        <w:rPr>
          <w:rStyle w:val="HideTWBExt"/>
          <w:b w:val="0"/>
          <w:noProof w:val="0"/>
        </w:rPr>
        <w:t>&lt;Article&gt;</w:t>
      </w:r>
      <w:r w:rsidRPr="00183DF4">
        <w:t>19 straipsnio 1 dalies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BF503A7" w14:textId="77777777" w:rsidTr="00176318">
        <w:trPr>
          <w:jc w:val="center"/>
        </w:trPr>
        <w:tc>
          <w:tcPr>
            <w:tcW w:w="9752" w:type="dxa"/>
            <w:gridSpan w:val="2"/>
          </w:tcPr>
          <w:p w14:paraId="681AECA2" w14:textId="77777777" w:rsidR="007E32AB" w:rsidRPr="00183DF4" w:rsidRDefault="007E32AB" w:rsidP="00176318">
            <w:pPr>
              <w:keepNext/>
            </w:pPr>
          </w:p>
        </w:tc>
      </w:tr>
      <w:tr w:rsidR="007E32AB" w:rsidRPr="00183DF4" w14:paraId="234B7C3D" w14:textId="77777777" w:rsidTr="00176318">
        <w:trPr>
          <w:jc w:val="center"/>
        </w:trPr>
        <w:tc>
          <w:tcPr>
            <w:tcW w:w="4876" w:type="dxa"/>
            <w:hideMark/>
          </w:tcPr>
          <w:p w14:paraId="319A00B9" w14:textId="77777777" w:rsidR="007E32AB" w:rsidRPr="00183DF4" w:rsidRDefault="007E32AB" w:rsidP="00176318">
            <w:pPr>
              <w:pStyle w:val="ColumnHeading"/>
              <w:keepNext/>
            </w:pPr>
            <w:r w:rsidRPr="00183DF4">
              <w:t>Komisijos siūlomas tekstas</w:t>
            </w:r>
          </w:p>
        </w:tc>
        <w:tc>
          <w:tcPr>
            <w:tcW w:w="4876" w:type="dxa"/>
            <w:hideMark/>
          </w:tcPr>
          <w:p w14:paraId="7C1A9823" w14:textId="77777777" w:rsidR="007E32AB" w:rsidRPr="00183DF4" w:rsidRDefault="007E32AB" w:rsidP="00176318">
            <w:pPr>
              <w:pStyle w:val="ColumnHeading"/>
              <w:keepNext/>
            </w:pPr>
            <w:r w:rsidRPr="00183DF4">
              <w:t>Pakeitimas</w:t>
            </w:r>
          </w:p>
        </w:tc>
      </w:tr>
      <w:tr w:rsidR="007E32AB" w:rsidRPr="00183DF4" w14:paraId="49F6385E" w14:textId="77777777" w:rsidTr="00176318">
        <w:trPr>
          <w:jc w:val="center"/>
        </w:trPr>
        <w:tc>
          <w:tcPr>
            <w:tcW w:w="4876" w:type="dxa"/>
            <w:hideMark/>
          </w:tcPr>
          <w:p w14:paraId="21E9FE03" w14:textId="77777777" w:rsidR="007E32AB" w:rsidRPr="00183DF4" w:rsidRDefault="007E32AB" w:rsidP="00176318">
            <w:pPr>
              <w:pStyle w:val="Normal6"/>
            </w:pPr>
            <w:r w:rsidRPr="00183DF4">
              <w:t>b)</w:t>
            </w:r>
            <w:r w:rsidRPr="00183DF4">
              <w:tab/>
              <w:t>apriboti arba išimtiniais ir tinkamai pagrįstais atvejais panaikinti dienpinigius.</w:t>
            </w:r>
          </w:p>
        </w:tc>
        <w:tc>
          <w:tcPr>
            <w:tcW w:w="4876" w:type="dxa"/>
            <w:hideMark/>
          </w:tcPr>
          <w:p w14:paraId="28C2885E" w14:textId="77777777" w:rsidR="007E32AB" w:rsidRPr="00183DF4" w:rsidRDefault="007E32AB" w:rsidP="00176318">
            <w:pPr>
              <w:pStyle w:val="Normal6"/>
              <w:rPr>
                <w:szCs w:val="24"/>
              </w:rPr>
            </w:pPr>
            <w:r w:rsidRPr="00183DF4">
              <w:t>b)</w:t>
            </w:r>
            <w:r w:rsidRPr="00183DF4">
              <w:tab/>
              <w:t xml:space="preserve">apriboti arba išimtiniais ir tinkamai pagrįstais atvejais panaikinti </w:t>
            </w:r>
            <w:r w:rsidRPr="00183DF4">
              <w:rPr>
                <w:b/>
                <w:i/>
              </w:rPr>
              <w:t xml:space="preserve">materialines priėmimo sąlygas arba </w:t>
            </w:r>
            <w:r w:rsidRPr="00183DF4">
              <w:t>dienpinigius.</w:t>
            </w:r>
          </w:p>
        </w:tc>
      </w:tr>
    </w:tbl>
    <w:p w14:paraId="05DD4D2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5E5DDA9" w14:textId="77777777" w:rsidR="007E32AB" w:rsidRPr="00183DF4" w:rsidRDefault="007E32AB" w:rsidP="007E32AB">
      <w:r w:rsidRPr="00183DF4">
        <w:rPr>
          <w:rStyle w:val="HideTWBExt"/>
          <w:noProof w:val="0"/>
        </w:rPr>
        <w:t>&lt;/AmendB&gt;</w:t>
      </w:r>
    </w:p>
    <w:p w14:paraId="3EB1AFC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421</w:t>
      </w:r>
      <w:r w:rsidRPr="00183DF4">
        <w:rPr>
          <w:rStyle w:val="HideTWBExt"/>
          <w:b w:val="0"/>
          <w:noProof w:val="0"/>
        </w:rPr>
        <w:t>&lt;/NumAmB&gt;</w:t>
      </w:r>
    </w:p>
    <w:p w14:paraId="41B110AD"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40D99D35" w14:textId="77777777" w:rsidR="007E32AB" w:rsidRPr="00183DF4" w:rsidRDefault="007E32AB" w:rsidP="007E32AB">
      <w:r w:rsidRPr="00183DF4">
        <w:rPr>
          <w:rStyle w:val="HideTWBExt"/>
          <w:noProof w:val="0"/>
        </w:rPr>
        <w:t>&lt;/RepeatBlock-By&gt;</w:t>
      </w:r>
    </w:p>
    <w:p w14:paraId="7770C45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C29C98D" w14:textId="77777777" w:rsidR="007E32AB" w:rsidRPr="00183DF4" w:rsidRDefault="007E32AB" w:rsidP="007E32AB">
      <w:pPr>
        <w:pStyle w:val="NormalBold"/>
      </w:pPr>
      <w:r w:rsidRPr="00183DF4">
        <w:rPr>
          <w:rStyle w:val="HideTWBExt"/>
          <w:b w:val="0"/>
          <w:noProof w:val="0"/>
        </w:rPr>
        <w:t>&lt;Article&gt;</w:t>
      </w:r>
      <w:r w:rsidRPr="00183DF4">
        <w:t>19 straipsnio 1 dalies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C42557E" w14:textId="77777777" w:rsidTr="00176318">
        <w:trPr>
          <w:jc w:val="center"/>
        </w:trPr>
        <w:tc>
          <w:tcPr>
            <w:tcW w:w="9752" w:type="dxa"/>
            <w:gridSpan w:val="2"/>
          </w:tcPr>
          <w:p w14:paraId="2A25EEAE" w14:textId="77777777" w:rsidR="007E32AB" w:rsidRPr="00183DF4" w:rsidRDefault="007E32AB" w:rsidP="00176318">
            <w:pPr>
              <w:keepNext/>
            </w:pPr>
          </w:p>
        </w:tc>
      </w:tr>
      <w:tr w:rsidR="007E32AB" w:rsidRPr="00183DF4" w14:paraId="5B9D9E27" w14:textId="77777777" w:rsidTr="00176318">
        <w:trPr>
          <w:jc w:val="center"/>
        </w:trPr>
        <w:tc>
          <w:tcPr>
            <w:tcW w:w="4876" w:type="dxa"/>
            <w:hideMark/>
          </w:tcPr>
          <w:p w14:paraId="67D672CD" w14:textId="77777777" w:rsidR="007E32AB" w:rsidRPr="00183DF4" w:rsidRDefault="007E32AB" w:rsidP="00176318">
            <w:pPr>
              <w:pStyle w:val="ColumnHeading"/>
              <w:keepNext/>
            </w:pPr>
            <w:r w:rsidRPr="00183DF4">
              <w:t>Komisijos siūlomas tekstas</w:t>
            </w:r>
          </w:p>
        </w:tc>
        <w:tc>
          <w:tcPr>
            <w:tcW w:w="4876" w:type="dxa"/>
            <w:hideMark/>
          </w:tcPr>
          <w:p w14:paraId="28FF0CDF" w14:textId="77777777" w:rsidR="007E32AB" w:rsidRPr="00183DF4" w:rsidRDefault="007E32AB" w:rsidP="00176318">
            <w:pPr>
              <w:pStyle w:val="ColumnHeading"/>
              <w:keepNext/>
            </w:pPr>
            <w:r w:rsidRPr="00183DF4">
              <w:t>Pakeitimas</w:t>
            </w:r>
          </w:p>
        </w:tc>
      </w:tr>
      <w:tr w:rsidR="007E32AB" w:rsidRPr="00183DF4" w14:paraId="1ADE6890" w14:textId="77777777" w:rsidTr="00176318">
        <w:trPr>
          <w:jc w:val="center"/>
        </w:trPr>
        <w:tc>
          <w:tcPr>
            <w:tcW w:w="4876" w:type="dxa"/>
            <w:hideMark/>
          </w:tcPr>
          <w:p w14:paraId="48C92186" w14:textId="77777777" w:rsidR="007E32AB" w:rsidRPr="00183DF4" w:rsidRDefault="007E32AB" w:rsidP="00176318">
            <w:pPr>
              <w:pStyle w:val="Normal6"/>
            </w:pPr>
            <w:r w:rsidRPr="00183DF4">
              <w:t>b)</w:t>
            </w:r>
            <w:r w:rsidRPr="00183DF4">
              <w:tab/>
              <w:t>apriboti arba išimtiniais ir tinkamai pagrįstais atvejais panaikinti dienpinigius.</w:t>
            </w:r>
          </w:p>
        </w:tc>
        <w:tc>
          <w:tcPr>
            <w:tcW w:w="4876" w:type="dxa"/>
            <w:hideMark/>
          </w:tcPr>
          <w:p w14:paraId="6717E5F9" w14:textId="77777777" w:rsidR="007E32AB" w:rsidRPr="00183DF4" w:rsidRDefault="007E32AB" w:rsidP="00176318">
            <w:pPr>
              <w:pStyle w:val="Normal6"/>
              <w:rPr>
                <w:szCs w:val="24"/>
              </w:rPr>
            </w:pPr>
            <w:r w:rsidRPr="00183DF4">
              <w:t>b)</w:t>
            </w:r>
            <w:r w:rsidRPr="00183DF4">
              <w:tab/>
              <w:t xml:space="preserve">apriboti arba išimtiniais ir tinkamai pagrįstais atvejais panaikinti </w:t>
            </w:r>
            <w:r w:rsidRPr="00183DF4">
              <w:rPr>
                <w:b/>
                <w:i/>
              </w:rPr>
              <w:t xml:space="preserve">materialines priėmimo sąlygas arba </w:t>
            </w:r>
            <w:r w:rsidRPr="00183DF4">
              <w:t>dienpinigius.</w:t>
            </w:r>
          </w:p>
        </w:tc>
      </w:tr>
    </w:tbl>
    <w:p w14:paraId="615E0D6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0348E31" w14:textId="77777777" w:rsidR="007E32AB" w:rsidRPr="00183DF4" w:rsidRDefault="007E32AB" w:rsidP="007E32AB">
      <w:r w:rsidRPr="00183DF4">
        <w:rPr>
          <w:rStyle w:val="HideTWBExt"/>
          <w:noProof w:val="0"/>
        </w:rPr>
        <w:t>&lt;/AmendB&gt;</w:t>
      </w:r>
    </w:p>
    <w:p w14:paraId="160812F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422</w:t>
      </w:r>
      <w:r w:rsidRPr="00183DF4">
        <w:rPr>
          <w:rStyle w:val="HideTWBExt"/>
          <w:b w:val="0"/>
          <w:noProof w:val="0"/>
        </w:rPr>
        <w:t>&lt;/NumAmB&gt;</w:t>
      </w:r>
    </w:p>
    <w:p w14:paraId="4ECD2AD5"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2FF10CB0"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D809793" w14:textId="77777777" w:rsidR="007E32AB" w:rsidRPr="00183DF4" w:rsidRDefault="007E32AB" w:rsidP="007E32AB">
      <w:r w:rsidRPr="00183DF4">
        <w:rPr>
          <w:rStyle w:val="HideTWBExt"/>
          <w:noProof w:val="0"/>
        </w:rPr>
        <w:t>&lt;/RepeatBlock-By&gt;</w:t>
      </w:r>
    </w:p>
    <w:p w14:paraId="5943C1D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770FE80" w14:textId="77777777" w:rsidR="007E32AB" w:rsidRPr="00183DF4" w:rsidRDefault="007E32AB" w:rsidP="007E32AB">
      <w:pPr>
        <w:pStyle w:val="NormalBold"/>
      </w:pPr>
      <w:r w:rsidRPr="00183DF4">
        <w:rPr>
          <w:rStyle w:val="HideTWBExt"/>
          <w:b w:val="0"/>
          <w:noProof w:val="0"/>
        </w:rPr>
        <w:t>&lt;Article&gt;</w:t>
      </w:r>
      <w:r w:rsidRPr="00183DF4">
        <w:t>19 straipsnio 1 dalies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605D806" w14:textId="77777777" w:rsidTr="00176318">
        <w:trPr>
          <w:jc w:val="center"/>
        </w:trPr>
        <w:tc>
          <w:tcPr>
            <w:tcW w:w="9752" w:type="dxa"/>
            <w:gridSpan w:val="2"/>
          </w:tcPr>
          <w:p w14:paraId="64E0255A" w14:textId="77777777" w:rsidR="007E32AB" w:rsidRPr="00183DF4" w:rsidRDefault="007E32AB" w:rsidP="00176318">
            <w:pPr>
              <w:keepNext/>
            </w:pPr>
          </w:p>
        </w:tc>
      </w:tr>
      <w:tr w:rsidR="007E32AB" w:rsidRPr="00183DF4" w14:paraId="2FAD15E3" w14:textId="77777777" w:rsidTr="00176318">
        <w:trPr>
          <w:jc w:val="center"/>
        </w:trPr>
        <w:tc>
          <w:tcPr>
            <w:tcW w:w="4876" w:type="dxa"/>
            <w:hideMark/>
          </w:tcPr>
          <w:p w14:paraId="293D07FE" w14:textId="77777777" w:rsidR="007E32AB" w:rsidRPr="00183DF4" w:rsidRDefault="007E32AB" w:rsidP="00176318">
            <w:pPr>
              <w:pStyle w:val="ColumnHeading"/>
              <w:keepNext/>
            </w:pPr>
            <w:r w:rsidRPr="00183DF4">
              <w:t>Komisijos siūlomas tekstas</w:t>
            </w:r>
          </w:p>
        </w:tc>
        <w:tc>
          <w:tcPr>
            <w:tcW w:w="4876" w:type="dxa"/>
            <w:hideMark/>
          </w:tcPr>
          <w:p w14:paraId="25685C63" w14:textId="77777777" w:rsidR="007E32AB" w:rsidRPr="00183DF4" w:rsidRDefault="007E32AB" w:rsidP="00176318">
            <w:pPr>
              <w:pStyle w:val="ColumnHeading"/>
              <w:keepNext/>
            </w:pPr>
            <w:r w:rsidRPr="00183DF4">
              <w:t>Pakeitimas</w:t>
            </w:r>
          </w:p>
        </w:tc>
      </w:tr>
      <w:tr w:rsidR="007E32AB" w:rsidRPr="00183DF4" w14:paraId="1084F69C" w14:textId="77777777" w:rsidTr="00176318">
        <w:trPr>
          <w:jc w:val="center"/>
        </w:trPr>
        <w:tc>
          <w:tcPr>
            <w:tcW w:w="4876" w:type="dxa"/>
            <w:hideMark/>
          </w:tcPr>
          <w:p w14:paraId="1E2D69BA" w14:textId="77777777" w:rsidR="007E32AB" w:rsidRPr="00183DF4" w:rsidRDefault="007E32AB" w:rsidP="00176318">
            <w:pPr>
              <w:pStyle w:val="Normal6"/>
            </w:pPr>
            <w:r w:rsidRPr="00183DF4">
              <w:t>b)</w:t>
            </w:r>
            <w:r w:rsidRPr="00183DF4">
              <w:tab/>
              <w:t>apriboti arba išimtiniais ir tinkamai pagrįstais atvejais panaikinti dienpinigius.</w:t>
            </w:r>
          </w:p>
        </w:tc>
        <w:tc>
          <w:tcPr>
            <w:tcW w:w="4876" w:type="dxa"/>
            <w:hideMark/>
          </w:tcPr>
          <w:p w14:paraId="4F3DCA41" w14:textId="77777777" w:rsidR="007E32AB" w:rsidRPr="00183DF4" w:rsidRDefault="007E32AB" w:rsidP="00176318">
            <w:pPr>
              <w:pStyle w:val="Normal6"/>
              <w:rPr>
                <w:szCs w:val="24"/>
              </w:rPr>
            </w:pPr>
            <w:r w:rsidRPr="00183DF4">
              <w:t>b)</w:t>
            </w:r>
            <w:r w:rsidRPr="00183DF4">
              <w:tab/>
              <w:t xml:space="preserve">apriboti arba išimtiniais ir tinkamai pagrįstais atvejais panaikinti </w:t>
            </w:r>
            <w:r w:rsidRPr="00183DF4">
              <w:rPr>
                <w:b/>
                <w:i/>
              </w:rPr>
              <w:t xml:space="preserve">išlaidų </w:t>
            </w:r>
            <w:r w:rsidRPr="00183DF4">
              <w:t>dienpinigius.</w:t>
            </w:r>
          </w:p>
        </w:tc>
      </w:tr>
    </w:tbl>
    <w:p w14:paraId="57F56DB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D7F551A" w14:textId="77777777" w:rsidR="007E32AB" w:rsidRPr="00183DF4" w:rsidRDefault="007E32AB" w:rsidP="007E32AB">
      <w:r w:rsidRPr="00183DF4">
        <w:rPr>
          <w:rStyle w:val="HideTWBExt"/>
          <w:noProof w:val="0"/>
        </w:rPr>
        <w:t>&lt;/AmendB&gt;</w:t>
      </w:r>
    </w:p>
    <w:p w14:paraId="1799FB5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423</w:t>
      </w:r>
      <w:r w:rsidRPr="00183DF4">
        <w:rPr>
          <w:rStyle w:val="HideTWBExt"/>
          <w:b w:val="0"/>
          <w:noProof w:val="0"/>
        </w:rPr>
        <w:t>&lt;/NumAmB&gt;</w:t>
      </w:r>
    </w:p>
    <w:p w14:paraId="094C11B3"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464FB261"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7A7B0F79" w14:textId="77777777" w:rsidR="007E32AB" w:rsidRPr="00183DF4" w:rsidRDefault="007E32AB" w:rsidP="007E32AB">
      <w:r w:rsidRPr="00183DF4">
        <w:rPr>
          <w:rStyle w:val="HideTWBExt"/>
          <w:noProof w:val="0"/>
        </w:rPr>
        <w:t>&lt;/RepeatBlock-By&gt;</w:t>
      </w:r>
    </w:p>
    <w:p w14:paraId="5E0D85C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7D2D23A" w14:textId="07C89834"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E34C79D" w14:textId="77777777" w:rsidTr="00176318">
        <w:trPr>
          <w:jc w:val="center"/>
        </w:trPr>
        <w:tc>
          <w:tcPr>
            <w:tcW w:w="9752" w:type="dxa"/>
            <w:gridSpan w:val="2"/>
          </w:tcPr>
          <w:p w14:paraId="7DD7E338" w14:textId="77777777" w:rsidR="007E32AB" w:rsidRPr="00183DF4" w:rsidRDefault="007E32AB" w:rsidP="00176318">
            <w:pPr>
              <w:keepNext/>
            </w:pPr>
          </w:p>
        </w:tc>
      </w:tr>
      <w:tr w:rsidR="007E32AB" w:rsidRPr="00183DF4" w14:paraId="7E19F949" w14:textId="77777777" w:rsidTr="00176318">
        <w:trPr>
          <w:jc w:val="center"/>
        </w:trPr>
        <w:tc>
          <w:tcPr>
            <w:tcW w:w="4876" w:type="dxa"/>
            <w:hideMark/>
          </w:tcPr>
          <w:p w14:paraId="29DABE02" w14:textId="77777777" w:rsidR="007E32AB" w:rsidRPr="00183DF4" w:rsidRDefault="007E32AB" w:rsidP="00176318">
            <w:pPr>
              <w:pStyle w:val="ColumnHeading"/>
              <w:keepNext/>
            </w:pPr>
            <w:r w:rsidRPr="00183DF4">
              <w:t>Komisijos siūlomas tekstas</w:t>
            </w:r>
          </w:p>
        </w:tc>
        <w:tc>
          <w:tcPr>
            <w:tcW w:w="4876" w:type="dxa"/>
            <w:hideMark/>
          </w:tcPr>
          <w:p w14:paraId="47B822C0" w14:textId="77777777" w:rsidR="007E32AB" w:rsidRPr="00183DF4" w:rsidRDefault="007E32AB" w:rsidP="00176318">
            <w:pPr>
              <w:pStyle w:val="ColumnHeading"/>
              <w:keepNext/>
            </w:pPr>
            <w:r w:rsidRPr="00183DF4">
              <w:t>Pakeitimas</w:t>
            </w:r>
          </w:p>
        </w:tc>
      </w:tr>
      <w:tr w:rsidR="007E32AB" w:rsidRPr="00183DF4" w14:paraId="55F6927B" w14:textId="77777777" w:rsidTr="00176318">
        <w:trPr>
          <w:jc w:val="center"/>
        </w:trPr>
        <w:tc>
          <w:tcPr>
            <w:tcW w:w="4876" w:type="dxa"/>
            <w:hideMark/>
          </w:tcPr>
          <w:p w14:paraId="457D680B" w14:textId="77777777" w:rsidR="007E32AB" w:rsidRPr="00183DF4" w:rsidRDefault="007E32AB" w:rsidP="00176318">
            <w:pPr>
              <w:pStyle w:val="Normal6"/>
            </w:pPr>
            <w:r w:rsidRPr="00183DF4">
              <w:t>a)</w:t>
            </w:r>
            <w:r w:rsidRPr="00183DF4">
              <w:tab/>
              <w:t xml:space="preserve">palieka kompetentingos institucijos jam paskirtą gyvenamąją vietą, jos neinformavęs arba be leidimo, jei tokio reikia , arba </w:t>
            </w:r>
            <w:r w:rsidRPr="00183DF4">
              <w:rPr>
                <w:b/>
                <w:i/>
              </w:rPr>
              <w:t>pasislepia</w:t>
            </w:r>
            <w:r w:rsidRPr="00183DF4">
              <w:t xml:space="preserve"> ; arba</w:t>
            </w:r>
          </w:p>
        </w:tc>
        <w:tc>
          <w:tcPr>
            <w:tcW w:w="4876" w:type="dxa"/>
            <w:hideMark/>
          </w:tcPr>
          <w:p w14:paraId="770D5804" w14:textId="77777777" w:rsidR="007E32AB" w:rsidRPr="00183DF4" w:rsidRDefault="007E32AB" w:rsidP="00176318">
            <w:pPr>
              <w:pStyle w:val="Normal6"/>
              <w:rPr>
                <w:szCs w:val="24"/>
              </w:rPr>
            </w:pPr>
            <w:r w:rsidRPr="00183DF4">
              <w:t>a)</w:t>
            </w:r>
            <w:r w:rsidRPr="00183DF4">
              <w:tab/>
              <w:t xml:space="preserve">palieka kompetentingos institucijos jam paskirtą gyvenamąją vietą, jos neinformavęs arba be leidimo, jei tokio reikia, arba </w:t>
            </w:r>
            <w:r w:rsidRPr="00183DF4">
              <w:rPr>
                <w:b/>
                <w:i/>
              </w:rPr>
              <w:t>be pagrindo</w:t>
            </w:r>
            <w:r w:rsidRPr="00183DF4">
              <w:t>; arba</w:t>
            </w:r>
          </w:p>
        </w:tc>
      </w:tr>
    </w:tbl>
    <w:p w14:paraId="6F5E4A6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F5A3E52" w14:textId="77777777" w:rsidR="007E32AB" w:rsidRPr="00183DF4" w:rsidRDefault="007E32AB" w:rsidP="007E32AB">
      <w:r w:rsidRPr="00183DF4">
        <w:rPr>
          <w:rStyle w:val="HideTWBExt"/>
          <w:noProof w:val="0"/>
        </w:rPr>
        <w:t>&lt;/AmendB&gt;</w:t>
      </w:r>
    </w:p>
    <w:p w14:paraId="26F3B27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424</w:t>
      </w:r>
      <w:r w:rsidRPr="00183DF4">
        <w:rPr>
          <w:rStyle w:val="HideTWBExt"/>
          <w:b w:val="0"/>
          <w:noProof w:val="0"/>
        </w:rPr>
        <w:t>&lt;/NumAmB&gt;</w:t>
      </w:r>
    </w:p>
    <w:p w14:paraId="6E12DE11"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64DE13A8" w14:textId="77777777" w:rsidR="007E32AB" w:rsidRPr="00183DF4" w:rsidRDefault="007E32AB" w:rsidP="007E32AB">
      <w:r w:rsidRPr="00183DF4">
        <w:rPr>
          <w:rStyle w:val="HideTWBExt"/>
          <w:noProof w:val="0"/>
        </w:rPr>
        <w:t>&lt;/RepeatBlock-By&gt;</w:t>
      </w:r>
    </w:p>
    <w:p w14:paraId="36A4FA0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21800BB" w14:textId="08B933FF"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e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A53D9E1" w14:textId="77777777" w:rsidTr="00176318">
        <w:trPr>
          <w:jc w:val="center"/>
        </w:trPr>
        <w:tc>
          <w:tcPr>
            <w:tcW w:w="9752" w:type="dxa"/>
            <w:gridSpan w:val="2"/>
          </w:tcPr>
          <w:p w14:paraId="1DE0F641" w14:textId="77777777" w:rsidR="007E32AB" w:rsidRPr="00183DF4" w:rsidRDefault="007E32AB" w:rsidP="00176318">
            <w:pPr>
              <w:keepNext/>
            </w:pPr>
          </w:p>
        </w:tc>
      </w:tr>
      <w:tr w:rsidR="007E32AB" w:rsidRPr="00183DF4" w14:paraId="327C5C40" w14:textId="77777777" w:rsidTr="00176318">
        <w:trPr>
          <w:jc w:val="center"/>
        </w:trPr>
        <w:tc>
          <w:tcPr>
            <w:tcW w:w="4876" w:type="dxa"/>
            <w:hideMark/>
          </w:tcPr>
          <w:p w14:paraId="5DDA6467" w14:textId="77777777" w:rsidR="007E32AB" w:rsidRPr="00183DF4" w:rsidRDefault="007E32AB" w:rsidP="00176318">
            <w:pPr>
              <w:pStyle w:val="ColumnHeading"/>
              <w:keepNext/>
            </w:pPr>
            <w:r w:rsidRPr="00183DF4">
              <w:t>Komisijos siūlomas tekstas</w:t>
            </w:r>
          </w:p>
        </w:tc>
        <w:tc>
          <w:tcPr>
            <w:tcW w:w="4876" w:type="dxa"/>
            <w:hideMark/>
          </w:tcPr>
          <w:p w14:paraId="1E4AB131" w14:textId="77777777" w:rsidR="007E32AB" w:rsidRPr="00183DF4" w:rsidRDefault="007E32AB" w:rsidP="00176318">
            <w:pPr>
              <w:pStyle w:val="ColumnHeading"/>
              <w:keepNext/>
            </w:pPr>
            <w:r w:rsidRPr="00183DF4">
              <w:t>Pakeitimas</w:t>
            </w:r>
          </w:p>
        </w:tc>
      </w:tr>
      <w:tr w:rsidR="007E32AB" w:rsidRPr="00183DF4" w14:paraId="3CE407BC" w14:textId="77777777" w:rsidTr="00176318">
        <w:trPr>
          <w:jc w:val="center"/>
        </w:trPr>
        <w:tc>
          <w:tcPr>
            <w:tcW w:w="4876" w:type="dxa"/>
            <w:hideMark/>
          </w:tcPr>
          <w:p w14:paraId="67EBC69C" w14:textId="77777777" w:rsidR="007E32AB" w:rsidRPr="00183DF4" w:rsidRDefault="007E32AB" w:rsidP="00176318">
            <w:pPr>
              <w:pStyle w:val="Normal6"/>
            </w:pPr>
            <w:r w:rsidRPr="00183DF4">
              <w:rPr>
                <w:b/>
                <w:i/>
              </w:rPr>
              <w:t>e)</w:t>
            </w:r>
            <w:r w:rsidRPr="00183DF4">
              <w:tab/>
            </w:r>
            <w:r w:rsidRPr="00183DF4">
              <w:rPr>
                <w:b/>
                <w:i/>
              </w:rPr>
              <w:t>sunkiai pažeidė apgyvendinimo centro taisykles arba elgėsi akivaizdžiai agresyviai; arba</w:t>
            </w:r>
          </w:p>
        </w:tc>
        <w:tc>
          <w:tcPr>
            <w:tcW w:w="4876" w:type="dxa"/>
            <w:hideMark/>
          </w:tcPr>
          <w:p w14:paraId="5B2F33D3" w14:textId="77777777" w:rsidR="007E32AB" w:rsidRPr="00183DF4" w:rsidRDefault="007E32AB" w:rsidP="00176318">
            <w:pPr>
              <w:pStyle w:val="Normal6"/>
              <w:rPr>
                <w:szCs w:val="24"/>
              </w:rPr>
            </w:pPr>
            <w:r w:rsidRPr="00183DF4">
              <w:rPr>
                <w:b/>
                <w:i/>
              </w:rPr>
              <w:t>Išbraukta.</w:t>
            </w:r>
          </w:p>
        </w:tc>
      </w:tr>
    </w:tbl>
    <w:p w14:paraId="1309883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FBBACC6" w14:textId="77777777" w:rsidR="007E32AB" w:rsidRPr="00183DF4" w:rsidRDefault="007E32AB" w:rsidP="007E32AB">
      <w:r w:rsidRPr="00183DF4">
        <w:rPr>
          <w:rStyle w:val="HideTWBExt"/>
          <w:noProof w:val="0"/>
        </w:rPr>
        <w:t>&lt;/AmendB&gt;</w:t>
      </w:r>
    </w:p>
    <w:p w14:paraId="3D2E753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425</w:t>
      </w:r>
      <w:r w:rsidRPr="00183DF4">
        <w:rPr>
          <w:rStyle w:val="HideTWBExt"/>
          <w:b w:val="0"/>
          <w:noProof w:val="0"/>
        </w:rPr>
        <w:t>&lt;/NumAmB&gt;</w:t>
      </w:r>
    </w:p>
    <w:p w14:paraId="3A542C5B"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4A366351"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238D0679" w14:textId="77777777" w:rsidR="007E32AB" w:rsidRPr="00183DF4" w:rsidRDefault="007E32AB" w:rsidP="007E32AB">
      <w:r w:rsidRPr="00183DF4">
        <w:rPr>
          <w:rStyle w:val="HideTWBExt"/>
          <w:noProof w:val="0"/>
        </w:rPr>
        <w:t>&lt;/RepeatBlock-By&gt;</w:t>
      </w:r>
    </w:p>
    <w:p w14:paraId="743E26F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F690DB3" w14:textId="3AEB925F"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e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1DB84E1" w14:textId="77777777" w:rsidTr="00176318">
        <w:trPr>
          <w:jc w:val="center"/>
        </w:trPr>
        <w:tc>
          <w:tcPr>
            <w:tcW w:w="9752" w:type="dxa"/>
            <w:gridSpan w:val="2"/>
          </w:tcPr>
          <w:p w14:paraId="4C3F4233" w14:textId="77777777" w:rsidR="007E32AB" w:rsidRPr="00183DF4" w:rsidRDefault="007E32AB" w:rsidP="00176318">
            <w:pPr>
              <w:keepNext/>
            </w:pPr>
          </w:p>
        </w:tc>
      </w:tr>
      <w:tr w:rsidR="007E32AB" w:rsidRPr="00183DF4" w14:paraId="09C2574D" w14:textId="77777777" w:rsidTr="00176318">
        <w:trPr>
          <w:jc w:val="center"/>
        </w:trPr>
        <w:tc>
          <w:tcPr>
            <w:tcW w:w="4876" w:type="dxa"/>
            <w:hideMark/>
          </w:tcPr>
          <w:p w14:paraId="4D858A39" w14:textId="77777777" w:rsidR="007E32AB" w:rsidRPr="00183DF4" w:rsidRDefault="007E32AB" w:rsidP="00176318">
            <w:pPr>
              <w:pStyle w:val="ColumnHeading"/>
              <w:keepNext/>
            </w:pPr>
            <w:r w:rsidRPr="00183DF4">
              <w:t>Komisijos siūlomas tekstas</w:t>
            </w:r>
          </w:p>
        </w:tc>
        <w:tc>
          <w:tcPr>
            <w:tcW w:w="4876" w:type="dxa"/>
            <w:hideMark/>
          </w:tcPr>
          <w:p w14:paraId="1714886C" w14:textId="77777777" w:rsidR="007E32AB" w:rsidRPr="00183DF4" w:rsidRDefault="007E32AB" w:rsidP="00176318">
            <w:pPr>
              <w:pStyle w:val="ColumnHeading"/>
              <w:keepNext/>
            </w:pPr>
            <w:r w:rsidRPr="00183DF4">
              <w:t>Pakeitimas</w:t>
            </w:r>
          </w:p>
        </w:tc>
      </w:tr>
      <w:tr w:rsidR="007E32AB" w:rsidRPr="00183DF4" w14:paraId="176D834C" w14:textId="77777777" w:rsidTr="00176318">
        <w:trPr>
          <w:jc w:val="center"/>
        </w:trPr>
        <w:tc>
          <w:tcPr>
            <w:tcW w:w="4876" w:type="dxa"/>
            <w:hideMark/>
          </w:tcPr>
          <w:p w14:paraId="7F9BE40F" w14:textId="77777777" w:rsidR="007E32AB" w:rsidRPr="00183DF4" w:rsidRDefault="007E32AB" w:rsidP="00176318">
            <w:pPr>
              <w:pStyle w:val="Normal6"/>
            </w:pPr>
            <w:r w:rsidRPr="00183DF4">
              <w:t>e)</w:t>
            </w:r>
            <w:r w:rsidRPr="00183DF4">
              <w:tab/>
              <w:t>sunkiai pažeidė apgyvendinimo centro taisykles arba elgėsi akivaizdžiai agresyviai; arba</w:t>
            </w:r>
          </w:p>
        </w:tc>
        <w:tc>
          <w:tcPr>
            <w:tcW w:w="4876" w:type="dxa"/>
            <w:hideMark/>
          </w:tcPr>
          <w:p w14:paraId="1A891168" w14:textId="77777777" w:rsidR="007E32AB" w:rsidRPr="00183DF4" w:rsidRDefault="007E32AB" w:rsidP="00176318">
            <w:pPr>
              <w:pStyle w:val="Normal6"/>
              <w:rPr>
                <w:szCs w:val="24"/>
              </w:rPr>
            </w:pPr>
            <w:r w:rsidRPr="00183DF4">
              <w:t>e)</w:t>
            </w:r>
            <w:r w:rsidRPr="00183DF4">
              <w:tab/>
            </w:r>
            <w:r w:rsidRPr="00183DF4">
              <w:rPr>
                <w:b/>
                <w:i/>
              </w:rPr>
              <w:t xml:space="preserve">pakartotinai, tyčia ir </w:t>
            </w:r>
            <w:r w:rsidRPr="00183DF4">
              <w:t>sunkiai pažeidė apgyvendinimo centro taisykles arba elgėsi akivaizdžiai agresyviai; arba</w:t>
            </w:r>
          </w:p>
        </w:tc>
      </w:tr>
    </w:tbl>
    <w:p w14:paraId="5F52BD2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42F19AC" w14:textId="77777777" w:rsidR="007E32AB" w:rsidRPr="00183DF4" w:rsidRDefault="007E32AB" w:rsidP="007E32AB">
      <w:r w:rsidRPr="00183DF4">
        <w:rPr>
          <w:rStyle w:val="HideTWBExt"/>
          <w:noProof w:val="0"/>
        </w:rPr>
        <w:t>&lt;/AmendB&gt;</w:t>
      </w:r>
    </w:p>
    <w:p w14:paraId="73D9286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426</w:t>
      </w:r>
      <w:r w:rsidRPr="00183DF4">
        <w:rPr>
          <w:rStyle w:val="HideTWBExt"/>
          <w:b w:val="0"/>
          <w:noProof w:val="0"/>
        </w:rPr>
        <w:t>&lt;/NumAmB&gt;</w:t>
      </w:r>
    </w:p>
    <w:p w14:paraId="6CEFDDEB"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49216CCB" w14:textId="77777777" w:rsidR="007E32AB" w:rsidRPr="00183DF4" w:rsidRDefault="007E32AB" w:rsidP="007E32AB">
      <w:r w:rsidRPr="00183DF4">
        <w:rPr>
          <w:rStyle w:val="HideTWBExt"/>
          <w:noProof w:val="0"/>
        </w:rPr>
        <w:t>&lt;/RepeatBlock-By&gt;</w:t>
      </w:r>
    </w:p>
    <w:p w14:paraId="22577B4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121B408" w14:textId="7278AEFD"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e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0B7A280" w14:textId="77777777" w:rsidTr="00176318">
        <w:trPr>
          <w:jc w:val="center"/>
        </w:trPr>
        <w:tc>
          <w:tcPr>
            <w:tcW w:w="9752" w:type="dxa"/>
            <w:gridSpan w:val="2"/>
          </w:tcPr>
          <w:p w14:paraId="55044AD5" w14:textId="77777777" w:rsidR="007E32AB" w:rsidRPr="00183DF4" w:rsidRDefault="007E32AB" w:rsidP="00176318">
            <w:pPr>
              <w:keepNext/>
            </w:pPr>
          </w:p>
        </w:tc>
      </w:tr>
      <w:tr w:rsidR="007E32AB" w:rsidRPr="00183DF4" w14:paraId="17C782EC" w14:textId="77777777" w:rsidTr="00176318">
        <w:trPr>
          <w:jc w:val="center"/>
        </w:trPr>
        <w:tc>
          <w:tcPr>
            <w:tcW w:w="4876" w:type="dxa"/>
            <w:hideMark/>
          </w:tcPr>
          <w:p w14:paraId="3FE1C92A" w14:textId="77777777" w:rsidR="007E32AB" w:rsidRPr="00183DF4" w:rsidRDefault="007E32AB" w:rsidP="00176318">
            <w:pPr>
              <w:pStyle w:val="ColumnHeading"/>
              <w:keepNext/>
            </w:pPr>
            <w:r w:rsidRPr="00183DF4">
              <w:t>Komisijos siūlomas tekstas</w:t>
            </w:r>
          </w:p>
        </w:tc>
        <w:tc>
          <w:tcPr>
            <w:tcW w:w="4876" w:type="dxa"/>
            <w:hideMark/>
          </w:tcPr>
          <w:p w14:paraId="53EF20BB" w14:textId="77777777" w:rsidR="007E32AB" w:rsidRPr="00183DF4" w:rsidRDefault="007E32AB" w:rsidP="00176318">
            <w:pPr>
              <w:pStyle w:val="ColumnHeading"/>
              <w:keepNext/>
            </w:pPr>
            <w:r w:rsidRPr="00183DF4">
              <w:t>Pakeitimas</w:t>
            </w:r>
          </w:p>
        </w:tc>
      </w:tr>
      <w:tr w:rsidR="007E32AB" w:rsidRPr="00183DF4" w14:paraId="4B9C92FC" w14:textId="77777777" w:rsidTr="00176318">
        <w:trPr>
          <w:jc w:val="center"/>
        </w:trPr>
        <w:tc>
          <w:tcPr>
            <w:tcW w:w="4876" w:type="dxa"/>
            <w:hideMark/>
          </w:tcPr>
          <w:p w14:paraId="5BF65B2B" w14:textId="77777777" w:rsidR="007E32AB" w:rsidRPr="00183DF4" w:rsidRDefault="007E32AB" w:rsidP="00176318">
            <w:pPr>
              <w:pStyle w:val="Normal6"/>
            </w:pPr>
            <w:r w:rsidRPr="00183DF4">
              <w:t>e)</w:t>
            </w:r>
            <w:r w:rsidRPr="00183DF4">
              <w:tab/>
            </w:r>
            <w:r w:rsidRPr="00183DF4">
              <w:rPr>
                <w:b/>
                <w:i/>
              </w:rPr>
              <w:t>sunkiai</w:t>
            </w:r>
            <w:r w:rsidRPr="00183DF4">
              <w:t xml:space="preserve"> pažeidė apgyvendinimo centro taisykles arba elgėsi </w:t>
            </w:r>
            <w:r w:rsidRPr="00183DF4">
              <w:rPr>
                <w:b/>
                <w:i/>
              </w:rPr>
              <w:t>akivaizdžiai</w:t>
            </w:r>
            <w:r w:rsidRPr="00183DF4">
              <w:t xml:space="preserve"> agresyviai; arba</w:t>
            </w:r>
          </w:p>
        </w:tc>
        <w:tc>
          <w:tcPr>
            <w:tcW w:w="4876" w:type="dxa"/>
            <w:hideMark/>
          </w:tcPr>
          <w:p w14:paraId="15146CBF" w14:textId="77777777" w:rsidR="007E32AB" w:rsidRPr="00183DF4" w:rsidRDefault="007E32AB" w:rsidP="00176318">
            <w:pPr>
              <w:pStyle w:val="Normal6"/>
              <w:rPr>
                <w:szCs w:val="24"/>
              </w:rPr>
            </w:pPr>
            <w:r w:rsidRPr="00183DF4">
              <w:t>e)</w:t>
            </w:r>
            <w:r w:rsidRPr="00183DF4">
              <w:tab/>
              <w:t>pažeidė apgyvendinimo centro taisykles arba elgėsi agresyviai; arba</w:t>
            </w:r>
          </w:p>
        </w:tc>
      </w:tr>
    </w:tbl>
    <w:p w14:paraId="50BF9ED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23DA161" w14:textId="77777777" w:rsidR="007E32AB" w:rsidRPr="00183DF4" w:rsidRDefault="007E32AB" w:rsidP="007E32AB">
      <w:r w:rsidRPr="00183DF4">
        <w:rPr>
          <w:rStyle w:val="HideTWBExt"/>
          <w:noProof w:val="0"/>
        </w:rPr>
        <w:t>&lt;/AmendB&gt;</w:t>
      </w:r>
    </w:p>
    <w:p w14:paraId="7648888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427</w:t>
      </w:r>
      <w:r w:rsidRPr="00183DF4">
        <w:rPr>
          <w:rStyle w:val="HideTWBExt"/>
          <w:b w:val="0"/>
          <w:noProof w:val="0"/>
        </w:rPr>
        <w:t>&lt;/NumAmB&gt;</w:t>
      </w:r>
    </w:p>
    <w:p w14:paraId="57AACCE7"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4E83B1BA" w14:textId="77777777" w:rsidR="007E32AB" w:rsidRPr="00183DF4" w:rsidRDefault="007E32AB" w:rsidP="007E32AB">
      <w:r w:rsidRPr="00183DF4">
        <w:rPr>
          <w:rStyle w:val="HideTWBExt"/>
          <w:noProof w:val="0"/>
        </w:rPr>
        <w:t>&lt;/RepeatBlock-By&gt;</w:t>
      </w:r>
    </w:p>
    <w:p w14:paraId="2D46176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4FD3E75" w14:textId="77777777" w:rsidR="007E32AB" w:rsidRPr="00183DF4" w:rsidRDefault="007E32AB" w:rsidP="007E32AB">
      <w:pPr>
        <w:pStyle w:val="NormalBold"/>
      </w:pPr>
      <w:r w:rsidRPr="00183DF4">
        <w:rPr>
          <w:rStyle w:val="HideTWBExt"/>
          <w:b w:val="0"/>
          <w:noProof w:val="0"/>
        </w:rPr>
        <w:t>&lt;Article&gt;</w:t>
      </w:r>
      <w:r w:rsidRPr="00183DF4">
        <w:t>19 straipsnio 2 dalies pirmos pastraipos f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EC381AF" w14:textId="77777777" w:rsidTr="00176318">
        <w:trPr>
          <w:jc w:val="center"/>
        </w:trPr>
        <w:tc>
          <w:tcPr>
            <w:tcW w:w="9752" w:type="dxa"/>
            <w:gridSpan w:val="2"/>
          </w:tcPr>
          <w:p w14:paraId="3251FF7F" w14:textId="77777777" w:rsidR="007E32AB" w:rsidRPr="00183DF4" w:rsidRDefault="007E32AB" w:rsidP="00176318">
            <w:pPr>
              <w:keepNext/>
            </w:pPr>
          </w:p>
        </w:tc>
      </w:tr>
      <w:tr w:rsidR="007E32AB" w:rsidRPr="00183DF4" w14:paraId="20D25BA3" w14:textId="77777777" w:rsidTr="00176318">
        <w:trPr>
          <w:jc w:val="center"/>
        </w:trPr>
        <w:tc>
          <w:tcPr>
            <w:tcW w:w="4876" w:type="dxa"/>
            <w:hideMark/>
          </w:tcPr>
          <w:p w14:paraId="7D52C22E" w14:textId="77777777" w:rsidR="007E32AB" w:rsidRPr="00183DF4" w:rsidRDefault="007E32AB" w:rsidP="00176318">
            <w:pPr>
              <w:pStyle w:val="ColumnHeading"/>
              <w:keepNext/>
            </w:pPr>
            <w:r w:rsidRPr="00183DF4">
              <w:t>Komisijos siūlomas tekstas</w:t>
            </w:r>
          </w:p>
        </w:tc>
        <w:tc>
          <w:tcPr>
            <w:tcW w:w="4876" w:type="dxa"/>
            <w:hideMark/>
          </w:tcPr>
          <w:p w14:paraId="6AF053F9" w14:textId="77777777" w:rsidR="007E32AB" w:rsidRPr="00183DF4" w:rsidRDefault="007E32AB" w:rsidP="00176318">
            <w:pPr>
              <w:pStyle w:val="ColumnHeading"/>
              <w:keepNext/>
            </w:pPr>
            <w:r w:rsidRPr="00183DF4">
              <w:t>Pakeitimas</w:t>
            </w:r>
          </w:p>
        </w:tc>
      </w:tr>
      <w:tr w:rsidR="007E32AB" w:rsidRPr="00183DF4" w14:paraId="10D9D7F6" w14:textId="77777777" w:rsidTr="00176318">
        <w:trPr>
          <w:jc w:val="center"/>
        </w:trPr>
        <w:tc>
          <w:tcPr>
            <w:tcW w:w="4876" w:type="dxa"/>
            <w:hideMark/>
          </w:tcPr>
          <w:p w14:paraId="41125082" w14:textId="77777777" w:rsidR="007E32AB" w:rsidRPr="00183DF4" w:rsidRDefault="007E32AB" w:rsidP="00176318">
            <w:pPr>
              <w:pStyle w:val="Normal6"/>
            </w:pPr>
            <w:r w:rsidRPr="00183DF4">
              <w:rPr>
                <w:b/>
                <w:i/>
              </w:rPr>
              <w:t>f)</w:t>
            </w:r>
            <w:r w:rsidRPr="00183DF4">
              <w:tab/>
            </w:r>
            <w:r w:rsidRPr="00183DF4">
              <w:rPr>
                <w:b/>
                <w:i/>
              </w:rPr>
              <w:t>nedalyvauja privalomose integracijos programose; arba</w:t>
            </w:r>
          </w:p>
        </w:tc>
        <w:tc>
          <w:tcPr>
            <w:tcW w:w="4876" w:type="dxa"/>
            <w:hideMark/>
          </w:tcPr>
          <w:p w14:paraId="76A77253" w14:textId="77777777" w:rsidR="007E32AB" w:rsidRPr="00183DF4" w:rsidRDefault="007E32AB" w:rsidP="00176318">
            <w:pPr>
              <w:pStyle w:val="Normal6"/>
              <w:rPr>
                <w:szCs w:val="24"/>
              </w:rPr>
            </w:pPr>
            <w:r w:rsidRPr="00183DF4">
              <w:rPr>
                <w:b/>
                <w:i/>
              </w:rPr>
              <w:t>Išbraukta.</w:t>
            </w:r>
          </w:p>
        </w:tc>
      </w:tr>
    </w:tbl>
    <w:p w14:paraId="103EAAF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4F30D0B1" w14:textId="77777777" w:rsidR="007E32AB" w:rsidRPr="00183DF4" w:rsidRDefault="007E32AB" w:rsidP="007E32AB">
      <w:r w:rsidRPr="00183DF4">
        <w:rPr>
          <w:rStyle w:val="HideTWBExt"/>
          <w:noProof w:val="0"/>
        </w:rPr>
        <w:t>&lt;/AmendB&gt;</w:t>
      </w:r>
    </w:p>
    <w:p w14:paraId="5F546F7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428</w:t>
      </w:r>
      <w:r w:rsidRPr="00183DF4">
        <w:rPr>
          <w:rStyle w:val="HideTWBExt"/>
          <w:b w:val="0"/>
          <w:noProof w:val="0"/>
        </w:rPr>
        <w:t>&lt;/NumAmB&gt;</w:t>
      </w:r>
    </w:p>
    <w:p w14:paraId="4545C9AE"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2156E5B0"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1DB663BC" w14:textId="77777777" w:rsidR="007E32AB" w:rsidRPr="00183DF4" w:rsidRDefault="007E32AB" w:rsidP="007E32AB">
      <w:r w:rsidRPr="00183DF4">
        <w:rPr>
          <w:rStyle w:val="HideTWBExt"/>
          <w:noProof w:val="0"/>
        </w:rPr>
        <w:t>&lt;/RepeatBlock-By&gt;</w:t>
      </w:r>
    </w:p>
    <w:p w14:paraId="791CF21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6816C65" w14:textId="3F540E1F"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f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C8B5759" w14:textId="77777777" w:rsidTr="00176318">
        <w:trPr>
          <w:jc w:val="center"/>
        </w:trPr>
        <w:tc>
          <w:tcPr>
            <w:tcW w:w="9752" w:type="dxa"/>
            <w:gridSpan w:val="2"/>
          </w:tcPr>
          <w:p w14:paraId="0E285681" w14:textId="77777777" w:rsidR="007E32AB" w:rsidRPr="00183DF4" w:rsidRDefault="007E32AB" w:rsidP="00176318">
            <w:pPr>
              <w:keepNext/>
            </w:pPr>
          </w:p>
        </w:tc>
      </w:tr>
      <w:tr w:rsidR="007E32AB" w:rsidRPr="00183DF4" w14:paraId="4E39B154" w14:textId="77777777" w:rsidTr="00176318">
        <w:trPr>
          <w:jc w:val="center"/>
        </w:trPr>
        <w:tc>
          <w:tcPr>
            <w:tcW w:w="4876" w:type="dxa"/>
            <w:hideMark/>
          </w:tcPr>
          <w:p w14:paraId="48A2CBEC" w14:textId="77777777" w:rsidR="007E32AB" w:rsidRPr="00183DF4" w:rsidRDefault="007E32AB" w:rsidP="00176318">
            <w:pPr>
              <w:pStyle w:val="ColumnHeading"/>
              <w:keepNext/>
            </w:pPr>
            <w:r w:rsidRPr="00183DF4">
              <w:t>Komisijos siūlomas tekstas</w:t>
            </w:r>
          </w:p>
        </w:tc>
        <w:tc>
          <w:tcPr>
            <w:tcW w:w="4876" w:type="dxa"/>
            <w:hideMark/>
          </w:tcPr>
          <w:p w14:paraId="2875E75D" w14:textId="77777777" w:rsidR="007E32AB" w:rsidRPr="00183DF4" w:rsidRDefault="007E32AB" w:rsidP="00176318">
            <w:pPr>
              <w:pStyle w:val="ColumnHeading"/>
              <w:keepNext/>
            </w:pPr>
            <w:r w:rsidRPr="00183DF4">
              <w:t>Pakeitimas</w:t>
            </w:r>
          </w:p>
        </w:tc>
      </w:tr>
      <w:tr w:rsidR="007E32AB" w:rsidRPr="00183DF4" w14:paraId="412CF9CE" w14:textId="77777777" w:rsidTr="00176318">
        <w:trPr>
          <w:jc w:val="center"/>
        </w:trPr>
        <w:tc>
          <w:tcPr>
            <w:tcW w:w="4876" w:type="dxa"/>
            <w:hideMark/>
          </w:tcPr>
          <w:p w14:paraId="1654B57D" w14:textId="77777777" w:rsidR="007E32AB" w:rsidRPr="00183DF4" w:rsidRDefault="007E32AB" w:rsidP="00176318">
            <w:pPr>
              <w:pStyle w:val="Normal6"/>
            </w:pPr>
            <w:r w:rsidRPr="00183DF4">
              <w:rPr>
                <w:b/>
                <w:i/>
              </w:rPr>
              <w:t>f)</w:t>
            </w:r>
            <w:r w:rsidRPr="00183DF4">
              <w:tab/>
            </w:r>
            <w:r w:rsidRPr="00183DF4">
              <w:rPr>
                <w:b/>
                <w:i/>
              </w:rPr>
              <w:t>nedalyvauja privalomose integracijos programose; arba</w:t>
            </w:r>
          </w:p>
        </w:tc>
        <w:tc>
          <w:tcPr>
            <w:tcW w:w="4876" w:type="dxa"/>
            <w:hideMark/>
          </w:tcPr>
          <w:p w14:paraId="4AC34B4F" w14:textId="77777777" w:rsidR="007E32AB" w:rsidRPr="00183DF4" w:rsidRDefault="007E32AB" w:rsidP="00176318">
            <w:pPr>
              <w:pStyle w:val="Normal6"/>
              <w:rPr>
                <w:szCs w:val="24"/>
              </w:rPr>
            </w:pPr>
            <w:r w:rsidRPr="00183DF4">
              <w:rPr>
                <w:b/>
                <w:i/>
              </w:rPr>
              <w:t>Išbraukta.</w:t>
            </w:r>
          </w:p>
        </w:tc>
      </w:tr>
    </w:tbl>
    <w:p w14:paraId="7578211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C9A2D40"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1C6A539" w14:textId="77777777" w:rsidR="007E32AB" w:rsidRPr="00183DF4" w:rsidRDefault="007E32AB" w:rsidP="007E32AB">
      <w:pPr>
        <w:pStyle w:val="Normal12Italic"/>
        <w:rPr>
          <w:noProof w:val="0"/>
        </w:rPr>
      </w:pPr>
      <w:r w:rsidRPr="00183DF4">
        <w:rPr>
          <w:noProof w:val="0"/>
        </w:rPr>
        <w:t>Suteikiant valstybėms narėms galią taikyti sankcijas prieglobsčio prašytojams, kurie nedalyvauja privalomose integracijos programose, kyla pavojus, kad bus savavališkai ribojamos jų gyvenimo sąlygos.</w:t>
      </w:r>
    </w:p>
    <w:p w14:paraId="1CBD65A8" w14:textId="77777777" w:rsidR="007E32AB" w:rsidRPr="00183DF4" w:rsidRDefault="007E32AB" w:rsidP="007E32AB">
      <w:r w:rsidRPr="00183DF4">
        <w:rPr>
          <w:rStyle w:val="HideTWBExt"/>
          <w:noProof w:val="0"/>
        </w:rPr>
        <w:t>&lt;/AmendB&gt;</w:t>
      </w:r>
    </w:p>
    <w:p w14:paraId="29062BD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429</w:t>
      </w:r>
      <w:r w:rsidRPr="00183DF4">
        <w:rPr>
          <w:rStyle w:val="HideTWBExt"/>
          <w:b w:val="0"/>
          <w:noProof w:val="0"/>
        </w:rPr>
        <w:t>&lt;/NumAmB&gt;</w:t>
      </w:r>
    </w:p>
    <w:p w14:paraId="6CCC3862"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719BF5AB" w14:textId="77777777" w:rsidR="007E32AB" w:rsidRPr="00183DF4" w:rsidRDefault="007E32AB" w:rsidP="007E32AB">
      <w:r w:rsidRPr="00183DF4">
        <w:rPr>
          <w:rStyle w:val="HideTWBExt"/>
          <w:noProof w:val="0"/>
        </w:rPr>
        <w:t>&lt;/RepeatBlock-By&gt;</w:t>
      </w:r>
    </w:p>
    <w:p w14:paraId="072C9AE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53E8A05" w14:textId="2220DBF2"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f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621B2AE" w14:textId="77777777" w:rsidTr="00176318">
        <w:trPr>
          <w:jc w:val="center"/>
        </w:trPr>
        <w:tc>
          <w:tcPr>
            <w:tcW w:w="9752" w:type="dxa"/>
            <w:gridSpan w:val="2"/>
          </w:tcPr>
          <w:p w14:paraId="5B41CB50" w14:textId="77777777" w:rsidR="007E32AB" w:rsidRPr="00183DF4" w:rsidRDefault="007E32AB" w:rsidP="00176318">
            <w:pPr>
              <w:keepNext/>
            </w:pPr>
          </w:p>
        </w:tc>
      </w:tr>
      <w:tr w:rsidR="007E32AB" w:rsidRPr="00183DF4" w14:paraId="05CEEEFA" w14:textId="77777777" w:rsidTr="00176318">
        <w:trPr>
          <w:jc w:val="center"/>
        </w:trPr>
        <w:tc>
          <w:tcPr>
            <w:tcW w:w="4876" w:type="dxa"/>
            <w:hideMark/>
          </w:tcPr>
          <w:p w14:paraId="55D05EED" w14:textId="77777777" w:rsidR="007E32AB" w:rsidRPr="00183DF4" w:rsidRDefault="007E32AB" w:rsidP="00176318">
            <w:pPr>
              <w:pStyle w:val="ColumnHeading"/>
              <w:keepNext/>
            </w:pPr>
            <w:r w:rsidRPr="00183DF4">
              <w:t>Komisijos siūlomas tekstas</w:t>
            </w:r>
          </w:p>
        </w:tc>
        <w:tc>
          <w:tcPr>
            <w:tcW w:w="4876" w:type="dxa"/>
            <w:hideMark/>
          </w:tcPr>
          <w:p w14:paraId="35D6A043" w14:textId="77777777" w:rsidR="007E32AB" w:rsidRPr="00183DF4" w:rsidRDefault="007E32AB" w:rsidP="00176318">
            <w:pPr>
              <w:pStyle w:val="ColumnHeading"/>
              <w:keepNext/>
            </w:pPr>
            <w:r w:rsidRPr="00183DF4">
              <w:t>Pakeitimas</w:t>
            </w:r>
          </w:p>
        </w:tc>
      </w:tr>
      <w:tr w:rsidR="007E32AB" w:rsidRPr="00183DF4" w14:paraId="23099745" w14:textId="77777777" w:rsidTr="00176318">
        <w:trPr>
          <w:jc w:val="center"/>
        </w:trPr>
        <w:tc>
          <w:tcPr>
            <w:tcW w:w="4876" w:type="dxa"/>
            <w:hideMark/>
          </w:tcPr>
          <w:p w14:paraId="6EB2AEFB" w14:textId="77777777" w:rsidR="007E32AB" w:rsidRPr="00183DF4" w:rsidRDefault="007E32AB" w:rsidP="00176318">
            <w:pPr>
              <w:pStyle w:val="Normal6"/>
            </w:pPr>
            <w:r w:rsidRPr="00183DF4">
              <w:t>f)</w:t>
            </w:r>
            <w:r w:rsidRPr="00183DF4">
              <w:tab/>
              <w:t>nedalyvauja privalomose integracijos programose; arba</w:t>
            </w:r>
          </w:p>
        </w:tc>
        <w:tc>
          <w:tcPr>
            <w:tcW w:w="4876" w:type="dxa"/>
            <w:hideMark/>
          </w:tcPr>
          <w:p w14:paraId="57EFBBEF" w14:textId="77777777" w:rsidR="007E32AB" w:rsidRPr="00183DF4" w:rsidRDefault="007E32AB" w:rsidP="00176318">
            <w:pPr>
              <w:pStyle w:val="Normal6"/>
              <w:rPr>
                <w:szCs w:val="24"/>
              </w:rPr>
            </w:pPr>
            <w:r w:rsidRPr="00183DF4">
              <w:t>f)</w:t>
            </w:r>
            <w:r w:rsidRPr="00183DF4">
              <w:tab/>
            </w:r>
            <w:r w:rsidRPr="00183DF4">
              <w:rPr>
                <w:b/>
                <w:i/>
              </w:rPr>
              <w:t xml:space="preserve">tyčia </w:t>
            </w:r>
            <w:r w:rsidRPr="00183DF4">
              <w:t>nedalyvauja privalomose integracijos programose; arba</w:t>
            </w:r>
          </w:p>
        </w:tc>
      </w:tr>
    </w:tbl>
    <w:p w14:paraId="41FCE49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DD978DA" w14:textId="77777777" w:rsidR="007E32AB" w:rsidRPr="00183DF4" w:rsidRDefault="007E32AB" w:rsidP="007E32AB">
      <w:r w:rsidRPr="00183DF4">
        <w:rPr>
          <w:rStyle w:val="HideTWBExt"/>
          <w:noProof w:val="0"/>
        </w:rPr>
        <w:t>&lt;/AmendB&gt;</w:t>
      </w:r>
    </w:p>
    <w:p w14:paraId="4F3A5DB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430</w:t>
      </w:r>
      <w:r w:rsidRPr="00183DF4">
        <w:rPr>
          <w:rStyle w:val="HideTWBExt"/>
          <w:b w:val="0"/>
          <w:noProof w:val="0"/>
        </w:rPr>
        <w:t>&lt;/NumAmB&gt;</w:t>
      </w:r>
    </w:p>
    <w:p w14:paraId="0D2AEBE9"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42A911BA" w14:textId="77777777" w:rsidR="007E32AB" w:rsidRPr="00183DF4" w:rsidRDefault="007E32AB" w:rsidP="007E32AB">
      <w:r w:rsidRPr="00183DF4">
        <w:rPr>
          <w:rStyle w:val="HideTWBExt"/>
          <w:noProof w:val="0"/>
        </w:rPr>
        <w:t>&lt;/RepeatBlock-By&gt;</w:t>
      </w:r>
    </w:p>
    <w:p w14:paraId="6B19DC5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A27ED25" w14:textId="77777777" w:rsidR="007E32AB" w:rsidRPr="00183DF4" w:rsidRDefault="007E32AB" w:rsidP="007E32AB">
      <w:pPr>
        <w:pStyle w:val="NormalBold"/>
      </w:pPr>
      <w:r w:rsidRPr="00183DF4">
        <w:rPr>
          <w:rStyle w:val="HideTWBExt"/>
          <w:b w:val="0"/>
          <w:noProof w:val="0"/>
        </w:rPr>
        <w:t>&lt;Article&gt;</w:t>
      </w:r>
      <w:r w:rsidRPr="00183DF4">
        <w:t>19 straipsnio 2 dalies pirmos pastraipos g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449C87B" w14:textId="77777777" w:rsidTr="00176318">
        <w:trPr>
          <w:jc w:val="center"/>
        </w:trPr>
        <w:tc>
          <w:tcPr>
            <w:tcW w:w="9752" w:type="dxa"/>
            <w:gridSpan w:val="2"/>
          </w:tcPr>
          <w:p w14:paraId="48C18CF7" w14:textId="77777777" w:rsidR="007E32AB" w:rsidRPr="00183DF4" w:rsidRDefault="007E32AB" w:rsidP="00176318">
            <w:pPr>
              <w:keepNext/>
            </w:pPr>
          </w:p>
        </w:tc>
      </w:tr>
      <w:tr w:rsidR="007E32AB" w:rsidRPr="00183DF4" w14:paraId="204043CE" w14:textId="77777777" w:rsidTr="00176318">
        <w:trPr>
          <w:jc w:val="center"/>
        </w:trPr>
        <w:tc>
          <w:tcPr>
            <w:tcW w:w="4876" w:type="dxa"/>
            <w:hideMark/>
          </w:tcPr>
          <w:p w14:paraId="5D9CEDF9" w14:textId="77777777" w:rsidR="007E32AB" w:rsidRPr="00183DF4" w:rsidRDefault="007E32AB" w:rsidP="00176318">
            <w:pPr>
              <w:pStyle w:val="ColumnHeading"/>
              <w:keepNext/>
            </w:pPr>
            <w:r w:rsidRPr="00183DF4">
              <w:t>Komisijos siūlomas tekstas</w:t>
            </w:r>
          </w:p>
        </w:tc>
        <w:tc>
          <w:tcPr>
            <w:tcW w:w="4876" w:type="dxa"/>
            <w:hideMark/>
          </w:tcPr>
          <w:p w14:paraId="68625ABF" w14:textId="77777777" w:rsidR="007E32AB" w:rsidRPr="00183DF4" w:rsidRDefault="007E32AB" w:rsidP="00176318">
            <w:pPr>
              <w:pStyle w:val="ColumnHeading"/>
              <w:keepNext/>
            </w:pPr>
            <w:r w:rsidRPr="00183DF4">
              <w:t>Pakeitimas</w:t>
            </w:r>
          </w:p>
        </w:tc>
      </w:tr>
      <w:tr w:rsidR="007E32AB" w:rsidRPr="00183DF4" w14:paraId="2BC8263E" w14:textId="77777777" w:rsidTr="00176318">
        <w:trPr>
          <w:jc w:val="center"/>
        </w:trPr>
        <w:tc>
          <w:tcPr>
            <w:tcW w:w="4876" w:type="dxa"/>
            <w:hideMark/>
          </w:tcPr>
          <w:p w14:paraId="5C75F752" w14:textId="77777777" w:rsidR="007E32AB" w:rsidRPr="00183DF4" w:rsidRDefault="007E32AB" w:rsidP="00176318">
            <w:pPr>
              <w:pStyle w:val="Normal6"/>
            </w:pPr>
            <w:r w:rsidRPr="00183DF4">
              <w:rPr>
                <w:b/>
                <w:i/>
              </w:rPr>
              <w:t>g)</w:t>
            </w:r>
            <w:r w:rsidRPr="00183DF4">
              <w:tab/>
            </w:r>
            <w:r w:rsidRPr="00183DF4">
              <w:rPr>
                <w:b/>
                <w:i/>
              </w:rPr>
              <w:t>neįvykdė Reglamento (ES) Nr. XXX/XXX [Dublino reglamentas] [4 straipsnio 1 dalyje] nustatyto įsipareigojimo ir be tinkamo pagrindo išvykę į kitą valstybę narę pateikė ten prašymą; arba</w:t>
            </w:r>
          </w:p>
        </w:tc>
        <w:tc>
          <w:tcPr>
            <w:tcW w:w="4876" w:type="dxa"/>
            <w:hideMark/>
          </w:tcPr>
          <w:p w14:paraId="349DFB8D" w14:textId="77777777" w:rsidR="007E32AB" w:rsidRPr="00183DF4" w:rsidRDefault="007E32AB" w:rsidP="00176318">
            <w:pPr>
              <w:pStyle w:val="Normal6"/>
              <w:rPr>
                <w:szCs w:val="24"/>
              </w:rPr>
            </w:pPr>
            <w:r w:rsidRPr="00183DF4">
              <w:rPr>
                <w:b/>
                <w:i/>
              </w:rPr>
              <w:t>Išbraukta.</w:t>
            </w:r>
          </w:p>
        </w:tc>
      </w:tr>
    </w:tbl>
    <w:p w14:paraId="386FE01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36F44B03" w14:textId="77777777" w:rsidR="007E32AB" w:rsidRPr="00183DF4" w:rsidRDefault="007E32AB" w:rsidP="007E32AB">
      <w:r w:rsidRPr="00183DF4">
        <w:rPr>
          <w:rStyle w:val="HideTWBExt"/>
          <w:noProof w:val="0"/>
        </w:rPr>
        <w:t>&lt;/AmendB&gt;</w:t>
      </w:r>
    </w:p>
    <w:p w14:paraId="718846D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431</w:t>
      </w:r>
      <w:r w:rsidRPr="00183DF4">
        <w:rPr>
          <w:rStyle w:val="HideTWBExt"/>
          <w:b w:val="0"/>
          <w:noProof w:val="0"/>
        </w:rPr>
        <w:t>&lt;/NumAmB&gt;</w:t>
      </w:r>
    </w:p>
    <w:p w14:paraId="141278C1"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23AF4514" w14:textId="77777777" w:rsidR="007E32AB" w:rsidRPr="00183DF4" w:rsidRDefault="007E32AB" w:rsidP="007E32AB">
      <w:r w:rsidRPr="00183DF4">
        <w:rPr>
          <w:rStyle w:val="HideTWBExt"/>
          <w:noProof w:val="0"/>
        </w:rPr>
        <w:t>&lt;/RepeatBlock-By&gt;</w:t>
      </w:r>
    </w:p>
    <w:p w14:paraId="15F9D640"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C9D21C1" w14:textId="3830CAA0"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g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135E065" w14:textId="77777777" w:rsidTr="00176318">
        <w:trPr>
          <w:jc w:val="center"/>
        </w:trPr>
        <w:tc>
          <w:tcPr>
            <w:tcW w:w="9752" w:type="dxa"/>
            <w:gridSpan w:val="2"/>
          </w:tcPr>
          <w:p w14:paraId="2324AE0D" w14:textId="77777777" w:rsidR="007E32AB" w:rsidRPr="00183DF4" w:rsidRDefault="007E32AB" w:rsidP="00176318">
            <w:pPr>
              <w:keepNext/>
            </w:pPr>
          </w:p>
        </w:tc>
      </w:tr>
      <w:tr w:rsidR="007E32AB" w:rsidRPr="00183DF4" w14:paraId="1AFCEBF4" w14:textId="77777777" w:rsidTr="00176318">
        <w:trPr>
          <w:jc w:val="center"/>
        </w:trPr>
        <w:tc>
          <w:tcPr>
            <w:tcW w:w="4876" w:type="dxa"/>
            <w:hideMark/>
          </w:tcPr>
          <w:p w14:paraId="1AEE5AF6" w14:textId="77777777" w:rsidR="007E32AB" w:rsidRPr="00183DF4" w:rsidRDefault="007E32AB" w:rsidP="00176318">
            <w:pPr>
              <w:pStyle w:val="ColumnHeading"/>
              <w:keepNext/>
            </w:pPr>
            <w:r w:rsidRPr="00183DF4">
              <w:t>Komisijos siūlomas tekstas</w:t>
            </w:r>
          </w:p>
        </w:tc>
        <w:tc>
          <w:tcPr>
            <w:tcW w:w="4876" w:type="dxa"/>
            <w:hideMark/>
          </w:tcPr>
          <w:p w14:paraId="452441CB" w14:textId="77777777" w:rsidR="007E32AB" w:rsidRPr="00183DF4" w:rsidRDefault="007E32AB" w:rsidP="00176318">
            <w:pPr>
              <w:pStyle w:val="ColumnHeading"/>
              <w:keepNext/>
            </w:pPr>
            <w:r w:rsidRPr="00183DF4">
              <w:t>Pakeitimas</w:t>
            </w:r>
          </w:p>
        </w:tc>
      </w:tr>
      <w:tr w:rsidR="007E32AB" w:rsidRPr="00183DF4" w14:paraId="54080206" w14:textId="77777777" w:rsidTr="00176318">
        <w:trPr>
          <w:jc w:val="center"/>
        </w:trPr>
        <w:tc>
          <w:tcPr>
            <w:tcW w:w="4876" w:type="dxa"/>
            <w:hideMark/>
          </w:tcPr>
          <w:p w14:paraId="73F4B5FF" w14:textId="77777777" w:rsidR="007E32AB" w:rsidRPr="00183DF4" w:rsidRDefault="007E32AB" w:rsidP="00176318">
            <w:pPr>
              <w:pStyle w:val="Normal6"/>
            </w:pPr>
            <w:r w:rsidRPr="00183DF4">
              <w:rPr>
                <w:b/>
                <w:i/>
              </w:rPr>
              <w:t>g)</w:t>
            </w:r>
            <w:r w:rsidRPr="00183DF4">
              <w:tab/>
            </w:r>
            <w:r w:rsidRPr="00183DF4">
              <w:rPr>
                <w:b/>
                <w:i/>
              </w:rPr>
              <w:t>neįvykdė Reglamento (ES) Nr. XXX/XXX [Dublino reglamentas] [4 straipsnio 1 dalyje] nustatyto įsipareigojimo ir be tinkamo pagrindo išvykę į kitą valstybę narę pateikė ten prašymą; arba</w:t>
            </w:r>
          </w:p>
        </w:tc>
        <w:tc>
          <w:tcPr>
            <w:tcW w:w="4876" w:type="dxa"/>
            <w:hideMark/>
          </w:tcPr>
          <w:p w14:paraId="0DF6E6FC" w14:textId="77777777" w:rsidR="007E32AB" w:rsidRPr="00183DF4" w:rsidRDefault="007E32AB" w:rsidP="00176318">
            <w:pPr>
              <w:pStyle w:val="Normal6"/>
              <w:rPr>
                <w:szCs w:val="24"/>
              </w:rPr>
            </w:pPr>
            <w:r w:rsidRPr="00183DF4">
              <w:rPr>
                <w:b/>
                <w:i/>
              </w:rPr>
              <w:t>Išbraukta.</w:t>
            </w:r>
          </w:p>
        </w:tc>
      </w:tr>
    </w:tbl>
    <w:p w14:paraId="52428E0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E4F60F5" w14:textId="77777777" w:rsidR="007E32AB" w:rsidRPr="00183DF4" w:rsidRDefault="007E32AB" w:rsidP="007E32AB">
      <w:r w:rsidRPr="00183DF4">
        <w:rPr>
          <w:rStyle w:val="HideTWBExt"/>
          <w:noProof w:val="0"/>
        </w:rPr>
        <w:t>&lt;/AmendB&gt;</w:t>
      </w:r>
    </w:p>
    <w:p w14:paraId="69373B1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432</w:t>
      </w:r>
      <w:r w:rsidRPr="00183DF4">
        <w:rPr>
          <w:rStyle w:val="HideTWBExt"/>
          <w:b w:val="0"/>
          <w:noProof w:val="0"/>
        </w:rPr>
        <w:t>&lt;/NumAmB&gt;</w:t>
      </w:r>
    </w:p>
    <w:p w14:paraId="06E3478A"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583C2C9B"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17882E59" w14:textId="77777777" w:rsidR="007E32AB" w:rsidRPr="00183DF4" w:rsidRDefault="007E32AB" w:rsidP="007E32AB">
      <w:r w:rsidRPr="00183DF4">
        <w:rPr>
          <w:rStyle w:val="HideTWBExt"/>
          <w:noProof w:val="0"/>
        </w:rPr>
        <w:t>&lt;/RepeatBlock-By&gt;</w:t>
      </w:r>
    </w:p>
    <w:p w14:paraId="5E66BF5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6C7FAA6" w14:textId="5247A3ED"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g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BDBD16E" w14:textId="77777777" w:rsidTr="00176318">
        <w:trPr>
          <w:jc w:val="center"/>
        </w:trPr>
        <w:tc>
          <w:tcPr>
            <w:tcW w:w="9752" w:type="dxa"/>
            <w:gridSpan w:val="2"/>
          </w:tcPr>
          <w:p w14:paraId="60E77E0E" w14:textId="77777777" w:rsidR="007E32AB" w:rsidRPr="00183DF4" w:rsidRDefault="007E32AB" w:rsidP="00176318">
            <w:pPr>
              <w:keepNext/>
            </w:pPr>
          </w:p>
        </w:tc>
      </w:tr>
      <w:tr w:rsidR="007E32AB" w:rsidRPr="00183DF4" w14:paraId="17C27289" w14:textId="77777777" w:rsidTr="00176318">
        <w:trPr>
          <w:jc w:val="center"/>
        </w:trPr>
        <w:tc>
          <w:tcPr>
            <w:tcW w:w="4876" w:type="dxa"/>
            <w:hideMark/>
          </w:tcPr>
          <w:p w14:paraId="2AFE237B" w14:textId="77777777" w:rsidR="007E32AB" w:rsidRPr="00183DF4" w:rsidRDefault="007E32AB" w:rsidP="00176318">
            <w:pPr>
              <w:pStyle w:val="ColumnHeading"/>
              <w:keepNext/>
            </w:pPr>
            <w:r w:rsidRPr="00183DF4">
              <w:t>Komisijos siūlomas tekstas</w:t>
            </w:r>
          </w:p>
        </w:tc>
        <w:tc>
          <w:tcPr>
            <w:tcW w:w="4876" w:type="dxa"/>
            <w:hideMark/>
          </w:tcPr>
          <w:p w14:paraId="72A3FA33" w14:textId="77777777" w:rsidR="007E32AB" w:rsidRPr="00183DF4" w:rsidRDefault="007E32AB" w:rsidP="00176318">
            <w:pPr>
              <w:pStyle w:val="ColumnHeading"/>
              <w:keepNext/>
            </w:pPr>
            <w:r w:rsidRPr="00183DF4">
              <w:t>Pakeitimas</w:t>
            </w:r>
          </w:p>
        </w:tc>
      </w:tr>
      <w:tr w:rsidR="007E32AB" w:rsidRPr="00183DF4" w14:paraId="0F7183CB" w14:textId="77777777" w:rsidTr="00176318">
        <w:trPr>
          <w:jc w:val="center"/>
        </w:trPr>
        <w:tc>
          <w:tcPr>
            <w:tcW w:w="4876" w:type="dxa"/>
            <w:hideMark/>
          </w:tcPr>
          <w:p w14:paraId="19B0BCED" w14:textId="77777777" w:rsidR="007E32AB" w:rsidRPr="00183DF4" w:rsidRDefault="007E32AB" w:rsidP="00176318">
            <w:pPr>
              <w:pStyle w:val="Normal6"/>
            </w:pPr>
            <w:r w:rsidRPr="00183DF4">
              <w:rPr>
                <w:b/>
                <w:i/>
              </w:rPr>
              <w:t>g)</w:t>
            </w:r>
            <w:r w:rsidRPr="00183DF4">
              <w:tab/>
            </w:r>
            <w:r w:rsidRPr="00183DF4">
              <w:rPr>
                <w:b/>
                <w:i/>
              </w:rPr>
              <w:t>neįvykdė Reglamento (ES) Nr. XXX/XXX [Dublino reglamentas] [4 straipsnio 1 dalyje] nustatyto įsipareigojimo ir be tinkamo pagrindo išvykę į kitą valstybę narę pateikė ten prašymą; arba</w:t>
            </w:r>
          </w:p>
        </w:tc>
        <w:tc>
          <w:tcPr>
            <w:tcW w:w="4876" w:type="dxa"/>
            <w:hideMark/>
          </w:tcPr>
          <w:p w14:paraId="2C4C8AB1" w14:textId="77777777" w:rsidR="007E32AB" w:rsidRPr="00183DF4" w:rsidRDefault="007E32AB" w:rsidP="00176318">
            <w:pPr>
              <w:pStyle w:val="Normal6"/>
              <w:rPr>
                <w:szCs w:val="24"/>
              </w:rPr>
            </w:pPr>
            <w:r w:rsidRPr="00183DF4">
              <w:rPr>
                <w:b/>
                <w:i/>
              </w:rPr>
              <w:t>Išbraukta.</w:t>
            </w:r>
          </w:p>
        </w:tc>
      </w:tr>
    </w:tbl>
    <w:p w14:paraId="10D9ADE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9F168BD" w14:textId="77777777" w:rsidR="007E32AB" w:rsidRPr="00183DF4" w:rsidRDefault="007E32AB" w:rsidP="007E32AB">
      <w:r w:rsidRPr="00183DF4">
        <w:rPr>
          <w:rStyle w:val="HideTWBExt"/>
          <w:noProof w:val="0"/>
        </w:rPr>
        <w:t>&lt;/AmendB&gt;</w:t>
      </w:r>
    </w:p>
    <w:p w14:paraId="5605EA9E"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433</w:t>
      </w:r>
      <w:r w:rsidRPr="00183DF4">
        <w:rPr>
          <w:rStyle w:val="HideTWBExt"/>
          <w:b w:val="0"/>
          <w:noProof w:val="0"/>
        </w:rPr>
        <w:t>&lt;/NumAmB&gt;</w:t>
      </w:r>
    </w:p>
    <w:p w14:paraId="3C06A350"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65B40DD3" w14:textId="77777777" w:rsidR="007E32AB" w:rsidRPr="00183DF4" w:rsidRDefault="007E32AB" w:rsidP="007E32AB">
      <w:r w:rsidRPr="00183DF4">
        <w:rPr>
          <w:rStyle w:val="HideTWBExt"/>
          <w:noProof w:val="0"/>
        </w:rPr>
        <w:t>&lt;/RepeatBlock-By&gt;</w:t>
      </w:r>
    </w:p>
    <w:p w14:paraId="478348B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289985B" w14:textId="77777777" w:rsidR="007E32AB" w:rsidRPr="00183DF4" w:rsidRDefault="007E32AB" w:rsidP="007E32AB">
      <w:pPr>
        <w:pStyle w:val="NormalBold"/>
      </w:pPr>
      <w:r w:rsidRPr="00183DF4">
        <w:rPr>
          <w:rStyle w:val="HideTWBExt"/>
          <w:b w:val="0"/>
          <w:noProof w:val="0"/>
        </w:rPr>
        <w:t>&lt;Article&gt;</w:t>
      </w:r>
      <w:r w:rsidRPr="00183DF4">
        <w:t>19 straipsnio 2 dalies pirmos pastraipos h punktas</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BAAC1EB" w14:textId="77777777" w:rsidTr="00176318">
        <w:trPr>
          <w:jc w:val="center"/>
        </w:trPr>
        <w:tc>
          <w:tcPr>
            <w:tcW w:w="9752" w:type="dxa"/>
            <w:gridSpan w:val="2"/>
          </w:tcPr>
          <w:p w14:paraId="43A6A8E9" w14:textId="77777777" w:rsidR="007E32AB" w:rsidRPr="00183DF4" w:rsidRDefault="007E32AB" w:rsidP="00176318">
            <w:pPr>
              <w:keepNext/>
            </w:pPr>
          </w:p>
        </w:tc>
      </w:tr>
      <w:tr w:rsidR="007E32AB" w:rsidRPr="00183DF4" w14:paraId="6972CD4D" w14:textId="77777777" w:rsidTr="00176318">
        <w:trPr>
          <w:jc w:val="center"/>
        </w:trPr>
        <w:tc>
          <w:tcPr>
            <w:tcW w:w="4876" w:type="dxa"/>
            <w:hideMark/>
          </w:tcPr>
          <w:p w14:paraId="10DE34F5" w14:textId="77777777" w:rsidR="007E32AB" w:rsidRPr="00183DF4" w:rsidRDefault="007E32AB" w:rsidP="00176318">
            <w:pPr>
              <w:pStyle w:val="ColumnHeading"/>
              <w:keepNext/>
            </w:pPr>
            <w:r w:rsidRPr="00183DF4">
              <w:t>Komisijos siūlomas tekstas</w:t>
            </w:r>
          </w:p>
        </w:tc>
        <w:tc>
          <w:tcPr>
            <w:tcW w:w="4876" w:type="dxa"/>
            <w:hideMark/>
          </w:tcPr>
          <w:p w14:paraId="37A253BA" w14:textId="77777777" w:rsidR="007E32AB" w:rsidRPr="00183DF4" w:rsidRDefault="007E32AB" w:rsidP="00176318">
            <w:pPr>
              <w:pStyle w:val="ColumnHeading"/>
              <w:keepNext/>
            </w:pPr>
            <w:r w:rsidRPr="00183DF4">
              <w:t>Pakeitimas</w:t>
            </w:r>
          </w:p>
        </w:tc>
      </w:tr>
      <w:tr w:rsidR="007E32AB" w:rsidRPr="00183DF4" w14:paraId="3E44C219" w14:textId="77777777" w:rsidTr="00176318">
        <w:trPr>
          <w:jc w:val="center"/>
        </w:trPr>
        <w:tc>
          <w:tcPr>
            <w:tcW w:w="4876" w:type="dxa"/>
            <w:hideMark/>
          </w:tcPr>
          <w:p w14:paraId="743AEECB" w14:textId="77777777" w:rsidR="007E32AB" w:rsidRPr="00183DF4" w:rsidRDefault="007E32AB" w:rsidP="00176318">
            <w:pPr>
              <w:pStyle w:val="Normal6"/>
            </w:pPr>
            <w:r w:rsidRPr="00183DF4">
              <w:rPr>
                <w:b/>
                <w:i/>
              </w:rPr>
              <w:t>h)</w:t>
            </w:r>
            <w:r w:rsidRPr="00183DF4">
              <w:tab/>
            </w:r>
            <w:r w:rsidRPr="00183DF4">
              <w:rPr>
                <w:b/>
                <w:i/>
              </w:rPr>
              <w:t>buvo grąžintas iš kitos valstybės narės, kurioje slėpėsi.</w:t>
            </w:r>
          </w:p>
        </w:tc>
        <w:tc>
          <w:tcPr>
            <w:tcW w:w="4876" w:type="dxa"/>
            <w:hideMark/>
          </w:tcPr>
          <w:p w14:paraId="13E7CA33" w14:textId="77777777" w:rsidR="007E32AB" w:rsidRPr="00183DF4" w:rsidRDefault="007E32AB" w:rsidP="00176318">
            <w:pPr>
              <w:pStyle w:val="Normal6"/>
              <w:rPr>
                <w:szCs w:val="24"/>
              </w:rPr>
            </w:pPr>
            <w:r w:rsidRPr="00183DF4">
              <w:rPr>
                <w:b/>
                <w:i/>
              </w:rPr>
              <w:t>Išbraukta.</w:t>
            </w:r>
          </w:p>
        </w:tc>
      </w:tr>
    </w:tbl>
    <w:p w14:paraId="6ED6FC1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489100DA" w14:textId="77777777" w:rsidR="007E32AB" w:rsidRPr="00183DF4" w:rsidRDefault="007E32AB" w:rsidP="007E32AB">
      <w:r w:rsidRPr="00183DF4">
        <w:rPr>
          <w:rStyle w:val="HideTWBExt"/>
          <w:noProof w:val="0"/>
        </w:rPr>
        <w:t>&lt;/AmendB&gt;</w:t>
      </w:r>
    </w:p>
    <w:p w14:paraId="36ECE69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434</w:t>
      </w:r>
      <w:r w:rsidRPr="00183DF4">
        <w:rPr>
          <w:rStyle w:val="HideTWBExt"/>
          <w:b w:val="0"/>
          <w:noProof w:val="0"/>
        </w:rPr>
        <w:t>&lt;/NumAmB&gt;</w:t>
      </w:r>
    </w:p>
    <w:p w14:paraId="3957BFD2"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7666AA43" w14:textId="77777777" w:rsidR="007E32AB" w:rsidRPr="00183DF4" w:rsidRDefault="007E32AB" w:rsidP="007E32AB">
      <w:r w:rsidRPr="00183DF4">
        <w:rPr>
          <w:rStyle w:val="HideTWBExt"/>
          <w:noProof w:val="0"/>
        </w:rPr>
        <w:t>&lt;/RepeatBlock-By&gt;</w:t>
      </w:r>
    </w:p>
    <w:p w14:paraId="5B9EB76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2EF26B6" w14:textId="75F3F1E6"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h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6DAE307" w14:textId="77777777" w:rsidTr="00176318">
        <w:trPr>
          <w:jc w:val="center"/>
        </w:trPr>
        <w:tc>
          <w:tcPr>
            <w:tcW w:w="9752" w:type="dxa"/>
            <w:gridSpan w:val="2"/>
          </w:tcPr>
          <w:p w14:paraId="5BACFFB6" w14:textId="77777777" w:rsidR="007E32AB" w:rsidRPr="00183DF4" w:rsidRDefault="007E32AB" w:rsidP="00176318">
            <w:pPr>
              <w:keepNext/>
            </w:pPr>
          </w:p>
        </w:tc>
      </w:tr>
      <w:tr w:rsidR="007E32AB" w:rsidRPr="00183DF4" w14:paraId="6047892B" w14:textId="77777777" w:rsidTr="00176318">
        <w:trPr>
          <w:jc w:val="center"/>
        </w:trPr>
        <w:tc>
          <w:tcPr>
            <w:tcW w:w="4876" w:type="dxa"/>
            <w:hideMark/>
          </w:tcPr>
          <w:p w14:paraId="66444B52" w14:textId="77777777" w:rsidR="007E32AB" w:rsidRPr="00183DF4" w:rsidRDefault="007E32AB" w:rsidP="00176318">
            <w:pPr>
              <w:pStyle w:val="ColumnHeading"/>
              <w:keepNext/>
            </w:pPr>
            <w:r w:rsidRPr="00183DF4">
              <w:t>Komisijos siūlomas tekstas</w:t>
            </w:r>
          </w:p>
        </w:tc>
        <w:tc>
          <w:tcPr>
            <w:tcW w:w="4876" w:type="dxa"/>
            <w:hideMark/>
          </w:tcPr>
          <w:p w14:paraId="650A8970" w14:textId="77777777" w:rsidR="007E32AB" w:rsidRPr="00183DF4" w:rsidRDefault="007E32AB" w:rsidP="00176318">
            <w:pPr>
              <w:pStyle w:val="ColumnHeading"/>
              <w:keepNext/>
            </w:pPr>
            <w:r w:rsidRPr="00183DF4">
              <w:t>Pakeitimas</w:t>
            </w:r>
          </w:p>
        </w:tc>
      </w:tr>
      <w:tr w:rsidR="007E32AB" w:rsidRPr="00183DF4" w14:paraId="71916447" w14:textId="77777777" w:rsidTr="00176318">
        <w:trPr>
          <w:jc w:val="center"/>
        </w:trPr>
        <w:tc>
          <w:tcPr>
            <w:tcW w:w="4876" w:type="dxa"/>
            <w:hideMark/>
          </w:tcPr>
          <w:p w14:paraId="33661DA6" w14:textId="77777777" w:rsidR="007E32AB" w:rsidRPr="00183DF4" w:rsidRDefault="007E32AB" w:rsidP="00176318">
            <w:pPr>
              <w:pStyle w:val="Normal6"/>
            </w:pPr>
            <w:r w:rsidRPr="00183DF4">
              <w:rPr>
                <w:b/>
                <w:i/>
              </w:rPr>
              <w:t>h)</w:t>
            </w:r>
            <w:r w:rsidRPr="00183DF4">
              <w:tab/>
            </w:r>
            <w:r w:rsidRPr="00183DF4">
              <w:rPr>
                <w:b/>
                <w:i/>
              </w:rPr>
              <w:t>buvo grąžintas iš kitos valstybės narės, kurioje slėpėsi.</w:t>
            </w:r>
          </w:p>
        </w:tc>
        <w:tc>
          <w:tcPr>
            <w:tcW w:w="4876" w:type="dxa"/>
            <w:hideMark/>
          </w:tcPr>
          <w:p w14:paraId="6F8C39C6" w14:textId="77777777" w:rsidR="007E32AB" w:rsidRPr="00183DF4" w:rsidRDefault="007E32AB" w:rsidP="00176318">
            <w:pPr>
              <w:pStyle w:val="Normal6"/>
              <w:rPr>
                <w:szCs w:val="24"/>
              </w:rPr>
            </w:pPr>
            <w:r w:rsidRPr="00183DF4">
              <w:rPr>
                <w:b/>
                <w:i/>
              </w:rPr>
              <w:t>Išbraukta.</w:t>
            </w:r>
          </w:p>
        </w:tc>
      </w:tr>
    </w:tbl>
    <w:p w14:paraId="71C0E1A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F9E29ED" w14:textId="77777777" w:rsidR="007E32AB" w:rsidRPr="00183DF4" w:rsidRDefault="007E32AB" w:rsidP="007E32AB">
      <w:r w:rsidRPr="00183DF4">
        <w:rPr>
          <w:rStyle w:val="HideTWBExt"/>
          <w:noProof w:val="0"/>
        </w:rPr>
        <w:t>&lt;/AmendB&gt;</w:t>
      </w:r>
    </w:p>
    <w:p w14:paraId="2B6B4DC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435</w:t>
      </w:r>
      <w:r w:rsidRPr="00183DF4">
        <w:rPr>
          <w:rStyle w:val="HideTWBExt"/>
          <w:b w:val="0"/>
          <w:noProof w:val="0"/>
        </w:rPr>
        <w:t>&lt;/NumAmB&gt;</w:t>
      </w:r>
    </w:p>
    <w:p w14:paraId="4E92BE81"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6EA32916"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046C231D" w14:textId="77777777" w:rsidR="007E32AB" w:rsidRPr="00183DF4" w:rsidRDefault="007E32AB" w:rsidP="007E32AB">
      <w:r w:rsidRPr="00183DF4">
        <w:rPr>
          <w:rStyle w:val="HideTWBExt"/>
          <w:noProof w:val="0"/>
        </w:rPr>
        <w:t>&lt;/RepeatBlock-By&gt;</w:t>
      </w:r>
    </w:p>
    <w:p w14:paraId="438BB53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1B4338E" w14:textId="572544E5"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h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8E1BD59" w14:textId="77777777" w:rsidTr="00176318">
        <w:trPr>
          <w:jc w:val="center"/>
        </w:trPr>
        <w:tc>
          <w:tcPr>
            <w:tcW w:w="9752" w:type="dxa"/>
            <w:gridSpan w:val="2"/>
          </w:tcPr>
          <w:p w14:paraId="592AC559" w14:textId="77777777" w:rsidR="007E32AB" w:rsidRPr="00183DF4" w:rsidRDefault="007E32AB" w:rsidP="00176318">
            <w:pPr>
              <w:keepNext/>
            </w:pPr>
          </w:p>
        </w:tc>
      </w:tr>
      <w:tr w:rsidR="007E32AB" w:rsidRPr="00183DF4" w14:paraId="1090671F" w14:textId="77777777" w:rsidTr="00176318">
        <w:trPr>
          <w:jc w:val="center"/>
        </w:trPr>
        <w:tc>
          <w:tcPr>
            <w:tcW w:w="4876" w:type="dxa"/>
            <w:hideMark/>
          </w:tcPr>
          <w:p w14:paraId="6729ED40" w14:textId="77777777" w:rsidR="007E32AB" w:rsidRPr="00183DF4" w:rsidRDefault="007E32AB" w:rsidP="00176318">
            <w:pPr>
              <w:pStyle w:val="ColumnHeading"/>
              <w:keepNext/>
            </w:pPr>
            <w:r w:rsidRPr="00183DF4">
              <w:t>Komisijos siūlomas tekstas</w:t>
            </w:r>
          </w:p>
        </w:tc>
        <w:tc>
          <w:tcPr>
            <w:tcW w:w="4876" w:type="dxa"/>
            <w:hideMark/>
          </w:tcPr>
          <w:p w14:paraId="4E7F9BFF" w14:textId="77777777" w:rsidR="007E32AB" w:rsidRPr="00183DF4" w:rsidRDefault="007E32AB" w:rsidP="00176318">
            <w:pPr>
              <w:pStyle w:val="ColumnHeading"/>
              <w:keepNext/>
            </w:pPr>
            <w:r w:rsidRPr="00183DF4">
              <w:t>Pakeitimas</w:t>
            </w:r>
          </w:p>
        </w:tc>
      </w:tr>
      <w:tr w:rsidR="007E32AB" w:rsidRPr="00183DF4" w14:paraId="2D8C5DAB" w14:textId="77777777" w:rsidTr="00176318">
        <w:trPr>
          <w:jc w:val="center"/>
        </w:trPr>
        <w:tc>
          <w:tcPr>
            <w:tcW w:w="4876" w:type="dxa"/>
            <w:hideMark/>
          </w:tcPr>
          <w:p w14:paraId="0ED0CFCE" w14:textId="77777777" w:rsidR="007E32AB" w:rsidRPr="00183DF4" w:rsidRDefault="007E32AB" w:rsidP="00176318">
            <w:pPr>
              <w:pStyle w:val="Normal6"/>
            </w:pPr>
            <w:r w:rsidRPr="00183DF4">
              <w:rPr>
                <w:b/>
                <w:i/>
              </w:rPr>
              <w:t>h)</w:t>
            </w:r>
            <w:r w:rsidRPr="00183DF4">
              <w:tab/>
            </w:r>
            <w:r w:rsidRPr="00183DF4">
              <w:rPr>
                <w:b/>
                <w:i/>
              </w:rPr>
              <w:t>buvo grąžintas iš kitos valstybės narės, kurioje slėpėsi.</w:t>
            </w:r>
          </w:p>
        </w:tc>
        <w:tc>
          <w:tcPr>
            <w:tcW w:w="4876" w:type="dxa"/>
            <w:hideMark/>
          </w:tcPr>
          <w:p w14:paraId="7BC0C682" w14:textId="77777777" w:rsidR="007E32AB" w:rsidRPr="00183DF4" w:rsidRDefault="007E32AB" w:rsidP="00176318">
            <w:pPr>
              <w:pStyle w:val="Normal6"/>
              <w:rPr>
                <w:szCs w:val="24"/>
              </w:rPr>
            </w:pPr>
            <w:r w:rsidRPr="00183DF4">
              <w:rPr>
                <w:b/>
                <w:i/>
              </w:rPr>
              <w:t>Išbraukta.</w:t>
            </w:r>
          </w:p>
        </w:tc>
      </w:tr>
    </w:tbl>
    <w:p w14:paraId="7CF2271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0D25925" w14:textId="77777777" w:rsidR="007E32AB" w:rsidRPr="00183DF4" w:rsidRDefault="007E32AB" w:rsidP="007E32AB">
      <w:r w:rsidRPr="00183DF4">
        <w:rPr>
          <w:rStyle w:val="HideTWBExt"/>
          <w:noProof w:val="0"/>
        </w:rPr>
        <w:t>&lt;/AmendB&gt;</w:t>
      </w:r>
    </w:p>
    <w:p w14:paraId="430F7AC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436</w:t>
      </w:r>
      <w:r w:rsidRPr="00183DF4">
        <w:rPr>
          <w:rStyle w:val="HideTWBExt"/>
          <w:b w:val="0"/>
          <w:noProof w:val="0"/>
        </w:rPr>
        <w:t>&lt;/NumAmB&gt;</w:t>
      </w:r>
    </w:p>
    <w:p w14:paraId="43E6EF1A"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0D6F901D" w14:textId="77777777" w:rsidR="007E32AB" w:rsidRPr="00183DF4" w:rsidRDefault="007E32AB" w:rsidP="007E32AB">
      <w:r w:rsidRPr="00183DF4">
        <w:rPr>
          <w:rStyle w:val="HideTWBExt"/>
          <w:noProof w:val="0"/>
        </w:rPr>
        <w:t>&lt;/RepeatBlock-By&gt;</w:t>
      </w:r>
    </w:p>
    <w:p w14:paraId="0BF86FF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4EB4E5C" w14:textId="26293E59"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pirmos</w:t>
      </w:r>
      <w:r w:rsidRPr="00183DF4">
        <w:t xml:space="preserve"> pastraipos h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1ADB599" w14:textId="77777777" w:rsidTr="00176318">
        <w:trPr>
          <w:jc w:val="center"/>
        </w:trPr>
        <w:tc>
          <w:tcPr>
            <w:tcW w:w="9752" w:type="dxa"/>
            <w:gridSpan w:val="2"/>
          </w:tcPr>
          <w:p w14:paraId="622A0925" w14:textId="77777777" w:rsidR="007E32AB" w:rsidRPr="00183DF4" w:rsidRDefault="007E32AB" w:rsidP="00176318">
            <w:pPr>
              <w:keepNext/>
            </w:pPr>
          </w:p>
        </w:tc>
      </w:tr>
      <w:tr w:rsidR="007E32AB" w:rsidRPr="00183DF4" w14:paraId="36F5349F" w14:textId="77777777" w:rsidTr="00176318">
        <w:trPr>
          <w:jc w:val="center"/>
        </w:trPr>
        <w:tc>
          <w:tcPr>
            <w:tcW w:w="4876" w:type="dxa"/>
            <w:hideMark/>
          </w:tcPr>
          <w:p w14:paraId="001C6A4E" w14:textId="77777777" w:rsidR="007E32AB" w:rsidRPr="00183DF4" w:rsidRDefault="007E32AB" w:rsidP="00176318">
            <w:pPr>
              <w:pStyle w:val="ColumnHeading"/>
              <w:keepNext/>
            </w:pPr>
            <w:r w:rsidRPr="00183DF4">
              <w:t>Komisijos siūlomas tekstas</w:t>
            </w:r>
          </w:p>
        </w:tc>
        <w:tc>
          <w:tcPr>
            <w:tcW w:w="4876" w:type="dxa"/>
            <w:hideMark/>
          </w:tcPr>
          <w:p w14:paraId="5D26DCE5" w14:textId="77777777" w:rsidR="007E32AB" w:rsidRPr="00183DF4" w:rsidRDefault="007E32AB" w:rsidP="00176318">
            <w:pPr>
              <w:pStyle w:val="ColumnHeading"/>
              <w:keepNext/>
            </w:pPr>
            <w:r w:rsidRPr="00183DF4">
              <w:t>Pakeitimas</w:t>
            </w:r>
          </w:p>
        </w:tc>
      </w:tr>
      <w:tr w:rsidR="007E32AB" w:rsidRPr="00183DF4" w14:paraId="4EC924A1" w14:textId="77777777" w:rsidTr="00176318">
        <w:trPr>
          <w:jc w:val="center"/>
        </w:trPr>
        <w:tc>
          <w:tcPr>
            <w:tcW w:w="4876" w:type="dxa"/>
            <w:hideMark/>
          </w:tcPr>
          <w:p w14:paraId="77F095DE" w14:textId="77777777" w:rsidR="007E32AB" w:rsidRPr="00183DF4" w:rsidRDefault="007E32AB" w:rsidP="00176318">
            <w:pPr>
              <w:pStyle w:val="Normal6"/>
            </w:pPr>
            <w:r w:rsidRPr="00183DF4">
              <w:t>h)</w:t>
            </w:r>
            <w:r w:rsidRPr="00183DF4">
              <w:tab/>
              <w:t>buvo grąžintas iš kitos valstybės narės, kurioje slėpėsi</w:t>
            </w:r>
            <w:r w:rsidRPr="00183DF4">
              <w:rPr>
                <w:b/>
                <w:i/>
              </w:rPr>
              <w:t>.</w:t>
            </w:r>
          </w:p>
        </w:tc>
        <w:tc>
          <w:tcPr>
            <w:tcW w:w="4876" w:type="dxa"/>
            <w:hideMark/>
          </w:tcPr>
          <w:p w14:paraId="63B26B3E" w14:textId="77777777" w:rsidR="007E32AB" w:rsidRPr="00183DF4" w:rsidRDefault="007E32AB" w:rsidP="00176318">
            <w:pPr>
              <w:pStyle w:val="Normal6"/>
              <w:rPr>
                <w:szCs w:val="24"/>
              </w:rPr>
            </w:pPr>
            <w:r w:rsidRPr="00183DF4">
              <w:t>h)</w:t>
            </w:r>
            <w:r w:rsidRPr="00183DF4">
              <w:tab/>
              <w:t>buvo grąžintas iš kitos valstybės narės, kurioje slėpėsi</w:t>
            </w:r>
            <w:r w:rsidRPr="00183DF4">
              <w:rPr>
                <w:b/>
                <w:i/>
              </w:rPr>
              <w:t>; arba</w:t>
            </w:r>
          </w:p>
        </w:tc>
      </w:tr>
    </w:tbl>
    <w:p w14:paraId="158F1F0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EA68159" w14:textId="77777777" w:rsidR="007E32AB" w:rsidRPr="00183DF4" w:rsidRDefault="007E32AB" w:rsidP="007E32AB">
      <w:r w:rsidRPr="00183DF4">
        <w:rPr>
          <w:rStyle w:val="HideTWBExt"/>
          <w:noProof w:val="0"/>
        </w:rPr>
        <w:t>&lt;/AmendB&gt;</w:t>
      </w:r>
    </w:p>
    <w:p w14:paraId="1E3934A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437</w:t>
      </w:r>
      <w:r w:rsidRPr="00183DF4">
        <w:rPr>
          <w:rStyle w:val="HideTWBExt"/>
          <w:b w:val="0"/>
          <w:noProof w:val="0"/>
        </w:rPr>
        <w:t>&lt;/NumAmB&gt;</w:t>
      </w:r>
    </w:p>
    <w:p w14:paraId="13A693D6"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78823B0D" w14:textId="77777777" w:rsidR="007E32AB" w:rsidRPr="00183DF4" w:rsidRDefault="007E32AB" w:rsidP="007E32AB">
      <w:r w:rsidRPr="00183DF4">
        <w:rPr>
          <w:rStyle w:val="HideTWBExt"/>
          <w:noProof w:val="0"/>
        </w:rPr>
        <w:t>&lt;/RepeatBlock-By&gt;</w:t>
      </w:r>
    </w:p>
    <w:p w14:paraId="3720586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EEC8331" w14:textId="77777777" w:rsidR="007E32AB" w:rsidRPr="00183DF4" w:rsidRDefault="007E32AB" w:rsidP="007E32AB">
      <w:pPr>
        <w:pStyle w:val="NormalBold"/>
      </w:pPr>
      <w:r w:rsidRPr="00183DF4">
        <w:rPr>
          <w:rStyle w:val="HideTWBExt"/>
          <w:b w:val="0"/>
          <w:noProof w:val="0"/>
        </w:rPr>
        <w:t>&lt;Article&gt;</w:t>
      </w:r>
      <w:r w:rsidRPr="00183DF4">
        <w:t>19 straipsnio 2 dalies pirmos pastraipos h a punktas (naujas)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5CB83A0" w14:textId="77777777" w:rsidTr="00176318">
        <w:trPr>
          <w:jc w:val="center"/>
        </w:trPr>
        <w:tc>
          <w:tcPr>
            <w:tcW w:w="9752" w:type="dxa"/>
            <w:gridSpan w:val="2"/>
          </w:tcPr>
          <w:p w14:paraId="0271E0D9" w14:textId="77777777" w:rsidR="007E32AB" w:rsidRPr="00183DF4" w:rsidRDefault="007E32AB" w:rsidP="00176318">
            <w:pPr>
              <w:keepNext/>
            </w:pPr>
          </w:p>
        </w:tc>
      </w:tr>
      <w:tr w:rsidR="007E32AB" w:rsidRPr="00183DF4" w14:paraId="146DED7B" w14:textId="77777777" w:rsidTr="00176318">
        <w:trPr>
          <w:jc w:val="center"/>
        </w:trPr>
        <w:tc>
          <w:tcPr>
            <w:tcW w:w="4876" w:type="dxa"/>
            <w:hideMark/>
          </w:tcPr>
          <w:p w14:paraId="4B858411" w14:textId="77777777" w:rsidR="007E32AB" w:rsidRPr="00183DF4" w:rsidRDefault="007E32AB" w:rsidP="00176318">
            <w:pPr>
              <w:pStyle w:val="ColumnHeading"/>
              <w:keepNext/>
            </w:pPr>
            <w:r w:rsidRPr="00183DF4">
              <w:t>Komisijos siūlomas tekstas</w:t>
            </w:r>
          </w:p>
        </w:tc>
        <w:tc>
          <w:tcPr>
            <w:tcW w:w="4876" w:type="dxa"/>
            <w:hideMark/>
          </w:tcPr>
          <w:p w14:paraId="5C286314" w14:textId="77777777" w:rsidR="007E32AB" w:rsidRPr="00183DF4" w:rsidRDefault="007E32AB" w:rsidP="00176318">
            <w:pPr>
              <w:pStyle w:val="ColumnHeading"/>
              <w:keepNext/>
            </w:pPr>
            <w:r w:rsidRPr="00183DF4">
              <w:t>Pakeitimas</w:t>
            </w:r>
          </w:p>
        </w:tc>
      </w:tr>
      <w:tr w:rsidR="007E32AB" w:rsidRPr="00183DF4" w14:paraId="5E03339C" w14:textId="77777777" w:rsidTr="00176318">
        <w:trPr>
          <w:jc w:val="center"/>
        </w:trPr>
        <w:tc>
          <w:tcPr>
            <w:tcW w:w="4876" w:type="dxa"/>
          </w:tcPr>
          <w:p w14:paraId="583C3AC9" w14:textId="77777777" w:rsidR="007E32AB" w:rsidRPr="00183DF4" w:rsidRDefault="007E32AB" w:rsidP="00176318">
            <w:pPr>
              <w:pStyle w:val="Normal6"/>
            </w:pPr>
          </w:p>
        </w:tc>
        <w:tc>
          <w:tcPr>
            <w:tcW w:w="4876" w:type="dxa"/>
            <w:hideMark/>
          </w:tcPr>
          <w:p w14:paraId="19A80637" w14:textId="77777777" w:rsidR="007E32AB" w:rsidRPr="00183DF4" w:rsidRDefault="007E32AB" w:rsidP="00176318">
            <w:pPr>
              <w:pStyle w:val="Normal6"/>
              <w:rPr>
                <w:szCs w:val="24"/>
              </w:rPr>
            </w:pPr>
            <w:r w:rsidRPr="00183DF4">
              <w:rPr>
                <w:b/>
                <w:i/>
              </w:rPr>
              <w:t xml:space="preserve">ha) </w:t>
            </w:r>
            <w:r w:rsidRPr="00183DF4">
              <w:tab/>
            </w:r>
            <w:r w:rsidRPr="00183DF4">
              <w:rPr>
                <w:b/>
                <w:i/>
              </w:rPr>
              <w:t>keliavo į konflikto zoną, neturėdamas visuotinai priimto tokios kelionės pagrindo.</w:t>
            </w:r>
          </w:p>
        </w:tc>
      </w:tr>
    </w:tbl>
    <w:p w14:paraId="3BDFDA6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5C9E55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D6F876D" w14:textId="77777777" w:rsidR="007E32AB" w:rsidRPr="00183DF4" w:rsidRDefault="007E32AB" w:rsidP="007E32AB">
      <w:pPr>
        <w:pStyle w:val="Normal12Italic"/>
        <w:rPr>
          <w:noProof w:val="0"/>
        </w:rPr>
      </w:pPr>
      <w:r w:rsidRPr="00183DF4">
        <w:rPr>
          <w:noProof w:val="0"/>
        </w:rPr>
        <w:t>Jeigu prašytojai keliauja atgal į regionus, iš kurių, kaip jie patys teigia, buvo priversti bėgti, tai kenkia prieglobsčio sistemos patikimumui ir teisėtumui.</w:t>
      </w:r>
    </w:p>
    <w:p w14:paraId="3AAB5E7A" w14:textId="77777777" w:rsidR="007E32AB" w:rsidRPr="00183DF4" w:rsidRDefault="007E32AB" w:rsidP="007E32AB">
      <w:r w:rsidRPr="00183DF4">
        <w:rPr>
          <w:rStyle w:val="HideTWBExt"/>
          <w:noProof w:val="0"/>
        </w:rPr>
        <w:t>&lt;/AmendB&gt;</w:t>
      </w:r>
    </w:p>
    <w:p w14:paraId="4B03946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438</w:t>
      </w:r>
      <w:r w:rsidRPr="00183DF4">
        <w:rPr>
          <w:rStyle w:val="HideTWBExt"/>
          <w:b w:val="0"/>
          <w:noProof w:val="0"/>
        </w:rPr>
        <w:t>&lt;/NumAmB&gt;</w:t>
      </w:r>
    </w:p>
    <w:p w14:paraId="6360BB0F" w14:textId="77777777" w:rsidR="007E32AB" w:rsidRPr="00183DF4" w:rsidRDefault="007E32AB" w:rsidP="007E32AB">
      <w:pPr>
        <w:pStyle w:val="NormalBold"/>
      </w:pPr>
      <w:r w:rsidRPr="00183DF4">
        <w:rPr>
          <w:rStyle w:val="HideTWBExt"/>
          <w:b w:val="0"/>
          <w:noProof w:val="0"/>
        </w:rPr>
        <w:t>&lt;RepeatBlock-By&gt;&lt;Members&gt;</w:t>
      </w:r>
      <w:r w:rsidRPr="00183DF4">
        <w:t>Laura Ferrara, Ignazio Corrao, Fabio Massimo Castaldo</w:t>
      </w:r>
      <w:r w:rsidRPr="00183DF4">
        <w:rPr>
          <w:rStyle w:val="HideTWBExt"/>
          <w:b w:val="0"/>
          <w:noProof w:val="0"/>
        </w:rPr>
        <w:t>&lt;/Members&gt;</w:t>
      </w:r>
    </w:p>
    <w:p w14:paraId="10F51C86" w14:textId="77777777" w:rsidR="007E32AB" w:rsidRPr="00183DF4" w:rsidRDefault="007E32AB" w:rsidP="007E32AB">
      <w:r w:rsidRPr="00183DF4">
        <w:rPr>
          <w:rStyle w:val="HideTWBExt"/>
          <w:noProof w:val="0"/>
        </w:rPr>
        <w:t>&lt;/RepeatBlock-By&gt;</w:t>
      </w:r>
    </w:p>
    <w:p w14:paraId="2653EDA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CD05F73" w14:textId="77777777" w:rsidR="007E32AB" w:rsidRPr="00183DF4" w:rsidRDefault="007E32AB" w:rsidP="007E32AB">
      <w:pPr>
        <w:pStyle w:val="NormalBold"/>
      </w:pPr>
      <w:r w:rsidRPr="00183DF4">
        <w:rPr>
          <w:rStyle w:val="HideTWBExt"/>
          <w:b w:val="0"/>
          <w:noProof w:val="0"/>
        </w:rPr>
        <w:t>&lt;Article&gt;</w:t>
      </w:r>
      <w:r w:rsidRPr="00183DF4">
        <w:t>19 straipsnio 2 dalies antra pastraipa</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A98FEE4" w14:textId="77777777" w:rsidTr="00176318">
        <w:trPr>
          <w:jc w:val="center"/>
        </w:trPr>
        <w:tc>
          <w:tcPr>
            <w:tcW w:w="9752" w:type="dxa"/>
            <w:gridSpan w:val="2"/>
          </w:tcPr>
          <w:p w14:paraId="60EACBCA" w14:textId="77777777" w:rsidR="007E32AB" w:rsidRPr="00183DF4" w:rsidRDefault="007E32AB" w:rsidP="00176318">
            <w:pPr>
              <w:keepNext/>
            </w:pPr>
          </w:p>
        </w:tc>
      </w:tr>
      <w:tr w:rsidR="007E32AB" w:rsidRPr="00183DF4" w14:paraId="0BB9B320" w14:textId="77777777" w:rsidTr="00176318">
        <w:trPr>
          <w:jc w:val="center"/>
        </w:trPr>
        <w:tc>
          <w:tcPr>
            <w:tcW w:w="4876" w:type="dxa"/>
            <w:hideMark/>
          </w:tcPr>
          <w:p w14:paraId="4A7749FE" w14:textId="77777777" w:rsidR="007E32AB" w:rsidRPr="00183DF4" w:rsidRDefault="007E32AB" w:rsidP="00176318">
            <w:pPr>
              <w:pStyle w:val="ColumnHeading"/>
              <w:keepNext/>
            </w:pPr>
            <w:r w:rsidRPr="00183DF4">
              <w:t>Komisijos siūlomas tekstas</w:t>
            </w:r>
          </w:p>
        </w:tc>
        <w:tc>
          <w:tcPr>
            <w:tcW w:w="4876" w:type="dxa"/>
            <w:hideMark/>
          </w:tcPr>
          <w:p w14:paraId="5D5E74F5" w14:textId="77777777" w:rsidR="007E32AB" w:rsidRPr="00183DF4" w:rsidRDefault="007E32AB" w:rsidP="00176318">
            <w:pPr>
              <w:pStyle w:val="ColumnHeading"/>
              <w:keepNext/>
            </w:pPr>
            <w:r w:rsidRPr="00183DF4">
              <w:t>Pakeitimas</w:t>
            </w:r>
          </w:p>
        </w:tc>
      </w:tr>
      <w:tr w:rsidR="007E32AB" w:rsidRPr="00183DF4" w14:paraId="08434F4F" w14:textId="77777777" w:rsidTr="00176318">
        <w:trPr>
          <w:jc w:val="center"/>
        </w:trPr>
        <w:tc>
          <w:tcPr>
            <w:tcW w:w="4876" w:type="dxa"/>
            <w:hideMark/>
          </w:tcPr>
          <w:p w14:paraId="6E19771D" w14:textId="77777777" w:rsidR="007E32AB" w:rsidRPr="00183DF4" w:rsidRDefault="007E32AB" w:rsidP="00176318">
            <w:pPr>
              <w:pStyle w:val="Normal6"/>
            </w:pPr>
            <w:r w:rsidRPr="00183DF4">
              <w:rPr>
                <w:b/>
                <w:i/>
              </w:rPr>
              <w:t>Kiek tai susiję su a ir b punktais , kai prašytojas surandamas arba pats savanoriškai prisistato kompetentingai institucijai, priimamas tinkamai pagrįstas sprendimas, kuris remiasi pasišalinimo priežastimis, dėl kai kurių arba visų materialinių priėmimo sąlygų, kurios buvo pakeistos, panaikintos ar apribotos, taikymo atnaujinimo.</w:t>
            </w:r>
          </w:p>
        </w:tc>
        <w:tc>
          <w:tcPr>
            <w:tcW w:w="4876" w:type="dxa"/>
          </w:tcPr>
          <w:p w14:paraId="61FB7EFB" w14:textId="77777777" w:rsidR="007E32AB" w:rsidRPr="00183DF4" w:rsidRDefault="007E32AB" w:rsidP="00176318">
            <w:pPr>
              <w:pStyle w:val="Normal6"/>
              <w:rPr>
                <w:szCs w:val="24"/>
              </w:rPr>
            </w:pPr>
            <w:r w:rsidRPr="00183DF4">
              <w:rPr>
                <w:b/>
                <w:i/>
              </w:rPr>
              <w:t>Išbraukta.</w:t>
            </w:r>
          </w:p>
        </w:tc>
      </w:tr>
    </w:tbl>
    <w:p w14:paraId="1946414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3743D1E8" w14:textId="77777777" w:rsidR="007E32AB" w:rsidRPr="00183DF4" w:rsidRDefault="007E32AB" w:rsidP="007E32AB">
      <w:r w:rsidRPr="00183DF4">
        <w:rPr>
          <w:rStyle w:val="HideTWBExt"/>
          <w:noProof w:val="0"/>
        </w:rPr>
        <w:t>&lt;/AmendB&gt;</w:t>
      </w:r>
    </w:p>
    <w:p w14:paraId="6C47A6D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439</w:t>
      </w:r>
      <w:r w:rsidRPr="00183DF4">
        <w:rPr>
          <w:rStyle w:val="HideTWBExt"/>
          <w:b w:val="0"/>
          <w:noProof w:val="0"/>
        </w:rPr>
        <w:t>&lt;/NumAmB&gt;</w:t>
      </w:r>
    </w:p>
    <w:p w14:paraId="13D917AC"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0A6DDB8F"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338CA7A9" w14:textId="77777777" w:rsidR="007E32AB" w:rsidRPr="00183DF4" w:rsidRDefault="007E32AB" w:rsidP="007E32AB">
      <w:r w:rsidRPr="00183DF4">
        <w:rPr>
          <w:rStyle w:val="HideTWBExt"/>
          <w:noProof w:val="0"/>
        </w:rPr>
        <w:t>&lt;/RepeatBlock-By&gt;</w:t>
      </w:r>
    </w:p>
    <w:p w14:paraId="3608C66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9B02640" w14:textId="1C18894F"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antra</w:t>
      </w:r>
      <w:r w:rsidRPr="00183DF4">
        <w:t xml:space="preserve"> pastraipa</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5C9C483" w14:textId="77777777" w:rsidTr="00176318">
        <w:trPr>
          <w:jc w:val="center"/>
        </w:trPr>
        <w:tc>
          <w:tcPr>
            <w:tcW w:w="9752" w:type="dxa"/>
            <w:gridSpan w:val="2"/>
          </w:tcPr>
          <w:p w14:paraId="45B82E01" w14:textId="77777777" w:rsidR="007E32AB" w:rsidRPr="00183DF4" w:rsidRDefault="007E32AB" w:rsidP="00176318">
            <w:pPr>
              <w:keepNext/>
            </w:pPr>
          </w:p>
        </w:tc>
      </w:tr>
      <w:tr w:rsidR="007E32AB" w:rsidRPr="00183DF4" w14:paraId="5C424158" w14:textId="77777777" w:rsidTr="00176318">
        <w:trPr>
          <w:jc w:val="center"/>
        </w:trPr>
        <w:tc>
          <w:tcPr>
            <w:tcW w:w="4876" w:type="dxa"/>
            <w:hideMark/>
          </w:tcPr>
          <w:p w14:paraId="6884C1DC" w14:textId="77777777" w:rsidR="007E32AB" w:rsidRPr="00183DF4" w:rsidRDefault="007E32AB" w:rsidP="00176318">
            <w:pPr>
              <w:pStyle w:val="ColumnHeading"/>
              <w:keepNext/>
            </w:pPr>
            <w:r w:rsidRPr="00183DF4">
              <w:t>Komisijos siūlomas tekstas</w:t>
            </w:r>
          </w:p>
        </w:tc>
        <w:tc>
          <w:tcPr>
            <w:tcW w:w="4876" w:type="dxa"/>
            <w:hideMark/>
          </w:tcPr>
          <w:p w14:paraId="480E00D2" w14:textId="77777777" w:rsidR="007E32AB" w:rsidRPr="00183DF4" w:rsidRDefault="007E32AB" w:rsidP="00176318">
            <w:pPr>
              <w:pStyle w:val="ColumnHeading"/>
              <w:keepNext/>
            </w:pPr>
            <w:r w:rsidRPr="00183DF4">
              <w:t>Pakeitimas</w:t>
            </w:r>
          </w:p>
        </w:tc>
      </w:tr>
      <w:tr w:rsidR="007E32AB" w:rsidRPr="00183DF4" w14:paraId="4E0F70E6" w14:textId="77777777" w:rsidTr="00176318">
        <w:trPr>
          <w:jc w:val="center"/>
        </w:trPr>
        <w:tc>
          <w:tcPr>
            <w:tcW w:w="4876" w:type="dxa"/>
            <w:hideMark/>
          </w:tcPr>
          <w:p w14:paraId="74D1AAA0" w14:textId="77777777" w:rsidR="007E32AB" w:rsidRPr="00183DF4" w:rsidRDefault="007E32AB" w:rsidP="00176318">
            <w:pPr>
              <w:pStyle w:val="Normal6"/>
            </w:pPr>
            <w:r w:rsidRPr="00183DF4">
              <w:rPr>
                <w:b/>
                <w:i/>
              </w:rPr>
              <w:t>Kiek tai susiję su a ir b punktais , kai prašytojas surandamas arba pats savanoriškai prisistato kompetentingai institucijai, priimamas tinkamai pagrįstas sprendimas, kuris remiasi pasišalinimo priežastimis, dėl kai kurių arba visų materialinių priėmimo sąlygų, kurios buvo pakeistos, panaikintos ar apribotos, taikymo atnaujinimo.</w:t>
            </w:r>
          </w:p>
        </w:tc>
        <w:tc>
          <w:tcPr>
            <w:tcW w:w="4876" w:type="dxa"/>
          </w:tcPr>
          <w:p w14:paraId="2A8BBE47" w14:textId="77777777" w:rsidR="007E32AB" w:rsidRPr="00183DF4" w:rsidRDefault="007E32AB" w:rsidP="00176318">
            <w:pPr>
              <w:pStyle w:val="Normal6"/>
              <w:rPr>
                <w:szCs w:val="24"/>
              </w:rPr>
            </w:pPr>
            <w:r w:rsidRPr="00183DF4">
              <w:rPr>
                <w:b/>
                <w:i/>
              </w:rPr>
              <w:t>Išbraukta.</w:t>
            </w:r>
          </w:p>
        </w:tc>
      </w:tr>
    </w:tbl>
    <w:p w14:paraId="416B0FD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34C1867" w14:textId="77777777" w:rsidR="007E32AB" w:rsidRPr="00183DF4" w:rsidRDefault="007E32AB" w:rsidP="007E32AB">
      <w:r w:rsidRPr="00183DF4">
        <w:rPr>
          <w:rStyle w:val="HideTWBExt"/>
          <w:noProof w:val="0"/>
        </w:rPr>
        <w:t>&lt;/AmendB&gt;</w:t>
      </w:r>
    </w:p>
    <w:p w14:paraId="2C16CF8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440</w:t>
      </w:r>
      <w:r w:rsidRPr="00183DF4">
        <w:rPr>
          <w:rStyle w:val="HideTWBExt"/>
          <w:b w:val="0"/>
          <w:noProof w:val="0"/>
        </w:rPr>
        <w:t>&lt;/NumAmB&gt;</w:t>
      </w:r>
    </w:p>
    <w:p w14:paraId="02232AB6"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1A2A26FE" w14:textId="77777777" w:rsidR="007E32AB" w:rsidRPr="00183DF4" w:rsidRDefault="007E32AB" w:rsidP="007E32AB">
      <w:r w:rsidRPr="00183DF4">
        <w:rPr>
          <w:rStyle w:val="HideTWBExt"/>
          <w:noProof w:val="0"/>
        </w:rPr>
        <w:t>&lt;/RepeatBlock-By&gt;</w:t>
      </w:r>
    </w:p>
    <w:p w14:paraId="5E268B7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7C0E64B" w14:textId="2347F6CF"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972BFC1" w14:textId="77777777" w:rsidTr="00176318">
        <w:trPr>
          <w:jc w:val="center"/>
        </w:trPr>
        <w:tc>
          <w:tcPr>
            <w:tcW w:w="9752" w:type="dxa"/>
            <w:gridSpan w:val="2"/>
          </w:tcPr>
          <w:p w14:paraId="0E4F761C" w14:textId="77777777" w:rsidR="007E32AB" w:rsidRPr="00183DF4" w:rsidRDefault="007E32AB" w:rsidP="00176318">
            <w:pPr>
              <w:keepNext/>
            </w:pPr>
          </w:p>
        </w:tc>
      </w:tr>
      <w:tr w:rsidR="007E32AB" w:rsidRPr="00183DF4" w14:paraId="5C96734C" w14:textId="77777777" w:rsidTr="00176318">
        <w:trPr>
          <w:jc w:val="center"/>
        </w:trPr>
        <w:tc>
          <w:tcPr>
            <w:tcW w:w="4876" w:type="dxa"/>
            <w:hideMark/>
          </w:tcPr>
          <w:p w14:paraId="62330FB3" w14:textId="77777777" w:rsidR="007E32AB" w:rsidRPr="00183DF4" w:rsidRDefault="007E32AB" w:rsidP="00176318">
            <w:pPr>
              <w:pStyle w:val="ColumnHeading"/>
              <w:keepNext/>
            </w:pPr>
            <w:r w:rsidRPr="00183DF4">
              <w:t>Komisijos siūlomas tekstas</w:t>
            </w:r>
          </w:p>
        </w:tc>
        <w:tc>
          <w:tcPr>
            <w:tcW w:w="4876" w:type="dxa"/>
            <w:hideMark/>
          </w:tcPr>
          <w:p w14:paraId="5BEE35E5" w14:textId="77777777" w:rsidR="007E32AB" w:rsidRPr="00183DF4" w:rsidRDefault="007E32AB" w:rsidP="00176318">
            <w:pPr>
              <w:pStyle w:val="ColumnHeading"/>
              <w:keepNext/>
            </w:pPr>
            <w:r w:rsidRPr="00183DF4">
              <w:t>Pakeitimas</w:t>
            </w:r>
          </w:p>
        </w:tc>
      </w:tr>
      <w:tr w:rsidR="007E32AB" w:rsidRPr="00183DF4" w14:paraId="5405FB6D" w14:textId="77777777" w:rsidTr="00176318">
        <w:trPr>
          <w:jc w:val="center"/>
        </w:trPr>
        <w:tc>
          <w:tcPr>
            <w:tcW w:w="4876" w:type="dxa"/>
            <w:hideMark/>
          </w:tcPr>
          <w:p w14:paraId="12D21409" w14:textId="77777777" w:rsidR="007E32AB" w:rsidRPr="00183DF4" w:rsidRDefault="007E32AB" w:rsidP="00176318">
            <w:pPr>
              <w:pStyle w:val="Normal6"/>
            </w:pPr>
            <w:r w:rsidRPr="00183DF4">
              <w:t>Kiek tai susiję su a ir b punktais , kai prašytojas surandamas arba pats savanoriškai prisistato kompetentingai institucijai, priimamas tinkamai pagrįstas sprendimas, kuris remiasi pasišalinimo priežastimis, dėl kai kurių arba visų materialinių priėmimo sąlygų, kurios buvo pakeistos, panaikintos ar apribotos, taikymo atnaujinimo.</w:t>
            </w:r>
          </w:p>
        </w:tc>
        <w:tc>
          <w:tcPr>
            <w:tcW w:w="4876" w:type="dxa"/>
            <w:hideMark/>
          </w:tcPr>
          <w:p w14:paraId="2057668D" w14:textId="77777777" w:rsidR="007E32AB" w:rsidRPr="00183DF4" w:rsidRDefault="007E32AB" w:rsidP="00176318">
            <w:pPr>
              <w:pStyle w:val="Normal6"/>
              <w:rPr>
                <w:szCs w:val="24"/>
              </w:rPr>
            </w:pPr>
            <w:r w:rsidRPr="00183DF4">
              <w:t xml:space="preserve">Kiek tai susiję su a ir b punktais, kai prašytojas surandamas arba pats savanoriškai prisistato kompetentingai institucijai, priimamas tinkamai pagrįstas sprendimas, kuris remiasi pasišalinimo priežastimis, </w:t>
            </w:r>
            <w:r w:rsidRPr="00183DF4">
              <w:rPr>
                <w:b/>
                <w:i/>
              </w:rPr>
              <w:t xml:space="preserve">pvz., dokumentais patvirtinta sunkia prašytojo liga, </w:t>
            </w:r>
            <w:r w:rsidRPr="00183DF4">
              <w:t>dėl kai kurių arba visų materialinių priėmimo sąlygų, kurios buvo pakeistos, panaikintos ar apribotos, taikymo atnaujinimo.</w:t>
            </w:r>
          </w:p>
        </w:tc>
      </w:tr>
    </w:tbl>
    <w:p w14:paraId="048B540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0233255"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14EE403" w14:textId="77777777" w:rsidR="007E32AB" w:rsidRPr="00183DF4" w:rsidRDefault="007E32AB" w:rsidP="007E32AB">
      <w:pPr>
        <w:pStyle w:val="Normal12Italic"/>
        <w:rPr>
          <w:noProof w:val="0"/>
        </w:rPr>
      </w:pPr>
      <w:r w:rsidRPr="00183DF4">
        <w:rPr>
          <w:noProof w:val="0"/>
        </w:rPr>
        <w:t>Tik patenkinamas paaiškinimas, pavyzdžiui, sunki liga, gali būti vertinamas kaip pakankama priežastis atkurti materialines priėmimo sąlygas.</w:t>
      </w:r>
    </w:p>
    <w:p w14:paraId="1A8E07C1" w14:textId="77777777" w:rsidR="007E32AB" w:rsidRPr="00183DF4" w:rsidRDefault="007E32AB" w:rsidP="007E32AB">
      <w:r w:rsidRPr="00183DF4">
        <w:rPr>
          <w:rStyle w:val="HideTWBExt"/>
          <w:noProof w:val="0"/>
        </w:rPr>
        <w:t>&lt;/AmendB&gt;</w:t>
      </w:r>
    </w:p>
    <w:p w14:paraId="402EA6E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441</w:t>
      </w:r>
      <w:r w:rsidRPr="00183DF4">
        <w:rPr>
          <w:rStyle w:val="HideTWBExt"/>
          <w:b w:val="0"/>
          <w:noProof w:val="0"/>
        </w:rPr>
        <w:t>&lt;/NumAmB&gt;</w:t>
      </w:r>
    </w:p>
    <w:p w14:paraId="58C58218"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2C1CC9EE" w14:textId="77777777" w:rsidR="007E32AB" w:rsidRPr="00183DF4" w:rsidRDefault="007E32AB" w:rsidP="007E32AB">
      <w:r w:rsidRPr="00183DF4">
        <w:rPr>
          <w:rStyle w:val="HideTWBExt"/>
          <w:noProof w:val="0"/>
        </w:rPr>
        <w:t>&lt;/RepeatBlock-By&gt;</w:t>
      </w:r>
    </w:p>
    <w:p w14:paraId="677B88E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940C14B" w14:textId="01AF2AE9" w:rsidR="007E32AB" w:rsidRPr="00183DF4" w:rsidRDefault="007E32AB" w:rsidP="007E32AB">
      <w:pPr>
        <w:pStyle w:val="NormalBold"/>
      </w:pPr>
      <w:r w:rsidRPr="00183DF4">
        <w:rPr>
          <w:rStyle w:val="HideTWBExt"/>
          <w:b w:val="0"/>
          <w:noProof w:val="0"/>
        </w:rPr>
        <w:t>&lt;Article&gt;</w:t>
      </w:r>
      <w:r w:rsidRPr="00183DF4">
        <w:t xml:space="preserve">19 straipsnio 2 dalies </w:t>
      </w:r>
      <w:r w:rsidR="00411F8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4D48118" w14:textId="77777777" w:rsidTr="00176318">
        <w:trPr>
          <w:jc w:val="center"/>
        </w:trPr>
        <w:tc>
          <w:tcPr>
            <w:tcW w:w="9752" w:type="dxa"/>
            <w:gridSpan w:val="2"/>
          </w:tcPr>
          <w:p w14:paraId="144421E1" w14:textId="77777777" w:rsidR="007E32AB" w:rsidRPr="00183DF4" w:rsidRDefault="007E32AB" w:rsidP="00176318">
            <w:pPr>
              <w:keepNext/>
            </w:pPr>
          </w:p>
        </w:tc>
      </w:tr>
      <w:tr w:rsidR="007E32AB" w:rsidRPr="00183DF4" w14:paraId="700B3FFD" w14:textId="77777777" w:rsidTr="00176318">
        <w:trPr>
          <w:jc w:val="center"/>
        </w:trPr>
        <w:tc>
          <w:tcPr>
            <w:tcW w:w="4876" w:type="dxa"/>
            <w:hideMark/>
          </w:tcPr>
          <w:p w14:paraId="37692CB8" w14:textId="77777777" w:rsidR="007E32AB" w:rsidRPr="00183DF4" w:rsidRDefault="007E32AB" w:rsidP="00176318">
            <w:pPr>
              <w:pStyle w:val="ColumnHeading"/>
              <w:keepNext/>
            </w:pPr>
            <w:r w:rsidRPr="00183DF4">
              <w:t>Komisijos siūlomas tekstas</w:t>
            </w:r>
          </w:p>
        </w:tc>
        <w:tc>
          <w:tcPr>
            <w:tcW w:w="4876" w:type="dxa"/>
            <w:hideMark/>
          </w:tcPr>
          <w:p w14:paraId="58E54EC2" w14:textId="77777777" w:rsidR="007E32AB" w:rsidRPr="00183DF4" w:rsidRDefault="007E32AB" w:rsidP="00176318">
            <w:pPr>
              <w:pStyle w:val="ColumnHeading"/>
              <w:keepNext/>
            </w:pPr>
            <w:r w:rsidRPr="00183DF4">
              <w:t>Pakeitimas</w:t>
            </w:r>
          </w:p>
        </w:tc>
      </w:tr>
      <w:tr w:rsidR="007E32AB" w:rsidRPr="00183DF4" w14:paraId="60BCF8D7" w14:textId="77777777" w:rsidTr="00176318">
        <w:trPr>
          <w:jc w:val="center"/>
        </w:trPr>
        <w:tc>
          <w:tcPr>
            <w:tcW w:w="4876" w:type="dxa"/>
            <w:hideMark/>
          </w:tcPr>
          <w:p w14:paraId="7AA2D31A" w14:textId="77777777" w:rsidR="007E32AB" w:rsidRPr="00183DF4" w:rsidRDefault="007E32AB" w:rsidP="00176318">
            <w:pPr>
              <w:pStyle w:val="Normal6"/>
            </w:pPr>
            <w:r w:rsidRPr="00183DF4">
              <w:t xml:space="preserve">Kiek tai susiję su a ir b punktais , kai prašytojas surandamas arba pats savanoriškai prisistato kompetentingai institucijai, priimamas tinkamai pagrįstas sprendimas, kuris remiasi pasišalinimo priežastimis, dėl kai kurių arba visų materialinių priėmimo sąlygų, kurios buvo </w:t>
            </w:r>
            <w:r w:rsidRPr="00183DF4">
              <w:rPr>
                <w:b/>
                <w:i/>
              </w:rPr>
              <w:t>pakeistos,</w:t>
            </w:r>
            <w:r w:rsidRPr="00183DF4">
              <w:t xml:space="preserve"> panaikintos ar apribotos, taikymo atnaujinimo.</w:t>
            </w:r>
          </w:p>
        </w:tc>
        <w:tc>
          <w:tcPr>
            <w:tcW w:w="4876" w:type="dxa"/>
            <w:hideMark/>
          </w:tcPr>
          <w:p w14:paraId="538998EF" w14:textId="77777777" w:rsidR="007E32AB" w:rsidRPr="00183DF4" w:rsidRDefault="007E32AB" w:rsidP="00176318">
            <w:pPr>
              <w:pStyle w:val="Normal6"/>
              <w:rPr>
                <w:szCs w:val="24"/>
              </w:rPr>
            </w:pPr>
            <w:r w:rsidRPr="00183DF4">
              <w:t>Kiek tai susiję su a ir b punktais, kai prašytojas surandamas arba pats savanoriškai prisistato kompetentingai institucijai, priimamas tinkamai pagrįstas sprendimas, kuris remiasi pasišalinimo priežastimis, dėl kai kurių arba visų materialinių priėmimo sąlygų, kurios buvo panaikintos ar apribotos, taikymo atnaujinimo.</w:t>
            </w:r>
          </w:p>
        </w:tc>
      </w:tr>
    </w:tbl>
    <w:p w14:paraId="4CA33F2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DBA75FD" w14:textId="77777777" w:rsidR="007E32AB" w:rsidRPr="00183DF4" w:rsidRDefault="007E32AB" w:rsidP="007E32AB">
      <w:r w:rsidRPr="00183DF4">
        <w:rPr>
          <w:rStyle w:val="HideTWBExt"/>
          <w:noProof w:val="0"/>
        </w:rPr>
        <w:t>&lt;/AmendB&gt;</w:t>
      </w:r>
    </w:p>
    <w:p w14:paraId="3E2D2C4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442</w:t>
      </w:r>
      <w:r w:rsidRPr="00183DF4">
        <w:rPr>
          <w:rStyle w:val="HideTWBExt"/>
          <w:b w:val="0"/>
          <w:noProof w:val="0"/>
        </w:rPr>
        <w:t>&lt;/NumAmB&gt;</w:t>
      </w:r>
    </w:p>
    <w:p w14:paraId="660934E0"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0A3E6A57" w14:textId="77777777" w:rsidR="007E32AB" w:rsidRPr="00183DF4" w:rsidRDefault="007E32AB" w:rsidP="007E32AB">
      <w:r w:rsidRPr="00183DF4">
        <w:rPr>
          <w:rStyle w:val="HideTWBExt"/>
          <w:noProof w:val="0"/>
        </w:rPr>
        <w:t>&lt;/RepeatBlock-By&gt;</w:t>
      </w:r>
    </w:p>
    <w:p w14:paraId="178253D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DD71679" w14:textId="77777777" w:rsidR="007E32AB" w:rsidRPr="00183DF4" w:rsidRDefault="007E32AB" w:rsidP="007E32AB">
      <w:pPr>
        <w:pStyle w:val="NormalBold"/>
      </w:pPr>
      <w:r w:rsidRPr="00183DF4">
        <w:rPr>
          <w:rStyle w:val="HideTWBExt"/>
          <w:b w:val="0"/>
          <w:noProof w:val="0"/>
        </w:rPr>
        <w:t>&lt;Article&gt;</w:t>
      </w:r>
      <w:r w:rsidRPr="00183DF4">
        <w:t>19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8E2A754" w14:textId="77777777" w:rsidTr="00176318">
        <w:trPr>
          <w:jc w:val="center"/>
        </w:trPr>
        <w:tc>
          <w:tcPr>
            <w:tcW w:w="9752" w:type="dxa"/>
            <w:gridSpan w:val="2"/>
          </w:tcPr>
          <w:p w14:paraId="3F862913" w14:textId="77777777" w:rsidR="007E32AB" w:rsidRPr="00183DF4" w:rsidRDefault="007E32AB" w:rsidP="00176318">
            <w:pPr>
              <w:keepNext/>
            </w:pPr>
          </w:p>
        </w:tc>
      </w:tr>
      <w:tr w:rsidR="007E32AB" w:rsidRPr="00183DF4" w14:paraId="00C1CC7E" w14:textId="77777777" w:rsidTr="00176318">
        <w:trPr>
          <w:jc w:val="center"/>
        </w:trPr>
        <w:tc>
          <w:tcPr>
            <w:tcW w:w="4876" w:type="dxa"/>
            <w:hideMark/>
          </w:tcPr>
          <w:p w14:paraId="4A3A0ACC" w14:textId="77777777" w:rsidR="007E32AB" w:rsidRPr="00183DF4" w:rsidRDefault="007E32AB" w:rsidP="00176318">
            <w:pPr>
              <w:pStyle w:val="ColumnHeading"/>
              <w:keepNext/>
            </w:pPr>
            <w:r w:rsidRPr="00183DF4">
              <w:t>Komisijos siūlomas tekstas</w:t>
            </w:r>
          </w:p>
        </w:tc>
        <w:tc>
          <w:tcPr>
            <w:tcW w:w="4876" w:type="dxa"/>
            <w:hideMark/>
          </w:tcPr>
          <w:p w14:paraId="2FBD0050" w14:textId="77777777" w:rsidR="007E32AB" w:rsidRPr="00183DF4" w:rsidRDefault="007E32AB" w:rsidP="00176318">
            <w:pPr>
              <w:pStyle w:val="ColumnHeading"/>
              <w:keepNext/>
            </w:pPr>
            <w:r w:rsidRPr="00183DF4">
              <w:t>Pakeitimas</w:t>
            </w:r>
          </w:p>
        </w:tc>
      </w:tr>
      <w:tr w:rsidR="007E32AB" w:rsidRPr="00183DF4" w14:paraId="73D0656D" w14:textId="77777777" w:rsidTr="00176318">
        <w:trPr>
          <w:jc w:val="center"/>
        </w:trPr>
        <w:tc>
          <w:tcPr>
            <w:tcW w:w="4876" w:type="dxa"/>
            <w:hideMark/>
          </w:tcPr>
          <w:p w14:paraId="25CE9F91" w14:textId="77777777" w:rsidR="007E32AB" w:rsidRPr="00183DF4" w:rsidRDefault="007E32AB" w:rsidP="00176318">
            <w:pPr>
              <w:pStyle w:val="Normal6"/>
            </w:pPr>
            <w:r w:rsidRPr="00183DF4">
              <w:t>3.</w:t>
            </w:r>
            <w:r w:rsidRPr="00183DF4">
              <w:tab/>
              <w:t xml:space="preserve">Sprendimai dėl materialinių priėmimo sąlygų </w:t>
            </w:r>
            <w:r w:rsidRPr="00183DF4">
              <w:rPr>
                <w:b/>
                <w:i/>
              </w:rPr>
              <w:t>pakeitimo,</w:t>
            </w:r>
            <w:r w:rsidRPr="00183DF4">
              <w:t xml:space="preserve"> apribojimo ar panaikinimo kiekvienu atveju priimami objektyviai ir nešališkai , atsižvelgiant į konkrečios bylos aplinkybes, bei pateikiant priežastis. Priimant sprendimus, dėmesys skiriamas konkrečiai to asmens padėčiai, ypač sprendžiant dėl specialių poreikių turinčių prašytojų , atsižvelgiant į proporcingumo principą. Valstybės narės visais atvejais užtikrina galimybę gauti sveikatos priežiūrą pagal 18 straipsnį ir visiems prašytojams užtikrina orumo nežeminantį gyvenimo lygį.</w:t>
            </w:r>
          </w:p>
        </w:tc>
        <w:tc>
          <w:tcPr>
            <w:tcW w:w="4876" w:type="dxa"/>
            <w:hideMark/>
          </w:tcPr>
          <w:p w14:paraId="02CC5473" w14:textId="77777777" w:rsidR="007E32AB" w:rsidRPr="00183DF4" w:rsidRDefault="007E32AB" w:rsidP="00176318">
            <w:pPr>
              <w:pStyle w:val="Normal6"/>
              <w:rPr>
                <w:szCs w:val="24"/>
              </w:rPr>
            </w:pPr>
            <w:r w:rsidRPr="00183DF4">
              <w:t>3.</w:t>
            </w:r>
            <w:r w:rsidRPr="00183DF4">
              <w:tab/>
              <w:t>Sprendimai dėl materialinių priėmimo sąlygų apribojimo ar panaikinimo kiekvienu atveju priimami objektyviai ir nešališkai, atsižvelgiant į konkrečios bylos aplinkybes, bei pateikiant priežastis. Priimant sprendimus, dėmesys skiriamas konkrečiai to asmens padėčiai, ypač sprendžiant dėl specialių poreikių turinčių prašytojų, atsižvelgiant į proporcingumo principą. Valstybės narės visais atvejais užtikrina galimybę gauti sveikatos priežiūrą pagal 18 straipsnį ir visiems prašytojams užtikrina orumo nežeminantį gyvenimo lygį.</w:t>
            </w:r>
          </w:p>
        </w:tc>
      </w:tr>
    </w:tbl>
    <w:p w14:paraId="1CCFFE2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255CE32" w14:textId="77777777" w:rsidR="007E32AB" w:rsidRPr="00183DF4" w:rsidRDefault="007E32AB" w:rsidP="007E32AB">
      <w:r w:rsidRPr="00183DF4">
        <w:rPr>
          <w:rStyle w:val="HideTWBExt"/>
          <w:noProof w:val="0"/>
        </w:rPr>
        <w:t>&lt;/AmendB&gt;</w:t>
      </w:r>
    </w:p>
    <w:p w14:paraId="54AB121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443</w:t>
      </w:r>
      <w:r w:rsidRPr="00183DF4">
        <w:rPr>
          <w:rStyle w:val="HideTWBExt"/>
          <w:b w:val="0"/>
          <w:noProof w:val="0"/>
        </w:rPr>
        <w:t>&lt;/NumAmB&gt;</w:t>
      </w:r>
    </w:p>
    <w:p w14:paraId="41E1152E" w14:textId="77777777" w:rsidR="007E32AB" w:rsidRPr="00183DF4" w:rsidRDefault="007E32AB" w:rsidP="007E32AB">
      <w:pPr>
        <w:pStyle w:val="NormalBold"/>
      </w:pPr>
      <w:r w:rsidRPr="00183DF4">
        <w:rPr>
          <w:rStyle w:val="HideTWBExt"/>
          <w:b w:val="0"/>
          <w:noProof w:val="0"/>
        </w:rPr>
        <w:t>&lt;RepeatBlock-By&gt;&lt;Members&gt;</w:t>
      </w:r>
      <w:r w:rsidRPr="00183DF4">
        <w:t>Alessandra Mussolini, Salvatore Domenico Pogliese</w:t>
      </w:r>
      <w:r w:rsidRPr="00183DF4">
        <w:rPr>
          <w:rStyle w:val="HideTWBExt"/>
          <w:b w:val="0"/>
          <w:noProof w:val="0"/>
        </w:rPr>
        <w:t>&lt;/Members&gt;</w:t>
      </w:r>
    </w:p>
    <w:p w14:paraId="72F65AFA" w14:textId="77777777" w:rsidR="007E32AB" w:rsidRPr="00183DF4" w:rsidRDefault="007E32AB" w:rsidP="007E32AB">
      <w:r w:rsidRPr="00183DF4">
        <w:rPr>
          <w:rStyle w:val="HideTWBExt"/>
          <w:noProof w:val="0"/>
        </w:rPr>
        <w:t>&lt;/RepeatBlock-By&gt;</w:t>
      </w:r>
    </w:p>
    <w:p w14:paraId="700D1DC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23C7053" w14:textId="77777777" w:rsidR="007E32AB" w:rsidRPr="00183DF4" w:rsidRDefault="007E32AB" w:rsidP="007E32AB">
      <w:pPr>
        <w:pStyle w:val="NormalBold"/>
      </w:pPr>
      <w:r w:rsidRPr="00183DF4">
        <w:rPr>
          <w:rStyle w:val="HideTWBExt"/>
          <w:b w:val="0"/>
          <w:noProof w:val="0"/>
        </w:rPr>
        <w:t>&lt;Article&gt;</w:t>
      </w:r>
      <w:r w:rsidRPr="00183DF4">
        <w:t>19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6000410" w14:textId="77777777" w:rsidTr="00176318">
        <w:trPr>
          <w:jc w:val="center"/>
        </w:trPr>
        <w:tc>
          <w:tcPr>
            <w:tcW w:w="9752" w:type="dxa"/>
            <w:gridSpan w:val="2"/>
          </w:tcPr>
          <w:p w14:paraId="23AE04EF" w14:textId="77777777" w:rsidR="007E32AB" w:rsidRPr="00183DF4" w:rsidRDefault="007E32AB" w:rsidP="00176318">
            <w:pPr>
              <w:keepNext/>
            </w:pPr>
          </w:p>
        </w:tc>
      </w:tr>
      <w:tr w:rsidR="007E32AB" w:rsidRPr="00183DF4" w14:paraId="176D6CF1" w14:textId="77777777" w:rsidTr="00176318">
        <w:trPr>
          <w:jc w:val="center"/>
        </w:trPr>
        <w:tc>
          <w:tcPr>
            <w:tcW w:w="4876" w:type="dxa"/>
            <w:hideMark/>
          </w:tcPr>
          <w:p w14:paraId="29A8BF58" w14:textId="77777777" w:rsidR="007E32AB" w:rsidRPr="00183DF4" w:rsidRDefault="007E32AB" w:rsidP="00176318">
            <w:pPr>
              <w:pStyle w:val="ColumnHeading"/>
              <w:keepNext/>
            </w:pPr>
            <w:r w:rsidRPr="00183DF4">
              <w:t>Komisijos siūlomas tekstas</w:t>
            </w:r>
          </w:p>
        </w:tc>
        <w:tc>
          <w:tcPr>
            <w:tcW w:w="4876" w:type="dxa"/>
            <w:hideMark/>
          </w:tcPr>
          <w:p w14:paraId="49C14B2A" w14:textId="77777777" w:rsidR="007E32AB" w:rsidRPr="00183DF4" w:rsidRDefault="007E32AB" w:rsidP="00176318">
            <w:pPr>
              <w:pStyle w:val="ColumnHeading"/>
              <w:keepNext/>
            </w:pPr>
            <w:r w:rsidRPr="00183DF4">
              <w:t>Pakeitimas</w:t>
            </w:r>
          </w:p>
        </w:tc>
      </w:tr>
      <w:tr w:rsidR="007E32AB" w:rsidRPr="00183DF4" w14:paraId="734BB003" w14:textId="77777777" w:rsidTr="00176318">
        <w:trPr>
          <w:jc w:val="center"/>
        </w:trPr>
        <w:tc>
          <w:tcPr>
            <w:tcW w:w="4876" w:type="dxa"/>
            <w:hideMark/>
          </w:tcPr>
          <w:p w14:paraId="5BF9157E" w14:textId="77777777" w:rsidR="007E32AB" w:rsidRPr="00183DF4" w:rsidRDefault="007E32AB" w:rsidP="00176318">
            <w:pPr>
              <w:pStyle w:val="Normal6"/>
            </w:pPr>
            <w:r w:rsidRPr="00183DF4">
              <w:t>3.</w:t>
            </w:r>
            <w:r w:rsidRPr="00183DF4">
              <w:tab/>
              <w:t xml:space="preserve">Sprendimai dėl materialinių priėmimo sąlygų pakeitimo, apribojimo ar panaikinimo kiekvienu atveju priimami objektyviai ir nešališkai, atsižvelgiant į konkrečios bylos aplinkybes, bei pateikiant priežastis. Priimant sprendimus, dėmesys skiriamas konkrečiai to asmens padėčiai, ypač sprendžiant dėl specialių poreikių turinčių prašytojų, atsižvelgiant į proporcingumo principą. Valstybės narės visais atvejais užtikrina galimybę gauti sveikatos priežiūrą pagal 18 straipsnį ir visiems prašytojams užtikrina </w:t>
            </w:r>
            <w:r w:rsidRPr="00183DF4">
              <w:rPr>
                <w:b/>
                <w:i/>
              </w:rPr>
              <w:t>orumo nežeminantį</w:t>
            </w:r>
            <w:r w:rsidRPr="00183DF4">
              <w:t xml:space="preserve"> gyvenimo lygį.</w:t>
            </w:r>
          </w:p>
        </w:tc>
        <w:tc>
          <w:tcPr>
            <w:tcW w:w="4876" w:type="dxa"/>
            <w:hideMark/>
          </w:tcPr>
          <w:p w14:paraId="7DBA6899" w14:textId="77777777" w:rsidR="007E32AB" w:rsidRPr="00183DF4" w:rsidRDefault="007E32AB" w:rsidP="00176318">
            <w:pPr>
              <w:pStyle w:val="Normal6"/>
              <w:rPr>
                <w:szCs w:val="24"/>
              </w:rPr>
            </w:pPr>
            <w:r w:rsidRPr="00183DF4">
              <w:t>3.</w:t>
            </w:r>
            <w:r w:rsidRPr="00183DF4">
              <w:tab/>
              <w:t xml:space="preserve">Sprendimai dėl materialinių priėmimo sąlygų pakeitimo, apribojimo ar panaikinimo kiekvienu atveju priimami objektyviai ir nešališkai, atsižvelgiant į konkrečios bylos aplinkybes, bei pateikiant priežastis. Priimant sprendimus, dėmesys skiriamas konkrečiai to asmens padėčiai, ypač sprendžiant dėl specialių poreikių turinčių prašytojų, atsižvelgiant į proporcingumo principą. Valstybės narės visais atvejais užtikrina galimybę gauti sveikatos priežiūrą pagal 18 straipsnį ir visiems prašytojams užtikrina </w:t>
            </w:r>
            <w:r w:rsidRPr="00183DF4">
              <w:rPr>
                <w:b/>
                <w:i/>
              </w:rPr>
              <w:t>tinkamą</w:t>
            </w:r>
            <w:r w:rsidRPr="00183DF4">
              <w:t xml:space="preserve"> gyvenimo lygį.</w:t>
            </w:r>
          </w:p>
        </w:tc>
      </w:tr>
    </w:tbl>
    <w:p w14:paraId="39AC5BC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244A92E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BF36490" w14:textId="77777777" w:rsidR="007E32AB" w:rsidRPr="00183DF4" w:rsidRDefault="007E32AB" w:rsidP="007E32AB">
      <w:pPr>
        <w:pStyle w:val="Normal12Italic"/>
        <w:rPr>
          <w:noProof w:val="0"/>
        </w:rPr>
      </w:pPr>
      <w:r w:rsidRPr="00183DF4">
        <w:rPr>
          <w:noProof w:val="0"/>
        </w:rPr>
        <w:t>Dėl žodžių „orumo nežeminantis“ vartojimo apibūdinant gyvenimo lygį, kuris turi būti užtikrintas prašytojams nustatant suderintas priėmimo sąlygas, bet nepatikslinant sąvokos turinio gali kilti ginčų su suinteresuotaisiais subjektais.</w:t>
      </w:r>
    </w:p>
    <w:p w14:paraId="2365D9AE" w14:textId="77777777" w:rsidR="007E32AB" w:rsidRPr="00183DF4" w:rsidRDefault="007E32AB" w:rsidP="007E32AB">
      <w:r w:rsidRPr="00183DF4">
        <w:rPr>
          <w:rStyle w:val="HideTWBExt"/>
          <w:noProof w:val="0"/>
        </w:rPr>
        <w:t>&lt;/AmendB&gt;</w:t>
      </w:r>
    </w:p>
    <w:p w14:paraId="329FA84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444</w:t>
      </w:r>
      <w:r w:rsidRPr="00183DF4">
        <w:rPr>
          <w:rStyle w:val="HideTWBExt"/>
          <w:b w:val="0"/>
          <w:noProof w:val="0"/>
        </w:rPr>
        <w:t>&lt;/NumAmB&gt;</w:t>
      </w:r>
    </w:p>
    <w:p w14:paraId="3207C21A" w14:textId="77777777" w:rsidR="007E32AB" w:rsidRPr="00183DF4" w:rsidRDefault="007E32AB" w:rsidP="007E32AB">
      <w:pPr>
        <w:pStyle w:val="NormalBold"/>
      </w:pPr>
      <w:r w:rsidRPr="00183DF4">
        <w:rPr>
          <w:rStyle w:val="HideTWBExt"/>
          <w:b w:val="0"/>
          <w:noProof w:val="0"/>
        </w:rPr>
        <w:t>&lt;RepeatBlock-By&gt;&lt;Members&gt;</w:t>
      </w:r>
      <w:r w:rsidRPr="00183DF4">
        <w:t>Branislav Škripek</w:t>
      </w:r>
      <w:r w:rsidRPr="00183DF4">
        <w:rPr>
          <w:rStyle w:val="HideTWBExt"/>
          <w:b w:val="0"/>
          <w:noProof w:val="0"/>
        </w:rPr>
        <w:t>&lt;/Members&gt;</w:t>
      </w:r>
    </w:p>
    <w:p w14:paraId="6EAE2128" w14:textId="77777777" w:rsidR="007E32AB" w:rsidRPr="00183DF4" w:rsidRDefault="007E32AB" w:rsidP="007E32AB">
      <w:r w:rsidRPr="00183DF4">
        <w:rPr>
          <w:rStyle w:val="HideTWBExt"/>
          <w:noProof w:val="0"/>
        </w:rPr>
        <w:t>&lt;/RepeatBlock-By&gt;</w:t>
      </w:r>
    </w:p>
    <w:p w14:paraId="293AE0D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2D03B65" w14:textId="77777777" w:rsidR="007E32AB" w:rsidRPr="00183DF4" w:rsidRDefault="007E32AB" w:rsidP="007E32AB">
      <w:pPr>
        <w:pStyle w:val="NormalBold"/>
      </w:pPr>
      <w:r w:rsidRPr="00183DF4">
        <w:rPr>
          <w:rStyle w:val="HideTWBExt"/>
          <w:b w:val="0"/>
          <w:noProof w:val="0"/>
        </w:rPr>
        <w:t>&lt;Article&gt;</w:t>
      </w:r>
      <w:r w:rsidRPr="00183DF4">
        <w:t>19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4EE8D7A" w14:textId="77777777" w:rsidTr="00176318">
        <w:trPr>
          <w:jc w:val="center"/>
        </w:trPr>
        <w:tc>
          <w:tcPr>
            <w:tcW w:w="9752" w:type="dxa"/>
            <w:gridSpan w:val="2"/>
          </w:tcPr>
          <w:p w14:paraId="198380BD" w14:textId="77777777" w:rsidR="007E32AB" w:rsidRPr="00183DF4" w:rsidRDefault="007E32AB" w:rsidP="00176318">
            <w:pPr>
              <w:keepNext/>
            </w:pPr>
          </w:p>
        </w:tc>
      </w:tr>
      <w:tr w:rsidR="007E32AB" w:rsidRPr="00183DF4" w14:paraId="1DB0E628" w14:textId="77777777" w:rsidTr="00176318">
        <w:trPr>
          <w:jc w:val="center"/>
        </w:trPr>
        <w:tc>
          <w:tcPr>
            <w:tcW w:w="4876" w:type="dxa"/>
            <w:hideMark/>
          </w:tcPr>
          <w:p w14:paraId="2EB671B7" w14:textId="77777777" w:rsidR="007E32AB" w:rsidRPr="00183DF4" w:rsidRDefault="007E32AB" w:rsidP="00176318">
            <w:pPr>
              <w:pStyle w:val="ColumnHeading"/>
              <w:keepNext/>
            </w:pPr>
            <w:r w:rsidRPr="00183DF4">
              <w:t>Komisijos siūlomas tekstas</w:t>
            </w:r>
          </w:p>
        </w:tc>
        <w:tc>
          <w:tcPr>
            <w:tcW w:w="4876" w:type="dxa"/>
            <w:hideMark/>
          </w:tcPr>
          <w:p w14:paraId="28353EA4" w14:textId="77777777" w:rsidR="007E32AB" w:rsidRPr="00183DF4" w:rsidRDefault="007E32AB" w:rsidP="00176318">
            <w:pPr>
              <w:pStyle w:val="ColumnHeading"/>
              <w:keepNext/>
            </w:pPr>
            <w:r w:rsidRPr="00183DF4">
              <w:t>Pakeitimas</w:t>
            </w:r>
          </w:p>
        </w:tc>
      </w:tr>
      <w:tr w:rsidR="007E32AB" w:rsidRPr="00183DF4" w14:paraId="063B20CE" w14:textId="77777777" w:rsidTr="00176318">
        <w:trPr>
          <w:jc w:val="center"/>
        </w:trPr>
        <w:tc>
          <w:tcPr>
            <w:tcW w:w="4876" w:type="dxa"/>
            <w:hideMark/>
          </w:tcPr>
          <w:p w14:paraId="267A586F" w14:textId="77777777" w:rsidR="007E32AB" w:rsidRPr="00183DF4" w:rsidRDefault="007E32AB" w:rsidP="00176318">
            <w:pPr>
              <w:pStyle w:val="Normal6"/>
            </w:pPr>
            <w:r w:rsidRPr="00183DF4">
              <w:t>3.</w:t>
            </w:r>
            <w:r w:rsidRPr="00183DF4">
              <w:tab/>
              <w:t xml:space="preserve">Sprendimai dėl materialinių priėmimo sąlygų pakeitimo, apribojimo ar panaikinimo kiekvienu atveju priimami objektyviai ir nešališkai , atsižvelgiant į konkrečios bylos aplinkybes, bei pateikiant priežastis. Priimant sprendimus, dėmesys skiriamas konkrečiai to asmens padėčiai, ypač sprendžiant dėl specialių poreikių turinčių prašytojų, atsižvelgiant į proporcingumo principą. Valstybės narės visais atvejais užtikrina galimybę gauti sveikatos priežiūrą pagal 18 straipsnį ir visiems prašytojams užtikrina </w:t>
            </w:r>
            <w:r w:rsidRPr="00183DF4">
              <w:rPr>
                <w:b/>
                <w:i/>
              </w:rPr>
              <w:t>orumo nežeminantį</w:t>
            </w:r>
            <w:r w:rsidRPr="00183DF4">
              <w:t xml:space="preserve"> gyvenimo lygį.</w:t>
            </w:r>
          </w:p>
        </w:tc>
        <w:tc>
          <w:tcPr>
            <w:tcW w:w="4876" w:type="dxa"/>
            <w:hideMark/>
          </w:tcPr>
          <w:p w14:paraId="3E9F743D" w14:textId="77777777" w:rsidR="007E32AB" w:rsidRPr="00183DF4" w:rsidRDefault="007E32AB" w:rsidP="00176318">
            <w:pPr>
              <w:pStyle w:val="Normal6"/>
              <w:rPr>
                <w:szCs w:val="24"/>
              </w:rPr>
            </w:pPr>
            <w:r w:rsidRPr="00183DF4">
              <w:t>3.</w:t>
            </w:r>
            <w:r w:rsidRPr="00183DF4">
              <w:tab/>
              <w:t xml:space="preserve">Sprendimai dėl materialinių priėmimo sąlygų pakeitimo, apribojimo ar panaikinimo kiekvienu atveju priimami objektyviai ir nešališkai , atsižvelgiant į konkrečios bylos aplinkybes, bei pateikiant priežastis. Priimant sprendimus, dėmesys skiriamas konkrečiai to asmens padėčiai, ypač sprendžiant dėl specialių poreikių turinčių prašytojų, atsižvelgiant į proporcingumo principą. Valstybės narės visais atvejais užtikrina galimybę gauti sveikatos priežiūrą pagal 18 straipsnį ir visiems prašytojams užtikrina </w:t>
            </w:r>
            <w:r w:rsidRPr="00183DF4">
              <w:rPr>
                <w:b/>
                <w:i/>
              </w:rPr>
              <w:t>pakankamą</w:t>
            </w:r>
            <w:r w:rsidRPr="00183DF4">
              <w:t xml:space="preserve"> gyvenimo lygį.</w:t>
            </w:r>
          </w:p>
        </w:tc>
      </w:tr>
    </w:tbl>
    <w:p w14:paraId="25662DB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BF5A09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91FE25A" w14:textId="77777777" w:rsidR="007E32AB" w:rsidRPr="00183DF4" w:rsidRDefault="007E32AB" w:rsidP="007E32AB">
      <w:pPr>
        <w:pStyle w:val="Normal12Italic"/>
        <w:rPr>
          <w:noProof w:val="0"/>
        </w:rPr>
      </w:pPr>
      <w:r w:rsidRPr="00183DF4">
        <w:rPr>
          <w:noProof w:val="0"/>
        </w:rPr>
        <w:t>Dėl formuluotės nuoseklumo, nespecifinė frazė „orumo nežeminantis“ pakeičiama žodžiu „pakankamas“, nurodant, kad užtikrinamas būtinas gyvenimo lygis. Tai turi būti suderinta su mūsų siūlomu 15 straipsnio 3 dalies įžanginės dalies pakeitimu.</w:t>
      </w:r>
    </w:p>
    <w:p w14:paraId="573B9ACB" w14:textId="77777777" w:rsidR="007E32AB" w:rsidRPr="00183DF4" w:rsidRDefault="007E32AB" w:rsidP="007E32AB">
      <w:r w:rsidRPr="00183DF4">
        <w:rPr>
          <w:rStyle w:val="HideTWBExt"/>
          <w:noProof w:val="0"/>
        </w:rPr>
        <w:t>&lt;/AmendB&gt;</w:t>
      </w:r>
    </w:p>
    <w:p w14:paraId="3B20833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445</w:t>
      </w:r>
      <w:r w:rsidRPr="00183DF4">
        <w:rPr>
          <w:rStyle w:val="HideTWBExt"/>
          <w:b w:val="0"/>
          <w:noProof w:val="0"/>
        </w:rPr>
        <w:t>&lt;/NumAmB&gt;</w:t>
      </w:r>
    </w:p>
    <w:p w14:paraId="695786C3"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DD9D6B5" w14:textId="77777777" w:rsidR="007E32AB" w:rsidRPr="00183DF4" w:rsidRDefault="007E32AB" w:rsidP="007E32AB">
      <w:r w:rsidRPr="00183DF4">
        <w:rPr>
          <w:rStyle w:val="HideTWBExt"/>
          <w:noProof w:val="0"/>
        </w:rPr>
        <w:t>&lt;/RepeatBlock-By&gt;</w:t>
      </w:r>
    </w:p>
    <w:p w14:paraId="090EBED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5BCE759" w14:textId="77777777" w:rsidR="007E32AB" w:rsidRPr="00183DF4" w:rsidRDefault="007E32AB" w:rsidP="007E32AB">
      <w:pPr>
        <w:pStyle w:val="NormalBold"/>
      </w:pPr>
      <w:r w:rsidRPr="00183DF4">
        <w:rPr>
          <w:rStyle w:val="HideTWBExt"/>
          <w:b w:val="0"/>
          <w:noProof w:val="0"/>
        </w:rPr>
        <w:t>&lt;Article&gt;</w:t>
      </w:r>
      <w:r w:rsidRPr="00183DF4">
        <w:t>19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517F53D" w14:textId="77777777" w:rsidTr="00176318">
        <w:trPr>
          <w:jc w:val="center"/>
        </w:trPr>
        <w:tc>
          <w:tcPr>
            <w:tcW w:w="9752" w:type="dxa"/>
            <w:gridSpan w:val="2"/>
          </w:tcPr>
          <w:p w14:paraId="0B040A9E" w14:textId="77777777" w:rsidR="007E32AB" w:rsidRPr="00183DF4" w:rsidRDefault="007E32AB" w:rsidP="00176318">
            <w:pPr>
              <w:keepNext/>
            </w:pPr>
          </w:p>
        </w:tc>
      </w:tr>
      <w:tr w:rsidR="007E32AB" w:rsidRPr="00183DF4" w14:paraId="28434526" w14:textId="77777777" w:rsidTr="00176318">
        <w:trPr>
          <w:jc w:val="center"/>
        </w:trPr>
        <w:tc>
          <w:tcPr>
            <w:tcW w:w="4876" w:type="dxa"/>
            <w:hideMark/>
          </w:tcPr>
          <w:p w14:paraId="7327F495" w14:textId="77777777" w:rsidR="007E32AB" w:rsidRPr="00183DF4" w:rsidRDefault="007E32AB" w:rsidP="00176318">
            <w:pPr>
              <w:pStyle w:val="ColumnHeading"/>
              <w:keepNext/>
            </w:pPr>
            <w:r w:rsidRPr="00183DF4">
              <w:t>Komisijos siūlomas tekstas</w:t>
            </w:r>
          </w:p>
        </w:tc>
        <w:tc>
          <w:tcPr>
            <w:tcW w:w="4876" w:type="dxa"/>
            <w:hideMark/>
          </w:tcPr>
          <w:p w14:paraId="5EDEE6A6" w14:textId="77777777" w:rsidR="007E32AB" w:rsidRPr="00183DF4" w:rsidRDefault="007E32AB" w:rsidP="00176318">
            <w:pPr>
              <w:pStyle w:val="ColumnHeading"/>
              <w:keepNext/>
            </w:pPr>
            <w:r w:rsidRPr="00183DF4">
              <w:t>Pakeitimas</w:t>
            </w:r>
          </w:p>
        </w:tc>
      </w:tr>
      <w:tr w:rsidR="007E32AB" w:rsidRPr="00183DF4" w14:paraId="5E6D0436" w14:textId="77777777" w:rsidTr="00176318">
        <w:trPr>
          <w:jc w:val="center"/>
        </w:trPr>
        <w:tc>
          <w:tcPr>
            <w:tcW w:w="4876" w:type="dxa"/>
            <w:hideMark/>
          </w:tcPr>
          <w:p w14:paraId="37C08A49" w14:textId="77777777" w:rsidR="007E32AB" w:rsidRPr="00183DF4" w:rsidRDefault="007E32AB" w:rsidP="00176318">
            <w:pPr>
              <w:pStyle w:val="Normal6"/>
            </w:pPr>
            <w:r w:rsidRPr="00183DF4">
              <w:t>3.</w:t>
            </w:r>
            <w:r w:rsidRPr="00183DF4">
              <w:tab/>
              <w:t xml:space="preserve">Sprendimai dėl materialinių priėmimo sąlygų pakeitimo, apribojimo ar panaikinimo kiekvienu atveju priimami objektyviai ir nešališkai , atsižvelgiant į konkrečios bylos aplinkybes, bei pateikiant priežastis. Priimant sprendimus, dėmesys skiriamas konkrečiai to asmens padėčiai, ypač sprendžiant dėl specialių poreikių turinčių prašytojų, atsižvelgiant į proporcingumo principą. Valstybės narės visais atvejais užtikrina galimybę gauti sveikatos priežiūrą pagal 18 straipsnį ir visiems prašytojams užtikrina </w:t>
            </w:r>
            <w:r w:rsidRPr="00183DF4">
              <w:rPr>
                <w:b/>
                <w:i/>
              </w:rPr>
              <w:t>orumo nežeminantį</w:t>
            </w:r>
            <w:r w:rsidRPr="00183DF4">
              <w:t xml:space="preserve"> gyvenimo lygį.</w:t>
            </w:r>
          </w:p>
        </w:tc>
        <w:tc>
          <w:tcPr>
            <w:tcW w:w="4876" w:type="dxa"/>
            <w:hideMark/>
          </w:tcPr>
          <w:p w14:paraId="7085F74C" w14:textId="77777777" w:rsidR="007E32AB" w:rsidRPr="00183DF4" w:rsidRDefault="007E32AB" w:rsidP="00176318">
            <w:pPr>
              <w:pStyle w:val="Normal6"/>
              <w:rPr>
                <w:szCs w:val="24"/>
              </w:rPr>
            </w:pPr>
            <w:r w:rsidRPr="00183DF4">
              <w:t>3.</w:t>
            </w:r>
            <w:r w:rsidRPr="00183DF4">
              <w:tab/>
              <w:t xml:space="preserve">Sprendimai dėl materialinių priėmimo sąlygų pakeitimo, apribojimo ar panaikinimo kiekvienu atveju priimami objektyviai ir nešališkai , atsižvelgiant į konkrečios bylos aplinkybes, bei pateikiant priežastis. Priimant sprendimus, dėmesys skiriamas konkrečiai to asmens padėčiai, ypač sprendžiant dėl specialių poreikių turinčių prašytojų, atsižvelgiant į proporcingumo principą. Valstybės narės visais atvejais užtikrina galimybę gauti sveikatos priežiūrą pagal 18 straipsnį ir visiems prašytojams užtikrina </w:t>
            </w:r>
            <w:r w:rsidRPr="00183DF4">
              <w:rPr>
                <w:b/>
                <w:i/>
              </w:rPr>
              <w:t>minimalų</w:t>
            </w:r>
            <w:r w:rsidRPr="00183DF4">
              <w:t xml:space="preserve"> gyvenimo lygį.</w:t>
            </w:r>
          </w:p>
        </w:tc>
      </w:tr>
    </w:tbl>
    <w:p w14:paraId="1747712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ACC7701"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0FE1DAF" w14:textId="77777777" w:rsidR="007E32AB" w:rsidRPr="00183DF4" w:rsidRDefault="007E32AB" w:rsidP="007E32AB">
      <w:pPr>
        <w:pStyle w:val="Normal12Italic"/>
        <w:rPr>
          <w:noProof w:val="0"/>
        </w:rPr>
      </w:pPr>
      <w:r w:rsidRPr="00183DF4">
        <w:rPr>
          <w:noProof w:val="0"/>
        </w:rPr>
        <w:t>Siekdamos spręsti palankiausios prieglobsčiui valstybės paieškos klausimą ir mažinti spaudimą viešiesiems finansams, valstybės narės turėtų siekti taikyti tik minimalius standartus, susijusius su prieglobsčio prašytojų priėmimo sąlygomis.</w:t>
      </w:r>
    </w:p>
    <w:p w14:paraId="2FC57E85" w14:textId="77777777" w:rsidR="007E32AB" w:rsidRPr="00183DF4" w:rsidRDefault="007E32AB" w:rsidP="007E32AB">
      <w:r w:rsidRPr="00183DF4">
        <w:rPr>
          <w:rStyle w:val="HideTWBExt"/>
          <w:noProof w:val="0"/>
        </w:rPr>
        <w:t>&lt;/AmendB&gt;</w:t>
      </w:r>
    </w:p>
    <w:p w14:paraId="2F54288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446</w:t>
      </w:r>
      <w:r w:rsidRPr="00183DF4">
        <w:rPr>
          <w:rStyle w:val="HideTWBExt"/>
          <w:b w:val="0"/>
          <w:noProof w:val="0"/>
        </w:rPr>
        <w:t>&lt;/NumAmB&gt;</w:t>
      </w:r>
    </w:p>
    <w:p w14:paraId="4AA35613"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7729F5FC"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1FCEB1A5" w14:textId="77777777" w:rsidR="007E32AB" w:rsidRPr="00183DF4" w:rsidRDefault="007E32AB" w:rsidP="007E32AB">
      <w:r w:rsidRPr="00183DF4">
        <w:rPr>
          <w:rStyle w:val="HideTWBExt"/>
          <w:noProof w:val="0"/>
        </w:rPr>
        <w:t>&lt;/RepeatBlock-By&gt;</w:t>
      </w:r>
    </w:p>
    <w:p w14:paraId="5781CC6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98B4D82" w14:textId="77777777" w:rsidR="007E32AB" w:rsidRPr="00183DF4" w:rsidRDefault="007E32AB" w:rsidP="007E32AB">
      <w:pPr>
        <w:pStyle w:val="NormalBold"/>
      </w:pPr>
      <w:r w:rsidRPr="00183DF4">
        <w:rPr>
          <w:rStyle w:val="HideTWBExt"/>
          <w:b w:val="0"/>
          <w:noProof w:val="0"/>
        </w:rPr>
        <w:t>&lt;Article&gt;</w:t>
      </w:r>
      <w:r w:rsidRPr="00183DF4">
        <w:t>19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715A85B" w14:textId="77777777" w:rsidTr="00176318">
        <w:trPr>
          <w:jc w:val="center"/>
        </w:trPr>
        <w:tc>
          <w:tcPr>
            <w:tcW w:w="9752" w:type="dxa"/>
            <w:gridSpan w:val="2"/>
          </w:tcPr>
          <w:p w14:paraId="60292FA5" w14:textId="77777777" w:rsidR="007E32AB" w:rsidRPr="00183DF4" w:rsidRDefault="007E32AB" w:rsidP="00176318">
            <w:pPr>
              <w:keepNext/>
            </w:pPr>
          </w:p>
        </w:tc>
      </w:tr>
      <w:tr w:rsidR="007E32AB" w:rsidRPr="00183DF4" w14:paraId="200051C4" w14:textId="77777777" w:rsidTr="00176318">
        <w:trPr>
          <w:jc w:val="center"/>
        </w:trPr>
        <w:tc>
          <w:tcPr>
            <w:tcW w:w="4876" w:type="dxa"/>
            <w:hideMark/>
          </w:tcPr>
          <w:p w14:paraId="04E8759E" w14:textId="77777777" w:rsidR="007E32AB" w:rsidRPr="00183DF4" w:rsidRDefault="007E32AB" w:rsidP="00176318">
            <w:pPr>
              <w:pStyle w:val="ColumnHeading"/>
              <w:keepNext/>
            </w:pPr>
            <w:r w:rsidRPr="00183DF4">
              <w:t>Komisijos siūlomas tekstas</w:t>
            </w:r>
          </w:p>
        </w:tc>
        <w:tc>
          <w:tcPr>
            <w:tcW w:w="4876" w:type="dxa"/>
            <w:hideMark/>
          </w:tcPr>
          <w:p w14:paraId="64F4D79B" w14:textId="77777777" w:rsidR="007E32AB" w:rsidRPr="00183DF4" w:rsidRDefault="007E32AB" w:rsidP="00176318">
            <w:pPr>
              <w:pStyle w:val="ColumnHeading"/>
              <w:keepNext/>
            </w:pPr>
            <w:r w:rsidRPr="00183DF4">
              <w:t>Pakeitimas</w:t>
            </w:r>
          </w:p>
        </w:tc>
      </w:tr>
      <w:tr w:rsidR="007E32AB" w:rsidRPr="00183DF4" w14:paraId="330E9506" w14:textId="77777777" w:rsidTr="00176318">
        <w:trPr>
          <w:jc w:val="center"/>
        </w:trPr>
        <w:tc>
          <w:tcPr>
            <w:tcW w:w="4876" w:type="dxa"/>
            <w:hideMark/>
          </w:tcPr>
          <w:p w14:paraId="474D9ABA" w14:textId="77777777" w:rsidR="007E32AB" w:rsidRPr="00183DF4" w:rsidRDefault="007E32AB" w:rsidP="00176318">
            <w:pPr>
              <w:pStyle w:val="Normal6"/>
            </w:pPr>
            <w:r w:rsidRPr="00183DF4">
              <w:t>3.</w:t>
            </w:r>
            <w:r w:rsidRPr="00183DF4">
              <w:tab/>
              <w:t>Sprendimai dėl materialinių priėmimo sąlygų pakeitimo, apribojimo ar panaikinimo kiekvienu atveju priimami objektyviai ir nešališkai , atsižvelgiant į konkrečios bylos aplinkybes, bei pateikiant priežastis. Priimant sprendimus, dėmesys skiriamas konkrečiai to asmens padėčiai,</w:t>
            </w:r>
            <w:r w:rsidRPr="00183DF4">
              <w:rPr>
                <w:b/>
                <w:i/>
              </w:rPr>
              <w:t xml:space="preserve"> ypač sprendžiant dėl specialių poreikių turinčių prašytojų , </w:t>
            </w:r>
            <w:r w:rsidRPr="00183DF4">
              <w:t>atsižvelgiant į proporcingumo principą. Valstybės narės visais atvejais užtikrina galimybę gauti sveikatos priežiūrą pagal 18 straipsnį ir visiems prašytojams užtikrina orumo nežeminantį gyvenimo lygį.</w:t>
            </w:r>
          </w:p>
        </w:tc>
        <w:tc>
          <w:tcPr>
            <w:tcW w:w="4876" w:type="dxa"/>
            <w:hideMark/>
          </w:tcPr>
          <w:p w14:paraId="0735B933" w14:textId="77777777" w:rsidR="007E32AB" w:rsidRPr="00183DF4" w:rsidRDefault="007E32AB" w:rsidP="00176318">
            <w:pPr>
              <w:pStyle w:val="Normal6"/>
              <w:rPr>
                <w:szCs w:val="24"/>
              </w:rPr>
            </w:pPr>
            <w:r w:rsidRPr="00183DF4">
              <w:t>3.</w:t>
            </w:r>
            <w:r w:rsidRPr="00183DF4">
              <w:tab/>
              <w:t>Sprendimai dėl materialinių priėmimo sąlygų pakeitimo, apribojimo ar panaikinimo kiekvienu atveju priimami objektyviai ir nešališkai, atsižvelgiant į konkrečios bylos aplinkybes, bei pateikiant priežastis. Priimant sprendimus, dėmesys skiriamas konkrečiai to asmens padėčiai, atsižvelgiant į proporcingumo principą</w:t>
            </w:r>
            <w:r w:rsidRPr="00183DF4">
              <w:rPr>
                <w:b/>
                <w:i/>
              </w:rPr>
              <w:t>, ir negali būti taikomi specialių priėmimo poreikių turintiems prašytojams</w:t>
            </w:r>
            <w:r w:rsidRPr="00183DF4">
              <w:t>. Valstybės narės visais atvejais užtikrina galimybę gauti sveikatos priežiūrą pagal 18 straipsnį ir visiems prašytojams užtikrina orumo nežeminantį gyvenimo lygį.</w:t>
            </w:r>
          </w:p>
        </w:tc>
      </w:tr>
    </w:tbl>
    <w:p w14:paraId="5177C33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A8841F5"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8574A51" w14:textId="77777777" w:rsidR="007E32AB" w:rsidRPr="00183DF4" w:rsidRDefault="007E32AB" w:rsidP="007E32AB">
      <w:pPr>
        <w:pStyle w:val="Normal12Italic"/>
        <w:rPr>
          <w:noProof w:val="0"/>
        </w:rPr>
      </w:pPr>
      <w:r w:rsidRPr="00183DF4">
        <w:rPr>
          <w:noProof w:val="0"/>
        </w:rPr>
        <w:t>Šis pakeitimas turėtų būti priimtinas, nes jis yra neatskiriamai susijęs su kitais priimtinais pakeitimais, kuriais patikslinamos garantijos, skirtos pažeidžiamiems asmenims, taip pat bendrosios procedūrinės garantijos, įskaitant proporcingumo ir būtinumo principus.</w:t>
      </w:r>
    </w:p>
    <w:p w14:paraId="27CAD813" w14:textId="77777777" w:rsidR="007E32AB" w:rsidRPr="00183DF4" w:rsidRDefault="007E32AB" w:rsidP="007E32AB">
      <w:r w:rsidRPr="00183DF4">
        <w:rPr>
          <w:rStyle w:val="HideTWBExt"/>
          <w:noProof w:val="0"/>
        </w:rPr>
        <w:t>&lt;/AmendB&gt;</w:t>
      </w:r>
    </w:p>
    <w:p w14:paraId="34E4362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447</w:t>
      </w:r>
      <w:r w:rsidRPr="00183DF4">
        <w:rPr>
          <w:rStyle w:val="HideTWBExt"/>
          <w:b w:val="0"/>
          <w:noProof w:val="0"/>
        </w:rPr>
        <w:t>&lt;/NumAmB&gt;</w:t>
      </w:r>
    </w:p>
    <w:p w14:paraId="31FDC5D7" w14:textId="77777777" w:rsidR="007E32AB" w:rsidRPr="00183DF4" w:rsidRDefault="007E32AB" w:rsidP="007E32AB">
      <w:pPr>
        <w:pStyle w:val="NormalBold"/>
      </w:pPr>
      <w:r w:rsidRPr="00183DF4">
        <w:rPr>
          <w:rStyle w:val="HideTWBExt"/>
          <w:b w:val="0"/>
          <w:noProof w:val="0"/>
        </w:rPr>
        <w:t>&lt;RepeatBlock-By&gt;&lt;Members&gt;</w:t>
      </w:r>
      <w:r w:rsidRPr="00183DF4">
        <w:t>Heinz K. Becker</w:t>
      </w:r>
      <w:r w:rsidRPr="00183DF4">
        <w:rPr>
          <w:rStyle w:val="HideTWBExt"/>
          <w:b w:val="0"/>
          <w:noProof w:val="0"/>
        </w:rPr>
        <w:t>&lt;/Members&gt;</w:t>
      </w:r>
    </w:p>
    <w:p w14:paraId="6F9B9CDF" w14:textId="77777777" w:rsidR="007E32AB" w:rsidRPr="00183DF4" w:rsidRDefault="007E32AB" w:rsidP="007E32AB">
      <w:r w:rsidRPr="00183DF4">
        <w:rPr>
          <w:rStyle w:val="HideTWBExt"/>
          <w:noProof w:val="0"/>
        </w:rPr>
        <w:t>&lt;/RepeatBlock-By&gt;</w:t>
      </w:r>
    </w:p>
    <w:p w14:paraId="3FDE1A10"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69AA5D0" w14:textId="77777777" w:rsidR="007E32AB" w:rsidRPr="00183DF4" w:rsidRDefault="007E32AB" w:rsidP="007E32AB">
      <w:pPr>
        <w:pStyle w:val="NormalBold"/>
      </w:pPr>
      <w:r w:rsidRPr="00183DF4">
        <w:rPr>
          <w:rStyle w:val="HideTWBExt"/>
          <w:b w:val="0"/>
          <w:noProof w:val="0"/>
        </w:rPr>
        <w:t>&lt;Article&gt;</w:t>
      </w:r>
      <w:r w:rsidRPr="00183DF4">
        <w:t>19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995F945" w14:textId="77777777" w:rsidTr="00176318">
        <w:trPr>
          <w:jc w:val="center"/>
        </w:trPr>
        <w:tc>
          <w:tcPr>
            <w:tcW w:w="9752" w:type="dxa"/>
            <w:gridSpan w:val="2"/>
          </w:tcPr>
          <w:p w14:paraId="35D7F9C6" w14:textId="77777777" w:rsidR="007E32AB" w:rsidRPr="00183DF4" w:rsidRDefault="007E32AB" w:rsidP="00176318">
            <w:pPr>
              <w:keepNext/>
            </w:pPr>
          </w:p>
        </w:tc>
      </w:tr>
      <w:tr w:rsidR="007E32AB" w:rsidRPr="00183DF4" w14:paraId="4C6DC564" w14:textId="77777777" w:rsidTr="00176318">
        <w:trPr>
          <w:jc w:val="center"/>
        </w:trPr>
        <w:tc>
          <w:tcPr>
            <w:tcW w:w="4876" w:type="dxa"/>
            <w:hideMark/>
          </w:tcPr>
          <w:p w14:paraId="4988ABD3" w14:textId="77777777" w:rsidR="007E32AB" w:rsidRPr="00183DF4" w:rsidRDefault="007E32AB" w:rsidP="00176318">
            <w:pPr>
              <w:pStyle w:val="ColumnHeading"/>
              <w:keepNext/>
            </w:pPr>
            <w:r w:rsidRPr="00183DF4">
              <w:t>Komisijos siūlomas tekstas</w:t>
            </w:r>
          </w:p>
        </w:tc>
        <w:tc>
          <w:tcPr>
            <w:tcW w:w="4876" w:type="dxa"/>
            <w:hideMark/>
          </w:tcPr>
          <w:p w14:paraId="1B349CBD" w14:textId="77777777" w:rsidR="007E32AB" w:rsidRPr="00183DF4" w:rsidRDefault="007E32AB" w:rsidP="00176318">
            <w:pPr>
              <w:pStyle w:val="ColumnHeading"/>
              <w:keepNext/>
            </w:pPr>
            <w:r w:rsidRPr="00183DF4">
              <w:t>Pakeitimas</w:t>
            </w:r>
          </w:p>
        </w:tc>
      </w:tr>
      <w:tr w:rsidR="007E32AB" w:rsidRPr="00183DF4" w14:paraId="4DF29265" w14:textId="77777777" w:rsidTr="00176318">
        <w:trPr>
          <w:jc w:val="center"/>
        </w:trPr>
        <w:tc>
          <w:tcPr>
            <w:tcW w:w="4876" w:type="dxa"/>
            <w:hideMark/>
          </w:tcPr>
          <w:p w14:paraId="2A3A7927" w14:textId="77777777" w:rsidR="007E32AB" w:rsidRPr="00183DF4" w:rsidRDefault="007E32AB" w:rsidP="00176318">
            <w:pPr>
              <w:pStyle w:val="Normal6"/>
            </w:pPr>
            <w:r w:rsidRPr="00183DF4">
              <w:t>4.</w:t>
            </w:r>
            <w:r w:rsidRPr="00183DF4">
              <w:tab/>
              <w:t xml:space="preserve">Valstybės narės užtikrina, kad materialinės priėmimo sąlygos nebūtų </w:t>
            </w:r>
            <w:r w:rsidRPr="00183DF4">
              <w:rPr>
                <w:b/>
                <w:i/>
              </w:rPr>
              <w:t>pakeistos,</w:t>
            </w:r>
            <w:r w:rsidRPr="00183DF4">
              <w:t xml:space="preserve"> panaikintos arba apribotos anksčiau nei priimtas sprendimas pagal 3 dalį.</w:t>
            </w:r>
          </w:p>
        </w:tc>
        <w:tc>
          <w:tcPr>
            <w:tcW w:w="4876" w:type="dxa"/>
            <w:hideMark/>
          </w:tcPr>
          <w:p w14:paraId="20468F42" w14:textId="77777777" w:rsidR="007E32AB" w:rsidRPr="00183DF4" w:rsidRDefault="007E32AB" w:rsidP="00176318">
            <w:pPr>
              <w:pStyle w:val="Normal6"/>
              <w:rPr>
                <w:szCs w:val="24"/>
              </w:rPr>
            </w:pPr>
            <w:r w:rsidRPr="00183DF4">
              <w:t>4.</w:t>
            </w:r>
            <w:r w:rsidRPr="00183DF4">
              <w:tab/>
              <w:t>Valstybės narės užtikrina, kad materialinės priėmimo sąlygos nebūtų panaikintos arba apribotos anksčiau nei priimtas sprendimas pagal 3 dalį.</w:t>
            </w:r>
          </w:p>
        </w:tc>
      </w:tr>
    </w:tbl>
    <w:p w14:paraId="6DE7081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32EBE5D" w14:textId="77777777" w:rsidR="007E32AB" w:rsidRPr="00183DF4" w:rsidRDefault="007E32AB" w:rsidP="007E32AB">
      <w:r w:rsidRPr="00183DF4">
        <w:rPr>
          <w:rStyle w:val="HideTWBExt"/>
          <w:noProof w:val="0"/>
        </w:rPr>
        <w:t>&lt;/AmendB&gt;</w:t>
      </w:r>
    </w:p>
    <w:p w14:paraId="04964BF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448</w:t>
      </w:r>
      <w:r w:rsidRPr="00183DF4">
        <w:rPr>
          <w:rStyle w:val="HideTWBExt"/>
          <w:b w:val="0"/>
          <w:noProof w:val="0"/>
        </w:rPr>
        <w:t>&lt;/NumAmB&gt;</w:t>
      </w:r>
    </w:p>
    <w:p w14:paraId="14ECA942"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562605BE" w14:textId="77777777" w:rsidR="007E32AB" w:rsidRPr="00183DF4" w:rsidRDefault="007E32AB" w:rsidP="007E32AB">
      <w:r w:rsidRPr="00183DF4">
        <w:rPr>
          <w:rStyle w:val="HideTWBExt"/>
          <w:noProof w:val="0"/>
        </w:rPr>
        <w:t>&lt;/RepeatBlock-By&gt;</w:t>
      </w:r>
    </w:p>
    <w:p w14:paraId="0BB72FC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DB0B266" w14:textId="77777777" w:rsidR="007E32AB" w:rsidRPr="00183DF4" w:rsidRDefault="007E32AB" w:rsidP="007E32AB">
      <w:pPr>
        <w:pStyle w:val="NormalBold"/>
      </w:pPr>
      <w:r w:rsidRPr="00183DF4">
        <w:rPr>
          <w:rStyle w:val="HideTWBExt"/>
          <w:b w:val="0"/>
          <w:noProof w:val="0"/>
        </w:rPr>
        <w:t>&lt;Article&gt;</w:t>
      </w:r>
      <w:r w:rsidRPr="00183DF4">
        <w:t>19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C526729" w14:textId="77777777" w:rsidTr="00176318">
        <w:trPr>
          <w:jc w:val="center"/>
        </w:trPr>
        <w:tc>
          <w:tcPr>
            <w:tcW w:w="9752" w:type="dxa"/>
            <w:gridSpan w:val="2"/>
          </w:tcPr>
          <w:p w14:paraId="4EB8A302" w14:textId="77777777" w:rsidR="007E32AB" w:rsidRPr="00183DF4" w:rsidRDefault="007E32AB" w:rsidP="00176318">
            <w:pPr>
              <w:keepNext/>
            </w:pPr>
          </w:p>
        </w:tc>
      </w:tr>
      <w:tr w:rsidR="007E32AB" w:rsidRPr="00183DF4" w14:paraId="4D8D7163" w14:textId="77777777" w:rsidTr="00176318">
        <w:trPr>
          <w:jc w:val="center"/>
        </w:trPr>
        <w:tc>
          <w:tcPr>
            <w:tcW w:w="4876" w:type="dxa"/>
            <w:hideMark/>
          </w:tcPr>
          <w:p w14:paraId="204C44CC" w14:textId="77777777" w:rsidR="007E32AB" w:rsidRPr="00183DF4" w:rsidRDefault="007E32AB" w:rsidP="00176318">
            <w:pPr>
              <w:pStyle w:val="ColumnHeading"/>
              <w:keepNext/>
            </w:pPr>
            <w:r w:rsidRPr="00183DF4">
              <w:t>Komisijos siūlomas tekstas</w:t>
            </w:r>
          </w:p>
        </w:tc>
        <w:tc>
          <w:tcPr>
            <w:tcW w:w="4876" w:type="dxa"/>
            <w:hideMark/>
          </w:tcPr>
          <w:p w14:paraId="28F802BA" w14:textId="77777777" w:rsidR="007E32AB" w:rsidRPr="00183DF4" w:rsidRDefault="007E32AB" w:rsidP="00176318">
            <w:pPr>
              <w:pStyle w:val="ColumnHeading"/>
              <w:keepNext/>
            </w:pPr>
            <w:r w:rsidRPr="00183DF4">
              <w:t>Pakeitimas</w:t>
            </w:r>
          </w:p>
        </w:tc>
      </w:tr>
      <w:tr w:rsidR="007E32AB" w:rsidRPr="00183DF4" w14:paraId="0E990F2E" w14:textId="77777777" w:rsidTr="00176318">
        <w:trPr>
          <w:jc w:val="center"/>
        </w:trPr>
        <w:tc>
          <w:tcPr>
            <w:tcW w:w="4876" w:type="dxa"/>
            <w:hideMark/>
          </w:tcPr>
          <w:p w14:paraId="4643B84F" w14:textId="77777777" w:rsidR="007E32AB" w:rsidRPr="00183DF4" w:rsidRDefault="007E32AB" w:rsidP="00176318">
            <w:pPr>
              <w:pStyle w:val="Normal6"/>
            </w:pPr>
            <w:r w:rsidRPr="00183DF4">
              <w:t>4.</w:t>
            </w:r>
            <w:r w:rsidRPr="00183DF4">
              <w:tab/>
              <w:t xml:space="preserve">Valstybės narės </w:t>
            </w:r>
            <w:r w:rsidRPr="00183DF4">
              <w:rPr>
                <w:b/>
                <w:i/>
              </w:rPr>
              <w:t>užtikrina</w:t>
            </w:r>
            <w:r w:rsidRPr="00183DF4">
              <w:t>, kad materialinės priėmimo sąlygos nebūtų pakeistos, panaikintos arba apribotos anksčiau nei priimtas sprendimas pagal 3 dalį.</w:t>
            </w:r>
          </w:p>
        </w:tc>
        <w:tc>
          <w:tcPr>
            <w:tcW w:w="4876" w:type="dxa"/>
            <w:hideMark/>
          </w:tcPr>
          <w:p w14:paraId="2F028445" w14:textId="77777777" w:rsidR="007E32AB" w:rsidRPr="00183DF4" w:rsidRDefault="007E32AB" w:rsidP="00176318">
            <w:pPr>
              <w:pStyle w:val="Normal6"/>
              <w:rPr>
                <w:szCs w:val="24"/>
              </w:rPr>
            </w:pPr>
            <w:r w:rsidRPr="00183DF4">
              <w:t>4.</w:t>
            </w:r>
            <w:r w:rsidRPr="00183DF4">
              <w:tab/>
              <w:t xml:space="preserve">Valstybės narės </w:t>
            </w:r>
            <w:r w:rsidRPr="00183DF4">
              <w:rPr>
                <w:b/>
                <w:i/>
              </w:rPr>
              <w:t>gali užtikrinti</w:t>
            </w:r>
            <w:r w:rsidRPr="00183DF4">
              <w:t>, kad materialinės priėmimo sąlygos nebūtų pakeistos, panaikintos arba apribotos anksčiau nei priimtas sprendimas pagal 3 dalį.</w:t>
            </w:r>
          </w:p>
        </w:tc>
      </w:tr>
    </w:tbl>
    <w:p w14:paraId="20E80F7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1A5DABE"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2C55954"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7800CF18" w14:textId="77777777" w:rsidR="007E32AB" w:rsidRPr="00183DF4" w:rsidRDefault="007E32AB" w:rsidP="007E32AB">
      <w:r w:rsidRPr="00183DF4">
        <w:rPr>
          <w:rStyle w:val="HideTWBExt"/>
          <w:noProof w:val="0"/>
        </w:rPr>
        <w:t>&lt;/AmendB&gt;</w:t>
      </w:r>
    </w:p>
    <w:p w14:paraId="671EE30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449</w:t>
      </w:r>
      <w:r w:rsidRPr="00183DF4">
        <w:rPr>
          <w:rStyle w:val="HideTWBExt"/>
          <w:b w:val="0"/>
          <w:noProof w:val="0"/>
        </w:rPr>
        <w:t>&lt;/NumAmB&gt;</w:t>
      </w:r>
    </w:p>
    <w:p w14:paraId="26F8367F"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 Elly Schlein, Christine Revault D'Allonnes Bonnefoy, Anna Hedh, Cécile Kashetu Kyenge</w:t>
      </w:r>
      <w:r w:rsidRPr="00183DF4">
        <w:rPr>
          <w:rStyle w:val="HideTWBExt"/>
          <w:b w:val="0"/>
          <w:noProof w:val="0"/>
        </w:rPr>
        <w:t>&lt;/Members&gt;</w:t>
      </w:r>
    </w:p>
    <w:p w14:paraId="1B4F6D65" w14:textId="77777777" w:rsidR="007E32AB" w:rsidRPr="00183DF4" w:rsidRDefault="007E32AB" w:rsidP="007E32AB">
      <w:r w:rsidRPr="00183DF4">
        <w:rPr>
          <w:rStyle w:val="HideTWBExt"/>
          <w:noProof w:val="0"/>
        </w:rPr>
        <w:t>&lt;/RepeatBlock-By&gt;</w:t>
      </w:r>
    </w:p>
    <w:p w14:paraId="51248B90"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20B0548" w14:textId="22C87E1A" w:rsidR="007E32AB" w:rsidRPr="00183DF4" w:rsidRDefault="007E32AB" w:rsidP="007E32AB">
      <w:pPr>
        <w:pStyle w:val="NormalBold"/>
      </w:pPr>
      <w:r w:rsidRPr="00183DF4">
        <w:rPr>
          <w:rStyle w:val="HideTWBExt"/>
          <w:b w:val="0"/>
          <w:noProof w:val="0"/>
        </w:rPr>
        <w:t>&lt;Article&gt;</w:t>
      </w:r>
      <w:r w:rsidRPr="00183DF4">
        <w:t xml:space="preserve">20 straipsnio </w:t>
      </w:r>
      <w:r w:rsidR="00411F83" w:rsidRPr="00183DF4">
        <w:t>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928BC4A" w14:textId="77777777" w:rsidTr="00176318">
        <w:trPr>
          <w:jc w:val="center"/>
        </w:trPr>
        <w:tc>
          <w:tcPr>
            <w:tcW w:w="9752" w:type="dxa"/>
            <w:gridSpan w:val="2"/>
          </w:tcPr>
          <w:p w14:paraId="7BD65932" w14:textId="77777777" w:rsidR="007E32AB" w:rsidRPr="00183DF4" w:rsidRDefault="007E32AB" w:rsidP="00176318">
            <w:pPr>
              <w:keepNext/>
            </w:pPr>
          </w:p>
        </w:tc>
      </w:tr>
      <w:tr w:rsidR="007E32AB" w:rsidRPr="00183DF4" w14:paraId="2E354A6B" w14:textId="77777777" w:rsidTr="00176318">
        <w:trPr>
          <w:jc w:val="center"/>
        </w:trPr>
        <w:tc>
          <w:tcPr>
            <w:tcW w:w="4876" w:type="dxa"/>
            <w:hideMark/>
          </w:tcPr>
          <w:p w14:paraId="5ACC4DA8" w14:textId="77777777" w:rsidR="007E32AB" w:rsidRPr="00183DF4" w:rsidRDefault="007E32AB" w:rsidP="00176318">
            <w:pPr>
              <w:pStyle w:val="ColumnHeading"/>
              <w:keepNext/>
            </w:pPr>
            <w:r w:rsidRPr="00183DF4">
              <w:t>Komisijos siūlomas tekstas</w:t>
            </w:r>
          </w:p>
        </w:tc>
        <w:tc>
          <w:tcPr>
            <w:tcW w:w="4876" w:type="dxa"/>
            <w:hideMark/>
          </w:tcPr>
          <w:p w14:paraId="6ACBF9A6" w14:textId="77777777" w:rsidR="007E32AB" w:rsidRPr="00183DF4" w:rsidRDefault="007E32AB" w:rsidP="00176318">
            <w:pPr>
              <w:pStyle w:val="ColumnHeading"/>
              <w:keepNext/>
            </w:pPr>
            <w:r w:rsidRPr="00183DF4">
              <w:t>Pakeitimas</w:t>
            </w:r>
          </w:p>
        </w:tc>
      </w:tr>
      <w:tr w:rsidR="007E32AB" w:rsidRPr="00183DF4" w14:paraId="00538306" w14:textId="77777777" w:rsidTr="00176318">
        <w:trPr>
          <w:jc w:val="center"/>
        </w:trPr>
        <w:tc>
          <w:tcPr>
            <w:tcW w:w="4876" w:type="dxa"/>
            <w:hideMark/>
          </w:tcPr>
          <w:p w14:paraId="4D74C11D" w14:textId="77777777" w:rsidR="007E32AB" w:rsidRPr="00183DF4" w:rsidRDefault="007E32AB" w:rsidP="00176318">
            <w:pPr>
              <w:pStyle w:val="Normal6"/>
            </w:pPr>
            <w:r w:rsidRPr="00183DF4">
              <w:t>Nacionalinės teisės aktuose, kuriais įgyvendinama ši direktyva , valstybės narės atsižvelgia į išskirtinę specialių priėmimo poreikių turinčių prašytojų padėtį .</w:t>
            </w:r>
          </w:p>
        </w:tc>
        <w:tc>
          <w:tcPr>
            <w:tcW w:w="4876" w:type="dxa"/>
            <w:hideMark/>
          </w:tcPr>
          <w:p w14:paraId="13215200" w14:textId="77777777" w:rsidR="007E32AB" w:rsidRPr="00183DF4" w:rsidRDefault="007E32AB" w:rsidP="00176318">
            <w:pPr>
              <w:pStyle w:val="Normal6"/>
              <w:rPr>
                <w:szCs w:val="24"/>
              </w:rPr>
            </w:pPr>
            <w:r w:rsidRPr="00183DF4">
              <w:t>Nacionalinės teisės aktuose, kuriais įgyvendinama ši direktyva, valstybės narės atsižvelgia į išskirtinę specialių priėmimo poreikių turinčių prašytojų padėtį</w:t>
            </w:r>
            <w:r w:rsidRPr="00183DF4">
              <w:rPr>
                <w:b/>
                <w:i/>
              </w:rPr>
              <w:t>, kaip apibrėžta 2 straipsnyje</w:t>
            </w:r>
            <w:r w:rsidRPr="00183DF4">
              <w:t xml:space="preserve">. </w:t>
            </w:r>
            <w:r w:rsidRPr="00183DF4">
              <w:rPr>
                <w:b/>
                <w:i/>
              </w:rPr>
              <w:t>Valstybės narės sistemingai vertina, ar prašytojas yra specialių priėmimo poreikių turintis prašytojas. Valstybės narės taip pat nurodo tokių poreikių pobūdį. Valstybės narės taip pat užtikrina, kad prašytojai galėtų patys nurodyti, kad jie turi specialių poreikių ir kad šie poreikiai būtų įvertinti. Šis vertinimas turi būti integruotas į vertinimą, nurodytą [Prieglobsčio procedūrų reglamente], kuris gali būti atliekamas naudojant esamas nacionalines procedūras.</w:t>
            </w:r>
            <w:r w:rsidRPr="00183DF4">
              <w:t xml:space="preserve"> </w:t>
            </w:r>
            <w:r w:rsidRPr="00183DF4">
              <w:rPr>
                <w:b/>
                <w:i/>
              </w:rPr>
              <w:t>Valstybės narės užtikrina, kad tie specialūs priėmimo poreikiai būtų tenkinami taip pat atsižvelgiant į šią direktyvą, jeigu jie išaiškėja vėlesniu prieglobsčio procedūros etapu.</w:t>
            </w:r>
            <w:r w:rsidRPr="00183DF4">
              <w:t xml:space="preserve"> </w:t>
            </w:r>
          </w:p>
        </w:tc>
      </w:tr>
    </w:tbl>
    <w:p w14:paraId="1ED6396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B65BF93"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9733C60" w14:textId="77777777" w:rsidR="007E32AB" w:rsidRPr="00183DF4" w:rsidRDefault="007E32AB" w:rsidP="007E32AB">
      <w:pPr>
        <w:pStyle w:val="Normal12Italic"/>
      </w:pPr>
      <w:r w:rsidRPr="00183DF4">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14:paraId="44DFFDC6" w14:textId="77777777" w:rsidR="007E32AB" w:rsidRPr="00183DF4" w:rsidRDefault="007E32AB" w:rsidP="007E32AB">
      <w:r w:rsidRPr="00183DF4">
        <w:rPr>
          <w:rStyle w:val="HideTWBExt"/>
          <w:noProof w:val="0"/>
        </w:rPr>
        <w:t>&lt;/AmendB&gt;</w:t>
      </w:r>
    </w:p>
    <w:p w14:paraId="1122E88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450</w:t>
      </w:r>
      <w:r w:rsidRPr="00183DF4">
        <w:rPr>
          <w:rStyle w:val="HideTWBExt"/>
          <w:b w:val="0"/>
          <w:noProof w:val="0"/>
        </w:rPr>
        <w:t>&lt;/NumAmB&gt;</w:t>
      </w:r>
    </w:p>
    <w:p w14:paraId="033FD1C6"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425F5206"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5DDA99C1" w14:textId="77777777" w:rsidR="007E32AB" w:rsidRPr="00183DF4" w:rsidRDefault="007E32AB" w:rsidP="007E32AB">
      <w:r w:rsidRPr="00183DF4">
        <w:rPr>
          <w:rStyle w:val="HideTWBExt"/>
          <w:noProof w:val="0"/>
        </w:rPr>
        <w:t>&lt;/RepeatBlock-By&gt;</w:t>
      </w:r>
    </w:p>
    <w:p w14:paraId="26496F5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A40F122" w14:textId="2DC90F85" w:rsidR="007E32AB" w:rsidRPr="00183DF4" w:rsidRDefault="007E32AB" w:rsidP="007E32AB">
      <w:pPr>
        <w:pStyle w:val="NormalBold"/>
      </w:pPr>
      <w:r w:rsidRPr="00183DF4">
        <w:rPr>
          <w:rStyle w:val="HideTWBExt"/>
          <w:b w:val="0"/>
          <w:noProof w:val="0"/>
        </w:rPr>
        <w:t>&lt;Article&gt;</w:t>
      </w:r>
      <w:r w:rsidRPr="00183DF4">
        <w:t xml:space="preserve">20 straipsnio </w:t>
      </w:r>
      <w:r w:rsidR="00411F83" w:rsidRPr="00183DF4">
        <w:t>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CDBD985" w14:textId="77777777" w:rsidTr="00176318">
        <w:trPr>
          <w:jc w:val="center"/>
        </w:trPr>
        <w:tc>
          <w:tcPr>
            <w:tcW w:w="9752" w:type="dxa"/>
            <w:gridSpan w:val="2"/>
          </w:tcPr>
          <w:p w14:paraId="586F9CB6" w14:textId="77777777" w:rsidR="007E32AB" w:rsidRPr="00183DF4" w:rsidRDefault="007E32AB" w:rsidP="00176318">
            <w:pPr>
              <w:keepNext/>
            </w:pPr>
          </w:p>
        </w:tc>
      </w:tr>
      <w:tr w:rsidR="007E32AB" w:rsidRPr="00183DF4" w14:paraId="79B35415" w14:textId="77777777" w:rsidTr="00176318">
        <w:trPr>
          <w:jc w:val="center"/>
        </w:trPr>
        <w:tc>
          <w:tcPr>
            <w:tcW w:w="4876" w:type="dxa"/>
            <w:hideMark/>
          </w:tcPr>
          <w:p w14:paraId="29349045" w14:textId="77777777" w:rsidR="007E32AB" w:rsidRPr="00183DF4" w:rsidRDefault="007E32AB" w:rsidP="00176318">
            <w:pPr>
              <w:pStyle w:val="ColumnHeading"/>
              <w:keepNext/>
            </w:pPr>
            <w:r w:rsidRPr="00183DF4">
              <w:t>Komisijos siūlomas tekstas</w:t>
            </w:r>
          </w:p>
        </w:tc>
        <w:tc>
          <w:tcPr>
            <w:tcW w:w="4876" w:type="dxa"/>
            <w:hideMark/>
          </w:tcPr>
          <w:p w14:paraId="608F6F72" w14:textId="77777777" w:rsidR="007E32AB" w:rsidRPr="00183DF4" w:rsidRDefault="007E32AB" w:rsidP="00176318">
            <w:pPr>
              <w:pStyle w:val="ColumnHeading"/>
              <w:keepNext/>
            </w:pPr>
            <w:r w:rsidRPr="00183DF4">
              <w:t>Pakeitimas</w:t>
            </w:r>
          </w:p>
        </w:tc>
      </w:tr>
      <w:tr w:rsidR="007E32AB" w:rsidRPr="00183DF4" w14:paraId="7AF5DF33" w14:textId="77777777" w:rsidTr="00176318">
        <w:trPr>
          <w:jc w:val="center"/>
        </w:trPr>
        <w:tc>
          <w:tcPr>
            <w:tcW w:w="4876" w:type="dxa"/>
            <w:hideMark/>
          </w:tcPr>
          <w:p w14:paraId="6FADAA81" w14:textId="77777777" w:rsidR="007E32AB" w:rsidRPr="00183DF4" w:rsidRDefault="007E32AB" w:rsidP="00176318">
            <w:pPr>
              <w:pStyle w:val="Normal6"/>
            </w:pPr>
            <w:r w:rsidRPr="00183DF4">
              <w:t>Nacionalinės teisės aktuose, kuriais įgyvendinama ši direktyva , valstybės narės atsižvelgia į išskirtinę specialių priėmimo poreikių turinčių prašytojų padėtį .</w:t>
            </w:r>
          </w:p>
        </w:tc>
        <w:tc>
          <w:tcPr>
            <w:tcW w:w="4876" w:type="dxa"/>
            <w:hideMark/>
          </w:tcPr>
          <w:p w14:paraId="747300E2" w14:textId="77777777" w:rsidR="007E32AB" w:rsidRPr="00183DF4" w:rsidRDefault="007E32AB" w:rsidP="00176318">
            <w:pPr>
              <w:pStyle w:val="Normal6"/>
              <w:rPr>
                <w:szCs w:val="24"/>
              </w:rPr>
            </w:pPr>
            <w:r w:rsidRPr="00183DF4">
              <w:t xml:space="preserve">Nacionalinės teisės aktuose, kuriais įgyvendinama ši direktyva, valstybės narės </w:t>
            </w:r>
            <w:r w:rsidRPr="00183DF4">
              <w:rPr>
                <w:b/>
                <w:i/>
              </w:rPr>
              <w:t xml:space="preserve">užtikrina prašytojo teisę būti išklausytam dėl jo konkrečių priėmimo poreikių ir </w:t>
            </w:r>
            <w:r w:rsidRPr="00183DF4">
              <w:t>atsižvelgia į išskirtinę specialių priėmimo poreikių turinčių prašytojų padėtį.</w:t>
            </w:r>
          </w:p>
        </w:tc>
      </w:tr>
    </w:tbl>
    <w:p w14:paraId="4580A68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38184B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ACE8F51" w14:textId="77777777" w:rsidR="007E32AB" w:rsidRPr="00183DF4" w:rsidRDefault="007E32AB" w:rsidP="007E32AB">
      <w:pPr>
        <w:pStyle w:val="Normal12Italic"/>
        <w:rPr>
          <w:noProof w:val="0"/>
        </w:rPr>
      </w:pPr>
      <w:r w:rsidRPr="00183DF4">
        <w:rPr>
          <w:noProof w:val="0"/>
        </w:rPr>
        <w:t>Šis pakeitimas turėtų būti priimtinas, nes jis yra neatskiriamai susijęs su kitais priimtinais pakeitimais, kuriais patikslinamos garantijos, skirtos pažeidžiamiems asmenims, taip pat bendrosios procedūrinės garantijos, įskaitant prašytojo teisę būti išklausytam.</w:t>
      </w:r>
    </w:p>
    <w:p w14:paraId="715D010C" w14:textId="77777777" w:rsidR="007E32AB" w:rsidRPr="00183DF4" w:rsidRDefault="007E32AB" w:rsidP="007E32AB">
      <w:r w:rsidRPr="00183DF4">
        <w:rPr>
          <w:rStyle w:val="HideTWBExt"/>
          <w:noProof w:val="0"/>
        </w:rPr>
        <w:t>&lt;/AmendB&gt;</w:t>
      </w:r>
    </w:p>
    <w:p w14:paraId="2405488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451</w:t>
      </w:r>
      <w:r w:rsidRPr="00183DF4">
        <w:rPr>
          <w:rStyle w:val="HideTWBExt"/>
          <w:b w:val="0"/>
          <w:noProof w:val="0"/>
        </w:rPr>
        <w:t>&lt;/NumAmB&gt;</w:t>
      </w:r>
    </w:p>
    <w:p w14:paraId="79BCA7BA"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557B835B" w14:textId="77777777" w:rsidR="007E32AB" w:rsidRPr="00183DF4" w:rsidRDefault="007E32AB" w:rsidP="007E32AB">
      <w:r w:rsidRPr="00183DF4">
        <w:rPr>
          <w:rStyle w:val="HideTWBExt"/>
          <w:noProof w:val="0"/>
        </w:rPr>
        <w:t>&lt;/RepeatBlock-By&gt;</w:t>
      </w:r>
    </w:p>
    <w:p w14:paraId="7E6B0C6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BC7BD28" w14:textId="24F6EB6D" w:rsidR="007E32AB" w:rsidRPr="00183DF4" w:rsidRDefault="007E32AB" w:rsidP="007E32AB">
      <w:pPr>
        <w:pStyle w:val="NormalBold"/>
      </w:pPr>
      <w:r w:rsidRPr="00183DF4">
        <w:rPr>
          <w:rStyle w:val="HideTWBExt"/>
          <w:b w:val="0"/>
          <w:noProof w:val="0"/>
        </w:rPr>
        <w:t>&lt;Article&gt;</w:t>
      </w:r>
      <w:r w:rsidRPr="00183DF4">
        <w:t xml:space="preserve">20 straipsnio 1 a </w:t>
      </w:r>
      <w:r w:rsidR="00411F83" w:rsidRPr="00183DF4">
        <w:t>pastraipa</w:t>
      </w:r>
      <w:r w:rsidRPr="00183DF4">
        <w:t xml:space="preserve">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A98BAA1" w14:textId="77777777" w:rsidTr="00176318">
        <w:trPr>
          <w:jc w:val="center"/>
        </w:trPr>
        <w:tc>
          <w:tcPr>
            <w:tcW w:w="9752" w:type="dxa"/>
            <w:gridSpan w:val="2"/>
          </w:tcPr>
          <w:p w14:paraId="68B09D8B" w14:textId="77777777" w:rsidR="007E32AB" w:rsidRPr="00183DF4" w:rsidRDefault="007E32AB" w:rsidP="00176318">
            <w:pPr>
              <w:keepNext/>
            </w:pPr>
          </w:p>
        </w:tc>
      </w:tr>
      <w:tr w:rsidR="007E32AB" w:rsidRPr="00183DF4" w14:paraId="1F63C934" w14:textId="77777777" w:rsidTr="00176318">
        <w:trPr>
          <w:jc w:val="center"/>
        </w:trPr>
        <w:tc>
          <w:tcPr>
            <w:tcW w:w="4876" w:type="dxa"/>
            <w:hideMark/>
          </w:tcPr>
          <w:p w14:paraId="303CAA3A" w14:textId="77777777" w:rsidR="007E32AB" w:rsidRPr="00183DF4" w:rsidRDefault="007E32AB" w:rsidP="00176318">
            <w:pPr>
              <w:pStyle w:val="ColumnHeading"/>
              <w:keepNext/>
            </w:pPr>
            <w:r w:rsidRPr="00183DF4">
              <w:t>Komisijos siūlomas tekstas</w:t>
            </w:r>
          </w:p>
        </w:tc>
        <w:tc>
          <w:tcPr>
            <w:tcW w:w="4876" w:type="dxa"/>
            <w:hideMark/>
          </w:tcPr>
          <w:p w14:paraId="225B3097" w14:textId="77777777" w:rsidR="007E32AB" w:rsidRPr="00183DF4" w:rsidRDefault="007E32AB" w:rsidP="00176318">
            <w:pPr>
              <w:pStyle w:val="ColumnHeading"/>
              <w:keepNext/>
            </w:pPr>
            <w:r w:rsidRPr="00183DF4">
              <w:t>Pakeitimas</w:t>
            </w:r>
          </w:p>
        </w:tc>
      </w:tr>
      <w:tr w:rsidR="007E32AB" w:rsidRPr="00183DF4" w14:paraId="08F1D672" w14:textId="77777777" w:rsidTr="00176318">
        <w:trPr>
          <w:jc w:val="center"/>
        </w:trPr>
        <w:tc>
          <w:tcPr>
            <w:tcW w:w="4876" w:type="dxa"/>
          </w:tcPr>
          <w:p w14:paraId="522A9A25" w14:textId="77777777" w:rsidR="007E32AB" w:rsidRPr="00183DF4" w:rsidRDefault="007E32AB" w:rsidP="00176318">
            <w:pPr>
              <w:pStyle w:val="Normal6"/>
            </w:pPr>
          </w:p>
        </w:tc>
        <w:tc>
          <w:tcPr>
            <w:tcW w:w="4876" w:type="dxa"/>
            <w:hideMark/>
          </w:tcPr>
          <w:p w14:paraId="47685781" w14:textId="77777777" w:rsidR="007E32AB" w:rsidRPr="00183DF4" w:rsidRDefault="007E32AB" w:rsidP="00176318">
            <w:pPr>
              <w:pStyle w:val="Normal6"/>
              <w:rPr>
                <w:szCs w:val="24"/>
              </w:rPr>
            </w:pPr>
            <w:r w:rsidRPr="00183DF4">
              <w:rPr>
                <w:b/>
                <w:i/>
              </w:rPr>
              <w:t>Siekiant geriau užtikrinti fizinę ir psichologinę prašytojų neliečiamybę, specialių priėmimo poreikių turintys prašytojai neturi būti sulaikomi.</w:t>
            </w:r>
          </w:p>
        </w:tc>
      </w:tr>
    </w:tbl>
    <w:p w14:paraId="40BC7A1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9A4209E"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8840E96" w14:textId="77777777" w:rsidR="007E32AB" w:rsidRPr="00183DF4" w:rsidRDefault="007E32AB" w:rsidP="007E32AB">
      <w:pPr>
        <w:pStyle w:val="Normal12Italic"/>
        <w:rPr>
          <w:noProof w:val="0"/>
        </w:rPr>
      </w:pPr>
      <w:r w:rsidRPr="00183DF4">
        <w:rPr>
          <w:noProof w:val="0"/>
        </w:rPr>
        <w:t>Šiuo pakeitimu siekiama pagerinti elgesį su specialių priėmimo poreikių turinčiais prašytojais, šiuo atveju vadovaujantis teksto logika; pakeitimas yra neatskiriamai susijęs su kitais pakeitimais, kuriais siekiama sugriežtinti nuostatas dėl asmens laisvės atėmimo.</w:t>
      </w:r>
    </w:p>
    <w:p w14:paraId="0D306B62" w14:textId="77777777" w:rsidR="007E32AB" w:rsidRPr="00183DF4" w:rsidRDefault="007E32AB" w:rsidP="007E32AB">
      <w:r w:rsidRPr="00183DF4">
        <w:rPr>
          <w:rStyle w:val="HideTWBExt"/>
          <w:noProof w:val="0"/>
        </w:rPr>
        <w:t>&lt;/AmendB&gt;</w:t>
      </w:r>
    </w:p>
    <w:p w14:paraId="50F7C9D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452</w:t>
      </w:r>
      <w:r w:rsidRPr="00183DF4">
        <w:rPr>
          <w:rStyle w:val="HideTWBExt"/>
          <w:b w:val="0"/>
          <w:noProof w:val="0"/>
        </w:rPr>
        <w:t>&lt;/NumAmB&gt;</w:t>
      </w:r>
    </w:p>
    <w:p w14:paraId="4D0726FB"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266F37E9" w14:textId="77777777" w:rsidR="007E32AB" w:rsidRPr="00183DF4" w:rsidRDefault="007E32AB" w:rsidP="007E32AB">
      <w:r w:rsidRPr="00183DF4">
        <w:rPr>
          <w:rStyle w:val="HideTWBExt"/>
          <w:noProof w:val="0"/>
        </w:rPr>
        <w:t>&lt;/RepeatBlock-By&gt;</w:t>
      </w:r>
    </w:p>
    <w:p w14:paraId="13C0BF7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47EC9B8" w14:textId="3B44428B" w:rsidR="007E32AB" w:rsidRPr="00183DF4" w:rsidRDefault="007E32AB" w:rsidP="007E32AB">
      <w:pPr>
        <w:pStyle w:val="NormalBold"/>
      </w:pPr>
      <w:r w:rsidRPr="00183DF4">
        <w:rPr>
          <w:rStyle w:val="HideTWBExt"/>
          <w:b w:val="0"/>
          <w:noProof w:val="0"/>
        </w:rPr>
        <w:t>&lt;Article&gt;</w:t>
      </w:r>
      <w:r w:rsidRPr="00183DF4">
        <w:t xml:space="preserve">21 straipsnio 1 dalies </w:t>
      </w:r>
      <w:r w:rsidR="00411F8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1BDD905" w14:textId="77777777" w:rsidTr="00176318">
        <w:trPr>
          <w:jc w:val="center"/>
        </w:trPr>
        <w:tc>
          <w:tcPr>
            <w:tcW w:w="9752" w:type="dxa"/>
            <w:gridSpan w:val="2"/>
          </w:tcPr>
          <w:p w14:paraId="6F0D713B" w14:textId="77777777" w:rsidR="007E32AB" w:rsidRPr="00183DF4" w:rsidRDefault="007E32AB" w:rsidP="00176318">
            <w:pPr>
              <w:keepNext/>
            </w:pPr>
          </w:p>
        </w:tc>
      </w:tr>
      <w:tr w:rsidR="007E32AB" w:rsidRPr="00183DF4" w14:paraId="00A95B3B" w14:textId="77777777" w:rsidTr="00176318">
        <w:trPr>
          <w:jc w:val="center"/>
        </w:trPr>
        <w:tc>
          <w:tcPr>
            <w:tcW w:w="4876" w:type="dxa"/>
            <w:hideMark/>
          </w:tcPr>
          <w:p w14:paraId="1B3B86EF" w14:textId="77777777" w:rsidR="007E32AB" w:rsidRPr="00183DF4" w:rsidRDefault="007E32AB" w:rsidP="00176318">
            <w:pPr>
              <w:pStyle w:val="ColumnHeading"/>
              <w:keepNext/>
            </w:pPr>
            <w:r w:rsidRPr="00183DF4">
              <w:t>Komisijos siūlomas tekstas</w:t>
            </w:r>
          </w:p>
        </w:tc>
        <w:tc>
          <w:tcPr>
            <w:tcW w:w="4876" w:type="dxa"/>
            <w:hideMark/>
          </w:tcPr>
          <w:p w14:paraId="55B44AE0" w14:textId="77777777" w:rsidR="007E32AB" w:rsidRPr="00183DF4" w:rsidRDefault="007E32AB" w:rsidP="00176318">
            <w:pPr>
              <w:pStyle w:val="ColumnHeading"/>
              <w:keepNext/>
            </w:pPr>
            <w:r w:rsidRPr="00183DF4">
              <w:t>Pakeitimas</w:t>
            </w:r>
          </w:p>
        </w:tc>
      </w:tr>
      <w:tr w:rsidR="007E32AB" w:rsidRPr="00183DF4" w14:paraId="3EE25722" w14:textId="77777777" w:rsidTr="00176318">
        <w:trPr>
          <w:jc w:val="center"/>
        </w:trPr>
        <w:tc>
          <w:tcPr>
            <w:tcW w:w="4876" w:type="dxa"/>
            <w:hideMark/>
          </w:tcPr>
          <w:p w14:paraId="7C1D9077" w14:textId="77777777" w:rsidR="007E32AB" w:rsidRPr="00183DF4" w:rsidRDefault="007E32AB" w:rsidP="00176318">
            <w:pPr>
              <w:pStyle w:val="Normal6"/>
            </w:pPr>
            <w:r w:rsidRPr="00183DF4">
              <w:t>Siekdamos veiksmingai įgyvendinti 20 straipsnį, valstybės narės sistemingai vertina, ar prašytojas yra specialių priėmimo poreikių turintis prašytojas. Valstybės narės taip pat nurodo tokių poreikių pobūdį.</w:t>
            </w:r>
          </w:p>
        </w:tc>
        <w:tc>
          <w:tcPr>
            <w:tcW w:w="4876" w:type="dxa"/>
            <w:hideMark/>
          </w:tcPr>
          <w:p w14:paraId="153C219E" w14:textId="77777777" w:rsidR="007E32AB" w:rsidRPr="00183DF4" w:rsidRDefault="007E32AB" w:rsidP="00176318">
            <w:pPr>
              <w:pStyle w:val="Normal6"/>
              <w:rPr>
                <w:szCs w:val="24"/>
              </w:rPr>
            </w:pPr>
            <w:r w:rsidRPr="00183DF4">
              <w:t>Siekdamos veiksmingai įgyvendinti 20 straipsnį, valstybės narės sistemingai vertina, ar prašytojas yra specialių priėmimo poreikių turintis prašytojas</w:t>
            </w:r>
            <w:r w:rsidRPr="00183DF4">
              <w:rPr>
                <w:b/>
                <w:i/>
              </w:rPr>
              <w:t>, prireikus pasitelkdamos kvalifikuotą vertėją</w:t>
            </w:r>
            <w:r w:rsidRPr="00183DF4">
              <w:t>. Valstybės narės taip pat nurodo tokių poreikių pobūdį</w:t>
            </w:r>
            <w:r w:rsidRPr="00183DF4">
              <w:rPr>
                <w:b/>
                <w:i/>
              </w:rPr>
              <w:t>, priemones, kurių turi būti imtasi, atsiliepiant į tokius poreikius ir už tai atsakingas valdžios institucijas</w:t>
            </w:r>
            <w:r w:rsidRPr="00183DF4">
              <w:t>.</w:t>
            </w:r>
          </w:p>
        </w:tc>
      </w:tr>
    </w:tbl>
    <w:p w14:paraId="0C3577B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A3D679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0BBDEBA" w14:textId="77777777" w:rsidR="007E32AB" w:rsidRPr="00183DF4" w:rsidRDefault="007E32AB" w:rsidP="007E32AB">
      <w:pPr>
        <w:pStyle w:val="Normal12Italic"/>
        <w:rPr>
          <w:noProof w:val="0"/>
        </w:rPr>
      </w:pPr>
      <w:r w:rsidRPr="00183DF4">
        <w:rPr>
          <w:noProof w:val="0"/>
        </w:rPr>
        <w:t>Šis pakeitimas yra neatskiriamai susijęs su priimtinais pranešimo projekto pakeitimais, kuriais siekiama pagerinti sąlygas specialių priėmimo poreikių turintiems prašytojams.</w:t>
      </w:r>
    </w:p>
    <w:p w14:paraId="625C5B83" w14:textId="77777777" w:rsidR="007E32AB" w:rsidRPr="00183DF4" w:rsidRDefault="007E32AB" w:rsidP="007E32AB">
      <w:r w:rsidRPr="00183DF4">
        <w:rPr>
          <w:rStyle w:val="HideTWBExt"/>
          <w:noProof w:val="0"/>
        </w:rPr>
        <w:t>&lt;/AmendB&gt;</w:t>
      </w:r>
    </w:p>
    <w:p w14:paraId="151376C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453</w:t>
      </w:r>
      <w:r w:rsidRPr="00183DF4">
        <w:rPr>
          <w:rStyle w:val="HideTWBExt"/>
          <w:b w:val="0"/>
          <w:noProof w:val="0"/>
        </w:rPr>
        <w:t>&lt;/NumAmB&gt;</w:t>
      </w:r>
    </w:p>
    <w:p w14:paraId="26C12383"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5A7C234B" w14:textId="77777777" w:rsidR="007E32AB" w:rsidRPr="00183DF4" w:rsidRDefault="007E32AB" w:rsidP="007E32AB">
      <w:r w:rsidRPr="00183DF4">
        <w:rPr>
          <w:rStyle w:val="HideTWBExt"/>
          <w:noProof w:val="0"/>
        </w:rPr>
        <w:t>&lt;/RepeatBlock-By&gt;</w:t>
      </w:r>
    </w:p>
    <w:p w14:paraId="6762D1C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515CD53" w14:textId="3AD6D005" w:rsidR="007E32AB" w:rsidRPr="00183DF4" w:rsidRDefault="007E32AB" w:rsidP="007E32AB">
      <w:pPr>
        <w:pStyle w:val="NormalBold"/>
      </w:pPr>
      <w:r w:rsidRPr="00183DF4">
        <w:rPr>
          <w:rStyle w:val="HideTWBExt"/>
          <w:b w:val="0"/>
          <w:noProof w:val="0"/>
        </w:rPr>
        <w:t>&lt;Article&gt;</w:t>
      </w:r>
      <w:r w:rsidRPr="00183DF4">
        <w:t xml:space="preserve">21 straipsnio 1 dalies </w:t>
      </w:r>
      <w:r w:rsidR="00411F8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1D9CBF8" w14:textId="77777777" w:rsidTr="00176318">
        <w:trPr>
          <w:jc w:val="center"/>
        </w:trPr>
        <w:tc>
          <w:tcPr>
            <w:tcW w:w="9752" w:type="dxa"/>
            <w:gridSpan w:val="2"/>
          </w:tcPr>
          <w:p w14:paraId="4072DECA" w14:textId="77777777" w:rsidR="007E32AB" w:rsidRPr="00183DF4" w:rsidRDefault="007E32AB" w:rsidP="00176318">
            <w:pPr>
              <w:keepNext/>
            </w:pPr>
          </w:p>
        </w:tc>
      </w:tr>
      <w:tr w:rsidR="007E32AB" w:rsidRPr="00183DF4" w14:paraId="3451D00A" w14:textId="77777777" w:rsidTr="00176318">
        <w:trPr>
          <w:jc w:val="center"/>
        </w:trPr>
        <w:tc>
          <w:tcPr>
            <w:tcW w:w="4876" w:type="dxa"/>
            <w:hideMark/>
          </w:tcPr>
          <w:p w14:paraId="6B72A1BD" w14:textId="77777777" w:rsidR="007E32AB" w:rsidRPr="00183DF4" w:rsidRDefault="007E32AB" w:rsidP="00176318">
            <w:pPr>
              <w:pStyle w:val="ColumnHeading"/>
              <w:keepNext/>
            </w:pPr>
            <w:r w:rsidRPr="00183DF4">
              <w:t>Komisijos siūlomas tekstas</w:t>
            </w:r>
          </w:p>
        </w:tc>
        <w:tc>
          <w:tcPr>
            <w:tcW w:w="4876" w:type="dxa"/>
            <w:hideMark/>
          </w:tcPr>
          <w:p w14:paraId="27B3B5CA" w14:textId="77777777" w:rsidR="007E32AB" w:rsidRPr="00183DF4" w:rsidRDefault="007E32AB" w:rsidP="00176318">
            <w:pPr>
              <w:pStyle w:val="ColumnHeading"/>
              <w:keepNext/>
            </w:pPr>
            <w:r w:rsidRPr="00183DF4">
              <w:t>Pakeitimas</w:t>
            </w:r>
          </w:p>
        </w:tc>
      </w:tr>
      <w:tr w:rsidR="007E32AB" w:rsidRPr="00183DF4" w14:paraId="058A78EB" w14:textId="77777777" w:rsidTr="00176318">
        <w:trPr>
          <w:jc w:val="center"/>
        </w:trPr>
        <w:tc>
          <w:tcPr>
            <w:tcW w:w="4876" w:type="dxa"/>
            <w:hideMark/>
          </w:tcPr>
          <w:p w14:paraId="41A6D850" w14:textId="77777777" w:rsidR="007E32AB" w:rsidRPr="00183DF4" w:rsidRDefault="007E32AB" w:rsidP="00176318">
            <w:pPr>
              <w:pStyle w:val="Normal6"/>
            </w:pPr>
            <w:r w:rsidRPr="00183DF4">
              <w:t>Siekdamos veiksmingai įgyvendinti 20 straipsnį, valstybės narės sistemingai vertina, ar prašytojas yra specialių priėmimo poreikių turintis prašytojas. Valstybės narės taip pat nurodo tokių poreikių pobūdį.</w:t>
            </w:r>
          </w:p>
        </w:tc>
        <w:tc>
          <w:tcPr>
            <w:tcW w:w="4876" w:type="dxa"/>
            <w:hideMark/>
          </w:tcPr>
          <w:p w14:paraId="38C5563F" w14:textId="77777777" w:rsidR="007E32AB" w:rsidRPr="00183DF4" w:rsidRDefault="007E32AB" w:rsidP="00176318">
            <w:pPr>
              <w:pStyle w:val="Normal6"/>
              <w:rPr>
                <w:szCs w:val="24"/>
              </w:rPr>
            </w:pPr>
            <w:r w:rsidRPr="00183DF4">
              <w:t>Siekdamos veiksmingai įgyvendinti 20 straipsnį, valstybės narės sistemingai vertina, ar prašytojas yra specialių priėmimo poreikių turintis prašytojas</w:t>
            </w:r>
            <w:r w:rsidRPr="00183DF4">
              <w:rPr>
                <w:b/>
                <w:i/>
              </w:rPr>
              <w:t>, kai tik pateikiamas tarptautinės apsaugos prašymas</w:t>
            </w:r>
            <w:r w:rsidRPr="00183DF4">
              <w:t>. Valstybės narės taip pat nurodo tokių poreikių pobūdį.</w:t>
            </w:r>
          </w:p>
        </w:tc>
      </w:tr>
    </w:tbl>
    <w:p w14:paraId="2C4D948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747F1FC" w14:textId="77777777" w:rsidR="007E32AB" w:rsidRPr="00183DF4" w:rsidRDefault="007E32AB" w:rsidP="007E32AB">
      <w:r w:rsidRPr="00183DF4">
        <w:rPr>
          <w:rStyle w:val="HideTWBExt"/>
          <w:noProof w:val="0"/>
        </w:rPr>
        <w:t>&lt;/AmendB&gt;</w:t>
      </w:r>
    </w:p>
    <w:p w14:paraId="4516E62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454</w:t>
      </w:r>
      <w:r w:rsidRPr="00183DF4">
        <w:rPr>
          <w:rStyle w:val="HideTWBExt"/>
          <w:b w:val="0"/>
          <w:noProof w:val="0"/>
        </w:rPr>
        <w:t>&lt;/NumAmB&gt;</w:t>
      </w:r>
    </w:p>
    <w:p w14:paraId="1A88AB4F"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0820A535" w14:textId="77777777" w:rsidR="007E32AB" w:rsidRPr="00183DF4" w:rsidRDefault="007E32AB" w:rsidP="007E32AB">
      <w:r w:rsidRPr="00183DF4">
        <w:rPr>
          <w:rStyle w:val="HideTWBExt"/>
          <w:noProof w:val="0"/>
        </w:rPr>
        <w:t>&lt;/RepeatBlock-By&gt;</w:t>
      </w:r>
    </w:p>
    <w:p w14:paraId="676E9BD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95EAE01" w14:textId="3228F4DB" w:rsidR="007E32AB" w:rsidRPr="00183DF4" w:rsidRDefault="007E32AB" w:rsidP="007E32AB">
      <w:pPr>
        <w:pStyle w:val="NormalBold"/>
      </w:pPr>
      <w:r w:rsidRPr="00183DF4">
        <w:rPr>
          <w:rStyle w:val="HideTWBExt"/>
          <w:b w:val="0"/>
          <w:noProof w:val="0"/>
        </w:rPr>
        <w:t>&lt;Article&gt;</w:t>
      </w:r>
      <w:r w:rsidRPr="00183DF4">
        <w:t xml:space="preserve">21 straipsnio 1 dalies </w:t>
      </w:r>
      <w:r w:rsidR="00411F8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BE2F0E0" w14:textId="77777777" w:rsidTr="00176318">
        <w:trPr>
          <w:jc w:val="center"/>
        </w:trPr>
        <w:tc>
          <w:tcPr>
            <w:tcW w:w="9752" w:type="dxa"/>
            <w:gridSpan w:val="2"/>
          </w:tcPr>
          <w:p w14:paraId="604616BB" w14:textId="77777777" w:rsidR="007E32AB" w:rsidRPr="00183DF4" w:rsidRDefault="007E32AB" w:rsidP="00176318">
            <w:pPr>
              <w:keepNext/>
            </w:pPr>
          </w:p>
        </w:tc>
      </w:tr>
      <w:tr w:rsidR="007E32AB" w:rsidRPr="00183DF4" w14:paraId="5A17040B" w14:textId="77777777" w:rsidTr="00176318">
        <w:trPr>
          <w:jc w:val="center"/>
        </w:trPr>
        <w:tc>
          <w:tcPr>
            <w:tcW w:w="4876" w:type="dxa"/>
            <w:hideMark/>
          </w:tcPr>
          <w:p w14:paraId="4C3FC59F" w14:textId="77777777" w:rsidR="007E32AB" w:rsidRPr="00183DF4" w:rsidRDefault="007E32AB" w:rsidP="00176318">
            <w:pPr>
              <w:pStyle w:val="ColumnHeading"/>
              <w:keepNext/>
            </w:pPr>
            <w:r w:rsidRPr="00183DF4">
              <w:t>Komisijos siūlomas tekstas</w:t>
            </w:r>
          </w:p>
        </w:tc>
        <w:tc>
          <w:tcPr>
            <w:tcW w:w="4876" w:type="dxa"/>
            <w:hideMark/>
          </w:tcPr>
          <w:p w14:paraId="458D5587" w14:textId="77777777" w:rsidR="007E32AB" w:rsidRPr="00183DF4" w:rsidRDefault="007E32AB" w:rsidP="00176318">
            <w:pPr>
              <w:pStyle w:val="ColumnHeading"/>
              <w:keepNext/>
            </w:pPr>
            <w:r w:rsidRPr="00183DF4">
              <w:t>Pakeitimas</w:t>
            </w:r>
          </w:p>
        </w:tc>
      </w:tr>
      <w:tr w:rsidR="007E32AB" w:rsidRPr="00183DF4" w14:paraId="3955CF56" w14:textId="77777777" w:rsidTr="00176318">
        <w:trPr>
          <w:jc w:val="center"/>
        </w:trPr>
        <w:tc>
          <w:tcPr>
            <w:tcW w:w="4876" w:type="dxa"/>
            <w:hideMark/>
          </w:tcPr>
          <w:p w14:paraId="4002F855" w14:textId="77777777" w:rsidR="007E32AB" w:rsidRPr="00183DF4" w:rsidRDefault="007E32AB" w:rsidP="00176318">
            <w:pPr>
              <w:pStyle w:val="Normal6"/>
            </w:pPr>
            <w:r w:rsidRPr="00183DF4">
              <w:t xml:space="preserve">Siekdamos veiksmingai įgyvendinti 20 straipsnį, valstybės narės sistemingai </w:t>
            </w:r>
            <w:r w:rsidRPr="00183DF4">
              <w:rPr>
                <w:b/>
                <w:i/>
              </w:rPr>
              <w:t>vertina</w:t>
            </w:r>
            <w:r w:rsidRPr="00183DF4">
              <w:t xml:space="preserve">, ar prašytojas yra specialių priėmimo poreikių turintis prašytojas. Valstybės narės taip pat </w:t>
            </w:r>
            <w:r w:rsidRPr="00183DF4">
              <w:rPr>
                <w:b/>
                <w:i/>
              </w:rPr>
              <w:t>nurodo</w:t>
            </w:r>
            <w:r w:rsidRPr="00183DF4">
              <w:t xml:space="preserve"> tokių poreikių pobūdį.</w:t>
            </w:r>
          </w:p>
        </w:tc>
        <w:tc>
          <w:tcPr>
            <w:tcW w:w="4876" w:type="dxa"/>
            <w:hideMark/>
          </w:tcPr>
          <w:p w14:paraId="4CFDA2A7" w14:textId="77777777" w:rsidR="007E32AB" w:rsidRPr="00183DF4" w:rsidRDefault="007E32AB" w:rsidP="00176318">
            <w:pPr>
              <w:pStyle w:val="Normal6"/>
              <w:rPr>
                <w:szCs w:val="24"/>
              </w:rPr>
            </w:pPr>
            <w:r w:rsidRPr="00183DF4">
              <w:t xml:space="preserve">Siekdamos veiksmingai įgyvendinti 20 straipsnį, valstybės narės </w:t>
            </w:r>
            <w:r w:rsidRPr="00183DF4">
              <w:rPr>
                <w:b/>
                <w:i/>
              </w:rPr>
              <w:t xml:space="preserve">gali </w:t>
            </w:r>
            <w:r w:rsidRPr="00183DF4">
              <w:t xml:space="preserve">sistemingai </w:t>
            </w:r>
            <w:r w:rsidRPr="00183DF4">
              <w:rPr>
                <w:b/>
                <w:i/>
              </w:rPr>
              <w:t>vertinti</w:t>
            </w:r>
            <w:r w:rsidRPr="00183DF4">
              <w:t xml:space="preserve">, ar prašytojas yra specialių priėmimo poreikių turintis prašytojas. Valstybės narės taip pat </w:t>
            </w:r>
            <w:r w:rsidRPr="00183DF4">
              <w:rPr>
                <w:b/>
                <w:i/>
              </w:rPr>
              <w:t>gali nurodyti</w:t>
            </w:r>
            <w:r w:rsidRPr="00183DF4">
              <w:t xml:space="preserve"> tokių poreikių pobūdį.</w:t>
            </w:r>
          </w:p>
        </w:tc>
      </w:tr>
    </w:tbl>
    <w:p w14:paraId="2BFFFAF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64AF48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4948882"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6145C169" w14:textId="77777777" w:rsidR="007E32AB" w:rsidRPr="00183DF4" w:rsidRDefault="007E32AB" w:rsidP="007E32AB">
      <w:r w:rsidRPr="00183DF4">
        <w:rPr>
          <w:rStyle w:val="HideTWBExt"/>
          <w:noProof w:val="0"/>
        </w:rPr>
        <w:t>&lt;/AmendB&gt;</w:t>
      </w:r>
    </w:p>
    <w:p w14:paraId="55D87B2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455</w:t>
      </w:r>
      <w:r w:rsidRPr="00183DF4">
        <w:rPr>
          <w:rStyle w:val="HideTWBExt"/>
          <w:b w:val="0"/>
          <w:noProof w:val="0"/>
        </w:rPr>
        <w:t>&lt;/NumAmB&gt;</w:t>
      </w:r>
    </w:p>
    <w:p w14:paraId="6CF9BE37"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44033A84" w14:textId="77777777" w:rsidR="007E32AB" w:rsidRPr="00183DF4" w:rsidRDefault="007E32AB" w:rsidP="007E32AB">
      <w:r w:rsidRPr="00183DF4">
        <w:rPr>
          <w:rStyle w:val="HideTWBExt"/>
          <w:noProof w:val="0"/>
        </w:rPr>
        <w:t>&lt;/RepeatBlock-By&gt;</w:t>
      </w:r>
    </w:p>
    <w:p w14:paraId="4AE8C19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E572C9F" w14:textId="395A0815" w:rsidR="007E32AB" w:rsidRPr="00183DF4" w:rsidRDefault="007E32AB" w:rsidP="007E32AB">
      <w:pPr>
        <w:pStyle w:val="NormalBold"/>
      </w:pPr>
      <w:r w:rsidRPr="00183DF4">
        <w:rPr>
          <w:rStyle w:val="HideTWBExt"/>
          <w:b w:val="0"/>
          <w:noProof w:val="0"/>
        </w:rPr>
        <w:t>&lt;Article&gt;</w:t>
      </w:r>
      <w:r w:rsidRPr="00183DF4">
        <w:t xml:space="preserve">21 straipsnio 1 dalies </w:t>
      </w:r>
      <w:r w:rsidR="00411F8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C59FBE0" w14:textId="77777777" w:rsidTr="00176318">
        <w:trPr>
          <w:jc w:val="center"/>
        </w:trPr>
        <w:tc>
          <w:tcPr>
            <w:tcW w:w="9752" w:type="dxa"/>
            <w:gridSpan w:val="2"/>
          </w:tcPr>
          <w:p w14:paraId="5157B224" w14:textId="77777777" w:rsidR="007E32AB" w:rsidRPr="00183DF4" w:rsidRDefault="007E32AB" w:rsidP="00176318">
            <w:pPr>
              <w:keepNext/>
            </w:pPr>
          </w:p>
        </w:tc>
      </w:tr>
      <w:tr w:rsidR="007E32AB" w:rsidRPr="00183DF4" w14:paraId="3202A37E" w14:textId="77777777" w:rsidTr="00176318">
        <w:trPr>
          <w:jc w:val="center"/>
        </w:trPr>
        <w:tc>
          <w:tcPr>
            <w:tcW w:w="4876" w:type="dxa"/>
            <w:hideMark/>
          </w:tcPr>
          <w:p w14:paraId="13209054" w14:textId="77777777" w:rsidR="007E32AB" w:rsidRPr="00183DF4" w:rsidRDefault="007E32AB" w:rsidP="00176318">
            <w:pPr>
              <w:pStyle w:val="ColumnHeading"/>
              <w:keepNext/>
            </w:pPr>
            <w:r w:rsidRPr="00183DF4">
              <w:t>Komisijos siūlomas tekstas</w:t>
            </w:r>
          </w:p>
        </w:tc>
        <w:tc>
          <w:tcPr>
            <w:tcW w:w="4876" w:type="dxa"/>
            <w:hideMark/>
          </w:tcPr>
          <w:p w14:paraId="634D92B9" w14:textId="77777777" w:rsidR="007E32AB" w:rsidRPr="00183DF4" w:rsidRDefault="007E32AB" w:rsidP="00176318">
            <w:pPr>
              <w:pStyle w:val="ColumnHeading"/>
              <w:keepNext/>
            </w:pPr>
            <w:r w:rsidRPr="00183DF4">
              <w:t>Pakeitimas</w:t>
            </w:r>
          </w:p>
        </w:tc>
      </w:tr>
      <w:tr w:rsidR="007E32AB" w:rsidRPr="00183DF4" w14:paraId="77729E45" w14:textId="77777777" w:rsidTr="00176318">
        <w:trPr>
          <w:jc w:val="center"/>
        </w:trPr>
        <w:tc>
          <w:tcPr>
            <w:tcW w:w="4876" w:type="dxa"/>
            <w:hideMark/>
          </w:tcPr>
          <w:p w14:paraId="2A46DBE9" w14:textId="77777777" w:rsidR="007E32AB" w:rsidRPr="00183DF4" w:rsidRDefault="007E32AB" w:rsidP="00176318">
            <w:pPr>
              <w:pStyle w:val="Normal6"/>
            </w:pPr>
            <w:r w:rsidRPr="00183DF4">
              <w:t>Tas vertinimas pradedamas // kuo greičiau nuo tada, kai paprašoma tarptautinės apsaugos, ir gali būti įtraukiamas į galiojančias nacionalines procedūras arba Reglamento (ES) Nr. XXX/XXX [Procedūrų reglamentas] [19] straipsnyje nurodytą vertinimą . Valstybės narės užtikrina, kad tie specialūs priėmimo poreikiai būtų tenkinami taip pat atsižvelgiant į šią direktyvą , jeigu jie išaiškėja vėlesniu prieglobsčio procedūros etapu.</w:t>
            </w:r>
          </w:p>
        </w:tc>
        <w:tc>
          <w:tcPr>
            <w:tcW w:w="4876" w:type="dxa"/>
            <w:hideMark/>
          </w:tcPr>
          <w:p w14:paraId="7B6F49E4" w14:textId="77777777" w:rsidR="007E32AB" w:rsidRPr="00183DF4" w:rsidRDefault="007E32AB" w:rsidP="00176318">
            <w:pPr>
              <w:pStyle w:val="Normal6"/>
              <w:rPr>
                <w:szCs w:val="24"/>
              </w:rPr>
            </w:pPr>
            <w:r w:rsidRPr="00183DF4">
              <w:t>Tas vertinimas pradedamas // kuo greičiau nuo tada, kai paprašoma tarptautinės apsaugos, ir gali būti įtraukiamas į galiojančias nacionalines procedūras arba Reglamento (ES) Nr. XXX/XXX [Procedūrų reglamentas] [19] straipsnyje nurodytą vertinimą . Valstybės narės užtikrina, kad tie specialūs priėmimo poreikiai būtų tenkinami taip pat atsižvelgiant į šią direktyvą, jeigu jie išaiškėja vėlesniu prieglobsčio procedūros etapu</w:t>
            </w:r>
            <w:r w:rsidRPr="00183DF4">
              <w:rPr>
                <w:b/>
                <w:i/>
              </w:rPr>
              <w:t xml:space="preserve"> arba jeigu prašytojas pateikia pagrįstą prašymą iš naujo įvertinti jo specialius priėmimo poreikius</w:t>
            </w:r>
            <w:r w:rsidRPr="00183DF4">
              <w:t>.</w:t>
            </w:r>
          </w:p>
        </w:tc>
      </w:tr>
    </w:tbl>
    <w:p w14:paraId="032EB36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1A462E3"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A725F5C" w14:textId="77777777" w:rsidR="007E32AB" w:rsidRPr="00183DF4" w:rsidRDefault="007E32AB" w:rsidP="007E32AB">
      <w:pPr>
        <w:pStyle w:val="Normal12Italic"/>
        <w:rPr>
          <w:noProof w:val="0"/>
        </w:rPr>
      </w:pPr>
      <w:r w:rsidRPr="00183DF4">
        <w:rPr>
          <w:noProof w:val="0"/>
        </w:rPr>
        <w:t>Šiuo pakeitimu siekiama pagerinti specialių priėmimo poreikių turinčių prašytojų procedūrines teises, todėl jis yra susijęs su priimtinais pakeitimais, kuriais siekiama pagerinti tiek specialių priėmimo poreikių turinčių prašytojų sąlygas, tiek apskritai procedūrines teises.</w:t>
      </w:r>
    </w:p>
    <w:p w14:paraId="60C0FC13" w14:textId="77777777" w:rsidR="007E32AB" w:rsidRPr="00183DF4" w:rsidRDefault="007E32AB" w:rsidP="007E32AB">
      <w:r w:rsidRPr="00183DF4">
        <w:rPr>
          <w:rStyle w:val="HideTWBExt"/>
          <w:noProof w:val="0"/>
        </w:rPr>
        <w:t>&lt;/AmendB&gt;</w:t>
      </w:r>
    </w:p>
    <w:p w14:paraId="691BE53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456</w:t>
      </w:r>
      <w:r w:rsidRPr="00183DF4">
        <w:rPr>
          <w:rStyle w:val="HideTWBExt"/>
          <w:b w:val="0"/>
          <w:noProof w:val="0"/>
        </w:rPr>
        <w:t>&lt;/NumAmB&gt;</w:t>
      </w:r>
    </w:p>
    <w:p w14:paraId="6E3590D3"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1801D5AE" w14:textId="77777777" w:rsidR="007E32AB" w:rsidRPr="00183DF4" w:rsidRDefault="007E32AB" w:rsidP="007E32AB">
      <w:r w:rsidRPr="00183DF4">
        <w:rPr>
          <w:rStyle w:val="HideTWBExt"/>
          <w:noProof w:val="0"/>
        </w:rPr>
        <w:t>&lt;/RepeatBlock-By&gt;</w:t>
      </w:r>
    </w:p>
    <w:p w14:paraId="196F44C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CADAA6E" w14:textId="7DFE2590" w:rsidR="007E32AB" w:rsidRPr="00183DF4" w:rsidRDefault="007E32AB" w:rsidP="007E32AB">
      <w:pPr>
        <w:pStyle w:val="NormalBold"/>
      </w:pPr>
      <w:r w:rsidRPr="00183DF4">
        <w:rPr>
          <w:rStyle w:val="HideTWBExt"/>
          <w:b w:val="0"/>
          <w:noProof w:val="0"/>
        </w:rPr>
        <w:t>&lt;Article&gt;</w:t>
      </w:r>
      <w:r w:rsidRPr="00183DF4">
        <w:t xml:space="preserve">21 straipsnio 1 dalies </w:t>
      </w:r>
      <w:r w:rsidR="00411F8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21410B7" w14:textId="77777777" w:rsidTr="00176318">
        <w:trPr>
          <w:jc w:val="center"/>
        </w:trPr>
        <w:tc>
          <w:tcPr>
            <w:tcW w:w="9752" w:type="dxa"/>
            <w:gridSpan w:val="2"/>
          </w:tcPr>
          <w:p w14:paraId="0D7023A4" w14:textId="77777777" w:rsidR="007E32AB" w:rsidRPr="00183DF4" w:rsidRDefault="007E32AB" w:rsidP="00176318">
            <w:pPr>
              <w:keepNext/>
            </w:pPr>
          </w:p>
        </w:tc>
      </w:tr>
      <w:tr w:rsidR="007E32AB" w:rsidRPr="00183DF4" w14:paraId="61D02483" w14:textId="77777777" w:rsidTr="00176318">
        <w:trPr>
          <w:jc w:val="center"/>
        </w:trPr>
        <w:tc>
          <w:tcPr>
            <w:tcW w:w="4876" w:type="dxa"/>
            <w:hideMark/>
          </w:tcPr>
          <w:p w14:paraId="76D1F08D" w14:textId="77777777" w:rsidR="007E32AB" w:rsidRPr="00183DF4" w:rsidRDefault="007E32AB" w:rsidP="00176318">
            <w:pPr>
              <w:pStyle w:val="ColumnHeading"/>
              <w:keepNext/>
            </w:pPr>
            <w:r w:rsidRPr="00183DF4">
              <w:t>Komisijos siūlomas tekstas</w:t>
            </w:r>
          </w:p>
        </w:tc>
        <w:tc>
          <w:tcPr>
            <w:tcW w:w="4876" w:type="dxa"/>
            <w:hideMark/>
          </w:tcPr>
          <w:p w14:paraId="6F065AA3" w14:textId="77777777" w:rsidR="007E32AB" w:rsidRPr="00183DF4" w:rsidRDefault="007E32AB" w:rsidP="00176318">
            <w:pPr>
              <w:pStyle w:val="ColumnHeading"/>
              <w:keepNext/>
            </w:pPr>
            <w:r w:rsidRPr="00183DF4">
              <w:t>Pakeitimas</w:t>
            </w:r>
          </w:p>
        </w:tc>
      </w:tr>
      <w:tr w:rsidR="007E32AB" w:rsidRPr="00183DF4" w14:paraId="0F86285F" w14:textId="77777777" w:rsidTr="00176318">
        <w:trPr>
          <w:jc w:val="center"/>
        </w:trPr>
        <w:tc>
          <w:tcPr>
            <w:tcW w:w="4876" w:type="dxa"/>
            <w:hideMark/>
          </w:tcPr>
          <w:p w14:paraId="091594D4" w14:textId="77777777" w:rsidR="007E32AB" w:rsidRPr="00183DF4" w:rsidRDefault="007E32AB" w:rsidP="00176318">
            <w:pPr>
              <w:pStyle w:val="Normal6"/>
            </w:pPr>
            <w:r w:rsidRPr="00183DF4">
              <w:rPr>
                <w:b/>
                <w:i/>
              </w:rPr>
              <w:t>Tas vertinimas pradedamas</w:t>
            </w:r>
            <w:r w:rsidRPr="00183DF4">
              <w:t xml:space="preserve"> // kuo greičiau nuo tada, kai paprašoma tarptautinės apsaugos, ir gali būti įtraukiamas į galiojančias nacionalines procedūras arba Reglamento (ES) Nr. XXX/XXX [Procedūrų reglamentas] [19] straipsnyje nurodytą vertinimą . Valstybės narės užtikrina, kad tie specialūs priėmimo poreikiai būtų tenkinami taip pat atsižvelgiant į šią direktyvą , jeigu jie išaiškėja vėlesniu prieglobsčio procedūros etapu.</w:t>
            </w:r>
          </w:p>
        </w:tc>
        <w:tc>
          <w:tcPr>
            <w:tcW w:w="4876" w:type="dxa"/>
            <w:hideMark/>
          </w:tcPr>
          <w:p w14:paraId="1BFB3753" w14:textId="77777777" w:rsidR="007E32AB" w:rsidRPr="00183DF4" w:rsidRDefault="007E32AB" w:rsidP="00176318">
            <w:pPr>
              <w:pStyle w:val="Normal6"/>
              <w:rPr>
                <w:szCs w:val="24"/>
              </w:rPr>
            </w:pPr>
            <w:r w:rsidRPr="00183DF4">
              <w:rPr>
                <w:b/>
                <w:i/>
              </w:rPr>
              <w:t>Tą vertinimą kompetentinga institucija pradeda</w:t>
            </w:r>
            <w:r w:rsidRPr="00183DF4">
              <w:t xml:space="preserve"> // kuo greičiau nuo tada, kai paprašoma tarptautinės apsaugos, ir </w:t>
            </w:r>
            <w:r w:rsidRPr="00183DF4">
              <w:rPr>
                <w:b/>
                <w:i/>
              </w:rPr>
              <w:t>jis</w:t>
            </w:r>
            <w:r w:rsidRPr="00183DF4">
              <w:t xml:space="preserve"> gali būti įtraukiamas į galiojančias nacionalines procedūras arba Reglamento (ES) Nr. XXX/XXX [Procedūrų reglamentas] [19] straipsnyje nurodytą vertinimą. Valstybės narės užtikrina, kad tie specialūs priėmimo poreikiai būtų tenkinami taip pat atsižvelgiant į šią direktyvą , jeigu jie išaiškėja vėlesniu prieglobsčio procedūros etapu.</w:t>
            </w:r>
          </w:p>
        </w:tc>
      </w:tr>
    </w:tbl>
    <w:p w14:paraId="28C7875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9A03C13" w14:textId="77777777" w:rsidR="007E32AB" w:rsidRPr="00183DF4" w:rsidRDefault="007E32AB" w:rsidP="007E32AB">
      <w:r w:rsidRPr="00183DF4">
        <w:rPr>
          <w:rStyle w:val="HideTWBExt"/>
          <w:noProof w:val="0"/>
        </w:rPr>
        <w:t>&lt;/AmendB&gt;</w:t>
      </w:r>
    </w:p>
    <w:p w14:paraId="4786AA6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457</w:t>
      </w:r>
      <w:r w:rsidRPr="00183DF4">
        <w:rPr>
          <w:rStyle w:val="HideTWBExt"/>
          <w:b w:val="0"/>
          <w:noProof w:val="0"/>
        </w:rPr>
        <w:t>&lt;/NumAmB&gt;</w:t>
      </w:r>
    </w:p>
    <w:p w14:paraId="14453374"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 Christine Revault D'Allonnes Bonnefoy, Anna Hedh</w:t>
      </w:r>
      <w:r w:rsidRPr="00183DF4">
        <w:rPr>
          <w:rStyle w:val="HideTWBExt"/>
          <w:b w:val="0"/>
          <w:noProof w:val="0"/>
        </w:rPr>
        <w:t>&lt;/Members&gt;</w:t>
      </w:r>
    </w:p>
    <w:p w14:paraId="3DD3956C" w14:textId="77777777" w:rsidR="007E32AB" w:rsidRPr="00183DF4" w:rsidRDefault="007E32AB" w:rsidP="007E32AB">
      <w:r w:rsidRPr="00183DF4">
        <w:rPr>
          <w:rStyle w:val="HideTWBExt"/>
          <w:noProof w:val="0"/>
        </w:rPr>
        <w:t>&lt;/RepeatBlock-By&gt;</w:t>
      </w:r>
    </w:p>
    <w:p w14:paraId="7918377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115756D" w14:textId="3DD0818B" w:rsidR="007E32AB" w:rsidRPr="00183DF4" w:rsidRDefault="007E32AB" w:rsidP="007E32AB">
      <w:pPr>
        <w:pStyle w:val="NormalBold"/>
      </w:pPr>
      <w:r w:rsidRPr="00183DF4">
        <w:rPr>
          <w:rStyle w:val="HideTWBExt"/>
          <w:b w:val="0"/>
          <w:noProof w:val="0"/>
        </w:rPr>
        <w:t>&lt;Article&gt;</w:t>
      </w:r>
      <w:r w:rsidRPr="00183DF4">
        <w:t xml:space="preserve">21 straipsnio 1 dalies </w:t>
      </w:r>
      <w:r w:rsidR="00411F8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48CDA22" w14:textId="77777777" w:rsidTr="00176318">
        <w:trPr>
          <w:jc w:val="center"/>
        </w:trPr>
        <w:tc>
          <w:tcPr>
            <w:tcW w:w="9752" w:type="dxa"/>
            <w:gridSpan w:val="2"/>
          </w:tcPr>
          <w:p w14:paraId="1F46A74C" w14:textId="77777777" w:rsidR="007E32AB" w:rsidRPr="00183DF4" w:rsidRDefault="007E32AB" w:rsidP="00176318">
            <w:pPr>
              <w:keepNext/>
            </w:pPr>
          </w:p>
        </w:tc>
      </w:tr>
      <w:tr w:rsidR="007E32AB" w:rsidRPr="00183DF4" w14:paraId="3763A6FD" w14:textId="77777777" w:rsidTr="00176318">
        <w:trPr>
          <w:jc w:val="center"/>
        </w:trPr>
        <w:tc>
          <w:tcPr>
            <w:tcW w:w="4876" w:type="dxa"/>
            <w:hideMark/>
          </w:tcPr>
          <w:p w14:paraId="5A994E26" w14:textId="77777777" w:rsidR="007E32AB" w:rsidRPr="00183DF4" w:rsidRDefault="007E32AB" w:rsidP="00176318">
            <w:pPr>
              <w:pStyle w:val="ColumnHeading"/>
              <w:keepNext/>
            </w:pPr>
            <w:r w:rsidRPr="00183DF4">
              <w:t>Komisijos siūlomas tekstas</w:t>
            </w:r>
          </w:p>
        </w:tc>
        <w:tc>
          <w:tcPr>
            <w:tcW w:w="4876" w:type="dxa"/>
            <w:hideMark/>
          </w:tcPr>
          <w:p w14:paraId="4657F520" w14:textId="77777777" w:rsidR="007E32AB" w:rsidRPr="00183DF4" w:rsidRDefault="007E32AB" w:rsidP="00176318">
            <w:pPr>
              <w:pStyle w:val="ColumnHeading"/>
              <w:keepNext/>
            </w:pPr>
            <w:r w:rsidRPr="00183DF4">
              <w:t>Pakeitimas</w:t>
            </w:r>
          </w:p>
        </w:tc>
      </w:tr>
      <w:tr w:rsidR="007E32AB" w:rsidRPr="00183DF4" w14:paraId="2457A559" w14:textId="77777777" w:rsidTr="00176318">
        <w:trPr>
          <w:jc w:val="center"/>
        </w:trPr>
        <w:tc>
          <w:tcPr>
            <w:tcW w:w="4876" w:type="dxa"/>
            <w:hideMark/>
          </w:tcPr>
          <w:p w14:paraId="050A1400" w14:textId="77777777" w:rsidR="007E32AB" w:rsidRPr="00183DF4" w:rsidRDefault="007E32AB" w:rsidP="00176318">
            <w:pPr>
              <w:pStyle w:val="Normal6"/>
            </w:pPr>
            <w:r w:rsidRPr="00183DF4">
              <w:t>Tas vertinimas pradedamas // kuo greičiau nuo tada, kai paprašoma tarptautinės apsaugos, ir gali būti įtraukiamas į galiojančias nacionalines procedūras arba Reglamento (ES) Nr. XXX/XXX [Procedūrų reglamentas] [19] straipsnyje nurodytą vertinimą . Valstybės narės užtikrina, kad tie specialūs priėmimo poreikiai būtų tenkinami taip pat atsižvelgiant į šią direktyvą , jeigu jie išaiškėja vėlesniu prieglobsčio procedūros etapu.</w:t>
            </w:r>
          </w:p>
        </w:tc>
        <w:tc>
          <w:tcPr>
            <w:tcW w:w="4876" w:type="dxa"/>
            <w:hideMark/>
          </w:tcPr>
          <w:p w14:paraId="6EAE008A" w14:textId="77777777" w:rsidR="007E32AB" w:rsidRPr="00183DF4" w:rsidRDefault="007E32AB" w:rsidP="00176318">
            <w:pPr>
              <w:pStyle w:val="Normal6"/>
              <w:rPr>
                <w:szCs w:val="24"/>
              </w:rPr>
            </w:pPr>
            <w:r w:rsidRPr="00183DF4">
              <w:t xml:space="preserve">Tas vertinimas pradedamas // kuo greičiau </w:t>
            </w:r>
            <w:r w:rsidRPr="00183DF4">
              <w:rPr>
                <w:b/>
                <w:i/>
              </w:rPr>
              <w:t xml:space="preserve">ir ne vėliau kaip per 30 dienų </w:t>
            </w:r>
            <w:r w:rsidRPr="00183DF4">
              <w:t>nuo tada, kai paprašoma tarptautinės apsaugos, ir gali būti įtraukiamas į galiojančias nacionalines procedūras arba Reglamento (ES) Nr. XXX/XXX [Procedūrų reglamentas] [19] straipsnyje nurodytą vertinimą. Valstybės narės užtikrina, kad tie specialūs priėmimo poreikiai būtų tenkinami taip pat atsižvelgiant į šią direktyvą , jeigu jie išaiškėja vėlesniu prieglobsčio procedūros etapu.</w:t>
            </w:r>
          </w:p>
        </w:tc>
      </w:tr>
    </w:tbl>
    <w:p w14:paraId="516EFA8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98D296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779A4D7" w14:textId="77777777" w:rsidR="007E32AB" w:rsidRPr="00183DF4" w:rsidRDefault="007E32AB" w:rsidP="007E32AB">
      <w:pPr>
        <w:pStyle w:val="Normal12Italic"/>
        <w:rPr>
          <w:noProof w:val="0"/>
        </w:rPr>
      </w:pPr>
      <w:r w:rsidRPr="00183DF4">
        <w:rPr>
          <w:noProof w:val="0"/>
        </w:rPr>
        <w:t>Svarbu nustatyti aiškų terminą, per kurį valstybės narės turi įvertinti specialius prašytojų poreikius, siekiant užtikrinti teisinį aiškumą nacionalinėms valdžios institucijoms ir prašytojams.</w:t>
      </w:r>
    </w:p>
    <w:p w14:paraId="00B598D6" w14:textId="77777777" w:rsidR="007E32AB" w:rsidRPr="00183DF4" w:rsidRDefault="007E32AB" w:rsidP="007E32AB">
      <w:r w:rsidRPr="00183DF4">
        <w:rPr>
          <w:rStyle w:val="HideTWBExt"/>
          <w:noProof w:val="0"/>
        </w:rPr>
        <w:t>&lt;/AmendB&gt;</w:t>
      </w:r>
    </w:p>
    <w:p w14:paraId="076D126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458</w:t>
      </w:r>
      <w:r w:rsidRPr="00183DF4">
        <w:rPr>
          <w:rStyle w:val="HideTWBExt"/>
          <w:b w:val="0"/>
          <w:noProof w:val="0"/>
        </w:rPr>
        <w:t>&lt;/NumAmB&gt;</w:t>
      </w:r>
    </w:p>
    <w:p w14:paraId="7E672472"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55EE2A5D" w14:textId="77777777" w:rsidR="007E32AB" w:rsidRPr="00183DF4" w:rsidRDefault="007E32AB" w:rsidP="007E32AB">
      <w:r w:rsidRPr="00183DF4">
        <w:rPr>
          <w:rStyle w:val="HideTWBExt"/>
          <w:noProof w:val="0"/>
        </w:rPr>
        <w:t>&lt;/RepeatBlock-By&gt;</w:t>
      </w:r>
    </w:p>
    <w:p w14:paraId="2CDC22D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431E2B5" w14:textId="12A549DE" w:rsidR="007E32AB" w:rsidRPr="00183DF4" w:rsidRDefault="007E32AB" w:rsidP="007E32AB">
      <w:pPr>
        <w:pStyle w:val="NormalBold"/>
      </w:pPr>
      <w:r w:rsidRPr="00183DF4">
        <w:rPr>
          <w:rStyle w:val="HideTWBExt"/>
          <w:b w:val="0"/>
          <w:noProof w:val="0"/>
        </w:rPr>
        <w:t>&lt;Article&gt;</w:t>
      </w:r>
      <w:r w:rsidRPr="00183DF4">
        <w:t xml:space="preserve">21 straipsnio 1 dalies </w:t>
      </w:r>
      <w:r w:rsidR="00411F8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2D79495" w14:textId="77777777" w:rsidTr="00176318">
        <w:trPr>
          <w:jc w:val="center"/>
        </w:trPr>
        <w:tc>
          <w:tcPr>
            <w:tcW w:w="9752" w:type="dxa"/>
            <w:gridSpan w:val="2"/>
          </w:tcPr>
          <w:p w14:paraId="58D3079A" w14:textId="77777777" w:rsidR="007E32AB" w:rsidRPr="00183DF4" w:rsidRDefault="007E32AB" w:rsidP="00176318">
            <w:pPr>
              <w:keepNext/>
            </w:pPr>
          </w:p>
        </w:tc>
      </w:tr>
      <w:tr w:rsidR="007E32AB" w:rsidRPr="00183DF4" w14:paraId="6C02DAC0" w14:textId="77777777" w:rsidTr="00176318">
        <w:trPr>
          <w:jc w:val="center"/>
        </w:trPr>
        <w:tc>
          <w:tcPr>
            <w:tcW w:w="4876" w:type="dxa"/>
            <w:hideMark/>
          </w:tcPr>
          <w:p w14:paraId="136BF8B7" w14:textId="77777777" w:rsidR="007E32AB" w:rsidRPr="00183DF4" w:rsidRDefault="007E32AB" w:rsidP="00176318">
            <w:pPr>
              <w:pStyle w:val="ColumnHeading"/>
              <w:keepNext/>
            </w:pPr>
            <w:r w:rsidRPr="00183DF4">
              <w:t>Komisijos siūlomas tekstas</w:t>
            </w:r>
          </w:p>
        </w:tc>
        <w:tc>
          <w:tcPr>
            <w:tcW w:w="4876" w:type="dxa"/>
            <w:hideMark/>
          </w:tcPr>
          <w:p w14:paraId="30313D21" w14:textId="77777777" w:rsidR="007E32AB" w:rsidRPr="00183DF4" w:rsidRDefault="007E32AB" w:rsidP="00176318">
            <w:pPr>
              <w:pStyle w:val="ColumnHeading"/>
              <w:keepNext/>
            </w:pPr>
            <w:r w:rsidRPr="00183DF4">
              <w:t>Pakeitimas</w:t>
            </w:r>
          </w:p>
        </w:tc>
      </w:tr>
      <w:tr w:rsidR="007E32AB" w:rsidRPr="00183DF4" w14:paraId="00865CEC" w14:textId="77777777" w:rsidTr="00176318">
        <w:trPr>
          <w:jc w:val="center"/>
        </w:trPr>
        <w:tc>
          <w:tcPr>
            <w:tcW w:w="4876" w:type="dxa"/>
            <w:hideMark/>
          </w:tcPr>
          <w:p w14:paraId="448EE7B1" w14:textId="77777777" w:rsidR="007E32AB" w:rsidRPr="00183DF4" w:rsidRDefault="007E32AB" w:rsidP="00176318">
            <w:pPr>
              <w:pStyle w:val="Normal6"/>
            </w:pPr>
            <w:r w:rsidRPr="00183DF4">
              <w:t xml:space="preserve">Tas vertinimas pradedamas // kuo greičiau nuo tada, kai paprašoma tarptautinės apsaugos, ir gali būti įtraukiamas į galiojančias nacionalines procedūras arba Reglamento (ES) Nr. XXX/XXX [Procedūrų reglamentas] [19] straipsnyje nurodytą vertinimą . Valstybės narės </w:t>
            </w:r>
            <w:r w:rsidRPr="00183DF4">
              <w:rPr>
                <w:b/>
                <w:i/>
              </w:rPr>
              <w:t>užtikrina</w:t>
            </w:r>
            <w:r w:rsidRPr="00183DF4">
              <w:t>, kad tie specialūs priėmimo poreikiai būtų tenkinami taip pat atsižvelgiant į šią direktyvą , jeigu jie išaiškėja vėlesniu prieglobsčio procedūros etapu.</w:t>
            </w:r>
          </w:p>
        </w:tc>
        <w:tc>
          <w:tcPr>
            <w:tcW w:w="4876" w:type="dxa"/>
            <w:hideMark/>
          </w:tcPr>
          <w:p w14:paraId="395B5987" w14:textId="77777777" w:rsidR="007E32AB" w:rsidRPr="00183DF4" w:rsidRDefault="007E32AB" w:rsidP="00176318">
            <w:pPr>
              <w:pStyle w:val="Normal6"/>
              <w:rPr>
                <w:szCs w:val="24"/>
              </w:rPr>
            </w:pPr>
            <w:r w:rsidRPr="00183DF4">
              <w:t xml:space="preserve">Tas vertinimas </w:t>
            </w:r>
            <w:r w:rsidRPr="00183DF4">
              <w:rPr>
                <w:b/>
                <w:i/>
              </w:rPr>
              <w:t xml:space="preserve">gali būti </w:t>
            </w:r>
            <w:r w:rsidRPr="00183DF4">
              <w:t>pradedamas // kuo greičiau nuo tada, kai paprašoma tarptautinės apsaugos, ir gali būti įtraukiamas į galiojančias nacionalines procedūras arba Reglamento (ES) Nr. XXX/XXX [Procedūrų reglamentas] [19] straipsnyje nurodytą vertinimą . Valstybės narės</w:t>
            </w:r>
            <w:r w:rsidRPr="00183DF4">
              <w:rPr>
                <w:b/>
                <w:i/>
              </w:rPr>
              <w:t xml:space="preserve"> gali užtikrinti</w:t>
            </w:r>
            <w:r w:rsidRPr="00183DF4">
              <w:t>, kad tie specialūs priėmimo poreikiai būtų tenkinami taip pat atsižvelgiant į šią direktyvą , jeigu jie išaiškėja vėlesniu prieglobsčio procedūros etapu.</w:t>
            </w:r>
          </w:p>
        </w:tc>
      </w:tr>
    </w:tbl>
    <w:p w14:paraId="3DA78B2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F91FA3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E39B565"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06F0EF96" w14:textId="77777777" w:rsidR="007E32AB" w:rsidRPr="00183DF4" w:rsidRDefault="007E32AB" w:rsidP="007E32AB">
      <w:r w:rsidRPr="00183DF4">
        <w:rPr>
          <w:rStyle w:val="HideTWBExt"/>
          <w:noProof w:val="0"/>
        </w:rPr>
        <w:t>&lt;/AmendB&gt;</w:t>
      </w:r>
    </w:p>
    <w:p w14:paraId="01A395D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459</w:t>
      </w:r>
      <w:r w:rsidRPr="00183DF4">
        <w:rPr>
          <w:rStyle w:val="HideTWBExt"/>
          <w:b w:val="0"/>
          <w:noProof w:val="0"/>
        </w:rPr>
        <w:t>&lt;/NumAmB&gt;</w:t>
      </w:r>
    </w:p>
    <w:p w14:paraId="7BB75E72"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44AF2E5B" w14:textId="77777777" w:rsidR="007E32AB" w:rsidRPr="00183DF4" w:rsidRDefault="007E32AB" w:rsidP="007E32AB">
      <w:r w:rsidRPr="00183DF4">
        <w:rPr>
          <w:rStyle w:val="HideTWBExt"/>
          <w:noProof w:val="0"/>
        </w:rPr>
        <w:t>&lt;/RepeatBlock-By&gt;</w:t>
      </w:r>
    </w:p>
    <w:p w14:paraId="0F92308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65B775D" w14:textId="04194CBA" w:rsidR="007E32AB" w:rsidRPr="00183DF4" w:rsidRDefault="007E32AB" w:rsidP="007E32AB">
      <w:pPr>
        <w:pStyle w:val="NormalBold"/>
      </w:pPr>
      <w:r w:rsidRPr="00183DF4">
        <w:rPr>
          <w:rStyle w:val="HideTWBExt"/>
          <w:b w:val="0"/>
          <w:noProof w:val="0"/>
        </w:rPr>
        <w:t>&lt;Article&gt;</w:t>
      </w:r>
      <w:r w:rsidRPr="00183DF4">
        <w:t xml:space="preserve">21 straipsnio 1 dalies </w:t>
      </w:r>
      <w:r w:rsidR="00411F83" w:rsidRPr="00183DF4">
        <w:t>trečia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DD3E3AE" w14:textId="77777777" w:rsidTr="00176318">
        <w:trPr>
          <w:jc w:val="center"/>
        </w:trPr>
        <w:tc>
          <w:tcPr>
            <w:tcW w:w="9752" w:type="dxa"/>
            <w:gridSpan w:val="2"/>
          </w:tcPr>
          <w:p w14:paraId="2DFF14F6" w14:textId="77777777" w:rsidR="007E32AB" w:rsidRPr="00183DF4" w:rsidRDefault="007E32AB" w:rsidP="00176318">
            <w:pPr>
              <w:keepNext/>
            </w:pPr>
          </w:p>
        </w:tc>
      </w:tr>
      <w:tr w:rsidR="007E32AB" w:rsidRPr="00183DF4" w14:paraId="54A72BF7" w14:textId="77777777" w:rsidTr="00176318">
        <w:trPr>
          <w:jc w:val="center"/>
        </w:trPr>
        <w:tc>
          <w:tcPr>
            <w:tcW w:w="4876" w:type="dxa"/>
            <w:hideMark/>
          </w:tcPr>
          <w:p w14:paraId="34D25A89" w14:textId="77777777" w:rsidR="007E32AB" w:rsidRPr="00183DF4" w:rsidRDefault="007E32AB" w:rsidP="00176318">
            <w:pPr>
              <w:pStyle w:val="ColumnHeading"/>
              <w:keepNext/>
            </w:pPr>
            <w:r w:rsidRPr="00183DF4">
              <w:t>Komisijos siūlomas tekstas</w:t>
            </w:r>
          </w:p>
        </w:tc>
        <w:tc>
          <w:tcPr>
            <w:tcW w:w="4876" w:type="dxa"/>
            <w:hideMark/>
          </w:tcPr>
          <w:p w14:paraId="04E808D3" w14:textId="77777777" w:rsidR="007E32AB" w:rsidRPr="00183DF4" w:rsidRDefault="007E32AB" w:rsidP="00176318">
            <w:pPr>
              <w:pStyle w:val="ColumnHeading"/>
              <w:keepNext/>
            </w:pPr>
            <w:r w:rsidRPr="00183DF4">
              <w:t>Pakeitimas</w:t>
            </w:r>
          </w:p>
        </w:tc>
      </w:tr>
      <w:tr w:rsidR="007E32AB" w:rsidRPr="00183DF4" w14:paraId="28B6EFEC" w14:textId="77777777" w:rsidTr="00176318">
        <w:trPr>
          <w:jc w:val="center"/>
        </w:trPr>
        <w:tc>
          <w:tcPr>
            <w:tcW w:w="4876" w:type="dxa"/>
            <w:hideMark/>
          </w:tcPr>
          <w:p w14:paraId="2C4E8E1B" w14:textId="77777777" w:rsidR="007E32AB" w:rsidRPr="00183DF4" w:rsidRDefault="007E32AB" w:rsidP="00176318">
            <w:pPr>
              <w:pStyle w:val="Normal6"/>
            </w:pPr>
            <w:r w:rsidRPr="00183DF4">
              <w:t xml:space="preserve">Valstybės narės </w:t>
            </w:r>
            <w:r w:rsidRPr="00183DF4">
              <w:rPr>
                <w:b/>
                <w:i/>
              </w:rPr>
              <w:t>užtikrina</w:t>
            </w:r>
            <w:r w:rsidRPr="00183DF4">
              <w:t>, kad specialių priėmimo poreikių turintiems prašytojams teikiant pagalbą pagal šią direktyvą būtų atsižvelgiama į jų specialius priėmimo poreikius per visą prieglobsčio procedūrą ir būtų tinkamai stebima jų padėtis.</w:t>
            </w:r>
          </w:p>
        </w:tc>
        <w:tc>
          <w:tcPr>
            <w:tcW w:w="4876" w:type="dxa"/>
            <w:hideMark/>
          </w:tcPr>
          <w:p w14:paraId="5CAE6072" w14:textId="77777777" w:rsidR="007E32AB" w:rsidRPr="00183DF4" w:rsidRDefault="007E32AB" w:rsidP="00176318">
            <w:pPr>
              <w:pStyle w:val="Normal6"/>
              <w:rPr>
                <w:szCs w:val="24"/>
              </w:rPr>
            </w:pPr>
            <w:r w:rsidRPr="00183DF4">
              <w:t xml:space="preserve">Valstybės narės </w:t>
            </w:r>
            <w:r w:rsidRPr="00183DF4">
              <w:rPr>
                <w:b/>
                <w:i/>
              </w:rPr>
              <w:t>gali užtikrinti</w:t>
            </w:r>
            <w:r w:rsidRPr="00183DF4">
              <w:t>, kad specialių priėmimo poreikių turintiems prašytojams teikiant pagalbą pagal šią direktyvą būtų atsižvelgiama į jų specialius priėmimo poreikius per visą prieglobsčio procedūrą ir būtų tinkamai stebima jų padėtis.</w:t>
            </w:r>
          </w:p>
        </w:tc>
      </w:tr>
    </w:tbl>
    <w:p w14:paraId="0D1F09E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ACB9C3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035A846"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558576A5" w14:textId="77777777" w:rsidR="007E32AB" w:rsidRPr="00183DF4" w:rsidRDefault="007E32AB" w:rsidP="007E32AB">
      <w:r w:rsidRPr="00183DF4">
        <w:rPr>
          <w:rStyle w:val="HideTWBExt"/>
          <w:noProof w:val="0"/>
        </w:rPr>
        <w:t>&lt;/AmendB&gt;</w:t>
      </w:r>
    </w:p>
    <w:p w14:paraId="6AB1C94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460</w:t>
      </w:r>
      <w:r w:rsidRPr="00183DF4">
        <w:rPr>
          <w:rStyle w:val="HideTWBExt"/>
          <w:b w:val="0"/>
          <w:noProof w:val="0"/>
        </w:rPr>
        <w:t>&lt;/NumAmB&gt;</w:t>
      </w:r>
    </w:p>
    <w:p w14:paraId="41842C7F"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06ABCD58" w14:textId="77777777" w:rsidR="007E32AB" w:rsidRPr="00183DF4" w:rsidRDefault="007E32AB" w:rsidP="007E32AB">
      <w:r w:rsidRPr="00183DF4">
        <w:rPr>
          <w:rStyle w:val="HideTWBExt"/>
          <w:noProof w:val="0"/>
        </w:rPr>
        <w:t>&lt;/RepeatBlock-By&gt;</w:t>
      </w:r>
    </w:p>
    <w:p w14:paraId="07F16E3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41D946F" w14:textId="77777777" w:rsidR="007E32AB" w:rsidRPr="00183DF4" w:rsidRDefault="007E32AB" w:rsidP="007E32AB">
      <w:pPr>
        <w:pStyle w:val="NormalBold"/>
      </w:pPr>
      <w:r w:rsidRPr="00183DF4">
        <w:rPr>
          <w:rStyle w:val="HideTWBExt"/>
          <w:b w:val="0"/>
          <w:noProof w:val="0"/>
        </w:rPr>
        <w:t>&lt;Article&gt;</w:t>
      </w:r>
      <w:r w:rsidRPr="00183DF4">
        <w:t>21 straipsnio 2 dalies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5B959E2" w14:textId="77777777" w:rsidTr="00176318">
        <w:trPr>
          <w:jc w:val="center"/>
        </w:trPr>
        <w:tc>
          <w:tcPr>
            <w:tcW w:w="9752" w:type="dxa"/>
            <w:gridSpan w:val="2"/>
          </w:tcPr>
          <w:p w14:paraId="0DD45479" w14:textId="77777777" w:rsidR="007E32AB" w:rsidRPr="00183DF4" w:rsidRDefault="007E32AB" w:rsidP="00176318">
            <w:pPr>
              <w:keepNext/>
            </w:pPr>
          </w:p>
        </w:tc>
      </w:tr>
      <w:tr w:rsidR="007E32AB" w:rsidRPr="00183DF4" w14:paraId="5EF193FC" w14:textId="77777777" w:rsidTr="00176318">
        <w:trPr>
          <w:jc w:val="center"/>
        </w:trPr>
        <w:tc>
          <w:tcPr>
            <w:tcW w:w="4876" w:type="dxa"/>
            <w:hideMark/>
          </w:tcPr>
          <w:p w14:paraId="52BA0838" w14:textId="77777777" w:rsidR="007E32AB" w:rsidRPr="00183DF4" w:rsidRDefault="007E32AB" w:rsidP="00176318">
            <w:pPr>
              <w:pStyle w:val="ColumnHeading"/>
              <w:keepNext/>
            </w:pPr>
            <w:r w:rsidRPr="00183DF4">
              <w:t>Komisijos siūlomas tekstas</w:t>
            </w:r>
          </w:p>
        </w:tc>
        <w:tc>
          <w:tcPr>
            <w:tcW w:w="4876" w:type="dxa"/>
            <w:hideMark/>
          </w:tcPr>
          <w:p w14:paraId="45DA335F" w14:textId="77777777" w:rsidR="007E32AB" w:rsidRPr="00183DF4" w:rsidRDefault="007E32AB" w:rsidP="00176318">
            <w:pPr>
              <w:pStyle w:val="ColumnHeading"/>
              <w:keepNext/>
            </w:pPr>
            <w:r w:rsidRPr="00183DF4">
              <w:t>Pakeitimas</w:t>
            </w:r>
          </w:p>
        </w:tc>
      </w:tr>
      <w:tr w:rsidR="007E32AB" w:rsidRPr="00183DF4" w14:paraId="40BE7503" w14:textId="77777777" w:rsidTr="00176318">
        <w:trPr>
          <w:jc w:val="center"/>
        </w:trPr>
        <w:tc>
          <w:tcPr>
            <w:tcW w:w="4876" w:type="dxa"/>
            <w:hideMark/>
          </w:tcPr>
          <w:p w14:paraId="74C70788" w14:textId="77777777" w:rsidR="007E32AB" w:rsidRPr="00183DF4" w:rsidRDefault="007E32AB" w:rsidP="00176318">
            <w:pPr>
              <w:pStyle w:val="Normal6"/>
            </w:pPr>
            <w:r w:rsidRPr="00183DF4">
              <w:t>2.</w:t>
            </w:r>
            <w:r w:rsidRPr="00183DF4">
              <w:tab/>
              <w:t xml:space="preserve">Taikydamos 1 dalį valstybės narės </w:t>
            </w:r>
            <w:r w:rsidRPr="00183DF4">
              <w:rPr>
                <w:b/>
                <w:i/>
              </w:rPr>
              <w:t>užtikrina</w:t>
            </w:r>
            <w:r w:rsidRPr="00183DF4">
              <w:t>, kad 26 straipsnyje nurodyti darbuotojai:</w:t>
            </w:r>
          </w:p>
        </w:tc>
        <w:tc>
          <w:tcPr>
            <w:tcW w:w="4876" w:type="dxa"/>
            <w:hideMark/>
          </w:tcPr>
          <w:p w14:paraId="1278D635" w14:textId="77777777" w:rsidR="007E32AB" w:rsidRPr="00183DF4" w:rsidRDefault="007E32AB" w:rsidP="00176318">
            <w:pPr>
              <w:pStyle w:val="Normal6"/>
              <w:rPr>
                <w:szCs w:val="24"/>
              </w:rPr>
            </w:pPr>
            <w:r w:rsidRPr="00183DF4">
              <w:t>2.</w:t>
            </w:r>
            <w:r w:rsidRPr="00183DF4">
              <w:tab/>
              <w:t xml:space="preserve">Taikydamos 1 dalį valstybės narės </w:t>
            </w:r>
            <w:r w:rsidRPr="00183DF4">
              <w:rPr>
                <w:b/>
                <w:i/>
              </w:rPr>
              <w:t>gali užtikrinti</w:t>
            </w:r>
            <w:r w:rsidRPr="00183DF4">
              <w:t>, kad 26 straipsnyje nurodyti darbuotojai:</w:t>
            </w:r>
          </w:p>
        </w:tc>
      </w:tr>
    </w:tbl>
    <w:p w14:paraId="659BD20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5D60E06" w14:textId="77777777" w:rsidR="007E32AB" w:rsidRPr="00183DF4" w:rsidRDefault="007E32AB" w:rsidP="007E32AB">
      <w:r w:rsidRPr="00183DF4">
        <w:rPr>
          <w:rStyle w:val="HideTWBExt"/>
          <w:noProof w:val="0"/>
        </w:rPr>
        <w:t>&lt;/AmendB&gt;</w:t>
      </w:r>
    </w:p>
    <w:p w14:paraId="1B73043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461</w:t>
      </w:r>
      <w:r w:rsidRPr="00183DF4">
        <w:rPr>
          <w:rStyle w:val="HideTWBExt"/>
          <w:b w:val="0"/>
          <w:noProof w:val="0"/>
        </w:rPr>
        <w:t>&lt;/NumAmB&gt;</w:t>
      </w:r>
    </w:p>
    <w:p w14:paraId="2675DF11"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12FB5948"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F9CEB48" w14:textId="77777777" w:rsidR="007E32AB" w:rsidRPr="00183DF4" w:rsidRDefault="007E32AB" w:rsidP="007E32AB">
      <w:r w:rsidRPr="00183DF4">
        <w:rPr>
          <w:rStyle w:val="HideTWBExt"/>
          <w:noProof w:val="0"/>
        </w:rPr>
        <w:t>&lt;/RepeatBlock-By&gt;</w:t>
      </w:r>
    </w:p>
    <w:p w14:paraId="51FB17F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8D39E19" w14:textId="77777777" w:rsidR="007E32AB" w:rsidRPr="00183DF4" w:rsidRDefault="007E32AB" w:rsidP="007E32AB">
      <w:pPr>
        <w:pStyle w:val="NormalBold"/>
      </w:pPr>
      <w:r w:rsidRPr="00183DF4">
        <w:rPr>
          <w:rStyle w:val="HideTWBExt"/>
          <w:b w:val="0"/>
          <w:noProof w:val="0"/>
        </w:rPr>
        <w:t>&lt;Article&gt;</w:t>
      </w:r>
      <w:r w:rsidRPr="00183DF4">
        <w:t>21 straipsnio 2 dalies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2103B5C" w14:textId="77777777" w:rsidTr="00176318">
        <w:trPr>
          <w:jc w:val="center"/>
        </w:trPr>
        <w:tc>
          <w:tcPr>
            <w:tcW w:w="9752" w:type="dxa"/>
            <w:gridSpan w:val="2"/>
          </w:tcPr>
          <w:p w14:paraId="5964FB79" w14:textId="77777777" w:rsidR="007E32AB" w:rsidRPr="00183DF4" w:rsidRDefault="007E32AB" w:rsidP="00176318">
            <w:pPr>
              <w:keepNext/>
            </w:pPr>
          </w:p>
        </w:tc>
      </w:tr>
      <w:tr w:rsidR="007E32AB" w:rsidRPr="00183DF4" w14:paraId="00F2AE66" w14:textId="77777777" w:rsidTr="00176318">
        <w:trPr>
          <w:jc w:val="center"/>
        </w:trPr>
        <w:tc>
          <w:tcPr>
            <w:tcW w:w="4876" w:type="dxa"/>
            <w:hideMark/>
          </w:tcPr>
          <w:p w14:paraId="13C1E934" w14:textId="77777777" w:rsidR="007E32AB" w:rsidRPr="00183DF4" w:rsidRDefault="007E32AB" w:rsidP="00176318">
            <w:pPr>
              <w:pStyle w:val="ColumnHeading"/>
              <w:keepNext/>
            </w:pPr>
            <w:r w:rsidRPr="00183DF4">
              <w:t>Komisijos siūlomas tekstas</w:t>
            </w:r>
          </w:p>
        </w:tc>
        <w:tc>
          <w:tcPr>
            <w:tcW w:w="4876" w:type="dxa"/>
            <w:hideMark/>
          </w:tcPr>
          <w:p w14:paraId="111C2CE3" w14:textId="77777777" w:rsidR="007E32AB" w:rsidRPr="00183DF4" w:rsidRDefault="007E32AB" w:rsidP="00176318">
            <w:pPr>
              <w:pStyle w:val="ColumnHeading"/>
              <w:keepNext/>
            </w:pPr>
            <w:r w:rsidRPr="00183DF4">
              <w:t>Pakeitimas</w:t>
            </w:r>
          </w:p>
        </w:tc>
      </w:tr>
      <w:tr w:rsidR="007E32AB" w:rsidRPr="00183DF4" w14:paraId="1F12E3EB" w14:textId="77777777" w:rsidTr="00176318">
        <w:trPr>
          <w:jc w:val="center"/>
        </w:trPr>
        <w:tc>
          <w:tcPr>
            <w:tcW w:w="4876" w:type="dxa"/>
            <w:hideMark/>
          </w:tcPr>
          <w:p w14:paraId="79193FCA" w14:textId="77777777" w:rsidR="007E32AB" w:rsidRPr="00183DF4" w:rsidRDefault="007E32AB" w:rsidP="00176318">
            <w:pPr>
              <w:pStyle w:val="Normal6"/>
            </w:pPr>
            <w:r w:rsidRPr="00183DF4">
              <w:t>a)</w:t>
            </w:r>
            <w:r w:rsidRPr="00183DF4">
              <w:tab/>
              <w:t>būtų apmokyti ir toliau mokomi nustatyti svarbiausius požymius, kad prašytojui reikia specialių priėmimo sąlygų, ir, juos nustatę, imtųsi priemonių, kad tie poreikiai būtų patenkinti;</w:t>
            </w:r>
          </w:p>
        </w:tc>
        <w:tc>
          <w:tcPr>
            <w:tcW w:w="4876" w:type="dxa"/>
            <w:hideMark/>
          </w:tcPr>
          <w:p w14:paraId="58B12630" w14:textId="77777777" w:rsidR="007E32AB" w:rsidRPr="00183DF4" w:rsidRDefault="007E32AB" w:rsidP="00176318">
            <w:pPr>
              <w:pStyle w:val="Normal6"/>
              <w:rPr>
                <w:szCs w:val="24"/>
              </w:rPr>
            </w:pPr>
            <w:r w:rsidRPr="00183DF4">
              <w:t>a)</w:t>
            </w:r>
            <w:r w:rsidRPr="00183DF4">
              <w:tab/>
              <w:t xml:space="preserve">būtų apmokyti ir toliau mokomi </w:t>
            </w:r>
            <w:r w:rsidRPr="00183DF4">
              <w:rPr>
                <w:b/>
                <w:i/>
              </w:rPr>
              <w:t xml:space="preserve">aktyviai </w:t>
            </w:r>
            <w:r w:rsidRPr="00183DF4">
              <w:t>nustatyti svarbiausius požymius, kad prašytojui reikia specialių priėmimo sąlygų, ir, juos nustatę, imtųsi priemonių, kad tie poreikiai būtų patenkinti;</w:t>
            </w:r>
          </w:p>
        </w:tc>
      </w:tr>
    </w:tbl>
    <w:p w14:paraId="32BE781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0124D18" w14:textId="77777777" w:rsidR="007E32AB" w:rsidRPr="00183DF4" w:rsidRDefault="007E32AB" w:rsidP="007E32AB">
      <w:r w:rsidRPr="00183DF4">
        <w:rPr>
          <w:rStyle w:val="HideTWBExt"/>
          <w:noProof w:val="0"/>
        </w:rPr>
        <w:t>&lt;/AmendB&gt;</w:t>
      </w:r>
    </w:p>
    <w:p w14:paraId="1071425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462</w:t>
      </w:r>
      <w:r w:rsidRPr="00183DF4">
        <w:rPr>
          <w:rStyle w:val="HideTWBExt"/>
          <w:b w:val="0"/>
          <w:noProof w:val="0"/>
        </w:rPr>
        <w:t>&lt;/NumAmB&gt;</w:t>
      </w:r>
    </w:p>
    <w:p w14:paraId="640BF42D"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39A34EFF"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91A4EA6" w14:textId="77777777" w:rsidR="007E32AB" w:rsidRPr="00183DF4" w:rsidRDefault="007E32AB" w:rsidP="007E32AB">
      <w:r w:rsidRPr="00183DF4">
        <w:rPr>
          <w:rStyle w:val="HideTWBExt"/>
          <w:noProof w:val="0"/>
        </w:rPr>
        <w:t>&lt;/RepeatBlock-By&gt;</w:t>
      </w:r>
    </w:p>
    <w:p w14:paraId="1148111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4C58B6F" w14:textId="77777777" w:rsidR="007E32AB" w:rsidRPr="00183DF4" w:rsidRDefault="007E32AB" w:rsidP="007E32AB">
      <w:pPr>
        <w:pStyle w:val="NormalBold"/>
      </w:pPr>
      <w:r w:rsidRPr="00183DF4">
        <w:rPr>
          <w:rStyle w:val="HideTWBExt"/>
          <w:b w:val="0"/>
          <w:noProof w:val="0"/>
        </w:rPr>
        <w:t>&lt;Article&gt;</w:t>
      </w:r>
      <w:r w:rsidRPr="00183DF4">
        <w:t>21 straipsnio 2 dalies a a punktas (naujas)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E9186F6" w14:textId="77777777" w:rsidTr="00176318">
        <w:trPr>
          <w:jc w:val="center"/>
        </w:trPr>
        <w:tc>
          <w:tcPr>
            <w:tcW w:w="9752" w:type="dxa"/>
            <w:gridSpan w:val="2"/>
          </w:tcPr>
          <w:p w14:paraId="7982EB80" w14:textId="77777777" w:rsidR="007E32AB" w:rsidRPr="00183DF4" w:rsidRDefault="007E32AB" w:rsidP="00176318">
            <w:pPr>
              <w:keepNext/>
            </w:pPr>
          </w:p>
        </w:tc>
      </w:tr>
      <w:tr w:rsidR="007E32AB" w:rsidRPr="00183DF4" w14:paraId="7687D7C1" w14:textId="77777777" w:rsidTr="00176318">
        <w:trPr>
          <w:jc w:val="center"/>
        </w:trPr>
        <w:tc>
          <w:tcPr>
            <w:tcW w:w="4876" w:type="dxa"/>
            <w:hideMark/>
          </w:tcPr>
          <w:p w14:paraId="1FF34FC7" w14:textId="77777777" w:rsidR="007E32AB" w:rsidRPr="00183DF4" w:rsidRDefault="007E32AB" w:rsidP="00176318">
            <w:pPr>
              <w:pStyle w:val="ColumnHeading"/>
              <w:keepNext/>
            </w:pPr>
            <w:r w:rsidRPr="00183DF4">
              <w:t>Komisijos siūlomas tekstas</w:t>
            </w:r>
          </w:p>
        </w:tc>
        <w:tc>
          <w:tcPr>
            <w:tcW w:w="4876" w:type="dxa"/>
            <w:hideMark/>
          </w:tcPr>
          <w:p w14:paraId="544858E9" w14:textId="77777777" w:rsidR="007E32AB" w:rsidRPr="00183DF4" w:rsidRDefault="007E32AB" w:rsidP="00176318">
            <w:pPr>
              <w:pStyle w:val="ColumnHeading"/>
              <w:keepNext/>
            </w:pPr>
            <w:r w:rsidRPr="00183DF4">
              <w:t>Pakeitimas</w:t>
            </w:r>
          </w:p>
        </w:tc>
      </w:tr>
      <w:tr w:rsidR="007E32AB" w:rsidRPr="00183DF4" w14:paraId="0CD09393" w14:textId="77777777" w:rsidTr="00176318">
        <w:trPr>
          <w:jc w:val="center"/>
        </w:trPr>
        <w:tc>
          <w:tcPr>
            <w:tcW w:w="4876" w:type="dxa"/>
          </w:tcPr>
          <w:p w14:paraId="546D03A5" w14:textId="77777777" w:rsidR="007E32AB" w:rsidRPr="00183DF4" w:rsidRDefault="007E32AB" w:rsidP="00176318">
            <w:pPr>
              <w:pStyle w:val="Normal6"/>
            </w:pPr>
          </w:p>
        </w:tc>
        <w:tc>
          <w:tcPr>
            <w:tcW w:w="4876" w:type="dxa"/>
            <w:hideMark/>
          </w:tcPr>
          <w:p w14:paraId="7531A695" w14:textId="77777777" w:rsidR="007E32AB" w:rsidRPr="00183DF4" w:rsidRDefault="007E32AB" w:rsidP="00176318">
            <w:pPr>
              <w:pStyle w:val="Normal6"/>
              <w:rPr>
                <w:szCs w:val="24"/>
              </w:rPr>
            </w:pPr>
            <w:r w:rsidRPr="00183DF4">
              <w:rPr>
                <w:b/>
                <w:i/>
              </w:rPr>
              <w:t>aa)</w:t>
            </w:r>
            <w:r w:rsidRPr="00183DF4">
              <w:tab/>
            </w:r>
            <w:r w:rsidRPr="00183DF4">
              <w:rPr>
                <w:b/>
                <w:i/>
              </w:rPr>
              <w:t>suteikti prašytojui veiksmingą galimybę pateikti savo pastabas dėl būtinybės gauti specialią priėmimo paramą;</w:t>
            </w:r>
          </w:p>
        </w:tc>
      </w:tr>
    </w:tbl>
    <w:p w14:paraId="38BA222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7BE05E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FF4EB19" w14:textId="77777777" w:rsidR="007E32AB" w:rsidRPr="00183DF4" w:rsidRDefault="007E32AB" w:rsidP="007E32AB">
      <w:pPr>
        <w:pStyle w:val="Normal12Italic"/>
        <w:rPr>
          <w:noProof w:val="0"/>
        </w:rPr>
      </w:pPr>
      <w:r w:rsidRPr="00183DF4">
        <w:rPr>
          <w:noProof w:val="0"/>
        </w:rPr>
        <w:t>Šis pakeitimas turėtų būti priimtinas, nes jis yra neatskiriamai susijęs su kitais priimtinais pakeitimais, kuriais patikslinamos garantijos, skirtos pažeidžiamiems asmenims, taip pat bendrosios procedūrinės garantijos, įskaitant prašytojo teisę būti išklausytam.</w:t>
      </w:r>
    </w:p>
    <w:p w14:paraId="61EBEDCE" w14:textId="77777777" w:rsidR="007E32AB" w:rsidRPr="00183DF4" w:rsidRDefault="007E32AB" w:rsidP="007E32AB">
      <w:r w:rsidRPr="00183DF4">
        <w:rPr>
          <w:rStyle w:val="HideTWBExt"/>
          <w:noProof w:val="0"/>
        </w:rPr>
        <w:t>&lt;/AmendB&gt;</w:t>
      </w:r>
    </w:p>
    <w:p w14:paraId="42A50B4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463</w:t>
      </w:r>
      <w:r w:rsidRPr="00183DF4">
        <w:rPr>
          <w:rStyle w:val="HideTWBExt"/>
          <w:b w:val="0"/>
          <w:noProof w:val="0"/>
        </w:rPr>
        <w:t>&lt;/NumAmB&gt;</w:t>
      </w:r>
    </w:p>
    <w:p w14:paraId="50AE63C1"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4D35CF76"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2464AE5F" w14:textId="77777777" w:rsidR="007E32AB" w:rsidRPr="00183DF4" w:rsidRDefault="007E32AB" w:rsidP="007E32AB">
      <w:r w:rsidRPr="00183DF4">
        <w:rPr>
          <w:rStyle w:val="HideTWBExt"/>
          <w:noProof w:val="0"/>
        </w:rPr>
        <w:t>&lt;/RepeatBlock-By&gt;</w:t>
      </w:r>
    </w:p>
    <w:p w14:paraId="4582377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F95EE73" w14:textId="77777777" w:rsidR="007E32AB" w:rsidRPr="00183DF4" w:rsidRDefault="007E32AB" w:rsidP="007E32AB">
      <w:pPr>
        <w:pStyle w:val="NormalBold"/>
      </w:pPr>
      <w:r w:rsidRPr="00183DF4">
        <w:rPr>
          <w:rStyle w:val="HideTWBExt"/>
          <w:b w:val="0"/>
          <w:noProof w:val="0"/>
        </w:rPr>
        <w:t>&lt;Article&gt;</w:t>
      </w:r>
      <w:r w:rsidRPr="00183DF4">
        <w:t>21 straipsnio 2 dalies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B61A0CA" w14:textId="77777777" w:rsidTr="00176318">
        <w:trPr>
          <w:jc w:val="center"/>
        </w:trPr>
        <w:tc>
          <w:tcPr>
            <w:tcW w:w="9752" w:type="dxa"/>
            <w:gridSpan w:val="2"/>
          </w:tcPr>
          <w:p w14:paraId="25E98A0B" w14:textId="77777777" w:rsidR="007E32AB" w:rsidRPr="00183DF4" w:rsidRDefault="007E32AB" w:rsidP="00176318">
            <w:pPr>
              <w:keepNext/>
            </w:pPr>
          </w:p>
        </w:tc>
      </w:tr>
      <w:tr w:rsidR="007E32AB" w:rsidRPr="00183DF4" w14:paraId="12BA31F2" w14:textId="77777777" w:rsidTr="00176318">
        <w:trPr>
          <w:jc w:val="center"/>
        </w:trPr>
        <w:tc>
          <w:tcPr>
            <w:tcW w:w="4876" w:type="dxa"/>
            <w:hideMark/>
          </w:tcPr>
          <w:p w14:paraId="3B62223A" w14:textId="77777777" w:rsidR="007E32AB" w:rsidRPr="00183DF4" w:rsidRDefault="007E32AB" w:rsidP="00176318">
            <w:pPr>
              <w:pStyle w:val="ColumnHeading"/>
              <w:keepNext/>
            </w:pPr>
            <w:r w:rsidRPr="00183DF4">
              <w:t>Komisijos siūlomas tekstas</w:t>
            </w:r>
          </w:p>
        </w:tc>
        <w:tc>
          <w:tcPr>
            <w:tcW w:w="4876" w:type="dxa"/>
            <w:hideMark/>
          </w:tcPr>
          <w:p w14:paraId="3EC7D16E" w14:textId="77777777" w:rsidR="007E32AB" w:rsidRPr="00183DF4" w:rsidRDefault="007E32AB" w:rsidP="00176318">
            <w:pPr>
              <w:pStyle w:val="ColumnHeading"/>
              <w:keepNext/>
            </w:pPr>
            <w:r w:rsidRPr="00183DF4">
              <w:t>Pakeitimas</w:t>
            </w:r>
          </w:p>
        </w:tc>
      </w:tr>
      <w:tr w:rsidR="007E32AB" w:rsidRPr="00183DF4" w14:paraId="7CE533FA" w14:textId="77777777" w:rsidTr="00176318">
        <w:trPr>
          <w:jc w:val="center"/>
        </w:trPr>
        <w:tc>
          <w:tcPr>
            <w:tcW w:w="4876" w:type="dxa"/>
            <w:hideMark/>
          </w:tcPr>
          <w:p w14:paraId="0C1AC13F" w14:textId="77777777" w:rsidR="007E32AB" w:rsidRPr="00183DF4" w:rsidRDefault="007E32AB" w:rsidP="00176318">
            <w:pPr>
              <w:pStyle w:val="Normal6"/>
            </w:pPr>
            <w:r w:rsidRPr="00183DF4">
              <w:t>b)</w:t>
            </w:r>
            <w:r w:rsidRPr="00183DF4">
              <w:tab/>
              <w:t>įtrauktų informaciją apie specialius prašytojo priėmimo poreikius į prašytojo bylą, taip pat nurodytų joje a punkte minėtus požymius ir pateiktų rekomendacijų, kokios rūšies paramos prašytojui gali reikėti;</w:t>
            </w:r>
          </w:p>
        </w:tc>
        <w:tc>
          <w:tcPr>
            <w:tcW w:w="4876" w:type="dxa"/>
            <w:hideMark/>
          </w:tcPr>
          <w:p w14:paraId="7974476E" w14:textId="77777777" w:rsidR="007E32AB" w:rsidRPr="00183DF4" w:rsidRDefault="007E32AB" w:rsidP="00176318">
            <w:pPr>
              <w:pStyle w:val="Normal6"/>
              <w:rPr>
                <w:szCs w:val="24"/>
              </w:rPr>
            </w:pPr>
            <w:r w:rsidRPr="00183DF4">
              <w:t>b)</w:t>
            </w:r>
            <w:r w:rsidRPr="00183DF4">
              <w:tab/>
              <w:t xml:space="preserve">įtrauktų informaciją apie specialius prašytojo priėmimo poreikius į prašytojo bylą, taip pat nurodytų joje a punkte minėtus požymius ir </w:t>
            </w:r>
            <w:r w:rsidRPr="00183DF4">
              <w:rPr>
                <w:b/>
                <w:i/>
              </w:rPr>
              <w:t xml:space="preserve">prašytojo dokumentus, nurodytus aa punkte, taip pat </w:t>
            </w:r>
            <w:r w:rsidRPr="00183DF4">
              <w:t>pateiktų rekomendacijų, kokios rūšies paramos prašytojui gali reikėti;</w:t>
            </w:r>
          </w:p>
        </w:tc>
      </w:tr>
    </w:tbl>
    <w:p w14:paraId="0008091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F526AC9" w14:textId="77777777" w:rsidR="007E32AB" w:rsidRPr="00183DF4" w:rsidRDefault="007E32AB" w:rsidP="007E32AB">
      <w:r w:rsidRPr="00183DF4">
        <w:rPr>
          <w:rStyle w:val="HideTWBExt"/>
          <w:noProof w:val="0"/>
        </w:rPr>
        <w:t>&lt;/AmendB&gt;</w:t>
      </w:r>
    </w:p>
    <w:p w14:paraId="0004016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464</w:t>
      </w:r>
      <w:r w:rsidRPr="00183DF4">
        <w:rPr>
          <w:rStyle w:val="HideTWBExt"/>
          <w:b w:val="0"/>
          <w:noProof w:val="0"/>
        </w:rPr>
        <w:t>&lt;/NumAmB&gt;</w:t>
      </w:r>
    </w:p>
    <w:p w14:paraId="34B5CA58"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3D205F39" w14:textId="77777777" w:rsidR="007E32AB" w:rsidRPr="00183DF4" w:rsidRDefault="007E32AB" w:rsidP="007E32AB">
      <w:r w:rsidRPr="00183DF4">
        <w:rPr>
          <w:rStyle w:val="HideTWBExt"/>
          <w:noProof w:val="0"/>
        </w:rPr>
        <w:t>&lt;/RepeatBlock-By&gt;</w:t>
      </w:r>
    </w:p>
    <w:p w14:paraId="1DF1D96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22EDFF2" w14:textId="77777777" w:rsidR="007E32AB" w:rsidRPr="00183DF4" w:rsidRDefault="007E32AB" w:rsidP="007E32AB">
      <w:pPr>
        <w:pStyle w:val="NormalBold"/>
      </w:pPr>
      <w:r w:rsidRPr="00183DF4">
        <w:rPr>
          <w:rStyle w:val="HideTWBExt"/>
          <w:b w:val="0"/>
          <w:noProof w:val="0"/>
        </w:rPr>
        <w:t>&lt;Article&gt;</w:t>
      </w:r>
      <w:r w:rsidRPr="00183DF4">
        <w:t>21 straipsnio 2 dalies c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AA2480F" w14:textId="77777777" w:rsidTr="00176318">
        <w:trPr>
          <w:jc w:val="center"/>
        </w:trPr>
        <w:tc>
          <w:tcPr>
            <w:tcW w:w="9752" w:type="dxa"/>
            <w:gridSpan w:val="2"/>
          </w:tcPr>
          <w:p w14:paraId="3B522D57" w14:textId="77777777" w:rsidR="007E32AB" w:rsidRPr="00183DF4" w:rsidRDefault="007E32AB" w:rsidP="00176318">
            <w:pPr>
              <w:keepNext/>
            </w:pPr>
          </w:p>
        </w:tc>
      </w:tr>
      <w:tr w:rsidR="007E32AB" w:rsidRPr="00183DF4" w14:paraId="03BC0942" w14:textId="77777777" w:rsidTr="00176318">
        <w:trPr>
          <w:jc w:val="center"/>
        </w:trPr>
        <w:tc>
          <w:tcPr>
            <w:tcW w:w="4876" w:type="dxa"/>
            <w:hideMark/>
          </w:tcPr>
          <w:p w14:paraId="1EB33F0B" w14:textId="77777777" w:rsidR="007E32AB" w:rsidRPr="00183DF4" w:rsidRDefault="007E32AB" w:rsidP="00176318">
            <w:pPr>
              <w:pStyle w:val="ColumnHeading"/>
              <w:keepNext/>
            </w:pPr>
            <w:r w:rsidRPr="00183DF4">
              <w:t>Komisijos siūlomas tekstas</w:t>
            </w:r>
          </w:p>
        </w:tc>
        <w:tc>
          <w:tcPr>
            <w:tcW w:w="4876" w:type="dxa"/>
            <w:hideMark/>
          </w:tcPr>
          <w:p w14:paraId="5D86496F" w14:textId="77777777" w:rsidR="007E32AB" w:rsidRPr="00183DF4" w:rsidRDefault="007E32AB" w:rsidP="00176318">
            <w:pPr>
              <w:pStyle w:val="ColumnHeading"/>
              <w:keepNext/>
            </w:pPr>
            <w:r w:rsidRPr="00183DF4">
              <w:t>Pakeitimas</w:t>
            </w:r>
          </w:p>
        </w:tc>
      </w:tr>
      <w:tr w:rsidR="007E32AB" w:rsidRPr="00183DF4" w14:paraId="1B91E752" w14:textId="77777777" w:rsidTr="00176318">
        <w:trPr>
          <w:jc w:val="center"/>
        </w:trPr>
        <w:tc>
          <w:tcPr>
            <w:tcW w:w="4876" w:type="dxa"/>
            <w:hideMark/>
          </w:tcPr>
          <w:p w14:paraId="5FBBEBF6" w14:textId="77777777" w:rsidR="007E32AB" w:rsidRPr="00183DF4" w:rsidRDefault="007E32AB" w:rsidP="00176318">
            <w:pPr>
              <w:pStyle w:val="Normal6"/>
            </w:pPr>
            <w:r w:rsidRPr="00183DF4">
              <w:t>c)</w:t>
            </w:r>
            <w:r w:rsidRPr="00183DF4">
              <w:tab/>
              <w:t>jei yra požymių, kad prašytojai gali būti nukentėję nuo kankinimų, išprievartavimo arba kitokių formų sunkaus psichologinio, fizinio arba seksualinio smurto ir kad tai gali turėti reikšmės jų priėmimo poreikiams, nukreiptų prašytojus į gydytoją ar psichologą, kurie geriau įvertintų jų psichologinę ir fizinę būklę; ir</w:t>
            </w:r>
          </w:p>
        </w:tc>
        <w:tc>
          <w:tcPr>
            <w:tcW w:w="4876" w:type="dxa"/>
            <w:hideMark/>
          </w:tcPr>
          <w:p w14:paraId="4758250B" w14:textId="77777777" w:rsidR="007E32AB" w:rsidRPr="00183DF4" w:rsidRDefault="007E32AB" w:rsidP="00176318">
            <w:pPr>
              <w:pStyle w:val="Normal6"/>
              <w:rPr>
                <w:szCs w:val="24"/>
              </w:rPr>
            </w:pPr>
            <w:r w:rsidRPr="00183DF4">
              <w:t>c)</w:t>
            </w:r>
            <w:r w:rsidRPr="00183DF4">
              <w:tab/>
              <w:t xml:space="preserve">jei yra požymių, kad prašytojai gali būti nukentėję nuo </w:t>
            </w:r>
            <w:r w:rsidRPr="00183DF4">
              <w:rPr>
                <w:b/>
                <w:i/>
              </w:rPr>
              <w:t xml:space="preserve">smurto dėl lyties, </w:t>
            </w:r>
            <w:r w:rsidRPr="00183DF4">
              <w:t>kankinimų, išprievartavimo arba kitokių formų sunkaus psichologinio, fizinio</w:t>
            </w:r>
            <w:r w:rsidRPr="00183DF4">
              <w:rPr>
                <w:b/>
                <w:i/>
              </w:rPr>
              <w:t>,</w:t>
            </w:r>
            <w:r w:rsidRPr="00183DF4">
              <w:t xml:space="preserve"> </w:t>
            </w:r>
            <w:r w:rsidRPr="00183DF4">
              <w:rPr>
                <w:b/>
                <w:i/>
              </w:rPr>
              <w:t>neapykantos</w:t>
            </w:r>
            <w:r w:rsidRPr="00183DF4">
              <w:t xml:space="preserve"> arba seksualinio smurto</w:t>
            </w:r>
            <w:r w:rsidRPr="00183DF4">
              <w:rPr>
                <w:b/>
                <w:i/>
              </w:rPr>
              <w:t xml:space="preserve"> ir smurto dėl lyties</w:t>
            </w:r>
            <w:r w:rsidRPr="00183DF4">
              <w:t xml:space="preserve"> ir kad tai gali turėti reikšmės jų priėmimo poreikiams, nukreiptų prašytojus į gydytoją ar psichologą, </w:t>
            </w:r>
            <w:r w:rsidRPr="00183DF4">
              <w:rPr>
                <w:b/>
                <w:i/>
              </w:rPr>
              <w:t xml:space="preserve">apmokytus atlikti tokį vertinimą, </w:t>
            </w:r>
            <w:r w:rsidRPr="00183DF4">
              <w:t>kurie geriau įvertintų jų psichologinę ir fizinę būklę</w:t>
            </w:r>
            <w:r w:rsidRPr="00183DF4">
              <w:rPr>
                <w:b/>
                <w:i/>
              </w:rPr>
              <w:t>, padedant kvalifikuotam vertėjui</w:t>
            </w:r>
            <w:r w:rsidRPr="00183DF4">
              <w:t>; ir</w:t>
            </w:r>
          </w:p>
        </w:tc>
      </w:tr>
    </w:tbl>
    <w:p w14:paraId="476403D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2F41AC8" w14:textId="77777777" w:rsidR="007E32AB" w:rsidRPr="00183DF4" w:rsidRDefault="007E32AB" w:rsidP="007E32AB">
      <w:r w:rsidRPr="00183DF4">
        <w:rPr>
          <w:rStyle w:val="HideTWBExt"/>
          <w:noProof w:val="0"/>
        </w:rPr>
        <w:t>&lt;/AmendB&gt;</w:t>
      </w:r>
    </w:p>
    <w:p w14:paraId="2B1974B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465</w:t>
      </w:r>
      <w:r w:rsidRPr="00183DF4">
        <w:rPr>
          <w:rStyle w:val="HideTWBExt"/>
          <w:b w:val="0"/>
          <w:noProof w:val="0"/>
        </w:rPr>
        <w:t>&lt;/NumAmB&gt;</w:t>
      </w:r>
    </w:p>
    <w:p w14:paraId="0A9EC149"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0769C139"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7F2667EB" w14:textId="77777777" w:rsidR="007E32AB" w:rsidRPr="00183DF4" w:rsidRDefault="007E32AB" w:rsidP="007E32AB">
      <w:r w:rsidRPr="00183DF4">
        <w:rPr>
          <w:rStyle w:val="HideTWBExt"/>
          <w:noProof w:val="0"/>
        </w:rPr>
        <w:t>&lt;/RepeatBlock-By&gt;</w:t>
      </w:r>
    </w:p>
    <w:p w14:paraId="7F6D95C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A172931" w14:textId="77777777" w:rsidR="007E32AB" w:rsidRPr="00183DF4" w:rsidRDefault="007E32AB" w:rsidP="007E32AB">
      <w:pPr>
        <w:pStyle w:val="NormalBold"/>
      </w:pPr>
      <w:r w:rsidRPr="00183DF4">
        <w:rPr>
          <w:rStyle w:val="HideTWBExt"/>
          <w:b w:val="0"/>
          <w:noProof w:val="0"/>
        </w:rPr>
        <w:t>&lt;Article&gt;</w:t>
      </w:r>
      <w:r w:rsidRPr="00183DF4">
        <w:t>21 straipsnio 2 dalies d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9868DAC" w14:textId="77777777" w:rsidTr="00176318">
        <w:trPr>
          <w:jc w:val="center"/>
        </w:trPr>
        <w:tc>
          <w:tcPr>
            <w:tcW w:w="9752" w:type="dxa"/>
            <w:gridSpan w:val="2"/>
          </w:tcPr>
          <w:p w14:paraId="5593FE10" w14:textId="77777777" w:rsidR="007E32AB" w:rsidRPr="00183DF4" w:rsidRDefault="007E32AB" w:rsidP="00176318">
            <w:pPr>
              <w:keepNext/>
            </w:pPr>
          </w:p>
        </w:tc>
      </w:tr>
      <w:tr w:rsidR="007E32AB" w:rsidRPr="00183DF4" w14:paraId="1BC2D58F" w14:textId="77777777" w:rsidTr="00176318">
        <w:trPr>
          <w:jc w:val="center"/>
        </w:trPr>
        <w:tc>
          <w:tcPr>
            <w:tcW w:w="4876" w:type="dxa"/>
            <w:hideMark/>
          </w:tcPr>
          <w:p w14:paraId="29F5BB81" w14:textId="77777777" w:rsidR="007E32AB" w:rsidRPr="00183DF4" w:rsidRDefault="007E32AB" w:rsidP="00176318">
            <w:pPr>
              <w:pStyle w:val="ColumnHeading"/>
              <w:keepNext/>
            </w:pPr>
            <w:r w:rsidRPr="00183DF4">
              <w:t>Komisijos siūlomas tekstas</w:t>
            </w:r>
          </w:p>
        </w:tc>
        <w:tc>
          <w:tcPr>
            <w:tcW w:w="4876" w:type="dxa"/>
            <w:hideMark/>
          </w:tcPr>
          <w:p w14:paraId="53270A4C" w14:textId="77777777" w:rsidR="007E32AB" w:rsidRPr="00183DF4" w:rsidRDefault="007E32AB" w:rsidP="00176318">
            <w:pPr>
              <w:pStyle w:val="ColumnHeading"/>
              <w:keepNext/>
            </w:pPr>
            <w:r w:rsidRPr="00183DF4">
              <w:t>Pakeitimas</w:t>
            </w:r>
          </w:p>
        </w:tc>
      </w:tr>
      <w:tr w:rsidR="007E32AB" w:rsidRPr="00183DF4" w14:paraId="7BFD1614" w14:textId="77777777" w:rsidTr="00176318">
        <w:trPr>
          <w:jc w:val="center"/>
        </w:trPr>
        <w:tc>
          <w:tcPr>
            <w:tcW w:w="4876" w:type="dxa"/>
            <w:hideMark/>
          </w:tcPr>
          <w:p w14:paraId="1C87A186" w14:textId="77777777" w:rsidR="007E32AB" w:rsidRPr="00183DF4" w:rsidRDefault="007E32AB" w:rsidP="00176318">
            <w:pPr>
              <w:pStyle w:val="Normal6"/>
            </w:pPr>
            <w:r w:rsidRPr="00183DF4">
              <w:t>d)</w:t>
            </w:r>
            <w:r w:rsidRPr="00183DF4">
              <w:tab/>
              <w:t>spręsdami, kokios rūšies speciali priėmimo parama galėtų būti suteikta prašytojui, atsižvelgtų į tokios apžiūros rezultatus.</w:t>
            </w:r>
          </w:p>
        </w:tc>
        <w:tc>
          <w:tcPr>
            <w:tcW w:w="4876" w:type="dxa"/>
            <w:hideMark/>
          </w:tcPr>
          <w:p w14:paraId="1A4C4B9A" w14:textId="77777777" w:rsidR="007E32AB" w:rsidRPr="00183DF4" w:rsidRDefault="007E32AB" w:rsidP="00176318">
            <w:pPr>
              <w:pStyle w:val="Normal6"/>
              <w:rPr>
                <w:szCs w:val="24"/>
              </w:rPr>
            </w:pPr>
            <w:r w:rsidRPr="00183DF4">
              <w:t>d)</w:t>
            </w:r>
            <w:r w:rsidRPr="00183DF4">
              <w:tab/>
              <w:t>spręsdami, kokios rūšies speciali priėmimo parama galėtų būti suteikta prašytojui,</w:t>
            </w:r>
            <w:r w:rsidRPr="00183DF4">
              <w:rPr>
                <w:b/>
                <w:i/>
              </w:rPr>
              <w:t xml:space="preserve"> įskaitant prašytojo pastabas dėl poreikio gauti specialią priėmimo paramą,</w:t>
            </w:r>
            <w:r w:rsidRPr="00183DF4">
              <w:t xml:space="preserve"> atsižvelgtų į tokios apžiūros rezultatus. </w:t>
            </w:r>
            <w:r w:rsidRPr="00183DF4">
              <w:rPr>
                <w:b/>
                <w:i/>
              </w:rPr>
              <w:t>Sprendimas dėl specialios priėmimo paramos teikimo turi būti tinkamai pagrįstas.</w:t>
            </w:r>
          </w:p>
        </w:tc>
      </w:tr>
    </w:tbl>
    <w:p w14:paraId="3744F3E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B4CC6E4" w14:textId="77777777" w:rsidR="007E32AB" w:rsidRPr="00183DF4" w:rsidRDefault="007E32AB" w:rsidP="007E32AB">
      <w:r w:rsidRPr="00183DF4">
        <w:rPr>
          <w:rStyle w:val="HideTWBExt"/>
          <w:noProof w:val="0"/>
        </w:rPr>
        <w:t>&lt;/AmendB&gt;</w:t>
      </w:r>
    </w:p>
    <w:p w14:paraId="116C0D2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466</w:t>
      </w:r>
      <w:r w:rsidRPr="00183DF4">
        <w:rPr>
          <w:rStyle w:val="HideTWBExt"/>
          <w:b w:val="0"/>
          <w:noProof w:val="0"/>
        </w:rPr>
        <w:t>&lt;/NumAmB&gt;</w:t>
      </w:r>
    </w:p>
    <w:p w14:paraId="79415952"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Vilija Blinkevičiūtė, Julie Ward, Luigi Morgano, Hilde Vautmans, Bodil Valero, Brando Benifei, Damiano Zoffoli, Nathalie Griesbeck, Jean Lambert</w:t>
      </w:r>
      <w:r w:rsidRPr="00183DF4">
        <w:rPr>
          <w:rStyle w:val="HideTWBExt"/>
          <w:b w:val="0"/>
          <w:noProof w:val="0"/>
        </w:rPr>
        <w:t>&lt;/Members&gt;</w:t>
      </w:r>
    </w:p>
    <w:p w14:paraId="5B0C9BEB" w14:textId="77777777" w:rsidR="007E32AB" w:rsidRPr="00183DF4" w:rsidRDefault="007E32AB" w:rsidP="007E32AB">
      <w:r w:rsidRPr="00183DF4">
        <w:rPr>
          <w:rStyle w:val="HideTWBExt"/>
          <w:noProof w:val="0"/>
        </w:rPr>
        <w:t>&lt;/RepeatBlock-By&gt;</w:t>
      </w:r>
    </w:p>
    <w:p w14:paraId="0DC66D6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05FB288" w14:textId="77777777" w:rsidR="007E32AB" w:rsidRPr="00183DF4" w:rsidRDefault="007E32AB" w:rsidP="007E32AB">
      <w:pPr>
        <w:pStyle w:val="NormalBold"/>
      </w:pPr>
      <w:r w:rsidRPr="00183DF4">
        <w:rPr>
          <w:rStyle w:val="HideTWBExt"/>
          <w:b w:val="0"/>
          <w:noProof w:val="0"/>
        </w:rPr>
        <w:t>&lt;Article&gt;</w:t>
      </w:r>
      <w:r w:rsidRPr="00183DF4">
        <w:t>22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F307058" w14:textId="77777777" w:rsidTr="00176318">
        <w:trPr>
          <w:jc w:val="center"/>
        </w:trPr>
        <w:tc>
          <w:tcPr>
            <w:tcW w:w="9752" w:type="dxa"/>
            <w:gridSpan w:val="2"/>
          </w:tcPr>
          <w:p w14:paraId="4250C207" w14:textId="77777777" w:rsidR="007E32AB" w:rsidRPr="00183DF4" w:rsidRDefault="007E32AB" w:rsidP="00176318">
            <w:pPr>
              <w:keepNext/>
            </w:pPr>
          </w:p>
        </w:tc>
      </w:tr>
      <w:tr w:rsidR="007E32AB" w:rsidRPr="00183DF4" w14:paraId="54B068DA" w14:textId="77777777" w:rsidTr="00176318">
        <w:trPr>
          <w:jc w:val="center"/>
        </w:trPr>
        <w:tc>
          <w:tcPr>
            <w:tcW w:w="4876" w:type="dxa"/>
            <w:hideMark/>
          </w:tcPr>
          <w:p w14:paraId="7052A5B9" w14:textId="77777777" w:rsidR="007E32AB" w:rsidRPr="00183DF4" w:rsidRDefault="007E32AB" w:rsidP="00176318">
            <w:pPr>
              <w:pStyle w:val="ColumnHeading"/>
              <w:keepNext/>
            </w:pPr>
            <w:r w:rsidRPr="00183DF4">
              <w:t>Komisijos siūlomas tekstas</w:t>
            </w:r>
          </w:p>
        </w:tc>
        <w:tc>
          <w:tcPr>
            <w:tcW w:w="4876" w:type="dxa"/>
            <w:hideMark/>
          </w:tcPr>
          <w:p w14:paraId="2DACAE88" w14:textId="77777777" w:rsidR="007E32AB" w:rsidRPr="00183DF4" w:rsidRDefault="007E32AB" w:rsidP="00176318">
            <w:pPr>
              <w:pStyle w:val="ColumnHeading"/>
              <w:keepNext/>
            </w:pPr>
            <w:r w:rsidRPr="00183DF4">
              <w:t>Pakeitimas</w:t>
            </w:r>
          </w:p>
        </w:tc>
      </w:tr>
      <w:tr w:rsidR="007E32AB" w:rsidRPr="00183DF4" w14:paraId="2FA2931F" w14:textId="77777777" w:rsidTr="00176318">
        <w:trPr>
          <w:jc w:val="center"/>
        </w:trPr>
        <w:tc>
          <w:tcPr>
            <w:tcW w:w="4876" w:type="dxa"/>
            <w:hideMark/>
          </w:tcPr>
          <w:p w14:paraId="0EB35E0C" w14:textId="77777777" w:rsidR="007E32AB" w:rsidRPr="00183DF4" w:rsidRDefault="007E32AB" w:rsidP="00176318">
            <w:pPr>
              <w:pStyle w:val="Normal6"/>
            </w:pPr>
            <w:r w:rsidRPr="00183DF4">
              <w:t>1.</w:t>
            </w:r>
            <w:r w:rsidRPr="00183DF4">
              <w:tab/>
              <w:t xml:space="preserve">Valstybės narės, įgyvendindamos </w:t>
            </w:r>
            <w:r w:rsidRPr="00183DF4">
              <w:rPr>
                <w:b/>
                <w:i/>
              </w:rPr>
              <w:t>su nepilnamečiais susijusias</w:t>
            </w:r>
            <w:r w:rsidRPr="00183DF4">
              <w:t xml:space="preserve"> šios direktyvos nuostatas, pirmiausia atsižvelgia į vaiko interesus. Valstybės narės užtikrina, kad nepilnamečiai turėtų tokias gyvenimo sąlygas, kokių reikia jų fiziniam, protiniam, dvasiniam, moraliniam ir socialiniam vystymuisi.</w:t>
            </w:r>
          </w:p>
        </w:tc>
        <w:tc>
          <w:tcPr>
            <w:tcW w:w="4876" w:type="dxa"/>
            <w:hideMark/>
          </w:tcPr>
          <w:p w14:paraId="122BA696" w14:textId="77777777" w:rsidR="007E32AB" w:rsidRPr="00183DF4" w:rsidRDefault="007E32AB" w:rsidP="00176318">
            <w:pPr>
              <w:pStyle w:val="Normal6"/>
              <w:rPr>
                <w:szCs w:val="24"/>
              </w:rPr>
            </w:pPr>
            <w:r w:rsidRPr="00183DF4">
              <w:t>1.</w:t>
            </w:r>
            <w:r w:rsidRPr="00183DF4">
              <w:tab/>
              <w:t xml:space="preserve">Valstybės narės, įgyvendindamos šios direktyvos nuostatas, </w:t>
            </w:r>
            <w:r w:rsidRPr="00183DF4">
              <w:rPr>
                <w:b/>
                <w:i/>
              </w:rPr>
              <w:t xml:space="preserve">kurios gali turėti įtakos nepilnamečiams, </w:t>
            </w:r>
            <w:r w:rsidRPr="00183DF4">
              <w:t>pirmiausia atsižvelgia į vaiko interesus. Valstybės narės užtikrina, kad nepilnamečiai turėtų tokias gyvenimo sąlygas, kokių reikia jų fiziniam, protiniam, dvasiniam, moraliniam ir socialiniam vystymuisi.</w:t>
            </w:r>
          </w:p>
        </w:tc>
      </w:tr>
    </w:tbl>
    <w:p w14:paraId="0AF2E2C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2F3CAC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DB83618" w14:textId="77777777" w:rsidR="007E32AB" w:rsidRPr="00183DF4" w:rsidRDefault="007E32AB" w:rsidP="007E32AB">
      <w:pPr>
        <w:pStyle w:val="Normal12Italic"/>
        <w:rPr>
          <w:noProof w:val="0"/>
        </w:rPr>
      </w:pPr>
      <w:r w:rsidRPr="00183DF4">
        <w:rPr>
          <w:noProof w:val="0"/>
        </w:rPr>
        <w:t>Daugelis šios direktyvos nuostatų nėra tiesiogiai taikomos nepilnamečiams, bet gali turėti jiems įtakos netiesiogiai per už juos atsakingus suaugusius asmenis.</w:t>
      </w:r>
    </w:p>
    <w:p w14:paraId="1F004130" w14:textId="77777777" w:rsidR="007E32AB" w:rsidRPr="00183DF4" w:rsidRDefault="007E32AB" w:rsidP="007E32AB">
      <w:r w:rsidRPr="00183DF4">
        <w:rPr>
          <w:rStyle w:val="HideTWBExt"/>
          <w:noProof w:val="0"/>
        </w:rPr>
        <w:t>&lt;/AmendB&gt;</w:t>
      </w:r>
    </w:p>
    <w:p w14:paraId="005B48F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467</w:t>
      </w:r>
      <w:r w:rsidRPr="00183DF4">
        <w:rPr>
          <w:rStyle w:val="HideTWBExt"/>
          <w:b w:val="0"/>
          <w:noProof w:val="0"/>
        </w:rPr>
        <w:t>&lt;/NumAmB&gt;</w:t>
      </w:r>
    </w:p>
    <w:p w14:paraId="490AD611"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3FC315B5" w14:textId="77777777" w:rsidR="007E32AB" w:rsidRPr="00183DF4" w:rsidRDefault="007E32AB" w:rsidP="007E32AB">
      <w:r w:rsidRPr="00183DF4">
        <w:rPr>
          <w:rStyle w:val="HideTWBExt"/>
          <w:noProof w:val="0"/>
        </w:rPr>
        <w:t>&lt;/RepeatBlock-By&gt;</w:t>
      </w:r>
    </w:p>
    <w:p w14:paraId="3A24863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63DAE12" w14:textId="77777777" w:rsidR="007E32AB" w:rsidRPr="00183DF4" w:rsidRDefault="007E32AB" w:rsidP="007E32AB">
      <w:pPr>
        <w:pStyle w:val="NormalBold"/>
      </w:pPr>
      <w:r w:rsidRPr="00183DF4">
        <w:rPr>
          <w:rStyle w:val="HideTWBExt"/>
          <w:b w:val="0"/>
          <w:noProof w:val="0"/>
        </w:rPr>
        <w:t>&lt;Article&gt;</w:t>
      </w:r>
      <w:r w:rsidRPr="00183DF4">
        <w:t>22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BDDC96B" w14:textId="77777777" w:rsidTr="00176318">
        <w:trPr>
          <w:jc w:val="center"/>
        </w:trPr>
        <w:tc>
          <w:tcPr>
            <w:tcW w:w="9752" w:type="dxa"/>
            <w:gridSpan w:val="2"/>
          </w:tcPr>
          <w:p w14:paraId="274BA3F6" w14:textId="77777777" w:rsidR="007E32AB" w:rsidRPr="00183DF4" w:rsidRDefault="007E32AB" w:rsidP="00176318">
            <w:pPr>
              <w:keepNext/>
            </w:pPr>
          </w:p>
        </w:tc>
      </w:tr>
      <w:tr w:rsidR="007E32AB" w:rsidRPr="00183DF4" w14:paraId="41ED7714" w14:textId="77777777" w:rsidTr="00176318">
        <w:trPr>
          <w:jc w:val="center"/>
        </w:trPr>
        <w:tc>
          <w:tcPr>
            <w:tcW w:w="4876" w:type="dxa"/>
            <w:hideMark/>
          </w:tcPr>
          <w:p w14:paraId="2684D86D" w14:textId="77777777" w:rsidR="007E32AB" w:rsidRPr="00183DF4" w:rsidRDefault="007E32AB" w:rsidP="00176318">
            <w:pPr>
              <w:pStyle w:val="ColumnHeading"/>
              <w:keepNext/>
            </w:pPr>
            <w:r w:rsidRPr="00183DF4">
              <w:t>Komisijos siūlomas tekstas</w:t>
            </w:r>
          </w:p>
        </w:tc>
        <w:tc>
          <w:tcPr>
            <w:tcW w:w="4876" w:type="dxa"/>
            <w:hideMark/>
          </w:tcPr>
          <w:p w14:paraId="516F9D2C" w14:textId="77777777" w:rsidR="007E32AB" w:rsidRPr="00183DF4" w:rsidRDefault="007E32AB" w:rsidP="00176318">
            <w:pPr>
              <w:pStyle w:val="ColumnHeading"/>
              <w:keepNext/>
            </w:pPr>
            <w:r w:rsidRPr="00183DF4">
              <w:t>Pakeitimas</w:t>
            </w:r>
          </w:p>
        </w:tc>
      </w:tr>
      <w:tr w:rsidR="007E32AB" w:rsidRPr="00183DF4" w14:paraId="22C6CF96" w14:textId="77777777" w:rsidTr="00176318">
        <w:trPr>
          <w:jc w:val="center"/>
        </w:trPr>
        <w:tc>
          <w:tcPr>
            <w:tcW w:w="4876" w:type="dxa"/>
            <w:hideMark/>
          </w:tcPr>
          <w:p w14:paraId="4DFE08CA" w14:textId="77777777" w:rsidR="007E32AB" w:rsidRPr="00183DF4" w:rsidRDefault="007E32AB" w:rsidP="00176318">
            <w:pPr>
              <w:pStyle w:val="Normal6"/>
            </w:pPr>
            <w:r w:rsidRPr="00183DF4">
              <w:t>1.</w:t>
            </w:r>
            <w:r w:rsidRPr="00183DF4">
              <w:tab/>
              <w:t xml:space="preserve">Valstybės narės, įgyvendindamos su nepilnamečiais susijusias šios direktyvos nuostatas, pirmiausia atsižvelgia į vaiko interesus. Valstybės narės </w:t>
            </w:r>
            <w:r w:rsidRPr="00183DF4">
              <w:rPr>
                <w:b/>
                <w:i/>
              </w:rPr>
              <w:t>užtikrina</w:t>
            </w:r>
            <w:r w:rsidRPr="00183DF4">
              <w:t>, kad nepilnamečiai turėtų tokias gyvenimo sąlygas, kokių reikia jų fiziniam, protiniam, dvasiniam, moraliniam ir socialiniam vystymuisi.</w:t>
            </w:r>
          </w:p>
        </w:tc>
        <w:tc>
          <w:tcPr>
            <w:tcW w:w="4876" w:type="dxa"/>
            <w:hideMark/>
          </w:tcPr>
          <w:p w14:paraId="25A41503" w14:textId="77777777" w:rsidR="007E32AB" w:rsidRPr="00183DF4" w:rsidRDefault="007E32AB" w:rsidP="00176318">
            <w:pPr>
              <w:pStyle w:val="Normal6"/>
              <w:rPr>
                <w:szCs w:val="24"/>
              </w:rPr>
            </w:pPr>
            <w:r w:rsidRPr="00183DF4">
              <w:t>1.</w:t>
            </w:r>
            <w:r w:rsidRPr="00183DF4">
              <w:tab/>
              <w:t>Valstybės narės, įgyvendindamos su nepilnamečiais susijusias šios direktyvos nuostatas, pirmiausia atsižvelgia į vaiko interesus. Valstybės narės</w:t>
            </w:r>
            <w:r w:rsidRPr="00183DF4">
              <w:rPr>
                <w:b/>
                <w:i/>
              </w:rPr>
              <w:t xml:space="preserve"> gali užtikrinti,</w:t>
            </w:r>
            <w:r w:rsidRPr="00183DF4">
              <w:t xml:space="preserve"> kad nepilnamečiai turėtų tokias gyvenimo sąlygas, kokių reikia jų fiziniam, protiniam, dvasiniam, moraliniam ir socialiniam vystymuisi.</w:t>
            </w:r>
          </w:p>
        </w:tc>
      </w:tr>
    </w:tbl>
    <w:p w14:paraId="4016698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6DA8D0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960EF20"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16C29790" w14:textId="77777777" w:rsidR="007E32AB" w:rsidRPr="00183DF4" w:rsidRDefault="007E32AB" w:rsidP="007E32AB">
      <w:r w:rsidRPr="00183DF4">
        <w:rPr>
          <w:rStyle w:val="HideTWBExt"/>
          <w:noProof w:val="0"/>
        </w:rPr>
        <w:t>&lt;/AmendB&gt;</w:t>
      </w:r>
    </w:p>
    <w:p w14:paraId="23C6AF5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468</w:t>
      </w:r>
      <w:r w:rsidRPr="00183DF4">
        <w:rPr>
          <w:rStyle w:val="HideTWBExt"/>
          <w:b w:val="0"/>
          <w:noProof w:val="0"/>
        </w:rPr>
        <w:t>&lt;/NumAmB&gt;</w:t>
      </w:r>
    </w:p>
    <w:p w14:paraId="18406C74"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7A8D5031" w14:textId="77777777" w:rsidR="007E32AB" w:rsidRPr="00183DF4" w:rsidRDefault="007E32AB" w:rsidP="007E32AB">
      <w:r w:rsidRPr="00183DF4">
        <w:rPr>
          <w:rStyle w:val="HideTWBExt"/>
          <w:noProof w:val="0"/>
        </w:rPr>
        <w:t>&lt;/RepeatBlock-By&gt;</w:t>
      </w:r>
    </w:p>
    <w:p w14:paraId="1A4A4E8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FB36C15" w14:textId="77777777" w:rsidR="007E32AB" w:rsidRPr="00183DF4" w:rsidRDefault="007E32AB" w:rsidP="007E32AB">
      <w:pPr>
        <w:pStyle w:val="NormalBold"/>
      </w:pPr>
      <w:r w:rsidRPr="00183DF4">
        <w:rPr>
          <w:rStyle w:val="HideTWBExt"/>
          <w:b w:val="0"/>
          <w:noProof w:val="0"/>
        </w:rPr>
        <w:t>&lt;Article&gt;</w:t>
      </w:r>
      <w:r w:rsidRPr="00183DF4">
        <w:t>22 straipsnio 2 dalies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CA0F092" w14:textId="77777777" w:rsidTr="00176318">
        <w:trPr>
          <w:jc w:val="center"/>
        </w:trPr>
        <w:tc>
          <w:tcPr>
            <w:tcW w:w="9752" w:type="dxa"/>
            <w:gridSpan w:val="2"/>
          </w:tcPr>
          <w:p w14:paraId="11462FB5" w14:textId="77777777" w:rsidR="007E32AB" w:rsidRPr="00183DF4" w:rsidRDefault="007E32AB" w:rsidP="00176318">
            <w:pPr>
              <w:keepNext/>
            </w:pPr>
          </w:p>
        </w:tc>
      </w:tr>
      <w:tr w:rsidR="007E32AB" w:rsidRPr="00183DF4" w14:paraId="56F40EBC" w14:textId="77777777" w:rsidTr="00176318">
        <w:trPr>
          <w:jc w:val="center"/>
        </w:trPr>
        <w:tc>
          <w:tcPr>
            <w:tcW w:w="4876" w:type="dxa"/>
            <w:hideMark/>
          </w:tcPr>
          <w:p w14:paraId="5539E542" w14:textId="77777777" w:rsidR="007E32AB" w:rsidRPr="00183DF4" w:rsidRDefault="007E32AB" w:rsidP="00176318">
            <w:pPr>
              <w:pStyle w:val="ColumnHeading"/>
              <w:keepNext/>
            </w:pPr>
            <w:r w:rsidRPr="00183DF4">
              <w:t>Komisijos siūlomas tekstas</w:t>
            </w:r>
          </w:p>
        </w:tc>
        <w:tc>
          <w:tcPr>
            <w:tcW w:w="4876" w:type="dxa"/>
            <w:hideMark/>
          </w:tcPr>
          <w:p w14:paraId="291CF51C" w14:textId="77777777" w:rsidR="007E32AB" w:rsidRPr="00183DF4" w:rsidRDefault="007E32AB" w:rsidP="00176318">
            <w:pPr>
              <w:pStyle w:val="ColumnHeading"/>
              <w:keepNext/>
            </w:pPr>
            <w:r w:rsidRPr="00183DF4">
              <w:t>Pakeitimas</w:t>
            </w:r>
          </w:p>
        </w:tc>
      </w:tr>
      <w:tr w:rsidR="007E32AB" w:rsidRPr="00183DF4" w14:paraId="5C700952" w14:textId="77777777" w:rsidTr="00176318">
        <w:trPr>
          <w:jc w:val="center"/>
        </w:trPr>
        <w:tc>
          <w:tcPr>
            <w:tcW w:w="4876" w:type="dxa"/>
            <w:hideMark/>
          </w:tcPr>
          <w:p w14:paraId="6BE61AC9" w14:textId="77777777" w:rsidR="007E32AB" w:rsidRPr="00183DF4" w:rsidRDefault="007E32AB" w:rsidP="00176318">
            <w:pPr>
              <w:pStyle w:val="Normal6"/>
            </w:pPr>
            <w:r w:rsidRPr="00183DF4">
              <w:rPr>
                <w:b/>
                <w:i/>
              </w:rPr>
              <w:t>a)</w:t>
            </w:r>
            <w:r w:rsidRPr="00183DF4">
              <w:tab/>
            </w:r>
            <w:r w:rsidRPr="00183DF4">
              <w:rPr>
                <w:b/>
                <w:i/>
              </w:rPr>
              <w:t>šeimos susijungimo galimybes;</w:t>
            </w:r>
          </w:p>
        </w:tc>
        <w:tc>
          <w:tcPr>
            <w:tcW w:w="4876" w:type="dxa"/>
            <w:hideMark/>
          </w:tcPr>
          <w:p w14:paraId="759E7EB6" w14:textId="77777777" w:rsidR="007E32AB" w:rsidRPr="00183DF4" w:rsidRDefault="007E32AB" w:rsidP="00176318">
            <w:pPr>
              <w:pStyle w:val="Normal6"/>
              <w:rPr>
                <w:szCs w:val="24"/>
              </w:rPr>
            </w:pPr>
            <w:r w:rsidRPr="00183DF4">
              <w:rPr>
                <w:b/>
                <w:i/>
              </w:rPr>
              <w:t>Išbraukta.</w:t>
            </w:r>
          </w:p>
        </w:tc>
      </w:tr>
    </w:tbl>
    <w:p w14:paraId="51227CB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3171780"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7ED6AFC" w14:textId="77777777" w:rsidR="007E32AB" w:rsidRPr="00183DF4" w:rsidRDefault="007E32AB" w:rsidP="007E32AB">
      <w:pPr>
        <w:pStyle w:val="Normal12Italic"/>
        <w:rPr>
          <w:noProof w:val="0"/>
        </w:rPr>
      </w:pPr>
      <w:r w:rsidRPr="00183DF4">
        <w:rPr>
          <w:noProof w:val="0"/>
        </w:rPr>
        <w:t>Raginimas pasirūpinti šeimos susijungimu nepilnamečių prašytojų atveju gali padidinti spaudimą socialinei sanglaudai ir viešajam sektoriui valstybėse narėse. Šeimos susijungimo procesas turėtų turėti teisėkūros pagrindą, visų pirma šeimos susijungimo direktyvoje.</w:t>
      </w:r>
    </w:p>
    <w:p w14:paraId="0A2E0517" w14:textId="77777777" w:rsidR="007E32AB" w:rsidRPr="00183DF4" w:rsidRDefault="007E32AB" w:rsidP="007E32AB">
      <w:r w:rsidRPr="00183DF4">
        <w:rPr>
          <w:rStyle w:val="HideTWBExt"/>
          <w:noProof w:val="0"/>
        </w:rPr>
        <w:t>&lt;/AmendB&gt;</w:t>
      </w:r>
    </w:p>
    <w:p w14:paraId="04BC26C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469</w:t>
      </w:r>
      <w:r w:rsidRPr="00183DF4">
        <w:rPr>
          <w:rStyle w:val="HideTWBExt"/>
          <w:b w:val="0"/>
          <w:noProof w:val="0"/>
        </w:rPr>
        <w:t>&lt;/NumAmB&gt;</w:t>
      </w:r>
    </w:p>
    <w:p w14:paraId="4128D5D9"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56A0B4B9" w14:textId="77777777" w:rsidR="007E32AB" w:rsidRPr="00183DF4" w:rsidRDefault="007E32AB" w:rsidP="007E32AB">
      <w:r w:rsidRPr="00183DF4">
        <w:rPr>
          <w:rStyle w:val="HideTWBExt"/>
          <w:noProof w:val="0"/>
        </w:rPr>
        <w:t>&lt;/RepeatBlock-By&gt;</w:t>
      </w:r>
    </w:p>
    <w:p w14:paraId="6E41F20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2EEC1B1" w14:textId="77777777" w:rsidR="007E32AB" w:rsidRPr="00183DF4" w:rsidRDefault="007E32AB" w:rsidP="007E32AB">
      <w:pPr>
        <w:pStyle w:val="NormalBold"/>
      </w:pPr>
      <w:r w:rsidRPr="00183DF4">
        <w:rPr>
          <w:rStyle w:val="HideTWBExt"/>
          <w:b w:val="0"/>
          <w:noProof w:val="0"/>
        </w:rPr>
        <w:t>&lt;Article&gt;</w:t>
      </w:r>
      <w:r w:rsidRPr="00183DF4">
        <w:t>22 straipsnio 2 dalies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8665132" w14:textId="77777777" w:rsidTr="00176318">
        <w:trPr>
          <w:jc w:val="center"/>
        </w:trPr>
        <w:tc>
          <w:tcPr>
            <w:tcW w:w="9752" w:type="dxa"/>
            <w:gridSpan w:val="2"/>
          </w:tcPr>
          <w:p w14:paraId="4C89AAB2" w14:textId="77777777" w:rsidR="007E32AB" w:rsidRPr="00183DF4" w:rsidRDefault="007E32AB" w:rsidP="00176318">
            <w:pPr>
              <w:keepNext/>
            </w:pPr>
          </w:p>
        </w:tc>
      </w:tr>
      <w:tr w:rsidR="007E32AB" w:rsidRPr="00183DF4" w14:paraId="45B8C5A4" w14:textId="77777777" w:rsidTr="00176318">
        <w:trPr>
          <w:jc w:val="center"/>
        </w:trPr>
        <w:tc>
          <w:tcPr>
            <w:tcW w:w="4876" w:type="dxa"/>
            <w:hideMark/>
          </w:tcPr>
          <w:p w14:paraId="6845BF88" w14:textId="77777777" w:rsidR="007E32AB" w:rsidRPr="00183DF4" w:rsidRDefault="007E32AB" w:rsidP="00176318">
            <w:pPr>
              <w:pStyle w:val="ColumnHeading"/>
              <w:keepNext/>
            </w:pPr>
            <w:r w:rsidRPr="00183DF4">
              <w:t>Komisijos siūlomas tekstas</w:t>
            </w:r>
          </w:p>
        </w:tc>
        <w:tc>
          <w:tcPr>
            <w:tcW w:w="4876" w:type="dxa"/>
            <w:hideMark/>
          </w:tcPr>
          <w:p w14:paraId="56D1B27A" w14:textId="77777777" w:rsidR="007E32AB" w:rsidRPr="00183DF4" w:rsidRDefault="007E32AB" w:rsidP="00176318">
            <w:pPr>
              <w:pStyle w:val="ColumnHeading"/>
              <w:keepNext/>
            </w:pPr>
            <w:r w:rsidRPr="00183DF4">
              <w:t>Pakeitimas</w:t>
            </w:r>
          </w:p>
        </w:tc>
      </w:tr>
      <w:tr w:rsidR="007E32AB" w:rsidRPr="00183DF4" w14:paraId="2524FEC3" w14:textId="77777777" w:rsidTr="00176318">
        <w:trPr>
          <w:jc w:val="center"/>
        </w:trPr>
        <w:tc>
          <w:tcPr>
            <w:tcW w:w="4876" w:type="dxa"/>
            <w:hideMark/>
          </w:tcPr>
          <w:p w14:paraId="5C82FDD1" w14:textId="77777777" w:rsidR="007E32AB" w:rsidRPr="00183DF4" w:rsidRDefault="007E32AB" w:rsidP="00176318">
            <w:pPr>
              <w:pStyle w:val="Normal6"/>
            </w:pPr>
            <w:r w:rsidRPr="00183DF4">
              <w:t>b)</w:t>
            </w:r>
            <w:r w:rsidRPr="00183DF4">
              <w:tab/>
              <w:t>nepilnamečio gerovę ir socialinę raidą, ypač – į nepilnamečio patirtį;</w:t>
            </w:r>
          </w:p>
        </w:tc>
        <w:tc>
          <w:tcPr>
            <w:tcW w:w="4876" w:type="dxa"/>
            <w:hideMark/>
          </w:tcPr>
          <w:p w14:paraId="28502194" w14:textId="77777777" w:rsidR="007E32AB" w:rsidRPr="00183DF4" w:rsidRDefault="007E32AB" w:rsidP="00176318">
            <w:pPr>
              <w:pStyle w:val="Normal6"/>
              <w:rPr>
                <w:szCs w:val="24"/>
              </w:rPr>
            </w:pPr>
            <w:r w:rsidRPr="00183DF4">
              <w:t>b)</w:t>
            </w:r>
            <w:r w:rsidRPr="00183DF4">
              <w:tab/>
              <w:t>nepilnamečio gerovę ir socialinę raidą, ypač – į nepilnamečio patirtį</w:t>
            </w:r>
            <w:r w:rsidRPr="00183DF4">
              <w:rPr>
                <w:b/>
                <w:i/>
              </w:rPr>
              <w:t>, pvz.,</w:t>
            </w:r>
            <w:r w:rsidRPr="00183DF4">
              <w:t xml:space="preserve"> </w:t>
            </w:r>
            <w:r w:rsidRPr="00183DF4">
              <w:rPr>
                <w:b/>
                <w:i/>
              </w:rPr>
              <w:t>etnines, religines, kultūrines sąsajas ir kalbų žinias, taip pat į būtinybę užtikrinti priežiūros stabilumą ir tęstinumą bei galimybes gauti sveikatos ir švietimo paslaugas</w:t>
            </w:r>
            <w:r w:rsidRPr="00183DF4">
              <w:t>;</w:t>
            </w:r>
          </w:p>
        </w:tc>
      </w:tr>
    </w:tbl>
    <w:p w14:paraId="174E4A1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17C561A"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9FFFAD1" w14:textId="77777777" w:rsidR="007E32AB" w:rsidRPr="00183DF4" w:rsidRDefault="007E32AB" w:rsidP="007E32AB">
      <w:pPr>
        <w:pStyle w:val="Normal12Italic"/>
        <w:rPr>
          <w:noProof w:val="0"/>
        </w:rPr>
      </w:pPr>
      <w:r w:rsidRPr="00183DF4">
        <w:rPr>
          <w:noProof w:val="0"/>
        </w:rPr>
        <w:t>Šis pakeitimas yra neatskiriamai susijęs su kitais priimtinais pakeitimais, kuriais siekiama patobulinti „geriausių vaiko interesų“ sąvoką.</w:t>
      </w:r>
    </w:p>
    <w:p w14:paraId="3C45CF76" w14:textId="77777777" w:rsidR="007E32AB" w:rsidRPr="00183DF4" w:rsidRDefault="007E32AB" w:rsidP="007E32AB">
      <w:r w:rsidRPr="00183DF4">
        <w:rPr>
          <w:rStyle w:val="HideTWBExt"/>
          <w:noProof w:val="0"/>
        </w:rPr>
        <w:t>&lt;/AmendB&gt;</w:t>
      </w:r>
    </w:p>
    <w:p w14:paraId="40DA206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470</w:t>
      </w:r>
      <w:r w:rsidRPr="00183DF4">
        <w:rPr>
          <w:rStyle w:val="HideTWBExt"/>
          <w:b w:val="0"/>
          <w:noProof w:val="0"/>
        </w:rPr>
        <w:t>&lt;/NumAmB&gt;</w:t>
      </w:r>
    </w:p>
    <w:p w14:paraId="0B19B09D"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73993C6A" w14:textId="77777777" w:rsidR="007E32AB" w:rsidRPr="00183DF4" w:rsidRDefault="007E32AB" w:rsidP="007E32AB">
      <w:r w:rsidRPr="00183DF4">
        <w:rPr>
          <w:rStyle w:val="HideTWBExt"/>
          <w:noProof w:val="0"/>
        </w:rPr>
        <w:t>&lt;/RepeatBlock-By&gt;</w:t>
      </w:r>
    </w:p>
    <w:p w14:paraId="58AFB65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7F380AC" w14:textId="77777777" w:rsidR="007E32AB" w:rsidRPr="00183DF4" w:rsidRDefault="007E32AB" w:rsidP="007E32AB">
      <w:pPr>
        <w:pStyle w:val="NormalBold"/>
      </w:pPr>
      <w:r w:rsidRPr="00183DF4">
        <w:rPr>
          <w:rStyle w:val="HideTWBExt"/>
          <w:b w:val="0"/>
          <w:noProof w:val="0"/>
        </w:rPr>
        <w:t>&lt;Article&gt;</w:t>
      </w:r>
      <w:r w:rsidRPr="00183DF4">
        <w:t>22 straipsnio 2 dalies c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8CA33BB" w14:textId="77777777" w:rsidTr="00176318">
        <w:trPr>
          <w:jc w:val="center"/>
        </w:trPr>
        <w:tc>
          <w:tcPr>
            <w:tcW w:w="9752" w:type="dxa"/>
            <w:gridSpan w:val="2"/>
          </w:tcPr>
          <w:p w14:paraId="039C287F" w14:textId="77777777" w:rsidR="007E32AB" w:rsidRPr="00183DF4" w:rsidRDefault="007E32AB" w:rsidP="00176318">
            <w:pPr>
              <w:keepNext/>
            </w:pPr>
          </w:p>
        </w:tc>
      </w:tr>
      <w:tr w:rsidR="007E32AB" w:rsidRPr="00183DF4" w14:paraId="3227CAAE" w14:textId="77777777" w:rsidTr="00176318">
        <w:trPr>
          <w:jc w:val="center"/>
        </w:trPr>
        <w:tc>
          <w:tcPr>
            <w:tcW w:w="4876" w:type="dxa"/>
            <w:hideMark/>
          </w:tcPr>
          <w:p w14:paraId="202F4B20" w14:textId="77777777" w:rsidR="007E32AB" w:rsidRPr="00183DF4" w:rsidRDefault="007E32AB" w:rsidP="00176318">
            <w:pPr>
              <w:pStyle w:val="ColumnHeading"/>
              <w:keepNext/>
            </w:pPr>
            <w:r w:rsidRPr="00183DF4">
              <w:t>Komisijos siūlomas tekstas</w:t>
            </w:r>
          </w:p>
        </w:tc>
        <w:tc>
          <w:tcPr>
            <w:tcW w:w="4876" w:type="dxa"/>
            <w:hideMark/>
          </w:tcPr>
          <w:p w14:paraId="5161DB52" w14:textId="77777777" w:rsidR="007E32AB" w:rsidRPr="00183DF4" w:rsidRDefault="007E32AB" w:rsidP="00176318">
            <w:pPr>
              <w:pStyle w:val="ColumnHeading"/>
              <w:keepNext/>
            </w:pPr>
            <w:r w:rsidRPr="00183DF4">
              <w:t>Pakeitimas</w:t>
            </w:r>
          </w:p>
        </w:tc>
      </w:tr>
      <w:tr w:rsidR="007E32AB" w:rsidRPr="00183DF4" w14:paraId="3DE511D5" w14:textId="77777777" w:rsidTr="00176318">
        <w:trPr>
          <w:jc w:val="center"/>
        </w:trPr>
        <w:tc>
          <w:tcPr>
            <w:tcW w:w="4876" w:type="dxa"/>
            <w:hideMark/>
          </w:tcPr>
          <w:p w14:paraId="3B9752A6" w14:textId="77777777" w:rsidR="007E32AB" w:rsidRPr="00183DF4" w:rsidRDefault="007E32AB" w:rsidP="00176318">
            <w:pPr>
              <w:pStyle w:val="Normal6"/>
            </w:pPr>
            <w:r w:rsidRPr="00183DF4">
              <w:t>c)</w:t>
            </w:r>
            <w:r w:rsidRPr="00183DF4">
              <w:tab/>
              <w:t>saugumo ir apsaugos aspektus, ypač jei nepilnamečiui kyla grėsmė, kad nepilnametis yra arba gali tapti prekybos žmonėmis auka;</w:t>
            </w:r>
          </w:p>
        </w:tc>
        <w:tc>
          <w:tcPr>
            <w:tcW w:w="4876" w:type="dxa"/>
            <w:hideMark/>
          </w:tcPr>
          <w:p w14:paraId="374A7130" w14:textId="77777777" w:rsidR="007E32AB" w:rsidRPr="00183DF4" w:rsidRDefault="007E32AB" w:rsidP="00176318">
            <w:pPr>
              <w:pStyle w:val="Normal6"/>
              <w:rPr>
                <w:szCs w:val="24"/>
              </w:rPr>
            </w:pPr>
            <w:r w:rsidRPr="00183DF4">
              <w:t>c)</w:t>
            </w:r>
            <w:r w:rsidRPr="00183DF4">
              <w:tab/>
              <w:t xml:space="preserve">saugumo ir saugos argumentus, ypač jei nepilnamečiui kyla grėsmė, kad nepilnametis yra arba gali tapti </w:t>
            </w:r>
            <w:r w:rsidRPr="00183DF4">
              <w:rPr>
                <w:b/>
                <w:i/>
              </w:rPr>
              <w:t>bet kokios formos smurto ir išnaudojimo, taip pat</w:t>
            </w:r>
            <w:r w:rsidRPr="00183DF4">
              <w:t xml:space="preserve"> prekybos žmonėmis auka;</w:t>
            </w:r>
          </w:p>
        </w:tc>
      </w:tr>
    </w:tbl>
    <w:p w14:paraId="17E9F89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5F2750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1803B8D" w14:textId="77777777" w:rsidR="007E32AB" w:rsidRPr="00183DF4" w:rsidRDefault="007E32AB" w:rsidP="007E32AB">
      <w:pPr>
        <w:pStyle w:val="Normal12Italic"/>
        <w:rPr>
          <w:noProof w:val="0"/>
        </w:rPr>
      </w:pPr>
      <w:r w:rsidRPr="00183DF4">
        <w:rPr>
          <w:noProof w:val="0"/>
        </w:rPr>
        <w:t>Šis pakeitimas yra neatskiriamai susijęs su kitais priimtinais pakeitimais, kuriais siekiama patobulinti „geriausių vaiko interesų“ sąvoką.</w:t>
      </w:r>
    </w:p>
    <w:p w14:paraId="6F7957ED" w14:textId="77777777" w:rsidR="007E32AB" w:rsidRPr="00183DF4" w:rsidRDefault="007E32AB" w:rsidP="007E32AB">
      <w:r w:rsidRPr="00183DF4">
        <w:rPr>
          <w:rStyle w:val="HideTWBExt"/>
          <w:noProof w:val="0"/>
        </w:rPr>
        <w:t>&lt;/AmendB&gt;</w:t>
      </w:r>
    </w:p>
    <w:p w14:paraId="681C105D"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471</w:t>
      </w:r>
      <w:r w:rsidRPr="00183DF4">
        <w:rPr>
          <w:rStyle w:val="HideTWBExt"/>
          <w:b w:val="0"/>
          <w:noProof w:val="0"/>
        </w:rPr>
        <w:t>&lt;/NumAmB&gt;</w:t>
      </w:r>
    </w:p>
    <w:p w14:paraId="17ACBAF8"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Bodil Valero, Brando Benifei, Damiano Zoffoli, Nathalie Griesbeck, Jean Lambert</w:t>
      </w:r>
      <w:r w:rsidRPr="00183DF4">
        <w:rPr>
          <w:rStyle w:val="HideTWBExt"/>
          <w:b w:val="0"/>
          <w:noProof w:val="0"/>
        </w:rPr>
        <w:t>&lt;/Members&gt;</w:t>
      </w:r>
    </w:p>
    <w:p w14:paraId="588D873F" w14:textId="77777777" w:rsidR="007E32AB" w:rsidRPr="00183DF4" w:rsidRDefault="007E32AB" w:rsidP="007E32AB">
      <w:r w:rsidRPr="00183DF4">
        <w:rPr>
          <w:rStyle w:val="HideTWBExt"/>
          <w:noProof w:val="0"/>
        </w:rPr>
        <w:t>&lt;/RepeatBlock-By&gt;</w:t>
      </w:r>
    </w:p>
    <w:p w14:paraId="488A5CD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F18A5F4" w14:textId="77777777" w:rsidR="007E32AB" w:rsidRPr="00183DF4" w:rsidRDefault="007E32AB" w:rsidP="007E32AB">
      <w:pPr>
        <w:pStyle w:val="NormalBold"/>
      </w:pPr>
      <w:r w:rsidRPr="00183DF4">
        <w:rPr>
          <w:rStyle w:val="HideTWBExt"/>
          <w:b w:val="0"/>
          <w:noProof w:val="0"/>
        </w:rPr>
        <w:t>&lt;Article&gt;</w:t>
      </w:r>
      <w:r w:rsidRPr="00183DF4">
        <w:t>22 straipsnio 2 dalies c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D79FB7E" w14:textId="77777777" w:rsidTr="00176318">
        <w:trPr>
          <w:jc w:val="center"/>
        </w:trPr>
        <w:tc>
          <w:tcPr>
            <w:tcW w:w="9752" w:type="dxa"/>
            <w:gridSpan w:val="2"/>
          </w:tcPr>
          <w:p w14:paraId="6FA37986" w14:textId="77777777" w:rsidR="007E32AB" w:rsidRPr="00183DF4" w:rsidRDefault="007E32AB" w:rsidP="00176318">
            <w:pPr>
              <w:keepNext/>
            </w:pPr>
          </w:p>
        </w:tc>
      </w:tr>
      <w:tr w:rsidR="007E32AB" w:rsidRPr="00183DF4" w14:paraId="039B1FEC" w14:textId="77777777" w:rsidTr="00176318">
        <w:trPr>
          <w:jc w:val="center"/>
        </w:trPr>
        <w:tc>
          <w:tcPr>
            <w:tcW w:w="4876" w:type="dxa"/>
            <w:hideMark/>
          </w:tcPr>
          <w:p w14:paraId="7BB20DAD" w14:textId="77777777" w:rsidR="007E32AB" w:rsidRPr="00183DF4" w:rsidRDefault="007E32AB" w:rsidP="00176318">
            <w:pPr>
              <w:pStyle w:val="ColumnHeading"/>
              <w:keepNext/>
            </w:pPr>
            <w:r w:rsidRPr="00183DF4">
              <w:t>Komisijos siūlomas tekstas</w:t>
            </w:r>
          </w:p>
        </w:tc>
        <w:tc>
          <w:tcPr>
            <w:tcW w:w="4876" w:type="dxa"/>
            <w:hideMark/>
          </w:tcPr>
          <w:p w14:paraId="78C39E41" w14:textId="77777777" w:rsidR="007E32AB" w:rsidRPr="00183DF4" w:rsidRDefault="007E32AB" w:rsidP="00176318">
            <w:pPr>
              <w:pStyle w:val="ColumnHeading"/>
              <w:keepNext/>
            </w:pPr>
            <w:r w:rsidRPr="00183DF4">
              <w:t>Pakeitimas</w:t>
            </w:r>
          </w:p>
        </w:tc>
      </w:tr>
      <w:tr w:rsidR="007E32AB" w:rsidRPr="00183DF4" w14:paraId="3039562E" w14:textId="77777777" w:rsidTr="00176318">
        <w:trPr>
          <w:jc w:val="center"/>
        </w:trPr>
        <w:tc>
          <w:tcPr>
            <w:tcW w:w="4876" w:type="dxa"/>
            <w:hideMark/>
          </w:tcPr>
          <w:p w14:paraId="71246165" w14:textId="77777777" w:rsidR="007E32AB" w:rsidRPr="00183DF4" w:rsidRDefault="007E32AB" w:rsidP="00176318">
            <w:pPr>
              <w:pStyle w:val="Normal6"/>
            </w:pPr>
            <w:r w:rsidRPr="00183DF4">
              <w:t>c)</w:t>
            </w:r>
            <w:r w:rsidRPr="00183DF4">
              <w:tab/>
              <w:t xml:space="preserve">saugumo ir apsaugos aspektus, ypač jei nepilnamečiui kyla grėsmė, kad nepilnametis yra arba gali tapti </w:t>
            </w:r>
            <w:r w:rsidRPr="00183DF4">
              <w:rPr>
                <w:b/>
                <w:i/>
              </w:rPr>
              <w:t>prekybos</w:t>
            </w:r>
            <w:r w:rsidRPr="00183DF4">
              <w:t xml:space="preserve"> žmonėmis auka;</w:t>
            </w:r>
          </w:p>
        </w:tc>
        <w:tc>
          <w:tcPr>
            <w:tcW w:w="4876" w:type="dxa"/>
            <w:hideMark/>
          </w:tcPr>
          <w:p w14:paraId="1BB95688" w14:textId="77777777" w:rsidR="007E32AB" w:rsidRPr="00183DF4" w:rsidRDefault="007E32AB" w:rsidP="00176318">
            <w:pPr>
              <w:pStyle w:val="Normal6"/>
              <w:rPr>
                <w:szCs w:val="24"/>
              </w:rPr>
            </w:pPr>
            <w:r w:rsidRPr="00183DF4">
              <w:t>c)</w:t>
            </w:r>
            <w:r w:rsidRPr="00183DF4">
              <w:tab/>
              <w:t xml:space="preserve">saugumo ir apsaugos aspektus, ypač jei nepilnamečiui kyla grėsmė, kad nepilnametis yra arba gali tapti </w:t>
            </w:r>
            <w:r w:rsidRPr="00183DF4">
              <w:rPr>
                <w:b/>
                <w:i/>
              </w:rPr>
              <w:t>smurto ir išnaudojimo, įskaitant prekybą</w:t>
            </w:r>
            <w:r w:rsidRPr="00183DF4">
              <w:t xml:space="preserve"> žmonėmis</w:t>
            </w:r>
            <w:r w:rsidRPr="00183DF4">
              <w:rPr>
                <w:b/>
                <w:i/>
              </w:rPr>
              <w:t>,</w:t>
            </w:r>
            <w:r w:rsidRPr="00183DF4">
              <w:t xml:space="preserve"> auka;</w:t>
            </w:r>
          </w:p>
        </w:tc>
      </w:tr>
    </w:tbl>
    <w:p w14:paraId="22ABF41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9BFAD82"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97032F1" w14:textId="77777777" w:rsidR="007E32AB" w:rsidRPr="00183DF4" w:rsidRDefault="007E32AB" w:rsidP="007E32AB">
      <w:pPr>
        <w:pStyle w:val="Normal12Italic"/>
        <w:rPr>
          <w:noProof w:val="0"/>
        </w:rPr>
      </w:pPr>
      <w:r w:rsidRPr="00183DF4">
        <w:rPr>
          <w:noProof w:val="0"/>
        </w:rPr>
        <w:t>Svarbu pabrėžti, jog labiau tikėtina, kad vaikai gali tapti smurto ir išnaudojimo, iš kurių prekyba žmonėmis yra tik viena jų forma, aukomis.</w:t>
      </w:r>
    </w:p>
    <w:p w14:paraId="305EEB71" w14:textId="77777777" w:rsidR="007E32AB" w:rsidRPr="00183DF4" w:rsidRDefault="007E32AB" w:rsidP="007E32AB">
      <w:r w:rsidRPr="00183DF4">
        <w:rPr>
          <w:rStyle w:val="HideTWBExt"/>
          <w:noProof w:val="0"/>
        </w:rPr>
        <w:t>&lt;/AmendB&gt;</w:t>
      </w:r>
    </w:p>
    <w:p w14:paraId="15F805A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472</w:t>
      </w:r>
      <w:r w:rsidRPr="00183DF4">
        <w:rPr>
          <w:rStyle w:val="HideTWBExt"/>
          <w:b w:val="0"/>
          <w:noProof w:val="0"/>
        </w:rPr>
        <w:t>&lt;/NumAmB&gt;</w:t>
      </w:r>
    </w:p>
    <w:p w14:paraId="66FCFEE0"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12CACE37" w14:textId="77777777" w:rsidR="007E32AB" w:rsidRPr="00183DF4" w:rsidRDefault="007E32AB" w:rsidP="007E32AB">
      <w:r w:rsidRPr="00183DF4">
        <w:rPr>
          <w:rStyle w:val="HideTWBExt"/>
          <w:noProof w:val="0"/>
        </w:rPr>
        <w:t>&lt;/RepeatBlock-By&gt;</w:t>
      </w:r>
    </w:p>
    <w:p w14:paraId="0955CA9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B4A5FBF" w14:textId="77777777" w:rsidR="007E32AB" w:rsidRPr="00183DF4" w:rsidRDefault="007E32AB" w:rsidP="007E32AB">
      <w:pPr>
        <w:pStyle w:val="NormalBold"/>
      </w:pPr>
      <w:r w:rsidRPr="00183DF4">
        <w:rPr>
          <w:rStyle w:val="HideTWBExt"/>
          <w:b w:val="0"/>
          <w:noProof w:val="0"/>
        </w:rPr>
        <w:t>&lt;Article&gt;</w:t>
      </w:r>
      <w:r w:rsidRPr="00183DF4">
        <w:t>22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4A1B166" w14:textId="77777777" w:rsidTr="00176318">
        <w:trPr>
          <w:jc w:val="center"/>
        </w:trPr>
        <w:tc>
          <w:tcPr>
            <w:tcW w:w="9752" w:type="dxa"/>
            <w:gridSpan w:val="2"/>
          </w:tcPr>
          <w:p w14:paraId="2F47E825" w14:textId="77777777" w:rsidR="007E32AB" w:rsidRPr="00183DF4" w:rsidRDefault="007E32AB" w:rsidP="00176318">
            <w:pPr>
              <w:keepNext/>
            </w:pPr>
          </w:p>
        </w:tc>
      </w:tr>
      <w:tr w:rsidR="007E32AB" w:rsidRPr="00183DF4" w14:paraId="5475F91A" w14:textId="77777777" w:rsidTr="00176318">
        <w:trPr>
          <w:jc w:val="center"/>
        </w:trPr>
        <w:tc>
          <w:tcPr>
            <w:tcW w:w="4876" w:type="dxa"/>
            <w:hideMark/>
          </w:tcPr>
          <w:p w14:paraId="7A1F8DB6" w14:textId="77777777" w:rsidR="007E32AB" w:rsidRPr="00183DF4" w:rsidRDefault="007E32AB" w:rsidP="00176318">
            <w:pPr>
              <w:pStyle w:val="ColumnHeading"/>
              <w:keepNext/>
            </w:pPr>
            <w:r w:rsidRPr="00183DF4">
              <w:t>Komisijos siūlomas tekstas</w:t>
            </w:r>
          </w:p>
        </w:tc>
        <w:tc>
          <w:tcPr>
            <w:tcW w:w="4876" w:type="dxa"/>
            <w:hideMark/>
          </w:tcPr>
          <w:p w14:paraId="278C8278" w14:textId="77777777" w:rsidR="007E32AB" w:rsidRPr="00183DF4" w:rsidRDefault="007E32AB" w:rsidP="00176318">
            <w:pPr>
              <w:pStyle w:val="ColumnHeading"/>
              <w:keepNext/>
            </w:pPr>
            <w:r w:rsidRPr="00183DF4">
              <w:t>Pakeitimas</w:t>
            </w:r>
          </w:p>
        </w:tc>
      </w:tr>
      <w:tr w:rsidR="007E32AB" w:rsidRPr="00183DF4" w14:paraId="4E31E458" w14:textId="77777777" w:rsidTr="00176318">
        <w:trPr>
          <w:jc w:val="center"/>
        </w:trPr>
        <w:tc>
          <w:tcPr>
            <w:tcW w:w="4876" w:type="dxa"/>
            <w:hideMark/>
          </w:tcPr>
          <w:p w14:paraId="4CE24D89" w14:textId="77777777" w:rsidR="007E32AB" w:rsidRPr="00183DF4" w:rsidRDefault="007E32AB" w:rsidP="00176318">
            <w:pPr>
              <w:pStyle w:val="Normal6"/>
            </w:pPr>
            <w:r w:rsidRPr="00183DF4">
              <w:t>3.</w:t>
            </w:r>
            <w:r w:rsidRPr="00183DF4">
              <w:tab/>
              <w:t xml:space="preserve">Valstybės narės užtikrina, kad nepilnamečiai turėtų galimybę užsiimti </w:t>
            </w:r>
            <w:r w:rsidRPr="00183DF4">
              <w:rPr>
                <w:b/>
                <w:i/>
              </w:rPr>
              <w:t>laisvalaikio veikla, įskaitant</w:t>
            </w:r>
            <w:r w:rsidRPr="00183DF4">
              <w:t xml:space="preserve"> pagal amžių </w:t>
            </w:r>
            <w:r w:rsidRPr="00183DF4">
              <w:rPr>
                <w:b/>
                <w:i/>
              </w:rPr>
              <w:t>jiems tinkamus</w:t>
            </w:r>
            <w:r w:rsidRPr="00183DF4">
              <w:t xml:space="preserve"> </w:t>
            </w:r>
            <w:r w:rsidRPr="00183DF4">
              <w:rPr>
                <w:b/>
                <w:i/>
              </w:rPr>
              <w:t>žaidimus ir pramogas,</w:t>
            </w:r>
            <w:r w:rsidRPr="00183DF4">
              <w:t xml:space="preserve"> 17 straipsnio 1 dalies a ir b punktuose nurodytose patalpose ir apgyvendinimo centruose, taip pat </w:t>
            </w:r>
            <w:r w:rsidRPr="00183DF4">
              <w:rPr>
                <w:b/>
                <w:i/>
              </w:rPr>
              <w:t>veiklą</w:t>
            </w:r>
            <w:r w:rsidRPr="00183DF4">
              <w:t xml:space="preserve"> gryname ore.</w:t>
            </w:r>
          </w:p>
        </w:tc>
        <w:tc>
          <w:tcPr>
            <w:tcW w:w="4876" w:type="dxa"/>
            <w:hideMark/>
          </w:tcPr>
          <w:p w14:paraId="20C55A9C" w14:textId="77777777" w:rsidR="007E32AB" w:rsidRPr="00183DF4" w:rsidRDefault="007E32AB" w:rsidP="00176318">
            <w:pPr>
              <w:pStyle w:val="Normal6"/>
              <w:rPr>
                <w:szCs w:val="24"/>
              </w:rPr>
            </w:pPr>
            <w:r w:rsidRPr="00183DF4">
              <w:t>3.</w:t>
            </w:r>
            <w:r w:rsidRPr="00183DF4">
              <w:tab/>
              <w:t>Valstybės narės užtikrina, kad nepilnamečiai turėtų galimybę užsiimti pagal amžių</w:t>
            </w:r>
            <w:r w:rsidRPr="00183DF4">
              <w:rPr>
                <w:b/>
                <w:i/>
              </w:rPr>
              <w:t xml:space="preserve"> jiems tinkama veikla</w:t>
            </w:r>
            <w:r w:rsidRPr="00183DF4">
              <w:t xml:space="preserve"> 17 straipsnio 1 dalies a ir b punktuose nurodytose patalpose ir apgyvendinimo centruose, taip pat </w:t>
            </w:r>
            <w:r w:rsidRPr="00183DF4">
              <w:rPr>
                <w:b/>
                <w:i/>
              </w:rPr>
              <w:t>veikla</w:t>
            </w:r>
            <w:r w:rsidRPr="00183DF4">
              <w:t xml:space="preserve"> gryname ore.</w:t>
            </w:r>
          </w:p>
        </w:tc>
      </w:tr>
    </w:tbl>
    <w:p w14:paraId="6B11DD5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765E0A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A680C10" w14:textId="77777777" w:rsidR="007E32AB" w:rsidRPr="00183DF4" w:rsidRDefault="007E32AB" w:rsidP="007E32AB">
      <w:pPr>
        <w:pStyle w:val="Normal12Italic"/>
        <w:rPr>
          <w:noProof w:val="0"/>
        </w:rPr>
      </w:pPr>
      <w:r w:rsidRPr="00183DF4">
        <w:rPr>
          <w:noProof w:val="0"/>
        </w:rPr>
        <w:t>Turėtų būti vengiama atvirai nepilnamečių prašytojų veiklą apibūdinančių reikalavimų.</w:t>
      </w:r>
    </w:p>
    <w:p w14:paraId="54A3676D" w14:textId="77777777" w:rsidR="007E32AB" w:rsidRPr="00183DF4" w:rsidRDefault="007E32AB" w:rsidP="007E32AB">
      <w:r w:rsidRPr="00183DF4">
        <w:rPr>
          <w:rStyle w:val="HideTWBExt"/>
          <w:noProof w:val="0"/>
        </w:rPr>
        <w:t>&lt;/AmendB&gt;</w:t>
      </w:r>
    </w:p>
    <w:p w14:paraId="5129145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473</w:t>
      </w:r>
      <w:r w:rsidRPr="00183DF4">
        <w:rPr>
          <w:rStyle w:val="HideTWBExt"/>
          <w:b w:val="0"/>
          <w:noProof w:val="0"/>
        </w:rPr>
        <w:t>&lt;/NumAmB&gt;</w:t>
      </w:r>
    </w:p>
    <w:p w14:paraId="2FFD8035"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2B2C32BE" w14:textId="77777777" w:rsidR="007E32AB" w:rsidRPr="00183DF4" w:rsidRDefault="007E32AB" w:rsidP="007E32AB">
      <w:r w:rsidRPr="00183DF4">
        <w:rPr>
          <w:rStyle w:val="HideTWBExt"/>
          <w:noProof w:val="0"/>
        </w:rPr>
        <w:t>&lt;/RepeatBlock-By&gt;</w:t>
      </w:r>
    </w:p>
    <w:p w14:paraId="59A3736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E8FCC40" w14:textId="77777777" w:rsidR="007E32AB" w:rsidRPr="00183DF4" w:rsidRDefault="007E32AB" w:rsidP="007E32AB">
      <w:pPr>
        <w:pStyle w:val="NormalBold"/>
      </w:pPr>
      <w:r w:rsidRPr="00183DF4">
        <w:rPr>
          <w:rStyle w:val="HideTWBExt"/>
          <w:b w:val="0"/>
          <w:noProof w:val="0"/>
        </w:rPr>
        <w:t>&lt;Article&gt;</w:t>
      </w:r>
      <w:r w:rsidRPr="00183DF4">
        <w:t>22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682DA71" w14:textId="77777777" w:rsidTr="00176318">
        <w:trPr>
          <w:jc w:val="center"/>
        </w:trPr>
        <w:tc>
          <w:tcPr>
            <w:tcW w:w="9752" w:type="dxa"/>
            <w:gridSpan w:val="2"/>
          </w:tcPr>
          <w:p w14:paraId="1D9BA12C" w14:textId="77777777" w:rsidR="007E32AB" w:rsidRPr="00183DF4" w:rsidRDefault="007E32AB" w:rsidP="00176318">
            <w:pPr>
              <w:keepNext/>
            </w:pPr>
          </w:p>
        </w:tc>
      </w:tr>
      <w:tr w:rsidR="007E32AB" w:rsidRPr="00183DF4" w14:paraId="2C2A4650" w14:textId="77777777" w:rsidTr="00176318">
        <w:trPr>
          <w:jc w:val="center"/>
        </w:trPr>
        <w:tc>
          <w:tcPr>
            <w:tcW w:w="4876" w:type="dxa"/>
            <w:hideMark/>
          </w:tcPr>
          <w:p w14:paraId="15030981" w14:textId="77777777" w:rsidR="007E32AB" w:rsidRPr="00183DF4" w:rsidRDefault="007E32AB" w:rsidP="00176318">
            <w:pPr>
              <w:pStyle w:val="ColumnHeading"/>
              <w:keepNext/>
            </w:pPr>
            <w:r w:rsidRPr="00183DF4">
              <w:t>Komisijos siūlomas tekstas</w:t>
            </w:r>
          </w:p>
        </w:tc>
        <w:tc>
          <w:tcPr>
            <w:tcW w:w="4876" w:type="dxa"/>
            <w:hideMark/>
          </w:tcPr>
          <w:p w14:paraId="3090556F" w14:textId="77777777" w:rsidR="007E32AB" w:rsidRPr="00183DF4" w:rsidRDefault="007E32AB" w:rsidP="00176318">
            <w:pPr>
              <w:pStyle w:val="ColumnHeading"/>
              <w:keepNext/>
            </w:pPr>
            <w:r w:rsidRPr="00183DF4">
              <w:t>Pakeitimas</w:t>
            </w:r>
          </w:p>
        </w:tc>
      </w:tr>
      <w:tr w:rsidR="007E32AB" w:rsidRPr="00183DF4" w14:paraId="1F7C4F94" w14:textId="77777777" w:rsidTr="00176318">
        <w:trPr>
          <w:jc w:val="center"/>
        </w:trPr>
        <w:tc>
          <w:tcPr>
            <w:tcW w:w="4876" w:type="dxa"/>
            <w:hideMark/>
          </w:tcPr>
          <w:p w14:paraId="6CD82D5F" w14:textId="77777777" w:rsidR="007E32AB" w:rsidRPr="00183DF4" w:rsidRDefault="007E32AB" w:rsidP="00176318">
            <w:pPr>
              <w:pStyle w:val="Normal6"/>
            </w:pPr>
            <w:r w:rsidRPr="00183DF4">
              <w:t>3.</w:t>
            </w:r>
            <w:r w:rsidRPr="00183DF4">
              <w:tab/>
              <w:t xml:space="preserve">Valstybės narės </w:t>
            </w:r>
            <w:r w:rsidRPr="00183DF4">
              <w:rPr>
                <w:b/>
                <w:i/>
              </w:rPr>
              <w:t>užtikrina</w:t>
            </w:r>
            <w:r w:rsidRPr="00183DF4">
              <w:t>, kad nepilnamečiai turėtų galimybę užsiimti laisvalaikio veikla, įskaitant pagal amžių jiems tinkamus žaidimus ir pramogas, 17 straipsnio 1 dalies a ir b punktuose nurodytose patalpose ir apgyvendinimo centruose, taip pat veiklą gryname ore.</w:t>
            </w:r>
          </w:p>
        </w:tc>
        <w:tc>
          <w:tcPr>
            <w:tcW w:w="4876" w:type="dxa"/>
            <w:hideMark/>
          </w:tcPr>
          <w:p w14:paraId="3C518C33" w14:textId="77777777" w:rsidR="007E32AB" w:rsidRPr="00183DF4" w:rsidRDefault="007E32AB" w:rsidP="00176318">
            <w:pPr>
              <w:pStyle w:val="Normal6"/>
              <w:rPr>
                <w:szCs w:val="24"/>
              </w:rPr>
            </w:pPr>
            <w:r w:rsidRPr="00183DF4">
              <w:t>3.</w:t>
            </w:r>
            <w:r w:rsidRPr="00183DF4">
              <w:tab/>
              <w:t>Valstybės narės</w:t>
            </w:r>
            <w:r w:rsidRPr="00183DF4">
              <w:rPr>
                <w:b/>
                <w:i/>
              </w:rPr>
              <w:t xml:space="preserve"> gali užtikrinti</w:t>
            </w:r>
            <w:r w:rsidRPr="00183DF4">
              <w:t>, kad nepilnamečiai turėtų galimybę užsiimti laisvalaikio veikla, įskaitant pagal amžių jiems tinkamus žaidimus ir pramogas, 17 straipsnio 1 dalies a ir b punktuose nurodytose patalpose ir apgyvendinimo centruose, taip pat veiklą gryname ore.</w:t>
            </w:r>
          </w:p>
        </w:tc>
      </w:tr>
    </w:tbl>
    <w:p w14:paraId="7F05AC7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7B5566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2C15251"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6D7FA22C" w14:textId="77777777" w:rsidR="007E32AB" w:rsidRPr="00183DF4" w:rsidRDefault="007E32AB" w:rsidP="007E32AB">
      <w:r w:rsidRPr="00183DF4">
        <w:rPr>
          <w:rStyle w:val="HideTWBExt"/>
          <w:noProof w:val="0"/>
        </w:rPr>
        <w:t>&lt;/AmendB&gt;</w:t>
      </w:r>
    </w:p>
    <w:p w14:paraId="4CF094F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474</w:t>
      </w:r>
      <w:r w:rsidRPr="00183DF4">
        <w:rPr>
          <w:rStyle w:val="HideTWBExt"/>
          <w:b w:val="0"/>
          <w:noProof w:val="0"/>
        </w:rPr>
        <w:t>&lt;/NumAmB&gt;</w:t>
      </w:r>
    </w:p>
    <w:p w14:paraId="448FE874"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FD5755E" w14:textId="77777777" w:rsidR="007E32AB" w:rsidRPr="00183DF4" w:rsidRDefault="007E32AB" w:rsidP="007E32AB">
      <w:r w:rsidRPr="00183DF4">
        <w:rPr>
          <w:rStyle w:val="HideTWBExt"/>
          <w:noProof w:val="0"/>
        </w:rPr>
        <w:t>&lt;/RepeatBlock-By&gt;</w:t>
      </w:r>
    </w:p>
    <w:p w14:paraId="1B047F1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68BD346" w14:textId="77777777" w:rsidR="007E32AB" w:rsidRPr="00183DF4" w:rsidRDefault="007E32AB" w:rsidP="007E32AB">
      <w:pPr>
        <w:pStyle w:val="NormalBold"/>
      </w:pPr>
      <w:r w:rsidRPr="00183DF4">
        <w:rPr>
          <w:rStyle w:val="HideTWBExt"/>
          <w:b w:val="0"/>
          <w:noProof w:val="0"/>
        </w:rPr>
        <w:t>&lt;Article&gt;</w:t>
      </w:r>
      <w:r w:rsidRPr="00183DF4">
        <w:t>22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E1AFEA9" w14:textId="77777777" w:rsidTr="00176318">
        <w:trPr>
          <w:jc w:val="center"/>
        </w:trPr>
        <w:tc>
          <w:tcPr>
            <w:tcW w:w="9752" w:type="dxa"/>
            <w:gridSpan w:val="2"/>
          </w:tcPr>
          <w:p w14:paraId="0D34CFF7" w14:textId="77777777" w:rsidR="007E32AB" w:rsidRPr="00183DF4" w:rsidRDefault="007E32AB" w:rsidP="00176318">
            <w:pPr>
              <w:keepNext/>
            </w:pPr>
          </w:p>
        </w:tc>
      </w:tr>
      <w:tr w:rsidR="007E32AB" w:rsidRPr="00183DF4" w14:paraId="1DBDBDFE" w14:textId="77777777" w:rsidTr="00176318">
        <w:trPr>
          <w:jc w:val="center"/>
        </w:trPr>
        <w:tc>
          <w:tcPr>
            <w:tcW w:w="4876" w:type="dxa"/>
            <w:hideMark/>
          </w:tcPr>
          <w:p w14:paraId="2CA8819F" w14:textId="77777777" w:rsidR="007E32AB" w:rsidRPr="00183DF4" w:rsidRDefault="007E32AB" w:rsidP="00176318">
            <w:pPr>
              <w:pStyle w:val="ColumnHeading"/>
              <w:keepNext/>
            </w:pPr>
            <w:r w:rsidRPr="00183DF4">
              <w:t>Komisijos siūlomas tekstas</w:t>
            </w:r>
          </w:p>
        </w:tc>
        <w:tc>
          <w:tcPr>
            <w:tcW w:w="4876" w:type="dxa"/>
            <w:hideMark/>
          </w:tcPr>
          <w:p w14:paraId="57817DA3" w14:textId="77777777" w:rsidR="007E32AB" w:rsidRPr="00183DF4" w:rsidRDefault="007E32AB" w:rsidP="00176318">
            <w:pPr>
              <w:pStyle w:val="ColumnHeading"/>
              <w:keepNext/>
            </w:pPr>
            <w:r w:rsidRPr="00183DF4">
              <w:t>Pakeitimas</w:t>
            </w:r>
          </w:p>
        </w:tc>
      </w:tr>
      <w:tr w:rsidR="007E32AB" w:rsidRPr="00183DF4" w14:paraId="4568E197" w14:textId="77777777" w:rsidTr="00176318">
        <w:trPr>
          <w:jc w:val="center"/>
        </w:trPr>
        <w:tc>
          <w:tcPr>
            <w:tcW w:w="4876" w:type="dxa"/>
            <w:hideMark/>
          </w:tcPr>
          <w:p w14:paraId="132E82B5" w14:textId="77777777" w:rsidR="007E32AB" w:rsidRPr="00183DF4" w:rsidRDefault="007E32AB" w:rsidP="00176318">
            <w:pPr>
              <w:pStyle w:val="Normal6"/>
            </w:pPr>
            <w:r w:rsidRPr="00183DF4">
              <w:t>4.</w:t>
            </w:r>
            <w:r w:rsidRPr="00183DF4">
              <w:tab/>
              <w:t xml:space="preserve">Valstybės narės suteikia galimybę naudotis reabilitacijos paslaugomis tiems nepilnamečiams, kurie yra patyrę bet kokią prievartą, buvo be priežiūros, išnaudojami, kankinami, su kuriais buvo žiauriai, nežmoniškai ir žeminančiai elgiamasi arba kurie yra nukentėję karinių konfliktų metu, bei užtikrina, kad būtų teikiama reikiama psichinės sveikatos priežiūra ir </w:t>
            </w:r>
            <w:r w:rsidRPr="00183DF4">
              <w:rPr>
                <w:b/>
                <w:i/>
              </w:rPr>
              <w:t>prireikus suteikta</w:t>
            </w:r>
            <w:r w:rsidRPr="00183DF4">
              <w:t xml:space="preserve"> kvalifikuota psichologinė pagalba.</w:t>
            </w:r>
          </w:p>
        </w:tc>
        <w:tc>
          <w:tcPr>
            <w:tcW w:w="4876" w:type="dxa"/>
            <w:hideMark/>
          </w:tcPr>
          <w:p w14:paraId="7A590D87" w14:textId="77777777" w:rsidR="007E32AB" w:rsidRPr="00183DF4" w:rsidRDefault="007E32AB" w:rsidP="00176318">
            <w:pPr>
              <w:pStyle w:val="Normal6"/>
              <w:rPr>
                <w:szCs w:val="24"/>
              </w:rPr>
            </w:pPr>
            <w:r w:rsidRPr="00183DF4">
              <w:t>4.</w:t>
            </w:r>
            <w:r w:rsidRPr="00183DF4">
              <w:tab/>
              <w:t xml:space="preserve">Valstybės narės suteikia galimybę naudotis reabilitacijos paslaugomis tiems nepilnamečiams, kurie yra patyrę bet kokią prievartą, buvo be priežiūros, išnaudojami, kankinami, su kuriais buvo žiauriai, nežmoniškai ir žeminančiai elgiamasi arba kurie yra nukentėję karinių konfliktų metu, bei užtikrina, kad </w:t>
            </w:r>
            <w:r w:rsidRPr="00183DF4">
              <w:rPr>
                <w:b/>
                <w:i/>
              </w:rPr>
              <w:t xml:space="preserve">prireikus </w:t>
            </w:r>
            <w:r w:rsidRPr="00183DF4">
              <w:t xml:space="preserve">būtų teikiama </w:t>
            </w:r>
            <w:r w:rsidRPr="00183DF4">
              <w:rPr>
                <w:b/>
                <w:i/>
              </w:rPr>
              <w:t xml:space="preserve">ir prieinama </w:t>
            </w:r>
            <w:r w:rsidRPr="00183DF4">
              <w:t>reikiama psichinės sveikatos priežiūra ir kvalifikuota psichologinė pagalba.</w:t>
            </w:r>
          </w:p>
        </w:tc>
      </w:tr>
    </w:tbl>
    <w:p w14:paraId="63A326E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518964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B4B0A20" w14:textId="77777777" w:rsidR="007E32AB" w:rsidRPr="00183DF4" w:rsidRDefault="007E32AB" w:rsidP="007E32AB">
      <w:pPr>
        <w:pStyle w:val="Normal12Italic"/>
        <w:rPr>
          <w:noProof w:val="0"/>
        </w:rPr>
      </w:pPr>
      <w:r w:rsidRPr="00183DF4">
        <w:rPr>
          <w:noProof w:val="0"/>
        </w:rPr>
        <w:t>Kai valstybėje narėje psichinės sveikatos priežiūros ir kvalifikuotos psichologinės pagalbos ištekliai yra menki, tai gali būti laikoma priimtina priežastimi neteikti šių paslaugų prašytojams.</w:t>
      </w:r>
    </w:p>
    <w:p w14:paraId="28D034A9" w14:textId="77777777" w:rsidR="007E32AB" w:rsidRPr="00183DF4" w:rsidRDefault="007E32AB" w:rsidP="007E32AB">
      <w:r w:rsidRPr="00183DF4">
        <w:rPr>
          <w:rStyle w:val="HideTWBExt"/>
          <w:noProof w:val="0"/>
        </w:rPr>
        <w:t>&lt;/AmendB&gt;</w:t>
      </w:r>
    </w:p>
    <w:p w14:paraId="0DF0619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475</w:t>
      </w:r>
      <w:r w:rsidRPr="00183DF4">
        <w:rPr>
          <w:rStyle w:val="HideTWBExt"/>
          <w:b w:val="0"/>
          <w:noProof w:val="0"/>
        </w:rPr>
        <w:t>&lt;/NumAmB&gt;</w:t>
      </w:r>
    </w:p>
    <w:p w14:paraId="59DDBA58"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2A42BAE8" w14:textId="77777777" w:rsidR="007E32AB" w:rsidRPr="00183DF4" w:rsidRDefault="007E32AB" w:rsidP="007E32AB">
      <w:r w:rsidRPr="00183DF4">
        <w:rPr>
          <w:rStyle w:val="HideTWBExt"/>
          <w:noProof w:val="0"/>
        </w:rPr>
        <w:t>&lt;/RepeatBlock-By&gt;</w:t>
      </w:r>
    </w:p>
    <w:p w14:paraId="5D09103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FBF5E07" w14:textId="77777777" w:rsidR="007E32AB" w:rsidRPr="00183DF4" w:rsidRDefault="007E32AB" w:rsidP="007E32AB">
      <w:pPr>
        <w:pStyle w:val="NormalBold"/>
      </w:pPr>
      <w:r w:rsidRPr="00183DF4">
        <w:rPr>
          <w:rStyle w:val="HideTWBExt"/>
          <w:b w:val="0"/>
          <w:noProof w:val="0"/>
        </w:rPr>
        <w:t>&lt;Article&gt;</w:t>
      </w:r>
      <w:r w:rsidRPr="00183DF4">
        <w:t>22 straipsnio 4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582EDD3" w14:textId="77777777" w:rsidTr="00176318">
        <w:trPr>
          <w:jc w:val="center"/>
        </w:trPr>
        <w:tc>
          <w:tcPr>
            <w:tcW w:w="9752" w:type="dxa"/>
            <w:gridSpan w:val="2"/>
          </w:tcPr>
          <w:p w14:paraId="2B8702CB" w14:textId="77777777" w:rsidR="007E32AB" w:rsidRPr="00183DF4" w:rsidRDefault="007E32AB" w:rsidP="00176318">
            <w:pPr>
              <w:keepNext/>
            </w:pPr>
          </w:p>
        </w:tc>
      </w:tr>
      <w:tr w:rsidR="007E32AB" w:rsidRPr="00183DF4" w14:paraId="1C680959" w14:textId="77777777" w:rsidTr="00176318">
        <w:trPr>
          <w:jc w:val="center"/>
        </w:trPr>
        <w:tc>
          <w:tcPr>
            <w:tcW w:w="4876" w:type="dxa"/>
            <w:hideMark/>
          </w:tcPr>
          <w:p w14:paraId="3AEAADD1" w14:textId="77777777" w:rsidR="007E32AB" w:rsidRPr="00183DF4" w:rsidRDefault="007E32AB" w:rsidP="00176318">
            <w:pPr>
              <w:pStyle w:val="ColumnHeading"/>
              <w:keepNext/>
            </w:pPr>
            <w:r w:rsidRPr="00183DF4">
              <w:t>Komisijos siūlomas tekstas</w:t>
            </w:r>
          </w:p>
        </w:tc>
        <w:tc>
          <w:tcPr>
            <w:tcW w:w="4876" w:type="dxa"/>
            <w:hideMark/>
          </w:tcPr>
          <w:p w14:paraId="581AEFA2" w14:textId="77777777" w:rsidR="007E32AB" w:rsidRPr="00183DF4" w:rsidRDefault="007E32AB" w:rsidP="00176318">
            <w:pPr>
              <w:pStyle w:val="ColumnHeading"/>
              <w:keepNext/>
            </w:pPr>
            <w:r w:rsidRPr="00183DF4">
              <w:t>Pakeitimas</w:t>
            </w:r>
          </w:p>
        </w:tc>
      </w:tr>
      <w:tr w:rsidR="007E32AB" w:rsidRPr="00183DF4" w14:paraId="7AA0D0A7" w14:textId="77777777" w:rsidTr="00176318">
        <w:trPr>
          <w:jc w:val="center"/>
        </w:trPr>
        <w:tc>
          <w:tcPr>
            <w:tcW w:w="4876" w:type="dxa"/>
            <w:hideMark/>
          </w:tcPr>
          <w:p w14:paraId="5E3B5999" w14:textId="77777777" w:rsidR="007E32AB" w:rsidRPr="00183DF4" w:rsidRDefault="007E32AB" w:rsidP="00176318">
            <w:pPr>
              <w:pStyle w:val="Normal6"/>
            </w:pPr>
            <w:r w:rsidRPr="00183DF4">
              <w:t>4.</w:t>
            </w:r>
            <w:r w:rsidRPr="00183DF4">
              <w:tab/>
              <w:t xml:space="preserve">Valstybės narės </w:t>
            </w:r>
            <w:r w:rsidRPr="00183DF4">
              <w:rPr>
                <w:b/>
                <w:i/>
              </w:rPr>
              <w:t>suteikia</w:t>
            </w:r>
            <w:r w:rsidRPr="00183DF4">
              <w:t xml:space="preserve"> galimybę naudotis reabilitacijos paslaugomis tiems nepilnamečiams, kurie yra patyrę bet kokią prievartą, buvo be priežiūros, išnaudojami, kankinami, su kuriais buvo žiauriai, nežmoniškai ir žeminančiai elgiamasi arba kurie yra nukentėję karinių konfliktų metu, bei užtikrina, kad būtų teikiama reikiama psichinės sveikatos priežiūra ir prireikus suteikta kvalifikuota psichologinė pagalba.</w:t>
            </w:r>
          </w:p>
        </w:tc>
        <w:tc>
          <w:tcPr>
            <w:tcW w:w="4876" w:type="dxa"/>
            <w:hideMark/>
          </w:tcPr>
          <w:p w14:paraId="25E91A40" w14:textId="77777777" w:rsidR="007E32AB" w:rsidRPr="00183DF4" w:rsidRDefault="007E32AB" w:rsidP="00176318">
            <w:pPr>
              <w:pStyle w:val="Normal6"/>
              <w:rPr>
                <w:szCs w:val="24"/>
              </w:rPr>
            </w:pPr>
            <w:r w:rsidRPr="00183DF4">
              <w:t>4.</w:t>
            </w:r>
            <w:r w:rsidRPr="00183DF4">
              <w:tab/>
              <w:t xml:space="preserve">Valstybės narės </w:t>
            </w:r>
            <w:r w:rsidRPr="00183DF4">
              <w:rPr>
                <w:b/>
                <w:i/>
              </w:rPr>
              <w:t>gali suteikti</w:t>
            </w:r>
            <w:r w:rsidRPr="00183DF4">
              <w:t xml:space="preserve"> galimybę naudotis reabilitacijos paslaugomis tiems nepilnamečiams, kurie yra patyrę bet kokią prievartą, buvo be priežiūros, išnaudojami, kankinami, su kuriais buvo žiauriai, nežmoniškai ir žeminančiai elgiamasi arba kurie yra nukentėję karinių konfliktų metu, bei užtikrina, kad būtų teikiama reikiama psichinės sveikatos priežiūra ir prireikus suteikta kvalifikuota psichologinė pagalba.</w:t>
            </w:r>
          </w:p>
        </w:tc>
      </w:tr>
    </w:tbl>
    <w:p w14:paraId="06719AD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F4E13D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15B912C"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30DD00B4" w14:textId="77777777" w:rsidR="007E32AB" w:rsidRPr="00183DF4" w:rsidRDefault="007E32AB" w:rsidP="007E32AB">
      <w:r w:rsidRPr="00183DF4">
        <w:rPr>
          <w:rStyle w:val="HideTWBExt"/>
          <w:noProof w:val="0"/>
        </w:rPr>
        <w:t>&lt;/AmendB&gt;</w:t>
      </w:r>
    </w:p>
    <w:p w14:paraId="7054260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476</w:t>
      </w:r>
      <w:r w:rsidRPr="00183DF4">
        <w:rPr>
          <w:rStyle w:val="HideTWBExt"/>
          <w:b w:val="0"/>
          <w:noProof w:val="0"/>
        </w:rPr>
        <w:t>&lt;/NumAmB&gt;</w:t>
      </w:r>
    </w:p>
    <w:p w14:paraId="6743B0DC"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AE4CB5A" w14:textId="77777777" w:rsidR="007E32AB" w:rsidRPr="00183DF4" w:rsidRDefault="007E32AB" w:rsidP="007E32AB">
      <w:r w:rsidRPr="00183DF4">
        <w:rPr>
          <w:rStyle w:val="HideTWBExt"/>
          <w:noProof w:val="0"/>
        </w:rPr>
        <w:t>&lt;/RepeatBlock-By&gt;</w:t>
      </w:r>
    </w:p>
    <w:p w14:paraId="265A16F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92F97FB" w14:textId="77777777" w:rsidR="007E32AB" w:rsidRPr="00183DF4" w:rsidRDefault="007E32AB" w:rsidP="007E32AB">
      <w:pPr>
        <w:pStyle w:val="NormalBold"/>
      </w:pPr>
      <w:r w:rsidRPr="00183DF4">
        <w:rPr>
          <w:rStyle w:val="HideTWBExt"/>
          <w:b w:val="0"/>
          <w:noProof w:val="0"/>
        </w:rPr>
        <w:t>&lt;Article&gt;</w:t>
      </w:r>
      <w:r w:rsidRPr="00183DF4">
        <w:t>22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157A320" w14:textId="77777777" w:rsidTr="00176318">
        <w:trPr>
          <w:jc w:val="center"/>
        </w:trPr>
        <w:tc>
          <w:tcPr>
            <w:tcW w:w="9752" w:type="dxa"/>
            <w:gridSpan w:val="2"/>
          </w:tcPr>
          <w:p w14:paraId="61E6765C" w14:textId="77777777" w:rsidR="007E32AB" w:rsidRPr="00183DF4" w:rsidRDefault="007E32AB" w:rsidP="00176318">
            <w:pPr>
              <w:keepNext/>
            </w:pPr>
          </w:p>
        </w:tc>
      </w:tr>
      <w:tr w:rsidR="007E32AB" w:rsidRPr="00183DF4" w14:paraId="1AD5B5A3" w14:textId="77777777" w:rsidTr="00176318">
        <w:trPr>
          <w:jc w:val="center"/>
        </w:trPr>
        <w:tc>
          <w:tcPr>
            <w:tcW w:w="4876" w:type="dxa"/>
            <w:hideMark/>
          </w:tcPr>
          <w:p w14:paraId="7A19FE8E" w14:textId="77777777" w:rsidR="007E32AB" w:rsidRPr="00183DF4" w:rsidRDefault="007E32AB" w:rsidP="00176318">
            <w:pPr>
              <w:pStyle w:val="ColumnHeading"/>
              <w:keepNext/>
            </w:pPr>
            <w:r w:rsidRPr="00183DF4">
              <w:t>Komisijos siūlomas tekstas</w:t>
            </w:r>
          </w:p>
        </w:tc>
        <w:tc>
          <w:tcPr>
            <w:tcW w:w="4876" w:type="dxa"/>
            <w:hideMark/>
          </w:tcPr>
          <w:p w14:paraId="5247780F" w14:textId="77777777" w:rsidR="007E32AB" w:rsidRPr="00183DF4" w:rsidRDefault="007E32AB" w:rsidP="00176318">
            <w:pPr>
              <w:pStyle w:val="ColumnHeading"/>
              <w:keepNext/>
            </w:pPr>
            <w:r w:rsidRPr="00183DF4">
              <w:t>Pakeitimas</w:t>
            </w:r>
          </w:p>
        </w:tc>
      </w:tr>
      <w:tr w:rsidR="007E32AB" w:rsidRPr="00183DF4" w14:paraId="2623ADCF" w14:textId="77777777" w:rsidTr="00176318">
        <w:trPr>
          <w:jc w:val="center"/>
        </w:trPr>
        <w:tc>
          <w:tcPr>
            <w:tcW w:w="4876" w:type="dxa"/>
            <w:hideMark/>
          </w:tcPr>
          <w:p w14:paraId="13A5EE0F" w14:textId="77777777" w:rsidR="007E32AB" w:rsidRPr="00183DF4" w:rsidRDefault="007E32AB" w:rsidP="00176318">
            <w:pPr>
              <w:pStyle w:val="Normal6"/>
            </w:pPr>
            <w:r w:rsidRPr="00183DF4">
              <w:t>5.</w:t>
            </w:r>
            <w:r w:rsidRPr="00183DF4">
              <w:tab/>
              <w:t xml:space="preserve">Valstybės narės užtikrina, kad </w:t>
            </w:r>
            <w:r w:rsidRPr="00183DF4">
              <w:rPr>
                <w:b/>
                <w:i/>
              </w:rPr>
              <w:t>nepilnamečiai prašytojų vaikai arba</w:t>
            </w:r>
            <w:r w:rsidRPr="00183DF4">
              <w:t xml:space="preserve"> nepilnamečiai prašytojai būtų apgyvendinti su savo tėvais arba su suaugusiu asmeniu, kuris už juos ir už jų nesusituokusius nepilnamečius brolius ir (arba) seseris atsakingas pagal atitinkamos valstybės narės teisę arba praktiką, jei tai daroma atsižvelgiant į atitinkamų nepilnamečių interesus.</w:t>
            </w:r>
          </w:p>
        </w:tc>
        <w:tc>
          <w:tcPr>
            <w:tcW w:w="4876" w:type="dxa"/>
            <w:hideMark/>
          </w:tcPr>
          <w:p w14:paraId="5FAA5FA2" w14:textId="77777777" w:rsidR="007E32AB" w:rsidRPr="00183DF4" w:rsidRDefault="007E32AB" w:rsidP="00176318">
            <w:pPr>
              <w:pStyle w:val="Normal6"/>
              <w:rPr>
                <w:szCs w:val="24"/>
              </w:rPr>
            </w:pPr>
            <w:r w:rsidRPr="00183DF4">
              <w:t>5.</w:t>
            </w:r>
            <w:r w:rsidRPr="00183DF4">
              <w:tab/>
              <w:t>Valstybės narės užtikrina, kad nepilnamečiai prašytojai būtų apgyvendinti su savo tėvais arba su suaugusiu asmeniu, kuris už juos ir už jų nesusituokusius nepilnamečius brolius ir (arba) seseris atsakingas pagal atitinkamos valstybės narės teisę arba praktiką, jei tai daroma atsižvelgiant į atitinkamų nepilnamečių interesus.</w:t>
            </w:r>
          </w:p>
        </w:tc>
      </w:tr>
    </w:tbl>
    <w:p w14:paraId="41CF9D8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4DA971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0E3016E" w14:textId="77777777" w:rsidR="007E32AB" w:rsidRPr="00183DF4" w:rsidRDefault="007E32AB" w:rsidP="007E32AB">
      <w:pPr>
        <w:pStyle w:val="Normal12Italic"/>
        <w:rPr>
          <w:noProof w:val="0"/>
        </w:rPr>
      </w:pPr>
      <w:r w:rsidRPr="00183DF4">
        <w:rPr>
          <w:noProof w:val="0"/>
        </w:rPr>
        <w:t>Šioje direktyvoje neturėtų būti nustatyti pernelyg griežti apgyvendinimo reikalavimai valstybėms narėms.</w:t>
      </w:r>
    </w:p>
    <w:p w14:paraId="7FBABC03" w14:textId="77777777" w:rsidR="007E32AB" w:rsidRPr="00183DF4" w:rsidRDefault="007E32AB" w:rsidP="007E32AB">
      <w:r w:rsidRPr="00183DF4">
        <w:rPr>
          <w:rStyle w:val="HideTWBExt"/>
          <w:noProof w:val="0"/>
        </w:rPr>
        <w:t>&lt;/AmendB&gt;</w:t>
      </w:r>
    </w:p>
    <w:p w14:paraId="3323D55E"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477</w:t>
      </w:r>
      <w:r w:rsidRPr="00183DF4">
        <w:rPr>
          <w:rStyle w:val="HideTWBExt"/>
          <w:b w:val="0"/>
          <w:noProof w:val="0"/>
        </w:rPr>
        <w:t>&lt;/NumAmB&gt;</w:t>
      </w:r>
    </w:p>
    <w:p w14:paraId="00BD39C4"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765DB3AC" w14:textId="77777777" w:rsidR="007E32AB" w:rsidRPr="00183DF4" w:rsidRDefault="007E32AB" w:rsidP="007E32AB">
      <w:r w:rsidRPr="00183DF4">
        <w:rPr>
          <w:rStyle w:val="HideTWBExt"/>
          <w:noProof w:val="0"/>
        </w:rPr>
        <w:t>&lt;/RepeatBlock-By&gt;</w:t>
      </w:r>
    </w:p>
    <w:p w14:paraId="03C2B26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F43654C" w14:textId="77777777" w:rsidR="007E32AB" w:rsidRPr="00183DF4" w:rsidRDefault="007E32AB" w:rsidP="007E32AB">
      <w:pPr>
        <w:pStyle w:val="NormalBold"/>
      </w:pPr>
      <w:r w:rsidRPr="00183DF4">
        <w:rPr>
          <w:rStyle w:val="HideTWBExt"/>
          <w:b w:val="0"/>
          <w:noProof w:val="0"/>
        </w:rPr>
        <w:t>&lt;Article&gt;</w:t>
      </w:r>
      <w:r w:rsidRPr="00183DF4">
        <w:t>22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5DCD348" w14:textId="77777777" w:rsidTr="00176318">
        <w:trPr>
          <w:jc w:val="center"/>
        </w:trPr>
        <w:tc>
          <w:tcPr>
            <w:tcW w:w="9752" w:type="dxa"/>
            <w:gridSpan w:val="2"/>
          </w:tcPr>
          <w:p w14:paraId="3791F7D1" w14:textId="77777777" w:rsidR="007E32AB" w:rsidRPr="00183DF4" w:rsidRDefault="007E32AB" w:rsidP="00176318">
            <w:pPr>
              <w:keepNext/>
            </w:pPr>
          </w:p>
        </w:tc>
      </w:tr>
      <w:tr w:rsidR="007E32AB" w:rsidRPr="00183DF4" w14:paraId="41D72873" w14:textId="77777777" w:rsidTr="00176318">
        <w:trPr>
          <w:jc w:val="center"/>
        </w:trPr>
        <w:tc>
          <w:tcPr>
            <w:tcW w:w="4876" w:type="dxa"/>
            <w:hideMark/>
          </w:tcPr>
          <w:p w14:paraId="33A26080" w14:textId="77777777" w:rsidR="007E32AB" w:rsidRPr="00183DF4" w:rsidRDefault="007E32AB" w:rsidP="00176318">
            <w:pPr>
              <w:pStyle w:val="ColumnHeading"/>
              <w:keepNext/>
            </w:pPr>
            <w:r w:rsidRPr="00183DF4">
              <w:t>Komisijos siūlomas tekstas</w:t>
            </w:r>
          </w:p>
        </w:tc>
        <w:tc>
          <w:tcPr>
            <w:tcW w:w="4876" w:type="dxa"/>
            <w:hideMark/>
          </w:tcPr>
          <w:p w14:paraId="775CE557" w14:textId="77777777" w:rsidR="007E32AB" w:rsidRPr="00183DF4" w:rsidRDefault="007E32AB" w:rsidP="00176318">
            <w:pPr>
              <w:pStyle w:val="ColumnHeading"/>
              <w:keepNext/>
            </w:pPr>
            <w:r w:rsidRPr="00183DF4">
              <w:t>Pakeitimas</w:t>
            </w:r>
          </w:p>
        </w:tc>
      </w:tr>
      <w:tr w:rsidR="007E32AB" w:rsidRPr="00183DF4" w14:paraId="26742BE6" w14:textId="77777777" w:rsidTr="00176318">
        <w:trPr>
          <w:jc w:val="center"/>
        </w:trPr>
        <w:tc>
          <w:tcPr>
            <w:tcW w:w="4876" w:type="dxa"/>
            <w:hideMark/>
          </w:tcPr>
          <w:p w14:paraId="7637A8B4" w14:textId="77777777" w:rsidR="007E32AB" w:rsidRPr="00183DF4" w:rsidRDefault="007E32AB" w:rsidP="00176318">
            <w:pPr>
              <w:pStyle w:val="Normal6"/>
            </w:pPr>
            <w:r w:rsidRPr="00183DF4">
              <w:t>5.</w:t>
            </w:r>
            <w:r w:rsidRPr="00183DF4">
              <w:tab/>
              <w:t xml:space="preserve">Valstybės narės </w:t>
            </w:r>
            <w:r w:rsidRPr="00183DF4">
              <w:rPr>
                <w:b/>
                <w:i/>
              </w:rPr>
              <w:t>užtikrina</w:t>
            </w:r>
            <w:r w:rsidRPr="00183DF4">
              <w:t>, kad nepilnamečiai prašytojų vaikai arba nepilnamečiai prašytojai būtų apgyvendinti su savo tėvais arba su suaugusiu asmeniu, kuris už juos ir už jų nesusituokusius nepilnamečius brolius ir (arba) seseris atsakingas pagal atitinkamos valstybės narės teisę arba praktiką, jei tai daroma atsižvelgiant į atitinkamų nepilnamečių interesus.</w:t>
            </w:r>
          </w:p>
        </w:tc>
        <w:tc>
          <w:tcPr>
            <w:tcW w:w="4876" w:type="dxa"/>
            <w:hideMark/>
          </w:tcPr>
          <w:p w14:paraId="504FF4EE" w14:textId="77777777" w:rsidR="007E32AB" w:rsidRPr="00183DF4" w:rsidRDefault="007E32AB" w:rsidP="00176318">
            <w:pPr>
              <w:pStyle w:val="Normal6"/>
              <w:rPr>
                <w:szCs w:val="24"/>
              </w:rPr>
            </w:pPr>
            <w:r w:rsidRPr="00183DF4">
              <w:t>5.</w:t>
            </w:r>
            <w:r w:rsidRPr="00183DF4">
              <w:tab/>
              <w:t xml:space="preserve">Valstybės narės </w:t>
            </w:r>
            <w:r w:rsidRPr="00183DF4">
              <w:rPr>
                <w:b/>
                <w:i/>
              </w:rPr>
              <w:t>gali užtikrinti</w:t>
            </w:r>
            <w:r w:rsidRPr="00183DF4">
              <w:t>, kad nepilnamečiai prašytojų vaikai arba nepilnamečiai prašytojai būtų apgyvendinti su savo tėvais arba su suaugusiu asmeniu, kuris už juos ir už jų nesusituokusius nepilnamečius brolius ir (arba) seseris atsakingas pagal atitinkamos valstybės narės teisę arba praktiką, jei tai daroma atsižvelgiant į atitinkamų nepilnamečių interesus.</w:t>
            </w:r>
          </w:p>
        </w:tc>
      </w:tr>
    </w:tbl>
    <w:p w14:paraId="51C4DD7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86FE51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7B436D6"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67A89245" w14:textId="77777777" w:rsidR="007E32AB" w:rsidRPr="00183DF4" w:rsidRDefault="007E32AB" w:rsidP="007E32AB">
      <w:r w:rsidRPr="00183DF4">
        <w:rPr>
          <w:rStyle w:val="HideTWBExt"/>
          <w:noProof w:val="0"/>
        </w:rPr>
        <w:t>&lt;/AmendB&gt;</w:t>
      </w:r>
    </w:p>
    <w:p w14:paraId="289BA32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478</w:t>
      </w:r>
      <w:r w:rsidRPr="00183DF4">
        <w:rPr>
          <w:rStyle w:val="HideTWBExt"/>
          <w:b w:val="0"/>
          <w:noProof w:val="0"/>
        </w:rPr>
        <w:t>&lt;/NumAmB&gt;</w:t>
      </w:r>
    </w:p>
    <w:p w14:paraId="75CDC4A2"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71FD7C06" w14:textId="77777777" w:rsidR="007E32AB" w:rsidRPr="00183DF4" w:rsidRDefault="007E32AB" w:rsidP="007E32AB">
      <w:r w:rsidRPr="00183DF4">
        <w:rPr>
          <w:rStyle w:val="HideTWBExt"/>
          <w:noProof w:val="0"/>
        </w:rPr>
        <w:t>&lt;/RepeatBlock-By&gt;</w:t>
      </w:r>
    </w:p>
    <w:p w14:paraId="248BF81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8B8E185" w14:textId="77777777" w:rsidR="007E32AB" w:rsidRPr="00183DF4" w:rsidRDefault="007E32AB" w:rsidP="007E32AB">
      <w:pPr>
        <w:pStyle w:val="NormalBold"/>
      </w:pPr>
      <w:r w:rsidRPr="00183DF4">
        <w:rPr>
          <w:rStyle w:val="HideTWBExt"/>
          <w:b w:val="0"/>
          <w:noProof w:val="0"/>
        </w:rPr>
        <w:t>&lt;Article&gt;</w:t>
      </w:r>
      <w:r w:rsidRPr="00183DF4">
        <w:t>22 straipsnio 5 a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9F9C0D1" w14:textId="77777777" w:rsidTr="00176318">
        <w:trPr>
          <w:jc w:val="center"/>
        </w:trPr>
        <w:tc>
          <w:tcPr>
            <w:tcW w:w="9752" w:type="dxa"/>
            <w:gridSpan w:val="2"/>
          </w:tcPr>
          <w:p w14:paraId="57B08561" w14:textId="77777777" w:rsidR="007E32AB" w:rsidRPr="00183DF4" w:rsidRDefault="007E32AB" w:rsidP="00176318">
            <w:pPr>
              <w:keepNext/>
            </w:pPr>
          </w:p>
        </w:tc>
      </w:tr>
      <w:tr w:rsidR="007E32AB" w:rsidRPr="00183DF4" w14:paraId="49E6A289" w14:textId="77777777" w:rsidTr="00176318">
        <w:trPr>
          <w:jc w:val="center"/>
        </w:trPr>
        <w:tc>
          <w:tcPr>
            <w:tcW w:w="4876" w:type="dxa"/>
            <w:hideMark/>
          </w:tcPr>
          <w:p w14:paraId="6D66DEF3" w14:textId="77777777" w:rsidR="007E32AB" w:rsidRPr="00183DF4" w:rsidRDefault="007E32AB" w:rsidP="00176318">
            <w:pPr>
              <w:pStyle w:val="ColumnHeading"/>
              <w:keepNext/>
            </w:pPr>
            <w:r w:rsidRPr="00183DF4">
              <w:t>Komisijos siūlomas tekstas</w:t>
            </w:r>
          </w:p>
        </w:tc>
        <w:tc>
          <w:tcPr>
            <w:tcW w:w="4876" w:type="dxa"/>
            <w:hideMark/>
          </w:tcPr>
          <w:p w14:paraId="1E8405FE" w14:textId="77777777" w:rsidR="007E32AB" w:rsidRPr="00183DF4" w:rsidRDefault="007E32AB" w:rsidP="00176318">
            <w:pPr>
              <w:pStyle w:val="ColumnHeading"/>
              <w:keepNext/>
            </w:pPr>
            <w:r w:rsidRPr="00183DF4">
              <w:t>Pakeitimas</w:t>
            </w:r>
          </w:p>
        </w:tc>
      </w:tr>
      <w:tr w:rsidR="007E32AB" w:rsidRPr="00183DF4" w14:paraId="64FDC8A8" w14:textId="77777777" w:rsidTr="00176318">
        <w:trPr>
          <w:jc w:val="center"/>
        </w:trPr>
        <w:tc>
          <w:tcPr>
            <w:tcW w:w="4876" w:type="dxa"/>
          </w:tcPr>
          <w:p w14:paraId="2FF643A1" w14:textId="77777777" w:rsidR="007E32AB" w:rsidRPr="00183DF4" w:rsidRDefault="007E32AB" w:rsidP="00176318">
            <w:pPr>
              <w:pStyle w:val="Normal6"/>
            </w:pPr>
          </w:p>
        </w:tc>
        <w:tc>
          <w:tcPr>
            <w:tcW w:w="4876" w:type="dxa"/>
            <w:hideMark/>
          </w:tcPr>
          <w:p w14:paraId="158D3382" w14:textId="77777777" w:rsidR="007E32AB" w:rsidRPr="00183DF4" w:rsidRDefault="007E32AB" w:rsidP="00176318">
            <w:pPr>
              <w:pStyle w:val="Normal6"/>
              <w:rPr>
                <w:szCs w:val="24"/>
              </w:rPr>
            </w:pPr>
            <w:r w:rsidRPr="00183DF4">
              <w:rPr>
                <w:b/>
                <w:i/>
              </w:rPr>
              <w:t>5a.</w:t>
            </w:r>
            <w:r w:rsidRPr="00183DF4">
              <w:tab/>
            </w:r>
            <w:r w:rsidRPr="00183DF4">
              <w:rPr>
                <w:b/>
                <w:i/>
              </w:rPr>
              <w:t>Laikantis šeimos vienybės principo, tėvai arba teisiniai ar tradiciniai pirminiai globėjai negali būti sulaikyti.</w:t>
            </w:r>
          </w:p>
        </w:tc>
      </w:tr>
      <w:tr w:rsidR="007E32AB" w:rsidRPr="00183DF4" w14:paraId="7ADDAB90" w14:textId="77777777" w:rsidTr="00176318">
        <w:trPr>
          <w:jc w:val="center"/>
        </w:trPr>
        <w:tc>
          <w:tcPr>
            <w:tcW w:w="4876" w:type="dxa"/>
          </w:tcPr>
          <w:p w14:paraId="7707CB57" w14:textId="77777777" w:rsidR="007E32AB" w:rsidRPr="00183DF4" w:rsidRDefault="007E32AB" w:rsidP="00176318">
            <w:pPr>
              <w:pStyle w:val="Normal6"/>
            </w:pPr>
          </w:p>
        </w:tc>
        <w:tc>
          <w:tcPr>
            <w:tcW w:w="4876" w:type="dxa"/>
            <w:hideMark/>
          </w:tcPr>
          <w:p w14:paraId="0110C18B" w14:textId="77777777" w:rsidR="007E32AB" w:rsidRPr="00183DF4" w:rsidRDefault="007E32AB" w:rsidP="00176318">
            <w:pPr>
              <w:pStyle w:val="Normal6"/>
              <w:rPr>
                <w:szCs w:val="24"/>
              </w:rPr>
            </w:pPr>
            <w:r w:rsidRPr="00183DF4">
              <w:rPr>
                <w:b/>
                <w:i/>
              </w:rPr>
              <w:t>Nepilnamečiai ir šeimos su nepilnamečiais vaikais turi būti apgyvendinami kartu su laisvės atėmimu nesusijusiose bendruomeninėse vietose, kol sprendžiama dėl jų imigracijos statuso.</w:t>
            </w:r>
          </w:p>
        </w:tc>
      </w:tr>
    </w:tbl>
    <w:p w14:paraId="250BAAC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BA25B4B"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E953A64" w14:textId="77777777" w:rsidR="007E32AB" w:rsidRPr="00183DF4" w:rsidRDefault="007E32AB" w:rsidP="007E32AB">
      <w:pPr>
        <w:pStyle w:val="Normal12Italic"/>
        <w:rPr>
          <w:noProof w:val="0"/>
        </w:rPr>
      </w:pPr>
      <w:r w:rsidRPr="00183DF4">
        <w:rPr>
          <w:noProof w:val="0"/>
        </w:rPr>
        <w:t>Šis pakeitimas yra būtinas dėl neatidėliotinų priežasčių, susijusių su šio straipsnio 1 dalies logika.</w:t>
      </w:r>
    </w:p>
    <w:p w14:paraId="2DEDE89E" w14:textId="77777777" w:rsidR="007E32AB" w:rsidRPr="00183DF4" w:rsidRDefault="007E32AB" w:rsidP="007E32AB">
      <w:r w:rsidRPr="00183DF4">
        <w:rPr>
          <w:rStyle w:val="HideTWBExt"/>
          <w:noProof w:val="0"/>
        </w:rPr>
        <w:t>&lt;/AmendB&gt;</w:t>
      </w:r>
    </w:p>
    <w:p w14:paraId="2505A9C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479</w:t>
      </w:r>
      <w:r w:rsidRPr="00183DF4">
        <w:rPr>
          <w:rStyle w:val="HideTWBExt"/>
          <w:b w:val="0"/>
          <w:noProof w:val="0"/>
        </w:rPr>
        <w:t>&lt;/NumAmB&gt;</w:t>
      </w:r>
    </w:p>
    <w:p w14:paraId="655040AA"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2CDAB20" w14:textId="77777777" w:rsidR="007E32AB" w:rsidRPr="00183DF4" w:rsidRDefault="007E32AB" w:rsidP="007E32AB">
      <w:r w:rsidRPr="00183DF4">
        <w:rPr>
          <w:rStyle w:val="HideTWBExt"/>
          <w:noProof w:val="0"/>
        </w:rPr>
        <w:t>&lt;/RepeatBlock-By&gt;</w:t>
      </w:r>
    </w:p>
    <w:p w14:paraId="372ABDA5"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DBA46AB" w14:textId="77777777" w:rsidR="007E32AB" w:rsidRPr="00183DF4" w:rsidRDefault="007E32AB" w:rsidP="007E32AB">
      <w:pPr>
        <w:pStyle w:val="NormalBold"/>
      </w:pPr>
      <w:r w:rsidRPr="00183DF4">
        <w:rPr>
          <w:rStyle w:val="HideTWBExt"/>
          <w:b w:val="0"/>
          <w:noProof w:val="0"/>
        </w:rPr>
        <w:t>&lt;Article&gt;</w:t>
      </w:r>
      <w:r w:rsidRPr="00183DF4">
        <w:t>22 straipsnio 6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97487A0" w14:textId="77777777" w:rsidTr="00176318">
        <w:trPr>
          <w:jc w:val="center"/>
        </w:trPr>
        <w:tc>
          <w:tcPr>
            <w:tcW w:w="9752" w:type="dxa"/>
            <w:gridSpan w:val="2"/>
          </w:tcPr>
          <w:p w14:paraId="6E360541" w14:textId="77777777" w:rsidR="007E32AB" w:rsidRPr="00183DF4" w:rsidRDefault="007E32AB" w:rsidP="00176318">
            <w:pPr>
              <w:keepNext/>
            </w:pPr>
          </w:p>
        </w:tc>
      </w:tr>
      <w:tr w:rsidR="007E32AB" w:rsidRPr="00183DF4" w14:paraId="68F2A441" w14:textId="77777777" w:rsidTr="00176318">
        <w:trPr>
          <w:jc w:val="center"/>
        </w:trPr>
        <w:tc>
          <w:tcPr>
            <w:tcW w:w="4876" w:type="dxa"/>
            <w:hideMark/>
          </w:tcPr>
          <w:p w14:paraId="7683C616" w14:textId="77777777" w:rsidR="007E32AB" w:rsidRPr="00183DF4" w:rsidRDefault="007E32AB" w:rsidP="00176318">
            <w:pPr>
              <w:pStyle w:val="ColumnHeading"/>
              <w:keepNext/>
            </w:pPr>
            <w:r w:rsidRPr="00183DF4">
              <w:t>Komisijos siūlomas tekstas</w:t>
            </w:r>
          </w:p>
        </w:tc>
        <w:tc>
          <w:tcPr>
            <w:tcW w:w="4876" w:type="dxa"/>
            <w:hideMark/>
          </w:tcPr>
          <w:p w14:paraId="38532657" w14:textId="77777777" w:rsidR="007E32AB" w:rsidRPr="00183DF4" w:rsidRDefault="007E32AB" w:rsidP="00176318">
            <w:pPr>
              <w:pStyle w:val="ColumnHeading"/>
              <w:keepNext/>
            </w:pPr>
            <w:r w:rsidRPr="00183DF4">
              <w:t>Pakeitimas</w:t>
            </w:r>
          </w:p>
        </w:tc>
      </w:tr>
      <w:tr w:rsidR="007E32AB" w:rsidRPr="00183DF4" w14:paraId="520A9F24" w14:textId="77777777" w:rsidTr="00176318">
        <w:trPr>
          <w:jc w:val="center"/>
        </w:trPr>
        <w:tc>
          <w:tcPr>
            <w:tcW w:w="4876" w:type="dxa"/>
            <w:hideMark/>
          </w:tcPr>
          <w:p w14:paraId="3F944AD9" w14:textId="77777777" w:rsidR="007E32AB" w:rsidRPr="00183DF4" w:rsidRDefault="007E32AB" w:rsidP="00176318">
            <w:pPr>
              <w:pStyle w:val="Normal6"/>
            </w:pPr>
            <w:r w:rsidRPr="00183DF4">
              <w:t>6.</w:t>
            </w:r>
            <w:r w:rsidRPr="00183DF4">
              <w:tab/>
              <w:t xml:space="preserve">Su nepilnamečiais, įskaitant nelydimus nepilnamečius, dirbantys asmenys negali turėti patvirtintų įrašų apie nusikaltimus ar pažeidimus vaikų atžvilgiu, </w:t>
            </w:r>
            <w:r w:rsidRPr="00183DF4">
              <w:rPr>
                <w:b/>
                <w:i/>
              </w:rPr>
              <w:t>reguliariai</w:t>
            </w:r>
            <w:r w:rsidRPr="00183DF4">
              <w:t xml:space="preserve"> dalyvauja atitinkamuose mokymuose apie </w:t>
            </w:r>
            <w:r w:rsidRPr="00183DF4">
              <w:rPr>
                <w:b/>
                <w:i/>
              </w:rPr>
              <w:t>nelydimų</w:t>
            </w:r>
            <w:r w:rsidRPr="00183DF4">
              <w:t xml:space="preserve"> nepilnamečių teises ir poreikius, įskaitant apie taikytinas vaikų apsaugos normas, ir yra susaistyti nacionalinėje teisėje numatytų konfidencialumo taisyklių dėl bet kokios atliekant pareigas gautos informacijos.</w:t>
            </w:r>
          </w:p>
        </w:tc>
        <w:tc>
          <w:tcPr>
            <w:tcW w:w="4876" w:type="dxa"/>
            <w:hideMark/>
          </w:tcPr>
          <w:p w14:paraId="37083CA0" w14:textId="77777777" w:rsidR="007E32AB" w:rsidRPr="00183DF4" w:rsidRDefault="007E32AB" w:rsidP="00176318">
            <w:pPr>
              <w:pStyle w:val="Normal6"/>
              <w:rPr>
                <w:szCs w:val="24"/>
              </w:rPr>
            </w:pPr>
            <w:r w:rsidRPr="00183DF4">
              <w:t>6.</w:t>
            </w:r>
            <w:r w:rsidRPr="00183DF4">
              <w:tab/>
              <w:t xml:space="preserve">Su nepilnamečiais, įskaitant nelydimus nepilnamečius, dirbantys asmenys negali turėti patvirtintų įrašų apie nusikaltimus ar pažeidimus vaikų atžvilgiu, dalyvauja atitinkamuose mokymuose apie nepilnamečių teises ir poreikius, įskaitant apie taikytinas vaikų apsaugos normas, ir yra susaistyti nacionalinėje teisėje numatytų konfidencialumo taisyklių dėl bet kokios atliekant pareigas gautos informacijos </w:t>
            </w:r>
            <w:r w:rsidRPr="00183DF4">
              <w:rPr>
                <w:b/>
                <w:i/>
              </w:rPr>
              <w:t>apie atskirus atvejus</w:t>
            </w:r>
            <w:r w:rsidRPr="00183DF4">
              <w:t>.</w:t>
            </w:r>
          </w:p>
        </w:tc>
      </w:tr>
    </w:tbl>
    <w:p w14:paraId="7C87F9D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787F40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5A8E159" w14:textId="77777777" w:rsidR="007E32AB" w:rsidRPr="00183DF4" w:rsidRDefault="007E32AB" w:rsidP="007E32AB">
      <w:pPr>
        <w:pStyle w:val="Normal12Italic"/>
        <w:rPr>
          <w:noProof w:val="0"/>
        </w:rPr>
      </w:pPr>
      <w:r w:rsidRPr="00183DF4">
        <w:rPr>
          <w:noProof w:val="0"/>
        </w:rPr>
        <w:t>Ypatingas dėmesys nelydimų nepilnamečių poreikiams nėra būtinas. Nustačius tinkamą mokymo laikotarpį, reguliarių mokymų poreikis netenka prasmės. Konfidencialumas neturėtų kliudyti asmenims, dirbantiems su nepilnamečiais, viešai aptarti bendro pobūdžio pastabas.</w:t>
      </w:r>
    </w:p>
    <w:p w14:paraId="3AD9C708" w14:textId="77777777" w:rsidR="007E32AB" w:rsidRPr="00183DF4" w:rsidRDefault="007E32AB" w:rsidP="007E32AB">
      <w:r w:rsidRPr="00183DF4">
        <w:rPr>
          <w:rStyle w:val="HideTWBExt"/>
          <w:noProof w:val="0"/>
        </w:rPr>
        <w:t>&lt;/AmendB&gt;</w:t>
      </w:r>
    </w:p>
    <w:p w14:paraId="5AF339A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480</w:t>
      </w:r>
      <w:r w:rsidRPr="00183DF4">
        <w:rPr>
          <w:rStyle w:val="HideTWBExt"/>
          <w:b w:val="0"/>
          <w:noProof w:val="0"/>
        </w:rPr>
        <w:t>&lt;/NumAmB&gt;</w:t>
      </w:r>
    </w:p>
    <w:p w14:paraId="3FF6F982"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00CEBB29"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15EEB996" w14:textId="77777777" w:rsidR="007E32AB" w:rsidRPr="00183DF4" w:rsidRDefault="007E32AB" w:rsidP="007E32AB">
      <w:r w:rsidRPr="00183DF4">
        <w:rPr>
          <w:rStyle w:val="HideTWBExt"/>
          <w:noProof w:val="0"/>
        </w:rPr>
        <w:t>&lt;/RepeatBlock-By&gt;</w:t>
      </w:r>
    </w:p>
    <w:p w14:paraId="025270F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FC52916" w14:textId="77777777" w:rsidR="007E32AB" w:rsidRPr="00183DF4" w:rsidRDefault="007E32AB" w:rsidP="007E32AB">
      <w:pPr>
        <w:pStyle w:val="NormalBold"/>
      </w:pPr>
      <w:r w:rsidRPr="00183DF4">
        <w:rPr>
          <w:rStyle w:val="HideTWBExt"/>
          <w:b w:val="0"/>
          <w:noProof w:val="0"/>
        </w:rPr>
        <w:t>&lt;Article&gt;</w:t>
      </w:r>
      <w:r w:rsidRPr="00183DF4">
        <w:t>22 straipsnio 6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97A1594" w14:textId="77777777" w:rsidTr="00176318">
        <w:trPr>
          <w:jc w:val="center"/>
        </w:trPr>
        <w:tc>
          <w:tcPr>
            <w:tcW w:w="9752" w:type="dxa"/>
            <w:gridSpan w:val="2"/>
          </w:tcPr>
          <w:p w14:paraId="39C5EF4C" w14:textId="77777777" w:rsidR="007E32AB" w:rsidRPr="00183DF4" w:rsidRDefault="007E32AB" w:rsidP="00176318">
            <w:pPr>
              <w:keepNext/>
            </w:pPr>
          </w:p>
        </w:tc>
      </w:tr>
      <w:tr w:rsidR="007E32AB" w:rsidRPr="00183DF4" w14:paraId="6FFAA6CA" w14:textId="77777777" w:rsidTr="00176318">
        <w:trPr>
          <w:jc w:val="center"/>
        </w:trPr>
        <w:tc>
          <w:tcPr>
            <w:tcW w:w="4876" w:type="dxa"/>
            <w:hideMark/>
          </w:tcPr>
          <w:p w14:paraId="5B9AC48D" w14:textId="77777777" w:rsidR="007E32AB" w:rsidRPr="00183DF4" w:rsidRDefault="007E32AB" w:rsidP="00176318">
            <w:pPr>
              <w:pStyle w:val="ColumnHeading"/>
              <w:keepNext/>
            </w:pPr>
            <w:r w:rsidRPr="00183DF4">
              <w:t>Komisijos siūlomas tekstas</w:t>
            </w:r>
          </w:p>
        </w:tc>
        <w:tc>
          <w:tcPr>
            <w:tcW w:w="4876" w:type="dxa"/>
            <w:hideMark/>
          </w:tcPr>
          <w:p w14:paraId="5B7343BE" w14:textId="77777777" w:rsidR="007E32AB" w:rsidRPr="00183DF4" w:rsidRDefault="007E32AB" w:rsidP="00176318">
            <w:pPr>
              <w:pStyle w:val="ColumnHeading"/>
              <w:keepNext/>
            </w:pPr>
            <w:r w:rsidRPr="00183DF4">
              <w:t>Pakeitimas</w:t>
            </w:r>
          </w:p>
        </w:tc>
      </w:tr>
      <w:tr w:rsidR="007E32AB" w:rsidRPr="00183DF4" w14:paraId="30B83C8D" w14:textId="77777777" w:rsidTr="00176318">
        <w:trPr>
          <w:jc w:val="center"/>
        </w:trPr>
        <w:tc>
          <w:tcPr>
            <w:tcW w:w="4876" w:type="dxa"/>
            <w:hideMark/>
          </w:tcPr>
          <w:p w14:paraId="7DDD7A42" w14:textId="77777777" w:rsidR="007E32AB" w:rsidRPr="00183DF4" w:rsidRDefault="007E32AB" w:rsidP="00176318">
            <w:pPr>
              <w:pStyle w:val="Normal6"/>
            </w:pPr>
            <w:r w:rsidRPr="00183DF4">
              <w:t>6.</w:t>
            </w:r>
            <w:r w:rsidRPr="00183DF4">
              <w:tab/>
              <w:t>Su nepilnamečiais, įskaitant nelydimus nepilnamečius, dirbantys asmenys negali turėti patvirtintų įrašų apie nusikaltimus ar pažeidimus vaikų atžvilgiu, reguliariai dalyvauja atitinkamuose mokymuose apie nelydimų nepilnamečių teises ir poreikius, įskaitant apie taikytinas vaikų apsaugos normas, ir yra susaistyti nacionalinėje teisėje numatytų konfidencialumo taisyklių dėl bet kokios atliekant pareigas gautos informacijos.</w:t>
            </w:r>
          </w:p>
        </w:tc>
        <w:tc>
          <w:tcPr>
            <w:tcW w:w="4876" w:type="dxa"/>
            <w:hideMark/>
          </w:tcPr>
          <w:p w14:paraId="34A81EF4" w14:textId="77777777" w:rsidR="007E32AB" w:rsidRPr="00183DF4" w:rsidRDefault="007E32AB" w:rsidP="00176318">
            <w:pPr>
              <w:pStyle w:val="Normal6"/>
              <w:rPr>
                <w:szCs w:val="24"/>
              </w:rPr>
            </w:pPr>
            <w:r w:rsidRPr="00183DF4">
              <w:t>6.</w:t>
            </w:r>
            <w:r w:rsidRPr="00183DF4">
              <w:tab/>
              <w:t>Su nepilnamečiais, įskaitant nelydimus nepilnamečius, dirbantys asmenys negali turėti patvirtintų įrašų apie</w:t>
            </w:r>
            <w:r w:rsidRPr="00183DF4">
              <w:rPr>
                <w:b/>
                <w:i/>
              </w:rPr>
              <w:t xml:space="preserve"> apkaltinamuosius nuosprendžius arba</w:t>
            </w:r>
            <w:r w:rsidRPr="00183DF4">
              <w:t xml:space="preserve"> nusikaltimus ar pažeidimus vaikų atžvilgiu, reguliariai dalyvauja atitinkamuose mokymuose apie </w:t>
            </w:r>
            <w:r w:rsidRPr="00183DF4">
              <w:rPr>
                <w:b/>
                <w:i/>
              </w:rPr>
              <w:t>lydimų, atskirtų ir</w:t>
            </w:r>
            <w:r w:rsidRPr="00183DF4">
              <w:t xml:space="preserve"> nelydimų nepilnamečių teises ir poreikius, įskaitant apie taikytinas vaikų apsaugos normas, ir yra susaistyti nacionalinėje teisėje numatytų konfidencialumo taisyklių dėl bet kokios atliekant pareigas gautos informacijos.</w:t>
            </w:r>
          </w:p>
        </w:tc>
      </w:tr>
    </w:tbl>
    <w:p w14:paraId="26F7B2C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7918589" w14:textId="77777777" w:rsidR="007E32AB" w:rsidRPr="00183DF4" w:rsidRDefault="007E32AB" w:rsidP="007E32AB">
      <w:r w:rsidRPr="00183DF4">
        <w:rPr>
          <w:rStyle w:val="HideTWBExt"/>
          <w:noProof w:val="0"/>
        </w:rPr>
        <w:t>&lt;/AmendB&gt;</w:t>
      </w:r>
    </w:p>
    <w:p w14:paraId="6C12BDA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481</w:t>
      </w:r>
      <w:r w:rsidRPr="00183DF4">
        <w:rPr>
          <w:rStyle w:val="HideTWBExt"/>
          <w:b w:val="0"/>
          <w:noProof w:val="0"/>
        </w:rPr>
        <w:t>&lt;/NumAmB&gt;</w:t>
      </w:r>
    </w:p>
    <w:p w14:paraId="2603516B"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Brando Benifei, Damiano Zoffoli, Nathalie Griesbeck</w:t>
      </w:r>
      <w:r w:rsidRPr="00183DF4">
        <w:rPr>
          <w:rStyle w:val="HideTWBExt"/>
          <w:b w:val="0"/>
          <w:noProof w:val="0"/>
        </w:rPr>
        <w:t>&lt;/Members&gt;</w:t>
      </w:r>
    </w:p>
    <w:p w14:paraId="685738EE" w14:textId="77777777" w:rsidR="007E32AB" w:rsidRPr="00183DF4" w:rsidRDefault="007E32AB" w:rsidP="007E32AB">
      <w:r w:rsidRPr="00183DF4">
        <w:rPr>
          <w:rStyle w:val="HideTWBExt"/>
          <w:noProof w:val="0"/>
        </w:rPr>
        <w:t>&lt;/RepeatBlock-By&gt;</w:t>
      </w:r>
    </w:p>
    <w:p w14:paraId="752FF21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B67C203" w14:textId="77777777" w:rsidR="007E32AB" w:rsidRPr="00183DF4" w:rsidRDefault="007E32AB" w:rsidP="007E32AB">
      <w:pPr>
        <w:pStyle w:val="NormalBold"/>
      </w:pPr>
      <w:r w:rsidRPr="00183DF4">
        <w:rPr>
          <w:rStyle w:val="HideTWBExt"/>
          <w:b w:val="0"/>
          <w:noProof w:val="0"/>
        </w:rPr>
        <w:t>&lt;Article&gt;</w:t>
      </w:r>
      <w:r w:rsidRPr="00183DF4">
        <w:t>22 straipsnio 6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371BBFA" w14:textId="77777777" w:rsidTr="00176318">
        <w:trPr>
          <w:jc w:val="center"/>
        </w:trPr>
        <w:tc>
          <w:tcPr>
            <w:tcW w:w="9752" w:type="dxa"/>
            <w:gridSpan w:val="2"/>
          </w:tcPr>
          <w:p w14:paraId="668ABC96" w14:textId="77777777" w:rsidR="007E32AB" w:rsidRPr="00183DF4" w:rsidRDefault="007E32AB" w:rsidP="00176318">
            <w:pPr>
              <w:keepNext/>
            </w:pPr>
          </w:p>
        </w:tc>
      </w:tr>
      <w:tr w:rsidR="007E32AB" w:rsidRPr="00183DF4" w14:paraId="3FB94007" w14:textId="77777777" w:rsidTr="00176318">
        <w:trPr>
          <w:jc w:val="center"/>
        </w:trPr>
        <w:tc>
          <w:tcPr>
            <w:tcW w:w="4876" w:type="dxa"/>
            <w:hideMark/>
          </w:tcPr>
          <w:p w14:paraId="6D455ED4" w14:textId="77777777" w:rsidR="007E32AB" w:rsidRPr="00183DF4" w:rsidRDefault="007E32AB" w:rsidP="00176318">
            <w:pPr>
              <w:pStyle w:val="ColumnHeading"/>
              <w:keepNext/>
            </w:pPr>
            <w:r w:rsidRPr="00183DF4">
              <w:t>Komisijos siūlomas tekstas</w:t>
            </w:r>
          </w:p>
        </w:tc>
        <w:tc>
          <w:tcPr>
            <w:tcW w:w="4876" w:type="dxa"/>
            <w:hideMark/>
          </w:tcPr>
          <w:p w14:paraId="1953D258" w14:textId="77777777" w:rsidR="007E32AB" w:rsidRPr="00183DF4" w:rsidRDefault="007E32AB" w:rsidP="00176318">
            <w:pPr>
              <w:pStyle w:val="ColumnHeading"/>
              <w:keepNext/>
            </w:pPr>
            <w:r w:rsidRPr="00183DF4">
              <w:t>Pakeitimas</w:t>
            </w:r>
          </w:p>
        </w:tc>
      </w:tr>
      <w:tr w:rsidR="007E32AB" w:rsidRPr="00183DF4" w14:paraId="3F2FE11D" w14:textId="77777777" w:rsidTr="00176318">
        <w:trPr>
          <w:jc w:val="center"/>
        </w:trPr>
        <w:tc>
          <w:tcPr>
            <w:tcW w:w="4876" w:type="dxa"/>
            <w:hideMark/>
          </w:tcPr>
          <w:p w14:paraId="40DA2003" w14:textId="77777777" w:rsidR="007E32AB" w:rsidRPr="00183DF4" w:rsidRDefault="007E32AB" w:rsidP="00176318">
            <w:pPr>
              <w:pStyle w:val="Normal6"/>
            </w:pPr>
            <w:r w:rsidRPr="00183DF4">
              <w:t>6.</w:t>
            </w:r>
            <w:r w:rsidRPr="00183DF4">
              <w:tab/>
              <w:t>Su nepilnamečiais, įskaitant nelydimus nepilnamečius, dirbantys asmenys negali turėti patvirtintų įrašų apie nusikaltimus ar pažeidimus vaikų atžvilgiu, reguliariai dalyvauja atitinkamuose mokymuose apie nelydimų nepilnamečių teises ir poreikius, įskaitant apie taikytinas vaikų apsaugos normas, ir yra susaistyti nacionalinėje teisėje numatytų konfidencialumo taisyklių dėl bet kokios atliekant pareigas gautos informacijos.</w:t>
            </w:r>
          </w:p>
        </w:tc>
        <w:tc>
          <w:tcPr>
            <w:tcW w:w="4876" w:type="dxa"/>
            <w:hideMark/>
          </w:tcPr>
          <w:p w14:paraId="0B0AFA45" w14:textId="77777777" w:rsidR="007E32AB" w:rsidRPr="00183DF4" w:rsidRDefault="007E32AB" w:rsidP="00176318">
            <w:pPr>
              <w:pStyle w:val="Normal6"/>
              <w:rPr>
                <w:szCs w:val="24"/>
              </w:rPr>
            </w:pPr>
            <w:r w:rsidRPr="00183DF4">
              <w:t>6.</w:t>
            </w:r>
            <w:r w:rsidRPr="00183DF4">
              <w:tab/>
              <w:t xml:space="preserve">Su nepilnamečiais, įskaitant nelydimus nepilnamečius, dirbantys asmenys negali turėti patvirtintų įrašų apie </w:t>
            </w:r>
            <w:r w:rsidRPr="00183DF4">
              <w:rPr>
                <w:b/>
                <w:i/>
              </w:rPr>
              <w:t xml:space="preserve">apkaltinamuosius nuosprendžius, ypač </w:t>
            </w:r>
            <w:r w:rsidRPr="00183DF4">
              <w:t>nusikaltimus ar pažeidimus vaikų atžvilgiu, reguliariai dalyvauja atitinkamuose mokymuose apie nelydimų nepilnamečių teises ir poreikius, įskaitant apie taikytinas vaikų apsaugos normas, ir yra susaistyti nacionalinėje teisėje numatytų konfidencialumo taisyklių dėl bet kokios atliekant pareigas gautos informacijos.</w:t>
            </w:r>
          </w:p>
        </w:tc>
      </w:tr>
    </w:tbl>
    <w:p w14:paraId="2ADBEA4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1B7905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A293EB0" w14:textId="77777777" w:rsidR="007E32AB" w:rsidRPr="00183DF4" w:rsidRDefault="007E32AB" w:rsidP="007E32AB">
      <w:pPr>
        <w:pStyle w:val="Normal12Italic"/>
        <w:rPr>
          <w:noProof w:val="0"/>
        </w:rPr>
      </w:pPr>
      <w:r w:rsidRPr="00183DF4">
        <w:rPr>
          <w:noProof w:val="0"/>
        </w:rPr>
        <w:t>Svarbu užtikrinti, kad valstybės narės atliktų reguliarias ir ex ante patikras apie darbuotojų, dirbančių su nepilnamečiais, teistumą, neleidžiant dirbti su nepilnamečiais asmenims, kurie įvykdė nusikaltimus ir (arba) kitus pažeidimus.</w:t>
      </w:r>
    </w:p>
    <w:p w14:paraId="6B569AAF" w14:textId="77777777" w:rsidR="007E32AB" w:rsidRPr="00183DF4" w:rsidRDefault="007E32AB" w:rsidP="007E32AB">
      <w:r w:rsidRPr="00183DF4">
        <w:rPr>
          <w:rStyle w:val="HideTWBExt"/>
          <w:noProof w:val="0"/>
        </w:rPr>
        <w:t>&lt;/AmendB&gt;</w:t>
      </w:r>
    </w:p>
    <w:p w14:paraId="2850533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482</w:t>
      </w:r>
      <w:r w:rsidRPr="00183DF4">
        <w:rPr>
          <w:rStyle w:val="HideTWBExt"/>
          <w:b w:val="0"/>
          <w:noProof w:val="0"/>
        </w:rPr>
        <w:t>&lt;/NumAmB&gt;</w:t>
      </w:r>
    </w:p>
    <w:p w14:paraId="2C9429BC"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w:t>
      </w:r>
      <w:r w:rsidRPr="00183DF4">
        <w:rPr>
          <w:rStyle w:val="HideTWBExt"/>
          <w:b w:val="0"/>
          <w:noProof w:val="0"/>
        </w:rPr>
        <w:t>&lt;/Members&gt;</w:t>
      </w:r>
    </w:p>
    <w:p w14:paraId="4B11EE35" w14:textId="77777777" w:rsidR="007E32AB" w:rsidRPr="00183DF4" w:rsidRDefault="007E32AB" w:rsidP="007E32AB">
      <w:r w:rsidRPr="00183DF4">
        <w:rPr>
          <w:rStyle w:val="HideTWBExt"/>
          <w:noProof w:val="0"/>
        </w:rPr>
        <w:t>&lt;/RepeatBlock-By&gt;</w:t>
      </w:r>
    </w:p>
    <w:p w14:paraId="09EC4A1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8E2F7DF" w14:textId="17226646"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D32D966" w14:textId="77777777" w:rsidTr="00176318">
        <w:trPr>
          <w:jc w:val="center"/>
        </w:trPr>
        <w:tc>
          <w:tcPr>
            <w:tcW w:w="9752" w:type="dxa"/>
            <w:gridSpan w:val="2"/>
          </w:tcPr>
          <w:p w14:paraId="464C0399" w14:textId="77777777" w:rsidR="007E32AB" w:rsidRPr="00183DF4" w:rsidRDefault="007E32AB" w:rsidP="00176318">
            <w:pPr>
              <w:keepNext/>
            </w:pPr>
          </w:p>
        </w:tc>
      </w:tr>
      <w:tr w:rsidR="007E32AB" w:rsidRPr="00183DF4" w14:paraId="3BFDD5FF" w14:textId="77777777" w:rsidTr="00176318">
        <w:trPr>
          <w:jc w:val="center"/>
        </w:trPr>
        <w:tc>
          <w:tcPr>
            <w:tcW w:w="4876" w:type="dxa"/>
            <w:hideMark/>
          </w:tcPr>
          <w:p w14:paraId="52CB0F92" w14:textId="77777777" w:rsidR="007E32AB" w:rsidRPr="00183DF4" w:rsidRDefault="007E32AB" w:rsidP="00176318">
            <w:pPr>
              <w:pStyle w:val="ColumnHeading"/>
              <w:keepNext/>
            </w:pPr>
            <w:r w:rsidRPr="00183DF4">
              <w:t>Komisijos siūlomas tekstas</w:t>
            </w:r>
          </w:p>
        </w:tc>
        <w:tc>
          <w:tcPr>
            <w:tcW w:w="4876" w:type="dxa"/>
            <w:hideMark/>
          </w:tcPr>
          <w:p w14:paraId="53213512" w14:textId="77777777" w:rsidR="007E32AB" w:rsidRPr="00183DF4" w:rsidRDefault="007E32AB" w:rsidP="00176318">
            <w:pPr>
              <w:pStyle w:val="ColumnHeading"/>
              <w:keepNext/>
            </w:pPr>
            <w:r w:rsidRPr="00183DF4">
              <w:t>Pakeitimas</w:t>
            </w:r>
          </w:p>
        </w:tc>
      </w:tr>
      <w:tr w:rsidR="007E32AB" w:rsidRPr="00183DF4" w14:paraId="18D10DD1" w14:textId="77777777" w:rsidTr="00176318">
        <w:trPr>
          <w:jc w:val="center"/>
        </w:trPr>
        <w:tc>
          <w:tcPr>
            <w:tcW w:w="4876" w:type="dxa"/>
            <w:hideMark/>
          </w:tcPr>
          <w:p w14:paraId="1407650A" w14:textId="77777777" w:rsidR="007E32AB" w:rsidRPr="00183DF4" w:rsidRDefault="007E32AB" w:rsidP="00176318">
            <w:pPr>
              <w:pStyle w:val="Normal6"/>
            </w:pPr>
            <w:r w:rsidRPr="00183DF4">
              <w:t xml:space="preserve">Valstybės narės kuo skubiau , ne vėliau kaip per penkias dienas nuo tada, kai nelydimas nepilnametis </w:t>
            </w:r>
            <w:r w:rsidRPr="00183DF4">
              <w:rPr>
                <w:b/>
                <w:i/>
              </w:rPr>
              <w:t>pateikia tarptautinės apsaugos prašymą</w:t>
            </w:r>
            <w:r w:rsidRPr="00183DF4">
              <w:t>,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 Globėjas savo pareigas vykdo pagal vaiko interesų principą, kaip nustatyta 22 straipsnio 2 dalyje, turi tam reikiamos patirties ir neturi patvirtintų įrašų apie nusikaltimus ar pažeidimus vaikų atžvilgiu .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 .</w:t>
            </w:r>
          </w:p>
        </w:tc>
        <w:tc>
          <w:tcPr>
            <w:tcW w:w="4876" w:type="dxa"/>
            <w:hideMark/>
          </w:tcPr>
          <w:p w14:paraId="7ABBFC75" w14:textId="77777777" w:rsidR="007E32AB" w:rsidRPr="00183DF4" w:rsidRDefault="007E32AB" w:rsidP="00176318">
            <w:pPr>
              <w:pStyle w:val="Normal6"/>
              <w:rPr>
                <w:szCs w:val="24"/>
              </w:rPr>
            </w:pPr>
            <w:r w:rsidRPr="00183DF4">
              <w:t>Valstybės narės kuo skubiau, ne vėliau kaip per penkias dienas nuo tada, kai nelydimas nepilnametis</w:t>
            </w:r>
            <w:r w:rsidRPr="00183DF4">
              <w:rPr>
                <w:b/>
                <w:i/>
              </w:rPr>
              <w:t xml:space="preserve"> atvyksta į valstybę narę</w:t>
            </w:r>
            <w:r w:rsidRPr="00183DF4">
              <w:t>,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Siekiant užtikrinti 22 straipsnio 2 dalies b punkte nurodytą nepilnamečio gerovę ir socialinę raidą, asmuo, kuris veikia kaip globėjas, pakeičiamas tik tuo atveju, kai būtina. Organizacijos arba asmenys, kurie turi arba potencialiai galėtų turėti interesų konfliktą su nelydimų nepilnamečių interesais, globėjais neskiriami.</w:t>
            </w:r>
          </w:p>
        </w:tc>
      </w:tr>
    </w:tbl>
    <w:p w14:paraId="270BC16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90741E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678A25E" w14:textId="77777777" w:rsidR="007E32AB" w:rsidRPr="00183DF4" w:rsidRDefault="007E32AB" w:rsidP="007E32AB">
      <w:pPr>
        <w:pStyle w:val="Normal12Italic"/>
        <w:rPr>
          <w:noProof w:val="0"/>
        </w:rPr>
      </w:pPr>
      <w:r w:rsidRPr="00183DF4">
        <w:rPr>
          <w:noProof w:val="0"/>
        </w:rPr>
        <w:t>Šie pakeitimai atlikti vadovaujantis Komisijos pasiūlymo logika ir jos siūlymu sugriežtinti nuostatas, susijusias su asmenimis, dirbančiais su nepilnamečiais ar veikiančiais kaip jų globėjai.</w:t>
      </w:r>
    </w:p>
    <w:p w14:paraId="0CF9F3BA" w14:textId="77777777" w:rsidR="007E32AB" w:rsidRPr="00183DF4" w:rsidRDefault="007E32AB" w:rsidP="007E32AB">
      <w:r w:rsidRPr="00183DF4">
        <w:rPr>
          <w:rStyle w:val="HideTWBExt"/>
          <w:noProof w:val="0"/>
        </w:rPr>
        <w:t>&lt;/AmendB&gt;</w:t>
      </w:r>
    </w:p>
    <w:p w14:paraId="2C29608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483</w:t>
      </w:r>
      <w:r w:rsidRPr="00183DF4">
        <w:rPr>
          <w:rStyle w:val="HideTWBExt"/>
          <w:b w:val="0"/>
          <w:noProof w:val="0"/>
        </w:rPr>
        <w:t>&lt;/NumAmB&gt;</w:t>
      </w:r>
    </w:p>
    <w:p w14:paraId="4A68F375"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Brando Benifei, Damiano Zoffoli, Nathalie Griesbeck</w:t>
      </w:r>
      <w:r w:rsidRPr="00183DF4">
        <w:rPr>
          <w:rStyle w:val="HideTWBExt"/>
          <w:b w:val="0"/>
          <w:noProof w:val="0"/>
        </w:rPr>
        <w:t>&lt;/Members&gt;</w:t>
      </w:r>
    </w:p>
    <w:p w14:paraId="3750B63B" w14:textId="77777777" w:rsidR="007E32AB" w:rsidRPr="00183DF4" w:rsidRDefault="007E32AB" w:rsidP="007E32AB">
      <w:r w:rsidRPr="00183DF4">
        <w:rPr>
          <w:rStyle w:val="HideTWBExt"/>
          <w:noProof w:val="0"/>
        </w:rPr>
        <w:t>&lt;/RepeatBlock-By&gt;</w:t>
      </w:r>
    </w:p>
    <w:p w14:paraId="2E6BD06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926A029" w14:textId="5375BDA2"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861AB02" w14:textId="77777777" w:rsidTr="00176318">
        <w:trPr>
          <w:jc w:val="center"/>
        </w:trPr>
        <w:tc>
          <w:tcPr>
            <w:tcW w:w="9752" w:type="dxa"/>
            <w:gridSpan w:val="2"/>
          </w:tcPr>
          <w:p w14:paraId="59DB2D32" w14:textId="77777777" w:rsidR="007E32AB" w:rsidRPr="00183DF4" w:rsidRDefault="007E32AB" w:rsidP="00176318">
            <w:pPr>
              <w:keepNext/>
            </w:pPr>
          </w:p>
        </w:tc>
      </w:tr>
      <w:tr w:rsidR="007E32AB" w:rsidRPr="00183DF4" w14:paraId="7A586865" w14:textId="77777777" w:rsidTr="00176318">
        <w:trPr>
          <w:jc w:val="center"/>
        </w:trPr>
        <w:tc>
          <w:tcPr>
            <w:tcW w:w="4876" w:type="dxa"/>
            <w:hideMark/>
          </w:tcPr>
          <w:p w14:paraId="65EA4F61" w14:textId="77777777" w:rsidR="007E32AB" w:rsidRPr="00183DF4" w:rsidRDefault="007E32AB" w:rsidP="00176318">
            <w:pPr>
              <w:pStyle w:val="ColumnHeading"/>
              <w:keepNext/>
            </w:pPr>
            <w:r w:rsidRPr="00183DF4">
              <w:t>Komisijos siūlomas tekstas</w:t>
            </w:r>
          </w:p>
        </w:tc>
        <w:tc>
          <w:tcPr>
            <w:tcW w:w="4876" w:type="dxa"/>
            <w:hideMark/>
          </w:tcPr>
          <w:p w14:paraId="68F42C67" w14:textId="77777777" w:rsidR="007E32AB" w:rsidRPr="00183DF4" w:rsidRDefault="007E32AB" w:rsidP="00176318">
            <w:pPr>
              <w:pStyle w:val="ColumnHeading"/>
              <w:keepNext/>
            </w:pPr>
            <w:r w:rsidRPr="00183DF4">
              <w:t>Pakeitimas</w:t>
            </w:r>
          </w:p>
        </w:tc>
      </w:tr>
      <w:tr w:rsidR="007E32AB" w:rsidRPr="00183DF4" w14:paraId="6839F4DB" w14:textId="77777777" w:rsidTr="00176318">
        <w:trPr>
          <w:jc w:val="center"/>
        </w:trPr>
        <w:tc>
          <w:tcPr>
            <w:tcW w:w="4876" w:type="dxa"/>
            <w:hideMark/>
          </w:tcPr>
          <w:p w14:paraId="2CA9E9FF" w14:textId="77777777" w:rsidR="007E32AB" w:rsidRPr="00183DF4" w:rsidRDefault="007E32AB" w:rsidP="00176318">
            <w:pPr>
              <w:pStyle w:val="Normal6"/>
            </w:pPr>
            <w:r w:rsidRPr="00183DF4">
              <w:t xml:space="preserve">Valstybės narės kuo skubiau , ne vėliau kaip per penkias dienas nuo tada, kai nelydimas nepilnametis </w:t>
            </w:r>
            <w:r w:rsidRPr="00183DF4">
              <w:rPr>
                <w:b/>
                <w:i/>
              </w:rPr>
              <w:t>pateikia tarptautinės apsaugos prašymą</w:t>
            </w:r>
            <w:r w:rsidRPr="00183DF4">
              <w:t>,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 Globėjas savo pareigas vykdo pagal vaiko interesų principą, kaip nustatyta 22 straipsnio 2 dalyje, turi tam reikiamos patirties ir neturi patvirtintų įrašų apie nusikaltimus ar pažeidimus vaikų atžvilgiu .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w:t>
            </w:r>
          </w:p>
        </w:tc>
        <w:tc>
          <w:tcPr>
            <w:tcW w:w="4876" w:type="dxa"/>
            <w:hideMark/>
          </w:tcPr>
          <w:p w14:paraId="0D82A67E" w14:textId="77777777" w:rsidR="007E32AB" w:rsidRPr="00183DF4" w:rsidRDefault="007E32AB" w:rsidP="00176318">
            <w:pPr>
              <w:pStyle w:val="Normal6"/>
              <w:rPr>
                <w:szCs w:val="24"/>
              </w:rPr>
            </w:pPr>
            <w:r w:rsidRPr="00183DF4">
              <w:t>Valstybės narės kuo skubiau, ne vėliau kaip per penkias dienas nuo tada, kai nelydimas nepilnametis</w:t>
            </w:r>
            <w:r w:rsidRPr="00183DF4">
              <w:rPr>
                <w:b/>
                <w:i/>
              </w:rPr>
              <w:t xml:space="preserve"> atvyksta į valstybę narę</w:t>
            </w:r>
            <w:r w:rsidRPr="00183DF4">
              <w:t xml:space="preserve">,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Globėjas </w:t>
            </w:r>
            <w:r w:rsidRPr="00183DF4">
              <w:rPr>
                <w:b/>
                <w:i/>
              </w:rPr>
              <w:t xml:space="preserve">yra kvalifikuotas ir </w:t>
            </w:r>
            <w:r w:rsidRPr="00183DF4">
              <w:t xml:space="preserve">savo pareigas vykdo pagal vaiko interesų principą, kaip nustatyta 22 straipsnio 2 dalyje, turi tam reikiamos patirties ir neturi patvirtintų įrašų apie </w:t>
            </w:r>
            <w:r w:rsidRPr="00183DF4">
              <w:rPr>
                <w:b/>
                <w:i/>
              </w:rPr>
              <w:t xml:space="preserve">apkaltinamuosius nuosprendžius, ypač </w:t>
            </w:r>
            <w:r w:rsidRPr="00183DF4">
              <w:t>nusikaltimus ar pažeidimus vaikų atžvilgiu. Siekiant užtikrinti 22 straipsnio 2 dalies b punkte nurodytą nepilnamečio gerovę ir socialinę raidą, asmuo, kuris veikia kaip globėjas, pakeičiamas tik tuo atveju, kai būtina</w:t>
            </w:r>
            <w:r w:rsidRPr="00183DF4">
              <w:rPr>
                <w:b/>
                <w:i/>
              </w:rPr>
              <w:t>. Kompetentingos institucijos reguliariai peržiūri paskirtų globėjų įrašus apie apkaltinamuosius nuosprendžius, kad galėtų nustatyti galimus nesuderinamumus su jų funkcijomis</w:t>
            </w:r>
            <w:r w:rsidRPr="00183DF4">
              <w:t>. Organizacijos arba asmenys, kurie turi arba potencialiai galėtų turėti interesų konfliktą su nelydimų nepilnamečių interesais, globėjais neskiriami.</w:t>
            </w:r>
          </w:p>
        </w:tc>
      </w:tr>
    </w:tbl>
    <w:p w14:paraId="1273618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F716E6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1D01F4F" w14:textId="77777777" w:rsidR="00207C03" w:rsidRPr="00183DF4" w:rsidRDefault="00207C03" w:rsidP="00207C03">
      <w:pPr>
        <w:rPr>
          <w:i/>
        </w:rPr>
      </w:pPr>
      <w:r w:rsidRPr="00183DF4">
        <w:rPr>
          <w:i/>
        </w:rPr>
        <w:t>Šiuo pakeitimu siekiama užtikrinti, kad nelydimiems nepilnamečiams būtų teikiama globėjų pagalba prieš pateikiant prieglobsčio prašymą, ne tik po penkių dienų pateikus prašymą, nes globėjo vaidmuo – teikti konsultacijas nelydimiems nepilnamečiams nuo pat visos procedūros pradžios.</w:t>
      </w:r>
    </w:p>
    <w:p w14:paraId="6DA64B7F" w14:textId="6AE36944" w:rsidR="007E32AB" w:rsidRPr="00183DF4" w:rsidRDefault="007E32AB" w:rsidP="007E32AB">
      <w:pPr>
        <w:pStyle w:val="Normal12Italic"/>
        <w:rPr>
          <w:noProof w:val="0"/>
        </w:rPr>
      </w:pPr>
    </w:p>
    <w:p w14:paraId="1FAB49BD" w14:textId="77777777" w:rsidR="007E32AB" w:rsidRPr="00183DF4" w:rsidRDefault="007E32AB" w:rsidP="007E32AB">
      <w:r w:rsidRPr="00183DF4">
        <w:rPr>
          <w:rStyle w:val="HideTWBExt"/>
          <w:noProof w:val="0"/>
        </w:rPr>
        <w:t>&lt;/AmendB&gt;</w:t>
      </w:r>
    </w:p>
    <w:p w14:paraId="1C09FE0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484</w:t>
      </w:r>
      <w:r w:rsidRPr="00183DF4">
        <w:rPr>
          <w:rStyle w:val="HideTWBExt"/>
          <w:b w:val="0"/>
          <w:noProof w:val="0"/>
        </w:rPr>
        <w:t>&lt;/NumAmB&gt;</w:t>
      </w:r>
    </w:p>
    <w:p w14:paraId="46620264" w14:textId="77777777" w:rsidR="007E32AB" w:rsidRPr="00183DF4" w:rsidRDefault="007E32AB" w:rsidP="007E32AB">
      <w:pPr>
        <w:pStyle w:val="NormalBold"/>
      </w:pPr>
      <w:r w:rsidRPr="00183DF4">
        <w:rPr>
          <w:rStyle w:val="HideTWBExt"/>
          <w:b w:val="0"/>
          <w:noProof w:val="0"/>
        </w:rPr>
        <w:t>&lt;RepeatBlock-By&gt;&lt;Members&gt;</w:t>
      </w:r>
      <w:r w:rsidRPr="00183DF4">
        <w:t>Alessandra Mussolini, Salvatore Domenico Pogliese</w:t>
      </w:r>
      <w:r w:rsidRPr="00183DF4">
        <w:rPr>
          <w:rStyle w:val="HideTWBExt"/>
          <w:b w:val="0"/>
          <w:noProof w:val="0"/>
        </w:rPr>
        <w:t>&lt;/Members&gt;</w:t>
      </w:r>
    </w:p>
    <w:p w14:paraId="39029F9A" w14:textId="77777777" w:rsidR="007E32AB" w:rsidRPr="00183DF4" w:rsidRDefault="007E32AB" w:rsidP="007E32AB">
      <w:r w:rsidRPr="00183DF4">
        <w:rPr>
          <w:rStyle w:val="HideTWBExt"/>
          <w:noProof w:val="0"/>
        </w:rPr>
        <w:t>&lt;/RepeatBlock-By&gt;</w:t>
      </w:r>
    </w:p>
    <w:p w14:paraId="34B1B8A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105B31D" w14:textId="77777777" w:rsidR="007E32AB" w:rsidRPr="00183DF4" w:rsidRDefault="007E32AB" w:rsidP="007E32AB">
      <w:pPr>
        <w:pStyle w:val="NormalBold"/>
      </w:pPr>
      <w:r w:rsidRPr="00183DF4">
        <w:rPr>
          <w:rStyle w:val="HideTWBExt"/>
          <w:b w:val="0"/>
          <w:noProof w:val="0"/>
        </w:rPr>
        <w:t>&lt;Article&gt;</w:t>
      </w:r>
      <w:r w:rsidRPr="00183DF4">
        <w:t>23 straipsnio 1 dalies 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BBA9CD1" w14:textId="77777777" w:rsidTr="00176318">
        <w:trPr>
          <w:jc w:val="center"/>
        </w:trPr>
        <w:tc>
          <w:tcPr>
            <w:tcW w:w="9752" w:type="dxa"/>
            <w:gridSpan w:val="2"/>
          </w:tcPr>
          <w:p w14:paraId="72B52E35" w14:textId="77777777" w:rsidR="007E32AB" w:rsidRPr="00183DF4" w:rsidRDefault="007E32AB" w:rsidP="00176318">
            <w:pPr>
              <w:keepNext/>
            </w:pPr>
          </w:p>
        </w:tc>
      </w:tr>
      <w:tr w:rsidR="007E32AB" w:rsidRPr="00183DF4" w14:paraId="1F06D5FC" w14:textId="77777777" w:rsidTr="00176318">
        <w:trPr>
          <w:jc w:val="center"/>
        </w:trPr>
        <w:tc>
          <w:tcPr>
            <w:tcW w:w="4876" w:type="dxa"/>
            <w:hideMark/>
          </w:tcPr>
          <w:p w14:paraId="311ED79E" w14:textId="77777777" w:rsidR="007E32AB" w:rsidRPr="00183DF4" w:rsidRDefault="007E32AB" w:rsidP="00176318">
            <w:pPr>
              <w:pStyle w:val="ColumnHeading"/>
              <w:keepNext/>
            </w:pPr>
            <w:r w:rsidRPr="00183DF4">
              <w:t>Komisijos siūlomas tekstas</w:t>
            </w:r>
          </w:p>
        </w:tc>
        <w:tc>
          <w:tcPr>
            <w:tcW w:w="4876" w:type="dxa"/>
            <w:hideMark/>
          </w:tcPr>
          <w:p w14:paraId="07428C23" w14:textId="77777777" w:rsidR="007E32AB" w:rsidRPr="00183DF4" w:rsidRDefault="007E32AB" w:rsidP="00176318">
            <w:pPr>
              <w:pStyle w:val="ColumnHeading"/>
              <w:keepNext/>
            </w:pPr>
            <w:r w:rsidRPr="00183DF4">
              <w:t>Pakeitimas</w:t>
            </w:r>
          </w:p>
        </w:tc>
      </w:tr>
      <w:tr w:rsidR="007E32AB" w:rsidRPr="00183DF4" w14:paraId="57C91FA5" w14:textId="77777777" w:rsidTr="00176318">
        <w:trPr>
          <w:jc w:val="center"/>
        </w:trPr>
        <w:tc>
          <w:tcPr>
            <w:tcW w:w="4876" w:type="dxa"/>
            <w:hideMark/>
          </w:tcPr>
          <w:p w14:paraId="644BF205" w14:textId="77777777" w:rsidR="007E32AB" w:rsidRPr="00183DF4" w:rsidRDefault="007E32AB" w:rsidP="00176318">
            <w:pPr>
              <w:pStyle w:val="Normal6"/>
            </w:pPr>
            <w:r w:rsidRPr="00183DF4">
              <w:t xml:space="preserve">Valstybės narės </w:t>
            </w:r>
            <w:r w:rsidRPr="00183DF4">
              <w:rPr>
                <w:b/>
                <w:i/>
              </w:rPr>
              <w:t>kuo skubiau</w:t>
            </w:r>
            <w:r w:rsidRPr="00183DF4">
              <w:t xml:space="preserve">, ne vėliau kaip per penkias dienas nuo tada, kai nelydimas nepilnametis </w:t>
            </w:r>
            <w:r w:rsidRPr="00183DF4">
              <w:rPr>
                <w:b/>
                <w:i/>
              </w:rPr>
              <w:t>pateikia tarptautinės apsaugos prašymą</w:t>
            </w:r>
            <w:r w:rsidRPr="00183DF4">
              <w:t>,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Globėjas savo pareigas vykdo pagal vaiko interesų principą, kaip nustatyta 22 straipsnio 2 dalyje, turi tam reikiamos patirties ir neturi patvirtintų įrašų apie nusikaltimus ar pažeidimus vaikų atžvilgiu.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 .</w:t>
            </w:r>
          </w:p>
        </w:tc>
        <w:tc>
          <w:tcPr>
            <w:tcW w:w="4876" w:type="dxa"/>
            <w:hideMark/>
          </w:tcPr>
          <w:p w14:paraId="5090A2FA" w14:textId="77777777" w:rsidR="007E32AB" w:rsidRPr="00183DF4" w:rsidRDefault="007E32AB" w:rsidP="00176318">
            <w:pPr>
              <w:pStyle w:val="Normal6"/>
              <w:rPr>
                <w:szCs w:val="24"/>
              </w:rPr>
            </w:pPr>
            <w:r w:rsidRPr="00183DF4">
              <w:t xml:space="preserve">Valstybės narės </w:t>
            </w:r>
            <w:r w:rsidRPr="00183DF4">
              <w:rPr>
                <w:b/>
                <w:i/>
              </w:rPr>
              <w:t>nedelsdamos</w:t>
            </w:r>
            <w:r w:rsidRPr="00183DF4">
              <w:t xml:space="preserve">, ne vėliau kaip per penkias dienas nuo tada, kai nelydimas nepilnametis </w:t>
            </w:r>
            <w:r w:rsidRPr="00183DF4">
              <w:rPr>
                <w:b/>
                <w:i/>
              </w:rPr>
              <w:t>atvyksta į Sąjungos teritoriją</w:t>
            </w:r>
            <w:r w:rsidRPr="00183DF4">
              <w:t>,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Globėjas savo pareigas vykdo pagal vaiko interesų principą, kaip nustatyta 22 straipsnio 2 dalyje, turi tam reikiamos patirties ir neturi patvirtintų įrašų apie nusikaltimus</w:t>
            </w:r>
            <w:r w:rsidRPr="00183DF4">
              <w:rPr>
                <w:b/>
                <w:i/>
              </w:rPr>
              <w:t>, visų pirma apie nusikaltimus</w:t>
            </w:r>
            <w:r w:rsidRPr="00183DF4">
              <w:t xml:space="preserve"> ar pažeidimus vaikų atžvilgiu.</w:t>
            </w:r>
            <w:r w:rsidRPr="00183DF4">
              <w:rPr>
                <w:b/>
                <w:i/>
              </w:rPr>
              <w:t xml:space="preserve"> Po to, kai paskiriamas globėjas, informacija apie jo teistumą bus reguliariai stebima kompetentingų institucijų, siekiant nustatyti galimą nesuderinamumą su jo pareigomis.</w:t>
            </w:r>
            <w:r w:rsidRPr="00183DF4">
              <w:t xml:space="preserve">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 .</w:t>
            </w:r>
          </w:p>
        </w:tc>
      </w:tr>
    </w:tbl>
    <w:p w14:paraId="59CFDA1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15EE02A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C793CFE" w14:textId="77777777" w:rsidR="000E04D8" w:rsidRPr="00183DF4" w:rsidRDefault="000E04D8" w:rsidP="000E04D8">
      <w:pPr>
        <w:pStyle w:val="Normal12Italic"/>
      </w:pPr>
      <w:r w:rsidRPr="00183DF4">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14:paraId="66E80B18" w14:textId="32A1990C" w:rsidR="007E32AB" w:rsidRPr="00183DF4" w:rsidRDefault="007E32AB" w:rsidP="007E32AB">
      <w:pPr>
        <w:pStyle w:val="Normal12Italic"/>
        <w:rPr>
          <w:noProof w:val="0"/>
        </w:rPr>
      </w:pPr>
    </w:p>
    <w:p w14:paraId="6EFE766D" w14:textId="77777777" w:rsidR="007E32AB" w:rsidRPr="00183DF4" w:rsidRDefault="007E32AB" w:rsidP="007E32AB">
      <w:r w:rsidRPr="00183DF4">
        <w:rPr>
          <w:rStyle w:val="HideTWBExt"/>
          <w:noProof w:val="0"/>
        </w:rPr>
        <w:t>&lt;/AmendB&gt;</w:t>
      </w:r>
    </w:p>
    <w:p w14:paraId="1A5824C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485</w:t>
      </w:r>
      <w:r w:rsidRPr="00183DF4">
        <w:rPr>
          <w:rStyle w:val="HideTWBExt"/>
          <w:b w:val="0"/>
          <w:noProof w:val="0"/>
        </w:rPr>
        <w:t>&lt;/NumAmB&gt;</w:t>
      </w:r>
    </w:p>
    <w:p w14:paraId="42886DD1"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06E9BE40" w14:textId="77777777" w:rsidR="007E32AB" w:rsidRPr="00183DF4" w:rsidRDefault="007E32AB" w:rsidP="007E32AB">
      <w:r w:rsidRPr="00183DF4">
        <w:rPr>
          <w:rStyle w:val="HideTWBExt"/>
          <w:noProof w:val="0"/>
        </w:rPr>
        <w:t>&lt;/RepeatBlock-By&gt;</w:t>
      </w:r>
    </w:p>
    <w:p w14:paraId="50345020"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1F2C248" w14:textId="641BE44E"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D2F9D9C" w14:textId="77777777" w:rsidTr="00176318">
        <w:trPr>
          <w:jc w:val="center"/>
        </w:trPr>
        <w:tc>
          <w:tcPr>
            <w:tcW w:w="9752" w:type="dxa"/>
            <w:gridSpan w:val="2"/>
          </w:tcPr>
          <w:p w14:paraId="5913F1C9" w14:textId="77777777" w:rsidR="007E32AB" w:rsidRPr="00183DF4" w:rsidRDefault="007E32AB" w:rsidP="00176318">
            <w:pPr>
              <w:keepNext/>
            </w:pPr>
          </w:p>
        </w:tc>
      </w:tr>
      <w:tr w:rsidR="007E32AB" w:rsidRPr="00183DF4" w14:paraId="10F8C55A" w14:textId="77777777" w:rsidTr="00176318">
        <w:trPr>
          <w:jc w:val="center"/>
        </w:trPr>
        <w:tc>
          <w:tcPr>
            <w:tcW w:w="4876" w:type="dxa"/>
            <w:hideMark/>
          </w:tcPr>
          <w:p w14:paraId="56BE6899" w14:textId="77777777" w:rsidR="007E32AB" w:rsidRPr="00183DF4" w:rsidRDefault="007E32AB" w:rsidP="00176318">
            <w:pPr>
              <w:pStyle w:val="ColumnHeading"/>
              <w:keepNext/>
            </w:pPr>
            <w:r w:rsidRPr="00183DF4">
              <w:t>Komisijos siūlomas tekstas</w:t>
            </w:r>
          </w:p>
        </w:tc>
        <w:tc>
          <w:tcPr>
            <w:tcW w:w="4876" w:type="dxa"/>
            <w:hideMark/>
          </w:tcPr>
          <w:p w14:paraId="61BFAA65" w14:textId="77777777" w:rsidR="007E32AB" w:rsidRPr="00183DF4" w:rsidRDefault="007E32AB" w:rsidP="00176318">
            <w:pPr>
              <w:pStyle w:val="ColumnHeading"/>
              <w:keepNext/>
            </w:pPr>
            <w:r w:rsidRPr="00183DF4">
              <w:t>Pakeitimas</w:t>
            </w:r>
          </w:p>
        </w:tc>
      </w:tr>
      <w:tr w:rsidR="007E32AB" w:rsidRPr="00183DF4" w14:paraId="161BB6B6" w14:textId="77777777" w:rsidTr="00176318">
        <w:trPr>
          <w:jc w:val="center"/>
        </w:trPr>
        <w:tc>
          <w:tcPr>
            <w:tcW w:w="4876" w:type="dxa"/>
            <w:hideMark/>
          </w:tcPr>
          <w:p w14:paraId="32B7CD50" w14:textId="77777777" w:rsidR="007E32AB" w:rsidRPr="00183DF4" w:rsidRDefault="007E32AB" w:rsidP="00176318">
            <w:pPr>
              <w:pStyle w:val="Normal6"/>
            </w:pPr>
            <w:r w:rsidRPr="00183DF4">
              <w:t xml:space="preserve">Valstybės narės kuo skubiau , ne vėliau kaip per penkias dienas nuo tada, kai nelydimas nepilnametis pateikia tarptautinės apsaugos prašymą, </w:t>
            </w:r>
            <w:r w:rsidRPr="00183DF4">
              <w:rPr>
                <w:b/>
                <w:i/>
              </w:rPr>
              <w:t>imasi</w:t>
            </w:r>
            <w:r w:rsidRPr="00183DF4">
              <w:t xml:space="preserve">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 Globėjas savo pareigas vykdo pagal vaiko interesų principą, kaip nustatyta 22 straipsnio 2 dalyje, turi tam reikiamos patirties ir neturi patvirtintų įrašų apie nusikaltimus ar pažeidimus vaikų atžvilgiu.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w:t>
            </w:r>
          </w:p>
        </w:tc>
        <w:tc>
          <w:tcPr>
            <w:tcW w:w="4876" w:type="dxa"/>
            <w:hideMark/>
          </w:tcPr>
          <w:p w14:paraId="504C31B4" w14:textId="77777777" w:rsidR="007E32AB" w:rsidRPr="00183DF4" w:rsidRDefault="007E32AB" w:rsidP="00176318">
            <w:pPr>
              <w:pStyle w:val="Normal6"/>
              <w:rPr>
                <w:szCs w:val="24"/>
              </w:rPr>
            </w:pPr>
            <w:r w:rsidRPr="00183DF4">
              <w:t xml:space="preserve">Valstybės narės kuo skubiau, ne vėliau kaip per penkias dienas nuo tada, kai nelydimas nepilnametis pateikia tarptautinės apsaugos prašymą, </w:t>
            </w:r>
            <w:r w:rsidRPr="00183DF4">
              <w:rPr>
                <w:b/>
                <w:i/>
              </w:rPr>
              <w:t>gali imtis</w:t>
            </w:r>
            <w:r w:rsidRPr="00183DF4">
              <w:t xml:space="preserve">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Globėjas savo pareigas vykdo pagal vaiko interesų principą, kaip nustatyta 22 straipsnio 2 dalyje, turi tam reikiamos patirties ir neturi patvirtintų įrašų apie nusikaltimus ar pažeidimus vaikų atžvilgiu.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w:t>
            </w:r>
          </w:p>
        </w:tc>
      </w:tr>
    </w:tbl>
    <w:p w14:paraId="403D224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45A016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BF47196"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3BB63E91" w14:textId="77777777" w:rsidR="007E32AB" w:rsidRPr="00183DF4" w:rsidRDefault="007E32AB" w:rsidP="007E32AB">
      <w:r w:rsidRPr="00183DF4">
        <w:rPr>
          <w:rStyle w:val="HideTWBExt"/>
          <w:noProof w:val="0"/>
        </w:rPr>
        <w:t>&lt;/AmendB&gt;</w:t>
      </w:r>
    </w:p>
    <w:p w14:paraId="7BEEDB7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486</w:t>
      </w:r>
      <w:r w:rsidRPr="00183DF4">
        <w:rPr>
          <w:rStyle w:val="HideTWBExt"/>
          <w:b w:val="0"/>
          <w:noProof w:val="0"/>
        </w:rPr>
        <w:t>&lt;/NumAmB&gt;</w:t>
      </w:r>
    </w:p>
    <w:p w14:paraId="1565B567"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 Elly Schlein, Christine Revault D'Allonnes Bonnefoy, Anna Hedh, Cécile Kashetu Kyenge</w:t>
      </w:r>
      <w:r w:rsidRPr="00183DF4">
        <w:rPr>
          <w:rStyle w:val="HideTWBExt"/>
          <w:b w:val="0"/>
          <w:noProof w:val="0"/>
        </w:rPr>
        <w:t>&lt;/Members&gt;</w:t>
      </w:r>
    </w:p>
    <w:p w14:paraId="79ECF62C" w14:textId="77777777" w:rsidR="007E32AB" w:rsidRPr="00183DF4" w:rsidRDefault="007E32AB" w:rsidP="007E32AB">
      <w:r w:rsidRPr="00183DF4">
        <w:rPr>
          <w:rStyle w:val="HideTWBExt"/>
          <w:noProof w:val="0"/>
        </w:rPr>
        <w:t>&lt;/RepeatBlock-By&gt;</w:t>
      </w:r>
    </w:p>
    <w:p w14:paraId="12ACFA50"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10B7A26" w14:textId="11ADADCA"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F659979" w14:textId="77777777" w:rsidTr="00176318">
        <w:trPr>
          <w:jc w:val="center"/>
        </w:trPr>
        <w:tc>
          <w:tcPr>
            <w:tcW w:w="9752" w:type="dxa"/>
            <w:gridSpan w:val="2"/>
          </w:tcPr>
          <w:p w14:paraId="0059C84B" w14:textId="77777777" w:rsidR="007E32AB" w:rsidRPr="00183DF4" w:rsidRDefault="007E32AB" w:rsidP="00176318">
            <w:pPr>
              <w:keepNext/>
            </w:pPr>
          </w:p>
        </w:tc>
      </w:tr>
      <w:tr w:rsidR="007E32AB" w:rsidRPr="00183DF4" w14:paraId="32171076" w14:textId="77777777" w:rsidTr="00176318">
        <w:trPr>
          <w:jc w:val="center"/>
        </w:trPr>
        <w:tc>
          <w:tcPr>
            <w:tcW w:w="4876" w:type="dxa"/>
            <w:hideMark/>
          </w:tcPr>
          <w:p w14:paraId="47BD8196" w14:textId="77777777" w:rsidR="007E32AB" w:rsidRPr="00183DF4" w:rsidRDefault="007E32AB" w:rsidP="00176318">
            <w:pPr>
              <w:pStyle w:val="ColumnHeading"/>
              <w:keepNext/>
            </w:pPr>
            <w:r w:rsidRPr="00183DF4">
              <w:t>Komisijos siūlomas tekstas</w:t>
            </w:r>
          </w:p>
        </w:tc>
        <w:tc>
          <w:tcPr>
            <w:tcW w:w="4876" w:type="dxa"/>
            <w:hideMark/>
          </w:tcPr>
          <w:p w14:paraId="4C213C67" w14:textId="77777777" w:rsidR="007E32AB" w:rsidRPr="00183DF4" w:rsidRDefault="007E32AB" w:rsidP="00176318">
            <w:pPr>
              <w:pStyle w:val="ColumnHeading"/>
              <w:keepNext/>
            </w:pPr>
            <w:r w:rsidRPr="00183DF4">
              <w:t>Pakeitimas</w:t>
            </w:r>
          </w:p>
        </w:tc>
      </w:tr>
      <w:tr w:rsidR="007E32AB" w:rsidRPr="00183DF4" w14:paraId="238E28EA" w14:textId="77777777" w:rsidTr="00176318">
        <w:trPr>
          <w:jc w:val="center"/>
        </w:trPr>
        <w:tc>
          <w:tcPr>
            <w:tcW w:w="4876" w:type="dxa"/>
            <w:hideMark/>
          </w:tcPr>
          <w:p w14:paraId="39DF5EED" w14:textId="77777777" w:rsidR="007E32AB" w:rsidRPr="00183DF4" w:rsidRDefault="007E32AB" w:rsidP="00176318">
            <w:pPr>
              <w:pStyle w:val="Normal6"/>
            </w:pPr>
            <w:r w:rsidRPr="00183DF4">
              <w:t>Valstybės narės kuo skubiau , ne vėliau kaip per penkias dienas nuo tada, kai nelydimas nepilnametis pateikia tarptautinės apsaugos prašymą,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 Globėjas savo pareigas vykdo pagal vaiko interesų principą, kaip nustatyta 22 straipsnio 2 dalyje, turi tam reikiamos patirties ir neturi patvirtintų įrašų apie nusikaltimus ar pažeidimus vaikų atžvilgiu.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w:t>
            </w:r>
          </w:p>
        </w:tc>
        <w:tc>
          <w:tcPr>
            <w:tcW w:w="4876" w:type="dxa"/>
            <w:hideMark/>
          </w:tcPr>
          <w:p w14:paraId="49497EB1" w14:textId="77777777" w:rsidR="007E32AB" w:rsidRPr="00183DF4" w:rsidRDefault="007E32AB" w:rsidP="00176318">
            <w:pPr>
              <w:pStyle w:val="Normal6"/>
              <w:rPr>
                <w:szCs w:val="24"/>
              </w:rPr>
            </w:pPr>
            <w:r w:rsidRPr="00183DF4">
              <w:t xml:space="preserve">Valstybės narės kuo skubiau, ne vėliau kaip per penkias dienas nuo tada, kai nelydimas nepilnametis pateikia tarptautinės apsaugos prašymą,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Globėjas savo pareigas vykdo pagal vaiko interesų principą, kaip nustatyta 22 straipsnio 2 dalyje, turi </w:t>
            </w:r>
            <w:r w:rsidRPr="00183DF4">
              <w:rPr>
                <w:b/>
                <w:i/>
              </w:rPr>
              <w:t xml:space="preserve">būtiną kvalifikaciją ir </w:t>
            </w:r>
            <w:r w:rsidRPr="00183DF4">
              <w:t>tam reikiamos patirties ir neturi patvirtintų įrašų apie nusikaltimus ar pažeidimus vaikų atžvilgiu . Siekiant užtikrinti 22 straipsnio 2 dalies b punkte nurodytą nepilnamečio gerovę ir socialinę raidą, asmuo, kuris veikia kaip globėjas, pakeičiamas tik tuo atveju, kai būtina. Organizacijos arba asmenys, kurie turi arba potencialiai galėtų turėti interesų konfliktą su nelydimų nepilnamečių interesais, globėjais neskiriami.</w:t>
            </w:r>
          </w:p>
        </w:tc>
      </w:tr>
    </w:tbl>
    <w:p w14:paraId="1FC45FF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BA2611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F73B1CF" w14:textId="77777777" w:rsidR="007E32AB" w:rsidRPr="00183DF4" w:rsidRDefault="007E32AB" w:rsidP="007E32AB">
      <w:pPr>
        <w:pStyle w:val="Normal12Italic"/>
        <w:rPr>
          <w:noProof w:val="0"/>
        </w:rPr>
      </w:pPr>
      <w:r w:rsidRPr="00183DF4">
        <w:rPr>
          <w:noProof w:val="0"/>
        </w:rPr>
        <w:t>Globėjai turėtų būti paskirti kuo greičiau. Savaitgaliais nelydimi nepilnamečiai nenustoja būti nelydimais nepilnamečiais, todėl penkių dienų terminą turi sudaryti tik penkios dienos, o ne penkios darbo dienos. Visi globėjai turėtų būti tinkamos kvalifikacijos.</w:t>
      </w:r>
    </w:p>
    <w:p w14:paraId="04790EBF" w14:textId="77777777" w:rsidR="007E32AB" w:rsidRPr="00183DF4" w:rsidRDefault="007E32AB" w:rsidP="007E32AB">
      <w:r w:rsidRPr="00183DF4">
        <w:rPr>
          <w:rStyle w:val="HideTWBExt"/>
          <w:noProof w:val="0"/>
        </w:rPr>
        <w:t>&lt;/AmendB&gt;</w:t>
      </w:r>
    </w:p>
    <w:p w14:paraId="7ED259D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487</w:t>
      </w:r>
      <w:r w:rsidRPr="00183DF4">
        <w:rPr>
          <w:rStyle w:val="HideTWBExt"/>
          <w:b w:val="0"/>
          <w:noProof w:val="0"/>
        </w:rPr>
        <w:t>&lt;/NumAmB&gt;</w:t>
      </w:r>
    </w:p>
    <w:p w14:paraId="66CC95D1"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519C6C89"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78FC960A" w14:textId="77777777" w:rsidR="007E32AB" w:rsidRPr="00183DF4" w:rsidRDefault="007E32AB" w:rsidP="007E32AB">
      <w:r w:rsidRPr="00183DF4">
        <w:rPr>
          <w:rStyle w:val="HideTWBExt"/>
          <w:noProof w:val="0"/>
        </w:rPr>
        <w:t>&lt;/RepeatBlock-By&gt;</w:t>
      </w:r>
    </w:p>
    <w:p w14:paraId="0D14E86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624B179" w14:textId="08AA5261"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C4C30AD" w14:textId="77777777" w:rsidTr="00176318">
        <w:trPr>
          <w:jc w:val="center"/>
        </w:trPr>
        <w:tc>
          <w:tcPr>
            <w:tcW w:w="9752" w:type="dxa"/>
            <w:gridSpan w:val="2"/>
          </w:tcPr>
          <w:p w14:paraId="78B96B09" w14:textId="77777777" w:rsidR="007E32AB" w:rsidRPr="00183DF4" w:rsidRDefault="007E32AB" w:rsidP="00176318">
            <w:pPr>
              <w:keepNext/>
            </w:pPr>
          </w:p>
        </w:tc>
      </w:tr>
      <w:tr w:rsidR="007E32AB" w:rsidRPr="00183DF4" w14:paraId="1ECC92A4" w14:textId="77777777" w:rsidTr="00176318">
        <w:trPr>
          <w:jc w:val="center"/>
        </w:trPr>
        <w:tc>
          <w:tcPr>
            <w:tcW w:w="4876" w:type="dxa"/>
            <w:hideMark/>
          </w:tcPr>
          <w:p w14:paraId="11F45928" w14:textId="77777777" w:rsidR="007E32AB" w:rsidRPr="00183DF4" w:rsidRDefault="007E32AB" w:rsidP="00176318">
            <w:pPr>
              <w:pStyle w:val="ColumnHeading"/>
              <w:keepNext/>
            </w:pPr>
            <w:r w:rsidRPr="00183DF4">
              <w:t>Komisijos siūlomas tekstas</w:t>
            </w:r>
          </w:p>
        </w:tc>
        <w:tc>
          <w:tcPr>
            <w:tcW w:w="4876" w:type="dxa"/>
            <w:hideMark/>
          </w:tcPr>
          <w:p w14:paraId="660D1431" w14:textId="77777777" w:rsidR="007E32AB" w:rsidRPr="00183DF4" w:rsidRDefault="007E32AB" w:rsidP="00176318">
            <w:pPr>
              <w:pStyle w:val="ColumnHeading"/>
              <w:keepNext/>
            </w:pPr>
            <w:r w:rsidRPr="00183DF4">
              <w:t>Pakeitimas</w:t>
            </w:r>
          </w:p>
        </w:tc>
      </w:tr>
      <w:tr w:rsidR="007E32AB" w:rsidRPr="00183DF4" w14:paraId="4E9CE646" w14:textId="77777777" w:rsidTr="00176318">
        <w:trPr>
          <w:jc w:val="center"/>
        </w:trPr>
        <w:tc>
          <w:tcPr>
            <w:tcW w:w="4876" w:type="dxa"/>
            <w:hideMark/>
          </w:tcPr>
          <w:p w14:paraId="29225434" w14:textId="77777777" w:rsidR="007E32AB" w:rsidRPr="00183DF4" w:rsidRDefault="007E32AB" w:rsidP="00176318">
            <w:pPr>
              <w:pStyle w:val="Normal6"/>
            </w:pPr>
            <w:r w:rsidRPr="00183DF4">
              <w:t xml:space="preserve">Valstybės narės kuo skubiau , ne vėliau kaip per penkias dienas nuo tada, kai nelydimas nepilnametis </w:t>
            </w:r>
            <w:r w:rsidRPr="00183DF4">
              <w:rPr>
                <w:b/>
                <w:i/>
              </w:rPr>
              <w:t>pateikia tarptautinės apsaugos prašymą</w:t>
            </w:r>
            <w:r w:rsidRPr="00183DF4">
              <w:t>,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 Globėjas savo pareigas vykdo pagal vaiko interesų principą, kaip nustatyta 22 straipsnio 2 dalyje, turi tam reikiamos patirties ir neturi patvirtintų įrašų apie nusikaltimus ar pažeidimus vaikų atžvilgiu.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w:t>
            </w:r>
          </w:p>
        </w:tc>
        <w:tc>
          <w:tcPr>
            <w:tcW w:w="4876" w:type="dxa"/>
            <w:hideMark/>
          </w:tcPr>
          <w:p w14:paraId="25051254" w14:textId="77777777" w:rsidR="007E32AB" w:rsidRPr="00183DF4" w:rsidRDefault="007E32AB" w:rsidP="00176318">
            <w:pPr>
              <w:pStyle w:val="Normal6"/>
              <w:rPr>
                <w:szCs w:val="24"/>
              </w:rPr>
            </w:pPr>
            <w:r w:rsidRPr="00183DF4">
              <w:t>Valstybės narės kuo skubiau, ne vėliau kaip per penkias dienas nuo tada, kai nelydimas nepilnametis</w:t>
            </w:r>
            <w:r w:rsidRPr="00183DF4">
              <w:rPr>
                <w:b/>
                <w:i/>
              </w:rPr>
              <w:t xml:space="preserve"> atvyksta į valstybę narę</w:t>
            </w:r>
            <w:r w:rsidRPr="00183DF4">
              <w:t>, imasi priemonių, kad užtikrintų, jog globėjas atstovautų ir padėtų nelydimam nepilnamečiui pasinaudoti šioje direktyvoje nustatytomis teisėmis ir vykdyti pareigas. Šias funkcijas gali atlikti pagal Reglamento (ES) Nr. XXX/XXX [Procedūrų reglamentas] [22] straipsnį paskirtas globėjas. Nelydimas nepilnametis nedelsiant informuojamas apie globėjo paskyrimą. Kai nepilnamečio globėju paskiriama organizacija, ji paskiria atsakingą asmenį, kuris vykdytų globėjo pareigas nelydimo nepilnamečio atžvilgiu pagal šią direktyvą. . Globėjas savo pareigas vykdo pagal vaiko interesų principą, kaip nustatyta 22 straipsnio 2 dalyje, turi tam reikiamos patirties</w:t>
            </w:r>
            <w:r w:rsidRPr="00183DF4">
              <w:rPr>
                <w:b/>
                <w:i/>
              </w:rPr>
              <w:t>, reguliariai dalyvauja atitinkamuose šios srities mokymuose</w:t>
            </w:r>
            <w:r w:rsidRPr="00183DF4">
              <w:t xml:space="preserve"> ir neturi patvirtintų įrašų apie </w:t>
            </w:r>
            <w:r w:rsidRPr="00183DF4">
              <w:rPr>
                <w:b/>
                <w:i/>
              </w:rPr>
              <w:t xml:space="preserve">apkaltinamuosius nuosprendžius arba </w:t>
            </w:r>
            <w:r w:rsidRPr="00183DF4">
              <w:t>nusikaltimus ar pažeidimus vaikų atžvilgiu. Siekiant užtikrinti 22 straipsnio 2 dalies b punkte nurodytą nepilnamečio gerovę ir socialinę raidą, asmuo, kuris veikia kaip globėjas , pakeičiamas tik tuo atveju, kai būtina. Organizacijos arba asmenys, kurie turi arba potencialiai galėtų turėti interesų konfliktą su nelydimų nepilnamečių interesais, globėjais neskiriami.</w:t>
            </w:r>
          </w:p>
        </w:tc>
      </w:tr>
    </w:tbl>
    <w:p w14:paraId="743AE96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31872A1" w14:textId="77777777" w:rsidR="007E32AB" w:rsidRPr="00183DF4" w:rsidRDefault="007E32AB" w:rsidP="007E32AB">
      <w:r w:rsidRPr="00183DF4">
        <w:rPr>
          <w:rStyle w:val="HideTWBExt"/>
          <w:noProof w:val="0"/>
        </w:rPr>
        <w:t>&lt;/AmendB&gt;</w:t>
      </w:r>
    </w:p>
    <w:p w14:paraId="48CB6D4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488</w:t>
      </w:r>
      <w:r w:rsidRPr="00183DF4">
        <w:rPr>
          <w:rStyle w:val="HideTWBExt"/>
          <w:b w:val="0"/>
          <w:noProof w:val="0"/>
        </w:rPr>
        <w:t>&lt;/NumAmB&gt;</w:t>
      </w:r>
    </w:p>
    <w:p w14:paraId="3F2CA5BF"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2EDF5F83"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A5FF73C" w14:textId="77777777" w:rsidR="007E32AB" w:rsidRPr="00183DF4" w:rsidRDefault="007E32AB" w:rsidP="007E32AB">
      <w:r w:rsidRPr="00183DF4">
        <w:rPr>
          <w:rStyle w:val="HideTWBExt"/>
          <w:noProof w:val="0"/>
        </w:rPr>
        <w:t>&lt;/RepeatBlock-By&gt;</w:t>
      </w:r>
    </w:p>
    <w:p w14:paraId="5E9CA00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9B4D1BD" w14:textId="6AB8B357"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0808514" w14:textId="77777777" w:rsidTr="00176318">
        <w:trPr>
          <w:jc w:val="center"/>
        </w:trPr>
        <w:tc>
          <w:tcPr>
            <w:tcW w:w="9752" w:type="dxa"/>
            <w:gridSpan w:val="2"/>
          </w:tcPr>
          <w:p w14:paraId="68DF1048" w14:textId="77777777" w:rsidR="007E32AB" w:rsidRPr="00183DF4" w:rsidRDefault="007E32AB" w:rsidP="00176318">
            <w:pPr>
              <w:keepNext/>
            </w:pPr>
          </w:p>
        </w:tc>
      </w:tr>
      <w:tr w:rsidR="007E32AB" w:rsidRPr="00183DF4" w14:paraId="427325E3" w14:textId="77777777" w:rsidTr="00176318">
        <w:trPr>
          <w:jc w:val="center"/>
        </w:trPr>
        <w:tc>
          <w:tcPr>
            <w:tcW w:w="4876" w:type="dxa"/>
            <w:hideMark/>
          </w:tcPr>
          <w:p w14:paraId="6D7E31D2" w14:textId="77777777" w:rsidR="007E32AB" w:rsidRPr="00183DF4" w:rsidRDefault="007E32AB" w:rsidP="00176318">
            <w:pPr>
              <w:pStyle w:val="ColumnHeading"/>
              <w:keepNext/>
            </w:pPr>
            <w:r w:rsidRPr="00183DF4">
              <w:t>Komisijos siūlomas tekstas</w:t>
            </w:r>
          </w:p>
        </w:tc>
        <w:tc>
          <w:tcPr>
            <w:tcW w:w="4876" w:type="dxa"/>
            <w:hideMark/>
          </w:tcPr>
          <w:p w14:paraId="1D4A322A" w14:textId="77777777" w:rsidR="007E32AB" w:rsidRPr="00183DF4" w:rsidRDefault="007E32AB" w:rsidP="00176318">
            <w:pPr>
              <w:pStyle w:val="ColumnHeading"/>
              <w:keepNext/>
            </w:pPr>
            <w:r w:rsidRPr="00183DF4">
              <w:t>Pakeitimas</w:t>
            </w:r>
          </w:p>
        </w:tc>
      </w:tr>
      <w:tr w:rsidR="007E32AB" w:rsidRPr="00183DF4" w14:paraId="7FDFFF90" w14:textId="77777777" w:rsidTr="00176318">
        <w:trPr>
          <w:jc w:val="center"/>
        </w:trPr>
        <w:tc>
          <w:tcPr>
            <w:tcW w:w="4876" w:type="dxa"/>
            <w:hideMark/>
          </w:tcPr>
          <w:p w14:paraId="56814AE2" w14:textId="77777777" w:rsidR="007E32AB" w:rsidRPr="00183DF4" w:rsidRDefault="007E32AB" w:rsidP="00176318">
            <w:pPr>
              <w:pStyle w:val="Normal6"/>
            </w:pPr>
            <w:r w:rsidRPr="00183DF4">
              <w:t xml:space="preserve">Valstybės narės užtikrina, kad globėjas vienu metu </w:t>
            </w:r>
            <w:r w:rsidRPr="00183DF4">
              <w:rPr>
                <w:b/>
                <w:i/>
              </w:rPr>
              <w:t>nebūtų</w:t>
            </w:r>
            <w:r w:rsidRPr="00183DF4">
              <w:t xml:space="preserve"> atsakingas už </w:t>
            </w:r>
            <w:r w:rsidRPr="00183DF4">
              <w:rPr>
                <w:b/>
                <w:i/>
              </w:rPr>
              <w:t>neproporcingai</w:t>
            </w:r>
            <w:r w:rsidRPr="00183DF4">
              <w:t xml:space="preserve"> </w:t>
            </w:r>
            <w:r w:rsidRPr="00183DF4">
              <w:rPr>
                <w:b/>
                <w:i/>
              </w:rPr>
              <w:t>didelį</w:t>
            </w:r>
            <w:r w:rsidRPr="00183DF4">
              <w:t xml:space="preserve"> skaičių nelydimų nepilnamečių, </w:t>
            </w:r>
            <w:r w:rsidRPr="00183DF4">
              <w:rPr>
                <w:b/>
                <w:i/>
              </w:rPr>
              <w:t xml:space="preserve">kas trukdytų jam </w:t>
            </w:r>
            <w:r w:rsidRPr="00183DF4">
              <w:t>veiksmingai vykdyti savo užduotis. Valstybės narės paskiria subjektus arba asmenis, kurie reguliariai įvertina, ar globėjai tinkamai atlieka savo užduotis. Šie subjektai arba asmenys taip pat įgalioti nagrinėti nelydimų nepilnamečių skundus dėl globėjų.</w:t>
            </w:r>
          </w:p>
        </w:tc>
        <w:tc>
          <w:tcPr>
            <w:tcW w:w="4876" w:type="dxa"/>
            <w:hideMark/>
          </w:tcPr>
          <w:p w14:paraId="39229CA4" w14:textId="77777777" w:rsidR="007E32AB" w:rsidRPr="00183DF4" w:rsidRDefault="007E32AB" w:rsidP="00176318">
            <w:pPr>
              <w:pStyle w:val="Normal6"/>
              <w:rPr>
                <w:szCs w:val="24"/>
              </w:rPr>
            </w:pPr>
            <w:r w:rsidRPr="00183DF4">
              <w:t xml:space="preserve">Valstybės narės užtikrina, kad globėjas vienu metu </w:t>
            </w:r>
            <w:r w:rsidRPr="00183DF4">
              <w:rPr>
                <w:b/>
                <w:i/>
              </w:rPr>
              <w:t>būtų</w:t>
            </w:r>
            <w:r w:rsidRPr="00183DF4">
              <w:t xml:space="preserve"> atsakingas už </w:t>
            </w:r>
            <w:r w:rsidRPr="00183DF4">
              <w:rPr>
                <w:b/>
                <w:i/>
              </w:rPr>
              <w:t>proporcingą ir ribotą</w:t>
            </w:r>
            <w:r w:rsidRPr="00183DF4">
              <w:t xml:space="preserve"> skaičių nelydimų nepilnamečių, </w:t>
            </w:r>
            <w:r w:rsidRPr="00183DF4">
              <w:rPr>
                <w:b/>
                <w:i/>
              </w:rPr>
              <w:t xml:space="preserve">siekiant užtikrinti, kad jis galėtų </w:t>
            </w:r>
            <w:r w:rsidRPr="00183DF4">
              <w:t xml:space="preserve">veiksmingai vykdyti savo užduotis. Valstybės narės paskiria subjektus arba asmenis, kurie reguliariai įvertina, ar globėjai tinkamai atlieka savo užduotis. Šie subjektai arba asmenys taip pat įgalioti nagrinėti nelydimų nepilnamečių skundus dėl globėjų. </w:t>
            </w:r>
            <w:r w:rsidRPr="00183DF4">
              <w:rPr>
                <w:b/>
                <w:i/>
              </w:rPr>
              <w:t>Nelydimi nepilnamečiai turi būti informuojami vaikams tinkamu būdu ir jiems suprantama kalba apie patikimą ir saugią skundų prieš savo globėjus teikimo procedūrą, ir jiems turi būti suteikta teisė būti išklausytiems šiuo klausimu.</w:t>
            </w:r>
          </w:p>
        </w:tc>
      </w:tr>
    </w:tbl>
    <w:p w14:paraId="4F5C3C2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07CCCAF" w14:textId="77777777" w:rsidR="007E32AB" w:rsidRPr="00183DF4" w:rsidRDefault="007E32AB" w:rsidP="007E32AB">
      <w:r w:rsidRPr="00183DF4">
        <w:rPr>
          <w:rStyle w:val="HideTWBExt"/>
          <w:noProof w:val="0"/>
        </w:rPr>
        <w:t>&lt;/AmendB&gt;</w:t>
      </w:r>
    </w:p>
    <w:p w14:paraId="1396F0E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489</w:t>
      </w:r>
      <w:r w:rsidRPr="00183DF4">
        <w:rPr>
          <w:rStyle w:val="HideTWBExt"/>
          <w:b w:val="0"/>
          <w:noProof w:val="0"/>
        </w:rPr>
        <w:t>&lt;/NumAmB&gt;</w:t>
      </w:r>
    </w:p>
    <w:p w14:paraId="20A4FD7A"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 Christine Revault D'Allonnes Bonnefoy, Soraya Post, Anna Hedh</w:t>
      </w:r>
      <w:r w:rsidRPr="00183DF4">
        <w:rPr>
          <w:rStyle w:val="HideTWBExt"/>
          <w:b w:val="0"/>
          <w:noProof w:val="0"/>
        </w:rPr>
        <w:t>&lt;/Members&gt;</w:t>
      </w:r>
    </w:p>
    <w:p w14:paraId="749CFB32" w14:textId="77777777" w:rsidR="007E32AB" w:rsidRPr="00183DF4" w:rsidRDefault="007E32AB" w:rsidP="007E32AB">
      <w:r w:rsidRPr="00183DF4">
        <w:rPr>
          <w:rStyle w:val="HideTWBExt"/>
          <w:noProof w:val="0"/>
        </w:rPr>
        <w:t>&lt;/RepeatBlock-By&gt;</w:t>
      </w:r>
    </w:p>
    <w:p w14:paraId="455DB11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6607A6E" w14:textId="4ABB8A42"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01B2277" w14:textId="77777777" w:rsidTr="00176318">
        <w:trPr>
          <w:jc w:val="center"/>
        </w:trPr>
        <w:tc>
          <w:tcPr>
            <w:tcW w:w="9752" w:type="dxa"/>
            <w:gridSpan w:val="2"/>
          </w:tcPr>
          <w:p w14:paraId="2E45A015" w14:textId="77777777" w:rsidR="007E32AB" w:rsidRPr="00183DF4" w:rsidRDefault="007E32AB" w:rsidP="00176318">
            <w:pPr>
              <w:keepNext/>
            </w:pPr>
          </w:p>
        </w:tc>
      </w:tr>
      <w:tr w:rsidR="007E32AB" w:rsidRPr="00183DF4" w14:paraId="5B1F2121" w14:textId="77777777" w:rsidTr="00176318">
        <w:trPr>
          <w:jc w:val="center"/>
        </w:trPr>
        <w:tc>
          <w:tcPr>
            <w:tcW w:w="4876" w:type="dxa"/>
            <w:hideMark/>
          </w:tcPr>
          <w:p w14:paraId="6C060B17" w14:textId="77777777" w:rsidR="007E32AB" w:rsidRPr="00183DF4" w:rsidRDefault="007E32AB" w:rsidP="00176318">
            <w:pPr>
              <w:pStyle w:val="ColumnHeading"/>
              <w:keepNext/>
            </w:pPr>
            <w:r w:rsidRPr="00183DF4">
              <w:t>Komisijos siūlomas tekstas</w:t>
            </w:r>
          </w:p>
        </w:tc>
        <w:tc>
          <w:tcPr>
            <w:tcW w:w="4876" w:type="dxa"/>
            <w:hideMark/>
          </w:tcPr>
          <w:p w14:paraId="3EE465B8" w14:textId="77777777" w:rsidR="007E32AB" w:rsidRPr="00183DF4" w:rsidRDefault="007E32AB" w:rsidP="00176318">
            <w:pPr>
              <w:pStyle w:val="ColumnHeading"/>
              <w:keepNext/>
            </w:pPr>
            <w:r w:rsidRPr="00183DF4">
              <w:t>Pakeitimas</w:t>
            </w:r>
          </w:p>
        </w:tc>
      </w:tr>
      <w:tr w:rsidR="007E32AB" w:rsidRPr="00183DF4" w14:paraId="2FECF159" w14:textId="77777777" w:rsidTr="00176318">
        <w:trPr>
          <w:jc w:val="center"/>
        </w:trPr>
        <w:tc>
          <w:tcPr>
            <w:tcW w:w="4876" w:type="dxa"/>
            <w:hideMark/>
          </w:tcPr>
          <w:p w14:paraId="5446CE4C" w14:textId="77777777" w:rsidR="007E32AB" w:rsidRPr="00183DF4" w:rsidRDefault="007E32AB" w:rsidP="00176318">
            <w:pPr>
              <w:pStyle w:val="Normal6"/>
            </w:pPr>
            <w:r w:rsidRPr="00183DF4">
              <w:t xml:space="preserve">Valstybės narės užtikrina, kad globėjas vienu metu </w:t>
            </w:r>
            <w:r w:rsidRPr="00183DF4">
              <w:rPr>
                <w:b/>
                <w:i/>
              </w:rPr>
              <w:t>nebūtų</w:t>
            </w:r>
            <w:r w:rsidRPr="00183DF4">
              <w:t xml:space="preserve"> atsakingas už </w:t>
            </w:r>
            <w:r w:rsidRPr="00183DF4">
              <w:rPr>
                <w:b/>
                <w:i/>
              </w:rPr>
              <w:t>neproporcingai</w:t>
            </w:r>
            <w:r w:rsidRPr="00183DF4">
              <w:t xml:space="preserve"> </w:t>
            </w:r>
            <w:r w:rsidRPr="00183DF4">
              <w:rPr>
                <w:b/>
                <w:i/>
              </w:rPr>
              <w:t>didelį</w:t>
            </w:r>
            <w:r w:rsidRPr="00183DF4">
              <w:t xml:space="preserve"> skaičių nelydimų nepilnamečių, </w:t>
            </w:r>
            <w:r w:rsidRPr="00183DF4">
              <w:rPr>
                <w:b/>
                <w:i/>
              </w:rPr>
              <w:t xml:space="preserve">kas trukdytų jam </w:t>
            </w:r>
            <w:r w:rsidRPr="00183DF4">
              <w:t>veiksmingai vykdyti savo užduotis. Valstybės narės paskiria subjektus arba asmenis, kurie reguliariai įvertina, ar globėjai tinkamai atlieka savo užduotis. Šie subjektai arba asmenys taip pat įgalioti nagrinėti nelydimų nepilnamečių skundus dėl globėjų.</w:t>
            </w:r>
          </w:p>
        </w:tc>
        <w:tc>
          <w:tcPr>
            <w:tcW w:w="4876" w:type="dxa"/>
            <w:hideMark/>
          </w:tcPr>
          <w:p w14:paraId="3B65153F" w14:textId="77777777" w:rsidR="007E32AB" w:rsidRPr="00183DF4" w:rsidRDefault="007E32AB" w:rsidP="00176318">
            <w:pPr>
              <w:pStyle w:val="Normal6"/>
              <w:rPr>
                <w:szCs w:val="24"/>
              </w:rPr>
            </w:pPr>
            <w:r w:rsidRPr="00183DF4">
              <w:t xml:space="preserve">Valstybės narės užtikrina, kad globėjas vienu metu </w:t>
            </w:r>
            <w:r w:rsidRPr="00183DF4">
              <w:rPr>
                <w:b/>
                <w:i/>
              </w:rPr>
              <w:t>būtų</w:t>
            </w:r>
            <w:r w:rsidRPr="00183DF4">
              <w:t xml:space="preserve"> atsakingas už </w:t>
            </w:r>
            <w:r w:rsidRPr="00183DF4">
              <w:rPr>
                <w:b/>
                <w:i/>
              </w:rPr>
              <w:t>ribotą</w:t>
            </w:r>
            <w:r w:rsidRPr="00183DF4">
              <w:t xml:space="preserve"> skaičių nelydimų nepilnamečių</w:t>
            </w:r>
            <w:r w:rsidRPr="00183DF4">
              <w:rPr>
                <w:i/>
              </w:rPr>
              <w:t xml:space="preserve"> </w:t>
            </w:r>
            <w:r w:rsidRPr="00183DF4">
              <w:rPr>
                <w:b/>
                <w:i/>
              </w:rPr>
              <w:t>(ne daugiau kaip 20)</w:t>
            </w:r>
            <w:r w:rsidRPr="00183DF4">
              <w:t>,</w:t>
            </w:r>
            <w:r w:rsidRPr="00183DF4">
              <w:rPr>
                <w:b/>
              </w:rPr>
              <w:t xml:space="preserve"> </w:t>
            </w:r>
            <w:r w:rsidRPr="00183DF4">
              <w:rPr>
                <w:b/>
                <w:i/>
              </w:rPr>
              <w:t>siekiant užtikrinti, kad globėjas galėtų</w:t>
            </w:r>
            <w:r w:rsidRPr="00183DF4">
              <w:rPr>
                <w:i/>
              </w:rPr>
              <w:t xml:space="preserve"> </w:t>
            </w:r>
            <w:r w:rsidRPr="00183DF4">
              <w:t>veiksmingai vykdyti savo užduotis</w:t>
            </w:r>
            <w:r w:rsidRPr="00183DF4">
              <w:rPr>
                <w:i/>
              </w:rPr>
              <w:t>.</w:t>
            </w:r>
            <w:r w:rsidRPr="00183DF4">
              <w:t xml:space="preserve"> Valstybės narės paskiria subjektus arba asmenis, kurie reguliariai įvertina, ar globėjai tinkamai atlieka savo užduotis. Šie subjektai arba asmenys taip pat įgalioti nagrinėti nelydimų nepilnamečių skundus dėl globėjų. </w:t>
            </w:r>
            <w:r w:rsidRPr="00183DF4">
              <w:rPr>
                <w:b/>
                <w:i/>
              </w:rPr>
              <w:t>Šiuo atveju nelydimiems nepilnamečiams turi būti suteikta informacija vaikams tinkamu būdu ir jiems suprantama kalba apie tai, kas yra šie subjektai arba asmenys ir kaip patikimai ir saugiai pateikti skundus prieš savo globėjus.</w:t>
            </w:r>
          </w:p>
        </w:tc>
      </w:tr>
    </w:tbl>
    <w:p w14:paraId="2FF3A68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148F9B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7A0A570" w14:textId="77777777" w:rsidR="007E32AB" w:rsidRPr="00183DF4" w:rsidRDefault="007E32AB" w:rsidP="007E32AB">
      <w:pPr>
        <w:pStyle w:val="Normal12Italic"/>
        <w:rPr>
          <w:noProof w:val="0"/>
        </w:rPr>
      </w:pPr>
      <w:r w:rsidRPr="00183DF4">
        <w:rPr>
          <w:noProof w:val="0"/>
        </w:rPr>
        <w:t>Komisijos pasiūlymas yra pagrįstas gerais ketinimais, tačiau jame trūksta teisinio tikrumo.  Siekiant užtikrinti, kad globėjai galėtų tinkamai atlikti savo pareigas, jie neturėtų būti atsakingi už daugiau nei 20 nelydimų nepilnamečių vienu metu. Ši viršutinė riba suteiks teisinio aiškumo. Nepilnamečių globos srityje dirbantys ekspertai, pvz., NIDOS ir JTVPK, nurodo, kad pagal gerąją patirtį didžiausias skaičius yra 20 nelydimų nepilnamečių.</w:t>
      </w:r>
    </w:p>
    <w:p w14:paraId="48F7B039" w14:textId="77777777" w:rsidR="007E32AB" w:rsidRPr="00183DF4" w:rsidRDefault="007E32AB" w:rsidP="007E32AB">
      <w:r w:rsidRPr="00183DF4">
        <w:rPr>
          <w:rStyle w:val="HideTWBExt"/>
          <w:noProof w:val="0"/>
        </w:rPr>
        <w:t>&lt;/AmendB&gt;</w:t>
      </w:r>
    </w:p>
    <w:p w14:paraId="23F92DF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490</w:t>
      </w:r>
      <w:r w:rsidRPr="00183DF4">
        <w:rPr>
          <w:rStyle w:val="HideTWBExt"/>
          <w:b w:val="0"/>
          <w:noProof w:val="0"/>
        </w:rPr>
        <w:t>&lt;/NumAmB&gt;</w:t>
      </w:r>
    </w:p>
    <w:p w14:paraId="2964C7D4"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 Dennis de Jong</w:t>
      </w:r>
      <w:r w:rsidRPr="00183DF4">
        <w:rPr>
          <w:rStyle w:val="HideTWBExt"/>
          <w:b w:val="0"/>
          <w:noProof w:val="0"/>
        </w:rPr>
        <w:t>&lt;/Members&gt;</w:t>
      </w:r>
    </w:p>
    <w:p w14:paraId="1A52CFDB" w14:textId="77777777" w:rsidR="007E32AB" w:rsidRPr="00183DF4" w:rsidRDefault="007E32AB" w:rsidP="007E32AB">
      <w:r w:rsidRPr="00183DF4">
        <w:rPr>
          <w:rStyle w:val="HideTWBExt"/>
          <w:noProof w:val="0"/>
        </w:rPr>
        <w:t>&lt;/RepeatBlock-By&gt;</w:t>
      </w:r>
    </w:p>
    <w:p w14:paraId="75FCD51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F8850C2" w14:textId="7B0C173B"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EFE2A44" w14:textId="77777777" w:rsidTr="00176318">
        <w:trPr>
          <w:jc w:val="center"/>
        </w:trPr>
        <w:tc>
          <w:tcPr>
            <w:tcW w:w="9752" w:type="dxa"/>
            <w:gridSpan w:val="2"/>
          </w:tcPr>
          <w:p w14:paraId="2B8F2EAB" w14:textId="77777777" w:rsidR="007E32AB" w:rsidRPr="00183DF4" w:rsidRDefault="007E32AB" w:rsidP="00176318">
            <w:pPr>
              <w:keepNext/>
            </w:pPr>
          </w:p>
        </w:tc>
      </w:tr>
      <w:tr w:rsidR="007E32AB" w:rsidRPr="00183DF4" w14:paraId="6BB68BFE" w14:textId="77777777" w:rsidTr="00176318">
        <w:trPr>
          <w:jc w:val="center"/>
        </w:trPr>
        <w:tc>
          <w:tcPr>
            <w:tcW w:w="4876" w:type="dxa"/>
            <w:hideMark/>
          </w:tcPr>
          <w:p w14:paraId="67A84BDE" w14:textId="77777777" w:rsidR="007E32AB" w:rsidRPr="00183DF4" w:rsidRDefault="007E32AB" w:rsidP="00176318">
            <w:pPr>
              <w:pStyle w:val="ColumnHeading"/>
              <w:keepNext/>
            </w:pPr>
            <w:r w:rsidRPr="00183DF4">
              <w:t>Komisijos siūlomas tekstas</w:t>
            </w:r>
          </w:p>
        </w:tc>
        <w:tc>
          <w:tcPr>
            <w:tcW w:w="4876" w:type="dxa"/>
            <w:hideMark/>
          </w:tcPr>
          <w:p w14:paraId="3E736355" w14:textId="77777777" w:rsidR="007E32AB" w:rsidRPr="00183DF4" w:rsidRDefault="007E32AB" w:rsidP="00176318">
            <w:pPr>
              <w:pStyle w:val="ColumnHeading"/>
              <w:keepNext/>
            </w:pPr>
            <w:r w:rsidRPr="00183DF4">
              <w:t>Pakeitimas</w:t>
            </w:r>
          </w:p>
        </w:tc>
      </w:tr>
      <w:tr w:rsidR="007E32AB" w:rsidRPr="00183DF4" w14:paraId="32456B67" w14:textId="77777777" w:rsidTr="00176318">
        <w:trPr>
          <w:jc w:val="center"/>
        </w:trPr>
        <w:tc>
          <w:tcPr>
            <w:tcW w:w="4876" w:type="dxa"/>
            <w:hideMark/>
          </w:tcPr>
          <w:p w14:paraId="5525807D" w14:textId="77777777" w:rsidR="007E32AB" w:rsidRPr="00183DF4" w:rsidRDefault="007E32AB" w:rsidP="00176318">
            <w:pPr>
              <w:pStyle w:val="Normal6"/>
            </w:pPr>
            <w:r w:rsidRPr="00183DF4">
              <w:t>Valstybės narės užtikrina, kad globėjas vienu metu nebūtų atsakingas už neproporcingai didelį skaičių nelydimų nepilnamečių, kas trukdytų jam veiksmingai vykdyti savo užduotis. Valstybės narės paskiria subjektus arba asmenis, kurie reguliariai įvertina, ar globėjai tinkamai atlieka savo užduotis. Šie subjektai arba asmenys taip pat įgalioti nagrinėti nelydimų nepilnamečių skundus dėl globėjų.</w:t>
            </w:r>
          </w:p>
        </w:tc>
        <w:tc>
          <w:tcPr>
            <w:tcW w:w="4876" w:type="dxa"/>
            <w:hideMark/>
          </w:tcPr>
          <w:p w14:paraId="1ABF26EF" w14:textId="77777777" w:rsidR="007E32AB" w:rsidRPr="00183DF4" w:rsidRDefault="007E32AB" w:rsidP="00176318">
            <w:pPr>
              <w:pStyle w:val="Normal6"/>
              <w:rPr>
                <w:szCs w:val="24"/>
              </w:rPr>
            </w:pPr>
            <w:r w:rsidRPr="00183DF4">
              <w:t xml:space="preserve">Valstybės narės užtikrina, kad globėjas vienu metu nebūtų atsakingas už neproporcingai didelį skaičių nelydimų nepilnamečių, kas trukdytų jam veiksmingai vykdyti savo užduotis. Valstybės narės paskiria subjektus arba asmenis, kurie reguliariai įvertina, ar globėjai tinkamai atlieka savo užduotis. Šie subjektai arba asmenys taip pat įgalioti nagrinėti nelydimų nepilnamečių skundus dėl globėjų. </w:t>
            </w:r>
            <w:r w:rsidRPr="00183DF4">
              <w:rPr>
                <w:b/>
                <w:i/>
              </w:rPr>
              <w:t>Šiuo atveju nelydimiems nepilnamečiams turi būti suteikta informacija vaikams tinkamu būdu ir jiems suprantama kalba apie tai, kas yra šie subjektai arba asmenys ir kaip patikimai ir saugiai pateikti skundus prieš savo globėjus.</w:t>
            </w:r>
          </w:p>
        </w:tc>
      </w:tr>
    </w:tbl>
    <w:p w14:paraId="2C361A5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29C95B4" w14:textId="77777777" w:rsidR="007E32AB" w:rsidRPr="00183DF4" w:rsidRDefault="007E32AB" w:rsidP="007E32AB">
      <w:r w:rsidRPr="00183DF4">
        <w:rPr>
          <w:rStyle w:val="HideTWBExt"/>
          <w:noProof w:val="0"/>
        </w:rPr>
        <w:t>&lt;/AmendB&gt;</w:t>
      </w:r>
    </w:p>
    <w:p w14:paraId="06B192F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491</w:t>
      </w:r>
      <w:r w:rsidRPr="00183DF4">
        <w:rPr>
          <w:rStyle w:val="HideTWBExt"/>
          <w:b w:val="0"/>
          <w:noProof w:val="0"/>
        </w:rPr>
        <w:t>&lt;/NumAmB&gt;</w:t>
      </w:r>
    </w:p>
    <w:p w14:paraId="6560EC3E"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5253FBC9" w14:textId="77777777" w:rsidR="007E32AB" w:rsidRPr="00183DF4" w:rsidRDefault="007E32AB" w:rsidP="007E32AB">
      <w:r w:rsidRPr="00183DF4">
        <w:rPr>
          <w:rStyle w:val="HideTWBExt"/>
          <w:noProof w:val="0"/>
        </w:rPr>
        <w:t>&lt;/RepeatBlock-By&gt;</w:t>
      </w:r>
    </w:p>
    <w:p w14:paraId="7AEF321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562C2E0" w14:textId="733E05CE" w:rsidR="007E32AB" w:rsidRPr="00183DF4" w:rsidRDefault="007E32AB" w:rsidP="007E32AB">
      <w:pPr>
        <w:pStyle w:val="NormalBold"/>
      </w:pPr>
      <w:r w:rsidRPr="00183DF4">
        <w:rPr>
          <w:rStyle w:val="HideTWBExt"/>
          <w:b w:val="0"/>
          <w:noProof w:val="0"/>
        </w:rPr>
        <w:t>&lt;Article&gt;</w:t>
      </w:r>
      <w:r w:rsidRPr="00183DF4">
        <w:t xml:space="preserve">23 straipsnio 1 dalies </w:t>
      </w:r>
      <w:r w:rsidR="00207C0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22AAE8D" w14:textId="77777777" w:rsidTr="00176318">
        <w:trPr>
          <w:jc w:val="center"/>
        </w:trPr>
        <w:tc>
          <w:tcPr>
            <w:tcW w:w="9752" w:type="dxa"/>
            <w:gridSpan w:val="2"/>
          </w:tcPr>
          <w:p w14:paraId="78DAEFB3" w14:textId="77777777" w:rsidR="007E32AB" w:rsidRPr="00183DF4" w:rsidRDefault="007E32AB" w:rsidP="00176318">
            <w:pPr>
              <w:keepNext/>
            </w:pPr>
          </w:p>
        </w:tc>
      </w:tr>
      <w:tr w:rsidR="007E32AB" w:rsidRPr="00183DF4" w14:paraId="4425440B" w14:textId="77777777" w:rsidTr="00176318">
        <w:trPr>
          <w:jc w:val="center"/>
        </w:trPr>
        <w:tc>
          <w:tcPr>
            <w:tcW w:w="4876" w:type="dxa"/>
            <w:hideMark/>
          </w:tcPr>
          <w:p w14:paraId="3A7708E7" w14:textId="77777777" w:rsidR="007E32AB" w:rsidRPr="00183DF4" w:rsidRDefault="007E32AB" w:rsidP="00176318">
            <w:pPr>
              <w:pStyle w:val="ColumnHeading"/>
              <w:keepNext/>
            </w:pPr>
            <w:r w:rsidRPr="00183DF4">
              <w:t>Komisijos siūlomas tekstas</w:t>
            </w:r>
          </w:p>
        </w:tc>
        <w:tc>
          <w:tcPr>
            <w:tcW w:w="4876" w:type="dxa"/>
            <w:hideMark/>
          </w:tcPr>
          <w:p w14:paraId="039D49CF" w14:textId="77777777" w:rsidR="007E32AB" w:rsidRPr="00183DF4" w:rsidRDefault="007E32AB" w:rsidP="00176318">
            <w:pPr>
              <w:pStyle w:val="ColumnHeading"/>
              <w:keepNext/>
            </w:pPr>
            <w:r w:rsidRPr="00183DF4">
              <w:t>Pakeitimas</w:t>
            </w:r>
          </w:p>
        </w:tc>
      </w:tr>
      <w:tr w:rsidR="007E32AB" w:rsidRPr="00183DF4" w14:paraId="4D043937" w14:textId="77777777" w:rsidTr="00176318">
        <w:trPr>
          <w:jc w:val="center"/>
        </w:trPr>
        <w:tc>
          <w:tcPr>
            <w:tcW w:w="4876" w:type="dxa"/>
            <w:hideMark/>
          </w:tcPr>
          <w:p w14:paraId="64B03C86" w14:textId="77777777" w:rsidR="007E32AB" w:rsidRPr="00183DF4" w:rsidRDefault="007E32AB" w:rsidP="00176318">
            <w:pPr>
              <w:pStyle w:val="Normal6"/>
            </w:pPr>
            <w:r w:rsidRPr="00183DF4">
              <w:t xml:space="preserve">Valstybės narės </w:t>
            </w:r>
            <w:r w:rsidRPr="00183DF4">
              <w:rPr>
                <w:b/>
                <w:i/>
              </w:rPr>
              <w:t>užtikrina</w:t>
            </w:r>
            <w:r w:rsidRPr="00183DF4">
              <w:t xml:space="preserve">, kad globėjas vienu metu nebūtų atsakingas už neproporcingai didelį skaičių nelydimų nepilnamečių, kas trukdytų jam veiksmingai vykdyti savo užduotis. Valstybės narės </w:t>
            </w:r>
            <w:r w:rsidRPr="00183DF4">
              <w:rPr>
                <w:b/>
                <w:i/>
              </w:rPr>
              <w:t>paskiria</w:t>
            </w:r>
            <w:r w:rsidRPr="00183DF4">
              <w:t xml:space="preserve"> subjektus arba asmenis, kurie reguliariai įvertina, ar globėjai tinkamai atlieka savo užduotis. Šie subjektai arba asmenys taip pat įgalioti nagrinėti nelydimų nepilnamečių skundus dėl globėjų.</w:t>
            </w:r>
          </w:p>
        </w:tc>
        <w:tc>
          <w:tcPr>
            <w:tcW w:w="4876" w:type="dxa"/>
            <w:hideMark/>
          </w:tcPr>
          <w:p w14:paraId="580EDB69" w14:textId="77777777" w:rsidR="007E32AB" w:rsidRPr="00183DF4" w:rsidRDefault="007E32AB" w:rsidP="00176318">
            <w:pPr>
              <w:pStyle w:val="Normal6"/>
              <w:rPr>
                <w:szCs w:val="24"/>
              </w:rPr>
            </w:pPr>
            <w:r w:rsidRPr="00183DF4">
              <w:t xml:space="preserve">Valstybės narės </w:t>
            </w:r>
            <w:r w:rsidRPr="00183DF4">
              <w:rPr>
                <w:b/>
                <w:i/>
              </w:rPr>
              <w:t>gali užtikrinti</w:t>
            </w:r>
            <w:r w:rsidRPr="00183DF4">
              <w:t xml:space="preserve">, kad globėjas vienu metu nebūtų atsakingas už neproporcingai didelį skaičių nelydimų nepilnamečių, kas trukdytų jam veiksmingai vykdyti savo užduotis. Valstybės narės </w:t>
            </w:r>
            <w:r w:rsidRPr="00183DF4">
              <w:rPr>
                <w:b/>
                <w:i/>
              </w:rPr>
              <w:t>gali paskirti</w:t>
            </w:r>
            <w:r w:rsidRPr="00183DF4">
              <w:t xml:space="preserve"> subjektus arba asmenis, kurie reguliariai įvertina, ar globėjai tinkamai atlieka savo užduotis. Šie subjektai arba asmenys taip pat įgalioti nagrinėti nelydimų nepilnamečių skundus dėl globėjų.</w:t>
            </w:r>
          </w:p>
        </w:tc>
      </w:tr>
    </w:tbl>
    <w:p w14:paraId="3613C64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FAB5137" w14:textId="77777777" w:rsidR="007E32AB" w:rsidRPr="00183DF4" w:rsidRDefault="007E32AB" w:rsidP="007E32AB">
      <w:r w:rsidRPr="00183DF4">
        <w:rPr>
          <w:rStyle w:val="HideTWBExt"/>
          <w:noProof w:val="0"/>
        </w:rPr>
        <w:t>&lt;/AmendB&gt;</w:t>
      </w:r>
    </w:p>
    <w:p w14:paraId="376C5D4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492</w:t>
      </w:r>
      <w:r w:rsidRPr="00183DF4">
        <w:rPr>
          <w:rStyle w:val="HideTWBExt"/>
          <w:b w:val="0"/>
          <w:noProof w:val="0"/>
        </w:rPr>
        <w:t>&lt;/NumAmB&gt;</w:t>
      </w:r>
    </w:p>
    <w:p w14:paraId="5342DF61" w14:textId="77777777" w:rsidR="007E32AB" w:rsidRPr="00183DF4" w:rsidRDefault="007E32AB" w:rsidP="007E32AB">
      <w:pPr>
        <w:pStyle w:val="NormalBold"/>
      </w:pPr>
      <w:r w:rsidRPr="00183DF4">
        <w:rPr>
          <w:rStyle w:val="HideTWBExt"/>
          <w:b w:val="0"/>
          <w:noProof w:val="0"/>
        </w:rPr>
        <w:t>&lt;RepeatBlock-By&gt;&lt;Members&gt;</w:t>
      </w:r>
      <w:r w:rsidRPr="00183DF4">
        <w:t>Alessandra Mussolini, Salvatore Domenico Pogliese</w:t>
      </w:r>
      <w:r w:rsidRPr="00183DF4">
        <w:rPr>
          <w:rStyle w:val="HideTWBExt"/>
          <w:b w:val="0"/>
          <w:noProof w:val="0"/>
        </w:rPr>
        <w:t>&lt;/Members&gt;</w:t>
      </w:r>
    </w:p>
    <w:p w14:paraId="478078BC" w14:textId="77777777" w:rsidR="007E32AB" w:rsidRPr="00183DF4" w:rsidRDefault="007E32AB" w:rsidP="007E32AB">
      <w:r w:rsidRPr="00183DF4">
        <w:rPr>
          <w:rStyle w:val="HideTWBExt"/>
          <w:noProof w:val="0"/>
        </w:rPr>
        <w:t>&lt;/RepeatBlock-By&gt;</w:t>
      </w:r>
    </w:p>
    <w:p w14:paraId="26A49EB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46A755B" w14:textId="77777777" w:rsidR="007E32AB" w:rsidRPr="00183DF4" w:rsidRDefault="007E32AB" w:rsidP="007E32AB">
      <w:pPr>
        <w:pStyle w:val="NormalBold"/>
      </w:pPr>
      <w:r w:rsidRPr="00183DF4">
        <w:rPr>
          <w:rStyle w:val="HideTWBExt"/>
          <w:b w:val="0"/>
          <w:noProof w:val="0"/>
        </w:rPr>
        <w:t>&lt;Article&gt;</w:t>
      </w:r>
      <w:r w:rsidRPr="00183DF4">
        <w:t>23 straipsnio 1 dalies antra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82B2BE8" w14:textId="77777777" w:rsidTr="00176318">
        <w:trPr>
          <w:jc w:val="center"/>
        </w:trPr>
        <w:tc>
          <w:tcPr>
            <w:tcW w:w="9752" w:type="dxa"/>
            <w:gridSpan w:val="2"/>
          </w:tcPr>
          <w:p w14:paraId="5324DC7B" w14:textId="77777777" w:rsidR="007E32AB" w:rsidRPr="00183DF4" w:rsidRDefault="007E32AB" w:rsidP="00176318">
            <w:pPr>
              <w:keepNext/>
            </w:pPr>
          </w:p>
        </w:tc>
      </w:tr>
      <w:tr w:rsidR="007E32AB" w:rsidRPr="00183DF4" w14:paraId="1737EAE7" w14:textId="77777777" w:rsidTr="00176318">
        <w:trPr>
          <w:jc w:val="center"/>
        </w:trPr>
        <w:tc>
          <w:tcPr>
            <w:tcW w:w="4876" w:type="dxa"/>
            <w:hideMark/>
          </w:tcPr>
          <w:p w14:paraId="3B40393A" w14:textId="77777777" w:rsidR="007E32AB" w:rsidRPr="00183DF4" w:rsidRDefault="007E32AB" w:rsidP="00176318">
            <w:pPr>
              <w:pStyle w:val="ColumnHeading"/>
              <w:keepNext/>
            </w:pPr>
            <w:r w:rsidRPr="00183DF4">
              <w:t>Komisijos siūlomas tekstas</w:t>
            </w:r>
          </w:p>
        </w:tc>
        <w:tc>
          <w:tcPr>
            <w:tcW w:w="4876" w:type="dxa"/>
            <w:hideMark/>
          </w:tcPr>
          <w:p w14:paraId="29E026A9" w14:textId="77777777" w:rsidR="007E32AB" w:rsidRPr="00183DF4" w:rsidRDefault="007E32AB" w:rsidP="00176318">
            <w:pPr>
              <w:pStyle w:val="ColumnHeading"/>
              <w:keepNext/>
            </w:pPr>
            <w:r w:rsidRPr="00183DF4">
              <w:t>Pakeitimas</w:t>
            </w:r>
          </w:p>
        </w:tc>
      </w:tr>
      <w:tr w:rsidR="007E32AB" w:rsidRPr="00183DF4" w14:paraId="1A03B792" w14:textId="77777777" w:rsidTr="00176318">
        <w:trPr>
          <w:jc w:val="center"/>
        </w:trPr>
        <w:tc>
          <w:tcPr>
            <w:tcW w:w="4876" w:type="dxa"/>
            <w:hideMark/>
          </w:tcPr>
          <w:p w14:paraId="573B5AA9" w14:textId="77777777" w:rsidR="007E32AB" w:rsidRPr="00183DF4" w:rsidRDefault="007E32AB" w:rsidP="00176318">
            <w:pPr>
              <w:pStyle w:val="Normal6"/>
            </w:pPr>
            <w:r w:rsidRPr="00183DF4">
              <w:t xml:space="preserve">Valstybės narės užtikrina, kad globėjas vienu metu </w:t>
            </w:r>
            <w:r w:rsidRPr="00183DF4">
              <w:rPr>
                <w:b/>
                <w:i/>
              </w:rPr>
              <w:t>nebūtų</w:t>
            </w:r>
            <w:r w:rsidRPr="00183DF4">
              <w:t xml:space="preserve"> atsakingas už </w:t>
            </w:r>
            <w:r w:rsidRPr="00183DF4">
              <w:rPr>
                <w:b/>
                <w:i/>
              </w:rPr>
              <w:t>neproporcingai didelį</w:t>
            </w:r>
            <w:r w:rsidRPr="00183DF4">
              <w:t xml:space="preserve"> skaičių nelydimų nepilnamečių, kas trukdytų jam veiksmingai vykdyti savo užduotis. Valstybės narės paskiria subjektus arba asmenis, kurie reguliariai įvertina, ar globėjai tinkamai atlieka savo užduotis. Šie subjektai arba asmenys taip pat įgalioti nagrinėti nelydimų nepilnamečių skundus dėl globėjų.</w:t>
            </w:r>
          </w:p>
        </w:tc>
        <w:tc>
          <w:tcPr>
            <w:tcW w:w="4876" w:type="dxa"/>
            <w:hideMark/>
          </w:tcPr>
          <w:p w14:paraId="1B11EED2" w14:textId="77777777" w:rsidR="007E32AB" w:rsidRPr="00183DF4" w:rsidRDefault="007E32AB" w:rsidP="00176318">
            <w:pPr>
              <w:pStyle w:val="Normal6"/>
              <w:rPr>
                <w:szCs w:val="24"/>
              </w:rPr>
            </w:pPr>
            <w:r w:rsidRPr="00183DF4">
              <w:t xml:space="preserve">Valstybės narės užtikrina, kad globėjas vienu metu </w:t>
            </w:r>
            <w:r w:rsidRPr="00183DF4">
              <w:rPr>
                <w:b/>
                <w:i/>
              </w:rPr>
              <w:t>būtų</w:t>
            </w:r>
            <w:r w:rsidRPr="00183DF4">
              <w:t xml:space="preserve"> atsakingas už </w:t>
            </w:r>
            <w:r w:rsidRPr="00183DF4">
              <w:rPr>
                <w:b/>
                <w:i/>
              </w:rPr>
              <w:t>tinkamą ir ribotą</w:t>
            </w:r>
            <w:r w:rsidRPr="00183DF4">
              <w:t xml:space="preserve"> skaičių nelydimų nepilnamečių, kas trukdytų jam veiksmingai vykdyti savo užduotis. Valstybės narės paskiria subjektus arba asmenis, kurie </w:t>
            </w:r>
            <w:r w:rsidRPr="00183DF4">
              <w:rPr>
                <w:b/>
                <w:i/>
              </w:rPr>
              <w:t>ne vėliau kaip per mėnesį nuo tada, kai paskiriamas globėjas, o vėliau</w:t>
            </w:r>
            <w:r w:rsidRPr="00183DF4">
              <w:t xml:space="preserve"> reguliariai įvertina, ar globėjai tinkamai atlieka savo užduotis. Šie subjektai arba asmenys taip pat įgalioti nagrinėti nelydimų nepilnamečių skundus dėl globėjų.</w:t>
            </w:r>
          </w:p>
        </w:tc>
      </w:tr>
    </w:tbl>
    <w:p w14:paraId="1BA6283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5062A1F2"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2EBAF6E" w14:textId="77777777" w:rsidR="007E32AB" w:rsidRPr="00183DF4" w:rsidRDefault="007E32AB" w:rsidP="007E32AB">
      <w:pPr>
        <w:pStyle w:val="Normal12Italic"/>
        <w:rPr>
          <w:noProof w:val="0"/>
        </w:rPr>
      </w:pPr>
      <w:r w:rsidRPr="00183DF4">
        <w:rPr>
          <w:noProof w:val="0"/>
        </w:rPr>
        <w:t>Globėjas turi prižiūrėti ribotą skaičių nelydymų nepilnamečių, kad galėtų tinkamai jais pasirūpinti. Priežastis, dėl kurios siūloma per mėnesį nuo globėjo paskyrimo datos nustatyti, ar jis tinkamai atlieka savo pareigas, susijusi su įsitikinimu, kad pirmos su vaiku praleistos akimirkos yra labai svarbios siekiant užmegzti ilgalaikius pasitikėjimu grindžiamus santykius. Taip pat svarbu kuo greičiau išsiaiškinti, ar globėjas patikimai vykdo savo pareigas.</w:t>
      </w:r>
    </w:p>
    <w:p w14:paraId="56B60C17" w14:textId="77777777" w:rsidR="007E32AB" w:rsidRPr="00183DF4" w:rsidRDefault="007E32AB" w:rsidP="007E32AB">
      <w:r w:rsidRPr="00183DF4">
        <w:rPr>
          <w:rStyle w:val="HideTWBExt"/>
          <w:noProof w:val="0"/>
        </w:rPr>
        <w:t>&lt;/AmendB&gt;</w:t>
      </w:r>
    </w:p>
    <w:p w14:paraId="5345DA4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493</w:t>
      </w:r>
      <w:r w:rsidRPr="00183DF4">
        <w:rPr>
          <w:rStyle w:val="HideTWBExt"/>
          <w:b w:val="0"/>
          <w:noProof w:val="0"/>
        </w:rPr>
        <w:t>&lt;/NumAmB&gt;</w:t>
      </w:r>
    </w:p>
    <w:p w14:paraId="39D3F218"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Bodil Valero, Brando Benifei, Damiano Zoffoli, Nathalie Griesbeck, Jean Lambert</w:t>
      </w:r>
      <w:r w:rsidRPr="00183DF4">
        <w:rPr>
          <w:rStyle w:val="HideTWBExt"/>
          <w:b w:val="0"/>
          <w:noProof w:val="0"/>
        </w:rPr>
        <w:t>&lt;/Members&gt;</w:t>
      </w:r>
    </w:p>
    <w:p w14:paraId="12FB58D0" w14:textId="77777777" w:rsidR="007E32AB" w:rsidRPr="00183DF4" w:rsidRDefault="007E32AB" w:rsidP="007E32AB">
      <w:r w:rsidRPr="00183DF4">
        <w:rPr>
          <w:rStyle w:val="HideTWBExt"/>
          <w:noProof w:val="0"/>
        </w:rPr>
        <w:t>&lt;/RepeatBlock-By&gt;</w:t>
      </w:r>
    </w:p>
    <w:p w14:paraId="4F8AF21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0761D9F" w14:textId="77777777" w:rsidR="007E32AB" w:rsidRPr="00183DF4" w:rsidRDefault="007E32AB" w:rsidP="007E32AB">
      <w:pPr>
        <w:pStyle w:val="NormalBold"/>
      </w:pPr>
      <w:r w:rsidRPr="00183DF4">
        <w:rPr>
          <w:rStyle w:val="HideTWBExt"/>
          <w:b w:val="0"/>
          <w:noProof w:val="0"/>
        </w:rPr>
        <w:t>&lt;Article&gt;</w:t>
      </w:r>
      <w:r w:rsidRPr="00183DF4">
        <w:t>23 straipsnio 1 dalies 2 a pastraipa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7BE57FF" w14:textId="77777777" w:rsidTr="00176318">
        <w:trPr>
          <w:jc w:val="center"/>
        </w:trPr>
        <w:tc>
          <w:tcPr>
            <w:tcW w:w="9752" w:type="dxa"/>
            <w:gridSpan w:val="2"/>
          </w:tcPr>
          <w:p w14:paraId="6E5B1841" w14:textId="77777777" w:rsidR="007E32AB" w:rsidRPr="00183DF4" w:rsidRDefault="007E32AB" w:rsidP="00176318">
            <w:pPr>
              <w:keepNext/>
            </w:pPr>
          </w:p>
        </w:tc>
      </w:tr>
      <w:tr w:rsidR="007E32AB" w:rsidRPr="00183DF4" w14:paraId="6DD589DF" w14:textId="77777777" w:rsidTr="00176318">
        <w:trPr>
          <w:jc w:val="center"/>
        </w:trPr>
        <w:tc>
          <w:tcPr>
            <w:tcW w:w="4876" w:type="dxa"/>
            <w:hideMark/>
          </w:tcPr>
          <w:p w14:paraId="1C429826" w14:textId="77777777" w:rsidR="007E32AB" w:rsidRPr="00183DF4" w:rsidRDefault="007E32AB" w:rsidP="00176318">
            <w:pPr>
              <w:pStyle w:val="ColumnHeading"/>
              <w:keepNext/>
            </w:pPr>
            <w:r w:rsidRPr="00183DF4">
              <w:t>Komisijos siūlomas tekstas</w:t>
            </w:r>
          </w:p>
        </w:tc>
        <w:tc>
          <w:tcPr>
            <w:tcW w:w="4876" w:type="dxa"/>
            <w:hideMark/>
          </w:tcPr>
          <w:p w14:paraId="41D39A5C" w14:textId="77777777" w:rsidR="007E32AB" w:rsidRPr="00183DF4" w:rsidRDefault="007E32AB" w:rsidP="00176318">
            <w:pPr>
              <w:pStyle w:val="ColumnHeading"/>
              <w:keepNext/>
            </w:pPr>
            <w:r w:rsidRPr="00183DF4">
              <w:t>Pakeitimas</w:t>
            </w:r>
          </w:p>
        </w:tc>
      </w:tr>
      <w:tr w:rsidR="007E32AB" w:rsidRPr="00183DF4" w14:paraId="0CE49ED5" w14:textId="77777777" w:rsidTr="00176318">
        <w:trPr>
          <w:jc w:val="center"/>
        </w:trPr>
        <w:tc>
          <w:tcPr>
            <w:tcW w:w="4876" w:type="dxa"/>
          </w:tcPr>
          <w:p w14:paraId="341710AC" w14:textId="77777777" w:rsidR="007E32AB" w:rsidRPr="00183DF4" w:rsidRDefault="007E32AB" w:rsidP="00176318">
            <w:pPr>
              <w:pStyle w:val="Normal6"/>
            </w:pPr>
          </w:p>
        </w:tc>
        <w:tc>
          <w:tcPr>
            <w:tcW w:w="4876" w:type="dxa"/>
            <w:hideMark/>
          </w:tcPr>
          <w:p w14:paraId="73E7563F" w14:textId="77777777" w:rsidR="007E32AB" w:rsidRPr="00183DF4" w:rsidRDefault="007E32AB" w:rsidP="00176318">
            <w:pPr>
              <w:pStyle w:val="Normal6"/>
              <w:rPr>
                <w:szCs w:val="24"/>
              </w:rPr>
            </w:pPr>
            <w:r w:rsidRPr="00183DF4">
              <w:rPr>
                <w:b/>
                <w:i/>
              </w:rPr>
              <w:t xml:space="preserve">Nelydimų nepilnamečių atveju valstybės narės, jiems atvykus, suteikia: </w:t>
            </w:r>
          </w:p>
        </w:tc>
      </w:tr>
      <w:tr w:rsidR="007E32AB" w:rsidRPr="00183DF4" w14:paraId="344076D5" w14:textId="77777777" w:rsidTr="00176318">
        <w:trPr>
          <w:jc w:val="center"/>
        </w:trPr>
        <w:tc>
          <w:tcPr>
            <w:tcW w:w="4876" w:type="dxa"/>
          </w:tcPr>
          <w:p w14:paraId="39AE133E" w14:textId="77777777" w:rsidR="007E32AB" w:rsidRPr="00183DF4" w:rsidRDefault="007E32AB" w:rsidP="00176318">
            <w:pPr>
              <w:pStyle w:val="Normal6"/>
            </w:pPr>
          </w:p>
        </w:tc>
        <w:tc>
          <w:tcPr>
            <w:tcW w:w="4876" w:type="dxa"/>
            <w:hideMark/>
          </w:tcPr>
          <w:p w14:paraId="6624FE66" w14:textId="77777777" w:rsidR="007E32AB" w:rsidRPr="00183DF4" w:rsidRDefault="007E32AB" w:rsidP="00176318">
            <w:pPr>
              <w:pStyle w:val="Normal6"/>
              <w:rPr>
                <w:szCs w:val="24"/>
              </w:rPr>
            </w:pPr>
            <w:r w:rsidRPr="00183DF4">
              <w:rPr>
                <w:b/>
                <w:i/>
              </w:rPr>
              <w:t>a)</w:t>
            </w:r>
            <w:r w:rsidRPr="00183DF4">
              <w:tab/>
            </w:r>
            <w:r w:rsidRPr="00183DF4">
              <w:rPr>
                <w:b/>
                <w:i/>
              </w:rPr>
              <w:t>galimybę nedelsiant pasinaudoti sveikatos priežiūros ir švietimo paslaugomis tomis pačiomis sąlygomis kaip ir jų šalies nepilnamečiai;</w:t>
            </w:r>
          </w:p>
        </w:tc>
      </w:tr>
      <w:tr w:rsidR="007E32AB" w:rsidRPr="00183DF4" w14:paraId="439375CA" w14:textId="77777777" w:rsidTr="00176318">
        <w:trPr>
          <w:jc w:val="center"/>
        </w:trPr>
        <w:tc>
          <w:tcPr>
            <w:tcW w:w="4876" w:type="dxa"/>
          </w:tcPr>
          <w:p w14:paraId="281B92CF" w14:textId="77777777" w:rsidR="007E32AB" w:rsidRPr="00183DF4" w:rsidRDefault="007E32AB" w:rsidP="00176318">
            <w:pPr>
              <w:pStyle w:val="Normal6"/>
            </w:pPr>
          </w:p>
        </w:tc>
        <w:tc>
          <w:tcPr>
            <w:tcW w:w="4876" w:type="dxa"/>
            <w:hideMark/>
          </w:tcPr>
          <w:p w14:paraId="44DBE957" w14:textId="77777777" w:rsidR="007E32AB" w:rsidRPr="00183DF4" w:rsidRDefault="007E32AB" w:rsidP="00176318">
            <w:pPr>
              <w:pStyle w:val="Normal6"/>
              <w:rPr>
                <w:szCs w:val="24"/>
              </w:rPr>
            </w:pPr>
            <w:r w:rsidRPr="00183DF4">
              <w:rPr>
                <w:b/>
                <w:i/>
              </w:rPr>
              <w:t xml:space="preserve">b) </w:t>
            </w:r>
            <w:r w:rsidRPr="00183DF4">
              <w:tab/>
            </w:r>
            <w:r w:rsidRPr="00183DF4">
              <w:rPr>
                <w:b/>
                <w:i/>
              </w:rPr>
              <w:t>visą reikiamą informaciją apie jų teises, procedūras ir apsaugos galimybes vaikams tinkamu būdu ir jiems suprantama kalba. Šiuo tikslu Europos prieglobsčio paramos biuras padeda valstybėms narėms parengti priėmimo medžiagą, skirtą vaikams informuoti.</w:t>
            </w:r>
          </w:p>
        </w:tc>
      </w:tr>
    </w:tbl>
    <w:p w14:paraId="0B1A8F4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4F7D99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363F358" w14:textId="77777777" w:rsidR="007E32AB" w:rsidRPr="00183DF4" w:rsidRDefault="007E32AB" w:rsidP="007E32AB">
      <w:pPr>
        <w:pStyle w:val="Normal12Italic"/>
        <w:rPr>
          <w:noProof w:val="0"/>
        </w:rPr>
      </w:pPr>
      <w:r w:rsidRPr="00183DF4">
        <w:rPr>
          <w:noProof w:val="0"/>
        </w:rPr>
        <w:t>Nelydimi nepilnamečiai turi konkrečių pagrindinių poreikių nuo pat atvykimo momento, nepriklausomai nuo to, ar jie yra prieglobsčio prašytojai, ekonominiai migrantai ar vaikai, kuriais prekiaujama. Šiuo pakeitimu siekiama užtikrinti, kad nelydimi nepilnamečiai, jiems atvykus, būtų tinkamai informuojami apie savo teises, procedūras ir apsaugą, ir kad jiems būtų suteikta galimybė nedelsiant pasinaudoti sveikatos priežiūros paslaugomis, atsižvelgiant į jų ypatingą pažeidžiamumą, taip pat traumas, kurias jie galėjo patirti kelionės metu.</w:t>
      </w:r>
    </w:p>
    <w:p w14:paraId="2C7B16E4" w14:textId="77777777" w:rsidR="007E32AB" w:rsidRPr="00183DF4" w:rsidRDefault="007E32AB" w:rsidP="007E32AB">
      <w:r w:rsidRPr="00183DF4">
        <w:rPr>
          <w:rStyle w:val="HideTWBExt"/>
          <w:noProof w:val="0"/>
        </w:rPr>
        <w:t>&lt;/AmendB&gt;</w:t>
      </w:r>
    </w:p>
    <w:p w14:paraId="78FAED8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494</w:t>
      </w:r>
      <w:r w:rsidRPr="00183DF4">
        <w:rPr>
          <w:rStyle w:val="HideTWBExt"/>
          <w:b w:val="0"/>
          <w:noProof w:val="0"/>
        </w:rPr>
        <w:t>&lt;/NumAmB&gt;</w:t>
      </w:r>
    </w:p>
    <w:p w14:paraId="4D76351F"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4AE0B636" w14:textId="77777777" w:rsidR="007E32AB" w:rsidRPr="00183DF4" w:rsidRDefault="007E32AB" w:rsidP="007E32AB">
      <w:r w:rsidRPr="00183DF4">
        <w:rPr>
          <w:rStyle w:val="HideTWBExt"/>
          <w:noProof w:val="0"/>
        </w:rPr>
        <w:t>&lt;/RepeatBlock-By&gt;</w:t>
      </w:r>
    </w:p>
    <w:p w14:paraId="29BB083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735F9B9" w14:textId="6B6A0205" w:rsidR="007E32AB" w:rsidRPr="00183DF4" w:rsidRDefault="007E32AB" w:rsidP="007E32AB">
      <w:pPr>
        <w:pStyle w:val="NormalBold"/>
      </w:pPr>
      <w:r w:rsidRPr="00183DF4">
        <w:rPr>
          <w:rStyle w:val="HideTWBExt"/>
          <w:b w:val="0"/>
          <w:noProof w:val="0"/>
        </w:rPr>
        <w:t>&lt;Article&gt;</w:t>
      </w:r>
      <w:r w:rsidRPr="00183DF4">
        <w:t xml:space="preserve">23 straipsnio 2 dalies </w:t>
      </w:r>
      <w:r w:rsidR="00207C0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46C8D38" w14:textId="77777777" w:rsidTr="00176318">
        <w:trPr>
          <w:jc w:val="center"/>
        </w:trPr>
        <w:tc>
          <w:tcPr>
            <w:tcW w:w="9752" w:type="dxa"/>
            <w:gridSpan w:val="2"/>
          </w:tcPr>
          <w:p w14:paraId="3CB9F158" w14:textId="77777777" w:rsidR="007E32AB" w:rsidRPr="00183DF4" w:rsidRDefault="007E32AB" w:rsidP="00176318">
            <w:pPr>
              <w:keepNext/>
            </w:pPr>
          </w:p>
        </w:tc>
      </w:tr>
      <w:tr w:rsidR="007E32AB" w:rsidRPr="00183DF4" w14:paraId="5C92CBB0" w14:textId="77777777" w:rsidTr="00176318">
        <w:trPr>
          <w:jc w:val="center"/>
        </w:trPr>
        <w:tc>
          <w:tcPr>
            <w:tcW w:w="4876" w:type="dxa"/>
            <w:hideMark/>
          </w:tcPr>
          <w:p w14:paraId="1372656E" w14:textId="77777777" w:rsidR="007E32AB" w:rsidRPr="00183DF4" w:rsidRDefault="007E32AB" w:rsidP="00176318">
            <w:pPr>
              <w:pStyle w:val="ColumnHeading"/>
              <w:keepNext/>
            </w:pPr>
            <w:r w:rsidRPr="00183DF4">
              <w:t>Komisijos siūlomas tekstas</w:t>
            </w:r>
          </w:p>
        </w:tc>
        <w:tc>
          <w:tcPr>
            <w:tcW w:w="4876" w:type="dxa"/>
            <w:hideMark/>
          </w:tcPr>
          <w:p w14:paraId="26A9D666" w14:textId="77777777" w:rsidR="007E32AB" w:rsidRPr="00183DF4" w:rsidRDefault="007E32AB" w:rsidP="00176318">
            <w:pPr>
              <w:pStyle w:val="ColumnHeading"/>
              <w:keepNext/>
            </w:pPr>
            <w:r w:rsidRPr="00183DF4">
              <w:t>Pakeitimas</w:t>
            </w:r>
          </w:p>
        </w:tc>
      </w:tr>
      <w:tr w:rsidR="007E32AB" w:rsidRPr="00183DF4" w14:paraId="5820DEB0" w14:textId="77777777" w:rsidTr="00176318">
        <w:trPr>
          <w:jc w:val="center"/>
        </w:trPr>
        <w:tc>
          <w:tcPr>
            <w:tcW w:w="4876" w:type="dxa"/>
            <w:hideMark/>
          </w:tcPr>
          <w:p w14:paraId="069D0777" w14:textId="77777777" w:rsidR="007E32AB" w:rsidRPr="00183DF4" w:rsidRDefault="007E32AB" w:rsidP="00176318">
            <w:pPr>
              <w:pStyle w:val="Normal6"/>
            </w:pPr>
            <w:r w:rsidRPr="00183DF4">
              <w:t>16 metų ir vyresnius nelydimus nepilnamečius valstybės narės gali apgyvendinti suaugusiems prašytojams skirtuose apgyvendinimo centruose, jeigu tai atitinka jų interesus, kaip nustatyta 22 straipsnio 2 dalyje.</w:t>
            </w:r>
          </w:p>
        </w:tc>
        <w:tc>
          <w:tcPr>
            <w:tcW w:w="4876" w:type="dxa"/>
            <w:hideMark/>
          </w:tcPr>
          <w:p w14:paraId="5134229E" w14:textId="77777777" w:rsidR="007E32AB" w:rsidRPr="00183DF4" w:rsidRDefault="007E32AB" w:rsidP="00176318">
            <w:pPr>
              <w:pStyle w:val="Normal6"/>
              <w:rPr>
                <w:szCs w:val="24"/>
              </w:rPr>
            </w:pPr>
            <w:r w:rsidRPr="00183DF4">
              <w:t>16 metų ir vyresnius nelydimus nepilnamečius valstybės narės gali apgyvendinti suaugusiems prašytojams skirtuose apgyvendinimo centruose, jeigu tai atitinka jų interesus, kaip nustatyta 22 straipsnio 2 dalyje</w:t>
            </w:r>
            <w:r w:rsidRPr="00183DF4">
              <w:rPr>
                <w:b/>
                <w:i/>
              </w:rPr>
              <w:t>, arba kitų asmenų geriausius interesus</w:t>
            </w:r>
            <w:r w:rsidRPr="00183DF4">
              <w:t>.</w:t>
            </w:r>
          </w:p>
        </w:tc>
      </w:tr>
    </w:tbl>
    <w:p w14:paraId="000BF73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6185E7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FEDA2E6" w14:textId="77777777" w:rsidR="007E32AB" w:rsidRPr="00183DF4" w:rsidRDefault="007E32AB" w:rsidP="007E32AB">
      <w:pPr>
        <w:pStyle w:val="Normal12Italic"/>
        <w:rPr>
          <w:noProof w:val="0"/>
        </w:rPr>
      </w:pPr>
      <w:r w:rsidRPr="00183DF4">
        <w:rPr>
          <w:noProof w:val="0"/>
        </w:rPr>
        <w:t>Daug nelydimų prašytojų, vyresnių nei 16 metų, sukėlė rimtų problemų nepilnamečiams skirtuose apgyvendinimo centruose. Siekiant užtikrinti tvarką apgyvendinimo centruose, vyresni nei 16 metų problemų keliantys nepilnamečiai turėtų būti apgyvendinti kartu su suaugusiaisiais.</w:t>
      </w:r>
    </w:p>
    <w:p w14:paraId="6A8F2F96" w14:textId="77777777" w:rsidR="007E32AB" w:rsidRPr="00183DF4" w:rsidRDefault="007E32AB" w:rsidP="007E32AB">
      <w:r w:rsidRPr="00183DF4">
        <w:rPr>
          <w:rStyle w:val="HideTWBExt"/>
          <w:noProof w:val="0"/>
        </w:rPr>
        <w:t>&lt;/AmendB&gt;</w:t>
      </w:r>
    </w:p>
    <w:p w14:paraId="4AAA5ED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495</w:t>
      </w:r>
      <w:r w:rsidRPr="00183DF4">
        <w:rPr>
          <w:rStyle w:val="HideTWBExt"/>
          <w:b w:val="0"/>
          <w:noProof w:val="0"/>
        </w:rPr>
        <w:t>&lt;/NumAmB&gt;</w:t>
      </w:r>
    </w:p>
    <w:p w14:paraId="0504CDED"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45CA796" w14:textId="77777777" w:rsidR="007E32AB" w:rsidRPr="00183DF4" w:rsidRDefault="007E32AB" w:rsidP="007E32AB">
      <w:r w:rsidRPr="00183DF4">
        <w:rPr>
          <w:rStyle w:val="HideTWBExt"/>
          <w:noProof w:val="0"/>
        </w:rPr>
        <w:t>&lt;/RepeatBlock-By&gt;</w:t>
      </w:r>
    </w:p>
    <w:p w14:paraId="1195D89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CA3146A" w14:textId="77777777" w:rsidR="007E32AB" w:rsidRPr="00183DF4" w:rsidRDefault="007E32AB" w:rsidP="007E32AB">
      <w:pPr>
        <w:pStyle w:val="NormalBold"/>
      </w:pPr>
      <w:r w:rsidRPr="00183DF4">
        <w:rPr>
          <w:rStyle w:val="HideTWBExt"/>
          <w:b w:val="0"/>
          <w:noProof w:val="0"/>
        </w:rPr>
        <w:t>&lt;Article&gt;</w:t>
      </w:r>
      <w:r w:rsidRPr="00183DF4">
        <w:t>23 straipsnio 3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386A76F" w14:textId="77777777" w:rsidTr="00176318">
        <w:trPr>
          <w:jc w:val="center"/>
        </w:trPr>
        <w:tc>
          <w:tcPr>
            <w:tcW w:w="9752" w:type="dxa"/>
            <w:gridSpan w:val="2"/>
          </w:tcPr>
          <w:p w14:paraId="5752EE23" w14:textId="77777777" w:rsidR="007E32AB" w:rsidRPr="00183DF4" w:rsidRDefault="007E32AB" w:rsidP="00176318">
            <w:pPr>
              <w:keepNext/>
            </w:pPr>
          </w:p>
        </w:tc>
      </w:tr>
      <w:tr w:rsidR="007E32AB" w:rsidRPr="00183DF4" w14:paraId="152EF7C5" w14:textId="77777777" w:rsidTr="00176318">
        <w:trPr>
          <w:jc w:val="center"/>
        </w:trPr>
        <w:tc>
          <w:tcPr>
            <w:tcW w:w="4876" w:type="dxa"/>
            <w:hideMark/>
          </w:tcPr>
          <w:p w14:paraId="7FD20451" w14:textId="77777777" w:rsidR="007E32AB" w:rsidRPr="00183DF4" w:rsidRDefault="007E32AB" w:rsidP="00176318">
            <w:pPr>
              <w:pStyle w:val="ColumnHeading"/>
              <w:keepNext/>
            </w:pPr>
            <w:r w:rsidRPr="00183DF4">
              <w:t>Komisijos siūlomas tekstas</w:t>
            </w:r>
          </w:p>
        </w:tc>
        <w:tc>
          <w:tcPr>
            <w:tcW w:w="4876" w:type="dxa"/>
            <w:hideMark/>
          </w:tcPr>
          <w:p w14:paraId="36FCA411" w14:textId="77777777" w:rsidR="007E32AB" w:rsidRPr="00183DF4" w:rsidRDefault="007E32AB" w:rsidP="00176318">
            <w:pPr>
              <w:pStyle w:val="ColumnHeading"/>
              <w:keepNext/>
            </w:pPr>
            <w:r w:rsidRPr="00183DF4">
              <w:t>Pakeitimas</w:t>
            </w:r>
          </w:p>
        </w:tc>
      </w:tr>
      <w:tr w:rsidR="007E32AB" w:rsidRPr="00183DF4" w14:paraId="51C5D798" w14:textId="77777777" w:rsidTr="00176318">
        <w:trPr>
          <w:jc w:val="center"/>
        </w:trPr>
        <w:tc>
          <w:tcPr>
            <w:tcW w:w="4876" w:type="dxa"/>
            <w:hideMark/>
          </w:tcPr>
          <w:p w14:paraId="45E40101" w14:textId="77777777" w:rsidR="007E32AB" w:rsidRPr="00183DF4" w:rsidRDefault="007E32AB" w:rsidP="00176318">
            <w:pPr>
              <w:pStyle w:val="Normal6"/>
            </w:pPr>
            <w:r w:rsidRPr="00183DF4">
              <w:rPr>
                <w:b/>
                <w:i/>
              </w:rPr>
              <w:t>3.</w:t>
            </w:r>
            <w:r w:rsidRPr="00183DF4">
              <w:tab/>
            </w:r>
            <w:r w:rsidRPr="00183DF4">
              <w:rPr>
                <w:b/>
                <w:i/>
              </w:rPr>
              <w:t>Valstybės narės imasi kuo greičiau surasti nelydimo nepilnamečio šeimos narius, prireikus padedant tarptautinėms arba kitoms susijusioms organizacijoms, kai yra paprašyta tarptautinės apsaugos, tuo pačiu metu saugodamos jo interesus. Tais atvejais, kai gali kilti grėsmė nepilnamečio arba jo artimų giminaičių, ypač jeigu jie yra likę kilmės šalyje, gyvybei ar vientisumui, reikia stengtis, kad informacija apie tuos asmenis būtų renkama, tvarkoma ir perduodama laikantis konfidencialumo, kad būtų išvengta pavojaus jų saugumui.</w:t>
            </w:r>
          </w:p>
        </w:tc>
        <w:tc>
          <w:tcPr>
            <w:tcW w:w="4876" w:type="dxa"/>
            <w:hideMark/>
          </w:tcPr>
          <w:p w14:paraId="5707654B" w14:textId="77777777" w:rsidR="007E32AB" w:rsidRPr="00183DF4" w:rsidRDefault="007E32AB" w:rsidP="00176318">
            <w:pPr>
              <w:pStyle w:val="Normal6"/>
              <w:rPr>
                <w:szCs w:val="24"/>
              </w:rPr>
            </w:pPr>
            <w:r w:rsidRPr="00183DF4">
              <w:rPr>
                <w:b/>
                <w:i/>
              </w:rPr>
              <w:t>Išbraukta.</w:t>
            </w:r>
          </w:p>
        </w:tc>
      </w:tr>
    </w:tbl>
    <w:p w14:paraId="2DECCAE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0308383"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0322E01" w14:textId="77777777" w:rsidR="007E32AB" w:rsidRPr="00183DF4" w:rsidRDefault="007E32AB" w:rsidP="007E32AB">
      <w:pPr>
        <w:pStyle w:val="Normal12Italic"/>
        <w:rPr>
          <w:noProof w:val="0"/>
        </w:rPr>
      </w:pPr>
      <w:r w:rsidRPr="00183DF4">
        <w:rPr>
          <w:noProof w:val="0"/>
        </w:rPr>
        <w:t>Šioje direktyvoje neturėtų būti sprendžiami šeimos susijungimo klausimai. Daugeliu atvejų greitas šeimos susijungimas trukdo nepilnamečiui prašytojui sėkmingai integruotis, nes mažina jo savarankiškumą.</w:t>
      </w:r>
    </w:p>
    <w:p w14:paraId="701BA81D" w14:textId="77777777" w:rsidR="007E32AB" w:rsidRPr="00183DF4" w:rsidRDefault="007E32AB" w:rsidP="007E32AB">
      <w:r w:rsidRPr="00183DF4">
        <w:rPr>
          <w:rStyle w:val="HideTWBExt"/>
          <w:noProof w:val="0"/>
        </w:rPr>
        <w:t>&lt;/AmendB&gt;</w:t>
      </w:r>
    </w:p>
    <w:p w14:paraId="7601D57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496</w:t>
      </w:r>
      <w:r w:rsidRPr="00183DF4">
        <w:rPr>
          <w:rStyle w:val="HideTWBExt"/>
          <w:b w:val="0"/>
          <w:noProof w:val="0"/>
        </w:rPr>
        <w:t>&lt;/NumAmB&gt;</w:t>
      </w:r>
    </w:p>
    <w:p w14:paraId="3F661390"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4A09481D" w14:textId="77777777" w:rsidR="007E32AB" w:rsidRPr="00183DF4" w:rsidRDefault="007E32AB" w:rsidP="007E32AB">
      <w:r w:rsidRPr="00183DF4">
        <w:rPr>
          <w:rStyle w:val="HideTWBExt"/>
          <w:noProof w:val="0"/>
        </w:rPr>
        <w:t>&lt;/RepeatBlock-By&gt;</w:t>
      </w:r>
    </w:p>
    <w:p w14:paraId="6120615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2433A85" w14:textId="77777777" w:rsidR="007E32AB" w:rsidRPr="00183DF4" w:rsidRDefault="007E32AB" w:rsidP="007E32AB">
      <w:pPr>
        <w:pStyle w:val="NormalBold"/>
      </w:pPr>
      <w:r w:rsidRPr="00183DF4">
        <w:rPr>
          <w:rStyle w:val="HideTWBExt"/>
          <w:b w:val="0"/>
          <w:noProof w:val="0"/>
        </w:rPr>
        <w:t>&lt;Article&gt;</w:t>
      </w:r>
      <w:r w:rsidRPr="00183DF4">
        <w:t>24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2432255" w14:textId="77777777" w:rsidTr="00176318">
        <w:trPr>
          <w:jc w:val="center"/>
        </w:trPr>
        <w:tc>
          <w:tcPr>
            <w:tcW w:w="9752" w:type="dxa"/>
            <w:gridSpan w:val="2"/>
          </w:tcPr>
          <w:p w14:paraId="5828DA14" w14:textId="77777777" w:rsidR="007E32AB" w:rsidRPr="00183DF4" w:rsidRDefault="007E32AB" w:rsidP="00176318">
            <w:pPr>
              <w:keepNext/>
            </w:pPr>
          </w:p>
        </w:tc>
      </w:tr>
      <w:tr w:rsidR="007E32AB" w:rsidRPr="00183DF4" w14:paraId="1BD3A9FD" w14:textId="77777777" w:rsidTr="00176318">
        <w:trPr>
          <w:jc w:val="center"/>
        </w:trPr>
        <w:tc>
          <w:tcPr>
            <w:tcW w:w="4876" w:type="dxa"/>
            <w:hideMark/>
          </w:tcPr>
          <w:p w14:paraId="5488F463" w14:textId="77777777" w:rsidR="007E32AB" w:rsidRPr="00183DF4" w:rsidRDefault="007E32AB" w:rsidP="00176318">
            <w:pPr>
              <w:pStyle w:val="ColumnHeading"/>
              <w:keepNext/>
            </w:pPr>
            <w:r w:rsidRPr="00183DF4">
              <w:t>Komisijos siūlomas tekstas</w:t>
            </w:r>
          </w:p>
        </w:tc>
        <w:tc>
          <w:tcPr>
            <w:tcW w:w="4876" w:type="dxa"/>
            <w:hideMark/>
          </w:tcPr>
          <w:p w14:paraId="25146E2E" w14:textId="77777777" w:rsidR="007E32AB" w:rsidRPr="00183DF4" w:rsidRDefault="007E32AB" w:rsidP="00176318">
            <w:pPr>
              <w:pStyle w:val="ColumnHeading"/>
              <w:keepNext/>
            </w:pPr>
            <w:r w:rsidRPr="00183DF4">
              <w:t>Pakeitimas</w:t>
            </w:r>
          </w:p>
        </w:tc>
      </w:tr>
      <w:tr w:rsidR="007E32AB" w:rsidRPr="00183DF4" w14:paraId="618CBDC3" w14:textId="77777777" w:rsidTr="00176318">
        <w:trPr>
          <w:jc w:val="center"/>
        </w:trPr>
        <w:tc>
          <w:tcPr>
            <w:tcW w:w="4876" w:type="dxa"/>
            <w:hideMark/>
          </w:tcPr>
          <w:p w14:paraId="222D0922" w14:textId="77777777" w:rsidR="007E32AB" w:rsidRPr="00183DF4" w:rsidRDefault="007E32AB" w:rsidP="00176318">
            <w:pPr>
              <w:pStyle w:val="Normal6"/>
            </w:pPr>
            <w:r w:rsidRPr="00183DF4">
              <w:t>1.</w:t>
            </w:r>
            <w:r w:rsidRPr="00183DF4">
              <w:tab/>
              <w:t xml:space="preserve">Valstybės narės užtikrina, kad </w:t>
            </w:r>
            <w:r w:rsidRPr="00183DF4">
              <w:rPr>
                <w:b/>
                <w:i/>
              </w:rPr>
              <w:t>žalą</w:t>
            </w:r>
            <w:r w:rsidRPr="00183DF4">
              <w:t xml:space="preserve"> dėl lyties, kankinimus, išprievartavimą ar kitokius rimtus smurtinius veiksmus patyrę asmenys gautų </w:t>
            </w:r>
            <w:r w:rsidRPr="00183DF4">
              <w:rPr>
                <w:b/>
                <w:i/>
              </w:rPr>
              <w:t>reikiamą pagalbą</w:t>
            </w:r>
            <w:r w:rsidRPr="00183DF4">
              <w:t xml:space="preserve"> dėl tokiais veiksmais padarytos žalos, visų pirma galėtų naudotis tinkamu medicininiu ir psichologiniu gydymu arba priežiūra.</w:t>
            </w:r>
          </w:p>
        </w:tc>
        <w:tc>
          <w:tcPr>
            <w:tcW w:w="4876" w:type="dxa"/>
            <w:hideMark/>
          </w:tcPr>
          <w:p w14:paraId="34C41600" w14:textId="77777777" w:rsidR="007E32AB" w:rsidRPr="00183DF4" w:rsidRDefault="007E32AB" w:rsidP="00176318">
            <w:pPr>
              <w:pStyle w:val="Normal6"/>
              <w:rPr>
                <w:szCs w:val="24"/>
              </w:rPr>
            </w:pPr>
            <w:r w:rsidRPr="00183DF4">
              <w:t>1.</w:t>
            </w:r>
            <w:r w:rsidRPr="00183DF4">
              <w:tab/>
              <w:t xml:space="preserve">Valstybės narės užtikrina, kad </w:t>
            </w:r>
            <w:r w:rsidRPr="00183DF4">
              <w:rPr>
                <w:b/>
                <w:i/>
              </w:rPr>
              <w:t>seksualinį smurtą</w:t>
            </w:r>
            <w:r w:rsidRPr="00183DF4">
              <w:t xml:space="preserve"> </w:t>
            </w:r>
            <w:r w:rsidRPr="00183DF4">
              <w:rPr>
                <w:b/>
                <w:i/>
              </w:rPr>
              <w:t>ir</w:t>
            </w:r>
            <w:r w:rsidRPr="00183DF4">
              <w:t xml:space="preserve"> </w:t>
            </w:r>
            <w:r w:rsidRPr="00183DF4">
              <w:rPr>
                <w:b/>
                <w:i/>
              </w:rPr>
              <w:t>smurtą</w:t>
            </w:r>
            <w:r w:rsidRPr="00183DF4">
              <w:t xml:space="preserve"> dėl lyties</w:t>
            </w:r>
            <w:r w:rsidRPr="00183DF4">
              <w:rPr>
                <w:b/>
                <w:i/>
              </w:rPr>
              <w:t>, kitų formų neapykantos smurtą</w:t>
            </w:r>
            <w:r w:rsidRPr="00183DF4">
              <w:t xml:space="preserve">, kankinimus, išprievartavimą ar kitokius rimtus </w:t>
            </w:r>
            <w:r w:rsidRPr="00183DF4">
              <w:rPr>
                <w:b/>
                <w:i/>
              </w:rPr>
              <w:t xml:space="preserve">psichologinius, fizinius ar seksualinius </w:t>
            </w:r>
            <w:r w:rsidRPr="00183DF4">
              <w:t xml:space="preserve">smurtinius veiksmus patyrę asmenys gautų </w:t>
            </w:r>
            <w:r w:rsidRPr="00183DF4">
              <w:rPr>
                <w:b/>
                <w:i/>
              </w:rPr>
              <w:t xml:space="preserve">kompleksines reabilitacines paslaugas </w:t>
            </w:r>
            <w:r w:rsidRPr="00183DF4">
              <w:t>dėl tokiais veiksmais padarytos žalos, visų pirma galėtų naudotis tinkamu medicininiu ir psichologiniu gydymu arba priežiūra</w:t>
            </w:r>
            <w:r w:rsidRPr="00183DF4">
              <w:rPr>
                <w:b/>
                <w:i/>
              </w:rPr>
              <w:t>, taip pat kvalifikuota psichologine pagalba, prireikus pasitelkiant kvalifikuotą vertėją. Galimybė gauti šią pagalbą turi būti suteikta kuo greičiau, nustačius nukentėjusius asmenis</w:t>
            </w:r>
            <w:r w:rsidRPr="00183DF4">
              <w:t>.</w:t>
            </w:r>
          </w:p>
        </w:tc>
      </w:tr>
    </w:tbl>
    <w:p w14:paraId="6F58D1C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D74CDBB"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5056450" w14:textId="77777777" w:rsidR="007E32AB" w:rsidRPr="00183DF4" w:rsidRDefault="007E32AB" w:rsidP="007E32AB">
      <w:pPr>
        <w:pStyle w:val="Normal12Italic"/>
        <w:rPr>
          <w:noProof w:val="0"/>
        </w:rPr>
      </w:pPr>
      <w:r w:rsidRPr="00183DF4">
        <w:rPr>
          <w:noProof w:val="0"/>
        </w:rPr>
        <w:t>Šis pakeitimas yra neatskiriamai susijęs su priimtinais pranešimo projekto pakeitimais, kuriais siekiama pagerinti sąlygas specialių priėmimo poreikių turintiems prašytojams.</w:t>
      </w:r>
    </w:p>
    <w:p w14:paraId="7AE621AF" w14:textId="77777777" w:rsidR="007E32AB" w:rsidRPr="00183DF4" w:rsidRDefault="007E32AB" w:rsidP="007E32AB">
      <w:r w:rsidRPr="00183DF4">
        <w:rPr>
          <w:rStyle w:val="HideTWBExt"/>
          <w:noProof w:val="0"/>
        </w:rPr>
        <w:t>&lt;/AmendB&gt;</w:t>
      </w:r>
    </w:p>
    <w:p w14:paraId="1AD00C7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497</w:t>
      </w:r>
      <w:r w:rsidRPr="00183DF4">
        <w:rPr>
          <w:rStyle w:val="HideTWBExt"/>
          <w:b w:val="0"/>
          <w:noProof w:val="0"/>
        </w:rPr>
        <w:t>&lt;/NumAmB&gt;</w:t>
      </w:r>
    </w:p>
    <w:p w14:paraId="3A7A70CB"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 Elly Schlein, Christine Revault D'Allonnes Bonnefoy, Soraya Post, Anna Hedh, Cécile Kashetu Kyenge</w:t>
      </w:r>
      <w:r w:rsidRPr="00183DF4">
        <w:rPr>
          <w:rStyle w:val="HideTWBExt"/>
          <w:b w:val="0"/>
          <w:noProof w:val="0"/>
        </w:rPr>
        <w:t>&lt;/Members&gt;</w:t>
      </w:r>
    </w:p>
    <w:p w14:paraId="0645ED7F" w14:textId="77777777" w:rsidR="007E32AB" w:rsidRPr="00183DF4" w:rsidRDefault="007E32AB" w:rsidP="007E32AB">
      <w:r w:rsidRPr="00183DF4">
        <w:rPr>
          <w:rStyle w:val="HideTWBExt"/>
          <w:noProof w:val="0"/>
        </w:rPr>
        <w:t>&lt;/RepeatBlock-By&gt;</w:t>
      </w:r>
    </w:p>
    <w:p w14:paraId="43B4DB2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C477176" w14:textId="77777777" w:rsidR="007E32AB" w:rsidRPr="00183DF4" w:rsidRDefault="007E32AB" w:rsidP="007E32AB">
      <w:pPr>
        <w:pStyle w:val="NormalBold"/>
      </w:pPr>
      <w:r w:rsidRPr="00183DF4">
        <w:rPr>
          <w:rStyle w:val="HideTWBExt"/>
          <w:b w:val="0"/>
          <w:noProof w:val="0"/>
        </w:rPr>
        <w:t>&lt;Article&gt;</w:t>
      </w:r>
      <w:r w:rsidRPr="00183DF4">
        <w:t>24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7264C4F" w14:textId="77777777" w:rsidTr="00176318">
        <w:trPr>
          <w:jc w:val="center"/>
        </w:trPr>
        <w:tc>
          <w:tcPr>
            <w:tcW w:w="9752" w:type="dxa"/>
            <w:gridSpan w:val="2"/>
          </w:tcPr>
          <w:p w14:paraId="2BD861A2" w14:textId="77777777" w:rsidR="007E32AB" w:rsidRPr="00183DF4" w:rsidRDefault="007E32AB" w:rsidP="00176318">
            <w:pPr>
              <w:keepNext/>
            </w:pPr>
          </w:p>
        </w:tc>
      </w:tr>
      <w:tr w:rsidR="007E32AB" w:rsidRPr="00183DF4" w14:paraId="1AD9A905" w14:textId="77777777" w:rsidTr="00176318">
        <w:trPr>
          <w:jc w:val="center"/>
        </w:trPr>
        <w:tc>
          <w:tcPr>
            <w:tcW w:w="4876" w:type="dxa"/>
            <w:hideMark/>
          </w:tcPr>
          <w:p w14:paraId="034A3EFB" w14:textId="77777777" w:rsidR="007E32AB" w:rsidRPr="00183DF4" w:rsidRDefault="007E32AB" w:rsidP="00176318">
            <w:pPr>
              <w:pStyle w:val="ColumnHeading"/>
              <w:keepNext/>
            </w:pPr>
            <w:r w:rsidRPr="00183DF4">
              <w:t>Komisijos siūlomas tekstas</w:t>
            </w:r>
          </w:p>
        </w:tc>
        <w:tc>
          <w:tcPr>
            <w:tcW w:w="4876" w:type="dxa"/>
            <w:hideMark/>
          </w:tcPr>
          <w:p w14:paraId="525ED336" w14:textId="77777777" w:rsidR="007E32AB" w:rsidRPr="00183DF4" w:rsidRDefault="007E32AB" w:rsidP="00176318">
            <w:pPr>
              <w:pStyle w:val="ColumnHeading"/>
              <w:keepNext/>
            </w:pPr>
            <w:r w:rsidRPr="00183DF4">
              <w:t>Pakeitimas</w:t>
            </w:r>
          </w:p>
        </w:tc>
      </w:tr>
      <w:tr w:rsidR="007E32AB" w:rsidRPr="00183DF4" w14:paraId="1749D722" w14:textId="77777777" w:rsidTr="00176318">
        <w:trPr>
          <w:jc w:val="center"/>
        </w:trPr>
        <w:tc>
          <w:tcPr>
            <w:tcW w:w="4876" w:type="dxa"/>
            <w:hideMark/>
          </w:tcPr>
          <w:p w14:paraId="2B35EC99" w14:textId="77777777" w:rsidR="007E32AB" w:rsidRPr="00183DF4" w:rsidRDefault="007E32AB" w:rsidP="00176318">
            <w:pPr>
              <w:pStyle w:val="Normal6"/>
            </w:pPr>
            <w:r w:rsidRPr="00183DF4">
              <w:t>1.</w:t>
            </w:r>
            <w:r w:rsidRPr="00183DF4">
              <w:tab/>
              <w:t xml:space="preserve">Valstybės narės užtikrina, kad </w:t>
            </w:r>
            <w:r w:rsidRPr="00183DF4">
              <w:rPr>
                <w:b/>
                <w:i/>
              </w:rPr>
              <w:t>žalą</w:t>
            </w:r>
            <w:r w:rsidRPr="00183DF4">
              <w:t xml:space="preserve"> dėl lyties, kankinimus, išprievartavimą ar kitokius rimtus smurtinius veiksmus patyrę asmenys gautų </w:t>
            </w:r>
            <w:r w:rsidRPr="00183DF4">
              <w:rPr>
                <w:b/>
                <w:i/>
              </w:rPr>
              <w:t>reikiamą pagalbą</w:t>
            </w:r>
            <w:r w:rsidRPr="00183DF4">
              <w:t xml:space="preserve"> dėl tokiais veiksmais padarytos žalos, visų pirma galėtų naudotis tinkamu medicininiu ir psichologiniu gydymu arba priežiūra.</w:t>
            </w:r>
          </w:p>
        </w:tc>
        <w:tc>
          <w:tcPr>
            <w:tcW w:w="4876" w:type="dxa"/>
            <w:hideMark/>
          </w:tcPr>
          <w:p w14:paraId="4EC283DF" w14:textId="77777777" w:rsidR="007E32AB" w:rsidRPr="00183DF4" w:rsidRDefault="007E32AB" w:rsidP="00176318">
            <w:pPr>
              <w:pStyle w:val="Normal6"/>
              <w:rPr>
                <w:szCs w:val="24"/>
              </w:rPr>
            </w:pPr>
            <w:r w:rsidRPr="00183DF4">
              <w:t>1.</w:t>
            </w:r>
            <w:r w:rsidRPr="00183DF4">
              <w:tab/>
              <w:t xml:space="preserve">Valstybės narės užtikrina, kad </w:t>
            </w:r>
            <w:r w:rsidRPr="00183DF4">
              <w:rPr>
                <w:b/>
                <w:i/>
              </w:rPr>
              <w:t>seksualinį smurtą</w:t>
            </w:r>
            <w:r w:rsidRPr="00183DF4">
              <w:t xml:space="preserve"> </w:t>
            </w:r>
            <w:r w:rsidRPr="00183DF4">
              <w:rPr>
                <w:b/>
                <w:i/>
              </w:rPr>
              <w:t>ir</w:t>
            </w:r>
            <w:r w:rsidRPr="00183DF4">
              <w:t xml:space="preserve"> </w:t>
            </w:r>
            <w:r w:rsidRPr="00183DF4">
              <w:rPr>
                <w:b/>
                <w:i/>
              </w:rPr>
              <w:t>smurtą</w:t>
            </w:r>
            <w:r w:rsidRPr="00183DF4">
              <w:t xml:space="preserve"> dėl lyties</w:t>
            </w:r>
            <w:r w:rsidRPr="00183DF4">
              <w:rPr>
                <w:b/>
                <w:i/>
              </w:rPr>
              <w:t>, kitų formų neapykantos smurtą</w:t>
            </w:r>
            <w:r w:rsidRPr="00183DF4">
              <w:t xml:space="preserve">, kankinimus, išprievartavimą ar kitokius rimtus </w:t>
            </w:r>
            <w:r w:rsidRPr="00183DF4">
              <w:rPr>
                <w:b/>
                <w:i/>
              </w:rPr>
              <w:t xml:space="preserve">psichologinius, fizinius ar seksualinius </w:t>
            </w:r>
            <w:r w:rsidRPr="00183DF4">
              <w:t xml:space="preserve">smurtinius veiksmus patyrę asmenys gautų </w:t>
            </w:r>
            <w:r w:rsidRPr="00183DF4">
              <w:rPr>
                <w:b/>
                <w:i/>
              </w:rPr>
              <w:t xml:space="preserve">kompleksines reabilitacines paslaugas </w:t>
            </w:r>
            <w:r w:rsidRPr="00183DF4">
              <w:t>dėl tokiais veiksmais padarytos žalos, visų pirma galėtų naudotis tinkamu medicininiu ir psichologiniu gydymu arba priežiūra</w:t>
            </w:r>
            <w:r w:rsidRPr="00183DF4">
              <w:rPr>
                <w:b/>
                <w:i/>
              </w:rPr>
              <w:t>, taip pat kvalifikuota psichologine pagalba, prireikus pasitelkiant kvalifikuotą vertėją. Galimybė gauti šią pagalbą turi būti suteikta kuo greičiau, nustačius nukentėjusius asmenis</w:t>
            </w:r>
            <w:r w:rsidRPr="00183DF4">
              <w:t>.</w:t>
            </w:r>
          </w:p>
        </w:tc>
      </w:tr>
    </w:tbl>
    <w:p w14:paraId="06CEF405"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C740DE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B471A16" w14:textId="77777777" w:rsidR="007E32AB" w:rsidRPr="00183DF4" w:rsidRDefault="007E32AB" w:rsidP="007E32AB">
      <w:pPr>
        <w:pStyle w:val="Normal12Italic"/>
        <w:rPr>
          <w:noProof w:val="0"/>
        </w:rPr>
      </w:pPr>
      <w:r w:rsidRPr="00183DF4">
        <w:rPr>
          <w:noProof w:val="0"/>
        </w:rPr>
        <w:t>Reikėtų užtikrinti, kad ši direktyva atitiktų tarptautinius standartus ir garantuotų tinkamas priėmimo sąlygas kankinimų aukoms. Vertėtų aiškiai paminėti kvalifikuotą psichologinę pagalbą; pareigą kuo greičiau suteikti pagalbą; galimybę pasinaudoti kvalifikuoto vertėjo paslaugomis.</w:t>
      </w:r>
    </w:p>
    <w:p w14:paraId="11C0816E" w14:textId="77777777" w:rsidR="007E32AB" w:rsidRPr="00183DF4" w:rsidRDefault="007E32AB" w:rsidP="007E32AB">
      <w:r w:rsidRPr="00183DF4">
        <w:rPr>
          <w:rStyle w:val="HideTWBExt"/>
          <w:noProof w:val="0"/>
        </w:rPr>
        <w:t>&lt;/AmendB&gt;</w:t>
      </w:r>
    </w:p>
    <w:p w14:paraId="637424EE"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498</w:t>
      </w:r>
      <w:r w:rsidRPr="00183DF4">
        <w:rPr>
          <w:rStyle w:val="HideTWBExt"/>
          <w:b w:val="0"/>
          <w:noProof w:val="0"/>
        </w:rPr>
        <w:t>&lt;/NumAmB&gt;</w:t>
      </w:r>
    </w:p>
    <w:p w14:paraId="79B9B19F"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63E027EE" w14:textId="77777777" w:rsidR="007E32AB" w:rsidRPr="00183DF4" w:rsidRDefault="007E32AB" w:rsidP="007E32AB">
      <w:r w:rsidRPr="00183DF4">
        <w:rPr>
          <w:rStyle w:val="HideTWBExt"/>
          <w:noProof w:val="0"/>
        </w:rPr>
        <w:t>&lt;/RepeatBlock-By&gt;</w:t>
      </w:r>
    </w:p>
    <w:p w14:paraId="2968C960"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40241A4" w14:textId="77777777" w:rsidR="007E32AB" w:rsidRPr="00183DF4" w:rsidRDefault="007E32AB" w:rsidP="007E32AB">
      <w:pPr>
        <w:pStyle w:val="NormalBold"/>
      </w:pPr>
      <w:r w:rsidRPr="00183DF4">
        <w:rPr>
          <w:rStyle w:val="HideTWBExt"/>
          <w:b w:val="0"/>
          <w:noProof w:val="0"/>
        </w:rPr>
        <w:t>&lt;Article&gt;</w:t>
      </w:r>
      <w:r w:rsidRPr="00183DF4">
        <w:t>24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260D6AC" w14:textId="77777777" w:rsidTr="00176318">
        <w:trPr>
          <w:jc w:val="center"/>
        </w:trPr>
        <w:tc>
          <w:tcPr>
            <w:tcW w:w="9752" w:type="dxa"/>
            <w:gridSpan w:val="2"/>
          </w:tcPr>
          <w:p w14:paraId="559CFB48" w14:textId="77777777" w:rsidR="007E32AB" w:rsidRPr="00183DF4" w:rsidRDefault="007E32AB" w:rsidP="00176318">
            <w:pPr>
              <w:keepNext/>
            </w:pPr>
          </w:p>
        </w:tc>
      </w:tr>
      <w:tr w:rsidR="007E32AB" w:rsidRPr="00183DF4" w14:paraId="04B10386" w14:textId="77777777" w:rsidTr="00176318">
        <w:trPr>
          <w:jc w:val="center"/>
        </w:trPr>
        <w:tc>
          <w:tcPr>
            <w:tcW w:w="4876" w:type="dxa"/>
            <w:hideMark/>
          </w:tcPr>
          <w:p w14:paraId="58182BF8" w14:textId="77777777" w:rsidR="007E32AB" w:rsidRPr="00183DF4" w:rsidRDefault="007E32AB" w:rsidP="00176318">
            <w:pPr>
              <w:pStyle w:val="ColumnHeading"/>
              <w:keepNext/>
            </w:pPr>
            <w:r w:rsidRPr="00183DF4">
              <w:t>Komisijos siūlomas tekstas</w:t>
            </w:r>
          </w:p>
        </w:tc>
        <w:tc>
          <w:tcPr>
            <w:tcW w:w="4876" w:type="dxa"/>
            <w:hideMark/>
          </w:tcPr>
          <w:p w14:paraId="325BBEBC" w14:textId="77777777" w:rsidR="007E32AB" w:rsidRPr="00183DF4" w:rsidRDefault="007E32AB" w:rsidP="00176318">
            <w:pPr>
              <w:pStyle w:val="ColumnHeading"/>
              <w:keepNext/>
            </w:pPr>
            <w:r w:rsidRPr="00183DF4">
              <w:t>Pakeitimas</w:t>
            </w:r>
          </w:p>
        </w:tc>
      </w:tr>
      <w:tr w:rsidR="007E32AB" w:rsidRPr="00183DF4" w14:paraId="68AEC8F7" w14:textId="77777777" w:rsidTr="00176318">
        <w:trPr>
          <w:jc w:val="center"/>
        </w:trPr>
        <w:tc>
          <w:tcPr>
            <w:tcW w:w="4876" w:type="dxa"/>
            <w:hideMark/>
          </w:tcPr>
          <w:p w14:paraId="15E0DB43" w14:textId="77777777" w:rsidR="007E32AB" w:rsidRPr="00183DF4" w:rsidRDefault="007E32AB" w:rsidP="00176318">
            <w:pPr>
              <w:pStyle w:val="Normal6"/>
            </w:pPr>
            <w:r w:rsidRPr="00183DF4">
              <w:t>1.</w:t>
            </w:r>
            <w:r w:rsidRPr="00183DF4">
              <w:tab/>
              <w:t xml:space="preserve">Valstybės narės užtikrina, kad </w:t>
            </w:r>
            <w:r w:rsidRPr="00183DF4">
              <w:rPr>
                <w:b/>
                <w:i/>
              </w:rPr>
              <w:t>žalą dėl lyties,</w:t>
            </w:r>
            <w:r w:rsidRPr="00183DF4">
              <w:rPr>
                <w:i/>
              </w:rPr>
              <w:t xml:space="preserve"> </w:t>
            </w:r>
            <w:r w:rsidRPr="00183DF4">
              <w:t>kankinimus, išprievartavimą ar kitokius rimtus smurtinius veiksmus patyrę asmenys gautų reikiamą pagalbą dėl tokiais veiksmais padarytos žalos, visų pirma galėtų naudotis tinkamu medicininiu ir psichologiniu gydymu arba priežiūra.</w:t>
            </w:r>
          </w:p>
        </w:tc>
        <w:tc>
          <w:tcPr>
            <w:tcW w:w="4876" w:type="dxa"/>
            <w:hideMark/>
          </w:tcPr>
          <w:p w14:paraId="6E4859ED" w14:textId="77777777" w:rsidR="007E32AB" w:rsidRPr="00183DF4" w:rsidRDefault="007E32AB" w:rsidP="00176318">
            <w:pPr>
              <w:pStyle w:val="Normal6"/>
              <w:rPr>
                <w:szCs w:val="24"/>
              </w:rPr>
            </w:pPr>
            <w:r w:rsidRPr="00183DF4">
              <w:t>1.</w:t>
            </w:r>
            <w:r w:rsidRPr="00183DF4">
              <w:tab/>
              <w:t>Valstybės narės užtikrina, kad kankinimus, išprievartavimą ar kitokius rimtus smurtinius veiksmus patyrę asmenys gautų reikiamą pagalbą dėl tokiais veiksmais padarytos žalos, visų pirma galėtų naudotis tinkamu medicininiu ir psichologiniu gydymu arba priežiūra.</w:t>
            </w:r>
          </w:p>
        </w:tc>
      </w:tr>
    </w:tbl>
    <w:p w14:paraId="14608CE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70AB709" w14:textId="77777777" w:rsidR="007E32AB" w:rsidRPr="00183DF4" w:rsidRDefault="007E32AB" w:rsidP="007E32AB">
      <w:r w:rsidRPr="00183DF4">
        <w:rPr>
          <w:rStyle w:val="HideTWBExt"/>
          <w:noProof w:val="0"/>
        </w:rPr>
        <w:t>&lt;/AmendB&gt;</w:t>
      </w:r>
    </w:p>
    <w:p w14:paraId="6062AE6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499</w:t>
      </w:r>
      <w:r w:rsidRPr="00183DF4">
        <w:rPr>
          <w:rStyle w:val="HideTWBExt"/>
          <w:b w:val="0"/>
          <w:noProof w:val="0"/>
        </w:rPr>
        <w:t>&lt;/NumAmB&gt;</w:t>
      </w:r>
    </w:p>
    <w:p w14:paraId="44C90CEB"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70015DFF" w14:textId="77777777" w:rsidR="007E32AB" w:rsidRPr="00183DF4" w:rsidRDefault="007E32AB" w:rsidP="007E32AB">
      <w:r w:rsidRPr="00183DF4">
        <w:rPr>
          <w:rStyle w:val="HideTWBExt"/>
          <w:noProof w:val="0"/>
        </w:rPr>
        <w:t>&lt;/RepeatBlock-By&gt;</w:t>
      </w:r>
    </w:p>
    <w:p w14:paraId="7F7FFC8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C08328A" w14:textId="77777777" w:rsidR="007E32AB" w:rsidRPr="00183DF4" w:rsidRDefault="007E32AB" w:rsidP="007E32AB">
      <w:pPr>
        <w:pStyle w:val="NormalBold"/>
      </w:pPr>
      <w:r w:rsidRPr="00183DF4">
        <w:rPr>
          <w:rStyle w:val="HideTWBExt"/>
          <w:b w:val="0"/>
          <w:noProof w:val="0"/>
        </w:rPr>
        <w:t>&lt;Article&gt;</w:t>
      </w:r>
      <w:r w:rsidRPr="00183DF4">
        <w:t>24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2EDB3B7" w14:textId="77777777" w:rsidTr="00176318">
        <w:trPr>
          <w:jc w:val="center"/>
        </w:trPr>
        <w:tc>
          <w:tcPr>
            <w:tcW w:w="9752" w:type="dxa"/>
            <w:gridSpan w:val="2"/>
          </w:tcPr>
          <w:p w14:paraId="1187D471" w14:textId="77777777" w:rsidR="007E32AB" w:rsidRPr="00183DF4" w:rsidRDefault="007E32AB" w:rsidP="00176318">
            <w:pPr>
              <w:keepNext/>
            </w:pPr>
          </w:p>
        </w:tc>
      </w:tr>
      <w:tr w:rsidR="007E32AB" w:rsidRPr="00183DF4" w14:paraId="08A717ED" w14:textId="77777777" w:rsidTr="00176318">
        <w:trPr>
          <w:jc w:val="center"/>
        </w:trPr>
        <w:tc>
          <w:tcPr>
            <w:tcW w:w="4876" w:type="dxa"/>
            <w:hideMark/>
          </w:tcPr>
          <w:p w14:paraId="141443F5" w14:textId="77777777" w:rsidR="007E32AB" w:rsidRPr="00183DF4" w:rsidRDefault="007E32AB" w:rsidP="00176318">
            <w:pPr>
              <w:pStyle w:val="ColumnHeading"/>
              <w:keepNext/>
            </w:pPr>
            <w:r w:rsidRPr="00183DF4">
              <w:t>Komisijos siūlomas tekstas</w:t>
            </w:r>
          </w:p>
        </w:tc>
        <w:tc>
          <w:tcPr>
            <w:tcW w:w="4876" w:type="dxa"/>
            <w:hideMark/>
          </w:tcPr>
          <w:p w14:paraId="687FC4A0" w14:textId="77777777" w:rsidR="007E32AB" w:rsidRPr="00183DF4" w:rsidRDefault="007E32AB" w:rsidP="00176318">
            <w:pPr>
              <w:pStyle w:val="ColumnHeading"/>
              <w:keepNext/>
            </w:pPr>
            <w:r w:rsidRPr="00183DF4">
              <w:t>Pakeitimas</w:t>
            </w:r>
          </w:p>
        </w:tc>
      </w:tr>
      <w:tr w:rsidR="007E32AB" w:rsidRPr="00183DF4" w14:paraId="62BD169D" w14:textId="77777777" w:rsidTr="00176318">
        <w:trPr>
          <w:jc w:val="center"/>
        </w:trPr>
        <w:tc>
          <w:tcPr>
            <w:tcW w:w="4876" w:type="dxa"/>
            <w:hideMark/>
          </w:tcPr>
          <w:p w14:paraId="0D4DA4DC" w14:textId="77777777" w:rsidR="007E32AB" w:rsidRPr="00183DF4" w:rsidRDefault="007E32AB" w:rsidP="00176318">
            <w:pPr>
              <w:pStyle w:val="Normal6"/>
            </w:pPr>
            <w:r w:rsidRPr="00183DF4">
              <w:t>1.</w:t>
            </w:r>
            <w:r w:rsidRPr="00183DF4">
              <w:tab/>
              <w:t xml:space="preserve">Valstybės narės </w:t>
            </w:r>
            <w:r w:rsidRPr="00183DF4">
              <w:rPr>
                <w:b/>
                <w:i/>
              </w:rPr>
              <w:t>užtikrina</w:t>
            </w:r>
            <w:r w:rsidRPr="00183DF4">
              <w:t xml:space="preserve">, kad žalą </w:t>
            </w:r>
            <w:r w:rsidRPr="00183DF4">
              <w:rPr>
                <w:b/>
                <w:i/>
              </w:rPr>
              <w:t>dėl lyties</w:t>
            </w:r>
            <w:r w:rsidRPr="00183DF4">
              <w:t>, kankinimus, išprievartavimą ar kitokius rimtus smurtinius veiksmus patyrę asmenys gautų reikiamą pagalbą dėl tokiais veiksmais padarytos žalos, visų pirma galėtų naudotis tinkamu medicininiu ir psichologiniu gydymu arba priežiūra.</w:t>
            </w:r>
          </w:p>
        </w:tc>
        <w:tc>
          <w:tcPr>
            <w:tcW w:w="4876" w:type="dxa"/>
            <w:hideMark/>
          </w:tcPr>
          <w:p w14:paraId="76BA4384" w14:textId="77777777" w:rsidR="007E32AB" w:rsidRPr="00183DF4" w:rsidRDefault="007E32AB" w:rsidP="00176318">
            <w:pPr>
              <w:pStyle w:val="Normal6"/>
              <w:rPr>
                <w:szCs w:val="24"/>
              </w:rPr>
            </w:pPr>
            <w:r w:rsidRPr="00183DF4">
              <w:t>1.</w:t>
            </w:r>
            <w:r w:rsidRPr="00183DF4">
              <w:tab/>
              <w:t xml:space="preserve">Valstybės narės </w:t>
            </w:r>
            <w:r w:rsidRPr="00183DF4">
              <w:rPr>
                <w:b/>
                <w:i/>
              </w:rPr>
              <w:t>gali užtikrinti</w:t>
            </w:r>
            <w:r w:rsidRPr="00183DF4">
              <w:t>, kad žalą, kankinimus, išprievartavimą ar kitokius rimtus smurtinius veiksmus patyrę asmenys gautų reikiamą pagalbą dėl tokiais veiksmais padarytos žalos, visų pirma galėtų naudotis tinkamu medicininiu ir psichologiniu gydymu arba priežiūra.</w:t>
            </w:r>
          </w:p>
        </w:tc>
      </w:tr>
    </w:tbl>
    <w:p w14:paraId="0B19620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7D2439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878CA29"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1CF03E7E" w14:textId="77777777" w:rsidR="007E32AB" w:rsidRPr="00183DF4" w:rsidRDefault="007E32AB" w:rsidP="007E32AB">
      <w:r w:rsidRPr="00183DF4">
        <w:rPr>
          <w:rStyle w:val="HideTWBExt"/>
          <w:noProof w:val="0"/>
        </w:rPr>
        <w:t>&lt;/AmendB&gt;</w:t>
      </w:r>
    </w:p>
    <w:p w14:paraId="2321CE0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500</w:t>
      </w:r>
      <w:r w:rsidRPr="00183DF4">
        <w:rPr>
          <w:rStyle w:val="HideTWBExt"/>
          <w:b w:val="0"/>
          <w:noProof w:val="0"/>
        </w:rPr>
        <w:t>&lt;/NumAmB&gt;</w:t>
      </w:r>
    </w:p>
    <w:p w14:paraId="62E93C07"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 Sylvie Guillaume, Elly Schlein, Christine Revault D'Allonnes Bonnefoy, Soraya Post, Anna Hedh, Cécile Kashetu Kyenge</w:t>
      </w:r>
      <w:r w:rsidRPr="00183DF4">
        <w:rPr>
          <w:rStyle w:val="HideTWBExt"/>
          <w:b w:val="0"/>
          <w:noProof w:val="0"/>
        </w:rPr>
        <w:t>&lt;/Members&gt;</w:t>
      </w:r>
    </w:p>
    <w:p w14:paraId="28B0CACF" w14:textId="77777777" w:rsidR="007E32AB" w:rsidRPr="00183DF4" w:rsidRDefault="007E32AB" w:rsidP="007E32AB">
      <w:r w:rsidRPr="00183DF4">
        <w:rPr>
          <w:rStyle w:val="HideTWBExt"/>
          <w:noProof w:val="0"/>
        </w:rPr>
        <w:t>&lt;/RepeatBlock-By&gt;</w:t>
      </w:r>
    </w:p>
    <w:p w14:paraId="2161411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B0BCE2D" w14:textId="77777777" w:rsidR="007E32AB" w:rsidRPr="00183DF4" w:rsidRDefault="007E32AB" w:rsidP="007E32AB">
      <w:pPr>
        <w:pStyle w:val="NormalBold"/>
      </w:pPr>
      <w:r w:rsidRPr="00183DF4">
        <w:rPr>
          <w:rStyle w:val="HideTWBExt"/>
          <w:b w:val="0"/>
          <w:noProof w:val="0"/>
        </w:rPr>
        <w:t>&lt;Article&gt;</w:t>
      </w:r>
      <w:r w:rsidRPr="00183DF4">
        <w:t>24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E6DA100" w14:textId="77777777" w:rsidTr="00176318">
        <w:trPr>
          <w:jc w:val="center"/>
        </w:trPr>
        <w:tc>
          <w:tcPr>
            <w:tcW w:w="9752" w:type="dxa"/>
            <w:gridSpan w:val="2"/>
          </w:tcPr>
          <w:p w14:paraId="7EF1699D" w14:textId="77777777" w:rsidR="007E32AB" w:rsidRPr="00183DF4" w:rsidRDefault="007E32AB" w:rsidP="00176318">
            <w:pPr>
              <w:keepNext/>
            </w:pPr>
          </w:p>
        </w:tc>
      </w:tr>
      <w:tr w:rsidR="007E32AB" w:rsidRPr="00183DF4" w14:paraId="1EB7AC45" w14:textId="77777777" w:rsidTr="00176318">
        <w:trPr>
          <w:jc w:val="center"/>
        </w:trPr>
        <w:tc>
          <w:tcPr>
            <w:tcW w:w="4876" w:type="dxa"/>
            <w:hideMark/>
          </w:tcPr>
          <w:p w14:paraId="1EC6454F" w14:textId="77777777" w:rsidR="007E32AB" w:rsidRPr="00183DF4" w:rsidRDefault="007E32AB" w:rsidP="00176318">
            <w:pPr>
              <w:pStyle w:val="ColumnHeading"/>
              <w:keepNext/>
            </w:pPr>
            <w:r w:rsidRPr="00183DF4">
              <w:t>Komisijos siūlomas tekstas</w:t>
            </w:r>
          </w:p>
        </w:tc>
        <w:tc>
          <w:tcPr>
            <w:tcW w:w="4876" w:type="dxa"/>
            <w:hideMark/>
          </w:tcPr>
          <w:p w14:paraId="375DA60A" w14:textId="77777777" w:rsidR="007E32AB" w:rsidRPr="00183DF4" w:rsidRDefault="007E32AB" w:rsidP="00176318">
            <w:pPr>
              <w:pStyle w:val="ColumnHeading"/>
              <w:keepNext/>
            </w:pPr>
            <w:r w:rsidRPr="00183DF4">
              <w:t>Pakeitimas</w:t>
            </w:r>
          </w:p>
        </w:tc>
      </w:tr>
      <w:tr w:rsidR="007E32AB" w:rsidRPr="00183DF4" w14:paraId="726915F0" w14:textId="77777777" w:rsidTr="00176318">
        <w:trPr>
          <w:jc w:val="center"/>
        </w:trPr>
        <w:tc>
          <w:tcPr>
            <w:tcW w:w="4876" w:type="dxa"/>
            <w:hideMark/>
          </w:tcPr>
          <w:p w14:paraId="0758965B" w14:textId="77777777" w:rsidR="007E32AB" w:rsidRPr="00183DF4" w:rsidRDefault="007E32AB" w:rsidP="00176318">
            <w:pPr>
              <w:pStyle w:val="Normal6"/>
            </w:pPr>
            <w:r w:rsidRPr="00183DF4">
              <w:t>2.</w:t>
            </w:r>
            <w:r w:rsidRPr="00183DF4">
              <w:tab/>
              <w:t>Su kankinimų, išprievartavimo ar kitokio sunkaus smurto aukomis dirbantys asmenys turi būti dalyvavę reikiamuose mokymuose, susijusiuose su jų poreikiais, ir toliau juose dalyvauti, bei būti susaistyti nacionalinėje teisėje numatytų konfidencialumo taisyklių dėl bet kokios atliekant pareigas gautos informacijos.</w:t>
            </w:r>
          </w:p>
        </w:tc>
        <w:tc>
          <w:tcPr>
            <w:tcW w:w="4876" w:type="dxa"/>
            <w:hideMark/>
          </w:tcPr>
          <w:p w14:paraId="6C8CD8E1" w14:textId="77777777" w:rsidR="007E32AB" w:rsidRPr="00183DF4" w:rsidRDefault="007E32AB" w:rsidP="00176318">
            <w:pPr>
              <w:pStyle w:val="Normal6"/>
              <w:rPr>
                <w:szCs w:val="24"/>
              </w:rPr>
            </w:pPr>
            <w:r w:rsidRPr="00183DF4">
              <w:t>2.</w:t>
            </w:r>
            <w:r w:rsidRPr="00183DF4">
              <w:tab/>
              <w:t xml:space="preserve">Su </w:t>
            </w:r>
            <w:r w:rsidRPr="00183DF4">
              <w:rPr>
                <w:b/>
                <w:i/>
              </w:rPr>
              <w:t xml:space="preserve">žalos dėl lyties, </w:t>
            </w:r>
            <w:r w:rsidRPr="00183DF4">
              <w:t xml:space="preserve">kankinimų, išprievartavimo ar kitokio sunkaus </w:t>
            </w:r>
            <w:r w:rsidRPr="00183DF4">
              <w:rPr>
                <w:b/>
                <w:i/>
              </w:rPr>
              <w:t xml:space="preserve">psichologinio, fizinio ar seksualinio </w:t>
            </w:r>
            <w:r w:rsidRPr="00183DF4">
              <w:t>smurto aukomis dirbantys asmenys</w:t>
            </w:r>
            <w:r w:rsidRPr="00183DF4">
              <w:rPr>
                <w:b/>
                <w:i/>
              </w:rPr>
              <w:t>, įskaitant sveikatos priežiūros specialistus, atsakingus už 1 dalies įgyvendinimą,</w:t>
            </w:r>
            <w:r w:rsidRPr="00183DF4">
              <w:t xml:space="preserve"> turi būti dalyvavę reikiamuose mokymuose, susijusiuose su jų poreikiais </w:t>
            </w:r>
            <w:r w:rsidRPr="00183DF4">
              <w:rPr>
                <w:b/>
                <w:i/>
              </w:rPr>
              <w:t>ir tinkamais reabilitacijos metodais</w:t>
            </w:r>
            <w:r w:rsidRPr="00183DF4">
              <w:t xml:space="preserve">, ir toliau juose dalyvauti, bei būti susaistyti nacionalinėje teisėje </w:t>
            </w:r>
            <w:r w:rsidRPr="00183DF4">
              <w:rPr>
                <w:b/>
                <w:i/>
              </w:rPr>
              <w:t xml:space="preserve">ir profesiniuose etikos kodeksuose </w:t>
            </w:r>
            <w:r w:rsidRPr="00183DF4">
              <w:t>numatytų konfidencialumo taisyklių dėl bet kokios atliekant pareigas gautos informacijos.</w:t>
            </w:r>
          </w:p>
        </w:tc>
      </w:tr>
    </w:tbl>
    <w:p w14:paraId="447B8F1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32D961C"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6E49CD2" w14:textId="77777777" w:rsidR="007E32AB" w:rsidRPr="00183DF4" w:rsidRDefault="007E32AB" w:rsidP="007E32AB">
      <w:pPr>
        <w:pStyle w:val="Normal12Italic"/>
        <w:rPr>
          <w:noProof w:val="0"/>
        </w:rPr>
      </w:pPr>
      <w:r w:rsidRPr="00183DF4">
        <w:rPr>
          <w:noProof w:val="0"/>
        </w:rPr>
        <w:t>Reikėtų užtikrinti, kad ši direktyva atitiktų tarptautinius standartus ir garantuotų tinkamas priėmimo sąlygas kankinimų aukoms. Tai turėtų apimti aiškią nuorodą į sveikatos priežiūros specialistus kaip personalo kategoriją, kurie turėtų būti tinkamai apmokyti, nes sveikatos priežiūros specialistams, kurie nėra atsakingų institucijų darbuotojai, dažnai ši prievolė nėra taikoma.</w:t>
      </w:r>
    </w:p>
    <w:p w14:paraId="5B60E64D" w14:textId="77777777" w:rsidR="007E32AB" w:rsidRPr="00183DF4" w:rsidRDefault="007E32AB" w:rsidP="007E32AB">
      <w:r w:rsidRPr="00183DF4">
        <w:rPr>
          <w:rStyle w:val="HideTWBExt"/>
          <w:noProof w:val="0"/>
        </w:rPr>
        <w:t>&lt;/AmendB&gt;</w:t>
      </w:r>
    </w:p>
    <w:p w14:paraId="733E4AC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501</w:t>
      </w:r>
      <w:r w:rsidRPr="00183DF4">
        <w:rPr>
          <w:rStyle w:val="HideTWBExt"/>
          <w:b w:val="0"/>
          <w:noProof w:val="0"/>
        </w:rPr>
        <w:t>&lt;/NumAmB&gt;</w:t>
      </w:r>
    </w:p>
    <w:p w14:paraId="37C81681" w14:textId="77777777" w:rsidR="007E32AB" w:rsidRPr="00183DF4" w:rsidRDefault="007E32AB" w:rsidP="007E32AB">
      <w:pPr>
        <w:pStyle w:val="NormalBold"/>
      </w:pPr>
      <w:r w:rsidRPr="00183DF4">
        <w:rPr>
          <w:rStyle w:val="HideTWBExt"/>
          <w:b w:val="0"/>
          <w:noProof w:val="0"/>
        </w:rPr>
        <w:t>&lt;RepeatBlock-By&gt;&lt;Members&gt;</w:t>
      </w:r>
      <w:r w:rsidRPr="00183DF4">
        <w:t>Cornelia Ernst, Martina Anderson, Barbara Spinelli</w:t>
      </w:r>
      <w:r w:rsidRPr="00183DF4">
        <w:rPr>
          <w:rStyle w:val="HideTWBExt"/>
          <w:b w:val="0"/>
          <w:noProof w:val="0"/>
        </w:rPr>
        <w:t>&lt;/Members&gt;</w:t>
      </w:r>
    </w:p>
    <w:p w14:paraId="121414BA" w14:textId="77777777" w:rsidR="007E32AB" w:rsidRPr="00183DF4" w:rsidRDefault="007E32AB" w:rsidP="007E32AB">
      <w:r w:rsidRPr="00183DF4">
        <w:rPr>
          <w:rStyle w:val="HideTWBExt"/>
          <w:noProof w:val="0"/>
        </w:rPr>
        <w:t>&lt;/RepeatBlock-By&gt;</w:t>
      </w:r>
    </w:p>
    <w:p w14:paraId="276BF07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2F42D30" w14:textId="77777777" w:rsidR="007E32AB" w:rsidRPr="00183DF4" w:rsidRDefault="007E32AB" w:rsidP="007E32AB">
      <w:pPr>
        <w:pStyle w:val="NormalBold"/>
      </w:pPr>
      <w:r w:rsidRPr="00183DF4">
        <w:rPr>
          <w:rStyle w:val="HideTWBExt"/>
          <w:b w:val="0"/>
          <w:noProof w:val="0"/>
        </w:rPr>
        <w:t>&lt;Article&gt;</w:t>
      </w:r>
      <w:r w:rsidRPr="00183DF4">
        <w:t>24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83C0393" w14:textId="77777777" w:rsidTr="00176318">
        <w:trPr>
          <w:jc w:val="center"/>
        </w:trPr>
        <w:tc>
          <w:tcPr>
            <w:tcW w:w="9752" w:type="dxa"/>
            <w:gridSpan w:val="2"/>
          </w:tcPr>
          <w:p w14:paraId="1C767A3C" w14:textId="77777777" w:rsidR="007E32AB" w:rsidRPr="00183DF4" w:rsidRDefault="007E32AB" w:rsidP="00176318">
            <w:pPr>
              <w:keepNext/>
            </w:pPr>
          </w:p>
        </w:tc>
      </w:tr>
      <w:tr w:rsidR="007E32AB" w:rsidRPr="00183DF4" w14:paraId="69CB3CC7" w14:textId="77777777" w:rsidTr="00176318">
        <w:trPr>
          <w:jc w:val="center"/>
        </w:trPr>
        <w:tc>
          <w:tcPr>
            <w:tcW w:w="4876" w:type="dxa"/>
            <w:hideMark/>
          </w:tcPr>
          <w:p w14:paraId="0161E597" w14:textId="77777777" w:rsidR="007E32AB" w:rsidRPr="00183DF4" w:rsidRDefault="007E32AB" w:rsidP="00176318">
            <w:pPr>
              <w:pStyle w:val="ColumnHeading"/>
              <w:keepNext/>
            </w:pPr>
            <w:r w:rsidRPr="00183DF4">
              <w:t>Komisijos siūlomas tekstas</w:t>
            </w:r>
          </w:p>
        </w:tc>
        <w:tc>
          <w:tcPr>
            <w:tcW w:w="4876" w:type="dxa"/>
            <w:hideMark/>
          </w:tcPr>
          <w:p w14:paraId="23B17466" w14:textId="77777777" w:rsidR="007E32AB" w:rsidRPr="00183DF4" w:rsidRDefault="007E32AB" w:rsidP="00176318">
            <w:pPr>
              <w:pStyle w:val="ColumnHeading"/>
              <w:keepNext/>
            </w:pPr>
            <w:r w:rsidRPr="00183DF4">
              <w:t>Pakeitimas</w:t>
            </w:r>
          </w:p>
        </w:tc>
      </w:tr>
      <w:tr w:rsidR="007E32AB" w:rsidRPr="00183DF4" w14:paraId="434328DA" w14:textId="77777777" w:rsidTr="00176318">
        <w:trPr>
          <w:jc w:val="center"/>
        </w:trPr>
        <w:tc>
          <w:tcPr>
            <w:tcW w:w="4876" w:type="dxa"/>
            <w:hideMark/>
          </w:tcPr>
          <w:p w14:paraId="34E78DD3" w14:textId="77777777" w:rsidR="007E32AB" w:rsidRPr="00183DF4" w:rsidRDefault="007E32AB" w:rsidP="00176318">
            <w:pPr>
              <w:pStyle w:val="Normal6"/>
            </w:pPr>
            <w:r w:rsidRPr="00183DF4">
              <w:t>2.</w:t>
            </w:r>
            <w:r w:rsidRPr="00183DF4">
              <w:tab/>
              <w:t>Su kankinimų, išprievartavimo ar kitokio sunkaus smurto aukomis dirbantys asmenys turi būti dalyvavę reikiamuose mokymuose, susijusiuose su jų poreikiais, ir toliau juose dalyvauti, bei būti susaistyti nacionalinėje teisėje numatytų konfidencialumo taisyklių dėl bet kokios atliekant pareigas gautos informacijos.</w:t>
            </w:r>
          </w:p>
        </w:tc>
        <w:tc>
          <w:tcPr>
            <w:tcW w:w="4876" w:type="dxa"/>
            <w:hideMark/>
          </w:tcPr>
          <w:p w14:paraId="3238AC9F" w14:textId="77777777" w:rsidR="007E32AB" w:rsidRPr="00183DF4" w:rsidRDefault="007E32AB" w:rsidP="00176318">
            <w:pPr>
              <w:pStyle w:val="Normal6"/>
              <w:rPr>
                <w:szCs w:val="24"/>
              </w:rPr>
            </w:pPr>
            <w:r w:rsidRPr="00183DF4">
              <w:t>2.</w:t>
            </w:r>
            <w:r w:rsidRPr="00183DF4">
              <w:tab/>
              <w:t xml:space="preserve">Su </w:t>
            </w:r>
            <w:r w:rsidRPr="00183DF4">
              <w:rPr>
                <w:b/>
                <w:i/>
              </w:rPr>
              <w:t xml:space="preserve">žalos dėl lyties, </w:t>
            </w:r>
            <w:r w:rsidRPr="00183DF4">
              <w:t xml:space="preserve">kankinimų, išprievartavimo ar kitokio sunkaus </w:t>
            </w:r>
            <w:r w:rsidRPr="00183DF4">
              <w:rPr>
                <w:b/>
                <w:i/>
              </w:rPr>
              <w:t xml:space="preserve">psichologinio, fizinio ar seksualinio </w:t>
            </w:r>
            <w:r w:rsidRPr="00183DF4">
              <w:t>smurto aukomis dirbantys asmenys</w:t>
            </w:r>
            <w:r w:rsidRPr="00183DF4">
              <w:rPr>
                <w:b/>
                <w:i/>
              </w:rPr>
              <w:t>, įskaitant sveikatos priežiūros specialistus, atsakingus už 1 dalies įgyvendinimą,</w:t>
            </w:r>
            <w:r w:rsidRPr="00183DF4">
              <w:t xml:space="preserve"> turi būti dalyvavę reikiamuose mokymuose, susijusiuose su jų poreikiais </w:t>
            </w:r>
            <w:r w:rsidRPr="00183DF4">
              <w:rPr>
                <w:b/>
                <w:i/>
              </w:rPr>
              <w:t>ir tinkamais reabilitacijos metodais</w:t>
            </w:r>
            <w:r w:rsidRPr="00183DF4">
              <w:t>, ir toliau juose dalyvauti, bei būti susaistyti nacionalinėje teisėje numatytų konfidencialumo taisyklių dėl bet kokios atliekant pareigas gautos informacijos.</w:t>
            </w:r>
          </w:p>
        </w:tc>
      </w:tr>
    </w:tbl>
    <w:p w14:paraId="02830BE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86CC5E1"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FF03994" w14:textId="77777777" w:rsidR="007E32AB" w:rsidRPr="00183DF4" w:rsidRDefault="007E32AB" w:rsidP="007E32AB">
      <w:pPr>
        <w:pStyle w:val="Normal12Italic"/>
        <w:rPr>
          <w:noProof w:val="0"/>
        </w:rPr>
      </w:pPr>
      <w:r w:rsidRPr="00183DF4">
        <w:rPr>
          <w:noProof w:val="0"/>
        </w:rPr>
        <w:t>Šis pakeitimas yra neatskiriamai susijęs su priimtinais pranešimo projekto pakeitimais, kuriais siekiama pagerinti sąlygas specialių priėmimo poreikių turintiems prašytojams.</w:t>
      </w:r>
    </w:p>
    <w:p w14:paraId="3DDDE8D0" w14:textId="77777777" w:rsidR="007E32AB" w:rsidRPr="00183DF4" w:rsidRDefault="007E32AB" w:rsidP="007E32AB">
      <w:r w:rsidRPr="00183DF4">
        <w:rPr>
          <w:rStyle w:val="HideTWBExt"/>
          <w:noProof w:val="0"/>
        </w:rPr>
        <w:t>&lt;/AmendB&gt;</w:t>
      </w:r>
    </w:p>
    <w:p w14:paraId="39D828C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502</w:t>
      </w:r>
      <w:r w:rsidRPr="00183DF4">
        <w:rPr>
          <w:rStyle w:val="HideTWBExt"/>
          <w:b w:val="0"/>
          <w:noProof w:val="0"/>
        </w:rPr>
        <w:t>&lt;/NumAmB&gt;</w:t>
      </w:r>
    </w:p>
    <w:p w14:paraId="34A11B68"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3A538B4" w14:textId="77777777" w:rsidR="007E32AB" w:rsidRPr="00183DF4" w:rsidRDefault="007E32AB" w:rsidP="007E32AB">
      <w:r w:rsidRPr="00183DF4">
        <w:rPr>
          <w:rStyle w:val="HideTWBExt"/>
          <w:noProof w:val="0"/>
        </w:rPr>
        <w:t>&lt;/RepeatBlock-By&gt;</w:t>
      </w:r>
    </w:p>
    <w:p w14:paraId="147D15A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DB46D5B" w14:textId="77777777" w:rsidR="007E32AB" w:rsidRPr="00183DF4" w:rsidRDefault="007E32AB" w:rsidP="007E32AB">
      <w:pPr>
        <w:pStyle w:val="NormalBold"/>
      </w:pPr>
      <w:r w:rsidRPr="00183DF4">
        <w:rPr>
          <w:rStyle w:val="HideTWBExt"/>
          <w:b w:val="0"/>
          <w:noProof w:val="0"/>
        </w:rPr>
        <w:t>&lt;Article&gt;</w:t>
      </w:r>
      <w:r w:rsidRPr="00183DF4">
        <w:t>24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62BF15B" w14:textId="77777777" w:rsidTr="00176318">
        <w:trPr>
          <w:jc w:val="center"/>
        </w:trPr>
        <w:tc>
          <w:tcPr>
            <w:tcW w:w="9752" w:type="dxa"/>
            <w:gridSpan w:val="2"/>
          </w:tcPr>
          <w:p w14:paraId="2DD3ECB0" w14:textId="77777777" w:rsidR="007E32AB" w:rsidRPr="00183DF4" w:rsidRDefault="007E32AB" w:rsidP="00176318">
            <w:pPr>
              <w:keepNext/>
            </w:pPr>
          </w:p>
        </w:tc>
      </w:tr>
      <w:tr w:rsidR="007E32AB" w:rsidRPr="00183DF4" w14:paraId="617B0486" w14:textId="77777777" w:rsidTr="00176318">
        <w:trPr>
          <w:jc w:val="center"/>
        </w:trPr>
        <w:tc>
          <w:tcPr>
            <w:tcW w:w="4876" w:type="dxa"/>
            <w:hideMark/>
          </w:tcPr>
          <w:p w14:paraId="4ED70C98" w14:textId="77777777" w:rsidR="007E32AB" w:rsidRPr="00183DF4" w:rsidRDefault="007E32AB" w:rsidP="00176318">
            <w:pPr>
              <w:pStyle w:val="ColumnHeading"/>
              <w:keepNext/>
            </w:pPr>
            <w:r w:rsidRPr="00183DF4">
              <w:t>Komisijos siūlomas tekstas</w:t>
            </w:r>
          </w:p>
        </w:tc>
        <w:tc>
          <w:tcPr>
            <w:tcW w:w="4876" w:type="dxa"/>
            <w:hideMark/>
          </w:tcPr>
          <w:p w14:paraId="2B0B0993" w14:textId="77777777" w:rsidR="007E32AB" w:rsidRPr="00183DF4" w:rsidRDefault="007E32AB" w:rsidP="00176318">
            <w:pPr>
              <w:pStyle w:val="ColumnHeading"/>
              <w:keepNext/>
            </w:pPr>
            <w:r w:rsidRPr="00183DF4">
              <w:t>Pakeitimas</w:t>
            </w:r>
          </w:p>
        </w:tc>
      </w:tr>
      <w:tr w:rsidR="007E32AB" w:rsidRPr="00183DF4" w14:paraId="146A6F92" w14:textId="77777777" w:rsidTr="00176318">
        <w:trPr>
          <w:jc w:val="center"/>
        </w:trPr>
        <w:tc>
          <w:tcPr>
            <w:tcW w:w="4876" w:type="dxa"/>
            <w:hideMark/>
          </w:tcPr>
          <w:p w14:paraId="47696464" w14:textId="77777777" w:rsidR="007E32AB" w:rsidRPr="00183DF4" w:rsidRDefault="007E32AB" w:rsidP="00176318">
            <w:pPr>
              <w:pStyle w:val="Normal6"/>
            </w:pPr>
            <w:r w:rsidRPr="00183DF4">
              <w:t>2.</w:t>
            </w:r>
            <w:r w:rsidRPr="00183DF4">
              <w:tab/>
              <w:t xml:space="preserve">Su kankinimų, išprievartavimo ar kitokio sunkaus smurto aukomis dirbantys asmenys turi būti dalyvavę reikiamuose mokymuose, susijusiuose su </w:t>
            </w:r>
            <w:r w:rsidRPr="00183DF4">
              <w:rPr>
                <w:b/>
                <w:i/>
              </w:rPr>
              <w:t>jų</w:t>
            </w:r>
            <w:r w:rsidRPr="00183DF4">
              <w:t xml:space="preserve"> poreikiais, </w:t>
            </w:r>
            <w:r w:rsidRPr="00183DF4">
              <w:rPr>
                <w:b/>
                <w:i/>
              </w:rPr>
              <w:t>ir toliau juose dalyvauti,</w:t>
            </w:r>
            <w:r w:rsidRPr="00183DF4">
              <w:t xml:space="preserve"> bei būti susaistyti nacionalinėje teisėje numatytų konfidencialumo taisyklių dėl bet kokios atliekant pareigas gautos informacijos.</w:t>
            </w:r>
          </w:p>
        </w:tc>
        <w:tc>
          <w:tcPr>
            <w:tcW w:w="4876" w:type="dxa"/>
            <w:hideMark/>
          </w:tcPr>
          <w:p w14:paraId="313D36C2" w14:textId="77777777" w:rsidR="007E32AB" w:rsidRPr="00183DF4" w:rsidRDefault="007E32AB" w:rsidP="00176318">
            <w:pPr>
              <w:pStyle w:val="Normal6"/>
              <w:rPr>
                <w:szCs w:val="24"/>
              </w:rPr>
            </w:pPr>
            <w:r w:rsidRPr="00183DF4">
              <w:t>2.</w:t>
            </w:r>
            <w:r w:rsidRPr="00183DF4">
              <w:tab/>
              <w:t xml:space="preserve">Su kankinimų, išprievartavimo ar kitokio sunkaus smurto aukomis dirbantys asmenys turi būti dalyvavę reikiamuose mokymuose, susijusiuose su </w:t>
            </w:r>
            <w:r w:rsidRPr="00183DF4">
              <w:rPr>
                <w:b/>
                <w:i/>
              </w:rPr>
              <w:t>nukentėjusiųjų</w:t>
            </w:r>
            <w:r w:rsidRPr="00183DF4">
              <w:t xml:space="preserve"> poreikiais, bei būti susaistyti nacionalinėje teisėje numatytų konfidencialumo taisyklių dėl bet kokios atliekant pareigas gautos informacijos </w:t>
            </w:r>
            <w:r w:rsidRPr="00183DF4">
              <w:rPr>
                <w:b/>
                <w:i/>
              </w:rPr>
              <w:t>apie atskirus atvejus</w:t>
            </w:r>
            <w:r w:rsidRPr="00183DF4">
              <w:t>.</w:t>
            </w:r>
          </w:p>
        </w:tc>
      </w:tr>
    </w:tbl>
    <w:p w14:paraId="5246E54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4D64882"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BA85ECC" w14:textId="77777777" w:rsidR="007E32AB" w:rsidRPr="00183DF4" w:rsidRDefault="007E32AB" w:rsidP="007E32AB">
      <w:pPr>
        <w:pStyle w:val="Normal12Italic"/>
        <w:rPr>
          <w:noProof w:val="0"/>
        </w:rPr>
      </w:pPr>
      <w:r w:rsidRPr="00183DF4">
        <w:rPr>
          <w:noProof w:val="0"/>
        </w:rPr>
        <w:t>Reguliarus mokymas šiais atvejais nėra reikalingas.</w:t>
      </w:r>
    </w:p>
    <w:p w14:paraId="75497B18" w14:textId="77777777" w:rsidR="007E32AB" w:rsidRPr="00183DF4" w:rsidRDefault="007E32AB" w:rsidP="007E32AB">
      <w:r w:rsidRPr="00183DF4">
        <w:rPr>
          <w:rStyle w:val="HideTWBExt"/>
          <w:noProof w:val="0"/>
        </w:rPr>
        <w:t>&lt;/AmendB&gt;</w:t>
      </w:r>
    </w:p>
    <w:p w14:paraId="5310402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503</w:t>
      </w:r>
      <w:r w:rsidRPr="00183DF4">
        <w:rPr>
          <w:rStyle w:val="HideTWBExt"/>
          <w:b w:val="0"/>
          <w:noProof w:val="0"/>
        </w:rPr>
        <w:t>&lt;/NumAmB&gt;</w:t>
      </w:r>
    </w:p>
    <w:p w14:paraId="317AA5B0"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49331246"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750F041"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071DCBE0"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1D23172F" w14:textId="77777777" w:rsidR="007E32AB" w:rsidRPr="00183DF4" w:rsidRDefault="007E32AB" w:rsidP="007E32AB">
      <w:pPr>
        <w:pStyle w:val="NormalBold"/>
      </w:pPr>
      <w:r w:rsidRPr="00183DF4">
        <w:rPr>
          <w:rStyle w:val="HideTWBExt"/>
          <w:b w:val="0"/>
          <w:noProof w:val="0"/>
        </w:rPr>
        <w:t>&lt;Members&gt;</w:t>
      </w:r>
      <w:r w:rsidRPr="00183DF4">
        <w:t>Kati Piri, Juan Fernando López Aguilar, Péter Niedermüller, Maria Grapini, Tanja Fajon, Elly Schlein, Cécile Kashetu Kyenge</w:t>
      </w:r>
      <w:r w:rsidRPr="00183DF4">
        <w:rPr>
          <w:rStyle w:val="HideTWBExt"/>
          <w:b w:val="0"/>
          <w:noProof w:val="0"/>
        </w:rPr>
        <w:t>&lt;/Members&gt;</w:t>
      </w:r>
    </w:p>
    <w:p w14:paraId="663D3280" w14:textId="77777777" w:rsidR="007E32AB" w:rsidRPr="00183DF4" w:rsidRDefault="007E32AB" w:rsidP="007E32AB">
      <w:r w:rsidRPr="00183DF4">
        <w:rPr>
          <w:rStyle w:val="HideTWBExt"/>
          <w:noProof w:val="0"/>
        </w:rPr>
        <w:t>&lt;/RepeatBlock-By&gt;</w:t>
      </w:r>
    </w:p>
    <w:p w14:paraId="54C73CD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A75732B" w14:textId="5F732398" w:rsidR="007E32AB" w:rsidRPr="00183DF4" w:rsidRDefault="007E32AB" w:rsidP="007E32AB">
      <w:pPr>
        <w:pStyle w:val="NormalBold"/>
      </w:pPr>
      <w:r w:rsidRPr="00183DF4">
        <w:rPr>
          <w:rStyle w:val="HideTWBExt"/>
          <w:b w:val="0"/>
          <w:noProof w:val="0"/>
        </w:rPr>
        <w:t>&lt;Article&gt;</w:t>
      </w:r>
      <w:r w:rsidRPr="00183DF4">
        <w:t xml:space="preserve">25 straipsnio 2 dalies </w:t>
      </w:r>
      <w:r w:rsidR="00207C03" w:rsidRPr="00183DF4">
        <w:t>pirma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CD60BC2" w14:textId="77777777" w:rsidTr="00176318">
        <w:trPr>
          <w:jc w:val="center"/>
        </w:trPr>
        <w:tc>
          <w:tcPr>
            <w:tcW w:w="9752" w:type="dxa"/>
            <w:gridSpan w:val="2"/>
          </w:tcPr>
          <w:p w14:paraId="06D036E1" w14:textId="77777777" w:rsidR="007E32AB" w:rsidRPr="00183DF4" w:rsidRDefault="007E32AB" w:rsidP="00176318">
            <w:pPr>
              <w:keepNext/>
            </w:pPr>
          </w:p>
        </w:tc>
      </w:tr>
      <w:tr w:rsidR="007E32AB" w:rsidRPr="00183DF4" w14:paraId="1A060892" w14:textId="77777777" w:rsidTr="00176318">
        <w:trPr>
          <w:jc w:val="center"/>
        </w:trPr>
        <w:tc>
          <w:tcPr>
            <w:tcW w:w="4876" w:type="dxa"/>
            <w:hideMark/>
          </w:tcPr>
          <w:p w14:paraId="3A8E1042" w14:textId="77777777" w:rsidR="007E32AB" w:rsidRPr="00183DF4" w:rsidRDefault="007E32AB" w:rsidP="00176318">
            <w:pPr>
              <w:pStyle w:val="ColumnHeading"/>
              <w:keepNext/>
            </w:pPr>
            <w:r w:rsidRPr="00183DF4">
              <w:t>Komisijos siūlomas tekstas</w:t>
            </w:r>
          </w:p>
        </w:tc>
        <w:tc>
          <w:tcPr>
            <w:tcW w:w="4876" w:type="dxa"/>
            <w:hideMark/>
          </w:tcPr>
          <w:p w14:paraId="77127456" w14:textId="77777777" w:rsidR="007E32AB" w:rsidRPr="00183DF4" w:rsidRDefault="007E32AB" w:rsidP="00176318">
            <w:pPr>
              <w:pStyle w:val="ColumnHeading"/>
              <w:keepNext/>
            </w:pPr>
            <w:r w:rsidRPr="00183DF4">
              <w:t>Pakeitimas</w:t>
            </w:r>
          </w:p>
        </w:tc>
      </w:tr>
      <w:tr w:rsidR="007E32AB" w:rsidRPr="00183DF4" w14:paraId="1717F7CD" w14:textId="77777777" w:rsidTr="00176318">
        <w:trPr>
          <w:jc w:val="center"/>
        </w:trPr>
        <w:tc>
          <w:tcPr>
            <w:tcW w:w="4876" w:type="dxa"/>
            <w:hideMark/>
          </w:tcPr>
          <w:p w14:paraId="7483904B" w14:textId="77777777" w:rsidR="007E32AB" w:rsidRPr="00183DF4" w:rsidRDefault="007E32AB" w:rsidP="00176318">
            <w:pPr>
              <w:pStyle w:val="Normal6"/>
            </w:pPr>
            <w:r w:rsidRPr="00183DF4">
              <w:t xml:space="preserve">Sprendimo apskundimo arba peržiūrėjimo 1 dalyje nurodytoje teisminėje institucijoje atvejais, valstybės narės užtikrina, kad pateikus prašymą būtų skiriama nemokama teisinė pagalba ir atstovavimas </w:t>
            </w:r>
            <w:r w:rsidRPr="00183DF4">
              <w:rPr>
                <w:b/>
                <w:i/>
              </w:rPr>
              <w:t>tiek, kiek tokia pagalba būtina užtikrinant veiksmingas galimybes pasinaudoti teisingumo sistema</w:t>
            </w:r>
            <w:r w:rsidRPr="00183DF4">
              <w:t>. Tai apima bent reikiamų procedūrinių dokumentų parengimą ir dalyvavimą posėdyje teisminėse institucijose prašytojo vardu.</w:t>
            </w:r>
          </w:p>
        </w:tc>
        <w:tc>
          <w:tcPr>
            <w:tcW w:w="4876" w:type="dxa"/>
            <w:hideMark/>
          </w:tcPr>
          <w:p w14:paraId="7643837B" w14:textId="77777777" w:rsidR="007E32AB" w:rsidRPr="00183DF4" w:rsidRDefault="007E32AB" w:rsidP="00176318">
            <w:pPr>
              <w:pStyle w:val="Normal6"/>
              <w:rPr>
                <w:szCs w:val="24"/>
              </w:rPr>
            </w:pPr>
            <w:r w:rsidRPr="00183DF4">
              <w:t xml:space="preserve">Sprendimo apskundimo arba peržiūrėjimo 1 dalyje nurodytoje teisminėje institucijoje atvejais, </w:t>
            </w:r>
            <w:r w:rsidRPr="00183DF4">
              <w:rPr>
                <w:b/>
                <w:i/>
              </w:rPr>
              <w:t xml:space="preserve">siekdamos užtikrinti veiksmingas galimybes pasinaudoti teisingumo sistema, </w:t>
            </w:r>
            <w:r w:rsidRPr="00183DF4">
              <w:t>valstybės narės užtikrina, kad pateikus prašymą būtų skiriama nemokama teisinė pagalba ir atstovavimas. Tai apima bent reikiamų procedūrinių dokumentų parengimą</w:t>
            </w:r>
            <w:r w:rsidRPr="00183DF4">
              <w:rPr>
                <w:b/>
                <w:i/>
              </w:rPr>
              <w:t>, apeliacinio skundo parengimą</w:t>
            </w:r>
            <w:r w:rsidRPr="00183DF4">
              <w:t xml:space="preserve"> ir dalyvavimą posėdyje teisminėse institucijose prašytojo vardu. </w:t>
            </w:r>
            <w:r w:rsidRPr="00183DF4">
              <w:rPr>
                <w:b/>
                <w:i/>
              </w:rPr>
              <w:t>Nemokamą teisinę pagalbą ir atstovavimą teikia patarėjai teisės klausimais arba kiti patarėjai, kuriems pagal nacionalinę teisę leidžiama padėti arba atstovauti prašytojams, arba pagal nacionalinę teisę teikti konsultavimo paslaugas ar atstovavimą įgaliotos nevyriausybinės organizacijos.</w:t>
            </w:r>
          </w:p>
        </w:tc>
      </w:tr>
    </w:tbl>
    <w:p w14:paraId="0D8A3F8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BB3DF89"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E9334CF" w14:textId="77777777" w:rsidR="007E32AB" w:rsidRPr="00183DF4" w:rsidRDefault="007E32AB" w:rsidP="007E32AB">
      <w:pPr>
        <w:pStyle w:val="Normal12Italic"/>
      </w:pPr>
      <w:r w:rsidRPr="00183DF4">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14:paraId="405D98DB" w14:textId="77777777" w:rsidR="007E32AB" w:rsidRPr="00183DF4" w:rsidRDefault="007E32AB" w:rsidP="007E32AB">
      <w:r w:rsidRPr="00183DF4">
        <w:rPr>
          <w:rStyle w:val="HideTWBExt"/>
          <w:noProof w:val="0"/>
        </w:rPr>
        <w:t>&lt;/AmendB&gt;</w:t>
      </w:r>
    </w:p>
    <w:p w14:paraId="4ADEDD4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504</w:t>
      </w:r>
      <w:r w:rsidRPr="00183DF4">
        <w:rPr>
          <w:rStyle w:val="HideTWBExt"/>
          <w:b w:val="0"/>
          <w:noProof w:val="0"/>
        </w:rPr>
        <w:t>&lt;/NumAmB&gt;</w:t>
      </w:r>
    </w:p>
    <w:p w14:paraId="62DB5171"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12D050CB" w14:textId="77777777" w:rsidR="007E32AB" w:rsidRPr="00183DF4" w:rsidRDefault="007E32AB" w:rsidP="007E32AB">
      <w:r w:rsidRPr="00183DF4">
        <w:rPr>
          <w:rStyle w:val="HideTWBExt"/>
          <w:noProof w:val="0"/>
        </w:rPr>
        <w:t>&lt;/RepeatBlock-By&gt;</w:t>
      </w:r>
    </w:p>
    <w:p w14:paraId="5CB82F1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0F2AFA4" w14:textId="7A24C0FF" w:rsidR="007E32AB" w:rsidRPr="00183DF4" w:rsidRDefault="007E32AB" w:rsidP="007E32AB">
      <w:pPr>
        <w:pStyle w:val="NormalBold"/>
      </w:pPr>
      <w:r w:rsidRPr="00183DF4">
        <w:rPr>
          <w:rStyle w:val="HideTWBExt"/>
          <w:b w:val="0"/>
          <w:noProof w:val="0"/>
        </w:rPr>
        <w:t>&lt;Article&gt;</w:t>
      </w:r>
      <w:r w:rsidRPr="00183DF4">
        <w:t xml:space="preserve">25 straipsnio 2 dalies </w:t>
      </w:r>
      <w:r w:rsidR="00207C0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C0D0F4F" w14:textId="77777777" w:rsidTr="00176318">
        <w:trPr>
          <w:jc w:val="center"/>
        </w:trPr>
        <w:tc>
          <w:tcPr>
            <w:tcW w:w="9752" w:type="dxa"/>
            <w:gridSpan w:val="2"/>
          </w:tcPr>
          <w:p w14:paraId="1948E1D9" w14:textId="77777777" w:rsidR="007E32AB" w:rsidRPr="00183DF4" w:rsidRDefault="007E32AB" w:rsidP="00176318">
            <w:pPr>
              <w:keepNext/>
            </w:pPr>
          </w:p>
        </w:tc>
      </w:tr>
      <w:tr w:rsidR="007E32AB" w:rsidRPr="00183DF4" w14:paraId="5EA17480" w14:textId="77777777" w:rsidTr="00176318">
        <w:trPr>
          <w:jc w:val="center"/>
        </w:trPr>
        <w:tc>
          <w:tcPr>
            <w:tcW w:w="4876" w:type="dxa"/>
            <w:hideMark/>
          </w:tcPr>
          <w:p w14:paraId="3C111C7F" w14:textId="77777777" w:rsidR="007E32AB" w:rsidRPr="00183DF4" w:rsidRDefault="007E32AB" w:rsidP="00176318">
            <w:pPr>
              <w:pStyle w:val="ColumnHeading"/>
              <w:keepNext/>
            </w:pPr>
            <w:r w:rsidRPr="00183DF4">
              <w:t>Komisijos siūlomas tekstas</w:t>
            </w:r>
          </w:p>
        </w:tc>
        <w:tc>
          <w:tcPr>
            <w:tcW w:w="4876" w:type="dxa"/>
            <w:hideMark/>
          </w:tcPr>
          <w:p w14:paraId="777F02F5" w14:textId="77777777" w:rsidR="007E32AB" w:rsidRPr="00183DF4" w:rsidRDefault="007E32AB" w:rsidP="00176318">
            <w:pPr>
              <w:pStyle w:val="ColumnHeading"/>
              <w:keepNext/>
            </w:pPr>
            <w:r w:rsidRPr="00183DF4">
              <w:t>Pakeitimas</w:t>
            </w:r>
          </w:p>
        </w:tc>
      </w:tr>
      <w:tr w:rsidR="007E32AB" w:rsidRPr="00183DF4" w14:paraId="19D90C9A" w14:textId="77777777" w:rsidTr="00176318">
        <w:trPr>
          <w:jc w:val="center"/>
        </w:trPr>
        <w:tc>
          <w:tcPr>
            <w:tcW w:w="4876" w:type="dxa"/>
            <w:hideMark/>
          </w:tcPr>
          <w:p w14:paraId="72FF4A4F" w14:textId="77777777" w:rsidR="007E32AB" w:rsidRPr="00183DF4" w:rsidRDefault="007E32AB" w:rsidP="00176318">
            <w:pPr>
              <w:pStyle w:val="Normal6"/>
            </w:pPr>
            <w:r w:rsidRPr="00183DF4">
              <w:rPr>
                <w:b/>
                <w:i/>
              </w:rPr>
              <w:t>Nemokamą</w:t>
            </w:r>
            <w:r w:rsidRPr="00183DF4">
              <w:t xml:space="preserve"> teisinę pagalbą ir atstovavimą teikia tinkamą kvalifikaciją turintys asmenys, kurie pagal nacionalinę teisę pripažįstami ar gali užsiimti tokia veikla ir kurie neturi arba potencialiai negalėtų turėti konflikto su prašytojų interesais.</w:t>
            </w:r>
          </w:p>
        </w:tc>
        <w:tc>
          <w:tcPr>
            <w:tcW w:w="4876" w:type="dxa"/>
            <w:hideMark/>
          </w:tcPr>
          <w:p w14:paraId="46D2A38C" w14:textId="77777777" w:rsidR="007E32AB" w:rsidRPr="00183DF4" w:rsidRDefault="007E32AB" w:rsidP="00176318">
            <w:pPr>
              <w:pStyle w:val="Normal6"/>
              <w:rPr>
                <w:szCs w:val="24"/>
              </w:rPr>
            </w:pPr>
            <w:r w:rsidRPr="00183DF4">
              <w:t>Teisinę pagalbą ir atstovavimą teikia tinkamą kvalifikaciją turintys asmenys, kurie pagal nacionalinę teisę pripažįstami ar gali užsiimti tokia veikla ir kurie neturi arba potencialiai negalėtų turėti konflikto su prašytojų interesais.</w:t>
            </w:r>
          </w:p>
        </w:tc>
      </w:tr>
    </w:tbl>
    <w:p w14:paraId="36C5222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3BBDA1B"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18AB1088" w14:textId="77777777" w:rsidR="007E32AB" w:rsidRPr="00183DF4" w:rsidRDefault="007E32AB" w:rsidP="007E32AB">
      <w:pPr>
        <w:pStyle w:val="Normal12Italic"/>
        <w:rPr>
          <w:noProof w:val="0"/>
        </w:rPr>
      </w:pPr>
      <w:r w:rsidRPr="00183DF4">
        <w:rPr>
          <w:noProof w:val="0"/>
        </w:rPr>
        <w:t>Tinkamo proceso požiūriu automatiškai suteikiama galimybė naudotis nemokama teisine pagalba nėra būtina, kai skundžiami sprendimai dėl išmokų dydžio.</w:t>
      </w:r>
    </w:p>
    <w:p w14:paraId="75A5F942" w14:textId="77777777" w:rsidR="007E32AB" w:rsidRPr="00183DF4" w:rsidRDefault="007E32AB" w:rsidP="007E32AB">
      <w:r w:rsidRPr="00183DF4">
        <w:rPr>
          <w:rStyle w:val="HideTWBExt"/>
          <w:noProof w:val="0"/>
        </w:rPr>
        <w:t>&lt;/AmendB&gt;</w:t>
      </w:r>
    </w:p>
    <w:p w14:paraId="3830696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505</w:t>
      </w:r>
      <w:r w:rsidRPr="00183DF4">
        <w:rPr>
          <w:rStyle w:val="HideTWBExt"/>
          <w:b w:val="0"/>
          <w:noProof w:val="0"/>
        </w:rPr>
        <w:t>&lt;/NumAmB&gt;</w:t>
      </w:r>
    </w:p>
    <w:p w14:paraId="344999E5"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06A1C67A"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0747F976"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6F39CDC0"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17972D32" w14:textId="77777777" w:rsidR="007E32AB" w:rsidRPr="00183DF4" w:rsidRDefault="007E32AB" w:rsidP="007E32AB">
      <w:pPr>
        <w:pStyle w:val="NormalBold"/>
      </w:pPr>
      <w:r w:rsidRPr="00183DF4">
        <w:rPr>
          <w:rStyle w:val="HideTWBExt"/>
          <w:b w:val="0"/>
          <w:noProof w:val="0"/>
        </w:rPr>
        <w:t>&lt;Members&gt;</w:t>
      </w:r>
      <w:r w:rsidRPr="00183DF4">
        <w:t>Kati Piri, Juan Fernando López Aguilar, Péter Niedermüller, Maria Grapini, Tanja Fajon, Birgit Sippel</w:t>
      </w:r>
      <w:r w:rsidRPr="00183DF4">
        <w:rPr>
          <w:rStyle w:val="HideTWBExt"/>
          <w:b w:val="0"/>
          <w:noProof w:val="0"/>
        </w:rPr>
        <w:t>&lt;/Members&gt;</w:t>
      </w:r>
    </w:p>
    <w:p w14:paraId="1DADA71D" w14:textId="77777777" w:rsidR="007E32AB" w:rsidRPr="00183DF4" w:rsidRDefault="007E32AB" w:rsidP="007E32AB">
      <w:r w:rsidRPr="00183DF4">
        <w:rPr>
          <w:rStyle w:val="HideTWBExt"/>
          <w:noProof w:val="0"/>
        </w:rPr>
        <w:t>&lt;/RepeatBlock-By&gt;</w:t>
      </w:r>
    </w:p>
    <w:p w14:paraId="29F0D61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752AA18" w14:textId="4BFC7158" w:rsidR="007E32AB" w:rsidRPr="00183DF4" w:rsidRDefault="007E32AB" w:rsidP="007E32AB">
      <w:pPr>
        <w:pStyle w:val="NormalBold"/>
      </w:pPr>
      <w:r w:rsidRPr="00183DF4">
        <w:rPr>
          <w:rStyle w:val="HideTWBExt"/>
          <w:b w:val="0"/>
          <w:noProof w:val="0"/>
        </w:rPr>
        <w:t>&lt;Article&gt;</w:t>
      </w:r>
      <w:r w:rsidRPr="00183DF4">
        <w:t xml:space="preserve">25 straipsnio 3 dalies </w:t>
      </w:r>
      <w:r w:rsidR="00207C03" w:rsidRPr="00183DF4">
        <w:t>pirmos</w:t>
      </w:r>
      <w:r w:rsidRPr="00183DF4">
        <w:t xml:space="preserve"> pastraipos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B0A2ACF" w14:textId="77777777" w:rsidTr="00176318">
        <w:trPr>
          <w:jc w:val="center"/>
        </w:trPr>
        <w:tc>
          <w:tcPr>
            <w:tcW w:w="9752" w:type="dxa"/>
            <w:gridSpan w:val="2"/>
          </w:tcPr>
          <w:p w14:paraId="59541DDA" w14:textId="77777777" w:rsidR="007E32AB" w:rsidRPr="00183DF4" w:rsidRDefault="007E32AB" w:rsidP="00176318">
            <w:pPr>
              <w:keepNext/>
            </w:pPr>
          </w:p>
        </w:tc>
      </w:tr>
      <w:tr w:rsidR="007E32AB" w:rsidRPr="00183DF4" w14:paraId="5839D7A3" w14:textId="77777777" w:rsidTr="00176318">
        <w:trPr>
          <w:jc w:val="center"/>
        </w:trPr>
        <w:tc>
          <w:tcPr>
            <w:tcW w:w="4876" w:type="dxa"/>
            <w:hideMark/>
          </w:tcPr>
          <w:p w14:paraId="20190F48" w14:textId="77777777" w:rsidR="007E32AB" w:rsidRPr="00183DF4" w:rsidRDefault="007E32AB" w:rsidP="00176318">
            <w:pPr>
              <w:pStyle w:val="ColumnHeading"/>
              <w:keepNext/>
            </w:pPr>
            <w:r w:rsidRPr="00183DF4">
              <w:t>Komisijos siūlomas tekstas</w:t>
            </w:r>
          </w:p>
        </w:tc>
        <w:tc>
          <w:tcPr>
            <w:tcW w:w="4876" w:type="dxa"/>
            <w:hideMark/>
          </w:tcPr>
          <w:p w14:paraId="7C6C0CF4" w14:textId="77777777" w:rsidR="007E32AB" w:rsidRPr="00183DF4" w:rsidRDefault="007E32AB" w:rsidP="00176318">
            <w:pPr>
              <w:pStyle w:val="ColumnHeading"/>
              <w:keepNext/>
            </w:pPr>
            <w:r w:rsidRPr="00183DF4">
              <w:t>Pakeitimas</w:t>
            </w:r>
          </w:p>
        </w:tc>
      </w:tr>
      <w:tr w:rsidR="007E32AB" w:rsidRPr="00183DF4" w14:paraId="0102F271" w14:textId="77777777" w:rsidTr="00176318">
        <w:trPr>
          <w:jc w:val="center"/>
        </w:trPr>
        <w:tc>
          <w:tcPr>
            <w:tcW w:w="4876" w:type="dxa"/>
            <w:hideMark/>
          </w:tcPr>
          <w:p w14:paraId="3E1270BE" w14:textId="77777777" w:rsidR="007E32AB" w:rsidRPr="00183DF4" w:rsidRDefault="007E32AB" w:rsidP="00176318">
            <w:pPr>
              <w:pStyle w:val="Normal6"/>
            </w:pPr>
            <w:r w:rsidRPr="00183DF4">
              <w:t>3.</w:t>
            </w:r>
            <w:r w:rsidRPr="00183DF4">
              <w:tab/>
            </w:r>
            <w:r w:rsidRPr="00183DF4">
              <w:rPr>
                <w:b/>
                <w:i/>
              </w:rPr>
              <w:t>Valstybės narės taip pat gali nustatyti, kad</w:t>
            </w:r>
            <w:r w:rsidRPr="00183DF4">
              <w:rPr>
                <w:i/>
              </w:rPr>
              <w:t xml:space="preserve"> </w:t>
            </w:r>
            <w:r w:rsidRPr="00183DF4">
              <w:t xml:space="preserve">nemokama teisinė pagalba ir atstovavimas </w:t>
            </w:r>
            <w:r w:rsidRPr="00183DF4">
              <w:rPr>
                <w:b/>
                <w:i/>
              </w:rPr>
              <w:t>būtų skiriami</w:t>
            </w:r>
            <w:r w:rsidRPr="00183DF4">
              <w:t>:</w:t>
            </w:r>
          </w:p>
        </w:tc>
        <w:tc>
          <w:tcPr>
            <w:tcW w:w="4876" w:type="dxa"/>
            <w:hideMark/>
          </w:tcPr>
          <w:p w14:paraId="647BEB68" w14:textId="77777777" w:rsidR="007E32AB" w:rsidRPr="00183DF4" w:rsidRDefault="007E32AB" w:rsidP="00176318">
            <w:pPr>
              <w:pStyle w:val="Normal6"/>
              <w:rPr>
                <w:szCs w:val="24"/>
              </w:rPr>
            </w:pPr>
            <w:r w:rsidRPr="00183DF4">
              <w:t>3.</w:t>
            </w:r>
            <w:r w:rsidRPr="00183DF4">
              <w:tab/>
              <w:t xml:space="preserve">Nemokama teisinė pagalba ir atstovavimas </w:t>
            </w:r>
            <w:r w:rsidRPr="00183DF4">
              <w:rPr>
                <w:b/>
                <w:i/>
              </w:rPr>
              <w:t>apskundimo procedūros metu gali būti nesuteikiami, tik jei:</w:t>
            </w:r>
          </w:p>
        </w:tc>
      </w:tr>
    </w:tbl>
    <w:p w14:paraId="691B7D9D"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EAEE273"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6324917" w14:textId="77777777" w:rsidR="007E32AB" w:rsidRPr="00183DF4" w:rsidRDefault="007E32AB" w:rsidP="007E32AB">
      <w:pPr>
        <w:pStyle w:val="Normal12Italic"/>
      </w:pPr>
      <w:r w:rsidRPr="00183DF4">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22AE61B" w14:textId="77777777" w:rsidR="007E32AB" w:rsidRPr="00183DF4" w:rsidRDefault="007E32AB" w:rsidP="007E32AB">
      <w:r w:rsidRPr="00183DF4">
        <w:rPr>
          <w:rStyle w:val="HideTWBExt"/>
          <w:noProof w:val="0"/>
        </w:rPr>
        <w:t>&lt;/AmendB&gt;</w:t>
      </w:r>
    </w:p>
    <w:p w14:paraId="228E0C1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506</w:t>
      </w:r>
      <w:r w:rsidRPr="00183DF4">
        <w:rPr>
          <w:rStyle w:val="HideTWBExt"/>
          <w:b w:val="0"/>
          <w:noProof w:val="0"/>
        </w:rPr>
        <w:t>&lt;/NumAmB&gt;</w:t>
      </w:r>
    </w:p>
    <w:p w14:paraId="3E721928"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3A3BEEB8" w14:textId="77777777" w:rsidR="007E32AB" w:rsidRPr="00183DF4" w:rsidRDefault="007E32AB" w:rsidP="007E32AB">
      <w:r w:rsidRPr="00183DF4">
        <w:rPr>
          <w:rStyle w:val="HideTWBExt"/>
          <w:noProof w:val="0"/>
        </w:rPr>
        <w:t>&lt;/RepeatBlock-By&gt;</w:t>
      </w:r>
    </w:p>
    <w:p w14:paraId="2841E4D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2F58180" w14:textId="50B44984" w:rsidR="007E32AB" w:rsidRPr="00183DF4" w:rsidRDefault="007E32AB" w:rsidP="007E32AB">
      <w:pPr>
        <w:pStyle w:val="NormalBold"/>
      </w:pPr>
      <w:r w:rsidRPr="00183DF4">
        <w:rPr>
          <w:rStyle w:val="HideTWBExt"/>
          <w:b w:val="0"/>
          <w:noProof w:val="0"/>
        </w:rPr>
        <w:t>&lt;Article&gt;</w:t>
      </w:r>
      <w:r w:rsidRPr="00183DF4">
        <w:t xml:space="preserve">25 straipsnio 3 dalies </w:t>
      </w:r>
      <w:r w:rsidR="00207C03" w:rsidRPr="00183DF4">
        <w:t>pirmos</w:t>
      </w:r>
      <w:r w:rsidRPr="00183DF4">
        <w:t xml:space="preserve"> pastraipos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27176E8" w14:textId="77777777" w:rsidTr="00176318">
        <w:trPr>
          <w:jc w:val="center"/>
        </w:trPr>
        <w:tc>
          <w:tcPr>
            <w:tcW w:w="9752" w:type="dxa"/>
            <w:gridSpan w:val="2"/>
          </w:tcPr>
          <w:p w14:paraId="1F75BA1C" w14:textId="77777777" w:rsidR="007E32AB" w:rsidRPr="00183DF4" w:rsidRDefault="007E32AB" w:rsidP="00176318">
            <w:pPr>
              <w:keepNext/>
            </w:pPr>
          </w:p>
        </w:tc>
      </w:tr>
      <w:tr w:rsidR="007E32AB" w:rsidRPr="00183DF4" w14:paraId="0B263341" w14:textId="77777777" w:rsidTr="00176318">
        <w:trPr>
          <w:jc w:val="center"/>
        </w:trPr>
        <w:tc>
          <w:tcPr>
            <w:tcW w:w="4876" w:type="dxa"/>
            <w:hideMark/>
          </w:tcPr>
          <w:p w14:paraId="55EB4546" w14:textId="77777777" w:rsidR="007E32AB" w:rsidRPr="00183DF4" w:rsidRDefault="007E32AB" w:rsidP="00176318">
            <w:pPr>
              <w:pStyle w:val="ColumnHeading"/>
              <w:keepNext/>
            </w:pPr>
            <w:r w:rsidRPr="00183DF4">
              <w:t>Komisijos siūlomas tekstas</w:t>
            </w:r>
          </w:p>
        </w:tc>
        <w:tc>
          <w:tcPr>
            <w:tcW w:w="4876" w:type="dxa"/>
            <w:hideMark/>
          </w:tcPr>
          <w:p w14:paraId="3DCD619A" w14:textId="77777777" w:rsidR="007E32AB" w:rsidRPr="00183DF4" w:rsidRDefault="007E32AB" w:rsidP="00176318">
            <w:pPr>
              <w:pStyle w:val="ColumnHeading"/>
              <w:keepNext/>
            </w:pPr>
            <w:r w:rsidRPr="00183DF4">
              <w:t>Pakeitimas</w:t>
            </w:r>
          </w:p>
        </w:tc>
      </w:tr>
      <w:tr w:rsidR="007E32AB" w:rsidRPr="00183DF4" w14:paraId="03B38071" w14:textId="77777777" w:rsidTr="00176318">
        <w:trPr>
          <w:jc w:val="center"/>
        </w:trPr>
        <w:tc>
          <w:tcPr>
            <w:tcW w:w="4876" w:type="dxa"/>
            <w:hideMark/>
          </w:tcPr>
          <w:p w14:paraId="53890414" w14:textId="77777777" w:rsidR="007E32AB" w:rsidRPr="00183DF4" w:rsidRDefault="007E32AB" w:rsidP="00176318">
            <w:pPr>
              <w:pStyle w:val="Normal6"/>
            </w:pPr>
            <w:r w:rsidRPr="00183DF4">
              <w:t>3.</w:t>
            </w:r>
            <w:r w:rsidRPr="00183DF4">
              <w:tab/>
              <w:t xml:space="preserve">Valstybės narės </w:t>
            </w:r>
            <w:r w:rsidRPr="00183DF4">
              <w:rPr>
                <w:b/>
                <w:i/>
              </w:rPr>
              <w:t>taip pat gali nustatyti</w:t>
            </w:r>
            <w:r w:rsidRPr="00183DF4">
              <w:t>, kad nemokama teisinė pagalba ir atstovavimas būtų skiriami:</w:t>
            </w:r>
          </w:p>
        </w:tc>
        <w:tc>
          <w:tcPr>
            <w:tcW w:w="4876" w:type="dxa"/>
            <w:hideMark/>
          </w:tcPr>
          <w:p w14:paraId="4A6E4756" w14:textId="77777777" w:rsidR="007E32AB" w:rsidRPr="00183DF4" w:rsidRDefault="007E32AB" w:rsidP="00176318">
            <w:pPr>
              <w:pStyle w:val="Normal6"/>
              <w:rPr>
                <w:szCs w:val="24"/>
              </w:rPr>
            </w:pPr>
            <w:r w:rsidRPr="00183DF4">
              <w:t>3.</w:t>
            </w:r>
            <w:r w:rsidRPr="00183DF4">
              <w:tab/>
              <w:t xml:space="preserve">Valstybės narės </w:t>
            </w:r>
            <w:r w:rsidRPr="00183DF4">
              <w:rPr>
                <w:b/>
                <w:i/>
              </w:rPr>
              <w:t>nustato</w:t>
            </w:r>
            <w:r w:rsidRPr="00183DF4">
              <w:t>, kad nemokama teisinė pagalba ir atstovavimas būtų skiriami:</w:t>
            </w:r>
          </w:p>
        </w:tc>
      </w:tr>
    </w:tbl>
    <w:p w14:paraId="18532C7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9DEB584"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FE65753" w14:textId="77777777" w:rsidR="007E32AB" w:rsidRPr="00183DF4" w:rsidRDefault="007E32AB" w:rsidP="007E32AB">
      <w:pPr>
        <w:pStyle w:val="Normal12Italic"/>
        <w:rPr>
          <w:noProof w:val="0"/>
        </w:rPr>
      </w:pPr>
      <w:r w:rsidRPr="00183DF4">
        <w:rPr>
          <w:noProof w:val="0"/>
        </w:rPr>
        <w:t>Būtina griežtai apibrėžti asmenis, turinčius teisę gauti nemokamą teisinę pagalbą.</w:t>
      </w:r>
    </w:p>
    <w:p w14:paraId="42B10B34" w14:textId="77777777" w:rsidR="007E32AB" w:rsidRPr="00183DF4" w:rsidRDefault="007E32AB" w:rsidP="007E32AB">
      <w:r w:rsidRPr="00183DF4">
        <w:rPr>
          <w:rStyle w:val="HideTWBExt"/>
          <w:noProof w:val="0"/>
        </w:rPr>
        <w:t>&lt;/AmendB&gt;</w:t>
      </w:r>
    </w:p>
    <w:p w14:paraId="56F0D73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507</w:t>
      </w:r>
      <w:r w:rsidRPr="00183DF4">
        <w:rPr>
          <w:rStyle w:val="HideTWBExt"/>
          <w:b w:val="0"/>
          <w:noProof w:val="0"/>
        </w:rPr>
        <w:t>&lt;/NumAmB&gt;</w:t>
      </w:r>
    </w:p>
    <w:p w14:paraId="707D5F2D"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14B92767" w14:textId="77777777" w:rsidR="007E32AB" w:rsidRPr="00183DF4" w:rsidRDefault="007E32AB" w:rsidP="007E32AB">
      <w:r w:rsidRPr="00183DF4">
        <w:rPr>
          <w:rStyle w:val="HideTWBExt"/>
          <w:noProof w:val="0"/>
        </w:rPr>
        <w:t>&lt;/RepeatBlock-By&gt;</w:t>
      </w:r>
    </w:p>
    <w:p w14:paraId="1E295D2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3E8817B" w14:textId="77777777" w:rsidR="007E32AB" w:rsidRPr="00183DF4" w:rsidRDefault="007E32AB" w:rsidP="007E32AB">
      <w:pPr>
        <w:pStyle w:val="NormalBold"/>
      </w:pPr>
      <w:r w:rsidRPr="00183DF4">
        <w:rPr>
          <w:rStyle w:val="HideTWBExt"/>
          <w:b w:val="0"/>
          <w:noProof w:val="0"/>
        </w:rPr>
        <w:t>&lt;Article&gt;</w:t>
      </w:r>
      <w:r w:rsidRPr="00183DF4">
        <w:t>25 straipsnio 3 dalies pirmos pastraipos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2659270" w14:textId="77777777" w:rsidTr="00176318">
        <w:trPr>
          <w:jc w:val="center"/>
        </w:trPr>
        <w:tc>
          <w:tcPr>
            <w:tcW w:w="9752" w:type="dxa"/>
            <w:gridSpan w:val="2"/>
          </w:tcPr>
          <w:p w14:paraId="79BC285E" w14:textId="77777777" w:rsidR="007E32AB" w:rsidRPr="00183DF4" w:rsidRDefault="007E32AB" w:rsidP="00176318">
            <w:pPr>
              <w:keepNext/>
            </w:pPr>
          </w:p>
        </w:tc>
      </w:tr>
      <w:tr w:rsidR="007E32AB" w:rsidRPr="00183DF4" w14:paraId="35A7D31E" w14:textId="77777777" w:rsidTr="00176318">
        <w:trPr>
          <w:jc w:val="center"/>
        </w:trPr>
        <w:tc>
          <w:tcPr>
            <w:tcW w:w="4876" w:type="dxa"/>
            <w:hideMark/>
          </w:tcPr>
          <w:p w14:paraId="4DAFA8EE" w14:textId="77777777" w:rsidR="007E32AB" w:rsidRPr="00183DF4" w:rsidRDefault="007E32AB" w:rsidP="00176318">
            <w:pPr>
              <w:pStyle w:val="ColumnHeading"/>
              <w:keepNext/>
            </w:pPr>
            <w:r w:rsidRPr="00183DF4">
              <w:t>Komisijos siūlomas tekstas</w:t>
            </w:r>
          </w:p>
        </w:tc>
        <w:tc>
          <w:tcPr>
            <w:tcW w:w="4876" w:type="dxa"/>
            <w:hideMark/>
          </w:tcPr>
          <w:p w14:paraId="66F08EEC" w14:textId="77777777" w:rsidR="007E32AB" w:rsidRPr="00183DF4" w:rsidRDefault="007E32AB" w:rsidP="00176318">
            <w:pPr>
              <w:pStyle w:val="ColumnHeading"/>
              <w:keepNext/>
            </w:pPr>
            <w:r w:rsidRPr="00183DF4">
              <w:t>Pakeitimas</w:t>
            </w:r>
          </w:p>
        </w:tc>
      </w:tr>
      <w:tr w:rsidR="007E32AB" w:rsidRPr="00183DF4" w14:paraId="4347467A" w14:textId="77777777" w:rsidTr="00176318">
        <w:trPr>
          <w:jc w:val="center"/>
        </w:trPr>
        <w:tc>
          <w:tcPr>
            <w:tcW w:w="4876" w:type="dxa"/>
            <w:hideMark/>
          </w:tcPr>
          <w:p w14:paraId="025B0882" w14:textId="77777777" w:rsidR="007E32AB" w:rsidRPr="00183DF4" w:rsidRDefault="007E32AB" w:rsidP="00176318">
            <w:pPr>
              <w:pStyle w:val="Normal6"/>
            </w:pPr>
            <w:r w:rsidRPr="00183DF4">
              <w:t>a)</w:t>
            </w:r>
            <w:r w:rsidRPr="00183DF4">
              <w:tab/>
              <w:t xml:space="preserve">tik tiems asmenims, kurie neturi pakankamų išteklių; </w:t>
            </w:r>
            <w:r w:rsidRPr="00183DF4">
              <w:rPr>
                <w:b/>
                <w:i/>
              </w:rPr>
              <w:t>ir (arba)</w:t>
            </w:r>
          </w:p>
        </w:tc>
        <w:tc>
          <w:tcPr>
            <w:tcW w:w="4876" w:type="dxa"/>
            <w:hideMark/>
          </w:tcPr>
          <w:p w14:paraId="79621833" w14:textId="77777777" w:rsidR="007E32AB" w:rsidRPr="00183DF4" w:rsidRDefault="007E32AB" w:rsidP="00176318">
            <w:pPr>
              <w:pStyle w:val="Normal6"/>
              <w:rPr>
                <w:szCs w:val="24"/>
              </w:rPr>
            </w:pPr>
            <w:r w:rsidRPr="00183DF4">
              <w:t>a)</w:t>
            </w:r>
            <w:r w:rsidRPr="00183DF4">
              <w:tab/>
              <w:t xml:space="preserve">tik tiems asmenims, kurie neturi pakankamų išteklių; </w:t>
            </w:r>
            <w:r w:rsidRPr="00183DF4">
              <w:rPr>
                <w:b/>
                <w:i/>
              </w:rPr>
              <w:t>ir</w:t>
            </w:r>
          </w:p>
        </w:tc>
      </w:tr>
    </w:tbl>
    <w:p w14:paraId="2067A11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29BE95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2537D5A" w14:textId="77777777" w:rsidR="007E32AB" w:rsidRPr="00183DF4" w:rsidRDefault="007E32AB" w:rsidP="007E32AB">
      <w:pPr>
        <w:pStyle w:val="Normal12Italic"/>
        <w:rPr>
          <w:noProof w:val="0"/>
        </w:rPr>
      </w:pPr>
      <w:r w:rsidRPr="00183DF4">
        <w:rPr>
          <w:noProof w:val="0"/>
        </w:rPr>
        <w:t>Turėtų būti aiškiai apibrėžti paslaugų teikėjai, turintys teisę teikti nemokamą teisinę pagalbą prašytojams, siekiant išvengti netinkamo viešųjų lėšų naudojimo.</w:t>
      </w:r>
    </w:p>
    <w:p w14:paraId="07FCE23B" w14:textId="77777777" w:rsidR="007E32AB" w:rsidRPr="00183DF4" w:rsidRDefault="007E32AB" w:rsidP="007E32AB">
      <w:r w:rsidRPr="00183DF4">
        <w:rPr>
          <w:rStyle w:val="HideTWBExt"/>
          <w:noProof w:val="0"/>
        </w:rPr>
        <w:t>&lt;/AmendB&gt;</w:t>
      </w:r>
    </w:p>
    <w:p w14:paraId="5C9171E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508</w:t>
      </w:r>
      <w:r w:rsidRPr="00183DF4">
        <w:rPr>
          <w:rStyle w:val="HideTWBExt"/>
          <w:b w:val="0"/>
          <w:noProof w:val="0"/>
        </w:rPr>
        <w:t>&lt;/NumAmB&gt;</w:t>
      </w:r>
    </w:p>
    <w:p w14:paraId="52CAC2C4"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479EC6F9"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31441C45"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1CFD466E"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3B83A8C0" w14:textId="77777777" w:rsidR="007E32AB" w:rsidRPr="00183DF4" w:rsidRDefault="007E32AB" w:rsidP="007E32AB">
      <w:pPr>
        <w:pStyle w:val="NormalBold"/>
      </w:pPr>
      <w:r w:rsidRPr="00183DF4">
        <w:rPr>
          <w:rStyle w:val="HideTWBExt"/>
          <w:b w:val="0"/>
          <w:noProof w:val="0"/>
        </w:rPr>
        <w:t>&lt;Members&gt;</w:t>
      </w:r>
      <w:r w:rsidRPr="00183DF4">
        <w:t>Kati Piri, Juan Fernando López Aguilar, Péter Niedermüller, Maria Grapini, Tanja Fajon, Birgit Sippel</w:t>
      </w:r>
      <w:r w:rsidRPr="00183DF4">
        <w:rPr>
          <w:rStyle w:val="HideTWBExt"/>
          <w:b w:val="0"/>
          <w:noProof w:val="0"/>
        </w:rPr>
        <w:t>&lt;/Members&gt;</w:t>
      </w:r>
    </w:p>
    <w:p w14:paraId="44EDAFD5" w14:textId="77777777" w:rsidR="007E32AB" w:rsidRPr="00183DF4" w:rsidRDefault="007E32AB" w:rsidP="007E32AB">
      <w:r w:rsidRPr="00183DF4">
        <w:rPr>
          <w:rStyle w:val="HideTWBExt"/>
          <w:noProof w:val="0"/>
        </w:rPr>
        <w:t>&lt;/RepeatBlock-By&gt;</w:t>
      </w:r>
    </w:p>
    <w:p w14:paraId="6D7F4F4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8121D68" w14:textId="0E2001C6" w:rsidR="007E32AB" w:rsidRPr="00183DF4" w:rsidRDefault="007E32AB" w:rsidP="007E32AB">
      <w:pPr>
        <w:pStyle w:val="NormalBold"/>
      </w:pPr>
      <w:r w:rsidRPr="00183DF4">
        <w:rPr>
          <w:rStyle w:val="HideTWBExt"/>
          <w:b w:val="0"/>
          <w:noProof w:val="0"/>
        </w:rPr>
        <w:t>&lt;Article&gt;</w:t>
      </w:r>
      <w:r w:rsidRPr="00183DF4">
        <w:t xml:space="preserve">25 straipsnio 3 dalies </w:t>
      </w:r>
      <w:r w:rsidR="00207C03" w:rsidRPr="00183DF4">
        <w:t>pirmos</w:t>
      </w:r>
      <w:r w:rsidRPr="00183DF4">
        <w:t xml:space="preserve"> pastraipos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4474C6F" w14:textId="77777777" w:rsidTr="00176318">
        <w:trPr>
          <w:jc w:val="center"/>
        </w:trPr>
        <w:tc>
          <w:tcPr>
            <w:tcW w:w="9752" w:type="dxa"/>
            <w:gridSpan w:val="2"/>
          </w:tcPr>
          <w:p w14:paraId="79FEEFED" w14:textId="77777777" w:rsidR="007E32AB" w:rsidRPr="00183DF4" w:rsidRDefault="007E32AB" w:rsidP="00176318">
            <w:pPr>
              <w:keepNext/>
            </w:pPr>
          </w:p>
        </w:tc>
      </w:tr>
      <w:tr w:rsidR="007E32AB" w:rsidRPr="00183DF4" w14:paraId="76907EA2" w14:textId="77777777" w:rsidTr="00176318">
        <w:trPr>
          <w:jc w:val="center"/>
        </w:trPr>
        <w:tc>
          <w:tcPr>
            <w:tcW w:w="4876" w:type="dxa"/>
            <w:hideMark/>
          </w:tcPr>
          <w:p w14:paraId="7E4C298B" w14:textId="77777777" w:rsidR="007E32AB" w:rsidRPr="00183DF4" w:rsidRDefault="007E32AB" w:rsidP="00176318">
            <w:pPr>
              <w:pStyle w:val="ColumnHeading"/>
              <w:keepNext/>
            </w:pPr>
            <w:r w:rsidRPr="00183DF4">
              <w:t>Komisijos siūlomas tekstas</w:t>
            </w:r>
          </w:p>
        </w:tc>
        <w:tc>
          <w:tcPr>
            <w:tcW w:w="4876" w:type="dxa"/>
            <w:hideMark/>
          </w:tcPr>
          <w:p w14:paraId="4AE2B6ED" w14:textId="77777777" w:rsidR="007E32AB" w:rsidRPr="00183DF4" w:rsidRDefault="007E32AB" w:rsidP="00176318">
            <w:pPr>
              <w:pStyle w:val="ColumnHeading"/>
              <w:keepNext/>
            </w:pPr>
            <w:r w:rsidRPr="00183DF4">
              <w:t>Pakeitimas</w:t>
            </w:r>
          </w:p>
        </w:tc>
      </w:tr>
      <w:tr w:rsidR="007E32AB" w:rsidRPr="00183DF4" w14:paraId="65642E54" w14:textId="77777777" w:rsidTr="00176318">
        <w:trPr>
          <w:jc w:val="center"/>
        </w:trPr>
        <w:tc>
          <w:tcPr>
            <w:tcW w:w="4876" w:type="dxa"/>
            <w:hideMark/>
          </w:tcPr>
          <w:p w14:paraId="2056F335" w14:textId="77777777" w:rsidR="007E32AB" w:rsidRPr="00183DF4" w:rsidRDefault="007E32AB" w:rsidP="00176318">
            <w:pPr>
              <w:pStyle w:val="Normal6"/>
            </w:pPr>
            <w:r w:rsidRPr="00183DF4">
              <w:t>a)</w:t>
            </w:r>
            <w:r w:rsidRPr="00183DF4">
              <w:tab/>
            </w:r>
            <w:r w:rsidRPr="00183DF4">
              <w:rPr>
                <w:b/>
                <w:i/>
              </w:rPr>
              <w:t>tik tiems asmenims, kurie neturi</w:t>
            </w:r>
            <w:r w:rsidRPr="00183DF4">
              <w:t xml:space="preserve"> </w:t>
            </w:r>
            <w:r w:rsidRPr="00183DF4">
              <w:rPr>
                <w:b/>
                <w:i/>
              </w:rPr>
              <w:t>pakankamų išteklių</w:t>
            </w:r>
            <w:r w:rsidRPr="00183DF4">
              <w:t xml:space="preserve">; </w:t>
            </w:r>
            <w:r w:rsidRPr="00183DF4">
              <w:rPr>
                <w:b/>
                <w:i/>
              </w:rPr>
              <w:t>ir (arba)</w:t>
            </w:r>
          </w:p>
        </w:tc>
        <w:tc>
          <w:tcPr>
            <w:tcW w:w="4876" w:type="dxa"/>
            <w:hideMark/>
          </w:tcPr>
          <w:p w14:paraId="42BCF086" w14:textId="77777777" w:rsidR="007E32AB" w:rsidRPr="00183DF4" w:rsidRDefault="007E32AB" w:rsidP="00176318">
            <w:pPr>
              <w:pStyle w:val="Normal6"/>
              <w:rPr>
                <w:szCs w:val="24"/>
              </w:rPr>
            </w:pPr>
            <w:r w:rsidRPr="00183DF4">
              <w:t>a)</w:t>
            </w:r>
            <w:r w:rsidRPr="00183DF4">
              <w:tab/>
            </w:r>
            <w:r w:rsidRPr="00183DF4">
              <w:rPr>
                <w:b/>
                <w:i/>
              </w:rPr>
              <w:t>prašytojas turi pakankamus išteklius</w:t>
            </w:r>
            <w:r w:rsidRPr="00183DF4">
              <w:t>;</w:t>
            </w:r>
          </w:p>
        </w:tc>
      </w:tr>
    </w:tbl>
    <w:p w14:paraId="4F522AB3"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E3CFB3B"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47ED6FC" w14:textId="77777777" w:rsidR="007E32AB" w:rsidRPr="00183DF4" w:rsidRDefault="007E32AB" w:rsidP="007E32AB">
      <w:pPr>
        <w:pStyle w:val="Normal12Italic"/>
      </w:pPr>
      <w:r w:rsidRPr="00183DF4">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10A3F24" w14:textId="77777777" w:rsidR="007E32AB" w:rsidRPr="00183DF4" w:rsidRDefault="007E32AB" w:rsidP="007E32AB">
      <w:r w:rsidRPr="00183DF4">
        <w:rPr>
          <w:rStyle w:val="HideTWBExt"/>
          <w:noProof w:val="0"/>
        </w:rPr>
        <w:t>&lt;/AmendB&gt;</w:t>
      </w:r>
    </w:p>
    <w:p w14:paraId="3CE5D3B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509</w:t>
      </w:r>
      <w:r w:rsidRPr="00183DF4">
        <w:rPr>
          <w:rStyle w:val="HideTWBExt"/>
          <w:b w:val="0"/>
          <w:noProof w:val="0"/>
        </w:rPr>
        <w:t>&lt;/NumAmB&gt;</w:t>
      </w:r>
    </w:p>
    <w:p w14:paraId="57F6CBCC"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31F5282D"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251322BC"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6A285EB6"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29C652D8" w14:textId="77777777" w:rsidR="007E32AB" w:rsidRPr="00183DF4" w:rsidRDefault="007E32AB" w:rsidP="007E32AB">
      <w:pPr>
        <w:pStyle w:val="NormalBold"/>
      </w:pPr>
      <w:r w:rsidRPr="00183DF4">
        <w:rPr>
          <w:rStyle w:val="HideTWBExt"/>
          <w:b w:val="0"/>
          <w:noProof w:val="0"/>
        </w:rPr>
        <w:t>&lt;Members&gt;</w:t>
      </w:r>
      <w:r w:rsidRPr="00183DF4">
        <w:t>Kati Piri, Juan Fernando López Aguilar, Péter Niedermüller, Maria Grapini, Tanja Fajon, Birgit Sippel</w:t>
      </w:r>
      <w:r w:rsidRPr="00183DF4">
        <w:rPr>
          <w:rStyle w:val="HideTWBExt"/>
          <w:b w:val="0"/>
          <w:noProof w:val="0"/>
        </w:rPr>
        <w:t>&lt;/Members&gt;</w:t>
      </w:r>
    </w:p>
    <w:p w14:paraId="3865036F" w14:textId="77777777" w:rsidR="007E32AB" w:rsidRPr="00183DF4" w:rsidRDefault="007E32AB" w:rsidP="007E32AB">
      <w:r w:rsidRPr="00183DF4">
        <w:rPr>
          <w:rStyle w:val="HideTWBExt"/>
          <w:noProof w:val="0"/>
        </w:rPr>
        <w:t>&lt;/RepeatBlock-By&gt;</w:t>
      </w:r>
    </w:p>
    <w:p w14:paraId="1641806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9E8E442" w14:textId="31533812" w:rsidR="007E32AB" w:rsidRPr="00183DF4" w:rsidRDefault="007E32AB" w:rsidP="007E32AB">
      <w:pPr>
        <w:pStyle w:val="NormalBold"/>
      </w:pPr>
      <w:r w:rsidRPr="00183DF4">
        <w:rPr>
          <w:rStyle w:val="HideTWBExt"/>
          <w:b w:val="0"/>
          <w:noProof w:val="0"/>
        </w:rPr>
        <w:t>&lt;Article&gt;</w:t>
      </w:r>
      <w:r w:rsidRPr="00183DF4">
        <w:t xml:space="preserve">25 straipsnio 3 dalies </w:t>
      </w:r>
      <w:r w:rsidR="00207C03" w:rsidRPr="00183DF4">
        <w:t>pirmos</w:t>
      </w:r>
      <w:r w:rsidRPr="00183DF4">
        <w:t xml:space="preserve"> pastraipos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0B8598BB" w14:textId="77777777" w:rsidTr="00176318">
        <w:trPr>
          <w:jc w:val="center"/>
        </w:trPr>
        <w:tc>
          <w:tcPr>
            <w:tcW w:w="9752" w:type="dxa"/>
            <w:gridSpan w:val="2"/>
          </w:tcPr>
          <w:p w14:paraId="2689B230" w14:textId="77777777" w:rsidR="007E32AB" w:rsidRPr="00183DF4" w:rsidRDefault="007E32AB" w:rsidP="00176318">
            <w:pPr>
              <w:keepNext/>
            </w:pPr>
          </w:p>
        </w:tc>
      </w:tr>
      <w:tr w:rsidR="007E32AB" w:rsidRPr="00183DF4" w14:paraId="5A5AE0BB" w14:textId="77777777" w:rsidTr="00176318">
        <w:trPr>
          <w:jc w:val="center"/>
        </w:trPr>
        <w:tc>
          <w:tcPr>
            <w:tcW w:w="4876" w:type="dxa"/>
            <w:hideMark/>
          </w:tcPr>
          <w:p w14:paraId="1F4107BE" w14:textId="77777777" w:rsidR="007E32AB" w:rsidRPr="00183DF4" w:rsidRDefault="007E32AB" w:rsidP="00176318">
            <w:pPr>
              <w:pStyle w:val="ColumnHeading"/>
              <w:keepNext/>
            </w:pPr>
            <w:r w:rsidRPr="00183DF4">
              <w:t>Komisijos siūlomas tekstas</w:t>
            </w:r>
          </w:p>
        </w:tc>
        <w:tc>
          <w:tcPr>
            <w:tcW w:w="4876" w:type="dxa"/>
            <w:hideMark/>
          </w:tcPr>
          <w:p w14:paraId="1CD2B448" w14:textId="77777777" w:rsidR="007E32AB" w:rsidRPr="00183DF4" w:rsidRDefault="007E32AB" w:rsidP="00176318">
            <w:pPr>
              <w:pStyle w:val="ColumnHeading"/>
              <w:keepNext/>
            </w:pPr>
            <w:r w:rsidRPr="00183DF4">
              <w:t>Pakeitimas</w:t>
            </w:r>
          </w:p>
        </w:tc>
      </w:tr>
      <w:tr w:rsidR="007E32AB" w:rsidRPr="00183DF4" w14:paraId="032C7169" w14:textId="77777777" w:rsidTr="00176318">
        <w:trPr>
          <w:jc w:val="center"/>
        </w:trPr>
        <w:tc>
          <w:tcPr>
            <w:tcW w:w="4876" w:type="dxa"/>
            <w:hideMark/>
          </w:tcPr>
          <w:p w14:paraId="6B6C5713" w14:textId="77777777" w:rsidR="007E32AB" w:rsidRPr="00183DF4" w:rsidRDefault="007E32AB" w:rsidP="00176318">
            <w:pPr>
              <w:pStyle w:val="Normal6"/>
            </w:pPr>
            <w:r w:rsidRPr="00183DF4">
              <w:t>b)</w:t>
            </w:r>
            <w:r w:rsidRPr="00183DF4">
              <w:tab/>
            </w:r>
            <w:r w:rsidRPr="00183DF4">
              <w:rPr>
                <w:b/>
                <w:i/>
              </w:rPr>
              <w:t xml:space="preserve">tik tuo atveju, jei paslaugas teikia teisiniai patarėjai arba kiti konsultantai, kurie </w:t>
            </w:r>
            <w:r w:rsidRPr="00183DF4">
              <w:t xml:space="preserve">pagal nacionalinę teisę </w:t>
            </w:r>
            <w:r w:rsidRPr="00183DF4">
              <w:rPr>
                <w:b/>
                <w:i/>
              </w:rPr>
              <w:t xml:space="preserve">specialiai skiriami padėti </w:t>
            </w:r>
            <w:r w:rsidRPr="00183DF4">
              <w:t xml:space="preserve">ir </w:t>
            </w:r>
            <w:r w:rsidRPr="00183DF4">
              <w:rPr>
                <w:b/>
                <w:i/>
              </w:rPr>
              <w:t>atstovauti prašytojams</w:t>
            </w:r>
            <w:r w:rsidRPr="00183DF4">
              <w:t>.</w:t>
            </w:r>
          </w:p>
        </w:tc>
        <w:tc>
          <w:tcPr>
            <w:tcW w:w="4876" w:type="dxa"/>
            <w:hideMark/>
          </w:tcPr>
          <w:p w14:paraId="36555862" w14:textId="77777777" w:rsidR="007E32AB" w:rsidRPr="00183DF4" w:rsidRDefault="007E32AB" w:rsidP="00176318">
            <w:pPr>
              <w:pStyle w:val="Normal6"/>
              <w:rPr>
                <w:szCs w:val="24"/>
              </w:rPr>
            </w:pPr>
            <w:r w:rsidRPr="00183DF4">
              <w:t>b)</w:t>
            </w:r>
            <w:r w:rsidRPr="00183DF4">
              <w:tab/>
            </w:r>
            <w:r w:rsidRPr="00183DF4">
              <w:rPr>
                <w:b/>
                <w:i/>
              </w:rPr>
              <w:t>apeliacinis skundas nagrinėjamas antruoju arba aukštesniu apeliaciniu lygmeniu</w:t>
            </w:r>
            <w:r w:rsidRPr="00183DF4">
              <w:t xml:space="preserve"> pagal nacionalinę teisę</w:t>
            </w:r>
            <w:r w:rsidRPr="00183DF4">
              <w:rPr>
                <w:b/>
                <w:i/>
              </w:rPr>
              <w:t>, kaip numatyta nacionalinės teisės aktuose, įskaitant pakartotinius svarstymus arba apeliacinio skundo peržiūras,</w:t>
            </w:r>
            <w:r w:rsidRPr="00183DF4">
              <w:t xml:space="preserve"> ir </w:t>
            </w:r>
            <w:r w:rsidRPr="00183DF4">
              <w:rPr>
                <w:b/>
                <w:i/>
              </w:rPr>
              <w:t>nėra realios tikimybės, kad sprendimo apskundimas antruoju lygmeniu bus sėkmingas</w:t>
            </w:r>
            <w:r w:rsidRPr="00183DF4">
              <w:t>.</w:t>
            </w:r>
          </w:p>
        </w:tc>
      </w:tr>
    </w:tbl>
    <w:p w14:paraId="5B077966"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8C916F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584166B" w14:textId="77777777" w:rsidR="007E32AB" w:rsidRPr="00183DF4" w:rsidRDefault="007E32AB" w:rsidP="007E32AB">
      <w:pPr>
        <w:pStyle w:val="Normal12Italic"/>
      </w:pPr>
      <w:r w:rsidRPr="00183DF4">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175CE249" w14:textId="77777777" w:rsidR="007E32AB" w:rsidRPr="00183DF4" w:rsidRDefault="007E32AB" w:rsidP="007E32AB">
      <w:r w:rsidRPr="00183DF4">
        <w:rPr>
          <w:rStyle w:val="HideTWBExt"/>
          <w:noProof w:val="0"/>
        </w:rPr>
        <w:t>&lt;/AmendB&gt;</w:t>
      </w:r>
    </w:p>
    <w:p w14:paraId="1E5A842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510</w:t>
      </w:r>
      <w:r w:rsidRPr="00183DF4">
        <w:rPr>
          <w:rStyle w:val="HideTWBExt"/>
          <w:b w:val="0"/>
          <w:noProof w:val="0"/>
        </w:rPr>
        <w:t>&lt;/NumAmB&gt;</w:t>
      </w:r>
    </w:p>
    <w:p w14:paraId="118D4FA6"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7535479A" w14:textId="77777777" w:rsidR="007E32AB" w:rsidRPr="00183DF4" w:rsidRDefault="007E32AB" w:rsidP="007E32AB">
      <w:r w:rsidRPr="00183DF4">
        <w:rPr>
          <w:rStyle w:val="HideTWBExt"/>
          <w:noProof w:val="0"/>
        </w:rPr>
        <w:t>&lt;/RepeatBlock-By&gt;</w:t>
      </w:r>
    </w:p>
    <w:p w14:paraId="1808D6E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62954C7" w14:textId="1CD54812" w:rsidR="007E32AB" w:rsidRPr="00183DF4" w:rsidRDefault="007E32AB" w:rsidP="007E32AB">
      <w:pPr>
        <w:pStyle w:val="NormalBold"/>
      </w:pPr>
      <w:r w:rsidRPr="00183DF4">
        <w:rPr>
          <w:rStyle w:val="HideTWBExt"/>
          <w:b w:val="0"/>
          <w:noProof w:val="0"/>
        </w:rPr>
        <w:t>&lt;Article&gt;</w:t>
      </w:r>
      <w:r w:rsidRPr="00183DF4">
        <w:t xml:space="preserve">25 straipsnio 3 dalies </w:t>
      </w:r>
      <w:r w:rsidR="00207C03" w:rsidRPr="00183DF4">
        <w:t>antra</w:t>
      </w:r>
      <w:r w:rsidRPr="00183DF4">
        <w:t xml:space="preserve">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47D3AED" w14:textId="77777777" w:rsidTr="00176318">
        <w:trPr>
          <w:jc w:val="center"/>
        </w:trPr>
        <w:tc>
          <w:tcPr>
            <w:tcW w:w="9752" w:type="dxa"/>
            <w:gridSpan w:val="2"/>
          </w:tcPr>
          <w:p w14:paraId="1AA62F9C" w14:textId="77777777" w:rsidR="007E32AB" w:rsidRPr="00183DF4" w:rsidRDefault="007E32AB" w:rsidP="00176318">
            <w:pPr>
              <w:keepNext/>
            </w:pPr>
          </w:p>
        </w:tc>
      </w:tr>
      <w:tr w:rsidR="007E32AB" w:rsidRPr="00183DF4" w14:paraId="563F249E" w14:textId="77777777" w:rsidTr="00176318">
        <w:trPr>
          <w:jc w:val="center"/>
        </w:trPr>
        <w:tc>
          <w:tcPr>
            <w:tcW w:w="4876" w:type="dxa"/>
            <w:hideMark/>
          </w:tcPr>
          <w:p w14:paraId="034A8C57" w14:textId="77777777" w:rsidR="007E32AB" w:rsidRPr="00183DF4" w:rsidRDefault="007E32AB" w:rsidP="00176318">
            <w:pPr>
              <w:pStyle w:val="ColumnHeading"/>
              <w:keepNext/>
            </w:pPr>
            <w:r w:rsidRPr="00183DF4">
              <w:t>Komisijos siūlomas tekstas</w:t>
            </w:r>
          </w:p>
        </w:tc>
        <w:tc>
          <w:tcPr>
            <w:tcW w:w="4876" w:type="dxa"/>
            <w:hideMark/>
          </w:tcPr>
          <w:p w14:paraId="5DF68AFE" w14:textId="77777777" w:rsidR="007E32AB" w:rsidRPr="00183DF4" w:rsidRDefault="007E32AB" w:rsidP="00176318">
            <w:pPr>
              <w:pStyle w:val="ColumnHeading"/>
              <w:keepNext/>
            </w:pPr>
            <w:r w:rsidRPr="00183DF4">
              <w:t>Pakeitimas</w:t>
            </w:r>
          </w:p>
        </w:tc>
      </w:tr>
      <w:tr w:rsidR="007E32AB" w:rsidRPr="00183DF4" w14:paraId="13B18EE8" w14:textId="77777777" w:rsidTr="00176318">
        <w:trPr>
          <w:jc w:val="center"/>
        </w:trPr>
        <w:tc>
          <w:tcPr>
            <w:tcW w:w="4876" w:type="dxa"/>
            <w:hideMark/>
          </w:tcPr>
          <w:p w14:paraId="4F6C92EB" w14:textId="77777777" w:rsidR="007E32AB" w:rsidRPr="00183DF4" w:rsidRDefault="007E32AB" w:rsidP="00176318">
            <w:pPr>
              <w:pStyle w:val="Normal6"/>
            </w:pPr>
            <w:r w:rsidRPr="00183DF4">
              <w:rPr>
                <w:b/>
                <w:i/>
              </w:rPr>
              <w:t>Valstybės narės gali nustatyti, kad</w:t>
            </w:r>
            <w:r w:rsidRPr="00183DF4">
              <w:t xml:space="preserve"> nemokama teisinė pagalba ir atstovas neskiriami, jeigu, kompetentingos institucijos manymu, nėra realios tikimybės, kad sprendimo apskundimas arba peržiūrėjimas bus sėkmingi. Tokiu atveju valstybės narės užtikrina, kad teisinė pagalba ir atstovavimas nebūtų savavališkai apribojami ir kad nebūtų trukdoma prašytojui veiksmingai pasinaudoti teisingumo sistema.</w:t>
            </w:r>
          </w:p>
        </w:tc>
        <w:tc>
          <w:tcPr>
            <w:tcW w:w="4876" w:type="dxa"/>
            <w:hideMark/>
          </w:tcPr>
          <w:p w14:paraId="134D3331" w14:textId="77777777" w:rsidR="007E32AB" w:rsidRPr="00183DF4" w:rsidRDefault="007E32AB" w:rsidP="00176318">
            <w:pPr>
              <w:pStyle w:val="Normal6"/>
              <w:rPr>
                <w:szCs w:val="24"/>
              </w:rPr>
            </w:pPr>
            <w:r w:rsidRPr="00183DF4">
              <w:t>Nemokama teisinė pagalba ir atstovas neskiriami, jeigu, kompetentingos institucijos manymu, nėra realios tikimybės, kad sprendimo apskundimas arba peržiūrėjimas bus sėkmingi. Tokiu atveju valstybės narės užtikrina, kad teisinė pagalba ir atstovavimas nebūtų savavališkai apribojami ir kad nebūtų trukdoma prašytojui veiksmingai pasinaudoti teisingumo sistema</w:t>
            </w:r>
            <w:r w:rsidRPr="00183DF4">
              <w:rPr>
                <w:b/>
                <w:i/>
              </w:rPr>
              <w:t xml:space="preserve"> ir kad tuo pačiu metu nebūtų piktnaudžiaujama prieglobsčio sistema, taigi ir finansiniais valstybės narės ištekliais nagrinėjant nepagrįstus prašymus</w:t>
            </w:r>
            <w:r w:rsidRPr="00183DF4">
              <w:t>.</w:t>
            </w:r>
          </w:p>
        </w:tc>
      </w:tr>
    </w:tbl>
    <w:p w14:paraId="1DC4254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8D7348B"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30775DD" w14:textId="77777777" w:rsidR="007E32AB" w:rsidRPr="00183DF4" w:rsidRDefault="007E32AB" w:rsidP="007E32AB">
      <w:pPr>
        <w:pStyle w:val="Normal12Italic"/>
        <w:rPr>
          <w:noProof w:val="0"/>
        </w:rPr>
      </w:pPr>
      <w:r w:rsidRPr="00183DF4">
        <w:rPr>
          <w:noProof w:val="0"/>
        </w:rPr>
        <w:t>Šiais atvejais nemokama teisinė pagalba nėra būtina. Taip pat turėtų būti atgrasoma nuo nepagrįstų prieglobsčio prašymų.</w:t>
      </w:r>
    </w:p>
    <w:p w14:paraId="10417010" w14:textId="77777777" w:rsidR="007E32AB" w:rsidRPr="00183DF4" w:rsidRDefault="007E32AB" w:rsidP="007E32AB">
      <w:r w:rsidRPr="00183DF4">
        <w:rPr>
          <w:rStyle w:val="HideTWBExt"/>
          <w:noProof w:val="0"/>
        </w:rPr>
        <w:t>&lt;/AmendB&gt;</w:t>
      </w:r>
    </w:p>
    <w:p w14:paraId="41FA25F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511</w:t>
      </w:r>
      <w:r w:rsidRPr="00183DF4">
        <w:rPr>
          <w:rStyle w:val="HideTWBExt"/>
          <w:b w:val="0"/>
          <w:noProof w:val="0"/>
        </w:rPr>
        <w:t>&lt;/NumAmB&gt;</w:t>
      </w:r>
    </w:p>
    <w:p w14:paraId="3490702B"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242BF4DE"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55DBAEB"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37D8B425"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0F83C311" w14:textId="77777777" w:rsidR="007E32AB" w:rsidRPr="00183DF4" w:rsidRDefault="007E32AB" w:rsidP="007E32AB">
      <w:pPr>
        <w:pStyle w:val="NormalBold"/>
      </w:pPr>
      <w:r w:rsidRPr="00183DF4">
        <w:rPr>
          <w:rStyle w:val="HideTWBExt"/>
          <w:b w:val="0"/>
          <w:noProof w:val="0"/>
        </w:rPr>
        <w:t>&lt;Members&gt;</w:t>
      </w:r>
      <w:r w:rsidRPr="00183DF4">
        <w:t>Kati Piri, Juan Fernando López Aguilar, Péter Niedermüller, Maria Grapini, Tanja Fajon, Birgit Sippel</w:t>
      </w:r>
      <w:r w:rsidRPr="00183DF4">
        <w:rPr>
          <w:rStyle w:val="HideTWBExt"/>
          <w:b w:val="0"/>
          <w:noProof w:val="0"/>
        </w:rPr>
        <w:t>&lt;/Members&gt;</w:t>
      </w:r>
    </w:p>
    <w:p w14:paraId="4CDF0B90" w14:textId="77777777" w:rsidR="007E32AB" w:rsidRPr="00183DF4" w:rsidRDefault="007E32AB" w:rsidP="007E32AB">
      <w:r w:rsidRPr="00183DF4">
        <w:rPr>
          <w:rStyle w:val="HideTWBExt"/>
          <w:noProof w:val="0"/>
        </w:rPr>
        <w:t>&lt;/RepeatBlock-By&gt;</w:t>
      </w:r>
    </w:p>
    <w:p w14:paraId="23CB697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D9A692D" w14:textId="0A5C0B39" w:rsidR="007E32AB" w:rsidRPr="00183DF4" w:rsidRDefault="007E32AB" w:rsidP="007E32AB">
      <w:pPr>
        <w:pStyle w:val="NormalBold"/>
      </w:pPr>
      <w:r w:rsidRPr="00183DF4">
        <w:rPr>
          <w:rStyle w:val="HideTWBExt"/>
          <w:b w:val="0"/>
          <w:noProof w:val="0"/>
        </w:rPr>
        <w:t>&lt;Article&gt;</w:t>
      </w:r>
      <w:r w:rsidRPr="00183DF4">
        <w:t xml:space="preserve">25 straipsnio 3 dalies </w:t>
      </w:r>
      <w:r w:rsidR="00207C03" w:rsidRPr="00183DF4">
        <w:t xml:space="preserve">antra </w:t>
      </w:r>
      <w:r w:rsidRPr="00183DF4">
        <w:t>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FF67B6E" w14:textId="77777777" w:rsidTr="00176318">
        <w:trPr>
          <w:jc w:val="center"/>
        </w:trPr>
        <w:tc>
          <w:tcPr>
            <w:tcW w:w="9752" w:type="dxa"/>
            <w:gridSpan w:val="2"/>
          </w:tcPr>
          <w:p w14:paraId="37C1C6DA" w14:textId="77777777" w:rsidR="007E32AB" w:rsidRPr="00183DF4" w:rsidRDefault="007E32AB" w:rsidP="00176318">
            <w:pPr>
              <w:keepNext/>
            </w:pPr>
          </w:p>
        </w:tc>
      </w:tr>
      <w:tr w:rsidR="007E32AB" w:rsidRPr="00183DF4" w14:paraId="2DAA997D" w14:textId="77777777" w:rsidTr="00176318">
        <w:trPr>
          <w:jc w:val="center"/>
        </w:trPr>
        <w:tc>
          <w:tcPr>
            <w:tcW w:w="4876" w:type="dxa"/>
            <w:hideMark/>
          </w:tcPr>
          <w:p w14:paraId="4DE9E375" w14:textId="77777777" w:rsidR="007E32AB" w:rsidRPr="00183DF4" w:rsidRDefault="007E32AB" w:rsidP="00176318">
            <w:pPr>
              <w:pStyle w:val="ColumnHeading"/>
              <w:keepNext/>
            </w:pPr>
            <w:r w:rsidRPr="00183DF4">
              <w:t>Komisijos siūlomas tekstas</w:t>
            </w:r>
          </w:p>
        </w:tc>
        <w:tc>
          <w:tcPr>
            <w:tcW w:w="4876" w:type="dxa"/>
            <w:hideMark/>
          </w:tcPr>
          <w:p w14:paraId="20C7D7B2" w14:textId="77777777" w:rsidR="007E32AB" w:rsidRPr="00183DF4" w:rsidRDefault="007E32AB" w:rsidP="00176318">
            <w:pPr>
              <w:pStyle w:val="ColumnHeading"/>
              <w:keepNext/>
            </w:pPr>
            <w:r w:rsidRPr="00183DF4">
              <w:t>Pakeitimas</w:t>
            </w:r>
          </w:p>
        </w:tc>
      </w:tr>
      <w:tr w:rsidR="007E32AB" w:rsidRPr="00183DF4" w14:paraId="511CA56C" w14:textId="77777777" w:rsidTr="00176318">
        <w:trPr>
          <w:jc w:val="center"/>
        </w:trPr>
        <w:tc>
          <w:tcPr>
            <w:tcW w:w="4876" w:type="dxa"/>
            <w:hideMark/>
          </w:tcPr>
          <w:p w14:paraId="04CF1160" w14:textId="77777777" w:rsidR="007E32AB" w:rsidRPr="00183DF4" w:rsidRDefault="007E32AB" w:rsidP="00176318">
            <w:pPr>
              <w:pStyle w:val="Normal6"/>
            </w:pPr>
            <w:r w:rsidRPr="00183DF4">
              <w:rPr>
                <w:b/>
                <w:i/>
              </w:rPr>
              <w:t>Valstybės narės gali nustatyti, kad</w:t>
            </w:r>
            <w:r w:rsidRPr="00183DF4">
              <w:t xml:space="preserve"> </w:t>
            </w:r>
            <w:r w:rsidRPr="00183DF4">
              <w:rPr>
                <w:b/>
                <w:i/>
              </w:rPr>
              <w:t>nemokama teisinė pagalba</w:t>
            </w:r>
            <w:r w:rsidRPr="00183DF4">
              <w:t xml:space="preserve"> ir </w:t>
            </w:r>
            <w:r w:rsidRPr="00183DF4">
              <w:rPr>
                <w:b/>
                <w:i/>
              </w:rPr>
              <w:t>atstovas</w:t>
            </w:r>
            <w:r w:rsidRPr="00183DF4">
              <w:t xml:space="preserve"> </w:t>
            </w:r>
            <w:r w:rsidRPr="00183DF4">
              <w:rPr>
                <w:b/>
                <w:i/>
              </w:rPr>
              <w:t>neskiriami, jeigu, kompetentingos institucijos manymu, nėra realios tikimybės, kad sprendimo apskundimas arba peržiūrėjimas bus sėkmingi. Tokiu atveju valstybės narės užtikrina, kad teisinė pagalba ir atstovavimas nebūtų savavališkai apribojami ir kad nebūtų trukdoma prašytojui veiksmingai pasinaudoti teisingumo sistema</w:t>
            </w:r>
            <w:r w:rsidRPr="00183DF4">
              <w:t>.</w:t>
            </w:r>
          </w:p>
        </w:tc>
        <w:tc>
          <w:tcPr>
            <w:tcW w:w="4876" w:type="dxa"/>
            <w:hideMark/>
          </w:tcPr>
          <w:p w14:paraId="16DA55DC" w14:textId="77777777" w:rsidR="007E32AB" w:rsidRPr="00183DF4" w:rsidRDefault="007E32AB" w:rsidP="00176318">
            <w:pPr>
              <w:pStyle w:val="Normal6"/>
              <w:rPr>
                <w:szCs w:val="24"/>
              </w:rPr>
            </w:pPr>
            <w:r w:rsidRPr="00183DF4">
              <w:rPr>
                <w:b/>
                <w:i/>
              </w:rPr>
              <w:t>Jei sprendimą nesuteikti nemokamos teisinės pagalbos</w:t>
            </w:r>
            <w:r w:rsidRPr="00183DF4">
              <w:t xml:space="preserve"> ir </w:t>
            </w:r>
            <w:r w:rsidRPr="00183DF4">
              <w:rPr>
                <w:b/>
                <w:i/>
              </w:rPr>
              <w:t>atstovavimo priima institucija, kuri nėra teismas, tuo pagrindu, kad nelaikoma, jog yra reali tikimybė, kad skundas bus patenkintas, prašytojas turi teisę į veiksmingą teisės gynimo priemonę teisme dėl to sprendimo ir šiuo tikslu jam suteikiama teisė prašyti nemokamos teisinės pagalbos ir atstovavimo</w:t>
            </w:r>
            <w:r w:rsidRPr="00183DF4">
              <w:t>.</w:t>
            </w:r>
          </w:p>
        </w:tc>
      </w:tr>
    </w:tbl>
    <w:p w14:paraId="53030B8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6DE3E71"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70E4D52" w14:textId="77777777" w:rsidR="007E32AB" w:rsidRPr="00183DF4" w:rsidRDefault="007E32AB" w:rsidP="007E32AB">
      <w:pPr>
        <w:pStyle w:val="Normal12Italic"/>
      </w:pPr>
      <w:r w:rsidRPr="00183DF4">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4AB8F537" w14:textId="77777777" w:rsidR="007E32AB" w:rsidRPr="00183DF4" w:rsidRDefault="007E32AB" w:rsidP="007E32AB">
      <w:r w:rsidRPr="00183DF4">
        <w:rPr>
          <w:rStyle w:val="HideTWBExt"/>
          <w:noProof w:val="0"/>
        </w:rPr>
        <w:t>&lt;/AmendB&gt;</w:t>
      </w:r>
    </w:p>
    <w:p w14:paraId="09C78E8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512</w:t>
      </w:r>
      <w:r w:rsidRPr="00183DF4">
        <w:rPr>
          <w:rStyle w:val="HideTWBExt"/>
          <w:b w:val="0"/>
          <w:noProof w:val="0"/>
        </w:rPr>
        <w:t>&lt;/NumAmB&gt;</w:t>
      </w:r>
    </w:p>
    <w:p w14:paraId="47B2C2E7"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FEC022B" w14:textId="77777777" w:rsidR="007E32AB" w:rsidRPr="00183DF4" w:rsidRDefault="007E32AB" w:rsidP="007E32AB">
      <w:r w:rsidRPr="00183DF4">
        <w:rPr>
          <w:rStyle w:val="HideTWBExt"/>
          <w:noProof w:val="0"/>
        </w:rPr>
        <w:t>&lt;/RepeatBlock-By&gt;</w:t>
      </w:r>
    </w:p>
    <w:p w14:paraId="0C1BF4D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78C2E40" w14:textId="77777777" w:rsidR="007E32AB" w:rsidRPr="00183DF4" w:rsidRDefault="007E32AB" w:rsidP="007E32AB">
      <w:pPr>
        <w:pStyle w:val="NormalBold"/>
      </w:pPr>
      <w:r w:rsidRPr="00183DF4">
        <w:rPr>
          <w:rStyle w:val="HideTWBExt"/>
          <w:b w:val="0"/>
          <w:noProof w:val="0"/>
        </w:rPr>
        <w:t>&lt;Article&gt;</w:t>
      </w:r>
      <w:r w:rsidRPr="00183DF4">
        <w:t>25 straipsnio 4 dalies įžanginė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311F9E5" w14:textId="77777777" w:rsidTr="00176318">
        <w:trPr>
          <w:jc w:val="center"/>
        </w:trPr>
        <w:tc>
          <w:tcPr>
            <w:tcW w:w="9752" w:type="dxa"/>
            <w:gridSpan w:val="2"/>
          </w:tcPr>
          <w:p w14:paraId="47D720CB" w14:textId="77777777" w:rsidR="007E32AB" w:rsidRPr="00183DF4" w:rsidRDefault="007E32AB" w:rsidP="00176318">
            <w:pPr>
              <w:keepNext/>
            </w:pPr>
          </w:p>
        </w:tc>
      </w:tr>
      <w:tr w:rsidR="007E32AB" w:rsidRPr="00183DF4" w14:paraId="414ECE7B" w14:textId="77777777" w:rsidTr="00176318">
        <w:trPr>
          <w:jc w:val="center"/>
        </w:trPr>
        <w:tc>
          <w:tcPr>
            <w:tcW w:w="4876" w:type="dxa"/>
            <w:hideMark/>
          </w:tcPr>
          <w:p w14:paraId="03AC7A1F" w14:textId="77777777" w:rsidR="007E32AB" w:rsidRPr="00183DF4" w:rsidRDefault="007E32AB" w:rsidP="00176318">
            <w:pPr>
              <w:pStyle w:val="ColumnHeading"/>
              <w:keepNext/>
            </w:pPr>
            <w:r w:rsidRPr="00183DF4">
              <w:t>Komisijos siūlomas tekstas</w:t>
            </w:r>
          </w:p>
        </w:tc>
        <w:tc>
          <w:tcPr>
            <w:tcW w:w="4876" w:type="dxa"/>
            <w:hideMark/>
          </w:tcPr>
          <w:p w14:paraId="0AD5A605" w14:textId="77777777" w:rsidR="007E32AB" w:rsidRPr="00183DF4" w:rsidRDefault="007E32AB" w:rsidP="00176318">
            <w:pPr>
              <w:pStyle w:val="ColumnHeading"/>
              <w:keepNext/>
            </w:pPr>
            <w:r w:rsidRPr="00183DF4">
              <w:t>Pakeitimas</w:t>
            </w:r>
          </w:p>
        </w:tc>
      </w:tr>
      <w:tr w:rsidR="007E32AB" w:rsidRPr="00183DF4" w14:paraId="3D01BDC1" w14:textId="77777777" w:rsidTr="00176318">
        <w:trPr>
          <w:jc w:val="center"/>
        </w:trPr>
        <w:tc>
          <w:tcPr>
            <w:tcW w:w="4876" w:type="dxa"/>
            <w:hideMark/>
          </w:tcPr>
          <w:p w14:paraId="07541529" w14:textId="77777777" w:rsidR="007E32AB" w:rsidRPr="00183DF4" w:rsidRDefault="007E32AB" w:rsidP="00176318">
            <w:pPr>
              <w:pStyle w:val="Normal6"/>
            </w:pPr>
            <w:r w:rsidRPr="00183DF4">
              <w:t>4.</w:t>
            </w:r>
            <w:r w:rsidRPr="00183DF4">
              <w:tab/>
              <w:t xml:space="preserve">Valstybės narės taip pat </w:t>
            </w:r>
            <w:r w:rsidRPr="00183DF4">
              <w:rPr>
                <w:b/>
                <w:i/>
              </w:rPr>
              <w:t>gali</w:t>
            </w:r>
            <w:r w:rsidRPr="00183DF4">
              <w:t>:</w:t>
            </w:r>
          </w:p>
        </w:tc>
        <w:tc>
          <w:tcPr>
            <w:tcW w:w="4876" w:type="dxa"/>
            <w:hideMark/>
          </w:tcPr>
          <w:p w14:paraId="3FBC7C85" w14:textId="77777777" w:rsidR="007E32AB" w:rsidRPr="00183DF4" w:rsidRDefault="007E32AB" w:rsidP="00176318">
            <w:pPr>
              <w:pStyle w:val="Normal6"/>
              <w:rPr>
                <w:szCs w:val="24"/>
              </w:rPr>
            </w:pPr>
            <w:r w:rsidRPr="00183DF4">
              <w:t>4.</w:t>
            </w:r>
            <w:r w:rsidRPr="00183DF4">
              <w:tab/>
              <w:t xml:space="preserve">Valstybės narės taip pat </w:t>
            </w:r>
            <w:r w:rsidRPr="00183DF4">
              <w:rPr>
                <w:b/>
                <w:i/>
              </w:rPr>
              <w:t>privalo</w:t>
            </w:r>
            <w:r w:rsidRPr="00183DF4">
              <w:t>:</w:t>
            </w:r>
          </w:p>
        </w:tc>
      </w:tr>
    </w:tbl>
    <w:p w14:paraId="06D95AE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B7FFAF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57CBF3C1" w14:textId="77777777" w:rsidR="007E32AB" w:rsidRPr="00183DF4" w:rsidRDefault="007E32AB" w:rsidP="007E32AB">
      <w:pPr>
        <w:pStyle w:val="Normal12Italic"/>
        <w:rPr>
          <w:noProof w:val="0"/>
        </w:rPr>
      </w:pPr>
      <w:r w:rsidRPr="00183DF4">
        <w:rPr>
          <w:noProof w:val="0"/>
        </w:rPr>
        <w:t>Būtini apribojimai dėl nemokamos teisinės pagalbos yra priimtini, siekiant sumažinti išlaidas.</w:t>
      </w:r>
    </w:p>
    <w:p w14:paraId="46531006" w14:textId="77777777" w:rsidR="007E32AB" w:rsidRPr="00183DF4" w:rsidRDefault="007E32AB" w:rsidP="007E32AB">
      <w:r w:rsidRPr="00183DF4">
        <w:rPr>
          <w:rStyle w:val="HideTWBExt"/>
          <w:noProof w:val="0"/>
        </w:rPr>
        <w:t>&lt;/AmendB&gt;</w:t>
      </w:r>
    </w:p>
    <w:p w14:paraId="6DE4C36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513</w:t>
      </w:r>
      <w:r w:rsidRPr="00183DF4">
        <w:rPr>
          <w:rStyle w:val="HideTWBExt"/>
          <w:b w:val="0"/>
          <w:noProof w:val="0"/>
        </w:rPr>
        <w:t>&lt;/NumAmB&gt;</w:t>
      </w:r>
    </w:p>
    <w:p w14:paraId="7C2863A9"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34843B50"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FE43BB6"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01D3922F"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2C9BB91E" w14:textId="77777777" w:rsidR="007E32AB" w:rsidRPr="00183DF4" w:rsidRDefault="007E32AB" w:rsidP="007E32AB">
      <w:pPr>
        <w:pStyle w:val="NormalBold"/>
      </w:pPr>
      <w:r w:rsidRPr="00183DF4">
        <w:rPr>
          <w:rStyle w:val="HideTWBExt"/>
          <w:b w:val="0"/>
          <w:noProof w:val="0"/>
        </w:rPr>
        <w:t>&lt;Members&gt;</w:t>
      </w:r>
      <w:r w:rsidRPr="00183DF4">
        <w:t>Kati Piri, Juan Fernando López Aguilar, Péter Niedermüller, Maria Grapini, Tanja Fajon, Birgit Sippel</w:t>
      </w:r>
      <w:r w:rsidRPr="00183DF4">
        <w:rPr>
          <w:rStyle w:val="HideTWBExt"/>
          <w:b w:val="0"/>
          <w:noProof w:val="0"/>
        </w:rPr>
        <w:t>&lt;/Members&gt;</w:t>
      </w:r>
    </w:p>
    <w:p w14:paraId="6D197589" w14:textId="77777777" w:rsidR="007E32AB" w:rsidRPr="00183DF4" w:rsidRDefault="007E32AB" w:rsidP="007E32AB">
      <w:r w:rsidRPr="00183DF4">
        <w:rPr>
          <w:rStyle w:val="HideTWBExt"/>
          <w:noProof w:val="0"/>
        </w:rPr>
        <w:t>&lt;/RepeatBlock-By&gt;</w:t>
      </w:r>
    </w:p>
    <w:p w14:paraId="04BEFE1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E273D08" w14:textId="77777777" w:rsidR="007E32AB" w:rsidRPr="00183DF4" w:rsidRDefault="007E32AB" w:rsidP="007E32AB">
      <w:pPr>
        <w:pStyle w:val="NormalBold"/>
      </w:pPr>
      <w:r w:rsidRPr="00183DF4">
        <w:rPr>
          <w:rStyle w:val="HideTWBExt"/>
          <w:b w:val="0"/>
          <w:noProof w:val="0"/>
        </w:rPr>
        <w:t>&lt;Article&gt;</w:t>
      </w:r>
      <w:r w:rsidRPr="00183DF4">
        <w:t>25 straipsnio 4 dalies a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C7956D8" w14:textId="77777777" w:rsidTr="00176318">
        <w:trPr>
          <w:jc w:val="center"/>
        </w:trPr>
        <w:tc>
          <w:tcPr>
            <w:tcW w:w="9752" w:type="dxa"/>
            <w:gridSpan w:val="2"/>
          </w:tcPr>
          <w:p w14:paraId="325D32F9" w14:textId="77777777" w:rsidR="007E32AB" w:rsidRPr="00183DF4" w:rsidRDefault="007E32AB" w:rsidP="00176318">
            <w:pPr>
              <w:keepNext/>
            </w:pPr>
          </w:p>
        </w:tc>
      </w:tr>
      <w:tr w:rsidR="007E32AB" w:rsidRPr="00183DF4" w14:paraId="492DE7FA" w14:textId="77777777" w:rsidTr="00176318">
        <w:trPr>
          <w:jc w:val="center"/>
        </w:trPr>
        <w:tc>
          <w:tcPr>
            <w:tcW w:w="4876" w:type="dxa"/>
            <w:hideMark/>
          </w:tcPr>
          <w:p w14:paraId="160574E3" w14:textId="77777777" w:rsidR="007E32AB" w:rsidRPr="00183DF4" w:rsidRDefault="007E32AB" w:rsidP="00176318">
            <w:pPr>
              <w:pStyle w:val="ColumnHeading"/>
              <w:keepNext/>
            </w:pPr>
            <w:r w:rsidRPr="00183DF4">
              <w:t>Komisijos siūlomas tekstas</w:t>
            </w:r>
          </w:p>
        </w:tc>
        <w:tc>
          <w:tcPr>
            <w:tcW w:w="4876" w:type="dxa"/>
            <w:hideMark/>
          </w:tcPr>
          <w:p w14:paraId="6A61E8D3" w14:textId="77777777" w:rsidR="007E32AB" w:rsidRPr="00183DF4" w:rsidRDefault="007E32AB" w:rsidP="00176318">
            <w:pPr>
              <w:pStyle w:val="ColumnHeading"/>
              <w:keepNext/>
            </w:pPr>
            <w:r w:rsidRPr="00183DF4">
              <w:t>Pakeitimas</w:t>
            </w:r>
          </w:p>
        </w:tc>
      </w:tr>
      <w:tr w:rsidR="007E32AB" w:rsidRPr="00183DF4" w14:paraId="5C6788EB" w14:textId="77777777" w:rsidTr="00176318">
        <w:trPr>
          <w:jc w:val="center"/>
        </w:trPr>
        <w:tc>
          <w:tcPr>
            <w:tcW w:w="4876" w:type="dxa"/>
            <w:hideMark/>
          </w:tcPr>
          <w:p w14:paraId="01294F4B" w14:textId="77777777" w:rsidR="007E32AB" w:rsidRPr="00183DF4" w:rsidRDefault="007E32AB" w:rsidP="00176318">
            <w:pPr>
              <w:pStyle w:val="Normal6"/>
            </w:pPr>
            <w:r w:rsidRPr="00183DF4">
              <w:t>a)</w:t>
            </w:r>
            <w:r w:rsidRPr="00183DF4">
              <w:tab/>
              <w:t xml:space="preserve">nustatyti piniginius </w:t>
            </w:r>
            <w:r w:rsidRPr="00183DF4">
              <w:rPr>
                <w:b/>
                <w:i/>
              </w:rPr>
              <w:t>ir (</w:t>
            </w:r>
            <w:r w:rsidRPr="00183DF4">
              <w:t>arba</w:t>
            </w:r>
            <w:r w:rsidRPr="00183DF4">
              <w:rPr>
                <w:b/>
                <w:i/>
              </w:rPr>
              <w:t>)</w:t>
            </w:r>
            <w:r w:rsidRPr="00183DF4">
              <w:t xml:space="preserve"> laiko apribojimus nemokamos teisinės pagalbos teikimui ir atstovavimui, jeigu tokiais apribojimais savavališkai neribojama galimybė pasinaudoti teisine pagalba ir atstovavimu;</w:t>
            </w:r>
          </w:p>
        </w:tc>
        <w:tc>
          <w:tcPr>
            <w:tcW w:w="4876" w:type="dxa"/>
            <w:hideMark/>
          </w:tcPr>
          <w:p w14:paraId="28D3B22F" w14:textId="77777777" w:rsidR="007E32AB" w:rsidRPr="00183DF4" w:rsidRDefault="007E32AB" w:rsidP="00176318">
            <w:pPr>
              <w:pStyle w:val="Normal6"/>
              <w:rPr>
                <w:szCs w:val="24"/>
              </w:rPr>
            </w:pPr>
            <w:r w:rsidRPr="00183DF4">
              <w:t>a)</w:t>
            </w:r>
            <w:r w:rsidRPr="00183DF4">
              <w:tab/>
              <w:t xml:space="preserve">nustatyti piniginius </w:t>
            </w:r>
            <w:r w:rsidRPr="00183DF4">
              <w:rPr>
                <w:b/>
                <w:i/>
              </w:rPr>
              <w:t>apribojimus</w:t>
            </w:r>
            <w:r w:rsidRPr="00183DF4">
              <w:t xml:space="preserve"> arba laiko apribojimus nemokamos teisinės pagalbos teikimui ir atstovavimui, jeigu tokiais apribojimais savavališkai neribojama galimybė pasinaudoti </w:t>
            </w:r>
            <w:r w:rsidRPr="00183DF4">
              <w:rPr>
                <w:b/>
                <w:i/>
              </w:rPr>
              <w:t xml:space="preserve">nemokama </w:t>
            </w:r>
            <w:r w:rsidRPr="00183DF4">
              <w:t xml:space="preserve">teisine pagalba ir atstovavimu </w:t>
            </w:r>
            <w:r w:rsidRPr="00183DF4">
              <w:rPr>
                <w:b/>
                <w:i/>
              </w:rPr>
              <w:t>arba veiksminga prašytojo galimybė kreiptis į teismą</w:t>
            </w:r>
            <w:r w:rsidRPr="00183DF4">
              <w:t>;</w:t>
            </w:r>
          </w:p>
        </w:tc>
      </w:tr>
    </w:tbl>
    <w:p w14:paraId="0AFC8E8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5F4A97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615D43B" w14:textId="77777777" w:rsidR="007E32AB" w:rsidRPr="00183DF4" w:rsidRDefault="007E32AB" w:rsidP="007E32AB">
      <w:pPr>
        <w:pStyle w:val="Normal12Italic"/>
      </w:pPr>
      <w:r w:rsidRPr="00183DF4">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6E7BB665" w14:textId="77777777" w:rsidR="007E32AB" w:rsidRPr="00183DF4" w:rsidRDefault="007E32AB" w:rsidP="007E32AB">
      <w:r w:rsidRPr="00183DF4">
        <w:rPr>
          <w:rStyle w:val="HideTWBExt"/>
          <w:noProof w:val="0"/>
        </w:rPr>
        <w:t>&lt;/AmendB&gt;</w:t>
      </w:r>
    </w:p>
    <w:p w14:paraId="1D1D40D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514</w:t>
      </w:r>
      <w:r w:rsidRPr="00183DF4">
        <w:rPr>
          <w:rStyle w:val="HideTWBExt"/>
          <w:b w:val="0"/>
          <w:noProof w:val="0"/>
        </w:rPr>
        <w:t>&lt;/NumAmB&gt;</w:t>
      </w:r>
    </w:p>
    <w:p w14:paraId="064C1DB2"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311BD6A2"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1405DBB2"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3FCA0325"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43E78738" w14:textId="77777777" w:rsidR="007E32AB" w:rsidRPr="00183DF4" w:rsidRDefault="007E32AB" w:rsidP="007E32AB">
      <w:pPr>
        <w:pStyle w:val="NormalBold"/>
      </w:pPr>
      <w:r w:rsidRPr="00183DF4">
        <w:rPr>
          <w:rStyle w:val="HideTWBExt"/>
          <w:b w:val="0"/>
          <w:noProof w:val="0"/>
        </w:rPr>
        <w:t>&lt;Members&gt;</w:t>
      </w:r>
      <w:r w:rsidRPr="00183DF4">
        <w:t>Kati Piri, Elly Schlein, Juan Fernando López Aguilar, Péter Niedermüller, Maria Grapini, Tanja Fajon, Cécile Kashetu Kyenge, Birgit Sippel</w:t>
      </w:r>
      <w:r w:rsidRPr="00183DF4">
        <w:rPr>
          <w:rStyle w:val="HideTWBExt"/>
          <w:b w:val="0"/>
          <w:noProof w:val="0"/>
        </w:rPr>
        <w:t>&lt;/Members&gt;</w:t>
      </w:r>
    </w:p>
    <w:p w14:paraId="243B54F3" w14:textId="77777777" w:rsidR="007E32AB" w:rsidRPr="00183DF4" w:rsidRDefault="007E32AB" w:rsidP="007E32AB">
      <w:r w:rsidRPr="00183DF4">
        <w:rPr>
          <w:rStyle w:val="HideTWBExt"/>
          <w:noProof w:val="0"/>
        </w:rPr>
        <w:t>&lt;/RepeatBlock-By&gt;</w:t>
      </w:r>
    </w:p>
    <w:p w14:paraId="1336AD7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3A8A69D" w14:textId="77777777" w:rsidR="007E32AB" w:rsidRPr="00183DF4" w:rsidRDefault="007E32AB" w:rsidP="007E32AB">
      <w:pPr>
        <w:pStyle w:val="NormalBold"/>
      </w:pPr>
      <w:r w:rsidRPr="00183DF4">
        <w:rPr>
          <w:rStyle w:val="HideTWBExt"/>
          <w:b w:val="0"/>
          <w:noProof w:val="0"/>
        </w:rPr>
        <w:t>&lt;Article&gt;</w:t>
      </w:r>
      <w:r w:rsidRPr="00183DF4">
        <w:t>25 straipsnio 4 dalies b punktas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5310C00" w14:textId="77777777" w:rsidTr="00176318">
        <w:trPr>
          <w:jc w:val="center"/>
        </w:trPr>
        <w:tc>
          <w:tcPr>
            <w:tcW w:w="9752" w:type="dxa"/>
            <w:gridSpan w:val="2"/>
          </w:tcPr>
          <w:p w14:paraId="680C915A" w14:textId="77777777" w:rsidR="007E32AB" w:rsidRPr="00183DF4" w:rsidRDefault="007E32AB" w:rsidP="00176318">
            <w:pPr>
              <w:keepNext/>
            </w:pPr>
          </w:p>
        </w:tc>
      </w:tr>
      <w:tr w:rsidR="007E32AB" w:rsidRPr="00183DF4" w14:paraId="457FBC30" w14:textId="77777777" w:rsidTr="00176318">
        <w:trPr>
          <w:jc w:val="center"/>
        </w:trPr>
        <w:tc>
          <w:tcPr>
            <w:tcW w:w="4876" w:type="dxa"/>
            <w:hideMark/>
          </w:tcPr>
          <w:p w14:paraId="05A641D5" w14:textId="77777777" w:rsidR="007E32AB" w:rsidRPr="00183DF4" w:rsidRDefault="007E32AB" w:rsidP="00176318">
            <w:pPr>
              <w:pStyle w:val="ColumnHeading"/>
              <w:keepNext/>
            </w:pPr>
            <w:r w:rsidRPr="00183DF4">
              <w:t>Komisijos siūlomas tekstas</w:t>
            </w:r>
          </w:p>
        </w:tc>
        <w:tc>
          <w:tcPr>
            <w:tcW w:w="4876" w:type="dxa"/>
            <w:hideMark/>
          </w:tcPr>
          <w:p w14:paraId="56383616" w14:textId="77777777" w:rsidR="007E32AB" w:rsidRPr="00183DF4" w:rsidRDefault="007E32AB" w:rsidP="00176318">
            <w:pPr>
              <w:pStyle w:val="ColumnHeading"/>
              <w:keepNext/>
            </w:pPr>
            <w:r w:rsidRPr="00183DF4">
              <w:t>Pakeitimas</w:t>
            </w:r>
          </w:p>
        </w:tc>
      </w:tr>
      <w:tr w:rsidR="007E32AB" w:rsidRPr="00183DF4" w14:paraId="16D18215" w14:textId="77777777" w:rsidTr="00176318">
        <w:trPr>
          <w:jc w:val="center"/>
        </w:trPr>
        <w:tc>
          <w:tcPr>
            <w:tcW w:w="4876" w:type="dxa"/>
            <w:hideMark/>
          </w:tcPr>
          <w:p w14:paraId="5063613E" w14:textId="77777777" w:rsidR="007E32AB" w:rsidRPr="00183DF4" w:rsidRDefault="007E32AB" w:rsidP="00176318">
            <w:pPr>
              <w:pStyle w:val="Normal6"/>
            </w:pPr>
            <w:r w:rsidRPr="00183DF4">
              <w:t>b)</w:t>
            </w:r>
            <w:r w:rsidRPr="00183DF4">
              <w:tab/>
              <w:t xml:space="preserve">nustatyti, kad su teisine pagalba susijusiais klausimais mokesčių ir kitų išlaidų atžvilgiu prašytojams nebūtų taikomos </w:t>
            </w:r>
            <w:r w:rsidRPr="00183DF4">
              <w:rPr>
                <w:b/>
                <w:i/>
              </w:rPr>
              <w:t>palankesnės</w:t>
            </w:r>
            <w:r w:rsidRPr="00183DF4">
              <w:t xml:space="preserve"> sąlygos, nei jų piliečiams paprastai taikomos sąlygos.</w:t>
            </w:r>
          </w:p>
        </w:tc>
        <w:tc>
          <w:tcPr>
            <w:tcW w:w="4876" w:type="dxa"/>
            <w:hideMark/>
          </w:tcPr>
          <w:p w14:paraId="0F965F45" w14:textId="77777777" w:rsidR="007E32AB" w:rsidRPr="00183DF4" w:rsidRDefault="007E32AB" w:rsidP="00176318">
            <w:pPr>
              <w:pStyle w:val="Normal6"/>
              <w:rPr>
                <w:szCs w:val="24"/>
              </w:rPr>
            </w:pPr>
            <w:r w:rsidRPr="00183DF4">
              <w:t>b)</w:t>
            </w:r>
            <w:r w:rsidRPr="00183DF4">
              <w:tab/>
              <w:t xml:space="preserve">nustatyti, kad su teisine pagalba susijusiais klausimais mokesčių ir kitų išlaidų atžvilgiu prašytojams nebūtų taikomos </w:t>
            </w:r>
            <w:r w:rsidRPr="00183DF4">
              <w:rPr>
                <w:b/>
                <w:i/>
              </w:rPr>
              <w:t>mažiau palankios</w:t>
            </w:r>
            <w:r w:rsidRPr="00183DF4">
              <w:t xml:space="preserve"> sąlygos, nei jų piliečiams paprastai taikomos sąlygos.</w:t>
            </w:r>
          </w:p>
        </w:tc>
      </w:tr>
    </w:tbl>
    <w:p w14:paraId="7E7812F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F7C04BD"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3CEA84B" w14:textId="77777777" w:rsidR="007E32AB" w:rsidRPr="00183DF4" w:rsidRDefault="007E32AB" w:rsidP="007E32AB">
      <w:pPr>
        <w:pStyle w:val="Normal12Italic"/>
      </w:pPr>
      <w:r w:rsidRPr="00183DF4">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1A1B12B9" w14:textId="77777777" w:rsidR="007E32AB" w:rsidRPr="00183DF4" w:rsidRDefault="007E32AB" w:rsidP="007E32AB">
      <w:r w:rsidRPr="00183DF4">
        <w:rPr>
          <w:rStyle w:val="HideTWBExt"/>
          <w:noProof w:val="0"/>
        </w:rPr>
        <w:t>&lt;/AmendB&gt;</w:t>
      </w:r>
    </w:p>
    <w:p w14:paraId="0117C99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515</w:t>
      </w:r>
      <w:r w:rsidRPr="00183DF4">
        <w:rPr>
          <w:rStyle w:val="HideTWBExt"/>
          <w:b w:val="0"/>
          <w:noProof w:val="0"/>
        </w:rPr>
        <w:t>&lt;/NumAmB&gt;</w:t>
      </w:r>
    </w:p>
    <w:p w14:paraId="089CA356"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7C32BDAE"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41A3C4B1"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42BDA1ED"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7FF9E2F3" w14:textId="77777777" w:rsidR="007E32AB" w:rsidRPr="00183DF4" w:rsidRDefault="007E32AB" w:rsidP="007E32AB">
      <w:pPr>
        <w:pStyle w:val="NormalBold"/>
      </w:pPr>
      <w:r w:rsidRPr="00183DF4">
        <w:rPr>
          <w:rStyle w:val="HideTWBExt"/>
          <w:b w:val="0"/>
          <w:noProof w:val="0"/>
        </w:rPr>
        <w:t>&lt;Members&gt;</w:t>
      </w:r>
      <w:r w:rsidRPr="00183DF4">
        <w:t>Kati Piri, Juan Fernando López Aguilar, Péter Niedermüller, Maria Grapini, Tanja Fajon, Birgit Sippel</w:t>
      </w:r>
      <w:r w:rsidRPr="00183DF4">
        <w:rPr>
          <w:rStyle w:val="HideTWBExt"/>
          <w:b w:val="0"/>
          <w:noProof w:val="0"/>
        </w:rPr>
        <w:t>&lt;/Members&gt;</w:t>
      </w:r>
    </w:p>
    <w:p w14:paraId="30848D06" w14:textId="77777777" w:rsidR="007E32AB" w:rsidRPr="00183DF4" w:rsidRDefault="007E32AB" w:rsidP="007E32AB">
      <w:r w:rsidRPr="00183DF4">
        <w:rPr>
          <w:rStyle w:val="HideTWBExt"/>
          <w:noProof w:val="0"/>
        </w:rPr>
        <w:t>&lt;/RepeatBlock-By&gt;</w:t>
      </w:r>
    </w:p>
    <w:p w14:paraId="6822E5A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DD267DB" w14:textId="77777777" w:rsidR="007E32AB" w:rsidRPr="00183DF4" w:rsidRDefault="007E32AB" w:rsidP="007E32AB">
      <w:pPr>
        <w:pStyle w:val="NormalBold"/>
      </w:pPr>
      <w:r w:rsidRPr="00183DF4">
        <w:rPr>
          <w:rStyle w:val="HideTWBExt"/>
          <w:b w:val="0"/>
          <w:noProof w:val="0"/>
        </w:rPr>
        <w:t>&lt;Article&gt;</w:t>
      </w:r>
      <w:r w:rsidRPr="00183DF4">
        <w:t>25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99E2C62" w14:textId="77777777" w:rsidTr="00176318">
        <w:trPr>
          <w:jc w:val="center"/>
        </w:trPr>
        <w:tc>
          <w:tcPr>
            <w:tcW w:w="9752" w:type="dxa"/>
            <w:gridSpan w:val="2"/>
          </w:tcPr>
          <w:p w14:paraId="2BE70B03" w14:textId="77777777" w:rsidR="007E32AB" w:rsidRPr="00183DF4" w:rsidRDefault="007E32AB" w:rsidP="00176318">
            <w:pPr>
              <w:keepNext/>
            </w:pPr>
          </w:p>
        </w:tc>
      </w:tr>
      <w:tr w:rsidR="007E32AB" w:rsidRPr="00183DF4" w14:paraId="1240C1E3" w14:textId="77777777" w:rsidTr="00176318">
        <w:trPr>
          <w:jc w:val="center"/>
        </w:trPr>
        <w:tc>
          <w:tcPr>
            <w:tcW w:w="4876" w:type="dxa"/>
            <w:hideMark/>
          </w:tcPr>
          <w:p w14:paraId="24199195" w14:textId="77777777" w:rsidR="007E32AB" w:rsidRPr="00183DF4" w:rsidRDefault="007E32AB" w:rsidP="00176318">
            <w:pPr>
              <w:pStyle w:val="ColumnHeading"/>
              <w:keepNext/>
            </w:pPr>
            <w:r w:rsidRPr="00183DF4">
              <w:t>Komisijos siūlomas tekstas</w:t>
            </w:r>
          </w:p>
        </w:tc>
        <w:tc>
          <w:tcPr>
            <w:tcW w:w="4876" w:type="dxa"/>
            <w:hideMark/>
          </w:tcPr>
          <w:p w14:paraId="03F2BCC7" w14:textId="77777777" w:rsidR="007E32AB" w:rsidRPr="00183DF4" w:rsidRDefault="007E32AB" w:rsidP="00176318">
            <w:pPr>
              <w:pStyle w:val="ColumnHeading"/>
              <w:keepNext/>
            </w:pPr>
            <w:r w:rsidRPr="00183DF4">
              <w:t>Pakeitimas</w:t>
            </w:r>
          </w:p>
        </w:tc>
      </w:tr>
      <w:tr w:rsidR="007E32AB" w:rsidRPr="00183DF4" w14:paraId="3B7FD176" w14:textId="77777777" w:rsidTr="00176318">
        <w:trPr>
          <w:jc w:val="center"/>
        </w:trPr>
        <w:tc>
          <w:tcPr>
            <w:tcW w:w="4876" w:type="dxa"/>
            <w:hideMark/>
          </w:tcPr>
          <w:p w14:paraId="595ADFA7" w14:textId="77777777" w:rsidR="007E32AB" w:rsidRPr="00183DF4" w:rsidRDefault="007E32AB" w:rsidP="00176318">
            <w:pPr>
              <w:pStyle w:val="Normal6"/>
            </w:pPr>
            <w:r w:rsidRPr="00183DF4">
              <w:t>5.</w:t>
            </w:r>
            <w:r w:rsidRPr="00183DF4">
              <w:tab/>
              <w:t xml:space="preserve">Valstybės narės gali pareikalauti, kad joms būtų visiškai arba iš dalies atlygintos patirtos išlaidos, jeigu </w:t>
            </w:r>
            <w:r w:rsidRPr="00183DF4">
              <w:rPr>
                <w:b/>
                <w:i/>
              </w:rPr>
              <w:t>ir kai prašytojo finansinė padėtis žymiai pagerėja, arba jeigu</w:t>
            </w:r>
            <w:r w:rsidRPr="00183DF4">
              <w:t xml:space="preserve"> sprendimas </w:t>
            </w:r>
            <w:r w:rsidRPr="00183DF4">
              <w:rPr>
                <w:b/>
                <w:i/>
              </w:rPr>
              <w:t>suteikti tokią paramą</w:t>
            </w:r>
            <w:r w:rsidRPr="00183DF4">
              <w:t xml:space="preserve"> buvo priimtas remiantis prašytojo pateikta klaidinga informacija.</w:t>
            </w:r>
          </w:p>
        </w:tc>
        <w:tc>
          <w:tcPr>
            <w:tcW w:w="4876" w:type="dxa"/>
            <w:hideMark/>
          </w:tcPr>
          <w:p w14:paraId="0E4300BB" w14:textId="77777777" w:rsidR="007E32AB" w:rsidRPr="00183DF4" w:rsidRDefault="007E32AB" w:rsidP="00176318">
            <w:pPr>
              <w:pStyle w:val="Normal6"/>
              <w:rPr>
                <w:szCs w:val="24"/>
              </w:rPr>
            </w:pPr>
            <w:r w:rsidRPr="00183DF4">
              <w:t>5.</w:t>
            </w:r>
            <w:r w:rsidRPr="00183DF4">
              <w:tab/>
              <w:t xml:space="preserve">Valstybės narės gali pareikalauti, kad joms būtų visiškai arba iš dalies atlygintos patirtos išlaidos, jeigu sprendimas </w:t>
            </w:r>
            <w:r w:rsidRPr="00183DF4">
              <w:rPr>
                <w:b/>
                <w:i/>
              </w:rPr>
              <w:t>teikti nemokamą teisinę pagalbą ir atstovavimą</w:t>
            </w:r>
            <w:r w:rsidRPr="00183DF4">
              <w:t xml:space="preserve"> buvo priimtas remiantis prašytojo pateikta klaidinga informacija.</w:t>
            </w:r>
          </w:p>
        </w:tc>
      </w:tr>
    </w:tbl>
    <w:p w14:paraId="3193794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1A16C39"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8C173BE" w14:textId="77777777" w:rsidR="007E32AB" w:rsidRPr="00183DF4" w:rsidRDefault="007E32AB" w:rsidP="007E32AB">
      <w:pPr>
        <w:pStyle w:val="Normal12Italic"/>
      </w:pPr>
      <w:r w:rsidRPr="00183DF4">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14:paraId="2081F9DF" w14:textId="77777777" w:rsidR="007E32AB" w:rsidRPr="00183DF4" w:rsidRDefault="007E32AB" w:rsidP="007E32AB">
      <w:r w:rsidRPr="00183DF4">
        <w:rPr>
          <w:rStyle w:val="HideTWBExt"/>
          <w:noProof w:val="0"/>
        </w:rPr>
        <w:t>&lt;/AmendB&gt;</w:t>
      </w:r>
    </w:p>
    <w:p w14:paraId="06706A50"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516</w:t>
      </w:r>
      <w:r w:rsidRPr="00183DF4">
        <w:rPr>
          <w:rStyle w:val="HideTWBExt"/>
          <w:b w:val="0"/>
          <w:noProof w:val="0"/>
        </w:rPr>
        <w:t>&lt;/NumAmB&gt;</w:t>
      </w:r>
    </w:p>
    <w:p w14:paraId="21AB3157"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3F90ABE0" w14:textId="77777777" w:rsidR="007E32AB" w:rsidRPr="00183DF4" w:rsidRDefault="007E32AB" w:rsidP="007E32AB">
      <w:r w:rsidRPr="00183DF4">
        <w:rPr>
          <w:rStyle w:val="HideTWBExt"/>
          <w:noProof w:val="0"/>
        </w:rPr>
        <w:t>&lt;/RepeatBlock-By&gt;</w:t>
      </w:r>
    </w:p>
    <w:p w14:paraId="2C1E7EF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8FA050E" w14:textId="77777777" w:rsidR="007E32AB" w:rsidRPr="00183DF4" w:rsidRDefault="007E32AB" w:rsidP="007E32AB">
      <w:pPr>
        <w:pStyle w:val="NormalBold"/>
      </w:pPr>
      <w:r w:rsidRPr="00183DF4">
        <w:rPr>
          <w:rStyle w:val="HideTWBExt"/>
          <w:b w:val="0"/>
          <w:noProof w:val="0"/>
        </w:rPr>
        <w:t>&lt;Article&gt;</w:t>
      </w:r>
      <w:r w:rsidRPr="00183DF4">
        <w:t>25 straipsnio 5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F5EE843" w14:textId="77777777" w:rsidTr="00176318">
        <w:trPr>
          <w:jc w:val="center"/>
        </w:trPr>
        <w:tc>
          <w:tcPr>
            <w:tcW w:w="9752" w:type="dxa"/>
            <w:gridSpan w:val="2"/>
          </w:tcPr>
          <w:p w14:paraId="1AA0A176" w14:textId="77777777" w:rsidR="007E32AB" w:rsidRPr="00183DF4" w:rsidRDefault="007E32AB" w:rsidP="00176318">
            <w:pPr>
              <w:keepNext/>
            </w:pPr>
          </w:p>
        </w:tc>
      </w:tr>
      <w:tr w:rsidR="007E32AB" w:rsidRPr="00183DF4" w14:paraId="4F85A073" w14:textId="77777777" w:rsidTr="00176318">
        <w:trPr>
          <w:jc w:val="center"/>
        </w:trPr>
        <w:tc>
          <w:tcPr>
            <w:tcW w:w="4876" w:type="dxa"/>
            <w:hideMark/>
          </w:tcPr>
          <w:p w14:paraId="17011541" w14:textId="77777777" w:rsidR="007E32AB" w:rsidRPr="00183DF4" w:rsidRDefault="007E32AB" w:rsidP="00176318">
            <w:pPr>
              <w:pStyle w:val="ColumnHeading"/>
              <w:keepNext/>
            </w:pPr>
            <w:r w:rsidRPr="00183DF4">
              <w:t>Komisijos siūlomas tekstas</w:t>
            </w:r>
          </w:p>
        </w:tc>
        <w:tc>
          <w:tcPr>
            <w:tcW w:w="4876" w:type="dxa"/>
            <w:hideMark/>
          </w:tcPr>
          <w:p w14:paraId="1F9919F5" w14:textId="77777777" w:rsidR="007E32AB" w:rsidRPr="00183DF4" w:rsidRDefault="007E32AB" w:rsidP="00176318">
            <w:pPr>
              <w:pStyle w:val="ColumnHeading"/>
              <w:keepNext/>
            </w:pPr>
            <w:r w:rsidRPr="00183DF4">
              <w:t>Pakeitimas</w:t>
            </w:r>
          </w:p>
        </w:tc>
      </w:tr>
      <w:tr w:rsidR="007E32AB" w:rsidRPr="00183DF4" w14:paraId="30EBAA39" w14:textId="77777777" w:rsidTr="00176318">
        <w:trPr>
          <w:jc w:val="center"/>
        </w:trPr>
        <w:tc>
          <w:tcPr>
            <w:tcW w:w="4876" w:type="dxa"/>
            <w:hideMark/>
          </w:tcPr>
          <w:p w14:paraId="54692A73" w14:textId="77777777" w:rsidR="007E32AB" w:rsidRPr="00183DF4" w:rsidRDefault="007E32AB" w:rsidP="00176318">
            <w:pPr>
              <w:pStyle w:val="Normal6"/>
            </w:pPr>
            <w:r w:rsidRPr="00183DF4">
              <w:t>5.</w:t>
            </w:r>
            <w:r w:rsidRPr="00183DF4">
              <w:tab/>
              <w:t xml:space="preserve">Valstybės narės </w:t>
            </w:r>
            <w:r w:rsidRPr="00183DF4">
              <w:rPr>
                <w:b/>
                <w:i/>
              </w:rPr>
              <w:t>gali pareikalauti</w:t>
            </w:r>
            <w:r w:rsidRPr="00183DF4">
              <w:t>, kad joms būtų visiškai arba iš dalies atlygintos patirtos išlaidos, jeigu ir kai prašytojo finansinė padėtis žymiai pagerėja, arba jeigu sprendimas suteikti tokią paramą buvo priimtas remiantis prašytojo pateikta klaidinga informacija.</w:t>
            </w:r>
          </w:p>
        </w:tc>
        <w:tc>
          <w:tcPr>
            <w:tcW w:w="4876" w:type="dxa"/>
            <w:hideMark/>
          </w:tcPr>
          <w:p w14:paraId="618E7357" w14:textId="77777777" w:rsidR="007E32AB" w:rsidRPr="00183DF4" w:rsidRDefault="007E32AB" w:rsidP="00176318">
            <w:pPr>
              <w:pStyle w:val="Normal6"/>
              <w:rPr>
                <w:szCs w:val="24"/>
              </w:rPr>
            </w:pPr>
            <w:r w:rsidRPr="00183DF4">
              <w:t>5.</w:t>
            </w:r>
            <w:r w:rsidRPr="00183DF4">
              <w:tab/>
              <w:t xml:space="preserve">Valstybės narės </w:t>
            </w:r>
            <w:r w:rsidRPr="00183DF4">
              <w:rPr>
                <w:b/>
                <w:i/>
              </w:rPr>
              <w:t>pareikalauja</w:t>
            </w:r>
            <w:r w:rsidRPr="00183DF4">
              <w:t>, kad joms būtų visiškai arba iš dalies atlygintos patirtos išlaidos, jeigu ir kai prašytojo finansinė padėtis žymiai pagerėja, arba jeigu sprendimas suteikti tokią paramą buvo priimtas remiantis prašytojo pateikta klaidinga informacija.</w:t>
            </w:r>
          </w:p>
        </w:tc>
      </w:tr>
    </w:tbl>
    <w:p w14:paraId="5BEE097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5EE4CB5"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201AF38" w14:textId="77777777" w:rsidR="007E32AB" w:rsidRPr="00183DF4" w:rsidRDefault="007E32AB" w:rsidP="007E32AB">
      <w:pPr>
        <w:pStyle w:val="Normal12Italic"/>
        <w:rPr>
          <w:noProof w:val="0"/>
        </w:rPr>
      </w:pPr>
      <w:r w:rsidRPr="00183DF4">
        <w:rPr>
          <w:noProof w:val="0"/>
        </w:rPr>
        <w:t>Tais atvejais, kai prašytojo finansinė būklė gerokai pagerėja, logiška, kad valstybėms narėms turi būti kompensuojamos patirtos išlaidos. Be to, kovojant su sukčiavimu prieglobsčio suteikimo procese, reikėtų nustatyti, kad prašytojui pateikus melagingą informaciją, tai turėtų sukelti pasekmes.</w:t>
      </w:r>
    </w:p>
    <w:p w14:paraId="05ABCDAA" w14:textId="77777777" w:rsidR="007E32AB" w:rsidRPr="00183DF4" w:rsidRDefault="007E32AB" w:rsidP="007E32AB">
      <w:r w:rsidRPr="00183DF4">
        <w:rPr>
          <w:rStyle w:val="HideTWBExt"/>
          <w:noProof w:val="0"/>
        </w:rPr>
        <w:t>&lt;/AmendB&gt;</w:t>
      </w:r>
    </w:p>
    <w:p w14:paraId="55DE88B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517</w:t>
      </w:r>
      <w:r w:rsidRPr="00183DF4">
        <w:rPr>
          <w:rStyle w:val="HideTWBExt"/>
          <w:b w:val="0"/>
          <w:noProof w:val="0"/>
        </w:rPr>
        <w:t>&lt;/NumAmB&gt;</w:t>
      </w:r>
    </w:p>
    <w:p w14:paraId="552F00B6"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073B1D1D"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01D89098" w14:textId="77777777" w:rsidR="007E32AB" w:rsidRPr="00183DF4" w:rsidRDefault="007E32AB" w:rsidP="007E32AB">
      <w:pPr>
        <w:pStyle w:val="NormalBold"/>
      </w:pPr>
      <w:r w:rsidRPr="00183DF4">
        <w:rPr>
          <w:rStyle w:val="HideTWBExt"/>
          <w:b w:val="0"/>
          <w:noProof w:val="0"/>
        </w:rPr>
        <w:t>&lt;Members&gt;</w:t>
      </w:r>
      <w:r w:rsidRPr="00183DF4">
        <w:t>Cornelia Ernst</w:t>
      </w:r>
      <w:r w:rsidRPr="00183DF4">
        <w:rPr>
          <w:rStyle w:val="HideTWBExt"/>
          <w:b w:val="0"/>
          <w:noProof w:val="0"/>
        </w:rPr>
        <w:t>&lt;/Members&gt;</w:t>
      </w:r>
    </w:p>
    <w:p w14:paraId="6C2FCD64" w14:textId="77777777" w:rsidR="007E32AB" w:rsidRPr="00183DF4" w:rsidRDefault="007E32AB" w:rsidP="007E32AB">
      <w:r w:rsidRPr="00183DF4">
        <w:rPr>
          <w:rStyle w:val="HideTWBExt"/>
          <w:noProof w:val="0"/>
        </w:rPr>
        <w:t>&lt;AuNomDe&gt;</w:t>
      </w:r>
      <w:r w:rsidRPr="00183DF4">
        <w:rPr>
          <w:rStyle w:val="HideTWBInt"/>
        </w:rPr>
        <w:t>{GUE/NGL}</w:t>
      </w:r>
      <w:r w:rsidRPr="00183DF4">
        <w:t>GUE/NGL frakcijos vardu</w:t>
      </w:r>
      <w:r w:rsidRPr="00183DF4">
        <w:rPr>
          <w:rStyle w:val="HideTWBExt"/>
          <w:noProof w:val="0"/>
        </w:rPr>
        <w:t>&lt;/AuNomDe&gt;</w:t>
      </w:r>
    </w:p>
    <w:p w14:paraId="00E75BB0" w14:textId="77777777" w:rsidR="007E32AB" w:rsidRPr="00183DF4" w:rsidRDefault="007E32AB" w:rsidP="007E32AB">
      <w:pPr>
        <w:pStyle w:val="NormalBold"/>
      </w:pPr>
      <w:r w:rsidRPr="00183DF4">
        <w:rPr>
          <w:rStyle w:val="HideTWBExt"/>
          <w:b w:val="0"/>
          <w:noProof w:val="0"/>
        </w:rPr>
        <w:t>&lt;Members&gt;</w:t>
      </w:r>
      <w:r w:rsidRPr="00183DF4">
        <w:t>Kati Piri, Juan Fernando López Aguilar, Péter Niedermüller, Maria Grapini, Tanja Fajon</w:t>
      </w:r>
      <w:r w:rsidRPr="00183DF4">
        <w:rPr>
          <w:rStyle w:val="HideTWBExt"/>
          <w:b w:val="0"/>
          <w:noProof w:val="0"/>
        </w:rPr>
        <w:t>&lt;/Members&gt;</w:t>
      </w:r>
    </w:p>
    <w:p w14:paraId="46B517C6" w14:textId="77777777" w:rsidR="007E32AB" w:rsidRPr="00183DF4" w:rsidRDefault="007E32AB" w:rsidP="007E32AB">
      <w:r w:rsidRPr="00183DF4">
        <w:rPr>
          <w:rStyle w:val="HideTWBExt"/>
          <w:noProof w:val="0"/>
        </w:rPr>
        <w:t>&lt;/RepeatBlock-By&gt;</w:t>
      </w:r>
    </w:p>
    <w:p w14:paraId="2C5DE08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87C2318" w14:textId="77777777" w:rsidR="007E32AB" w:rsidRPr="00183DF4" w:rsidRDefault="007E32AB" w:rsidP="007E32AB">
      <w:pPr>
        <w:pStyle w:val="NormalBold"/>
      </w:pPr>
      <w:r w:rsidRPr="00183DF4">
        <w:rPr>
          <w:rStyle w:val="HideTWBExt"/>
          <w:b w:val="0"/>
          <w:noProof w:val="0"/>
        </w:rPr>
        <w:t>&lt;Article&gt;</w:t>
      </w:r>
      <w:r w:rsidRPr="00183DF4">
        <w:t>25 straipsnio 6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82BE01C" w14:textId="77777777" w:rsidTr="00176318">
        <w:trPr>
          <w:jc w:val="center"/>
        </w:trPr>
        <w:tc>
          <w:tcPr>
            <w:tcW w:w="9752" w:type="dxa"/>
            <w:gridSpan w:val="2"/>
          </w:tcPr>
          <w:p w14:paraId="3D5B0717" w14:textId="77777777" w:rsidR="007E32AB" w:rsidRPr="00183DF4" w:rsidRDefault="007E32AB" w:rsidP="00176318">
            <w:pPr>
              <w:keepNext/>
            </w:pPr>
          </w:p>
        </w:tc>
      </w:tr>
      <w:tr w:rsidR="007E32AB" w:rsidRPr="00183DF4" w14:paraId="5DD6C7B4" w14:textId="77777777" w:rsidTr="00176318">
        <w:trPr>
          <w:jc w:val="center"/>
        </w:trPr>
        <w:tc>
          <w:tcPr>
            <w:tcW w:w="4876" w:type="dxa"/>
            <w:hideMark/>
          </w:tcPr>
          <w:p w14:paraId="76417B71" w14:textId="77777777" w:rsidR="007E32AB" w:rsidRPr="00183DF4" w:rsidRDefault="007E32AB" w:rsidP="00176318">
            <w:pPr>
              <w:pStyle w:val="ColumnHeading"/>
              <w:keepNext/>
            </w:pPr>
            <w:r w:rsidRPr="00183DF4">
              <w:t>Komisijos siūlomas tekstas</w:t>
            </w:r>
          </w:p>
        </w:tc>
        <w:tc>
          <w:tcPr>
            <w:tcW w:w="4876" w:type="dxa"/>
            <w:hideMark/>
          </w:tcPr>
          <w:p w14:paraId="4929A61F" w14:textId="77777777" w:rsidR="007E32AB" w:rsidRPr="00183DF4" w:rsidRDefault="007E32AB" w:rsidP="00176318">
            <w:pPr>
              <w:pStyle w:val="ColumnHeading"/>
              <w:keepNext/>
            </w:pPr>
            <w:r w:rsidRPr="00183DF4">
              <w:t>Pakeitimas</w:t>
            </w:r>
          </w:p>
        </w:tc>
      </w:tr>
      <w:tr w:rsidR="007E32AB" w:rsidRPr="00183DF4" w14:paraId="5292FE82" w14:textId="77777777" w:rsidTr="00176318">
        <w:trPr>
          <w:jc w:val="center"/>
        </w:trPr>
        <w:tc>
          <w:tcPr>
            <w:tcW w:w="4876" w:type="dxa"/>
            <w:hideMark/>
          </w:tcPr>
          <w:p w14:paraId="13B8396F" w14:textId="77777777" w:rsidR="007E32AB" w:rsidRPr="00183DF4" w:rsidRDefault="007E32AB" w:rsidP="00176318">
            <w:pPr>
              <w:pStyle w:val="Normal6"/>
            </w:pPr>
            <w:r w:rsidRPr="00183DF4">
              <w:t>6.</w:t>
            </w:r>
            <w:r w:rsidRPr="00183DF4">
              <w:tab/>
            </w:r>
            <w:r w:rsidRPr="00183DF4">
              <w:rPr>
                <w:b/>
                <w:i/>
              </w:rPr>
              <w:t xml:space="preserve">Galimybės pasinaudoti teisine pagalba </w:t>
            </w:r>
            <w:r w:rsidRPr="00183DF4">
              <w:t xml:space="preserve">ir </w:t>
            </w:r>
            <w:r w:rsidRPr="00183DF4">
              <w:rPr>
                <w:b/>
                <w:i/>
              </w:rPr>
              <w:t>atstovavimu tvarka nustatoma nacionalinėje teisėje</w:t>
            </w:r>
            <w:r w:rsidRPr="00183DF4">
              <w:t>.</w:t>
            </w:r>
          </w:p>
        </w:tc>
        <w:tc>
          <w:tcPr>
            <w:tcW w:w="4876" w:type="dxa"/>
            <w:hideMark/>
          </w:tcPr>
          <w:p w14:paraId="1D80002A" w14:textId="77777777" w:rsidR="007E32AB" w:rsidRPr="00183DF4" w:rsidRDefault="007E32AB" w:rsidP="00176318">
            <w:pPr>
              <w:pStyle w:val="Normal6"/>
              <w:rPr>
                <w:szCs w:val="24"/>
              </w:rPr>
            </w:pPr>
            <w:r w:rsidRPr="00183DF4">
              <w:t>6.</w:t>
            </w:r>
            <w:r w:rsidRPr="00183DF4">
              <w:tab/>
            </w:r>
            <w:r w:rsidRPr="00183DF4">
              <w:rPr>
                <w:b/>
                <w:i/>
              </w:rPr>
              <w:t xml:space="preserve">Valstybės narės nustato konkrečias procesines taisykles, susijusias su prašymų dėl nemokamos teisinės pagalbos ir atstovavimo pateikimo </w:t>
            </w:r>
            <w:r w:rsidRPr="00183DF4">
              <w:t xml:space="preserve">ir </w:t>
            </w:r>
            <w:r w:rsidRPr="00183DF4">
              <w:rPr>
                <w:b/>
                <w:i/>
              </w:rPr>
              <w:t>nagrinėjimo sąlygomis, arba taiko galiojančias taisykles, susijusias su panašaus pobūdžio reikalavimais, su sąlyga, kad dėl tų taisyklių galimybė pasinaudoti nemokama teisine pagalba ir atstovavimu netampa neįmanoma arba nėra pernelyg apsunkinama</w:t>
            </w:r>
            <w:r w:rsidRPr="00183DF4">
              <w:t>.</w:t>
            </w:r>
          </w:p>
        </w:tc>
      </w:tr>
    </w:tbl>
    <w:p w14:paraId="6C3AA45B"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0C01CD0"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51E24D1" w14:textId="77777777" w:rsidR="007E32AB" w:rsidRPr="00183DF4" w:rsidRDefault="007E32AB" w:rsidP="007E32AB">
      <w:pPr>
        <w:pStyle w:val="Normal12Italic"/>
        <w:rPr>
          <w:noProof w:val="0"/>
        </w:rPr>
      </w:pPr>
      <w:r w:rsidRPr="00183DF4">
        <w:rPr>
          <w:noProof w:val="0"/>
        </w:rPr>
        <w:t>Ši nuostata yra suderinta su nuostatomis dėl nemokamos teisinės pagalbos, pateiktomis Komisijos pasiūlyme dėl reglamento, kuriuo nustatoma bendra tarptautinės apsaugos suteikimo procedūra Sąjungoje (toliau –Prieglobsčio procedūrų reglamentas), visų pirma su Prieglobsčio procedūros reglamento 17 straipsnio 2 dalies nuostatomis. Toks pakeitimas yra būtinas, atsižvelgiant į vidinę pasiūlymų persvarstyti bendrą Europos prieglobsčio sistemą logiką, ir yra neatskiriamai susijęs su kitais priimtinais pranešėjo pakeitimais, susijusiais su prašytojų procedūrinėmis teisėmis.</w:t>
      </w:r>
    </w:p>
    <w:p w14:paraId="707723D0" w14:textId="77777777" w:rsidR="007E32AB" w:rsidRPr="00183DF4" w:rsidRDefault="007E32AB" w:rsidP="007E32AB">
      <w:r w:rsidRPr="00183DF4">
        <w:rPr>
          <w:rStyle w:val="HideTWBExt"/>
          <w:noProof w:val="0"/>
        </w:rPr>
        <w:t>&lt;/AmendB&gt;</w:t>
      </w:r>
    </w:p>
    <w:p w14:paraId="1108731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518</w:t>
      </w:r>
      <w:r w:rsidRPr="00183DF4">
        <w:rPr>
          <w:rStyle w:val="HideTWBExt"/>
          <w:b w:val="0"/>
          <w:noProof w:val="0"/>
        </w:rPr>
        <w:t>&lt;/NumAmB&gt;</w:t>
      </w:r>
    </w:p>
    <w:p w14:paraId="0C343A9C"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4AB932CF" w14:textId="77777777" w:rsidR="007E32AB" w:rsidRPr="00183DF4" w:rsidRDefault="007E32AB" w:rsidP="007E32AB">
      <w:r w:rsidRPr="00183DF4">
        <w:rPr>
          <w:rStyle w:val="HideTWBExt"/>
          <w:noProof w:val="0"/>
        </w:rPr>
        <w:t>&lt;/RepeatBlock-By&gt;</w:t>
      </w:r>
    </w:p>
    <w:p w14:paraId="3DDF1B9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333763C" w14:textId="228C3AAB" w:rsidR="007E32AB" w:rsidRPr="00183DF4" w:rsidRDefault="007E32AB" w:rsidP="007E32AB">
      <w:pPr>
        <w:pStyle w:val="NormalBold"/>
      </w:pPr>
      <w:r w:rsidRPr="00183DF4">
        <w:rPr>
          <w:rStyle w:val="HideTWBExt"/>
          <w:b w:val="0"/>
          <w:noProof w:val="0"/>
        </w:rPr>
        <w:t>&lt;Article&gt;</w:t>
      </w:r>
      <w:r w:rsidRPr="00183DF4">
        <w:t xml:space="preserve">26 straipsnio </w:t>
      </w:r>
      <w:r w:rsidR="00207C03" w:rsidRPr="00183DF4">
        <w:t>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7C3EB14" w14:textId="77777777" w:rsidTr="00176318">
        <w:trPr>
          <w:jc w:val="center"/>
        </w:trPr>
        <w:tc>
          <w:tcPr>
            <w:tcW w:w="9752" w:type="dxa"/>
            <w:gridSpan w:val="2"/>
          </w:tcPr>
          <w:p w14:paraId="584B9C9C" w14:textId="77777777" w:rsidR="007E32AB" w:rsidRPr="00183DF4" w:rsidRDefault="007E32AB" w:rsidP="00176318">
            <w:pPr>
              <w:keepNext/>
            </w:pPr>
          </w:p>
        </w:tc>
      </w:tr>
      <w:tr w:rsidR="007E32AB" w:rsidRPr="00183DF4" w14:paraId="543F3087" w14:textId="77777777" w:rsidTr="00176318">
        <w:trPr>
          <w:jc w:val="center"/>
        </w:trPr>
        <w:tc>
          <w:tcPr>
            <w:tcW w:w="4876" w:type="dxa"/>
            <w:hideMark/>
          </w:tcPr>
          <w:p w14:paraId="621E595F" w14:textId="77777777" w:rsidR="007E32AB" w:rsidRPr="00183DF4" w:rsidRDefault="007E32AB" w:rsidP="00176318">
            <w:pPr>
              <w:pStyle w:val="ColumnHeading"/>
              <w:keepNext/>
            </w:pPr>
            <w:r w:rsidRPr="00183DF4">
              <w:t>Komisijos siūlomas tekstas</w:t>
            </w:r>
          </w:p>
        </w:tc>
        <w:tc>
          <w:tcPr>
            <w:tcW w:w="4876" w:type="dxa"/>
            <w:hideMark/>
          </w:tcPr>
          <w:p w14:paraId="41577C0F" w14:textId="77777777" w:rsidR="007E32AB" w:rsidRPr="00183DF4" w:rsidRDefault="007E32AB" w:rsidP="00176318">
            <w:pPr>
              <w:pStyle w:val="ColumnHeading"/>
              <w:keepNext/>
            </w:pPr>
            <w:r w:rsidRPr="00183DF4">
              <w:t>Pakeitimas</w:t>
            </w:r>
          </w:p>
        </w:tc>
      </w:tr>
      <w:tr w:rsidR="007E32AB" w:rsidRPr="00183DF4" w14:paraId="733FC475" w14:textId="77777777" w:rsidTr="00176318">
        <w:trPr>
          <w:jc w:val="center"/>
        </w:trPr>
        <w:tc>
          <w:tcPr>
            <w:tcW w:w="4876" w:type="dxa"/>
            <w:hideMark/>
          </w:tcPr>
          <w:p w14:paraId="17358629" w14:textId="77777777" w:rsidR="007E32AB" w:rsidRPr="00183DF4" w:rsidRDefault="007E32AB" w:rsidP="00176318">
            <w:pPr>
              <w:pStyle w:val="Normal6"/>
            </w:pPr>
            <w:r w:rsidRPr="00183DF4">
              <w:t xml:space="preserve">Kiekviena valstybė narė </w:t>
            </w:r>
            <w:r w:rsidRPr="00183DF4">
              <w:rPr>
                <w:b/>
                <w:i/>
              </w:rPr>
              <w:t>praneša</w:t>
            </w:r>
            <w:r w:rsidRPr="00183DF4">
              <w:t xml:space="preserve"> Komisijai apie institucijas, kurios atsakingos už pareigų, atsirandančių pagal šią direktyvą, vykdymą. Valstybės narės praneša Komisijai apie bet kokius su tokių institucijų tapatybe susijusius pakeitimus.</w:t>
            </w:r>
          </w:p>
        </w:tc>
        <w:tc>
          <w:tcPr>
            <w:tcW w:w="4876" w:type="dxa"/>
            <w:hideMark/>
          </w:tcPr>
          <w:p w14:paraId="7B688192" w14:textId="77777777" w:rsidR="007E32AB" w:rsidRPr="00183DF4" w:rsidRDefault="007E32AB" w:rsidP="00176318">
            <w:pPr>
              <w:pStyle w:val="Normal6"/>
              <w:rPr>
                <w:szCs w:val="24"/>
              </w:rPr>
            </w:pPr>
            <w:r w:rsidRPr="00183DF4">
              <w:t xml:space="preserve">Kiekviena valstybė narė </w:t>
            </w:r>
            <w:r w:rsidRPr="00183DF4">
              <w:rPr>
                <w:b/>
                <w:i/>
              </w:rPr>
              <w:t>gali pranešti</w:t>
            </w:r>
            <w:r w:rsidRPr="00183DF4">
              <w:t xml:space="preserve"> Komisijai apie institucijas, kurios atsakingos už pareigų, atsirandančių pagal šią direktyvą, vykdymą. Valstybės narės praneša Komisijai apie bet kokius su tokių institucijų tapatybe susijusius pakeitimus.</w:t>
            </w:r>
          </w:p>
        </w:tc>
      </w:tr>
    </w:tbl>
    <w:p w14:paraId="7060B79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970C64B"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674175F"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2EB14F1C" w14:textId="77777777" w:rsidR="007E32AB" w:rsidRPr="00183DF4" w:rsidRDefault="007E32AB" w:rsidP="007E32AB">
      <w:r w:rsidRPr="00183DF4">
        <w:rPr>
          <w:rStyle w:val="HideTWBExt"/>
          <w:noProof w:val="0"/>
        </w:rPr>
        <w:t>&lt;/AmendB&gt;</w:t>
      </w:r>
    </w:p>
    <w:p w14:paraId="1B63EA6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519</w:t>
      </w:r>
      <w:r w:rsidRPr="00183DF4">
        <w:rPr>
          <w:rStyle w:val="HideTWBExt"/>
          <w:b w:val="0"/>
          <w:noProof w:val="0"/>
        </w:rPr>
        <w:t>&lt;/NumAmB&gt;</w:t>
      </w:r>
    </w:p>
    <w:p w14:paraId="63236467"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5FCFB17C" w14:textId="77777777" w:rsidR="007E32AB" w:rsidRPr="00183DF4" w:rsidRDefault="007E32AB" w:rsidP="007E32AB">
      <w:r w:rsidRPr="00183DF4">
        <w:rPr>
          <w:rStyle w:val="HideTWBExt"/>
          <w:noProof w:val="0"/>
        </w:rPr>
        <w:t>&lt;/RepeatBlock-By&gt;</w:t>
      </w:r>
    </w:p>
    <w:p w14:paraId="3DD8DBB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3726E2C" w14:textId="77777777" w:rsidR="007E32AB" w:rsidRPr="00183DF4" w:rsidRDefault="007E32AB" w:rsidP="007E32AB">
      <w:pPr>
        <w:pStyle w:val="NormalBold"/>
      </w:pPr>
      <w:r w:rsidRPr="00183DF4">
        <w:rPr>
          <w:rStyle w:val="HideTWBExt"/>
          <w:b w:val="0"/>
          <w:noProof w:val="0"/>
        </w:rPr>
        <w:t>&lt;Article&gt;</w:t>
      </w:r>
      <w:r w:rsidRPr="00183DF4">
        <w:t>27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7FC6535" w14:textId="77777777" w:rsidTr="00176318">
        <w:trPr>
          <w:jc w:val="center"/>
        </w:trPr>
        <w:tc>
          <w:tcPr>
            <w:tcW w:w="9752" w:type="dxa"/>
            <w:gridSpan w:val="2"/>
          </w:tcPr>
          <w:p w14:paraId="17F974A4" w14:textId="77777777" w:rsidR="007E32AB" w:rsidRPr="00183DF4" w:rsidRDefault="007E32AB" w:rsidP="00176318">
            <w:pPr>
              <w:keepNext/>
            </w:pPr>
          </w:p>
        </w:tc>
      </w:tr>
      <w:tr w:rsidR="007E32AB" w:rsidRPr="00183DF4" w14:paraId="2507D30F" w14:textId="77777777" w:rsidTr="00176318">
        <w:trPr>
          <w:jc w:val="center"/>
        </w:trPr>
        <w:tc>
          <w:tcPr>
            <w:tcW w:w="4876" w:type="dxa"/>
            <w:hideMark/>
          </w:tcPr>
          <w:p w14:paraId="08C393D9" w14:textId="77777777" w:rsidR="007E32AB" w:rsidRPr="00183DF4" w:rsidRDefault="007E32AB" w:rsidP="00176318">
            <w:pPr>
              <w:pStyle w:val="ColumnHeading"/>
              <w:keepNext/>
            </w:pPr>
            <w:r w:rsidRPr="00183DF4">
              <w:t>Komisijos siūlomas tekstas</w:t>
            </w:r>
          </w:p>
        </w:tc>
        <w:tc>
          <w:tcPr>
            <w:tcW w:w="4876" w:type="dxa"/>
            <w:hideMark/>
          </w:tcPr>
          <w:p w14:paraId="520BAD65" w14:textId="77777777" w:rsidR="007E32AB" w:rsidRPr="00183DF4" w:rsidRDefault="007E32AB" w:rsidP="00176318">
            <w:pPr>
              <w:pStyle w:val="ColumnHeading"/>
              <w:keepNext/>
            </w:pPr>
            <w:r w:rsidRPr="00183DF4">
              <w:t>Pakeitimas</w:t>
            </w:r>
          </w:p>
        </w:tc>
      </w:tr>
      <w:tr w:rsidR="007E32AB" w:rsidRPr="00183DF4" w14:paraId="20685091" w14:textId="77777777" w:rsidTr="00176318">
        <w:trPr>
          <w:jc w:val="center"/>
        </w:trPr>
        <w:tc>
          <w:tcPr>
            <w:tcW w:w="4876" w:type="dxa"/>
            <w:hideMark/>
          </w:tcPr>
          <w:p w14:paraId="3838B859" w14:textId="77777777" w:rsidR="007E32AB" w:rsidRPr="00183DF4" w:rsidRDefault="007E32AB" w:rsidP="00176318">
            <w:pPr>
              <w:pStyle w:val="Normal6"/>
            </w:pPr>
            <w:r w:rsidRPr="00183DF4">
              <w:t>1.</w:t>
            </w:r>
            <w:r w:rsidRPr="00183DF4">
              <w:tab/>
              <w:t xml:space="preserve">Valstybės narės su derama pagarba savo konstitucinei santvarkai </w:t>
            </w:r>
            <w:r w:rsidRPr="00183DF4">
              <w:rPr>
                <w:b/>
                <w:i/>
              </w:rPr>
              <w:t>nustato</w:t>
            </w:r>
            <w:r w:rsidRPr="00183DF4">
              <w:t xml:space="preserve"> atitinkamus mechanizmus, siekdamos užtikrinti, kad būtų nustatytas tinkamas vadovavimasis priėmimo sąlygų lygiu, jo stebėsena ir kontrolė. Valstybės narės atsižvelgia į [priėmimo sąlygoms taikytinus veiklos standartus ir rodiklius, sukurtus Europos prieglobsčio paramos biuro / Europos Sąjungos prieglobsčio agentūros] ir visus kitus priėmimo sąlygoms taikytinus veiklos standartus, rodiklius ar gaires, nustatytus pagal Reglamento (ES) Nr. XXX/XXX [Europos Sąjungos prieglobsčio agentūros reglamentas] [12] straipsnį.</w:t>
            </w:r>
          </w:p>
        </w:tc>
        <w:tc>
          <w:tcPr>
            <w:tcW w:w="4876" w:type="dxa"/>
            <w:hideMark/>
          </w:tcPr>
          <w:p w14:paraId="7304F643" w14:textId="77777777" w:rsidR="007E32AB" w:rsidRPr="00183DF4" w:rsidRDefault="007E32AB" w:rsidP="00176318">
            <w:pPr>
              <w:pStyle w:val="Normal6"/>
              <w:rPr>
                <w:szCs w:val="24"/>
              </w:rPr>
            </w:pPr>
            <w:r w:rsidRPr="00183DF4">
              <w:t>1.</w:t>
            </w:r>
            <w:r w:rsidRPr="00183DF4">
              <w:tab/>
              <w:t xml:space="preserve">Valstybės narės su derama pagarba savo konstitucinei santvarkai </w:t>
            </w:r>
            <w:r w:rsidRPr="00183DF4">
              <w:rPr>
                <w:b/>
                <w:i/>
              </w:rPr>
              <w:t>gali nustatyti</w:t>
            </w:r>
            <w:r w:rsidRPr="00183DF4">
              <w:t xml:space="preserve"> atitinkamus mechanizmus, siekdamos užtikrinti, kad būtų nustatytas tinkamas vadovavimasis priėmimo sąlygų lygiu, jo stebėsena ir kontrolė. Valstybės narės atsižvelgia į [priėmimo sąlygoms taikytinus veiklos standartus ir rodiklius, sukurtus Europos prieglobsčio paramos biuro / Europos Sąjungos prieglobsčio agentūros] ir visus kitus priėmimo sąlygoms taikytinus veiklos standartus, rodiklius ar gaires, nustatytus pagal Reglamento (ES) Nr. XXX/XXX [Europos Sąjungos prieglobsčio agentūros reglamentas] [12] straipsnį.</w:t>
            </w:r>
          </w:p>
        </w:tc>
      </w:tr>
    </w:tbl>
    <w:p w14:paraId="5CE797A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BB0C3DF"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7570753"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30C0AF4E" w14:textId="77777777" w:rsidR="007E32AB" w:rsidRPr="00183DF4" w:rsidRDefault="007E32AB" w:rsidP="007E32AB">
      <w:r w:rsidRPr="00183DF4">
        <w:rPr>
          <w:rStyle w:val="HideTWBExt"/>
          <w:noProof w:val="0"/>
        </w:rPr>
        <w:t>&lt;/AmendB&gt;</w:t>
      </w:r>
    </w:p>
    <w:p w14:paraId="66CAAD3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520</w:t>
      </w:r>
      <w:r w:rsidRPr="00183DF4">
        <w:rPr>
          <w:rStyle w:val="HideTWBExt"/>
          <w:b w:val="0"/>
          <w:noProof w:val="0"/>
        </w:rPr>
        <w:t>&lt;/NumAmB&gt;</w:t>
      </w:r>
    </w:p>
    <w:p w14:paraId="0864B0CA"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19DEEEA1" w14:textId="77777777" w:rsidR="007E32AB" w:rsidRPr="00183DF4" w:rsidRDefault="007E32AB" w:rsidP="007E32AB">
      <w:r w:rsidRPr="00183DF4">
        <w:rPr>
          <w:rStyle w:val="HideTWBExt"/>
          <w:noProof w:val="0"/>
        </w:rPr>
        <w:t>&lt;/RepeatBlock-By&gt;</w:t>
      </w:r>
    </w:p>
    <w:p w14:paraId="187567A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6B15A730" w14:textId="77777777" w:rsidR="007E32AB" w:rsidRPr="00183DF4" w:rsidRDefault="007E32AB" w:rsidP="007E32AB">
      <w:pPr>
        <w:pStyle w:val="NormalBold"/>
      </w:pPr>
      <w:r w:rsidRPr="00183DF4">
        <w:rPr>
          <w:rStyle w:val="HideTWBExt"/>
          <w:b w:val="0"/>
          <w:noProof w:val="0"/>
        </w:rPr>
        <w:t>&lt;Article&gt;</w:t>
      </w:r>
      <w:r w:rsidRPr="00183DF4">
        <w:t>27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6E1B5CC" w14:textId="77777777" w:rsidTr="00176318">
        <w:trPr>
          <w:jc w:val="center"/>
        </w:trPr>
        <w:tc>
          <w:tcPr>
            <w:tcW w:w="9752" w:type="dxa"/>
            <w:gridSpan w:val="2"/>
          </w:tcPr>
          <w:p w14:paraId="38BBC783" w14:textId="77777777" w:rsidR="007E32AB" w:rsidRPr="00183DF4" w:rsidRDefault="007E32AB" w:rsidP="00176318">
            <w:pPr>
              <w:keepNext/>
            </w:pPr>
          </w:p>
        </w:tc>
      </w:tr>
      <w:tr w:rsidR="007E32AB" w:rsidRPr="00183DF4" w14:paraId="04187ED0" w14:textId="77777777" w:rsidTr="00176318">
        <w:trPr>
          <w:jc w:val="center"/>
        </w:trPr>
        <w:tc>
          <w:tcPr>
            <w:tcW w:w="4876" w:type="dxa"/>
            <w:hideMark/>
          </w:tcPr>
          <w:p w14:paraId="6C081857" w14:textId="77777777" w:rsidR="007E32AB" w:rsidRPr="00183DF4" w:rsidRDefault="007E32AB" w:rsidP="00176318">
            <w:pPr>
              <w:pStyle w:val="ColumnHeading"/>
              <w:keepNext/>
            </w:pPr>
            <w:r w:rsidRPr="00183DF4">
              <w:t>Komisijos siūlomas tekstas</w:t>
            </w:r>
          </w:p>
        </w:tc>
        <w:tc>
          <w:tcPr>
            <w:tcW w:w="4876" w:type="dxa"/>
            <w:hideMark/>
          </w:tcPr>
          <w:p w14:paraId="0D9ABB84" w14:textId="77777777" w:rsidR="007E32AB" w:rsidRPr="00183DF4" w:rsidRDefault="007E32AB" w:rsidP="00176318">
            <w:pPr>
              <w:pStyle w:val="ColumnHeading"/>
              <w:keepNext/>
            </w:pPr>
            <w:r w:rsidRPr="00183DF4">
              <w:t>Pakeitimas</w:t>
            </w:r>
          </w:p>
        </w:tc>
      </w:tr>
      <w:tr w:rsidR="007E32AB" w:rsidRPr="00183DF4" w14:paraId="5F8C76E6" w14:textId="77777777" w:rsidTr="00176318">
        <w:trPr>
          <w:jc w:val="center"/>
        </w:trPr>
        <w:tc>
          <w:tcPr>
            <w:tcW w:w="4876" w:type="dxa"/>
            <w:hideMark/>
          </w:tcPr>
          <w:p w14:paraId="3AC5AC75" w14:textId="77777777" w:rsidR="007E32AB" w:rsidRPr="00183DF4" w:rsidRDefault="007E32AB" w:rsidP="00176318">
            <w:pPr>
              <w:pStyle w:val="Normal6"/>
            </w:pPr>
            <w:r w:rsidRPr="00183DF4">
              <w:t>1.</w:t>
            </w:r>
            <w:r w:rsidRPr="00183DF4">
              <w:tab/>
              <w:t>Valstybės narės su derama pagarba savo konstitucinei santvarkai nustato atitinkamus mechanizmus, siekdamos užtikrinti, kad būtų nustatytas tinkamas vadovavimasis priėmimo sąlygų lygiu, jo stebėsena ir kontrolė. Valstybės narės atsižvelgia į [priėmimo sąlygoms taikytinus veiklos standartus ir rodiklius, sukurtus Europos prieglobsčio paramos biuro / Europos Sąjungos prieglobsčio agentūros] ir visus kitus priėmimo sąlygoms taikytinus veiklos standartus, rodiklius ar gaires, nustatytus pagal Reglamento (ES) Nr. XXX/XXX [Europos Sąjungos prieglobsčio agentūros reglamentas] [12] straipsnį.</w:t>
            </w:r>
          </w:p>
        </w:tc>
        <w:tc>
          <w:tcPr>
            <w:tcW w:w="4876" w:type="dxa"/>
            <w:hideMark/>
          </w:tcPr>
          <w:p w14:paraId="4C75D580" w14:textId="77777777" w:rsidR="007E32AB" w:rsidRPr="00183DF4" w:rsidRDefault="007E32AB" w:rsidP="00176318">
            <w:pPr>
              <w:pStyle w:val="Normal6"/>
              <w:rPr>
                <w:szCs w:val="24"/>
              </w:rPr>
            </w:pPr>
            <w:r w:rsidRPr="00183DF4">
              <w:t>1.</w:t>
            </w:r>
            <w:r w:rsidRPr="00183DF4">
              <w:tab/>
              <w:t>Valstybės narės su derama pagarba savo konstitucinei santvarkai nustato atitinkamus mechanizmus, siekdamos užtikrinti, kad būtų nustatytas tinkamas vadovavimasis priėmimo sąlygų lygiu, jo stebėsena ir kontrolė. Valstybės narės</w:t>
            </w:r>
            <w:r w:rsidRPr="00183DF4">
              <w:rPr>
                <w:b/>
                <w:i/>
              </w:rPr>
              <w:t xml:space="preserve">, kai tinkama, </w:t>
            </w:r>
            <w:r w:rsidRPr="00183DF4">
              <w:t>atsižvelgia į [priėmimo sąlygoms taikytinus veiklos standartus ir rodiklius, sukurtus Europos prieglobsčio paramos biuro / Europos Sąjungos prieglobsčio agentūros] ir visus kitus priėmimo sąlygoms taikytinus veiklos standartus, rodiklius ar gaires, nustatytus pagal Reglamento (ES) Nr. XXX/XXX [Europos Sąjungos prieglobsčio agentūros reglamentas] [12] straipsnį.</w:t>
            </w:r>
          </w:p>
        </w:tc>
      </w:tr>
    </w:tbl>
    <w:p w14:paraId="2ABA48D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78A5B64" w14:textId="77777777" w:rsidR="007E32AB" w:rsidRPr="00183DF4" w:rsidRDefault="007E32AB" w:rsidP="007E32AB">
      <w:r w:rsidRPr="00183DF4">
        <w:rPr>
          <w:rStyle w:val="HideTWBExt"/>
          <w:noProof w:val="0"/>
        </w:rPr>
        <w:t>&lt;/AmendB&gt;</w:t>
      </w:r>
    </w:p>
    <w:p w14:paraId="63DDDF62"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521</w:t>
      </w:r>
      <w:r w:rsidRPr="00183DF4">
        <w:rPr>
          <w:rStyle w:val="HideTWBExt"/>
          <w:b w:val="0"/>
          <w:noProof w:val="0"/>
        </w:rPr>
        <w:t>&lt;/NumAmB&gt;</w:t>
      </w:r>
    </w:p>
    <w:p w14:paraId="51CF913C" w14:textId="77777777" w:rsidR="007E32AB" w:rsidRPr="00183DF4" w:rsidRDefault="007E32AB" w:rsidP="007E32AB">
      <w:pPr>
        <w:pStyle w:val="NormalBold"/>
      </w:pPr>
      <w:r w:rsidRPr="00183DF4">
        <w:rPr>
          <w:rStyle w:val="HideTWBExt"/>
          <w:b w:val="0"/>
          <w:noProof w:val="0"/>
        </w:rPr>
        <w:t>&lt;RepeatBlock-By&gt;&lt;Members&gt;</w:t>
      </w:r>
      <w:r w:rsidRPr="00183DF4">
        <w:t>Kinga Gál</w:t>
      </w:r>
      <w:r w:rsidRPr="00183DF4">
        <w:rPr>
          <w:rStyle w:val="HideTWBExt"/>
          <w:b w:val="0"/>
          <w:noProof w:val="0"/>
        </w:rPr>
        <w:t>&lt;/Members&gt;</w:t>
      </w:r>
    </w:p>
    <w:p w14:paraId="23039473" w14:textId="77777777" w:rsidR="007E32AB" w:rsidRPr="00183DF4" w:rsidRDefault="007E32AB" w:rsidP="007E32AB">
      <w:r w:rsidRPr="00183DF4">
        <w:rPr>
          <w:rStyle w:val="HideTWBExt"/>
          <w:noProof w:val="0"/>
        </w:rPr>
        <w:t>&lt;/RepeatBlock-By&gt;</w:t>
      </w:r>
    </w:p>
    <w:p w14:paraId="5B62B79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52A4EC8" w14:textId="77777777" w:rsidR="007E32AB" w:rsidRPr="00183DF4" w:rsidRDefault="007E32AB" w:rsidP="007E32AB">
      <w:pPr>
        <w:pStyle w:val="NormalBold"/>
      </w:pPr>
      <w:r w:rsidRPr="00183DF4">
        <w:rPr>
          <w:rStyle w:val="HideTWBExt"/>
          <w:b w:val="0"/>
          <w:noProof w:val="0"/>
        </w:rPr>
        <w:t>&lt;Article&gt;</w:t>
      </w:r>
      <w:r w:rsidRPr="00183DF4">
        <w:t>27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502AFB4" w14:textId="77777777" w:rsidTr="00176318">
        <w:trPr>
          <w:jc w:val="center"/>
        </w:trPr>
        <w:tc>
          <w:tcPr>
            <w:tcW w:w="9752" w:type="dxa"/>
            <w:gridSpan w:val="2"/>
          </w:tcPr>
          <w:p w14:paraId="731D4591" w14:textId="77777777" w:rsidR="007E32AB" w:rsidRPr="00183DF4" w:rsidRDefault="007E32AB" w:rsidP="00176318">
            <w:pPr>
              <w:keepNext/>
            </w:pPr>
          </w:p>
        </w:tc>
      </w:tr>
      <w:tr w:rsidR="007E32AB" w:rsidRPr="00183DF4" w14:paraId="0B269CA6" w14:textId="77777777" w:rsidTr="00176318">
        <w:trPr>
          <w:jc w:val="center"/>
        </w:trPr>
        <w:tc>
          <w:tcPr>
            <w:tcW w:w="4876" w:type="dxa"/>
            <w:hideMark/>
          </w:tcPr>
          <w:p w14:paraId="131B791D" w14:textId="77777777" w:rsidR="007E32AB" w:rsidRPr="00183DF4" w:rsidRDefault="007E32AB" w:rsidP="00176318">
            <w:pPr>
              <w:pStyle w:val="ColumnHeading"/>
              <w:keepNext/>
            </w:pPr>
            <w:r w:rsidRPr="00183DF4">
              <w:t>Komisijos siūlomas tekstas</w:t>
            </w:r>
          </w:p>
        </w:tc>
        <w:tc>
          <w:tcPr>
            <w:tcW w:w="4876" w:type="dxa"/>
            <w:hideMark/>
          </w:tcPr>
          <w:p w14:paraId="20021685" w14:textId="77777777" w:rsidR="007E32AB" w:rsidRPr="00183DF4" w:rsidRDefault="007E32AB" w:rsidP="00176318">
            <w:pPr>
              <w:pStyle w:val="ColumnHeading"/>
              <w:keepNext/>
            </w:pPr>
            <w:r w:rsidRPr="00183DF4">
              <w:t>Pakeitimas</w:t>
            </w:r>
          </w:p>
        </w:tc>
      </w:tr>
      <w:tr w:rsidR="007E32AB" w:rsidRPr="00183DF4" w14:paraId="6890CA0C" w14:textId="77777777" w:rsidTr="00176318">
        <w:trPr>
          <w:jc w:val="center"/>
        </w:trPr>
        <w:tc>
          <w:tcPr>
            <w:tcW w:w="4876" w:type="dxa"/>
            <w:hideMark/>
          </w:tcPr>
          <w:p w14:paraId="635445D9" w14:textId="77777777" w:rsidR="007E32AB" w:rsidRPr="00183DF4" w:rsidRDefault="007E32AB" w:rsidP="00176318">
            <w:pPr>
              <w:pStyle w:val="Normal6"/>
            </w:pPr>
            <w:r w:rsidRPr="00183DF4">
              <w:rPr>
                <w:b/>
                <w:i/>
              </w:rPr>
              <w:t>2.</w:t>
            </w:r>
            <w:r w:rsidRPr="00183DF4">
              <w:tab/>
            </w:r>
            <w:r w:rsidRPr="00183DF4">
              <w:rPr>
                <w:b/>
                <w:i/>
              </w:rPr>
              <w:t>Valstybių narių priėmimo sistemos stebimos ir vertinamos pagal Reglamento (ES) Nr. XXX/XXX [Europos Sąjungos prieglobsčio agentūros reglamentas] [5 skyriuje] nustatytą procedūrą.</w:t>
            </w:r>
          </w:p>
        </w:tc>
        <w:tc>
          <w:tcPr>
            <w:tcW w:w="4876" w:type="dxa"/>
            <w:hideMark/>
          </w:tcPr>
          <w:p w14:paraId="330882DB" w14:textId="77777777" w:rsidR="007E32AB" w:rsidRPr="00183DF4" w:rsidRDefault="007E32AB" w:rsidP="00176318">
            <w:pPr>
              <w:pStyle w:val="Normal6"/>
              <w:rPr>
                <w:szCs w:val="24"/>
              </w:rPr>
            </w:pPr>
            <w:r w:rsidRPr="00183DF4">
              <w:rPr>
                <w:b/>
                <w:i/>
              </w:rPr>
              <w:t>Išbraukta.</w:t>
            </w:r>
          </w:p>
        </w:tc>
      </w:tr>
    </w:tbl>
    <w:p w14:paraId="15A41AE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3A9FDDE" w14:textId="77777777" w:rsidR="007E32AB" w:rsidRPr="00183DF4" w:rsidRDefault="007E32AB" w:rsidP="007E32AB">
      <w:r w:rsidRPr="00183DF4">
        <w:rPr>
          <w:rStyle w:val="HideTWBExt"/>
          <w:noProof w:val="0"/>
        </w:rPr>
        <w:t>&lt;/AmendB&gt;</w:t>
      </w:r>
    </w:p>
    <w:p w14:paraId="3490581E"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522</w:t>
      </w:r>
      <w:r w:rsidRPr="00183DF4">
        <w:rPr>
          <w:rStyle w:val="HideTWBExt"/>
          <w:b w:val="0"/>
          <w:noProof w:val="0"/>
        </w:rPr>
        <w:t>&lt;/NumAmB&gt;</w:t>
      </w:r>
    </w:p>
    <w:p w14:paraId="209142BA" w14:textId="77777777" w:rsidR="007E32AB" w:rsidRPr="00183DF4" w:rsidRDefault="007E32AB" w:rsidP="007E32AB">
      <w:pPr>
        <w:pStyle w:val="NormalBold"/>
      </w:pPr>
      <w:r w:rsidRPr="00183DF4">
        <w:rPr>
          <w:rStyle w:val="HideTWBExt"/>
          <w:b w:val="0"/>
          <w:noProof w:val="0"/>
        </w:rPr>
        <w:t>&lt;RepeatBlock-By&gt;&lt;Members&gt;</w:t>
      </w:r>
      <w:r w:rsidRPr="00183DF4">
        <w:t>Kinga Gál</w:t>
      </w:r>
      <w:r w:rsidRPr="00183DF4">
        <w:rPr>
          <w:rStyle w:val="HideTWBExt"/>
          <w:b w:val="0"/>
          <w:noProof w:val="0"/>
        </w:rPr>
        <w:t>&lt;/Members&gt;</w:t>
      </w:r>
    </w:p>
    <w:p w14:paraId="7FB9AC83" w14:textId="77777777" w:rsidR="007E32AB" w:rsidRPr="00183DF4" w:rsidRDefault="007E32AB" w:rsidP="007E32AB">
      <w:r w:rsidRPr="00183DF4">
        <w:rPr>
          <w:rStyle w:val="HideTWBExt"/>
          <w:noProof w:val="0"/>
        </w:rPr>
        <w:t>&lt;/RepeatBlock-By&gt;</w:t>
      </w:r>
    </w:p>
    <w:p w14:paraId="111C20B8"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F1FE185" w14:textId="77777777" w:rsidR="007E32AB" w:rsidRPr="00183DF4" w:rsidRDefault="007E32AB" w:rsidP="007E32AB">
      <w:pPr>
        <w:pStyle w:val="NormalBold"/>
      </w:pPr>
      <w:r w:rsidRPr="00183DF4">
        <w:rPr>
          <w:rStyle w:val="HideTWBExt"/>
          <w:b w:val="0"/>
          <w:noProof w:val="0"/>
        </w:rPr>
        <w:t>&lt;Article&gt;</w:t>
      </w:r>
      <w:r w:rsidRPr="00183DF4">
        <w:t>28 straipsnis</w:t>
      </w:r>
      <w:r w:rsidRPr="00183DF4">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27E7468" w14:textId="77777777" w:rsidTr="00176318">
        <w:trPr>
          <w:jc w:val="center"/>
        </w:trPr>
        <w:tc>
          <w:tcPr>
            <w:tcW w:w="9752" w:type="dxa"/>
            <w:gridSpan w:val="2"/>
          </w:tcPr>
          <w:p w14:paraId="051BB1BE" w14:textId="77777777" w:rsidR="007E32AB" w:rsidRPr="00183DF4" w:rsidRDefault="007E32AB" w:rsidP="00176318">
            <w:pPr>
              <w:keepNext/>
            </w:pPr>
          </w:p>
        </w:tc>
      </w:tr>
      <w:tr w:rsidR="007E32AB" w:rsidRPr="00183DF4" w14:paraId="45CC4D50" w14:textId="77777777" w:rsidTr="00176318">
        <w:trPr>
          <w:jc w:val="center"/>
        </w:trPr>
        <w:tc>
          <w:tcPr>
            <w:tcW w:w="4876" w:type="dxa"/>
            <w:hideMark/>
          </w:tcPr>
          <w:p w14:paraId="18447DF8" w14:textId="77777777" w:rsidR="007E32AB" w:rsidRPr="00183DF4" w:rsidRDefault="007E32AB" w:rsidP="00176318">
            <w:pPr>
              <w:pStyle w:val="ColumnHeading"/>
              <w:keepNext/>
            </w:pPr>
            <w:r w:rsidRPr="00183DF4">
              <w:t>Komisijos siūlomas tekstas</w:t>
            </w:r>
          </w:p>
        </w:tc>
        <w:tc>
          <w:tcPr>
            <w:tcW w:w="4876" w:type="dxa"/>
            <w:hideMark/>
          </w:tcPr>
          <w:p w14:paraId="16A151D0" w14:textId="77777777" w:rsidR="007E32AB" w:rsidRPr="00183DF4" w:rsidRDefault="007E32AB" w:rsidP="00176318">
            <w:pPr>
              <w:pStyle w:val="ColumnHeading"/>
              <w:keepNext/>
            </w:pPr>
            <w:r w:rsidRPr="00183DF4">
              <w:t>Pakeitimas</w:t>
            </w:r>
          </w:p>
        </w:tc>
      </w:tr>
      <w:tr w:rsidR="007E32AB" w:rsidRPr="00183DF4" w14:paraId="2AE1DB3E" w14:textId="77777777" w:rsidTr="00176318">
        <w:trPr>
          <w:jc w:val="center"/>
        </w:trPr>
        <w:tc>
          <w:tcPr>
            <w:tcW w:w="4876" w:type="dxa"/>
            <w:hideMark/>
          </w:tcPr>
          <w:p w14:paraId="49BECB1B" w14:textId="77777777" w:rsidR="007E32AB" w:rsidRPr="00183DF4" w:rsidRDefault="007E32AB" w:rsidP="00176318">
            <w:pPr>
              <w:pStyle w:val="Normal6"/>
              <w:jc w:val="center"/>
            </w:pPr>
            <w:r w:rsidRPr="00183DF4">
              <w:rPr>
                <w:b/>
                <w:i/>
              </w:rPr>
              <w:t>28 straipsnis</w:t>
            </w:r>
          </w:p>
        </w:tc>
        <w:tc>
          <w:tcPr>
            <w:tcW w:w="4876" w:type="dxa"/>
            <w:hideMark/>
          </w:tcPr>
          <w:p w14:paraId="3782AADE" w14:textId="77777777" w:rsidR="007E32AB" w:rsidRPr="00183DF4" w:rsidRDefault="007E32AB" w:rsidP="00176318">
            <w:pPr>
              <w:pStyle w:val="Normal6"/>
              <w:rPr>
                <w:szCs w:val="24"/>
              </w:rPr>
            </w:pPr>
            <w:r w:rsidRPr="00183DF4">
              <w:rPr>
                <w:b/>
                <w:i/>
              </w:rPr>
              <w:t>Išbraukta.</w:t>
            </w:r>
          </w:p>
        </w:tc>
      </w:tr>
      <w:tr w:rsidR="007E32AB" w:rsidRPr="00183DF4" w14:paraId="202157DA" w14:textId="77777777" w:rsidTr="00176318">
        <w:trPr>
          <w:jc w:val="center"/>
        </w:trPr>
        <w:tc>
          <w:tcPr>
            <w:tcW w:w="4876" w:type="dxa"/>
            <w:hideMark/>
          </w:tcPr>
          <w:p w14:paraId="35A4B623" w14:textId="77777777" w:rsidR="007E32AB" w:rsidRPr="00183DF4" w:rsidRDefault="007E32AB" w:rsidP="00176318">
            <w:pPr>
              <w:pStyle w:val="Normal6"/>
              <w:jc w:val="center"/>
            </w:pPr>
            <w:r w:rsidRPr="00183DF4">
              <w:rPr>
                <w:b/>
                <w:i/>
              </w:rPr>
              <w:t>Nenumatytų atvejų planavimas</w:t>
            </w:r>
          </w:p>
        </w:tc>
        <w:tc>
          <w:tcPr>
            <w:tcW w:w="4876" w:type="dxa"/>
          </w:tcPr>
          <w:p w14:paraId="0AEC23AD" w14:textId="77777777" w:rsidR="007E32AB" w:rsidRPr="00183DF4" w:rsidRDefault="007E32AB" w:rsidP="00176318">
            <w:pPr>
              <w:pStyle w:val="Normal6"/>
              <w:rPr>
                <w:szCs w:val="24"/>
              </w:rPr>
            </w:pPr>
          </w:p>
        </w:tc>
      </w:tr>
      <w:tr w:rsidR="007E32AB" w:rsidRPr="00183DF4" w14:paraId="778BF9A3" w14:textId="77777777" w:rsidTr="00176318">
        <w:trPr>
          <w:jc w:val="center"/>
        </w:trPr>
        <w:tc>
          <w:tcPr>
            <w:tcW w:w="4876" w:type="dxa"/>
          </w:tcPr>
          <w:p w14:paraId="3A33FBEB" w14:textId="77777777" w:rsidR="007E32AB" w:rsidRPr="00183DF4" w:rsidRDefault="007E32AB" w:rsidP="00176318">
            <w:pPr>
              <w:pStyle w:val="Normal6"/>
              <w:rPr>
                <w:b/>
                <w:i/>
              </w:rPr>
            </w:pPr>
            <w:r w:rsidRPr="00183DF4">
              <w:rPr>
                <w:b/>
                <w:i/>
              </w:rPr>
              <w:t>1.</w:t>
            </w:r>
            <w:r w:rsidRPr="00183DF4">
              <w:tab/>
            </w:r>
            <w:r w:rsidRPr="00183DF4">
              <w:rPr>
                <w:b/>
                <w:i/>
              </w:rPr>
              <w:t>Kiekviena valstybė narė parengia nenumatytų atvejų planą, kuriame numatomos priemonės, kurių, siekiant užtikrinti tinkamą prašytojų priėmimą pagal šią direktyvą, planuojama imtis tais atvejais, kai valstybė narė susiduria su neproporcingai dideliu skaičiumi tarptautinės apsaugos prašytojų. Tarptautinės apsaugos prašytojais turi būti laikomi prašytojai, privalantys būti jos teritorijoje, įskaitant prašytojus, už kuriuos valstybė narė atsakinga pagal Reglamentą (ES) Nr. XXX/XXX [Dublino reglamentas], atsižvelgiant į taisomąjį paskirstymo mechanizmą, nustatytą to reglamento VII skyriuje.</w:t>
            </w:r>
          </w:p>
        </w:tc>
        <w:tc>
          <w:tcPr>
            <w:tcW w:w="4876" w:type="dxa"/>
          </w:tcPr>
          <w:p w14:paraId="77544946" w14:textId="77777777" w:rsidR="007E32AB" w:rsidRPr="00183DF4" w:rsidRDefault="007E32AB" w:rsidP="00176318">
            <w:pPr>
              <w:pStyle w:val="Normal6"/>
              <w:rPr>
                <w:szCs w:val="24"/>
              </w:rPr>
            </w:pPr>
          </w:p>
        </w:tc>
      </w:tr>
      <w:tr w:rsidR="007E32AB" w:rsidRPr="00183DF4" w14:paraId="34018A32" w14:textId="77777777" w:rsidTr="00176318">
        <w:trPr>
          <w:jc w:val="center"/>
        </w:trPr>
        <w:tc>
          <w:tcPr>
            <w:tcW w:w="4876" w:type="dxa"/>
          </w:tcPr>
          <w:p w14:paraId="4FF4E21E" w14:textId="77777777" w:rsidR="007E32AB" w:rsidRPr="00183DF4" w:rsidRDefault="007E32AB" w:rsidP="00176318">
            <w:pPr>
              <w:pStyle w:val="Normal6"/>
              <w:rPr>
                <w:b/>
                <w:i/>
              </w:rPr>
            </w:pPr>
            <w:r w:rsidRPr="00183DF4">
              <w:rPr>
                <w:b/>
                <w:i/>
              </w:rPr>
              <w:t>2.</w:t>
            </w:r>
            <w:r w:rsidRPr="00183DF4">
              <w:tab/>
            </w:r>
            <w:r w:rsidRPr="00183DF4">
              <w:rPr>
                <w:b/>
                <w:i/>
              </w:rPr>
              <w:t>Pirmasis nenumatytų atvejų planas parengiamas naudojant šabloną, kurį sukurs Europos Sąjungos prieglobsčio agentūra, ir ne vėliau kaip per [6 mėnesius nuo šios direktyvos įsigaliojimo] pateikiamas Europos Sąjungos prieglobsčio agentūrai. Vėliau Europos Sąjungos prieglobsčio agentūrai kas dvejus metus teikiamas atnaujintas nenumatytų atvejų planas. Pradėjusios taikyti nenumatytų atvejų planą, valstybės narės visada informuoja apie tai Komisiją ir Europos Sąjungos prieglobsčio agentūrą.</w:t>
            </w:r>
          </w:p>
        </w:tc>
        <w:tc>
          <w:tcPr>
            <w:tcW w:w="4876" w:type="dxa"/>
          </w:tcPr>
          <w:p w14:paraId="00937524" w14:textId="77777777" w:rsidR="007E32AB" w:rsidRPr="00183DF4" w:rsidRDefault="007E32AB" w:rsidP="00176318">
            <w:pPr>
              <w:pStyle w:val="Normal6"/>
              <w:rPr>
                <w:szCs w:val="24"/>
              </w:rPr>
            </w:pPr>
          </w:p>
        </w:tc>
      </w:tr>
      <w:tr w:rsidR="007E32AB" w:rsidRPr="00183DF4" w14:paraId="2FD32DEB" w14:textId="77777777" w:rsidTr="00176318">
        <w:trPr>
          <w:jc w:val="center"/>
        </w:trPr>
        <w:tc>
          <w:tcPr>
            <w:tcW w:w="4876" w:type="dxa"/>
          </w:tcPr>
          <w:p w14:paraId="3A1F68C5" w14:textId="77777777" w:rsidR="007E32AB" w:rsidRPr="00183DF4" w:rsidRDefault="007E32AB" w:rsidP="00176318">
            <w:pPr>
              <w:pStyle w:val="Normal6"/>
              <w:rPr>
                <w:b/>
                <w:i/>
              </w:rPr>
            </w:pPr>
            <w:r w:rsidRPr="00183DF4">
              <w:rPr>
                <w:b/>
                <w:i/>
              </w:rPr>
              <w:t>3.</w:t>
            </w:r>
            <w:r w:rsidRPr="00183DF4">
              <w:tab/>
            </w:r>
            <w:r w:rsidRPr="00183DF4">
              <w:rPr>
                <w:b/>
                <w:i/>
              </w:rPr>
              <w:t>Nenumatytų atvejų planai, visų pirma juose numatytų priemonių tinkamumas, stebimi ir vertinami pagal Reglamento (ES) Nr. XXX/XXX [Europos Sąjungos prieglobsčio agentūros reglamentas] [5 skyriuje] nustatytą procedūrą.</w:t>
            </w:r>
          </w:p>
        </w:tc>
        <w:tc>
          <w:tcPr>
            <w:tcW w:w="4876" w:type="dxa"/>
          </w:tcPr>
          <w:p w14:paraId="62033348" w14:textId="77777777" w:rsidR="007E32AB" w:rsidRPr="00183DF4" w:rsidRDefault="007E32AB" w:rsidP="00176318">
            <w:pPr>
              <w:pStyle w:val="Normal6"/>
              <w:rPr>
                <w:szCs w:val="24"/>
              </w:rPr>
            </w:pPr>
          </w:p>
        </w:tc>
      </w:tr>
    </w:tbl>
    <w:p w14:paraId="5395654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55AB3D4" w14:textId="77777777" w:rsidR="007E32AB" w:rsidRPr="00183DF4" w:rsidRDefault="007E32AB" w:rsidP="007E32AB">
      <w:r w:rsidRPr="00183DF4">
        <w:rPr>
          <w:rStyle w:val="HideTWBExt"/>
          <w:noProof w:val="0"/>
        </w:rPr>
        <w:t>&lt;/AmendB&gt;</w:t>
      </w:r>
    </w:p>
    <w:p w14:paraId="3C9B5F6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523</w:t>
      </w:r>
      <w:r w:rsidRPr="00183DF4">
        <w:rPr>
          <w:rStyle w:val="HideTWBExt"/>
          <w:b w:val="0"/>
          <w:noProof w:val="0"/>
        </w:rPr>
        <w:t>&lt;/NumAmB&gt;</w:t>
      </w:r>
    </w:p>
    <w:p w14:paraId="2FA77B30"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472D9D94" w14:textId="77777777" w:rsidR="007E32AB" w:rsidRPr="00183DF4" w:rsidRDefault="007E32AB" w:rsidP="007E32AB">
      <w:r w:rsidRPr="00183DF4">
        <w:rPr>
          <w:rStyle w:val="HideTWBExt"/>
          <w:noProof w:val="0"/>
        </w:rPr>
        <w:t>&lt;/RepeatBlock-By&gt;</w:t>
      </w:r>
    </w:p>
    <w:p w14:paraId="3C0318F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DE2CD7F" w14:textId="77777777" w:rsidR="007E32AB" w:rsidRPr="00183DF4" w:rsidRDefault="007E32AB" w:rsidP="007E32AB">
      <w:pPr>
        <w:pStyle w:val="NormalBold"/>
      </w:pPr>
      <w:r w:rsidRPr="00183DF4">
        <w:rPr>
          <w:rStyle w:val="HideTWBExt"/>
          <w:b w:val="0"/>
          <w:noProof w:val="0"/>
        </w:rPr>
        <w:t>&lt;Article&gt;</w:t>
      </w:r>
      <w:r w:rsidRPr="00183DF4">
        <w:t>28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C59BD56" w14:textId="77777777" w:rsidTr="00176318">
        <w:trPr>
          <w:jc w:val="center"/>
        </w:trPr>
        <w:tc>
          <w:tcPr>
            <w:tcW w:w="9752" w:type="dxa"/>
            <w:gridSpan w:val="2"/>
          </w:tcPr>
          <w:p w14:paraId="60F25953" w14:textId="77777777" w:rsidR="007E32AB" w:rsidRPr="00183DF4" w:rsidRDefault="007E32AB" w:rsidP="00176318">
            <w:pPr>
              <w:keepNext/>
            </w:pPr>
          </w:p>
        </w:tc>
      </w:tr>
      <w:tr w:rsidR="007E32AB" w:rsidRPr="00183DF4" w14:paraId="0338A8AF" w14:textId="77777777" w:rsidTr="00176318">
        <w:trPr>
          <w:jc w:val="center"/>
        </w:trPr>
        <w:tc>
          <w:tcPr>
            <w:tcW w:w="4876" w:type="dxa"/>
            <w:hideMark/>
          </w:tcPr>
          <w:p w14:paraId="29C17392" w14:textId="77777777" w:rsidR="007E32AB" w:rsidRPr="00183DF4" w:rsidRDefault="007E32AB" w:rsidP="00176318">
            <w:pPr>
              <w:pStyle w:val="ColumnHeading"/>
              <w:keepNext/>
            </w:pPr>
            <w:r w:rsidRPr="00183DF4">
              <w:t>Komisijos siūlomas tekstas</w:t>
            </w:r>
          </w:p>
        </w:tc>
        <w:tc>
          <w:tcPr>
            <w:tcW w:w="4876" w:type="dxa"/>
            <w:hideMark/>
          </w:tcPr>
          <w:p w14:paraId="7D7B6E05" w14:textId="77777777" w:rsidR="007E32AB" w:rsidRPr="00183DF4" w:rsidRDefault="007E32AB" w:rsidP="00176318">
            <w:pPr>
              <w:pStyle w:val="ColumnHeading"/>
              <w:keepNext/>
            </w:pPr>
            <w:r w:rsidRPr="00183DF4">
              <w:t>Pakeitimas</w:t>
            </w:r>
          </w:p>
        </w:tc>
      </w:tr>
      <w:tr w:rsidR="007E32AB" w:rsidRPr="00183DF4" w14:paraId="19D26E80" w14:textId="77777777" w:rsidTr="00176318">
        <w:trPr>
          <w:jc w:val="center"/>
        </w:trPr>
        <w:tc>
          <w:tcPr>
            <w:tcW w:w="4876" w:type="dxa"/>
            <w:hideMark/>
          </w:tcPr>
          <w:p w14:paraId="2FAC0696" w14:textId="77777777" w:rsidR="007E32AB" w:rsidRPr="00183DF4" w:rsidRDefault="007E32AB" w:rsidP="00176318">
            <w:pPr>
              <w:pStyle w:val="Normal6"/>
            </w:pPr>
            <w:r w:rsidRPr="00183DF4">
              <w:t>1.</w:t>
            </w:r>
            <w:r w:rsidRPr="00183DF4">
              <w:tab/>
              <w:t>Kiekviena valstybė narė parengia nenumatytų atvejų planą, kuriame numatomos priemonės, kurių</w:t>
            </w:r>
            <w:r w:rsidRPr="00183DF4">
              <w:rPr>
                <w:b/>
                <w:i/>
              </w:rPr>
              <w:t>,</w:t>
            </w:r>
            <w:r w:rsidRPr="00183DF4">
              <w:rPr>
                <w:i/>
              </w:rPr>
              <w:t xml:space="preserve"> </w:t>
            </w:r>
            <w:r w:rsidRPr="00183DF4">
              <w:t>siekiant užtikrinti tinkamą prašytojų priėmimą pagal šią direktyvą</w:t>
            </w:r>
            <w:r w:rsidRPr="00183DF4">
              <w:rPr>
                <w:b/>
                <w:i/>
              </w:rPr>
              <w:t>, planuojama imtis tais atvejais, kai valstybė narė susiduria su neproporcingai dideliu skaičiumi tarptautinės apsaugos prašytojų. Tarptautinės apsaugos prašytojais turi būti laikomi prašytojai, privalantys būti jos teritorijoje, įskaitant prašytojus, už kuriuos valstybė narė atsakinga pagal Reglamentą (ES) Nr. XXX/XXX [Dublino reglamentas], atsižvelgiant į taisomąjį paskirstymo mechanizmą, nustatytą to reglamento VII skyriuje</w:t>
            </w:r>
            <w:r w:rsidRPr="00183DF4">
              <w:t>.</w:t>
            </w:r>
          </w:p>
        </w:tc>
        <w:tc>
          <w:tcPr>
            <w:tcW w:w="4876" w:type="dxa"/>
            <w:hideMark/>
          </w:tcPr>
          <w:p w14:paraId="75856722" w14:textId="77777777" w:rsidR="007E32AB" w:rsidRPr="00183DF4" w:rsidRDefault="007E32AB" w:rsidP="00176318">
            <w:pPr>
              <w:pStyle w:val="Normal6"/>
              <w:rPr>
                <w:szCs w:val="24"/>
              </w:rPr>
            </w:pPr>
            <w:r w:rsidRPr="00183DF4">
              <w:t>1.</w:t>
            </w:r>
            <w:r w:rsidRPr="00183DF4">
              <w:tab/>
              <w:t xml:space="preserve">Kiekviena valstybė narė parengia nenumatytų atvejų planą, </w:t>
            </w:r>
            <w:r w:rsidRPr="00183DF4">
              <w:rPr>
                <w:b/>
                <w:i/>
              </w:rPr>
              <w:t xml:space="preserve">skirtą neproporcingai didelio spaudimo situacijoms, </w:t>
            </w:r>
            <w:r w:rsidRPr="00183DF4">
              <w:t xml:space="preserve">kuriame numatomos priemonės, kurių </w:t>
            </w:r>
            <w:r w:rsidRPr="00183DF4">
              <w:rPr>
                <w:b/>
                <w:i/>
              </w:rPr>
              <w:t xml:space="preserve">planuojama imtis, </w:t>
            </w:r>
            <w:r w:rsidRPr="00183DF4">
              <w:t xml:space="preserve">siekiant užtikrinti tinkamą </w:t>
            </w:r>
            <w:r w:rsidRPr="00183DF4">
              <w:rPr>
                <w:b/>
                <w:i/>
              </w:rPr>
              <w:t xml:space="preserve">tarptautinės apsaugos </w:t>
            </w:r>
            <w:r w:rsidRPr="00183DF4">
              <w:t>prašytojų priėmimą pagal šią direktyvą.</w:t>
            </w:r>
          </w:p>
        </w:tc>
      </w:tr>
    </w:tbl>
    <w:p w14:paraId="38E5F4C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8EB31D4" w14:textId="77777777" w:rsidR="007E32AB" w:rsidRPr="00183DF4" w:rsidRDefault="007E32AB" w:rsidP="007E32AB">
      <w:r w:rsidRPr="00183DF4">
        <w:rPr>
          <w:rStyle w:val="HideTWBExt"/>
          <w:noProof w:val="0"/>
        </w:rPr>
        <w:t>&lt;/AmendB&gt;</w:t>
      </w:r>
    </w:p>
    <w:p w14:paraId="724BBEB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524</w:t>
      </w:r>
      <w:r w:rsidRPr="00183DF4">
        <w:rPr>
          <w:rStyle w:val="HideTWBExt"/>
          <w:b w:val="0"/>
          <w:noProof w:val="0"/>
        </w:rPr>
        <w:t>&lt;/NumAmB&gt;</w:t>
      </w:r>
    </w:p>
    <w:p w14:paraId="5EE047F9" w14:textId="77777777" w:rsidR="007E32AB" w:rsidRPr="00183DF4" w:rsidRDefault="007E32AB" w:rsidP="007E32AB">
      <w:pPr>
        <w:pStyle w:val="NormalBold"/>
      </w:pPr>
      <w:r w:rsidRPr="00183DF4">
        <w:rPr>
          <w:rStyle w:val="HideTWBExt"/>
          <w:b w:val="0"/>
          <w:noProof w:val="0"/>
        </w:rPr>
        <w:t>&lt;RepeatBlock-By&gt;&lt;Members&gt;</w:t>
      </w:r>
      <w:r w:rsidRPr="00183DF4">
        <w:t>Kati Piri, Juan Fernando López Aguilar, Péter Niedermüller, Maria Grapini, Tanja Fajon</w:t>
      </w:r>
      <w:r w:rsidRPr="00183DF4">
        <w:rPr>
          <w:rStyle w:val="HideTWBExt"/>
          <w:b w:val="0"/>
          <w:noProof w:val="0"/>
        </w:rPr>
        <w:t>&lt;/Members&gt;</w:t>
      </w:r>
    </w:p>
    <w:p w14:paraId="5D35FF09" w14:textId="77777777" w:rsidR="007E32AB" w:rsidRPr="00183DF4" w:rsidRDefault="007E32AB" w:rsidP="007E32AB">
      <w:r w:rsidRPr="00183DF4">
        <w:rPr>
          <w:rStyle w:val="HideTWBExt"/>
          <w:noProof w:val="0"/>
        </w:rPr>
        <w:t>&lt;/RepeatBlock-By&gt;</w:t>
      </w:r>
    </w:p>
    <w:p w14:paraId="7B85E577"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AC10755" w14:textId="77777777" w:rsidR="007E32AB" w:rsidRPr="00183DF4" w:rsidRDefault="007E32AB" w:rsidP="007E32AB">
      <w:pPr>
        <w:pStyle w:val="NormalBold"/>
      </w:pPr>
      <w:r w:rsidRPr="00183DF4">
        <w:rPr>
          <w:rStyle w:val="HideTWBExt"/>
          <w:b w:val="0"/>
          <w:noProof w:val="0"/>
        </w:rPr>
        <w:t>&lt;Article&gt;</w:t>
      </w:r>
      <w:r w:rsidRPr="00183DF4">
        <w:t>28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C436396" w14:textId="77777777" w:rsidTr="00176318">
        <w:trPr>
          <w:jc w:val="center"/>
        </w:trPr>
        <w:tc>
          <w:tcPr>
            <w:tcW w:w="9752" w:type="dxa"/>
            <w:gridSpan w:val="2"/>
          </w:tcPr>
          <w:p w14:paraId="3A432085" w14:textId="77777777" w:rsidR="007E32AB" w:rsidRPr="00183DF4" w:rsidRDefault="007E32AB" w:rsidP="00176318">
            <w:pPr>
              <w:keepNext/>
            </w:pPr>
          </w:p>
        </w:tc>
      </w:tr>
      <w:tr w:rsidR="007E32AB" w:rsidRPr="00183DF4" w14:paraId="1CA66804" w14:textId="77777777" w:rsidTr="00176318">
        <w:trPr>
          <w:jc w:val="center"/>
        </w:trPr>
        <w:tc>
          <w:tcPr>
            <w:tcW w:w="4876" w:type="dxa"/>
            <w:hideMark/>
          </w:tcPr>
          <w:p w14:paraId="00504019" w14:textId="77777777" w:rsidR="007E32AB" w:rsidRPr="00183DF4" w:rsidRDefault="007E32AB" w:rsidP="00176318">
            <w:pPr>
              <w:pStyle w:val="ColumnHeading"/>
              <w:keepNext/>
            </w:pPr>
            <w:r w:rsidRPr="00183DF4">
              <w:t>Komisijos siūlomas tekstas</w:t>
            </w:r>
          </w:p>
        </w:tc>
        <w:tc>
          <w:tcPr>
            <w:tcW w:w="4876" w:type="dxa"/>
            <w:hideMark/>
          </w:tcPr>
          <w:p w14:paraId="21B7A0F4" w14:textId="77777777" w:rsidR="007E32AB" w:rsidRPr="00183DF4" w:rsidRDefault="007E32AB" w:rsidP="00176318">
            <w:pPr>
              <w:pStyle w:val="ColumnHeading"/>
              <w:keepNext/>
            </w:pPr>
            <w:r w:rsidRPr="00183DF4">
              <w:t>Pakeitimas</w:t>
            </w:r>
          </w:p>
        </w:tc>
      </w:tr>
      <w:tr w:rsidR="007E32AB" w:rsidRPr="00183DF4" w14:paraId="30AE55BD" w14:textId="77777777" w:rsidTr="00176318">
        <w:trPr>
          <w:jc w:val="center"/>
        </w:trPr>
        <w:tc>
          <w:tcPr>
            <w:tcW w:w="4876" w:type="dxa"/>
            <w:hideMark/>
          </w:tcPr>
          <w:p w14:paraId="36F12C3C" w14:textId="77777777" w:rsidR="007E32AB" w:rsidRPr="00183DF4" w:rsidRDefault="007E32AB" w:rsidP="00176318">
            <w:pPr>
              <w:pStyle w:val="Normal6"/>
            </w:pPr>
            <w:r w:rsidRPr="00183DF4">
              <w:t>1.</w:t>
            </w:r>
            <w:r w:rsidRPr="00183DF4">
              <w:tab/>
              <w:t xml:space="preserve">Kiekviena valstybė narė parengia nenumatytų atvejų planą, kuriame numatomos priemonės, kurių, siekiant užtikrinti tinkamą prašytojų priėmimą pagal šią direktyvą, planuojama imtis tais atvejais, kai valstybė narė susiduria su neproporcingai dideliu skaičiumi tarptautinės apsaugos prašytojų. </w:t>
            </w:r>
            <w:r w:rsidRPr="00183DF4">
              <w:rPr>
                <w:b/>
                <w:i/>
              </w:rPr>
              <w:t>Tarptautinės apsaugos prašytojais turi būti laikomi prašytojai, privalantys būti jos teritorijoje, įskaitant prašytojus, už kuriuos valstybė narė atsakinga pagal Reglamentą (ES) Nr. XXX/XXX [Dublino reglamentas], atsižvelgiant į taisomąjį paskirstymo mechanizmą, nustatytą to reglamento VII skyriuje.</w:t>
            </w:r>
          </w:p>
        </w:tc>
        <w:tc>
          <w:tcPr>
            <w:tcW w:w="4876" w:type="dxa"/>
            <w:hideMark/>
          </w:tcPr>
          <w:p w14:paraId="5D3AB7E9" w14:textId="77777777" w:rsidR="007E32AB" w:rsidRPr="00183DF4" w:rsidRDefault="007E32AB" w:rsidP="00176318">
            <w:pPr>
              <w:pStyle w:val="Normal6"/>
              <w:rPr>
                <w:szCs w:val="24"/>
              </w:rPr>
            </w:pPr>
            <w:r w:rsidRPr="00183DF4">
              <w:t>1.</w:t>
            </w:r>
            <w:r w:rsidRPr="00183DF4">
              <w:tab/>
              <w:t>Kiekviena valstybė narė parengia nenumatytų atvejų planą, kuriame numatomos priemonės, kurių, siekiant užtikrinti tinkamą prašytojų priėmimą pagal šią direktyvą, planuojama imtis tais atvejais, kai valstybė narė susiduria su neproporcingai dideliu skaičiumi tarptautinės apsaugos prašytojų.</w:t>
            </w:r>
          </w:p>
        </w:tc>
      </w:tr>
    </w:tbl>
    <w:p w14:paraId="2B1C034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CB7CAC2"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1EA653E" w14:textId="77777777" w:rsidR="007E32AB" w:rsidRPr="00183DF4" w:rsidRDefault="007E32AB" w:rsidP="007E32AB">
      <w:pPr>
        <w:pStyle w:val="Normal12Italic"/>
      </w:pPr>
      <w:r w:rsidRPr="00183DF4">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14:paraId="783AE399" w14:textId="77777777" w:rsidR="007E32AB" w:rsidRPr="00183DF4" w:rsidRDefault="007E32AB" w:rsidP="007E32AB">
      <w:r w:rsidRPr="00183DF4">
        <w:rPr>
          <w:rStyle w:val="HideTWBExt"/>
          <w:noProof w:val="0"/>
        </w:rPr>
        <w:t>&lt;/AmendB&gt;</w:t>
      </w:r>
    </w:p>
    <w:p w14:paraId="621EE5EF"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525</w:t>
      </w:r>
      <w:r w:rsidRPr="00183DF4">
        <w:rPr>
          <w:rStyle w:val="HideTWBExt"/>
          <w:b w:val="0"/>
          <w:noProof w:val="0"/>
        </w:rPr>
        <w:t>&lt;/NumAmB&gt;</w:t>
      </w:r>
    </w:p>
    <w:p w14:paraId="5667FCA1"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6E53A186"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1968873F" w14:textId="77777777" w:rsidR="007E32AB" w:rsidRPr="00183DF4" w:rsidRDefault="007E32AB" w:rsidP="007E32AB">
      <w:r w:rsidRPr="00183DF4">
        <w:rPr>
          <w:rStyle w:val="HideTWBExt"/>
          <w:noProof w:val="0"/>
        </w:rPr>
        <w:t>&lt;/RepeatBlock-By&gt;</w:t>
      </w:r>
    </w:p>
    <w:p w14:paraId="5A192F36"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33514B8" w14:textId="77777777" w:rsidR="007E32AB" w:rsidRPr="00183DF4" w:rsidRDefault="007E32AB" w:rsidP="007E32AB">
      <w:pPr>
        <w:pStyle w:val="NormalBold"/>
      </w:pPr>
      <w:r w:rsidRPr="00183DF4">
        <w:rPr>
          <w:rStyle w:val="HideTWBExt"/>
          <w:b w:val="0"/>
          <w:noProof w:val="0"/>
        </w:rPr>
        <w:t>&lt;Article&gt;</w:t>
      </w:r>
      <w:r w:rsidRPr="00183DF4">
        <w:t>28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4BA3003" w14:textId="77777777" w:rsidTr="00176318">
        <w:trPr>
          <w:jc w:val="center"/>
        </w:trPr>
        <w:tc>
          <w:tcPr>
            <w:tcW w:w="9752" w:type="dxa"/>
            <w:gridSpan w:val="2"/>
          </w:tcPr>
          <w:p w14:paraId="7668921C" w14:textId="77777777" w:rsidR="007E32AB" w:rsidRPr="00183DF4" w:rsidRDefault="007E32AB" w:rsidP="00176318">
            <w:pPr>
              <w:keepNext/>
            </w:pPr>
          </w:p>
        </w:tc>
      </w:tr>
      <w:tr w:rsidR="007E32AB" w:rsidRPr="00183DF4" w14:paraId="0C788BCE" w14:textId="77777777" w:rsidTr="00176318">
        <w:trPr>
          <w:jc w:val="center"/>
        </w:trPr>
        <w:tc>
          <w:tcPr>
            <w:tcW w:w="4876" w:type="dxa"/>
            <w:hideMark/>
          </w:tcPr>
          <w:p w14:paraId="15D0B60A" w14:textId="77777777" w:rsidR="007E32AB" w:rsidRPr="00183DF4" w:rsidRDefault="007E32AB" w:rsidP="00176318">
            <w:pPr>
              <w:pStyle w:val="ColumnHeading"/>
              <w:keepNext/>
            </w:pPr>
            <w:r w:rsidRPr="00183DF4">
              <w:t>Komisijos siūlomas tekstas</w:t>
            </w:r>
          </w:p>
        </w:tc>
        <w:tc>
          <w:tcPr>
            <w:tcW w:w="4876" w:type="dxa"/>
            <w:hideMark/>
          </w:tcPr>
          <w:p w14:paraId="02E45409" w14:textId="77777777" w:rsidR="007E32AB" w:rsidRPr="00183DF4" w:rsidRDefault="007E32AB" w:rsidP="00176318">
            <w:pPr>
              <w:pStyle w:val="ColumnHeading"/>
              <w:keepNext/>
            </w:pPr>
            <w:r w:rsidRPr="00183DF4">
              <w:t>Pakeitimas</w:t>
            </w:r>
          </w:p>
        </w:tc>
      </w:tr>
      <w:tr w:rsidR="007E32AB" w:rsidRPr="00183DF4" w14:paraId="30CFB643" w14:textId="77777777" w:rsidTr="00176318">
        <w:trPr>
          <w:jc w:val="center"/>
        </w:trPr>
        <w:tc>
          <w:tcPr>
            <w:tcW w:w="4876" w:type="dxa"/>
            <w:hideMark/>
          </w:tcPr>
          <w:p w14:paraId="0798099A" w14:textId="77777777" w:rsidR="007E32AB" w:rsidRPr="00183DF4" w:rsidRDefault="007E32AB" w:rsidP="00176318">
            <w:pPr>
              <w:pStyle w:val="Normal6"/>
            </w:pPr>
            <w:r w:rsidRPr="00183DF4">
              <w:t>1.</w:t>
            </w:r>
            <w:r w:rsidRPr="00183DF4">
              <w:tab/>
              <w:t xml:space="preserve">Kiekviena valstybė narė parengia nenumatytų atvejų planą, kuriame numatomos priemonės, kurių, siekiant užtikrinti tinkamą prašytojų priėmimą pagal šią direktyvą, planuojama imtis tais atvejais, kai valstybė narė susiduria su neproporcingai dideliu skaičiumi tarptautinės apsaugos prašytojų. </w:t>
            </w:r>
            <w:r w:rsidRPr="00183DF4">
              <w:rPr>
                <w:b/>
                <w:i/>
              </w:rPr>
              <w:t>Tarptautinės apsaugos prašytojais turi būti laikomi prašytojai, privalantys būti jos teritorijoje, įskaitant prašytojus, už kuriuos valstybė narė atsakinga pagal Reglamentą (ES) Nr. XXX/XXX [Dublino reglamentas], atsižvelgiant į taisomąjį paskirstymo mechanizmą, nustatytą to reglamento VII skyriuje.</w:t>
            </w:r>
          </w:p>
        </w:tc>
        <w:tc>
          <w:tcPr>
            <w:tcW w:w="4876" w:type="dxa"/>
            <w:hideMark/>
          </w:tcPr>
          <w:p w14:paraId="6EB5000C" w14:textId="77777777" w:rsidR="007E32AB" w:rsidRPr="00183DF4" w:rsidRDefault="007E32AB" w:rsidP="00176318">
            <w:pPr>
              <w:pStyle w:val="Normal6"/>
              <w:rPr>
                <w:szCs w:val="24"/>
              </w:rPr>
            </w:pPr>
            <w:r w:rsidRPr="00183DF4">
              <w:t>1.</w:t>
            </w:r>
            <w:r w:rsidRPr="00183DF4">
              <w:tab/>
              <w:t>Kiekviena valstybė narė</w:t>
            </w:r>
            <w:r w:rsidRPr="00183DF4">
              <w:rPr>
                <w:b/>
                <w:i/>
              </w:rPr>
              <w:t>, bendradarbiaudama su atitinkama pilietine visuomene ir tarptautinėmis organizacijomis bei vietos ir regionų valdžios institucijomis,</w:t>
            </w:r>
            <w:r w:rsidRPr="00183DF4">
              <w:t xml:space="preserve"> parengia nenumatytų atvejų planą, kuriame numatomos priemonės, kurių, siekiant užtikrinti tinkamą prašytojų priėmimą pagal šią direktyvą, planuojama imtis tais atvejais, kai valstybė narė susiduria su neproporcingai dideliu skaičiumi tarptautinės apsaugos prašytojų.</w:t>
            </w:r>
          </w:p>
        </w:tc>
      </w:tr>
    </w:tbl>
    <w:p w14:paraId="2B8FFC7C"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DD5FA36" w14:textId="77777777" w:rsidR="007E32AB" w:rsidRPr="00183DF4" w:rsidRDefault="007E32AB" w:rsidP="007E32AB">
      <w:r w:rsidRPr="00183DF4">
        <w:rPr>
          <w:rStyle w:val="HideTWBExt"/>
          <w:noProof w:val="0"/>
        </w:rPr>
        <w:t>&lt;/AmendB&gt;</w:t>
      </w:r>
    </w:p>
    <w:p w14:paraId="51AAB5C4"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526</w:t>
      </w:r>
      <w:r w:rsidRPr="00183DF4">
        <w:rPr>
          <w:rStyle w:val="HideTWBExt"/>
          <w:b w:val="0"/>
          <w:noProof w:val="0"/>
        </w:rPr>
        <w:t>&lt;/NumAmB&gt;</w:t>
      </w:r>
    </w:p>
    <w:p w14:paraId="1D0BF6F9"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6F0E6EF8" w14:textId="77777777" w:rsidR="007E32AB" w:rsidRPr="00183DF4" w:rsidRDefault="007E32AB" w:rsidP="007E32AB">
      <w:r w:rsidRPr="00183DF4">
        <w:rPr>
          <w:rStyle w:val="HideTWBExt"/>
          <w:noProof w:val="0"/>
        </w:rPr>
        <w:t>&lt;/RepeatBlock-By&gt;</w:t>
      </w:r>
    </w:p>
    <w:p w14:paraId="17C408FF"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699DD80" w14:textId="77777777" w:rsidR="007E32AB" w:rsidRPr="00183DF4" w:rsidRDefault="007E32AB" w:rsidP="007E32AB">
      <w:pPr>
        <w:pStyle w:val="NormalBold"/>
      </w:pPr>
      <w:r w:rsidRPr="00183DF4">
        <w:rPr>
          <w:rStyle w:val="HideTWBExt"/>
          <w:b w:val="0"/>
          <w:noProof w:val="0"/>
        </w:rPr>
        <w:t>&lt;Article&gt;</w:t>
      </w:r>
      <w:r w:rsidRPr="00183DF4">
        <w:t>28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32BCE06" w14:textId="77777777" w:rsidTr="00176318">
        <w:trPr>
          <w:jc w:val="center"/>
        </w:trPr>
        <w:tc>
          <w:tcPr>
            <w:tcW w:w="9752" w:type="dxa"/>
            <w:gridSpan w:val="2"/>
          </w:tcPr>
          <w:p w14:paraId="67D3608C" w14:textId="77777777" w:rsidR="007E32AB" w:rsidRPr="00183DF4" w:rsidRDefault="007E32AB" w:rsidP="00176318">
            <w:pPr>
              <w:keepNext/>
            </w:pPr>
          </w:p>
        </w:tc>
      </w:tr>
      <w:tr w:rsidR="007E32AB" w:rsidRPr="00183DF4" w14:paraId="297E7FA2" w14:textId="77777777" w:rsidTr="00176318">
        <w:trPr>
          <w:jc w:val="center"/>
        </w:trPr>
        <w:tc>
          <w:tcPr>
            <w:tcW w:w="4876" w:type="dxa"/>
            <w:hideMark/>
          </w:tcPr>
          <w:p w14:paraId="328B9CFD" w14:textId="77777777" w:rsidR="007E32AB" w:rsidRPr="00183DF4" w:rsidRDefault="007E32AB" w:rsidP="00176318">
            <w:pPr>
              <w:pStyle w:val="ColumnHeading"/>
              <w:keepNext/>
            </w:pPr>
            <w:r w:rsidRPr="00183DF4">
              <w:t>Komisijos siūlomas tekstas</w:t>
            </w:r>
          </w:p>
        </w:tc>
        <w:tc>
          <w:tcPr>
            <w:tcW w:w="4876" w:type="dxa"/>
            <w:hideMark/>
          </w:tcPr>
          <w:p w14:paraId="31126376" w14:textId="77777777" w:rsidR="007E32AB" w:rsidRPr="00183DF4" w:rsidRDefault="007E32AB" w:rsidP="00176318">
            <w:pPr>
              <w:pStyle w:val="ColumnHeading"/>
              <w:keepNext/>
            </w:pPr>
            <w:r w:rsidRPr="00183DF4">
              <w:t>Pakeitimas</w:t>
            </w:r>
          </w:p>
        </w:tc>
      </w:tr>
      <w:tr w:rsidR="007E32AB" w:rsidRPr="00183DF4" w14:paraId="344DD1EF" w14:textId="77777777" w:rsidTr="00176318">
        <w:trPr>
          <w:jc w:val="center"/>
        </w:trPr>
        <w:tc>
          <w:tcPr>
            <w:tcW w:w="4876" w:type="dxa"/>
            <w:hideMark/>
          </w:tcPr>
          <w:p w14:paraId="74F3348D" w14:textId="77777777" w:rsidR="007E32AB" w:rsidRPr="00183DF4" w:rsidRDefault="007E32AB" w:rsidP="00176318">
            <w:pPr>
              <w:pStyle w:val="Normal6"/>
            </w:pPr>
            <w:r w:rsidRPr="00183DF4">
              <w:t>1.</w:t>
            </w:r>
            <w:r w:rsidRPr="00183DF4">
              <w:tab/>
              <w:t>Kiekviena valstybė narė parengia nenumatytų atvejų planą, kuriame numatomos priemonės, kurių, siekiant užtikrinti tinkamą prašytojų priėmimą pagal šią direktyvą, planuojama imtis tais atvejais, kai valstybė narė susiduria su neproporcingai dideliu skaičiumi tarptautinės apsaugos prašytojų. Tarptautinės apsaugos prašytojais turi būti laikomi prašytojai, privalantys būti jos teritorijoje, įskaitant prašytojus, už kuriuos valstybė narė atsakinga pagal Reglamentą (ES) Nr. XXX/XXX [Dublino reglamentas]</w:t>
            </w:r>
            <w:r w:rsidRPr="00183DF4">
              <w:rPr>
                <w:b/>
                <w:i/>
              </w:rPr>
              <w:t>, atsižvelgiant į taisomąjį paskirstymo mechanizmą, nustatytą to reglamento VII skyriuje</w:t>
            </w:r>
            <w:r w:rsidRPr="00183DF4">
              <w:t>.</w:t>
            </w:r>
          </w:p>
        </w:tc>
        <w:tc>
          <w:tcPr>
            <w:tcW w:w="4876" w:type="dxa"/>
            <w:hideMark/>
          </w:tcPr>
          <w:p w14:paraId="31340919" w14:textId="77777777" w:rsidR="007E32AB" w:rsidRPr="00183DF4" w:rsidRDefault="007E32AB" w:rsidP="00176318">
            <w:pPr>
              <w:pStyle w:val="Normal6"/>
              <w:rPr>
                <w:szCs w:val="24"/>
              </w:rPr>
            </w:pPr>
            <w:r w:rsidRPr="00183DF4">
              <w:t>1.</w:t>
            </w:r>
            <w:r w:rsidRPr="00183DF4">
              <w:tab/>
              <w:t>Kiekviena valstybė narė parengia nenumatytų atvejų planą, kuriame numatomos priemonės, kurių, siekiant užtikrinti tinkamą prašytojų priėmimą pagal šią direktyvą, planuojama imtis tais atvejais, kai valstybė narė susiduria su neproporcingai dideliu skaičiumi tarptautinės apsaugos prašytojų. Tarptautinės apsaugos prašytojais turi būti laikomi prašytojai, privalantys būti jos teritorijoje, įskaitant prašytojus, už kuriuos valstybė narė atsakinga pagal Reglamentą (ES) Nr. XXX/XXX [Dublino reglamentas].</w:t>
            </w:r>
          </w:p>
        </w:tc>
      </w:tr>
    </w:tbl>
    <w:p w14:paraId="287B8D1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6E0D8AB" w14:textId="77777777" w:rsidR="007E32AB" w:rsidRPr="00183DF4" w:rsidRDefault="007E32AB" w:rsidP="007E32AB">
      <w:r w:rsidRPr="00183DF4">
        <w:rPr>
          <w:rStyle w:val="HideTWBExt"/>
          <w:noProof w:val="0"/>
        </w:rPr>
        <w:t>&lt;/AmendB&gt;</w:t>
      </w:r>
    </w:p>
    <w:p w14:paraId="6683598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527</w:t>
      </w:r>
      <w:r w:rsidRPr="00183DF4">
        <w:rPr>
          <w:rStyle w:val="HideTWBExt"/>
          <w:b w:val="0"/>
          <w:noProof w:val="0"/>
        </w:rPr>
        <w:t>&lt;/NumAmB&gt;</w:t>
      </w:r>
    </w:p>
    <w:p w14:paraId="580EF5D9"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50FA6331" w14:textId="77777777" w:rsidR="007E32AB" w:rsidRPr="00183DF4" w:rsidRDefault="007E32AB" w:rsidP="007E32AB">
      <w:r w:rsidRPr="00183DF4">
        <w:rPr>
          <w:rStyle w:val="HideTWBExt"/>
          <w:noProof w:val="0"/>
        </w:rPr>
        <w:t>&lt;/RepeatBlock-By&gt;</w:t>
      </w:r>
    </w:p>
    <w:p w14:paraId="30BC351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F4D17C8" w14:textId="77777777" w:rsidR="007E32AB" w:rsidRPr="00183DF4" w:rsidRDefault="007E32AB" w:rsidP="007E32AB">
      <w:pPr>
        <w:pStyle w:val="NormalBold"/>
      </w:pPr>
      <w:r w:rsidRPr="00183DF4">
        <w:rPr>
          <w:rStyle w:val="HideTWBExt"/>
          <w:b w:val="0"/>
          <w:noProof w:val="0"/>
        </w:rPr>
        <w:t>&lt;Article&gt;</w:t>
      </w:r>
      <w:r w:rsidRPr="00183DF4">
        <w:t>28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C422877" w14:textId="77777777" w:rsidTr="00176318">
        <w:trPr>
          <w:jc w:val="center"/>
        </w:trPr>
        <w:tc>
          <w:tcPr>
            <w:tcW w:w="9752" w:type="dxa"/>
            <w:gridSpan w:val="2"/>
          </w:tcPr>
          <w:p w14:paraId="0B96337E" w14:textId="77777777" w:rsidR="007E32AB" w:rsidRPr="00183DF4" w:rsidRDefault="007E32AB" w:rsidP="00176318">
            <w:pPr>
              <w:keepNext/>
            </w:pPr>
          </w:p>
        </w:tc>
      </w:tr>
      <w:tr w:rsidR="007E32AB" w:rsidRPr="00183DF4" w14:paraId="6BE0D9E6" w14:textId="77777777" w:rsidTr="00176318">
        <w:trPr>
          <w:jc w:val="center"/>
        </w:trPr>
        <w:tc>
          <w:tcPr>
            <w:tcW w:w="4876" w:type="dxa"/>
            <w:hideMark/>
          </w:tcPr>
          <w:p w14:paraId="31171FD8" w14:textId="77777777" w:rsidR="007E32AB" w:rsidRPr="00183DF4" w:rsidRDefault="007E32AB" w:rsidP="00176318">
            <w:pPr>
              <w:pStyle w:val="ColumnHeading"/>
              <w:keepNext/>
            </w:pPr>
            <w:r w:rsidRPr="00183DF4">
              <w:t>Komisijos siūlomas tekstas</w:t>
            </w:r>
          </w:p>
        </w:tc>
        <w:tc>
          <w:tcPr>
            <w:tcW w:w="4876" w:type="dxa"/>
            <w:hideMark/>
          </w:tcPr>
          <w:p w14:paraId="5F2D674D" w14:textId="77777777" w:rsidR="007E32AB" w:rsidRPr="00183DF4" w:rsidRDefault="007E32AB" w:rsidP="00176318">
            <w:pPr>
              <w:pStyle w:val="ColumnHeading"/>
              <w:keepNext/>
            </w:pPr>
            <w:r w:rsidRPr="00183DF4">
              <w:t>Pakeitimas</w:t>
            </w:r>
          </w:p>
        </w:tc>
      </w:tr>
      <w:tr w:rsidR="007E32AB" w:rsidRPr="00183DF4" w14:paraId="30B7E36A" w14:textId="77777777" w:rsidTr="00176318">
        <w:trPr>
          <w:jc w:val="center"/>
        </w:trPr>
        <w:tc>
          <w:tcPr>
            <w:tcW w:w="4876" w:type="dxa"/>
            <w:hideMark/>
          </w:tcPr>
          <w:p w14:paraId="2C144018" w14:textId="77777777" w:rsidR="007E32AB" w:rsidRPr="00183DF4" w:rsidRDefault="007E32AB" w:rsidP="00176318">
            <w:pPr>
              <w:pStyle w:val="Normal6"/>
            </w:pPr>
            <w:r w:rsidRPr="00183DF4">
              <w:t>1.</w:t>
            </w:r>
            <w:r w:rsidRPr="00183DF4">
              <w:tab/>
              <w:t xml:space="preserve">Kiekviena valstybė narė </w:t>
            </w:r>
            <w:r w:rsidRPr="00183DF4">
              <w:rPr>
                <w:b/>
                <w:i/>
              </w:rPr>
              <w:t>parengia</w:t>
            </w:r>
            <w:r w:rsidRPr="00183DF4">
              <w:t xml:space="preserve"> nenumatytų atvejų planą, kuriame numatomos priemonės, kurių, siekiant užtikrinti tinkamą prašytojų priėmimą pagal šią direktyvą, planuojama imtis tais atvejais, kai valstybė narė susiduria su neproporcingai dideliu skaičiumi tarptautinės apsaugos prašytojų. Tarptautinės apsaugos prašytojais turi būti laikomi prašytojai, privalantys būti jos teritorijoje, įskaitant prašytojus, už kuriuos valstybė narė atsakinga pagal Reglamentą (ES) Nr. XXX/XXX [Dublino reglamentas], atsižvelgiant į taisomąjį paskirstymo mechanizmą, nustatytą to reglamento VII skyriuje.</w:t>
            </w:r>
          </w:p>
        </w:tc>
        <w:tc>
          <w:tcPr>
            <w:tcW w:w="4876" w:type="dxa"/>
            <w:hideMark/>
          </w:tcPr>
          <w:p w14:paraId="1FEBB628" w14:textId="77777777" w:rsidR="007E32AB" w:rsidRPr="00183DF4" w:rsidRDefault="007E32AB" w:rsidP="00176318">
            <w:pPr>
              <w:pStyle w:val="Normal6"/>
              <w:rPr>
                <w:szCs w:val="24"/>
              </w:rPr>
            </w:pPr>
            <w:r w:rsidRPr="00183DF4">
              <w:t>1.</w:t>
            </w:r>
            <w:r w:rsidRPr="00183DF4">
              <w:tab/>
              <w:t xml:space="preserve">Kiekviena valstybė narė </w:t>
            </w:r>
            <w:r w:rsidRPr="00183DF4">
              <w:rPr>
                <w:b/>
                <w:i/>
              </w:rPr>
              <w:t>gali parengti</w:t>
            </w:r>
            <w:r w:rsidRPr="00183DF4">
              <w:t xml:space="preserve"> nenumatytų atvejų planą, kuriame numatomos priemonės, kurių, siekiant užtikrinti tinkamą prašytojų priėmimą pagal šią direktyvą, planuojama imtis tais atvejais, kai valstybė narė susiduria su neproporcingai dideliu skaičiumi tarptautinės apsaugos prašytojų. Tarptautinės apsaugos prašytojais turi būti laikomi prašytojai, privalantys būti jos teritorijoje, įskaitant prašytojus, už kuriuos valstybė narė atsakinga pagal Reglamentą (ES) Nr. XXX/XXX [Dublino reglamentas], atsižvelgiant į taisomąjį paskirstymo mechanizmą, nustatytą to reglamento VII skyriuje.</w:t>
            </w:r>
          </w:p>
        </w:tc>
      </w:tr>
    </w:tbl>
    <w:p w14:paraId="199C2CE8"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7737A21" w14:textId="77777777" w:rsidR="007E32AB" w:rsidRPr="00183DF4" w:rsidRDefault="007E32AB" w:rsidP="007E32AB">
      <w:r w:rsidRPr="00183DF4">
        <w:rPr>
          <w:rStyle w:val="HideTWBExt"/>
          <w:noProof w:val="0"/>
        </w:rPr>
        <w:t>&lt;/AmendB&gt;</w:t>
      </w:r>
    </w:p>
    <w:p w14:paraId="46E4558C"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528</w:t>
      </w:r>
      <w:r w:rsidRPr="00183DF4">
        <w:rPr>
          <w:rStyle w:val="HideTWBExt"/>
          <w:b w:val="0"/>
          <w:noProof w:val="0"/>
        </w:rPr>
        <w:t>&lt;/NumAmB&gt;</w:t>
      </w:r>
    </w:p>
    <w:p w14:paraId="40B2B9AB"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2389BED9" w14:textId="77777777" w:rsidR="007E32AB" w:rsidRPr="00183DF4" w:rsidRDefault="007E32AB" w:rsidP="007E32AB">
      <w:r w:rsidRPr="00183DF4">
        <w:rPr>
          <w:rStyle w:val="HideTWBExt"/>
          <w:noProof w:val="0"/>
        </w:rPr>
        <w:t>&lt;/RepeatBlock-By&gt;</w:t>
      </w:r>
    </w:p>
    <w:p w14:paraId="766B499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CF43AD9" w14:textId="77777777" w:rsidR="007E32AB" w:rsidRPr="00183DF4" w:rsidRDefault="007E32AB" w:rsidP="007E32AB">
      <w:pPr>
        <w:pStyle w:val="NormalBold"/>
      </w:pPr>
      <w:r w:rsidRPr="00183DF4">
        <w:rPr>
          <w:rStyle w:val="HideTWBExt"/>
          <w:b w:val="0"/>
          <w:noProof w:val="0"/>
        </w:rPr>
        <w:t>&lt;Article&gt;</w:t>
      </w:r>
      <w:r w:rsidRPr="00183DF4">
        <w:t>28 straipsnio 1 dalies 1 a pastraipa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01659A1" w14:textId="77777777" w:rsidTr="00176318">
        <w:trPr>
          <w:jc w:val="center"/>
        </w:trPr>
        <w:tc>
          <w:tcPr>
            <w:tcW w:w="9752" w:type="dxa"/>
            <w:gridSpan w:val="2"/>
          </w:tcPr>
          <w:p w14:paraId="10824178" w14:textId="77777777" w:rsidR="007E32AB" w:rsidRPr="00183DF4" w:rsidRDefault="007E32AB" w:rsidP="00176318">
            <w:pPr>
              <w:keepNext/>
            </w:pPr>
          </w:p>
        </w:tc>
      </w:tr>
      <w:tr w:rsidR="007E32AB" w:rsidRPr="00183DF4" w14:paraId="51D85C86" w14:textId="77777777" w:rsidTr="00176318">
        <w:trPr>
          <w:jc w:val="center"/>
        </w:trPr>
        <w:tc>
          <w:tcPr>
            <w:tcW w:w="4876" w:type="dxa"/>
            <w:hideMark/>
          </w:tcPr>
          <w:p w14:paraId="247968CE" w14:textId="77777777" w:rsidR="007E32AB" w:rsidRPr="00183DF4" w:rsidRDefault="007E32AB" w:rsidP="00176318">
            <w:pPr>
              <w:pStyle w:val="ColumnHeading"/>
              <w:keepNext/>
            </w:pPr>
            <w:r w:rsidRPr="00183DF4">
              <w:t>Komisijos siūlomas tekstas</w:t>
            </w:r>
          </w:p>
        </w:tc>
        <w:tc>
          <w:tcPr>
            <w:tcW w:w="4876" w:type="dxa"/>
            <w:hideMark/>
          </w:tcPr>
          <w:p w14:paraId="60B66F4A" w14:textId="77777777" w:rsidR="007E32AB" w:rsidRPr="00183DF4" w:rsidRDefault="007E32AB" w:rsidP="00176318">
            <w:pPr>
              <w:pStyle w:val="ColumnHeading"/>
              <w:keepNext/>
            </w:pPr>
            <w:r w:rsidRPr="00183DF4">
              <w:t>Pakeitimas</w:t>
            </w:r>
          </w:p>
        </w:tc>
      </w:tr>
      <w:tr w:rsidR="007E32AB" w:rsidRPr="00183DF4" w14:paraId="2575C955" w14:textId="77777777" w:rsidTr="00176318">
        <w:trPr>
          <w:jc w:val="center"/>
        </w:trPr>
        <w:tc>
          <w:tcPr>
            <w:tcW w:w="4876" w:type="dxa"/>
          </w:tcPr>
          <w:p w14:paraId="74625712" w14:textId="77777777" w:rsidR="007E32AB" w:rsidRPr="00183DF4" w:rsidRDefault="007E32AB" w:rsidP="00176318">
            <w:pPr>
              <w:pStyle w:val="Normal6"/>
            </w:pPr>
          </w:p>
        </w:tc>
        <w:tc>
          <w:tcPr>
            <w:tcW w:w="4876" w:type="dxa"/>
            <w:hideMark/>
          </w:tcPr>
          <w:p w14:paraId="7BB337EF" w14:textId="77777777" w:rsidR="007E32AB" w:rsidRPr="00183DF4" w:rsidRDefault="007E32AB" w:rsidP="00176318">
            <w:pPr>
              <w:pStyle w:val="Normal6"/>
              <w:rPr>
                <w:szCs w:val="24"/>
              </w:rPr>
            </w:pPr>
            <w:r w:rsidRPr="00183DF4">
              <w:rPr>
                <w:b/>
                <w:i/>
              </w:rPr>
              <w:t>Nenumatytų atvejų planas turėtų apimti teisės aktų sistemą, kurią nacionalinės valdžios institucijos naudoja esant staigiam dideliam neteisėtų migrantų antplūdžiui. Svarbi priemonė kovojant su dideliu migracijos spaudimu yra migrantų grąžinimas prie vidaus sienų. Todėl į nenumatytų atvejų planą turėtų būti įtrauktos tinkamos gairės dėl grąžinimo atgal mechanizmo naudojimo.</w:t>
            </w:r>
          </w:p>
        </w:tc>
      </w:tr>
    </w:tbl>
    <w:p w14:paraId="32B97EF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147E52E"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E2FD255" w14:textId="77777777" w:rsidR="007E32AB" w:rsidRPr="00183DF4" w:rsidRDefault="007E32AB" w:rsidP="007E32AB">
      <w:pPr>
        <w:pStyle w:val="Normal12Italic"/>
        <w:rPr>
          <w:noProof w:val="0"/>
        </w:rPr>
      </w:pPr>
      <w:r w:rsidRPr="00183DF4">
        <w:rPr>
          <w:noProof w:val="0"/>
        </w:rPr>
        <w:t>Labai daug prieglobsčio prašytojų, kertančių vieną ar daugiau valstybių narių, kuriose jie turi realią galimybę kreiptis dėl apsaugos (apie tai byloja 2015 m. atvejis), griauna prieglobsčio sistemos patikimumą. Valstybės narės turėtų turėti aiškią teisę stabdyti tokius migrantus pasienyje.</w:t>
      </w:r>
    </w:p>
    <w:p w14:paraId="5BA4B855" w14:textId="77777777" w:rsidR="007E32AB" w:rsidRPr="00183DF4" w:rsidRDefault="007E32AB" w:rsidP="007E32AB">
      <w:r w:rsidRPr="00183DF4">
        <w:rPr>
          <w:rStyle w:val="HideTWBExt"/>
          <w:noProof w:val="0"/>
        </w:rPr>
        <w:t>&lt;/AmendB&gt;</w:t>
      </w:r>
    </w:p>
    <w:p w14:paraId="655EF32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529</w:t>
      </w:r>
      <w:r w:rsidRPr="00183DF4">
        <w:rPr>
          <w:rStyle w:val="HideTWBExt"/>
          <w:b w:val="0"/>
          <w:noProof w:val="0"/>
        </w:rPr>
        <w:t>&lt;/NumAmB&gt;</w:t>
      </w:r>
    </w:p>
    <w:p w14:paraId="06A3AFB0" w14:textId="77777777" w:rsidR="007E32AB" w:rsidRPr="00183DF4" w:rsidRDefault="007E32AB" w:rsidP="007E32AB">
      <w:pPr>
        <w:pStyle w:val="NormalBold"/>
      </w:pPr>
      <w:r w:rsidRPr="00183DF4">
        <w:rPr>
          <w:rStyle w:val="HideTWBExt"/>
          <w:b w:val="0"/>
          <w:noProof w:val="0"/>
        </w:rPr>
        <w:t>&lt;RepeatBlock-By&gt;&lt;Members&gt;</w:t>
      </w:r>
      <w:r w:rsidRPr="00183DF4">
        <w:t>József Nagy</w:t>
      </w:r>
      <w:r w:rsidRPr="00183DF4">
        <w:rPr>
          <w:rStyle w:val="HideTWBExt"/>
          <w:b w:val="0"/>
          <w:noProof w:val="0"/>
        </w:rPr>
        <w:t>&lt;/Members&gt;</w:t>
      </w:r>
    </w:p>
    <w:p w14:paraId="5097981A" w14:textId="77777777" w:rsidR="007E32AB" w:rsidRPr="00183DF4" w:rsidRDefault="007E32AB" w:rsidP="007E32AB">
      <w:r w:rsidRPr="00183DF4">
        <w:rPr>
          <w:rStyle w:val="HideTWBExt"/>
          <w:noProof w:val="0"/>
        </w:rPr>
        <w:t>&lt;/RepeatBlock-By&gt;</w:t>
      </w:r>
    </w:p>
    <w:p w14:paraId="62B2FAE1"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74F76FD" w14:textId="77777777" w:rsidR="007E32AB" w:rsidRPr="00183DF4" w:rsidRDefault="007E32AB" w:rsidP="007E32AB">
      <w:pPr>
        <w:pStyle w:val="NormalBold"/>
      </w:pPr>
      <w:r w:rsidRPr="00183DF4">
        <w:rPr>
          <w:rStyle w:val="HideTWBExt"/>
          <w:b w:val="0"/>
          <w:noProof w:val="0"/>
        </w:rPr>
        <w:t>&lt;Article&gt;</w:t>
      </w:r>
      <w:r w:rsidRPr="00183DF4">
        <w:t>28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05721C2" w14:textId="77777777" w:rsidTr="00176318">
        <w:trPr>
          <w:jc w:val="center"/>
        </w:trPr>
        <w:tc>
          <w:tcPr>
            <w:tcW w:w="9752" w:type="dxa"/>
            <w:gridSpan w:val="2"/>
          </w:tcPr>
          <w:p w14:paraId="0E9474F2" w14:textId="77777777" w:rsidR="007E32AB" w:rsidRPr="00183DF4" w:rsidRDefault="007E32AB" w:rsidP="00176318">
            <w:pPr>
              <w:keepNext/>
            </w:pPr>
          </w:p>
        </w:tc>
      </w:tr>
      <w:tr w:rsidR="007E32AB" w:rsidRPr="00183DF4" w14:paraId="710C65A8" w14:textId="77777777" w:rsidTr="00176318">
        <w:trPr>
          <w:jc w:val="center"/>
        </w:trPr>
        <w:tc>
          <w:tcPr>
            <w:tcW w:w="4876" w:type="dxa"/>
            <w:hideMark/>
          </w:tcPr>
          <w:p w14:paraId="59B6F202" w14:textId="77777777" w:rsidR="007E32AB" w:rsidRPr="00183DF4" w:rsidRDefault="007E32AB" w:rsidP="00176318">
            <w:pPr>
              <w:pStyle w:val="ColumnHeading"/>
              <w:keepNext/>
            </w:pPr>
            <w:r w:rsidRPr="00183DF4">
              <w:t>Komisijos siūlomas tekstas</w:t>
            </w:r>
          </w:p>
        </w:tc>
        <w:tc>
          <w:tcPr>
            <w:tcW w:w="4876" w:type="dxa"/>
            <w:hideMark/>
          </w:tcPr>
          <w:p w14:paraId="5A6F0B2B" w14:textId="77777777" w:rsidR="007E32AB" w:rsidRPr="00183DF4" w:rsidRDefault="007E32AB" w:rsidP="00176318">
            <w:pPr>
              <w:pStyle w:val="ColumnHeading"/>
              <w:keepNext/>
            </w:pPr>
            <w:r w:rsidRPr="00183DF4">
              <w:t>Pakeitimas</w:t>
            </w:r>
          </w:p>
        </w:tc>
      </w:tr>
      <w:tr w:rsidR="007E32AB" w:rsidRPr="00183DF4" w14:paraId="3A117961" w14:textId="77777777" w:rsidTr="00176318">
        <w:trPr>
          <w:jc w:val="center"/>
        </w:trPr>
        <w:tc>
          <w:tcPr>
            <w:tcW w:w="4876" w:type="dxa"/>
            <w:hideMark/>
          </w:tcPr>
          <w:p w14:paraId="03A4D399" w14:textId="77777777" w:rsidR="007E32AB" w:rsidRPr="00183DF4" w:rsidRDefault="007E32AB" w:rsidP="00176318">
            <w:pPr>
              <w:pStyle w:val="Normal6"/>
            </w:pPr>
            <w:r w:rsidRPr="00183DF4">
              <w:t>2.</w:t>
            </w:r>
            <w:r w:rsidRPr="00183DF4">
              <w:tab/>
              <w:t xml:space="preserve">Pirmasis nenumatytų atvejų planas parengiamas naudojant šabloną, kurį </w:t>
            </w:r>
            <w:r w:rsidRPr="00183DF4">
              <w:rPr>
                <w:b/>
                <w:i/>
              </w:rPr>
              <w:t>sukurs</w:t>
            </w:r>
            <w:r w:rsidRPr="00183DF4">
              <w:t xml:space="preserve"> Europos Sąjungos prieglobsčio </w:t>
            </w:r>
            <w:r w:rsidRPr="00183DF4">
              <w:rPr>
                <w:b/>
                <w:i/>
              </w:rPr>
              <w:t>agentūra</w:t>
            </w:r>
            <w:r w:rsidRPr="00183DF4">
              <w:t>, ir ne vėliau kaip per [6 mėnesius nuo šios direktyvos įsigaliojimo] pateikiamas Europos Sąjungos prieglobsčio agentūrai. Vėliau Europos Sąjungos prieglobsčio agentūrai kas dvejus metus teikiamas atnaujintas nenumatytų atvejų planas. Pradėjusios taikyti nenumatytų atvejų planą, valstybės narės visada informuoja apie tai Komisiją ir Europos Sąjungos prieglobsčio agentūrą.</w:t>
            </w:r>
          </w:p>
        </w:tc>
        <w:tc>
          <w:tcPr>
            <w:tcW w:w="4876" w:type="dxa"/>
            <w:hideMark/>
          </w:tcPr>
          <w:p w14:paraId="655647E8" w14:textId="77777777" w:rsidR="007E32AB" w:rsidRPr="00183DF4" w:rsidRDefault="007E32AB" w:rsidP="00176318">
            <w:pPr>
              <w:pStyle w:val="Normal6"/>
              <w:rPr>
                <w:szCs w:val="24"/>
              </w:rPr>
            </w:pPr>
            <w:r w:rsidRPr="00183DF4">
              <w:t>2.</w:t>
            </w:r>
            <w:r w:rsidRPr="00183DF4">
              <w:tab/>
              <w:t xml:space="preserve">Pirmasis nenumatytų atvejų planas parengiamas naudojant šabloną, kurį </w:t>
            </w:r>
            <w:r w:rsidRPr="00183DF4">
              <w:rPr>
                <w:b/>
                <w:i/>
              </w:rPr>
              <w:t>priims</w:t>
            </w:r>
            <w:r w:rsidRPr="00183DF4">
              <w:t xml:space="preserve"> Europos Sąjungos prieglobsčio </w:t>
            </w:r>
            <w:r w:rsidRPr="00183DF4">
              <w:rPr>
                <w:b/>
                <w:i/>
              </w:rPr>
              <w:t>agentūros valdančioji taryba</w:t>
            </w:r>
            <w:r w:rsidRPr="00183DF4">
              <w:t>, ir ne vėliau kaip per [6 mėnesius nuo šios direktyvos įsigaliojimo] pateikiamas Europos Sąjungos prieglobsčio agentūrai. Vėliau Europos Sąjungos prieglobsčio agentūrai kas dvejus metus teikiamas atnaujintas nenumatytų atvejų planas. Pradėjusios taikyti nenumatytų atvejų planą, valstybės narės visada informuoja apie tai Komisiją ir Europos Sąjungos prieglobsčio agentūrą.</w:t>
            </w:r>
          </w:p>
        </w:tc>
      </w:tr>
    </w:tbl>
    <w:p w14:paraId="4B6A5FDF"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AECBB7D" w14:textId="77777777" w:rsidR="007E32AB" w:rsidRPr="00183DF4" w:rsidRDefault="007E32AB" w:rsidP="007E32AB">
      <w:r w:rsidRPr="00183DF4">
        <w:rPr>
          <w:rStyle w:val="HideTWBExt"/>
          <w:noProof w:val="0"/>
        </w:rPr>
        <w:t>&lt;/AmendB&gt;</w:t>
      </w:r>
    </w:p>
    <w:p w14:paraId="59CC7F0A"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530</w:t>
      </w:r>
      <w:r w:rsidRPr="00183DF4">
        <w:rPr>
          <w:rStyle w:val="HideTWBExt"/>
          <w:b w:val="0"/>
          <w:noProof w:val="0"/>
        </w:rPr>
        <w:t>&lt;/NumAmB&gt;</w:t>
      </w:r>
    </w:p>
    <w:p w14:paraId="15328491"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4E1471A9"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01594913" w14:textId="77777777" w:rsidR="007E32AB" w:rsidRPr="00183DF4" w:rsidRDefault="007E32AB" w:rsidP="007E32AB">
      <w:r w:rsidRPr="00183DF4">
        <w:rPr>
          <w:rStyle w:val="HideTWBExt"/>
          <w:noProof w:val="0"/>
        </w:rPr>
        <w:t>&lt;/RepeatBlock-By&gt;</w:t>
      </w:r>
    </w:p>
    <w:p w14:paraId="595507D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E1B7856" w14:textId="77777777" w:rsidR="007E32AB" w:rsidRPr="00183DF4" w:rsidRDefault="007E32AB" w:rsidP="007E32AB">
      <w:pPr>
        <w:pStyle w:val="NormalBold"/>
      </w:pPr>
      <w:r w:rsidRPr="00183DF4">
        <w:rPr>
          <w:rStyle w:val="HideTWBExt"/>
          <w:b w:val="0"/>
          <w:noProof w:val="0"/>
        </w:rPr>
        <w:t>&lt;Article&gt;</w:t>
      </w:r>
      <w:r w:rsidRPr="00183DF4">
        <w:t>28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8395CF5" w14:textId="77777777" w:rsidTr="00176318">
        <w:trPr>
          <w:jc w:val="center"/>
        </w:trPr>
        <w:tc>
          <w:tcPr>
            <w:tcW w:w="9752" w:type="dxa"/>
            <w:gridSpan w:val="2"/>
          </w:tcPr>
          <w:p w14:paraId="6EE45262" w14:textId="77777777" w:rsidR="007E32AB" w:rsidRPr="00183DF4" w:rsidRDefault="007E32AB" w:rsidP="00176318">
            <w:pPr>
              <w:keepNext/>
            </w:pPr>
          </w:p>
        </w:tc>
      </w:tr>
      <w:tr w:rsidR="007E32AB" w:rsidRPr="00183DF4" w14:paraId="1A07C258" w14:textId="77777777" w:rsidTr="00176318">
        <w:trPr>
          <w:jc w:val="center"/>
        </w:trPr>
        <w:tc>
          <w:tcPr>
            <w:tcW w:w="4876" w:type="dxa"/>
            <w:hideMark/>
          </w:tcPr>
          <w:p w14:paraId="5BAFF772" w14:textId="77777777" w:rsidR="007E32AB" w:rsidRPr="00183DF4" w:rsidRDefault="007E32AB" w:rsidP="00176318">
            <w:pPr>
              <w:pStyle w:val="ColumnHeading"/>
              <w:keepNext/>
            </w:pPr>
            <w:r w:rsidRPr="00183DF4">
              <w:t>Komisijos siūlomas tekstas</w:t>
            </w:r>
          </w:p>
        </w:tc>
        <w:tc>
          <w:tcPr>
            <w:tcW w:w="4876" w:type="dxa"/>
            <w:hideMark/>
          </w:tcPr>
          <w:p w14:paraId="08B4C575" w14:textId="77777777" w:rsidR="007E32AB" w:rsidRPr="00183DF4" w:rsidRDefault="007E32AB" w:rsidP="00176318">
            <w:pPr>
              <w:pStyle w:val="ColumnHeading"/>
              <w:keepNext/>
            </w:pPr>
            <w:r w:rsidRPr="00183DF4">
              <w:t>Pakeitimas</w:t>
            </w:r>
          </w:p>
        </w:tc>
      </w:tr>
      <w:tr w:rsidR="007E32AB" w:rsidRPr="00183DF4" w14:paraId="5304D7B5" w14:textId="77777777" w:rsidTr="00176318">
        <w:trPr>
          <w:jc w:val="center"/>
        </w:trPr>
        <w:tc>
          <w:tcPr>
            <w:tcW w:w="4876" w:type="dxa"/>
            <w:hideMark/>
          </w:tcPr>
          <w:p w14:paraId="36B75D38" w14:textId="77777777" w:rsidR="007E32AB" w:rsidRPr="00183DF4" w:rsidRDefault="007E32AB" w:rsidP="00176318">
            <w:pPr>
              <w:pStyle w:val="Normal6"/>
            </w:pPr>
            <w:r w:rsidRPr="00183DF4">
              <w:t>2.</w:t>
            </w:r>
            <w:r w:rsidRPr="00183DF4">
              <w:tab/>
              <w:t>Pirmasis nenumatytų atvejų planas parengiamas naudojant šabloną, kurį sukurs Europos Sąjungos prieglobsčio agentūra, ir ne vėliau kaip per [</w:t>
            </w:r>
            <w:r w:rsidRPr="00183DF4">
              <w:rPr>
                <w:b/>
                <w:i/>
              </w:rPr>
              <w:t>6</w:t>
            </w:r>
            <w:r w:rsidRPr="00183DF4">
              <w:t xml:space="preserve"> mėnesius nuo šios direktyvos įsigaliojimo] pateikiamas Europos Sąjungos prieglobsčio agentūrai. Vėliau Europos Sąjungos prieglobsčio agentūrai kas </w:t>
            </w:r>
            <w:r w:rsidRPr="00183DF4">
              <w:rPr>
                <w:b/>
                <w:i/>
              </w:rPr>
              <w:t>dvejus metus</w:t>
            </w:r>
            <w:r w:rsidRPr="00183DF4">
              <w:t xml:space="preserve"> teikiamas atnaujintas nenumatytų atvejų planas. Pradėjusios taikyti nenumatytų atvejų planą, valstybės narės visada informuoja apie tai Komisiją ir Europos Sąjungos prieglobsčio agentūrą.</w:t>
            </w:r>
          </w:p>
        </w:tc>
        <w:tc>
          <w:tcPr>
            <w:tcW w:w="4876" w:type="dxa"/>
            <w:hideMark/>
          </w:tcPr>
          <w:p w14:paraId="3380107A" w14:textId="77777777" w:rsidR="007E32AB" w:rsidRPr="00183DF4" w:rsidRDefault="007E32AB" w:rsidP="00176318">
            <w:pPr>
              <w:pStyle w:val="Normal6"/>
              <w:rPr>
                <w:szCs w:val="24"/>
              </w:rPr>
            </w:pPr>
            <w:r w:rsidRPr="00183DF4">
              <w:t>2.</w:t>
            </w:r>
            <w:r w:rsidRPr="00183DF4">
              <w:tab/>
              <w:t>Pirmasis nenumatytų atvejų planas parengiamas naudojant šabloną, kurį sukurs Europos Sąjungos prieglobsčio agentūra, ir ne vėliau kaip per [</w:t>
            </w:r>
            <w:r w:rsidRPr="00183DF4">
              <w:rPr>
                <w:b/>
                <w:i/>
              </w:rPr>
              <w:t>šešis</w:t>
            </w:r>
            <w:r w:rsidRPr="00183DF4">
              <w:t xml:space="preserve"> mėnesius nuo šios direktyvos įsigaliojimo] pateikiamas Europos Sąjungos prieglobsčio agentūrai. Vėliau Europos Sąjungos prieglobsčio agentūrai kas </w:t>
            </w:r>
            <w:r w:rsidRPr="00183DF4">
              <w:rPr>
                <w:b/>
                <w:i/>
              </w:rPr>
              <w:t>šešis mėnesius</w:t>
            </w:r>
            <w:r w:rsidRPr="00183DF4">
              <w:t xml:space="preserve"> teikiamas atnaujintas nenumatytų atvejų planas. Pradėjusios taikyti nenumatytų atvejų planą, valstybės narės visada informuoja apie tai Komisiją ir Europos Sąjungos prieglobsčio agentūrą.</w:t>
            </w:r>
          </w:p>
        </w:tc>
      </w:tr>
    </w:tbl>
    <w:p w14:paraId="7BD42E3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15FDF0AA" w14:textId="77777777" w:rsidR="007E32AB" w:rsidRPr="00183DF4" w:rsidRDefault="007E32AB" w:rsidP="007E32AB">
      <w:r w:rsidRPr="00183DF4">
        <w:rPr>
          <w:rStyle w:val="HideTWBExt"/>
          <w:noProof w:val="0"/>
        </w:rPr>
        <w:t>&lt;/AmendB&gt;</w:t>
      </w:r>
    </w:p>
    <w:p w14:paraId="1BDC3AC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531</w:t>
      </w:r>
      <w:r w:rsidRPr="00183DF4">
        <w:rPr>
          <w:rStyle w:val="HideTWBExt"/>
          <w:b w:val="0"/>
          <w:noProof w:val="0"/>
        </w:rPr>
        <w:t>&lt;/NumAmB&gt;</w:t>
      </w:r>
    </w:p>
    <w:p w14:paraId="6AC761E5"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7E036F38"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64CEC03C" w14:textId="77777777" w:rsidR="007E32AB" w:rsidRPr="00183DF4" w:rsidRDefault="007E32AB" w:rsidP="007E32AB">
      <w:r w:rsidRPr="00183DF4">
        <w:rPr>
          <w:rStyle w:val="HideTWBExt"/>
          <w:noProof w:val="0"/>
        </w:rPr>
        <w:t>&lt;/RepeatBlock-By&gt;</w:t>
      </w:r>
    </w:p>
    <w:p w14:paraId="6AB1B89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F03E0FC" w14:textId="77777777" w:rsidR="007E32AB" w:rsidRPr="00183DF4" w:rsidRDefault="007E32AB" w:rsidP="007E32AB">
      <w:pPr>
        <w:pStyle w:val="NormalBold"/>
      </w:pPr>
      <w:r w:rsidRPr="00183DF4">
        <w:rPr>
          <w:rStyle w:val="HideTWBExt"/>
          <w:b w:val="0"/>
          <w:noProof w:val="0"/>
        </w:rPr>
        <w:t>&lt;Article&gt;</w:t>
      </w:r>
      <w:r w:rsidRPr="00183DF4">
        <w:t>29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749F6300" w14:textId="77777777" w:rsidTr="00176318">
        <w:trPr>
          <w:jc w:val="center"/>
        </w:trPr>
        <w:tc>
          <w:tcPr>
            <w:tcW w:w="9752" w:type="dxa"/>
            <w:gridSpan w:val="2"/>
          </w:tcPr>
          <w:p w14:paraId="12DAF2C0" w14:textId="77777777" w:rsidR="007E32AB" w:rsidRPr="00183DF4" w:rsidRDefault="007E32AB" w:rsidP="00176318">
            <w:pPr>
              <w:keepNext/>
            </w:pPr>
          </w:p>
        </w:tc>
      </w:tr>
      <w:tr w:rsidR="007E32AB" w:rsidRPr="00183DF4" w14:paraId="19BB6AFF" w14:textId="77777777" w:rsidTr="00176318">
        <w:trPr>
          <w:jc w:val="center"/>
        </w:trPr>
        <w:tc>
          <w:tcPr>
            <w:tcW w:w="4876" w:type="dxa"/>
            <w:hideMark/>
          </w:tcPr>
          <w:p w14:paraId="21A5DA22" w14:textId="77777777" w:rsidR="007E32AB" w:rsidRPr="00183DF4" w:rsidRDefault="007E32AB" w:rsidP="00176318">
            <w:pPr>
              <w:pStyle w:val="ColumnHeading"/>
              <w:keepNext/>
            </w:pPr>
            <w:r w:rsidRPr="00183DF4">
              <w:t>Komisijos siūlomas tekstas</w:t>
            </w:r>
          </w:p>
        </w:tc>
        <w:tc>
          <w:tcPr>
            <w:tcW w:w="4876" w:type="dxa"/>
            <w:hideMark/>
          </w:tcPr>
          <w:p w14:paraId="72AE09D0" w14:textId="77777777" w:rsidR="007E32AB" w:rsidRPr="00183DF4" w:rsidRDefault="007E32AB" w:rsidP="00176318">
            <w:pPr>
              <w:pStyle w:val="ColumnHeading"/>
              <w:keepNext/>
            </w:pPr>
            <w:r w:rsidRPr="00183DF4">
              <w:t>Pakeitimas</w:t>
            </w:r>
          </w:p>
        </w:tc>
      </w:tr>
      <w:tr w:rsidR="007E32AB" w:rsidRPr="00183DF4" w14:paraId="47144399" w14:textId="77777777" w:rsidTr="00176318">
        <w:trPr>
          <w:jc w:val="center"/>
        </w:trPr>
        <w:tc>
          <w:tcPr>
            <w:tcW w:w="4876" w:type="dxa"/>
            <w:hideMark/>
          </w:tcPr>
          <w:p w14:paraId="46048AFC" w14:textId="77777777" w:rsidR="007E32AB" w:rsidRPr="00183DF4" w:rsidRDefault="007E32AB" w:rsidP="00176318">
            <w:pPr>
              <w:pStyle w:val="Normal6"/>
            </w:pPr>
            <w:r w:rsidRPr="00183DF4">
              <w:t>1.</w:t>
            </w:r>
            <w:r w:rsidRPr="00183DF4">
              <w:tab/>
              <w:t>Valstybės narės imasi reikiamų priemonių užtikrinti, kad šią direktyvą įgyvendinančioms institucijoms ir kitoms organizacijoms būtų suteiktas būtinas mokymas, atsižvelgiant į prašytojų, tiek į vyrų, tiek į moterų, poreikius. Tam valstybės narės įtraukia Europos Sąjungos prieglobsčio agentūros parengtą Europos prieglobsčio srities mokymo programą į darbuotojų mokymus, rengiamus pagal Reglamentą (ES) Nr. XXX/XXX [Europos Sąjungos prieglobsčio agentūros reglamentas].</w:t>
            </w:r>
          </w:p>
        </w:tc>
        <w:tc>
          <w:tcPr>
            <w:tcW w:w="4876" w:type="dxa"/>
            <w:hideMark/>
          </w:tcPr>
          <w:p w14:paraId="3754B0ED" w14:textId="77777777" w:rsidR="007E32AB" w:rsidRPr="00183DF4" w:rsidRDefault="007E32AB" w:rsidP="00176318">
            <w:pPr>
              <w:pStyle w:val="Normal6"/>
              <w:rPr>
                <w:szCs w:val="24"/>
              </w:rPr>
            </w:pPr>
            <w:r w:rsidRPr="00183DF4">
              <w:t>1.</w:t>
            </w:r>
            <w:r w:rsidRPr="00183DF4">
              <w:tab/>
              <w:t xml:space="preserve">Valstybės narės imasi reikiamų priemonių užtikrinti, kad šią direktyvą įgyvendinančioms institucijoms ir kitoms organizacijoms būtų suteiktas būtinas mokymas, atsižvelgiant į prašytojų, tiek į vyrų, tiek į moterų, poreikius. Tam </w:t>
            </w:r>
            <w:r w:rsidRPr="00183DF4">
              <w:rPr>
                <w:b/>
                <w:i/>
              </w:rPr>
              <w:t>vietos ir regionų valdžios institucijoms, taip pat tarptautinėms ir pilietinės visuomenės organizacijoms turi būti teikiamas pakankamas finansavimas, įskaitant galimybę vietos ir regionų valdžios institucijoms tiesiogiai naudotis Prieglobsčio ir migracijos fondo (PMF) lėšomis. Tam</w:t>
            </w:r>
            <w:r w:rsidRPr="00183DF4">
              <w:t xml:space="preserve"> valstybės narės įtraukia Europos Sąjungos prieglobsčio agentūros parengtą Europos prieglobsčio srities mokymo programą į darbuotojų mokymus, rengiamus pagal Reglamentą (ES) Nr. XXX/XXX [Europos Sąjungos prieglobsčio agentūros reglamentas].</w:t>
            </w:r>
          </w:p>
        </w:tc>
      </w:tr>
    </w:tbl>
    <w:p w14:paraId="6F7213B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66AD967" w14:textId="77777777" w:rsidR="007E32AB" w:rsidRPr="00183DF4" w:rsidRDefault="007E32AB" w:rsidP="007E32AB">
      <w:r w:rsidRPr="00183DF4">
        <w:rPr>
          <w:rStyle w:val="HideTWBExt"/>
          <w:noProof w:val="0"/>
        </w:rPr>
        <w:t>&lt;/AmendB&gt;</w:t>
      </w:r>
    </w:p>
    <w:p w14:paraId="28FE8B27"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532</w:t>
      </w:r>
      <w:r w:rsidRPr="00183DF4">
        <w:rPr>
          <w:rStyle w:val="HideTWBExt"/>
          <w:b w:val="0"/>
          <w:noProof w:val="0"/>
        </w:rPr>
        <w:t>&lt;/NumAmB&gt;</w:t>
      </w:r>
    </w:p>
    <w:p w14:paraId="482D2E76"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085C2FCD" w14:textId="77777777" w:rsidR="007E32AB" w:rsidRPr="00183DF4" w:rsidRDefault="007E32AB" w:rsidP="007E32AB">
      <w:r w:rsidRPr="00183DF4">
        <w:rPr>
          <w:rStyle w:val="HideTWBExt"/>
          <w:noProof w:val="0"/>
        </w:rPr>
        <w:t>&lt;/RepeatBlock-By&gt;</w:t>
      </w:r>
    </w:p>
    <w:p w14:paraId="53A27129"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9DC19BF" w14:textId="77777777" w:rsidR="007E32AB" w:rsidRPr="00183DF4" w:rsidRDefault="007E32AB" w:rsidP="007E32AB">
      <w:pPr>
        <w:pStyle w:val="NormalBold"/>
      </w:pPr>
      <w:r w:rsidRPr="00183DF4">
        <w:rPr>
          <w:rStyle w:val="HideTWBExt"/>
          <w:b w:val="0"/>
          <w:noProof w:val="0"/>
        </w:rPr>
        <w:t>&lt;Article&gt;</w:t>
      </w:r>
      <w:r w:rsidRPr="00183DF4">
        <w:t>29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2F6E90A" w14:textId="77777777" w:rsidTr="00176318">
        <w:trPr>
          <w:jc w:val="center"/>
        </w:trPr>
        <w:tc>
          <w:tcPr>
            <w:tcW w:w="9752" w:type="dxa"/>
            <w:gridSpan w:val="2"/>
          </w:tcPr>
          <w:p w14:paraId="2BD484C9" w14:textId="77777777" w:rsidR="007E32AB" w:rsidRPr="00183DF4" w:rsidRDefault="007E32AB" w:rsidP="00176318">
            <w:pPr>
              <w:keepNext/>
            </w:pPr>
          </w:p>
        </w:tc>
      </w:tr>
      <w:tr w:rsidR="007E32AB" w:rsidRPr="00183DF4" w14:paraId="7F2BC18D" w14:textId="77777777" w:rsidTr="00176318">
        <w:trPr>
          <w:jc w:val="center"/>
        </w:trPr>
        <w:tc>
          <w:tcPr>
            <w:tcW w:w="4876" w:type="dxa"/>
            <w:hideMark/>
          </w:tcPr>
          <w:p w14:paraId="2556EC31" w14:textId="77777777" w:rsidR="007E32AB" w:rsidRPr="00183DF4" w:rsidRDefault="007E32AB" w:rsidP="00176318">
            <w:pPr>
              <w:pStyle w:val="ColumnHeading"/>
              <w:keepNext/>
            </w:pPr>
            <w:r w:rsidRPr="00183DF4">
              <w:t>Komisijos siūlomas tekstas</w:t>
            </w:r>
          </w:p>
        </w:tc>
        <w:tc>
          <w:tcPr>
            <w:tcW w:w="4876" w:type="dxa"/>
            <w:hideMark/>
          </w:tcPr>
          <w:p w14:paraId="12AFD930" w14:textId="77777777" w:rsidR="007E32AB" w:rsidRPr="00183DF4" w:rsidRDefault="007E32AB" w:rsidP="00176318">
            <w:pPr>
              <w:pStyle w:val="ColumnHeading"/>
              <w:keepNext/>
            </w:pPr>
            <w:r w:rsidRPr="00183DF4">
              <w:t>Pakeitimas</w:t>
            </w:r>
          </w:p>
        </w:tc>
      </w:tr>
      <w:tr w:rsidR="007E32AB" w:rsidRPr="00183DF4" w14:paraId="7F8CA1D9" w14:textId="77777777" w:rsidTr="00176318">
        <w:trPr>
          <w:jc w:val="center"/>
        </w:trPr>
        <w:tc>
          <w:tcPr>
            <w:tcW w:w="4876" w:type="dxa"/>
            <w:hideMark/>
          </w:tcPr>
          <w:p w14:paraId="4CAD4A7D" w14:textId="77777777" w:rsidR="007E32AB" w:rsidRPr="00183DF4" w:rsidRDefault="007E32AB" w:rsidP="00176318">
            <w:pPr>
              <w:pStyle w:val="Normal6"/>
            </w:pPr>
            <w:r w:rsidRPr="00183DF4">
              <w:t>1.</w:t>
            </w:r>
            <w:r w:rsidRPr="00183DF4">
              <w:tab/>
              <w:t xml:space="preserve">Valstybės narės </w:t>
            </w:r>
            <w:r w:rsidRPr="00183DF4">
              <w:rPr>
                <w:b/>
                <w:i/>
              </w:rPr>
              <w:t>imasi</w:t>
            </w:r>
            <w:r w:rsidRPr="00183DF4">
              <w:t xml:space="preserve"> reikiamų priemonių užtikrinti, kad šią direktyvą įgyvendinančioms institucijoms ir kitoms organizacijoms būtų suteiktas būtinas mokymas, atsižvelgiant į prašytojų</w:t>
            </w:r>
            <w:r w:rsidRPr="00183DF4">
              <w:rPr>
                <w:b/>
                <w:i/>
              </w:rPr>
              <w:t>, tiek į vyrų, tiek į moterų,</w:t>
            </w:r>
            <w:r w:rsidRPr="00183DF4">
              <w:t xml:space="preserve"> poreikius. </w:t>
            </w:r>
            <w:r w:rsidRPr="00183DF4">
              <w:rPr>
                <w:b/>
                <w:i/>
              </w:rPr>
              <w:t>Tam valstybės narės įtraukia Europos Sąjungos prieglobsčio agentūros parengtą Europos prieglobsčio srities mokymo programą į darbuotojų mokymus, rengiamus pagal Reglamentą (ES) Nr. XXX/XXX [Europos Sąjungos prieglobsčio agentūros reglamentas].</w:t>
            </w:r>
          </w:p>
        </w:tc>
        <w:tc>
          <w:tcPr>
            <w:tcW w:w="4876" w:type="dxa"/>
            <w:hideMark/>
          </w:tcPr>
          <w:p w14:paraId="2F0F7873" w14:textId="77777777" w:rsidR="007E32AB" w:rsidRPr="00183DF4" w:rsidRDefault="007E32AB" w:rsidP="00176318">
            <w:pPr>
              <w:pStyle w:val="Normal6"/>
              <w:rPr>
                <w:szCs w:val="24"/>
              </w:rPr>
            </w:pPr>
            <w:r w:rsidRPr="00183DF4">
              <w:t>1.</w:t>
            </w:r>
            <w:r w:rsidRPr="00183DF4">
              <w:tab/>
              <w:t xml:space="preserve">Valstybės narės </w:t>
            </w:r>
            <w:r w:rsidRPr="00183DF4">
              <w:rPr>
                <w:b/>
                <w:i/>
              </w:rPr>
              <w:t>gali imtis</w:t>
            </w:r>
            <w:r w:rsidRPr="00183DF4">
              <w:t xml:space="preserve"> reikiamų priemonių užtikrinti, kad šią direktyvą įgyvendinančioms institucijoms ir kitoms organizacijoms būtų suteiktas būtinas mokymas, atsižvelgiant į prašytojų poreikius.</w:t>
            </w:r>
          </w:p>
        </w:tc>
      </w:tr>
    </w:tbl>
    <w:p w14:paraId="512A0C6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529932B"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6FFBFB9"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 Be to, priimtinas išplėtimas šiame konkrečiame pakeitime yra minėto neatsiejamo ryšio įrodymas.</w:t>
      </w:r>
    </w:p>
    <w:p w14:paraId="0C6AF3A7" w14:textId="77777777" w:rsidR="007E32AB" w:rsidRPr="00183DF4" w:rsidRDefault="007E32AB" w:rsidP="007E32AB">
      <w:r w:rsidRPr="00183DF4">
        <w:rPr>
          <w:rStyle w:val="HideTWBExt"/>
          <w:noProof w:val="0"/>
        </w:rPr>
        <w:t>&lt;/AmendB&gt;</w:t>
      </w:r>
    </w:p>
    <w:p w14:paraId="187EE90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533</w:t>
      </w:r>
      <w:r w:rsidRPr="00183DF4">
        <w:rPr>
          <w:rStyle w:val="HideTWBExt"/>
          <w:b w:val="0"/>
          <w:noProof w:val="0"/>
        </w:rPr>
        <w:t>&lt;/NumAmB&gt;</w:t>
      </w:r>
    </w:p>
    <w:p w14:paraId="57BE9B6A" w14:textId="77777777" w:rsidR="007E32AB" w:rsidRPr="00183DF4" w:rsidRDefault="007E32AB" w:rsidP="007E32AB">
      <w:pPr>
        <w:pStyle w:val="NormalBold"/>
      </w:pPr>
      <w:r w:rsidRPr="00183DF4">
        <w:rPr>
          <w:rStyle w:val="HideTWBExt"/>
          <w:b w:val="0"/>
          <w:noProof w:val="0"/>
        </w:rPr>
        <w:t>&lt;RepeatBlock-By&gt;&lt;Members&gt;</w:t>
      </w:r>
      <w:r w:rsidRPr="00183DF4">
        <w:t>Anna Maria Corazza Bildt, Caterina Chinnici, Hilde Vautmans, Vilija Blinkevičiūtė, Julie Ward, Luigi Morgano, Bodil Valero, Brando Benifei, Damiano Zoffoli, Nathalie Griesbeck, Jean Lambert</w:t>
      </w:r>
      <w:r w:rsidRPr="00183DF4">
        <w:rPr>
          <w:rStyle w:val="HideTWBExt"/>
          <w:b w:val="0"/>
          <w:noProof w:val="0"/>
        </w:rPr>
        <w:t>&lt;/Members&gt;</w:t>
      </w:r>
    </w:p>
    <w:p w14:paraId="465D2499" w14:textId="77777777" w:rsidR="007E32AB" w:rsidRPr="00183DF4" w:rsidRDefault="007E32AB" w:rsidP="007E32AB">
      <w:r w:rsidRPr="00183DF4">
        <w:rPr>
          <w:rStyle w:val="HideTWBExt"/>
          <w:noProof w:val="0"/>
        </w:rPr>
        <w:t>&lt;/RepeatBlock-By&gt;</w:t>
      </w:r>
    </w:p>
    <w:p w14:paraId="7E51DB6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55B8FE8" w14:textId="77777777" w:rsidR="007E32AB" w:rsidRPr="00183DF4" w:rsidRDefault="007E32AB" w:rsidP="007E32AB">
      <w:pPr>
        <w:pStyle w:val="NormalBold"/>
      </w:pPr>
      <w:r w:rsidRPr="00183DF4">
        <w:rPr>
          <w:rStyle w:val="HideTWBExt"/>
          <w:b w:val="0"/>
          <w:noProof w:val="0"/>
        </w:rPr>
        <w:t>&lt;Article&gt;</w:t>
      </w:r>
      <w:r w:rsidRPr="00183DF4">
        <w:t>29 straipsnio 1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B3CA474" w14:textId="77777777" w:rsidTr="00176318">
        <w:trPr>
          <w:jc w:val="center"/>
        </w:trPr>
        <w:tc>
          <w:tcPr>
            <w:tcW w:w="9752" w:type="dxa"/>
            <w:gridSpan w:val="2"/>
          </w:tcPr>
          <w:p w14:paraId="44AC90D2" w14:textId="77777777" w:rsidR="007E32AB" w:rsidRPr="00183DF4" w:rsidRDefault="007E32AB" w:rsidP="00176318">
            <w:pPr>
              <w:keepNext/>
            </w:pPr>
          </w:p>
        </w:tc>
      </w:tr>
      <w:tr w:rsidR="007E32AB" w:rsidRPr="00183DF4" w14:paraId="2076E488" w14:textId="77777777" w:rsidTr="00176318">
        <w:trPr>
          <w:jc w:val="center"/>
        </w:trPr>
        <w:tc>
          <w:tcPr>
            <w:tcW w:w="4876" w:type="dxa"/>
            <w:hideMark/>
          </w:tcPr>
          <w:p w14:paraId="507DB9A6" w14:textId="77777777" w:rsidR="007E32AB" w:rsidRPr="00183DF4" w:rsidRDefault="007E32AB" w:rsidP="00176318">
            <w:pPr>
              <w:pStyle w:val="ColumnHeading"/>
              <w:keepNext/>
            </w:pPr>
            <w:r w:rsidRPr="00183DF4">
              <w:t>Komisijos siūlomas tekstas</w:t>
            </w:r>
          </w:p>
        </w:tc>
        <w:tc>
          <w:tcPr>
            <w:tcW w:w="4876" w:type="dxa"/>
            <w:hideMark/>
          </w:tcPr>
          <w:p w14:paraId="02480866" w14:textId="77777777" w:rsidR="007E32AB" w:rsidRPr="00183DF4" w:rsidRDefault="007E32AB" w:rsidP="00176318">
            <w:pPr>
              <w:pStyle w:val="ColumnHeading"/>
              <w:keepNext/>
            </w:pPr>
            <w:r w:rsidRPr="00183DF4">
              <w:t>Pakeitimas</w:t>
            </w:r>
          </w:p>
        </w:tc>
      </w:tr>
      <w:tr w:rsidR="007E32AB" w:rsidRPr="00183DF4" w14:paraId="1A946A8E" w14:textId="77777777" w:rsidTr="00176318">
        <w:trPr>
          <w:jc w:val="center"/>
        </w:trPr>
        <w:tc>
          <w:tcPr>
            <w:tcW w:w="4876" w:type="dxa"/>
            <w:hideMark/>
          </w:tcPr>
          <w:p w14:paraId="0C2A0715" w14:textId="77777777" w:rsidR="007E32AB" w:rsidRPr="00183DF4" w:rsidRDefault="007E32AB" w:rsidP="00176318">
            <w:pPr>
              <w:pStyle w:val="Normal6"/>
            </w:pPr>
            <w:r w:rsidRPr="00183DF4">
              <w:t>1.</w:t>
            </w:r>
            <w:r w:rsidRPr="00183DF4">
              <w:tab/>
              <w:t>Valstybės narės imasi reikiamų priemonių užtikrinti, kad šią direktyvą įgyvendinančioms institucijoms ir kitoms organizacijoms būtų suteiktas būtinas mokymas, atsižvelgiant į prašytojų, tiek į vyrų, tiek į moterų, poreikius. Tam valstybės narės įtraukia Europos Sąjungos prieglobsčio agentūros parengtą Europos prieglobsčio srities mokymo programą į darbuotojų mokymus, rengiamus pagal Reglamentą (ES) Nr. XXX/XXX [Europos Sąjungos prieglobsčio agentūros reglamentas].</w:t>
            </w:r>
          </w:p>
        </w:tc>
        <w:tc>
          <w:tcPr>
            <w:tcW w:w="4876" w:type="dxa"/>
            <w:hideMark/>
          </w:tcPr>
          <w:p w14:paraId="435E7AA8" w14:textId="77777777" w:rsidR="007E32AB" w:rsidRPr="00183DF4" w:rsidRDefault="007E32AB" w:rsidP="00176318">
            <w:pPr>
              <w:pStyle w:val="Normal6"/>
              <w:rPr>
                <w:szCs w:val="24"/>
              </w:rPr>
            </w:pPr>
            <w:r w:rsidRPr="00183DF4">
              <w:t>1.</w:t>
            </w:r>
            <w:r w:rsidRPr="00183DF4">
              <w:tab/>
              <w:t xml:space="preserve">Valstybės narės imasi reikiamų priemonių užtikrinti, kad šią direktyvą įgyvendinančioms institucijoms ir kitoms organizacijoms būtų suteiktas būtinas mokymas, atsižvelgiant į prašytojų, tiek į vyrų, tiek į moterų, </w:t>
            </w:r>
            <w:r w:rsidRPr="00183DF4">
              <w:rPr>
                <w:b/>
                <w:i/>
              </w:rPr>
              <w:t xml:space="preserve">taip pat į vaikų </w:t>
            </w:r>
            <w:r w:rsidRPr="00183DF4">
              <w:t>poreikius. Tam valstybės narės įtraukia Europos Sąjungos prieglobsčio agentūros parengtą Europos prieglobsčio srities mokymo programą į darbuotojų mokymus, rengiamus pagal Reglamentą (ES) Nr. XXX/XXX [Europos Sąjungos prieglobsčio agentūros reglamentas]</w:t>
            </w:r>
            <w:r w:rsidRPr="00183DF4">
              <w:rPr>
                <w:b/>
                <w:i/>
              </w:rPr>
              <w:t>, ir atsižvelgia į informacinę medžiagą, kurią skelbia Europos prieglobsčio paramos biuras, pvz., EPPB priemonę, skirtą identifikuoti specialių priėmimo poreikių turinčius asmenis</w:t>
            </w:r>
            <w:r w:rsidRPr="00183DF4">
              <w:t>.</w:t>
            </w:r>
          </w:p>
        </w:tc>
      </w:tr>
    </w:tbl>
    <w:p w14:paraId="4AC8962A"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C35952A"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7EA81FCE" w14:textId="77777777" w:rsidR="007E32AB" w:rsidRPr="00183DF4" w:rsidRDefault="007E32AB" w:rsidP="007E32AB">
      <w:pPr>
        <w:pStyle w:val="Normal12Italic"/>
        <w:rPr>
          <w:noProof w:val="0"/>
        </w:rPr>
      </w:pPr>
      <w:r w:rsidRPr="00183DF4">
        <w:rPr>
          <w:noProof w:val="0"/>
        </w:rPr>
        <w:t>Vaikai turi specifinių poreikių ir iš esmės yra protinio, dvasinio ir dorovinio vystymosi etape, todėl atsižvelgiant į jų ypatingą pažeidžiamumą ir traumas, kurias jie gali patirti kelionės metu, būtina užtikrinti, kad su vaikais dirbantys asmenys būtų tinkamai apmokyti. Todėl asmenys, dirbantys su vaikais, ir kiti specialių poreikių turintys prašytojai turėtų būti išsamiai informuoti apie Europos prieglobsčio paramos biuro teikiamą medžiagą.</w:t>
      </w:r>
    </w:p>
    <w:p w14:paraId="12D920D8" w14:textId="77777777" w:rsidR="007E32AB" w:rsidRPr="00183DF4" w:rsidRDefault="007E32AB" w:rsidP="007E32AB">
      <w:r w:rsidRPr="00183DF4">
        <w:rPr>
          <w:rStyle w:val="HideTWBExt"/>
          <w:noProof w:val="0"/>
        </w:rPr>
        <w:t>&lt;/AmendB&gt;</w:t>
      </w:r>
    </w:p>
    <w:p w14:paraId="5ECEE77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534</w:t>
      </w:r>
      <w:r w:rsidRPr="00183DF4">
        <w:rPr>
          <w:rStyle w:val="HideTWBExt"/>
          <w:b w:val="0"/>
          <w:noProof w:val="0"/>
        </w:rPr>
        <w:t>&lt;/NumAmB&gt;</w:t>
      </w:r>
    </w:p>
    <w:p w14:paraId="4292701C"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06E3BEA3" w14:textId="77777777" w:rsidR="007E32AB" w:rsidRPr="00183DF4" w:rsidRDefault="007E32AB" w:rsidP="007E32AB">
      <w:r w:rsidRPr="00183DF4">
        <w:rPr>
          <w:rStyle w:val="HideTWBExt"/>
          <w:noProof w:val="0"/>
        </w:rPr>
        <w:t>&lt;/RepeatBlock-By&gt;</w:t>
      </w:r>
    </w:p>
    <w:p w14:paraId="6A152C3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494EDC67" w14:textId="77777777" w:rsidR="007E32AB" w:rsidRPr="00183DF4" w:rsidRDefault="007E32AB" w:rsidP="007E32AB">
      <w:pPr>
        <w:pStyle w:val="NormalBold"/>
      </w:pPr>
      <w:r w:rsidRPr="00183DF4">
        <w:rPr>
          <w:rStyle w:val="HideTWBExt"/>
          <w:b w:val="0"/>
          <w:noProof w:val="0"/>
        </w:rPr>
        <w:t>&lt;Article&gt;</w:t>
      </w:r>
      <w:r w:rsidRPr="00183DF4">
        <w:t>29 straipsnio 2 dalis</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2C37411" w14:textId="77777777" w:rsidTr="00176318">
        <w:trPr>
          <w:jc w:val="center"/>
        </w:trPr>
        <w:tc>
          <w:tcPr>
            <w:tcW w:w="9752" w:type="dxa"/>
            <w:gridSpan w:val="2"/>
          </w:tcPr>
          <w:p w14:paraId="716A36C1" w14:textId="77777777" w:rsidR="007E32AB" w:rsidRPr="00183DF4" w:rsidRDefault="007E32AB" w:rsidP="00176318">
            <w:pPr>
              <w:keepNext/>
            </w:pPr>
          </w:p>
        </w:tc>
      </w:tr>
      <w:tr w:rsidR="007E32AB" w:rsidRPr="00183DF4" w14:paraId="4DD4FEE4" w14:textId="77777777" w:rsidTr="00176318">
        <w:trPr>
          <w:jc w:val="center"/>
        </w:trPr>
        <w:tc>
          <w:tcPr>
            <w:tcW w:w="4876" w:type="dxa"/>
            <w:hideMark/>
          </w:tcPr>
          <w:p w14:paraId="6F485DA8" w14:textId="77777777" w:rsidR="007E32AB" w:rsidRPr="00183DF4" w:rsidRDefault="007E32AB" w:rsidP="00176318">
            <w:pPr>
              <w:pStyle w:val="ColumnHeading"/>
              <w:keepNext/>
            </w:pPr>
            <w:r w:rsidRPr="00183DF4">
              <w:t>Komisijos siūlomas tekstas</w:t>
            </w:r>
          </w:p>
        </w:tc>
        <w:tc>
          <w:tcPr>
            <w:tcW w:w="4876" w:type="dxa"/>
            <w:hideMark/>
          </w:tcPr>
          <w:p w14:paraId="463DD9B0" w14:textId="77777777" w:rsidR="007E32AB" w:rsidRPr="00183DF4" w:rsidRDefault="007E32AB" w:rsidP="00176318">
            <w:pPr>
              <w:pStyle w:val="ColumnHeading"/>
              <w:keepNext/>
            </w:pPr>
            <w:r w:rsidRPr="00183DF4">
              <w:t>Pakeitimas</w:t>
            </w:r>
          </w:p>
        </w:tc>
      </w:tr>
      <w:tr w:rsidR="007E32AB" w:rsidRPr="00183DF4" w14:paraId="15B49294" w14:textId="77777777" w:rsidTr="00176318">
        <w:trPr>
          <w:jc w:val="center"/>
        </w:trPr>
        <w:tc>
          <w:tcPr>
            <w:tcW w:w="4876" w:type="dxa"/>
            <w:hideMark/>
          </w:tcPr>
          <w:p w14:paraId="7F435561" w14:textId="77777777" w:rsidR="007E32AB" w:rsidRPr="00183DF4" w:rsidRDefault="007E32AB" w:rsidP="00176318">
            <w:pPr>
              <w:pStyle w:val="Normal6"/>
            </w:pPr>
            <w:r w:rsidRPr="00183DF4">
              <w:t>2.</w:t>
            </w:r>
            <w:r w:rsidRPr="00183DF4">
              <w:tab/>
              <w:t xml:space="preserve">Valstybės narės skiria </w:t>
            </w:r>
            <w:r w:rsidRPr="00183DF4">
              <w:rPr>
                <w:b/>
                <w:i/>
              </w:rPr>
              <w:t>reikiamus</w:t>
            </w:r>
            <w:r w:rsidRPr="00183DF4">
              <w:t xml:space="preserve"> </w:t>
            </w:r>
            <w:r w:rsidRPr="00183DF4">
              <w:rPr>
                <w:b/>
                <w:i/>
              </w:rPr>
              <w:t>išteklius, susijusius</w:t>
            </w:r>
            <w:r w:rsidRPr="00183DF4">
              <w:t xml:space="preserve"> su nacionalinės teisės aktais, kuriais įgyvendinama šia direktyva.</w:t>
            </w:r>
          </w:p>
        </w:tc>
        <w:tc>
          <w:tcPr>
            <w:tcW w:w="4876" w:type="dxa"/>
            <w:hideMark/>
          </w:tcPr>
          <w:p w14:paraId="552F614C" w14:textId="77777777" w:rsidR="007E32AB" w:rsidRPr="00183DF4" w:rsidRDefault="007E32AB" w:rsidP="00176318">
            <w:pPr>
              <w:pStyle w:val="Normal6"/>
              <w:rPr>
                <w:szCs w:val="24"/>
              </w:rPr>
            </w:pPr>
            <w:r w:rsidRPr="00183DF4">
              <w:t>2.</w:t>
            </w:r>
            <w:r w:rsidRPr="00183DF4">
              <w:tab/>
              <w:t xml:space="preserve">Valstybės narės skiria </w:t>
            </w:r>
            <w:r w:rsidRPr="00183DF4">
              <w:rPr>
                <w:b/>
                <w:i/>
              </w:rPr>
              <w:t>tiek išteklių, susijusių</w:t>
            </w:r>
            <w:r w:rsidRPr="00183DF4">
              <w:t xml:space="preserve"> su nacionalinės teisės aktais, kuriais įgyvendinama šia direktyva</w:t>
            </w:r>
            <w:r w:rsidRPr="00183DF4">
              <w:rPr>
                <w:b/>
                <w:i/>
              </w:rPr>
              <w:t>, kiek, jų manymu, yra būtina</w:t>
            </w:r>
            <w:r w:rsidRPr="00183DF4">
              <w:t>.</w:t>
            </w:r>
          </w:p>
        </w:tc>
      </w:tr>
    </w:tbl>
    <w:p w14:paraId="4B67F5CE"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6E4DC8F5"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39235923"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1C1F708E" w14:textId="77777777" w:rsidR="007E32AB" w:rsidRPr="00183DF4" w:rsidRDefault="007E32AB" w:rsidP="007E32AB">
      <w:r w:rsidRPr="00183DF4">
        <w:rPr>
          <w:rStyle w:val="HideTWBExt"/>
          <w:noProof w:val="0"/>
        </w:rPr>
        <w:t>&lt;/AmendB&gt;</w:t>
      </w:r>
    </w:p>
    <w:p w14:paraId="6A30698B"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535</w:t>
      </w:r>
      <w:r w:rsidRPr="00183DF4">
        <w:rPr>
          <w:rStyle w:val="HideTWBExt"/>
          <w:b w:val="0"/>
          <w:noProof w:val="0"/>
        </w:rPr>
        <w:t>&lt;/NumAmB&gt;</w:t>
      </w:r>
    </w:p>
    <w:p w14:paraId="5E4DEBE9"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6E60317E"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7B57A588" w14:textId="77777777" w:rsidR="007E32AB" w:rsidRPr="00183DF4" w:rsidRDefault="007E32AB" w:rsidP="007E32AB">
      <w:r w:rsidRPr="00183DF4">
        <w:rPr>
          <w:rStyle w:val="HideTWBExt"/>
          <w:noProof w:val="0"/>
        </w:rPr>
        <w:t>&lt;/RepeatBlock-By&gt;</w:t>
      </w:r>
    </w:p>
    <w:p w14:paraId="6C764ED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11BC42E3" w14:textId="6E65A668" w:rsidR="007E32AB" w:rsidRPr="00183DF4" w:rsidRDefault="007E32AB" w:rsidP="007E32AB">
      <w:pPr>
        <w:pStyle w:val="NormalBold"/>
      </w:pPr>
      <w:r w:rsidRPr="00183DF4">
        <w:rPr>
          <w:rStyle w:val="HideTWBExt"/>
          <w:b w:val="0"/>
          <w:noProof w:val="0"/>
        </w:rPr>
        <w:t>&lt;Article&gt;</w:t>
      </w:r>
      <w:r w:rsidRPr="00183DF4">
        <w:t xml:space="preserve">30 straipsnio </w:t>
      </w:r>
      <w:r w:rsidR="00207C03" w:rsidRPr="00183DF4">
        <w:t>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14FC5846" w14:textId="77777777" w:rsidTr="00176318">
        <w:trPr>
          <w:jc w:val="center"/>
        </w:trPr>
        <w:tc>
          <w:tcPr>
            <w:tcW w:w="9752" w:type="dxa"/>
            <w:gridSpan w:val="2"/>
          </w:tcPr>
          <w:p w14:paraId="7E5EC6C4" w14:textId="77777777" w:rsidR="007E32AB" w:rsidRPr="00183DF4" w:rsidRDefault="007E32AB" w:rsidP="00176318">
            <w:pPr>
              <w:keepNext/>
            </w:pPr>
          </w:p>
        </w:tc>
      </w:tr>
      <w:tr w:rsidR="007E32AB" w:rsidRPr="00183DF4" w14:paraId="66856C08" w14:textId="77777777" w:rsidTr="00176318">
        <w:trPr>
          <w:jc w:val="center"/>
        </w:trPr>
        <w:tc>
          <w:tcPr>
            <w:tcW w:w="4876" w:type="dxa"/>
            <w:hideMark/>
          </w:tcPr>
          <w:p w14:paraId="2FD32DB4" w14:textId="77777777" w:rsidR="007E32AB" w:rsidRPr="00183DF4" w:rsidRDefault="007E32AB" w:rsidP="00176318">
            <w:pPr>
              <w:pStyle w:val="ColumnHeading"/>
              <w:keepNext/>
            </w:pPr>
            <w:r w:rsidRPr="00183DF4">
              <w:t>Komisijos siūlomas tekstas</w:t>
            </w:r>
          </w:p>
        </w:tc>
        <w:tc>
          <w:tcPr>
            <w:tcW w:w="4876" w:type="dxa"/>
            <w:hideMark/>
          </w:tcPr>
          <w:p w14:paraId="538D15AD" w14:textId="77777777" w:rsidR="007E32AB" w:rsidRPr="00183DF4" w:rsidRDefault="007E32AB" w:rsidP="00176318">
            <w:pPr>
              <w:pStyle w:val="ColumnHeading"/>
              <w:keepNext/>
            </w:pPr>
            <w:r w:rsidRPr="00183DF4">
              <w:t>Pakeitimas</w:t>
            </w:r>
          </w:p>
        </w:tc>
      </w:tr>
      <w:tr w:rsidR="007E32AB" w:rsidRPr="00183DF4" w14:paraId="0523EDCD" w14:textId="77777777" w:rsidTr="00176318">
        <w:trPr>
          <w:jc w:val="center"/>
        </w:trPr>
        <w:tc>
          <w:tcPr>
            <w:tcW w:w="4876" w:type="dxa"/>
            <w:hideMark/>
          </w:tcPr>
          <w:p w14:paraId="278E551C" w14:textId="77777777" w:rsidR="007E32AB" w:rsidRPr="00183DF4" w:rsidRDefault="007E32AB" w:rsidP="00176318">
            <w:pPr>
              <w:pStyle w:val="Normal6"/>
            </w:pPr>
            <w:r w:rsidRPr="00183DF4">
              <w:t xml:space="preserve">Ne vėliau kaip [per </w:t>
            </w:r>
            <w:r w:rsidRPr="00183DF4">
              <w:rPr>
                <w:b/>
                <w:i/>
              </w:rPr>
              <w:t>trejus</w:t>
            </w:r>
            <w:r w:rsidRPr="00183DF4">
              <w:t xml:space="preserve"> metus nuo šios direktyvos įsigaliojimo] , o vėliau ne rečiau kaip kas </w:t>
            </w:r>
            <w:r w:rsidRPr="00183DF4">
              <w:rPr>
                <w:b/>
                <w:i/>
              </w:rPr>
              <w:t>penkerius</w:t>
            </w:r>
            <w:r w:rsidRPr="00183DF4">
              <w:t xml:space="preserve"> metus Komisija Europos Parlamentui ir Tarybai pateikia šios direktyvos taikymo ataskaitą ir siūlo būtinus dalinius pakeitimus.</w:t>
            </w:r>
          </w:p>
        </w:tc>
        <w:tc>
          <w:tcPr>
            <w:tcW w:w="4876" w:type="dxa"/>
            <w:hideMark/>
          </w:tcPr>
          <w:p w14:paraId="1A63E3B9" w14:textId="77777777" w:rsidR="007E32AB" w:rsidRPr="00183DF4" w:rsidRDefault="007E32AB" w:rsidP="00176318">
            <w:pPr>
              <w:pStyle w:val="Normal6"/>
              <w:rPr>
                <w:szCs w:val="24"/>
              </w:rPr>
            </w:pPr>
            <w:r w:rsidRPr="00183DF4">
              <w:t xml:space="preserve">Ne vėliau kaip [per </w:t>
            </w:r>
            <w:r w:rsidRPr="00183DF4">
              <w:rPr>
                <w:b/>
                <w:i/>
              </w:rPr>
              <w:t>vienus</w:t>
            </w:r>
            <w:r w:rsidRPr="00183DF4">
              <w:t xml:space="preserve"> metus nuo šios direktyvos įsigaliojimo], o vėliau ne rečiau kaip kas </w:t>
            </w:r>
            <w:r w:rsidRPr="00183DF4">
              <w:rPr>
                <w:b/>
                <w:i/>
              </w:rPr>
              <w:t>trejus</w:t>
            </w:r>
            <w:r w:rsidRPr="00183DF4">
              <w:t xml:space="preserve"> metus Komisija Europos Parlamentui ir Tarybai pateikia šios direktyvos taikymo ataskaitą ir siūlo būtinus dalinius pakeitimus.</w:t>
            </w:r>
          </w:p>
        </w:tc>
      </w:tr>
    </w:tbl>
    <w:p w14:paraId="4E6690C9"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4FCD5B84" w14:textId="77777777" w:rsidR="007E32AB" w:rsidRPr="00183DF4" w:rsidRDefault="007E32AB" w:rsidP="007E32AB">
      <w:r w:rsidRPr="00183DF4">
        <w:rPr>
          <w:rStyle w:val="HideTWBExt"/>
          <w:noProof w:val="0"/>
        </w:rPr>
        <w:t>&lt;/AmendB&gt;</w:t>
      </w:r>
    </w:p>
    <w:p w14:paraId="1458530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536</w:t>
      </w:r>
      <w:r w:rsidRPr="00183DF4">
        <w:rPr>
          <w:rStyle w:val="HideTWBExt"/>
          <w:b w:val="0"/>
          <w:noProof w:val="0"/>
        </w:rPr>
        <w:t>&lt;/NumAmB&gt;</w:t>
      </w:r>
    </w:p>
    <w:p w14:paraId="1B74FDEB"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723DEED1" w14:textId="77777777" w:rsidR="007E32AB" w:rsidRPr="00183DF4" w:rsidRDefault="007E32AB" w:rsidP="007E32AB">
      <w:r w:rsidRPr="00183DF4">
        <w:rPr>
          <w:rStyle w:val="HideTWBExt"/>
          <w:noProof w:val="0"/>
        </w:rPr>
        <w:t>&lt;/RepeatBlock-By&gt;</w:t>
      </w:r>
    </w:p>
    <w:p w14:paraId="4CFFCEF2"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CB3000B" w14:textId="21D81977" w:rsidR="007E32AB" w:rsidRPr="00183DF4" w:rsidRDefault="007E32AB" w:rsidP="007E32AB">
      <w:pPr>
        <w:pStyle w:val="NormalBold"/>
      </w:pPr>
      <w:r w:rsidRPr="00183DF4">
        <w:rPr>
          <w:rStyle w:val="HideTWBExt"/>
          <w:b w:val="0"/>
          <w:noProof w:val="0"/>
        </w:rPr>
        <w:t>&lt;Article&gt;</w:t>
      </w:r>
      <w:r w:rsidRPr="00183DF4">
        <w:t xml:space="preserve">30 straipsnio </w:t>
      </w:r>
      <w:r w:rsidR="00207C03" w:rsidRPr="00183DF4">
        <w:t>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366427B" w14:textId="77777777" w:rsidTr="00176318">
        <w:trPr>
          <w:jc w:val="center"/>
        </w:trPr>
        <w:tc>
          <w:tcPr>
            <w:tcW w:w="9752" w:type="dxa"/>
            <w:gridSpan w:val="2"/>
          </w:tcPr>
          <w:p w14:paraId="4A156F93" w14:textId="77777777" w:rsidR="007E32AB" w:rsidRPr="00183DF4" w:rsidRDefault="007E32AB" w:rsidP="00176318">
            <w:pPr>
              <w:keepNext/>
            </w:pPr>
          </w:p>
        </w:tc>
      </w:tr>
      <w:tr w:rsidR="007E32AB" w:rsidRPr="00183DF4" w14:paraId="19BA376A" w14:textId="77777777" w:rsidTr="00176318">
        <w:trPr>
          <w:jc w:val="center"/>
        </w:trPr>
        <w:tc>
          <w:tcPr>
            <w:tcW w:w="4876" w:type="dxa"/>
            <w:hideMark/>
          </w:tcPr>
          <w:p w14:paraId="7511279F" w14:textId="77777777" w:rsidR="007E32AB" w:rsidRPr="00183DF4" w:rsidRDefault="007E32AB" w:rsidP="00176318">
            <w:pPr>
              <w:pStyle w:val="ColumnHeading"/>
              <w:keepNext/>
            </w:pPr>
            <w:r w:rsidRPr="00183DF4">
              <w:t>Komisijos siūlomas tekstas</w:t>
            </w:r>
          </w:p>
        </w:tc>
        <w:tc>
          <w:tcPr>
            <w:tcW w:w="4876" w:type="dxa"/>
            <w:hideMark/>
          </w:tcPr>
          <w:p w14:paraId="2E29EEC8" w14:textId="77777777" w:rsidR="007E32AB" w:rsidRPr="00183DF4" w:rsidRDefault="007E32AB" w:rsidP="00176318">
            <w:pPr>
              <w:pStyle w:val="ColumnHeading"/>
              <w:keepNext/>
            </w:pPr>
            <w:r w:rsidRPr="00183DF4">
              <w:t>Pakeitimas</w:t>
            </w:r>
          </w:p>
        </w:tc>
      </w:tr>
      <w:tr w:rsidR="007E32AB" w:rsidRPr="00183DF4" w14:paraId="24296FDA" w14:textId="77777777" w:rsidTr="00176318">
        <w:trPr>
          <w:jc w:val="center"/>
        </w:trPr>
        <w:tc>
          <w:tcPr>
            <w:tcW w:w="4876" w:type="dxa"/>
            <w:hideMark/>
          </w:tcPr>
          <w:p w14:paraId="17EC9F4C" w14:textId="77777777" w:rsidR="007E32AB" w:rsidRPr="00183DF4" w:rsidRDefault="007E32AB" w:rsidP="00176318">
            <w:pPr>
              <w:pStyle w:val="Normal6"/>
            </w:pPr>
            <w:r w:rsidRPr="00183DF4">
              <w:t xml:space="preserve">Ne vėliau kaip [per </w:t>
            </w:r>
            <w:r w:rsidRPr="00183DF4">
              <w:rPr>
                <w:b/>
                <w:i/>
              </w:rPr>
              <w:t>trejus</w:t>
            </w:r>
            <w:r w:rsidRPr="00183DF4">
              <w:t xml:space="preserve"> metus nuo šios direktyvos įsigaliojimo] , o vėliau ne rečiau kaip kas </w:t>
            </w:r>
            <w:r w:rsidRPr="00183DF4">
              <w:rPr>
                <w:b/>
                <w:i/>
              </w:rPr>
              <w:t>penkerius</w:t>
            </w:r>
            <w:r w:rsidRPr="00183DF4">
              <w:t xml:space="preserve"> metus Komisija Europos Parlamentui ir Tarybai pateikia šios direktyvos taikymo ataskaitą ir siūlo būtinus dalinius pakeitimus.</w:t>
            </w:r>
          </w:p>
        </w:tc>
        <w:tc>
          <w:tcPr>
            <w:tcW w:w="4876" w:type="dxa"/>
            <w:hideMark/>
          </w:tcPr>
          <w:p w14:paraId="6BA7EC84" w14:textId="77777777" w:rsidR="007E32AB" w:rsidRPr="00183DF4" w:rsidRDefault="007E32AB" w:rsidP="00176318">
            <w:pPr>
              <w:pStyle w:val="Normal6"/>
              <w:rPr>
                <w:szCs w:val="24"/>
              </w:rPr>
            </w:pPr>
            <w:r w:rsidRPr="00183DF4">
              <w:t xml:space="preserve">Ne vėliau kaip [per </w:t>
            </w:r>
            <w:r w:rsidRPr="00183DF4">
              <w:rPr>
                <w:b/>
                <w:i/>
              </w:rPr>
              <w:t>dvejus</w:t>
            </w:r>
            <w:r w:rsidRPr="00183DF4">
              <w:t xml:space="preserve"> metus nuo šios direktyvos įsigaliojimo], o vėliau ne rečiau kaip kas </w:t>
            </w:r>
            <w:r w:rsidRPr="00183DF4">
              <w:rPr>
                <w:b/>
                <w:i/>
              </w:rPr>
              <w:t>dvejus</w:t>
            </w:r>
            <w:r w:rsidRPr="00183DF4">
              <w:t xml:space="preserve"> metus Komisija Europos Parlamentui ir Tarybai pateikia šios direktyvos taikymo ataskaitą ir siūlo būtinus dalinius pakeitimus.</w:t>
            </w:r>
          </w:p>
        </w:tc>
      </w:tr>
    </w:tbl>
    <w:p w14:paraId="64B4C74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064CBFEA"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96B296E" w14:textId="77777777" w:rsidR="007E32AB" w:rsidRPr="00183DF4" w:rsidRDefault="007E32AB" w:rsidP="007E32AB">
      <w:pPr>
        <w:pStyle w:val="Normal12Italic"/>
        <w:rPr>
          <w:noProof w:val="0"/>
        </w:rPr>
      </w:pPr>
      <w:r w:rsidRPr="00183DF4">
        <w:rPr>
          <w:noProof w:val="0"/>
        </w:rPr>
        <w:t>Būtina greičiau parengti ataskaitą dėl šios direktyvos taikymo, nes artimiausiu laikotarpiu prieglobsčio padėtis Europos Sąjungoje tebebus nestabili. Taip pat reikėtų reguliariau rengti vėlesnes ataskaitas dėl šios direktyvos taikymo.</w:t>
      </w:r>
    </w:p>
    <w:p w14:paraId="2F214E5C" w14:textId="77777777" w:rsidR="007E32AB" w:rsidRPr="00183DF4" w:rsidRDefault="007E32AB" w:rsidP="007E32AB">
      <w:r w:rsidRPr="00183DF4">
        <w:rPr>
          <w:rStyle w:val="HideTWBExt"/>
          <w:noProof w:val="0"/>
        </w:rPr>
        <w:t>&lt;/AmendB&gt;</w:t>
      </w:r>
    </w:p>
    <w:p w14:paraId="490D1733"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537</w:t>
      </w:r>
      <w:r w:rsidRPr="00183DF4">
        <w:rPr>
          <w:rStyle w:val="HideTWBExt"/>
          <w:b w:val="0"/>
          <w:noProof w:val="0"/>
        </w:rPr>
        <w:t>&lt;/NumAmB&gt;</w:t>
      </w:r>
    </w:p>
    <w:p w14:paraId="163FDBFE" w14:textId="77777777" w:rsidR="007E32AB" w:rsidRPr="00183DF4" w:rsidRDefault="007E32AB" w:rsidP="007E32AB">
      <w:pPr>
        <w:pStyle w:val="NormalBold"/>
      </w:pPr>
      <w:r w:rsidRPr="00183DF4">
        <w:rPr>
          <w:rStyle w:val="HideTWBExt"/>
          <w:b w:val="0"/>
          <w:noProof w:val="0"/>
        </w:rPr>
        <w:t>&lt;RepeatBlock-By&gt;&lt;Members&gt;</w:t>
      </w:r>
      <w:r w:rsidRPr="00183DF4">
        <w:t>Salvatore Domenico Pogliese, Alessandra Mussolini</w:t>
      </w:r>
      <w:r w:rsidRPr="00183DF4">
        <w:rPr>
          <w:rStyle w:val="HideTWBExt"/>
          <w:b w:val="0"/>
          <w:noProof w:val="0"/>
        </w:rPr>
        <w:t>&lt;/Members&gt;</w:t>
      </w:r>
    </w:p>
    <w:p w14:paraId="2AE7584C" w14:textId="77777777" w:rsidR="007E32AB" w:rsidRPr="00183DF4" w:rsidRDefault="007E32AB" w:rsidP="007E32AB">
      <w:r w:rsidRPr="00183DF4">
        <w:rPr>
          <w:rStyle w:val="HideTWBExt"/>
          <w:noProof w:val="0"/>
        </w:rPr>
        <w:t>&lt;/RepeatBlock-By&gt;</w:t>
      </w:r>
    </w:p>
    <w:p w14:paraId="083317DB"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B26E189" w14:textId="1A4723E5" w:rsidR="007E32AB" w:rsidRPr="00183DF4" w:rsidRDefault="007E32AB" w:rsidP="007E32AB">
      <w:pPr>
        <w:pStyle w:val="NormalBold"/>
      </w:pPr>
      <w:r w:rsidRPr="00183DF4">
        <w:rPr>
          <w:rStyle w:val="HideTWBExt"/>
          <w:b w:val="0"/>
          <w:noProof w:val="0"/>
        </w:rPr>
        <w:t>&lt;Article&gt;</w:t>
      </w:r>
      <w:r w:rsidRPr="00183DF4">
        <w:t xml:space="preserve">30 straipsnio </w:t>
      </w:r>
      <w:r w:rsidR="00207C03" w:rsidRPr="00183DF4">
        <w:t>pirma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5BF85EC1" w14:textId="77777777" w:rsidTr="00176318">
        <w:trPr>
          <w:jc w:val="center"/>
        </w:trPr>
        <w:tc>
          <w:tcPr>
            <w:tcW w:w="9752" w:type="dxa"/>
            <w:gridSpan w:val="2"/>
          </w:tcPr>
          <w:p w14:paraId="0DA7085C" w14:textId="77777777" w:rsidR="007E32AB" w:rsidRPr="00183DF4" w:rsidRDefault="007E32AB" w:rsidP="00176318">
            <w:pPr>
              <w:keepNext/>
            </w:pPr>
          </w:p>
        </w:tc>
      </w:tr>
      <w:tr w:rsidR="007E32AB" w:rsidRPr="00183DF4" w14:paraId="13FB3378" w14:textId="77777777" w:rsidTr="00176318">
        <w:trPr>
          <w:jc w:val="center"/>
        </w:trPr>
        <w:tc>
          <w:tcPr>
            <w:tcW w:w="4876" w:type="dxa"/>
            <w:hideMark/>
          </w:tcPr>
          <w:p w14:paraId="6257E7D4" w14:textId="77777777" w:rsidR="007E32AB" w:rsidRPr="00183DF4" w:rsidRDefault="007E32AB" w:rsidP="00176318">
            <w:pPr>
              <w:pStyle w:val="ColumnHeading"/>
              <w:keepNext/>
            </w:pPr>
            <w:r w:rsidRPr="00183DF4">
              <w:t>Komisijos siūlomas tekstas</w:t>
            </w:r>
          </w:p>
        </w:tc>
        <w:tc>
          <w:tcPr>
            <w:tcW w:w="4876" w:type="dxa"/>
            <w:hideMark/>
          </w:tcPr>
          <w:p w14:paraId="6165A86C" w14:textId="77777777" w:rsidR="007E32AB" w:rsidRPr="00183DF4" w:rsidRDefault="007E32AB" w:rsidP="00176318">
            <w:pPr>
              <w:pStyle w:val="ColumnHeading"/>
              <w:keepNext/>
            </w:pPr>
            <w:r w:rsidRPr="00183DF4">
              <w:t>Pakeitimas</w:t>
            </w:r>
          </w:p>
        </w:tc>
      </w:tr>
      <w:tr w:rsidR="007E32AB" w:rsidRPr="00183DF4" w14:paraId="3FE8360B" w14:textId="77777777" w:rsidTr="00176318">
        <w:trPr>
          <w:jc w:val="center"/>
        </w:trPr>
        <w:tc>
          <w:tcPr>
            <w:tcW w:w="4876" w:type="dxa"/>
            <w:hideMark/>
          </w:tcPr>
          <w:p w14:paraId="26F23C37" w14:textId="77777777" w:rsidR="007E32AB" w:rsidRPr="00183DF4" w:rsidRDefault="007E32AB" w:rsidP="00176318">
            <w:pPr>
              <w:pStyle w:val="Normal6"/>
            </w:pPr>
            <w:r w:rsidRPr="00183DF4">
              <w:t xml:space="preserve">Ne vėliau kaip [per </w:t>
            </w:r>
            <w:r w:rsidRPr="00183DF4">
              <w:rPr>
                <w:b/>
                <w:i/>
              </w:rPr>
              <w:t>trejus</w:t>
            </w:r>
            <w:r w:rsidRPr="00183DF4">
              <w:t xml:space="preserve"> metus nuo šios direktyvos įsigaliojimo] , o vėliau ne rečiau kaip kas </w:t>
            </w:r>
            <w:r w:rsidRPr="00183DF4">
              <w:rPr>
                <w:b/>
                <w:i/>
              </w:rPr>
              <w:t>penkerius</w:t>
            </w:r>
            <w:r w:rsidRPr="00183DF4">
              <w:t xml:space="preserve"> metus Komisija Europos Parlamentui ir Tarybai pateikia šios direktyvos taikymo ataskaitą ir siūlo būtinus dalinius pakeitimus.</w:t>
            </w:r>
          </w:p>
        </w:tc>
        <w:tc>
          <w:tcPr>
            <w:tcW w:w="4876" w:type="dxa"/>
            <w:hideMark/>
          </w:tcPr>
          <w:p w14:paraId="35FCD79B" w14:textId="77777777" w:rsidR="007E32AB" w:rsidRPr="00183DF4" w:rsidRDefault="007E32AB" w:rsidP="00176318">
            <w:pPr>
              <w:pStyle w:val="Normal6"/>
              <w:rPr>
                <w:szCs w:val="24"/>
              </w:rPr>
            </w:pPr>
            <w:r w:rsidRPr="00183DF4">
              <w:t xml:space="preserve">Ne vėliau kaip [per </w:t>
            </w:r>
            <w:r w:rsidRPr="00183DF4">
              <w:rPr>
                <w:b/>
                <w:i/>
              </w:rPr>
              <w:t>vienerius</w:t>
            </w:r>
            <w:r w:rsidRPr="00183DF4">
              <w:t xml:space="preserve"> metus nuo šios direktyvos įsigaliojimo] , o vėliau ne rečiau kaip kas </w:t>
            </w:r>
            <w:r w:rsidRPr="00183DF4">
              <w:rPr>
                <w:b/>
                <w:i/>
              </w:rPr>
              <w:t>trejus</w:t>
            </w:r>
            <w:r w:rsidRPr="00183DF4">
              <w:t xml:space="preserve"> metus Komisija Europos Parlamentui ir Tarybai pateikia šios direktyvos taikymo ataskaitą ir siūlo būtinus dalinius pakeitimus.</w:t>
            </w:r>
          </w:p>
        </w:tc>
      </w:tr>
    </w:tbl>
    <w:p w14:paraId="4A6E0A94"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7A98ADA6"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4E4AA9FF" w14:textId="77777777" w:rsidR="007E32AB" w:rsidRPr="00183DF4" w:rsidRDefault="007E32AB" w:rsidP="007E32AB">
      <w:pPr>
        <w:pStyle w:val="Normal12Italic"/>
        <w:rPr>
          <w:noProof w:val="0"/>
        </w:rPr>
      </w:pPr>
      <w:r w:rsidRPr="00183DF4">
        <w:rPr>
          <w:noProof w:val="0"/>
        </w:rPr>
        <w:t>Pasirašantys asmenys mano, kad Europos Parlamentas turi būti tinkamai informuotas apie šios direktyvos taikymą per pirmus metus nuo jos įsigaliojimo.</w:t>
      </w:r>
    </w:p>
    <w:p w14:paraId="21687CAC" w14:textId="77777777" w:rsidR="007E32AB" w:rsidRPr="00183DF4" w:rsidRDefault="007E32AB" w:rsidP="007E32AB">
      <w:r w:rsidRPr="00183DF4">
        <w:rPr>
          <w:rStyle w:val="HideTWBExt"/>
          <w:noProof w:val="0"/>
        </w:rPr>
        <w:t>&lt;/AmendB&gt;</w:t>
      </w:r>
    </w:p>
    <w:p w14:paraId="1252B6D1"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rPr>
          <w:rStyle w:val="HideTWBExt"/>
          <w:b w:val="0"/>
          <w:noProof w:val="0"/>
        </w:rPr>
        <w:t>&lt;NumAmB&gt;</w:t>
      </w:r>
      <w:r w:rsidRPr="00183DF4">
        <w:t>538</w:t>
      </w:r>
      <w:r w:rsidRPr="00183DF4">
        <w:rPr>
          <w:rStyle w:val="HideTWBExt"/>
          <w:b w:val="0"/>
          <w:noProof w:val="0"/>
        </w:rPr>
        <w:t>&lt;/NumAmB&gt;</w:t>
      </w:r>
    </w:p>
    <w:p w14:paraId="0A3C346A" w14:textId="77777777" w:rsidR="007E32AB" w:rsidRPr="00183DF4" w:rsidRDefault="007E32AB" w:rsidP="007E32AB">
      <w:pPr>
        <w:pStyle w:val="NormalBold"/>
      </w:pPr>
      <w:r w:rsidRPr="00183DF4">
        <w:rPr>
          <w:rStyle w:val="HideTWBExt"/>
          <w:b w:val="0"/>
          <w:noProof w:val="0"/>
        </w:rPr>
        <w:t>&lt;RepeatBlock-By&gt;&lt;Members&gt;</w:t>
      </w:r>
      <w:r w:rsidRPr="00183DF4">
        <w:t>Salvatore Domenico Pogliese, Alessandra Mussolini</w:t>
      </w:r>
      <w:r w:rsidRPr="00183DF4">
        <w:rPr>
          <w:rStyle w:val="HideTWBExt"/>
          <w:b w:val="0"/>
          <w:noProof w:val="0"/>
        </w:rPr>
        <w:t>&lt;/Members&gt;</w:t>
      </w:r>
    </w:p>
    <w:p w14:paraId="42B37ABC" w14:textId="77777777" w:rsidR="007E32AB" w:rsidRPr="00183DF4" w:rsidRDefault="007E32AB" w:rsidP="007E32AB">
      <w:r w:rsidRPr="00183DF4">
        <w:rPr>
          <w:rStyle w:val="HideTWBExt"/>
          <w:noProof w:val="0"/>
        </w:rPr>
        <w:t>&lt;/RepeatBlock-By&gt;</w:t>
      </w:r>
    </w:p>
    <w:p w14:paraId="7A7848EC"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739282A3" w14:textId="78747EA2" w:rsidR="007E32AB" w:rsidRPr="00183DF4" w:rsidRDefault="007E32AB" w:rsidP="007E32AB">
      <w:pPr>
        <w:pStyle w:val="NormalBold"/>
      </w:pPr>
      <w:r w:rsidRPr="00183DF4">
        <w:rPr>
          <w:rStyle w:val="HideTWBExt"/>
          <w:b w:val="0"/>
          <w:noProof w:val="0"/>
        </w:rPr>
        <w:t>&lt;Article&gt;</w:t>
      </w:r>
      <w:r w:rsidRPr="00183DF4">
        <w:t xml:space="preserve">30 straipsnio </w:t>
      </w:r>
      <w:r w:rsidR="00207C03" w:rsidRPr="00183DF4">
        <w:t>antra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ABA9311" w14:textId="77777777" w:rsidTr="00176318">
        <w:trPr>
          <w:jc w:val="center"/>
        </w:trPr>
        <w:tc>
          <w:tcPr>
            <w:tcW w:w="9752" w:type="dxa"/>
            <w:gridSpan w:val="2"/>
          </w:tcPr>
          <w:p w14:paraId="56AA9FA0" w14:textId="77777777" w:rsidR="007E32AB" w:rsidRPr="00183DF4" w:rsidRDefault="007E32AB" w:rsidP="00176318">
            <w:pPr>
              <w:keepNext/>
            </w:pPr>
          </w:p>
        </w:tc>
      </w:tr>
      <w:tr w:rsidR="007E32AB" w:rsidRPr="00183DF4" w14:paraId="07D7DBE2" w14:textId="77777777" w:rsidTr="00176318">
        <w:trPr>
          <w:jc w:val="center"/>
        </w:trPr>
        <w:tc>
          <w:tcPr>
            <w:tcW w:w="4876" w:type="dxa"/>
            <w:hideMark/>
          </w:tcPr>
          <w:p w14:paraId="12A8DA21" w14:textId="77777777" w:rsidR="007E32AB" w:rsidRPr="00183DF4" w:rsidRDefault="007E32AB" w:rsidP="00176318">
            <w:pPr>
              <w:pStyle w:val="ColumnHeading"/>
              <w:keepNext/>
            </w:pPr>
            <w:r w:rsidRPr="00183DF4">
              <w:t>Komisijos siūlomas tekstas</w:t>
            </w:r>
          </w:p>
        </w:tc>
        <w:tc>
          <w:tcPr>
            <w:tcW w:w="4876" w:type="dxa"/>
            <w:hideMark/>
          </w:tcPr>
          <w:p w14:paraId="72C4ED7D" w14:textId="77777777" w:rsidR="007E32AB" w:rsidRPr="00183DF4" w:rsidRDefault="007E32AB" w:rsidP="00176318">
            <w:pPr>
              <w:pStyle w:val="ColumnHeading"/>
              <w:keepNext/>
            </w:pPr>
            <w:r w:rsidRPr="00183DF4">
              <w:t>Pakeitimas</w:t>
            </w:r>
          </w:p>
        </w:tc>
      </w:tr>
      <w:tr w:rsidR="007E32AB" w:rsidRPr="00183DF4" w14:paraId="74D06E7B" w14:textId="77777777" w:rsidTr="00176318">
        <w:trPr>
          <w:jc w:val="center"/>
        </w:trPr>
        <w:tc>
          <w:tcPr>
            <w:tcW w:w="4876" w:type="dxa"/>
            <w:hideMark/>
          </w:tcPr>
          <w:p w14:paraId="7F1B3029" w14:textId="77777777" w:rsidR="007E32AB" w:rsidRPr="00183DF4" w:rsidRDefault="007E32AB" w:rsidP="00176318">
            <w:pPr>
              <w:pStyle w:val="Normal6"/>
            </w:pPr>
            <w:r w:rsidRPr="00183DF4">
              <w:t xml:space="preserve">Valstybės narės Komisijos prašymu ne vėliau kaip [po </w:t>
            </w:r>
            <w:r w:rsidRPr="00183DF4">
              <w:rPr>
                <w:b/>
                <w:i/>
              </w:rPr>
              <w:t>dvejų metų</w:t>
            </w:r>
            <w:r w:rsidRPr="00183DF4">
              <w:t xml:space="preserve"> nuo šios direktyvos įsigaliojimo], o vėliau kas </w:t>
            </w:r>
            <w:r w:rsidRPr="00183DF4">
              <w:rPr>
                <w:b/>
                <w:i/>
              </w:rPr>
              <w:t>penkerius</w:t>
            </w:r>
            <w:r w:rsidRPr="00183DF4">
              <w:t xml:space="preserve"> metus, atsiunčia Komisijai visą ataskaitai parengti reikalingą informaciją.</w:t>
            </w:r>
          </w:p>
        </w:tc>
        <w:tc>
          <w:tcPr>
            <w:tcW w:w="4876" w:type="dxa"/>
            <w:hideMark/>
          </w:tcPr>
          <w:p w14:paraId="51138489" w14:textId="77777777" w:rsidR="007E32AB" w:rsidRPr="00183DF4" w:rsidRDefault="007E32AB" w:rsidP="00176318">
            <w:pPr>
              <w:pStyle w:val="Normal6"/>
              <w:rPr>
                <w:szCs w:val="24"/>
              </w:rPr>
            </w:pPr>
            <w:r w:rsidRPr="00183DF4">
              <w:t xml:space="preserve">Valstybės narės Komisijos prašymu ne vėliau kaip [po </w:t>
            </w:r>
            <w:r w:rsidRPr="00183DF4">
              <w:rPr>
                <w:b/>
                <w:i/>
              </w:rPr>
              <w:t>šešių mėnesių</w:t>
            </w:r>
            <w:r w:rsidRPr="00183DF4">
              <w:t xml:space="preserve"> nuo šios direktyvos įsigaliojimo], o vėliau kas </w:t>
            </w:r>
            <w:r w:rsidRPr="00183DF4">
              <w:rPr>
                <w:b/>
                <w:i/>
              </w:rPr>
              <w:t>dvejus</w:t>
            </w:r>
            <w:r w:rsidRPr="00183DF4">
              <w:t xml:space="preserve"> metus, atsiunčia Komisijai visą ataskaitai parengti reikalingą informaciją.</w:t>
            </w:r>
          </w:p>
        </w:tc>
      </w:tr>
    </w:tbl>
    <w:p w14:paraId="7B2B686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{IT}</w:t>
      </w:r>
      <w:r w:rsidRPr="00183DF4">
        <w:rPr>
          <w:noProof w:val="0"/>
        </w:rPr>
        <w:t>it</w:t>
      </w:r>
      <w:r w:rsidRPr="00183DF4">
        <w:rPr>
          <w:rStyle w:val="HideTWBExt"/>
          <w:noProof w:val="0"/>
        </w:rPr>
        <w:t>&lt;/Original&gt;</w:t>
      </w:r>
    </w:p>
    <w:p w14:paraId="4B514435"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7B28AC9" w14:textId="77777777" w:rsidR="007E32AB" w:rsidRPr="00183DF4" w:rsidRDefault="007E32AB" w:rsidP="007E32AB">
      <w:pPr>
        <w:pStyle w:val="Normal12Italic"/>
        <w:rPr>
          <w:noProof w:val="0"/>
        </w:rPr>
      </w:pPr>
      <w:r w:rsidRPr="00183DF4">
        <w:rPr>
          <w:noProof w:val="0"/>
        </w:rPr>
        <w:t>Pasirašantys asmenys mano, kad valstybės narės turi perduoti Komisijai reikiamą informaciją per šešis mėnesius nuo šios direktyvos įsigaliojimo datos, kad Komisija galėtų parengti ataskaitą per pirmus metus nuo šios direktyvos įsigaliojimo datos.</w:t>
      </w:r>
    </w:p>
    <w:p w14:paraId="04B60906" w14:textId="5E059361" w:rsidR="007E32AB" w:rsidRPr="00183DF4" w:rsidRDefault="007E32AB" w:rsidP="007E32AB">
      <w:pPr>
        <w:pStyle w:val="AMNumberTabs"/>
        <w:keepNext/>
      </w:pPr>
      <w:r w:rsidRPr="00183DF4">
        <w:rPr>
          <w:rStyle w:val="HideTWBExt"/>
          <w:noProof w:val="0"/>
        </w:rPr>
        <w:t>&lt;/AmendB&gt;</w:t>
      </w: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539</w:t>
      </w:r>
      <w:r w:rsidRPr="00183DF4">
        <w:rPr>
          <w:rStyle w:val="HideTWBExt"/>
          <w:b w:val="0"/>
          <w:noProof w:val="0"/>
        </w:rPr>
        <w:t>&lt;/NumAmB&gt;</w:t>
      </w:r>
    </w:p>
    <w:p w14:paraId="5684E938"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43F3F278" w14:textId="77777777" w:rsidR="007E32AB" w:rsidRPr="00183DF4" w:rsidRDefault="007E32AB" w:rsidP="007E32AB">
      <w:r w:rsidRPr="00183DF4">
        <w:rPr>
          <w:rStyle w:val="HideTWBExt"/>
          <w:noProof w:val="0"/>
        </w:rPr>
        <w:t>&lt;/RepeatBlock-By&gt;</w:t>
      </w:r>
    </w:p>
    <w:p w14:paraId="00A9B95E"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0A39017A" w14:textId="4D84851B" w:rsidR="007E32AB" w:rsidRPr="00183DF4" w:rsidRDefault="007E32AB" w:rsidP="007E32AB">
      <w:pPr>
        <w:pStyle w:val="NormalBold"/>
      </w:pPr>
      <w:r w:rsidRPr="00183DF4">
        <w:rPr>
          <w:rStyle w:val="HideTWBExt"/>
          <w:b w:val="0"/>
          <w:noProof w:val="0"/>
        </w:rPr>
        <w:t>&lt;Article&gt;</w:t>
      </w:r>
      <w:r w:rsidRPr="00183DF4">
        <w:t xml:space="preserve">30 straipsnio </w:t>
      </w:r>
      <w:r w:rsidR="00207C03" w:rsidRPr="00183DF4">
        <w:t>antra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8645BD8" w14:textId="77777777" w:rsidTr="00176318">
        <w:trPr>
          <w:jc w:val="center"/>
        </w:trPr>
        <w:tc>
          <w:tcPr>
            <w:tcW w:w="9752" w:type="dxa"/>
            <w:gridSpan w:val="2"/>
          </w:tcPr>
          <w:p w14:paraId="47FA4CE2" w14:textId="77777777" w:rsidR="007E32AB" w:rsidRPr="00183DF4" w:rsidRDefault="007E32AB" w:rsidP="00176318">
            <w:pPr>
              <w:keepNext/>
            </w:pPr>
          </w:p>
        </w:tc>
      </w:tr>
      <w:tr w:rsidR="007E32AB" w:rsidRPr="00183DF4" w14:paraId="107069B9" w14:textId="77777777" w:rsidTr="00176318">
        <w:trPr>
          <w:jc w:val="center"/>
        </w:trPr>
        <w:tc>
          <w:tcPr>
            <w:tcW w:w="4876" w:type="dxa"/>
            <w:hideMark/>
          </w:tcPr>
          <w:p w14:paraId="6D24589D" w14:textId="77777777" w:rsidR="007E32AB" w:rsidRPr="00183DF4" w:rsidRDefault="007E32AB" w:rsidP="00176318">
            <w:pPr>
              <w:pStyle w:val="ColumnHeading"/>
              <w:keepNext/>
            </w:pPr>
            <w:r w:rsidRPr="00183DF4">
              <w:t>Komisijos siūlomas tekstas</w:t>
            </w:r>
          </w:p>
        </w:tc>
        <w:tc>
          <w:tcPr>
            <w:tcW w:w="4876" w:type="dxa"/>
            <w:hideMark/>
          </w:tcPr>
          <w:p w14:paraId="26687580" w14:textId="77777777" w:rsidR="007E32AB" w:rsidRPr="00183DF4" w:rsidRDefault="007E32AB" w:rsidP="00176318">
            <w:pPr>
              <w:pStyle w:val="ColumnHeading"/>
              <w:keepNext/>
            </w:pPr>
            <w:r w:rsidRPr="00183DF4">
              <w:t>Pakeitimas</w:t>
            </w:r>
          </w:p>
        </w:tc>
      </w:tr>
      <w:tr w:rsidR="007E32AB" w:rsidRPr="00183DF4" w14:paraId="6A94ACBB" w14:textId="77777777" w:rsidTr="00176318">
        <w:trPr>
          <w:jc w:val="center"/>
        </w:trPr>
        <w:tc>
          <w:tcPr>
            <w:tcW w:w="4876" w:type="dxa"/>
            <w:hideMark/>
          </w:tcPr>
          <w:p w14:paraId="439496DA" w14:textId="77777777" w:rsidR="007E32AB" w:rsidRPr="00183DF4" w:rsidRDefault="007E32AB" w:rsidP="00176318">
            <w:pPr>
              <w:pStyle w:val="Normal6"/>
            </w:pPr>
            <w:r w:rsidRPr="00183DF4">
              <w:t xml:space="preserve">Valstybės narės Komisijos prašymu ne vėliau kaip [po dvejų metų nuo šios direktyvos įsigaliojimo], o vėliau kas penkerius metus, </w:t>
            </w:r>
            <w:r w:rsidRPr="00183DF4">
              <w:rPr>
                <w:b/>
                <w:i/>
              </w:rPr>
              <w:t>atsiunčia</w:t>
            </w:r>
            <w:r w:rsidRPr="00183DF4">
              <w:t xml:space="preserve"> Komisijai visą ataskaitai parengti reikalingą informaciją.</w:t>
            </w:r>
          </w:p>
        </w:tc>
        <w:tc>
          <w:tcPr>
            <w:tcW w:w="4876" w:type="dxa"/>
            <w:hideMark/>
          </w:tcPr>
          <w:p w14:paraId="366C0F53" w14:textId="77777777" w:rsidR="007E32AB" w:rsidRPr="00183DF4" w:rsidRDefault="007E32AB" w:rsidP="00176318">
            <w:pPr>
              <w:pStyle w:val="Normal6"/>
              <w:rPr>
                <w:szCs w:val="24"/>
              </w:rPr>
            </w:pPr>
            <w:r w:rsidRPr="00183DF4">
              <w:t>Valstybės narės Komisijos prašymu ne vėliau kaip [po dvejų metų nuo šios direktyvos įsigaliojimo], o vėliau kas penkerius metus,</w:t>
            </w:r>
            <w:r w:rsidRPr="00183DF4">
              <w:rPr>
                <w:b/>
                <w:i/>
              </w:rPr>
              <w:t xml:space="preserve"> gali atsiųsti</w:t>
            </w:r>
            <w:r w:rsidRPr="00183DF4">
              <w:t xml:space="preserve"> Komisijai visą ataskaitai parengti reikalingą informaciją.</w:t>
            </w:r>
          </w:p>
        </w:tc>
      </w:tr>
    </w:tbl>
    <w:p w14:paraId="64B36A02"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1F6B407"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00656091"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4C363CFE" w14:textId="77777777" w:rsidR="007E32AB" w:rsidRPr="00183DF4" w:rsidRDefault="007E32AB" w:rsidP="007E32AB">
      <w:r w:rsidRPr="00183DF4">
        <w:rPr>
          <w:rStyle w:val="HideTWBExt"/>
          <w:noProof w:val="0"/>
        </w:rPr>
        <w:t>&lt;/AmendB&gt;</w:t>
      </w:r>
    </w:p>
    <w:p w14:paraId="7CDB1CD6"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540</w:t>
      </w:r>
      <w:r w:rsidRPr="00183DF4">
        <w:rPr>
          <w:rStyle w:val="HideTWBExt"/>
          <w:b w:val="0"/>
          <w:noProof w:val="0"/>
        </w:rPr>
        <w:t>&lt;/NumAmB&gt;</w:t>
      </w:r>
    </w:p>
    <w:p w14:paraId="7CEE2C1C" w14:textId="77777777" w:rsidR="007E32AB" w:rsidRPr="00183DF4" w:rsidRDefault="007E32AB" w:rsidP="007E32AB">
      <w:pPr>
        <w:pStyle w:val="NormalBold"/>
      </w:pPr>
      <w:r w:rsidRPr="00183DF4">
        <w:rPr>
          <w:rStyle w:val="HideTWBExt"/>
          <w:b w:val="0"/>
          <w:noProof w:val="0"/>
        </w:rPr>
        <w:t>&lt;RepeatBlock-By&gt;&lt;Members&gt;</w:t>
      </w:r>
      <w:r w:rsidRPr="00183DF4">
        <w:t>Jussi Halla-aho</w:t>
      </w:r>
      <w:r w:rsidRPr="00183DF4">
        <w:rPr>
          <w:rStyle w:val="HideTWBExt"/>
          <w:b w:val="0"/>
          <w:noProof w:val="0"/>
        </w:rPr>
        <w:t>&lt;/Members&gt;</w:t>
      </w:r>
    </w:p>
    <w:p w14:paraId="581F1D70" w14:textId="77777777" w:rsidR="007E32AB" w:rsidRPr="00183DF4" w:rsidRDefault="007E32AB" w:rsidP="007E32AB">
      <w:r w:rsidRPr="00183DF4">
        <w:rPr>
          <w:rStyle w:val="HideTWBExt"/>
          <w:noProof w:val="0"/>
        </w:rPr>
        <w:t>&lt;/RepeatBlock-By&gt;</w:t>
      </w:r>
    </w:p>
    <w:p w14:paraId="3CB947DA"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B063AD5" w14:textId="1BD6420E" w:rsidR="007E32AB" w:rsidRPr="00183DF4" w:rsidRDefault="007E32AB" w:rsidP="007E32AB">
      <w:pPr>
        <w:pStyle w:val="NormalBold"/>
      </w:pPr>
      <w:r w:rsidRPr="00183DF4">
        <w:rPr>
          <w:rStyle w:val="HideTWBExt"/>
          <w:b w:val="0"/>
          <w:noProof w:val="0"/>
        </w:rPr>
        <w:t>&lt;Article&gt;</w:t>
      </w:r>
      <w:r w:rsidRPr="00183DF4">
        <w:t xml:space="preserve">30 straipsnio </w:t>
      </w:r>
      <w:r w:rsidR="00207C03" w:rsidRPr="00183DF4">
        <w:t>antra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42BFF9E2" w14:textId="77777777" w:rsidTr="00176318">
        <w:trPr>
          <w:jc w:val="center"/>
        </w:trPr>
        <w:tc>
          <w:tcPr>
            <w:tcW w:w="9752" w:type="dxa"/>
            <w:gridSpan w:val="2"/>
          </w:tcPr>
          <w:p w14:paraId="290BBF8B" w14:textId="77777777" w:rsidR="007E32AB" w:rsidRPr="00183DF4" w:rsidRDefault="007E32AB" w:rsidP="00176318">
            <w:pPr>
              <w:keepNext/>
            </w:pPr>
          </w:p>
        </w:tc>
      </w:tr>
      <w:tr w:rsidR="007E32AB" w:rsidRPr="00183DF4" w14:paraId="7B0CB2D0" w14:textId="77777777" w:rsidTr="00176318">
        <w:trPr>
          <w:jc w:val="center"/>
        </w:trPr>
        <w:tc>
          <w:tcPr>
            <w:tcW w:w="4876" w:type="dxa"/>
            <w:hideMark/>
          </w:tcPr>
          <w:p w14:paraId="59E22A64" w14:textId="77777777" w:rsidR="007E32AB" w:rsidRPr="00183DF4" w:rsidRDefault="007E32AB" w:rsidP="00176318">
            <w:pPr>
              <w:pStyle w:val="ColumnHeading"/>
              <w:keepNext/>
            </w:pPr>
            <w:r w:rsidRPr="00183DF4">
              <w:t>Komisijos siūlomas tekstas</w:t>
            </w:r>
          </w:p>
        </w:tc>
        <w:tc>
          <w:tcPr>
            <w:tcW w:w="4876" w:type="dxa"/>
            <w:hideMark/>
          </w:tcPr>
          <w:p w14:paraId="54812F9E" w14:textId="77777777" w:rsidR="007E32AB" w:rsidRPr="00183DF4" w:rsidRDefault="007E32AB" w:rsidP="00176318">
            <w:pPr>
              <w:pStyle w:val="ColumnHeading"/>
              <w:keepNext/>
            </w:pPr>
            <w:r w:rsidRPr="00183DF4">
              <w:t>Pakeitimas</w:t>
            </w:r>
          </w:p>
        </w:tc>
      </w:tr>
      <w:tr w:rsidR="007E32AB" w:rsidRPr="00183DF4" w14:paraId="4BFF690A" w14:textId="77777777" w:rsidTr="00176318">
        <w:trPr>
          <w:jc w:val="center"/>
        </w:trPr>
        <w:tc>
          <w:tcPr>
            <w:tcW w:w="4876" w:type="dxa"/>
            <w:hideMark/>
          </w:tcPr>
          <w:p w14:paraId="3134BD6A" w14:textId="77777777" w:rsidR="007E32AB" w:rsidRPr="00183DF4" w:rsidRDefault="007E32AB" w:rsidP="00176318">
            <w:pPr>
              <w:pStyle w:val="Normal6"/>
            </w:pPr>
            <w:r w:rsidRPr="00183DF4">
              <w:t xml:space="preserve">Valstybės narės Komisijos prašymu ne vėliau kaip [po </w:t>
            </w:r>
            <w:r w:rsidRPr="00183DF4">
              <w:rPr>
                <w:b/>
                <w:i/>
              </w:rPr>
              <w:t>dvejų</w:t>
            </w:r>
            <w:r w:rsidRPr="00183DF4">
              <w:t xml:space="preserve"> </w:t>
            </w:r>
            <w:r w:rsidRPr="00183DF4">
              <w:rPr>
                <w:b/>
                <w:i/>
              </w:rPr>
              <w:t>metų</w:t>
            </w:r>
            <w:r w:rsidRPr="00183DF4">
              <w:t xml:space="preserve"> nuo šios direktyvos įsigaliojimo], o vėliau kas </w:t>
            </w:r>
            <w:r w:rsidRPr="00183DF4">
              <w:rPr>
                <w:b/>
                <w:i/>
              </w:rPr>
              <w:t>penkerius</w:t>
            </w:r>
            <w:r w:rsidRPr="00183DF4">
              <w:t xml:space="preserve"> metus, atsiunčia Komisijai visą ataskaitai parengti reikalingą informaciją.</w:t>
            </w:r>
          </w:p>
        </w:tc>
        <w:tc>
          <w:tcPr>
            <w:tcW w:w="4876" w:type="dxa"/>
            <w:hideMark/>
          </w:tcPr>
          <w:p w14:paraId="4F535C0E" w14:textId="77777777" w:rsidR="007E32AB" w:rsidRPr="00183DF4" w:rsidRDefault="007E32AB" w:rsidP="00176318">
            <w:pPr>
              <w:pStyle w:val="Normal6"/>
              <w:rPr>
                <w:szCs w:val="24"/>
              </w:rPr>
            </w:pPr>
            <w:r w:rsidRPr="00183DF4">
              <w:t xml:space="preserve">Valstybės narės Komisijos prašymu ne vėliau kaip [po </w:t>
            </w:r>
            <w:r w:rsidRPr="00183DF4">
              <w:rPr>
                <w:b/>
                <w:i/>
              </w:rPr>
              <w:t>18 mėnesių</w:t>
            </w:r>
            <w:r w:rsidRPr="00183DF4">
              <w:t xml:space="preserve"> nuo šios direktyvos įsigaliojimo], o vėliau kas </w:t>
            </w:r>
            <w:r w:rsidRPr="00183DF4">
              <w:rPr>
                <w:b/>
                <w:i/>
              </w:rPr>
              <w:t>trejus</w:t>
            </w:r>
            <w:r w:rsidRPr="00183DF4">
              <w:t xml:space="preserve"> metus, atsiunčia Komisijai visą ataskaitai parengti reikalingą informaciją.</w:t>
            </w:r>
          </w:p>
        </w:tc>
      </w:tr>
    </w:tbl>
    <w:p w14:paraId="206D8A5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255FE533"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AE8899A" w14:textId="77777777" w:rsidR="007E32AB" w:rsidRPr="00183DF4" w:rsidRDefault="007E32AB" w:rsidP="007E32AB">
      <w:pPr>
        <w:pStyle w:val="Normal12Italic"/>
        <w:rPr>
          <w:noProof w:val="0"/>
        </w:rPr>
      </w:pPr>
      <w:r w:rsidRPr="00183DF4">
        <w:rPr>
          <w:noProof w:val="0"/>
        </w:rPr>
        <w:t>Būtina greičiau parengti ataskaitą dėl šios direktyvos taikymo, nes artimiausiu laikotarpiu prieglobsčio padėtis Europos Sąjungoje tebebus nestabili. Taip pat reikia reguliariau rengti vėlesnes ataskaitas dėl šios direktyvos taikymo.</w:t>
      </w:r>
    </w:p>
    <w:p w14:paraId="75F3BBFF" w14:textId="77777777" w:rsidR="007E32AB" w:rsidRPr="00183DF4" w:rsidRDefault="007E32AB" w:rsidP="007E32AB">
      <w:r w:rsidRPr="00183DF4">
        <w:rPr>
          <w:rStyle w:val="HideTWBExt"/>
          <w:noProof w:val="0"/>
        </w:rPr>
        <w:t>&lt;/AmendB&gt;</w:t>
      </w:r>
    </w:p>
    <w:p w14:paraId="0D8EB145"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541</w:t>
      </w:r>
      <w:r w:rsidRPr="00183DF4">
        <w:rPr>
          <w:rStyle w:val="HideTWBExt"/>
          <w:b w:val="0"/>
          <w:noProof w:val="0"/>
        </w:rPr>
        <w:t>&lt;/NumAmB&gt;</w:t>
      </w:r>
    </w:p>
    <w:p w14:paraId="36336422" w14:textId="77777777" w:rsidR="007E32AB" w:rsidRPr="00183DF4" w:rsidRDefault="007E32AB" w:rsidP="007E32AB">
      <w:pPr>
        <w:pStyle w:val="NormalBold"/>
      </w:pPr>
      <w:r w:rsidRPr="00183DF4">
        <w:rPr>
          <w:rStyle w:val="HideTWBExt"/>
          <w:b w:val="0"/>
          <w:noProof w:val="0"/>
        </w:rPr>
        <w:t>&lt;RepeatBlock-By&gt;&lt;Members&gt;</w:t>
      </w:r>
      <w:r w:rsidRPr="00183DF4">
        <w:t>Bodil Valero</w:t>
      </w:r>
      <w:r w:rsidRPr="00183DF4">
        <w:rPr>
          <w:rStyle w:val="HideTWBExt"/>
          <w:b w:val="0"/>
          <w:noProof w:val="0"/>
        </w:rPr>
        <w:t>&lt;/Members&gt;</w:t>
      </w:r>
    </w:p>
    <w:p w14:paraId="6C952B70" w14:textId="77777777" w:rsidR="007E32AB" w:rsidRPr="00183DF4" w:rsidRDefault="007E32AB" w:rsidP="007E32AB">
      <w:r w:rsidRPr="00183DF4">
        <w:rPr>
          <w:rStyle w:val="HideTWBExt"/>
          <w:noProof w:val="0"/>
        </w:rPr>
        <w:t>&lt;AuNomDe&gt;</w:t>
      </w:r>
      <w:r w:rsidRPr="00183DF4">
        <w:rPr>
          <w:rStyle w:val="HideTWBInt"/>
        </w:rPr>
        <w:t>{Verts/ALE}</w:t>
      </w:r>
      <w:r w:rsidRPr="00183DF4">
        <w:t>Verts/ALE frakcijos vardu</w:t>
      </w:r>
      <w:r w:rsidRPr="00183DF4">
        <w:rPr>
          <w:rStyle w:val="HideTWBExt"/>
          <w:noProof w:val="0"/>
        </w:rPr>
        <w:t>&lt;/AuNomDe&gt;</w:t>
      </w:r>
    </w:p>
    <w:p w14:paraId="31B065A5" w14:textId="77777777" w:rsidR="007E32AB" w:rsidRPr="00183DF4" w:rsidRDefault="007E32AB" w:rsidP="007E32AB">
      <w:r w:rsidRPr="00183DF4">
        <w:rPr>
          <w:rStyle w:val="HideTWBExt"/>
          <w:noProof w:val="0"/>
        </w:rPr>
        <w:t>&lt;/RepeatBlock-By&gt;</w:t>
      </w:r>
    </w:p>
    <w:p w14:paraId="57382B74"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20E7EA0B" w14:textId="0E18A91F" w:rsidR="007E32AB" w:rsidRPr="00183DF4" w:rsidRDefault="007E32AB" w:rsidP="007E32AB">
      <w:pPr>
        <w:pStyle w:val="NormalBold"/>
      </w:pPr>
      <w:r w:rsidRPr="00183DF4">
        <w:rPr>
          <w:rStyle w:val="HideTWBExt"/>
          <w:b w:val="0"/>
          <w:noProof w:val="0"/>
        </w:rPr>
        <w:t>&lt;Article&gt;</w:t>
      </w:r>
      <w:r w:rsidRPr="00183DF4">
        <w:t xml:space="preserve">30 straipsnio </w:t>
      </w:r>
      <w:r w:rsidR="00207C03" w:rsidRPr="00183DF4">
        <w:t>antra pastraipa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3618EEF9" w14:textId="77777777" w:rsidTr="00176318">
        <w:trPr>
          <w:jc w:val="center"/>
        </w:trPr>
        <w:tc>
          <w:tcPr>
            <w:tcW w:w="9752" w:type="dxa"/>
            <w:gridSpan w:val="2"/>
          </w:tcPr>
          <w:p w14:paraId="7C0A66DC" w14:textId="77777777" w:rsidR="007E32AB" w:rsidRPr="00183DF4" w:rsidRDefault="007E32AB" w:rsidP="00176318">
            <w:pPr>
              <w:keepNext/>
            </w:pPr>
          </w:p>
        </w:tc>
      </w:tr>
      <w:tr w:rsidR="007E32AB" w:rsidRPr="00183DF4" w14:paraId="5F435F80" w14:textId="77777777" w:rsidTr="00176318">
        <w:trPr>
          <w:jc w:val="center"/>
        </w:trPr>
        <w:tc>
          <w:tcPr>
            <w:tcW w:w="4876" w:type="dxa"/>
            <w:hideMark/>
          </w:tcPr>
          <w:p w14:paraId="75949368" w14:textId="77777777" w:rsidR="007E32AB" w:rsidRPr="00183DF4" w:rsidRDefault="007E32AB" w:rsidP="00176318">
            <w:pPr>
              <w:pStyle w:val="ColumnHeading"/>
              <w:keepNext/>
            </w:pPr>
            <w:r w:rsidRPr="00183DF4">
              <w:t>Komisijos siūlomas tekstas</w:t>
            </w:r>
          </w:p>
        </w:tc>
        <w:tc>
          <w:tcPr>
            <w:tcW w:w="4876" w:type="dxa"/>
            <w:hideMark/>
          </w:tcPr>
          <w:p w14:paraId="5FE7EB86" w14:textId="77777777" w:rsidR="007E32AB" w:rsidRPr="00183DF4" w:rsidRDefault="007E32AB" w:rsidP="00176318">
            <w:pPr>
              <w:pStyle w:val="ColumnHeading"/>
              <w:keepNext/>
            </w:pPr>
            <w:r w:rsidRPr="00183DF4">
              <w:t>Pakeitimas</w:t>
            </w:r>
          </w:p>
        </w:tc>
      </w:tr>
      <w:tr w:rsidR="007E32AB" w:rsidRPr="00183DF4" w14:paraId="7F37D7DC" w14:textId="77777777" w:rsidTr="00176318">
        <w:trPr>
          <w:jc w:val="center"/>
        </w:trPr>
        <w:tc>
          <w:tcPr>
            <w:tcW w:w="4876" w:type="dxa"/>
            <w:hideMark/>
          </w:tcPr>
          <w:p w14:paraId="36B399F3" w14:textId="77777777" w:rsidR="007E32AB" w:rsidRPr="00183DF4" w:rsidRDefault="007E32AB" w:rsidP="00176318">
            <w:pPr>
              <w:pStyle w:val="Normal6"/>
            </w:pPr>
            <w:r w:rsidRPr="00183DF4">
              <w:t xml:space="preserve">Valstybės narės Komisijos prašymu ne vėliau kaip [po </w:t>
            </w:r>
            <w:r w:rsidRPr="00183DF4">
              <w:rPr>
                <w:b/>
                <w:i/>
              </w:rPr>
              <w:t>dvejų</w:t>
            </w:r>
            <w:r w:rsidRPr="00183DF4">
              <w:t xml:space="preserve"> </w:t>
            </w:r>
            <w:r w:rsidRPr="00183DF4">
              <w:rPr>
                <w:b/>
                <w:i/>
              </w:rPr>
              <w:t>metų</w:t>
            </w:r>
            <w:r w:rsidRPr="00183DF4">
              <w:t xml:space="preserve"> nuo šios direktyvos įsigaliojimo], o vėliau kas </w:t>
            </w:r>
            <w:r w:rsidRPr="00183DF4">
              <w:rPr>
                <w:b/>
                <w:i/>
              </w:rPr>
              <w:t>penkerius</w:t>
            </w:r>
            <w:r w:rsidRPr="00183DF4">
              <w:t xml:space="preserve"> metus, atsiunčia Komisijai visą ataskaitai parengti reikalingą informaciją.</w:t>
            </w:r>
          </w:p>
        </w:tc>
        <w:tc>
          <w:tcPr>
            <w:tcW w:w="4876" w:type="dxa"/>
            <w:hideMark/>
          </w:tcPr>
          <w:p w14:paraId="2325E110" w14:textId="77777777" w:rsidR="007E32AB" w:rsidRPr="00183DF4" w:rsidRDefault="007E32AB" w:rsidP="00176318">
            <w:pPr>
              <w:pStyle w:val="Normal6"/>
              <w:rPr>
                <w:szCs w:val="24"/>
              </w:rPr>
            </w:pPr>
            <w:r w:rsidRPr="00183DF4">
              <w:t xml:space="preserve">Valstybės narės Komisijos prašymu ne vėliau kaip [po </w:t>
            </w:r>
            <w:r w:rsidRPr="00183DF4">
              <w:rPr>
                <w:b/>
                <w:i/>
              </w:rPr>
              <w:t>šešių mėnesių</w:t>
            </w:r>
            <w:r w:rsidRPr="00183DF4">
              <w:t xml:space="preserve"> nuo šios direktyvos įsigaliojimo], o vėliau kas </w:t>
            </w:r>
            <w:r w:rsidRPr="00183DF4">
              <w:rPr>
                <w:b/>
                <w:i/>
              </w:rPr>
              <w:t>trejus</w:t>
            </w:r>
            <w:r w:rsidRPr="00183DF4">
              <w:t xml:space="preserve"> metus, atsiunčia Komisijai visą ataskaitai parengti reikalingą informaciją.</w:t>
            </w:r>
          </w:p>
        </w:tc>
      </w:tr>
    </w:tbl>
    <w:p w14:paraId="1C6103D7"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50DD1EC1" w14:textId="77777777" w:rsidR="007E32AB" w:rsidRPr="00183DF4" w:rsidRDefault="007E32AB" w:rsidP="007E32AB">
      <w:r w:rsidRPr="00183DF4">
        <w:rPr>
          <w:rStyle w:val="HideTWBExt"/>
          <w:noProof w:val="0"/>
        </w:rPr>
        <w:t>&lt;/AmendB&gt;</w:t>
      </w:r>
    </w:p>
    <w:p w14:paraId="0F72D3F8"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542</w:t>
      </w:r>
      <w:r w:rsidRPr="00183DF4">
        <w:rPr>
          <w:rStyle w:val="HideTWBExt"/>
          <w:b w:val="0"/>
          <w:noProof w:val="0"/>
        </w:rPr>
        <w:t>&lt;/NumAmB&gt;</w:t>
      </w:r>
    </w:p>
    <w:p w14:paraId="433A9B33"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3A60BFA8" w14:textId="77777777" w:rsidR="007E32AB" w:rsidRPr="00183DF4" w:rsidRDefault="007E32AB" w:rsidP="007E32AB">
      <w:r w:rsidRPr="00183DF4">
        <w:rPr>
          <w:rStyle w:val="HideTWBExt"/>
          <w:noProof w:val="0"/>
        </w:rPr>
        <w:t>&lt;/RepeatBlock-By&gt;</w:t>
      </w:r>
    </w:p>
    <w:p w14:paraId="2CA5587D"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5E407FB0" w14:textId="77777777" w:rsidR="007E32AB" w:rsidRPr="00183DF4" w:rsidRDefault="007E32AB" w:rsidP="007E32AB">
      <w:pPr>
        <w:pStyle w:val="NormalBold"/>
      </w:pPr>
      <w:r w:rsidRPr="00183DF4">
        <w:rPr>
          <w:rStyle w:val="HideTWBExt"/>
          <w:b w:val="0"/>
          <w:noProof w:val="0"/>
        </w:rPr>
        <w:t>&lt;Article&gt;</w:t>
      </w:r>
      <w:r w:rsidRPr="00183DF4">
        <w:t>31 straipsnio 1 a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29C2D5EA" w14:textId="77777777" w:rsidTr="00176318">
        <w:trPr>
          <w:jc w:val="center"/>
        </w:trPr>
        <w:tc>
          <w:tcPr>
            <w:tcW w:w="9752" w:type="dxa"/>
            <w:gridSpan w:val="2"/>
          </w:tcPr>
          <w:p w14:paraId="6B6F5954" w14:textId="77777777" w:rsidR="007E32AB" w:rsidRPr="00183DF4" w:rsidRDefault="007E32AB" w:rsidP="00176318">
            <w:pPr>
              <w:keepNext/>
            </w:pPr>
          </w:p>
        </w:tc>
      </w:tr>
      <w:tr w:rsidR="007E32AB" w:rsidRPr="00183DF4" w14:paraId="180C6B31" w14:textId="77777777" w:rsidTr="00176318">
        <w:trPr>
          <w:jc w:val="center"/>
        </w:trPr>
        <w:tc>
          <w:tcPr>
            <w:tcW w:w="4876" w:type="dxa"/>
            <w:hideMark/>
          </w:tcPr>
          <w:p w14:paraId="32954927" w14:textId="77777777" w:rsidR="007E32AB" w:rsidRPr="00183DF4" w:rsidRDefault="007E32AB" w:rsidP="00176318">
            <w:pPr>
              <w:pStyle w:val="ColumnHeading"/>
              <w:keepNext/>
            </w:pPr>
            <w:r w:rsidRPr="00183DF4">
              <w:t>Komisijos siūlomas tekstas</w:t>
            </w:r>
          </w:p>
        </w:tc>
        <w:tc>
          <w:tcPr>
            <w:tcW w:w="4876" w:type="dxa"/>
            <w:hideMark/>
          </w:tcPr>
          <w:p w14:paraId="24241A29" w14:textId="77777777" w:rsidR="007E32AB" w:rsidRPr="00183DF4" w:rsidRDefault="007E32AB" w:rsidP="00176318">
            <w:pPr>
              <w:pStyle w:val="ColumnHeading"/>
              <w:keepNext/>
            </w:pPr>
            <w:r w:rsidRPr="00183DF4">
              <w:t>Pakeiti</w:t>
            </w:r>
            <w:bookmarkStart w:id="0" w:name="_GoBack"/>
            <w:bookmarkEnd w:id="0"/>
            <w:r w:rsidRPr="00183DF4">
              <w:t>mas</w:t>
            </w:r>
          </w:p>
        </w:tc>
      </w:tr>
      <w:tr w:rsidR="007E32AB" w:rsidRPr="00183DF4" w14:paraId="4D632044" w14:textId="77777777" w:rsidTr="00176318">
        <w:trPr>
          <w:jc w:val="center"/>
        </w:trPr>
        <w:tc>
          <w:tcPr>
            <w:tcW w:w="4876" w:type="dxa"/>
          </w:tcPr>
          <w:p w14:paraId="2F78F78A" w14:textId="77777777" w:rsidR="007E32AB" w:rsidRPr="00183DF4" w:rsidRDefault="007E32AB" w:rsidP="00176318">
            <w:pPr>
              <w:pStyle w:val="Normal6"/>
            </w:pPr>
          </w:p>
        </w:tc>
        <w:tc>
          <w:tcPr>
            <w:tcW w:w="4876" w:type="dxa"/>
            <w:hideMark/>
          </w:tcPr>
          <w:p w14:paraId="4EBD4093" w14:textId="77777777" w:rsidR="007E32AB" w:rsidRPr="00183DF4" w:rsidRDefault="007E32AB" w:rsidP="00176318">
            <w:pPr>
              <w:pStyle w:val="Normal6"/>
              <w:rPr>
                <w:szCs w:val="24"/>
              </w:rPr>
            </w:pPr>
            <w:r w:rsidRPr="00183DF4">
              <w:rPr>
                <w:b/>
                <w:i/>
              </w:rPr>
              <w:t>1a.</w:t>
            </w:r>
            <w:r w:rsidRPr="00183DF4">
              <w:tab/>
            </w:r>
            <w:r w:rsidRPr="00183DF4">
              <w:rPr>
                <w:b/>
                <w:i/>
              </w:rPr>
              <w:t>Valstybės narės atsisako perkelti teisės aktus, reglamentus ir administracines nuostatas, kuriomis, jų nuomone, pažeidžiamas subsidiarumo principas arba sutarčių dvasia.</w:t>
            </w:r>
          </w:p>
        </w:tc>
      </w:tr>
    </w:tbl>
    <w:p w14:paraId="6ED9BAE0"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31E30BFA"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6E4F3F2C"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71377484" w14:textId="77777777" w:rsidR="007E32AB" w:rsidRPr="00183DF4" w:rsidRDefault="007E32AB" w:rsidP="007E32AB">
      <w:r w:rsidRPr="00183DF4">
        <w:rPr>
          <w:rStyle w:val="HideTWBExt"/>
          <w:noProof w:val="0"/>
        </w:rPr>
        <w:t>&lt;/AmendB&gt;</w:t>
      </w:r>
    </w:p>
    <w:p w14:paraId="08DFC599" w14:textId="77777777" w:rsidR="007E32AB" w:rsidRPr="00183DF4" w:rsidRDefault="007E32AB" w:rsidP="007E32AB">
      <w:pPr>
        <w:pStyle w:val="AMNumberTabs"/>
        <w:keepNext/>
      </w:pPr>
      <w:r w:rsidRPr="00183DF4">
        <w:rPr>
          <w:rStyle w:val="HideTWBExt"/>
          <w:b w:val="0"/>
          <w:noProof w:val="0"/>
        </w:rPr>
        <w:t>&lt;AmendB&gt;</w:t>
      </w:r>
      <w:r w:rsidRPr="00183DF4">
        <w:t>Pakeitimas</w:t>
      </w:r>
      <w:r w:rsidRPr="00183DF4">
        <w:tab/>
      </w:r>
      <w:r w:rsidRPr="00183DF4">
        <w:tab/>
      </w:r>
      <w:r w:rsidRPr="00183DF4">
        <w:rPr>
          <w:rStyle w:val="HideTWBExt"/>
          <w:b w:val="0"/>
          <w:noProof w:val="0"/>
        </w:rPr>
        <w:t>&lt;NumAmB&gt;</w:t>
      </w:r>
      <w:r w:rsidRPr="00183DF4">
        <w:t>543</w:t>
      </w:r>
      <w:r w:rsidRPr="00183DF4">
        <w:rPr>
          <w:rStyle w:val="HideTWBExt"/>
          <w:b w:val="0"/>
          <w:noProof w:val="0"/>
        </w:rPr>
        <w:t>&lt;/NumAmB&gt;</w:t>
      </w:r>
    </w:p>
    <w:p w14:paraId="0BAC3B94" w14:textId="77777777" w:rsidR="007E32AB" w:rsidRPr="00183DF4" w:rsidRDefault="007E32AB" w:rsidP="007E32AB">
      <w:pPr>
        <w:pStyle w:val="NormalBold"/>
      </w:pPr>
      <w:r w:rsidRPr="00183DF4">
        <w:rPr>
          <w:rStyle w:val="HideTWBExt"/>
          <w:b w:val="0"/>
          <w:noProof w:val="0"/>
        </w:rPr>
        <w:t>&lt;RepeatBlock-By&gt;&lt;Members&gt;</w:t>
      </w:r>
      <w:r w:rsidRPr="00183DF4">
        <w:t>Beatrix von Storch</w:t>
      </w:r>
      <w:r w:rsidRPr="00183DF4">
        <w:rPr>
          <w:rStyle w:val="HideTWBExt"/>
          <w:b w:val="0"/>
          <w:noProof w:val="0"/>
        </w:rPr>
        <w:t>&lt;/Members&gt;</w:t>
      </w:r>
    </w:p>
    <w:p w14:paraId="69764AB2" w14:textId="77777777" w:rsidR="007E32AB" w:rsidRPr="00183DF4" w:rsidRDefault="007E32AB" w:rsidP="007E32AB">
      <w:r w:rsidRPr="00183DF4">
        <w:rPr>
          <w:rStyle w:val="HideTWBExt"/>
          <w:noProof w:val="0"/>
        </w:rPr>
        <w:t>&lt;/RepeatBlock-By&gt;</w:t>
      </w:r>
    </w:p>
    <w:p w14:paraId="7A1C75C3" w14:textId="77777777" w:rsidR="007E32AB" w:rsidRPr="00183DF4" w:rsidRDefault="007E32AB" w:rsidP="007E32AB">
      <w:pPr>
        <w:pStyle w:val="NormalBold"/>
        <w:keepNext/>
      </w:pPr>
      <w:r w:rsidRPr="00183DF4">
        <w:rPr>
          <w:rStyle w:val="HideTWBExt"/>
          <w:b w:val="0"/>
          <w:noProof w:val="0"/>
        </w:rPr>
        <w:t>&lt;DocAmend&gt;</w:t>
      </w:r>
      <w:r w:rsidRPr="00183DF4">
        <w:t>Pasiūlymas dėl direktyvos</w:t>
      </w:r>
      <w:r w:rsidRPr="00183DF4">
        <w:rPr>
          <w:rStyle w:val="HideTWBExt"/>
          <w:b w:val="0"/>
          <w:noProof w:val="0"/>
        </w:rPr>
        <w:t>&lt;/DocAmend&gt;</w:t>
      </w:r>
    </w:p>
    <w:p w14:paraId="30DEB7A5" w14:textId="77777777" w:rsidR="007E32AB" w:rsidRPr="00183DF4" w:rsidRDefault="007E32AB" w:rsidP="007E32AB">
      <w:pPr>
        <w:pStyle w:val="NormalBold"/>
      </w:pPr>
      <w:r w:rsidRPr="00183DF4">
        <w:rPr>
          <w:rStyle w:val="HideTWBExt"/>
          <w:b w:val="0"/>
          <w:noProof w:val="0"/>
        </w:rPr>
        <w:t>&lt;Article&gt;</w:t>
      </w:r>
      <w:r w:rsidRPr="00183DF4">
        <w:t>31 straipsnio 1 b dalis (nauja)</w:t>
      </w:r>
      <w:r w:rsidRPr="00183DF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32AB" w:rsidRPr="00183DF4" w14:paraId="607961E1" w14:textId="77777777" w:rsidTr="00176318">
        <w:trPr>
          <w:jc w:val="center"/>
        </w:trPr>
        <w:tc>
          <w:tcPr>
            <w:tcW w:w="9752" w:type="dxa"/>
            <w:gridSpan w:val="2"/>
          </w:tcPr>
          <w:p w14:paraId="6B380DE1" w14:textId="77777777" w:rsidR="007E32AB" w:rsidRPr="00183DF4" w:rsidRDefault="007E32AB" w:rsidP="00176318">
            <w:pPr>
              <w:keepNext/>
            </w:pPr>
          </w:p>
        </w:tc>
      </w:tr>
      <w:tr w:rsidR="007E32AB" w:rsidRPr="00183DF4" w14:paraId="410D9355" w14:textId="77777777" w:rsidTr="00176318">
        <w:trPr>
          <w:jc w:val="center"/>
        </w:trPr>
        <w:tc>
          <w:tcPr>
            <w:tcW w:w="4876" w:type="dxa"/>
            <w:hideMark/>
          </w:tcPr>
          <w:p w14:paraId="2BACD95E" w14:textId="77777777" w:rsidR="007E32AB" w:rsidRPr="00183DF4" w:rsidRDefault="007E32AB" w:rsidP="00176318">
            <w:pPr>
              <w:pStyle w:val="ColumnHeading"/>
              <w:keepNext/>
            </w:pPr>
            <w:r w:rsidRPr="00183DF4">
              <w:t>Komisijos siūlomas tekstas</w:t>
            </w:r>
          </w:p>
        </w:tc>
        <w:tc>
          <w:tcPr>
            <w:tcW w:w="4876" w:type="dxa"/>
            <w:hideMark/>
          </w:tcPr>
          <w:p w14:paraId="211BC2D1" w14:textId="77777777" w:rsidR="007E32AB" w:rsidRPr="00183DF4" w:rsidRDefault="007E32AB" w:rsidP="00176318">
            <w:pPr>
              <w:pStyle w:val="ColumnHeading"/>
              <w:keepNext/>
            </w:pPr>
            <w:r w:rsidRPr="00183DF4">
              <w:t>Pakeitimas</w:t>
            </w:r>
          </w:p>
        </w:tc>
      </w:tr>
      <w:tr w:rsidR="007E32AB" w:rsidRPr="00183DF4" w14:paraId="6A29868C" w14:textId="77777777" w:rsidTr="00176318">
        <w:trPr>
          <w:jc w:val="center"/>
        </w:trPr>
        <w:tc>
          <w:tcPr>
            <w:tcW w:w="4876" w:type="dxa"/>
          </w:tcPr>
          <w:p w14:paraId="40DA01B0" w14:textId="77777777" w:rsidR="007E32AB" w:rsidRPr="00183DF4" w:rsidRDefault="007E32AB" w:rsidP="00176318">
            <w:pPr>
              <w:pStyle w:val="Normal6"/>
            </w:pPr>
          </w:p>
        </w:tc>
        <w:tc>
          <w:tcPr>
            <w:tcW w:w="4876" w:type="dxa"/>
            <w:hideMark/>
          </w:tcPr>
          <w:p w14:paraId="067FA6AA" w14:textId="77777777" w:rsidR="007E32AB" w:rsidRPr="00183DF4" w:rsidRDefault="007E32AB" w:rsidP="00176318">
            <w:pPr>
              <w:pStyle w:val="Normal6"/>
              <w:rPr>
                <w:szCs w:val="24"/>
              </w:rPr>
            </w:pPr>
            <w:r w:rsidRPr="00183DF4">
              <w:rPr>
                <w:b/>
                <w:i/>
              </w:rPr>
              <w:t>1b.</w:t>
            </w:r>
            <w:r w:rsidRPr="00183DF4">
              <w:tab/>
            </w:r>
            <w:r w:rsidRPr="00183DF4">
              <w:rPr>
                <w:b/>
                <w:i/>
              </w:rPr>
              <w:t>Valstybės narės atsisako vykdyti perkeltus teisės aktus, reglamentus ir administracines nuostatas, kuriomis, jų nuomone, pažeidžiamas subsidiarumo principas arba sutarčių dvasia.</w:t>
            </w:r>
          </w:p>
        </w:tc>
      </w:tr>
    </w:tbl>
    <w:p w14:paraId="561B8AF1" w14:textId="77777777" w:rsidR="007E32AB" w:rsidRPr="00183DF4" w:rsidRDefault="007E32AB" w:rsidP="007E32AB">
      <w:pPr>
        <w:pStyle w:val="Olang"/>
        <w:rPr>
          <w:noProof w:val="0"/>
          <w:szCs w:val="24"/>
        </w:rPr>
      </w:pPr>
      <w:r w:rsidRPr="00183DF4">
        <w:rPr>
          <w:noProof w:val="0"/>
        </w:rPr>
        <w:t xml:space="preserve">Or. </w:t>
      </w:r>
      <w:r w:rsidRPr="00183DF4">
        <w:rPr>
          <w:rStyle w:val="HideTWBExt"/>
          <w:noProof w:val="0"/>
        </w:rPr>
        <w:t>&lt;Original&gt;</w:t>
      </w:r>
      <w:r w:rsidRPr="00183DF4">
        <w:rPr>
          <w:rStyle w:val="HideTWBInt"/>
          <w:noProof w:val="0"/>
        </w:rPr>
        <w:t>{EN}</w:t>
      </w:r>
      <w:r w:rsidRPr="00183DF4">
        <w:rPr>
          <w:noProof w:val="0"/>
        </w:rPr>
        <w:t>en</w:t>
      </w:r>
      <w:r w:rsidRPr="00183DF4">
        <w:rPr>
          <w:rStyle w:val="HideTWBExt"/>
          <w:noProof w:val="0"/>
        </w:rPr>
        <w:t>&lt;/Original&gt;</w:t>
      </w:r>
    </w:p>
    <w:p w14:paraId="79AE1078" w14:textId="77777777" w:rsidR="007E32AB" w:rsidRPr="00183DF4" w:rsidRDefault="007E32AB" w:rsidP="007E32AB">
      <w:pPr>
        <w:pStyle w:val="JustificationTitle"/>
        <w:rPr>
          <w:noProof w:val="0"/>
        </w:rPr>
      </w:pPr>
      <w:r w:rsidRPr="00183DF4">
        <w:rPr>
          <w:rStyle w:val="HideTWBExt"/>
          <w:i w:val="0"/>
          <w:noProof w:val="0"/>
        </w:rPr>
        <w:t>&lt;TitreJust&gt;</w:t>
      </w:r>
      <w:r w:rsidRPr="00183DF4">
        <w:rPr>
          <w:noProof w:val="0"/>
        </w:rPr>
        <w:t>Pagrindimas</w:t>
      </w:r>
      <w:r w:rsidRPr="00183DF4">
        <w:rPr>
          <w:rStyle w:val="HideTWBExt"/>
          <w:i w:val="0"/>
          <w:noProof w:val="0"/>
        </w:rPr>
        <w:t>&lt;/TitreJust&gt;</w:t>
      </w:r>
    </w:p>
    <w:p w14:paraId="25BAD264" w14:textId="77777777" w:rsidR="007E32AB" w:rsidRPr="00183DF4" w:rsidRDefault="007E32AB" w:rsidP="007E32AB">
      <w:pPr>
        <w:pStyle w:val="Normal12Italic"/>
        <w:rPr>
          <w:noProof w:val="0"/>
        </w:rPr>
      </w:pPr>
      <w:r w:rsidRPr="00183DF4">
        <w:rPr>
          <w:noProof w:val="0"/>
        </w:rPr>
        <w:t>Turime priimtinų pakeitimų, kurie grindžiami subsidiarumo principu ir yra neatsiejamai susiję su pakeitimais tose dalyse, kuriose nebuvo atlikta esminių pakeitimų ir kuriose taip pat vadovaujamasi subsidiarumo principu. Nebūtų prasmės taikyti principą tik dalims, kuriose atlikta esminių pakeitimų.</w:t>
      </w:r>
    </w:p>
    <w:p w14:paraId="5A838C59" w14:textId="46E752B9" w:rsidR="008363E4" w:rsidRPr="00183DF4" w:rsidRDefault="007E32AB" w:rsidP="007E32AB">
      <w:r w:rsidRPr="00183DF4">
        <w:rPr>
          <w:rStyle w:val="HideTWBExt"/>
          <w:noProof w:val="0"/>
        </w:rPr>
        <w:t>&lt;/AmendB&gt;&lt;/RepeatBlock-AmendB&gt;</w:t>
      </w:r>
    </w:p>
    <w:sectPr w:rsidR="008363E4" w:rsidRPr="00183DF4" w:rsidSect="003C5F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F6E62" w14:textId="77777777" w:rsidR="00176318" w:rsidRPr="00183DF4" w:rsidRDefault="00176318">
      <w:r w:rsidRPr="00183DF4">
        <w:separator/>
      </w:r>
    </w:p>
  </w:endnote>
  <w:endnote w:type="continuationSeparator" w:id="0">
    <w:p w14:paraId="45765E08" w14:textId="77777777" w:rsidR="00176318" w:rsidRPr="00183DF4" w:rsidRDefault="00176318">
      <w:r w:rsidRPr="00183D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360ABC" w14:textId="2EA857C6" w:rsidR="003C5F9C" w:rsidRPr="00183DF4" w:rsidRDefault="003C5F9C" w:rsidP="003C5F9C">
    <w:pPr>
      <w:pStyle w:val="Footer"/>
    </w:pPr>
    <w:r w:rsidRPr="00183DF4">
      <w:t>PE</w:t>
    </w:r>
    <w:r w:rsidRPr="00183DF4">
      <w:rPr>
        <w:rStyle w:val="HideTWBExt"/>
        <w:noProof w:val="0"/>
      </w:rPr>
      <w:t>&lt;NoPE&gt;</w:t>
    </w:r>
    <w:r w:rsidRPr="00183DF4">
      <w:t>599.844</w:t>
    </w:r>
    <w:r w:rsidRPr="00183DF4">
      <w:rPr>
        <w:rStyle w:val="HideTWBExt"/>
        <w:noProof w:val="0"/>
      </w:rPr>
      <w:t>&lt;/NoPE&gt;&lt;Version&gt;</w:t>
    </w:r>
    <w:r w:rsidRPr="00183DF4">
      <w:t>v01-00</w:t>
    </w:r>
    <w:r w:rsidRPr="00183DF4">
      <w:rPr>
        <w:rStyle w:val="HideTWBExt"/>
        <w:noProof w:val="0"/>
      </w:rPr>
      <w:t>&lt;/Version&gt;</w:t>
    </w:r>
    <w:r w:rsidRPr="00183DF4">
      <w:tab/>
    </w:r>
    <w:r w:rsidRPr="00183DF4">
      <w:fldChar w:fldCharType="begin"/>
    </w:r>
    <w:r w:rsidRPr="00183DF4">
      <w:instrText xml:space="preserve"> PAGE  \* MERGEFORMAT </w:instrText>
    </w:r>
    <w:r w:rsidRPr="00183DF4">
      <w:fldChar w:fldCharType="separate"/>
    </w:r>
    <w:r w:rsidR="00183C88">
      <w:rPr>
        <w:noProof/>
      </w:rPr>
      <w:t>138</w:t>
    </w:r>
    <w:r w:rsidRPr="00183DF4">
      <w:fldChar w:fldCharType="end"/>
    </w:r>
    <w:r w:rsidRPr="00183DF4">
      <w:t>/</w:t>
    </w:r>
    <w:fldSimple w:instr=" NUMPAGES  \* MERGEFORMAT ">
      <w:r w:rsidR="00183C88">
        <w:rPr>
          <w:noProof/>
        </w:rPr>
        <w:t>138</w:t>
      </w:r>
    </w:fldSimple>
    <w:r w:rsidRPr="00183DF4">
      <w:tab/>
    </w:r>
    <w:r w:rsidRPr="00183DF4">
      <w:rPr>
        <w:rStyle w:val="HideTWBExt"/>
        <w:noProof w:val="0"/>
      </w:rPr>
      <w:t>&lt;PathFdR&gt;</w:t>
    </w:r>
    <w:r w:rsidR="00183DF4" w:rsidRPr="00183DF4">
      <w:t>AM\1118128LT.docx</w:t>
    </w:r>
    <w:r w:rsidRPr="00183DF4">
      <w:rPr>
        <w:rStyle w:val="HideTWBExt"/>
        <w:noProof w:val="0"/>
      </w:rPr>
      <w:t>&lt;/PathFdR&gt;</w:t>
    </w:r>
  </w:p>
  <w:p w14:paraId="345CC199" w14:textId="2F82C677" w:rsidR="00176318" w:rsidRPr="00183DF4" w:rsidRDefault="003C5F9C" w:rsidP="003C5F9C">
    <w:pPr>
      <w:pStyle w:val="Footer2"/>
    </w:pPr>
    <w:r w:rsidRPr="00183DF4">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97670" w14:textId="19919BF8" w:rsidR="003C5F9C" w:rsidRPr="00183DF4" w:rsidRDefault="003C5F9C" w:rsidP="003C5F9C">
    <w:pPr>
      <w:pStyle w:val="Footer"/>
    </w:pPr>
    <w:r w:rsidRPr="00183DF4">
      <w:rPr>
        <w:rStyle w:val="HideTWBExt"/>
        <w:noProof w:val="0"/>
      </w:rPr>
      <w:t>&lt;PathFdR&gt;</w:t>
    </w:r>
    <w:r w:rsidR="00183DF4" w:rsidRPr="00183DF4">
      <w:t>AM\1118128LT.docx</w:t>
    </w:r>
    <w:r w:rsidRPr="00183DF4">
      <w:rPr>
        <w:rStyle w:val="HideTWBExt"/>
        <w:noProof w:val="0"/>
      </w:rPr>
      <w:t>&lt;/PathFdR&gt;</w:t>
    </w:r>
    <w:r w:rsidRPr="00183DF4">
      <w:tab/>
    </w:r>
    <w:r w:rsidRPr="00183DF4">
      <w:fldChar w:fldCharType="begin"/>
    </w:r>
    <w:r w:rsidRPr="00183DF4">
      <w:instrText xml:space="preserve"> PAGE  \* MERGEFORMAT </w:instrText>
    </w:r>
    <w:r w:rsidRPr="00183DF4">
      <w:fldChar w:fldCharType="separate"/>
    </w:r>
    <w:r w:rsidR="00183C88">
      <w:rPr>
        <w:noProof/>
      </w:rPr>
      <w:t>137</w:t>
    </w:r>
    <w:r w:rsidRPr="00183DF4">
      <w:fldChar w:fldCharType="end"/>
    </w:r>
    <w:r w:rsidRPr="00183DF4">
      <w:t>/</w:t>
    </w:r>
    <w:fldSimple w:instr=" NUMPAGES  \* MERGEFORMAT ">
      <w:r w:rsidR="00183C88">
        <w:rPr>
          <w:noProof/>
        </w:rPr>
        <w:t>138</w:t>
      </w:r>
    </w:fldSimple>
    <w:r w:rsidRPr="00183DF4">
      <w:tab/>
      <w:t>PE</w:t>
    </w:r>
    <w:r w:rsidRPr="00183DF4">
      <w:rPr>
        <w:rStyle w:val="HideTWBExt"/>
        <w:noProof w:val="0"/>
      </w:rPr>
      <w:t>&lt;NoPE&gt;</w:t>
    </w:r>
    <w:r w:rsidRPr="00183DF4">
      <w:t>599.844</w:t>
    </w:r>
    <w:r w:rsidRPr="00183DF4">
      <w:rPr>
        <w:rStyle w:val="HideTWBExt"/>
        <w:noProof w:val="0"/>
      </w:rPr>
      <w:t>&lt;/NoPE&gt;&lt;Version&gt;</w:t>
    </w:r>
    <w:r w:rsidRPr="00183DF4">
      <w:t>v01-00</w:t>
    </w:r>
    <w:r w:rsidRPr="00183DF4">
      <w:rPr>
        <w:rStyle w:val="HideTWBExt"/>
        <w:noProof w:val="0"/>
      </w:rPr>
      <w:t>&lt;/Version&gt;</w:t>
    </w:r>
  </w:p>
  <w:p w14:paraId="4BD48BA4" w14:textId="4892F341" w:rsidR="00176318" w:rsidRPr="00183DF4" w:rsidRDefault="003C5F9C" w:rsidP="003C5F9C">
    <w:pPr>
      <w:pStyle w:val="Footer2"/>
    </w:pPr>
    <w:r w:rsidRPr="00183DF4">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509AB" w14:textId="1DA9CDDD" w:rsidR="003C5F9C" w:rsidRPr="00183DF4" w:rsidRDefault="003C5F9C" w:rsidP="003C5F9C">
    <w:pPr>
      <w:pStyle w:val="Footer"/>
    </w:pPr>
    <w:r w:rsidRPr="00183DF4">
      <w:rPr>
        <w:rStyle w:val="HideTWBExt"/>
        <w:noProof w:val="0"/>
      </w:rPr>
      <w:t>&lt;PathFdR&gt;</w:t>
    </w:r>
    <w:r w:rsidR="00183DF4" w:rsidRPr="00183DF4">
      <w:t>AM\1118128LT.docx</w:t>
    </w:r>
    <w:r w:rsidRPr="00183DF4">
      <w:rPr>
        <w:rStyle w:val="HideTWBExt"/>
        <w:noProof w:val="0"/>
      </w:rPr>
      <w:t>&lt;/PathFdR&gt;</w:t>
    </w:r>
    <w:r w:rsidRPr="00183DF4">
      <w:tab/>
    </w:r>
    <w:r w:rsidRPr="00183DF4">
      <w:tab/>
      <w:t>PE</w:t>
    </w:r>
    <w:r w:rsidRPr="00183DF4">
      <w:rPr>
        <w:rStyle w:val="HideTWBExt"/>
        <w:noProof w:val="0"/>
      </w:rPr>
      <w:t>&lt;NoPE&gt;</w:t>
    </w:r>
    <w:r w:rsidRPr="00183DF4">
      <w:t>599.844</w:t>
    </w:r>
    <w:r w:rsidRPr="00183DF4">
      <w:rPr>
        <w:rStyle w:val="HideTWBExt"/>
        <w:noProof w:val="0"/>
      </w:rPr>
      <w:t>&lt;/NoPE&gt;&lt;Version&gt;</w:t>
    </w:r>
    <w:r w:rsidRPr="00183DF4">
      <w:t>v01-00</w:t>
    </w:r>
    <w:r w:rsidRPr="00183DF4">
      <w:rPr>
        <w:rStyle w:val="HideTWBExt"/>
        <w:noProof w:val="0"/>
      </w:rPr>
      <w:t>&lt;/Version&gt;</w:t>
    </w:r>
  </w:p>
  <w:p w14:paraId="73720290" w14:textId="31B97FC5" w:rsidR="00176318" w:rsidRPr="00183DF4" w:rsidRDefault="003C5F9C" w:rsidP="003C5F9C">
    <w:pPr>
      <w:pStyle w:val="Footer2"/>
      <w:tabs>
        <w:tab w:val="center" w:pos="4535"/>
      </w:tabs>
    </w:pPr>
    <w:r w:rsidRPr="00183DF4">
      <w:t>LT</w:t>
    </w:r>
    <w:r w:rsidRPr="00183DF4">
      <w:tab/>
    </w:r>
    <w:r w:rsidRPr="00183DF4">
      <w:rPr>
        <w:b w:val="0"/>
        <w:i/>
        <w:color w:val="C0C0C0"/>
        <w:sz w:val="22"/>
      </w:rPr>
      <w:t>Suvienijusi įvairovę</w:t>
    </w:r>
    <w:r w:rsidRPr="00183DF4">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6B4F" w14:textId="77777777" w:rsidR="00176318" w:rsidRPr="00183DF4" w:rsidRDefault="00176318">
      <w:r w:rsidRPr="00183DF4">
        <w:separator/>
      </w:r>
    </w:p>
  </w:footnote>
  <w:footnote w:type="continuationSeparator" w:id="0">
    <w:p w14:paraId="197F655C" w14:textId="77777777" w:rsidR="00176318" w:rsidRPr="00183DF4" w:rsidRDefault="00176318">
      <w:r w:rsidRPr="00183DF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B5A5D" w14:textId="77777777" w:rsidR="00183C88" w:rsidRDefault="00183C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48C54" w14:textId="77777777" w:rsidR="00183C88" w:rsidRDefault="00183C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6A811" w14:textId="77777777" w:rsidR="00183C88" w:rsidRDefault="00183C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activeWritingStyle w:appName="MSWord" w:lang="en-US"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LT"/>
    <w:docVar w:name="TXTLANGUEMIN" w:val="lt"/>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LT.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4A0C"/>
    <w:rsid w:val="000B0781"/>
    <w:rsid w:val="000E04D8"/>
    <w:rsid w:val="000E43CB"/>
    <w:rsid w:val="000E7234"/>
    <w:rsid w:val="000F2A80"/>
    <w:rsid w:val="00112535"/>
    <w:rsid w:val="00126BC4"/>
    <w:rsid w:val="00150057"/>
    <w:rsid w:val="00166CCB"/>
    <w:rsid w:val="00176318"/>
    <w:rsid w:val="001819DD"/>
    <w:rsid w:val="00183C88"/>
    <w:rsid w:val="00183DF4"/>
    <w:rsid w:val="00190CB4"/>
    <w:rsid w:val="001A4802"/>
    <w:rsid w:val="001B761C"/>
    <w:rsid w:val="001C2054"/>
    <w:rsid w:val="001C502E"/>
    <w:rsid w:val="001D13C9"/>
    <w:rsid w:val="001D5CC4"/>
    <w:rsid w:val="001E3B59"/>
    <w:rsid w:val="001F0FDD"/>
    <w:rsid w:val="00204660"/>
    <w:rsid w:val="00207C03"/>
    <w:rsid w:val="002203C8"/>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604C2"/>
    <w:rsid w:val="00363AD3"/>
    <w:rsid w:val="003743DE"/>
    <w:rsid w:val="0037660F"/>
    <w:rsid w:val="003836A3"/>
    <w:rsid w:val="00384E84"/>
    <w:rsid w:val="003923F7"/>
    <w:rsid w:val="003C5F9C"/>
    <w:rsid w:val="003C616A"/>
    <w:rsid w:val="003D466C"/>
    <w:rsid w:val="003E43AC"/>
    <w:rsid w:val="003E5D0E"/>
    <w:rsid w:val="003F21EB"/>
    <w:rsid w:val="003F3B0C"/>
    <w:rsid w:val="00404A88"/>
    <w:rsid w:val="00411F83"/>
    <w:rsid w:val="00422BB2"/>
    <w:rsid w:val="004367B3"/>
    <w:rsid w:val="00441413"/>
    <w:rsid w:val="00441D7D"/>
    <w:rsid w:val="00461E32"/>
    <w:rsid w:val="00471603"/>
    <w:rsid w:val="00495E20"/>
    <w:rsid w:val="004E0AAC"/>
    <w:rsid w:val="004E32D6"/>
    <w:rsid w:val="004F2903"/>
    <w:rsid w:val="005104ED"/>
    <w:rsid w:val="00546F30"/>
    <w:rsid w:val="00547F73"/>
    <w:rsid w:val="00557617"/>
    <w:rsid w:val="00557B16"/>
    <w:rsid w:val="00571479"/>
    <w:rsid w:val="005A7EB4"/>
    <w:rsid w:val="005B32E3"/>
    <w:rsid w:val="005B4AC7"/>
    <w:rsid w:val="005C62EB"/>
    <w:rsid w:val="005E50C2"/>
    <w:rsid w:val="005F43B9"/>
    <w:rsid w:val="006005D4"/>
    <w:rsid w:val="00607ABE"/>
    <w:rsid w:val="006337D4"/>
    <w:rsid w:val="00633CC2"/>
    <w:rsid w:val="00635252"/>
    <w:rsid w:val="00637384"/>
    <w:rsid w:val="0066168A"/>
    <w:rsid w:val="006626C2"/>
    <w:rsid w:val="00665DDA"/>
    <w:rsid w:val="00672807"/>
    <w:rsid w:val="00695CC1"/>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E32AB"/>
    <w:rsid w:val="007F27D4"/>
    <w:rsid w:val="00822C94"/>
    <w:rsid w:val="008363E4"/>
    <w:rsid w:val="00851460"/>
    <w:rsid w:val="0087052C"/>
    <w:rsid w:val="00871EF9"/>
    <w:rsid w:val="00874862"/>
    <w:rsid w:val="00875A9C"/>
    <w:rsid w:val="00884661"/>
    <w:rsid w:val="00887FDC"/>
    <w:rsid w:val="0089635A"/>
    <w:rsid w:val="008B7D85"/>
    <w:rsid w:val="008E4018"/>
    <w:rsid w:val="008F0DDD"/>
    <w:rsid w:val="00900CAE"/>
    <w:rsid w:val="00904AD5"/>
    <w:rsid w:val="009154FF"/>
    <w:rsid w:val="00917A85"/>
    <w:rsid w:val="00953673"/>
    <w:rsid w:val="00966038"/>
    <w:rsid w:val="009A65D8"/>
    <w:rsid w:val="009B0305"/>
    <w:rsid w:val="009D3824"/>
    <w:rsid w:val="009D6305"/>
    <w:rsid w:val="00A15973"/>
    <w:rsid w:val="00A2160B"/>
    <w:rsid w:val="00A233E9"/>
    <w:rsid w:val="00A46736"/>
    <w:rsid w:val="00A507FC"/>
    <w:rsid w:val="00A5426B"/>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F46E2"/>
    <w:rsid w:val="00C10F61"/>
    <w:rsid w:val="00C22CC4"/>
    <w:rsid w:val="00C35E35"/>
    <w:rsid w:val="00C41E32"/>
    <w:rsid w:val="00C92798"/>
    <w:rsid w:val="00CA0E14"/>
    <w:rsid w:val="00CB34F1"/>
    <w:rsid w:val="00CB7B07"/>
    <w:rsid w:val="00CC3983"/>
    <w:rsid w:val="00CD2A5B"/>
    <w:rsid w:val="00D00CC7"/>
    <w:rsid w:val="00D100D1"/>
    <w:rsid w:val="00D14FCE"/>
    <w:rsid w:val="00D15308"/>
    <w:rsid w:val="00D1583C"/>
    <w:rsid w:val="00D15D1E"/>
    <w:rsid w:val="00D677D5"/>
    <w:rsid w:val="00D755F1"/>
    <w:rsid w:val="00D767AC"/>
    <w:rsid w:val="00D82FCC"/>
    <w:rsid w:val="00DB429F"/>
    <w:rsid w:val="00DC4160"/>
    <w:rsid w:val="00DC6A1B"/>
    <w:rsid w:val="00DE3865"/>
    <w:rsid w:val="00DE672F"/>
    <w:rsid w:val="00E149BD"/>
    <w:rsid w:val="00E15A86"/>
    <w:rsid w:val="00E25DC5"/>
    <w:rsid w:val="00E44BB0"/>
    <w:rsid w:val="00E471BE"/>
    <w:rsid w:val="00E57F50"/>
    <w:rsid w:val="00E660E2"/>
    <w:rsid w:val="00E7247E"/>
    <w:rsid w:val="00E94EEF"/>
    <w:rsid w:val="00ED03AE"/>
    <w:rsid w:val="00EE011D"/>
    <w:rsid w:val="00EF03A3"/>
    <w:rsid w:val="00EF6CD8"/>
    <w:rsid w:val="00F27170"/>
    <w:rsid w:val="00F334B8"/>
    <w:rsid w:val="00F41BE4"/>
    <w:rsid w:val="00F459F7"/>
    <w:rsid w:val="00F92B49"/>
    <w:rsid w:val="00FA192C"/>
    <w:rsid w:val="00FA4308"/>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4873B0"/>
  <w15:docId w15:val="{DBF7E48A-12A3-46B3-ACC5-4509C21EB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lang w:val="lt-LT"/>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6305"/>
    <w:rPr>
      <w:sz w:val="22"/>
      <w:lang w:val="lt-LT"/>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lang w:val="fr-FR"/>
    </w:rPr>
  </w:style>
  <w:style w:type="paragraph" w:customStyle="1" w:styleId="PERight">
    <w:name w:val="PERight"/>
    <w:basedOn w:val="Normal"/>
    <w:next w:val="Normal"/>
    <w:rsid w:val="009D6305"/>
    <w:pPr>
      <w:jc w:val="right"/>
    </w:pPr>
    <w:rPr>
      <w:rFonts w:ascii="Arial" w:hAnsi="Arial" w:cs="Arial"/>
      <w:sz w:val="22"/>
      <w:szCs w:val="22"/>
      <w:lang w:val="fr-FR"/>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rsid w:val="007F27D4"/>
    <w:rPr>
      <w:sz w:val="16"/>
      <w:szCs w:val="16"/>
    </w:rPr>
  </w:style>
  <w:style w:type="paragraph" w:styleId="CommentText">
    <w:name w:val="annotation text"/>
    <w:basedOn w:val="Normal"/>
    <w:link w:val="CommentTextChar"/>
    <w:rsid w:val="007F27D4"/>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932086">
      <w:bodyDiv w:val="1"/>
      <w:marLeft w:val="0"/>
      <w:marRight w:val="0"/>
      <w:marTop w:val="0"/>
      <w:marBottom w:val="0"/>
      <w:divBdr>
        <w:top w:val="none" w:sz="0" w:space="0" w:color="auto"/>
        <w:left w:val="none" w:sz="0" w:space="0" w:color="auto"/>
        <w:bottom w:val="none" w:sz="0" w:space="0" w:color="auto"/>
        <w:right w:val="none" w:sz="0" w:space="0" w:color="auto"/>
      </w:divBdr>
    </w:div>
    <w:div w:id="615139564">
      <w:bodyDiv w:val="1"/>
      <w:marLeft w:val="0"/>
      <w:marRight w:val="0"/>
      <w:marTop w:val="0"/>
      <w:marBottom w:val="0"/>
      <w:divBdr>
        <w:top w:val="none" w:sz="0" w:space="0" w:color="auto"/>
        <w:left w:val="none" w:sz="0" w:space="0" w:color="auto"/>
        <w:bottom w:val="none" w:sz="0" w:space="0" w:color="auto"/>
        <w:right w:val="none" w:sz="0" w:space="0" w:color="auto"/>
      </w:divBdr>
    </w:div>
    <w:div w:id="147633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D73FA-F019-4736-A626-C2FADC905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8EC93BF2.dotm</Template>
  <TotalTime>0</TotalTime>
  <Pages>138</Pages>
  <Words>28177</Words>
  <Characters>237668</Characters>
  <Application>Microsoft Office Word</Application>
  <DocSecurity>0</DocSecurity>
  <Lines>8802</Lines>
  <Paragraphs>3592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MIKUCIONIS Kazimieras</cp:lastModifiedBy>
  <cp:revision>2</cp:revision>
  <cp:lastPrinted>2007-06-22T15:02:00Z</cp:lastPrinted>
  <dcterms:created xsi:type="dcterms:W3CDTF">2017-03-10T09:28:00Z</dcterms:created>
  <dcterms:modified xsi:type="dcterms:W3CDTF">2017-03-10T09:28:00Z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AM\1118128LT.docx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- 2017/03/10 10:28</vt:lpwstr>
  </property>
</Properties>
</file>